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17ADB" w14:textId="7A18394A" w:rsidR="00562F2B" w:rsidRDefault="00950836">
      <w:bookmarkStart w:id="0" w:name="_GoBack"/>
      <w:bookmarkEnd w:id="0"/>
      <w:permStart w:id="893935940" w:ed="has-sante.fr\j.fernandez"/>
      <w:r>
        <w:t xml:space="preserve"> </w:t>
      </w:r>
    </w:p>
    <w:tbl>
      <w:tblPr>
        <w:tblW w:w="0" w:type="auto"/>
        <w:tblInd w:w="2127" w:type="dxa"/>
        <w:tblCellMar>
          <w:left w:w="70" w:type="dxa"/>
          <w:right w:w="70" w:type="dxa"/>
        </w:tblCellMar>
        <w:tblLook w:val="0000" w:firstRow="0" w:lastRow="0" w:firstColumn="0" w:lastColumn="0" w:noHBand="0" w:noVBand="0"/>
      </w:tblPr>
      <w:tblGrid>
        <w:gridCol w:w="7511"/>
      </w:tblGrid>
      <w:tr w:rsidR="00AC31D2" w:rsidRPr="0093672E" w14:paraId="7FA9AA7E" w14:textId="77777777" w:rsidTr="006A45A9">
        <w:tc>
          <w:tcPr>
            <w:tcW w:w="7511" w:type="dxa"/>
            <w:tcBorders>
              <w:top w:val="single" w:sz="4" w:space="0" w:color="808080" w:themeColor="background1" w:themeShade="80"/>
              <w:bottom w:val="single" w:sz="4" w:space="0" w:color="808080" w:themeColor="background1" w:themeShade="80"/>
            </w:tcBorders>
          </w:tcPr>
          <w:p w14:paraId="0D86B15D" w14:textId="77777777" w:rsidR="00456D66" w:rsidRDefault="00456D66" w:rsidP="00456D66">
            <w:pPr>
              <w:jc w:val="left"/>
            </w:pPr>
            <w:bookmarkStart w:id="1" w:name="_Hlk44422173"/>
          </w:p>
          <w:p w14:paraId="4EF1D04E" w14:textId="1F5F0530" w:rsidR="00AC31D2" w:rsidRPr="0093672E" w:rsidRDefault="00B52622"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856E984" w14:textId="664ADA25" w:rsidR="00456D66" w:rsidRPr="0093672E" w:rsidRDefault="00A9236C" w:rsidP="00D048FB">
            <w:pPr>
              <w:pStyle w:val="Sous-titre"/>
            </w:pPr>
            <w:r w:rsidRPr="0093672E">
              <w:t>Accès précoce</w:t>
            </w:r>
            <w:r w:rsidR="00AC31D2" w:rsidRPr="0093672E">
              <w:t xml:space="preserve"> – </w:t>
            </w:r>
            <w:r w:rsidR="005D4DEB">
              <w:t>ALHEMO (concizumab)</w:t>
            </w:r>
          </w:p>
          <w:p w14:paraId="25F33E4C" w14:textId="24324A3E" w:rsidR="00456D66" w:rsidRPr="0093672E" w:rsidRDefault="00456D66" w:rsidP="003D67D7"/>
        </w:tc>
      </w:tr>
    </w:tbl>
    <w:tbl>
      <w:tblPr>
        <w:tblStyle w:val="Grilledutableau"/>
        <w:tblW w:w="5000" w:type="pct"/>
        <w:tblLook w:val="0480" w:firstRow="0" w:lastRow="0" w:firstColumn="1" w:lastColumn="0" w:noHBand="0" w:noVBand="1"/>
      </w:tblPr>
      <w:tblGrid>
        <w:gridCol w:w="4248"/>
        <w:gridCol w:w="5380"/>
      </w:tblGrid>
      <w:tr w:rsidR="00AC31D2" w:rsidRPr="0093672E" w14:paraId="1A7FA2D5"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67E6899" w14:textId="77777777" w:rsidR="00AC31D2" w:rsidRPr="0093672E" w:rsidRDefault="00AC31D2" w:rsidP="00235443">
            <w:pPr>
              <w:pStyle w:val="Intertitre"/>
              <w:rPr>
                <w:rStyle w:val="lev"/>
              </w:rPr>
            </w:pPr>
            <w:r w:rsidRPr="0093672E">
              <w:rPr>
                <w:rStyle w:val="lev"/>
              </w:rPr>
              <w:t>La demande</w:t>
            </w:r>
          </w:p>
        </w:tc>
      </w:tr>
      <w:tr w:rsidR="004D1299" w:rsidRPr="0093672E" w14:paraId="1EF08D3A"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96726A" w14:textId="77777777" w:rsidR="004D1299" w:rsidRPr="0093672E" w:rsidRDefault="004D1299" w:rsidP="004D1299">
            <w:pPr>
              <w:ind w:left="737" w:hanging="737"/>
            </w:pPr>
            <w:r w:rsidRPr="0093672E">
              <w:t>Spécialité</w:t>
            </w:r>
          </w:p>
        </w:tc>
        <w:tc>
          <w:tcPr>
            <w:tcW w:w="2794" w:type="pct"/>
          </w:tcPr>
          <w:sdt>
            <w:sdtPr>
              <w:id w:val="-588004346"/>
              <w:placeholder>
                <w:docPart w:val="D84CA082E7984FF6B4C8B74796EB845C"/>
              </w:placeholder>
            </w:sdtPr>
            <w:sdtEndPr/>
            <w:sdtContent>
              <w:p w14:paraId="1E9D5AF3" w14:textId="77777777" w:rsidR="007E50FD" w:rsidRPr="00195344" w:rsidRDefault="007E50FD" w:rsidP="007E50FD">
                <w:pPr>
                  <w:cnfStyle w:val="000000000000" w:firstRow="0" w:lastRow="0" w:firstColumn="0" w:lastColumn="0" w:oddVBand="0" w:evenVBand="0" w:oddHBand="0" w:evenHBand="0" w:firstRowFirstColumn="0" w:firstRowLastColumn="0" w:lastRowFirstColumn="0" w:lastRowLastColumn="0"/>
                  <w:rPr>
                    <w:rStyle w:val="Mention"/>
                  </w:rPr>
                </w:pPr>
                <w:r>
                  <w:rPr>
                    <w:rStyle w:val="Mention"/>
                  </w:rPr>
                  <w:t>ALHEMO</w:t>
                </w:r>
                <w:r w:rsidRPr="00195344">
                  <w:rPr>
                    <w:rStyle w:val="Mention"/>
                  </w:rPr>
                  <w:t xml:space="preserve"> </w:t>
                </w:r>
                <w:r w:rsidRPr="00630CEE">
                  <w:rPr>
                    <w:rFonts w:ascii="Arial Nova Cond" w:hAnsi="Arial Nova Cond"/>
                    <w:color w:val="595959" w:themeColor="text1" w:themeTint="A6"/>
                    <w:shd w:val="clear" w:color="auto" w:fill="F2F2F2" w:themeFill="background1" w:themeFillShade="F2"/>
                  </w:rPr>
                  <w:t xml:space="preserve">60 mg/1,5 mL </w:t>
                </w:r>
                <w:r>
                  <w:rPr>
                    <w:rFonts w:ascii="Arial Nova Cond" w:hAnsi="Arial Nova Cond"/>
                    <w:color w:val="595959" w:themeColor="text1" w:themeTint="A6"/>
                    <w:shd w:val="clear" w:color="auto" w:fill="F2F2F2" w:themeFill="background1" w:themeFillShade="F2"/>
                  </w:rPr>
                  <w:t>(</w:t>
                </w:r>
                <w:r w:rsidRPr="00B54B9F">
                  <w:rPr>
                    <w:rStyle w:val="Mention"/>
                  </w:rPr>
                  <w:t>40 mg/mL</w:t>
                </w:r>
                <w:r>
                  <w:rPr>
                    <w:rStyle w:val="Mention"/>
                  </w:rPr>
                  <w:t>)</w:t>
                </w:r>
                <w:r w:rsidRPr="00195344">
                  <w:rPr>
                    <w:rStyle w:val="Mention"/>
                  </w:rPr>
                  <w:t>, solution injectable en stylo prérempli</w:t>
                </w:r>
              </w:p>
              <w:p w14:paraId="7FB00659" w14:textId="15B6D7A0" w:rsidR="004D1299" w:rsidRPr="0093672E" w:rsidRDefault="007E50FD" w:rsidP="007E50FD">
                <w:pPr>
                  <w:cnfStyle w:val="000000000000" w:firstRow="0" w:lastRow="0" w:firstColumn="0" w:lastColumn="0" w:oddVBand="0" w:evenVBand="0" w:oddHBand="0" w:evenHBand="0" w:firstRowFirstColumn="0" w:firstRowLastColumn="0" w:lastRowFirstColumn="0" w:lastRowLastColumn="0"/>
                </w:pPr>
                <w:r>
                  <w:rPr>
                    <w:rStyle w:val="Mention"/>
                  </w:rPr>
                  <w:t>ALHEMO</w:t>
                </w:r>
                <w:r w:rsidRPr="00195344">
                  <w:rPr>
                    <w:rStyle w:val="Mention"/>
                  </w:rPr>
                  <w:t xml:space="preserve"> </w:t>
                </w:r>
                <w:r w:rsidRPr="00D330C5">
                  <w:rPr>
                    <w:rFonts w:ascii="Arial Nova Cond" w:hAnsi="Arial Nova Cond"/>
                    <w:color w:val="595959" w:themeColor="text1" w:themeTint="A6"/>
                    <w:shd w:val="clear" w:color="auto" w:fill="F2F2F2" w:themeFill="background1" w:themeFillShade="F2"/>
                  </w:rPr>
                  <w:t xml:space="preserve">150 mg/1,5 mL </w:t>
                </w:r>
                <w:r>
                  <w:rPr>
                    <w:rFonts w:ascii="Arial Nova Cond" w:hAnsi="Arial Nova Cond"/>
                    <w:color w:val="595959" w:themeColor="text1" w:themeTint="A6"/>
                    <w:shd w:val="clear" w:color="auto" w:fill="F2F2F2" w:themeFill="background1" w:themeFillShade="F2"/>
                  </w:rPr>
                  <w:t>(</w:t>
                </w:r>
                <w:r w:rsidRPr="00B54B9F">
                  <w:rPr>
                    <w:rStyle w:val="Mention"/>
                  </w:rPr>
                  <w:t>100 mg/mL</w:t>
                </w:r>
                <w:r>
                  <w:rPr>
                    <w:rStyle w:val="Mention"/>
                  </w:rPr>
                  <w:t>)</w:t>
                </w:r>
                <w:r w:rsidRPr="00195344">
                  <w:rPr>
                    <w:rStyle w:val="Mention"/>
                  </w:rPr>
                  <w:t>, solution injectable en stylo prérempli</w:t>
                </w:r>
              </w:p>
            </w:sdtContent>
          </w:sdt>
        </w:tc>
      </w:tr>
      <w:tr w:rsidR="004D1299" w:rsidRPr="0093672E" w14:paraId="6E309BA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D66BE85" w14:textId="77777777" w:rsidR="004D1299" w:rsidRPr="0093672E" w:rsidRDefault="004D1299" w:rsidP="004D1299">
            <w:r w:rsidRPr="0093672E">
              <w:t>DCI</w:t>
            </w:r>
          </w:p>
        </w:tc>
        <w:tc>
          <w:tcPr>
            <w:tcW w:w="2794" w:type="pct"/>
          </w:tcPr>
          <w:p w14:paraId="39A79CA1" w14:textId="6034C4B0" w:rsidR="004D1299" w:rsidRPr="0093672E" w:rsidRDefault="00BE01E2"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sdtPr>
              <w:sdtEndPr/>
              <w:sdtContent>
                <w:r w:rsidR="009F6BA8">
                  <w:rPr>
                    <w:rStyle w:val="Mention"/>
                  </w:rPr>
                  <w:t>c</w:t>
                </w:r>
                <w:r w:rsidR="00B8515A" w:rsidRPr="00241573">
                  <w:rPr>
                    <w:rStyle w:val="Mention"/>
                  </w:rPr>
                  <w:t>oncizumab</w:t>
                </w:r>
              </w:sdtContent>
            </w:sdt>
          </w:p>
        </w:tc>
      </w:tr>
      <w:tr w:rsidR="004D1299" w:rsidRPr="0093672E" w14:paraId="31F99E73"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59D1888D" w14:textId="77777777" w:rsidR="004D1299" w:rsidRPr="0093672E" w:rsidRDefault="004D1299" w:rsidP="004D1299">
            <w:r w:rsidRPr="0093672E">
              <w:t xml:space="preserve">Indication </w:t>
            </w:r>
          </w:p>
        </w:tc>
        <w:tc>
          <w:tcPr>
            <w:tcW w:w="2794" w:type="pct"/>
          </w:tcPr>
          <w:sdt>
            <w:sdtPr>
              <w:rPr>
                <w:rStyle w:val="Mention"/>
              </w:rPr>
              <w:id w:val="-1730687472"/>
              <w:placeholder>
                <w:docPart w:val="83672D7C0A28446FABE17AC9A37B0D5E"/>
              </w:placeholder>
            </w:sdtPr>
            <w:sdtEndPr>
              <w:rPr>
                <w:rStyle w:val="Mention"/>
              </w:rPr>
            </w:sdtEndPr>
            <w:sdtContent>
              <w:p w14:paraId="26100320" w14:textId="5D8481D2" w:rsidR="00994ADB" w:rsidRPr="00C1002C" w:rsidRDefault="00994ADB" w:rsidP="00994ADB">
                <w:pPr>
                  <w:cnfStyle w:val="000000000000" w:firstRow="0" w:lastRow="0" w:firstColumn="0" w:lastColumn="0" w:oddVBand="0" w:evenVBand="0" w:oddHBand="0" w:evenHBand="0" w:firstRowFirstColumn="0" w:firstRowLastColumn="0" w:lastRowFirstColumn="0" w:lastRowLastColumn="0"/>
                  <w:rPr>
                    <w:rStyle w:val="Mention"/>
                  </w:rPr>
                </w:pPr>
                <w:r w:rsidRPr="00C1002C">
                  <w:rPr>
                    <w:rStyle w:val="Mention"/>
                  </w:rPr>
                  <w:t>Prophylaxie des épisodes hémorragiques chez les patients à partir de</w:t>
                </w:r>
                <w:r w:rsidR="006E00D3">
                  <w:rPr>
                    <w:rStyle w:val="Mention"/>
                  </w:rPr>
                  <w:t xml:space="preserve"> l’âge de</w:t>
                </w:r>
                <w:r w:rsidRPr="00C1002C">
                  <w:rPr>
                    <w:rStyle w:val="Mention"/>
                  </w:rPr>
                  <w:t xml:space="preserve"> 12 ans :</w:t>
                </w:r>
              </w:p>
              <w:p w14:paraId="7F66C840" w14:textId="73B6F53D" w:rsidR="006511C8" w:rsidRDefault="00994ADB" w:rsidP="00994ADB">
                <w:pPr>
                  <w:cnfStyle w:val="000000000000" w:firstRow="0" w:lastRow="0" w:firstColumn="0" w:lastColumn="0" w:oddVBand="0" w:evenVBand="0" w:oddHBand="0" w:evenHBand="0" w:firstRowFirstColumn="0" w:firstRowLastColumn="0" w:lastRowFirstColumn="0" w:lastRowLastColumn="0"/>
                  <w:rPr>
                    <w:rStyle w:val="Mention"/>
                  </w:rPr>
                </w:pPr>
                <w:r w:rsidRPr="00C1002C">
                  <w:rPr>
                    <w:rStyle w:val="Mention"/>
                  </w:rPr>
                  <w:t xml:space="preserve">- </w:t>
                </w:r>
                <w:r w:rsidR="006511C8" w:rsidRPr="00C1002C">
                  <w:rPr>
                    <w:rStyle w:val="Mention"/>
                  </w:rPr>
                  <w:t xml:space="preserve">atteints d’hémophilie A ayant développé </w:t>
                </w:r>
                <w:r w:rsidR="00AD769A">
                  <w:rPr>
                    <w:rStyle w:val="Mention"/>
                  </w:rPr>
                  <w:t>des</w:t>
                </w:r>
                <w:r w:rsidR="006511C8" w:rsidRPr="00C1002C">
                  <w:rPr>
                    <w:rStyle w:val="Mention"/>
                  </w:rPr>
                  <w:t xml:space="preserve"> inhibiteur</w:t>
                </w:r>
                <w:r w:rsidR="00AD769A">
                  <w:rPr>
                    <w:rStyle w:val="Mention"/>
                  </w:rPr>
                  <w:t>s</w:t>
                </w:r>
                <w:r w:rsidR="006511C8" w:rsidRPr="00C1002C">
                  <w:rPr>
                    <w:rStyle w:val="Mention"/>
                  </w:rPr>
                  <w:t xml:space="preserve"> anti-facteur VIII, en dernier recours </w:t>
                </w:r>
              </w:p>
              <w:p w14:paraId="56706C5A" w14:textId="6594E9E4" w:rsidR="004D1299" w:rsidRPr="00C1002C" w:rsidRDefault="006511C8" w:rsidP="00D330C5">
                <w:pPr>
                  <w:cnfStyle w:val="000000000000" w:firstRow="0" w:lastRow="0" w:firstColumn="0" w:lastColumn="0" w:oddVBand="0" w:evenVBand="0" w:oddHBand="0" w:evenHBand="0" w:firstRowFirstColumn="0" w:firstRowLastColumn="0" w:lastRowFirstColumn="0" w:lastRowLastColumn="0"/>
                  <w:rPr>
                    <w:rStyle w:val="Mention"/>
                  </w:rPr>
                </w:pPr>
                <w:r w:rsidRPr="00C1002C">
                  <w:rPr>
                    <w:rStyle w:val="Mention"/>
                  </w:rPr>
                  <w:t xml:space="preserve">- </w:t>
                </w:r>
                <w:r w:rsidR="00994ADB" w:rsidRPr="00C1002C">
                  <w:rPr>
                    <w:rStyle w:val="Mention"/>
                  </w:rPr>
                  <w:t xml:space="preserve">atteints d’hémophilie B ayant développé </w:t>
                </w:r>
                <w:r w:rsidR="00AD769A">
                  <w:rPr>
                    <w:rStyle w:val="Mention"/>
                  </w:rPr>
                  <w:t xml:space="preserve">des </w:t>
                </w:r>
                <w:r w:rsidR="00994ADB" w:rsidRPr="00C1002C">
                  <w:rPr>
                    <w:rStyle w:val="Mention"/>
                  </w:rPr>
                  <w:t>inhibiteur</w:t>
                </w:r>
                <w:r w:rsidR="00AD769A">
                  <w:rPr>
                    <w:rStyle w:val="Mention"/>
                  </w:rPr>
                  <w:t>s</w:t>
                </w:r>
                <w:r w:rsidR="00994ADB" w:rsidRPr="00C1002C">
                  <w:rPr>
                    <w:rStyle w:val="Mention"/>
                  </w:rPr>
                  <w:t xml:space="preserve"> anti-facteur IX</w:t>
                </w:r>
                <w:r w:rsidR="00D17618">
                  <w:rPr>
                    <w:rStyle w:val="Mention"/>
                  </w:rPr>
                  <w:t>, en dernier recours</w:t>
                </w:r>
              </w:p>
            </w:sdtContent>
          </w:sdt>
        </w:tc>
      </w:tr>
      <w:tr w:rsidR="009D3E9F" w:rsidRPr="0093672E" w14:paraId="09D8F08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50406EE1" w14:textId="4D75397A" w:rsidR="009D3E9F" w:rsidRPr="0093672E" w:rsidRDefault="009D3E9F" w:rsidP="009D3E9F">
            <w:pPr>
              <w:ind w:left="1474" w:hanging="1474"/>
            </w:pPr>
            <w:r w:rsidRPr="0093672E">
              <w:t xml:space="preserve">Date d’octroi </w:t>
            </w:r>
          </w:p>
        </w:tc>
        <w:tc>
          <w:tcPr>
            <w:tcW w:w="2794" w:type="pct"/>
          </w:tcPr>
          <w:p w14:paraId="0FE4A9FD" w14:textId="26D22273" w:rsidR="009D3E9F" w:rsidRPr="00221D5C" w:rsidRDefault="00BE01E2" w:rsidP="009D3E9F">
            <w:pPr>
              <w:cnfStyle w:val="000000000000" w:firstRow="0" w:lastRow="0" w:firstColumn="0" w:lastColumn="0" w:oddVBand="0" w:evenVBand="0" w:oddHBand="0" w:evenHBand="0" w:firstRowFirstColumn="0" w:firstRowLastColumn="0" w:lastRowFirstColumn="0" w:lastRowLastColumn="0"/>
              <w:rPr>
                <w:rStyle w:val="Mention"/>
              </w:rPr>
            </w:pPr>
            <w:sdt>
              <w:sdtPr>
                <w:rPr>
                  <w:rStyle w:val="Mention"/>
                </w:rPr>
                <w:id w:val="-1250339071"/>
                <w:placeholder>
                  <w:docPart w:val="D7E6EB5B25104D30BBDC0CCBC71CAC76"/>
                </w:placeholder>
                <w:date w:fullDate="2023-09-14T00:00:00Z">
                  <w:dateFormat w:val="dd/MM/yyyy"/>
                  <w:lid w:val="fr-FR"/>
                  <w:storeMappedDataAs w:val="dateTime"/>
                  <w:calendar w:val="gregorian"/>
                </w:date>
              </w:sdtPr>
              <w:sdtEndPr>
                <w:rPr>
                  <w:rStyle w:val="Mention"/>
                </w:rPr>
              </w:sdtEndPr>
              <w:sdtContent>
                <w:r w:rsidR="00600C23">
                  <w:rPr>
                    <w:rStyle w:val="Mention"/>
                  </w:rPr>
                  <w:t>14/09/2023</w:t>
                </w:r>
              </w:sdtContent>
            </w:sdt>
          </w:p>
          <w:p w14:paraId="52EA840E" w14:textId="449BE1A1" w:rsidR="009D3E9F" w:rsidRPr="00C1002C" w:rsidRDefault="009D3E9F" w:rsidP="009D3E9F">
            <w:pPr>
              <w:cnfStyle w:val="000000000000" w:firstRow="0" w:lastRow="0" w:firstColumn="0" w:lastColumn="0" w:oddVBand="0" w:evenVBand="0" w:oddHBand="0" w:evenHBand="0" w:firstRowFirstColumn="0" w:firstRowLastColumn="0" w:lastRowFirstColumn="0" w:lastRowLastColumn="0"/>
              <w:rPr>
                <w:rStyle w:val="Mention"/>
              </w:rPr>
            </w:pPr>
            <w:r w:rsidRPr="00221D5C">
              <w:rPr>
                <w:rStyle w:val="Mention"/>
                <w:i/>
                <w:iCs/>
              </w:rPr>
              <w:t>La mise à disposition de ce médicament sera effective dans un délai maximal de 2 mois à compter de cette date.</w:t>
            </w:r>
          </w:p>
        </w:tc>
      </w:tr>
      <w:tr w:rsidR="009D3E9F" w:rsidRPr="0093672E" w14:paraId="1352003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628FD337" w14:textId="03C3CC2F" w:rsidR="009D3E9F" w:rsidRPr="0093672E" w:rsidRDefault="009D3E9F" w:rsidP="009D3E9F">
            <w:pPr>
              <w:jc w:val="left"/>
            </w:pPr>
            <w:r w:rsidRPr="0093672E">
              <w:t>Périodicité des rapports de synthèse</w:t>
            </w:r>
          </w:p>
        </w:tc>
        <w:tc>
          <w:tcPr>
            <w:tcW w:w="2794" w:type="pct"/>
          </w:tcPr>
          <w:p w14:paraId="42A6C7F6" w14:textId="03D2A442" w:rsidR="009D3E9F" w:rsidRPr="00A31FCD" w:rsidRDefault="009D3E9F" w:rsidP="009D3E9F">
            <w:pPr>
              <w:cnfStyle w:val="000000000000" w:firstRow="0" w:lastRow="0" w:firstColumn="0" w:lastColumn="0" w:oddVBand="0" w:evenVBand="0" w:oddHBand="0" w:evenHBand="0" w:firstRowFirstColumn="0" w:firstRowLastColumn="0" w:lastRowFirstColumn="0" w:lastRowLastColumn="0"/>
              <w:rPr>
                <w:rStyle w:val="Accentuation"/>
                <w:rFonts w:ascii="Arial Nova Cond" w:hAnsi="Arial Nova Cond"/>
                <w:i w:val="0"/>
                <w:iCs w:val="0"/>
                <w:color w:val="595959" w:themeColor="text1" w:themeTint="A6"/>
                <w:shd w:val="clear" w:color="auto" w:fill="F2F2F2" w:themeFill="background1" w:themeFillShade="F2"/>
              </w:rPr>
            </w:pPr>
            <w:r w:rsidRPr="00221D5C">
              <w:rPr>
                <w:rStyle w:val="Mention"/>
              </w:rPr>
              <w:t xml:space="preserve">9 mois – un gel de la base jusqu’à un mois avant cette échéance est toléré. Le prochain rapport de synthèse devra également être déposé dans le dossier de renouvellement d’accès précoce. </w:t>
            </w:r>
            <w:r>
              <w:rPr>
                <w:rStyle w:val="Mention"/>
              </w:rPr>
              <w:t>Pour chaque renouvellement ultérieur, l</w:t>
            </w:r>
            <w:r w:rsidRPr="00AB5E3A">
              <w:rPr>
                <w:rStyle w:val="Mention"/>
              </w:rPr>
              <w:t>e rapport de synthèse déposé devra être le plus récent possible</w:t>
            </w:r>
            <w:r>
              <w:rPr>
                <w:rStyle w:val="Mention"/>
              </w:rPr>
              <w:t xml:space="preserve">, </w:t>
            </w:r>
            <w:r w:rsidRPr="00AB5E3A">
              <w:rPr>
                <w:rStyle w:val="Mention"/>
              </w:rPr>
              <w:t xml:space="preserve">en tenant compte du dépôt du dossier 3 mois avant la fin de l’autorisation et du gel de base toléré de </w:t>
            </w:r>
            <w:r>
              <w:rPr>
                <w:rStyle w:val="Mention"/>
              </w:rPr>
              <w:t>un</w:t>
            </w:r>
            <w:r w:rsidRPr="00AB5E3A">
              <w:rPr>
                <w:rStyle w:val="Mention"/>
              </w:rPr>
              <w:t xml:space="preserve"> mois avant le dépôt du dossier</w:t>
            </w:r>
            <w:r>
              <w:rPr>
                <w:rStyle w:val="Mention"/>
              </w:rPr>
              <w:t xml:space="preserve">. </w:t>
            </w:r>
          </w:p>
        </w:tc>
      </w:tr>
      <w:tr w:rsidR="00AC31D2" w:rsidRPr="0093672E" w14:paraId="19F73E71"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BDDE06B" w14:textId="77777777" w:rsidR="00AC31D2" w:rsidRPr="0093672E" w:rsidRDefault="00AC31D2" w:rsidP="00235443">
            <w:pPr>
              <w:pStyle w:val="Intertitre"/>
              <w:rPr>
                <w:rStyle w:val="lev"/>
              </w:rPr>
            </w:pPr>
            <w:r w:rsidRPr="0093672E">
              <w:rPr>
                <w:rStyle w:val="lev"/>
              </w:rPr>
              <w:t>Renseignements administratifs</w:t>
            </w:r>
          </w:p>
        </w:tc>
      </w:tr>
      <w:tr w:rsidR="00AC31D2" w:rsidRPr="0093672E" w14:paraId="4C23DD9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3D233929" w14:textId="77777777" w:rsidR="00AC31D2" w:rsidRPr="0093672E" w:rsidRDefault="00AC31D2" w:rsidP="00AC31D2">
            <w:r w:rsidRPr="0093672E">
              <w:t>Contact laboratoire titulaire ou CRO</w:t>
            </w:r>
          </w:p>
        </w:tc>
        <w:tc>
          <w:tcPr>
            <w:tcW w:w="2794" w:type="pct"/>
          </w:tcPr>
          <w:p w14:paraId="0B54B802" w14:textId="623C4764" w:rsidR="00AC31D2" w:rsidRPr="0093672E" w:rsidRDefault="00BE01E2" w:rsidP="00BF5207">
            <w:pPr>
              <w:cnfStyle w:val="000000000000" w:firstRow="0" w:lastRow="0" w:firstColumn="0" w:lastColumn="0" w:oddVBand="0" w:evenVBand="0" w:oddHBand="0" w:evenHBand="0" w:firstRowFirstColumn="0" w:firstRowLastColumn="0" w:lastRowFirstColumn="0" w:lastRowLastColumn="0"/>
            </w:pPr>
            <w:sdt>
              <w:sdtPr>
                <w:id w:val="1064530648"/>
                <w:placeholder>
                  <w:docPart w:val="312C7A005D4944298E257A7C6853B2C3"/>
                </w:placeholder>
              </w:sdtPr>
              <w:sdtEndPr/>
              <w:sdtContent>
                <w:sdt>
                  <w:sdtPr>
                    <w:id w:val="-1609434029"/>
                    <w:placeholder>
                      <w:docPart w:val="64744EC730D84D41BA8D5AE98194C28C"/>
                    </w:placeholder>
                  </w:sdtPr>
                  <w:sdtEndPr/>
                  <w:sdtContent>
                    <w:hyperlink r:id="rId12" w:history="1">
                      <w:r w:rsidR="00AF019C" w:rsidRPr="00AF019C">
                        <w:rPr>
                          <w:rStyle w:val="Lienhypertexte"/>
                          <w:rFonts w:ascii="Arial Nova Cond" w:hAnsi="Arial Nova Cond"/>
                          <w:shd w:val="clear" w:color="auto" w:fill="F2F2F2" w:themeFill="background1" w:themeFillShade="F2"/>
                        </w:rPr>
                        <w:t>ap-concizumab@euraxipharma.fr</w:t>
                      </w:r>
                    </w:hyperlink>
                    <w:r w:rsidR="00AF019C">
                      <w:rPr>
                        <w:rFonts w:ascii="Arial Nova Cond" w:hAnsi="Arial Nova Cond"/>
                        <w:color w:val="595959" w:themeColor="text1" w:themeTint="A6"/>
                        <w:shd w:val="clear" w:color="auto" w:fill="F2F2F2" w:themeFill="background1" w:themeFillShade="F2"/>
                      </w:rPr>
                      <w:t xml:space="preserve"> ; </w:t>
                    </w:r>
                    <w:r w:rsidR="007C1B40">
                      <w:rPr>
                        <w:rFonts w:ascii="Arial Nova Cond" w:hAnsi="Arial Nova Cond"/>
                        <w:color w:val="595959" w:themeColor="text1" w:themeTint="A6"/>
                        <w:shd w:val="clear" w:color="auto" w:fill="F2F2F2" w:themeFill="background1" w:themeFillShade="F2"/>
                      </w:rPr>
                      <w:t xml:space="preserve">téléphone : </w:t>
                    </w:r>
                    <w:r w:rsidR="007C1B40" w:rsidRPr="00BA7732">
                      <w:rPr>
                        <w:rFonts w:ascii="Arial Nova Cond" w:hAnsi="Arial Nova Cond"/>
                        <w:color w:val="595959" w:themeColor="text1" w:themeTint="A6"/>
                        <w:shd w:val="clear" w:color="auto" w:fill="F2F2F2" w:themeFill="background1" w:themeFillShade="F2"/>
                      </w:rPr>
                      <w:t>0800 005</w:t>
                    </w:r>
                    <w:r w:rsidR="007C1B40">
                      <w:t xml:space="preserve"> </w:t>
                    </w:r>
                    <w:r w:rsidR="007C1B40" w:rsidRPr="00BA7732">
                      <w:rPr>
                        <w:rFonts w:ascii="Arial Nova Cond" w:hAnsi="Arial Nova Cond"/>
                        <w:color w:val="595959" w:themeColor="text1" w:themeTint="A6"/>
                        <w:shd w:val="clear" w:color="auto" w:fill="F2F2F2" w:themeFill="background1" w:themeFillShade="F2"/>
                      </w:rPr>
                      <w:t>751</w:t>
                    </w:r>
                    <w:r w:rsidR="007C1B40">
                      <w:rPr>
                        <w:rStyle w:val="Mention"/>
                      </w:rPr>
                      <w:t xml:space="preserve"> ; Fax : </w:t>
                    </w:r>
                    <w:r w:rsidR="00A2687D">
                      <w:rPr>
                        <w:rStyle w:val="Mention"/>
                      </w:rPr>
                      <w:t>02 46 99 03 70</w:t>
                    </w:r>
                    <w:r w:rsidR="00DC7183" w:rsidRPr="00310504">
                      <w:rPr>
                        <w:rStyle w:val="Mention"/>
                      </w:rPr>
                      <w:t> </w:t>
                    </w:r>
                  </w:sdtContent>
                </w:sdt>
              </w:sdtContent>
            </w:sdt>
          </w:p>
        </w:tc>
      </w:tr>
      <w:tr w:rsidR="00AC31D2" w:rsidRPr="0093672E" w14:paraId="3F0B484C"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33019823" w14:textId="25F0112A" w:rsidR="00AC31D2" w:rsidRPr="0093672E" w:rsidRDefault="00AC31D2" w:rsidP="00AC31D2">
            <w:pPr>
              <w:rPr>
                <w:rStyle w:val="Condens"/>
              </w:rPr>
            </w:pPr>
            <w:r w:rsidRPr="0093672E">
              <w:rPr>
                <w:rStyle w:val="Condens"/>
              </w:rPr>
              <w:lastRenderedPageBreak/>
              <w:t>CRPV en charge du suivi de l’accès précoce</w:t>
            </w:r>
            <w:r w:rsidR="00941B2E">
              <w:rPr>
                <w:rStyle w:val="Condens"/>
              </w:rPr>
              <w:t xml:space="preserve">, le cas échéant </w:t>
            </w:r>
          </w:p>
        </w:tc>
        <w:tc>
          <w:tcPr>
            <w:tcW w:w="2794" w:type="pct"/>
          </w:tcPr>
          <w:p w14:paraId="5F363E92" w14:textId="63223CB3" w:rsidR="00AC31D2" w:rsidRPr="000D0C6F" w:rsidRDefault="00BE01E2" w:rsidP="00AC31D2">
            <w:pPr>
              <w:cnfStyle w:val="000000000000" w:firstRow="0" w:lastRow="0" w:firstColumn="0" w:lastColumn="0" w:oddVBand="0" w:evenVBand="0" w:oddHBand="0" w:evenHBand="0" w:firstRowFirstColumn="0" w:firstRowLastColumn="0" w:lastRowFirstColumn="0" w:lastRowLastColumn="0"/>
              <w:rPr>
                <w:rStyle w:val="Accentuation"/>
                <w:color w:val="FF0000"/>
              </w:rPr>
            </w:pPr>
            <w:sdt>
              <w:sdtPr>
                <w:rPr>
                  <w:i/>
                  <w:iCs/>
                </w:rPr>
                <w:id w:val="-2126763419"/>
                <w:placeholder>
                  <w:docPart w:val="2C4BC9A63AB041A6B59ADB8DF5DFD740"/>
                </w:placeholder>
              </w:sdtPr>
              <w:sdtEndPr>
                <w:rPr>
                  <w:i w:val="0"/>
                  <w:iCs w:val="0"/>
                </w:rPr>
              </w:sdtEndPr>
              <w:sdtContent>
                <w:r w:rsidR="00CE0748">
                  <w:rPr>
                    <w:rStyle w:val="Mention"/>
                  </w:rPr>
                  <w:t>CRPV d’Angers</w:t>
                </w:r>
                <w:r w:rsidR="00CE0748" w:rsidRPr="0093672E">
                  <w:rPr>
                    <w:rStyle w:val="Mention"/>
                  </w:rPr>
                  <w:t> </w:t>
                </w:r>
              </w:sdtContent>
            </w:sdt>
          </w:p>
        </w:tc>
      </w:tr>
      <w:tr w:rsidR="00AC31D2" w:rsidRPr="0093672E" w14:paraId="280B4C12"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EE15C9C" w14:textId="34563F08" w:rsidR="00AC31D2" w:rsidRPr="0093672E" w:rsidRDefault="00AC31D2" w:rsidP="00AC31D2">
            <w:r w:rsidRPr="0093672E">
              <w:t xml:space="preserve">Contact </w:t>
            </w:r>
            <w:r w:rsidR="005319EF" w:rsidRPr="0093672E">
              <w:t xml:space="preserve">du </w:t>
            </w:r>
            <w:r w:rsidR="00B604E4" w:rsidRPr="00700685">
              <w:t xml:space="preserve">délégué à la protection des données (DPO) </w:t>
            </w:r>
            <w:r w:rsidRPr="0093672E">
              <w:t>du laboratoire</w:t>
            </w:r>
          </w:p>
        </w:tc>
        <w:tc>
          <w:tcPr>
            <w:tcW w:w="2794" w:type="pct"/>
          </w:tcPr>
          <w:p w14:paraId="16AA8DB6" w14:textId="233D47B0" w:rsidR="00AC31D2" w:rsidRPr="0093672E" w:rsidRDefault="00BE01E2" w:rsidP="00BF5207">
            <w:pPr>
              <w:cnfStyle w:val="000000000000" w:firstRow="0" w:lastRow="0" w:firstColumn="0" w:lastColumn="0" w:oddVBand="0" w:evenVBand="0" w:oddHBand="0" w:evenHBand="0" w:firstRowFirstColumn="0" w:firstRowLastColumn="0" w:lastRowFirstColumn="0" w:lastRowLastColumn="0"/>
            </w:pPr>
            <w:sdt>
              <w:sdtPr>
                <w:id w:val="-1445926882"/>
                <w:placeholder>
                  <w:docPart w:val="436B2A16EB3F4754BFBE76F283714C16"/>
                </w:placeholder>
              </w:sdtPr>
              <w:sdtEndPr/>
              <w:sdtContent>
                <w:r w:rsidR="00325AED">
                  <w:rPr>
                    <w:rStyle w:val="Mention"/>
                  </w:rPr>
                  <w:t>dprfrance@novonordisk.com</w:t>
                </w:r>
                <w:r w:rsidR="001206DC" w:rsidRPr="0093672E">
                  <w:rPr>
                    <w:rStyle w:val="Mention"/>
                  </w:rPr>
                  <w:t> </w:t>
                </w:r>
              </w:sdtContent>
            </w:sdt>
          </w:p>
        </w:tc>
      </w:tr>
    </w:tbl>
    <w:p w14:paraId="0980CE54" w14:textId="57998DDD" w:rsidR="00417291" w:rsidRDefault="00AC31D2" w:rsidP="00417291">
      <w:pPr>
        <w:jc w:val="left"/>
        <w:rPr>
          <w:rStyle w:val="lev"/>
        </w:rPr>
      </w:pPr>
      <w:r w:rsidRPr="0093672E">
        <w:t xml:space="preserve">Dernière date de mise à jour : </w:t>
      </w:r>
      <w:sdt>
        <w:sdtPr>
          <w:id w:val="-1999105123"/>
          <w:placeholder>
            <w:docPart w:val="0FD776AAB661416786BE3C0ADD9CC0D1"/>
          </w:placeholder>
          <w:date w:fullDate="2023-10-27T00:00:00Z">
            <w:dateFormat w:val="dd/MM/yyyy"/>
            <w:lid w:val="fr-FR"/>
            <w:storeMappedDataAs w:val="dateTime"/>
            <w:calendar w:val="gregorian"/>
          </w:date>
        </w:sdtPr>
        <w:sdtEndPr/>
        <w:sdtContent>
          <w:r w:rsidR="00D56B28">
            <w:t>27/10/2023</w:t>
          </w:r>
        </w:sdtContent>
      </w:sdt>
      <w:r w:rsidR="00392C87">
        <w:t xml:space="preserve"> </w:t>
      </w:r>
      <w:r w:rsidR="00B92730" w:rsidRPr="0093672E">
        <w:rPr>
          <w:rStyle w:val="Accentuation"/>
        </w:rPr>
        <w:br/>
      </w:r>
      <w:r w:rsidR="00417291" w:rsidRPr="0093672E">
        <w:rPr>
          <w:rStyle w:val="lev"/>
        </w:rPr>
        <w:t>Retrouvez toutes les informations sur ce médicament en accès précoce</w:t>
      </w:r>
      <w:r w:rsidR="00417291">
        <w:rPr>
          <w:rStyle w:val="lev"/>
        </w:rPr>
        <w:t xml:space="preserve"> sur les sites internet de </w:t>
      </w:r>
      <w:hyperlink r:id="rId13" w:history="1">
        <w:r w:rsidR="00417291" w:rsidRPr="00D311C8">
          <w:rPr>
            <w:rStyle w:val="Lienhypertexte"/>
          </w:rPr>
          <w:t>l’ANSM</w:t>
        </w:r>
      </w:hyperlink>
      <w:r w:rsidR="00417291">
        <w:rPr>
          <w:rStyle w:val="lev"/>
        </w:rPr>
        <w:t xml:space="preserve"> et de la </w:t>
      </w:r>
      <w:hyperlink r:id="rId14" w:history="1">
        <w:r w:rsidR="00417291" w:rsidRPr="006B3E9A">
          <w:rPr>
            <w:rStyle w:val="Lienhypertexte"/>
          </w:rPr>
          <w:t>HAS</w:t>
        </w:r>
      </w:hyperlink>
      <w:r w:rsidR="00417291">
        <w:rPr>
          <w:rStyle w:val="lev"/>
        </w:rPr>
        <w:t>.</w:t>
      </w:r>
    </w:p>
    <w:p w14:paraId="39D8DC87" w14:textId="59072D43" w:rsidR="000F7BE4" w:rsidRPr="0093672E" w:rsidRDefault="00F269F4" w:rsidP="00917A77">
      <w:pPr>
        <w:pStyle w:val="Titrehorssommaire"/>
      </w:pPr>
      <w:r w:rsidRPr="0093672E">
        <w:lastRenderedPageBreak/>
        <w:t>Sommaire</w:t>
      </w:r>
    </w:p>
    <w:bookmarkEnd w:id="1" w:displacedByCustomXml="next"/>
    <w:sdt>
      <w:sdtPr>
        <w:rPr>
          <w:rFonts w:ascii="Arial" w:hAnsi="Arial"/>
          <w:b w:val="0"/>
          <w:noProof w:val="0"/>
          <w:color w:val="808080" w:themeColor="background1" w:themeShade="80"/>
          <w:sz w:val="22"/>
        </w:rPr>
        <w:id w:val="-1494864677"/>
        <w:docPartObj>
          <w:docPartGallery w:val="Table of Contents"/>
        </w:docPartObj>
      </w:sdtPr>
      <w:sdtEndPr>
        <w:rPr>
          <w:noProof/>
        </w:rPr>
      </w:sdtEndPr>
      <w:sdtContent>
        <w:p w14:paraId="53EED63B" w14:textId="011943F4" w:rsidR="005D4DEB" w:rsidRDefault="00924B17" w:rsidP="005D4DEB">
          <w:pPr>
            <w:pStyle w:val="TM1"/>
            <w:rPr>
              <w:rFonts w:asciiTheme="minorHAnsi" w:hAnsiTheme="minorHAnsi"/>
              <w:color w:val="auto"/>
              <w:kern w:val="2"/>
              <w:sz w:val="22"/>
              <w14:ligatures w14:val="standardContextual"/>
            </w:rPr>
          </w:pPr>
          <w:r w:rsidRPr="0093672E">
            <w:fldChar w:fldCharType="begin"/>
          </w:r>
          <w:r w:rsidRPr="0093672E">
            <w:instrText xml:space="preserve"> TOC \o "1-1" \h \z \t "Titre annexes (n° auto);3" </w:instrText>
          </w:r>
          <w:r w:rsidRPr="0093672E">
            <w:fldChar w:fldCharType="separate"/>
          </w:r>
          <w:hyperlink w:anchor="_Toc144744558" w:history="1">
            <w:r w:rsidR="005D4DEB" w:rsidRPr="00FC79B6">
              <w:rPr>
                <w:rStyle w:val="Lienhypertexte"/>
              </w:rPr>
              <w:t>Informations à destination des prescripteurs et des pharmacies à usage intérieur</w:t>
            </w:r>
            <w:r w:rsidR="005D4DEB">
              <w:rPr>
                <w:webHidden/>
              </w:rPr>
              <w:tab/>
            </w:r>
            <w:r w:rsidR="005D4DEB">
              <w:rPr>
                <w:webHidden/>
              </w:rPr>
              <w:fldChar w:fldCharType="begin"/>
            </w:r>
            <w:r w:rsidR="005D4DEB">
              <w:rPr>
                <w:webHidden/>
              </w:rPr>
              <w:instrText xml:space="preserve"> PAGEREF _Toc144744558 \h </w:instrText>
            </w:r>
            <w:r w:rsidR="005D4DEB">
              <w:rPr>
                <w:webHidden/>
              </w:rPr>
            </w:r>
            <w:r w:rsidR="005D4DEB">
              <w:rPr>
                <w:webHidden/>
              </w:rPr>
              <w:fldChar w:fldCharType="separate"/>
            </w:r>
            <w:r w:rsidR="004C5354">
              <w:rPr>
                <w:webHidden/>
              </w:rPr>
              <w:t>4</w:t>
            </w:r>
            <w:r w:rsidR="005D4DEB">
              <w:rPr>
                <w:webHidden/>
              </w:rPr>
              <w:fldChar w:fldCharType="end"/>
            </w:r>
          </w:hyperlink>
        </w:p>
        <w:p w14:paraId="0C9D6589" w14:textId="2A69ABFE" w:rsidR="005D4DEB" w:rsidRDefault="00BE01E2" w:rsidP="005D4DEB">
          <w:pPr>
            <w:pStyle w:val="TM1"/>
            <w:rPr>
              <w:rFonts w:asciiTheme="minorHAnsi" w:hAnsiTheme="minorHAnsi"/>
              <w:color w:val="auto"/>
              <w:kern w:val="2"/>
              <w:sz w:val="22"/>
              <w14:ligatures w14:val="standardContextual"/>
            </w:rPr>
          </w:pPr>
          <w:hyperlink w:anchor="_Toc144744559" w:history="1">
            <w:r w:rsidR="005D4DEB" w:rsidRPr="00FC79B6">
              <w:rPr>
                <w:rStyle w:val="Lienhypertexte"/>
              </w:rPr>
              <w:t>Le médicament</w:t>
            </w:r>
            <w:r w:rsidR="005D4DEB">
              <w:rPr>
                <w:webHidden/>
              </w:rPr>
              <w:tab/>
            </w:r>
            <w:r w:rsidR="005D4DEB">
              <w:rPr>
                <w:webHidden/>
              </w:rPr>
              <w:fldChar w:fldCharType="begin"/>
            </w:r>
            <w:r w:rsidR="005D4DEB">
              <w:rPr>
                <w:webHidden/>
              </w:rPr>
              <w:instrText xml:space="preserve"> PAGEREF _Toc144744559 \h </w:instrText>
            </w:r>
            <w:r w:rsidR="005D4DEB">
              <w:rPr>
                <w:webHidden/>
              </w:rPr>
            </w:r>
            <w:r w:rsidR="005D4DEB">
              <w:rPr>
                <w:webHidden/>
              </w:rPr>
              <w:fldChar w:fldCharType="separate"/>
            </w:r>
            <w:r w:rsidR="004C5354">
              <w:rPr>
                <w:webHidden/>
              </w:rPr>
              <w:t>6</w:t>
            </w:r>
            <w:r w:rsidR="005D4DEB">
              <w:rPr>
                <w:webHidden/>
              </w:rPr>
              <w:fldChar w:fldCharType="end"/>
            </w:r>
          </w:hyperlink>
        </w:p>
        <w:p w14:paraId="0D4CF2EB" w14:textId="0F2B63CA" w:rsidR="005D4DEB" w:rsidRDefault="00BE01E2" w:rsidP="005D4DEB">
          <w:pPr>
            <w:pStyle w:val="TM1"/>
            <w:rPr>
              <w:rFonts w:asciiTheme="minorHAnsi" w:hAnsiTheme="minorHAnsi"/>
              <w:color w:val="auto"/>
              <w:kern w:val="2"/>
              <w:sz w:val="22"/>
              <w14:ligatures w14:val="standardContextual"/>
            </w:rPr>
          </w:pPr>
          <w:hyperlink w:anchor="_Toc144744560" w:history="1">
            <w:r w:rsidR="005D4DEB" w:rsidRPr="00FC79B6">
              <w:rPr>
                <w:rStyle w:val="Lienhypertexte"/>
              </w:rPr>
              <w:t>Calendrier des visites</w:t>
            </w:r>
            <w:r w:rsidR="005D4DEB">
              <w:rPr>
                <w:webHidden/>
              </w:rPr>
              <w:tab/>
            </w:r>
            <w:r w:rsidR="005D4DEB">
              <w:rPr>
                <w:webHidden/>
              </w:rPr>
              <w:fldChar w:fldCharType="begin"/>
            </w:r>
            <w:r w:rsidR="005D4DEB">
              <w:rPr>
                <w:webHidden/>
              </w:rPr>
              <w:instrText xml:space="preserve"> PAGEREF _Toc144744560 \h </w:instrText>
            </w:r>
            <w:r w:rsidR="005D4DEB">
              <w:rPr>
                <w:webHidden/>
              </w:rPr>
            </w:r>
            <w:r w:rsidR="005D4DEB">
              <w:rPr>
                <w:webHidden/>
              </w:rPr>
              <w:fldChar w:fldCharType="separate"/>
            </w:r>
            <w:r w:rsidR="004C5354">
              <w:rPr>
                <w:webHidden/>
              </w:rPr>
              <w:t>8</w:t>
            </w:r>
            <w:r w:rsidR="005D4DEB">
              <w:rPr>
                <w:webHidden/>
              </w:rPr>
              <w:fldChar w:fldCharType="end"/>
            </w:r>
          </w:hyperlink>
        </w:p>
        <w:p w14:paraId="5C0FD30C" w14:textId="4BD5AE87" w:rsidR="005D4DEB" w:rsidRDefault="00BE01E2" w:rsidP="005D4DEB">
          <w:pPr>
            <w:pStyle w:val="TM1"/>
            <w:rPr>
              <w:rFonts w:asciiTheme="minorHAnsi" w:hAnsiTheme="minorHAnsi"/>
              <w:color w:val="auto"/>
              <w:kern w:val="2"/>
              <w:sz w:val="22"/>
              <w14:ligatures w14:val="standardContextual"/>
            </w:rPr>
          </w:pPr>
          <w:hyperlink w:anchor="_Toc144744561" w:history="1">
            <w:r w:rsidR="005D4DEB" w:rsidRPr="00FC79B6">
              <w:rPr>
                <w:rStyle w:val="Lienhypertexte"/>
              </w:rPr>
              <w:t>Modalités pratiques de traitement et de suivi des patients</w:t>
            </w:r>
            <w:r w:rsidR="005D4DEB">
              <w:rPr>
                <w:webHidden/>
              </w:rPr>
              <w:tab/>
            </w:r>
            <w:r w:rsidR="005D4DEB">
              <w:rPr>
                <w:webHidden/>
              </w:rPr>
              <w:fldChar w:fldCharType="begin"/>
            </w:r>
            <w:r w:rsidR="005D4DEB">
              <w:rPr>
                <w:webHidden/>
              </w:rPr>
              <w:instrText xml:space="preserve"> PAGEREF _Toc144744561 \h </w:instrText>
            </w:r>
            <w:r w:rsidR="005D4DEB">
              <w:rPr>
                <w:webHidden/>
              </w:rPr>
            </w:r>
            <w:r w:rsidR="005D4DEB">
              <w:rPr>
                <w:webHidden/>
              </w:rPr>
              <w:fldChar w:fldCharType="separate"/>
            </w:r>
            <w:r w:rsidR="004C5354">
              <w:rPr>
                <w:webHidden/>
              </w:rPr>
              <w:t>10</w:t>
            </w:r>
            <w:r w:rsidR="005D4DEB">
              <w:rPr>
                <w:webHidden/>
              </w:rPr>
              <w:fldChar w:fldCharType="end"/>
            </w:r>
          </w:hyperlink>
        </w:p>
        <w:p w14:paraId="66205D9B" w14:textId="2F578A25" w:rsidR="005D4DEB" w:rsidRDefault="00BE01E2" w:rsidP="005D4DEB">
          <w:pPr>
            <w:pStyle w:val="TM1"/>
            <w:rPr>
              <w:rFonts w:asciiTheme="minorHAnsi" w:hAnsiTheme="minorHAnsi"/>
              <w:color w:val="auto"/>
              <w:kern w:val="2"/>
              <w:sz w:val="22"/>
              <w14:ligatures w14:val="standardContextual"/>
            </w:rPr>
          </w:pPr>
          <w:hyperlink w:anchor="_Toc144744562" w:history="1">
            <w:r w:rsidR="005D4DEB" w:rsidRPr="00FC79B6">
              <w:rPr>
                <w:rStyle w:val="Lienhypertexte"/>
              </w:rPr>
              <w:t>Annexes</w:t>
            </w:r>
            <w:r w:rsidR="005D4DEB">
              <w:rPr>
                <w:webHidden/>
              </w:rPr>
              <w:tab/>
            </w:r>
            <w:r w:rsidR="005D4DEB">
              <w:rPr>
                <w:webHidden/>
              </w:rPr>
              <w:fldChar w:fldCharType="begin"/>
            </w:r>
            <w:r w:rsidR="005D4DEB">
              <w:rPr>
                <w:webHidden/>
              </w:rPr>
              <w:instrText xml:space="preserve"> PAGEREF _Toc144744562 \h </w:instrText>
            </w:r>
            <w:r w:rsidR="005D4DEB">
              <w:rPr>
                <w:webHidden/>
              </w:rPr>
            </w:r>
            <w:r w:rsidR="005D4DEB">
              <w:rPr>
                <w:webHidden/>
              </w:rPr>
              <w:fldChar w:fldCharType="separate"/>
            </w:r>
            <w:r w:rsidR="004C5354">
              <w:rPr>
                <w:webHidden/>
              </w:rPr>
              <w:t>11</w:t>
            </w:r>
            <w:r w:rsidR="005D4DEB">
              <w:rPr>
                <w:webHidden/>
              </w:rPr>
              <w:fldChar w:fldCharType="end"/>
            </w:r>
          </w:hyperlink>
        </w:p>
        <w:p w14:paraId="02B3F2E2" w14:textId="4A9471CB" w:rsidR="005D4DEB" w:rsidRDefault="00BE01E2">
          <w:pPr>
            <w:pStyle w:val="TM3"/>
            <w:rPr>
              <w:rFonts w:asciiTheme="minorHAnsi" w:hAnsiTheme="minorHAnsi"/>
              <w:color w:val="auto"/>
              <w:kern w:val="2"/>
              <w14:ligatures w14:val="standardContextual"/>
            </w:rPr>
          </w:pPr>
          <w:hyperlink w:anchor="_Toc144744563" w:history="1">
            <w:r w:rsidR="005D4DEB" w:rsidRPr="00FC79B6">
              <w:rPr>
                <w:rStyle w:val="Lienhypertexte"/>
              </w:rPr>
              <w:t>Annexe 1.</w:t>
            </w:r>
            <w:r w:rsidR="005D4DEB">
              <w:rPr>
                <w:rFonts w:asciiTheme="minorHAnsi" w:hAnsiTheme="minorHAnsi"/>
                <w:color w:val="auto"/>
                <w:kern w:val="2"/>
                <w14:ligatures w14:val="standardContextual"/>
              </w:rPr>
              <w:tab/>
            </w:r>
            <w:r w:rsidR="005D4DEB" w:rsidRPr="00FC79B6">
              <w:rPr>
                <w:rStyle w:val="Lienhypertexte"/>
              </w:rPr>
              <w:t>Fiches de suivi médical et de collecte de données</w:t>
            </w:r>
            <w:r w:rsidR="005D4DEB">
              <w:rPr>
                <w:webHidden/>
              </w:rPr>
              <w:tab/>
            </w:r>
            <w:r w:rsidR="005D4DEB">
              <w:rPr>
                <w:webHidden/>
              </w:rPr>
              <w:fldChar w:fldCharType="begin"/>
            </w:r>
            <w:r w:rsidR="005D4DEB">
              <w:rPr>
                <w:webHidden/>
              </w:rPr>
              <w:instrText xml:space="preserve"> PAGEREF _Toc144744563 \h </w:instrText>
            </w:r>
            <w:r w:rsidR="005D4DEB">
              <w:rPr>
                <w:webHidden/>
              </w:rPr>
            </w:r>
            <w:r w:rsidR="005D4DEB">
              <w:rPr>
                <w:webHidden/>
              </w:rPr>
              <w:fldChar w:fldCharType="separate"/>
            </w:r>
            <w:r w:rsidR="004C5354">
              <w:rPr>
                <w:webHidden/>
              </w:rPr>
              <w:t>11</w:t>
            </w:r>
            <w:r w:rsidR="005D4DEB">
              <w:rPr>
                <w:webHidden/>
              </w:rPr>
              <w:fldChar w:fldCharType="end"/>
            </w:r>
          </w:hyperlink>
        </w:p>
        <w:p w14:paraId="4C7966F9" w14:textId="5811D8C5" w:rsidR="005D4DEB" w:rsidRDefault="00BE01E2">
          <w:pPr>
            <w:pStyle w:val="TM3"/>
            <w:rPr>
              <w:rFonts w:asciiTheme="minorHAnsi" w:hAnsiTheme="minorHAnsi"/>
              <w:color w:val="auto"/>
              <w:kern w:val="2"/>
              <w14:ligatures w14:val="standardContextual"/>
            </w:rPr>
          </w:pPr>
          <w:hyperlink w:anchor="_Toc144744564" w:history="1">
            <w:r w:rsidR="005D4DEB" w:rsidRPr="00FC79B6">
              <w:rPr>
                <w:rStyle w:val="Lienhypertexte"/>
              </w:rPr>
              <w:t>Annexe 2.</w:t>
            </w:r>
            <w:r w:rsidR="005D4DEB">
              <w:rPr>
                <w:rFonts w:asciiTheme="minorHAnsi" w:hAnsiTheme="minorHAnsi"/>
                <w:color w:val="auto"/>
                <w:kern w:val="2"/>
                <w14:ligatures w14:val="standardContextual"/>
              </w:rPr>
              <w:tab/>
            </w:r>
            <w:r w:rsidR="005D4DEB" w:rsidRPr="00FC79B6">
              <w:rPr>
                <w:rStyle w:val="Lienhypertexte"/>
              </w:rPr>
              <w:t>Rôle des différents acteurs</w:t>
            </w:r>
            <w:r w:rsidR="005D4DEB">
              <w:rPr>
                <w:webHidden/>
              </w:rPr>
              <w:tab/>
            </w:r>
            <w:r w:rsidR="005D4DEB">
              <w:rPr>
                <w:webHidden/>
              </w:rPr>
              <w:fldChar w:fldCharType="begin"/>
            </w:r>
            <w:r w:rsidR="005D4DEB">
              <w:rPr>
                <w:webHidden/>
              </w:rPr>
              <w:instrText xml:space="preserve"> PAGEREF _Toc144744564 \h </w:instrText>
            </w:r>
            <w:r w:rsidR="005D4DEB">
              <w:rPr>
                <w:webHidden/>
              </w:rPr>
            </w:r>
            <w:r w:rsidR="005D4DEB">
              <w:rPr>
                <w:webHidden/>
              </w:rPr>
              <w:fldChar w:fldCharType="separate"/>
            </w:r>
            <w:r w:rsidR="004C5354">
              <w:rPr>
                <w:webHidden/>
              </w:rPr>
              <w:t>72</w:t>
            </w:r>
            <w:r w:rsidR="005D4DEB">
              <w:rPr>
                <w:webHidden/>
              </w:rPr>
              <w:fldChar w:fldCharType="end"/>
            </w:r>
          </w:hyperlink>
        </w:p>
        <w:p w14:paraId="68703201" w14:textId="4E65A47C" w:rsidR="005D4DEB" w:rsidRDefault="00BE01E2">
          <w:pPr>
            <w:pStyle w:val="TM3"/>
            <w:rPr>
              <w:rFonts w:asciiTheme="minorHAnsi" w:hAnsiTheme="minorHAnsi"/>
              <w:color w:val="auto"/>
              <w:kern w:val="2"/>
              <w14:ligatures w14:val="standardContextual"/>
            </w:rPr>
          </w:pPr>
          <w:hyperlink w:anchor="_Toc144744565" w:history="1">
            <w:r w:rsidR="005D4DEB" w:rsidRPr="00FC79B6">
              <w:rPr>
                <w:rStyle w:val="Lienhypertexte"/>
              </w:rPr>
              <w:t>Annexe 3.</w:t>
            </w:r>
            <w:r w:rsidR="005D4DEB">
              <w:rPr>
                <w:rFonts w:asciiTheme="minorHAnsi" w:hAnsiTheme="minorHAnsi"/>
                <w:color w:val="auto"/>
                <w:kern w:val="2"/>
                <w14:ligatures w14:val="standardContextual"/>
              </w:rPr>
              <w:tab/>
            </w:r>
            <w:r w:rsidR="005D4DEB" w:rsidRPr="00FC79B6">
              <w:rPr>
                <w:rStyle w:val="Lienhypertexte"/>
              </w:rPr>
              <w:t>Documents d’information à destination des patients avant toute prescription d’un médicament en accès précoce :</w:t>
            </w:r>
            <w:r w:rsidR="005D4DEB">
              <w:rPr>
                <w:webHidden/>
              </w:rPr>
              <w:tab/>
            </w:r>
            <w:r w:rsidR="005D4DEB">
              <w:rPr>
                <w:webHidden/>
              </w:rPr>
              <w:fldChar w:fldCharType="begin"/>
            </w:r>
            <w:r w:rsidR="005D4DEB">
              <w:rPr>
                <w:webHidden/>
              </w:rPr>
              <w:instrText xml:space="preserve"> PAGEREF _Toc144744565 \h </w:instrText>
            </w:r>
            <w:r w:rsidR="005D4DEB">
              <w:rPr>
                <w:webHidden/>
              </w:rPr>
            </w:r>
            <w:r w:rsidR="005D4DEB">
              <w:rPr>
                <w:webHidden/>
              </w:rPr>
              <w:fldChar w:fldCharType="separate"/>
            </w:r>
            <w:r w:rsidR="004C5354">
              <w:rPr>
                <w:webHidden/>
              </w:rPr>
              <w:t>76</w:t>
            </w:r>
            <w:r w:rsidR="005D4DEB">
              <w:rPr>
                <w:webHidden/>
              </w:rPr>
              <w:fldChar w:fldCharType="end"/>
            </w:r>
          </w:hyperlink>
        </w:p>
        <w:p w14:paraId="333B2F26" w14:textId="1F7DC67A" w:rsidR="005D4DEB" w:rsidRDefault="00BE01E2">
          <w:pPr>
            <w:pStyle w:val="TM3"/>
            <w:rPr>
              <w:rFonts w:asciiTheme="minorHAnsi" w:hAnsiTheme="minorHAnsi"/>
              <w:color w:val="auto"/>
              <w:kern w:val="2"/>
              <w14:ligatures w14:val="standardContextual"/>
            </w:rPr>
          </w:pPr>
          <w:hyperlink w:anchor="_Toc144744566" w:history="1">
            <w:r w:rsidR="005D4DEB" w:rsidRPr="00FC79B6">
              <w:rPr>
                <w:rStyle w:val="Lienhypertexte"/>
              </w:rPr>
              <w:t>Annexe 4.</w:t>
            </w:r>
            <w:r w:rsidR="005D4DEB">
              <w:rPr>
                <w:rFonts w:asciiTheme="minorHAnsi" w:hAnsiTheme="minorHAnsi"/>
                <w:color w:val="auto"/>
                <w:kern w:val="2"/>
                <w14:ligatures w14:val="standardContextual"/>
              </w:rPr>
              <w:tab/>
            </w:r>
            <w:r w:rsidR="005D4DEB" w:rsidRPr="00FC79B6">
              <w:rPr>
                <w:rStyle w:val="Lienhypertexte"/>
              </w:rPr>
              <w:t>Modalités de recueil des effets indésirables suspectés d’être liés au traitement et de situations particulières</w:t>
            </w:r>
            <w:r w:rsidR="005D4DEB">
              <w:rPr>
                <w:webHidden/>
              </w:rPr>
              <w:tab/>
            </w:r>
            <w:r w:rsidR="005D4DEB">
              <w:rPr>
                <w:webHidden/>
              </w:rPr>
              <w:fldChar w:fldCharType="begin"/>
            </w:r>
            <w:r w:rsidR="005D4DEB">
              <w:rPr>
                <w:webHidden/>
              </w:rPr>
              <w:instrText xml:space="preserve"> PAGEREF _Toc144744566 \h </w:instrText>
            </w:r>
            <w:r w:rsidR="005D4DEB">
              <w:rPr>
                <w:webHidden/>
              </w:rPr>
            </w:r>
            <w:r w:rsidR="005D4DEB">
              <w:rPr>
                <w:webHidden/>
              </w:rPr>
              <w:fldChar w:fldCharType="separate"/>
            </w:r>
            <w:r w:rsidR="004C5354">
              <w:rPr>
                <w:webHidden/>
              </w:rPr>
              <w:t>89</w:t>
            </w:r>
            <w:r w:rsidR="005D4DEB">
              <w:rPr>
                <w:webHidden/>
              </w:rPr>
              <w:fldChar w:fldCharType="end"/>
            </w:r>
          </w:hyperlink>
        </w:p>
        <w:p w14:paraId="538D0087" w14:textId="67A25CBB" w:rsidR="005F2987" w:rsidRPr="0093672E" w:rsidRDefault="00924B17" w:rsidP="00F93941">
          <w:pPr>
            <w:pStyle w:val="TM3"/>
          </w:pPr>
          <w:r w:rsidRPr="0093672E">
            <w:fldChar w:fldCharType="end"/>
          </w:r>
        </w:p>
      </w:sdtContent>
    </w:sdt>
    <w:p w14:paraId="635A1BC6" w14:textId="77777777" w:rsidR="005F2987" w:rsidRPr="0093672E" w:rsidRDefault="005F2987" w:rsidP="005F2987"/>
    <w:p w14:paraId="12E867E1" w14:textId="77777777" w:rsidR="00AC31D2" w:rsidRPr="0093672E" w:rsidRDefault="00AC31D2" w:rsidP="00AC31D2"/>
    <w:p w14:paraId="78E5DA42" w14:textId="77777777" w:rsidR="00C317D5" w:rsidRDefault="00C317D5" w:rsidP="006A45A9">
      <w:pPr>
        <w:pStyle w:val="Retraitcorpsdetexte"/>
        <w:ind w:left="0"/>
      </w:pPr>
    </w:p>
    <w:p w14:paraId="24F306AC" w14:textId="77777777" w:rsidR="00F57158" w:rsidRPr="0093672E" w:rsidRDefault="00AC31D2" w:rsidP="00B70071">
      <w:pPr>
        <w:pStyle w:val="Titre1"/>
        <w:rPr>
          <w:szCs w:val="60"/>
        </w:rPr>
      </w:pPr>
      <w:bookmarkStart w:id="2" w:name="_Toc144744558"/>
      <w:r w:rsidRPr="0093672E">
        <w:rPr>
          <w:szCs w:val="60"/>
        </w:rPr>
        <w:lastRenderedPageBreak/>
        <w:t>Informations à destination des prescripteurs et des pharmacies à usage intérieur</w:t>
      </w:r>
      <w:bookmarkEnd w:id="2"/>
    </w:p>
    <w:p w14:paraId="1A53AF28" w14:textId="77777777" w:rsidR="007F169A" w:rsidRDefault="7DD31D9F" w:rsidP="00AC31D2">
      <w:r>
        <w:rPr>
          <w:noProof/>
        </w:rPr>
        <w:drawing>
          <wp:inline distT="0" distB="0" distL="0" distR="0" wp14:anchorId="5BFBEDF9" wp14:editId="79C8CFCD">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5">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11D0B79F" w14:textId="3F7545D5" w:rsidR="00021F00" w:rsidRDefault="00AC31D2" w:rsidP="002C4971">
      <w:pPr>
        <w:pStyle w:val="Corpsdetexte"/>
      </w:pPr>
      <w:r w:rsidRPr="00C45A65">
        <w:t xml:space="preserve">Le </w:t>
      </w:r>
      <w:bookmarkStart w:id="3" w:name="_Toc58334970"/>
      <w:sdt>
        <w:sdtPr>
          <w:id w:val="-282734587"/>
          <w:placeholder>
            <w:docPart w:val="DefaultPlaceholder_-1854013437"/>
          </w:placeholder>
          <w:date w:fullDate="2023-09-14T00:00:00Z">
            <w:dateFormat w:val="dd/MM/yyyy"/>
            <w:lid w:val="fr-FR"/>
            <w:storeMappedDataAs w:val="dateTime"/>
            <w:calendar w:val="gregorian"/>
          </w:date>
        </w:sdtPr>
        <w:sdtEndPr/>
        <w:sdtContent>
          <w:r w:rsidR="00600C23">
            <w:t>14/09/2023</w:t>
          </w:r>
        </w:sdtContent>
      </w:sdt>
      <w:r w:rsidR="00FA6648" w:rsidRPr="00C45A65">
        <w:t>,</w:t>
      </w:r>
      <w:r w:rsidRPr="00C45A65">
        <w:t xml:space="preserve"> la Haute Autorité de santé (HAS) a délivré une autorisation d’accès précoce, </w:t>
      </w:r>
      <w:sdt>
        <w:sdtPr>
          <w:id w:val="-2011664528"/>
          <w:placeholder>
            <w:docPart w:val="F105426E619A4B20B89E409C791E40DA"/>
          </w:placeholder>
          <w:dropDownList>
            <w:listItem w:value="Choisissez un élément."/>
            <w:listItem w:displayText="après avis de l’Agence Nationale de Sécurité du médicament et des produits de santé (ANSM) concernant le rapport bénéfice/risque présumé, " w:value="après avis de l’Agence Nationale de Sécurité du médicament et des produits de santé (ANSM) concernant le rapport bénéfice/risque présumé, "/>
            <w:listItem w:displayText=" " w:value=" "/>
          </w:dropDownList>
        </w:sdtPr>
        <w:sdtEndPr/>
        <w:sdtContent>
          <w:r w:rsidR="00B8515A">
            <w:t xml:space="preserve">après avis de l’Agence Nationale de Sécurité du médicament et des produits de santé (ANSM) concernant le rapport bénéfice/risque présumé, </w:t>
          </w:r>
        </w:sdtContent>
      </w:sdt>
      <w:r w:rsidRPr="00C45A65">
        <w:t xml:space="preserve">pour le médicament </w:t>
      </w:r>
      <w:r w:rsidR="00E04420" w:rsidRPr="00994ADB">
        <w:t xml:space="preserve">60 mg/1,5 mL (40 mg/mL) et </w:t>
      </w:r>
      <w:r w:rsidR="007B5553" w:rsidRPr="00994ADB">
        <w:t xml:space="preserve">150 mg/1,5 mL (100 mg/mL), </w:t>
      </w:r>
      <w:r w:rsidR="00E04420" w:rsidRPr="00994ADB">
        <w:t xml:space="preserve">solution injectable en stylo </w:t>
      </w:r>
      <w:r w:rsidR="00E50ADE" w:rsidRPr="00994ADB">
        <w:t>prérempl</w:t>
      </w:r>
      <w:r w:rsidR="00E50ADE" w:rsidRPr="005D4DEB">
        <w:t>i</w:t>
      </w:r>
      <w:r w:rsidR="00614B48" w:rsidRPr="00C45A65">
        <w:t xml:space="preserve"> </w:t>
      </w:r>
      <w:r w:rsidRPr="00C45A65">
        <w:t>dans l’indication :</w:t>
      </w:r>
      <w:r w:rsidR="006B4387" w:rsidRPr="00C45A65">
        <w:t xml:space="preserve"> </w:t>
      </w:r>
      <w:sdt>
        <w:sdtPr>
          <w:id w:val="-1786183038"/>
          <w:placeholder>
            <w:docPart w:val="139C4C2A1B2447A59237AB94135949ED"/>
          </w:placeholder>
        </w:sdtPr>
        <w:sdtEndPr/>
        <w:sdtContent>
          <w:r w:rsidR="00C93C63">
            <w:t>ALHEMO</w:t>
          </w:r>
          <w:r w:rsidR="009F44B7" w:rsidRPr="005D4DEB">
            <w:t xml:space="preserve"> </w:t>
          </w:r>
          <w:r w:rsidR="00CE6E0A" w:rsidRPr="005D4DEB">
            <w:t>est indiqué en p</w:t>
          </w:r>
          <w:r w:rsidR="00BF0148" w:rsidRPr="005D4DEB">
            <w:t xml:space="preserve">rophylaxie des épisodes hémorragiques chez les patients à partir de </w:t>
          </w:r>
          <w:r w:rsidR="001A3FA8" w:rsidRPr="005D4DEB">
            <w:t xml:space="preserve">l’âge de </w:t>
          </w:r>
          <w:r w:rsidR="00BF0148" w:rsidRPr="005D4DEB">
            <w:t xml:space="preserve">12 ans atteints : </w:t>
          </w:r>
          <w:r w:rsidR="00021F00">
            <w:br/>
          </w:r>
          <w:r w:rsidR="00862F03" w:rsidRPr="005D4DEB">
            <w:t>-</w:t>
          </w:r>
          <w:r w:rsidR="00021F00">
            <w:t xml:space="preserve"> </w:t>
          </w:r>
          <w:r w:rsidR="00862F03" w:rsidRPr="005D4DEB">
            <w:t>d’hémophilie A ayant développé des inhibiteurs anti-facteur VIII, en dernier recours</w:t>
          </w:r>
          <w:r w:rsidR="00021F00">
            <w:t> ;</w:t>
          </w:r>
          <w:r w:rsidR="00021F00">
            <w:br/>
          </w:r>
          <w:r w:rsidR="00BF0148" w:rsidRPr="005D4DEB">
            <w:t xml:space="preserve">- d’hémophilie B ayant développé </w:t>
          </w:r>
          <w:r w:rsidR="005F4C00" w:rsidRPr="005D4DEB">
            <w:t>des</w:t>
          </w:r>
          <w:r w:rsidR="00BF0148" w:rsidRPr="005D4DEB">
            <w:t xml:space="preserve"> inhibiteur</w:t>
          </w:r>
          <w:r w:rsidR="005F4C00" w:rsidRPr="005D4DEB">
            <w:t>s</w:t>
          </w:r>
          <w:r w:rsidR="00BF0148" w:rsidRPr="005D4DEB">
            <w:t xml:space="preserve"> anti-facteur IX</w:t>
          </w:r>
          <w:r w:rsidR="00D17618">
            <w:t>, en</w:t>
          </w:r>
          <w:r w:rsidR="007E50FD">
            <w:t xml:space="preserve"> dernier recours</w:t>
          </w:r>
        </w:sdtContent>
      </w:sdt>
      <w:r w:rsidRPr="00C45A65">
        <w:t>.</w:t>
      </w:r>
    </w:p>
    <w:p w14:paraId="7E0C2EAF" w14:textId="30B7AF66" w:rsidR="00C317D5" w:rsidRDefault="00AC31D2" w:rsidP="002C4971">
      <w:pPr>
        <w:pStyle w:val="Corpsdetexte"/>
      </w:pPr>
      <w:r w:rsidRPr="00C45A65">
        <w:t xml:space="preserve"> </w:t>
      </w:r>
      <w:sdt>
        <w:sdtPr>
          <w:id w:val="448583871"/>
          <w:placeholder>
            <w:docPart w:val="DFC75B04D00043B299481D5E37695CF0"/>
          </w:placeholder>
          <w:comboBox>
            <w:listItem w:displayText="Ce médicament ne dispose pas encore d’une Autorisation de Mise sur le Marché (AMM)." w:value="Ce médicament ne dispose pas encore d’une Autorisation de Mise sur le Marché (AMM)."/>
            <w:listItem w:displayText="Ce médicament vient d’obtenir une Autorisation de Mise sur le Marché (AMM) et sera prochainement examiné par la Commission de la Transparence de la Haute Autorité de santé pour déterminer le bienfondé de sa prise en charge par l’assurance maladie." w:value="Ce médicament vient d’obtenir une Autorisation de Mise sur le Marché (AMM) et sera prochainement examiné par la Commission de la Transparence de la Haute Autorité de santé pour déterminer le bienfondé de sa prise en charge par l’assurance maladie."/>
          </w:comboBox>
        </w:sdtPr>
        <w:sdtEndPr/>
        <w:sdtContent>
          <w:r w:rsidR="00B8515A">
            <w:t>Ce médicament ne dispose pas encore d’une Autorisation de Mise sur le Marché (AMM).</w:t>
          </w:r>
        </w:sdtContent>
      </w:sdt>
    </w:p>
    <w:p w14:paraId="530CF8F1" w14:textId="77777777" w:rsidR="00C317D5" w:rsidRDefault="00AC31D2" w:rsidP="00531BE3">
      <w:pPr>
        <w:pStyle w:val="Corpsdetexte"/>
      </w:pPr>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10B9824C" w14:textId="77777777" w:rsidR="00C317D5" w:rsidRDefault="00AC31D2" w:rsidP="00B051E9">
      <w:pPr>
        <w:pStyle w:val="Corpsdetexte"/>
      </w:pPr>
      <w:r w:rsidRPr="0093672E">
        <w:lastRenderedPageBreak/>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6" w:history="1">
        <w:r w:rsidRPr="00422012">
          <w:rPr>
            <w:rStyle w:val="Lienhypertexte"/>
          </w:rPr>
          <w:t>le site internet</w:t>
        </w:r>
        <w:r w:rsidR="00422012" w:rsidRPr="00422012">
          <w:rPr>
            <w:rStyle w:val="Lienhypertexte"/>
          </w:rPr>
          <w:t xml:space="preserve"> de la HAS</w:t>
        </w:r>
      </w:hyperlink>
      <w:r w:rsidRPr="0093672E">
        <w:t>.</w:t>
      </w:r>
    </w:p>
    <w:p w14:paraId="1B378687" w14:textId="77777777" w:rsidR="00C317D5" w:rsidRDefault="00AC31D2" w:rsidP="00B051E9">
      <w:pPr>
        <w:pStyle w:val="Corpsdetexte"/>
      </w:pPr>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03575109" w14:textId="4970CB9B" w:rsidR="00AC31D2" w:rsidRPr="0093672E" w:rsidRDefault="0035437E" w:rsidP="00966679">
      <w:pPr>
        <w:pStyle w:val="Paragraphedeliste"/>
      </w:pPr>
      <w:r>
        <w:t>l</w:t>
      </w:r>
      <w:r w:rsidR="00AC31D2" w:rsidRPr="0093672E">
        <w:t>a maladie est grave, rare ou invalidante</w:t>
      </w:r>
      <w:r>
        <w:t> ;</w:t>
      </w:r>
    </w:p>
    <w:p w14:paraId="47CC7DF1" w14:textId="3671AC08" w:rsidR="00AC31D2" w:rsidRPr="0093672E" w:rsidRDefault="0035437E" w:rsidP="00966679">
      <w:pPr>
        <w:pStyle w:val="Paragraphedeliste"/>
      </w:pPr>
      <w:r>
        <w:t>i</w:t>
      </w:r>
      <w:r w:rsidR="00AC31D2" w:rsidRPr="0093672E">
        <w:t>l n’existe pas de traitement approprié</w:t>
      </w:r>
      <w:r>
        <w:t> ;</w:t>
      </w:r>
    </w:p>
    <w:p w14:paraId="0B085ED2" w14:textId="002048EA"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B5207D">
        <w:t> ;</w:t>
      </w:r>
    </w:p>
    <w:p w14:paraId="5B2A50B7" w14:textId="378B344F" w:rsidR="00AC31D2" w:rsidRPr="0093672E" w:rsidRDefault="0035437E" w:rsidP="00966679">
      <w:pPr>
        <w:pStyle w:val="Paragraphedeliste"/>
      </w:pPr>
      <w:r>
        <w:t>l</w:t>
      </w:r>
      <w:r w:rsidR="00AC31D2" w:rsidRPr="0093672E">
        <w:t>e médicament est présumé innovant</w:t>
      </w:r>
      <w:r>
        <w:t> ;</w:t>
      </w:r>
    </w:p>
    <w:p w14:paraId="01675FB1" w14:textId="7262937D" w:rsidR="00AC31D2" w:rsidRPr="0093672E" w:rsidRDefault="0035437E" w:rsidP="00966679">
      <w:pPr>
        <w:pStyle w:val="Paragraphedeliste"/>
      </w:pPr>
      <w:r>
        <w:t>l</w:t>
      </w:r>
      <w:r w:rsidR="00AC31D2" w:rsidRPr="0093672E">
        <w:t xml:space="preserve">a mise en œuvre du traitement ne peut être différée. </w:t>
      </w:r>
    </w:p>
    <w:p w14:paraId="281A53F3" w14:textId="77777777" w:rsidR="006B70A6" w:rsidRDefault="006B70A6" w:rsidP="00AC31D2"/>
    <w:p w14:paraId="331C0785" w14:textId="77777777" w:rsidR="00C317D5" w:rsidRDefault="00AC31D2" w:rsidP="00B051E9">
      <w:pPr>
        <w:pStyle w:val="Corpsdetexte"/>
      </w:pPr>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27B3016" w14:textId="6AF562F2"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3AF09ADA" w14:textId="53FF1B1D" w:rsidR="00AC31D2" w:rsidRPr="0093672E" w:rsidRDefault="00AC31D2" w:rsidP="00CE0748">
      <w:pPr>
        <w:pStyle w:val="Paragraphedeliste"/>
        <w:numPr>
          <w:ilvl w:val="1"/>
          <w:numId w:val="1"/>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F352D0">
        <w:t>.</w:t>
      </w:r>
    </w:p>
    <w:p w14:paraId="3B717563" w14:textId="16075233" w:rsidR="00AC31D2" w:rsidRPr="0093672E" w:rsidRDefault="0027314B" w:rsidP="00CE0748">
      <w:pPr>
        <w:pStyle w:val="Paragraphedeliste"/>
        <w:numPr>
          <w:ilvl w:val="1"/>
          <w:numId w:val="1"/>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annexe I</w:t>
        </w:r>
        <w:r w:rsidR="00B260FB" w:rsidRPr="00B260FB">
          <w:rPr>
            <w:rStyle w:val="Lienhypertexte"/>
          </w:rPr>
          <w:t>II</w:t>
        </w:r>
      </w:hyperlink>
      <w:r w:rsidR="00722DD9">
        <w:t xml:space="preserve">) </w:t>
      </w:r>
      <w:r w:rsidR="00AC31D2" w:rsidRPr="0093672E">
        <w:t>;</w:t>
      </w:r>
    </w:p>
    <w:p w14:paraId="0AB128CA" w14:textId="0B72DED6"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sdt>
        <w:sdtPr>
          <w:id w:val="-1819105627"/>
          <w:placeholder>
            <w:docPart w:val="34F3AC90ECEA4CE69EB36D60B7197F12"/>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C33F06">
            <w:t>auprès du laboratoire via la fiche de déclaration en annexe I</w:t>
          </w:r>
        </w:sdtContent>
      </w:sdt>
    </w:p>
    <w:p w14:paraId="49768E58" w14:textId="1A73583D"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70718E" w:rsidRPr="0093672E">
        <w:rPr>
          <w:b/>
          <w:bCs/>
        </w:rPr>
        <w:t>Une convention entre le titulaire et l’établissement peut définir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1634C7FC"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2291B0D6" w14:textId="353E39D1" w:rsidR="00FE5F08" w:rsidRPr="0093672E" w:rsidRDefault="00AC31D2" w:rsidP="009F4084">
      <w:pPr>
        <w:pStyle w:val="Titre1"/>
      </w:pPr>
      <w:bookmarkStart w:id="4" w:name="_Toc58334972"/>
      <w:bookmarkStart w:id="5" w:name="_Toc72319021"/>
      <w:bookmarkStart w:id="6" w:name="_Toc144744559"/>
      <w:bookmarkEnd w:id="3"/>
      <w:r w:rsidRPr="0093672E">
        <w:lastRenderedPageBreak/>
        <w:t>Le médicament</w:t>
      </w:r>
      <w:bookmarkEnd w:id="4"/>
      <w:bookmarkEnd w:id="5"/>
      <w:bookmarkEnd w:id="6"/>
    </w:p>
    <w:p w14:paraId="6DFB7988" w14:textId="2C494042"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7" w:name="_Hlk72253563"/>
      <w:r w:rsidRPr="0093672E">
        <w:t>sur</w:t>
      </w:r>
      <w:r w:rsidR="002E0CB5" w:rsidRPr="0093672E">
        <w:t xml:space="preserve"> </w:t>
      </w:r>
      <w:bookmarkEnd w:id="7"/>
      <w:sdt>
        <w:sdtPr>
          <w:id w:val="-1967807214"/>
          <w:placeholder>
            <w:docPart w:val="A59445D26A4145EE8A48F9FAC6ABEABE"/>
          </w:placeholder>
          <w:comboBox>
            <w:listItem w:value="Choisissez un élément."/>
            <w:listItem w:displayText="les sites de la HAS et de l’ANSM" w:value="les sites de la HAS et de l’ANSM"/>
            <w:listItem w:displayText="le site internet de l’EMA" w:value="le site internet de l’EMA"/>
          </w:comboBox>
        </w:sdtPr>
        <w:sdtEndPr/>
        <w:sdtContent>
          <w:r w:rsidR="00C33F06">
            <w:t>les sites de la HAS et de l’ANSM</w:t>
          </w:r>
        </w:sdtContent>
      </w:sdt>
      <w:r w:rsidRPr="0093672E">
        <w:t xml:space="preserve"> </w:t>
      </w:r>
      <w:r w:rsidR="00216A72" w:rsidRPr="0093672E">
        <w:t xml:space="preserve"> </w:t>
      </w:r>
      <w:r w:rsidR="00EA516B" w:rsidRPr="0093672E">
        <w:t>p</w:t>
      </w:r>
      <w:r w:rsidRPr="0093672E">
        <w:t xml:space="preserve">our l’utilisation </w:t>
      </w:r>
      <w:r w:rsidR="00406D5B" w:rsidRPr="0093672E">
        <w:t>du/</w:t>
      </w:r>
      <w:r w:rsidRPr="0093672E">
        <w:t>des médicament</w:t>
      </w:r>
      <w:r w:rsidR="00F72B86">
        <w:t>s.</w:t>
      </w:r>
    </w:p>
    <w:p w14:paraId="4A7DA5AC" w14:textId="10F799E2" w:rsidR="00AC31D2" w:rsidRPr="0093672E" w:rsidRDefault="00AC31D2" w:rsidP="006B4387">
      <w:pPr>
        <w:pStyle w:val="Intertitre"/>
        <w:rPr>
          <w:rFonts w:ascii="Arial Nova Cond" w:hAnsi="Arial Nova Cond"/>
        </w:rPr>
      </w:pPr>
      <w:r w:rsidRPr="0093672E">
        <w:rPr>
          <w:rFonts w:ascii="Arial Nova Cond" w:hAnsi="Arial Nova Cond"/>
        </w:rPr>
        <w:t>Spécialités concernées</w:t>
      </w:r>
    </w:p>
    <w:tbl>
      <w:tblPr>
        <w:tblStyle w:val="Grilledetableauclaire"/>
        <w:tblW w:w="0" w:type="auto"/>
        <w:tblLook w:val="0600" w:firstRow="0" w:lastRow="0" w:firstColumn="0" w:lastColumn="0" w:noHBand="1" w:noVBand="1"/>
      </w:tblPr>
      <w:tblGrid>
        <w:gridCol w:w="9608"/>
      </w:tblGrid>
      <w:tr w:rsidR="005F43EC" w:rsidRPr="0093672E" w14:paraId="5C5E5E3C" w14:textId="77777777" w:rsidTr="005F43EC">
        <w:tc>
          <w:tcPr>
            <w:tcW w:w="9609" w:type="dxa"/>
          </w:tcPr>
          <w:p w14:paraId="51AE8145" w14:textId="05D73378" w:rsidR="005F43EC" w:rsidRPr="00210690" w:rsidRDefault="00C93C63" w:rsidP="005F43EC">
            <w:pPr>
              <w:rPr>
                <w:rStyle w:val="Mention"/>
                <w:rFonts w:ascii="Arial" w:hAnsi="Arial" w:cs="Arial"/>
              </w:rPr>
            </w:pPr>
            <w:r w:rsidRPr="00210690">
              <w:rPr>
                <w:rStyle w:val="Mention"/>
                <w:rFonts w:ascii="Arial" w:hAnsi="Arial" w:cs="Arial"/>
              </w:rPr>
              <w:t>ALHEMO</w:t>
            </w:r>
            <w:r w:rsidR="00ED5C96" w:rsidRPr="00210690">
              <w:rPr>
                <w:rStyle w:val="Mention"/>
                <w:rFonts w:ascii="Arial" w:hAnsi="Arial" w:cs="Arial"/>
              </w:rPr>
              <w:t xml:space="preserve"> </w:t>
            </w:r>
            <w:r w:rsidR="00630CEE" w:rsidRPr="00210690">
              <w:rPr>
                <w:rFonts w:cs="Arial"/>
                <w:color w:val="595959" w:themeColor="text1" w:themeTint="A6"/>
                <w:shd w:val="clear" w:color="auto" w:fill="F2F2F2" w:themeFill="background1" w:themeFillShade="F2"/>
              </w:rPr>
              <w:t>60 mg/1,5 mL (</w:t>
            </w:r>
            <w:r w:rsidR="009F5D3B" w:rsidRPr="00210690">
              <w:rPr>
                <w:rStyle w:val="Mention"/>
                <w:rFonts w:ascii="Arial" w:hAnsi="Arial" w:cs="Arial"/>
              </w:rPr>
              <w:t>40 mg/m</w:t>
            </w:r>
            <w:r w:rsidR="00B54B9F" w:rsidRPr="00210690">
              <w:rPr>
                <w:rStyle w:val="Mention"/>
                <w:rFonts w:ascii="Arial" w:hAnsi="Arial" w:cs="Arial"/>
              </w:rPr>
              <w:t>L</w:t>
            </w:r>
            <w:r w:rsidR="00630CEE" w:rsidRPr="00210690">
              <w:rPr>
                <w:rStyle w:val="Mention"/>
                <w:rFonts w:ascii="Arial" w:hAnsi="Arial" w:cs="Arial"/>
              </w:rPr>
              <w:t>)</w:t>
            </w:r>
            <w:r w:rsidR="006248AE" w:rsidRPr="00210690">
              <w:rPr>
                <w:rStyle w:val="Mention"/>
                <w:rFonts w:ascii="Arial" w:hAnsi="Arial" w:cs="Arial"/>
              </w:rPr>
              <w:t>, solution injectable en stylo prérempli</w:t>
            </w:r>
          </w:p>
          <w:p w14:paraId="050999CF" w14:textId="2BDE3732" w:rsidR="00A705BD" w:rsidRPr="0093672E" w:rsidRDefault="00C93C63" w:rsidP="005F43EC">
            <w:r w:rsidRPr="00210690">
              <w:rPr>
                <w:rStyle w:val="Mention"/>
                <w:rFonts w:ascii="Arial" w:hAnsi="Arial" w:cs="Arial"/>
              </w:rPr>
              <w:t>ALHEMO</w:t>
            </w:r>
            <w:r w:rsidR="00ED5C96" w:rsidRPr="00210690">
              <w:rPr>
                <w:rStyle w:val="Mention"/>
                <w:rFonts w:ascii="Arial" w:hAnsi="Arial" w:cs="Arial"/>
              </w:rPr>
              <w:t xml:space="preserve"> </w:t>
            </w:r>
            <w:r w:rsidR="00D330C5" w:rsidRPr="00210690">
              <w:rPr>
                <w:rFonts w:cs="Arial"/>
                <w:color w:val="595959" w:themeColor="text1" w:themeTint="A6"/>
                <w:shd w:val="clear" w:color="auto" w:fill="F2F2F2" w:themeFill="background1" w:themeFillShade="F2"/>
              </w:rPr>
              <w:t>150 mg/1,5 mL (</w:t>
            </w:r>
            <w:r w:rsidR="00B54B9F" w:rsidRPr="00210690">
              <w:rPr>
                <w:rStyle w:val="Mention"/>
                <w:rFonts w:ascii="Arial" w:hAnsi="Arial" w:cs="Arial"/>
              </w:rPr>
              <w:t>100 mg/mL</w:t>
            </w:r>
            <w:r w:rsidR="00D330C5" w:rsidRPr="00210690">
              <w:rPr>
                <w:rStyle w:val="Mention"/>
                <w:rFonts w:ascii="Arial" w:hAnsi="Arial" w:cs="Arial"/>
              </w:rPr>
              <w:t>)</w:t>
            </w:r>
            <w:r w:rsidR="00B963AC" w:rsidRPr="00210690">
              <w:rPr>
                <w:rStyle w:val="Mention"/>
                <w:rFonts w:ascii="Arial" w:hAnsi="Arial" w:cs="Arial"/>
              </w:rPr>
              <w:t>, solution injectable en stylo prérempli</w:t>
            </w:r>
          </w:p>
        </w:tc>
      </w:tr>
    </w:tbl>
    <w:p w14:paraId="0DE03442" w14:textId="77777777" w:rsidR="00BF5207" w:rsidRPr="0093672E" w:rsidRDefault="00BF5207" w:rsidP="00AC31D2"/>
    <w:p w14:paraId="5A36566D" w14:textId="0B8668E2"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8"/>
      </w:tblGrid>
      <w:tr w:rsidR="005F43EC" w:rsidRPr="00222F03" w14:paraId="6A683EDA" w14:textId="77777777" w:rsidTr="005F43EC">
        <w:tc>
          <w:tcPr>
            <w:tcW w:w="9629" w:type="dxa"/>
          </w:tcPr>
          <w:p w14:paraId="14CD4CB4" w14:textId="6363F2AD" w:rsidR="00C065EB" w:rsidRPr="00C065EB" w:rsidRDefault="00C065EB" w:rsidP="00C065EB">
            <w:pPr>
              <w:pStyle w:val="Corpsdetexte"/>
              <w:rPr>
                <w:rFonts w:ascii="Arial Nova Cond" w:hAnsi="Arial Nova Cond"/>
                <w:color w:val="595959" w:themeColor="text1" w:themeTint="A6"/>
                <w:shd w:val="clear" w:color="auto" w:fill="F2F2F2" w:themeFill="background1" w:themeFillShade="F2"/>
              </w:rPr>
            </w:pPr>
            <w:r w:rsidRPr="00C065EB">
              <w:rPr>
                <w:rFonts w:ascii="Arial Nova Cond" w:hAnsi="Arial Nova Cond"/>
                <w:color w:val="595959" w:themeColor="text1" w:themeTint="A6"/>
                <w:shd w:val="clear" w:color="auto" w:fill="F2F2F2" w:themeFill="background1" w:themeFillShade="F2"/>
              </w:rPr>
              <w:t xml:space="preserve">Concizumab est un anticorps anti-inhibiteur de la voie du facteur tissulaire (tissue factor pathway inhibitor, TFPI). Le TFPI est un inhibiteur du facteur Xa (FXa). La liaison de concizumab au TFPI empêche l'inhibition du FXa par le TFPI. L’activité accrue du FXa prolonge la phase d’initiation de la coagulation et permet la génération d’une quantité suffisante de thrombine pour une hémostase efficace. </w:t>
            </w:r>
            <w:r w:rsidR="00A73209">
              <w:rPr>
                <w:rFonts w:ascii="Arial Nova Cond" w:hAnsi="Arial Nova Cond"/>
                <w:color w:val="595959" w:themeColor="text1" w:themeTint="A6"/>
                <w:shd w:val="clear" w:color="auto" w:fill="F2F2F2" w:themeFill="background1" w:themeFillShade="F2"/>
              </w:rPr>
              <w:t>Concizumab</w:t>
            </w:r>
            <w:r w:rsidR="00A73209" w:rsidRPr="00C065EB">
              <w:rPr>
                <w:rFonts w:ascii="Arial Nova Cond" w:hAnsi="Arial Nova Cond"/>
                <w:color w:val="595959" w:themeColor="text1" w:themeTint="A6"/>
                <w:shd w:val="clear" w:color="auto" w:fill="F2F2F2" w:themeFill="background1" w:themeFillShade="F2"/>
              </w:rPr>
              <w:t xml:space="preserve"> </w:t>
            </w:r>
            <w:r w:rsidRPr="00C065EB">
              <w:rPr>
                <w:rFonts w:ascii="Arial Nova Cond" w:hAnsi="Arial Nova Cond"/>
                <w:color w:val="595959" w:themeColor="text1" w:themeTint="A6"/>
                <w:shd w:val="clear" w:color="auto" w:fill="F2F2F2" w:themeFill="background1" w:themeFillShade="F2"/>
              </w:rPr>
              <w:t>agit indépendamment du FVIII et du FIX et son effet n’est pas impacté par la présence d’anticorps inhibiteurs dirigés contre le FVIII ou le FIX.</w:t>
            </w:r>
          </w:p>
          <w:p w14:paraId="719E8BDB" w14:textId="2A5092C5" w:rsidR="005F43EC" w:rsidRPr="00C065EB" w:rsidRDefault="00C065EB" w:rsidP="00991907">
            <w:pPr>
              <w:pStyle w:val="Corpsdetexte"/>
              <w:rPr>
                <w:rFonts w:ascii="Arial Nova Cond" w:hAnsi="Arial Nova Cond"/>
                <w:color w:val="595959" w:themeColor="text1" w:themeTint="A6"/>
                <w:shd w:val="clear" w:color="auto" w:fill="F2F2F2" w:themeFill="background1" w:themeFillShade="F2"/>
              </w:rPr>
            </w:pPr>
            <w:r w:rsidRPr="00C065EB">
              <w:rPr>
                <w:rFonts w:ascii="Arial Nova Cond" w:hAnsi="Arial Nova Cond"/>
                <w:color w:val="595959" w:themeColor="text1" w:themeTint="A6"/>
                <w:shd w:val="clear" w:color="auto" w:fill="F2F2F2" w:themeFill="background1" w:themeFillShade="F2"/>
              </w:rPr>
              <w:t>Concizumab n’a pas de relation structurelle ni d’homologie de séquence avec le FVIII ou le FIX et, par conséquent, il n’induit pas ni ne favorise le développement d’</w:t>
            </w:r>
            <w:bookmarkStart w:id="8" w:name="_Hlk73094390"/>
            <w:r w:rsidRPr="00C065EB">
              <w:rPr>
                <w:rFonts w:ascii="Arial Nova Cond" w:hAnsi="Arial Nova Cond"/>
                <w:color w:val="595959" w:themeColor="text1" w:themeTint="A6"/>
                <w:shd w:val="clear" w:color="auto" w:fill="F2F2F2" w:themeFill="background1" w:themeFillShade="F2"/>
              </w:rPr>
              <w:t>inhibiteurs dirigés contre le FVIII ou le FIX</w:t>
            </w:r>
            <w:bookmarkEnd w:id="8"/>
            <w:r w:rsidRPr="00C065EB">
              <w:rPr>
                <w:rFonts w:ascii="Arial Nova Cond" w:hAnsi="Arial Nova Cond"/>
                <w:color w:val="595959" w:themeColor="text1" w:themeTint="A6"/>
                <w:shd w:val="clear" w:color="auto" w:fill="F2F2F2" w:themeFill="background1" w:themeFillShade="F2"/>
              </w:rPr>
              <w:t>.</w:t>
            </w:r>
          </w:p>
        </w:tc>
      </w:tr>
    </w:tbl>
    <w:p w14:paraId="3C40196C" w14:textId="77777777" w:rsidR="005F43EC" w:rsidRPr="00991907" w:rsidRDefault="005F43EC" w:rsidP="005F43EC"/>
    <w:p w14:paraId="021C111D" w14:textId="140A18FB"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09B3A1B7" w14:textId="77777777" w:rsidTr="0001101B">
        <w:tc>
          <w:tcPr>
            <w:tcW w:w="9609" w:type="dxa"/>
          </w:tcPr>
          <w:p w14:paraId="5663C913" w14:textId="7C4C759D" w:rsidR="002804FA" w:rsidRPr="0054054A" w:rsidRDefault="00C93C63" w:rsidP="00365B14">
            <w:pPr>
              <w:rPr>
                <w:rStyle w:val="Mention"/>
              </w:rPr>
            </w:pPr>
            <w:bookmarkStart w:id="9" w:name="_Toc142278917"/>
            <w:r>
              <w:rPr>
                <w:rFonts w:ascii="Arial Nova Cond" w:hAnsi="Arial Nova Cond"/>
                <w:color w:val="595959" w:themeColor="text1" w:themeTint="A6"/>
                <w:shd w:val="clear" w:color="auto" w:fill="F2F2F2" w:themeFill="background1" w:themeFillShade="F2"/>
              </w:rPr>
              <w:t>ALHEMO</w:t>
            </w:r>
            <w:r w:rsidR="00B07D2C">
              <w:rPr>
                <w:rFonts w:ascii="Arial Nova Cond" w:hAnsi="Arial Nova Cond"/>
                <w:color w:val="595959" w:themeColor="text1" w:themeTint="A6"/>
                <w:shd w:val="clear" w:color="auto" w:fill="F2F2F2" w:themeFill="background1" w:themeFillShade="F2"/>
              </w:rPr>
              <w:t xml:space="preserve"> </w:t>
            </w:r>
            <w:r w:rsidR="005A78A5" w:rsidRPr="005A78A5">
              <w:rPr>
                <w:rFonts w:ascii="Arial Nova Cond" w:hAnsi="Arial Nova Cond"/>
                <w:color w:val="595959" w:themeColor="text1" w:themeTint="A6"/>
                <w:shd w:val="clear" w:color="auto" w:fill="F2F2F2" w:themeFill="background1" w:themeFillShade="F2"/>
              </w:rPr>
              <w:t xml:space="preserve">est indiqué en </w:t>
            </w:r>
            <w:r w:rsidR="00F15602" w:rsidRPr="0054054A">
              <w:rPr>
                <w:rStyle w:val="Mention"/>
              </w:rPr>
              <w:t>p</w:t>
            </w:r>
            <w:r w:rsidR="00434909" w:rsidRPr="0054054A">
              <w:rPr>
                <w:rStyle w:val="Mention"/>
              </w:rPr>
              <w:t xml:space="preserve">rophylaxie des épisodes hémorragiques </w:t>
            </w:r>
            <w:r w:rsidR="002804FA" w:rsidRPr="0054054A">
              <w:rPr>
                <w:rStyle w:val="Mention"/>
              </w:rPr>
              <w:t>c</w:t>
            </w:r>
            <w:r w:rsidR="00434909" w:rsidRPr="0054054A">
              <w:rPr>
                <w:rStyle w:val="Mention"/>
              </w:rPr>
              <w:t xml:space="preserve">hez les patients à partir de </w:t>
            </w:r>
            <w:r w:rsidR="00C065EB">
              <w:rPr>
                <w:rStyle w:val="Mention"/>
              </w:rPr>
              <w:t xml:space="preserve">l’âge de </w:t>
            </w:r>
            <w:r w:rsidR="00434909" w:rsidRPr="0054054A">
              <w:rPr>
                <w:rStyle w:val="Mention"/>
              </w:rPr>
              <w:t>12 ans</w:t>
            </w:r>
            <w:r w:rsidR="002804FA" w:rsidRPr="0054054A">
              <w:rPr>
                <w:rStyle w:val="Mention"/>
              </w:rPr>
              <w:t> :</w:t>
            </w:r>
          </w:p>
          <w:p w14:paraId="4288D4DC" w14:textId="45A678E0" w:rsidR="00C065EB" w:rsidRDefault="00C065EB" w:rsidP="00365B14">
            <w:pPr>
              <w:rPr>
                <w:rStyle w:val="Mention"/>
              </w:rPr>
            </w:pPr>
            <w:r w:rsidRPr="0054054A">
              <w:rPr>
                <w:rStyle w:val="Mention"/>
              </w:rPr>
              <w:t xml:space="preserve">- atteints d’hémophilie A ayant développé </w:t>
            </w:r>
            <w:r w:rsidR="0077090C">
              <w:rPr>
                <w:rStyle w:val="Mention"/>
              </w:rPr>
              <w:t xml:space="preserve">des </w:t>
            </w:r>
            <w:r w:rsidRPr="0054054A">
              <w:rPr>
                <w:rStyle w:val="Mention"/>
              </w:rPr>
              <w:t>inhibiteur</w:t>
            </w:r>
            <w:r w:rsidR="0077090C">
              <w:rPr>
                <w:rStyle w:val="Mention"/>
              </w:rPr>
              <w:t>s</w:t>
            </w:r>
            <w:r w:rsidRPr="0054054A">
              <w:rPr>
                <w:rStyle w:val="Mention"/>
              </w:rPr>
              <w:t xml:space="preserve"> anti-facteur VIII</w:t>
            </w:r>
            <w:r>
              <w:rPr>
                <w:rStyle w:val="Mention"/>
              </w:rPr>
              <w:t>, en dernier recours</w:t>
            </w:r>
            <w:r w:rsidRPr="0054054A">
              <w:rPr>
                <w:rStyle w:val="Mention"/>
              </w:rPr>
              <w:t xml:space="preserve"> </w:t>
            </w:r>
          </w:p>
          <w:p w14:paraId="562AEA39" w14:textId="1EA00529" w:rsidR="005654D0" w:rsidRPr="002804FA" w:rsidRDefault="002804FA" w:rsidP="002804FA">
            <w:pPr>
              <w:rPr>
                <w:rFonts w:ascii="Arial Nova Cond" w:hAnsi="Arial Nova Cond"/>
                <w:color w:val="595959" w:themeColor="text1" w:themeTint="A6"/>
                <w:shd w:val="clear" w:color="auto" w:fill="F2F2F2" w:themeFill="background1" w:themeFillShade="F2"/>
              </w:rPr>
            </w:pPr>
            <w:r w:rsidRPr="0054054A">
              <w:rPr>
                <w:rStyle w:val="Mention"/>
              </w:rPr>
              <w:t>-</w:t>
            </w:r>
            <w:r w:rsidR="00434909" w:rsidRPr="0054054A">
              <w:rPr>
                <w:rStyle w:val="Mention"/>
              </w:rPr>
              <w:t xml:space="preserve"> </w:t>
            </w:r>
            <w:r w:rsidR="003F34AB" w:rsidRPr="0054054A">
              <w:rPr>
                <w:rStyle w:val="Mention"/>
              </w:rPr>
              <w:t xml:space="preserve">atteints </w:t>
            </w:r>
            <w:r w:rsidR="00434909" w:rsidRPr="0054054A">
              <w:rPr>
                <w:rStyle w:val="Mention"/>
              </w:rPr>
              <w:t xml:space="preserve">d’hémophilie B ayant développé </w:t>
            </w:r>
            <w:r w:rsidR="0077090C">
              <w:rPr>
                <w:rStyle w:val="Mention"/>
              </w:rPr>
              <w:t>des</w:t>
            </w:r>
            <w:r w:rsidR="00434909" w:rsidRPr="0054054A">
              <w:rPr>
                <w:rStyle w:val="Mention"/>
              </w:rPr>
              <w:t xml:space="preserve"> inhibiteur</w:t>
            </w:r>
            <w:r w:rsidR="0077090C">
              <w:rPr>
                <w:rStyle w:val="Mention"/>
              </w:rPr>
              <w:t>s</w:t>
            </w:r>
            <w:r w:rsidR="00434909" w:rsidRPr="0054054A">
              <w:rPr>
                <w:rStyle w:val="Mention"/>
              </w:rPr>
              <w:t xml:space="preserve"> anti-facteur IX</w:t>
            </w:r>
            <w:bookmarkEnd w:id="9"/>
            <w:r w:rsidR="002860C0">
              <w:rPr>
                <w:rStyle w:val="Mention"/>
              </w:rPr>
              <w:t>, en dernier recours.</w:t>
            </w:r>
          </w:p>
        </w:tc>
      </w:tr>
    </w:tbl>
    <w:p w14:paraId="2EC694EF" w14:textId="77777777" w:rsidR="00AC31D2" w:rsidRPr="0093672E" w:rsidRDefault="00AC31D2" w:rsidP="00AC31D2"/>
    <w:p w14:paraId="134C4FF2" w14:textId="53F1FCC3" w:rsidR="00AC31D2" w:rsidRPr="0093672E" w:rsidRDefault="00AC31D2" w:rsidP="00AE6527">
      <w:pPr>
        <w:pStyle w:val="Intertitre"/>
      </w:pPr>
      <w:r w:rsidRPr="0093672E">
        <w:t>Posologie</w:t>
      </w:r>
    </w:p>
    <w:tbl>
      <w:tblPr>
        <w:tblStyle w:val="Grilledetableauclaire"/>
        <w:tblW w:w="0" w:type="auto"/>
        <w:tblLook w:val="0600" w:firstRow="0" w:lastRow="0" w:firstColumn="0" w:lastColumn="0" w:noHBand="1" w:noVBand="1"/>
      </w:tblPr>
      <w:tblGrid>
        <w:gridCol w:w="9608"/>
      </w:tblGrid>
      <w:tr w:rsidR="005F43EC" w:rsidRPr="0093672E" w14:paraId="73F58D96" w14:textId="77777777" w:rsidTr="005F43EC">
        <w:tc>
          <w:tcPr>
            <w:tcW w:w="9609" w:type="dxa"/>
          </w:tcPr>
          <w:p w14:paraId="7416A3F5" w14:textId="77777777" w:rsidR="00C12D15" w:rsidRPr="00C12D15" w:rsidRDefault="00C12D15" w:rsidP="00C12D15">
            <w:pPr>
              <w:rPr>
                <w:rFonts w:ascii="Arial Nova Cond" w:hAnsi="Arial Nova Cond"/>
                <w:color w:val="595959" w:themeColor="text1" w:themeTint="A6"/>
                <w:shd w:val="clear" w:color="auto" w:fill="F2F2F2" w:themeFill="background1" w:themeFillShade="F2"/>
              </w:rPr>
            </w:pPr>
            <w:r w:rsidRPr="00C12D15">
              <w:rPr>
                <w:rFonts w:ascii="Arial Nova Cond" w:hAnsi="Arial Nova Cond"/>
                <w:color w:val="595959" w:themeColor="text1" w:themeTint="A6"/>
                <w:shd w:val="clear" w:color="auto" w:fill="F2F2F2" w:themeFill="background1" w:themeFillShade="F2"/>
              </w:rPr>
              <w:t>Le traitement doit être initié sous la supervision d’un médecin expérimenté dans le traitement de l’hémophilie et/ou des troubles de l’hémostase. Le traitement doit être initié en l’absence d’hémorragie.</w:t>
            </w:r>
          </w:p>
          <w:p w14:paraId="6D8A1285" w14:textId="77777777" w:rsidR="00117D37" w:rsidRPr="00117D37" w:rsidRDefault="00117D37" w:rsidP="00117D37">
            <w:pPr>
              <w:rPr>
                <w:rFonts w:ascii="Arial Nova Cond" w:hAnsi="Arial Nova Cond"/>
                <w:b/>
                <w:color w:val="595959" w:themeColor="text1" w:themeTint="A6"/>
                <w:u w:val="single"/>
                <w:shd w:val="clear" w:color="auto" w:fill="F2F2F2" w:themeFill="background1" w:themeFillShade="F2"/>
              </w:rPr>
            </w:pPr>
            <w:r w:rsidRPr="00117D37">
              <w:rPr>
                <w:rFonts w:ascii="Arial Nova Cond" w:hAnsi="Arial Nova Cond"/>
                <w:b/>
                <w:color w:val="595959" w:themeColor="text1" w:themeTint="A6"/>
                <w:u w:val="single"/>
                <w:shd w:val="clear" w:color="auto" w:fill="F2F2F2" w:themeFill="background1" w:themeFillShade="F2"/>
              </w:rPr>
              <w:t>Posologie</w:t>
            </w:r>
          </w:p>
          <w:p w14:paraId="64F56509" w14:textId="77777777" w:rsidR="00117D37" w:rsidRPr="00117D37" w:rsidRDefault="00117D37" w:rsidP="00117D37">
            <w:pPr>
              <w:rPr>
                <w:rFonts w:ascii="Arial Nova Cond" w:hAnsi="Arial Nova Cond"/>
                <w:color w:val="595959" w:themeColor="text1" w:themeTint="A6"/>
                <w:shd w:val="clear" w:color="auto" w:fill="F2F2F2" w:themeFill="background1" w:themeFillShade="F2"/>
              </w:rPr>
            </w:pPr>
            <w:r w:rsidRPr="00117D37">
              <w:rPr>
                <w:rFonts w:ascii="Arial Nova Cond" w:hAnsi="Arial Nova Cond"/>
                <w:color w:val="595959" w:themeColor="text1" w:themeTint="A6"/>
                <w:shd w:val="clear" w:color="auto" w:fill="F2F2F2" w:themeFill="background1" w:themeFillShade="F2"/>
              </w:rPr>
              <w:t xml:space="preserve">Le schéma d’administration recommandé est : </w:t>
            </w:r>
          </w:p>
          <w:p w14:paraId="606522EF" w14:textId="77777777" w:rsidR="00E04A1F" w:rsidRPr="00E04A1F" w:rsidRDefault="00E04A1F" w:rsidP="00CE0748">
            <w:pPr>
              <w:pStyle w:val="Paragraphedeliste"/>
              <w:numPr>
                <w:ilvl w:val="0"/>
                <w:numId w:val="32"/>
              </w:numPr>
              <w:rPr>
                <w:rFonts w:ascii="Arial Nova Cond" w:hAnsi="Arial Nova Cond"/>
                <w:color w:val="595959" w:themeColor="text1" w:themeTint="A6"/>
                <w:shd w:val="clear" w:color="auto" w:fill="F2F2F2" w:themeFill="background1" w:themeFillShade="F2"/>
              </w:rPr>
            </w:pPr>
            <w:r w:rsidRPr="00E04A1F">
              <w:rPr>
                <w:rFonts w:ascii="Arial Nova Cond" w:hAnsi="Arial Nova Cond"/>
                <w:color w:val="595959" w:themeColor="text1" w:themeTint="A6"/>
                <w:shd w:val="clear" w:color="auto" w:fill="F2F2F2" w:themeFill="background1" w:themeFillShade="F2"/>
              </w:rPr>
              <w:t>Jour 1 : une dose de charge de 1 mg/kg, en une seule fois.</w:t>
            </w:r>
          </w:p>
          <w:p w14:paraId="22FA0E8E" w14:textId="77777777" w:rsidR="00E04A1F" w:rsidRPr="00E04A1F" w:rsidRDefault="00E04A1F" w:rsidP="00CE0748">
            <w:pPr>
              <w:pStyle w:val="Paragraphedeliste"/>
              <w:numPr>
                <w:ilvl w:val="0"/>
                <w:numId w:val="32"/>
              </w:numPr>
              <w:rPr>
                <w:rFonts w:ascii="Arial Nova Cond" w:hAnsi="Arial Nova Cond"/>
                <w:color w:val="595959" w:themeColor="text1" w:themeTint="A6"/>
                <w:shd w:val="clear" w:color="auto" w:fill="F2F2F2" w:themeFill="background1" w:themeFillShade="F2"/>
              </w:rPr>
            </w:pPr>
            <w:r w:rsidRPr="00E04A1F">
              <w:rPr>
                <w:rFonts w:ascii="Arial Nova Cond" w:hAnsi="Arial Nova Cond"/>
                <w:color w:val="595959" w:themeColor="text1" w:themeTint="A6"/>
                <w:shd w:val="clear" w:color="auto" w:fill="F2F2F2" w:themeFill="background1" w:themeFillShade="F2"/>
              </w:rPr>
              <w:t xml:space="preserve">Jour 2 et jusqu’à l’établissement de la dose d’entretien individuelle (voir ci-dessous) : 0,20 mg/kg une fois par jour. </w:t>
            </w:r>
          </w:p>
          <w:p w14:paraId="6E0D2E5B" w14:textId="77777777" w:rsidR="00E04A1F" w:rsidRPr="00E04A1F" w:rsidRDefault="00E04A1F" w:rsidP="00CE0748">
            <w:pPr>
              <w:pStyle w:val="Paragraphedeliste"/>
              <w:numPr>
                <w:ilvl w:val="0"/>
                <w:numId w:val="32"/>
              </w:numPr>
              <w:rPr>
                <w:rFonts w:ascii="Arial Nova Cond" w:hAnsi="Arial Nova Cond"/>
                <w:color w:val="595959" w:themeColor="text1" w:themeTint="A6"/>
                <w:shd w:val="clear" w:color="auto" w:fill="F2F2F2" w:themeFill="background1" w:themeFillShade="F2"/>
              </w:rPr>
            </w:pPr>
            <w:bookmarkStart w:id="10" w:name="_Hlk88045467"/>
            <w:r w:rsidRPr="00E04A1F">
              <w:rPr>
                <w:rFonts w:ascii="Arial Nova Cond" w:hAnsi="Arial Nova Cond"/>
                <w:color w:val="595959" w:themeColor="text1" w:themeTint="A6"/>
                <w:shd w:val="clear" w:color="auto" w:fill="F2F2F2" w:themeFill="background1" w:themeFillShade="F2"/>
              </w:rPr>
              <w:lastRenderedPageBreak/>
              <w:t xml:space="preserve">4 semaines après l’initiation du traitement : mesure de la concentration plasmatique de concizumab </w:t>
            </w:r>
            <w:bookmarkEnd w:id="10"/>
            <w:r w:rsidRPr="00E04A1F">
              <w:rPr>
                <w:rFonts w:ascii="Arial Nova Cond" w:hAnsi="Arial Nova Cond"/>
                <w:color w:val="595959" w:themeColor="text1" w:themeTint="A6"/>
                <w:shd w:val="clear" w:color="auto" w:fill="F2F2F2" w:themeFill="background1" w:themeFillShade="F2"/>
              </w:rPr>
              <w:t xml:space="preserve">avant l’administration de la dose suivante. Cette mesure doit être réalisée à l’aide d’un test in vitro validé. </w:t>
            </w:r>
          </w:p>
          <w:p w14:paraId="0AB851EC" w14:textId="77777777" w:rsidR="00E04A1F" w:rsidRPr="00E04A1F" w:rsidRDefault="00E04A1F" w:rsidP="00CE0748">
            <w:pPr>
              <w:pStyle w:val="Paragraphedeliste"/>
              <w:numPr>
                <w:ilvl w:val="0"/>
                <w:numId w:val="32"/>
              </w:numPr>
              <w:rPr>
                <w:rFonts w:ascii="Arial Nova Cond" w:hAnsi="Arial Nova Cond"/>
                <w:color w:val="595959" w:themeColor="text1" w:themeTint="A6"/>
                <w:shd w:val="clear" w:color="auto" w:fill="F2F2F2" w:themeFill="background1" w:themeFillShade="F2"/>
              </w:rPr>
            </w:pPr>
            <w:r w:rsidRPr="00E04A1F">
              <w:rPr>
                <w:rFonts w:ascii="Arial Nova Cond" w:hAnsi="Arial Nova Cond"/>
                <w:color w:val="595959" w:themeColor="text1" w:themeTint="A6"/>
                <w:shd w:val="clear" w:color="auto" w:fill="F2F2F2" w:themeFill="background1" w:themeFillShade="F2"/>
              </w:rPr>
              <w:t>Lorsque le résultat de la mesure de la concentration plasmatique de concizumab est disponible : la dose d’entretien individuelle est établie une fois sur la base de la concentration plasmatique de concizumab, comme indiqué ci-dessous dans le Tableau 1.</w:t>
            </w:r>
          </w:p>
          <w:p w14:paraId="1EBD6197"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Tableau 1 : Dose d’entretien individuelle basée sur la concentration plasmatique de concizumab</w:t>
            </w:r>
            <w:r w:rsidRPr="0054045F">
              <w:rPr>
                <w:rFonts w:ascii="Arial Nova Cond" w:hAnsi="Arial Nova Cond"/>
                <w:color w:val="595959" w:themeColor="text1" w:themeTint="A6"/>
                <w:shd w:val="clear" w:color="auto" w:fill="F2F2F2" w:themeFill="background1" w:themeFillShade="F2"/>
              </w:rPr>
              <w:fldChar w:fldCharType="begin"/>
            </w:r>
            <w:r w:rsidRPr="0054045F">
              <w:rPr>
                <w:rFonts w:ascii="Arial Nova Cond" w:hAnsi="Arial Nova Cond"/>
                <w:color w:val="595959" w:themeColor="text1" w:themeTint="A6"/>
                <w:shd w:val="clear" w:color="auto" w:fill="F2F2F2" w:themeFill="background1" w:themeFillShade="F2"/>
              </w:rPr>
              <w:instrText xml:space="preserve"> DOCVARIABLE vault_nd_f27dcda9-78d2-45ab-b7bf-393990289b1b \* MERGEFORMAT </w:instrText>
            </w:r>
            <w:r w:rsidRPr="0054045F">
              <w:rPr>
                <w:rFonts w:ascii="Arial Nova Cond" w:hAnsi="Arial Nova Cond"/>
                <w:color w:val="595959" w:themeColor="text1" w:themeTint="A6"/>
                <w:shd w:val="clear" w:color="auto" w:fill="F2F2F2" w:themeFill="background1" w:themeFillShade="F2"/>
              </w:rPr>
              <w:fldChar w:fldCharType="separate"/>
            </w:r>
            <w:r w:rsidRPr="0054045F">
              <w:rPr>
                <w:rFonts w:ascii="Arial Nova Cond" w:hAnsi="Arial Nova Cond"/>
                <w:color w:val="595959" w:themeColor="text1" w:themeTint="A6"/>
                <w:shd w:val="clear" w:color="auto" w:fill="F2F2F2" w:themeFill="background1" w:themeFillShade="F2"/>
              </w:rPr>
              <w:t xml:space="preserve"> </w:t>
            </w:r>
            <w:r w:rsidRPr="0054045F">
              <w:rPr>
                <w:rFonts w:ascii="Arial Nova Cond" w:hAnsi="Arial Nova Cond"/>
                <w:color w:val="595959" w:themeColor="text1" w:themeTint="A6"/>
                <w:shd w:val="clear" w:color="auto" w:fill="F2F2F2" w:themeFill="background1" w:themeFillShade="F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85"/>
            </w:tblGrid>
            <w:tr w:rsidR="003A3911" w:rsidRPr="0054045F" w14:paraId="1F3E7AE2" w14:textId="77777777" w:rsidTr="00D56635">
              <w:tc>
                <w:tcPr>
                  <w:tcW w:w="4811" w:type="dxa"/>
                  <w:shd w:val="clear" w:color="auto" w:fill="auto"/>
                </w:tcPr>
                <w:p w14:paraId="6255ADBA"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Concentration plasmatique de concizumab</w:t>
                  </w:r>
                </w:p>
              </w:tc>
              <w:tc>
                <w:tcPr>
                  <w:tcW w:w="4811" w:type="dxa"/>
                  <w:shd w:val="clear" w:color="auto" w:fill="auto"/>
                </w:tcPr>
                <w:p w14:paraId="0BF6AA8A" w14:textId="66110CFE"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 xml:space="preserve">Dose </w:t>
                  </w:r>
                  <w:r w:rsidR="00E133CB">
                    <w:rPr>
                      <w:rFonts w:ascii="Arial Nova Cond" w:hAnsi="Arial Nova Cond"/>
                      <w:color w:val="595959" w:themeColor="text1" w:themeTint="A6"/>
                      <w:shd w:val="clear" w:color="auto" w:fill="F2F2F2" w:themeFill="background1" w:themeFillShade="F2"/>
                    </w:rPr>
                    <w:t>d’</w:t>
                  </w:r>
                  <w:r w:rsidR="00C93C63">
                    <w:rPr>
                      <w:rFonts w:ascii="Arial Nova Cond" w:hAnsi="Arial Nova Cond"/>
                      <w:color w:val="595959" w:themeColor="text1" w:themeTint="A6"/>
                      <w:shd w:val="clear" w:color="auto" w:fill="F2F2F2" w:themeFill="background1" w:themeFillShade="F2"/>
                    </w:rPr>
                    <w:t>ALHEMO</w:t>
                  </w:r>
                  <w:r w:rsidR="00E133CB">
                    <w:rPr>
                      <w:rFonts w:ascii="Arial Nova Cond" w:hAnsi="Arial Nova Cond"/>
                      <w:color w:val="595959" w:themeColor="text1" w:themeTint="A6"/>
                      <w:shd w:val="clear" w:color="auto" w:fill="F2F2F2" w:themeFill="background1" w:themeFillShade="F2"/>
                    </w:rPr>
                    <w:t xml:space="preserve"> </w:t>
                  </w:r>
                  <w:r w:rsidRPr="0054045F">
                    <w:rPr>
                      <w:rFonts w:ascii="Arial Nova Cond" w:hAnsi="Arial Nova Cond"/>
                      <w:color w:val="595959" w:themeColor="text1" w:themeTint="A6"/>
                      <w:shd w:val="clear" w:color="auto" w:fill="F2F2F2" w:themeFill="background1" w:themeFillShade="F2"/>
                    </w:rPr>
                    <w:t>administrée une fois par jour</w:t>
                  </w:r>
                </w:p>
              </w:tc>
            </w:tr>
            <w:tr w:rsidR="003A3911" w:rsidRPr="0054045F" w14:paraId="6586881C" w14:textId="77777777" w:rsidTr="00D56635">
              <w:tc>
                <w:tcPr>
                  <w:tcW w:w="4811" w:type="dxa"/>
                  <w:shd w:val="clear" w:color="auto" w:fill="auto"/>
                </w:tcPr>
                <w:p w14:paraId="426D371C"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&lt; 200 ng/mL</w:t>
                  </w:r>
                </w:p>
              </w:tc>
              <w:tc>
                <w:tcPr>
                  <w:tcW w:w="4811" w:type="dxa"/>
                  <w:shd w:val="clear" w:color="auto" w:fill="auto"/>
                </w:tcPr>
                <w:p w14:paraId="72E800F0"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 xml:space="preserve">0,25 mg/kg </w:t>
                  </w:r>
                </w:p>
              </w:tc>
            </w:tr>
            <w:tr w:rsidR="003A3911" w:rsidRPr="0054045F" w14:paraId="31C0C544" w14:textId="77777777" w:rsidTr="00D56635">
              <w:tc>
                <w:tcPr>
                  <w:tcW w:w="4811" w:type="dxa"/>
                  <w:shd w:val="clear" w:color="auto" w:fill="auto"/>
                </w:tcPr>
                <w:p w14:paraId="4124C429" w14:textId="01679D8F"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200</w:t>
                  </w:r>
                  <w:r w:rsidR="00B5212E">
                    <w:rPr>
                      <w:rFonts w:ascii="Arial Nova Cond" w:hAnsi="Arial Nova Cond"/>
                      <w:color w:val="595959" w:themeColor="text1" w:themeTint="A6"/>
                      <w:shd w:val="clear" w:color="auto" w:fill="F2F2F2" w:themeFill="background1" w:themeFillShade="F2"/>
                    </w:rPr>
                    <w:t xml:space="preserve"> </w:t>
                  </w:r>
                  <w:r w:rsidRPr="0054045F">
                    <w:rPr>
                      <w:rFonts w:cs="Arial"/>
                      <w:color w:val="595959" w:themeColor="text1" w:themeTint="A6"/>
                      <w:shd w:val="clear" w:color="auto" w:fill="F2F2F2" w:themeFill="background1" w:themeFillShade="F2"/>
                    </w:rPr>
                    <w:t>−</w:t>
                  </w:r>
                  <w:r w:rsidR="00B5212E">
                    <w:rPr>
                      <w:rFonts w:cs="Arial"/>
                      <w:color w:val="595959" w:themeColor="text1" w:themeTint="A6"/>
                      <w:shd w:val="clear" w:color="auto" w:fill="F2F2F2" w:themeFill="background1" w:themeFillShade="F2"/>
                    </w:rPr>
                    <w:t xml:space="preserve"> </w:t>
                  </w:r>
                  <w:r w:rsidRPr="0054045F">
                    <w:rPr>
                      <w:rFonts w:ascii="Arial Nova Cond" w:hAnsi="Arial Nova Cond"/>
                      <w:color w:val="595959" w:themeColor="text1" w:themeTint="A6"/>
                      <w:shd w:val="clear" w:color="auto" w:fill="F2F2F2" w:themeFill="background1" w:themeFillShade="F2"/>
                    </w:rPr>
                    <w:t>4</w:t>
                  </w:r>
                  <w:r w:rsidRPr="0054045F">
                    <w:rPr>
                      <w:rFonts w:ascii="Arial Nova Cond" w:hAnsi="Arial Nova Cond" w:cs="Arial Nova Cond"/>
                      <w:color w:val="595959" w:themeColor="text1" w:themeTint="A6"/>
                      <w:shd w:val="clear" w:color="auto" w:fill="F2F2F2" w:themeFill="background1" w:themeFillShade="F2"/>
                    </w:rPr>
                    <w:t> </w:t>
                  </w:r>
                  <w:r w:rsidRPr="0054045F">
                    <w:rPr>
                      <w:rFonts w:ascii="Arial Nova Cond" w:hAnsi="Arial Nova Cond"/>
                      <w:color w:val="595959" w:themeColor="text1" w:themeTint="A6"/>
                      <w:shd w:val="clear" w:color="auto" w:fill="F2F2F2" w:themeFill="background1" w:themeFillShade="F2"/>
                    </w:rPr>
                    <w:t>000</w:t>
                  </w:r>
                  <w:r w:rsidRPr="0054045F">
                    <w:rPr>
                      <w:rFonts w:ascii="Arial Nova Cond" w:hAnsi="Arial Nova Cond" w:cs="Arial Nova Cond"/>
                      <w:color w:val="595959" w:themeColor="text1" w:themeTint="A6"/>
                      <w:shd w:val="clear" w:color="auto" w:fill="F2F2F2" w:themeFill="background1" w:themeFillShade="F2"/>
                    </w:rPr>
                    <w:t> </w:t>
                  </w:r>
                  <w:r w:rsidRPr="0054045F">
                    <w:rPr>
                      <w:rFonts w:ascii="Arial Nova Cond" w:hAnsi="Arial Nova Cond"/>
                      <w:color w:val="595959" w:themeColor="text1" w:themeTint="A6"/>
                      <w:shd w:val="clear" w:color="auto" w:fill="F2F2F2" w:themeFill="background1" w:themeFillShade="F2"/>
                    </w:rPr>
                    <w:t>ng/mL</w:t>
                  </w:r>
                </w:p>
              </w:tc>
              <w:tc>
                <w:tcPr>
                  <w:tcW w:w="4811" w:type="dxa"/>
                  <w:shd w:val="clear" w:color="auto" w:fill="auto"/>
                </w:tcPr>
                <w:p w14:paraId="3A86361B"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 xml:space="preserve">0,20 mg/kg </w:t>
                  </w:r>
                </w:p>
              </w:tc>
            </w:tr>
            <w:tr w:rsidR="003A3911" w:rsidRPr="0054045F" w14:paraId="5DAB6800" w14:textId="77777777" w:rsidTr="00D56635">
              <w:tc>
                <w:tcPr>
                  <w:tcW w:w="4811" w:type="dxa"/>
                  <w:shd w:val="clear" w:color="auto" w:fill="auto"/>
                </w:tcPr>
                <w:p w14:paraId="454BCB90"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&gt; 4 000 ng/mL</w:t>
                  </w:r>
                </w:p>
              </w:tc>
              <w:tc>
                <w:tcPr>
                  <w:tcW w:w="4811" w:type="dxa"/>
                  <w:shd w:val="clear" w:color="auto" w:fill="auto"/>
                </w:tcPr>
                <w:p w14:paraId="07CD3266" w14:textId="77777777" w:rsidR="0054045F" w:rsidRPr="0054045F" w:rsidRDefault="0054045F" w:rsidP="0054045F">
                  <w:pPr>
                    <w:rPr>
                      <w:rFonts w:ascii="Arial Nova Cond" w:hAnsi="Arial Nova Cond"/>
                      <w:color w:val="595959" w:themeColor="text1" w:themeTint="A6"/>
                      <w:shd w:val="clear" w:color="auto" w:fill="F2F2F2" w:themeFill="background1" w:themeFillShade="F2"/>
                    </w:rPr>
                  </w:pPr>
                  <w:r w:rsidRPr="0054045F">
                    <w:rPr>
                      <w:rFonts w:ascii="Arial Nova Cond" w:hAnsi="Arial Nova Cond"/>
                      <w:color w:val="595959" w:themeColor="text1" w:themeTint="A6"/>
                      <w:shd w:val="clear" w:color="auto" w:fill="F2F2F2" w:themeFill="background1" w:themeFillShade="F2"/>
                    </w:rPr>
                    <w:t xml:space="preserve">0,15 mg/kg </w:t>
                  </w:r>
                </w:p>
              </w:tc>
            </w:tr>
          </w:tbl>
          <w:p w14:paraId="1FF675B9" w14:textId="77777777" w:rsidR="00882270" w:rsidRDefault="00882270" w:rsidP="00F72B86">
            <w:pPr>
              <w:rPr>
                <w:rFonts w:ascii="Arial Nova Cond" w:hAnsi="Arial Nova Cond"/>
                <w:color w:val="595959" w:themeColor="text1" w:themeTint="A6"/>
                <w:shd w:val="clear" w:color="auto" w:fill="F2F2F2" w:themeFill="background1" w:themeFillShade="F2"/>
              </w:rPr>
            </w:pPr>
          </w:p>
          <w:p w14:paraId="3F12C5CE" w14:textId="36CD09AB" w:rsidR="00DE6756" w:rsidRPr="00DE6756" w:rsidRDefault="00DE6756" w:rsidP="00DE6756">
            <w:pPr>
              <w:rPr>
                <w:rFonts w:ascii="Arial Nova Cond" w:hAnsi="Arial Nova Cond"/>
                <w:color w:val="595959" w:themeColor="text1" w:themeTint="A6"/>
                <w:shd w:val="clear" w:color="auto" w:fill="F2F2F2" w:themeFill="background1" w:themeFillShade="F2"/>
              </w:rPr>
            </w:pPr>
            <w:r w:rsidRPr="00DE6756">
              <w:rPr>
                <w:rFonts w:ascii="Arial Nova Cond" w:hAnsi="Arial Nova Cond"/>
                <w:color w:val="595959" w:themeColor="text1" w:themeTint="A6"/>
                <w:shd w:val="clear" w:color="auto" w:fill="F2F2F2" w:themeFill="background1" w:themeFillShade="F2"/>
              </w:rPr>
              <w:t>La dose d’entretien individuelle doit être établie le plus tôt possible (une fois que le résultat de la mesure de la concentration plasmatique de concizumab est disponible), et recommandée au plus tard 8 semaines après l’initiation du traitement.</w:t>
            </w:r>
          </w:p>
          <w:p w14:paraId="7EF0B8FC" w14:textId="7BD023F0" w:rsidR="00DE6756" w:rsidRPr="00577C32" w:rsidRDefault="00DE6756" w:rsidP="00F72B86">
            <w:pPr>
              <w:rPr>
                <w:rFonts w:ascii="Arial Nova Cond" w:hAnsi="Arial Nova Cond"/>
                <w:color w:val="595959" w:themeColor="text1" w:themeTint="A6"/>
                <w:shd w:val="clear" w:color="auto" w:fill="F2F2F2" w:themeFill="background1" w:themeFillShade="F2"/>
              </w:rPr>
            </w:pPr>
            <w:r w:rsidRPr="00DE6756">
              <w:rPr>
                <w:rFonts w:ascii="Arial Nova Cond" w:hAnsi="Arial Nova Cond"/>
                <w:color w:val="595959" w:themeColor="text1" w:themeTint="A6"/>
                <w:shd w:val="clear" w:color="auto" w:fill="F2F2F2" w:themeFill="background1" w:themeFillShade="F2"/>
              </w:rPr>
              <w:t>Des mesures supplémentaires de la concentration plasmatique de concizumab peuvent être réalisées  après 8 semaines avec la même dose d'entretien en fonction de l'état de santé du patient. Par exemple, cela doit être envisagé si un patient présente une fréquence accrue de saignements ou acquiert une comorbidité, ce qui pourrait affecter l’hémostase ou le métabolisme/l'excrétion des médicaments.</w:t>
            </w:r>
          </w:p>
        </w:tc>
      </w:tr>
    </w:tbl>
    <w:p w14:paraId="2E459F04" w14:textId="161AF745" w:rsidR="005F43EC" w:rsidRPr="0093672E" w:rsidRDefault="005F43EC" w:rsidP="005F43EC"/>
    <w:p w14:paraId="3FF2291B" w14:textId="4098C111" w:rsidR="005F43EC" w:rsidRPr="0093672E" w:rsidRDefault="00AC31D2" w:rsidP="005F43EC">
      <w:pPr>
        <w:pStyle w:val="Intertitre"/>
      </w:pPr>
      <w:r w:rsidRPr="0093672E">
        <w:t>Conditions de prescription et de délivrance</w:t>
      </w:r>
      <w:bookmarkStart w:id="11" w:name="_Toc58334973"/>
    </w:p>
    <w:p w14:paraId="702F119F" w14:textId="1B59D279" w:rsidR="004C2895" w:rsidRDefault="004C2895" w:rsidP="006464D7">
      <w:pPr>
        <w:pStyle w:val="Paragraphedexplications"/>
      </w:pPr>
      <w:r>
        <w:t xml:space="preserve">En complément des conditions de prescription et de délivrance, se rapporter à </w:t>
      </w:r>
      <w:hyperlink w:anchor="Annexe_2" w:history="1">
        <w:r w:rsidRPr="00E75191">
          <w:rPr>
            <w:rStyle w:val="Lienhypertexte"/>
          </w:rPr>
          <w:t>l’annexe II</w:t>
        </w:r>
      </w:hyperlink>
      <w:r>
        <w:t xml:space="preserve"> pour plus d’information</w:t>
      </w:r>
      <w:r w:rsidR="002A346F">
        <w:t>s</w:t>
      </w:r>
      <w:r>
        <w:t xml:space="preserve"> sur les mentions obligatoires à porter sur l’ordonnance.</w:t>
      </w:r>
    </w:p>
    <w:tbl>
      <w:tblPr>
        <w:tblStyle w:val="Grilledetableauclaire"/>
        <w:tblW w:w="5008" w:type="pct"/>
        <w:tblLook w:val="0600" w:firstRow="0" w:lastRow="0" w:firstColumn="0" w:lastColumn="0" w:noHBand="1" w:noVBand="1"/>
      </w:tblPr>
      <w:tblGrid>
        <w:gridCol w:w="9623"/>
      </w:tblGrid>
      <w:tr w:rsidR="000C20A8" w:rsidRPr="0093672E" w14:paraId="4BC10E01" w14:textId="77777777" w:rsidTr="00D56635">
        <w:tc>
          <w:tcPr>
            <w:tcW w:w="5000" w:type="pct"/>
          </w:tcPr>
          <w:p w14:paraId="5AB9DC6A" w14:textId="3F513663" w:rsidR="000C20A8" w:rsidRDefault="000C20A8" w:rsidP="00D56635">
            <w:pPr>
              <w:rPr>
                <w:rStyle w:val="Mention"/>
              </w:rPr>
            </w:pPr>
            <w:r w:rsidRPr="00424B7A">
              <w:rPr>
                <w:rStyle w:val="Mention"/>
              </w:rPr>
              <w:t xml:space="preserve">• </w:t>
            </w:r>
            <w:r w:rsidR="00A45550" w:rsidRPr="00A45550">
              <w:rPr>
                <w:rFonts w:ascii="Arial Nova Cond" w:hAnsi="Arial Nova Cond"/>
                <w:color w:val="595959" w:themeColor="text1" w:themeTint="A6"/>
                <w:shd w:val="clear" w:color="auto" w:fill="F2F2F2" w:themeFill="background1" w:themeFillShade="F2"/>
              </w:rPr>
              <w:t>Médicament soumis à prescription hospitalière</w:t>
            </w:r>
            <w:r w:rsidRPr="00424B7A">
              <w:rPr>
                <w:rStyle w:val="Mention"/>
              </w:rPr>
              <w:t xml:space="preserve">. </w:t>
            </w:r>
          </w:p>
          <w:p w14:paraId="2749A98C" w14:textId="77777777" w:rsidR="000C20A8" w:rsidRDefault="000C20A8" w:rsidP="00D56635">
            <w:pPr>
              <w:rPr>
                <w:rStyle w:val="Mention"/>
              </w:rPr>
            </w:pPr>
            <w:r w:rsidRPr="00424B7A">
              <w:rPr>
                <w:rStyle w:val="Mention"/>
              </w:rPr>
              <w:t xml:space="preserve">• Prescription réservée aux </w:t>
            </w:r>
            <w:r w:rsidRPr="00F31959">
              <w:rPr>
                <w:rStyle w:val="Mention"/>
              </w:rPr>
              <w:t>médecins expérimentés dans le traitement de l’hémophilie et/ou des troubles de l’hémostase.</w:t>
            </w:r>
            <w:r w:rsidRPr="00424B7A">
              <w:rPr>
                <w:rStyle w:val="Mention"/>
              </w:rPr>
              <w:t xml:space="preserve"> </w:t>
            </w:r>
          </w:p>
          <w:p w14:paraId="4FFA2DEF" w14:textId="77777777" w:rsidR="000C20A8" w:rsidRPr="0093672E" w:rsidRDefault="000C20A8" w:rsidP="00D56635">
            <w:pPr>
              <w:rPr>
                <w:rFonts w:ascii="Arial Nova Cond" w:hAnsi="Arial Nova Cond"/>
                <w:color w:val="595959" w:themeColor="text1" w:themeTint="A6"/>
                <w:shd w:val="clear" w:color="auto" w:fill="F2F2F2" w:themeFill="background1" w:themeFillShade="F2"/>
              </w:rPr>
            </w:pPr>
            <w:r w:rsidRPr="00424B7A">
              <w:rPr>
                <w:rStyle w:val="Mention"/>
              </w:rPr>
              <w:t>• Médicament nécessitant une surveillance particulière pendant le traitement</w:t>
            </w:r>
            <w:r w:rsidRPr="00AF0ED0">
              <w:rPr>
                <w:rStyle w:val="Mention"/>
              </w:rPr>
              <w:t>.</w:t>
            </w:r>
          </w:p>
        </w:tc>
      </w:tr>
    </w:tbl>
    <w:p w14:paraId="6C5DA210" w14:textId="77777777" w:rsidR="000C20A8" w:rsidRDefault="000C20A8" w:rsidP="000C20A8"/>
    <w:p w14:paraId="7544C725" w14:textId="77777777" w:rsidR="00443F9A" w:rsidRDefault="00443F9A" w:rsidP="005C3D6F">
      <w:pPr>
        <w:pStyle w:val="Titre1"/>
        <w:pageBreakBefore w:val="0"/>
        <w:spacing w:after="360"/>
        <w:rPr>
          <w:vanish/>
        </w:rPr>
        <w:sectPr w:rsidR="00443F9A" w:rsidSect="00443F9A">
          <w:headerReference w:type="default" r:id="rId17"/>
          <w:footerReference w:type="default" r:id="rId18"/>
          <w:pgSz w:w="11906" w:h="16838"/>
          <w:pgMar w:top="1134" w:right="1134" w:bottom="1134" w:left="1134" w:header="709" w:footer="448" w:gutter="0"/>
          <w:cols w:space="708"/>
          <w:docGrid w:linePitch="360"/>
        </w:sectPr>
      </w:pPr>
    </w:p>
    <w:p w14:paraId="78F9F612" w14:textId="40BFB5C8" w:rsidR="00AC31D2" w:rsidRPr="0093672E" w:rsidRDefault="00AC31D2" w:rsidP="005C3D6F">
      <w:pPr>
        <w:pStyle w:val="Titre1"/>
        <w:spacing w:after="360"/>
      </w:pPr>
      <w:bookmarkStart w:id="12" w:name="_Toc72319022"/>
      <w:bookmarkStart w:id="13" w:name="_Toc144744560"/>
      <w:r w:rsidRPr="0093672E">
        <w:lastRenderedPageBreak/>
        <w:t>Calendrier des visites</w:t>
      </w:r>
      <w:bookmarkEnd w:id="11"/>
      <w:bookmarkEnd w:id="12"/>
      <w:bookmarkEnd w:id="13"/>
    </w:p>
    <w:tbl>
      <w:tblPr>
        <w:tblStyle w:val="Grilledutableau"/>
        <w:tblW w:w="5000" w:type="pct"/>
        <w:tblLook w:val="0020" w:firstRow="1" w:lastRow="0" w:firstColumn="0" w:lastColumn="0" w:noHBand="0" w:noVBand="0"/>
      </w:tblPr>
      <w:tblGrid>
        <w:gridCol w:w="8072"/>
        <w:gridCol w:w="2126"/>
        <w:gridCol w:w="390"/>
        <w:gridCol w:w="1453"/>
        <w:gridCol w:w="2519"/>
      </w:tblGrid>
      <w:tr w:rsidR="00C809BE" w:rsidRPr="0093672E" w14:paraId="547FA854" w14:textId="2699875D" w:rsidTr="00C809BE">
        <w:trPr>
          <w:cnfStyle w:val="100000000000" w:firstRow="1" w:lastRow="0" w:firstColumn="0" w:lastColumn="0" w:oddVBand="0" w:evenVBand="0" w:oddHBand="0" w:evenHBand="0" w:firstRowFirstColumn="0" w:firstRowLastColumn="0" w:lastRowFirstColumn="0" w:lastRowLastColumn="0"/>
          <w:trHeight w:val="328"/>
        </w:trPr>
        <w:tc>
          <w:tcPr>
            <w:tcW w:w="2772" w:type="pct"/>
          </w:tcPr>
          <w:p w14:paraId="6664BE62" w14:textId="77777777" w:rsidR="00C809BE" w:rsidRPr="00086E4A" w:rsidRDefault="00C809BE" w:rsidP="00625959">
            <w:pPr>
              <w:jc w:val="left"/>
            </w:pPr>
          </w:p>
        </w:tc>
        <w:tc>
          <w:tcPr>
            <w:tcW w:w="730" w:type="pct"/>
          </w:tcPr>
          <w:p w14:paraId="41E89822" w14:textId="1EB12DC8" w:rsidR="00C809BE" w:rsidRPr="005C7F70" w:rsidRDefault="00C809BE" w:rsidP="00625959">
            <w:pPr>
              <w:jc w:val="left"/>
            </w:pPr>
            <w:r w:rsidRPr="005C7F70">
              <w:t>Demande d’accès au traitement</w:t>
            </w:r>
          </w:p>
        </w:tc>
        <w:tc>
          <w:tcPr>
            <w:tcW w:w="633" w:type="pct"/>
            <w:gridSpan w:val="2"/>
          </w:tcPr>
          <w:p w14:paraId="132124B9" w14:textId="4E6C019A" w:rsidR="00C809BE" w:rsidRPr="005C7F70" w:rsidRDefault="00C809BE" w:rsidP="00625959">
            <w:pPr>
              <w:jc w:val="left"/>
            </w:pPr>
            <w:r w:rsidRPr="005C7F70">
              <w:t xml:space="preserve">Première </w:t>
            </w:r>
            <w:r w:rsidRPr="005C7F70">
              <w:br/>
              <w:t>administration</w:t>
            </w:r>
          </w:p>
        </w:tc>
        <w:tc>
          <w:tcPr>
            <w:tcW w:w="865" w:type="pct"/>
          </w:tcPr>
          <w:p w14:paraId="798A94E9" w14:textId="151B8080" w:rsidR="00C809BE" w:rsidRPr="005C7F70" w:rsidRDefault="00C809BE" w:rsidP="00625959">
            <w:pPr>
              <w:jc w:val="left"/>
            </w:pPr>
            <w:r w:rsidRPr="005C7F70">
              <w:t xml:space="preserve">Suivi du traitement </w:t>
            </w:r>
            <w:r>
              <w:t>M1, M3, M6, M9, M12, M18 M24 et/ou arrêt</w:t>
            </w:r>
          </w:p>
        </w:tc>
      </w:tr>
      <w:tr w:rsidR="00C809BE" w:rsidRPr="0093672E" w14:paraId="190B1E00" w14:textId="17008A23" w:rsidTr="00C809BE">
        <w:trPr>
          <w:trHeight w:val="108"/>
        </w:trPr>
        <w:tc>
          <w:tcPr>
            <w:tcW w:w="2772" w:type="pct"/>
          </w:tcPr>
          <w:p w14:paraId="406977C1" w14:textId="1EE703B2" w:rsidR="00C809BE" w:rsidRPr="0093672E" w:rsidRDefault="00C809BE" w:rsidP="00D06470">
            <w:pPr>
              <w:jc w:val="left"/>
            </w:pPr>
            <w:r w:rsidRPr="0093672E">
              <w:t>Remise de la note d’information destinée au patient par le médecin prescripteur</w:t>
            </w:r>
          </w:p>
        </w:tc>
        <w:tc>
          <w:tcPr>
            <w:tcW w:w="730" w:type="pct"/>
          </w:tcPr>
          <w:p w14:paraId="29240DC4" w14:textId="4E44BC01" w:rsidR="00C809BE" w:rsidRPr="005C7F70" w:rsidRDefault="00C809BE" w:rsidP="00317E82">
            <w:pPr>
              <w:pStyle w:val="Normalcentr"/>
            </w:pPr>
            <w:r w:rsidRPr="005C7F70">
              <w:t>X</w:t>
            </w:r>
          </w:p>
        </w:tc>
        <w:tc>
          <w:tcPr>
            <w:tcW w:w="633" w:type="pct"/>
            <w:gridSpan w:val="2"/>
          </w:tcPr>
          <w:p w14:paraId="5AE22BC1" w14:textId="7877F74B" w:rsidR="00C809BE" w:rsidRPr="005C7F70" w:rsidRDefault="00C809BE" w:rsidP="00317E82">
            <w:pPr>
              <w:pStyle w:val="Normalcentr"/>
            </w:pPr>
          </w:p>
        </w:tc>
        <w:tc>
          <w:tcPr>
            <w:tcW w:w="865" w:type="pct"/>
          </w:tcPr>
          <w:p w14:paraId="31B5730A" w14:textId="7CE282BA" w:rsidR="00C809BE" w:rsidRPr="005C7F70" w:rsidRDefault="00C809BE" w:rsidP="00317E82">
            <w:pPr>
              <w:pStyle w:val="Normalcentr"/>
            </w:pPr>
          </w:p>
        </w:tc>
      </w:tr>
      <w:tr w:rsidR="00C809BE" w:rsidRPr="0093672E" w14:paraId="16BDBA7D" w14:textId="68447592" w:rsidTr="00C809BE">
        <w:trPr>
          <w:trHeight w:val="108"/>
        </w:trPr>
        <w:tc>
          <w:tcPr>
            <w:tcW w:w="5000" w:type="pct"/>
            <w:gridSpan w:val="5"/>
          </w:tcPr>
          <w:p w14:paraId="5A8AB7E5" w14:textId="77777777" w:rsidR="00C809BE" w:rsidRPr="005C7F70" w:rsidRDefault="00C809BE" w:rsidP="00D06470">
            <w:pPr>
              <w:pStyle w:val="Intertitre"/>
              <w:rPr>
                <w:sz w:val="24"/>
                <w:szCs w:val="24"/>
              </w:rPr>
            </w:pPr>
            <w:r w:rsidRPr="005C7F70">
              <w:rPr>
                <w:sz w:val="24"/>
                <w:szCs w:val="24"/>
              </w:rPr>
              <w:t>Collecte de données sur les caractéristiques des patients</w:t>
            </w:r>
          </w:p>
        </w:tc>
      </w:tr>
      <w:tr w:rsidR="00C809BE" w:rsidRPr="0093672E" w14:paraId="1E421FDA" w14:textId="0B04E95C" w:rsidTr="00C809BE">
        <w:trPr>
          <w:trHeight w:val="108"/>
        </w:trPr>
        <w:tc>
          <w:tcPr>
            <w:tcW w:w="2772" w:type="pct"/>
          </w:tcPr>
          <w:p w14:paraId="7367C7C2" w14:textId="77777777" w:rsidR="00C809BE" w:rsidRPr="0093672E" w:rsidRDefault="00C809BE" w:rsidP="006C1B4E">
            <w:pPr>
              <w:jc w:val="left"/>
            </w:pPr>
            <w:r w:rsidRPr="0093672E">
              <w:t>Déclaration de conformité médicale aux critères d’éligibilité</w:t>
            </w:r>
          </w:p>
        </w:tc>
        <w:tc>
          <w:tcPr>
            <w:tcW w:w="730" w:type="pct"/>
          </w:tcPr>
          <w:p w14:paraId="6F6757C2" w14:textId="77777777" w:rsidR="00C809BE" w:rsidRPr="005C7F70" w:rsidRDefault="00C809BE" w:rsidP="006C1B4E">
            <w:pPr>
              <w:pStyle w:val="Normalcentr"/>
            </w:pPr>
            <w:r w:rsidRPr="005C7F70">
              <w:t>X</w:t>
            </w:r>
          </w:p>
        </w:tc>
        <w:tc>
          <w:tcPr>
            <w:tcW w:w="633" w:type="pct"/>
            <w:gridSpan w:val="2"/>
          </w:tcPr>
          <w:p w14:paraId="6A9E9819" w14:textId="77777777" w:rsidR="00C809BE" w:rsidRPr="005C7F70" w:rsidRDefault="00C809BE" w:rsidP="006C1B4E">
            <w:pPr>
              <w:pStyle w:val="Normalcentr"/>
            </w:pPr>
            <w:r w:rsidRPr="005C7F70">
              <w:t>X</w:t>
            </w:r>
          </w:p>
        </w:tc>
        <w:tc>
          <w:tcPr>
            <w:tcW w:w="865" w:type="pct"/>
          </w:tcPr>
          <w:p w14:paraId="613DE334" w14:textId="77777777" w:rsidR="00C809BE" w:rsidRPr="005C7F70" w:rsidRDefault="00C809BE" w:rsidP="006C1B4E">
            <w:pPr>
              <w:pStyle w:val="Normalcentr"/>
            </w:pPr>
          </w:p>
        </w:tc>
      </w:tr>
      <w:tr w:rsidR="00C809BE" w:rsidRPr="0093672E" w14:paraId="417038C8" w14:textId="7B88C07B" w:rsidTr="00C809BE">
        <w:trPr>
          <w:trHeight w:val="108"/>
        </w:trPr>
        <w:tc>
          <w:tcPr>
            <w:tcW w:w="2772" w:type="pct"/>
          </w:tcPr>
          <w:p w14:paraId="75A80D67" w14:textId="1725925B" w:rsidR="00C809BE" w:rsidRPr="0093672E" w:rsidRDefault="001E0EAA" w:rsidP="006C1B4E">
            <w:pPr>
              <w:jc w:val="left"/>
            </w:pPr>
            <w:r>
              <w:t>Maladie (diagnostic et état du patient, traitements antérieurs, comorbidités)</w:t>
            </w:r>
          </w:p>
        </w:tc>
        <w:tc>
          <w:tcPr>
            <w:tcW w:w="730" w:type="pct"/>
          </w:tcPr>
          <w:p w14:paraId="4B1722C7" w14:textId="77777777" w:rsidR="00C809BE" w:rsidRPr="005C7F70" w:rsidRDefault="00C809BE" w:rsidP="006C1B4E">
            <w:pPr>
              <w:pStyle w:val="Normalcentr"/>
            </w:pPr>
            <w:r w:rsidRPr="005C7F70">
              <w:t>X</w:t>
            </w:r>
          </w:p>
        </w:tc>
        <w:tc>
          <w:tcPr>
            <w:tcW w:w="633" w:type="pct"/>
            <w:gridSpan w:val="2"/>
          </w:tcPr>
          <w:p w14:paraId="519DF798" w14:textId="2D56F54E" w:rsidR="00C809BE" w:rsidRPr="005C7F70" w:rsidRDefault="00C809BE" w:rsidP="006C1B4E">
            <w:pPr>
              <w:pStyle w:val="Normalcentr"/>
            </w:pPr>
          </w:p>
        </w:tc>
        <w:tc>
          <w:tcPr>
            <w:tcW w:w="865" w:type="pct"/>
          </w:tcPr>
          <w:p w14:paraId="3430711D" w14:textId="77777777" w:rsidR="00C809BE" w:rsidRPr="005C7F70" w:rsidRDefault="00C809BE" w:rsidP="006C1B4E">
            <w:pPr>
              <w:pStyle w:val="Normalcentr"/>
            </w:pPr>
          </w:p>
        </w:tc>
      </w:tr>
      <w:tr w:rsidR="00C809BE" w:rsidRPr="0093672E" w14:paraId="2B6531E1" w14:textId="37EEBA50" w:rsidTr="00C809BE">
        <w:trPr>
          <w:trHeight w:val="108"/>
        </w:trPr>
        <w:tc>
          <w:tcPr>
            <w:tcW w:w="2772" w:type="pct"/>
          </w:tcPr>
          <w:p w14:paraId="2E084841" w14:textId="219ED70E" w:rsidR="00C809BE" w:rsidRPr="00F22C21" w:rsidRDefault="001E0EAA" w:rsidP="006C1B4E">
            <w:pPr>
              <w:jc w:val="left"/>
              <w:rPr>
                <w:highlight w:val="yellow"/>
              </w:rPr>
            </w:pPr>
            <w:r>
              <w:rPr>
                <w:highlight w:val="yellow"/>
              </w:rPr>
              <w:t>C</w:t>
            </w:r>
            <w:r w:rsidR="001C6CC4" w:rsidRPr="00F22C21">
              <w:rPr>
                <w:highlight w:val="yellow"/>
              </w:rPr>
              <w:t>omorbidités</w:t>
            </w:r>
          </w:p>
        </w:tc>
        <w:tc>
          <w:tcPr>
            <w:tcW w:w="730" w:type="pct"/>
          </w:tcPr>
          <w:p w14:paraId="0EC89F50" w14:textId="532CF5B9" w:rsidR="00C809BE" w:rsidRPr="00F22C21" w:rsidRDefault="00C809BE" w:rsidP="006C1B4E">
            <w:pPr>
              <w:pStyle w:val="Normalcentr"/>
              <w:rPr>
                <w:highlight w:val="yellow"/>
              </w:rPr>
            </w:pPr>
            <w:r w:rsidRPr="00F22C21">
              <w:rPr>
                <w:highlight w:val="yellow"/>
              </w:rPr>
              <w:t>X</w:t>
            </w:r>
          </w:p>
        </w:tc>
        <w:tc>
          <w:tcPr>
            <w:tcW w:w="633" w:type="pct"/>
            <w:gridSpan w:val="2"/>
          </w:tcPr>
          <w:p w14:paraId="41946E4B" w14:textId="4ADC4A3C" w:rsidR="00C809BE" w:rsidRPr="00F22C21" w:rsidRDefault="00C809BE" w:rsidP="006C1B4E">
            <w:pPr>
              <w:pStyle w:val="Normalcentr"/>
              <w:rPr>
                <w:highlight w:val="yellow"/>
              </w:rPr>
            </w:pPr>
            <w:r w:rsidRPr="00F22C21">
              <w:rPr>
                <w:highlight w:val="yellow"/>
              </w:rPr>
              <w:t>X</w:t>
            </w:r>
          </w:p>
        </w:tc>
        <w:tc>
          <w:tcPr>
            <w:tcW w:w="865" w:type="pct"/>
          </w:tcPr>
          <w:p w14:paraId="76580FDB" w14:textId="7EDBA1D4" w:rsidR="00C809BE" w:rsidRPr="00F22C21" w:rsidRDefault="00C809BE" w:rsidP="006C1B4E">
            <w:pPr>
              <w:pStyle w:val="Normalcentr"/>
              <w:rPr>
                <w:highlight w:val="yellow"/>
              </w:rPr>
            </w:pPr>
            <w:r w:rsidRPr="00F22C21">
              <w:rPr>
                <w:highlight w:val="yellow"/>
              </w:rPr>
              <w:t>X</w:t>
            </w:r>
          </w:p>
        </w:tc>
      </w:tr>
      <w:tr w:rsidR="00C809BE" w:rsidRPr="0093672E" w14:paraId="2ADB04CA" w14:textId="0322952F" w:rsidTr="00C809BE">
        <w:trPr>
          <w:trHeight w:val="108"/>
        </w:trPr>
        <w:tc>
          <w:tcPr>
            <w:tcW w:w="2772" w:type="pct"/>
          </w:tcPr>
          <w:p w14:paraId="2A759537" w14:textId="77AA4CE7" w:rsidR="00C809BE" w:rsidRPr="00FA68CD" w:rsidRDefault="00C809BE" w:rsidP="006C1B4E">
            <w:pPr>
              <w:jc w:val="left"/>
              <w:rPr>
                <w:strike/>
              </w:rPr>
            </w:pPr>
            <w:r w:rsidRPr="00DD26D9">
              <w:rPr>
                <w:rFonts w:ascii="Arial Narrow" w:hAnsi="Arial Narrow" w:cs="Arial"/>
                <w:b/>
                <w:bCs/>
                <w:color w:val="000000" w:themeColor="text1"/>
                <w:sz w:val="24"/>
                <w:szCs w:val="24"/>
              </w:rPr>
              <w:t>Collecte de données sur le traitement</w:t>
            </w:r>
          </w:p>
        </w:tc>
        <w:tc>
          <w:tcPr>
            <w:tcW w:w="730" w:type="pct"/>
          </w:tcPr>
          <w:p w14:paraId="7BEA2017" w14:textId="77777777" w:rsidR="00C809BE" w:rsidRPr="005C7F70" w:rsidRDefault="00C809BE" w:rsidP="006C1B4E">
            <w:pPr>
              <w:pStyle w:val="Normalcentr"/>
              <w:rPr>
                <w:strike/>
              </w:rPr>
            </w:pPr>
          </w:p>
        </w:tc>
        <w:tc>
          <w:tcPr>
            <w:tcW w:w="633" w:type="pct"/>
            <w:gridSpan w:val="2"/>
          </w:tcPr>
          <w:p w14:paraId="5FDE0CA3" w14:textId="77777777" w:rsidR="00C809BE" w:rsidRPr="005C7F70" w:rsidRDefault="00C809BE" w:rsidP="006C1B4E">
            <w:pPr>
              <w:pStyle w:val="Normalcentr"/>
              <w:rPr>
                <w:strike/>
              </w:rPr>
            </w:pPr>
          </w:p>
        </w:tc>
        <w:tc>
          <w:tcPr>
            <w:tcW w:w="865" w:type="pct"/>
          </w:tcPr>
          <w:p w14:paraId="6497B3D6" w14:textId="77777777" w:rsidR="00C809BE" w:rsidRPr="005C7F70" w:rsidRDefault="00C809BE" w:rsidP="006C1B4E">
            <w:pPr>
              <w:pStyle w:val="Normalcentr"/>
              <w:rPr>
                <w:strike/>
              </w:rPr>
            </w:pPr>
          </w:p>
        </w:tc>
      </w:tr>
      <w:tr w:rsidR="00C809BE" w:rsidRPr="0093672E" w14:paraId="7AD3C7ED" w14:textId="4F24BCEF" w:rsidTr="00C809BE">
        <w:trPr>
          <w:trHeight w:val="108"/>
        </w:trPr>
        <w:tc>
          <w:tcPr>
            <w:tcW w:w="2772" w:type="pct"/>
          </w:tcPr>
          <w:p w14:paraId="0E320AFF" w14:textId="7229509C" w:rsidR="00C809BE" w:rsidRPr="0048505A" w:rsidRDefault="00C809BE" w:rsidP="006C1B4E">
            <w:pPr>
              <w:jc w:val="left"/>
            </w:pPr>
            <w:r w:rsidRPr="0048505A">
              <w:t>Posologie</w:t>
            </w:r>
          </w:p>
        </w:tc>
        <w:tc>
          <w:tcPr>
            <w:tcW w:w="730" w:type="pct"/>
          </w:tcPr>
          <w:p w14:paraId="30DCA0B8" w14:textId="77777777" w:rsidR="00C809BE" w:rsidRPr="005C7F70" w:rsidRDefault="00C809BE" w:rsidP="006C1B4E">
            <w:pPr>
              <w:pStyle w:val="Normalcentr"/>
              <w:rPr>
                <w:strike/>
              </w:rPr>
            </w:pPr>
          </w:p>
        </w:tc>
        <w:tc>
          <w:tcPr>
            <w:tcW w:w="633" w:type="pct"/>
            <w:gridSpan w:val="2"/>
          </w:tcPr>
          <w:p w14:paraId="1B0E82A5" w14:textId="4E8EE6BB" w:rsidR="00C809BE" w:rsidRPr="0048505A" w:rsidRDefault="00C809BE" w:rsidP="006C1B4E">
            <w:pPr>
              <w:pStyle w:val="Normalcentr"/>
            </w:pPr>
            <w:r w:rsidRPr="0048505A">
              <w:t>X</w:t>
            </w:r>
          </w:p>
        </w:tc>
        <w:tc>
          <w:tcPr>
            <w:tcW w:w="865" w:type="pct"/>
          </w:tcPr>
          <w:p w14:paraId="16B6B894" w14:textId="4B52C026" w:rsidR="00C809BE" w:rsidRPr="0048505A" w:rsidRDefault="00C809BE" w:rsidP="006C1B4E">
            <w:pPr>
              <w:pStyle w:val="Normalcentr"/>
            </w:pPr>
            <w:r>
              <w:t>X</w:t>
            </w:r>
          </w:p>
        </w:tc>
      </w:tr>
      <w:tr w:rsidR="00C809BE" w:rsidRPr="0093672E" w14:paraId="0E2566CD" w14:textId="53EA1C12" w:rsidTr="00C809BE">
        <w:trPr>
          <w:trHeight w:val="108"/>
        </w:trPr>
        <w:tc>
          <w:tcPr>
            <w:tcW w:w="2772" w:type="pct"/>
          </w:tcPr>
          <w:p w14:paraId="346C3E19" w14:textId="05616ED2" w:rsidR="00C809BE" w:rsidRPr="00FA68CD" w:rsidRDefault="00C809BE" w:rsidP="006C1B4E">
            <w:pPr>
              <w:jc w:val="left"/>
              <w:rPr>
                <w:strike/>
              </w:rPr>
            </w:pPr>
            <w:r w:rsidRPr="002A2217">
              <w:t>Dosage (ELISA)</w:t>
            </w:r>
          </w:p>
        </w:tc>
        <w:tc>
          <w:tcPr>
            <w:tcW w:w="730" w:type="pct"/>
          </w:tcPr>
          <w:p w14:paraId="3797193A" w14:textId="77777777" w:rsidR="00C809BE" w:rsidRPr="005C7F70" w:rsidRDefault="00C809BE" w:rsidP="006C1B4E">
            <w:pPr>
              <w:pStyle w:val="Normalcentr"/>
              <w:rPr>
                <w:strike/>
              </w:rPr>
            </w:pPr>
          </w:p>
        </w:tc>
        <w:tc>
          <w:tcPr>
            <w:tcW w:w="633" w:type="pct"/>
            <w:gridSpan w:val="2"/>
          </w:tcPr>
          <w:p w14:paraId="3AAF9F3C" w14:textId="77777777" w:rsidR="00C809BE" w:rsidRPr="005C7F70" w:rsidRDefault="00C809BE" w:rsidP="006C1B4E">
            <w:pPr>
              <w:pStyle w:val="Normalcentr"/>
              <w:rPr>
                <w:strike/>
              </w:rPr>
            </w:pPr>
          </w:p>
        </w:tc>
        <w:tc>
          <w:tcPr>
            <w:tcW w:w="865" w:type="pct"/>
          </w:tcPr>
          <w:p w14:paraId="7E7CA07A" w14:textId="76CFB379" w:rsidR="00C809BE" w:rsidRPr="00DD26D9" w:rsidRDefault="00C809BE" w:rsidP="006C1B4E">
            <w:pPr>
              <w:pStyle w:val="Normalcentr"/>
            </w:pPr>
            <w:r w:rsidRPr="00DD26D9">
              <w:t>A M1</w:t>
            </w:r>
            <w:r>
              <w:t xml:space="preserve">, en </w:t>
            </w:r>
            <w:r w:rsidRPr="00DD26D9">
              <w:t>cas d</w:t>
            </w:r>
            <w:r>
              <w:t>e chirurgie programmée ou d’épisodes hémorragiques*</w:t>
            </w:r>
          </w:p>
        </w:tc>
      </w:tr>
      <w:tr w:rsidR="00C809BE" w:rsidRPr="0093672E" w14:paraId="01E31DED" w14:textId="496771CF" w:rsidTr="00C809BE">
        <w:trPr>
          <w:trHeight w:val="108"/>
        </w:trPr>
        <w:tc>
          <w:tcPr>
            <w:tcW w:w="5000" w:type="pct"/>
            <w:gridSpan w:val="5"/>
          </w:tcPr>
          <w:p w14:paraId="5AD3940A" w14:textId="3FE14E90" w:rsidR="00C809BE" w:rsidRPr="0093672E" w:rsidRDefault="00C809BE" w:rsidP="000A7B45">
            <w:pPr>
              <w:pStyle w:val="Intertitre"/>
              <w:rPr>
                <w:sz w:val="24"/>
                <w:szCs w:val="24"/>
              </w:rPr>
            </w:pPr>
            <w:r w:rsidRPr="0093672E">
              <w:rPr>
                <w:sz w:val="24"/>
                <w:szCs w:val="24"/>
              </w:rPr>
              <w:t>Collecte de données sur les conditions d’utilisation</w:t>
            </w:r>
          </w:p>
        </w:tc>
      </w:tr>
      <w:tr w:rsidR="00C809BE" w:rsidRPr="0093672E" w14:paraId="77CB2C68" w14:textId="4E4922EE" w:rsidTr="00C809BE">
        <w:trPr>
          <w:trHeight w:val="108"/>
        </w:trPr>
        <w:tc>
          <w:tcPr>
            <w:tcW w:w="2772" w:type="pct"/>
          </w:tcPr>
          <w:p w14:paraId="705AA997" w14:textId="77777777" w:rsidR="00C809BE" w:rsidRPr="0093672E" w:rsidRDefault="00C809BE" w:rsidP="006C1B4E">
            <w:pPr>
              <w:jc w:val="left"/>
            </w:pPr>
            <w:r w:rsidRPr="0093672E">
              <w:t>Posologie et traitements associés</w:t>
            </w:r>
          </w:p>
        </w:tc>
        <w:tc>
          <w:tcPr>
            <w:tcW w:w="730" w:type="pct"/>
          </w:tcPr>
          <w:p w14:paraId="61290C33" w14:textId="77777777" w:rsidR="00C809BE" w:rsidRPr="0093672E" w:rsidRDefault="00C809BE" w:rsidP="006C1B4E">
            <w:pPr>
              <w:pStyle w:val="Normalcentr"/>
            </w:pPr>
            <w:r w:rsidRPr="0093672E">
              <w:t>X</w:t>
            </w:r>
          </w:p>
        </w:tc>
        <w:tc>
          <w:tcPr>
            <w:tcW w:w="633" w:type="pct"/>
            <w:gridSpan w:val="2"/>
          </w:tcPr>
          <w:p w14:paraId="7EC5F496" w14:textId="77777777" w:rsidR="00C809BE" w:rsidRPr="0093672E" w:rsidRDefault="00C809BE" w:rsidP="006C1B4E">
            <w:pPr>
              <w:pStyle w:val="Normalcentr"/>
            </w:pPr>
            <w:r w:rsidRPr="0093672E">
              <w:t>X</w:t>
            </w:r>
          </w:p>
        </w:tc>
        <w:tc>
          <w:tcPr>
            <w:tcW w:w="865" w:type="pct"/>
          </w:tcPr>
          <w:p w14:paraId="0B452C8F" w14:textId="77777777" w:rsidR="00C809BE" w:rsidRPr="0093672E" w:rsidRDefault="00C809BE" w:rsidP="006C1B4E">
            <w:pPr>
              <w:pStyle w:val="Normalcentr"/>
            </w:pPr>
            <w:r w:rsidRPr="0093672E">
              <w:t>X</w:t>
            </w:r>
          </w:p>
        </w:tc>
      </w:tr>
      <w:tr w:rsidR="00C809BE" w:rsidRPr="0093672E" w14:paraId="00C27599" w14:textId="4EDD7FE4" w:rsidTr="00C809BE">
        <w:trPr>
          <w:trHeight w:val="108"/>
        </w:trPr>
        <w:tc>
          <w:tcPr>
            <w:tcW w:w="2772" w:type="pct"/>
          </w:tcPr>
          <w:p w14:paraId="3203587B" w14:textId="77777777" w:rsidR="00C809BE" w:rsidRPr="0093672E" w:rsidRDefault="00C809BE" w:rsidP="006C1B4E">
            <w:pPr>
              <w:jc w:val="left"/>
            </w:pPr>
            <w:r w:rsidRPr="0093672E">
              <w:t>Interruption de traitement</w:t>
            </w:r>
          </w:p>
        </w:tc>
        <w:tc>
          <w:tcPr>
            <w:tcW w:w="730" w:type="pct"/>
          </w:tcPr>
          <w:p w14:paraId="45664338" w14:textId="77777777" w:rsidR="00C809BE" w:rsidRPr="0093672E" w:rsidRDefault="00C809BE" w:rsidP="006C1B4E">
            <w:pPr>
              <w:pStyle w:val="Normalcentr"/>
            </w:pPr>
          </w:p>
        </w:tc>
        <w:tc>
          <w:tcPr>
            <w:tcW w:w="633" w:type="pct"/>
            <w:gridSpan w:val="2"/>
          </w:tcPr>
          <w:p w14:paraId="7F2DA1B1" w14:textId="77777777" w:rsidR="00C809BE" w:rsidRPr="0093672E" w:rsidRDefault="00C809BE" w:rsidP="006C1B4E">
            <w:pPr>
              <w:pStyle w:val="Normalcentr"/>
            </w:pPr>
          </w:p>
        </w:tc>
        <w:tc>
          <w:tcPr>
            <w:tcW w:w="865" w:type="pct"/>
          </w:tcPr>
          <w:p w14:paraId="14A10827" w14:textId="77777777" w:rsidR="00C809BE" w:rsidRPr="0093672E" w:rsidRDefault="00C809BE" w:rsidP="006C1B4E">
            <w:pPr>
              <w:pStyle w:val="Normalcentr"/>
            </w:pPr>
            <w:r w:rsidRPr="0093672E">
              <w:t>X</w:t>
            </w:r>
          </w:p>
        </w:tc>
      </w:tr>
      <w:tr w:rsidR="00C809BE" w:rsidRPr="0093672E" w14:paraId="5045A4F2" w14:textId="1B7385B9" w:rsidTr="00C809BE">
        <w:trPr>
          <w:trHeight w:val="108"/>
        </w:trPr>
        <w:tc>
          <w:tcPr>
            <w:tcW w:w="5000" w:type="pct"/>
            <w:gridSpan w:val="5"/>
          </w:tcPr>
          <w:p w14:paraId="19F7BE21" w14:textId="5318E1A3" w:rsidR="00C809BE" w:rsidRPr="0093672E" w:rsidRDefault="00C809BE" w:rsidP="000A7B45">
            <w:pPr>
              <w:pStyle w:val="Intertitre"/>
              <w:rPr>
                <w:sz w:val="24"/>
                <w:szCs w:val="24"/>
              </w:rPr>
            </w:pPr>
            <w:r w:rsidRPr="0093672E">
              <w:rPr>
                <w:sz w:val="24"/>
                <w:szCs w:val="24"/>
              </w:rPr>
              <w:t xml:space="preserve">Collecte de données d’efficacité </w:t>
            </w:r>
          </w:p>
        </w:tc>
      </w:tr>
      <w:tr w:rsidR="00C809BE" w:rsidRPr="004B64C5" w14:paraId="7B41830A" w14:textId="21E10E1A" w:rsidTr="00C809BE">
        <w:trPr>
          <w:trHeight w:val="108"/>
        </w:trPr>
        <w:tc>
          <w:tcPr>
            <w:tcW w:w="5000" w:type="pct"/>
            <w:gridSpan w:val="5"/>
          </w:tcPr>
          <w:p w14:paraId="61685995" w14:textId="7AEE9D53" w:rsidR="00C809BE" w:rsidRPr="004B64C5" w:rsidRDefault="00C809BE" w:rsidP="008C6C87">
            <w:pPr>
              <w:pStyle w:val="Normalcentr"/>
              <w:jc w:val="left"/>
            </w:pPr>
            <w:r w:rsidRPr="004B64C5">
              <w:t>Evaluation clinique de la maladie</w:t>
            </w:r>
            <w:r>
              <w:t xml:space="preserve"> </w:t>
            </w:r>
          </w:p>
        </w:tc>
      </w:tr>
      <w:tr w:rsidR="00C809BE" w:rsidRPr="004B64C5" w14:paraId="22F9400D" w14:textId="31000175" w:rsidTr="00C809BE">
        <w:trPr>
          <w:trHeight w:val="108"/>
        </w:trPr>
        <w:tc>
          <w:tcPr>
            <w:tcW w:w="2772" w:type="pct"/>
          </w:tcPr>
          <w:p w14:paraId="6627109B" w14:textId="4E58B777" w:rsidR="00C809BE" w:rsidRPr="004B64C5" w:rsidRDefault="00C809BE" w:rsidP="006C1B4E">
            <w:pPr>
              <w:jc w:val="left"/>
            </w:pPr>
            <w:r w:rsidRPr="002916F3">
              <w:lastRenderedPageBreak/>
              <w:t xml:space="preserve">Nombre d’épisodes </w:t>
            </w:r>
            <w:r>
              <w:t>hémorragiques</w:t>
            </w:r>
            <w:r w:rsidRPr="002916F3">
              <w:t xml:space="preserve"> depuis la dernière visite</w:t>
            </w:r>
          </w:p>
        </w:tc>
        <w:tc>
          <w:tcPr>
            <w:tcW w:w="730" w:type="pct"/>
          </w:tcPr>
          <w:p w14:paraId="03B50785" w14:textId="6781029E" w:rsidR="00C809BE" w:rsidRPr="004B64C5" w:rsidRDefault="00C809BE" w:rsidP="006C1B4E">
            <w:pPr>
              <w:pStyle w:val="Normalcentr"/>
            </w:pPr>
          </w:p>
        </w:tc>
        <w:tc>
          <w:tcPr>
            <w:tcW w:w="633" w:type="pct"/>
            <w:gridSpan w:val="2"/>
          </w:tcPr>
          <w:p w14:paraId="52EE1A6F" w14:textId="645EE25B" w:rsidR="00C809BE" w:rsidRPr="004B64C5" w:rsidRDefault="00C809BE" w:rsidP="006C1B4E">
            <w:pPr>
              <w:pStyle w:val="Normalcentr"/>
            </w:pPr>
            <w:r>
              <w:t>X</w:t>
            </w:r>
          </w:p>
        </w:tc>
        <w:tc>
          <w:tcPr>
            <w:tcW w:w="865" w:type="pct"/>
          </w:tcPr>
          <w:p w14:paraId="1378F91B" w14:textId="5F867993" w:rsidR="00C809BE" w:rsidRPr="004B64C5" w:rsidRDefault="00C809BE" w:rsidP="006C1B4E">
            <w:pPr>
              <w:pStyle w:val="Normalcentr"/>
            </w:pPr>
            <w:r>
              <w:t>X</w:t>
            </w:r>
          </w:p>
        </w:tc>
      </w:tr>
      <w:tr w:rsidR="00C809BE" w:rsidRPr="0093672E" w14:paraId="134087C6" w14:textId="75655229" w:rsidTr="00C809BE">
        <w:trPr>
          <w:trHeight w:val="108"/>
        </w:trPr>
        <w:tc>
          <w:tcPr>
            <w:tcW w:w="5000" w:type="pct"/>
            <w:gridSpan w:val="5"/>
          </w:tcPr>
          <w:p w14:paraId="0168242D" w14:textId="7E21B021" w:rsidR="00C809BE" w:rsidRPr="0093672E" w:rsidRDefault="00C809BE" w:rsidP="004C4DA0">
            <w:pPr>
              <w:pStyle w:val="Normalcentr"/>
              <w:jc w:val="left"/>
            </w:pPr>
            <w:r>
              <w:t>Evaluation</w:t>
            </w:r>
            <w:r w:rsidRPr="0093672E">
              <w:t xml:space="preserve"> de </w:t>
            </w:r>
            <w:r>
              <w:t xml:space="preserve">la </w:t>
            </w:r>
            <w:r w:rsidRPr="0093672E">
              <w:t xml:space="preserve">qualité de vie </w:t>
            </w:r>
          </w:p>
        </w:tc>
      </w:tr>
      <w:tr w:rsidR="00C809BE" w:rsidRPr="0093672E" w14:paraId="6308922C" w14:textId="5DB6BA1F" w:rsidTr="00C809BE">
        <w:trPr>
          <w:trHeight w:val="108"/>
        </w:trPr>
        <w:tc>
          <w:tcPr>
            <w:tcW w:w="2772" w:type="pct"/>
          </w:tcPr>
          <w:p w14:paraId="1A435026" w14:textId="5E580A61" w:rsidR="00C809BE" w:rsidRPr="00F669A9" w:rsidRDefault="00C809BE" w:rsidP="004C4DA0">
            <w:pPr>
              <w:jc w:val="left"/>
            </w:pPr>
            <w:r w:rsidRPr="00F669A9">
              <w:t xml:space="preserve">Qualité de vie de l'hémophilie pour patient </w:t>
            </w:r>
            <w:r w:rsidRPr="00F669A9">
              <w:rPr>
                <w:rFonts w:cs="Arial"/>
              </w:rPr>
              <w:t>≥</w:t>
            </w:r>
            <w:r w:rsidRPr="00F669A9">
              <w:t xml:space="preserve"> 17 ans : Haem-A-QoL</w:t>
            </w:r>
          </w:p>
        </w:tc>
        <w:tc>
          <w:tcPr>
            <w:tcW w:w="730" w:type="pct"/>
          </w:tcPr>
          <w:p w14:paraId="236679C7" w14:textId="77777777" w:rsidR="00C809BE" w:rsidRPr="00F669A9" w:rsidRDefault="00C809BE" w:rsidP="004C4DA0">
            <w:pPr>
              <w:pStyle w:val="Normalcentr"/>
            </w:pPr>
          </w:p>
        </w:tc>
        <w:tc>
          <w:tcPr>
            <w:tcW w:w="633" w:type="pct"/>
            <w:gridSpan w:val="2"/>
          </w:tcPr>
          <w:p w14:paraId="2D5A9512" w14:textId="66BDDE27" w:rsidR="00C809BE" w:rsidRPr="00F669A9" w:rsidRDefault="00C809BE" w:rsidP="004C4DA0">
            <w:pPr>
              <w:pStyle w:val="Normalcentr"/>
            </w:pPr>
            <w:r w:rsidRPr="00F669A9">
              <w:t>X</w:t>
            </w:r>
          </w:p>
        </w:tc>
        <w:tc>
          <w:tcPr>
            <w:tcW w:w="865" w:type="pct"/>
          </w:tcPr>
          <w:p w14:paraId="07159BD9" w14:textId="1D007B87" w:rsidR="00C809BE" w:rsidRPr="00F669A9" w:rsidRDefault="00C809BE" w:rsidP="004C4DA0">
            <w:pPr>
              <w:pStyle w:val="Normalcentr"/>
            </w:pPr>
            <w:r w:rsidRPr="00F669A9">
              <w:t>X</w:t>
            </w:r>
          </w:p>
        </w:tc>
      </w:tr>
      <w:tr w:rsidR="00C809BE" w:rsidRPr="0093672E" w14:paraId="12B20EC3" w14:textId="7276DB72" w:rsidTr="00C809BE">
        <w:trPr>
          <w:trHeight w:val="108"/>
        </w:trPr>
        <w:tc>
          <w:tcPr>
            <w:tcW w:w="2772" w:type="pct"/>
          </w:tcPr>
          <w:p w14:paraId="77F6C0E5" w14:textId="63EB5E36" w:rsidR="00C809BE" w:rsidRPr="00F669A9" w:rsidRDefault="00C809BE" w:rsidP="00FC3ECD">
            <w:pPr>
              <w:jc w:val="left"/>
              <w:rPr>
                <w:iCs/>
              </w:rPr>
            </w:pPr>
            <w:r w:rsidRPr="00F669A9">
              <w:rPr>
                <w:iCs/>
              </w:rPr>
              <w:t xml:space="preserve">Qualité de vie de l’hémophilie pour patient de </w:t>
            </w:r>
            <w:r w:rsidRPr="00E907C5">
              <w:t>1</w:t>
            </w:r>
            <w:r>
              <w:t>3</w:t>
            </w:r>
            <w:r w:rsidRPr="00E907C5">
              <w:t xml:space="preserve"> à &lt; 17 ans</w:t>
            </w:r>
            <w:r w:rsidRPr="00F669A9">
              <w:rPr>
                <w:iCs/>
              </w:rPr>
              <w:t xml:space="preserve"> : </w:t>
            </w:r>
            <w:r w:rsidRPr="00E907C5">
              <w:t>Haemo-Qo</w:t>
            </w:r>
            <w:r w:rsidRPr="00F669A9">
              <w:t>L</w:t>
            </w:r>
          </w:p>
        </w:tc>
        <w:tc>
          <w:tcPr>
            <w:tcW w:w="730" w:type="pct"/>
          </w:tcPr>
          <w:p w14:paraId="5052FB4A" w14:textId="77777777" w:rsidR="00C809BE" w:rsidRPr="00F669A9" w:rsidRDefault="00C809BE" w:rsidP="00FC3ECD">
            <w:pPr>
              <w:pStyle w:val="Normalcentr"/>
            </w:pPr>
          </w:p>
        </w:tc>
        <w:tc>
          <w:tcPr>
            <w:tcW w:w="633" w:type="pct"/>
            <w:gridSpan w:val="2"/>
          </w:tcPr>
          <w:p w14:paraId="1A7F2784" w14:textId="5F439F39" w:rsidR="00C809BE" w:rsidRPr="00F669A9" w:rsidRDefault="00C809BE" w:rsidP="00FC3ECD">
            <w:pPr>
              <w:pStyle w:val="Normalcentr"/>
            </w:pPr>
            <w:r w:rsidRPr="00F669A9">
              <w:t>X</w:t>
            </w:r>
          </w:p>
        </w:tc>
        <w:tc>
          <w:tcPr>
            <w:tcW w:w="865" w:type="pct"/>
          </w:tcPr>
          <w:p w14:paraId="1B1BC06E" w14:textId="40403BA1" w:rsidR="00C809BE" w:rsidRPr="00F669A9" w:rsidRDefault="00C809BE" w:rsidP="00FC3ECD">
            <w:pPr>
              <w:pStyle w:val="Normalcentr"/>
            </w:pPr>
            <w:r w:rsidRPr="00F669A9">
              <w:t>X</w:t>
            </w:r>
          </w:p>
        </w:tc>
      </w:tr>
      <w:tr w:rsidR="00C809BE" w:rsidRPr="0093672E" w14:paraId="28C3FF96" w14:textId="471FE18C" w:rsidTr="00C809BE">
        <w:trPr>
          <w:trHeight w:val="108"/>
        </w:trPr>
        <w:tc>
          <w:tcPr>
            <w:tcW w:w="5000" w:type="pct"/>
            <w:gridSpan w:val="5"/>
            <w:tcBorders>
              <w:bottom w:val="single" w:sz="4" w:space="0" w:color="808080" w:themeColor="background1" w:themeShade="80"/>
            </w:tcBorders>
          </w:tcPr>
          <w:p w14:paraId="6970D5B9" w14:textId="0CF4C16E" w:rsidR="00C809BE" w:rsidRPr="00F669A9" w:rsidRDefault="00C809BE" w:rsidP="004C4DA0">
            <w:pPr>
              <w:pStyle w:val="Intertitre"/>
              <w:rPr>
                <w:sz w:val="24"/>
                <w:szCs w:val="24"/>
              </w:rPr>
            </w:pPr>
            <w:r w:rsidRPr="00F669A9">
              <w:rPr>
                <w:sz w:val="24"/>
                <w:szCs w:val="24"/>
              </w:rPr>
              <w:t>Collecte de données de tolérance/situations particulières</w:t>
            </w:r>
          </w:p>
        </w:tc>
      </w:tr>
      <w:tr w:rsidR="00C809BE" w:rsidRPr="0093672E" w14:paraId="621D4320" w14:textId="107EBC57" w:rsidTr="00C809BE">
        <w:trPr>
          <w:trHeight w:val="108"/>
        </w:trPr>
        <w:tc>
          <w:tcPr>
            <w:tcW w:w="2772" w:type="pct"/>
            <w:tcBorders>
              <w:bottom w:val="single" w:sz="4" w:space="0" w:color="auto"/>
            </w:tcBorders>
          </w:tcPr>
          <w:p w14:paraId="6580CC6A" w14:textId="12A60506" w:rsidR="00C809BE" w:rsidRPr="0093672E" w:rsidRDefault="00C809BE" w:rsidP="004C4DA0">
            <w:pPr>
              <w:jc w:val="left"/>
            </w:pPr>
            <w:r w:rsidRPr="0093672E">
              <w:t>Suivi des effets indésirables/situation</w:t>
            </w:r>
            <w:r>
              <w:t>s</w:t>
            </w:r>
            <w:r w:rsidRPr="0093672E">
              <w:t xml:space="preserve"> particulières</w:t>
            </w:r>
          </w:p>
        </w:tc>
        <w:tc>
          <w:tcPr>
            <w:tcW w:w="730" w:type="pct"/>
            <w:tcBorders>
              <w:bottom w:val="single" w:sz="4" w:space="0" w:color="auto"/>
            </w:tcBorders>
          </w:tcPr>
          <w:p w14:paraId="192EFDF7" w14:textId="77777777" w:rsidR="00C809BE" w:rsidRPr="0093672E" w:rsidRDefault="00C809BE" w:rsidP="004C4DA0">
            <w:pPr>
              <w:pStyle w:val="Normalcentr"/>
            </w:pPr>
          </w:p>
        </w:tc>
        <w:tc>
          <w:tcPr>
            <w:tcW w:w="633" w:type="pct"/>
            <w:gridSpan w:val="2"/>
            <w:tcBorders>
              <w:bottom w:val="single" w:sz="4" w:space="0" w:color="auto"/>
            </w:tcBorders>
          </w:tcPr>
          <w:p w14:paraId="3AD19F15" w14:textId="77777777" w:rsidR="00C809BE" w:rsidRPr="0093672E" w:rsidRDefault="00C809BE" w:rsidP="004C4DA0">
            <w:pPr>
              <w:pStyle w:val="Normalcentr"/>
            </w:pPr>
            <w:r w:rsidRPr="0093672E">
              <w:t>X</w:t>
            </w:r>
          </w:p>
        </w:tc>
        <w:tc>
          <w:tcPr>
            <w:tcW w:w="865" w:type="pct"/>
            <w:tcBorders>
              <w:bottom w:val="single" w:sz="4" w:space="0" w:color="auto"/>
            </w:tcBorders>
          </w:tcPr>
          <w:p w14:paraId="16D0C4DE" w14:textId="77777777" w:rsidR="00C809BE" w:rsidRPr="0093672E" w:rsidRDefault="00C809BE" w:rsidP="004C4DA0">
            <w:pPr>
              <w:pStyle w:val="Normalcentr"/>
            </w:pPr>
            <w:r w:rsidRPr="0093672E">
              <w:t>X</w:t>
            </w:r>
          </w:p>
        </w:tc>
      </w:tr>
      <w:tr w:rsidR="00C809BE" w:rsidRPr="0093672E" w14:paraId="031F804F" w14:textId="017AC4DE" w:rsidTr="00C809BE">
        <w:trPr>
          <w:gridAfter w:val="2"/>
          <w:wAfter w:w="1364" w:type="pct"/>
          <w:trHeight w:val="108"/>
        </w:trPr>
        <w:tc>
          <w:tcPr>
            <w:tcW w:w="2772" w:type="pct"/>
            <w:tcBorders>
              <w:top w:val="single" w:sz="4" w:space="0" w:color="auto"/>
              <w:left w:val="nil"/>
              <w:bottom w:val="nil"/>
              <w:right w:val="nil"/>
            </w:tcBorders>
          </w:tcPr>
          <w:p w14:paraId="70C6E667" w14:textId="571D6691" w:rsidR="00C809BE" w:rsidRPr="0093672E" w:rsidRDefault="00C809BE" w:rsidP="002B3805">
            <w:pPr>
              <w:pStyle w:val="Normalcentr"/>
              <w:jc w:val="left"/>
            </w:pPr>
            <w:r w:rsidRPr="002B3805">
              <w:rPr>
                <w:sz w:val="18"/>
                <w:szCs w:val="18"/>
              </w:rPr>
              <w:t>*</w:t>
            </w:r>
            <w:r>
              <w:rPr>
                <w:sz w:val="18"/>
                <w:szCs w:val="18"/>
              </w:rPr>
              <w:t xml:space="preserve"> A la discrétion du prescripteur. S</w:t>
            </w:r>
            <w:r w:rsidRPr="00543D0A">
              <w:rPr>
                <w:sz w:val="18"/>
                <w:szCs w:val="18"/>
              </w:rPr>
              <w:t>e référer à la rubrique 4.2 du RCP</w:t>
            </w:r>
            <w:r>
              <w:rPr>
                <w:sz w:val="18"/>
                <w:szCs w:val="18"/>
              </w:rPr>
              <w:t xml:space="preserve"> </w:t>
            </w:r>
            <w:r w:rsidR="00000688">
              <w:rPr>
                <w:sz w:val="18"/>
                <w:szCs w:val="18"/>
              </w:rPr>
              <w:t>p</w:t>
            </w:r>
            <w:r w:rsidRPr="002B3805">
              <w:rPr>
                <w:sz w:val="18"/>
                <w:szCs w:val="18"/>
              </w:rPr>
              <w:t>our la prise en charge des hémorragies intercurrentes et dans un cadre péri</w:t>
            </w:r>
            <w:r w:rsidR="00526412">
              <w:rPr>
                <w:sz w:val="18"/>
                <w:szCs w:val="18"/>
              </w:rPr>
              <w:t>-</w:t>
            </w:r>
            <w:r w:rsidRPr="002B3805">
              <w:rPr>
                <w:sz w:val="18"/>
                <w:szCs w:val="18"/>
              </w:rPr>
              <w:t xml:space="preserve">opératoire, </w:t>
            </w:r>
          </w:p>
        </w:tc>
        <w:tc>
          <w:tcPr>
            <w:tcW w:w="864" w:type="pct"/>
            <w:gridSpan w:val="2"/>
            <w:tcBorders>
              <w:top w:val="single" w:sz="4" w:space="0" w:color="auto"/>
              <w:left w:val="nil"/>
              <w:bottom w:val="nil"/>
              <w:right w:val="nil"/>
            </w:tcBorders>
          </w:tcPr>
          <w:p w14:paraId="5DDF27DA" w14:textId="77777777" w:rsidR="00C809BE" w:rsidRPr="002B3805" w:rsidRDefault="00C809BE" w:rsidP="002B3805">
            <w:pPr>
              <w:pStyle w:val="Normalcentr"/>
              <w:jc w:val="left"/>
              <w:rPr>
                <w:sz w:val="18"/>
                <w:szCs w:val="18"/>
              </w:rPr>
            </w:pPr>
          </w:p>
        </w:tc>
      </w:tr>
    </w:tbl>
    <w:p w14:paraId="336EDB47" w14:textId="5F08A76C" w:rsidR="00AC31D2" w:rsidRDefault="00AC31D2" w:rsidP="00F269F4">
      <w:pPr>
        <w:pStyle w:val="Titre1"/>
      </w:pPr>
      <w:bookmarkStart w:id="14" w:name="_Toc58334975"/>
      <w:bookmarkStart w:id="15" w:name="_Toc72319023"/>
      <w:bookmarkStart w:id="16" w:name="_Toc144744561"/>
      <w:r w:rsidRPr="0093672E">
        <w:lastRenderedPageBreak/>
        <w:t>Modalités pratiques de traitement et de suivi des patients</w:t>
      </w:r>
      <w:bookmarkEnd w:id="14"/>
      <w:bookmarkEnd w:id="15"/>
      <w:bookmarkEnd w:id="16"/>
    </w:p>
    <w:p w14:paraId="77A82507" w14:textId="77777777" w:rsidR="00443F9A" w:rsidRDefault="007E2214" w:rsidP="005D4659">
      <w:pPr>
        <w:jc w:val="center"/>
      </w:pPr>
      <w:permStart w:id="1113006129" w:edGrp="everyone"/>
      <w:r>
        <w:rPr>
          <w:noProof/>
        </w:rPr>
        <w:drawing>
          <wp:inline distT="0" distB="0" distL="0" distR="0" wp14:anchorId="3BD98B99" wp14:editId="44EA4A2F">
            <wp:extent cx="8410575" cy="472919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18273" cy="4733526"/>
                    </a:xfrm>
                    <a:prstGeom prst="rect">
                      <a:avLst/>
                    </a:prstGeom>
                  </pic:spPr>
                </pic:pic>
              </a:graphicData>
            </a:graphic>
          </wp:inline>
        </w:drawing>
      </w:r>
    </w:p>
    <w:p w14:paraId="55BA99F8" w14:textId="77777777" w:rsidR="00F42AF7" w:rsidRDefault="00F42AF7" w:rsidP="005D4659">
      <w:pPr>
        <w:jc w:val="center"/>
      </w:pPr>
    </w:p>
    <w:p w14:paraId="766C3352" w14:textId="0F47EF78" w:rsidR="00F42AF7" w:rsidRDefault="00F42AF7" w:rsidP="00991907">
      <w:pPr>
        <w:sectPr w:rsidR="00F42AF7" w:rsidSect="00F42AF7">
          <w:headerReference w:type="even" r:id="rId20"/>
          <w:headerReference w:type="default" r:id="rId21"/>
          <w:footerReference w:type="default" r:id="rId22"/>
          <w:pgSz w:w="16838" w:h="11906" w:orient="landscape"/>
          <w:pgMar w:top="1134" w:right="1134" w:bottom="1134" w:left="1134" w:header="709" w:footer="448" w:gutter="0"/>
          <w:cols w:space="708"/>
          <w:docGrid w:linePitch="360"/>
        </w:sectPr>
      </w:pPr>
    </w:p>
    <w:p w14:paraId="0B230BFE" w14:textId="50532D54" w:rsidR="00AC31D2" w:rsidRPr="0093672E" w:rsidRDefault="007D1FB9" w:rsidP="005534BD">
      <w:pPr>
        <w:pStyle w:val="Titre1"/>
      </w:pPr>
      <w:bookmarkStart w:id="17" w:name="_Toc72319024"/>
      <w:bookmarkStart w:id="18" w:name="_Toc144744562"/>
      <w:permEnd w:id="1113006129"/>
      <w:r w:rsidRPr="0093672E">
        <w:lastRenderedPageBreak/>
        <w:t>A</w:t>
      </w:r>
      <w:r w:rsidR="00F269F4" w:rsidRPr="0093672E">
        <w:t>nnexes</w:t>
      </w:r>
      <w:bookmarkEnd w:id="17"/>
      <w:bookmarkEnd w:id="18"/>
    </w:p>
    <w:p w14:paraId="75E3C861" w14:textId="738DD5F4" w:rsidR="00AC31D2" w:rsidRPr="0093672E" w:rsidRDefault="00AC31D2">
      <w:pPr>
        <w:pStyle w:val="Titreannexesnauto"/>
      </w:pPr>
      <w:bookmarkStart w:id="19" w:name="_Toc58334980"/>
      <w:bookmarkStart w:id="20" w:name="_Toc58335649"/>
      <w:bookmarkStart w:id="21" w:name="_Toc72319026"/>
      <w:bookmarkStart w:id="22" w:name="_Toc144744563"/>
      <w:bookmarkStart w:id="23" w:name="_Hlk58335722"/>
      <w:bookmarkStart w:id="24" w:name="Annexe_1"/>
      <w:r w:rsidRPr="0093672E">
        <w:t>Fiches de suivi médical</w:t>
      </w:r>
      <w:bookmarkEnd w:id="19"/>
      <w:bookmarkEnd w:id="20"/>
      <w:r w:rsidRPr="0093672E">
        <w:t xml:space="preserve"> et de collecte de données</w:t>
      </w:r>
      <w:bookmarkEnd w:id="21"/>
      <w:bookmarkEnd w:id="22"/>
    </w:p>
    <w:bookmarkEnd w:id="23"/>
    <w:bookmarkEnd w:id="24"/>
    <w:p w14:paraId="3E8B30B1" w14:textId="77777777" w:rsidR="00AC31D2" w:rsidRPr="0093672E" w:rsidRDefault="00AC31D2" w:rsidP="00697343"/>
    <w:p w14:paraId="7AFAD0CA" w14:textId="0237E2D4" w:rsidR="00AC31D2" w:rsidRPr="0093672E" w:rsidRDefault="00BE01E2" w:rsidP="00253C69">
      <w:pPr>
        <w:pStyle w:val="Paragraphedeliste"/>
      </w:pPr>
      <w:hyperlink w:anchor="Demande_accès" w:history="1">
        <w:r w:rsidR="00AC31D2" w:rsidRPr="0093672E">
          <w:rPr>
            <w:rStyle w:val="Lienhypertexte"/>
          </w:rPr>
          <w:t>Fiche de demande d’accès au traitement</w:t>
        </w:r>
      </w:hyperlink>
    </w:p>
    <w:p w14:paraId="0328D7B0" w14:textId="26FB315F" w:rsidR="00AC31D2" w:rsidRPr="0093672E" w:rsidRDefault="00AC31D2" w:rsidP="00253C69">
      <w:pPr>
        <w:pStyle w:val="Paragraphedeliste"/>
      </w:pPr>
      <w:r w:rsidRPr="0093672E">
        <w:t xml:space="preserve">Fiches de suivi de traitement : </w:t>
      </w:r>
      <w:hyperlink w:anchor="Suivi_traitement" w:history="1">
        <w:r w:rsidRPr="0093672E">
          <w:rPr>
            <w:rStyle w:val="Lienhypertexte"/>
          </w:rPr>
          <w:t xml:space="preserve">première administration </w:t>
        </w:r>
      </w:hyperlink>
      <w:r w:rsidRPr="0093672E">
        <w:t xml:space="preserve">et </w:t>
      </w:r>
      <w:hyperlink w:anchor="Suivi_traitement_2" w:history="1">
        <w:r w:rsidRPr="0093672E">
          <w:rPr>
            <w:rStyle w:val="Lienhypertexte"/>
          </w:rPr>
          <w:t>visites suivantes</w:t>
        </w:r>
      </w:hyperlink>
    </w:p>
    <w:p w14:paraId="4F347275" w14:textId="4D577042" w:rsidR="00AC31D2" w:rsidRPr="0093672E" w:rsidRDefault="00BE01E2" w:rsidP="00253C69">
      <w:pPr>
        <w:pStyle w:val="Paragraphedeliste"/>
      </w:pPr>
      <w:hyperlink w:anchor="Arret_traitement" w:history="1">
        <w:r w:rsidR="00AC31D2" w:rsidRPr="0093672E">
          <w:rPr>
            <w:rStyle w:val="Lienhypertexte"/>
          </w:rPr>
          <w:t xml:space="preserve">Fiche d’arrêt de traitement </w:t>
        </w:r>
      </w:hyperlink>
    </w:p>
    <w:p w14:paraId="70B05EFD" w14:textId="0368D334" w:rsidR="00AC31D2" w:rsidRDefault="002A6D87" w:rsidP="00253C69">
      <w:pPr>
        <w:pStyle w:val="Paragraphedeliste"/>
      </w:pPr>
      <w:r>
        <w:t xml:space="preserve">Formulaire de </w:t>
      </w:r>
      <w:hyperlink w:anchor="EI" w:history="1">
        <w:r w:rsidR="00B131C4" w:rsidRPr="0001101B">
          <w:rPr>
            <w:rStyle w:val="Lienhypertexte"/>
          </w:rPr>
          <w:t>déclaration d’effet indésirable</w:t>
        </w:r>
      </w:hyperlink>
      <w:r w:rsidR="00B131C4">
        <w:t xml:space="preserve"> et/ou de </w:t>
      </w:r>
      <w:hyperlink w:anchor="situation_particulière" w:history="1">
        <w:r w:rsidR="00B131C4" w:rsidRPr="0001101B">
          <w:rPr>
            <w:rStyle w:val="Lienhypertexte"/>
          </w:rPr>
          <w:t>signalement de situations particulières</w:t>
        </w:r>
      </w:hyperlink>
    </w:p>
    <w:p w14:paraId="6E7D8714" w14:textId="41F5568A" w:rsidR="00AC31D2" w:rsidRPr="0093672E" w:rsidRDefault="00BE01E2" w:rsidP="00AC31D2">
      <w:pPr>
        <w:pStyle w:val="Paragraphedeliste"/>
      </w:pPr>
      <w:hyperlink w:anchor="Questionnaire" w:history="1">
        <w:r w:rsidR="00AC31D2" w:rsidRPr="0093672E">
          <w:rPr>
            <w:rStyle w:val="Lienhypertexte"/>
          </w:rPr>
          <w:t>Questionnaire</w:t>
        </w:r>
        <w:r w:rsidR="003621D7">
          <w:rPr>
            <w:rStyle w:val="Lienhypertexte"/>
          </w:rPr>
          <w:t>s</w:t>
        </w:r>
        <w:r w:rsidR="00AC31D2" w:rsidRPr="0093672E">
          <w:rPr>
            <w:rStyle w:val="Lienhypertexte"/>
          </w:rPr>
          <w:t xml:space="preserve"> de qualité de vie</w:t>
        </w:r>
      </w:hyperlink>
    </w:p>
    <w:p w14:paraId="2813AE59" w14:textId="2E40116E"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93672E" w14:paraId="466DFB11" w14:textId="77777777" w:rsidTr="00407C60">
        <w:tc>
          <w:tcPr>
            <w:tcW w:w="9608" w:type="dxa"/>
          </w:tcPr>
          <w:p w14:paraId="3C4A5BE8" w14:textId="77777777" w:rsidR="000036A8" w:rsidRDefault="000036A8" w:rsidP="000036A8">
            <w:r>
              <w:t>Lorsque le prescripteur souhaite instaurer un traitement pour un patient donné, il doit :</w:t>
            </w:r>
          </w:p>
          <w:p w14:paraId="0BB49AC4" w14:textId="77777777" w:rsidR="000036A8" w:rsidRDefault="000036A8" w:rsidP="000036A8">
            <w:r>
              <w:t>•</w:t>
            </w:r>
            <w:r>
              <w:tab/>
              <w:t xml:space="preserve">prendre connaissance du PUT-RD et du RCP téléchargeables sous format PDF directement sur le site internet dédié à la gestion de l’Accès Précoce </w:t>
            </w:r>
          </w:p>
          <w:p w14:paraId="2AA20F9F" w14:textId="77777777" w:rsidR="000036A8" w:rsidRDefault="000036A8" w:rsidP="000036A8">
            <w:r>
              <w:t>•</w:t>
            </w:r>
            <w:r>
              <w:tab/>
              <w:t>vérifier l’indication de l’Accès Précoce,</w:t>
            </w:r>
          </w:p>
          <w:p w14:paraId="263E0601" w14:textId="77777777" w:rsidR="000036A8" w:rsidRDefault="000036A8" w:rsidP="000036A8">
            <w:r>
              <w:t>•</w:t>
            </w:r>
            <w:r>
              <w:tab/>
              <w:t>vérifier l’absence de contre-indication en se référant au RCP,</w:t>
            </w:r>
          </w:p>
          <w:p w14:paraId="34791387" w14:textId="77777777" w:rsidR="000036A8" w:rsidRDefault="000036A8" w:rsidP="000036A8">
            <w:r>
              <w:t>•</w:t>
            </w:r>
            <w:r>
              <w:tab/>
              <w:t xml:space="preserve">compléter la fiche de demande d’accès au traitement, pour cela il est nécessaire de : </w:t>
            </w:r>
          </w:p>
          <w:p w14:paraId="23EF009B" w14:textId="77777777" w:rsidR="000036A8" w:rsidRDefault="000036A8" w:rsidP="000036A8"/>
          <w:p w14:paraId="22F6F6A1" w14:textId="77777777" w:rsidR="000036A8" w:rsidRDefault="000036A8" w:rsidP="000036A8">
            <w:r>
              <w:t>1.</w:t>
            </w:r>
            <w:r>
              <w:tab/>
              <w:t>Se connecter sur le site internet dédié à la gestion de l’Accès Précoce (</w:t>
            </w:r>
            <w:r w:rsidRPr="00000688">
              <w:rPr>
                <w:b/>
                <w:bCs/>
              </w:rPr>
              <w:t>www.ap-concizumab.fr</w:t>
            </w:r>
            <w:r>
              <w:t>) pour créer un compte :</w:t>
            </w:r>
          </w:p>
          <w:p w14:paraId="77603A6E" w14:textId="77777777" w:rsidR="000036A8" w:rsidRDefault="000036A8" w:rsidP="000036A8">
            <w:r>
              <w:t>•</w:t>
            </w:r>
            <w:r>
              <w:tab/>
              <w:t xml:space="preserve">Cliquer sur “Je souhaite obtenir mes codes d’accès” pour créer le compte </w:t>
            </w:r>
          </w:p>
          <w:p w14:paraId="41AE73CA" w14:textId="77777777" w:rsidR="000036A8" w:rsidRDefault="000036A8" w:rsidP="000036A8">
            <w:r>
              <w:t>•</w:t>
            </w:r>
            <w:r>
              <w:tab/>
              <w:t>Lors de la création de ce compte, l’adresse internet du pharmacien responsable de l'Accès Précoce dans l’établissement de santé doit être renseignée.</w:t>
            </w:r>
          </w:p>
          <w:p w14:paraId="5C9CE087" w14:textId="77777777" w:rsidR="000036A8" w:rsidRDefault="000036A8" w:rsidP="000036A8">
            <w:r>
              <w:t>•</w:t>
            </w:r>
            <w:r>
              <w:tab/>
              <w:t>Le pharmacien reçoit un courriel afin de créer à son tour son compte.</w:t>
            </w:r>
          </w:p>
          <w:p w14:paraId="095E7436" w14:textId="77777777" w:rsidR="000036A8" w:rsidRDefault="000036A8" w:rsidP="000036A8"/>
          <w:p w14:paraId="079CF4F1" w14:textId="77777777" w:rsidR="000036A8" w:rsidRDefault="000036A8" w:rsidP="000036A8">
            <w:r>
              <w:t>Une fois les comptes du médecin prescripteur et du pharmacien créés :</w:t>
            </w:r>
          </w:p>
          <w:p w14:paraId="2B6D734E" w14:textId="77777777" w:rsidR="000036A8" w:rsidRDefault="000036A8" w:rsidP="000036A8">
            <w:r>
              <w:t>2.</w:t>
            </w:r>
            <w:r>
              <w:tab/>
              <w:t>Le médecin prescripteur complète la fiche de demande d’accès au traitement en se connectant à la plateforme électronique en utilisant soit les codes d’accès réceptionnés antérieurement soit en utilisant ses identifiants Pasrel (Plage) fournis par l’ATIH (nécessite la création préalable d’un compte sur https://plage.atih.sante.fr/#/anonyme/creation-compte)</w:t>
            </w:r>
          </w:p>
          <w:p w14:paraId="20ED4231" w14:textId="77777777" w:rsidR="000036A8" w:rsidRDefault="000036A8" w:rsidP="000036A8">
            <w:r>
              <w:t>3.</w:t>
            </w:r>
            <w:r>
              <w:tab/>
              <w:t xml:space="preserve">Une alerte par courriel sera alors transmise au pharmacien de l’établissement pour validation électronique de la fiche de demande d’accès au traitement en se connectant à la plateforme électronique. Les modalités de connexion se feront soit à l’aide des codes d’accès réceptionnés au préalable soit en utilisant ses identifiants Pasrel (Plage) fournis par l’ATIH . </w:t>
            </w:r>
          </w:p>
          <w:p w14:paraId="491116E2" w14:textId="77777777" w:rsidR="000036A8" w:rsidRDefault="000036A8" w:rsidP="000036A8">
            <w:r>
              <w:t>4.</w:t>
            </w:r>
            <w:r>
              <w:tab/>
              <w:t>Le pharmacien et le médecin prescripteur ont accès à l’ensemble des fiches renseignées et peuvent saisir les données de leur patient.</w:t>
            </w:r>
          </w:p>
          <w:p w14:paraId="2FA7C813" w14:textId="77777777" w:rsidR="000036A8" w:rsidRDefault="000036A8" w:rsidP="000036A8"/>
          <w:p w14:paraId="52B350ED" w14:textId="77777777" w:rsidR="000036A8" w:rsidRDefault="000036A8" w:rsidP="000036A8">
            <w:r>
              <w:lastRenderedPageBreak/>
              <w:t xml:space="preserve">Un guide simplifié décrivant le fonctionnement de la plateforme ainsi que les consignes de navigation/saisie sera mis à disposition des utilisateurs sur la page d’accueil. </w:t>
            </w:r>
          </w:p>
          <w:p w14:paraId="44346DA3" w14:textId="5C784120" w:rsidR="000036A8" w:rsidRDefault="000036A8" w:rsidP="000036A8">
            <w:r>
              <w:t>La CRO pourra être amenée à vous recontacter afin de s’assurer de la complétude des fiches de demande d’accès, d’initiation, de suivi, d’arrêt de traitement.</w:t>
            </w:r>
          </w:p>
          <w:p w14:paraId="2A5EE261" w14:textId="19719067" w:rsidR="000036A8" w:rsidRDefault="000036A8" w:rsidP="000036A8">
            <w:r>
              <w:t xml:space="preserve">Un questionnaire de qualité de vie, Haem-A-QoL ou Haemo-QoL (selon </w:t>
            </w:r>
            <w:r w:rsidR="008A79E5">
              <w:t>l’âge</w:t>
            </w:r>
            <w:r>
              <w:t xml:space="preserve"> du patient - disponible à l’annexe 1), sera à remplir avant la première administration du médicament, puis tous les 3 mois.</w:t>
            </w:r>
          </w:p>
          <w:p w14:paraId="3F1291BE" w14:textId="0E60C404" w:rsidR="000128DA" w:rsidRPr="0093672E" w:rsidRDefault="000036A8" w:rsidP="000036A8">
            <w:r>
              <w:t>La collecte de ces données sera réalisée via un ePRO (=ePatient Reported Outcomes), solution à privilégier, mais le « format papier » peut également être envoyé par e-mail à la CRO (pour plus de détails se référer à l’Annexe 1 - Questionnaire de qualité de vie).</w:t>
            </w:r>
          </w:p>
        </w:tc>
      </w:tr>
    </w:tbl>
    <w:p w14:paraId="6AE307C2" w14:textId="511AE8EA" w:rsidR="000128DA" w:rsidRPr="0093672E" w:rsidRDefault="00407C60" w:rsidP="00697343">
      <w:r w:rsidRPr="00407C60">
        <w:rPr>
          <w:b/>
        </w:rPr>
        <w:lastRenderedPageBreak/>
        <w:t>En cas d’indisponibilité de la plateforme électronique uniquement</w:t>
      </w:r>
      <w:r w:rsidRPr="00407C60">
        <w:t>, les fiches papiers pourront être transmises à Euraxi Pharma par courriel ou par télécopie</w:t>
      </w:r>
      <w:r>
        <w:t>.</w:t>
      </w:r>
    </w:p>
    <w:p w14:paraId="74B7DE23" w14:textId="6C7C20A3" w:rsidR="00AC31D2" w:rsidRPr="0093672E" w:rsidRDefault="00AC31D2" w:rsidP="00697343">
      <w:r w:rsidRPr="0093672E">
        <w:br w:type="page"/>
      </w:r>
    </w:p>
    <w:tbl>
      <w:tblPr>
        <w:tblStyle w:val="Grilledutableau"/>
        <w:tblW w:w="0" w:type="auto"/>
        <w:tblLook w:val="0620" w:firstRow="1" w:lastRow="0" w:firstColumn="0" w:lastColumn="0" w:noHBand="1" w:noVBand="1"/>
      </w:tblPr>
      <w:tblGrid>
        <w:gridCol w:w="9608"/>
      </w:tblGrid>
      <w:tr w:rsidR="0075456B" w:rsidRPr="0093672E" w14:paraId="729975AE"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7B319E7E" w14:textId="7BA5ECF5" w:rsidR="0075456B" w:rsidRPr="0093672E" w:rsidRDefault="0075456B" w:rsidP="007B46FE">
            <w:pPr>
              <w:pStyle w:val="Titredenote"/>
            </w:pPr>
            <w:bookmarkStart w:id="25" w:name="Demande_accès"/>
            <w:r w:rsidRPr="0093672E">
              <w:lastRenderedPageBreak/>
              <w:t>Fiche de demande d’accès au traitement</w:t>
            </w:r>
          </w:p>
          <w:bookmarkEnd w:id="25"/>
          <w:p w14:paraId="4DB3875B" w14:textId="77777777" w:rsidR="0090633A" w:rsidRPr="0093672E" w:rsidRDefault="0090633A" w:rsidP="0090633A">
            <w:pPr>
              <w:pStyle w:val="Titredenote"/>
            </w:pPr>
            <w:r w:rsidRPr="0093672E">
              <w:t>Fiche d’initiation de traitement</w:t>
            </w:r>
          </w:p>
          <w:p w14:paraId="24B94504" w14:textId="4B69B906" w:rsidR="0075456B" w:rsidRPr="0093672E" w:rsidRDefault="0090633A" w:rsidP="0090633A">
            <w:pPr>
              <w:jc w:val="center"/>
              <w:rPr>
                <w:rStyle w:val="Grasitalique"/>
              </w:rPr>
            </w:pPr>
            <w:r w:rsidRPr="0093672E">
              <w:rPr>
                <w:rStyle w:val="lev"/>
              </w:rPr>
              <w:t>(</w:t>
            </w:r>
            <w:r w:rsidR="004B603F" w:rsidRPr="0093672E">
              <w:rPr>
                <w:rStyle w:val="Grasitalique"/>
              </w:rPr>
              <w:t>À remplir par le prescripteur/pharmacien</w:t>
            </w:r>
            <w:r w:rsidR="004B603F">
              <w:rPr>
                <w:rStyle w:val="Grasitalique"/>
              </w:rPr>
              <w:t>)</w:t>
            </w:r>
          </w:p>
        </w:tc>
      </w:tr>
    </w:tbl>
    <w:p w14:paraId="26B677C1" w14:textId="77777777" w:rsidR="001F24D4" w:rsidRPr="0093672E" w:rsidRDefault="001F24D4" w:rsidP="001F24D4">
      <w:pPr>
        <w:pStyle w:val="Petit"/>
      </w:pPr>
    </w:p>
    <w:p w14:paraId="3E3A9BE7" w14:textId="77777777" w:rsidR="00C317D5" w:rsidRDefault="00AC31D2" w:rsidP="00E91BB1">
      <w:pPr>
        <w:pStyle w:val="Corpsdetexte"/>
        <w:jc w:val="right"/>
      </w:pPr>
      <w:r w:rsidRPr="0093672E">
        <w:t>Date de la demande :</w:t>
      </w:r>
      <w:r w:rsidR="00F57D51" w:rsidRPr="0093672E">
        <w:t xml:space="preserve"> </w:t>
      </w:r>
      <w:permStart w:id="790962862"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FE334B">
            <w:rPr>
              <w:rStyle w:val="Mention"/>
            </w:rPr>
            <w:t>_ _/_ _/_ _ _ _</w:t>
          </w:r>
        </w:sdtContent>
      </w:sdt>
    </w:p>
    <w:permEnd w:id="790962862"/>
    <w:p w14:paraId="212711D5" w14:textId="108B17D7" w:rsidR="00AC31D2" w:rsidRPr="0093672E" w:rsidRDefault="00082551" w:rsidP="00BA3A23">
      <w:pPr>
        <w:pStyle w:val="Intertitre"/>
      </w:pPr>
      <w:r w:rsidRPr="0093672E">
        <w:t>Identification du patient</w:t>
      </w:r>
    </w:p>
    <w:p w14:paraId="49ECD006" w14:textId="77777777" w:rsidR="00C317D5" w:rsidRDefault="00AC31D2" w:rsidP="00345B95">
      <w:pPr>
        <w:pStyle w:val="Corpsdetexte"/>
      </w:pPr>
      <w:r w:rsidRPr="0093672E">
        <w:t>Nom du patient (3 premières lettres) :</w:t>
      </w:r>
      <w:permStart w:id="62935608" w:edGrp="everyone"/>
      <w:r w:rsidRPr="0093672E">
        <w:t xml:space="preserve"> </w:t>
      </w:r>
      <w:sdt>
        <w:sdtPr>
          <w:id w:val="-1874613009"/>
          <w:placeholder>
            <w:docPart w:val="9DCA27C97065416FA0E7AE14494C3781"/>
          </w:placeholder>
          <w:showingPlcHdr/>
        </w:sdtPr>
        <w:sdtEndPr/>
        <w:sdtContent>
          <w:r w:rsidR="009A5AE2" w:rsidRPr="008E0B25">
            <w:rPr>
              <w:rStyle w:val="Mention"/>
            </w:rPr>
            <w:t>| _ | _ | _ |</w:t>
          </w:r>
        </w:sdtContent>
      </w:sdt>
      <w:permEnd w:id="62935608"/>
      <w:r w:rsidR="009239B3" w:rsidRPr="0093672E">
        <w:t xml:space="preserve"> </w:t>
      </w:r>
      <w:r w:rsidRPr="0093672E">
        <w:t xml:space="preserve">Prénom (2 premières lettres) : </w:t>
      </w:r>
      <w:permStart w:id="2141061789" w:edGrp="everyone"/>
      <w:sdt>
        <w:sdtPr>
          <w:id w:val="317785571"/>
          <w:placeholder>
            <w:docPart w:val="D680B4E4B5664B2D8F364E93395F58D9"/>
          </w:placeholder>
        </w:sdtPr>
        <w:sdtEndPr/>
        <w:sdtContent>
          <w:r w:rsidR="009A5AE2" w:rsidRPr="008E0B25">
            <w:rPr>
              <w:rStyle w:val="Mention"/>
            </w:rPr>
            <w:t>| _ | _ |</w:t>
          </w:r>
        </w:sdtContent>
      </w:sdt>
    </w:p>
    <w:permEnd w:id="2141061789"/>
    <w:p w14:paraId="08E94E8E" w14:textId="64250E8C" w:rsidR="00C317D5" w:rsidRDefault="00AC31D2" w:rsidP="00345B95">
      <w:pPr>
        <w:pStyle w:val="Corpsdetexte"/>
      </w:pPr>
      <w:r w:rsidRPr="0093672E">
        <w:t>Date de naissance</w:t>
      </w:r>
      <w:r w:rsidR="00FB2341" w:rsidRPr="0093672E">
        <w:t xml:space="preserve"> </w:t>
      </w:r>
      <w:r w:rsidRPr="0093672E">
        <w:t>:</w:t>
      </w:r>
      <w:r w:rsidR="002647B4" w:rsidRPr="0093672E">
        <w:t xml:space="preserve"> </w:t>
      </w:r>
      <w:permStart w:id="1983653349" w:edGrp="everyone"/>
      <w:sdt>
        <w:sdtPr>
          <w:id w:val="551583455"/>
          <w:placeholder>
            <w:docPart w:val="8F164366568F4971BC766D5760741918"/>
          </w:placeholder>
          <w:showingPlcHdr/>
        </w:sdtPr>
        <w:sdtEndPr/>
        <w:sdtContent>
          <w:r w:rsidR="009A5AE2" w:rsidRPr="00B17014">
            <w:t xml:space="preserve">   </w:t>
          </w:r>
          <w:r w:rsidR="009A5AE2" w:rsidRPr="008E0B25">
            <w:rPr>
              <w:rStyle w:val="Mention"/>
            </w:rPr>
            <w:t xml:space="preserve">  _</w:t>
          </w:r>
          <w:r w:rsidR="009A5AE2" w:rsidRPr="00B17014">
            <w:rPr>
              <w:rStyle w:val="Mention"/>
            </w:rPr>
            <w:t xml:space="preserve"> _/_ _    </w:t>
          </w:r>
        </w:sdtContent>
      </w:sdt>
      <w:r w:rsidRPr="0093672E">
        <w:t xml:space="preserve"> </w:t>
      </w:r>
      <w:permEnd w:id="1983653349"/>
      <w:r w:rsidRPr="0093672E">
        <w:t>(MM/AAAA) Poids (kg)</w:t>
      </w:r>
      <w:r w:rsidR="009A5AE2">
        <w:t xml:space="preserve"> </w:t>
      </w:r>
      <w:r w:rsidRPr="0093672E">
        <w:t xml:space="preserve">: </w:t>
      </w:r>
      <w:permStart w:id="1827815000" w:edGrp="everyone"/>
      <w:sdt>
        <w:sdtPr>
          <w:id w:val="1889379240"/>
          <w:placeholder>
            <w:docPart w:val="1F8051BF4C4A4154A06C1479F51AC351"/>
          </w:placeholder>
          <w:showingPlcHdr/>
        </w:sdtPr>
        <w:sdtEndPr/>
        <w:sdtContent>
          <w:r w:rsidR="009A5AE2" w:rsidRPr="008E0B25">
            <w:rPr>
              <w:rStyle w:val="Mention"/>
            </w:rPr>
            <w:t xml:space="preserve">| </w:t>
          </w:r>
          <w:r w:rsidR="009A5AE2" w:rsidRPr="009239B3">
            <w:rPr>
              <w:rStyle w:val="Mention"/>
            </w:rPr>
            <w:t>_</w:t>
          </w:r>
          <w:r w:rsidR="009A5AE2">
            <w:rPr>
              <w:rStyle w:val="Mention"/>
            </w:rPr>
            <w:t xml:space="preserve"> |</w:t>
          </w:r>
          <w:r w:rsidR="009A5AE2" w:rsidRPr="009239B3">
            <w:rPr>
              <w:rStyle w:val="Mention"/>
            </w:rPr>
            <w:t xml:space="preserve"> _</w:t>
          </w:r>
          <w:r w:rsidR="009A5AE2">
            <w:rPr>
              <w:rStyle w:val="Mention"/>
            </w:rPr>
            <w:t xml:space="preserve"> | </w:t>
          </w:r>
          <w:r w:rsidR="009A5AE2" w:rsidRPr="009239B3">
            <w:rPr>
              <w:rStyle w:val="Mention"/>
            </w:rPr>
            <w:t>_</w:t>
          </w:r>
          <w:r w:rsidR="009A5AE2">
            <w:rPr>
              <w:rStyle w:val="Mention"/>
            </w:rPr>
            <w:t xml:space="preserve"> |</w:t>
          </w:r>
        </w:sdtContent>
      </w:sdt>
      <w:r w:rsidRPr="0093672E">
        <w:t xml:space="preserve"> </w:t>
      </w:r>
      <w:r w:rsidR="00056E57">
        <w:t xml:space="preserve"> </w:t>
      </w:r>
    </w:p>
    <w:permEnd w:id="1827815000"/>
    <w:p w14:paraId="707F0F37" w14:textId="24D575EA" w:rsidR="00C317D5" w:rsidRDefault="00AC31D2" w:rsidP="00AD0FB4">
      <w:r w:rsidRPr="0093672E">
        <w:t xml:space="preserve">Sexe : </w:t>
      </w:r>
      <w:r w:rsidR="00CD1924" w:rsidRPr="0093672E">
        <w:t xml:space="preserve">M </w:t>
      </w:r>
      <w:permStart w:id="527393208" w:edGrp="everyone"/>
      <w:sdt>
        <w:sdtPr>
          <w:id w:val="-81602935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527393208"/>
      <w:r w:rsidRPr="0093672E">
        <w:t xml:space="preserve"> F</w:t>
      </w:r>
      <w:r w:rsidR="00B62735">
        <w:t xml:space="preserve"> </w:t>
      </w:r>
      <w:permStart w:id="982401132" w:edGrp="everyone"/>
      <w:sdt>
        <w:sdtPr>
          <w:id w:val="43287364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982401132"/>
    </w:p>
    <w:p w14:paraId="4696159F" w14:textId="6FD653FB"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3" w:history="1">
        <w:r w:rsidR="00CD44AE" w:rsidRPr="000C59B8">
          <w:rPr>
            <w:rStyle w:val="Lienhypertexte"/>
          </w:rPr>
          <w:t>https://www.clinicaltrialsregister.eu/</w:t>
        </w:r>
      </w:hyperlink>
      <w:r w:rsidR="00CD44AE">
        <w:t xml:space="preserve"> ou </w:t>
      </w:r>
      <w:hyperlink r:id="rId24" w:history="1">
        <w:r w:rsidR="005C76FF" w:rsidRPr="000C59B8">
          <w:rPr>
            <w:rStyle w:val="Lienhypertexte"/>
          </w:rPr>
          <w:t>https://clinicaltrials.gov/</w:t>
        </w:r>
      </w:hyperlink>
      <w:r w:rsidR="005C76FF">
        <w:t xml:space="preserve"> </w:t>
      </w:r>
      <w:r w:rsidR="00680C41">
        <w:t xml:space="preserve"> </w:t>
      </w:r>
      <w:r w:rsidR="00093A19" w:rsidRPr="0093672E">
        <w:t>.</w:t>
      </w:r>
    </w:p>
    <w:p w14:paraId="6B4B3007" w14:textId="18E0AB21" w:rsidR="00C317D5" w:rsidRDefault="00AC31D2" w:rsidP="00345B95">
      <w:pPr>
        <w:pStyle w:val="Corpsdetexte"/>
      </w:pPr>
      <w:r w:rsidRPr="0093672E">
        <w:t xml:space="preserve">Possibilité d’inclure le patient dans un essai clinique en cours dans l’indication qui fait l’objet de l’accès précoce ?      </w:t>
      </w:r>
      <w:permStart w:id="36705661" w:edGrp="everyone"/>
      <w:sdt>
        <w:sdtPr>
          <w:id w:val="-67842950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93672E">
        <w:t xml:space="preserve"> </w:t>
      </w:r>
      <w:permEnd w:id="36705661"/>
      <w:r w:rsidRPr="0093672E">
        <w:t>Oui</w:t>
      </w:r>
      <w:r w:rsidR="008E0B25" w:rsidRPr="0093672E">
        <w:tab/>
      </w:r>
      <w:permStart w:id="2008425216" w:edGrp="everyone"/>
      <w:sdt>
        <w:sdtPr>
          <w:id w:val="124760437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2008425216"/>
      <w:r w:rsidR="009208C4" w:rsidRPr="0093672E">
        <w:t xml:space="preserve"> </w:t>
      </w:r>
      <w:r w:rsidRPr="0093672E">
        <w:t>Non </w:t>
      </w:r>
    </w:p>
    <w:p w14:paraId="4804DA6F" w14:textId="7315575C" w:rsidR="00104159" w:rsidRPr="0093672E" w:rsidRDefault="00104159" w:rsidP="006D3778">
      <w:pPr>
        <w:pStyle w:val="Paragraphedexplications"/>
      </w:pPr>
      <w:r w:rsidRPr="0093672E">
        <w:t>Si oui, orientez le patient vers l’essai clinique.</w:t>
      </w:r>
    </w:p>
    <w:p w14:paraId="454B3051" w14:textId="34603768" w:rsidR="005C63D0" w:rsidRDefault="005C63D0" w:rsidP="005C63D0">
      <w:r>
        <w:t>Le patient a-t-il déjà débuté le traitement dans le cadre</w:t>
      </w:r>
      <w:sdt>
        <w:sdtPr>
          <w:id w:val="-139518959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t xml:space="preserve"> d’un accès compassionnel ou dans une autre situation? </w:t>
      </w:r>
      <w:r w:rsidRPr="0093672E">
        <w:t xml:space="preserve"> </w:t>
      </w:r>
      <w:permStart w:id="1335392355" w:edGrp="everyone"/>
      <w:sdt>
        <w:sdtPr>
          <w:id w:val="-88526079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1335392355"/>
      <w:r w:rsidR="00893355" w:rsidRPr="0093672E">
        <w:t xml:space="preserve"> Oui</w:t>
      </w:r>
      <w:r w:rsidR="00893355" w:rsidRPr="0093672E">
        <w:tab/>
      </w:r>
      <w:permStart w:id="1030124709" w:edGrp="everyone"/>
      <w:sdt>
        <w:sdtPr>
          <w:id w:val="5279975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1030124709"/>
      <w:r w:rsidR="00893355" w:rsidDel="008F44C1">
        <w:rPr>
          <w:rFonts w:ascii="MS Gothic" w:eastAsia="MS Gothic" w:hAnsi="MS Gothic" w:hint="eastAsia"/>
        </w:rPr>
        <w:t xml:space="preserve"> </w:t>
      </w:r>
      <w:r w:rsidR="00893355" w:rsidRPr="0093672E">
        <w:t>Non </w:t>
      </w:r>
    </w:p>
    <w:p w14:paraId="23BBE19D" w14:textId="77777777" w:rsidR="00AC31D2" w:rsidRPr="0093672E" w:rsidRDefault="00AC31D2" w:rsidP="00AC31D2"/>
    <w:p w14:paraId="79CAF855" w14:textId="0E93DE60" w:rsidR="00AC31D2" w:rsidRPr="0093672E" w:rsidRDefault="000241BC" w:rsidP="00FB6276">
      <w:pPr>
        <w:pStyle w:val="Titre2"/>
        <w:numPr>
          <w:ilvl w:val="0"/>
          <w:numId w:val="0"/>
        </w:numPr>
        <w:ind w:left="360" w:hanging="360"/>
      </w:pPr>
      <w:r w:rsidRPr="0093672E">
        <w:t>Maladie</w:t>
      </w:r>
    </w:p>
    <w:p w14:paraId="45B0269A" w14:textId="3679B4C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93672E" w14:paraId="114A2A63" w14:textId="77777777" w:rsidTr="23640DE4">
        <w:tc>
          <w:tcPr>
            <w:tcW w:w="9608" w:type="dxa"/>
          </w:tcPr>
          <w:permStart w:id="153189757" w:edGrp="everyone"/>
          <w:p w14:paraId="1BDB9D9A" w14:textId="426E0FBF" w:rsidR="00033B6C" w:rsidRPr="00033B6C" w:rsidRDefault="00BE01E2" w:rsidP="00FD23B0">
            <w:pPr>
              <w:pStyle w:val="paragraph"/>
              <w:spacing w:before="0" w:after="0"/>
              <w:textAlignment w:val="baseline"/>
              <w:rPr>
                <w:rFonts w:ascii="Arial Nova Cond" w:eastAsiaTheme="majorEastAsia" w:hAnsi="Arial Nova Cond" w:cs="Segoe UI"/>
                <w:b/>
                <w:bCs/>
                <w:color w:val="595959"/>
                <w:sz w:val="22"/>
                <w:szCs w:val="22"/>
                <w:shd w:val="clear" w:color="auto" w:fill="F2F2F2"/>
              </w:rPr>
            </w:pPr>
            <w:sdt>
              <w:sdtPr>
                <w:id w:val="-147983342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3189757"/>
            <w:r w:rsidR="003F4FAC" w:rsidRPr="004C6AC7">
              <w:rPr>
                <w:rStyle w:val="normaltextrun"/>
                <w:rFonts w:ascii="Arial Nova Cond" w:eastAsiaTheme="majorEastAsia" w:hAnsi="Arial Nova Cond" w:cs="Segoe UI"/>
                <w:color w:val="595959"/>
                <w:sz w:val="22"/>
                <w:szCs w:val="22"/>
                <w:shd w:val="clear" w:color="auto" w:fill="F2F2F2"/>
              </w:rPr>
              <w:t xml:space="preserve">Patient hémophile A </w:t>
            </w:r>
            <w:r w:rsidR="00033B6C" w:rsidRPr="00033B6C">
              <w:rPr>
                <w:rFonts w:ascii="Arial Nova Cond" w:eastAsiaTheme="majorEastAsia" w:hAnsi="Arial Nova Cond" w:cs="Segoe UI"/>
                <w:color w:val="595959"/>
                <w:sz w:val="22"/>
                <w:szCs w:val="22"/>
                <w:shd w:val="clear" w:color="auto" w:fill="F2F2F2"/>
              </w:rPr>
              <w:t>ayant développé des inhibiteurs anti-FVIII, nécessitant un traitement en dernier recours</w:t>
            </w:r>
          </w:p>
          <w:permStart w:id="796794365" w:edGrp="everyone"/>
          <w:p w14:paraId="196FDF8E" w14:textId="2634A983" w:rsidR="003F4FAC" w:rsidRDefault="00BE01E2" w:rsidP="00711BA6">
            <w:pPr>
              <w:pStyle w:val="paragraph"/>
              <w:spacing w:before="0" w:after="0"/>
              <w:textAlignment w:val="baseline"/>
              <w:rPr>
                <w:rFonts w:ascii="Arial Nova Cond" w:eastAsiaTheme="majorEastAsia" w:hAnsi="Arial Nova Cond" w:cs="Segoe UI"/>
                <w:color w:val="595959"/>
                <w:sz w:val="22"/>
                <w:szCs w:val="22"/>
                <w:shd w:val="clear" w:color="auto" w:fill="F2F2F2"/>
              </w:rPr>
            </w:pPr>
            <w:sdt>
              <w:sdtPr>
                <w:id w:val="157438936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796794365"/>
            <w:r w:rsidR="009D4FF7" w:rsidRPr="004C6AC7">
              <w:rPr>
                <w:rStyle w:val="normaltextrun"/>
                <w:rFonts w:ascii="Arial Nova Cond" w:eastAsiaTheme="majorEastAsia" w:hAnsi="Arial Nova Cond" w:cs="Segoe UI"/>
                <w:color w:val="595959"/>
                <w:sz w:val="22"/>
                <w:szCs w:val="22"/>
                <w:shd w:val="clear" w:color="auto" w:fill="F2F2F2"/>
              </w:rPr>
              <w:t xml:space="preserve"> </w:t>
            </w:r>
            <w:r w:rsidR="003F4FAC" w:rsidRPr="004C6AC7">
              <w:rPr>
                <w:rStyle w:val="normaltextrun"/>
                <w:rFonts w:ascii="Arial Nova Cond" w:eastAsiaTheme="majorEastAsia" w:hAnsi="Arial Nova Cond" w:cs="Segoe UI"/>
                <w:color w:val="595959"/>
                <w:sz w:val="22"/>
                <w:szCs w:val="22"/>
                <w:shd w:val="clear" w:color="auto" w:fill="F2F2F2"/>
              </w:rPr>
              <w:t xml:space="preserve">Patient hémophile B </w:t>
            </w:r>
            <w:r w:rsidR="00711BA6" w:rsidRPr="00711BA6">
              <w:rPr>
                <w:rFonts w:ascii="Arial Nova Cond" w:eastAsiaTheme="majorEastAsia" w:hAnsi="Arial Nova Cond" w:cs="Segoe UI"/>
                <w:color w:val="595959"/>
                <w:sz w:val="22"/>
                <w:szCs w:val="22"/>
                <w:shd w:val="clear" w:color="auto" w:fill="F2F2F2"/>
              </w:rPr>
              <w:t>ayant développé des inhibiteurs anti-FIX</w:t>
            </w:r>
            <w:r w:rsidR="002860C0">
              <w:rPr>
                <w:rFonts w:ascii="Arial Nova Cond" w:eastAsiaTheme="majorEastAsia" w:hAnsi="Arial Nova Cond" w:cs="Segoe UI"/>
                <w:color w:val="595959"/>
                <w:sz w:val="22"/>
                <w:szCs w:val="22"/>
                <w:shd w:val="clear" w:color="auto" w:fill="F2F2F2"/>
              </w:rPr>
              <w:t>, nécessitant un traitement en dernier recours</w:t>
            </w:r>
          </w:p>
          <w:p w14:paraId="759FB33D" w14:textId="77777777" w:rsidR="00125C8F" w:rsidRDefault="0061094A" w:rsidP="00E90F6D">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r>
              <w:rPr>
                <w:rFonts w:ascii="Arial Nova Cond" w:eastAsia="Arial Nova Cond" w:hAnsi="Arial Nova Cond" w:cs="Arial Nova Cond"/>
                <w:color w:val="595959"/>
                <w:sz w:val="22"/>
                <w:szCs w:val="22"/>
                <w:shd w:val="clear" w:color="auto" w:fill="F2F2F2"/>
              </w:rPr>
              <w:t xml:space="preserve">Age au diagnostic de la maladie : </w:t>
            </w:r>
            <w:permStart w:id="1611360915" w:edGrp="everyone"/>
            <w:r>
              <w:rPr>
                <w:rFonts w:ascii="Arial Nova Cond" w:eastAsia="Arial Nova Cond" w:hAnsi="Arial Nova Cond" w:cs="Arial Nova Cond"/>
                <w:color w:val="595959"/>
                <w:sz w:val="22"/>
                <w:szCs w:val="22"/>
                <w:shd w:val="clear" w:color="auto" w:fill="F2F2F2"/>
              </w:rPr>
              <w:t xml:space="preserve">| _ | _ | </w:t>
            </w:r>
            <w:permEnd w:id="1611360915"/>
            <w:r>
              <w:rPr>
                <w:rFonts w:ascii="Arial Nova Cond" w:eastAsia="Arial Nova Cond" w:hAnsi="Arial Nova Cond" w:cs="Arial Nova Cond"/>
                <w:color w:val="595959"/>
                <w:sz w:val="22"/>
                <w:szCs w:val="22"/>
                <w:shd w:val="clear" w:color="auto" w:fill="F2F2F2"/>
              </w:rPr>
              <w:t xml:space="preserve">ans ou </w:t>
            </w:r>
            <w:permStart w:id="1967682920" w:edGrp="everyone"/>
            <w:r>
              <w:rPr>
                <w:rFonts w:ascii="Arial Nova Cond" w:eastAsia="Arial Nova Cond" w:hAnsi="Arial Nova Cond" w:cs="Arial Nova Cond"/>
                <w:color w:val="595959"/>
                <w:sz w:val="22"/>
                <w:szCs w:val="22"/>
                <w:shd w:val="clear" w:color="auto" w:fill="F2F2F2"/>
              </w:rPr>
              <w:t xml:space="preserve">| _ | _ | </w:t>
            </w:r>
            <w:permEnd w:id="1967682920"/>
            <w:r>
              <w:rPr>
                <w:rFonts w:ascii="Arial Nova Cond" w:eastAsia="Arial Nova Cond" w:hAnsi="Arial Nova Cond" w:cs="Arial Nova Cond"/>
                <w:color w:val="595959"/>
                <w:sz w:val="22"/>
                <w:szCs w:val="22"/>
                <w:shd w:val="clear" w:color="auto" w:fill="F2F2F2"/>
              </w:rPr>
              <w:t>mois en cas de diagnostic avant l’âge de deux ans du patient</w:t>
            </w:r>
            <w:r w:rsidRPr="004C6AC7" w:rsidDel="0061094A">
              <w:rPr>
                <w:rStyle w:val="normaltextrun"/>
                <w:rFonts w:ascii="Arial Nova Cond" w:eastAsiaTheme="majorEastAsia" w:hAnsi="Arial Nova Cond" w:cs="Segoe UI"/>
                <w:color w:val="595959"/>
                <w:sz w:val="22"/>
                <w:szCs w:val="22"/>
                <w:shd w:val="clear" w:color="auto" w:fill="F2F2F2"/>
              </w:rPr>
              <w:t xml:space="preserve"> </w:t>
            </w:r>
          </w:p>
          <w:p w14:paraId="5551ADAF" w14:textId="539ABA55" w:rsidR="00E90F6D" w:rsidRDefault="00A41B47" w:rsidP="00E90F6D">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Degré de sévérité de l’hémophilie : </w:t>
            </w:r>
            <w:permStart w:id="346240483" w:edGrp="everyone"/>
            <w:sdt>
              <w:sdtPr>
                <w:id w:val="211639371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346240483"/>
            <w:r w:rsidRPr="004C6AC7">
              <w:rPr>
                <w:rStyle w:val="normaltextrun"/>
                <w:rFonts w:ascii="Arial Nova Cond" w:eastAsiaTheme="majorEastAsia" w:hAnsi="Arial Nova Cond" w:cs="Segoe UI"/>
                <w:color w:val="595959"/>
                <w:sz w:val="22"/>
                <w:szCs w:val="22"/>
                <w:shd w:val="clear" w:color="auto" w:fill="F2F2F2"/>
              </w:rPr>
              <w:t xml:space="preserve">Sévère (&lt;1%)  </w:t>
            </w:r>
            <w:permStart w:id="63911605" w:edGrp="everyone"/>
            <w:sdt>
              <w:sdtPr>
                <w:id w:val="-207156935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63911605"/>
            <w:r w:rsidRPr="004C6AC7">
              <w:rPr>
                <w:rStyle w:val="normaltextrun"/>
                <w:rFonts w:ascii="Arial Nova Cond" w:eastAsiaTheme="majorEastAsia" w:hAnsi="Arial Nova Cond" w:cs="Segoe UI"/>
                <w:color w:val="595959"/>
                <w:sz w:val="22"/>
                <w:szCs w:val="22"/>
                <w:shd w:val="clear" w:color="auto" w:fill="F2F2F2"/>
              </w:rPr>
              <w:t xml:space="preserve"> Modérée (1 - 5%)  </w:t>
            </w:r>
            <w:permStart w:id="90573670" w:edGrp="everyone"/>
            <w:sdt>
              <w:sdtPr>
                <w:id w:val="-137091301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90573670"/>
            <w:r w:rsidRPr="004C6AC7">
              <w:rPr>
                <w:rStyle w:val="normaltextrun"/>
                <w:rFonts w:ascii="Arial Nova Cond" w:eastAsiaTheme="majorEastAsia" w:hAnsi="Arial Nova Cond" w:cs="Segoe UI"/>
                <w:color w:val="595959"/>
                <w:sz w:val="22"/>
                <w:szCs w:val="22"/>
                <w:shd w:val="clear" w:color="auto" w:fill="F2F2F2"/>
              </w:rPr>
              <w:t xml:space="preserve"> Mineure (&gt; 5%)  </w:t>
            </w:r>
          </w:p>
          <w:p w14:paraId="196BA0E1" w14:textId="7E303F1C" w:rsidR="00E90F6D" w:rsidRDefault="00E90F6D" w:rsidP="00E90F6D">
            <w:pPr>
              <w:pStyle w:val="paragraph"/>
              <w:spacing w:before="0" w:after="0"/>
              <w:textAlignment w:val="baseline"/>
              <w:rPr>
                <w:rFonts w:ascii="Arial Nova Cond" w:eastAsiaTheme="majorEastAsia" w:hAnsi="Arial Nova Cond" w:cs="Segoe UI"/>
                <w:color w:val="595959"/>
                <w:sz w:val="22"/>
                <w:szCs w:val="22"/>
                <w:shd w:val="clear" w:color="auto" w:fill="F2F2F2"/>
              </w:rPr>
            </w:pPr>
            <w:r w:rsidRPr="00E90F6D">
              <w:rPr>
                <w:rFonts w:ascii="Arial Nova Cond" w:eastAsiaTheme="majorEastAsia" w:hAnsi="Arial Nova Cond" w:cs="Segoe UI"/>
                <w:color w:val="595959"/>
                <w:sz w:val="22"/>
                <w:szCs w:val="22"/>
                <w:shd w:val="clear" w:color="auto" w:fill="F2F2F2"/>
              </w:rPr>
              <w:t>D</w:t>
            </w:r>
            <w:r w:rsidRPr="0094167A">
              <w:rPr>
                <w:rFonts w:ascii="Arial Nova Cond" w:eastAsiaTheme="majorEastAsia" w:hAnsi="Arial Nova Cond" w:cs="Segoe UI"/>
                <w:color w:val="595959"/>
                <w:sz w:val="22"/>
                <w:szCs w:val="22"/>
                <w:shd w:val="clear" w:color="auto" w:fill="F2F2F2"/>
              </w:rPr>
              <w:t>ate</w:t>
            </w:r>
            <w:r w:rsidR="00FD23B0">
              <w:rPr>
                <w:rFonts w:ascii="Arial Nova Cond" w:eastAsiaTheme="majorEastAsia" w:hAnsi="Arial Nova Cond" w:cs="Segoe UI"/>
                <w:color w:val="595959"/>
                <w:sz w:val="22"/>
                <w:szCs w:val="22"/>
                <w:shd w:val="clear" w:color="auto" w:fill="F2F2F2"/>
              </w:rPr>
              <w:t xml:space="preserve"> de</w:t>
            </w:r>
            <w:r w:rsidRPr="0094167A">
              <w:rPr>
                <w:rFonts w:ascii="Arial Nova Cond" w:eastAsiaTheme="majorEastAsia" w:hAnsi="Arial Nova Cond" w:cs="Segoe UI"/>
                <w:color w:val="595959"/>
                <w:sz w:val="22"/>
                <w:szCs w:val="22"/>
                <w:shd w:val="clear" w:color="auto" w:fill="F2F2F2"/>
              </w:rPr>
              <w:t xml:space="preserve"> découverte de</w:t>
            </w:r>
            <w:r w:rsidR="007A3AD0">
              <w:rPr>
                <w:rFonts w:ascii="Arial Nova Cond" w:eastAsiaTheme="majorEastAsia" w:hAnsi="Arial Nova Cond" w:cs="Segoe UI"/>
                <w:color w:val="595959"/>
                <w:sz w:val="22"/>
                <w:szCs w:val="22"/>
                <w:shd w:val="clear" w:color="auto" w:fill="F2F2F2"/>
              </w:rPr>
              <w:t>s</w:t>
            </w:r>
            <w:r w:rsidRPr="0094167A">
              <w:rPr>
                <w:rFonts w:ascii="Arial Nova Cond" w:eastAsiaTheme="majorEastAsia" w:hAnsi="Arial Nova Cond" w:cs="Segoe UI"/>
                <w:color w:val="595959"/>
                <w:sz w:val="22"/>
                <w:szCs w:val="22"/>
                <w:shd w:val="clear" w:color="auto" w:fill="F2F2F2"/>
              </w:rPr>
              <w:t xml:space="preserve"> </w:t>
            </w:r>
            <w:r w:rsidR="00FD23B0" w:rsidRPr="0094167A">
              <w:rPr>
                <w:rFonts w:ascii="Arial Nova Cond" w:eastAsiaTheme="majorEastAsia" w:hAnsi="Arial Nova Cond" w:cs="Segoe UI"/>
                <w:color w:val="595959"/>
                <w:sz w:val="22"/>
                <w:szCs w:val="22"/>
                <w:shd w:val="clear" w:color="auto" w:fill="F2F2F2"/>
              </w:rPr>
              <w:t>inhibiteur</w:t>
            </w:r>
            <w:r w:rsidR="007A3AD0">
              <w:rPr>
                <w:rFonts w:ascii="Arial Nova Cond" w:eastAsiaTheme="majorEastAsia" w:hAnsi="Arial Nova Cond" w:cs="Segoe UI"/>
                <w:color w:val="595959"/>
                <w:sz w:val="22"/>
                <w:szCs w:val="22"/>
                <w:shd w:val="clear" w:color="auto" w:fill="F2F2F2"/>
              </w:rPr>
              <w:t>s</w:t>
            </w:r>
            <w:r w:rsidRPr="00E90F6D">
              <w:rPr>
                <w:rFonts w:ascii="Arial Nova Cond" w:eastAsiaTheme="majorEastAsia" w:hAnsi="Arial Nova Cond" w:cs="Segoe UI"/>
                <w:color w:val="595959"/>
                <w:sz w:val="22"/>
                <w:szCs w:val="22"/>
                <w:shd w:val="clear" w:color="auto" w:fill="F2F2F2"/>
              </w:rPr>
              <w:t xml:space="preserve"> : </w:t>
            </w:r>
            <w:permStart w:id="27332278" w:edGrp="everyone"/>
            <w:sdt>
              <w:sdtPr>
                <w:id w:val="-579682334"/>
                <w:placeholder>
                  <w:docPart w:val="375D667CB3AE43FFA6642CE394DDE500"/>
                </w:placeholder>
                <w:showingPlcHdr/>
                <w:date w:fullDate="2021-06-22T00:00:00Z">
                  <w:dateFormat w:val="dd/MM/yyyy"/>
                  <w:lid w:val="fr-FR"/>
                  <w:storeMappedDataAs w:val="dateTime"/>
                  <w:calendar w:val="gregorian"/>
                </w:date>
              </w:sdtPr>
              <w:sdtEndPr/>
              <w:sdtContent>
                <w:r w:rsidR="00C95194" w:rsidRPr="00FE334B">
                  <w:rPr>
                    <w:rStyle w:val="Mention"/>
                  </w:rPr>
                  <w:t>_ _/_ _/_ _ _ _</w:t>
                </w:r>
              </w:sdtContent>
            </w:sdt>
            <w:permEnd w:id="27332278"/>
          </w:p>
          <w:p w14:paraId="174B698C" w14:textId="33D952CA" w:rsidR="0089009C" w:rsidRDefault="0089009C" w:rsidP="00D60C83">
            <w:pPr>
              <w:pStyle w:val="paragraph"/>
              <w:spacing w:before="0" w:after="0"/>
              <w:textAlignment w:val="baseline"/>
              <w:rPr>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Titre maximum </w:t>
            </w:r>
            <w:r w:rsidR="00DC0D28">
              <w:rPr>
                <w:rStyle w:val="normaltextrun"/>
                <w:rFonts w:ascii="Arial Nova Cond" w:eastAsiaTheme="majorEastAsia" w:hAnsi="Arial Nova Cond" w:cs="Segoe UI"/>
                <w:color w:val="595959"/>
                <w:sz w:val="22"/>
                <w:szCs w:val="22"/>
                <w:shd w:val="clear" w:color="auto" w:fill="F2F2F2"/>
              </w:rPr>
              <w:t xml:space="preserve">historique </w:t>
            </w:r>
            <w:r w:rsidRPr="004C6AC7">
              <w:rPr>
                <w:rStyle w:val="normaltextrun"/>
                <w:rFonts w:ascii="Arial Nova Cond" w:eastAsiaTheme="majorEastAsia" w:hAnsi="Arial Nova Cond" w:cs="Segoe UI"/>
                <w:color w:val="595959"/>
                <w:sz w:val="22"/>
                <w:szCs w:val="22"/>
                <w:shd w:val="clear" w:color="auto" w:fill="F2F2F2"/>
              </w:rPr>
              <w:t>d</w:t>
            </w:r>
            <w:r w:rsidR="00DC0D28">
              <w:rPr>
                <w:rStyle w:val="normaltextrun"/>
                <w:rFonts w:ascii="Arial Nova Cond" w:eastAsiaTheme="majorEastAsia" w:hAnsi="Arial Nova Cond" w:cs="Segoe UI"/>
                <w:color w:val="595959"/>
                <w:sz w:val="22"/>
                <w:szCs w:val="22"/>
                <w:shd w:val="clear" w:color="auto" w:fill="F2F2F2"/>
              </w:rPr>
              <w:t>e</w:t>
            </w:r>
            <w:r w:rsidR="007A3AD0">
              <w:rPr>
                <w:rStyle w:val="normaltextrun"/>
                <w:rFonts w:ascii="Arial Nova Cond" w:eastAsiaTheme="majorEastAsia" w:hAnsi="Arial Nova Cond" w:cs="Segoe UI"/>
                <w:color w:val="595959"/>
                <w:sz w:val="22"/>
                <w:szCs w:val="22"/>
                <w:shd w:val="clear" w:color="auto" w:fill="F2F2F2"/>
              </w:rPr>
              <w:t>s</w:t>
            </w:r>
            <w:r w:rsidR="00DC0D28">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inhibiteur</w:t>
            </w:r>
            <w:r w:rsidR="007A3AD0">
              <w:rPr>
                <w:rStyle w:val="normaltextrun"/>
                <w:rFonts w:ascii="Arial Nova Cond" w:eastAsiaTheme="majorEastAsia" w:hAnsi="Arial Nova Cond" w:cs="Segoe UI"/>
                <w:color w:val="595959"/>
                <w:sz w:val="22"/>
                <w:szCs w:val="22"/>
                <w:shd w:val="clear" w:color="auto" w:fill="F2F2F2"/>
              </w:rPr>
              <w:t>s</w:t>
            </w:r>
            <w:r w:rsidRPr="004C6AC7">
              <w:rPr>
                <w:rStyle w:val="normaltextrun"/>
                <w:rFonts w:ascii="Arial Nova Cond" w:eastAsiaTheme="majorEastAsia" w:hAnsi="Arial Nova Cond" w:cs="Segoe UI"/>
                <w:color w:val="595959"/>
                <w:sz w:val="22"/>
                <w:szCs w:val="22"/>
                <w:shd w:val="clear" w:color="auto" w:fill="F2F2F2"/>
              </w:rPr>
              <w:t xml:space="preserve"> : </w:t>
            </w:r>
            <w:permStart w:id="1553485404" w:edGrp="everyone"/>
            <w:r w:rsidRPr="004C6AC7">
              <w:rPr>
                <w:rStyle w:val="normaltextrun"/>
                <w:rFonts w:ascii="Arial Nova Cond" w:eastAsiaTheme="majorEastAsia" w:hAnsi="Arial Nova Cond" w:cs="Segoe UI"/>
                <w:color w:val="595959"/>
                <w:sz w:val="22"/>
                <w:szCs w:val="22"/>
                <w:shd w:val="clear" w:color="auto" w:fill="F2F2F2"/>
              </w:rPr>
              <w:t xml:space="preserve">__ __ </w:t>
            </w:r>
            <w:permEnd w:id="1553485404"/>
            <w:r w:rsidRPr="004C6AC7">
              <w:rPr>
                <w:rStyle w:val="normaltextrun"/>
                <w:rFonts w:ascii="Arial Nova Cond" w:eastAsiaTheme="majorEastAsia" w:hAnsi="Arial Nova Cond" w:cs="Segoe UI"/>
                <w:color w:val="595959"/>
                <w:sz w:val="22"/>
                <w:szCs w:val="22"/>
                <w:shd w:val="clear" w:color="auto" w:fill="F2F2F2"/>
              </w:rPr>
              <w:t>UB</w:t>
            </w:r>
            <w:r w:rsidR="00E67B01" w:rsidRPr="004C6AC7">
              <w:rPr>
                <w:rStyle w:val="normaltextrun"/>
                <w:rFonts w:ascii="Arial Nova Cond" w:eastAsiaTheme="majorEastAsia" w:hAnsi="Arial Nova Cond" w:cs="Segoe UI"/>
                <w:color w:val="595959"/>
                <w:sz w:val="22"/>
                <w:szCs w:val="22"/>
                <w:shd w:val="clear" w:color="auto" w:fill="F2F2F2"/>
              </w:rPr>
              <w:t xml:space="preserve"> </w:t>
            </w:r>
            <w:r w:rsidR="00D60C83" w:rsidRPr="00D60C83">
              <w:rPr>
                <w:rFonts w:ascii="Arial Nova Cond" w:eastAsiaTheme="majorEastAsia" w:hAnsi="Arial Nova Cond" w:cs="Segoe UI"/>
                <w:color w:val="595959"/>
                <w:sz w:val="22"/>
                <w:szCs w:val="22"/>
                <w:shd w:val="clear" w:color="auto" w:fill="F2F2F2"/>
              </w:rPr>
              <w:t xml:space="preserve">(Unité </w:t>
            </w:r>
            <w:r w:rsidR="00FD23B0" w:rsidRPr="00D60C83">
              <w:rPr>
                <w:rFonts w:ascii="Arial Nova Cond" w:eastAsiaTheme="majorEastAsia" w:hAnsi="Arial Nova Cond" w:cs="Segoe UI"/>
                <w:color w:val="595959"/>
                <w:sz w:val="22"/>
                <w:szCs w:val="22"/>
                <w:shd w:val="clear" w:color="auto" w:fill="F2F2F2"/>
              </w:rPr>
              <w:t>Bethesda</w:t>
            </w:r>
            <w:r w:rsidR="00D60C83" w:rsidRPr="00D60C83">
              <w:rPr>
                <w:rFonts w:ascii="Arial Nova Cond" w:eastAsiaTheme="majorEastAsia" w:hAnsi="Arial Nova Cond" w:cs="Segoe UI"/>
                <w:color w:val="595959"/>
                <w:sz w:val="22"/>
                <w:szCs w:val="22"/>
                <w:shd w:val="clear" w:color="auto" w:fill="F2F2F2"/>
              </w:rPr>
              <w:t xml:space="preserve">) </w:t>
            </w:r>
          </w:p>
          <w:p w14:paraId="56266BC3" w14:textId="7CA3DCE4" w:rsidR="006052EE" w:rsidRPr="004C6AC7" w:rsidRDefault="006052EE" w:rsidP="00D60C83">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r>
              <w:rPr>
                <w:rStyle w:val="normaltextrun"/>
                <w:rFonts w:ascii="Arial Nova Cond" w:eastAsiaTheme="majorEastAsia" w:hAnsi="Arial Nova Cond" w:cs="Segoe UI"/>
                <w:color w:val="595959"/>
                <w:sz w:val="22"/>
                <w:szCs w:val="22"/>
                <w:shd w:val="clear" w:color="auto" w:fill="F2F2F2"/>
              </w:rPr>
              <w:t>R</w:t>
            </w:r>
            <w:r w:rsidRPr="00CD2CCD">
              <w:rPr>
                <w:rStyle w:val="normaltextrun"/>
                <w:rFonts w:ascii="Arial Nova Cond" w:eastAsiaTheme="majorEastAsia" w:hAnsi="Arial Nova Cond" w:cs="Segoe UI"/>
                <w:color w:val="595959"/>
                <w:sz w:val="22"/>
                <w:szCs w:val="22"/>
                <w:shd w:val="clear" w:color="auto" w:fill="F2F2F2"/>
              </w:rPr>
              <w:t xml:space="preserve">ésultat du dernier dosage </w:t>
            </w:r>
            <w:r w:rsidR="004F76CF">
              <w:rPr>
                <w:rStyle w:val="normaltextrun"/>
                <w:rFonts w:ascii="Arial Nova Cond" w:eastAsiaTheme="majorEastAsia" w:hAnsi="Arial Nova Cond" w:cs="Segoe UI"/>
                <w:color w:val="595959"/>
                <w:sz w:val="22"/>
                <w:szCs w:val="22"/>
                <w:shd w:val="clear" w:color="auto" w:fill="F2F2F2"/>
              </w:rPr>
              <w:t>de</w:t>
            </w:r>
            <w:r w:rsidR="007A3AD0">
              <w:rPr>
                <w:rStyle w:val="normaltextrun"/>
                <w:rFonts w:ascii="Arial Nova Cond" w:eastAsiaTheme="majorEastAsia" w:hAnsi="Arial Nova Cond" w:cs="Segoe UI"/>
                <w:color w:val="595959"/>
                <w:sz w:val="22"/>
                <w:szCs w:val="22"/>
                <w:shd w:val="clear" w:color="auto" w:fill="F2F2F2"/>
              </w:rPr>
              <w:t>s</w:t>
            </w:r>
            <w:r w:rsidR="004F76CF">
              <w:rPr>
                <w:rStyle w:val="normaltextrun"/>
                <w:rFonts w:ascii="Arial Nova Cond" w:eastAsiaTheme="majorEastAsia" w:hAnsi="Arial Nova Cond" w:cs="Segoe UI"/>
                <w:color w:val="595959"/>
                <w:sz w:val="22"/>
                <w:szCs w:val="22"/>
                <w:shd w:val="clear" w:color="auto" w:fill="F2F2F2"/>
              </w:rPr>
              <w:t xml:space="preserve"> inhibiteur</w:t>
            </w:r>
            <w:r w:rsidR="007A3AD0">
              <w:rPr>
                <w:rStyle w:val="normaltextrun"/>
                <w:rFonts w:ascii="Arial Nova Cond" w:eastAsiaTheme="majorEastAsia" w:hAnsi="Arial Nova Cond" w:cs="Segoe UI"/>
                <w:color w:val="595959"/>
                <w:sz w:val="22"/>
                <w:szCs w:val="22"/>
                <w:shd w:val="clear" w:color="auto" w:fill="F2F2F2"/>
              </w:rPr>
              <w:t>s</w:t>
            </w:r>
            <w:r w:rsidR="004F76CF">
              <w:rPr>
                <w:rStyle w:val="normaltextrun"/>
                <w:rFonts w:ascii="Arial Nova Cond" w:eastAsiaTheme="majorEastAsia" w:hAnsi="Arial Nova Cond" w:cs="Segoe UI"/>
                <w:color w:val="595959"/>
                <w:sz w:val="22"/>
                <w:szCs w:val="22"/>
                <w:shd w:val="clear" w:color="auto" w:fill="F2F2F2"/>
              </w:rPr>
              <w:t xml:space="preserve"> </w:t>
            </w:r>
            <w:r w:rsidRPr="00CD2CCD">
              <w:rPr>
                <w:rStyle w:val="normaltextrun"/>
                <w:rFonts w:ascii="Arial Nova Cond" w:eastAsiaTheme="majorEastAsia" w:hAnsi="Arial Nova Cond" w:cs="Segoe UI"/>
                <w:color w:val="595959"/>
                <w:sz w:val="22"/>
                <w:szCs w:val="22"/>
                <w:shd w:val="clear" w:color="auto" w:fill="F2F2F2"/>
              </w:rPr>
              <w:t>réalisé </w:t>
            </w:r>
            <w:r w:rsidRPr="004C6AC7">
              <w:rPr>
                <w:rStyle w:val="normaltextrun"/>
                <w:rFonts w:ascii="Arial Nova Cond" w:eastAsiaTheme="majorEastAsia" w:hAnsi="Arial Nova Cond" w:cs="Segoe UI"/>
                <w:color w:val="595959"/>
                <w:sz w:val="22"/>
                <w:szCs w:val="22"/>
                <w:shd w:val="clear" w:color="auto" w:fill="F2F2F2"/>
              </w:rPr>
              <w:t xml:space="preserve">: </w:t>
            </w:r>
            <w:permStart w:id="1212907486" w:edGrp="everyone"/>
            <w:r w:rsidRPr="004C6AC7">
              <w:rPr>
                <w:rStyle w:val="normaltextrun"/>
                <w:rFonts w:ascii="Arial Nova Cond" w:eastAsiaTheme="majorEastAsia" w:hAnsi="Arial Nova Cond" w:cs="Segoe UI"/>
                <w:color w:val="595959"/>
                <w:sz w:val="22"/>
                <w:szCs w:val="22"/>
                <w:shd w:val="clear" w:color="auto" w:fill="F2F2F2"/>
              </w:rPr>
              <w:t xml:space="preserve">__ __ </w:t>
            </w:r>
            <w:permEnd w:id="1212907486"/>
            <w:r w:rsidRPr="004C6AC7">
              <w:rPr>
                <w:rStyle w:val="normaltextrun"/>
                <w:rFonts w:ascii="Arial Nova Cond" w:eastAsiaTheme="majorEastAsia" w:hAnsi="Arial Nova Cond" w:cs="Segoe UI"/>
                <w:color w:val="595959"/>
                <w:sz w:val="22"/>
                <w:szCs w:val="22"/>
                <w:shd w:val="clear" w:color="auto" w:fill="F2F2F2"/>
              </w:rPr>
              <w:t xml:space="preserve">UB </w:t>
            </w:r>
            <w:r w:rsidRPr="00D60C83">
              <w:rPr>
                <w:rFonts w:ascii="Arial Nova Cond" w:eastAsiaTheme="majorEastAsia" w:hAnsi="Arial Nova Cond" w:cs="Segoe UI"/>
                <w:color w:val="595959"/>
                <w:sz w:val="22"/>
                <w:szCs w:val="22"/>
                <w:shd w:val="clear" w:color="auto" w:fill="F2F2F2"/>
              </w:rPr>
              <w:t xml:space="preserve">(Unité Bethesda) </w:t>
            </w:r>
            <w:r>
              <w:rPr>
                <w:rStyle w:val="normaltextrun"/>
                <w:rFonts w:ascii="Arial Nova Cond" w:eastAsiaTheme="majorEastAsia" w:hAnsi="Arial Nova Cond" w:cs="Segoe UI"/>
                <w:color w:val="595959"/>
                <w:sz w:val="22"/>
                <w:szCs w:val="22"/>
                <w:shd w:val="clear" w:color="auto" w:fill="F2F2F2"/>
              </w:rPr>
              <w:t xml:space="preserve"> D</w:t>
            </w:r>
            <w:r w:rsidRPr="00E907C5">
              <w:rPr>
                <w:rStyle w:val="normaltextrun"/>
                <w:rFonts w:ascii="Arial Nova Cond" w:eastAsiaTheme="majorEastAsia" w:hAnsi="Arial Nova Cond" w:cs="Segoe UI"/>
                <w:color w:val="595959"/>
                <w:sz w:val="22"/>
                <w:szCs w:val="22"/>
                <w:shd w:val="clear" w:color="auto" w:fill="F2F2F2"/>
              </w:rPr>
              <w:t>ate</w:t>
            </w:r>
            <w:r>
              <w:rPr>
                <w:rStyle w:val="normaltextrun"/>
                <w:rFonts w:ascii="Arial Nova Cond" w:eastAsiaTheme="majorEastAsia" w:hAnsi="Arial Nova Cond" w:cs="Segoe UI"/>
                <w:color w:val="595959"/>
                <w:sz w:val="22"/>
                <w:szCs w:val="22"/>
                <w:shd w:val="clear" w:color="auto" w:fill="F2F2F2"/>
              </w:rPr>
              <w:t xml:space="preserve"> : </w:t>
            </w:r>
            <w:r w:rsidRPr="00E907C5">
              <w:rPr>
                <w:rStyle w:val="normaltextrun"/>
                <w:rFonts w:ascii="Arial Nova Cond" w:eastAsiaTheme="majorEastAsia" w:hAnsi="Arial Nova Cond" w:cs="Segoe UI"/>
                <w:color w:val="595959"/>
                <w:sz w:val="22"/>
                <w:szCs w:val="22"/>
                <w:shd w:val="clear" w:color="auto" w:fill="F2F2F2"/>
              </w:rPr>
              <w:t xml:space="preserve"> </w:t>
            </w:r>
            <w:permStart w:id="1335244845" w:edGrp="everyone"/>
            <w:sdt>
              <w:sdtPr>
                <w:id w:val="-1777164959"/>
                <w:placeholder>
                  <w:docPart w:val="6D3C9D138E48451ABD0F5753BEAD330E"/>
                </w:placeholder>
                <w:showingPlcHdr/>
                <w:date w:fullDate="2021-06-22T00:00:00Z">
                  <w:dateFormat w:val="dd/MM/yyyy"/>
                  <w:lid w:val="fr-FR"/>
                  <w:storeMappedDataAs w:val="dateTime"/>
                  <w:calendar w:val="gregorian"/>
                </w:date>
              </w:sdtPr>
              <w:sdtEndPr/>
              <w:sdtContent>
                <w:r w:rsidR="00C95194" w:rsidRPr="00FE334B">
                  <w:rPr>
                    <w:rStyle w:val="Mention"/>
                  </w:rPr>
                  <w:t>_ _/_ _/_ _ _ _</w:t>
                </w:r>
              </w:sdtContent>
            </w:sdt>
            <w:permEnd w:id="1335244845"/>
          </w:p>
          <w:p w14:paraId="36ED8449" w14:textId="5E5F608D" w:rsidR="00EF1736" w:rsidRPr="004C6AC7" w:rsidRDefault="00A41B47" w:rsidP="00A41B47">
            <w:pPr>
              <w:pStyle w:val="paragraph"/>
              <w:spacing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Induction de tolérance </w:t>
            </w:r>
            <w:r w:rsidR="00D33444" w:rsidRPr="004C6AC7">
              <w:rPr>
                <w:rStyle w:val="normaltextrun"/>
                <w:rFonts w:ascii="Arial Nova Cond" w:eastAsiaTheme="majorEastAsia" w:hAnsi="Arial Nova Cond" w:cs="Segoe UI"/>
                <w:color w:val="595959"/>
                <w:sz w:val="22"/>
                <w:szCs w:val="22"/>
                <w:shd w:val="clear" w:color="auto" w:fill="F2F2F2"/>
              </w:rPr>
              <w:t>immune</w:t>
            </w:r>
            <w:r w:rsidR="0077666A" w:rsidRPr="004C6AC7">
              <w:rPr>
                <w:rStyle w:val="normaltextrun"/>
                <w:rFonts w:ascii="Arial Nova Cond" w:eastAsiaTheme="majorEastAsia" w:hAnsi="Arial Nova Cond" w:cs="Segoe UI"/>
                <w:color w:val="595959"/>
                <w:sz w:val="22"/>
                <w:szCs w:val="22"/>
                <w:shd w:val="clear" w:color="auto" w:fill="F2F2F2"/>
              </w:rPr>
              <w:t> :</w:t>
            </w:r>
          </w:p>
          <w:p w14:paraId="1A5CC418" w14:textId="4181DE2E" w:rsidR="00D50F5C" w:rsidRPr="004C6AC7" w:rsidRDefault="00D50F5C" w:rsidP="00D50F5C">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Prévue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925302851" w:edGrp="everyone"/>
            <w:sdt>
              <w:sdtPr>
                <w:id w:val="184750998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25302851"/>
            <w:r w:rsidRPr="004C6AC7">
              <w:rPr>
                <w:rStyle w:val="normaltextrun"/>
                <w:rFonts w:ascii="Arial Nova Cond" w:eastAsiaTheme="majorEastAsia" w:hAnsi="Arial Nova Cond" w:cs="Segoe UI"/>
                <w:color w:val="595959"/>
                <w:sz w:val="22"/>
                <w:szCs w:val="22"/>
                <w:shd w:val="clear" w:color="auto" w:fill="F2F2F2"/>
              </w:rPr>
              <w:t xml:space="preserve">Non  </w:t>
            </w:r>
            <w:permStart w:id="1822448161" w:edGrp="everyone"/>
            <w:sdt>
              <w:sdtPr>
                <w:id w:val="197848611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822448161"/>
            <w:r w:rsidRPr="004C6AC7">
              <w:rPr>
                <w:rStyle w:val="normaltextrun"/>
                <w:rFonts w:ascii="Arial Nova Cond" w:eastAsiaTheme="majorEastAsia" w:hAnsi="Arial Nova Cond" w:cs="Segoe UI"/>
                <w:color w:val="595959"/>
                <w:sz w:val="22"/>
                <w:szCs w:val="22"/>
                <w:shd w:val="clear" w:color="auto" w:fill="F2F2F2"/>
              </w:rPr>
              <w:t>Oui</w:t>
            </w:r>
          </w:p>
          <w:p w14:paraId="2EC7435E" w14:textId="08494DD5" w:rsidR="004C00C9" w:rsidRPr="004C00C9" w:rsidRDefault="00D50F5C" w:rsidP="004C00C9">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En cours </w:t>
            </w:r>
            <w:r w:rsidR="00AD6920" w:rsidRPr="004C6AC7">
              <w:rPr>
                <w:rStyle w:val="normaltextrun"/>
                <w:rFonts w:ascii="Arial Nova Cond" w:eastAsiaTheme="majorEastAsia" w:hAnsi="Arial Nova Cond" w:cs="Segoe UI"/>
                <w:color w:val="595959"/>
                <w:sz w:val="22"/>
                <w:szCs w:val="22"/>
                <w:shd w:val="clear" w:color="auto" w:fill="F2F2F2"/>
              </w:rPr>
              <w:tab/>
            </w:r>
            <w:permStart w:id="1429951385" w:edGrp="everyone"/>
            <w:sdt>
              <w:sdtPr>
                <w:id w:val="103809424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429951385"/>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2030373831" w:edGrp="everyone"/>
            <w:sdt>
              <w:sdtPr>
                <w:id w:val="64508980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30373831"/>
            <w:r w:rsidR="00C95194" w:rsidRPr="004C6AC7">
              <w:rPr>
                <w:rStyle w:val="normaltextrun"/>
                <w:rFonts w:ascii="Arial Nova Cond" w:eastAsiaTheme="majorEastAsia" w:hAnsi="Arial Nova Cond" w:cs="Segoe UI"/>
                <w:color w:val="595959"/>
                <w:sz w:val="22"/>
                <w:szCs w:val="22"/>
                <w:shd w:val="clear" w:color="auto" w:fill="F2F2F2"/>
              </w:rPr>
              <w:t>Oui</w:t>
            </w:r>
            <w:r w:rsidR="00C95194">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 Date de début </w:t>
            </w:r>
            <w:r w:rsidR="004C00C9" w:rsidRPr="004C00C9">
              <w:rPr>
                <w:rFonts w:ascii="Arial Nova Cond" w:eastAsiaTheme="majorEastAsia" w:hAnsi="Arial Nova Cond" w:cs="Segoe UI"/>
                <w:color w:val="595959"/>
                <w:sz w:val="22"/>
                <w:szCs w:val="22"/>
                <w:shd w:val="clear" w:color="auto" w:fill="F2F2F2"/>
              </w:rPr>
              <w:t xml:space="preserve">: </w:t>
            </w:r>
            <w:sdt>
              <w:sdtPr>
                <w:id w:val="-38205395"/>
                <w:placeholder>
                  <w:docPart w:val="D73F611E7E58400D899E4FB2C23C8982"/>
                </w:placeholder>
                <w:showingPlcHdr/>
                <w:date w:fullDate="2021-06-22T00:00:00Z">
                  <w:dateFormat w:val="dd/MM/yyyy"/>
                  <w:lid w:val="fr-FR"/>
                  <w:storeMappedDataAs w:val="dateTime"/>
                  <w:calendar w:val="gregorian"/>
                </w:date>
              </w:sdtPr>
              <w:sdtEndPr/>
              <w:sdtContent>
                <w:permStart w:id="1294872804" w:edGrp="everyone"/>
                <w:r w:rsidR="00C95194" w:rsidRPr="00FE334B">
                  <w:rPr>
                    <w:rStyle w:val="Mention"/>
                  </w:rPr>
                  <w:t>_ _/_ _/_ _ _ _</w:t>
                </w:r>
                <w:permEnd w:id="1294872804"/>
              </w:sdtContent>
            </w:sdt>
            <w:r w:rsidR="004C00C9" w:rsidRPr="004C00C9">
              <w:rPr>
                <w:rFonts w:ascii="Arial Nova Cond" w:eastAsiaTheme="majorEastAsia" w:hAnsi="Arial Nova Cond" w:cs="Segoe UI"/>
                <w:color w:val="595959"/>
                <w:sz w:val="22"/>
                <w:szCs w:val="22"/>
                <w:shd w:val="clear" w:color="auto" w:fill="F2F2F2"/>
              </w:rPr>
              <w:t xml:space="preserve">; Traitement FVIII </w:t>
            </w:r>
            <w:r w:rsidR="00C95194" w:rsidRPr="004C6AC7">
              <w:rPr>
                <w:rStyle w:val="normaltextrun"/>
                <w:rFonts w:ascii="Arial Nova Cond" w:eastAsiaTheme="majorEastAsia" w:hAnsi="Arial Nova Cond" w:cs="Segoe UI"/>
                <w:color w:val="595959"/>
                <w:sz w:val="22"/>
                <w:szCs w:val="22"/>
                <w:shd w:val="clear" w:color="auto" w:fill="F2F2F2"/>
              </w:rPr>
              <w:t xml:space="preserve"> </w:t>
            </w:r>
            <w:permStart w:id="874471998" w:edGrp="everyone"/>
            <w:sdt>
              <w:sdtPr>
                <w:id w:val="209081352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00C9">
              <w:rPr>
                <w:rFonts w:ascii="Arial Nova Cond" w:eastAsiaTheme="majorEastAsia" w:hAnsi="Arial Nova Cond" w:cs="Segoe UI"/>
                <w:color w:val="595959"/>
                <w:sz w:val="22"/>
                <w:szCs w:val="22"/>
                <w:shd w:val="clear" w:color="auto" w:fill="F2F2F2"/>
              </w:rPr>
              <w:t xml:space="preserve"> </w:t>
            </w:r>
            <w:permEnd w:id="874471998"/>
            <w:r w:rsidR="004C00C9" w:rsidRPr="004C00C9">
              <w:rPr>
                <w:rFonts w:ascii="Arial Nova Cond" w:eastAsiaTheme="majorEastAsia" w:hAnsi="Arial Nova Cond" w:cs="Segoe UI"/>
                <w:color w:val="595959"/>
                <w:sz w:val="22"/>
                <w:szCs w:val="22"/>
                <w:shd w:val="clear" w:color="auto" w:fill="F2F2F2"/>
              </w:rPr>
              <w:t>/ FIX </w:t>
            </w:r>
            <w:permStart w:id="226054573" w:edGrp="everyone"/>
            <w:sdt>
              <w:sdtPr>
                <w:id w:val="78692804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226054573"/>
          </w:p>
          <w:p w14:paraId="73DB9758" w14:textId="2D2A5B10" w:rsidR="00D50F5C" w:rsidRPr="004C6AC7" w:rsidRDefault="004C00C9" w:rsidP="00E868CE">
            <w:pPr>
              <w:pStyle w:val="paragraph"/>
              <w:spacing w:before="0" w:beforeAutospacing="0" w:after="0" w:afterAutospacing="0"/>
              <w:ind w:left="2948"/>
              <w:textAlignment w:val="baseline"/>
              <w:rPr>
                <w:rStyle w:val="normaltextrun"/>
                <w:rFonts w:ascii="Arial Nova Cond" w:eastAsiaTheme="majorEastAsia" w:hAnsi="Arial Nova Cond" w:cs="Segoe UI"/>
                <w:color w:val="595959"/>
                <w:sz w:val="22"/>
                <w:szCs w:val="22"/>
                <w:shd w:val="clear" w:color="auto" w:fill="F2F2F2"/>
              </w:rPr>
            </w:pPr>
            <w:r w:rsidRPr="004C00C9">
              <w:rPr>
                <w:rFonts w:ascii="Arial Nova Cond" w:eastAsiaTheme="majorEastAsia" w:hAnsi="Arial Nova Cond" w:cs="Segoe UI"/>
                <w:color w:val="595959"/>
                <w:sz w:val="22"/>
                <w:szCs w:val="22"/>
                <w:shd w:val="clear" w:color="auto" w:fill="F2F2F2"/>
              </w:rPr>
              <w:t xml:space="preserve">Posologie </w:t>
            </w:r>
            <w:permStart w:id="1639270486" w:edGrp="everyone"/>
            <w:sdt>
              <w:sdtPr>
                <w:id w:val="1173303969"/>
                <w:placeholder>
                  <w:docPart w:val="AAC95413C43C4637AADA8452F16B0597"/>
                </w:placeholder>
                <w:showingPlcHdr/>
              </w:sdtPr>
              <w:sdtEndPr/>
              <w:sdtContent>
                <w:r w:rsidR="00C95194" w:rsidRPr="008E0B25">
                  <w:rPr>
                    <w:rStyle w:val="Mention"/>
                  </w:rPr>
                  <w:t xml:space="preserve">| </w:t>
                </w:r>
                <w:r w:rsidR="00C95194" w:rsidRPr="009239B3">
                  <w:rPr>
                    <w:rStyle w:val="Mention"/>
                  </w:rPr>
                  <w:t>_</w:t>
                </w:r>
                <w:r w:rsidR="00C95194">
                  <w:rPr>
                    <w:rStyle w:val="Mention"/>
                  </w:rPr>
                  <w:t xml:space="preserve"> |</w:t>
                </w:r>
                <w:r w:rsidR="00C95194" w:rsidRPr="009239B3">
                  <w:rPr>
                    <w:rStyle w:val="Mention"/>
                  </w:rPr>
                  <w:t xml:space="preserve"> _</w:t>
                </w:r>
                <w:r w:rsidR="00C95194">
                  <w:rPr>
                    <w:rStyle w:val="Mention"/>
                  </w:rPr>
                  <w:t xml:space="preserve"> | </w:t>
                </w:r>
                <w:r w:rsidR="00C95194" w:rsidRPr="009239B3">
                  <w:rPr>
                    <w:rStyle w:val="Mention"/>
                  </w:rPr>
                  <w:t>_</w:t>
                </w:r>
                <w:r w:rsidR="00C95194">
                  <w:rPr>
                    <w:rStyle w:val="Mention"/>
                  </w:rPr>
                  <w:t xml:space="preserve"> |</w:t>
                </w:r>
              </w:sdtContent>
            </w:sdt>
            <w:r w:rsidR="00C95194" w:rsidRPr="0093672E">
              <w:t xml:space="preserve"> </w:t>
            </w:r>
            <w:r w:rsidR="00C95194">
              <w:t xml:space="preserve"> </w:t>
            </w:r>
            <w:permEnd w:id="1639270486"/>
            <w:r w:rsidR="00C95194">
              <w:rPr>
                <w:rFonts w:ascii="Arial Nova Cond" w:eastAsiaTheme="majorEastAsia" w:hAnsi="Arial Nova Cond" w:cs="Segoe UI"/>
                <w:color w:val="595959"/>
                <w:sz w:val="22"/>
                <w:szCs w:val="22"/>
                <w:shd w:val="clear" w:color="auto" w:fill="F2F2F2"/>
              </w:rPr>
              <w:t xml:space="preserve"> </w:t>
            </w:r>
            <w:r w:rsidRPr="004C00C9">
              <w:rPr>
                <w:rFonts w:ascii="Arial Nova Cond" w:eastAsiaTheme="majorEastAsia" w:hAnsi="Arial Nova Cond" w:cs="Segoe UI"/>
                <w:color w:val="595959"/>
                <w:sz w:val="22"/>
                <w:szCs w:val="22"/>
                <w:shd w:val="clear" w:color="auto" w:fill="F2F2F2"/>
              </w:rPr>
              <w:t xml:space="preserve">UI/kg, nombre d’injections / semaine </w:t>
            </w:r>
            <w:r w:rsidR="000E0AD2">
              <w:rPr>
                <w:rFonts w:ascii="Arial Nova Cond" w:eastAsiaTheme="majorEastAsia" w:hAnsi="Arial Nova Cond" w:cs="Segoe UI"/>
                <w:color w:val="595959"/>
                <w:sz w:val="22"/>
                <w:szCs w:val="22"/>
                <w:shd w:val="clear" w:color="auto" w:fill="F2F2F2"/>
              </w:rPr>
              <w:t>___________</w:t>
            </w:r>
          </w:p>
          <w:p w14:paraId="267C0D41" w14:textId="7078FF93" w:rsidR="0025541A" w:rsidRPr="004C00C9" w:rsidRDefault="00D50F5C" w:rsidP="0025541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lastRenderedPageBreak/>
              <w:t xml:space="preserve">Terminée </w:t>
            </w:r>
            <w:r w:rsidR="00AD6920" w:rsidRPr="004C6AC7">
              <w:rPr>
                <w:rStyle w:val="normaltextrun"/>
                <w:rFonts w:ascii="Arial Nova Cond" w:eastAsiaTheme="majorEastAsia" w:hAnsi="Arial Nova Cond" w:cs="Segoe UI"/>
                <w:color w:val="595959"/>
                <w:sz w:val="22"/>
                <w:szCs w:val="22"/>
                <w:shd w:val="clear" w:color="auto" w:fill="F2F2F2"/>
              </w:rPr>
              <w:tab/>
            </w:r>
            <w:permStart w:id="61424474" w:edGrp="everyone"/>
            <w:sdt>
              <w:sdtPr>
                <w:id w:val="24654925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61424474"/>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232600485" w:edGrp="everyone"/>
            <w:sdt>
              <w:sdtPr>
                <w:id w:val="-104227639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32600485"/>
            <w:r w:rsidR="00C95194" w:rsidRPr="004C6AC7">
              <w:rPr>
                <w:rStyle w:val="normaltextrun"/>
                <w:rFonts w:ascii="Arial Nova Cond" w:eastAsiaTheme="majorEastAsia" w:hAnsi="Arial Nova Cond" w:cs="Segoe UI"/>
                <w:color w:val="595959"/>
                <w:sz w:val="22"/>
                <w:szCs w:val="22"/>
                <w:shd w:val="clear" w:color="auto" w:fill="F2F2F2"/>
              </w:rPr>
              <w:t>Oui</w:t>
            </w:r>
            <w:r w:rsidR="00C95194">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 Date de fin :</w:t>
            </w:r>
            <w:r w:rsidR="00BE506E">
              <w:rPr>
                <w:rStyle w:val="normaltextrun"/>
                <w:rFonts w:ascii="Arial Nova Cond" w:eastAsiaTheme="majorEastAsia" w:hAnsi="Arial Nova Cond" w:cs="Segoe UI"/>
                <w:color w:val="595959"/>
                <w:sz w:val="22"/>
                <w:szCs w:val="22"/>
                <w:shd w:val="clear" w:color="auto" w:fill="F2F2F2"/>
              </w:rPr>
              <w:t xml:space="preserve"> </w:t>
            </w:r>
            <w:sdt>
              <w:sdtPr>
                <w:id w:val="-1378775875"/>
                <w:placeholder>
                  <w:docPart w:val="9DA5F1331BA446EC8D17004342696EAA"/>
                </w:placeholder>
                <w:showingPlcHdr/>
                <w:date w:fullDate="2021-06-22T00:00:00Z">
                  <w:dateFormat w:val="dd/MM/yyyy"/>
                  <w:lid w:val="fr-FR"/>
                  <w:storeMappedDataAs w:val="dateTime"/>
                  <w:calendar w:val="gregorian"/>
                </w:date>
              </w:sdtPr>
              <w:sdtEndPr/>
              <w:sdtContent>
                <w:permStart w:id="1797663111" w:edGrp="everyone"/>
                <w:r w:rsidR="00C95194" w:rsidRPr="00FE334B">
                  <w:rPr>
                    <w:rStyle w:val="Mention"/>
                  </w:rPr>
                  <w:t>_ _/_ _/_ _ _ _</w:t>
                </w:r>
                <w:permEnd w:id="1797663111"/>
              </w:sdtContent>
            </w:sdt>
            <w:r w:rsidR="00CB6BA9">
              <w:rPr>
                <w:rFonts w:ascii="Arial Nova Cond" w:eastAsiaTheme="majorEastAsia" w:hAnsi="Arial Nova Cond" w:cs="Segoe UI"/>
                <w:color w:val="595959"/>
                <w:sz w:val="22"/>
                <w:szCs w:val="22"/>
                <w:shd w:val="clear" w:color="auto" w:fill="F2F2F2"/>
              </w:rPr>
              <w:t xml:space="preserve">; </w:t>
            </w:r>
            <w:r w:rsidR="0025541A" w:rsidRPr="004C00C9">
              <w:rPr>
                <w:rFonts w:ascii="Arial Nova Cond" w:eastAsiaTheme="majorEastAsia" w:hAnsi="Arial Nova Cond" w:cs="Segoe UI"/>
                <w:color w:val="595959"/>
                <w:sz w:val="22"/>
                <w:szCs w:val="22"/>
                <w:shd w:val="clear" w:color="auto" w:fill="F2F2F2"/>
              </w:rPr>
              <w:t xml:space="preserve">Traitement FVIII </w:t>
            </w:r>
            <w:r w:rsidR="00C95194" w:rsidRPr="004C6AC7">
              <w:rPr>
                <w:rStyle w:val="normaltextrun"/>
                <w:rFonts w:ascii="Arial Nova Cond" w:eastAsiaTheme="majorEastAsia" w:hAnsi="Arial Nova Cond" w:cs="Segoe UI"/>
                <w:color w:val="595959"/>
                <w:sz w:val="22"/>
                <w:szCs w:val="22"/>
                <w:shd w:val="clear" w:color="auto" w:fill="F2F2F2"/>
              </w:rPr>
              <w:t xml:space="preserve"> </w:t>
            </w:r>
            <w:permStart w:id="291532700" w:edGrp="everyone"/>
            <w:sdt>
              <w:sdtPr>
                <w:id w:val="186994765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00C9">
              <w:rPr>
                <w:rFonts w:ascii="Arial Nova Cond" w:eastAsiaTheme="majorEastAsia" w:hAnsi="Arial Nova Cond" w:cs="Segoe UI"/>
                <w:color w:val="595959"/>
                <w:sz w:val="22"/>
                <w:szCs w:val="22"/>
                <w:shd w:val="clear" w:color="auto" w:fill="F2F2F2"/>
              </w:rPr>
              <w:t xml:space="preserve"> </w:t>
            </w:r>
            <w:permEnd w:id="291532700"/>
            <w:r w:rsidR="0025541A" w:rsidRPr="004C00C9">
              <w:rPr>
                <w:rFonts w:ascii="Arial Nova Cond" w:eastAsiaTheme="majorEastAsia" w:hAnsi="Arial Nova Cond" w:cs="Segoe UI"/>
                <w:color w:val="595959"/>
                <w:sz w:val="22"/>
                <w:szCs w:val="22"/>
                <w:shd w:val="clear" w:color="auto" w:fill="F2F2F2"/>
              </w:rPr>
              <w:t>/ FIX </w:t>
            </w:r>
            <w:permStart w:id="115365226" w:edGrp="everyone"/>
            <w:sdt>
              <w:sdtPr>
                <w:id w:val="48752657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permEnd w:id="115365226"/>
          </w:p>
          <w:p w14:paraId="151CEE6D" w14:textId="24996509" w:rsidR="00D50F5C" w:rsidRPr="004C6AC7" w:rsidRDefault="00D50F5C" w:rsidP="00D50F5C">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p>
          <w:p w14:paraId="11F37B1B" w14:textId="1081BC8A" w:rsidR="00D50F5C" w:rsidRPr="004C6AC7" w:rsidRDefault="00D50F5C" w:rsidP="00D50F5C">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Echec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329859576" w:edGrp="everyone"/>
            <w:sdt>
              <w:sdtPr>
                <w:id w:val="124229469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329859576"/>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979714930" w:edGrp="everyone"/>
            <w:sdt>
              <w:sdtPr>
                <w:id w:val="28223667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79714930"/>
            <w:r w:rsidR="00C95194" w:rsidRPr="004C6AC7">
              <w:rPr>
                <w:rStyle w:val="normaltextrun"/>
                <w:rFonts w:ascii="Arial Nova Cond" w:eastAsiaTheme="majorEastAsia" w:hAnsi="Arial Nova Cond" w:cs="Segoe UI"/>
                <w:color w:val="595959"/>
                <w:sz w:val="22"/>
                <w:szCs w:val="22"/>
                <w:shd w:val="clear" w:color="auto" w:fill="F2F2F2"/>
              </w:rPr>
              <w:t>Oui</w:t>
            </w:r>
          </w:p>
          <w:p w14:paraId="013E953F" w14:textId="44DB55CA" w:rsidR="00CD18FC" w:rsidRPr="004C6AC7" w:rsidRDefault="00CD18FC" w:rsidP="00A41B47">
            <w:pPr>
              <w:pStyle w:val="paragraph"/>
              <w:spacing w:after="0" w:afterAutospacing="0"/>
              <w:textAlignment w:val="baseline"/>
              <w:rPr>
                <w:rStyle w:val="normaltextrun"/>
                <w:rFonts w:eastAsiaTheme="majorEastAsia"/>
                <w:color w:val="595959"/>
                <w:sz w:val="22"/>
                <w:szCs w:val="22"/>
                <w:u w:val="single"/>
              </w:rPr>
            </w:pPr>
            <w:r w:rsidRPr="004C6AC7">
              <w:rPr>
                <w:rStyle w:val="normaltextrun"/>
                <w:rFonts w:ascii="Arial Nova Cond" w:eastAsiaTheme="majorEastAsia" w:hAnsi="Arial Nova Cond" w:cs="Segoe UI"/>
                <w:color w:val="595959"/>
                <w:sz w:val="22"/>
                <w:szCs w:val="22"/>
                <w:u w:val="single"/>
                <w:shd w:val="clear" w:color="auto" w:fill="F2F2F2"/>
              </w:rPr>
              <w:t>Antécédents :</w:t>
            </w:r>
          </w:p>
          <w:p w14:paraId="3E240DDE" w14:textId="3E2C616C" w:rsidR="00EC3C2D" w:rsidRDefault="00A41B47" w:rsidP="00C67CCD">
            <w:pPr>
              <w:pStyle w:val="paragraph"/>
              <w:spacing w:before="0" w:beforeAutospacing="0" w:after="0" w:afterAutospacing="0"/>
              <w:textAlignment w:val="baseline"/>
              <w:rPr>
                <w:rFonts w:ascii="Arial Nova Cond" w:eastAsiaTheme="majorEastAsia" w:hAnsi="Arial Nova Cond" w:cs="Segoe UI"/>
                <w:color w:val="595959"/>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Réaction anaphylactique au facteur IX   </w:t>
            </w:r>
            <w:r w:rsidRPr="004C6AC7">
              <w:rPr>
                <w:rStyle w:val="normaltextrun"/>
                <w:rFonts w:ascii="Arial Nova Cond" w:eastAsiaTheme="majorEastAsia" w:hAnsi="Arial Nova Cond" w:cs="Segoe UI"/>
                <w:color w:val="595959"/>
                <w:sz w:val="22"/>
                <w:szCs w:val="22"/>
                <w:shd w:val="clear" w:color="auto" w:fill="F2F2F2"/>
              </w:rPr>
              <w:tab/>
            </w:r>
            <w:permStart w:id="1562274311" w:edGrp="everyone"/>
            <w:sdt>
              <w:sdtPr>
                <w:id w:val="15005449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62274311"/>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1374888456" w:edGrp="everyone"/>
            <w:sdt>
              <w:sdtPr>
                <w:id w:val="168062359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74888456"/>
            <w:r w:rsidR="00C95194" w:rsidRPr="004C6AC7">
              <w:rPr>
                <w:rStyle w:val="normaltextrun"/>
                <w:rFonts w:ascii="Arial Nova Cond" w:eastAsiaTheme="majorEastAsia" w:hAnsi="Arial Nova Cond" w:cs="Segoe UI"/>
                <w:color w:val="595959"/>
                <w:sz w:val="22"/>
                <w:szCs w:val="22"/>
                <w:shd w:val="clear" w:color="auto" w:fill="F2F2F2"/>
              </w:rPr>
              <w:t>Oui</w:t>
            </w:r>
            <w:r w:rsidR="00C67CCD">
              <w:rPr>
                <w:rStyle w:val="normaltextrun"/>
                <w:rFonts w:ascii="Arial Nova Cond" w:eastAsiaTheme="majorEastAsia" w:hAnsi="Arial Nova Cond" w:cs="Segoe UI"/>
                <w:color w:val="595959"/>
                <w:sz w:val="22"/>
                <w:szCs w:val="22"/>
                <w:shd w:val="clear" w:color="auto" w:fill="F2F2F2"/>
              </w:rPr>
              <w:t>,</w:t>
            </w:r>
            <w:r w:rsidR="00C67CCD">
              <w:rPr>
                <w:rStyle w:val="normaltextrun"/>
                <w:rFonts w:ascii="Arial Nova Cond" w:eastAsiaTheme="majorEastAsia" w:hAnsi="Arial Nova Cond" w:cs="Segoe UI"/>
                <w:color w:val="595959"/>
                <w:shd w:val="clear" w:color="auto" w:fill="F2F2F2"/>
              </w:rPr>
              <w:t xml:space="preserve"> </w:t>
            </w:r>
            <w:r w:rsidR="00C67CCD" w:rsidRPr="00C67CCD">
              <w:rPr>
                <w:rFonts w:ascii="Arial Nova Cond" w:eastAsiaTheme="majorEastAsia" w:hAnsi="Arial Nova Cond" w:cs="Segoe UI"/>
                <w:color w:val="595959"/>
                <w:shd w:val="clear" w:color="auto" w:fill="F2F2F2"/>
              </w:rPr>
              <w:t>Date  :_</w:t>
            </w:r>
            <w:r w:rsidR="00C95194">
              <w:t xml:space="preserve"> </w:t>
            </w:r>
            <w:sdt>
              <w:sdtPr>
                <w:id w:val="-462265284"/>
                <w:placeholder>
                  <w:docPart w:val="B78269376B5649A7A67A14EE04CC244D"/>
                </w:placeholder>
                <w:showingPlcHdr/>
                <w:date w:fullDate="2021-06-22T00:00:00Z">
                  <w:dateFormat w:val="dd/MM/yyyy"/>
                  <w:lid w:val="fr-FR"/>
                  <w:storeMappedDataAs w:val="dateTime"/>
                  <w:calendar w:val="gregorian"/>
                </w:date>
              </w:sdtPr>
              <w:sdtEndPr/>
              <w:sdtContent>
                <w:permStart w:id="1504342412" w:edGrp="everyone"/>
                <w:r w:rsidR="00C95194" w:rsidRPr="00FE334B">
                  <w:rPr>
                    <w:rStyle w:val="Mention"/>
                  </w:rPr>
                  <w:t>_ _/_ _/_ _ _ _</w:t>
                </w:r>
                <w:permEnd w:id="1504342412"/>
              </w:sdtContent>
            </w:sdt>
          </w:p>
          <w:p w14:paraId="26B9B2D4" w14:textId="3DA66292" w:rsidR="008534CF" w:rsidRPr="008534CF" w:rsidRDefault="008534CF" w:rsidP="008534CF">
            <w:pPr>
              <w:pStyle w:val="paragraph"/>
              <w:spacing w:before="0" w:beforeAutospacing="0" w:after="0" w:afterAutospacing="0"/>
              <w:textAlignment w:val="baseline"/>
              <w:rPr>
                <w:rStyle w:val="normaltextrun"/>
                <w:rFonts w:eastAsiaTheme="majorEastAsia"/>
                <w:sz w:val="22"/>
                <w:szCs w:val="22"/>
              </w:rPr>
            </w:pPr>
            <w:r w:rsidRPr="008534CF">
              <w:rPr>
                <w:rStyle w:val="normaltextrun"/>
                <w:rFonts w:ascii="Arial Nova Cond" w:eastAsiaTheme="majorEastAsia" w:hAnsi="Arial Nova Cond" w:cs="Segoe UI"/>
                <w:color w:val="595959"/>
                <w:sz w:val="22"/>
                <w:szCs w:val="22"/>
                <w:shd w:val="clear" w:color="auto" w:fill="F2F2F2"/>
              </w:rPr>
              <w:t xml:space="preserve">Réaction anaphylactique au facteur VIII   </w:t>
            </w:r>
            <w:r w:rsidRPr="008534CF">
              <w:rPr>
                <w:rStyle w:val="normaltextrun"/>
                <w:rFonts w:ascii="Arial Nova Cond" w:eastAsiaTheme="majorEastAsia" w:hAnsi="Arial Nova Cond" w:cs="Segoe UI"/>
                <w:color w:val="595959"/>
                <w:sz w:val="22"/>
                <w:szCs w:val="22"/>
                <w:shd w:val="clear" w:color="auto" w:fill="F2F2F2"/>
              </w:rPr>
              <w:tab/>
            </w:r>
            <w:permStart w:id="44240766" w:edGrp="everyone"/>
            <w:sdt>
              <w:sdtPr>
                <w:id w:val="156722829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4240766"/>
            <w:r w:rsidR="00C95194" w:rsidRPr="004C6AC7">
              <w:rPr>
                <w:rStyle w:val="normaltextrun"/>
                <w:rFonts w:ascii="Arial Nova Cond" w:eastAsiaTheme="majorEastAsia" w:hAnsi="Arial Nova Cond" w:cs="Segoe UI"/>
                <w:color w:val="595959"/>
                <w:sz w:val="22"/>
                <w:szCs w:val="22"/>
                <w:shd w:val="clear" w:color="auto" w:fill="F2F2F2"/>
              </w:rPr>
              <w:t xml:space="preserve">Non  </w:t>
            </w:r>
            <w:permStart w:id="1524384247" w:edGrp="everyone"/>
            <w:sdt>
              <w:sdtPr>
                <w:id w:val="-5483003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24384247"/>
            <w:r w:rsidR="00C95194" w:rsidRPr="004C6AC7">
              <w:rPr>
                <w:rStyle w:val="normaltextrun"/>
                <w:rFonts w:ascii="Arial Nova Cond" w:eastAsiaTheme="majorEastAsia" w:hAnsi="Arial Nova Cond" w:cs="Segoe UI"/>
                <w:color w:val="595959"/>
                <w:sz w:val="22"/>
                <w:szCs w:val="22"/>
                <w:shd w:val="clear" w:color="auto" w:fill="F2F2F2"/>
              </w:rPr>
              <w:t>Oui</w:t>
            </w:r>
            <w:r w:rsidRPr="008534CF">
              <w:rPr>
                <w:rStyle w:val="normaltextrun"/>
                <w:rFonts w:ascii="Arial Nova Cond" w:eastAsiaTheme="majorEastAsia" w:hAnsi="Arial Nova Cond" w:cs="Segoe UI"/>
                <w:color w:val="595959"/>
                <w:sz w:val="22"/>
                <w:szCs w:val="22"/>
                <w:shd w:val="clear" w:color="auto" w:fill="F2F2F2"/>
              </w:rPr>
              <w:t>, Date  :</w:t>
            </w:r>
            <w:r w:rsidR="00C95194">
              <w:rPr>
                <w:rStyle w:val="normaltextrun"/>
                <w:rFonts w:ascii="Arial Nova Cond" w:eastAsiaTheme="majorEastAsia" w:hAnsi="Arial Nova Cond" w:cs="Segoe UI"/>
                <w:color w:val="595959"/>
                <w:sz w:val="22"/>
                <w:szCs w:val="22"/>
                <w:shd w:val="clear" w:color="auto" w:fill="F2F2F2"/>
              </w:rPr>
              <w:t xml:space="preserve"> </w:t>
            </w:r>
            <w:sdt>
              <w:sdtPr>
                <w:id w:val="1909883459"/>
                <w:placeholder>
                  <w:docPart w:val="C937914B5D904C3D9C7FEB181AB8859D"/>
                </w:placeholder>
                <w:showingPlcHdr/>
                <w:date w:fullDate="2021-06-22T00:00:00Z">
                  <w:dateFormat w:val="dd/MM/yyyy"/>
                  <w:lid w:val="fr-FR"/>
                  <w:storeMappedDataAs w:val="dateTime"/>
                  <w:calendar w:val="gregorian"/>
                </w:date>
              </w:sdtPr>
              <w:sdtEndPr/>
              <w:sdtContent>
                <w:permStart w:id="1466523999" w:edGrp="everyone"/>
                <w:r w:rsidR="00C95194" w:rsidRPr="00FE334B">
                  <w:rPr>
                    <w:rStyle w:val="Mention"/>
                  </w:rPr>
                  <w:t>_ _/_ _/_ _ _ _</w:t>
                </w:r>
                <w:permEnd w:id="1466523999"/>
              </w:sdtContent>
            </w:sdt>
            <w:r w:rsidR="00C95194" w:rsidRPr="008534CF" w:rsidDel="00C95194">
              <w:rPr>
                <w:rStyle w:val="normaltextrun"/>
                <w:rFonts w:ascii="Arial Nova Cond" w:eastAsiaTheme="majorEastAsia" w:hAnsi="Arial Nova Cond" w:cs="Segoe UI"/>
                <w:color w:val="595959"/>
                <w:sz w:val="22"/>
                <w:szCs w:val="22"/>
                <w:shd w:val="clear" w:color="auto" w:fill="F2F2F2"/>
              </w:rPr>
              <w:t xml:space="preserve"> </w:t>
            </w:r>
          </w:p>
          <w:p w14:paraId="12DEFA1F" w14:textId="31F7A224" w:rsidR="00A41B47" w:rsidRPr="004C6AC7" w:rsidRDefault="00CD18FC" w:rsidP="0077666A">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I</w:t>
            </w:r>
            <w:r w:rsidR="00A41B47" w:rsidRPr="004C6AC7">
              <w:rPr>
                <w:rStyle w:val="normaltextrun"/>
                <w:rFonts w:ascii="Arial Nova Cond" w:eastAsiaTheme="majorEastAsia" w:hAnsi="Arial Nova Cond" w:cs="Segoe UI"/>
                <w:color w:val="595959"/>
                <w:sz w:val="22"/>
                <w:szCs w:val="22"/>
                <w:shd w:val="clear" w:color="auto" w:fill="F2F2F2"/>
              </w:rPr>
              <w:t xml:space="preserve">nsuffisance rénale </w:t>
            </w:r>
            <w:r w:rsidR="00A41B47"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44184799" w:edGrp="everyone"/>
            <w:sdt>
              <w:sdtPr>
                <w:id w:val="204972016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4184799"/>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18501679" w:edGrp="everyone"/>
            <w:sdt>
              <w:sdtPr>
                <w:id w:val="-59240101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18501679"/>
            <w:r w:rsidR="009208C4" w:rsidRPr="004C6AC7">
              <w:rPr>
                <w:rStyle w:val="normaltextrun"/>
                <w:rFonts w:ascii="Arial Nova Cond" w:eastAsiaTheme="majorEastAsia" w:hAnsi="Arial Nova Cond" w:cs="Segoe UI"/>
                <w:color w:val="595959"/>
                <w:sz w:val="22"/>
                <w:szCs w:val="22"/>
                <w:shd w:val="clear" w:color="auto" w:fill="F2F2F2"/>
              </w:rPr>
              <w:t>Oui</w:t>
            </w:r>
          </w:p>
          <w:p w14:paraId="2D7390D1" w14:textId="7DEFF19E" w:rsidR="00D9581C" w:rsidRPr="004C6AC7" w:rsidRDefault="00D9581C" w:rsidP="0077666A">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Cardio-vasculaires :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1277118727" w:edGrp="everyone"/>
            <w:sdt>
              <w:sdtPr>
                <w:id w:val="122988024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277118727"/>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2080182165" w:edGrp="everyone"/>
            <w:sdt>
              <w:sdtPr>
                <w:id w:val="-188631535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80182165"/>
            <w:r w:rsidR="009208C4" w:rsidRPr="004C6AC7">
              <w:rPr>
                <w:rStyle w:val="normaltextrun"/>
                <w:rFonts w:ascii="Arial Nova Cond" w:eastAsiaTheme="majorEastAsia" w:hAnsi="Arial Nova Cond" w:cs="Segoe UI"/>
                <w:color w:val="595959"/>
                <w:sz w:val="22"/>
                <w:szCs w:val="22"/>
                <w:shd w:val="clear" w:color="auto" w:fill="F2F2F2"/>
              </w:rPr>
              <w:t>Oui</w:t>
            </w:r>
            <w:r w:rsidR="009208C4">
              <w:rPr>
                <w:rStyle w:val="normaltextrun"/>
                <w:rFonts w:ascii="Arial Nova Cond" w:eastAsiaTheme="majorEastAsia" w:hAnsi="Arial Nova Cond" w:cs="Segoe UI"/>
                <w:color w:val="595959"/>
                <w:sz w:val="22"/>
                <w:szCs w:val="22"/>
                <w:shd w:val="clear" w:color="auto" w:fill="F2F2F2"/>
              </w:rPr>
              <w:t>,</w:t>
            </w:r>
            <w:r w:rsidR="009208C4"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précise</w:t>
            </w:r>
            <w:r w:rsidR="00AC585F">
              <w:rPr>
                <w:rStyle w:val="normaltextrun"/>
                <w:rFonts w:ascii="Arial Nova Cond" w:eastAsiaTheme="majorEastAsia" w:hAnsi="Arial Nova Cond" w:cs="Segoe UI"/>
                <w:color w:val="595959"/>
                <w:sz w:val="22"/>
                <w:szCs w:val="22"/>
                <w:shd w:val="clear" w:color="auto" w:fill="F2F2F2"/>
              </w:rPr>
              <w:t>r</w:t>
            </w:r>
            <w:r w:rsidR="00AC585F">
              <w:rPr>
                <w:rStyle w:val="normaltextrun"/>
                <w:rFonts w:ascii="Arial Nova Cond" w:eastAsiaTheme="majorEastAsia" w:hAnsi="Arial Nova Cond" w:cs="Segoe UI"/>
                <w:color w:val="595959"/>
                <w:shd w:val="clear" w:color="auto" w:fill="F2F2F2"/>
              </w:rPr>
              <w:t xml:space="preserve"> </w:t>
            </w:r>
            <w:permStart w:id="1914456455" w:edGrp="everyone"/>
            <w:r w:rsidR="003C31E4">
              <w:rPr>
                <w:rStyle w:val="normaltextrun"/>
                <w:rFonts w:ascii="Arial Nova Cond" w:eastAsiaTheme="majorEastAsia" w:hAnsi="Arial Nova Cond" w:cs="Segoe UI"/>
                <w:color w:val="595959"/>
                <w:sz w:val="22"/>
                <w:szCs w:val="22"/>
                <w:shd w:val="clear" w:color="auto" w:fill="F2F2F2"/>
              </w:rPr>
              <w:t xml:space="preserve"> </w:t>
            </w:r>
            <w:sdt>
              <w:sdtPr>
                <w:id w:val="-512225059"/>
                <w:placeholder>
                  <w:docPart w:val="04B6796F41A54142840CAD2F807AE4D5"/>
                </w:placeholder>
                <w:showingPlcHdr/>
              </w:sdtPr>
              <w:sdtEndPr/>
              <w:sdtContent>
                <w:r w:rsidR="00630477" w:rsidRPr="0093672E">
                  <w:rPr>
                    <w:rStyle w:val="Mention"/>
                  </w:rPr>
                  <w:t>________________</w:t>
                </w:r>
              </w:sdtContent>
            </w:sdt>
            <w:permEnd w:id="1914456455"/>
          </w:p>
          <w:p w14:paraId="4587697B" w14:textId="494D6CEF" w:rsidR="00D9581C" w:rsidRPr="004C6AC7" w:rsidRDefault="00D9581C" w:rsidP="0077666A">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Thromboemboliques artériels :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1383815202" w:edGrp="everyone"/>
            <w:sdt>
              <w:sdtPr>
                <w:id w:val="141859771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83815202"/>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434992366" w:edGrp="everyone"/>
            <w:sdt>
              <w:sdtPr>
                <w:id w:val="-189780928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34992366"/>
            <w:r w:rsidR="009208C4" w:rsidRPr="004C6AC7">
              <w:rPr>
                <w:rStyle w:val="normaltextrun"/>
                <w:rFonts w:ascii="Arial Nova Cond" w:eastAsiaTheme="majorEastAsia" w:hAnsi="Arial Nova Cond" w:cs="Segoe UI"/>
                <w:color w:val="595959"/>
                <w:sz w:val="22"/>
                <w:szCs w:val="22"/>
                <w:shd w:val="clear" w:color="auto" w:fill="F2F2F2"/>
              </w:rPr>
              <w:t>Oui</w:t>
            </w:r>
            <w:r w:rsidRPr="004C6AC7">
              <w:rPr>
                <w:rStyle w:val="normaltextrun"/>
                <w:rFonts w:ascii="Arial Nova Cond" w:eastAsiaTheme="majorEastAsia" w:hAnsi="Arial Nova Cond" w:cs="Segoe UI"/>
                <w:color w:val="595959"/>
                <w:sz w:val="22"/>
                <w:szCs w:val="22"/>
                <w:shd w:val="clear" w:color="auto" w:fill="F2F2F2"/>
              </w:rPr>
              <w:t>,</w:t>
            </w:r>
            <w:r w:rsidR="0077666A"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préciser</w:t>
            </w:r>
            <w:r w:rsidR="003C31E4">
              <w:rPr>
                <w:rStyle w:val="normaltextrun"/>
                <w:rFonts w:ascii="Arial Nova Cond" w:eastAsiaTheme="majorEastAsia" w:hAnsi="Arial Nova Cond" w:cs="Segoe UI"/>
                <w:color w:val="595959"/>
                <w:sz w:val="22"/>
                <w:szCs w:val="22"/>
                <w:shd w:val="clear" w:color="auto" w:fill="F2F2F2"/>
              </w:rPr>
              <w:t xml:space="preserve"> </w:t>
            </w:r>
            <w:sdt>
              <w:sdtPr>
                <w:id w:val="58375022"/>
                <w:placeholder>
                  <w:docPart w:val="3A576B2E785D4DBC8CBF95A83D7FB39F"/>
                </w:placeholder>
                <w:showingPlcHdr/>
              </w:sdtPr>
              <w:sdtEndPr/>
              <w:sdtContent>
                <w:permStart w:id="1549885658" w:edGrp="everyone"/>
                <w:r w:rsidR="00630477" w:rsidRPr="0093672E">
                  <w:rPr>
                    <w:rStyle w:val="Mention"/>
                  </w:rPr>
                  <w:t>________________</w:t>
                </w:r>
                <w:permEnd w:id="1549885658"/>
              </w:sdtContent>
            </w:sdt>
          </w:p>
          <w:p w14:paraId="76E67F6D" w14:textId="2FC2D4FD" w:rsidR="00D9581C" w:rsidRPr="004C6AC7" w:rsidRDefault="00D9581C" w:rsidP="0077666A">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sidRPr="004C6AC7">
              <w:rPr>
                <w:rStyle w:val="normaltextrun"/>
                <w:rFonts w:ascii="Arial Nova Cond" w:eastAsiaTheme="majorEastAsia" w:hAnsi="Arial Nova Cond" w:cs="Segoe UI"/>
                <w:color w:val="595959"/>
                <w:sz w:val="22"/>
                <w:szCs w:val="22"/>
                <w:shd w:val="clear" w:color="auto" w:fill="F2F2F2"/>
              </w:rPr>
              <w:t xml:space="preserve">Thromboemboliques veineux : </w:t>
            </w:r>
            <w:r w:rsidR="00AD6920" w:rsidRPr="004C6AC7">
              <w:rPr>
                <w:rStyle w:val="normaltextrun"/>
                <w:rFonts w:ascii="Arial Nova Cond" w:eastAsiaTheme="majorEastAsia" w:hAnsi="Arial Nova Cond" w:cs="Segoe UI"/>
                <w:color w:val="595959"/>
                <w:sz w:val="22"/>
                <w:szCs w:val="22"/>
                <w:shd w:val="clear" w:color="auto" w:fill="F2F2F2"/>
              </w:rPr>
              <w:tab/>
            </w:r>
            <w:r w:rsidR="00AD6920" w:rsidRPr="004C6AC7">
              <w:rPr>
                <w:rStyle w:val="normaltextrun"/>
                <w:rFonts w:ascii="Arial Nova Cond" w:eastAsiaTheme="majorEastAsia" w:hAnsi="Arial Nova Cond" w:cs="Segoe UI"/>
                <w:color w:val="595959"/>
                <w:sz w:val="22"/>
                <w:szCs w:val="22"/>
                <w:shd w:val="clear" w:color="auto" w:fill="F2F2F2"/>
              </w:rPr>
              <w:tab/>
            </w:r>
            <w:permStart w:id="1815559838" w:edGrp="everyone"/>
            <w:sdt>
              <w:sdtPr>
                <w:id w:val="45105461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815559838"/>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390232118" w:edGrp="everyone"/>
            <w:sdt>
              <w:sdtPr>
                <w:id w:val="71909145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90232118"/>
            <w:r w:rsidR="009208C4" w:rsidRPr="004C6AC7">
              <w:rPr>
                <w:rStyle w:val="normaltextrun"/>
                <w:rFonts w:ascii="Arial Nova Cond" w:eastAsiaTheme="majorEastAsia" w:hAnsi="Arial Nova Cond" w:cs="Segoe UI"/>
                <w:color w:val="595959"/>
                <w:sz w:val="22"/>
                <w:szCs w:val="22"/>
                <w:shd w:val="clear" w:color="auto" w:fill="F2F2F2"/>
              </w:rPr>
              <w:t>Oui</w:t>
            </w:r>
            <w:r w:rsidRPr="004C6AC7">
              <w:rPr>
                <w:rStyle w:val="normaltextrun"/>
                <w:rFonts w:ascii="Arial Nova Cond" w:eastAsiaTheme="majorEastAsia" w:hAnsi="Arial Nova Cond" w:cs="Segoe UI"/>
                <w:color w:val="595959"/>
                <w:sz w:val="22"/>
                <w:szCs w:val="22"/>
                <w:shd w:val="clear" w:color="auto" w:fill="F2F2F2"/>
              </w:rPr>
              <w:t>,</w:t>
            </w:r>
            <w:r w:rsidR="0077666A"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préciser</w:t>
            </w:r>
            <w:r w:rsidR="003C31E4">
              <w:rPr>
                <w:rStyle w:val="normaltextrun"/>
                <w:rFonts w:ascii="Arial Nova Cond" w:eastAsiaTheme="majorEastAsia" w:hAnsi="Arial Nova Cond" w:cs="Segoe UI"/>
                <w:color w:val="595959"/>
                <w:sz w:val="22"/>
                <w:szCs w:val="22"/>
                <w:shd w:val="clear" w:color="auto" w:fill="F2F2F2"/>
              </w:rPr>
              <w:t xml:space="preserve"> </w:t>
            </w:r>
            <w:sdt>
              <w:sdtPr>
                <w:id w:val="-948707432"/>
                <w:placeholder>
                  <w:docPart w:val="07910AA776B04434A07E3E44FB9A1506"/>
                </w:placeholder>
                <w:showingPlcHdr/>
              </w:sdtPr>
              <w:sdtEndPr/>
              <w:sdtContent>
                <w:permStart w:id="847453199" w:edGrp="everyone"/>
                <w:r w:rsidR="00630477" w:rsidRPr="0093672E">
                  <w:rPr>
                    <w:rStyle w:val="Mention"/>
                  </w:rPr>
                  <w:t>________________</w:t>
                </w:r>
                <w:permEnd w:id="847453199"/>
              </w:sdtContent>
            </w:sdt>
          </w:p>
          <w:p w14:paraId="6FC5A8DA" w14:textId="14A7BE26" w:rsidR="002A1C05" w:rsidRDefault="002A1C05" w:rsidP="002A1C05">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Pr>
                <w:rStyle w:val="normaltextrun"/>
                <w:rFonts w:ascii="Arial Nova Cond" w:eastAsiaTheme="majorEastAsia" w:hAnsi="Arial Nova Cond" w:cs="Segoe UI"/>
                <w:color w:val="595959"/>
                <w:sz w:val="22"/>
                <w:szCs w:val="22"/>
                <w:shd w:val="clear" w:color="auto" w:fill="F2F2F2"/>
              </w:rPr>
              <w:t>Absence d’antécédents</w:t>
            </w:r>
            <w:r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ab/>
            </w:r>
            <w:r w:rsidRPr="004C6AC7">
              <w:rPr>
                <w:rStyle w:val="normaltextrun"/>
                <w:rFonts w:ascii="Arial Nova Cond" w:eastAsiaTheme="majorEastAsia" w:hAnsi="Arial Nova Cond" w:cs="Segoe UI"/>
                <w:color w:val="595959"/>
                <w:sz w:val="22"/>
                <w:szCs w:val="22"/>
                <w:shd w:val="clear" w:color="auto" w:fill="F2F2F2"/>
              </w:rPr>
              <w:tab/>
            </w:r>
            <w:r w:rsidRPr="004C6AC7">
              <w:rPr>
                <w:rStyle w:val="normaltextrun"/>
                <w:rFonts w:ascii="Arial Nova Cond" w:eastAsiaTheme="majorEastAsia" w:hAnsi="Arial Nova Cond" w:cs="Segoe UI"/>
                <w:color w:val="595959"/>
                <w:sz w:val="22"/>
                <w:szCs w:val="22"/>
                <w:shd w:val="clear" w:color="auto" w:fill="F2F2F2"/>
              </w:rPr>
              <w:tab/>
            </w:r>
            <w:permStart w:id="1286038579" w:edGrp="everyone"/>
            <w:sdt>
              <w:sdtPr>
                <w:id w:val="16906450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286038579"/>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429100748" w:edGrp="everyone"/>
            <w:sdt>
              <w:sdtPr>
                <w:id w:val="80998346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429100748"/>
            <w:r w:rsidR="009208C4" w:rsidRPr="004C6AC7">
              <w:rPr>
                <w:rStyle w:val="normaltextrun"/>
                <w:rFonts w:ascii="Arial Nova Cond" w:eastAsiaTheme="majorEastAsia" w:hAnsi="Arial Nova Cond" w:cs="Segoe UI"/>
                <w:color w:val="595959"/>
                <w:sz w:val="22"/>
                <w:szCs w:val="22"/>
                <w:shd w:val="clear" w:color="auto" w:fill="F2F2F2"/>
              </w:rPr>
              <w:t>Oui</w:t>
            </w:r>
          </w:p>
          <w:p w14:paraId="438706AF" w14:textId="642282E8" w:rsidR="000D3508" w:rsidRDefault="000D3508" w:rsidP="000D3508">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r>
              <w:rPr>
                <w:rStyle w:val="normaltextrun"/>
                <w:rFonts w:ascii="Arial Nova Cond" w:eastAsiaTheme="majorEastAsia" w:hAnsi="Arial Nova Cond" w:cs="Segoe UI"/>
                <w:color w:val="595959"/>
                <w:sz w:val="22"/>
                <w:szCs w:val="22"/>
                <w:shd w:val="clear" w:color="auto" w:fill="F2F2F2"/>
              </w:rPr>
              <w:t>Antécédents inconnus</w:t>
            </w:r>
            <w:r w:rsidRPr="004C6AC7">
              <w:rPr>
                <w:rStyle w:val="normaltextrun"/>
                <w:rFonts w:ascii="Arial Nova Cond" w:eastAsiaTheme="majorEastAsia" w:hAnsi="Arial Nova Cond" w:cs="Segoe UI"/>
                <w:color w:val="595959"/>
                <w:sz w:val="22"/>
                <w:szCs w:val="22"/>
                <w:shd w:val="clear" w:color="auto" w:fill="F2F2F2"/>
              </w:rPr>
              <w:t xml:space="preserve"> </w:t>
            </w:r>
            <w:r w:rsidRPr="004C6AC7">
              <w:rPr>
                <w:rStyle w:val="normaltextrun"/>
                <w:rFonts w:ascii="Arial Nova Cond" w:eastAsiaTheme="majorEastAsia" w:hAnsi="Arial Nova Cond" w:cs="Segoe UI"/>
                <w:color w:val="595959"/>
                <w:sz w:val="22"/>
                <w:szCs w:val="22"/>
                <w:shd w:val="clear" w:color="auto" w:fill="F2F2F2"/>
              </w:rPr>
              <w:tab/>
            </w:r>
            <w:r w:rsidRPr="004C6AC7">
              <w:rPr>
                <w:rStyle w:val="normaltextrun"/>
                <w:rFonts w:ascii="Arial Nova Cond" w:eastAsiaTheme="majorEastAsia" w:hAnsi="Arial Nova Cond" w:cs="Segoe UI"/>
                <w:color w:val="595959"/>
                <w:sz w:val="22"/>
                <w:szCs w:val="22"/>
                <w:shd w:val="clear" w:color="auto" w:fill="F2F2F2"/>
              </w:rPr>
              <w:tab/>
            </w:r>
            <w:r w:rsidRPr="004C6AC7">
              <w:rPr>
                <w:rStyle w:val="normaltextrun"/>
                <w:rFonts w:ascii="Arial Nova Cond" w:eastAsiaTheme="majorEastAsia" w:hAnsi="Arial Nova Cond" w:cs="Segoe UI"/>
                <w:color w:val="595959"/>
                <w:sz w:val="22"/>
                <w:szCs w:val="22"/>
                <w:shd w:val="clear" w:color="auto" w:fill="F2F2F2"/>
              </w:rPr>
              <w:tab/>
            </w:r>
            <w:permStart w:id="897402862" w:edGrp="everyone"/>
            <w:sdt>
              <w:sdtPr>
                <w:id w:val="-130684454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897402862"/>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377304311" w:edGrp="everyone"/>
            <w:sdt>
              <w:sdtPr>
                <w:id w:val="-135804324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377304311"/>
            <w:r w:rsidR="009208C4" w:rsidRPr="004C6AC7">
              <w:rPr>
                <w:rStyle w:val="normaltextrun"/>
                <w:rFonts w:ascii="Arial Nova Cond" w:eastAsiaTheme="majorEastAsia" w:hAnsi="Arial Nova Cond" w:cs="Segoe UI"/>
                <w:color w:val="595959"/>
                <w:sz w:val="22"/>
                <w:szCs w:val="22"/>
                <w:shd w:val="clear" w:color="auto" w:fill="F2F2F2"/>
              </w:rPr>
              <w:t>Oui</w:t>
            </w:r>
          </w:p>
          <w:p w14:paraId="467801B7" w14:textId="77777777" w:rsidR="00D9581C" w:rsidRPr="00AD6920" w:rsidRDefault="00D9581C" w:rsidP="00A41B47">
            <w:pPr>
              <w:pStyle w:val="paragraph"/>
              <w:spacing w:before="0" w:beforeAutospacing="0" w:after="0" w:afterAutospacing="0"/>
              <w:textAlignment w:val="baseline"/>
              <w:rPr>
                <w:rStyle w:val="normaltextrun"/>
                <w:rFonts w:ascii="Arial Nova Cond" w:eastAsiaTheme="majorEastAsia" w:hAnsi="Arial Nova Cond" w:cs="Segoe UI"/>
                <w:color w:val="595959"/>
                <w:sz w:val="22"/>
                <w:szCs w:val="22"/>
                <w:shd w:val="clear" w:color="auto" w:fill="F2F2F2"/>
              </w:rPr>
            </w:pPr>
          </w:p>
          <w:p w14:paraId="7C2FA38A" w14:textId="77777777" w:rsidR="00A41B47" w:rsidRDefault="00A41B47" w:rsidP="004E23AA">
            <w:pPr>
              <w:pStyle w:val="paragraph"/>
              <w:spacing w:before="0" w:beforeAutospacing="0" w:after="0" w:afterAutospacing="0"/>
              <w:textAlignment w:val="baseline"/>
              <w:rPr>
                <w:rFonts w:eastAsiaTheme="majorEastAsia"/>
                <w:u w:val="single"/>
              </w:rPr>
            </w:pPr>
          </w:p>
          <w:p w14:paraId="1231E1FE" w14:textId="77777777" w:rsidR="00DD3525" w:rsidRDefault="00DD3525" w:rsidP="00DD3525">
            <w:pPr>
              <w:pBdr>
                <w:top w:val="nil"/>
                <w:left w:val="nil"/>
                <w:bottom w:val="nil"/>
                <w:right w:val="nil"/>
                <w:between w:val="nil"/>
              </w:pBdr>
              <w:rPr>
                <w:rFonts w:ascii="Arial Nova Cond" w:eastAsia="Arial Nova Cond" w:hAnsi="Arial Nova Cond" w:cs="Arial Nova Cond"/>
                <w:color w:val="595959"/>
                <w:u w:val="single"/>
                <w:shd w:val="clear" w:color="auto" w:fill="F2F2F2"/>
              </w:rPr>
            </w:pPr>
            <w:r>
              <w:rPr>
                <w:rFonts w:ascii="Arial Nova Cond" w:eastAsia="Arial Nova Cond" w:hAnsi="Arial Nova Cond" w:cs="Arial Nova Cond"/>
                <w:color w:val="595959"/>
                <w:u w:val="single"/>
                <w:shd w:val="clear" w:color="auto" w:fill="F2F2F2"/>
              </w:rPr>
              <w:t xml:space="preserve">Profil hémorragique </w:t>
            </w:r>
          </w:p>
          <w:p w14:paraId="1EB77955" w14:textId="77777777" w:rsidR="00DD3525" w:rsidRDefault="00DD3525" w:rsidP="00DD3525">
            <w:pPr>
              <w:pBdr>
                <w:top w:val="nil"/>
                <w:left w:val="nil"/>
                <w:bottom w:val="nil"/>
                <w:right w:val="nil"/>
                <w:between w:val="nil"/>
              </w:pBdr>
              <w:rPr>
                <w:rFonts w:ascii="Arial Nova Cond" w:eastAsia="Arial Nova Cond" w:hAnsi="Arial Nova Cond" w:cs="Arial Nova Cond"/>
                <w:color w:val="595959"/>
                <w:shd w:val="clear" w:color="auto" w:fill="F2F2F2"/>
              </w:rPr>
            </w:pPr>
            <w:r>
              <w:rPr>
                <w:rFonts w:ascii="Arial Nova Cond" w:eastAsia="Arial Nova Cond" w:hAnsi="Arial Nova Cond" w:cs="Arial Nova Cond"/>
                <w:color w:val="595959"/>
                <w:shd w:val="clear" w:color="auto" w:fill="F2F2F2"/>
              </w:rPr>
              <w:t xml:space="preserve">Nombre de saignements traités durant les dernières 24 semaines : </w:t>
            </w:r>
            <w:permStart w:id="1051020848" w:edGrp="everyone"/>
            <w:r>
              <w:rPr>
                <w:rFonts w:ascii="Arial Nova Cond" w:eastAsia="Arial Nova Cond" w:hAnsi="Arial Nova Cond" w:cs="Arial Nova Cond"/>
                <w:color w:val="595959"/>
                <w:shd w:val="clear" w:color="auto" w:fill="F2F2F2"/>
              </w:rPr>
              <w:t>| _ | _ |</w:t>
            </w:r>
            <w:permEnd w:id="1051020848"/>
          </w:p>
          <w:p w14:paraId="7FB68439" w14:textId="77777777" w:rsidR="00DD3525" w:rsidRDefault="00DD3525" w:rsidP="00DD3525">
            <w:pPr>
              <w:rPr>
                <w:rFonts w:ascii="Arial Nova Cond" w:eastAsia="Arial Nova Cond" w:hAnsi="Arial Nova Cond" w:cs="Arial Nova Cond"/>
                <w:color w:val="595959"/>
                <w:shd w:val="clear" w:color="auto" w:fill="F2F2F2"/>
              </w:rPr>
            </w:pPr>
            <w:r>
              <w:rPr>
                <w:rFonts w:ascii="Arial Nova Cond" w:eastAsia="Arial Nova Cond" w:hAnsi="Arial Nova Cond" w:cs="Arial Nova Cond"/>
                <w:color w:val="595959"/>
                <w:shd w:val="clear" w:color="auto" w:fill="F2F2F2"/>
              </w:rPr>
              <w:t xml:space="preserve">Nombre d’hémarthroses traitées durant les dernières 24 semaines : </w:t>
            </w:r>
            <w:permStart w:id="433931161" w:edGrp="everyone"/>
            <w:r>
              <w:rPr>
                <w:rFonts w:ascii="Arial Nova Cond" w:eastAsia="Arial Nova Cond" w:hAnsi="Arial Nova Cond" w:cs="Arial Nova Cond"/>
                <w:color w:val="595959"/>
                <w:shd w:val="clear" w:color="auto" w:fill="F2F2F2"/>
              </w:rPr>
              <w:t>| _ | _ |</w:t>
            </w:r>
            <w:permEnd w:id="433931161"/>
          </w:p>
          <w:p w14:paraId="5E265A2B" w14:textId="27FDC253" w:rsidR="00C95194" w:rsidRDefault="00C95194" w:rsidP="00C9519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4CDF9C2B" w14:textId="77777777" w:rsidR="00213B54" w:rsidRDefault="00213B54" w:rsidP="00213B5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312EA80E" w14:textId="77777777" w:rsidR="00C95194" w:rsidRDefault="00083962" w:rsidP="00C9519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E23AA">
              <w:rPr>
                <w:rFonts w:ascii="Arial Nova Cond" w:eastAsiaTheme="majorEastAsia" w:hAnsi="Arial Nova Cond" w:cs="Segoe UI"/>
                <w:color w:val="595959"/>
                <w:sz w:val="22"/>
                <w:szCs w:val="22"/>
                <w:shd w:val="clear" w:color="auto" w:fill="F2F2F2"/>
              </w:rPr>
              <w:t>Nombre total d’hémarthroses traité</w:t>
            </w:r>
            <w:r w:rsidR="004E2C2C">
              <w:rPr>
                <w:rFonts w:ascii="Arial Nova Cond" w:eastAsiaTheme="majorEastAsia" w:hAnsi="Arial Nova Cond" w:cs="Segoe UI"/>
                <w:color w:val="595959"/>
                <w:sz w:val="22"/>
                <w:szCs w:val="22"/>
                <w:shd w:val="clear" w:color="auto" w:fill="F2F2F2"/>
              </w:rPr>
              <w:t>e</w:t>
            </w:r>
            <w:r w:rsidRPr="004E23AA">
              <w:rPr>
                <w:rFonts w:ascii="Arial Nova Cond" w:eastAsiaTheme="majorEastAsia" w:hAnsi="Arial Nova Cond" w:cs="Segoe UI"/>
                <w:color w:val="595959"/>
                <w:sz w:val="22"/>
                <w:szCs w:val="22"/>
                <w:shd w:val="clear" w:color="auto" w:fill="F2F2F2"/>
              </w:rPr>
              <w:t xml:space="preserve">s </w:t>
            </w:r>
            <w:r>
              <w:rPr>
                <w:rFonts w:ascii="Arial Nova Cond" w:eastAsiaTheme="majorEastAsia" w:hAnsi="Arial Nova Cond" w:cs="Segoe UI"/>
                <w:color w:val="595959"/>
                <w:sz w:val="22"/>
                <w:szCs w:val="22"/>
                <w:shd w:val="clear" w:color="auto" w:fill="F2F2F2"/>
              </w:rPr>
              <w:tab/>
            </w:r>
            <w:r>
              <w:rPr>
                <w:rFonts w:ascii="Arial Nova Cond" w:eastAsiaTheme="majorEastAsia" w:hAnsi="Arial Nova Cond" w:cs="Segoe UI"/>
                <w:color w:val="595959"/>
                <w:sz w:val="22"/>
                <w:szCs w:val="22"/>
                <w:shd w:val="clear" w:color="auto" w:fill="F2F2F2"/>
              </w:rPr>
              <w:tab/>
            </w:r>
            <w:permStart w:id="385107892" w:edGrp="everyone"/>
            <w:sdt>
              <w:sdtPr>
                <w:id w:val="-1668853078"/>
                <w:placeholder>
                  <w:docPart w:val="B3A5BFDED9404B088037A0CEAD63D893"/>
                </w:placeholder>
              </w:sdtPr>
              <w:sdtEndPr/>
              <w:sdtContent>
                <w:r w:rsidR="00C95194" w:rsidRPr="008E0B25">
                  <w:rPr>
                    <w:rStyle w:val="Mention"/>
                  </w:rPr>
                  <w:t>| _ | _ |</w:t>
                </w:r>
              </w:sdtContent>
            </w:sdt>
            <w:permEnd w:id="385107892"/>
          </w:p>
          <w:p w14:paraId="4BDC5001" w14:textId="2EF50CDD" w:rsidR="00083962" w:rsidRPr="004E23AA" w:rsidRDefault="00083962" w:rsidP="00213B5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3AF84D88" w14:textId="77777777" w:rsidR="00C95194" w:rsidRDefault="004E23AA" w:rsidP="00C9519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d’hémarthroses sur les articulations majeures (genou, coude, cheville, hanche, épaule) </w:t>
            </w:r>
            <w:permStart w:id="1552290235" w:edGrp="everyone"/>
            <w:sdt>
              <w:sdtPr>
                <w:id w:val="-1636643722"/>
                <w:placeholder>
                  <w:docPart w:val="DAD741D91BE24AFBAB0B93AFD0E49CAA"/>
                </w:placeholder>
              </w:sdtPr>
              <w:sdtEndPr/>
              <w:sdtContent>
                <w:r w:rsidR="00C95194" w:rsidRPr="008E0B25">
                  <w:rPr>
                    <w:rStyle w:val="Mention"/>
                  </w:rPr>
                  <w:t>| _ | _ |</w:t>
                </w:r>
              </w:sdtContent>
            </w:sdt>
            <w:permEnd w:id="1552290235"/>
          </w:p>
          <w:p w14:paraId="1CDD2696" w14:textId="09FB4225" w:rsidR="0075518C" w:rsidRPr="00B5312F" w:rsidRDefault="0075518C" w:rsidP="004E23A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5B864E1C" w14:textId="07254057" w:rsidR="004E23AA" w:rsidRDefault="00F8608A" w:rsidP="004E23A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d’articulation(s) cible(s)*: </w:t>
            </w:r>
            <w:permStart w:id="1404440501" w:edGrp="everyone"/>
            <w:sdt>
              <w:sdtPr>
                <w:id w:val="716865665"/>
                <w:placeholder>
                  <w:docPart w:val="F2FA26FE7BAC4B72A6DBC5285E38CAB2"/>
                </w:placeholder>
              </w:sdtPr>
              <w:sdtEndPr/>
              <w:sdtContent>
                <w:r w:rsidR="00C95194" w:rsidRPr="008E0B25">
                  <w:rPr>
                    <w:rStyle w:val="Mention"/>
                  </w:rPr>
                  <w:t>| _ | _ |</w:t>
                </w:r>
              </w:sdtContent>
            </w:sdt>
            <w:permEnd w:id="1404440501"/>
            <w:r w:rsidRPr="00B5312F">
              <w:rPr>
                <w:rFonts w:ascii="Arial Nova Cond" w:eastAsiaTheme="majorEastAsia" w:hAnsi="Arial Nova Cond" w:cs="Segoe UI"/>
                <w:color w:val="595959"/>
                <w:sz w:val="22"/>
                <w:szCs w:val="22"/>
                <w:shd w:val="clear" w:color="auto" w:fill="F2F2F2"/>
              </w:rPr>
              <w:t>, Si 1 ou plus</w:t>
            </w:r>
            <w:r w:rsidR="003A4984">
              <w:rPr>
                <w:rFonts w:ascii="Arial Nova Cond" w:eastAsiaTheme="majorEastAsia" w:hAnsi="Arial Nova Cond" w:cs="Segoe UI"/>
                <w:color w:val="595959"/>
                <w:sz w:val="22"/>
                <w:szCs w:val="22"/>
                <w:shd w:val="clear" w:color="auto" w:fill="F2F2F2"/>
              </w:rPr>
              <w:t>,</w:t>
            </w:r>
            <w:r w:rsidRPr="00B5312F">
              <w:rPr>
                <w:rFonts w:ascii="Arial Nova Cond" w:eastAsiaTheme="majorEastAsia" w:hAnsi="Arial Nova Cond" w:cs="Segoe UI"/>
                <w:color w:val="595959"/>
                <w:sz w:val="22"/>
                <w:szCs w:val="22"/>
                <w:shd w:val="clear" w:color="auto" w:fill="F2F2F2"/>
              </w:rPr>
              <w:t xml:space="preserve"> </w:t>
            </w:r>
            <w:r w:rsidR="00AD164A">
              <w:rPr>
                <w:rFonts w:ascii="Arial Nova Cond" w:eastAsiaTheme="majorEastAsia" w:hAnsi="Arial Nova Cond" w:cs="Segoe UI"/>
                <w:color w:val="595959"/>
                <w:sz w:val="22"/>
                <w:szCs w:val="22"/>
                <w:shd w:val="clear" w:color="auto" w:fill="F2F2F2"/>
              </w:rPr>
              <w:t xml:space="preserve">localisation(s) </w:t>
            </w:r>
            <w:r w:rsidRPr="00B5312F">
              <w:rPr>
                <w:rFonts w:ascii="Arial Nova Cond" w:eastAsiaTheme="majorEastAsia" w:hAnsi="Arial Nova Cond" w:cs="Segoe UI"/>
                <w:color w:val="595959"/>
                <w:sz w:val="22"/>
                <w:szCs w:val="22"/>
                <w:shd w:val="clear" w:color="auto" w:fill="F2F2F2"/>
              </w:rPr>
              <w:t>:</w:t>
            </w:r>
            <w:r w:rsidRPr="00F8608A">
              <w:rPr>
                <w:rFonts w:ascii="Arial Nova Cond" w:eastAsiaTheme="majorEastAsia" w:hAnsi="Arial Nova Cond" w:cs="Segoe UI"/>
                <w:color w:val="595959"/>
                <w:sz w:val="22"/>
                <w:szCs w:val="22"/>
                <w:shd w:val="clear" w:color="auto" w:fill="F2F2F2"/>
              </w:rPr>
              <w:t xml:space="preserve"> </w:t>
            </w:r>
          </w:p>
          <w:permStart w:id="1273968818" w:edGrp="everyone"/>
          <w:p w14:paraId="05F8CC7F" w14:textId="2521D30C" w:rsidR="001D100B" w:rsidRDefault="00BE01E2" w:rsidP="23640DE4">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sdt>
              <w:sdtPr>
                <w:id w:val="-120570743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273968818"/>
            <w:r w:rsidR="001D100B" w:rsidRPr="23640DE4">
              <w:rPr>
                <w:rFonts w:ascii="Arial Nova Cond" w:eastAsiaTheme="majorEastAsia" w:hAnsi="Arial Nova Cond" w:cs="Segoe UI"/>
                <w:color w:val="595959"/>
                <w:sz w:val="22"/>
                <w:szCs w:val="22"/>
                <w:shd w:val="clear" w:color="auto" w:fill="F2F2F2"/>
              </w:rPr>
              <w:t>Genou</w:t>
            </w:r>
            <w:r w:rsidR="00280C9F">
              <w:rPr>
                <w:rFonts w:ascii="Arial Nova Cond" w:eastAsiaTheme="majorEastAsia" w:hAnsi="Arial Nova Cond" w:cs="Segoe UI"/>
                <w:color w:val="595959"/>
                <w:sz w:val="22"/>
                <w:szCs w:val="22"/>
                <w:shd w:val="clear" w:color="auto" w:fill="F2F2F2"/>
              </w:rPr>
              <w:t xml:space="preserve">   </w:t>
            </w:r>
            <w:permStart w:id="498622424" w:edGrp="everyone"/>
            <w:sdt>
              <w:sdtPr>
                <w:id w:val="-21425690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98622424"/>
            <w:r w:rsidR="001D100B" w:rsidRPr="23640DE4">
              <w:rPr>
                <w:rFonts w:ascii="Arial Nova Cond" w:eastAsiaTheme="majorEastAsia" w:hAnsi="Arial Nova Cond" w:cs="Segoe UI"/>
                <w:color w:val="595959"/>
                <w:sz w:val="22"/>
                <w:szCs w:val="22"/>
                <w:shd w:val="clear" w:color="auto" w:fill="F2F2F2"/>
              </w:rPr>
              <w:t xml:space="preserve">coude </w:t>
            </w:r>
            <w:r w:rsidR="00280C9F">
              <w:rPr>
                <w:rFonts w:ascii="Arial Nova Cond" w:eastAsiaTheme="majorEastAsia" w:hAnsi="Arial Nova Cond" w:cs="Segoe UI"/>
                <w:color w:val="595959"/>
                <w:sz w:val="22"/>
                <w:szCs w:val="22"/>
                <w:shd w:val="clear" w:color="auto" w:fill="F2F2F2"/>
              </w:rPr>
              <w:t xml:space="preserve">  </w:t>
            </w:r>
            <w:permStart w:id="764952370" w:edGrp="everyone"/>
            <w:sdt>
              <w:sdtPr>
                <w:id w:val="-27664385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764952370"/>
            <w:r w:rsidR="001D100B" w:rsidRPr="23640DE4">
              <w:rPr>
                <w:rFonts w:ascii="Arial Nova Cond" w:eastAsiaTheme="majorEastAsia" w:hAnsi="Arial Nova Cond" w:cs="Segoe UI"/>
                <w:color w:val="595959"/>
                <w:sz w:val="22"/>
                <w:szCs w:val="22"/>
                <w:shd w:val="clear" w:color="auto" w:fill="F2F2F2"/>
              </w:rPr>
              <w:t xml:space="preserve">hanche </w:t>
            </w:r>
            <w:r w:rsidR="00280C9F">
              <w:rPr>
                <w:rFonts w:ascii="Arial Nova Cond" w:eastAsiaTheme="majorEastAsia" w:hAnsi="Arial Nova Cond" w:cs="Segoe UI"/>
                <w:color w:val="595959"/>
                <w:sz w:val="22"/>
                <w:szCs w:val="22"/>
                <w:shd w:val="clear" w:color="auto" w:fill="F2F2F2"/>
              </w:rPr>
              <w:t xml:space="preserve"> </w:t>
            </w:r>
            <w:r w:rsidR="00280C9F">
              <w:rPr>
                <w:rFonts w:eastAsiaTheme="majorEastAsia"/>
                <w:color w:val="595959"/>
                <w:shd w:val="clear" w:color="auto" w:fill="F2F2F2"/>
              </w:rPr>
              <w:t xml:space="preserve"> </w:t>
            </w:r>
            <w:permStart w:id="64175681" w:edGrp="everyone"/>
            <w:sdt>
              <w:sdtPr>
                <w:id w:val="-66270545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64175681"/>
            <w:r w:rsidR="001D100B" w:rsidRPr="23640DE4">
              <w:rPr>
                <w:rFonts w:ascii="Arial Nova Cond" w:eastAsiaTheme="majorEastAsia" w:hAnsi="Arial Nova Cond" w:cs="Segoe UI"/>
                <w:color w:val="595959"/>
                <w:sz w:val="22"/>
                <w:szCs w:val="22"/>
                <w:shd w:val="clear" w:color="auto" w:fill="F2F2F2"/>
              </w:rPr>
              <w:t xml:space="preserve">Epaule </w:t>
            </w:r>
            <w:r w:rsidR="00280C9F">
              <w:rPr>
                <w:rFonts w:ascii="Arial Nova Cond" w:eastAsiaTheme="majorEastAsia" w:hAnsi="Arial Nova Cond" w:cs="Segoe UI"/>
                <w:color w:val="595959"/>
                <w:sz w:val="22"/>
                <w:szCs w:val="22"/>
                <w:shd w:val="clear" w:color="auto" w:fill="F2F2F2"/>
              </w:rPr>
              <w:t xml:space="preserve">  </w:t>
            </w:r>
            <w:permStart w:id="1153697269" w:edGrp="everyone"/>
            <w:sdt>
              <w:sdtPr>
                <w:id w:val="17807585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153697269"/>
            <w:r w:rsidR="001D100B" w:rsidRPr="23640DE4">
              <w:rPr>
                <w:rFonts w:ascii="Arial Nova Cond" w:eastAsiaTheme="majorEastAsia" w:hAnsi="Arial Nova Cond" w:cs="Segoe UI"/>
                <w:color w:val="595959"/>
                <w:sz w:val="22"/>
                <w:szCs w:val="22"/>
                <w:shd w:val="clear" w:color="auto" w:fill="F2F2F2"/>
              </w:rPr>
              <w:t xml:space="preserve">Cheville </w:t>
            </w:r>
            <w:r w:rsidR="00280C9F">
              <w:rPr>
                <w:rFonts w:ascii="Arial Nova Cond" w:eastAsiaTheme="majorEastAsia" w:hAnsi="Arial Nova Cond" w:cs="Segoe UI"/>
                <w:color w:val="595959"/>
                <w:sz w:val="22"/>
                <w:szCs w:val="22"/>
                <w:shd w:val="clear" w:color="auto" w:fill="F2F2F2"/>
              </w:rPr>
              <w:t xml:space="preserve">  </w:t>
            </w:r>
            <w:permStart w:id="2038504665" w:edGrp="everyone"/>
            <w:sdt>
              <w:sdtPr>
                <w:id w:val="-8963614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38504665"/>
            <w:r w:rsidR="001D100B" w:rsidRPr="23640DE4">
              <w:rPr>
                <w:rFonts w:ascii="Arial Nova Cond" w:eastAsiaTheme="majorEastAsia" w:hAnsi="Arial Nova Cond" w:cs="Segoe UI"/>
                <w:color w:val="595959"/>
                <w:sz w:val="22"/>
                <w:szCs w:val="22"/>
                <w:shd w:val="clear" w:color="auto" w:fill="F2F2F2"/>
              </w:rPr>
              <w:t>Autre(s), précise</w:t>
            </w:r>
            <w:r w:rsidR="00630477">
              <w:rPr>
                <w:rFonts w:ascii="Arial Nova Cond" w:eastAsiaTheme="majorEastAsia" w:hAnsi="Arial Nova Cond" w:cs="Segoe UI"/>
                <w:color w:val="595959"/>
                <w:sz w:val="22"/>
                <w:szCs w:val="22"/>
                <w:shd w:val="clear" w:color="auto" w:fill="F2F2F2"/>
              </w:rPr>
              <w:t>r :</w:t>
            </w:r>
            <w:permStart w:id="1772828331" w:edGrp="everyone"/>
            <w:r w:rsidR="00630477">
              <w:rPr>
                <w:rFonts w:ascii="Arial Nova Cond" w:eastAsiaTheme="majorEastAsia" w:hAnsi="Arial Nova Cond" w:cs="Segoe UI"/>
                <w:color w:val="595959"/>
                <w:sz w:val="22"/>
                <w:szCs w:val="22"/>
                <w:shd w:val="clear" w:color="auto" w:fill="F2F2F2"/>
              </w:rPr>
              <w:t xml:space="preserve"> </w:t>
            </w:r>
            <w:r w:rsidR="001D100B" w:rsidRPr="23640DE4">
              <w:rPr>
                <w:rFonts w:ascii="Arial Nova Cond" w:eastAsiaTheme="majorEastAsia" w:hAnsi="Arial Nova Cond" w:cs="Segoe UI"/>
                <w:color w:val="595959"/>
                <w:sz w:val="22"/>
                <w:szCs w:val="22"/>
                <w:shd w:val="clear" w:color="auto" w:fill="F2F2F2"/>
              </w:rPr>
              <w:t>___________________</w:t>
            </w:r>
            <w:permEnd w:id="1772828331"/>
          </w:p>
          <w:p w14:paraId="1A8F31B8" w14:textId="77777777" w:rsidR="001D100B" w:rsidRDefault="001D100B" w:rsidP="004E23A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45A70896" w14:textId="48DE8888" w:rsidR="007C7EEE" w:rsidRPr="00670B54" w:rsidRDefault="000F6A17" w:rsidP="0089009C">
            <w:pPr>
              <w:pStyle w:val="paragraph"/>
              <w:spacing w:before="0" w:beforeAutospacing="0" w:after="0" w:afterAutospacing="0"/>
              <w:textAlignment w:val="baseline"/>
              <w:rPr>
                <w:rFonts w:ascii="Arial Nova Cond" w:eastAsiaTheme="majorEastAsia" w:hAnsi="Arial Nova Cond" w:cs="Segoe UI"/>
                <w:i/>
                <w:iCs/>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w:t>
            </w:r>
            <w:r w:rsidRPr="00670B54">
              <w:rPr>
                <w:rFonts w:ascii="Arial Nova Cond" w:eastAsiaTheme="majorEastAsia" w:hAnsi="Arial Nova Cond" w:cs="Segoe UI"/>
                <w:i/>
                <w:iCs/>
                <w:color w:val="595959"/>
                <w:sz w:val="22"/>
                <w:szCs w:val="22"/>
                <w:shd w:val="clear" w:color="auto" w:fill="F2F2F2"/>
              </w:rPr>
              <w:t>articulation cible = au moins 3 saignements spontanés sur la même articulation sur les 6</w:t>
            </w:r>
            <w:r w:rsidR="00581A38" w:rsidRPr="00670B54">
              <w:rPr>
                <w:rFonts w:ascii="Arial Nova Cond" w:eastAsiaTheme="majorEastAsia" w:hAnsi="Arial Nova Cond" w:cs="Segoe UI"/>
                <w:i/>
                <w:iCs/>
                <w:color w:val="595959"/>
                <w:sz w:val="22"/>
                <w:szCs w:val="22"/>
                <w:shd w:val="clear" w:color="auto" w:fill="F2F2F2"/>
              </w:rPr>
              <w:t xml:space="preserve"> </w:t>
            </w:r>
            <w:r w:rsidRPr="00670B54">
              <w:rPr>
                <w:rFonts w:ascii="Arial Nova Cond" w:eastAsiaTheme="majorEastAsia" w:hAnsi="Arial Nova Cond" w:cs="Segoe UI"/>
                <w:i/>
                <w:iCs/>
                <w:color w:val="595959"/>
                <w:sz w:val="22"/>
                <w:szCs w:val="22"/>
                <w:shd w:val="clear" w:color="auto" w:fill="F2F2F2"/>
              </w:rPr>
              <w:t>derniers mois</w:t>
            </w:r>
          </w:p>
          <w:p w14:paraId="1C234CE8" w14:textId="00BFC60C" w:rsidR="00B50ECA" w:rsidRPr="00184367" w:rsidRDefault="00B50ECA" w:rsidP="00B50ECA">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tc>
      </w:tr>
    </w:tbl>
    <w:p w14:paraId="6329DC92" w14:textId="77777777" w:rsidR="00446980" w:rsidRPr="0093672E" w:rsidRDefault="00446980" w:rsidP="00AC31D2"/>
    <w:p w14:paraId="48A00D4F" w14:textId="2CBA6C9E" w:rsidR="00AC31D2" w:rsidRDefault="00AC31D2" w:rsidP="000241BC">
      <w:pPr>
        <w:pStyle w:val="Intertitre"/>
      </w:pPr>
      <w:r>
        <w:t>Traitement</w:t>
      </w:r>
      <w:r w:rsidR="00357D16">
        <w:t xml:space="preserve"> </w:t>
      </w:r>
      <w:r w:rsidR="006C2675">
        <w:t>pour l’hémophilie</w:t>
      </w:r>
    </w:p>
    <w:tbl>
      <w:tblPr>
        <w:tblStyle w:val="Grilledetableauclaire"/>
        <w:tblW w:w="5000" w:type="pct"/>
        <w:tblLook w:val="0600" w:firstRow="0" w:lastRow="0" w:firstColumn="0" w:lastColumn="0" w:noHBand="1" w:noVBand="1"/>
      </w:tblPr>
      <w:tblGrid>
        <w:gridCol w:w="9608"/>
      </w:tblGrid>
      <w:tr w:rsidR="00925860" w:rsidRPr="0093672E" w14:paraId="7908CC3E" w14:textId="77777777" w:rsidTr="0098383F">
        <w:tc>
          <w:tcPr>
            <w:tcW w:w="0" w:type="pct"/>
          </w:tcPr>
          <w:p w14:paraId="247DBE31" w14:textId="6D37908C" w:rsidR="00402FFD" w:rsidRDefault="00402FFD" w:rsidP="00C1002C">
            <w:pPr>
              <w:pStyle w:val="paragraph"/>
              <w:spacing w:before="0" w:beforeAutospacing="0" w:after="0" w:afterAutospacing="0"/>
              <w:textAlignment w:val="baseline"/>
            </w:pPr>
          </w:p>
          <w:tbl>
            <w:tblPr>
              <w:tblStyle w:val="Grilledutableau"/>
              <w:tblW w:w="10201" w:type="dxa"/>
              <w:tblLook w:val="04A0" w:firstRow="1" w:lastRow="0" w:firstColumn="1" w:lastColumn="0" w:noHBand="0" w:noVBand="1"/>
            </w:tblPr>
            <w:tblGrid>
              <w:gridCol w:w="2733"/>
              <w:gridCol w:w="1311"/>
              <w:gridCol w:w="2330"/>
              <w:gridCol w:w="1267"/>
              <w:gridCol w:w="2560"/>
            </w:tblGrid>
            <w:tr w:rsidR="00A63024" w14:paraId="4EA9BE5B" w14:textId="77777777" w:rsidTr="008E0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pct"/>
                </w:tcPr>
                <w:p w14:paraId="6E767D81" w14:textId="533E6294" w:rsidR="00A63024" w:rsidRDefault="00A63024" w:rsidP="00D56635">
                  <w:r w:rsidRPr="23640DE4">
                    <w:rPr>
                      <w:rFonts w:ascii="Arial Nova Cond" w:eastAsiaTheme="majorEastAsia" w:hAnsi="Arial Nova Cond" w:cs="Segoe UI"/>
                      <w:color w:val="595959"/>
                      <w:shd w:val="clear" w:color="auto" w:fill="F2F2F2"/>
                    </w:rPr>
                    <w:t xml:space="preserve">Traitement pour l’hémophilie par ordre chronologique depuis l’initiation </w:t>
                  </w:r>
                  <w:r>
                    <w:rPr>
                      <w:rFonts w:ascii="Arial Nova Cond" w:eastAsiaTheme="majorEastAsia" w:hAnsi="Arial Nova Cond" w:cs="Segoe UI"/>
                      <w:color w:val="595959"/>
                      <w:shd w:val="clear" w:color="auto" w:fill="F2F2F2"/>
                    </w:rPr>
                    <w:t>(</w:t>
                  </w:r>
                  <w:r w:rsidRPr="23640DE4">
                    <w:rPr>
                      <w:rFonts w:ascii="Arial Nova Cond" w:eastAsiaTheme="majorEastAsia" w:hAnsi="Arial Nova Cond" w:cs="Segoe UI"/>
                      <w:color w:val="595959"/>
                      <w:shd w:val="clear" w:color="auto" w:fill="F2F2F2"/>
                    </w:rPr>
                    <w:t>DCI</w:t>
                  </w:r>
                  <w:r>
                    <w:rPr>
                      <w:rFonts w:ascii="Arial Nova Cond" w:eastAsiaTheme="majorEastAsia" w:hAnsi="Arial Nova Cond" w:cs="Segoe UI"/>
                      <w:color w:val="595959"/>
                      <w:shd w:val="clear" w:color="auto" w:fill="F2F2F2"/>
                    </w:rPr>
                    <w:t>)</w:t>
                  </w:r>
                </w:p>
              </w:tc>
              <w:tc>
                <w:tcPr>
                  <w:tcW w:w="669" w:type="pct"/>
                </w:tcPr>
                <w:p w14:paraId="00C75DFE" w14:textId="044EA196" w:rsidR="00A63024" w:rsidRDefault="00A63024" w:rsidP="00D56635">
                  <w:pPr>
                    <w:cnfStyle w:val="100000000000" w:firstRow="1" w:lastRow="0" w:firstColumn="0" w:lastColumn="0" w:oddVBand="0" w:evenVBand="0" w:oddHBand="0" w:evenHBand="0" w:firstRowFirstColumn="0" w:firstRowLastColumn="0" w:lastRowFirstColumn="0" w:lastRowLastColumn="0"/>
                    <w:rPr>
                      <w:b w:val="0"/>
                    </w:rPr>
                  </w:pPr>
                  <w:r w:rsidRPr="00585CD6">
                    <w:rPr>
                      <w:rFonts w:ascii="Arial Nova Cond" w:eastAsiaTheme="majorEastAsia" w:hAnsi="Arial Nova Cond" w:cs="Segoe UI"/>
                      <w:color w:val="595959"/>
                      <w:shd w:val="clear" w:color="auto" w:fill="F2F2F2"/>
                    </w:rPr>
                    <w:t>Date début</w:t>
                  </w:r>
                  <w:r w:rsidRPr="00585CD6" w:rsidDel="00F15DB5">
                    <w:rPr>
                      <w:rFonts w:ascii="Arial Nova Cond" w:eastAsiaTheme="majorEastAsia" w:hAnsi="Arial Nova Cond" w:cs="Segoe UI"/>
                      <w:color w:val="595959"/>
                      <w:shd w:val="clear" w:color="auto" w:fill="F2F2F2"/>
                    </w:rPr>
                    <w:t xml:space="preserve"> </w:t>
                  </w:r>
                </w:p>
              </w:tc>
              <w:tc>
                <w:tcPr>
                  <w:tcW w:w="1037" w:type="pct"/>
                </w:tcPr>
                <w:p w14:paraId="52B9AC88" w14:textId="4D98B8DA" w:rsidR="00A63024" w:rsidRDefault="00A63024" w:rsidP="00D56635">
                  <w:pPr>
                    <w:cnfStyle w:val="100000000000" w:firstRow="1" w:lastRow="0" w:firstColumn="0" w:lastColumn="0" w:oddVBand="0" w:evenVBand="0" w:oddHBand="0" w:evenHBand="0" w:firstRowFirstColumn="0" w:firstRowLastColumn="0" w:lastRowFirstColumn="0" w:lastRowLastColumn="0"/>
                  </w:pPr>
                  <w:r w:rsidRPr="00585CD6">
                    <w:rPr>
                      <w:rFonts w:ascii="Arial Nova Cond" w:eastAsiaTheme="majorEastAsia" w:hAnsi="Arial Nova Cond" w:cs="Segoe UI"/>
                      <w:color w:val="595959"/>
                      <w:shd w:val="clear" w:color="auto" w:fill="F2F2F2"/>
                    </w:rPr>
                    <w:t>Date de fin</w:t>
                  </w:r>
                  <w:r w:rsidR="0030705A">
                    <w:rPr>
                      <w:rFonts w:ascii="Arial Nova Cond" w:eastAsiaTheme="majorEastAsia" w:hAnsi="Arial Nova Cond" w:cs="Segoe UI"/>
                      <w:color w:val="595959"/>
                      <w:shd w:val="clear" w:color="auto" w:fill="F2F2F2"/>
                    </w:rPr>
                    <w:t xml:space="preserve"> / Raison de l’arrêt</w:t>
                  </w:r>
                  <w:r w:rsidR="009F4683">
                    <w:rPr>
                      <w:rFonts w:ascii="Arial Nova Cond" w:eastAsiaTheme="majorEastAsia" w:hAnsi="Arial Nova Cond" w:cs="Segoe UI"/>
                      <w:color w:val="595959"/>
                      <w:shd w:val="clear" w:color="auto" w:fill="F2F2F2"/>
                    </w:rPr>
                    <w:t xml:space="preserve"> </w:t>
                  </w:r>
                </w:p>
              </w:tc>
              <w:tc>
                <w:tcPr>
                  <w:tcW w:w="647" w:type="pct"/>
                </w:tcPr>
                <w:p w14:paraId="5809AA10" w14:textId="4FFA5720" w:rsidR="00A63024" w:rsidRPr="00585CD6" w:rsidRDefault="00A63024" w:rsidP="00D56635">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585CD6">
                    <w:rPr>
                      <w:rFonts w:ascii="Arial Nova Cond" w:eastAsiaTheme="majorEastAsia" w:hAnsi="Arial Nova Cond" w:cs="Segoe UI"/>
                      <w:color w:val="595959"/>
                      <w:shd w:val="clear" w:color="auto" w:fill="F2F2F2"/>
                    </w:rPr>
                    <w:t>En prophylaxie (P) ou à la demande (D)</w:t>
                  </w:r>
                  <w:r w:rsidDel="00F15DB5">
                    <w:rPr>
                      <w:rFonts w:ascii="Arial Nova Cond" w:eastAsiaTheme="majorEastAsia" w:hAnsi="Arial Nova Cond" w:cs="Segoe UI"/>
                      <w:color w:val="595959"/>
                      <w:shd w:val="clear" w:color="auto" w:fill="F2F2F2"/>
                    </w:rPr>
                    <w:t xml:space="preserve"> </w:t>
                  </w:r>
                </w:p>
              </w:tc>
              <w:tc>
                <w:tcPr>
                  <w:tcW w:w="1281" w:type="pct"/>
                </w:tcPr>
                <w:p w14:paraId="381CC230" w14:textId="544F686A" w:rsidR="00A63024" w:rsidRDefault="00A63024" w:rsidP="00D56635">
                  <w:pPr>
                    <w:cnfStyle w:val="100000000000" w:firstRow="1" w:lastRow="0" w:firstColumn="0" w:lastColumn="0" w:oddVBand="0" w:evenVBand="0" w:oddHBand="0" w:evenHBand="0" w:firstRowFirstColumn="0" w:firstRowLastColumn="0" w:lastRowFirstColumn="0" w:lastRowLastColumn="0"/>
                  </w:pPr>
                  <w:r>
                    <w:rPr>
                      <w:rFonts w:ascii="Arial Nova Cond" w:eastAsiaTheme="majorEastAsia" w:hAnsi="Arial Nova Cond" w:cs="Segoe UI"/>
                      <w:color w:val="595959"/>
                      <w:shd w:val="clear" w:color="auto" w:fill="F2F2F2"/>
                    </w:rPr>
                    <w:t xml:space="preserve"> Posologie</w:t>
                  </w:r>
                </w:p>
              </w:tc>
            </w:tr>
            <w:permStart w:id="1464752899" w:edGrp="everyone"/>
            <w:tr w:rsidR="00A63024" w14:paraId="1D2FD272" w14:textId="77777777" w:rsidTr="008E01BB">
              <w:tc>
                <w:tcPr>
                  <w:cnfStyle w:val="001000000000" w:firstRow="0" w:lastRow="0" w:firstColumn="1" w:lastColumn="0" w:oddVBand="0" w:evenVBand="0" w:oddHBand="0" w:evenHBand="0" w:firstRowFirstColumn="0" w:firstRowLastColumn="0" w:lastRowFirstColumn="0" w:lastRowLastColumn="0"/>
                  <w:tcW w:w="1366" w:type="pct"/>
                </w:tcPr>
                <w:p w14:paraId="3D2CB916" w14:textId="10322961" w:rsidR="00A63024" w:rsidRPr="00FB3897" w:rsidRDefault="00BE01E2" w:rsidP="00F15DB5">
                  <w:pPr>
                    <w:rPr>
                      <w:rFonts w:ascii="Arial Nova Cond" w:eastAsiaTheme="majorEastAsia" w:hAnsi="Arial Nova Cond" w:cs="Segoe UI"/>
                      <w:b w:val="0"/>
                      <w:bCs/>
                      <w:color w:val="595959"/>
                      <w:sz w:val="20"/>
                      <w:szCs w:val="20"/>
                      <w:shd w:val="clear" w:color="auto" w:fill="F2F2F2"/>
                    </w:rPr>
                  </w:pPr>
                  <w:sdt>
                    <w:sdtPr>
                      <w:id w:val="187118179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464752899"/>
                  <w:r w:rsidR="00A63024" w:rsidRPr="00FB3897">
                    <w:rPr>
                      <w:rFonts w:ascii="Arial Nova Cond" w:eastAsiaTheme="majorEastAsia" w:hAnsi="Arial Nova Cond" w:cs="Segoe UI"/>
                      <w:b w:val="0"/>
                      <w:bCs/>
                      <w:color w:val="595959"/>
                      <w:sz w:val="20"/>
                      <w:szCs w:val="20"/>
                      <w:shd w:val="clear" w:color="auto" w:fill="F2F2F2"/>
                    </w:rPr>
                    <w:t>Concentré de facteur</w:t>
                  </w:r>
                </w:p>
                <w:p w14:paraId="47A40156" w14:textId="04BCD95C" w:rsidR="00A63024" w:rsidRPr="00FB3897" w:rsidRDefault="00A63024" w:rsidP="00FB3897">
                  <w:pPr>
                    <w:jc w:val="left"/>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Si oui, préciser</w:t>
                  </w:r>
                  <w:r w:rsidR="008E01BB">
                    <w:rPr>
                      <w:rFonts w:ascii="Arial Nova Cond" w:eastAsiaTheme="majorEastAsia" w:hAnsi="Arial Nova Cond" w:cs="Segoe UI"/>
                      <w:color w:val="595959"/>
                      <w:shd w:val="clear" w:color="auto" w:fill="F2F2F2"/>
                    </w:rPr>
                    <w:t>:</w:t>
                  </w:r>
                  <w:permStart w:id="849286563" w:edGrp="everyone"/>
                  <w:r w:rsidR="008E01BB">
                    <w:rPr>
                      <w:rFonts w:ascii="Arial Nova Cond" w:eastAsiaTheme="majorEastAsia" w:hAnsi="Arial Nova Cond" w:cs="Segoe UI"/>
                      <w:color w:val="595959"/>
                      <w:shd w:val="clear" w:color="auto" w:fill="F2F2F2"/>
                    </w:rPr>
                    <w:t xml:space="preserve"> </w:t>
                  </w:r>
                  <w:r w:rsidR="008E01BB" w:rsidRPr="23640DE4">
                    <w:rPr>
                      <w:rFonts w:ascii="Arial Nova Cond" w:eastAsiaTheme="majorEastAsia" w:hAnsi="Arial Nova Cond" w:cs="Segoe UI"/>
                      <w:color w:val="595959"/>
                      <w:shd w:val="clear" w:color="auto" w:fill="F2F2F2"/>
                    </w:rPr>
                    <w:t>_________</w:t>
                  </w:r>
                  <w:permEnd w:id="849286563"/>
                </w:p>
                <w:permStart w:id="1983385443" w:edGrp="everyone"/>
                <w:p w14:paraId="14E76CFE" w14:textId="2527FF02" w:rsidR="00A63024" w:rsidRPr="00FB3897" w:rsidRDefault="00BE01E2" w:rsidP="00F15DB5">
                  <w:pPr>
                    <w:rPr>
                      <w:rFonts w:ascii="Arial Nova Cond" w:eastAsiaTheme="majorEastAsia" w:hAnsi="Arial Nova Cond" w:cs="Segoe UI"/>
                      <w:b w:val="0"/>
                      <w:bCs/>
                      <w:color w:val="595959"/>
                      <w:sz w:val="20"/>
                      <w:szCs w:val="20"/>
                      <w:shd w:val="clear" w:color="auto" w:fill="F2F2F2"/>
                    </w:rPr>
                  </w:pPr>
                  <w:sdt>
                    <w:sdtPr>
                      <w:id w:val="-88124146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983385443"/>
                  <w:r w:rsidR="00A63024" w:rsidRPr="00FB3897">
                    <w:rPr>
                      <w:rFonts w:ascii="Arial Nova Cond" w:eastAsiaTheme="majorEastAsia" w:hAnsi="Arial Nova Cond" w:cs="Segoe UI"/>
                      <w:b w:val="0"/>
                      <w:bCs/>
                      <w:color w:val="595959"/>
                      <w:sz w:val="20"/>
                      <w:szCs w:val="20"/>
                      <w:shd w:val="clear" w:color="auto" w:fill="F2F2F2"/>
                    </w:rPr>
                    <w:t xml:space="preserve">Agent by-passant : </w:t>
                  </w:r>
                </w:p>
                <w:p w14:paraId="17DB7D12" w14:textId="43E86422" w:rsidR="00A63024" w:rsidRPr="00FB3897" w:rsidRDefault="00A63024" w:rsidP="00E52A78">
                  <w:pPr>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lastRenderedPageBreak/>
                    <w:t xml:space="preserve">Si oui, préciser : </w:t>
                  </w:r>
                  <w:permStart w:id="431899989" w:edGrp="everyone"/>
                  <w:r w:rsidR="008E01BB" w:rsidRPr="23640DE4">
                    <w:rPr>
                      <w:rFonts w:ascii="Arial Nova Cond" w:eastAsiaTheme="majorEastAsia" w:hAnsi="Arial Nova Cond" w:cs="Segoe UI"/>
                      <w:color w:val="595959"/>
                      <w:shd w:val="clear" w:color="auto" w:fill="F2F2F2"/>
                    </w:rPr>
                    <w:t>_________</w:t>
                  </w:r>
                  <w:permEnd w:id="431899989"/>
                </w:p>
                <w:permStart w:id="1163401735" w:edGrp="everyone"/>
                <w:p w14:paraId="52D7DCA0" w14:textId="7492DC53" w:rsidR="00A63024" w:rsidRPr="00FB3897" w:rsidRDefault="00BE01E2" w:rsidP="0062205E">
                  <w:pPr>
                    <w:rPr>
                      <w:rFonts w:ascii="Arial Nova Cond" w:eastAsiaTheme="majorEastAsia" w:hAnsi="Arial Nova Cond" w:cs="Segoe UI"/>
                      <w:b w:val="0"/>
                      <w:bCs/>
                      <w:color w:val="595959"/>
                      <w:sz w:val="20"/>
                      <w:szCs w:val="20"/>
                      <w:shd w:val="clear" w:color="auto" w:fill="F2F2F2"/>
                    </w:rPr>
                  </w:pPr>
                  <w:sdt>
                    <w:sdtPr>
                      <w:id w:val="189962336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63401735"/>
                  <w:r w:rsidR="00A63024" w:rsidRPr="00FB3897">
                    <w:rPr>
                      <w:rFonts w:ascii="Arial Nova Cond" w:eastAsiaTheme="majorEastAsia" w:hAnsi="Arial Nova Cond" w:cs="Segoe UI"/>
                      <w:b w:val="0"/>
                      <w:bCs/>
                      <w:color w:val="595959"/>
                      <w:sz w:val="20"/>
                      <w:szCs w:val="20"/>
                      <w:shd w:val="clear" w:color="auto" w:fill="F2F2F2"/>
                    </w:rPr>
                    <w:t>Emicizumab</w:t>
                  </w:r>
                </w:p>
                <w:permStart w:id="1858239792" w:edGrp="everyone"/>
                <w:p w14:paraId="4ECB5F17" w14:textId="5511313C" w:rsidR="00A63024" w:rsidRPr="00FB3897" w:rsidRDefault="00BE01E2" w:rsidP="0062205E">
                  <w:pPr>
                    <w:rPr>
                      <w:rFonts w:ascii="Arial Nova Cond" w:eastAsiaTheme="majorEastAsia" w:hAnsi="Arial Nova Cond" w:cs="Segoe UI"/>
                      <w:b w:val="0"/>
                      <w:bCs/>
                      <w:color w:val="595959"/>
                      <w:sz w:val="20"/>
                      <w:szCs w:val="20"/>
                      <w:shd w:val="clear" w:color="auto" w:fill="F2F2F2"/>
                    </w:rPr>
                  </w:pPr>
                  <w:sdt>
                    <w:sdtPr>
                      <w:id w:val="-8785547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58239792"/>
                  <w:r w:rsidR="00A63024" w:rsidRPr="00FB3897">
                    <w:rPr>
                      <w:rFonts w:ascii="Arial Nova Cond" w:eastAsiaTheme="majorEastAsia" w:hAnsi="Arial Nova Cond" w:cs="Segoe UI"/>
                      <w:b w:val="0"/>
                      <w:bCs/>
                      <w:color w:val="595959"/>
                      <w:sz w:val="20"/>
                      <w:szCs w:val="20"/>
                      <w:shd w:val="clear" w:color="auto" w:fill="F2F2F2"/>
                    </w:rPr>
                    <w:t>Autre : préciser :</w:t>
                  </w:r>
                </w:p>
                <w:p w14:paraId="6ED3545F" w14:textId="29FC4AB9" w:rsidR="00A63024" w:rsidRPr="00FB3897" w:rsidRDefault="00A63024" w:rsidP="0062205E">
                  <w:pPr>
                    <w:rPr>
                      <w:rFonts w:ascii="Arial Nova Cond" w:eastAsiaTheme="majorEastAsia" w:hAnsi="Arial Nova Cond" w:cs="Segoe UI"/>
                      <w:b w:val="0"/>
                      <w:bCs/>
                      <w:color w:val="595959"/>
                      <w:sz w:val="20"/>
                      <w:szCs w:val="20"/>
                      <w:shd w:val="clear" w:color="auto" w:fill="F2F2F2"/>
                    </w:rPr>
                  </w:pPr>
                  <w:permStart w:id="315053215" w:edGrp="everyone"/>
                  <w:r w:rsidRPr="00FB3897">
                    <w:rPr>
                      <w:rFonts w:ascii="Arial Nova Cond" w:eastAsiaTheme="majorEastAsia" w:hAnsi="Arial Nova Cond" w:cs="Segoe UI"/>
                      <w:b w:val="0"/>
                      <w:bCs/>
                      <w:color w:val="595959"/>
                      <w:sz w:val="20"/>
                      <w:szCs w:val="20"/>
                      <w:shd w:val="clear" w:color="auto" w:fill="F2F2F2"/>
                    </w:rPr>
                    <w:t>_______</w:t>
                  </w:r>
                  <w:permEnd w:id="315053215"/>
                </w:p>
              </w:tc>
              <w:tc>
                <w:tcPr>
                  <w:tcW w:w="669" w:type="pct"/>
                </w:tcPr>
                <w:p w14:paraId="461B02FB" w14:textId="2F935EAA" w:rsidR="00A63024" w:rsidRPr="007D1918" w:rsidRDefault="00BE01E2"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lang w:val="en-US"/>
                    </w:rPr>
                  </w:pPr>
                  <w:sdt>
                    <w:sdtPr>
                      <w:id w:val="-677115251"/>
                      <w:placeholder>
                        <w:docPart w:val="32385F09A84D402BAD3AEC4F1D150242"/>
                      </w:placeholder>
                      <w:showingPlcHdr/>
                      <w:date w:fullDate="2021-06-22T00:00:00Z">
                        <w:dateFormat w:val="dd/MM/yyyy"/>
                        <w:lid w:val="fr-FR"/>
                        <w:storeMappedDataAs w:val="dateTime"/>
                        <w:calendar w:val="gregorian"/>
                      </w:date>
                    </w:sdtPr>
                    <w:sdtEndPr/>
                    <w:sdtContent>
                      <w:permStart w:id="573588691" w:edGrp="everyone"/>
                      <w:r w:rsidR="00C95194" w:rsidRPr="00FE334B">
                        <w:rPr>
                          <w:rStyle w:val="Mention"/>
                        </w:rPr>
                        <w:t>_ _/_ _/_ _ _ _</w:t>
                      </w:r>
                      <w:permEnd w:id="573588691"/>
                    </w:sdtContent>
                  </w:sdt>
                </w:p>
              </w:tc>
              <w:tc>
                <w:tcPr>
                  <w:tcW w:w="1037" w:type="pct"/>
                </w:tcPr>
                <w:p w14:paraId="3BBDF85B" w14:textId="317AB2F2" w:rsidR="00C95194" w:rsidRDefault="00BE01E2"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id w:val="-1366061441"/>
                      <w:placeholder>
                        <w:docPart w:val="97561445229D4A538076DCC3A83139D0"/>
                      </w:placeholder>
                      <w:showingPlcHdr/>
                      <w:date w:fullDate="2021-06-22T00:00:00Z">
                        <w:dateFormat w:val="dd/MM/yyyy"/>
                        <w:lid w:val="fr-FR"/>
                        <w:storeMappedDataAs w:val="dateTime"/>
                        <w:calendar w:val="gregorian"/>
                      </w:date>
                    </w:sdtPr>
                    <w:sdtEndPr/>
                    <w:sdtContent>
                      <w:permStart w:id="318340368" w:edGrp="everyone"/>
                      <w:r w:rsidR="00C95194" w:rsidRPr="00FE334B">
                        <w:rPr>
                          <w:rStyle w:val="Mention"/>
                        </w:rPr>
                        <w:t>_ _/_ _/_ _ _ _</w:t>
                      </w:r>
                      <w:permEnd w:id="318340368"/>
                    </w:sdtContent>
                  </w:sdt>
                  <w:r w:rsidR="00C95194" w:rsidRPr="007D1918" w:rsidDel="00C95194">
                    <w:rPr>
                      <w:rFonts w:ascii="Arial Nova Cond" w:eastAsiaTheme="majorEastAsia" w:hAnsi="Arial Nova Cond" w:cs="Segoe UI"/>
                      <w:bCs/>
                      <w:color w:val="595959"/>
                      <w:shd w:val="clear" w:color="auto" w:fill="F2F2F2"/>
                    </w:rPr>
                    <w:t xml:space="preserve"> </w:t>
                  </w:r>
                </w:p>
                <w:p w14:paraId="3C58C56F" w14:textId="1B01F8A1" w:rsidR="00B33528" w:rsidRPr="00DE1BB6" w:rsidRDefault="00FE3701"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Pr>
                      <w:rFonts w:ascii="Arial Nova Cond" w:eastAsiaTheme="majorEastAsia" w:hAnsi="Arial Nova Cond" w:cs="Segoe UI"/>
                      <w:bCs/>
                      <w:color w:val="595959"/>
                      <w:sz w:val="20"/>
                      <w:szCs w:val="20"/>
                      <w:shd w:val="clear" w:color="auto" w:fill="F2F2F2"/>
                    </w:rPr>
                    <w:t>R</w:t>
                  </w:r>
                  <w:r w:rsidR="00B33528" w:rsidRPr="00DE1BB6">
                    <w:rPr>
                      <w:rFonts w:ascii="Arial Nova Cond" w:eastAsiaTheme="majorEastAsia" w:hAnsi="Arial Nova Cond" w:cs="Segoe UI"/>
                      <w:bCs/>
                      <w:color w:val="595959"/>
                      <w:sz w:val="20"/>
                      <w:szCs w:val="20"/>
                      <w:shd w:val="clear" w:color="auto" w:fill="F2F2F2"/>
                    </w:rPr>
                    <w:t>aison de l’a</w:t>
                  </w:r>
                  <w:r w:rsidR="00B33528">
                    <w:rPr>
                      <w:rFonts w:ascii="Arial Nova Cond" w:eastAsiaTheme="majorEastAsia" w:hAnsi="Arial Nova Cond" w:cs="Segoe UI"/>
                      <w:bCs/>
                      <w:color w:val="595959"/>
                      <w:sz w:val="20"/>
                      <w:szCs w:val="20"/>
                      <w:shd w:val="clear" w:color="auto" w:fill="F2F2F2"/>
                    </w:rPr>
                    <w:t>rrêt :</w:t>
                  </w:r>
                  <w:r w:rsidR="00A3208B">
                    <w:rPr>
                      <w:rFonts w:ascii="Arial Nova Cond" w:eastAsiaTheme="majorEastAsia" w:hAnsi="Arial Nova Cond" w:cs="Segoe UI"/>
                      <w:bCs/>
                      <w:color w:val="595959"/>
                      <w:sz w:val="20"/>
                      <w:szCs w:val="20"/>
                      <w:shd w:val="clear" w:color="auto" w:fill="F2F2F2"/>
                    </w:rPr>
                    <w:t xml:space="preserve"> </w:t>
                  </w:r>
                  <w:permStart w:id="634999680" w:edGrp="everyone"/>
                  <w:r w:rsidR="00A3208B">
                    <w:rPr>
                      <w:rFonts w:ascii="Arial Nova Cond" w:eastAsiaTheme="majorEastAsia" w:hAnsi="Arial Nova Cond" w:cs="Segoe UI"/>
                      <w:bCs/>
                      <w:color w:val="595959"/>
                      <w:sz w:val="20"/>
                      <w:szCs w:val="20"/>
                      <w:shd w:val="clear" w:color="auto" w:fill="F2F2F2"/>
                    </w:rPr>
                    <w:t>___________________</w:t>
                  </w:r>
                  <w:permEnd w:id="634999680"/>
                </w:p>
              </w:tc>
              <w:permStart w:id="1250969919" w:edGrp="everyone"/>
              <w:tc>
                <w:tcPr>
                  <w:tcW w:w="647" w:type="pct"/>
                </w:tcPr>
                <w:p w14:paraId="6B3E5829" w14:textId="3AE6BC76" w:rsidR="00A63024" w:rsidRPr="007D1918" w:rsidRDefault="00BE01E2"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31638895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50969919"/>
                  <w:r w:rsidR="00A63024" w:rsidRPr="007D1918">
                    <w:rPr>
                      <w:rFonts w:ascii="Arial Nova Cond" w:eastAsiaTheme="majorEastAsia" w:hAnsi="Arial Nova Cond" w:cs="Segoe UI"/>
                      <w:bCs/>
                      <w:color w:val="595959"/>
                      <w:sz w:val="20"/>
                      <w:szCs w:val="20"/>
                      <w:shd w:val="clear" w:color="auto" w:fill="F2F2F2"/>
                    </w:rPr>
                    <w:t>P</w:t>
                  </w:r>
                </w:p>
                <w:p w14:paraId="448F8E84" w14:textId="63577158" w:rsidR="00A63024" w:rsidRPr="007D1918" w:rsidRDefault="00A63024"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lang w:val="en-US"/>
                    </w:rPr>
                  </w:pPr>
                  <w:r w:rsidRPr="007D1918">
                    <w:rPr>
                      <w:rFonts w:ascii="Arial Nova Cond" w:eastAsiaTheme="majorEastAsia" w:hAnsi="Arial Nova Cond" w:cs="Segoe UI"/>
                      <w:bCs/>
                      <w:color w:val="595959"/>
                      <w:sz w:val="20"/>
                      <w:szCs w:val="20"/>
                      <w:shd w:val="clear" w:color="auto" w:fill="F2F2F2"/>
                    </w:rPr>
                    <w:t xml:space="preserve"> </w:t>
                  </w:r>
                  <w:permStart w:id="300306630" w:edGrp="everyone"/>
                  <w:sdt>
                    <w:sdtPr>
                      <w:id w:val="-42272300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00306630"/>
                  <w:r w:rsidRPr="007D1918">
                    <w:rPr>
                      <w:rFonts w:ascii="Arial Nova Cond" w:eastAsiaTheme="majorEastAsia" w:hAnsi="Arial Nova Cond" w:cs="Segoe UI"/>
                      <w:bCs/>
                      <w:color w:val="595959"/>
                      <w:sz w:val="20"/>
                      <w:szCs w:val="20"/>
                      <w:shd w:val="clear" w:color="auto" w:fill="F2F2F2"/>
                    </w:rPr>
                    <w:t>D</w:t>
                  </w:r>
                </w:p>
              </w:tc>
              <w:tc>
                <w:tcPr>
                  <w:tcW w:w="1281" w:type="pct"/>
                </w:tcPr>
                <w:p w14:paraId="349B1628" w14:textId="593BFEA1" w:rsidR="00A63024" w:rsidRPr="007D1918" w:rsidRDefault="00BE01E2" w:rsidP="0062205E">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017199049"/>
                      <w:placeholder>
                        <w:docPart w:val="4A889725FFD443C4A1824C491FD08D13"/>
                      </w:placeholder>
                      <w:showingPlcHdr/>
                    </w:sdtPr>
                    <w:sdtEndPr/>
                    <w:sdtContent>
                      <w:permStart w:id="268570928" w:edGrp="everyone"/>
                      <w:r w:rsidR="00F871B8" w:rsidRPr="0093672E">
                        <w:rPr>
                          <w:rStyle w:val="Mention"/>
                        </w:rPr>
                        <w:t>________________</w:t>
                      </w:r>
                      <w:permEnd w:id="268570928"/>
                    </w:sdtContent>
                  </w:sdt>
                </w:p>
              </w:tc>
            </w:tr>
            <w:permStart w:id="1712155821" w:edGrp="everyone"/>
            <w:tr w:rsidR="008E01BB" w14:paraId="20E74FF9" w14:textId="77777777" w:rsidTr="008E01BB">
              <w:tc>
                <w:tcPr>
                  <w:cnfStyle w:val="001000000000" w:firstRow="0" w:lastRow="0" w:firstColumn="1" w:lastColumn="0" w:oddVBand="0" w:evenVBand="0" w:oddHBand="0" w:evenHBand="0" w:firstRowFirstColumn="0" w:firstRowLastColumn="0" w:lastRowFirstColumn="0" w:lastRowLastColumn="0"/>
                  <w:tcW w:w="1366" w:type="pct"/>
                </w:tcPr>
                <w:p w14:paraId="2D99ACFE" w14:textId="5E7ADC3A" w:rsidR="008E01BB" w:rsidRPr="00FB3897" w:rsidRDefault="00BE01E2" w:rsidP="008E01BB">
                  <w:pPr>
                    <w:rPr>
                      <w:rFonts w:ascii="Arial Nova Cond" w:eastAsiaTheme="majorEastAsia" w:hAnsi="Arial Nova Cond" w:cs="Segoe UI"/>
                      <w:b w:val="0"/>
                      <w:bCs/>
                      <w:color w:val="595959"/>
                      <w:sz w:val="20"/>
                      <w:szCs w:val="20"/>
                      <w:shd w:val="clear" w:color="auto" w:fill="F2F2F2"/>
                    </w:rPr>
                  </w:pPr>
                  <w:sdt>
                    <w:sdtPr>
                      <w:id w:val="96315480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12155821"/>
                  <w:r w:rsidR="008E01BB" w:rsidRPr="00FB3897">
                    <w:rPr>
                      <w:rFonts w:ascii="Arial Nova Cond" w:eastAsiaTheme="majorEastAsia" w:hAnsi="Arial Nova Cond" w:cs="Segoe UI"/>
                      <w:b w:val="0"/>
                      <w:bCs/>
                      <w:color w:val="595959"/>
                      <w:sz w:val="20"/>
                      <w:szCs w:val="20"/>
                      <w:shd w:val="clear" w:color="auto" w:fill="F2F2F2"/>
                    </w:rPr>
                    <w:t>Concentré de facteur</w:t>
                  </w:r>
                </w:p>
                <w:p w14:paraId="7B8E528E" w14:textId="77777777" w:rsidR="008E01BB" w:rsidRPr="00FB3897" w:rsidRDefault="008E01BB" w:rsidP="008E01BB">
                  <w:pPr>
                    <w:jc w:val="left"/>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Si oui, préciser</w:t>
                  </w:r>
                  <w:r>
                    <w:rPr>
                      <w:rFonts w:ascii="Arial Nova Cond" w:eastAsiaTheme="majorEastAsia" w:hAnsi="Arial Nova Cond" w:cs="Segoe UI"/>
                      <w:color w:val="595959"/>
                      <w:shd w:val="clear" w:color="auto" w:fill="F2F2F2"/>
                    </w:rPr>
                    <w:t>:</w:t>
                  </w:r>
                  <w:permStart w:id="1538991835" w:edGrp="everyone"/>
                  <w:r>
                    <w:rPr>
                      <w:rFonts w:ascii="Arial Nova Cond" w:eastAsiaTheme="majorEastAsia" w:hAnsi="Arial Nova Cond" w:cs="Segoe UI"/>
                      <w:color w:val="595959"/>
                      <w:shd w:val="clear" w:color="auto" w:fill="F2F2F2"/>
                    </w:rPr>
                    <w:t xml:space="preserve"> </w:t>
                  </w:r>
                  <w:r w:rsidRPr="23640DE4">
                    <w:rPr>
                      <w:rFonts w:ascii="Arial Nova Cond" w:eastAsiaTheme="majorEastAsia" w:hAnsi="Arial Nova Cond" w:cs="Segoe UI"/>
                      <w:color w:val="595959"/>
                      <w:shd w:val="clear" w:color="auto" w:fill="F2F2F2"/>
                    </w:rPr>
                    <w:t>_________</w:t>
                  </w:r>
                  <w:permEnd w:id="1538991835"/>
                </w:p>
                <w:permStart w:id="367881747" w:edGrp="everyone"/>
                <w:p w14:paraId="1E01F9F7" w14:textId="696B5A37" w:rsidR="008E01BB" w:rsidRPr="00FB3897" w:rsidRDefault="00BE01E2" w:rsidP="008E01BB">
                  <w:pPr>
                    <w:rPr>
                      <w:rFonts w:ascii="Arial Nova Cond" w:eastAsiaTheme="majorEastAsia" w:hAnsi="Arial Nova Cond" w:cs="Segoe UI"/>
                      <w:b w:val="0"/>
                      <w:bCs/>
                      <w:color w:val="595959"/>
                      <w:sz w:val="20"/>
                      <w:szCs w:val="20"/>
                      <w:shd w:val="clear" w:color="auto" w:fill="F2F2F2"/>
                    </w:rPr>
                  </w:pPr>
                  <w:sdt>
                    <w:sdtPr>
                      <w:id w:val="112805276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67881747"/>
                  <w:r w:rsidR="008E01BB" w:rsidRPr="00FB3897">
                    <w:rPr>
                      <w:rFonts w:ascii="Arial Nova Cond" w:eastAsiaTheme="majorEastAsia" w:hAnsi="Arial Nova Cond" w:cs="Segoe UI"/>
                      <w:b w:val="0"/>
                      <w:bCs/>
                      <w:color w:val="595959"/>
                      <w:sz w:val="20"/>
                      <w:szCs w:val="20"/>
                      <w:shd w:val="clear" w:color="auto" w:fill="F2F2F2"/>
                    </w:rPr>
                    <w:t xml:space="preserve">Agent by-passant : </w:t>
                  </w:r>
                </w:p>
                <w:p w14:paraId="4CDF2D41" w14:textId="77777777" w:rsidR="008E01BB" w:rsidRPr="00FB3897" w:rsidRDefault="008E01BB" w:rsidP="008E01BB">
                  <w:pPr>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 xml:space="preserve">Si oui, préciser : </w:t>
                  </w:r>
                  <w:permStart w:id="374604202" w:edGrp="everyone"/>
                  <w:r w:rsidRPr="23640DE4">
                    <w:rPr>
                      <w:rFonts w:ascii="Arial Nova Cond" w:eastAsiaTheme="majorEastAsia" w:hAnsi="Arial Nova Cond" w:cs="Segoe UI"/>
                      <w:color w:val="595959"/>
                      <w:shd w:val="clear" w:color="auto" w:fill="F2F2F2"/>
                    </w:rPr>
                    <w:t>_________</w:t>
                  </w:r>
                  <w:permEnd w:id="374604202"/>
                </w:p>
                <w:permStart w:id="1027555700" w:edGrp="everyone"/>
                <w:p w14:paraId="28D7FD1E" w14:textId="6C48CA74" w:rsidR="008E01BB" w:rsidRPr="00FB3897" w:rsidRDefault="00BE01E2" w:rsidP="008E01BB">
                  <w:pPr>
                    <w:rPr>
                      <w:rFonts w:ascii="Arial Nova Cond" w:eastAsiaTheme="majorEastAsia" w:hAnsi="Arial Nova Cond" w:cs="Segoe UI"/>
                      <w:b w:val="0"/>
                      <w:bCs/>
                      <w:color w:val="595959"/>
                      <w:sz w:val="20"/>
                      <w:szCs w:val="20"/>
                      <w:shd w:val="clear" w:color="auto" w:fill="F2F2F2"/>
                    </w:rPr>
                  </w:pPr>
                  <w:sdt>
                    <w:sdtPr>
                      <w:id w:val="-91330723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27555700"/>
                  <w:r w:rsidR="008E01BB" w:rsidRPr="00FB3897">
                    <w:rPr>
                      <w:rFonts w:ascii="Arial Nova Cond" w:eastAsiaTheme="majorEastAsia" w:hAnsi="Arial Nova Cond" w:cs="Segoe UI"/>
                      <w:b w:val="0"/>
                      <w:bCs/>
                      <w:color w:val="595959"/>
                      <w:sz w:val="20"/>
                      <w:szCs w:val="20"/>
                      <w:shd w:val="clear" w:color="auto" w:fill="F2F2F2"/>
                    </w:rPr>
                    <w:t>Emicizumab</w:t>
                  </w:r>
                </w:p>
                <w:permStart w:id="1073165833" w:edGrp="everyone"/>
                <w:p w14:paraId="01162DF6" w14:textId="2D15C8CD" w:rsidR="008E01BB" w:rsidRPr="00FB3897" w:rsidRDefault="00BE01E2" w:rsidP="008E01BB">
                  <w:pPr>
                    <w:rPr>
                      <w:rFonts w:ascii="Arial Nova Cond" w:eastAsiaTheme="majorEastAsia" w:hAnsi="Arial Nova Cond" w:cs="Segoe UI"/>
                      <w:b w:val="0"/>
                      <w:bCs/>
                      <w:color w:val="595959"/>
                      <w:sz w:val="20"/>
                      <w:szCs w:val="20"/>
                      <w:shd w:val="clear" w:color="auto" w:fill="F2F2F2"/>
                    </w:rPr>
                  </w:pPr>
                  <w:sdt>
                    <w:sdtPr>
                      <w:id w:val="3293660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73165833"/>
                  <w:r w:rsidR="008E01BB" w:rsidRPr="00FB3897">
                    <w:rPr>
                      <w:rFonts w:ascii="Arial Nova Cond" w:eastAsiaTheme="majorEastAsia" w:hAnsi="Arial Nova Cond" w:cs="Segoe UI"/>
                      <w:b w:val="0"/>
                      <w:bCs/>
                      <w:color w:val="595959"/>
                      <w:sz w:val="20"/>
                      <w:szCs w:val="20"/>
                      <w:shd w:val="clear" w:color="auto" w:fill="F2F2F2"/>
                    </w:rPr>
                    <w:t>Autre : préciser :</w:t>
                  </w:r>
                </w:p>
                <w:p w14:paraId="52365FA0" w14:textId="4AEDE379" w:rsidR="008E01BB" w:rsidRPr="007D1918" w:rsidRDefault="008E01BB" w:rsidP="008E01BB">
                  <w:pPr>
                    <w:rPr>
                      <w:rFonts w:ascii="Arial Nova Cond" w:eastAsiaTheme="majorEastAsia" w:hAnsi="Arial Nova Cond" w:cs="Segoe UI"/>
                      <w:b w:val="0"/>
                      <w:bCs/>
                      <w:color w:val="595959"/>
                      <w:sz w:val="20"/>
                      <w:szCs w:val="20"/>
                      <w:shd w:val="clear" w:color="auto" w:fill="F2F2F2"/>
                    </w:rPr>
                  </w:pPr>
                  <w:permStart w:id="745419162" w:edGrp="everyone"/>
                  <w:r w:rsidRPr="00FB3897">
                    <w:rPr>
                      <w:rFonts w:ascii="Arial Nova Cond" w:eastAsiaTheme="majorEastAsia" w:hAnsi="Arial Nova Cond" w:cs="Segoe UI"/>
                      <w:b w:val="0"/>
                      <w:bCs/>
                      <w:color w:val="595959"/>
                      <w:sz w:val="20"/>
                      <w:szCs w:val="20"/>
                      <w:shd w:val="clear" w:color="auto" w:fill="F2F2F2"/>
                    </w:rPr>
                    <w:t>_______</w:t>
                  </w:r>
                  <w:permEnd w:id="745419162"/>
                </w:p>
              </w:tc>
              <w:tc>
                <w:tcPr>
                  <w:tcW w:w="669" w:type="pct"/>
                </w:tcPr>
                <w:p w14:paraId="23FDC2B3" w14:textId="37426985"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523823665"/>
                      <w:placeholder>
                        <w:docPart w:val="3E58E3893E8643F18F7960EA9CD0139C"/>
                      </w:placeholder>
                      <w:showingPlcHdr/>
                      <w:date w:fullDate="2021-06-22T00:00:00Z">
                        <w:dateFormat w:val="dd/MM/yyyy"/>
                        <w:lid w:val="fr-FR"/>
                        <w:storeMappedDataAs w:val="dateTime"/>
                        <w:calendar w:val="gregorian"/>
                      </w:date>
                    </w:sdtPr>
                    <w:sdtEndPr/>
                    <w:sdtContent>
                      <w:permStart w:id="671156151" w:edGrp="everyone"/>
                      <w:r w:rsidR="008E01BB" w:rsidRPr="00FE334B">
                        <w:rPr>
                          <w:rStyle w:val="Mention"/>
                        </w:rPr>
                        <w:t>_ _/_ _/_ _ _ _</w:t>
                      </w:r>
                      <w:permEnd w:id="671156151"/>
                    </w:sdtContent>
                  </w:sdt>
                </w:p>
              </w:tc>
              <w:tc>
                <w:tcPr>
                  <w:tcW w:w="1037" w:type="pct"/>
                </w:tcPr>
                <w:p w14:paraId="42D37DC3" w14:textId="151CBF51" w:rsidR="008E01BB"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429890138"/>
                      <w:placeholder>
                        <w:docPart w:val="9B66F2C15E354FFB8C7F66C5AA69AE9E"/>
                      </w:placeholder>
                      <w:showingPlcHdr/>
                      <w:date w:fullDate="2021-06-22T00:00:00Z">
                        <w:dateFormat w:val="dd/MM/yyyy"/>
                        <w:lid w:val="fr-FR"/>
                        <w:storeMappedDataAs w:val="dateTime"/>
                        <w:calendar w:val="gregorian"/>
                      </w:date>
                    </w:sdtPr>
                    <w:sdtEndPr/>
                    <w:sdtContent>
                      <w:permStart w:id="873623233" w:edGrp="everyone"/>
                      <w:r w:rsidR="008E01BB" w:rsidRPr="00FE334B">
                        <w:rPr>
                          <w:rStyle w:val="Mention"/>
                        </w:rPr>
                        <w:t>_ _/_ _/_ _ _ _</w:t>
                      </w:r>
                      <w:permEnd w:id="873623233"/>
                    </w:sdtContent>
                  </w:sdt>
                  <w:r w:rsidR="008E01BB" w:rsidRPr="007D1918" w:rsidDel="00C95194">
                    <w:rPr>
                      <w:rFonts w:ascii="Arial Nova Cond" w:eastAsiaTheme="majorEastAsia" w:hAnsi="Arial Nova Cond" w:cs="Segoe UI"/>
                      <w:bCs/>
                      <w:color w:val="595959"/>
                      <w:shd w:val="clear" w:color="auto" w:fill="F2F2F2"/>
                    </w:rPr>
                    <w:t xml:space="preserve"> </w:t>
                  </w:r>
                </w:p>
                <w:p w14:paraId="0AFF5DF0" w14:textId="25BF9C14" w:rsidR="008E01BB" w:rsidRPr="007D1918" w:rsidRDefault="008E01BB"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Pr>
                      <w:rFonts w:ascii="Arial Nova Cond" w:eastAsiaTheme="majorEastAsia" w:hAnsi="Arial Nova Cond" w:cs="Segoe UI"/>
                      <w:bCs/>
                      <w:color w:val="595959"/>
                      <w:sz w:val="20"/>
                      <w:szCs w:val="20"/>
                      <w:shd w:val="clear" w:color="auto" w:fill="F2F2F2"/>
                    </w:rPr>
                    <w:t>R</w:t>
                  </w:r>
                  <w:r w:rsidRPr="00443842">
                    <w:rPr>
                      <w:rFonts w:ascii="Arial Nova Cond" w:eastAsiaTheme="majorEastAsia" w:hAnsi="Arial Nova Cond" w:cs="Segoe UI"/>
                      <w:bCs/>
                      <w:color w:val="595959"/>
                      <w:sz w:val="20"/>
                      <w:szCs w:val="20"/>
                      <w:shd w:val="clear" w:color="auto" w:fill="F2F2F2"/>
                    </w:rPr>
                    <w:t>aison de l’a</w:t>
                  </w:r>
                  <w:r>
                    <w:rPr>
                      <w:rFonts w:ascii="Arial Nova Cond" w:eastAsiaTheme="majorEastAsia" w:hAnsi="Arial Nova Cond" w:cs="Segoe UI"/>
                      <w:bCs/>
                      <w:color w:val="595959"/>
                      <w:sz w:val="20"/>
                      <w:szCs w:val="20"/>
                      <w:shd w:val="clear" w:color="auto" w:fill="F2F2F2"/>
                    </w:rPr>
                    <w:t xml:space="preserve">rrêt : </w:t>
                  </w:r>
                  <w:permStart w:id="1402417834" w:edGrp="everyone"/>
                  <w:r>
                    <w:rPr>
                      <w:rFonts w:ascii="Arial Nova Cond" w:eastAsiaTheme="majorEastAsia" w:hAnsi="Arial Nova Cond" w:cs="Segoe UI"/>
                      <w:bCs/>
                      <w:color w:val="595959"/>
                      <w:sz w:val="20"/>
                      <w:szCs w:val="20"/>
                      <w:shd w:val="clear" w:color="auto" w:fill="F2F2F2"/>
                    </w:rPr>
                    <w:t>___________________</w:t>
                  </w:r>
                  <w:permEnd w:id="1402417834"/>
                </w:p>
              </w:tc>
              <w:permStart w:id="1619732007" w:edGrp="everyone"/>
              <w:tc>
                <w:tcPr>
                  <w:tcW w:w="647" w:type="pct"/>
                </w:tcPr>
                <w:p w14:paraId="2BE6D466" w14:textId="731FC17D"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1535567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619732007"/>
                  <w:r w:rsidR="008E01BB" w:rsidRPr="007D1918">
                    <w:rPr>
                      <w:rFonts w:ascii="Arial Nova Cond" w:eastAsiaTheme="majorEastAsia" w:hAnsi="Arial Nova Cond" w:cs="Segoe UI"/>
                      <w:bCs/>
                      <w:color w:val="595959"/>
                      <w:sz w:val="20"/>
                      <w:szCs w:val="20"/>
                      <w:shd w:val="clear" w:color="auto" w:fill="F2F2F2"/>
                    </w:rPr>
                    <w:t xml:space="preserve">P </w:t>
                  </w:r>
                </w:p>
                <w:permStart w:id="1269243460" w:edGrp="everyone"/>
                <w:p w14:paraId="727AFE07" w14:textId="08CC15F8"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67557537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69243460"/>
                  <w:r w:rsidR="008E01BB" w:rsidRPr="007D1918">
                    <w:rPr>
                      <w:rFonts w:ascii="Arial Nova Cond" w:eastAsiaTheme="majorEastAsia" w:hAnsi="Arial Nova Cond" w:cs="Segoe UI"/>
                      <w:bCs/>
                      <w:color w:val="595959"/>
                      <w:sz w:val="20"/>
                      <w:szCs w:val="20"/>
                      <w:shd w:val="clear" w:color="auto" w:fill="F2F2F2"/>
                    </w:rPr>
                    <w:t>D</w:t>
                  </w:r>
                </w:p>
              </w:tc>
              <w:tc>
                <w:tcPr>
                  <w:tcW w:w="1281" w:type="pct"/>
                </w:tcPr>
                <w:p w14:paraId="01C36761" w14:textId="36058CE1"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2053337933"/>
                      <w:placeholder>
                        <w:docPart w:val="BC8AA91D9C8E49CBBE35EAA345A66936"/>
                      </w:placeholder>
                      <w:showingPlcHdr/>
                    </w:sdtPr>
                    <w:sdtEndPr/>
                    <w:sdtContent>
                      <w:permStart w:id="1156731870" w:edGrp="everyone"/>
                      <w:r w:rsidR="008E01BB" w:rsidRPr="0093672E">
                        <w:rPr>
                          <w:rStyle w:val="Mention"/>
                        </w:rPr>
                        <w:t>________________</w:t>
                      </w:r>
                      <w:permEnd w:id="1156731870"/>
                    </w:sdtContent>
                  </w:sdt>
                </w:p>
              </w:tc>
            </w:tr>
            <w:permStart w:id="999295154" w:edGrp="everyone"/>
            <w:tr w:rsidR="008E01BB" w14:paraId="451666BB" w14:textId="77777777" w:rsidTr="008E01BB">
              <w:tc>
                <w:tcPr>
                  <w:cnfStyle w:val="001000000000" w:firstRow="0" w:lastRow="0" w:firstColumn="1" w:lastColumn="0" w:oddVBand="0" w:evenVBand="0" w:oddHBand="0" w:evenHBand="0" w:firstRowFirstColumn="0" w:firstRowLastColumn="0" w:lastRowFirstColumn="0" w:lastRowLastColumn="0"/>
                  <w:tcW w:w="1366" w:type="pct"/>
                </w:tcPr>
                <w:p w14:paraId="429840DE" w14:textId="314231AA" w:rsidR="008E01BB" w:rsidRPr="00FB3897" w:rsidRDefault="00BE01E2" w:rsidP="008E01BB">
                  <w:pPr>
                    <w:rPr>
                      <w:rFonts w:ascii="Arial Nova Cond" w:eastAsiaTheme="majorEastAsia" w:hAnsi="Arial Nova Cond" w:cs="Segoe UI"/>
                      <w:b w:val="0"/>
                      <w:bCs/>
                      <w:color w:val="595959"/>
                      <w:sz w:val="20"/>
                      <w:szCs w:val="20"/>
                      <w:shd w:val="clear" w:color="auto" w:fill="F2F2F2"/>
                    </w:rPr>
                  </w:pPr>
                  <w:sdt>
                    <w:sdtPr>
                      <w:id w:val="62690119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99295154"/>
                  <w:r w:rsidR="008E01BB" w:rsidRPr="00FB3897">
                    <w:rPr>
                      <w:rFonts w:ascii="Arial Nova Cond" w:eastAsiaTheme="majorEastAsia" w:hAnsi="Arial Nova Cond" w:cs="Segoe UI"/>
                      <w:b w:val="0"/>
                      <w:bCs/>
                      <w:color w:val="595959"/>
                      <w:sz w:val="20"/>
                      <w:szCs w:val="20"/>
                      <w:shd w:val="clear" w:color="auto" w:fill="F2F2F2"/>
                    </w:rPr>
                    <w:t>Concentré de facteur</w:t>
                  </w:r>
                </w:p>
                <w:p w14:paraId="65FD6108" w14:textId="77777777" w:rsidR="008E01BB" w:rsidRPr="00FB3897" w:rsidRDefault="008E01BB" w:rsidP="008E01BB">
                  <w:pPr>
                    <w:jc w:val="left"/>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Si oui, préciser</w:t>
                  </w:r>
                  <w:r>
                    <w:rPr>
                      <w:rFonts w:ascii="Arial Nova Cond" w:eastAsiaTheme="majorEastAsia" w:hAnsi="Arial Nova Cond" w:cs="Segoe UI"/>
                      <w:color w:val="595959"/>
                      <w:shd w:val="clear" w:color="auto" w:fill="F2F2F2"/>
                    </w:rPr>
                    <w:t>:</w:t>
                  </w:r>
                  <w:permStart w:id="1550462520" w:edGrp="everyone"/>
                  <w:r>
                    <w:rPr>
                      <w:rFonts w:ascii="Arial Nova Cond" w:eastAsiaTheme="majorEastAsia" w:hAnsi="Arial Nova Cond" w:cs="Segoe UI"/>
                      <w:color w:val="595959"/>
                      <w:shd w:val="clear" w:color="auto" w:fill="F2F2F2"/>
                    </w:rPr>
                    <w:t xml:space="preserve"> </w:t>
                  </w:r>
                  <w:r w:rsidRPr="23640DE4">
                    <w:rPr>
                      <w:rFonts w:ascii="Arial Nova Cond" w:eastAsiaTheme="majorEastAsia" w:hAnsi="Arial Nova Cond" w:cs="Segoe UI"/>
                      <w:color w:val="595959"/>
                      <w:shd w:val="clear" w:color="auto" w:fill="F2F2F2"/>
                    </w:rPr>
                    <w:t>_________</w:t>
                  </w:r>
                  <w:permEnd w:id="1550462520"/>
                </w:p>
                <w:permStart w:id="1006069784" w:edGrp="everyone"/>
                <w:p w14:paraId="44806EAF" w14:textId="2B854495" w:rsidR="008E01BB" w:rsidRPr="00FB3897" w:rsidRDefault="00BE01E2" w:rsidP="008E01BB">
                  <w:pPr>
                    <w:rPr>
                      <w:rFonts w:ascii="Arial Nova Cond" w:eastAsiaTheme="majorEastAsia" w:hAnsi="Arial Nova Cond" w:cs="Segoe UI"/>
                      <w:b w:val="0"/>
                      <w:bCs/>
                      <w:color w:val="595959"/>
                      <w:sz w:val="20"/>
                      <w:szCs w:val="20"/>
                      <w:shd w:val="clear" w:color="auto" w:fill="F2F2F2"/>
                    </w:rPr>
                  </w:pPr>
                  <w:sdt>
                    <w:sdtPr>
                      <w:id w:val="941856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06069784"/>
                  <w:r w:rsidR="008E01BB" w:rsidRPr="00FB3897">
                    <w:rPr>
                      <w:rFonts w:ascii="Arial Nova Cond" w:eastAsiaTheme="majorEastAsia" w:hAnsi="Arial Nova Cond" w:cs="Segoe UI"/>
                      <w:b w:val="0"/>
                      <w:bCs/>
                      <w:color w:val="595959"/>
                      <w:sz w:val="20"/>
                      <w:szCs w:val="20"/>
                      <w:shd w:val="clear" w:color="auto" w:fill="F2F2F2"/>
                    </w:rPr>
                    <w:t xml:space="preserve">Agent by-passant : </w:t>
                  </w:r>
                </w:p>
                <w:p w14:paraId="0E23164E" w14:textId="77777777" w:rsidR="008E01BB" w:rsidRPr="00FB3897" w:rsidRDefault="008E01BB" w:rsidP="008E01BB">
                  <w:pPr>
                    <w:rPr>
                      <w:rFonts w:ascii="Arial Nova Cond" w:eastAsiaTheme="majorEastAsia" w:hAnsi="Arial Nova Cond" w:cs="Segoe UI"/>
                      <w:b w:val="0"/>
                      <w:bCs/>
                      <w:color w:val="595959"/>
                      <w:sz w:val="20"/>
                      <w:szCs w:val="20"/>
                      <w:shd w:val="clear" w:color="auto" w:fill="F2F2F2"/>
                    </w:rPr>
                  </w:pPr>
                  <w:r w:rsidRPr="00FB3897">
                    <w:rPr>
                      <w:rFonts w:ascii="Arial Nova Cond" w:eastAsiaTheme="majorEastAsia" w:hAnsi="Arial Nova Cond" w:cs="Segoe UI"/>
                      <w:b w:val="0"/>
                      <w:bCs/>
                      <w:color w:val="595959"/>
                      <w:sz w:val="20"/>
                      <w:szCs w:val="20"/>
                      <w:shd w:val="clear" w:color="auto" w:fill="F2F2F2"/>
                    </w:rPr>
                    <w:t xml:space="preserve">Si oui, préciser : </w:t>
                  </w:r>
                  <w:permStart w:id="605905593" w:edGrp="everyone"/>
                  <w:r w:rsidRPr="23640DE4">
                    <w:rPr>
                      <w:rFonts w:ascii="Arial Nova Cond" w:eastAsiaTheme="majorEastAsia" w:hAnsi="Arial Nova Cond" w:cs="Segoe UI"/>
                      <w:color w:val="595959"/>
                      <w:shd w:val="clear" w:color="auto" w:fill="F2F2F2"/>
                    </w:rPr>
                    <w:t>_________</w:t>
                  </w:r>
                  <w:permEnd w:id="605905593"/>
                </w:p>
                <w:permStart w:id="1134657255" w:edGrp="everyone"/>
                <w:p w14:paraId="731B62EF" w14:textId="47AD2720" w:rsidR="008E01BB" w:rsidRPr="00FB3897" w:rsidRDefault="00BE01E2" w:rsidP="008E01BB">
                  <w:pPr>
                    <w:rPr>
                      <w:rFonts w:ascii="Arial Nova Cond" w:eastAsiaTheme="majorEastAsia" w:hAnsi="Arial Nova Cond" w:cs="Segoe UI"/>
                      <w:b w:val="0"/>
                      <w:bCs/>
                      <w:color w:val="595959"/>
                      <w:sz w:val="20"/>
                      <w:szCs w:val="20"/>
                      <w:shd w:val="clear" w:color="auto" w:fill="F2F2F2"/>
                    </w:rPr>
                  </w:pPr>
                  <w:sdt>
                    <w:sdtPr>
                      <w:id w:val="143185942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34657255"/>
                  <w:r w:rsidR="008E01BB" w:rsidRPr="00FB3897">
                    <w:rPr>
                      <w:rFonts w:ascii="Arial Nova Cond" w:eastAsiaTheme="majorEastAsia" w:hAnsi="Arial Nova Cond" w:cs="Segoe UI"/>
                      <w:b w:val="0"/>
                      <w:bCs/>
                      <w:color w:val="595959"/>
                      <w:sz w:val="20"/>
                      <w:szCs w:val="20"/>
                      <w:shd w:val="clear" w:color="auto" w:fill="F2F2F2"/>
                    </w:rPr>
                    <w:t>Emicizumab</w:t>
                  </w:r>
                </w:p>
                <w:permStart w:id="948315472" w:edGrp="everyone"/>
                <w:p w14:paraId="7CAF584B" w14:textId="1FFC9DD0" w:rsidR="008E01BB" w:rsidRPr="00FB3897" w:rsidRDefault="00BE01E2" w:rsidP="008E01BB">
                  <w:pPr>
                    <w:rPr>
                      <w:rFonts w:ascii="Arial Nova Cond" w:eastAsiaTheme="majorEastAsia" w:hAnsi="Arial Nova Cond" w:cs="Segoe UI"/>
                      <w:b w:val="0"/>
                      <w:bCs/>
                      <w:color w:val="595959"/>
                      <w:sz w:val="20"/>
                      <w:szCs w:val="20"/>
                      <w:shd w:val="clear" w:color="auto" w:fill="F2F2F2"/>
                    </w:rPr>
                  </w:pPr>
                  <w:sdt>
                    <w:sdtPr>
                      <w:id w:val="206274277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48315472"/>
                  <w:r w:rsidR="008E01BB" w:rsidRPr="00FB3897">
                    <w:rPr>
                      <w:rFonts w:ascii="Arial Nova Cond" w:eastAsiaTheme="majorEastAsia" w:hAnsi="Arial Nova Cond" w:cs="Segoe UI"/>
                      <w:b w:val="0"/>
                      <w:bCs/>
                      <w:color w:val="595959"/>
                      <w:sz w:val="20"/>
                      <w:szCs w:val="20"/>
                      <w:shd w:val="clear" w:color="auto" w:fill="F2F2F2"/>
                    </w:rPr>
                    <w:t>Autre : préciser :</w:t>
                  </w:r>
                </w:p>
                <w:p w14:paraId="71A187BA" w14:textId="6DDB1D9E" w:rsidR="008E01BB" w:rsidRPr="00FB3897" w:rsidRDefault="008E01BB" w:rsidP="008E01BB">
                  <w:pPr>
                    <w:rPr>
                      <w:rFonts w:ascii="Arial Nova Cond" w:eastAsiaTheme="majorEastAsia" w:hAnsi="Arial Nova Cond" w:cs="Segoe UI"/>
                      <w:b w:val="0"/>
                      <w:bCs/>
                      <w:color w:val="595959"/>
                      <w:sz w:val="20"/>
                      <w:szCs w:val="20"/>
                      <w:shd w:val="clear" w:color="auto" w:fill="F2F2F2"/>
                    </w:rPr>
                  </w:pPr>
                  <w:permStart w:id="653135289" w:edGrp="everyone"/>
                  <w:r w:rsidRPr="00FB3897">
                    <w:rPr>
                      <w:rFonts w:ascii="Arial Nova Cond" w:eastAsiaTheme="majorEastAsia" w:hAnsi="Arial Nova Cond" w:cs="Segoe UI"/>
                      <w:b w:val="0"/>
                      <w:bCs/>
                      <w:color w:val="595959"/>
                      <w:sz w:val="20"/>
                      <w:szCs w:val="20"/>
                      <w:shd w:val="clear" w:color="auto" w:fill="F2F2F2"/>
                    </w:rPr>
                    <w:t>_______</w:t>
                  </w:r>
                  <w:permEnd w:id="653135289"/>
                </w:p>
              </w:tc>
              <w:tc>
                <w:tcPr>
                  <w:tcW w:w="669" w:type="pct"/>
                </w:tcPr>
                <w:p w14:paraId="7972B325" w14:textId="0A9ED22E"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467514720"/>
                      <w:placeholder>
                        <w:docPart w:val="11DB0BE728E5410DA016B656C8708DED"/>
                      </w:placeholder>
                      <w:showingPlcHdr/>
                      <w:date w:fullDate="2021-06-22T00:00:00Z">
                        <w:dateFormat w:val="dd/MM/yyyy"/>
                        <w:lid w:val="fr-FR"/>
                        <w:storeMappedDataAs w:val="dateTime"/>
                        <w:calendar w:val="gregorian"/>
                      </w:date>
                    </w:sdtPr>
                    <w:sdtEndPr/>
                    <w:sdtContent>
                      <w:permStart w:id="504107920" w:edGrp="everyone"/>
                      <w:r w:rsidR="008E01BB" w:rsidRPr="00FE334B">
                        <w:rPr>
                          <w:rStyle w:val="Mention"/>
                        </w:rPr>
                        <w:t>_ _/_ _/_ _ _ _</w:t>
                      </w:r>
                      <w:permEnd w:id="504107920"/>
                    </w:sdtContent>
                  </w:sdt>
                </w:p>
              </w:tc>
              <w:tc>
                <w:tcPr>
                  <w:tcW w:w="1037" w:type="pct"/>
                </w:tcPr>
                <w:p w14:paraId="5CE0E5C0" w14:textId="6CD61A63"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338699664"/>
                      <w:placeholder>
                        <w:docPart w:val="7B5AC9EED9324430BBD52AB560FD19DA"/>
                      </w:placeholder>
                      <w:showingPlcHdr/>
                      <w:date w:fullDate="2021-06-22T00:00:00Z">
                        <w:dateFormat w:val="dd/MM/yyyy"/>
                        <w:lid w:val="fr-FR"/>
                        <w:storeMappedDataAs w:val="dateTime"/>
                        <w:calendar w:val="gregorian"/>
                      </w:date>
                    </w:sdtPr>
                    <w:sdtEndPr/>
                    <w:sdtContent>
                      <w:permStart w:id="640955355" w:edGrp="everyone"/>
                      <w:r w:rsidR="008E01BB" w:rsidRPr="00FE334B">
                        <w:rPr>
                          <w:rStyle w:val="Mention"/>
                        </w:rPr>
                        <w:t>_ _/_ _/_ _ _ _</w:t>
                      </w:r>
                      <w:permEnd w:id="640955355"/>
                    </w:sdtContent>
                  </w:sdt>
                  <w:r w:rsidR="008E01BB" w:rsidRPr="007D1918" w:rsidDel="00C95194">
                    <w:rPr>
                      <w:rFonts w:ascii="Arial Nova Cond" w:eastAsiaTheme="majorEastAsia" w:hAnsi="Arial Nova Cond" w:cs="Segoe UI"/>
                      <w:bCs/>
                      <w:color w:val="595959"/>
                      <w:shd w:val="clear" w:color="auto" w:fill="F2F2F2"/>
                    </w:rPr>
                    <w:t xml:space="preserve"> </w:t>
                  </w:r>
                  <w:r w:rsidR="008E01BB">
                    <w:rPr>
                      <w:rFonts w:ascii="Arial Nova Cond" w:eastAsiaTheme="majorEastAsia" w:hAnsi="Arial Nova Cond" w:cs="Segoe UI"/>
                      <w:bCs/>
                      <w:color w:val="595959"/>
                      <w:sz w:val="20"/>
                      <w:szCs w:val="20"/>
                      <w:shd w:val="clear" w:color="auto" w:fill="F2F2F2"/>
                    </w:rPr>
                    <w:t>R</w:t>
                  </w:r>
                  <w:r w:rsidR="008E01BB" w:rsidRPr="00443842">
                    <w:rPr>
                      <w:rFonts w:ascii="Arial Nova Cond" w:eastAsiaTheme="majorEastAsia" w:hAnsi="Arial Nova Cond" w:cs="Segoe UI"/>
                      <w:bCs/>
                      <w:color w:val="595959"/>
                      <w:sz w:val="20"/>
                      <w:szCs w:val="20"/>
                      <w:shd w:val="clear" w:color="auto" w:fill="F2F2F2"/>
                    </w:rPr>
                    <w:t>aison de l’a</w:t>
                  </w:r>
                  <w:r w:rsidR="008E01BB">
                    <w:rPr>
                      <w:rFonts w:ascii="Arial Nova Cond" w:eastAsiaTheme="majorEastAsia" w:hAnsi="Arial Nova Cond" w:cs="Segoe UI"/>
                      <w:bCs/>
                      <w:color w:val="595959"/>
                      <w:sz w:val="20"/>
                      <w:szCs w:val="20"/>
                      <w:shd w:val="clear" w:color="auto" w:fill="F2F2F2"/>
                    </w:rPr>
                    <w:t xml:space="preserve">rrêt : </w:t>
                  </w:r>
                  <w:permStart w:id="967666349" w:edGrp="everyone"/>
                  <w:r w:rsidR="008E01BB">
                    <w:rPr>
                      <w:rFonts w:ascii="Arial Nova Cond" w:eastAsiaTheme="majorEastAsia" w:hAnsi="Arial Nova Cond" w:cs="Segoe UI"/>
                      <w:bCs/>
                      <w:color w:val="595959"/>
                      <w:sz w:val="20"/>
                      <w:szCs w:val="20"/>
                      <w:shd w:val="clear" w:color="auto" w:fill="F2F2F2"/>
                    </w:rPr>
                    <w:t>___________________</w:t>
                  </w:r>
                  <w:permEnd w:id="967666349"/>
                </w:p>
              </w:tc>
              <w:permStart w:id="1260935899" w:edGrp="everyone"/>
              <w:tc>
                <w:tcPr>
                  <w:tcW w:w="647" w:type="pct"/>
                </w:tcPr>
                <w:p w14:paraId="7CE48A4C" w14:textId="0454E4DE"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81139816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60935899"/>
                  <w:r w:rsidR="008E01BB" w:rsidRPr="007D1918">
                    <w:rPr>
                      <w:rFonts w:ascii="Arial Nova Cond" w:eastAsiaTheme="majorEastAsia" w:hAnsi="Arial Nova Cond" w:cs="Segoe UI"/>
                      <w:bCs/>
                      <w:color w:val="595959"/>
                      <w:sz w:val="20"/>
                      <w:szCs w:val="20"/>
                      <w:shd w:val="clear" w:color="auto" w:fill="F2F2F2"/>
                    </w:rPr>
                    <w:t xml:space="preserve">P </w:t>
                  </w:r>
                </w:p>
                <w:permStart w:id="1751017991" w:edGrp="everyone"/>
                <w:p w14:paraId="3E4D8870" w14:textId="3B41E56B"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34931330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51017991"/>
                  <w:r w:rsidR="008E01BB" w:rsidRPr="007D1918">
                    <w:rPr>
                      <w:rFonts w:ascii="Arial Nova Cond" w:eastAsiaTheme="majorEastAsia" w:hAnsi="Arial Nova Cond" w:cs="Segoe UI"/>
                      <w:bCs/>
                      <w:color w:val="595959"/>
                      <w:sz w:val="20"/>
                      <w:szCs w:val="20"/>
                      <w:shd w:val="clear" w:color="auto" w:fill="F2F2F2"/>
                    </w:rPr>
                    <w:t>D</w:t>
                  </w:r>
                </w:p>
              </w:tc>
              <w:tc>
                <w:tcPr>
                  <w:tcW w:w="1281" w:type="pct"/>
                </w:tcPr>
                <w:p w14:paraId="3ADAE844" w14:textId="5E29AD79" w:rsidR="008E01BB" w:rsidRPr="007D1918" w:rsidRDefault="00BE01E2" w:rsidP="008E01BB">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919798745"/>
                      <w:placeholder>
                        <w:docPart w:val="464E9901CF2F411AA82C5CD1130404AD"/>
                      </w:placeholder>
                      <w:showingPlcHdr/>
                    </w:sdtPr>
                    <w:sdtEndPr/>
                    <w:sdtContent>
                      <w:permStart w:id="279994961" w:edGrp="everyone"/>
                      <w:r w:rsidR="008E01BB" w:rsidRPr="0093672E">
                        <w:rPr>
                          <w:rStyle w:val="Mention"/>
                        </w:rPr>
                        <w:t>________________</w:t>
                      </w:r>
                      <w:permEnd w:id="279994961"/>
                    </w:sdtContent>
                  </w:sdt>
                </w:p>
              </w:tc>
            </w:tr>
          </w:tbl>
          <w:p w14:paraId="10253480" w14:textId="057E7D34" w:rsidR="00402FFD" w:rsidRPr="0093672E" w:rsidRDefault="00402FFD" w:rsidP="00D56635"/>
        </w:tc>
      </w:tr>
    </w:tbl>
    <w:p w14:paraId="669087C8" w14:textId="77777777" w:rsidR="00AA601F" w:rsidRPr="0093672E" w:rsidRDefault="00AA601F" w:rsidP="00AC31D2"/>
    <w:p w14:paraId="1A6144D7" w14:textId="18430751" w:rsidR="005F43EC" w:rsidRPr="0093672E" w:rsidRDefault="00AC31D2" w:rsidP="005F43EC">
      <w:pPr>
        <w:pStyle w:val="Intertitre"/>
      </w:pPr>
      <w:r w:rsidRPr="0093672E">
        <w:t>Comorbidités</w:t>
      </w:r>
    </w:p>
    <w:tbl>
      <w:tblPr>
        <w:tblStyle w:val="Grilledetableauclaire"/>
        <w:tblW w:w="0" w:type="auto"/>
        <w:tblLook w:val="0600" w:firstRow="0" w:lastRow="0" w:firstColumn="0" w:lastColumn="0" w:noHBand="1" w:noVBand="1"/>
      </w:tblPr>
      <w:tblGrid>
        <w:gridCol w:w="9608"/>
      </w:tblGrid>
      <w:tr w:rsidR="005F43EC" w:rsidRPr="0093672E" w14:paraId="6855F860" w14:textId="77777777" w:rsidTr="005F43EC">
        <w:tc>
          <w:tcPr>
            <w:tcW w:w="9629" w:type="dxa"/>
          </w:tcPr>
          <w:p w14:paraId="689A503B" w14:textId="12CE2B53" w:rsidR="00D36829" w:rsidRPr="00972ADB" w:rsidRDefault="00D36829"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 xml:space="preserve">Hépatopathie </w:t>
            </w:r>
            <w:r w:rsidR="00107B76" w:rsidRPr="00972ADB">
              <w:rPr>
                <w:rFonts w:eastAsiaTheme="majorEastAsia"/>
                <w:sz w:val="22"/>
                <w:szCs w:val="22"/>
              </w:rPr>
              <w:t xml:space="preserve"> </w:t>
            </w:r>
            <w:r w:rsidR="00C110AA" w:rsidRPr="00972ADB">
              <w:rPr>
                <w:rFonts w:eastAsiaTheme="majorEastAsia"/>
                <w:sz w:val="22"/>
                <w:szCs w:val="22"/>
              </w:rPr>
              <w:tab/>
            </w:r>
            <w:r w:rsidR="0089495C" w:rsidRPr="00972ADB">
              <w:rPr>
                <w:rFonts w:eastAsiaTheme="majorEastAsia"/>
                <w:sz w:val="22"/>
                <w:szCs w:val="22"/>
              </w:rPr>
              <w:tab/>
            </w:r>
            <w:r w:rsidR="0089495C">
              <w:rPr>
                <w:rFonts w:eastAsiaTheme="majorEastAsia"/>
                <w:sz w:val="22"/>
                <w:szCs w:val="22"/>
              </w:rPr>
              <w:tab/>
            </w:r>
            <w:permStart w:id="595737120" w:edGrp="everyone"/>
            <w:sdt>
              <w:sdtPr>
                <w:id w:val="5375567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595737120"/>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613965514" w:edGrp="everyone"/>
            <w:sdt>
              <w:sdtPr>
                <w:id w:val="-87701278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613965514"/>
            <w:r w:rsidR="009208C4" w:rsidRPr="004C6AC7">
              <w:rPr>
                <w:rStyle w:val="normaltextrun"/>
                <w:rFonts w:ascii="Arial Nova Cond" w:eastAsiaTheme="majorEastAsia" w:hAnsi="Arial Nova Cond" w:cs="Segoe UI"/>
                <w:color w:val="595959"/>
                <w:sz w:val="22"/>
                <w:szCs w:val="22"/>
                <w:shd w:val="clear" w:color="auto" w:fill="F2F2F2"/>
              </w:rPr>
              <w:t>Oui</w:t>
            </w:r>
          </w:p>
          <w:p w14:paraId="5B564610" w14:textId="3F922729" w:rsidR="0089495C" w:rsidRDefault="00D36829"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89495C">
              <w:rPr>
                <w:rFonts w:ascii="Arial Nova Cond" w:eastAsiaTheme="majorEastAsia" w:hAnsi="Arial Nova Cond" w:cs="Segoe UI"/>
                <w:color w:val="595959"/>
                <w:sz w:val="22"/>
                <w:szCs w:val="22"/>
                <w:shd w:val="clear" w:color="auto" w:fill="F2F2F2"/>
              </w:rPr>
              <w:t>Cancer</w:t>
            </w:r>
            <w:r w:rsidR="00107B76" w:rsidRPr="0089495C">
              <w:rPr>
                <w:rFonts w:ascii="Arial Nova Cond" w:eastAsiaTheme="majorEastAsia" w:hAnsi="Arial Nova Cond" w:cs="Segoe UI"/>
                <w:color w:val="595959"/>
                <w:sz w:val="22"/>
                <w:szCs w:val="22"/>
                <w:shd w:val="clear" w:color="auto" w:fill="F2F2F2"/>
              </w:rPr>
              <w:t xml:space="preserve">  </w:t>
            </w:r>
            <w:r w:rsidR="00107B76" w:rsidRPr="0089495C">
              <w:rPr>
                <w:rFonts w:eastAsiaTheme="majorEastAsia"/>
                <w:sz w:val="22"/>
                <w:szCs w:val="22"/>
              </w:rPr>
              <w:t xml:space="preserve"> </w:t>
            </w:r>
            <w:r w:rsidR="00C110AA" w:rsidRPr="0089495C">
              <w:rPr>
                <w:rFonts w:eastAsiaTheme="majorEastAsia"/>
                <w:sz w:val="22"/>
                <w:szCs w:val="22"/>
              </w:rPr>
              <w:tab/>
            </w:r>
            <w:r w:rsidR="00C110AA" w:rsidRPr="0089495C">
              <w:rPr>
                <w:rFonts w:eastAsiaTheme="majorEastAsia"/>
                <w:sz w:val="22"/>
                <w:szCs w:val="22"/>
              </w:rPr>
              <w:tab/>
            </w:r>
            <w:r w:rsidR="00C110AA" w:rsidRPr="0089495C">
              <w:rPr>
                <w:rFonts w:eastAsiaTheme="majorEastAsia"/>
                <w:sz w:val="22"/>
                <w:szCs w:val="22"/>
              </w:rPr>
              <w:tab/>
            </w:r>
            <w:permStart w:id="1793805306" w:edGrp="everyone"/>
            <w:sdt>
              <w:sdtPr>
                <w:id w:val="111256242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793805306"/>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762053259" w:edGrp="everyone"/>
            <w:sdt>
              <w:sdtPr>
                <w:id w:val="183749208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762053259"/>
            <w:r w:rsidR="009208C4" w:rsidRPr="004C6AC7">
              <w:rPr>
                <w:rStyle w:val="normaltextrun"/>
                <w:rFonts w:ascii="Arial Nova Cond" w:eastAsiaTheme="majorEastAsia" w:hAnsi="Arial Nova Cond" w:cs="Segoe UI"/>
                <w:color w:val="595959"/>
                <w:sz w:val="22"/>
                <w:szCs w:val="22"/>
                <w:shd w:val="clear" w:color="auto" w:fill="F2F2F2"/>
              </w:rPr>
              <w:t>Oui</w:t>
            </w:r>
            <w:r w:rsidR="0089495C" w:rsidRPr="0089495C">
              <w:rPr>
                <w:rFonts w:ascii="Arial Nova Cond" w:eastAsiaTheme="majorEastAsia" w:hAnsi="Arial Nova Cond" w:cs="Segoe UI"/>
                <w:color w:val="595959"/>
                <w:sz w:val="22"/>
                <w:szCs w:val="22"/>
                <w:shd w:val="clear" w:color="auto" w:fill="F2F2F2"/>
              </w:rPr>
              <w:t xml:space="preserve">, </w:t>
            </w:r>
          </w:p>
          <w:p w14:paraId="13BFC9F4" w14:textId="77E24D2F" w:rsidR="0089495C" w:rsidRDefault="0089495C" w:rsidP="00670B54">
            <w:pPr>
              <w:pStyle w:val="paragraph"/>
              <w:spacing w:before="0" w:beforeAutospacing="0" w:after="0" w:afterAutospacing="0"/>
              <w:ind w:left="3685"/>
              <w:textAlignment w:val="baseline"/>
              <w:rPr>
                <w:rFonts w:ascii="Arial Nova Cond" w:eastAsiaTheme="majorEastAsia" w:hAnsi="Arial Nova Cond" w:cs="Segoe UI"/>
                <w:color w:val="595959"/>
                <w:sz w:val="22"/>
                <w:szCs w:val="22"/>
                <w:shd w:val="clear" w:color="auto" w:fill="F2F2F2"/>
              </w:rPr>
            </w:pPr>
            <w:r w:rsidRPr="0089495C">
              <w:rPr>
                <w:rFonts w:ascii="Arial Nova Cond" w:eastAsiaTheme="majorEastAsia" w:hAnsi="Arial Nova Cond" w:cs="Segoe UI"/>
                <w:color w:val="595959"/>
                <w:sz w:val="22"/>
                <w:szCs w:val="22"/>
                <w:shd w:val="clear" w:color="auto" w:fill="F2F2F2"/>
              </w:rPr>
              <w:t>si o</w:t>
            </w:r>
            <w:r w:rsidRPr="00241573">
              <w:rPr>
                <w:rFonts w:ascii="Arial Nova Cond" w:eastAsiaTheme="majorEastAsia" w:hAnsi="Arial Nova Cond" w:cs="Segoe UI"/>
                <w:color w:val="595959"/>
                <w:sz w:val="22"/>
                <w:szCs w:val="22"/>
                <w:shd w:val="clear" w:color="auto" w:fill="F2F2F2"/>
              </w:rPr>
              <w:t>ui</w:t>
            </w:r>
            <w:r>
              <w:rPr>
                <w:rFonts w:ascii="Arial Nova Cond" w:eastAsiaTheme="majorEastAsia" w:hAnsi="Arial Nova Cond" w:cs="Segoe UI"/>
                <w:color w:val="595959"/>
                <w:sz w:val="22"/>
                <w:szCs w:val="22"/>
                <w:shd w:val="clear" w:color="auto" w:fill="F2F2F2"/>
              </w:rPr>
              <w:t>,</w:t>
            </w:r>
            <w:r w:rsidR="00B1672A">
              <w:rPr>
                <w:rFonts w:ascii="Arial Nova Cond" w:eastAsiaTheme="majorEastAsia" w:hAnsi="Arial Nova Cond" w:cs="Segoe UI"/>
                <w:color w:val="595959"/>
                <w:sz w:val="22"/>
                <w:szCs w:val="22"/>
                <w:shd w:val="clear" w:color="auto" w:fill="F2F2F2"/>
              </w:rPr>
              <w:t xml:space="preserve"> préciser</w:t>
            </w:r>
            <w:r>
              <w:rPr>
                <w:rFonts w:ascii="Arial Nova Cond" w:eastAsiaTheme="majorEastAsia" w:hAnsi="Arial Nova Cond" w:cs="Segoe UI"/>
                <w:color w:val="595959"/>
                <w:sz w:val="22"/>
                <w:szCs w:val="22"/>
                <w:shd w:val="clear" w:color="auto" w:fill="F2F2F2"/>
              </w:rPr>
              <w:t xml:space="preserve"> </w:t>
            </w:r>
          </w:p>
          <w:p w14:paraId="3A5E3C5B" w14:textId="03A49728" w:rsidR="00D36829" w:rsidRDefault="0089495C" w:rsidP="00670B54">
            <w:pPr>
              <w:pStyle w:val="paragraph"/>
              <w:spacing w:before="0" w:beforeAutospacing="0" w:after="0" w:afterAutospacing="0"/>
              <w:ind w:left="3685"/>
              <w:textAlignment w:val="baseline"/>
              <w:rPr>
                <w:rFonts w:ascii="Arial Nova Cond" w:eastAsiaTheme="majorEastAsia" w:hAnsi="Arial Nova Cond" w:cs="Segoe UI"/>
                <w:color w:val="595959"/>
                <w:sz w:val="22"/>
                <w:szCs w:val="22"/>
                <w:shd w:val="clear" w:color="auto" w:fill="F2F2F2"/>
              </w:rPr>
            </w:pPr>
            <w:r w:rsidRPr="0089495C">
              <w:rPr>
                <w:rFonts w:eastAsiaTheme="majorEastAsia"/>
                <w:sz w:val="22"/>
                <w:szCs w:val="22"/>
              </w:rPr>
              <w:tab/>
            </w:r>
            <w:r>
              <w:rPr>
                <w:rFonts w:ascii="Arial Nova Cond" w:eastAsiaTheme="majorEastAsia" w:hAnsi="Arial Nova Cond" w:cs="Segoe UI"/>
                <w:color w:val="595959"/>
                <w:sz w:val="22"/>
                <w:szCs w:val="22"/>
                <w:shd w:val="clear" w:color="auto" w:fill="F2F2F2"/>
              </w:rPr>
              <w:t>localisatio</w:t>
            </w:r>
            <w:r w:rsidR="003612F9">
              <w:rPr>
                <w:rFonts w:ascii="Arial Nova Cond" w:eastAsiaTheme="majorEastAsia" w:hAnsi="Arial Nova Cond" w:cs="Segoe UI"/>
                <w:color w:val="595959"/>
                <w:sz w:val="22"/>
                <w:szCs w:val="22"/>
                <w:shd w:val="clear" w:color="auto" w:fill="F2F2F2"/>
              </w:rPr>
              <w:t xml:space="preserve">n </w:t>
            </w:r>
            <w:r w:rsidR="00F871B8">
              <w:t xml:space="preserve"> </w:t>
            </w:r>
            <w:sdt>
              <w:sdtPr>
                <w:id w:val="460543833"/>
                <w:placeholder>
                  <w:docPart w:val="21B005A5C7BF4A15AC7ADC81E2C7D2BD"/>
                </w:placeholder>
                <w:showingPlcHdr/>
              </w:sdtPr>
              <w:sdtEndPr/>
              <w:sdtContent>
                <w:permStart w:id="1032463873" w:edGrp="everyone"/>
                <w:r w:rsidR="00F871B8" w:rsidRPr="0093672E">
                  <w:rPr>
                    <w:rStyle w:val="Mention"/>
                  </w:rPr>
                  <w:t>________________</w:t>
                </w:r>
                <w:permEnd w:id="1032463873"/>
              </w:sdtContent>
            </w:sdt>
          </w:p>
          <w:p w14:paraId="617F275F" w14:textId="7C4131C2" w:rsidR="0089495C" w:rsidRPr="00241573" w:rsidRDefault="0089495C" w:rsidP="00670B54">
            <w:pPr>
              <w:pStyle w:val="paragraph"/>
              <w:spacing w:before="0" w:beforeAutospacing="0" w:after="0" w:afterAutospacing="0"/>
              <w:ind w:left="3685"/>
              <w:textAlignment w:val="baseline"/>
              <w:rPr>
                <w:rFonts w:ascii="Arial Nova Cond" w:eastAsiaTheme="majorEastAsia" w:hAnsi="Arial Nova Cond" w:cs="Segoe UI"/>
                <w:color w:val="595959"/>
                <w:sz w:val="22"/>
                <w:szCs w:val="22"/>
                <w:shd w:val="clear" w:color="auto" w:fill="F2F2F2"/>
              </w:rPr>
            </w:pPr>
            <w:r w:rsidRPr="0089495C">
              <w:rPr>
                <w:rFonts w:eastAsiaTheme="majorEastAsia"/>
                <w:sz w:val="22"/>
                <w:szCs w:val="22"/>
              </w:rPr>
              <w:tab/>
            </w:r>
            <w:r w:rsidRPr="00241573">
              <w:rPr>
                <w:rFonts w:ascii="Arial Nova Cond" w:eastAsiaTheme="majorEastAsia" w:hAnsi="Arial Nova Cond" w:cs="Segoe UI"/>
                <w:color w:val="595959"/>
                <w:sz w:val="22"/>
                <w:szCs w:val="22"/>
                <w:shd w:val="clear" w:color="auto" w:fill="F2F2F2"/>
              </w:rPr>
              <w:t>actif</w:t>
            </w:r>
            <w:r w:rsidRPr="00241573">
              <w:rPr>
                <w:rFonts w:ascii="Arial Nova Cond" w:eastAsiaTheme="majorEastAsia" w:hAnsi="Arial Nova Cond" w:cs="Segoe UI"/>
                <w:color w:val="595959"/>
                <w:sz w:val="22"/>
                <w:szCs w:val="22"/>
                <w:shd w:val="clear" w:color="auto" w:fill="F2F2F2"/>
              </w:rPr>
              <w:tab/>
            </w:r>
            <w:r w:rsidRPr="00241573">
              <w:rPr>
                <w:rFonts w:ascii="Arial Nova Cond" w:eastAsiaTheme="majorEastAsia" w:hAnsi="Arial Nova Cond" w:cs="Segoe UI"/>
                <w:color w:val="595959"/>
                <w:sz w:val="22"/>
                <w:szCs w:val="22"/>
                <w:shd w:val="clear" w:color="auto" w:fill="F2F2F2"/>
              </w:rPr>
              <w:tab/>
            </w:r>
            <w:r w:rsidRPr="00972ADB">
              <w:rPr>
                <w:rFonts w:eastAsiaTheme="majorEastAsia"/>
                <w:sz w:val="22"/>
                <w:szCs w:val="22"/>
              </w:rPr>
              <w:tab/>
            </w:r>
            <w:permStart w:id="371555823" w:edGrp="everyone"/>
            <w:sdt>
              <w:sdtPr>
                <w:id w:val="205742734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371555823"/>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655583963" w:edGrp="everyone"/>
            <w:sdt>
              <w:sdtPr>
                <w:id w:val="-154689991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655583963"/>
            <w:r w:rsidR="009208C4" w:rsidRPr="004C6AC7">
              <w:rPr>
                <w:rStyle w:val="normaltextrun"/>
                <w:rFonts w:ascii="Arial Nova Cond" w:eastAsiaTheme="majorEastAsia" w:hAnsi="Arial Nova Cond" w:cs="Segoe UI"/>
                <w:color w:val="595959"/>
                <w:sz w:val="22"/>
                <w:szCs w:val="22"/>
                <w:shd w:val="clear" w:color="auto" w:fill="F2F2F2"/>
              </w:rPr>
              <w:t>Oui</w:t>
            </w:r>
          </w:p>
          <w:p w14:paraId="1D4B37CB" w14:textId="0E661793" w:rsidR="0089495C" w:rsidRPr="0089495C" w:rsidRDefault="0089495C" w:rsidP="00670B54">
            <w:pPr>
              <w:pStyle w:val="paragraph"/>
              <w:spacing w:before="0" w:beforeAutospacing="0" w:after="0" w:afterAutospacing="0"/>
              <w:ind w:left="3685"/>
              <w:textAlignment w:val="baseline"/>
              <w:rPr>
                <w:rFonts w:ascii="Arial Nova Cond" w:eastAsiaTheme="majorEastAsia" w:hAnsi="Arial Nova Cond" w:cs="Segoe UI"/>
                <w:color w:val="595959"/>
                <w:sz w:val="22"/>
                <w:szCs w:val="22"/>
                <w:shd w:val="clear" w:color="auto" w:fill="F2F2F2"/>
              </w:rPr>
            </w:pPr>
            <w:r w:rsidRPr="00241573">
              <w:rPr>
                <w:rFonts w:ascii="Arial Nova Cond" w:eastAsiaTheme="majorEastAsia" w:hAnsi="Arial Nova Cond" w:cs="Segoe UI"/>
                <w:color w:val="595959"/>
                <w:sz w:val="22"/>
                <w:szCs w:val="22"/>
                <w:shd w:val="clear" w:color="auto" w:fill="F2F2F2"/>
              </w:rPr>
              <w:tab/>
              <w:t>traité</w:t>
            </w:r>
            <w:r w:rsidRPr="00241573">
              <w:rPr>
                <w:rFonts w:ascii="Arial Nova Cond" w:eastAsiaTheme="majorEastAsia" w:hAnsi="Arial Nova Cond" w:cs="Segoe UI"/>
                <w:color w:val="595959"/>
                <w:sz w:val="22"/>
                <w:szCs w:val="22"/>
                <w:shd w:val="clear" w:color="auto" w:fill="F2F2F2"/>
              </w:rPr>
              <w:tab/>
            </w:r>
            <w:r w:rsidRPr="00972ADB">
              <w:rPr>
                <w:rFonts w:eastAsiaTheme="majorEastAsia"/>
                <w:sz w:val="22"/>
                <w:szCs w:val="22"/>
              </w:rPr>
              <w:tab/>
            </w:r>
            <w:r w:rsidRPr="00972ADB">
              <w:rPr>
                <w:rFonts w:eastAsiaTheme="majorEastAsia"/>
                <w:sz w:val="22"/>
                <w:szCs w:val="22"/>
              </w:rPr>
              <w:tab/>
            </w:r>
            <w:permStart w:id="1024601922" w:edGrp="everyone"/>
            <w:sdt>
              <w:sdtPr>
                <w:id w:val="38877339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024601922"/>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831407105" w:edGrp="everyone"/>
            <w:sdt>
              <w:sdtPr>
                <w:id w:val="142816507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831407105"/>
            <w:r w:rsidR="009208C4" w:rsidRPr="004C6AC7">
              <w:rPr>
                <w:rStyle w:val="normaltextrun"/>
                <w:rFonts w:ascii="Arial Nova Cond" w:eastAsiaTheme="majorEastAsia" w:hAnsi="Arial Nova Cond" w:cs="Segoe UI"/>
                <w:color w:val="595959"/>
                <w:sz w:val="22"/>
                <w:szCs w:val="22"/>
                <w:shd w:val="clear" w:color="auto" w:fill="F2F2F2"/>
              </w:rPr>
              <w:t>Oui</w:t>
            </w:r>
          </w:p>
          <w:p w14:paraId="16F93E4B" w14:textId="77777777" w:rsidR="009208C4" w:rsidRDefault="00D36829"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Hypertension artérielle</w:t>
            </w:r>
            <w:r w:rsidR="00107B76" w:rsidRPr="00972ADB">
              <w:rPr>
                <w:rFonts w:ascii="Arial Nova Cond" w:eastAsiaTheme="majorEastAsia" w:hAnsi="Arial Nova Cond" w:cs="Segoe UI"/>
                <w:color w:val="595959"/>
                <w:sz w:val="22"/>
                <w:szCs w:val="22"/>
                <w:shd w:val="clear" w:color="auto" w:fill="F2F2F2"/>
              </w:rPr>
              <w:t> </w:t>
            </w:r>
            <w:r w:rsidR="00107B76" w:rsidRPr="00972ADB">
              <w:rPr>
                <w:rFonts w:eastAsiaTheme="majorEastAsia"/>
                <w:sz w:val="22"/>
                <w:szCs w:val="22"/>
              </w:rPr>
              <w:t xml:space="preserve"> </w:t>
            </w:r>
            <w:r w:rsidR="00C110AA" w:rsidRPr="00972ADB">
              <w:rPr>
                <w:rFonts w:eastAsiaTheme="majorEastAsia"/>
                <w:sz w:val="22"/>
                <w:szCs w:val="22"/>
              </w:rPr>
              <w:tab/>
            </w:r>
            <w:r w:rsidR="00972ADB">
              <w:rPr>
                <w:rFonts w:eastAsiaTheme="majorEastAsia"/>
                <w:sz w:val="22"/>
                <w:szCs w:val="22"/>
              </w:rPr>
              <w:tab/>
            </w:r>
            <w:permStart w:id="727609058" w:edGrp="everyone"/>
            <w:sdt>
              <w:sdtPr>
                <w:id w:val="24299648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727609058"/>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537302493" w:edGrp="everyone"/>
            <w:sdt>
              <w:sdtPr>
                <w:id w:val="-15107159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37302493"/>
            <w:r w:rsidR="009208C4" w:rsidRPr="004C6AC7">
              <w:rPr>
                <w:rStyle w:val="normaltextrun"/>
                <w:rFonts w:ascii="Arial Nova Cond" w:eastAsiaTheme="majorEastAsia" w:hAnsi="Arial Nova Cond" w:cs="Segoe UI"/>
                <w:color w:val="595959"/>
                <w:sz w:val="22"/>
                <w:szCs w:val="22"/>
                <w:shd w:val="clear" w:color="auto" w:fill="F2F2F2"/>
              </w:rPr>
              <w:t>Oui</w:t>
            </w:r>
            <w:r w:rsidR="009208C4">
              <w:rPr>
                <w:rFonts w:ascii="Arial Nova Cond" w:eastAsiaTheme="majorEastAsia" w:hAnsi="Arial Nova Cond" w:cs="Segoe UI"/>
                <w:color w:val="595959"/>
                <w:sz w:val="22"/>
                <w:szCs w:val="22"/>
                <w:shd w:val="clear" w:color="auto" w:fill="F2F2F2"/>
              </w:rPr>
              <w:t xml:space="preserve"> </w:t>
            </w:r>
          </w:p>
          <w:p w14:paraId="60FE4EE1" w14:textId="6AC4B24E" w:rsidR="0089495C" w:rsidRDefault="0089495C"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Tabac</w:t>
            </w:r>
            <w:r w:rsidRPr="00972ADB">
              <w:rPr>
                <w:rFonts w:eastAsiaTheme="majorEastAsia"/>
                <w:sz w:val="22"/>
                <w:szCs w:val="22"/>
              </w:rPr>
              <w:tab/>
            </w:r>
            <w:r>
              <w:rPr>
                <w:rFonts w:eastAsiaTheme="majorEastAsia"/>
                <w:sz w:val="22"/>
                <w:szCs w:val="22"/>
              </w:rPr>
              <w:tab/>
            </w:r>
            <w:r w:rsidRPr="00972ADB">
              <w:rPr>
                <w:rFonts w:eastAsiaTheme="majorEastAsia"/>
                <w:sz w:val="22"/>
                <w:szCs w:val="22"/>
              </w:rPr>
              <w:tab/>
            </w:r>
            <w:r>
              <w:rPr>
                <w:rFonts w:eastAsiaTheme="majorEastAsia"/>
                <w:sz w:val="22"/>
                <w:szCs w:val="22"/>
              </w:rPr>
              <w:tab/>
            </w:r>
            <w:permStart w:id="1434998651" w:edGrp="everyone"/>
            <w:sdt>
              <w:sdtPr>
                <w:id w:val="100756003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434998651"/>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230309951" w:edGrp="everyone"/>
            <w:sdt>
              <w:sdtPr>
                <w:id w:val="87187910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230309951"/>
            <w:r w:rsidR="009208C4" w:rsidRPr="004C6AC7">
              <w:rPr>
                <w:rStyle w:val="normaltextrun"/>
                <w:rFonts w:ascii="Arial Nova Cond" w:eastAsiaTheme="majorEastAsia" w:hAnsi="Arial Nova Cond" w:cs="Segoe UI"/>
                <w:color w:val="595959"/>
                <w:sz w:val="22"/>
                <w:szCs w:val="22"/>
                <w:shd w:val="clear" w:color="auto" w:fill="F2F2F2"/>
              </w:rPr>
              <w:t>Oui</w:t>
            </w:r>
          </w:p>
          <w:p w14:paraId="02CC28CB" w14:textId="3769C4D1" w:rsidR="0089495C" w:rsidRDefault="0089495C"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Surpoids / obésité</w:t>
            </w:r>
            <w:r w:rsidRPr="00972ADB">
              <w:rPr>
                <w:rFonts w:eastAsiaTheme="majorEastAsia"/>
                <w:sz w:val="22"/>
                <w:szCs w:val="22"/>
              </w:rPr>
              <w:tab/>
            </w:r>
            <w:r>
              <w:rPr>
                <w:rFonts w:eastAsiaTheme="majorEastAsia"/>
                <w:sz w:val="22"/>
                <w:szCs w:val="22"/>
              </w:rPr>
              <w:tab/>
            </w:r>
            <w:permStart w:id="1690767760" w:edGrp="everyone"/>
            <w:sdt>
              <w:sdtPr>
                <w:id w:val="140610458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690767760"/>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355047941" w:edGrp="everyone"/>
            <w:sdt>
              <w:sdtPr>
                <w:id w:val="98035631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55047941"/>
            <w:r w:rsidR="009208C4" w:rsidRPr="004C6AC7">
              <w:rPr>
                <w:rStyle w:val="normaltextrun"/>
                <w:rFonts w:ascii="Arial Nova Cond" w:eastAsiaTheme="majorEastAsia" w:hAnsi="Arial Nova Cond" w:cs="Segoe UI"/>
                <w:color w:val="595959"/>
                <w:sz w:val="22"/>
                <w:szCs w:val="22"/>
                <w:shd w:val="clear" w:color="auto" w:fill="F2F2F2"/>
              </w:rPr>
              <w:t>Oui</w:t>
            </w:r>
          </w:p>
          <w:p w14:paraId="21E8418B" w14:textId="235241E6" w:rsidR="0089495C" w:rsidRDefault="0089495C"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Diabète</w:t>
            </w:r>
            <w:r w:rsidRPr="00972ADB">
              <w:rPr>
                <w:rFonts w:eastAsiaTheme="majorEastAsia"/>
                <w:sz w:val="22"/>
                <w:szCs w:val="22"/>
              </w:rPr>
              <w:tab/>
            </w:r>
            <w:r w:rsidR="00C95194">
              <w:rPr>
                <w:rFonts w:eastAsiaTheme="majorEastAsia"/>
                <w:sz w:val="22"/>
                <w:szCs w:val="22"/>
              </w:rPr>
              <w:t xml:space="preserve">              </w:t>
            </w:r>
            <w:r>
              <w:rPr>
                <w:rFonts w:eastAsiaTheme="majorEastAsia"/>
                <w:sz w:val="22"/>
                <w:szCs w:val="22"/>
              </w:rPr>
              <w:tab/>
            </w:r>
            <w:r w:rsidRPr="00972ADB">
              <w:rPr>
                <w:rFonts w:eastAsiaTheme="majorEastAsia"/>
                <w:sz w:val="22"/>
                <w:szCs w:val="22"/>
              </w:rPr>
              <w:tab/>
            </w:r>
            <w:permStart w:id="1797337323" w:edGrp="everyone"/>
            <w:sdt>
              <w:sdtPr>
                <w:id w:val="9059413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797337323"/>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109004476" w:edGrp="everyone"/>
            <w:sdt>
              <w:sdtPr>
                <w:id w:val="153684563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109004476"/>
            <w:r w:rsidR="009208C4" w:rsidRPr="004C6AC7">
              <w:rPr>
                <w:rStyle w:val="normaltextrun"/>
                <w:rFonts w:ascii="Arial Nova Cond" w:eastAsiaTheme="majorEastAsia" w:hAnsi="Arial Nova Cond" w:cs="Segoe UI"/>
                <w:color w:val="595959"/>
                <w:sz w:val="22"/>
                <w:szCs w:val="22"/>
                <w:shd w:val="clear" w:color="auto" w:fill="F2F2F2"/>
              </w:rPr>
              <w:t>Oui</w:t>
            </w:r>
          </w:p>
          <w:p w14:paraId="66A140A3" w14:textId="42A45D43" w:rsidR="0089495C" w:rsidRPr="00972ADB" w:rsidRDefault="0089495C"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Dyslipidémie</w:t>
            </w:r>
            <w:r w:rsidRPr="00972ADB">
              <w:rPr>
                <w:rFonts w:eastAsiaTheme="majorEastAsia"/>
                <w:sz w:val="22"/>
                <w:szCs w:val="22"/>
              </w:rPr>
              <w:tab/>
            </w:r>
            <w:r>
              <w:rPr>
                <w:rFonts w:eastAsiaTheme="majorEastAsia"/>
                <w:sz w:val="22"/>
                <w:szCs w:val="22"/>
              </w:rPr>
              <w:tab/>
            </w:r>
            <w:r w:rsidRPr="00972ADB">
              <w:rPr>
                <w:rFonts w:eastAsiaTheme="majorEastAsia"/>
                <w:sz w:val="22"/>
                <w:szCs w:val="22"/>
              </w:rPr>
              <w:tab/>
            </w:r>
            <w:permStart w:id="1646025239" w:edGrp="everyone"/>
            <w:sdt>
              <w:sdtPr>
                <w:id w:val="-41801856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646025239"/>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027482380" w:edGrp="everyone"/>
            <w:sdt>
              <w:sdtPr>
                <w:id w:val="132725280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027482380"/>
            <w:r w:rsidR="009208C4" w:rsidRPr="004C6AC7">
              <w:rPr>
                <w:rStyle w:val="normaltextrun"/>
                <w:rFonts w:ascii="Arial Nova Cond" w:eastAsiaTheme="majorEastAsia" w:hAnsi="Arial Nova Cond" w:cs="Segoe UI"/>
                <w:color w:val="595959"/>
                <w:sz w:val="22"/>
                <w:szCs w:val="22"/>
                <w:shd w:val="clear" w:color="auto" w:fill="F2F2F2"/>
              </w:rPr>
              <w:t>Oui</w:t>
            </w:r>
          </w:p>
          <w:p w14:paraId="33504EFF" w14:textId="3A65A4DF" w:rsidR="005F43EC" w:rsidRPr="00972ADB" w:rsidRDefault="00D36829"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Artériopathie</w:t>
            </w:r>
            <w:r w:rsidR="00107B76" w:rsidRPr="00972ADB">
              <w:rPr>
                <w:rFonts w:ascii="Arial Nova Cond" w:eastAsiaTheme="majorEastAsia" w:hAnsi="Arial Nova Cond" w:cs="Segoe UI"/>
                <w:color w:val="595959"/>
                <w:sz w:val="22"/>
                <w:szCs w:val="22"/>
                <w:shd w:val="clear" w:color="auto" w:fill="F2F2F2"/>
              </w:rPr>
              <w:t> </w:t>
            </w:r>
            <w:r w:rsidR="00107B76" w:rsidRPr="00972ADB">
              <w:rPr>
                <w:rFonts w:eastAsiaTheme="majorEastAsia"/>
                <w:sz w:val="22"/>
                <w:szCs w:val="22"/>
              </w:rPr>
              <w:t xml:space="preserve"> </w:t>
            </w:r>
            <w:r w:rsidR="00C110AA" w:rsidRPr="00972ADB">
              <w:rPr>
                <w:rFonts w:eastAsiaTheme="majorEastAsia"/>
                <w:sz w:val="22"/>
                <w:szCs w:val="22"/>
              </w:rPr>
              <w:tab/>
            </w:r>
            <w:r w:rsidR="00C110AA" w:rsidRPr="00972ADB">
              <w:rPr>
                <w:rFonts w:eastAsiaTheme="majorEastAsia"/>
                <w:sz w:val="22"/>
                <w:szCs w:val="22"/>
              </w:rPr>
              <w:tab/>
            </w:r>
            <w:r w:rsidR="00C110AA" w:rsidRPr="00972ADB">
              <w:rPr>
                <w:rFonts w:eastAsiaTheme="majorEastAsia"/>
                <w:sz w:val="22"/>
                <w:szCs w:val="22"/>
              </w:rPr>
              <w:tab/>
            </w:r>
            <w:permStart w:id="2053122346" w:edGrp="everyone"/>
            <w:sdt>
              <w:sdtPr>
                <w:id w:val="-70479055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53122346"/>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583552452" w:edGrp="everyone"/>
            <w:sdt>
              <w:sdtPr>
                <w:id w:val="160153115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83552452"/>
            <w:r w:rsidR="009208C4" w:rsidRPr="004C6AC7">
              <w:rPr>
                <w:rStyle w:val="normaltextrun"/>
                <w:rFonts w:ascii="Arial Nova Cond" w:eastAsiaTheme="majorEastAsia" w:hAnsi="Arial Nova Cond" w:cs="Segoe UI"/>
                <w:color w:val="595959"/>
                <w:sz w:val="22"/>
                <w:szCs w:val="22"/>
                <w:shd w:val="clear" w:color="auto" w:fill="F2F2F2"/>
              </w:rPr>
              <w:t>Oui</w:t>
            </w:r>
          </w:p>
          <w:p w14:paraId="7F2E6231" w14:textId="20512FD7" w:rsidR="00DD61B2" w:rsidRPr="00DD61B2" w:rsidRDefault="0023464E" w:rsidP="00DD61B2">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Infection VIH,</w:t>
            </w:r>
            <w:r w:rsidR="00C93C1C" w:rsidRPr="00972ADB">
              <w:rPr>
                <w:rFonts w:ascii="Arial Nova Cond" w:eastAsiaTheme="majorEastAsia" w:hAnsi="Arial Nova Cond" w:cs="Segoe UI"/>
                <w:color w:val="595959"/>
                <w:sz w:val="22"/>
                <w:szCs w:val="22"/>
                <w:shd w:val="clear" w:color="auto" w:fill="F2F2F2"/>
              </w:rPr>
              <w:tab/>
            </w:r>
            <w:r w:rsidR="00972ADB">
              <w:rPr>
                <w:rFonts w:ascii="Arial Nova Cond" w:eastAsiaTheme="majorEastAsia" w:hAnsi="Arial Nova Cond" w:cs="Segoe UI"/>
                <w:color w:val="595959"/>
                <w:sz w:val="22"/>
                <w:szCs w:val="22"/>
                <w:shd w:val="clear" w:color="auto" w:fill="F2F2F2"/>
              </w:rPr>
              <w:tab/>
            </w:r>
            <w:r w:rsidR="00041BD2" w:rsidRPr="00972ADB">
              <w:rPr>
                <w:rFonts w:ascii="Arial Nova Cond" w:eastAsiaTheme="majorEastAsia" w:hAnsi="Arial Nova Cond" w:cs="Segoe UI"/>
                <w:color w:val="595959"/>
                <w:sz w:val="22"/>
                <w:szCs w:val="22"/>
                <w:shd w:val="clear" w:color="auto" w:fill="F2F2F2"/>
              </w:rPr>
              <w:tab/>
            </w:r>
            <w:permStart w:id="2010255703" w:edGrp="everyone"/>
            <w:sdt>
              <w:sdtPr>
                <w:id w:val="-36730014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010255703"/>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561059685" w:edGrp="everyone"/>
            <w:sdt>
              <w:sdtPr>
                <w:id w:val="175987141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561059685"/>
            <w:r w:rsidR="009208C4" w:rsidRPr="004C6AC7">
              <w:rPr>
                <w:rStyle w:val="normaltextrun"/>
                <w:rFonts w:ascii="Arial Nova Cond" w:eastAsiaTheme="majorEastAsia" w:hAnsi="Arial Nova Cond" w:cs="Segoe UI"/>
                <w:color w:val="595959"/>
                <w:sz w:val="22"/>
                <w:szCs w:val="22"/>
                <w:shd w:val="clear" w:color="auto" w:fill="F2F2F2"/>
              </w:rPr>
              <w:t>Oui</w:t>
            </w:r>
          </w:p>
          <w:p w14:paraId="16BB7BB5" w14:textId="2D850A1F" w:rsidR="002E5B6E" w:rsidRDefault="00CA5EF0"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Infection VHB</w:t>
            </w:r>
            <w:r>
              <w:rPr>
                <w:rFonts w:ascii="Arial Nova Cond" w:eastAsiaTheme="majorEastAsia" w:hAnsi="Arial Nova Cond" w:cs="Segoe UI"/>
                <w:color w:val="595959"/>
                <w:sz w:val="22"/>
                <w:szCs w:val="22"/>
                <w:shd w:val="clear" w:color="auto" w:fill="F2F2F2"/>
              </w:rPr>
              <w:tab/>
            </w:r>
            <w:r w:rsidRPr="00972ADB">
              <w:rPr>
                <w:rFonts w:ascii="Arial Nova Cond" w:eastAsiaTheme="majorEastAsia" w:hAnsi="Arial Nova Cond" w:cs="Segoe UI"/>
                <w:color w:val="595959"/>
                <w:sz w:val="22"/>
                <w:szCs w:val="22"/>
                <w:shd w:val="clear" w:color="auto" w:fill="F2F2F2"/>
              </w:rPr>
              <w:tab/>
            </w:r>
            <w:r>
              <w:rPr>
                <w:rFonts w:ascii="Arial Nova Cond" w:eastAsiaTheme="majorEastAsia" w:hAnsi="Arial Nova Cond" w:cs="Segoe UI"/>
                <w:color w:val="595959"/>
                <w:sz w:val="22"/>
                <w:szCs w:val="22"/>
                <w:shd w:val="clear" w:color="auto" w:fill="F2F2F2"/>
              </w:rPr>
              <w:tab/>
            </w:r>
            <w:permStart w:id="136409492" w:edGrp="everyone"/>
            <w:sdt>
              <w:sdtPr>
                <w:id w:val="-1918453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36409492"/>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949138077" w:edGrp="everyone"/>
            <w:sdt>
              <w:sdtPr>
                <w:id w:val="-15189129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949138077"/>
            <w:r w:rsidR="009208C4" w:rsidRPr="004C6AC7">
              <w:rPr>
                <w:rStyle w:val="normaltextrun"/>
                <w:rFonts w:ascii="Arial Nova Cond" w:eastAsiaTheme="majorEastAsia" w:hAnsi="Arial Nova Cond" w:cs="Segoe UI"/>
                <w:color w:val="595959"/>
                <w:sz w:val="22"/>
                <w:szCs w:val="22"/>
                <w:shd w:val="clear" w:color="auto" w:fill="F2F2F2"/>
              </w:rPr>
              <w:t>Oui</w:t>
            </w:r>
          </w:p>
          <w:p w14:paraId="08D5F8F1" w14:textId="66952970" w:rsidR="00CA5EF0" w:rsidRPr="00972ADB" w:rsidRDefault="00CA5EF0"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lastRenderedPageBreak/>
              <w:t>Infection</w:t>
            </w:r>
            <w:r>
              <w:rPr>
                <w:rFonts w:ascii="Arial Nova Cond" w:eastAsiaTheme="majorEastAsia" w:hAnsi="Arial Nova Cond" w:cs="Segoe UI"/>
                <w:color w:val="595959"/>
                <w:sz w:val="22"/>
                <w:szCs w:val="22"/>
                <w:shd w:val="clear" w:color="auto" w:fill="F2F2F2"/>
              </w:rPr>
              <w:t xml:space="preserve"> </w:t>
            </w:r>
            <w:r w:rsidRPr="00972ADB">
              <w:rPr>
                <w:rFonts w:ascii="Arial Nova Cond" w:eastAsiaTheme="majorEastAsia" w:hAnsi="Arial Nova Cond" w:cs="Segoe UI"/>
                <w:color w:val="595959"/>
                <w:sz w:val="22"/>
                <w:szCs w:val="22"/>
                <w:shd w:val="clear" w:color="auto" w:fill="F2F2F2"/>
              </w:rPr>
              <w:t>VHC</w:t>
            </w:r>
            <w:r>
              <w:rPr>
                <w:rFonts w:ascii="Arial Nova Cond" w:eastAsiaTheme="majorEastAsia" w:hAnsi="Arial Nova Cond" w:cs="Segoe UI"/>
                <w:color w:val="595959"/>
                <w:sz w:val="22"/>
                <w:szCs w:val="22"/>
                <w:shd w:val="clear" w:color="auto" w:fill="F2F2F2"/>
              </w:rPr>
              <w:tab/>
            </w:r>
            <w:r w:rsidRPr="00972ADB">
              <w:rPr>
                <w:rFonts w:ascii="Arial Nova Cond" w:eastAsiaTheme="majorEastAsia" w:hAnsi="Arial Nova Cond" w:cs="Segoe UI"/>
                <w:color w:val="595959"/>
                <w:sz w:val="22"/>
                <w:szCs w:val="22"/>
                <w:shd w:val="clear" w:color="auto" w:fill="F2F2F2"/>
              </w:rPr>
              <w:tab/>
            </w:r>
            <w:r>
              <w:rPr>
                <w:rFonts w:ascii="Arial Nova Cond" w:eastAsiaTheme="majorEastAsia" w:hAnsi="Arial Nova Cond" w:cs="Segoe UI"/>
                <w:color w:val="595959"/>
                <w:sz w:val="22"/>
                <w:szCs w:val="22"/>
                <w:shd w:val="clear" w:color="auto" w:fill="F2F2F2"/>
              </w:rPr>
              <w:tab/>
            </w:r>
            <w:permStart w:id="1999519524" w:edGrp="everyone"/>
            <w:sdt>
              <w:sdtPr>
                <w:id w:val="-131194205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999519524"/>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778018513" w:edGrp="everyone"/>
            <w:sdt>
              <w:sdtPr>
                <w:id w:val="-65183438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778018513"/>
            <w:r w:rsidR="009208C4" w:rsidRPr="004C6AC7">
              <w:rPr>
                <w:rStyle w:val="normaltextrun"/>
                <w:rFonts w:ascii="Arial Nova Cond" w:eastAsiaTheme="majorEastAsia" w:hAnsi="Arial Nova Cond" w:cs="Segoe UI"/>
                <w:color w:val="595959"/>
                <w:sz w:val="22"/>
                <w:szCs w:val="22"/>
                <w:shd w:val="clear" w:color="auto" w:fill="F2F2F2"/>
              </w:rPr>
              <w:t>Oui</w:t>
            </w:r>
          </w:p>
          <w:p w14:paraId="3EB174B7" w14:textId="4D3B8CE4" w:rsidR="00E71BFD" w:rsidRPr="00972ADB" w:rsidRDefault="0023464E" w:rsidP="00972AD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72ADB">
              <w:rPr>
                <w:rFonts w:ascii="Arial Nova Cond" w:eastAsiaTheme="majorEastAsia" w:hAnsi="Arial Nova Cond" w:cs="Segoe UI"/>
                <w:color w:val="595959"/>
                <w:sz w:val="22"/>
                <w:szCs w:val="22"/>
                <w:shd w:val="clear" w:color="auto" w:fill="F2F2F2"/>
              </w:rPr>
              <w:t xml:space="preserve">Autres </w:t>
            </w:r>
            <w:r w:rsidR="00E71BFD" w:rsidRPr="00972ADB">
              <w:rPr>
                <w:rFonts w:ascii="Arial Nova Cond" w:eastAsiaTheme="majorEastAsia" w:hAnsi="Arial Nova Cond" w:cs="Segoe UI"/>
                <w:color w:val="595959"/>
                <w:sz w:val="22"/>
                <w:szCs w:val="22"/>
                <w:shd w:val="clear" w:color="auto" w:fill="F2F2F2"/>
              </w:rPr>
              <w:t>comorbidités</w:t>
            </w:r>
            <w:r w:rsidR="00E71BFD" w:rsidRPr="00972ADB">
              <w:rPr>
                <w:rFonts w:ascii="Arial Nova Cond" w:eastAsiaTheme="majorEastAsia" w:hAnsi="Arial Nova Cond" w:cs="Segoe UI"/>
                <w:color w:val="595959"/>
                <w:sz w:val="22"/>
                <w:szCs w:val="22"/>
                <w:shd w:val="clear" w:color="auto" w:fill="F2F2F2"/>
              </w:rPr>
              <w:tab/>
            </w:r>
            <w:r w:rsidR="00E71BFD" w:rsidRPr="00972ADB">
              <w:rPr>
                <w:rFonts w:ascii="Arial Nova Cond" w:eastAsiaTheme="majorEastAsia" w:hAnsi="Arial Nova Cond" w:cs="Segoe UI"/>
                <w:color w:val="595959"/>
                <w:sz w:val="22"/>
                <w:szCs w:val="22"/>
                <w:shd w:val="clear" w:color="auto" w:fill="F2F2F2"/>
              </w:rPr>
              <w:tab/>
            </w:r>
            <w:permStart w:id="271975290" w:edGrp="everyone"/>
            <w:sdt>
              <w:sdtPr>
                <w:id w:val="19324009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71975290"/>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70263349" w:edGrp="everyone"/>
            <w:sdt>
              <w:sdtPr>
                <w:id w:val="-208328797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70263349"/>
            <w:r w:rsidR="009208C4" w:rsidRPr="004C6AC7">
              <w:rPr>
                <w:rStyle w:val="normaltextrun"/>
                <w:rFonts w:ascii="Arial Nova Cond" w:eastAsiaTheme="majorEastAsia" w:hAnsi="Arial Nova Cond" w:cs="Segoe UI"/>
                <w:color w:val="595959"/>
                <w:sz w:val="22"/>
                <w:szCs w:val="22"/>
                <w:shd w:val="clear" w:color="auto" w:fill="F2F2F2"/>
              </w:rPr>
              <w:t>Oui</w:t>
            </w:r>
            <w:r w:rsidR="00E71BFD" w:rsidRPr="00972ADB">
              <w:rPr>
                <w:rFonts w:ascii="Arial Nova Cond" w:eastAsiaTheme="majorEastAsia" w:hAnsi="Arial Nova Cond" w:cs="Segoe UI"/>
                <w:color w:val="595959"/>
                <w:sz w:val="22"/>
                <w:szCs w:val="22"/>
                <w:shd w:val="clear" w:color="auto" w:fill="F2F2F2"/>
              </w:rPr>
              <w:t xml:space="preserve">, préciser : </w:t>
            </w:r>
            <w:sdt>
              <w:sdtPr>
                <w:id w:val="-2041121314"/>
                <w:placeholder>
                  <w:docPart w:val="5C335969C5A54A5B86AB088B859159AF"/>
                </w:placeholder>
                <w:showingPlcHdr/>
              </w:sdtPr>
              <w:sdtEndPr/>
              <w:sdtContent>
                <w:permStart w:id="2059621384" w:edGrp="everyone"/>
                <w:r w:rsidR="00F871B8" w:rsidRPr="0093672E">
                  <w:rPr>
                    <w:rStyle w:val="Mention"/>
                  </w:rPr>
                  <w:t>________________</w:t>
                </w:r>
                <w:permEnd w:id="2059621384"/>
              </w:sdtContent>
            </w:sdt>
          </w:p>
          <w:p w14:paraId="209AA919" w14:textId="659E3A45" w:rsidR="0023464E" w:rsidRPr="00B90E16" w:rsidRDefault="00D43D00" w:rsidP="005F236D">
            <w:pPr>
              <w:pStyle w:val="paragraph"/>
              <w:spacing w:before="0" w:beforeAutospacing="0" w:after="0" w:afterAutospacing="0"/>
              <w:textAlignment w:val="baseline"/>
              <w:rPr>
                <w:rFonts w:ascii="Arial Nova Cond" w:hAnsi="Arial Nova Cond"/>
                <w:color w:val="595959" w:themeColor="text1" w:themeTint="A6"/>
                <w:shd w:val="clear" w:color="auto" w:fill="F2F2F2" w:themeFill="background1" w:themeFillShade="F2"/>
              </w:rPr>
            </w:pPr>
            <w:r>
              <w:rPr>
                <w:rFonts w:ascii="Arial Nova Cond" w:eastAsiaTheme="majorEastAsia" w:hAnsi="Arial Nova Cond" w:cs="Segoe UI"/>
                <w:color w:val="595959"/>
                <w:sz w:val="22"/>
                <w:szCs w:val="22"/>
                <w:shd w:val="clear" w:color="auto" w:fill="F2F2F2"/>
              </w:rPr>
              <w:t>Comorbidités inconnues</w:t>
            </w:r>
            <w:r w:rsidR="002207F1">
              <w:rPr>
                <w:rFonts w:ascii="Arial Nova Cond" w:eastAsiaTheme="majorEastAsia" w:hAnsi="Arial Nova Cond" w:cs="Segoe UI"/>
                <w:color w:val="595959"/>
                <w:sz w:val="22"/>
                <w:szCs w:val="22"/>
                <w:shd w:val="clear" w:color="auto" w:fill="F2F2F2"/>
              </w:rPr>
              <w:t xml:space="preserve">      </w:t>
            </w:r>
            <w:r>
              <w:rPr>
                <w:rFonts w:ascii="Arial Nova Cond" w:eastAsiaTheme="majorEastAsia" w:hAnsi="Arial Nova Cond" w:cs="Segoe UI"/>
                <w:color w:val="595959"/>
                <w:sz w:val="22"/>
                <w:szCs w:val="22"/>
                <w:shd w:val="clear" w:color="auto" w:fill="F2F2F2"/>
              </w:rPr>
              <w:tab/>
            </w:r>
            <w:permStart w:id="1951753849" w:edGrp="everyone"/>
            <w:sdt>
              <w:sdtPr>
                <w:id w:val="-204790208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951753849"/>
            <w:r w:rsidR="009208C4" w:rsidRPr="004C6AC7">
              <w:rPr>
                <w:rStyle w:val="normaltextrun"/>
                <w:rFonts w:ascii="Arial Nova Cond" w:eastAsiaTheme="majorEastAsia" w:hAnsi="Arial Nova Cond" w:cs="Segoe UI"/>
                <w:color w:val="595959"/>
                <w:sz w:val="22"/>
                <w:szCs w:val="22"/>
                <w:shd w:val="clear" w:color="auto" w:fill="F2F2F2"/>
              </w:rPr>
              <w:t xml:space="preserve">Non  </w:t>
            </w:r>
            <w:permStart w:id="1607672159" w:edGrp="everyone"/>
            <w:sdt>
              <w:sdtPr>
                <w:id w:val="-22406709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607672159"/>
            <w:r w:rsidR="009208C4" w:rsidRPr="004C6AC7">
              <w:rPr>
                <w:rStyle w:val="normaltextrun"/>
                <w:rFonts w:ascii="Arial Nova Cond" w:eastAsiaTheme="majorEastAsia" w:hAnsi="Arial Nova Cond" w:cs="Segoe UI"/>
                <w:color w:val="595959"/>
                <w:sz w:val="22"/>
                <w:szCs w:val="22"/>
                <w:shd w:val="clear" w:color="auto" w:fill="F2F2F2"/>
              </w:rPr>
              <w:t>Oui</w:t>
            </w:r>
          </w:p>
        </w:tc>
      </w:tr>
    </w:tbl>
    <w:p w14:paraId="6301C150" w14:textId="77777777" w:rsidR="007E2205" w:rsidRDefault="007E2205" w:rsidP="007E2205"/>
    <w:p w14:paraId="2C2B4C72" w14:textId="3008A92D" w:rsidR="00AC31D2" w:rsidRPr="0093672E" w:rsidRDefault="0003138D" w:rsidP="004614CC">
      <w:pPr>
        <w:pStyle w:val="Titre2"/>
        <w:numPr>
          <w:ilvl w:val="0"/>
          <w:numId w:val="0"/>
        </w:numPr>
        <w:ind w:left="360" w:hanging="360"/>
      </w:pPr>
      <w:r w:rsidRPr="0093672E">
        <w:t>T</w:t>
      </w:r>
      <w:r w:rsidR="00F43A50" w:rsidRPr="0093672E">
        <w:t xml:space="preserve">raitement par </w:t>
      </w:r>
    </w:p>
    <w:p w14:paraId="7EB4BC83" w14:textId="1BAEDE04" w:rsidR="005F43EC" w:rsidRPr="0093672E" w:rsidRDefault="00AC31D2" w:rsidP="005F43EC">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93672E" w14:paraId="7B1E27D2" w14:textId="77777777" w:rsidTr="007E2205">
        <w:trPr>
          <w:trHeight w:val="1328"/>
        </w:trPr>
        <w:tc>
          <w:tcPr>
            <w:tcW w:w="9629" w:type="dxa"/>
          </w:tcPr>
          <w:p w14:paraId="4691F9FD" w14:textId="2AFEC362" w:rsidR="002B4090" w:rsidRPr="00356E2C" w:rsidRDefault="00D70686" w:rsidP="00E100B9">
            <w:pPr>
              <w:rPr>
                <w:rStyle w:val="Mention"/>
                <w:b/>
                <w:bCs/>
              </w:rPr>
            </w:pPr>
            <w:r w:rsidRPr="00356E2C">
              <w:rPr>
                <w:rStyle w:val="Mention"/>
                <w:b/>
                <w:bCs/>
              </w:rPr>
              <w:t>Patients</w:t>
            </w:r>
            <w:r w:rsidR="00E100B9" w:rsidRPr="00356E2C">
              <w:rPr>
                <w:rStyle w:val="Mention"/>
                <w:b/>
                <w:bCs/>
              </w:rPr>
              <w:t xml:space="preserve"> déjà traités par concizumab dans le cadre d’un accès compassionnel</w:t>
            </w:r>
            <w:r w:rsidR="002B4090" w:rsidRPr="00356E2C">
              <w:rPr>
                <w:rStyle w:val="Mention"/>
                <w:b/>
                <w:bCs/>
              </w:rPr>
              <w:t> ?</w:t>
            </w:r>
          </w:p>
          <w:p w14:paraId="516CD39C" w14:textId="69CF91B5" w:rsidR="00E100B9" w:rsidRDefault="00BA39C5" w:rsidP="00801580">
            <w:pPr>
              <w:spacing w:before="0" w:after="0"/>
              <w:rPr>
                <w:rStyle w:val="Mention"/>
              </w:rPr>
            </w:pPr>
            <w:r>
              <w:rPr>
                <w:rStyle w:val="normaltextrun"/>
                <w:rFonts w:ascii="Segoe UI Symbol" w:eastAsiaTheme="majorEastAsia" w:hAnsi="Segoe UI Symbol" w:cs="Segoe UI Symbol"/>
                <w:color w:val="595959"/>
                <w:shd w:val="clear" w:color="auto" w:fill="F2F2F2"/>
              </w:rPr>
              <w:t>Dose</w:t>
            </w:r>
            <w:r w:rsidR="00E41CA7">
              <w:rPr>
                <w:rStyle w:val="Mention"/>
              </w:rPr>
              <w:t xml:space="preserve"> actuelle</w:t>
            </w:r>
            <w:r w:rsidR="00C95194">
              <w:rPr>
                <w:rStyle w:val="Mention"/>
              </w:rPr>
              <w:t xml:space="preserve"> :</w:t>
            </w:r>
            <w:r w:rsidR="00E41CA7">
              <w:rPr>
                <w:rStyle w:val="Mention"/>
              </w:rPr>
              <w:t> </w:t>
            </w:r>
            <w:permStart w:id="1844083542" w:edGrp="everyone"/>
            <w:sdt>
              <w:sdtPr>
                <w:id w:val="11978201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44083542"/>
            <w:r w:rsidR="00E100B9">
              <w:rPr>
                <w:rStyle w:val="Mention"/>
              </w:rPr>
              <w:t>0.15</w:t>
            </w:r>
            <w:r w:rsidR="00E100B9" w:rsidRPr="005154CE">
              <w:rPr>
                <w:rStyle w:val="Mention"/>
              </w:rPr>
              <w:t xml:space="preserve"> mg/kg</w:t>
            </w:r>
            <w:r w:rsidR="00E100B9">
              <w:rPr>
                <w:rStyle w:val="Mention"/>
              </w:rPr>
              <w:t>/jour</w:t>
            </w:r>
            <w:r w:rsidR="00E100B9" w:rsidRPr="005154CE">
              <w:rPr>
                <w:rStyle w:val="Mention"/>
              </w:rPr>
              <w:t xml:space="preserve"> </w:t>
            </w:r>
          </w:p>
          <w:permStart w:id="177040854" w:edGrp="everyone"/>
          <w:p w14:paraId="56FEF97D" w14:textId="6FEAD98E" w:rsidR="00E100B9" w:rsidRPr="005154CE" w:rsidRDefault="00BE01E2" w:rsidP="00801580">
            <w:pPr>
              <w:spacing w:before="0" w:after="0"/>
              <w:rPr>
                <w:rStyle w:val="Mention"/>
              </w:rPr>
            </w:pPr>
            <w:sdt>
              <w:sdtPr>
                <w:rPr>
                  <w:rFonts w:ascii="Arial Nova Cond" w:hAnsi="Arial Nova Cond"/>
                  <w:color w:val="595959" w:themeColor="text1" w:themeTint="A6"/>
                  <w:shd w:val="clear" w:color="auto" w:fill="F2F2F2" w:themeFill="background1" w:themeFillShade="F2"/>
                </w:rPr>
                <w:id w:val="162234575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7040854"/>
            <w:r w:rsidR="00E100B9">
              <w:rPr>
                <w:rStyle w:val="Mention"/>
              </w:rPr>
              <w:t>0.</w:t>
            </w:r>
            <w:r w:rsidR="00E100B9" w:rsidRPr="005154CE">
              <w:rPr>
                <w:rStyle w:val="Mention"/>
              </w:rPr>
              <w:t>20 mg/kg</w:t>
            </w:r>
            <w:r w:rsidR="00E100B9">
              <w:rPr>
                <w:rStyle w:val="Mention"/>
              </w:rPr>
              <w:t>/jour</w:t>
            </w:r>
            <w:r w:rsidR="00E100B9" w:rsidRPr="005154CE">
              <w:rPr>
                <w:rStyle w:val="Mention"/>
              </w:rPr>
              <w:t xml:space="preserve">  </w:t>
            </w:r>
          </w:p>
          <w:permStart w:id="1748328666" w:edGrp="everyone"/>
          <w:p w14:paraId="1ADAE02C" w14:textId="026381F6" w:rsidR="00E100B9" w:rsidRDefault="00BE01E2" w:rsidP="00801580">
            <w:pPr>
              <w:rPr>
                <w:rStyle w:val="Mention"/>
              </w:rPr>
            </w:pPr>
            <w:sdt>
              <w:sdtPr>
                <w:rPr>
                  <w:rFonts w:ascii="Arial Nova Cond" w:hAnsi="Arial Nova Cond"/>
                  <w:color w:val="595959" w:themeColor="text1" w:themeTint="A6"/>
                  <w:shd w:val="clear" w:color="auto" w:fill="F2F2F2" w:themeFill="background1" w:themeFillShade="F2"/>
                </w:rPr>
                <w:id w:val="-574586127"/>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48328666"/>
            <w:r w:rsidR="00E100B9">
              <w:rPr>
                <w:rStyle w:val="Mention"/>
              </w:rPr>
              <w:t>0.</w:t>
            </w:r>
            <w:r w:rsidR="00E100B9" w:rsidRPr="005154CE">
              <w:rPr>
                <w:rStyle w:val="Mention"/>
              </w:rPr>
              <w:t>2</w:t>
            </w:r>
            <w:r w:rsidR="00E100B9">
              <w:rPr>
                <w:rStyle w:val="Mention"/>
              </w:rPr>
              <w:t>5</w:t>
            </w:r>
            <w:r w:rsidR="00E100B9" w:rsidRPr="005154CE">
              <w:rPr>
                <w:rStyle w:val="Mention"/>
              </w:rPr>
              <w:t xml:space="preserve"> mg/kg</w:t>
            </w:r>
            <w:r w:rsidR="00E100B9">
              <w:rPr>
                <w:rStyle w:val="Mention"/>
              </w:rPr>
              <w:t>/jour</w:t>
            </w:r>
            <w:r w:rsidR="00E100B9" w:rsidRPr="005154CE">
              <w:rPr>
                <w:rStyle w:val="Mention"/>
              </w:rPr>
              <w:t xml:space="preserve">  </w:t>
            </w:r>
          </w:p>
          <w:p w14:paraId="22A4D540" w14:textId="77777777" w:rsidR="00356E2C" w:rsidRDefault="00356E2C" w:rsidP="00801580">
            <w:pPr>
              <w:rPr>
                <w:rStyle w:val="Mention"/>
              </w:rPr>
            </w:pPr>
          </w:p>
          <w:p w14:paraId="25F33881" w14:textId="3703F89A" w:rsidR="00DD73BD" w:rsidRPr="00356E2C" w:rsidRDefault="00124784" w:rsidP="00BA6D9F">
            <w:pPr>
              <w:rPr>
                <w:b/>
                <w:bCs/>
              </w:rPr>
            </w:pPr>
            <w:r w:rsidRPr="00356E2C">
              <w:rPr>
                <w:rStyle w:val="Mention"/>
                <w:b/>
                <w:bCs/>
              </w:rPr>
              <w:t>Patient débutant le traitement en accès précoce</w:t>
            </w:r>
            <w:r w:rsidR="00E100B9" w:rsidRPr="00356E2C">
              <w:rPr>
                <w:rStyle w:val="Mention"/>
                <w:b/>
                <w:bCs/>
              </w:rPr>
              <w:t xml:space="preserve"> </w:t>
            </w:r>
            <w:r w:rsidR="00756EEA" w:rsidRPr="00356E2C">
              <w:rPr>
                <w:rStyle w:val="Mention"/>
                <w:b/>
                <w:bCs/>
              </w:rPr>
              <w:t>(</w:t>
            </w:r>
            <w:r w:rsidR="00D0759E" w:rsidRPr="00356E2C">
              <w:rPr>
                <w:rStyle w:val="Mention"/>
                <w:b/>
                <w:bCs/>
              </w:rPr>
              <w:t>1</w:t>
            </w:r>
            <w:r w:rsidR="00130DAB" w:rsidRPr="00356E2C">
              <w:rPr>
                <w:rStyle w:val="Mention"/>
                <w:b/>
                <w:bCs/>
                <w:vertAlign w:val="superscript"/>
              </w:rPr>
              <w:t>è</w:t>
            </w:r>
            <w:r w:rsidR="00D0759E" w:rsidRPr="00356E2C">
              <w:rPr>
                <w:rStyle w:val="Mention"/>
                <w:b/>
                <w:bCs/>
                <w:vertAlign w:val="superscript"/>
              </w:rPr>
              <w:t>r</w:t>
            </w:r>
            <w:r w:rsidR="00151CC8" w:rsidRPr="00356E2C">
              <w:rPr>
                <w:rStyle w:val="Mention"/>
                <w:b/>
                <w:bCs/>
                <w:vertAlign w:val="superscript"/>
              </w:rPr>
              <w:t>e</w:t>
            </w:r>
            <w:r w:rsidR="00130DAB" w:rsidRPr="00356E2C">
              <w:rPr>
                <w:rStyle w:val="Mention"/>
                <w:b/>
                <w:bCs/>
              </w:rPr>
              <w:t xml:space="preserve"> </w:t>
            </w:r>
            <w:r w:rsidR="00D0759E" w:rsidRPr="00356E2C">
              <w:rPr>
                <w:rStyle w:val="Mention"/>
                <w:b/>
                <w:bCs/>
              </w:rPr>
              <w:t>utilisat</w:t>
            </w:r>
            <w:r w:rsidR="00A622B8" w:rsidRPr="00356E2C">
              <w:rPr>
                <w:rStyle w:val="Mention"/>
                <w:b/>
                <w:bCs/>
              </w:rPr>
              <w:t xml:space="preserve">ion </w:t>
            </w:r>
            <w:r w:rsidR="007207A0" w:rsidRPr="00356E2C">
              <w:rPr>
                <w:rStyle w:val="Mention"/>
                <w:b/>
                <w:bCs/>
              </w:rPr>
              <w:t>de concizumab</w:t>
            </w:r>
            <w:r w:rsidR="00130DAB" w:rsidRPr="00356E2C">
              <w:rPr>
                <w:rStyle w:val="Mention"/>
                <w:b/>
                <w:bCs/>
              </w:rPr>
              <w:t xml:space="preserve"> en prophylaxie</w:t>
            </w:r>
            <w:r w:rsidR="004E3078" w:rsidRPr="00356E2C">
              <w:rPr>
                <w:rStyle w:val="Mention"/>
                <w:b/>
                <w:bCs/>
              </w:rPr>
              <w:t>)</w:t>
            </w:r>
            <w:r w:rsidR="007207A0" w:rsidRPr="00356E2C">
              <w:rPr>
                <w:rStyle w:val="Mention"/>
                <w:b/>
                <w:bCs/>
              </w:rPr>
              <w:t> :</w:t>
            </w:r>
          </w:p>
          <w:permStart w:id="1190995671" w:edGrp="everyone"/>
          <w:p w14:paraId="76B0E3C0" w14:textId="2801F630" w:rsidR="00DD73BD" w:rsidRPr="0093672E" w:rsidRDefault="00BE01E2" w:rsidP="00C1002C">
            <w:sdt>
              <w:sdtPr>
                <w:id w:val="-15321090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90995671"/>
            <w:r w:rsidR="00F075B0" w:rsidRPr="00D60860">
              <w:rPr>
                <w:rStyle w:val="Mention"/>
              </w:rPr>
              <w:t xml:space="preserve">Dose de charge </w:t>
            </w:r>
            <w:r w:rsidR="00F075B0">
              <w:rPr>
                <w:rStyle w:val="Mention"/>
              </w:rPr>
              <w:t xml:space="preserve">de 1 mg/kg puis </w:t>
            </w:r>
            <w:r w:rsidR="00F075B0" w:rsidRPr="005154CE">
              <w:rPr>
                <w:rStyle w:val="Mention"/>
              </w:rPr>
              <w:t>0.20 mg/kg/jour</w:t>
            </w:r>
            <w:r w:rsidR="001A283F">
              <w:rPr>
                <w:rStyle w:val="Mention"/>
              </w:rPr>
              <w:t xml:space="preserve"> pendant 4 semaines,</w:t>
            </w:r>
            <w:r w:rsidR="00F075B0" w:rsidRPr="005154CE">
              <w:rPr>
                <w:rStyle w:val="Mention"/>
              </w:rPr>
              <w:t xml:space="preserve"> </w:t>
            </w:r>
            <w:r w:rsidR="00B65450">
              <w:rPr>
                <w:rStyle w:val="Mention"/>
              </w:rPr>
              <w:t xml:space="preserve">à adapter </w:t>
            </w:r>
            <w:r w:rsidR="004265F0">
              <w:rPr>
                <w:rStyle w:val="Mention"/>
              </w:rPr>
              <w:t xml:space="preserve">si </w:t>
            </w:r>
            <w:r w:rsidR="00130DAB">
              <w:rPr>
                <w:rStyle w:val="Mention"/>
              </w:rPr>
              <w:t>nécessaire</w:t>
            </w:r>
            <w:r w:rsidR="001A283F" w:rsidRPr="001A283F">
              <w:rPr>
                <w:rFonts w:ascii="Segoe UI" w:hAnsi="Segoe UI" w:cs="Segoe UI"/>
                <w:color w:val="404040"/>
                <w:sz w:val="18"/>
                <w:szCs w:val="18"/>
              </w:rPr>
              <w:t xml:space="preserve"> </w:t>
            </w:r>
            <w:r w:rsidR="001A283F" w:rsidRPr="001A283F">
              <w:rPr>
                <w:rFonts w:ascii="Arial Nova Cond" w:hAnsi="Arial Nova Cond"/>
                <w:color w:val="595959" w:themeColor="text1" w:themeTint="A6"/>
                <w:shd w:val="clear" w:color="auto" w:fill="F2F2F2" w:themeFill="background1" w:themeFillShade="F2"/>
              </w:rPr>
              <w:t>dès réception du résultat du dosage de concizumab</w:t>
            </w:r>
            <w:r w:rsidR="00130DAB">
              <w:rPr>
                <w:rStyle w:val="Mention"/>
              </w:rPr>
              <w:t xml:space="preserve"> </w:t>
            </w:r>
            <w:r w:rsidR="00276FD3">
              <w:rPr>
                <w:rStyle w:val="Mention"/>
              </w:rPr>
              <w:t>effectué après 4 semaines de traitement</w:t>
            </w:r>
          </w:p>
        </w:tc>
      </w:tr>
    </w:tbl>
    <w:p w14:paraId="70BDA7C2" w14:textId="77777777" w:rsidR="00DE1BCA" w:rsidRPr="0093672E" w:rsidRDefault="00DE1BCA" w:rsidP="00DE1BCA"/>
    <w:p w14:paraId="1810C73C" w14:textId="63CDA40B" w:rsidR="005F43EC" w:rsidRPr="0093672E" w:rsidRDefault="00AC31D2" w:rsidP="005F43EC">
      <w:pPr>
        <w:pStyle w:val="Intertitre"/>
        <w:rPr>
          <w:i/>
          <w:iCs/>
        </w:rPr>
      </w:pPr>
      <w:r w:rsidRPr="0093672E">
        <w:t>Traitements concomitants et/ou soins de support</w:t>
      </w:r>
    </w:p>
    <w:tbl>
      <w:tblPr>
        <w:tblStyle w:val="Grilledetableauclaire"/>
        <w:tblW w:w="0" w:type="auto"/>
        <w:tblLook w:val="0600" w:firstRow="0" w:lastRow="0" w:firstColumn="0" w:lastColumn="0" w:noHBand="1" w:noVBand="1"/>
      </w:tblPr>
      <w:tblGrid>
        <w:gridCol w:w="9608"/>
      </w:tblGrid>
      <w:tr w:rsidR="005F43EC" w:rsidRPr="0093672E" w14:paraId="6B6FB9EF" w14:textId="77777777" w:rsidTr="005F43EC">
        <w:tc>
          <w:tcPr>
            <w:tcW w:w="9629" w:type="dxa"/>
          </w:tcPr>
          <w:tbl>
            <w:tblPr>
              <w:tblStyle w:val="Grilledutableau"/>
              <w:tblW w:w="0" w:type="auto"/>
              <w:tblLook w:val="04A0" w:firstRow="1" w:lastRow="0" w:firstColumn="1" w:lastColumn="0" w:noHBand="0" w:noVBand="1"/>
            </w:tblPr>
            <w:tblGrid>
              <w:gridCol w:w="3744"/>
              <w:gridCol w:w="4464"/>
            </w:tblGrid>
            <w:tr w:rsidR="00AA3095" w14:paraId="5F33C87A" w14:textId="77777777">
              <w:trPr>
                <w:cnfStyle w:val="100000000000" w:firstRow="1" w:lastRow="0"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3744" w:type="dxa"/>
                </w:tcPr>
                <w:p w14:paraId="03A700AD" w14:textId="77777777" w:rsidR="00AA3095" w:rsidRDefault="00AA3095" w:rsidP="00AA3095">
                  <w:pPr>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Traitement (</w:t>
                  </w:r>
                  <w:r w:rsidRPr="003663CC">
                    <w:rPr>
                      <w:rFonts w:ascii="Arial Nova Cond" w:hAnsi="Arial Nova Cond"/>
                      <w:i/>
                      <w:iCs/>
                      <w:color w:val="595959" w:themeColor="text1" w:themeTint="A6"/>
                      <w:shd w:val="clear" w:color="auto" w:fill="F2F2F2" w:themeFill="background1" w:themeFillShade="F2"/>
                    </w:rPr>
                    <w:t>DCI le cas échéant</w:t>
                  </w:r>
                  <w:r>
                    <w:rPr>
                      <w:rFonts w:ascii="Arial Nova Cond" w:hAnsi="Arial Nova Cond"/>
                      <w:color w:val="595959" w:themeColor="text1" w:themeTint="A6"/>
                      <w:shd w:val="clear" w:color="auto" w:fill="F2F2F2" w:themeFill="background1" w:themeFillShade="F2"/>
                    </w:rPr>
                    <w:t xml:space="preserve">) </w:t>
                  </w:r>
                </w:p>
              </w:tc>
              <w:tc>
                <w:tcPr>
                  <w:tcW w:w="4464" w:type="dxa"/>
                </w:tcPr>
                <w:p w14:paraId="38D1AF03" w14:textId="77777777" w:rsidR="00AA3095" w:rsidRDefault="00AA3095" w:rsidP="00AA3095">
                  <w:pPr>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Statut</w:t>
                  </w:r>
                </w:p>
              </w:tc>
            </w:tr>
            <w:tr w:rsidR="00AA3095" w14:paraId="35913EA0"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609EC79C" w14:textId="24212DAC" w:rsidR="00AA3095" w:rsidRDefault="00BE01E2" w:rsidP="00AA3095">
                  <w:pPr>
                    <w:rPr>
                      <w:rFonts w:ascii="Arial Nova Cond" w:hAnsi="Arial Nova Cond"/>
                      <w:color w:val="595959" w:themeColor="text1" w:themeTint="A6"/>
                      <w:shd w:val="clear" w:color="auto" w:fill="F2F2F2" w:themeFill="background1" w:themeFillShade="F2"/>
                    </w:rPr>
                  </w:pPr>
                  <w:sdt>
                    <w:sdtPr>
                      <w:id w:val="1352137932"/>
                      <w:placeholder>
                        <w:docPart w:val="F29BC434D9B047C99967051AFA7E74B1"/>
                      </w:placeholder>
                      <w:showingPlcHdr/>
                    </w:sdtPr>
                    <w:sdtEndPr/>
                    <w:sdtContent>
                      <w:permStart w:id="259344869" w:edGrp="everyone"/>
                      <w:r w:rsidR="00AA3095" w:rsidRPr="0093672E">
                        <w:rPr>
                          <w:rStyle w:val="Mention"/>
                        </w:rPr>
                        <w:t>________________</w:t>
                      </w:r>
                      <w:permEnd w:id="259344869"/>
                    </w:sdtContent>
                  </w:sdt>
                </w:p>
              </w:tc>
              <w:permStart w:id="74209575" w:edGrp="everyone"/>
              <w:tc>
                <w:tcPr>
                  <w:tcW w:w="4464" w:type="dxa"/>
                </w:tcPr>
                <w:p w14:paraId="465C9CF7" w14:textId="40A217AB" w:rsidR="00AA3095" w:rsidRPr="00562524" w:rsidRDefault="00BE01E2" w:rsidP="00AA3095">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33307354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74209575"/>
                  <w:r w:rsidR="00AA3095" w:rsidRPr="00562524">
                    <w:rPr>
                      <w:rFonts w:eastAsia="Arial" w:cs="Arial"/>
                      <w:color w:val="404040"/>
                      <w:sz w:val="18"/>
                      <w:szCs w:val="18"/>
                    </w:rPr>
                    <w:sym w:font="Arial" w:char="0020"/>
                  </w:r>
                  <w:r w:rsidR="00AA3095" w:rsidRPr="00562524">
                    <w:rPr>
                      <w:rFonts w:eastAsia="Arial" w:cs="Arial"/>
                      <w:color w:val="404040"/>
                      <w:sz w:val="18"/>
                      <w:szCs w:val="18"/>
                    </w:rPr>
                    <w:sym w:font="Arial" w:char="004A"/>
                  </w:r>
                  <w:r w:rsidR="00AA3095" w:rsidRPr="00562524">
                    <w:rPr>
                      <w:rFonts w:eastAsia="Arial" w:cs="Arial"/>
                      <w:color w:val="404040"/>
                      <w:sz w:val="18"/>
                      <w:szCs w:val="18"/>
                    </w:rPr>
                    <w:sym w:font="Arial" w:char="0061"/>
                  </w:r>
                  <w:r w:rsidR="00AA3095" w:rsidRPr="00562524">
                    <w:rPr>
                      <w:rFonts w:eastAsia="Arial" w:cs="Arial"/>
                      <w:color w:val="404040"/>
                      <w:sz w:val="18"/>
                      <w:szCs w:val="18"/>
                    </w:rPr>
                    <w:sym w:font="Arial" w:char="006D"/>
                  </w:r>
                  <w:r w:rsidR="00AA3095" w:rsidRPr="00562524">
                    <w:rPr>
                      <w:rFonts w:eastAsia="Arial" w:cs="Arial"/>
                      <w:color w:val="404040"/>
                      <w:sz w:val="18"/>
                      <w:szCs w:val="18"/>
                    </w:rPr>
                    <w:sym w:font="Arial" w:char="0061"/>
                  </w:r>
                  <w:r w:rsidR="00AA3095" w:rsidRPr="00562524">
                    <w:rPr>
                      <w:rFonts w:eastAsia="Arial" w:cs="Arial"/>
                      <w:color w:val="404040"/>
                      <w:sz w:val="18"/>
                      <w:szCs w:val="18"/>
                    </w:rPr>
                    <w:sym w:font="Arial" w:char="0069"/>
                  </w:r>
                  <w:r w:rsidR="00AA3095" w:rsidRPr="00562524">
                    <w:rPr>
                      <w:rFonts w:eastAsia="Arial" w:cs="Arial"/>
                      <w:color w:val="404040"/>
                      <w:sz w:val="18"/>
                      <w:szCs w:val="18"/>
                    </w:rPr>
                    <w:sym w:font="Arial" w:char="0073"/>
                  </w:r>
                  <w:r w:rsidR="00AA3095" w:rsidRPr="00562524">
                    <w:rPr>
                      <w:rFonts w:eastAsia="Arial" w:cs="Arial"/>
                      <w:color w:val="404040"/>
                      <w:sz w:val="18"/>
                      <w:szCs w:val="18"/>
                    </w:rPr>
                    <w:sym w:font="Arial" w:char="0020"/>
                  </w:r>
                  <w:r w:rsidR="00AA3095">
                    <w:rPr>
                      <w:rFonts w:eastAsia="Arial" w:cs="Arial"/>
                      <w:color w:val="404040"/>
                      <w:sz w:val="18"/>
                      <w:szCs w:val="18"/>
                    </w:rPr>
                    <w:t>débuté</w:t>
                  </w:r>
                </w:p>
                <w:permStart w:id="1784228205" w:edGrp="everyone"/>
                <w:p w14:paraId="69FE7BC8" w14:textId="1F4D5678" w:rsidR="00AA3095" w:rsidRPr="00562524" w:rsidRDefault="00BE01E2" w:rsidP="00AA3095">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60887952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84228205"/>
                  <w:r w:rsidR="00AA3095" w:rsidRPr="00562524">
                    <w:rPr>
                      <w:rFonts w:eastAsia="Arial" w:cs="Arial"/>
                      <w:color w:val="404040"/>
                      <w:sz w:val="18"/>
                      <w:szCs w:val="18"/>
                    </w:rPr>
                    <w:sym w:font="Arial" w:char="0020"/>
                  </w:r>
                  <w:r w:rsidR="00AA3095" w:rsidRPr="00562524">
                    <w:rPr>
                      <w:rFonts w:eastAsia="Arial" w:cs="Arial"/>
                      <w:color w:val="404040"/>
                      <w:sz w:val="18"/>
                      <w:szCs w:val="18"/>
                    </w:rPr>
                    <w:sym w:font="Arial" w:char="0045"/>
                  </w:r>
                  <w:r w:rsidR="00AA3095" w:rsidRPr="00562524">
                    <w:rPr>
                      <w:rFonts w:eastAsia="Arial" w:cs="Arial"/>
                      <w:color w:val="404040"/>
                      <w:sz w:val="18"/>
                      <w:szCs w:val="18"/>
                    </w:rPr>
                    <w:sym w:font="Arial" w:char="006E"/>
                  </w:r>
                  <w:r w:rsidR="00AA3095" w:rsidRPr="00562524">
                    <w:rPr>
                      <w:rFonts w:eastAsia="Arial" w:cs="Arial"/>
                      <w:color w:val="404040"/>
                      <w:sz w:val="18"/>
                      <w:szCs w:val="18"/>
                    </w:rPr>
                    <w:sym w:font="Arial" w:char="0020"/>
                  </w:r>
                  <w:r w:rsidR="00AA3095" w:rsidRPr="00562524">
                    <w:rPr>
                      <w:rFonts w:eastAsia="Arial" w:cs="Arial"/>
                      <w:color w:val="404040"/>
                      <w:sz w:val="18"/>
                      <w:szCs w:val="18"/>
                    </w:rPr>
                    <w:sym w:font="Arial" w:char="0063"/>
                  </w:r>
                  <w:r w:rsidR="00AA3095" w:rsidRPr="00562524">
                    <w:rPr>
                      <w:rFonts w:eastAsia="Arial" w:cs="Arial"/>
                      <w:color w:val="404040"/>
                      <w:sz w:val="18"/>
                      <w:szCs w:val="18"/>
                    </w:rPr>
                    <w:sym w:font="Arial" w:char="006F"/>
                  </w:r>
                  <w:r w:rsidR="00AA3095" w:rsidRPr="00562524">
                    <w:rPr>
                      <w:rFonts w:eastAsia="Arial" w:cs="Arial"/>
                      <w:color w:val="404040"/>
                      <w:sz w:val="18"/>
                      <w:szCs w:val="18"/>
                    </w:rPr>
                    <w:sym w:font="Arial" w:char="0075"/>
                  </w:r>
                  <w:r w:rsidR="00AA3095" w:rsidRPr="00562524">
                    <w:rPr>
                      <w:rFonts w:eastAsia="Arial" w:cs="Arial"/>
                      <w:color w:val="404040"/>
                      <w:sz w:val="18"/>
                      <w:szCs w:val="18"/>
                    </w:rPr>
                    <w:sym w:font="Arial" w:char="0072"/>
                  </w:r>
                  <w:r w:rsidR="00AA3095" w:rsidRPr="00562524">
                    <w:rPr>
                      <w:rFonts w:eastAsia="Arial" w:cs="Arial"/>
                      <w:color w:val="404040"/>
                      <w:sz w:val="18"/>
                      <w:szCs w:val="18"/>
                    </w:rPr>
                    <w:sym w:font="Arial" w:char="0073"/>
                  </w:r>
                </w:p>
                <w:permStart w:id="594677260" w:edGrp="everyone"/>
                <w:p w14:paraId="62DF8F81" w14:textId="12E8A457" w:rsidR="00AA3095" w:rsidRDefault="00BE01E2" w:rsidP="00AA309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95987698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594677260"/>
                  <w:r w:rsidR="00AA3095" w:rsidRPr="00562524">
                    <w:rPr>
                      <w:rFonts w:eastAsia="Arial" w:cs="Arial"/>
                      <w:color w:val="404040"/>
                      <w:sz w:val="18"/>
                      <w:szCs w:val="18"/>
                    </w:rPr>
                    <w:sym w:font="Arial" w:char="0020"/>
                  </w:r>
                  <w:r w:rsidR="00AA3095">
                    <w:rPr>
                      <w:rFonts w:eastAsia="Arial" w:cs="Arial"/>
                      <w:color w:val="404040"/>
                      <w:sz w:val="18"/>
                      <w:szCs w:val="18"/>
                    </w:rPr>
                    <w:t>Arrêté</w:t>
                  </w:r>
                </w:p>
              </w:tc>
            </w:tr>
            <w:tr w:rsidR="00AA3095" w14:paraId="5006FA59"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201C5625" w14:textId="428CCA3E" w:rsidR="00AA3095" w:rsidRDefault="00BE01E2" w:rsidP="00AA3095">
                  <w:pPr>
                    <w:rPr>
                      <w:rFonts w:ascii="Arial Nova Cond" w:hAnsi="Arial Nova Cond"/>
                      <w:color w:val="595959" w:themeColor="text1" w:themeTint="A6"/>
                      <w:shd w:val="clear" w:color="auto" w:fill="F2F2F2" w:themeFill="background1" w:themeFillShade="F2"/>
                    </w:rPr>
                  </w:pPr>
                  <w:sdt>
                    <w:sdtPr>
                      <w:id w:val="-821807004"/>
                      <w:placeholder>
                        <w:docPart w:val="814BE7A2170D46B5A0456BD4BFF0402E"/>
                      </w:placeholder>
                      <w:showingPlcHdr/>
                    </w:sdtPr>
                    <w:sdtEndPr/>
                    <w:sdtContent>
                      <w:permStart w:id="1608274951" w:edGrp="everyone"/>
                      <w:r w:rsidR="00AA3095" w:rsidRPr="0093672E">
                        <w:rPr>
                          <w:rStyle w:val="Mention"/>
                        </w:rPr>
                        <w:t>________________</w:t>
                      </w:r>
                      <w:permEnd w:id="1608274951"/>
                    </w:sdtContent>
                  </w:sdt>
                </w:p>
              </w:tc>
              <w:permStart w:id="522936236" w:edGrp="everyone"/>
              <w:tc>
                <w:tcPr>
                  <w:tcW w:w="4464" w:type="dxa"/>
                </w:tcPr>
                <w:p w14:paraId="005AFCA8" w14:textId="77777777" w:rsidR="009208C4" w:rsidRPr="00562524" w:rsidRDefault="00BE01E2" w:rsidP="009208C4">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98274366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522936236"/>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A"/>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D"/>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9"/>
                  </w:r>
                  <w:r w:rsidR="009208C4" w:rsidRPr="00562524">
                    <w:rPr>
                      <w:rFonts w:eastAsia="Arial" w:cs="Arial"/>
                      <w:color w:val="404040"/>
                      <w:sz w:val="18"/>
                      <w:szCs w:val="18"/>
                    </w:rPr>
                    <w:sym w:font="Arial" w:char="0073"/>
                  </w:r>
                  <w:r w:rsidR="009208C4" w:rsidRPr="00562524">
                    <w:rPr>
                      <w:rFonts w:eastAsia="Arial" w:cs="Arial"/>
                      <w:color w:val="404040"/>
                      <w:sz w:val="18"/>
                      <w:szCs w:val="18"/>
                    </w:rPr>
                    <w:sym w:font="Arial" w:char="0020"/>
                  </w:r>
                  <w:r w:rsidR="009208C4">
                    <w:rPr>
                      <w:rFonts w:eastAsia="Arial" w:cs="Arial"/>
                      <w:color w:val="404040"/>
                      <w:sz w:val="18"/>
                      <w:szCs w:val="18"/>
                    </w:rPr>
                    <w:t>débuté</w:t>
                  </w:r>
                </w:p>
                <w:permStart w:id="993157945" w:edGrp="everyone"/>
                <w:p w14:paraId="3D9B7367" w14:textId="77777777" w:rsidR="009208C4" w:rsidRPr="00562524" w:rsidRDefault="00BE01E2" w:rsidP="009208C4">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213347676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93157945"/>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5"/>
                  </w:r>
                  <w:r w:rsidR="009208C4" w:rsidRPr="00562524">
                    <w:rPr>
                      <w:rFonts w:eastAsia="Arial" w:cs="Arial"/>
                      <w:color w:val="404040"/>
                      <w:sz w:val="18"/>
                      <w:szCs w:val="18"/>
                    </w:rPr>
                    <w:sym w:font="Arial" w:char="006E"/>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63"/>
                  </w:r>
                  <w:r w:rsidR="009208C4" w:rsidRPr="00562524">
                    <w:rPr>
                      <w:rFonts w:eastAsia="Arial" w:cs="Arial"/>
                      <w:color w:val="404040"/>
                      <w:sz w:val="18"/>
                      <w:szCs w:val="18"/>
                    </w:rPr>
                    <w:sym w:font="Arial" w:char="006F"/>
                  </w:r>
                  <w:r w:rsidR="009208C4" w:rsidRPr="00562524">
                    <w:rPr>
                      <w:rFonts w:eastAsia="Arial" w:cs="Arial"/>
                      <w:color w:val="404040"/>
                      <w:sz w:val="18"/>
                      <w:szCs w:val="18"/>
                    </w:rPr>
                    <w:sym w:font="Arial" w:char="0075"/>
                  </w:r>
                  <w:r w:rsidR="009208C4" w:rsidRPr="00562524">
                    <w:rPr>
                      <w:rFonts w:eastAsia="Arial" w:cs="Arial"/>
                      <w:color w:val="404040"/>
                      <w:sz w:val="18"/>
                      <w:szCs w:val="18"/>
                    </w:rPr>
                    <w:sym w:font="Arial" w:char="0072"/>
                  </w:r>
                  <w:r w:rsidR="009208C4" w:rsidRPr="00562524">
                    <w:rPr>
                      <w:rFonts w:eastAsia="Arial" w:cs="Arial"/>
                      <w:color w:val="404040"/>
                      <w:sz w:val="18"/>
                      <w:szCs w:val="18"/>
                    </w:rPr>
                    <w:sym w:font="Arial" w:char="0073"/>
                  </w:r>
                </w:p>
                <w:permStart w:id="210901977" w:edGrp="everyone"/>
                <w:p w14:paraId="2F64FB3C" w14:textId="0FA6FD01" w:rsidR="00AA3095" w:rsidRDefault="00BE01E2" w:rsidP="009208C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14908792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10901977"/>
                  <w:r w:rsidR="009208C4" w:rsidRPr="00562524">
                    <w:rPr>
                      <w:rFonts w:eastAsia="Arial" w:cs="Arial"/>
                      <w:color w:val="404040"/>
                      <w:sz w:val="18"/>
                      <w:szCs w:val="18"/>
                    </w:rPr>
                    <w:sym w:font="Arial" w:char="0020"/>
                  </w:r>
                  <w:r w:rsidR="009208C4">
                    <w:rPr>
                      <w:rFonts w:eastAsia="Arial" w:cs="Arial"/>
                      <w:color w:val="404040"/>
                      <w:sz w:val="18"/>
                      <w:szCs w:val="18"/>
                    </w:rPr>
                    <w:t>Arrêté</w:t>
                  </w:r>
                </w:p>
              </w:tc>
            </w:tr>
            <w:tr w:rsidR="00AA3095" w14:paraId="2103F141"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36BF0219" w14:textId="47DD1048" w:rsidR="00AA3095" w:rsidRDefault="00BE01E2" w:rsidP="00AA3095">
                  <w:pPr>
                    <w:rPr>
                      <w:rFonts w:ascii="Arial Nova Cond" w:hAnsi="Arial Nova Cond"/>
                      <w:color w:val="595959" w:themeColor="text1" w:themeTint="A6"/>
                      <w:shd w:val="clear" w:color="auto" w:fill="F2F2F2" w:themeFill="background1" w:themeFillShade="F2"/>
                    </w:rPr>
                  </w:pPr>
                  <w:sdt>
                    <w:sdtPr>
                      <w:id w:val="433406134"/>
                      <w:placeholder>
                        <w:docPart w:val="AE66D41608B140559C3235ACF0AB1B0B"/>
                      </w:placeholder>
                      <w:showingPlcHdr/>
                    </w:sdtPr>
                    <w:sdtEndPr/>
                    <w:sdtContent>
                      <w:permStart w:id="1404724806" w:edGrp="everyone"/>
                      <w:r w:rsidR="00AA3095" w:rsidRPr="0093672E">
                        <w:rPr>
                          <w:rStyle w:val="Mention"/>
                        </w:rPr>
                        <w:t>________________</w:t>
                      </w:r>
                      <w:permEnd w:id="1404724806"/>
                    </w:sdtContent>
                  </w:sdt>
                </w:p>
              </w:tc>
              <w:permStart w:id="1837506547" w:edGrp="everyone"/>
              <w:tc>
                <w:tcPr>
                  <w:tcW w:w="4464" w:type="dxa"/>
                </w:tcPr>
                <w:p w14:paraId="489D20CD" w14:textId="77777777" w:rsidR="009208C4" w:rsidRPr="00562524" w:rsidRDefault="00BE01E2" w:rsidP="009208C4">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31407337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37506547"/>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A"/>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D"/>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9"/>
                  </w:r>
                  <w:r w:rsidR="009208C4" w:rsidRPr="00562524">
                    <w:rPr>
                      <w:rFonts w:eastAsia="Arial" w:cs="Arial"/>
                      <w:color w:val="404040"/>
                      <w:sz w:val="18"/>
                      <w:szCs w:val="18"/>
                    </w:rPr>
                    <w:sym w:font="Arial" w:char="0073"/>
                  </w:r>
                  <w:r w:rsidR="009208C4" w:rsidRPr="00562524">
                    <w:rPr>
                      <w:rFonts w:eastAsia="Arial" w:cs="Arial"/>
                      <w:color w:val="404040"/>
                      <w:sz w:val="18"/>
                      <w:szCs w:val="18"/>
                    </w:rPr>
                    <w:sym w:font="Arial" w:char="0020"/>
                  </w:r>
                  <w:r w:rsidR="009208C4">
                    <w:rPr>
                      <w:rFonts w:eastAsia="Arial" w:cs="Arial"/>
                      <w:color w:val="404040"/>
                      <w:sz w:val="18"/>
                      <w:szCs w:val="18"/>
                    </w:rPr>
                    <w:t>débuté</w:t>
                  </w:r>
                </w:p>
                <w:permStart w:id="1017083182" w:edGrp="everyone"/>
                <w:p w14:paraId="4F003C47" w14:textId="77777777" w:rsidR="009208C4" w:rsidRPr="00562524" w:rsidRDefault="00BE01E2" w:rsidP="009208C4">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71543324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17083182"/>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5"/>
                  </w:r>
                  <w:r w:rsidR="009208C4" w:rsidRPr="00562524">
                    <w:rPr>
                      <w:rFonts w:eastAsia="Arial" w:cs="Arial"/>
                      <w:color w:val="404040"/>
                      <w:sz w:val="18"/>
                      <w:szCs w:val="18"/>
                    </w:rPr>
                    <w:sym w:font="Arial" w:char="006E"/>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63"/>
                  </w:r>
                  <w:r w:rsidR="009208C4" w:rsidRPr="00562524">
                    <w:rPr>
                      <w:rFonts w:eastAsia="Arial" w:cs="Arial"/>
                      <w:color w:val="404040"/>
                      <w:sz w:val="18"/>
                      <w:szCs w:val="18"/>
                    </w:rPr>
                    <w:sym w:font="Arial" w:char="006F"/>
                  </w:r>
                  <w:r w:rsidR="009208C4" w:rsidRPr="00562524">
                    <w:rPr>
                      <w:rFonts w:eastAsia="Arial" w:cs="Arial"/>
                      <w:color w:val="404040"/>
                      <w:sz w:val="18"/>
                      <w:szCs w:val="18"/>
                    </w:rPr>
                    <w:sym w:font="Arial" w:char="0075"/>
                  </w:r>
                  <w:r w:rsidR="009208C4" w:rsidRPr="00562524">
                    <w:rPr>
                      <w:rFonts w:eastAsia="Arial" w:cs="Arial"/>
                      <w:color w:val="404040"/>
                      <w:sz w:val="18"/>
                      <w:szCs w:val="18"/>
                    </w:rPr>
                    <w:sym w:font="Arial" w:char="0072"/>
                  </w:r>
                  <w:r w:rsidR="009208C4" w:rsidRPr="00562524">
                    <w:rPr>
                      <w:rFonts w:eastAsia="Arial" w:cs="Arial"/>
                      <w:color w:val="404040"/>
                      <w:sz w:val="18"/>
                      <w:szCs w:val="18"/>
                    </w:rPr>
                    <w:sym w:font="Arial" w:char="0073"/>
                  </w:r>
                </w:p>
                <w:permStart w:id="103897660" w:edGrp="everyone"/>
                <w:p w14:paraId="78925641" w14:textId="57154788" w:rsidR="00AA3095" w:rsidRDefault="00BE01E2" w:rsidP="009208C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58972965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3897660"/>
                  <w:r w:rsidR="009208C4" w:rsidRPr="00562524">
                    <w:rPr>
                      <w:rFonts w:eastAsia="Arial" w:cs="Arial"/>
                      <w:color w:val="404040"/>
                      <w:sz w:val="18"/>
                      <w:szCs w:val="18"/>
                    </w:rPr>
                    <w:sym w:font="Arial" w:char="0020"/>
                  </w:r>
                  <w:r w:rsidR="009208C4">
                    <w:rPr>
                      <w:rFonts w:eastAsia="Arial" w:cs="Arial"/>
                      <w:color w:val="404040"/>
                      <w:sz w:val="18"/>
                      <w:szCs w:val="18"/>
                    </w:rPr>
                    <w:t>Arrêté</w:t>
                  </w:r>
                </w:p>
              </w:tc>
            </w:tr>
          </w:tbl>
          <w:p w14:paraId="1F9581A2" w14:textId="31C0E67D" w:rsidR="00B42C9E" w:rsidRDefault="00B42C9E" w:rsidP="005F43EC">
            <w:pPr>
              <w:rPr>
                <w:rFonts w:ascii="Arial Nova Cond" w:hAnsi="Arial Nova Cond"/>
                <w:color w:val="595959" w:themeColor="text1" w:themeTint="A6"/>
                <w:shd w:val="clear" w:color="auto" w:fill="F2F2F2" w:themeFill="background1" w:themeFillShade="F2"/>
              </w:rPr>
            </w:pPr>
          </w:p>
          <w:p w14:paraId="02050A81" w14:textId="77777777" w:rsidR="00CF670B" w:rsidRDefault="00CF670B" w:rsidP="005F43EC"/>
          <w:p w14:paraId="56B7FCF2" w14:textId="410BF00D" w:rsidR="00CF670B" w:rsidRPr="00B90E16" w:rsidRDefault="00CF670B" w:rsidP="005F43EC">
            <w:pPr>
              <w:rPr>
                <w:rFonts w:ascii="Arial Nova Cond" w:hAnsi="Arial Nova Cond"/>
                <w:color w:val="595959" w:themeColor="text1" w:themeTint="A6"/>
                <w:shd w:val="clear" w:color="auto" w:fill="F2F2F2" w:themeFill="background1" w:themeFillShade="F2"/>
              </w:rPr>
            </w:pPr>
          </w:p>
        </w:tc>
      </w:tr>
    </w:tbl>
    <w:p w14:paraId="1F96A0ED" w14:textId="0575B37E" w:rsidR="00AC31D2" w:rsidRPr="0093672E" w:rsidRDefault="00AC31D2" w:rsidP="009E4995">
      <w:pPr>
        <w:pStyle w:val="Paragraphedexplications"/>
      </w:pPr>
      <w:r w:rsidRPr="0093672E">
        <w:t xml:space="preserve">Concernant l’utilisation du médicament </w:t>
      </w:r>
      <w:r w:rsidR="00ED42A5" w:rsidRPr="0093672E">
        <w:t>notamment</w:t>
      </w:r>
      <w:r w:rsidRPr="0093672E">
        <w:t xml:space="preserve"> les mises en garde spéciales, précautions d’emploi et contre-indication</w:t>
      </w:r>
      <w:r w:rsidR="004E1680" w:rsidRPr="0093672E">
        <w:t>s</w:t>
      </w:r>
      <w:r w:rsidRPr="0093672E">
        <w:t xml:space="preserve">, veuillez-vous référer au RCP </w:t>
      </w:r>
      <w:r w:rsidR="004E1680" w:rsidRPr="0093672E">
        <w:t>du médicament</w:t>
      </w:r>
      <w:r w:rsidR="00C95194">
        <w:t>.</w:t>
      </w:r>
      <w:r w:rsidRPr="0093672E">
        <w:t xml:space="preserve"> </w:t>
      </w:r>
    </w:p>
    <w:p w14:paraId="58D7226B" w14:textId="77777777" w:rsidR="004F41AB" w:rsidRDefault="004F41AB" w:rsidP="009E3648"/>
    <w:p w14:paraId="094DA4E0" w14:textId="5BDA17FD" w:rsidR="00AC31D2" w:rsidRPr="0093672E" w:rsidRDefault="00690C71" w:rsidP="00690C71">
      <w:pPr>
        <w:pStyle w:val="Titre2"/>
        <w:numPr>
          <w:ilvl w:val="0"/>
          <w:numId w:val="0"/>
        </w:numPr>
        <w:ind w:left="360" w:hanging="360"/>
      </w:pPr>
      <w:r w:rsidRPr="0093672E">
        <w:lastRenderedPageBreak/>
        <w:t>Engagement du prescripteur</w:t>
      </w:r>
    </w:p>
    <w:p w14:paraId="53DC035A" w14:textId="5A89FF0D" w:rsidR="00AC31D2" w:rsidRPr="0093672E" w:rsidRDefault="00AC31D2" w:rsidP="00B30DA9">
      <w:pPr>
        <w:pStyle w:val="Intertitre"/>
      </w:pPr>
      <w:r w:rsidRPr="0093672E">
        <w:t>Critères d’éligibilité</w:t>
      </w:r>
    </w:p>
    <w:p w14:paraId="79DF8D4C" w14:textId="49CBB984" w:rsidR="00C317D5" w:rsidRDefault="00AC31D2" w:rsidP="00F32467">
      <w:pPr>
        <w:pStyle w:val="Corpsdetexte"/>
      </w:pPr>
      <w:r w:rsidRPr="0093672E">
        <w:t xml:space="preserve">Pour être éligible à l’accès précoce, le patient doit remplir </w:t>
      </w:r>
      <w:r w:rsidR="00FD46EC" w:rsidRPr="0093672E">
        <w:t>l’</w:t>
      </w:r>
      <w:r w:rsidR="00FD46EC">
        <w:t>un des 2</w:t>
      </w:r>
      <w:r w:rsidR="00FD46EC" w:rsidRPr="0093672E">
        <w:t xml:space="preserve"> </w:t>
      </w:r>
      <w:r w:rsidRPr="0093672E">
        <w:t xml:space="preserve">des critères suivants : </w:t>
      </w:r>
    </w:p>
    <w:tbl>
      <w:tblPr>
        <w:tblStyle w:val="Grilledetableauclaire"/>
        <w:tblW w:w="0" w:type="auto"/>
        <w:tblLook w:val="0600" w:firstRow="0" w:lastRow="0" w:firstColumn="0" w:lastColumn="0" w:noHBand="1" w:noVBand="1"/>
      </w:tblPr>
      <w:tblGrid>
        <w:gridCol w:w="9608"/>
      </w:tblGrid>
      <w:tr w:rsidR="005F43EC" w:rsidRPr="0093672E" w14:paraId="68AD17BF" w14:textId="77777777" w:rsidTr="005F43EC">
        <w:tc>
          <w:tcPr>
            <w:tcW w:w="9629" w:type="dxa"/>
          </w:tcPr>
          <w:sdt>
            <w:sdtPr>
              <w:rPr>
                <w:sz w:val="28"/>
                <w:szCs w:val="28"/>
              </w:rPr>
              <w:id w:val="2095967827"/>
              <w:placeholder>
                <w:docPart w:val="D587CAF4B88745C08F9E894947459125"/>
              </w:placeholder>
            </w:sdtPr>
            <w:sdtEndPr>
              <w:rPr>
                <w:color w:val="FF0000"/>
              </w:rPr>
            </w:sdtEndPr>
            <w:sdtContent>
              <w:p w14:paraId="67E54F2E" w14:textId="1AED26BA" w:rsidR="00CD2317" w:rsidRPr="008E01BB" w:rsidRDefault="00747A15" w:rsidP="00CE0748">
                <w:pPr>
                  <w:pStyle w:val="paragraph"/>
                  <w:numPr>
                    <w:ilvl w:val="0"/>
                    <w:numId w:val="29"/>
                  </w:numPr>
                  <w:spacing w:before="0" w:after="0"/>
                  <w:textAlignment w:val="baseline"/>
                  <w:rPr>
                    <w:rStyle w:val="normaltextrun"/>
                    <w:rFonts w:ascii="Arial Nova Cond" w:eastAsiaTheme="majorEastAsia" w:hAnsi="Arial Nova Cond" w:cs="Segoe UI"/>
                    <w:color w:val="595959"/>
                    <w:shd w:val="clear" w:color="auto" w:fill="F2F2F2"/>
                  </w:rPr>
                </w:pPr>
                <w:r w:rsidRPr="008E01BB">
                  <w:rPr>
                    <w:rStyle w:val="normaltextrun"/>
                    <w:rFonts w:ascii="Arial Nova Cond" w:eastAsiaTheme="majorEastAsia" w:hAnsi="Arial Nova Cond" w:cs="Segoe UI"/>
                    <w:color w:val="595959"/>
                    <w:shd w:val="clear" w:color="auto" w:fill="F2F2F2"/>
                  </w:rPr>
                  <w:t xml:space="preserve">Patient à partir de 12 ans, hémophile A ayant développé </w:t>
                </w:r>
                <w:r w:rsidR="007A3AD0">
                  <w:rPr>
                    <w:rStyle w:val="normaltextrun"/>
                    <w:rFonts w:ascii="Arial Nova Cond" w:eastAsiaTheme="majorEastAsia" w:hAnsi="Arial Nova Cond" w:cs="Segoe UI"/>
                    <w:color w:val="595959"/>
                    <w:shd w:val="clear" w:color="auto" w:fill="F2F2F2"/>
                  </w:rPr>
                  <w:t>des</w:t>
                </w:r>
                <w:r w:rsidRPr="008E01BB">
                  <w:rPr>
                    <w:rStyle w:val="normaltextrun"/>
                    <w:rFonts w:ascii="Arial Nova Cond" w:eastAsiaTheme="majorEastAsia" w:hAnsi="Arial Nova Cond" w:cs="Segoe UI"/>
                    <w:color w:val="595959"/>
                    <w:shd w:val="clear" w:color="auto" w:fill="F2F2F2"/>
                  </w:rPr>
                  <w:t xml:space="preserve"> inhibiteur</w:t>
                </w:r>
                <w:r w:rsidR="007A3AD0">
                  <w:rPr>
                    <w:rStyle w:val="normaltextrun"/>
                    <w:rFonts w:ascii="Arial Nova Cond" w:eastAsiaTheme="majorEastAsia" w:hAnsi="Arial Nova Cond" w:cs="Segoe UI"/>
                    <w:color w:val="595959"/>
                    <w:shd w:val="clear" w:color="auto" w:fill="F2F2F2"/>
                  </w:rPr>
                  <w:t>s</w:t>
                </w:r>
                <w:r w:rsidRPr="008E01BB">
                  <w:rPr>
                    <w:rStyle w:val="normaltextrun"/>
                    <w:rFonts w:ascii="Arial Nova Cond" w:eastAsiaTheme="majorEastAsia" w:hAnsi="Arial Nova Cond" w:cs="Segoe UI"/>
                    <w:color w:val="595959"/>
                    <w:shd w:val="clear" w:color="auto" w:fill="F2F2F2"/>
                  </w:rPr>
                  <w:t xml:space="preserve"> anti-FVIII, </w:t>
                </w:r>
                <w:r w:rsidRPr="008E01BB">
                  <w:rPr>
                    <w:rFonts w:ascii="Arial Nova Cond" w:eastAsiaTheme="majorEastAsia" w:hAnsi="Arial Nova Cond" w:cs="Segoe UI"/>
                    <w:color w:val="595959"/>
                    <w:shd w:val="clear" w:color="auto" w:fill="F2F2F2"/>
                  </w:rPr>
                  <w:t>et en situation de</w:t>
                </w:r>
                <w:r w:rsidRPr="008E01BB">
                  <w:rPr>
                    <w:rStyle w:val="normaltextrun"/>
                    <w:rFonts w:ascii="Arial Nova Cond" w:eastAsiaTheme="majorEastAsia" w:hAnsi="Arial Nova Cond" w:cs="Segoe UI"/>
                    <w:color w:val="595959"/>
                    <w:shd w:val="clear" w:color="auto" w:fill="F2F2F2"/>
                  </w:rPr>
                  <w:t xml:space="preserve"> dernier recours</w:t>
                </w:r>
              </w:p>
              <w:p w14:paraId="6A76BFE8" w14:textId="54D7793A" w:rsidR="005F43EC" w:rsidRPr="00CD2317" w:rsidRDefault="001735CF" w:rsidP="00CE0748">
                <w:pPr>
                  <w:pStyle w:val="paragraph"/>
                  <w:numPr>
                    <w:ilvl w:val="0"/>
                    <w:numId w:val="29"/>
                  </w:numPr>
                  <w:spacing w:before="0" w:after="0"/>
                  <w:textAlignment w:val="baseline"/>
                  <w:rPr>
                    <w:rFonts w:ascii="Arial Nova Cond" w:eastAsiaTheme="majorEastAsia" w:hAnsi="Arial Nova Cond" w:cs="Segoe UI"/>
                    <w:color w:val="595959"/>
                    <w:sz w:val="22"/>
                    <w:szCs w:val="22"/>
                    <w:shd w:val="clear" w:color="auto" w:fill="F2F2F2"/>
                  </w:rPr>
                </w:pPr>
                <w:r w:rsidRPr="008E01BB">
                  <w:rPr>
                    <w:rStyle w:val="normaltextrun"/>
                    <w:rFonts w:ascii="Arial Nova Cond" w:eastAsiaTheme="majorEastAsia" w:hAnsi="Arial Nova Cond" w:cs="Segoe UI"/>
                    <w:color w:val="595959"/>
                    <w:shd w:val="clear" w:color="auto" w:fill="F2F2F2"/>
                  </w:rPr>
                  <w:t>Patient à partir de 12 ans</w:t>
                </w:r>
                <w:r w:rsidR="005774E2" w:rsidRPr="008E01BB">
                  <w:rPr>
                    <w:rStyle w:val="normaltextrun"/>
                    <w:rFonts w:ascii="Arial Nova Cond" w:eastAsiaTheme="majorEastAsia" w:hAnsi="Arial Nova Cond" w:cs="Segoe UI"/>
                    <w:color w:val="595959"/>
                    <w:shd w:val="clear" w:color="auto" w:fill="F2F2F2"/>
                  </w:rPr>
                  <w:t>,</w:t>
                </w:r>
                <w:r w:rsidRPr="008E01BB">
                  <w:rPr>
                    <w:rStyle w:val="normaltextrun"/>
                    <w:rFonts w:ascii="Arial Nova Cond" w:eastAsiaTheme="majorEastAsia" w:hAnsi="Arial Nova Cond" w:cs="Segoe UI"/>
                    <w:color w:val="595959"/>
                    <w:shd w:val="clear" w:color="auto" w:fill="F2F2F2"/>
                  </w:rPr>
                  <w:t xml:space="preserve"> hémophile B ayant développé </w:t>
                </w:r>
                <w:r w:rsidR="00FF13C7">
                  <w:rPr>
                    <w:rStyle w:val="normaltextrun"/>
                    <w:rFonts w:ascii="Arial Nova Cond" w:eastAsiaTheme="majorEastAsia" w:hAnsi="Arial Nova Cond" w:cs="Segoe UI"/>
                    <w:color w:val="595959"/>
                    <w:shd w:val="clear" w:color="auto" w:fill="F2F2F2"/>
                  </w:rPr>
                  <w:t>des</w:t>
                </w:r>
                <w:r w:rsidRPr="008E01BB">
                  <w:rPr>
                    <w:rStyle w:val="normaltextrun"/>
                    <w:rFonts w:ascii="Arial Nova Cond" w:eastAsiaTheme="majorEastAsia" w:hAnsi="Arial Nova Cond" w:cs="Segoe UI"/>
                    <w:color w:val="595959"/>
                    <w:shd w:val="clear" w:color="auto" w:fill="F2F2F2"/>
                  </w:rPr>
                  <w:t xml:space="preserve"> inhibiteur</w:t>
                </w:r>
                <w:r w:rsidR="00FF13C7">
                  <w:rPr>
                    <w:rStyle w:val="normaltextrun"/>
                    <w:rFonts w:ascii="Arial Nova Cond" w:eastAsiaTheme="majorEastAsia" w:hAnsi="Arial Nova Cond" w:cs="Segoe UI"/>
                    <w:color w:val="595959"/>
                    <w:shd w:val="clear" w:color="auto" w:fill="F2F2F2"/>
                  </w:rPr>
                  <w:t>s</w:t>
                </w:r>
                <w:r w:rsidRPr="008E01BB">
                  <w:rPr>
                    <w:rStyle w:val="normaltextrun"/>
                    <w:rFonts w:ascii="Arial Nova Cond" w:eastAsiaTheme="majorEastAsia" w:hAnsi="Arial Nova Cond" w:cs="Segoe UI"/>
                    <w:color w:val="595959"/>
                    <w:shd w:val="clear" w:color="auto" w:fill="F2F2F2"/>
                  </w:rPr>
                  <w:t xml:space="preserve"> anti-FIX</w:t>
                </w:r>
                <w:r w:rsidR="00CD2317" w:rsidRPr="008E01BB">
                  <w:rPr>
                    <w:rStyle w:val="normaltextrun"/>
                    <w:rFonts w:ascii="Arial Nova Cond" w:eastAsiaTheme="majorEastAsia" w:hAnsi="Arial Nova Cond" w:cs="Segoe UI"/>
                    <w:color w:val="595959"/>
                    <w:shd w:val="clear" w:color="auto" w:fill="F2F2F2"/>
                  </w:rPr>
                  <w:t>,</w:t>
                </w:r>
                <w:r w:rsidR="00CD2317" w:rsidRPr="008E01BB">
                  <w:rPr>
                    <w:rStyle w:val="normaltextrun"/>
                    <w:rFonts w:eastAsiaTheme="majorEastAsia"/>
                    <w:sz w:val="28"/>
                    <w:szCs w:val="28"/>
                  </w:rPr>
                  <w:t xml:space="preserve"> </w:t>
                </w:r>
                <w:r w:rsidR="00CD2317" w:rsidRPr="008E01BB">
                  <w:rPr>
                    <w:rFonts w:ascii="Arial Nova Cond" w:eastAsiaTheme="majorEastAsia" w:hAnsi="Arial Nova Cond" w:cs="Segoe UI"/>
                    <w:color w:val="595959"/>
                    <w:shd w:val="clear" w:color="auto" w:fill="F2F2F2"/>
                  </w:rPr>
                  <w:t>et en situation de</w:t>
                </w:r>
                <w:r w:rsidR="00CD2317" w:rsidRPr="008E01BB">
                  <w:rPr>
                    <w:rStyle w:val="normaltextrun"/>
                    <w:rFonts w:ascii="Arial Nova Cond" w:eastAsiaTheme="majorEastAsia" w:hAnsi="Arial Nova Cond" w:cs="Segoe UI"/>
                    <w:color w:val="595959"/>
                    <w:shd w:val="clear" w:color="auto" w:fill="F2F2F2"/>
                  </w:rPr>
                  <w:t xml:space="preserve"> dernier recours</w:t>
                </w:r>
              </w:p>
            </w:sdtContent>
          </w:sdt>
        </w:tc>
      </w:tr>
    </w:tbl>
    <w:p w14:paraId="3CF5727C" w14:textId="33BA5927" w:rsidR="00AC31D2" w:rsidRPr="0093672E" w:rsidRDefault="00AC31D2" w:rsidP="00B30DA9">
      <w:pPr>
        <w:pStyle w:val="Intertitre"/>
      </w:pPr>
      <w:r w:rsidRPr="0093672E">
        <w:t>Critères de non-éligibilité</w:t>
      </w:r>
    </w:p>
    <w:p w14:paraId="2EDF6151" w14:textId="77777777" w:rsidR="00C317D5" w:rsidRDefault="00AC31D2" w:rsidP="00F32467">
      <w:pPr>
        <w:pStyle w:val="Corpsdetexte"/>
      </w:pPr>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4C05B3" w14:paraId="1E23C372" w14:textId="77777777" w:rsidTr="00000688">
        <w:trPr>
          <w:trHeight w:val="3515"/>
        </w:trPr>
        <w:tc>
          <w:tcPr>
            <w:tcW w:w="9747" w:type="dxa"/>
          </w:tcPr>
          <w:p w14:paraId="6752FFBF" w14:textId="2ED9478E" w:rsidR="005F43EC" w:rsidRPr="00000688" w:rsidRDefault="009D4FF7"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Hypersensibilité connue à la substance active du médicament ou à un des excipients</w:t>
            </w:r>
          </w:p>
          <w:p w14:paraId="5155BC72" w14:textId="0CC3F3FA" w:rsidR="00013652" w:rsidRPr="00000688" w:rsidRDefault="00013652"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Trouble de la coagulation héréditaire ou acquis connu autre que l'hémophilie congénitale.</w:t>
            </w:r>
          </w:p>
          <w:p w14:paraId="6F3F9963" w14:textId="547381A1" w:rsidR="00064626" w:rsidRPr="00000688" w:rsidRDefault="00013652"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Antécédents de maladie thromboembolique</w:t>
            </w:r>
            <w:r w:rsidR="000306EE" w:rsidRPr="00000688">
              <w:rPr>
                <w:rStyle w:val="normaltextrun"/>
                <w:rFonts w:ascii="Arial Nova Cond" w:eastAsiaTheme="majorEastAsia" w:hAnsi="Arial Nova Cond" w:cs="Arial"/>
                <w:color w:val="404040" w:themeColor="text1" w:themeTint="BF"/>
                <w:shd w:val="clear" w:color="auto" w:fill="F2F2F2"/>
              </w:rPr>
              <w:t xml:space="preserve">, </w:t>
            </w:r>
            <w:r w:rsidR="003C12EE" w:rsidRPr="00000688">
              <w:rPr>
                <w:rStyle w:val="normaltextrun"/>
                <w:rFonts w:ascii="Arial Nova Cond" w:eastAsiaTheme="majorEastAsia" w:hAnsi="Arial Nova Cond" w:cs="Arial"/>
                <w:color w:val="404040" w:themeColor="text1" w:themeTint="BF"/>
                <w:shd w:val="clear" w:color="auto" w:fill="F2F2F2"/>
              </w:rPr>
              <w:t xml:space="preserve">présence </w:t>
            </w:r>
            <w:r w:rsidRPr="00000688">
              <w:rPr>
                <w:rStyle w:val="normaltextrun"/>
                <w:rFonts w:ascii="Arial Nova Cond" w:eastAsiaTheme="majorEastAsia" w:hAnsi="Arial Nova Cond" w:cs="Arial"/>
                <w:color w:val="404040" w:themeColor="text1" w:themeTint="BF"/>
                <w:shd w:val="clear" w:color="auto" w:fill="F2F2F2"/>
              </w:rPr>
              <w:t>de signes cliniques ou traitement en cours d’une maladie thromboembolique</w:t>
            </w:r>
            <w:r w:rsidR="003C12EE" w:rsidRPr="00000688">
              <w:rPr>
                <w:rStyle w:val="normaltextrun"/>
                <w:rFonts w:ascii="Arial Nova Cond" w:eastAsiaTheme="majorEastAsia" w:hAnsi="Arial Nova Cond" w:cs="Arial"/>
                <w:color w:val="404040" w:themeColor="text1" w:themeTint="BF"/>
                <w:shd w:val="clear" w:color="auto" w:fill="F2F2F2"/>
              </w:rPr>
              <w:t xml:space="preserve">, ou </w:t>
            </w:r>
            <w:r w:rsidRPr="00000688">
              <w:rPr>
                <w:rStyle w:val="normaltextrun"/>
                <w:rFonts w:ascii="Arial Nova Cond" w:eastAsiaTheme="majorEastAsia" w:hAnsi="Arial Nova Cond" w:cs="Arial"/>
                <w:color w:val="404040" w:themeColor="text1" w:themeTint="BF"/>
                <w:shd w:val="clear" w:color="auto" w:fill="F2F2F2"/>
              </w:rPr>
              <w:t xml:space="preserve">patient qui, de l'avis du prescripteur, </w:t>
            </w:r>
            <w:r w:rsidR="003C12EE" w:rsidRPr="00000688">
              <w:rPr>
                <w:rStyle w:val="normaltextrun"/>
                <w:rFonts w:ascii="Arial Nova Cond" w:eastAsiaTheme="majorEastAsia" w:hAnsi="Arial Nova Cond" w:cs="Arial"/>
                <w:color w:val="404040" w:themeColor="text1" w:themeTint="BF"/>
                <w:shd w:val="clear" w:color="auto" w:fill="F2F2F2"/>
              </w:rPr>
              <w:t xml:space="preserve">est </w:t>
            </w:r>
            <w:r w:rsidRPr="00000688">
              <w:rPr>
                <w:rStyle w:val="normaltextrun"/>
                <w:rFonts w:ascii="Arial Nova Cond" w:eastAsiaTheme="majorEastAsia" w:hAnsi="Arial Nova Cond" w:cs="Arial"/>
                <w:color w:val="404040" w:themeColor="text1" w:themeTint="BF"/>
                <w:shd w:val="clear" w:color="auto" w:fill="F2F2F2"/>
              </w:rPr>
              <w:t>considéré à haut risque d’événements thromboemboliques.</w:t>
            </w:r>
          </w:p>
          <w:p w14:paraId="247ED053" w14:textId="4AC7C9B6" w:rsidR="002F40AC" w:rsidRPr="00000688" w:rsidRDefault="002F40AC"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 xml:space="preserve">Traitement par </w:t>
            </w:r>
            <w:r w:rsidR="00074B3B" w:rsidRPr="00000688">
              <w:rPr>
                <w:rStyle w:val="normaltextrun"/>
                <w:rFonts w:ascii="Arial Nova Cond" w:eastAsiaTheme="majorEastAsia" w:hAnsi="Arial Nova Cond" w:cs="Arial"/>
                <w:color w:val="404040" w:themeColor="text1" w:themeTint="BF"/>
                <w:shd w:val="clear" w:color="auto" w:fill="F2F2F2"/>
              </w:rPr>
              <w:t>e</w:t>
            </w:r>
            <w:r w:rsidRPr="00000688">
              <w:rPr>
                <w:rStyle w:val="normaltextrun"/>
                <w:rFonts w:ascii="Arial Nova Cond" w:eastAsiaTheme="majorEastAsia" w:hAnsi="Arial Nova Cond" w:cs="Arial"/>
                <w:color w:val="404040" w:themeColor="text1" w:themeTint="BF"/>
                <w:shd w:val="clear" w:color="auto" w:fill="F2F2F2"/>
              </w:rPr>
              <w:t>micizumab</w:t>
            </w:r>
            <w:r w:rsidR="009D109B" w:rsidRPr="00000688">
              <w:rPr>
                <w:rStyle w:val="normaltextrun"/>
                <w:rFonts w:ascii="Arial Nova Cond" w:eastAsiaTheme="majorEastAsia" w:hAnsi="Arial Nova Cond" w:cs="Arial"/>
                <w:color w:val="404040" w:themeColor="text1" w:themeTint="BF"/>
                <w:shd w:val="clear" w:color="auto" w:fill="F2F2F2"/>
              </w:rPr>
              <w:t xml:space="preserve"> </w:t>
            </w:r>
            <w:r w:rsidR="00A8431E" w:rsidRPr="00000688">
              <w:rPr>
                <w:rStyle w:val="normaltextrun"/>
                <w:rFonts w:ascii="Arial Nova Cond" w:eastAsiaTheme="majorEastAsia" w:hAnsi="Arial Nova Cond" w:cs="Arial"/>
                <w:color w:val="404040" w:themeColor="text1" w:themeTint="BF"/>
                <w:shd w:val="clear" w:color="auto" w:fill="F2F2F2"/>
              </w:rPr>
              <w:t>en cours</w:t>
            </w:r>
            <w:r w:rsidR="00B42C9E" w:rsidRPr="00000688">
              <w:rPr>
                <w:rStyle w:val="normaltextrun"/>
                <w:rFonts w:ascii="Arial Nova Cond" w:eastAsiaTheme="majorEastAsia" w:hAnsi="Arial Nova Cond" w:cs="Arial"/>
                <w:color w:val="404040" w:themeColor="text1" w:themeTint="BF"/>
                <w:shd w:val="clear" w:color="auto" w:fill="F2F2F2"/>
              </w:rPr>
              <w:t xml:space="preserve"> </w:t>
            </w:r>
          </w:p>
          <w:p w14:paraId="15C4A87A" w14:textId="19A3A80F" w:rsidR="00245C78" w:rsidRPr="00000688" w:rsidRDefault="00245C78"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Traitement par héparine</w:t>
            </w:r>
            <w:r w:rsidR="00BC58A0" w:rsidRPr="00000688">
              <w:rPr>
                <w:rStyle w:val="normaltextrun"/>
                <w:rFonts w:ascii="Arial Nova Cond" w:eastAsiaTheme="majorEastAsia" w:hAnsi="Arial Nova Cond" w:cs="Arial"/>
                <w:color w:val="404040" w:themeColor="text1" w:themeTint="BF"/>
                <w:shd w:val="clear" w:color="auto" w:fill="F2F2F2"/>
              </w:rPr>
              <w:t xml:space="preserve"> en cours</w:t>
            </w:r>
            <w:r w:rsidRPr="00000688">
              <w:rPr>
                <w:rStyle w:val="normaltextrun"/>
                <w:rFonts w:ascii="Arial Nova Cond" w:eastAsiaTheme="majorEastAsia" w:hAnsi="Arial Nova Cond" w:cs="Arial"/>
                <w:color w:val="404040" w:themeColor="text1" w:themeTint="BF"/>
                <w:shd w:val="clear" w:color="auto" w:fill="F2F2F2"/>
              </w:rPr>
              <w:t xml:space="preserve"> </w:t>
            </w:r>
            <w:r w:rsidR="004C05B3" w:rsidRPr="00000688">
              <w:rPr>
                <w:rStyle w:val="normaltextrun"/>
                <w:rFonts w:ascii="Arial Nova Cond" w:eastAsiaTheme="majorEastAsia" w:hAnsi="Arial Nova Cond" w:cs="Arial"/>
                <w:color w:val="404040" w:themeColor="text1" w:themeTint="BF"/>
                <w:shd w:val="clear" w:color="auto" w:fill="F2F2F2"/>
              </w:rPr>
              <w:t xml:space="preserve">(sauf en cas de </w:t>
            </w:r>
            <w:r w:rsidR="00BF6DB1" w:rsidRPr="00000688">
              <w:rPr>
                <w:rStyle w:val="normaltextrun"/>
                <w:rFonts w:ascii="Arial Nova Cond" w:eastAsiaTheme="majorEastAsia" w:hAnsi="Arial Nova Cond" w:cs="Arial"/>
                <w:color w:val="404040" w:themeColor="text1" w:themeTint="BF"/>
                <w:shd w:val="clear" w:color="auto" w:fill="F2F2F2"/>
              </w:rPr>
              <w:t>cathéter</w:t>
            </w:r>
            <w:r w:rsidR="004C05B3" w:rsidRPr="00000688">
              <w:rPr>
                <w:rStyle w:val="normaltextrun"/>
                <w:rFonts w:ascii="Arial Nova Cond" w:eastAsiaTheme="majorEastAsia" w:hAnsi="Arial Nova Cond" w:cs="Arial"/>
                <w:color w:val="404040" w:themeColor="text1" w:themeTint="BF"/>
                <w:shd w:val="clear" w:color="auto" w:fill="F2F2F2"/>
              </w:rPr>
              <w:t xml:space="preserve"> central veineux)</w:t>
            </w:r>
          </w:p>
          <w:p w14:paraId="29997CEA" w14:textId="46F1EF96" w:rsidR="00245C78" w:rsidRPr="00000688" w:rsidRDefault="00245C78"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 xml:space="preserve">Traitement par </w:t>
            </w:r>
            <w:r w:rsidR="0008296F" w:rsidRPr="00000688">
              <w:rPr>
                <w:rStyle w:val="normaltextrun"/>
                <w:rFonts w:ascii="Arial Nova Cond" w:eastAsiaTheme="majorEastAsia" w:hAnsi="Arial Nova Cond" w:cs="Arial"/>
                <w:color w:val="404040" w:themeColor="text1" w:themeTint="BF"/>
                <w:shd w:val="clear" w:color="auto" w:fill="F2F2F2"/>
              </w:rPr>
              <w:t>anti</w:t>
            </w:r>
            <w:r w:rsidR="006D406D" w:rsidRPr="00000688">
              <w:rPr>
                <w:rStyle w:val="normaltextrun"/>
                <w:rFonts w:ascii="Arial Nova Cond" w:eastAsiaTheme="majorEastAsia" w:hAnsi="Arial Nova Cond" w:cs="Arial"/>
                <w:color w:val="404040" w:themeColor="text1" w:themeTint="BF"/>
                <w:shd w:val="clear" w:color="auto" w:fill="F2F2F2"/>
              </w:rPr>
              <w:t>-</w:t>
            </w:r>
            <w:r w:rsidR="0008296F" w:rsidRPr="00000688">
              <w:rPr>
                <w:rStyle w:val="normaltextrun"/>
                <w:rFonts w:ascii="Arial Nova Cond" w:eastAsiaTheme="majorEastAsia" w:hAnsi="Arial Nova Cond" w:cs="Arial"/>
                <w:color w:val="404040" w:themeColor="text1" w:themeTint="BF"/>
                <w:shd w:val="clear" w:color="auto" w:fill="F2F2F2"/>
              </w:rPr>
              <w:t>vitamine</w:t>
            </w:r>
            <w:r w:rsidRPr="00000688">
              <w:rPr>
                <w:rStyle w:val="normaltextrun"/>
                <w:rFonts w:ascii="Arial Nova Cond" w:eastAsiaTheme="majorEastAsia" w:hAnsi="Arial Nova Cond" w:cs="Arial"/>
                <w:color w:val="404040" w:themeColor="text1" w:themeTint="BF"/>
                <w:shd w:val="clear" w:color="auto" w:fill="F2F2F2"/>
              </w:rPr>
              <w:t xml:space="preserve">-K </w:t>
            </w:r>
            <w:r w:rsidR="00BC58A0" w:rsidRPr="00000688">
              <w:rPr>
                <w:rStyle w:val="normaltextrun"/>
                <w:rFonts w:ascii="Arial Nova Cond" w:eastAsiaTheme="majorEastAsia" w:hAnsi="Arial Nova Cond" w:cs="Arial"/>
                <w:color w:val="404040" w:themeColor="text1" w:themeTint="BF"/>
                <w:shd w:val="clear" w:color="auto" w:fill="F2F2F2"/>
              </w:rPr>
              <w:t xml:space="preserve">en cours </w:t>
            </w:r>
          </w:p>
          <w:p w14:paraId="319F526F" w14:textId="17C3B88A" w:rsidR="00245C78" w:rsidRPr="00000688" w:rsidRDefault="00245C78"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Traitement par anti-coagulants oraux</w:t>
            </w:r>
            <w:r w:rsidR="00BC58A0" w:rsidRPr="00000688">
              <w:rPr>
                <w:rStyle w:val="normaltextrun"/>
                <w:rFonts w:ascii="Arial Nova Cond" w:eastAsiaTheme="majorEastAsia" w:hAnsi="Arial Nova Cond" w:cs="Arial"/>
                <w:color w:val="404040" w:themeColor="text1" w:themeTint="BF"/>
                <w:shd w:val="clear" w:color="auto" w:fill="F2F2F2"/>
              </w:rPr>
              <w:t xml:space="preserve"> en cours </w:t>
            </w:r>
          </w:p>
          <w:p w14:paraId="6F0C3D4D" w14:textId="32A380D0" w:rsidR="002207F1" w:rsidRPr="00000688" w:rsidRDefault="00245C78" w:rsidP="00CE0748">
            <w:pPr>
              <w:pStyle w:val="paragraph"/>
              <w:numPr>
                <w:ilvl w:val="0"/>
                <w:numId w:val="30"/>
              </w:numPr>
              <w:spacing w:before="0" w:beforeAutospacing="0" w:after="0" w:afterAutospacing="0"/>
              <w:textAlignment w:val="baseline"/>
              <w:rPr>
                <w:rStyle w:val="normaltextrun"/>
                <w:rFonts w:ascii="Arial Nova Cond" w:eastAsiaTheme="majorEastAsia" w:hAnsi="Arial Nova Cond" w:cs="Arial"/>
                <w:color w:val="404040" w:themeColor="text1" w:themeTint="BF"/>
                <w:shd w:val="clear" w:color="auto" w:fill="F2F2F2"/>
              </w:rPr>
            </w:pPr>
            <w:r w:rsidRPr="00000688">
              <w:rPr>
                <w:rStyle w:val="normaltextrun"/>
                <w:rFonts w:ascii="Arial Nova Cond" w:eastAsiaTheme="majorEastAsia" w:hAnsi="Arial Nova Cond" w:cs="Arial"/>
                <w:color w:val="404040" w:themeColor="text1" w:themeTint="BF"/>
                <w:shd w:val="clear" w:color="auto" w:fill="F2F2F2"/>
              </w:rPr>
              <w:t>Traitement par anti-fibrinolytiques, sauf en usage local/topique</w:t>
            </w:r>
            <w:r w:rsidR="00BC58A0" w:rsidRPr="00000688">
              <w:rPr>
                <w:rStyle w:val="normaltextrun"/>
                <w:rFonts w:ascii="Arial Nova Cond" w:eastAsiaTheme="majorEastAsia" w:hAnsi="Arial Nova Cond" w:cs="Arial"/>
                <w:color w:val="404040" w:themeColor="text1" w:themeTint="BF"/>
                <w:shd w:val="clear" w:color="auto" w:fill="F2F2F2"/>
              </w:rPr>
              <w:t xml:space="preserve"> en cours</w:t>
            </w:r>
            <w:r w:rsidR="00000688">
              <w:rPr>
                <w:rStyle w:val="normaltextrun"/>
                <w:rFonts w:ascii="Arial Nova Cond" w:eastAsiaTheme="majorEastAsia" w:hAnsi="Arial Nova Cond" w:cs="Arial"/>
                <w:color w:val="404040" w:themeColor="text1" w:themeTint="BF"/>
                <w:shd w:val="clear" w:color="auto" w:fill="F2F2F2"/>
              </w:rPr>
              <w:t xml:space="preserve"> </w:t>
            </w:r>
            <w:r w:rsidR="00EC2FA3" w:rsidRPr="00000688">
              <w:rPr>
                <w:rStyle w:val="normaltextrun"/>
                <w:rFonts w:ascii="Arial Nova Cond" w:eastAsiaTheme="majorEastAsia" w:hAnsi="Arial Nova Cond" w:cs="Arial"/>
                <w:color w:val="404040" w:themeColor="text1" w:themeTint="BF"/>
                <w:shd w:val="clear" w:color="auto" w:fill="F2F2F2"/>
              </w:rPr>
              <w:t>ITI en cours ou planifiée</w:t>
            </w:r>
          </w:p>
          <w:p w14:paraId="4F021671" w14:textId="68F2459B" w:rsidR="004370EC" w:rsidRPr="004C05B3" w:rsidRDefault="004370EC" w:rsidP="00CE0748">
            <w:pPr>
              <w:pStyle w:val="paragraph"/>
              <w:numPr>
                <w:ilvl w:val="0"/>
                <w:numId w:val="30"/>
              </w:numPr>
              <w:spacing w:before="0" w:beforeAutospacing="0" w:after="0" w:afterAutospacing="0"/>
              <w:textAlignment w:val="baseline"/>
            </w:pPr>
            <w:r w:rsidRPr="00000688">
              <w:rPr>
                <w:rStyle w:val="normaltextrun"/>
                <w:rFonts w:ascii="Arial Nova Cond" w:eastAsiaTheme="majorEastAsia" w:hAnsi="Arial Nova Cond" w:cs="Arial"/>
                <w:color w:val="404040" w:themeColor="text1" w:themeTint="BF"/>
                <w:shd w:val="clear" w:color="auto" w:fill="F2F2F2"/>
              </w:rPr>
              <w:t>Age &lt; 12 ans</w:t>
            </w:r>
          </w:p>
        </w:tc>
      </w:tr>
    </w:tbl>
    <w:p w14:paraId="3D85ADB9" w14:textId="1C095E0E" w:rsidR="00C317D5" w:rsidRDefault="007A7EFB" w:rsidP="003151D9">
      <w:pPr>
        <w:pStyle w:val="Titre3"/>
        <w:numPr>
          <w:ilvl w:val="0"/>
          <w:numId w:val="0"/>
        </w:numPr>
        <w:rPr>
          <w:rStyle w:val="lev"/>
        </w:rPr>
      </w:pPr>
      <w:r w:rsidRPr="003151D9">
        <w:rPr>
          <w:rStyle w:val="lev"/>
          <w:rFonts w:ascii="Arial" w:eastAsiaTheme="minorEastAsia" w:hAnsi="Arial" w:cstheme="minorBidi"/>
          <w:b/>
          <w:bCs/>
          <w:color w:val="404040" w:themeColor="text1" w:themeTint="BF"/>
          <w:sz w:val="22"/>
          <w:szCs w:val="22"/>
        </w:rPr>
        <w:t>Je certifie que le patient remplit les critères d’éligibilité ci-dessus</w:t>
      </w:r>
      <w:r w:rsidRPr="0093672E">
        <w:rPr>
          <w:rStyle w:val="lev"/>
        </w:rPr>
        <w:t> </w:t>
      </w:r>
      <w:r w:rsidR="00AC31D2" w:rsidRPr="0093672E">
        <w:rPr>
          <w:rStyle w:val="lev"/>
        </w:rPr>
        <w:t xml:space="preserve">: </w:t>
      </w:r>
    </w:p>
    <w:permStart w:id="1203069990" w:edGrp="everyone"/>
    <w:p w14:paraId="108B1730" w14:textId="2A050271" w:rsidR="00C317D5" w:rsidRDefault="00BE01E2" w:rsidP="00F32467">
      <w:pPr>
        <w:pStyle w:val="Corpsdetexte"/>
      </w:pPr>
      <w:sdt>
        <w:sdtPr>
          <w:id w:val="-158844833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03069990"/>
      <w:r w:rsidR="009208C4" w:rsidRPr="00562524">
        <w:rPr>
          <w:rFonts w:eastAsia="Arial" w:cs="Arial"/>
          <w:color w:val="404040"/>
          <w:sz w:val="18"/>
          <w:szCs w:val="18"/>
        </w:rPr>
        <w:sym w:font="Arial" w:char="0020"/>
      </w:r>
      <w:r w:rsidR="00AC31D2" w:rsidRPr="0093672E">
        <w:t xml:space="preserve">Oui </w:t>
      </w:r>
      <w:permStart w:id="1420374487" w:edGrp="everyone"/>
      <w:sdt>
        <w:sdtPr>
          <w:id w:val="62465919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420374487"/>
      <w:r w:rsidR="009208C4" w:rsidRPr="00562524">
        <w:rPr>
          <w:rFonts w:eastAsia="Arial" w:cs="Arial"/>
          <w:color w:val="404040"/>
          <w:sz w:val="18"/>
          <w:szCs w:val="18"/>
        </w:rPr>
        <w:sym w:font="Arial" w:char="0020"/>
      </w:r>
      <w:r w:rsidR="00AC31D2" w:rsidRPr="0093672E">
        <w:t>Non</w:t>
      </w:r>
    </w:p>
    <w:p w14:paraId="078B6E88" w14:textId="3C9A77DE" w:rsidR="002402A4" w:rsidRDefault="00AC31D2" w:rsidP="002402A4">
      <w:pPr>
        <w:pStyle w:val="Paragraphedexplications"/>
        <w:pBdr>
          <w:left w:val="single" w:sz="4" w:space="0" w:color="808080" w:themeColor="background1" w:themeShade="80"/>
        </w:pBdr>
      </w:pPr>
      <w:r w:rsidRPr="0093672E">
        <w:t xml:space="preserve">Si, au regard de ces critères, le patient n’est pas éligible à l’accès précoce, le prescripteur peut, par l’intermédiaire du pharmacien de l’établissement de santé, faire </w:t>
      </w:r>
      <w:r w:rsidR="00EE0AAA" w:rsidRPr="0093672E">
        <w:t xml:space="preserve">d’emblée </w:t>
      </w:r>
      <w:r w:rsidRPr="0093672E">
        <w:t xml:space="preserve">une demande d’autorisation d’accès compassionnel auprès de l’ANSM </w:t>
      </w:r>
      <w:r w:rsidR="00EE0AAA" w:rsidRPr="0093672E">
        <w:t>en justifiant la demande</w:t>
      </w:r>
      <w:r w:rsidRPr="0093672E">
        <w:t>.</w:t>
      </w:r>
      <w:r w:rsidR="00024E77">
        <w:t xml:space="preserve"> </w:t>
      </w:r>
    </w:p>
    <w:p w14:paraId="3F099C4C" w14:textId="27877CA1" w:rsidR="00C317D5" w:rsidRPr="00F32467" w:rsidRDefault="00186C57" w:rsidP="00F32467">
      <w:pPr>
        <w:pStyle w:val="Corpsdetexte"/>
        <w:rPr>
          <w:b/>
        </w:rPr>
      </w:pPr>
      <w:r w:rsidRPr="00C317D5">
        <w:rPr>
          <w:rStyle w:val="lev"/>
        </w:rPr>
        <w:t>J</w:t>
      </w:r>
      <w:r w:rsidR="00E24CEC" w:rsidRPr="00C317D5">
        <w:rPr>
          <w:rStyle w:val="lev"/>
        </w:rPr>
        <w:t xml:space="preserve">’ai remis </w:t>
      </w:r>
      <w:r w:rsidR="00393F5A" w:rsidRPr="00C317D5">
        <w:rPr>
          <w:rStyle w:val="lev"/>
        </w:rPr>
        <w:t>le</w:t>
      </w:r>
      <w:r w:rsidR="00636703" w:rsidRPr="00C317D5">
        <w:rPr>
          <w:rStyle w:val="lev"/>
        </w:rPr>
        <w:t>s</w:t>
      </w:r>
      <w:r w:rsidR="00393F5A" w:rsidRPr="00C317D5">
        <w:rPr>
          <w:rStyle w:val="lev"/>
        </w:rPr>
        <w:t xml:space="preserve"> document</w:t>
      </w:r>
      <w:r w:rsidR="00636703" w:rsidRPr="00C317D5">
        <w:rPr>
          <w:rStyle w:val="lev"/>
        </w:rPr>
        <w:t>s</w:t>
      </w:r>
      <w:r w:rsidR="00393F5A" w:rsidRPr="00C317D5">
        <w:rPr>
          <w:rStyle w:val="lev"/>
        </w:rPr>
        <w:t xml:space="preserve"> d’information au patient (disponible</w:t>
      </w:r>
      <w:r w:rsidR="008853DD" w:rsidRPr="00C317D5">
        <w:rPr>
          <w:rStyle w:val="lev"/>
        </w:rPr>
        <w:t>s</w:t>
      </w:r>
      <w:r w:rsidR="00393F5A" w:rsidRPr="00C317D5">
        <w:rPr>
          <w:rStyle w:val="lev"/>
        </w:rPr>
        <w:t xml:space="preserve"> en </w:t>
      </w:r>
      <w:hyperlink w:anchor="Annexe_4" w:history="1">
        <w:r w:rsidR="00393F5A" w:rsidRPr="00F32467">
          <w:rPr>
            <w:rStyle w:val="Lienhypertexte"/>
            <w:b/>
          </w:rPr>
          <w:t>annexe III</w:t>
        </w:r>
      </w:hyperlink>
      <w:r w:rsidR="00393F5A" w:rsidRPr="00C317D5">
        <w:rPr>
          <w:rStyle w:val="lev"/>
        </w:rPr>
        <w:t>) et</w:t>
      </w:r>
      <w:r w:rsidRPr="00C317D5">
        <w:rPr>
          <w:rStyle w:val="lev"/>
        </w:rPr>
        <w:t xml:space="preserve"> certifie que le patient a été informé de la collecte de ses données personnelles : </w:t>
      </w:r>
      <w:permStart w:id="1087974804" w:edGrp="everyone"/>
      <w:r w:rsidRPr="00F32467">
        <w:rPr>
          <w:rFonts w:ascii="MS Gothic" w:eastAsia="MS Gothic" w:hAnsi="MS Gothic" w:hint="eastAsia"/>
          <w:b/>
        </w:rPr>
        <w:t>☐</w:t>
      </w:r>
      <w:r w:rsidRPr="00F32467">
        <w:rPr>
          <w:b/>
        </w:rPr>
        <w:t xml:space="preserve"> </w:t>
      </w:r>
      <w:permEnd w:id="1087974804"/>
      <w:r w:rsidRPr="00F32467">
        <w:rPr>
          <w:b/>
        </w:rPr>
        <w:t xml:space="preserve">Oui </w:t>
      </w:r>
      <w:permStart w:id="1650524899" w:edGrp="everyone"/>
      <w:r w:rsidRPr="00F32467">
        <w:rPr>
          <w:rFonts w:ascii="Segoe UI Symbol" w:hAnsi="Segoe UI Symbol" w:cs="Segoe UI Symbol"/>
          <w:b/>
        </w:rPr>
        <w:t>☐</w:t>
      </w:r>
      <w:r w:rsidRPr="00F32467">
        <w:rPr>
          <w:b/>
        </w:rPr>
        <w:t xml:space="preserve"> </w:t>
      </w:r>
      <w:permEnd w:id="1650524899"/>
      <w:r w:rsidRPr="00F32467">
        <w:rPr>
          <w:b/>
        </w:rPr>
        <w:t>Non</w:t>
      </w:r>
    </w:p>
    <w:tbl>
      <w:tblPr>
        <w:tblStyle w:val="Tableausimple2"/>
        <w:tblW w:w="0" w:type="auto"/>
        <w:tblLook w:val="0600" w:firstRow="0" w:lastRow="0" w:firstColumn="0" w:lastColumn="0" w:noHBand="1" w:noVBand="1"/>
      </w:tblPr>
      <w:tblGrid>
        <w:gridCol w:w="4826"/>
        <w:gridCol w:w="4802"/>
      </w:tblGrid>
      <w:tr w:rsidR="00AC31D2" w:rsidRPr="0093672E" w14:paraId="63AB7F25" w14:textId="77777777" w:rsidTr="00071509">
        <w:tc>
          <w:tcPr>
            <w:tcW w:w="4826" w:type="dxa"/>
          </w:tcPr>
          <w:p w14:paraId="1F340537" w14:textId="77777777" w:rsidR="00AC31D2" w:rsidRPr="0093672E" w:rsidRDefault="00AC31D2" w:rsidP="00AC31D2">
            <w:pPr>
              <w:rPr>
                <w:rStyle w:val="lev"/>
              </w:rPr>
            </w:pPr>
            <w:r w:rsidRPr="0093672E">
              <w:rPr>
                <w:rStyle w:val="lev"/>
              </w:rPr>
              <w:t xml:space="preserve">Médecin prescripteur </w:t>
            </w:r>
          </w:p>
          <w:p w14:paraId="29B8CF1F" w14:textId="0CF54EB4"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EndPr/>
              <w:sdtContent>
                <w:permStart w:id="2087258308" w:edGrp="everyone"/>
                <w:r w:rsidR="0042297B" w:rsidRPr="0093672E">
                  <w:rPr>
                    <w:rStyle w:val="Mention"/>
                  </w:rPr>
                  <w:t>________________</w:t>
                </w:r>
                <w:permEnd w:id="2087258308"/>
              </w:sdtContent>
            </w:sdt>
          </w:p>
          <w:p w14:paraId="31EE9E52" w14:textId="1BC5B0F3"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EndPr/>
              <w:sdtContent>
                <w:permStart w:id="535367187" w:edGrp="everyone"/>
                <w:r w:rsidR="0042297B" w:rsidRPr="0093672E">
                  <w:rPr>
                    <w:rStyle w:val="Mention"/>
                  </w:rPr>
                  <w:t>________________</w:t>
                </w:r>
                <w:permEnd w:id="535367187"/>
              </w:sdtContent>
            </w:sdt>
          </w:p>
          <w:p w14:paraId="2A3C8343" w14:textId="4237D572"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EndPr/>
              <w:sdtContent>
                <w:permStart w:id="764090200" w:edGrp="everyone"/>
                <w:r w:rsidR="0042297B" w:rsidRPr="0093672E">
                  <w:rPr>
                    <w:rStyle w:val="Mention"/>
                  </w:rPr>
                  <w:t>________________</w:t>
                </w:r>
                <w:permEnd w:id="764090200"/>
              </w:sdtContent>
            </w:sdt>
          </w:p>
          <w:p w14:paraId="6E846226" w14:textId="77777777" w:rsidR="00AC31D2" w:rsidRPr="0093672E" w:rsidRDefault="00AC31D2" w:rsidP="00AC31D2">
            <w:r w:rsidRPr="0093672E">
              <w:t>Hôpital :</w:t>
            </w:r>
          </w:p>
          <w:permStart w:id="1661556080" w:edGrp="everyone"/>
          <w:p w14:paraId="67B65093" w14:textId="70424BDC" w:rsidR="00AC31D2" w:rsidRPr="0093672E" w:rsidRDefault="00BE01E2" w:rsidP="00AC31D2">
            <w:sdt>
              <w:sdtPr>
                <w:id w:val="87719884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661556080"/>
            <w:r w:rsidR="009208C4" w:rsidRPr="00562524">
              <w:rPr>
                <w:rFonts w:eastAsia="Arial" w:cs="Arial"/>
                <w:color w:val="404040"/>
                <w:sz w:val="18"/>
                <w:szCs w:val="18"/>
              </w:rPr>
              <w:sym w:font="Arial" w:char="0020"/>
            </w:r>
            <w:r w:rsidR="00AC31D2" w:rsidRPr="0093672E">
              <w:t xml:space="preserve">CHU </w:t>
            </w:r>
            <w:permStart w:id="1598820424" w:edGrp="everyone"/>
            <w:sdt>
              <w:sdtPr>
                <w:id w:val="128723801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598820424"/>
            <w:r w:rsidR="009208C4" w:rsidRPr="00562524">
              <w:rPr>
                <w:rFonts w:eastAsia="Arial" w:cs="Arial"/>
                <w:color w:val="404040"/>
                <w:sz w:val="18"/>
                <w:szCs w:val="18"/>
              </w:rPr>
              <w:sym w:font="Arial" w:char="0020"/>
            </w:r>
            <w:r w:rsidR="00AC31D2" w:rsidRPr="0093672E">
              <w:t xml:space="preserve">CHG </w:t>
            </w:r>
            <w:permStart w:id="1534074590" w:edGrp="everyone"/>
            <w:sdt>
              <w:sdtPr>
                <w:id w:val="-159068355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534074590"/>
            <w:r w:rsidR="009208C4" w:rsidRPr="00562524">
              <w:rPr>
                <w:rFonts w:eastAsia="Arial" w:cs="Arial"/>
                <w:color w:val="404040"/>
                <w:sz w:val="18"/>
                <w:szCs w:val="18"/>
              </w:rPr>
              <w:sym w:font="Arial" w:char="0020"/>
            </w:r>
            <w:r w:rsidR="00AC31D2" w:rsidRPr="0093672E">
              <w:t xml:space="preserve">CLCC </w:t>
            </w:r>
            <w:permStart w:id="241042338" w:edGrp="everyone"/>
            <w:sdt>
              <w:sdtPr>
                <w:id w:val="-157134372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241042338"/>
            <w:r w:rsidR="009208C4" w:rsidRPr="00562524">
              <w:rPr>
                <w:rFonts w:eastAsia="Arial" w:cs="Arial"/>
                <w:color w:val="404040"/>
                <w:sz w:val="18"/>
                <w:szCs w:val="18"/>
              </w:rPr>
              <w:sym w:font="Arial" w:char="0020"/>
            </w:r>
            <w:r w:rsidR="00AC31D2" w:rsidRPr="0093672E">
              <w:t>centre privé</w:t>
            </w:r>
          </w:p>
          <w:p w14:paraId="583E1282" w14:textId="13B30B2A"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EndPr/>
              <w:sdtContent>
                <w:permStart w:id="379394940" w:edGrp="everyone"/>
                <w:r w:rsidRPr="0093672E">
                  <w:rPr>
                    <w:rStyle w:val="Mention"/>
                  </w:rPr>
                  <w:t>________________</w:t>
                </w:r>
                <w:permEnd w:id="37939494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EndPr/>
              <w:sdtContent>
                <w:permStart w:id="31001109" w:edGrp="everyone"/>
                <w:r w:rsidR="00F038E3" w:rsidRPr="0093672E">
                  <w:rPr>
                    <w:rStyle w:val="Mention"/>
                  </w:rPr>
                  <w:t>Numéro de téléphone</w:t>
                </w:r>
                <w:r w:rsidR="00430DC5" w:rsidRPr="0093672E">
                  <w:rPr>
                    <w:rStyle w:val="Mention"/>
                  </w:rPr>
                  <w:t>.</w:t>
                </w:r>
                <w:permEnd w:id="31001109"/>
              </w:sdtContent>
            </w:sdt>
            <w:r w:rsidR="00AC31D2" w:rsidRPr="0093672E">
              <w:tab/>
            </w:r>
            <w:r w:rsidR="00AC31D2" w:rsidRPr="0093672E">
              <w:tab/>
            </w:r>
          </w:p>
          <w:p w14:paraId="6058EFC6" w14:textId="2BC128E8" w:rsidR="00AC31D2" w:rsidRPr="004E0C7C" w:rsidRDefault="001D0200" w:rsidP="00AC31D2">
            <w:pPr>
              <w:rPr>
                <w:lang w:val="pt-BR"/>
              </w:rPr>
            </w:pPr>
            <w:r w:rsidRPr="004E0C7C">
              <w:rPr>
                <w:lang w:val="pt-BR"/>
              </w:rPr>
              <w:t>E</w:t>
            </w:r>
            <w:r w:rsidR="00AC31D2" w:rsidRPr="004E0C7C">
              <w:rPr>
                <w:lang w:val="pt-BR"/>
              </w:rPr>
              <w:t>-mail</w:t>
            </w:r>
            <w:r w:rsidR="00D52C0B" w:rsidRPr="004E0C7C">
              <w:rPr>
                <w:lang w:val="pt-BR"/>
              </w:rPr>
              <w:t xml:space="preserve"> </w:t>
            </w:r>
            <w:r w:rsidR="00AC31D2" w:rsidRPr="004E0C7C">
              <w:rPr>
                <w:lang w:val="pt-BR"/>
              </w:rPr>
              <w:t>:</w:t>
            </w:r>
            <w:r w:rsidR="00F038E3" w:rsidRPr="004E0C7C">
              <w:rPr>
                <w:lang w:val="pt-BR"/>
              </w:rPr>
              <w:t xml:space="preserve"> </w:t>
            </w:r>
            <w:sdt>
              <w:sdtPr>
                <w:id w:val="470255858"/>
                <w:placeholder>
                  <w:docPart w:val="91D345707C2E4E419F44507E65F65556"/>
                </w:placeholder>
              </w:sdtPr>
              <w:sdtEndPr/>
              <w:sdtContent>
                <w:permStart w:id="1741318410" w:edGrp="everyone"/>
                <w:r w:rsidR="00C317D5">
                  <w:rPr>
                    <w:rStyle w:val="Mention"/>
                  </w:rPr>
                  <w:fldChar w:fldCharType="begin"/>
                </w:r>
                <w:r w:rsidR="00C317D5" w:rsidRPr="004E0C7C">
                  <w:rPr>
                    <w:rStyle w:val="Mention"/>
                    <w:lang w:val="pt-BR"/>
                  </w:rPr>
                  <w:instrText xml:space="preserve"> HYPERLINK "mailto:xxx@domaine.com" </w:instrText>
                </w:r>
                <w:r w:rsidR="00C317D5">
                  <w:rPr>
                    <w:rStyle w:val="Mention"/>
                  </w:rPr>
                  <w:fldChar w:fldCharType="separate"/>
                </w:r>
                <w:r w:rsidR="00C317D5" w:rsidRPr="004E0C7C">
                  <w:rPr>
                    <w:rStyle w:val="Lienhypertexte"/>
                    <w:rFonts w:ascii="Arial Nova Cond" w:hAnsi="Arial Nova Cond"/>
                    <w:shd w:val="clear" w:color="auto" w:fill="F2F2F2" w:themeFill="background1" w:themeFillShade="F2"/>
                    <w:lang w:val="pt-BR"/>
                  </w:rPr>
                  <w:t>xxx@domaine.com</w:t>
                </w:r>
                <w:r w:rsidR="00C317D5">
                  <w:rPr>
                    <w:rStyle w:val="Mention"/>
                  </w:rPr>
                  <w:fldChar w:fldCharType="end"/>
                </w:r>
                <w:permEnd w:id="1741318410"/>
              </w:sdtContent>
            </w:sdt>
          </w:p>
          <w:p w14:paraId="4EF36402" w14:textId="77777777" w:rsidR="00AC31D2" w:rsidRPr="004E0C7C" w:rsidRDefault="00AC31D2" w:rsidP="00AC31D2">
            <w:pPr>
              <w:rPr>
                <w:lang w:val="pt-BR"/>
              </w:rPr>
            </w:pPr>
          </w:p>
          <w:p w14:paraId="6A507BD6" w14:textId="21EF9136"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EndPr/>
              <w:sdtContent>
                <w:permStart w:id="569180553" w:edGrp="everyone"/>
                <w:r w:rsidR="00FE334B" w:rsidRPr="0093672E">
                  <w:rPr>
                    <w:rStyle w:val="Mention"/>
                  </w:rPr>
                  <w:t>_ _/_ _/_ _ _ _</w:t>
                </w:r>
                <w:permEnd w:id="569180553"/>
              </w:sdtContent>
            </w:sdt>
            <w:r w:rsidRPr="0093672E">
              <w:tab/>
            </w:r>
          </w:p>
          <w:p w14:paraId="2CABBC27" w14:textId="3FC61253" w:rsidR="00AC31D2" w:rsidRPr="0093672E" w:rsidRDefault="00AC31D2" w:rsidP="00AC31D2">
            <w:r w:rsidRPr="0093672E">
              <w:t xml:space="preserve">signature du </w:t>
            </w:r>
            <w:r w:rsidR="001D0200">
              <w:t>m</w:t>
            </w:r>
            <w:r w:rsidR="001D0200" w:rsidRPr="0093672E">
              <w:t>édecin </w:t>
            </w:r>
            <w:r w:rsidRPr="0093672E">
              <w:t>:</w:t>
            </w:r>
          </w:p>
          <w:p w14:paraId="53153BE1" w14:textId="77777777" w:rsidR="00AC31D2" w:rsidRPr="0093672E" w:rsidRDefault="00AC31D2" w:rsidP="00AC31D2">
            <w:permStart w:id="805142030" w:edGrp="everyone"/>
          </w:p>
          <w:p w14:paraId="4376FEA1" w14:textId="77777777" w:rsidR="00AC31D2" w:rsidRPr="0093672E" w:rsidRDefault="00AC31D2" w:rsidP="00AC31D2"/>
          <w:permEnd w:id="805142030"/>
          <w:p w14:paraId="65EA55DD" w14:textId="1A90E391" w:rsidR="00305579" w:rsidRPr="0093672E" w:rsidRDefault="00305579" w:rsidP="00AC31D2"/>
        </w:tc>
        <w:tc>
          <w:tcPr>
            <w:tcW w:w="4802" w:type="dxa"/>
          </w:tcPr>
          <w:p w14:paraId="69ECDE11" w14:textId="174C40C0" w:rsidR="00AC31D2" w:rsidRPr="0093672E" w:rsidRDefault="00305579" w:rsidP="007D4583">
            <w:pPr>
              <w:jc w:val="left"/>
              <w:rPr>
                <w:rStyle w:val="lev"/>
              </w:rPr>
            </w:pPr>
            <w:r w:rsidRPr="0093672E">
              <w:rPr>
                <w:rStyle w:val="lev"/>
              </w:rPr>
              <w:lastRenderedPageBreak/>
              <w:t>Pharmacien</w:t>
            </w:r>
          </w:p>
          <w:p w14:paraId="3F1029C3" w14:textId="574A839D"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EndPr/>
              <w:sdtContent>
                <w:permStart w:id="826348716" w:edGrp="everyone"/>
                <w:r w:rsidR="0042297B" w:rsidRPr="0093672E">
                  <w:rPr>
                    <w:rStyle w:val="Mention"/>
                  </w:rPr>
                  <w:t>________________</w:t>
                </w:r>
                <w:permEnd w:id="826348716"/>
              </w:sdtContent>
            </w:sdt>
          </w:p>
          <w:p w14:paraId="0AB0E48A" w14:textId="7A8E2F46"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EndPr/>
              <w:sdtContent>
                <w:permStart w:id="1932864657" w:edGrp="everyone"/>
                <w:r w:rsidR="007D4C0F" w:rsidRPr="0093672E">
                  <w:rPr>
                    <w:rStyle w:val="Mention"/>
                  </w:rPr>
                  <w:t>________________</w:t>
                </w:r>
                <w:permEnd w:id="1932864657"/>
              </w:sdtContent>
            </w:sdt>
          </w:p>
          <w:p w14:paraId="77CEB21E" w14:textId="77777777" w:rsidR="00305579" w:rsidRPr="0093672E" w:rsidRDefault="00305579" w:rsidP="007D4583">
            <w:pPr>
              <w:jc w:val="left"/>
            </w:pPr>
          </w:p>
          <w:p w14:paraId="6A1EF3C8" w14:textId="307EC74F" w:rsidR="00AC31D2" w:rsidRPr="0093672E" w:rsidRDefault="00AC31D2" w:rsidP="007D4583">
            <w:pPr>
              <w:jc w:val="left"/>
            </w:pPr>
            <w:r w:rsidRPr="0093672E">
              <w:t>Hôpital :</w:t>
            </w:r>
          </w:p>
          <w:permStart w:id="518993840" w:edGrp="everyone"/>
          <w:p w14:paraId="407B269C" w14:textId="088A451E" w:rsidR="00AC31D2" w:rsidRPr="0093672E" w:rsidRDefault="00BE01E2" w:rsidP="007D4583">
            <w:pPr>
              <w:jc w:val="left"/>
            </w:pPr>
            <w:sdt>
              <w:sdtPr>
                <w:id w:val="-1230573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518993840"/>
            <w:r w:rsidR="009208C4" w:rsidRPr="00562524">
              <w:rPr>
                <w:rFonts w:eastAsia="Arial" w:cs="Arial"/>
                <w:color w:val="404040"/>
                <w:sz w:val="18"/>
                <w:szCs w:val="18"/>
              </w:rPr>
              <w:sym w:font="Arial" w:char="0020"/>
            </w:r>
            <w:r w:rsidR="00AC31D2" w:rsidRPr="0093672E">
              <w:t xml:space="preserve">CHU </w:t>
            </w:r>
            <w:permStart w:id="708658918" w:edGrp="everyone"/>
            <w:sdt>
              <w:sdtPr>
                <w:id w:val="159165532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708658918"/>
            <w:r w:rsidR="009208C4" w:rsidRPr="00562524">
              <w:rPr>
                <w:rFonts w:eastAsia="Arial" w:cs="Arial"/>
                <w:color w:val="404040"/>
                <w:sz w:val="18"/>
                <w:szCs w:val="18"/>
              </w:rPr>
              <w:sym w:font="Arial" w:char="0020"/>
            </w:r>
            <w:r w:rsidR="00AC31D2" w:rsidRPr="0093672E">
              <w:t xml:space="preserve">CHG </w:t>
            </w:r>
            <w:permStart w:id="2106544389" w:edGrp="everyone"/>
            <w:sdt>
              <w:sdtPr>
                <w:id w:val="69944290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2106544389"/>
            <w:r w:rsidR="009208C4" w:rsidRPr="00562524">
              <w:rPr>
                <w:rFonts w:eastAsia="Arial" w:cs="Arial"/>
                <w:color w:val="404040"/>
                <w:sz w:val="18"/>
                <w:szCs w:val="18"/>
              </w:rPr>
              <w:sym w:font="Arial" w:char="0020"/>
            </w:r>
            <w:r w:rsidR="00AC31D2" w:rsidRPr="0093672E">
              <w:t xml:space="preserve">CLCC </w:t>
            </w:r>
            <w:permStart w:id="1022572965" w:edGrp="everyone"/>
            <w:sdt>
              <w:sdtPr>
                <w:id w:val="59328468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022572965"/>
            <w:r w:rsidR="009208C4" w:rsidRPr="00562524">
              <w:rPr>
                <w:rFonts w:eastAsia="Arial" w:cs="Arial"/>
                <w:color w:val="404040"/>
                <w:sz w:val="18"/>
                <w:szCs w:val="18"/>
              </w:rPr>
              <w:sym w:font="Arial" w:char="0020"/>
            </w:r>
            <w:r w:rsidR="00AC31D2" w:rsidRPr="0093672E">
              <w:t>centre privé</w:t>
            </w:r>
          </w:p>
          <w:p w14:paraId="4F84F82D" w14:textId="4D80740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EndPr/>
              <w:sdtContent>
                <w:permStart w:id="1513428951" w:edGrp="everyone"/>
                <w:r w:rsidRPr="0093672E">
                  <w:rPr>
                    <w:rStyle w:val="Mention"/>
                  </w:rPr>
                  <w:t>________________</w:t>
                </w:r>
                <w:permEnd w:id="1513428951"/>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EndPr/>
              <w:sdtContent>
                <w:permStart w:id="680292330" w:edGrp="everyone"/>
                <w:r w:rsidR="00F038E3" w:rsidRPr="0093672E">
                  <w:rPr>
                    <w:rStyle w:val="Mention"/>
                  </w:rPr>
                  <w:t>Numéro de téléphone.</w:t>
                </w:r>
                <w:permEnd w:id="680292330"/>
              </w:sdtContent>
            </w:sdt>
          </w:p>
          <w:p w14:paraId="3B31B775" w14:textId="3099A801" w:rsidR="00AC31D2" w:rsidRPr="004E0C7C" w:rsidRDefault="001D0200" w:rsidP="007D4583">
            <w:pPr>
              <w:jc w:val="left"/>
              <w:rPr>
                <w:lang w:val="pt-BR"/>
              </w:rPr>
            </w:pPr>
            <w:r w:rsidRPr="004E0C7C">
              <w:rPr>
                <w:lang w:val="pt-BR"/>
              </w:rPr>
              <w:t>E</w:t>
            </w:r>
            <w:r w:rsidR="00AC31D2" w:rsidRPr="004E0C7C">
              <w:rPr>
                <w:lang w:val="pt-BR"/>
              </w:rPr>
              <w:t>-mail</w:t>
            </w:r>
            <w:r w:rsidR="00D52C0B" w:rsidRPr="004E0C7C">
              <w:rPr>
                <w:lang w:val="pt-BR"/>
              </w:rPr>
              <w:t xml:space="preserve"> </w:t>
            </w:r>
            <w:r w:rsidR="00AC31D2" w:rsidRPr="004E0C7C">
              <w:rPr>
                <w:lang w:val="pt-BR"/>
              </w:rPr>
              <w:t>:</w:t>
            </w:r>
            <w:r w:rsidR="00E956AF" w:rsidRPr="004E0C7C">
              <w:rPr>
                <w:lang w:val="pt-BR"/>
              </w:rPr>
              <w:t xml:space="preserve"> </w:t>
            </w:r>
            <w:sdt>
              <w:sdtPr>
                <w:id w:val="1608236310"/>
                <w:placeholder>
                  <w:docPart w:val="48A3BDCBC64747EEB770A477151B31EC"/>
                </w:placeholder>
              </w:sdtPr>
              <w:sdtEndPr/>
              <w:sdtContent>
                <w:permStart w:id="774793794" w:edGrp="everyone"/>
                <w:r w:rsidR="00C317D5">
                  <w:rPr>
                    <w:rStyle w:val="Mention"/>
                  </w:rPr>
                  <w:fldChar w:fldCharType="begin"/>
                </w:r>
                <w:r w:rsidR="00C317D5" w:rsidRPr="004E0C7C">
                  <w:rPr>
                    <w:rStyle w:val="Mention"/>
                    <w:lang w:val="pt-BR"/>
                  </w:rPr>
                  <w:instrText xml:space="preserve"> HYPERLINK "mailto:xxx@domaine.com" </w:instrText>
                </w:r>
                <w:r w:rsidR="00C317D5">
                  <w:rPr>
                    <w:rStyle w:val="Mention"/>
                  </w:rPr>
                  <w:fldChar w:fldCharType="separate"/>
                </w:r>
                <w:r w:rsidR="00C317D5" w:rsidRPr="004E0C7C">
                  <w:rPr>
                    <w:rStyle w:val="Lienhypertexte"/>
                    <w:rFonts w:ascii="Arial Nova Cond" w:hAnsi="Arial Nova Cond"/>
                    <w:shd w:val="clear" w:color="auto" w:fill="F2F2F2" w:themeFill="background1" w:themeFillShade="F2"/>
                    <w:lang w:val="pt-BR"/>
                  </w:rPr>
                  <w:t>xxx@domaine.com</w:t>
                </w:r>
                <w:r w:rsidR="00C317D5">
                  <w:rPr>
                    <w:rStyle w:val="Mention"/>
                  </w:rPr>
                  <w:fldChar w:fldCharType="end"/>
                </w:r>
                <w:permEnd w:id="774793794"/>
              </w:sdtContent>
            </w:sdt>
          </w:p>
          <w:p w14:paraId="7D57C690" w14:textId="77777777" w:rsidR="00AC31D2" w:rsidRPr="004E0C7C" w:rsidRDefault="00AC31D2" w:rsidP="007D4583">
            <w:pPr>
              <w:jc w:val="left"/>
              <w:rPr>
                <w:lang w:val="pt-BR"/>
              </w:rPr>
            </w:pPr>
          </w:p>
          <w:p w14:paraId="2B6971F5" w14:textId="0A069D54"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EndPr/>
              <w:sdtContent>
                <w:permStart w:id="925696024" w:edGrp="everyone"/>
                <w:r w:rsidR="00FE334B" w:rsidRPr="0093672E">
                  <w:rPr>
                    <w:rStyle w:val="Mention"/>
                  </w:rPr>
                  <w:t>_ _/_ _/_ _ _ _</w:t>
                </w:r>
                <w:permEnd w:id="925696024"/>
              </w:sdtContent>
            </w:sdt>
            <w:r w:rsidRPr="0093672E">
              <w:tab/>
            </w:r>
          </w:p>
          <w:p w14:paraId="0745905C" w14:textId="2CB9C468" w:rsidR="00AC31D2" w:rsidRPr="0093672E" w:rsidRDefault="00AC31D2" w:rsidP="007D4583">
            <w:pPr>
              <w:jc w:val="left"/>
            </w:pPr>
            <w:r w:rsidRPr="0093672E">
              <w:t xml:space="preserve">signature du </w:t>
            </w:r>
            <w:r w:rsidR="001D0200">
              <w:t>p</w:t>
            </w:r>
            <w:r w:rsidR="001D0200" w:rsidRPr="0093672E">
              <w:t>harmacien </w:t>
            </w:r>
            <w:r w:rsidRPr="0093672E">
              <w:t>:</w:t>
            </w:r>
          </w:p>
          <w:p w14:paraId="370C658B" w14:textId="77777777" w:rsidR="00AC31D2" w:rsidRDefault="00AC31D2" w:rsidP="007D4583">
            <w:pPr>
              <w:jc w:val="left"/>
            </w:pPr>
            <w:permStart w:id="977742681" w:edGrp="everyone"/>
          </w:p>
          <w:p w14:paraId="2C574761" w14:textId="77777777" w:rsidR="00FA6D95" w:rsidRDefault="00FA6D95" w:rsidP="007D4583">
            <w:pPr>
              <w:jc w:val="left"/>
            </w:pPr>
          </w:p>
          <w:permEnd w:id="977742681"/>
          <w:p w14:paraId="12BFD06C" w14:textId="71A043D5" w:rsidR="00FA6D95" w:rsidRPr="0093672E" w:rsidRDefault="00FA6D95" w:rsidP="007D4583">
            <w:pPr>
              <w:jc w:val="left"/>
            </w:pPr>
          </w:p>
        </w:tc>
      </w:tr>
    </w:tbl>
    <w:tbl>
      <w:tblPr>
        <w:tblStyle w:val="Grilledetableauclaire"/>
        <w:tblW w:w="5000" w:type="pct"/>
        <w:tblLook w:val="04A0" w:firstRow="1" w:lastRow="0" w:firstColumn="1" w:lastColumn="0" w:noHBand="0" w:noVBand="1"/>
      </w:tblPr>
      <w:tblGrid>
        <w:gridCol w:w="9608"/>
      </w:tblGrid>
      <w:tr w:rsidR="001432E5" w:rsidRPr="0093672E" w14:paraId="64DBD571" w14:textId="77777777" w:rsidTr="00613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BE228D9" w14:textId="4B0B2450" w:rsidR="009B5B3F" w:rsidRPr="009B5B3F" w:rsidRDefault="009B5B3F" w:rsidP="009B5B3F">
            <w:pPr>
              <w:rPr>
                <w:rStyle w:val="Textedelespacerserv"/>
                <w:b w:val="0"/>
              </w:rPr>
            </w:pPr>
            <w:r w:rsidRPr="009B5B3F">
              <w:rPr>
                <w:rStyle w:val="Textedelespacerserv"/>
                <w:b w:val="0"/>
              </w:rPr>
              <w:lastRenderedPageBreak/>
              <w:t xml:space="preserve">En tant qu'entreprise pharmaceutique qui développe, produit et vend des produits pharmaceutiques dans le monde entier, Novo Nordisk, Responsable de Traitement, recueille diverses données personnelles. Nous prenons la confidentialité et la sécurité des données personnelles au sérieux et nous nous engageons à respecter toutes les lois applicables en matière de protection des données personnelles.    </w:t>
            </w:r>
          </w:p>
          <w:p w14:paraId="4E45D6C9" w14:textId="77777777" w:rsidR="009B5B3F" w:rsidRPr="009B5B3F" w:rsidRDefault="009B5B3F" w:rsidP="009B5B3F">
            <w:pPr>
              <w:rPr>
                <w:rStyle w:val="Textedelespacerserv"/>
                <w:b w:val="0"/>
              </w:rPr>
            </w:pPr>
          </w:p>
          <w:p w14:paraId="684DC192" w14:textId="527F95F4" w:rsidR="009B5B3F" w:rsidRPr="009B5B3F" w:rsidRDefault="009B5B3F" w:rsidP="00DC054D">
            <w:pPr>
              <w:rPr>
                <w:rStyle w:val="Textedelespacerserv"/>
                <w:b w:val="0"/>
              </w:rPr>
            </w:pPr>
            <w:r w:rsidRPr="009B5B3F">
              <w:rPr>
                <w:rStyle w:val="Textedelespacerserv"/>
                <w:b w:val="0"/>
              </w:rPr>
              <w:t xml:space="preserve">Les données personnelles collectées, nom, prénom, spécialité, numéro d’identification au répertoire partagé des professionnels de santé (RPPS) et </w:t>
            </w:r>
            <w:r w:rsidR="00DC054D">
              <w:rPr>
                <w:rStyle w:val="Textedelespacerserv"/>
                <w:b w:val="0"/>
              </w:rPr>
              <w:t>les coordonnées professionnelles</w:t>
            </w:r>
            <w:r w:rsidRPr="009B5B3F">
              <w:rPr>
                <w:rStyle w:val="Textedelespacerserv"/>
                <w:b w:val="0"/>
              </w:rPr>
              <w:t xml:space="preserve"> pourront être utilisées par Novo Nordisk pour la gestion des contacts avec les professionnels de santé intervenant dans le cadre du suivi des patients bénéficiant des médicaments sous accès précoce et les personnels agissant sous leur responsabilité ou autorité. Ce traitement de données personnelles repose sur nos obligations légales. Ces données seront conservées </w:t>
            </w:r>
            <w:r w:rsidR="00DC054D">
              <w:rPr>
                <w:rStyle w:val="Textedelespacerserv"/>
                <w:b w:val="0"/>
              </w:rPr>
              <w:t>p</w:t>
            </w:r>
            <w:r w:rsidR="00DC054D" w:rsidRPr="00DC054D">
              <w:rPr>
                <w:rStyle w:val="Textedelespacerserv"/>
              </w:rPr>
              <w:t>our une durée conforme aux obligations légales.</w:t>
            </w:r>
          </w:p>
          <w:p w14:paraId="0A07F51B" w14:textId="77777777" w:rsidR="009B5B3F" w:rsidRPr="009B5B3F" w:rsidRDefault="009B5B3F" w:rsidP="009B5B3F">
            <w:pPr>
              <w:rPr>
                <w:rStyle w:val="Textedelespacerserv"/>
                <w:b w:val="0"/>
              </w:rPr>
            </w:pPr>
          </w:p>
          <w:p w14:paraId="75827AE4" w14:textId="72534966" w:rsidR="009B5B3F" w:rsidRPr="009B5B3F" w:rsidRDefault="00965C70" w:rsidP="009B5B3F">
            <w:pPr>
              <w:rPr>
                <w:rStyle w:val="Textedelespacerserv"/>
                <w:b w:val="0"/>
              </w:rPr>
            </w:pPr>
            <w:r w:rsidRPr="00965C70">
              <w:rPr>
                <w:rStyle w:val="Textedelespacerserv"/>
                <w:b w:val="0"/>
              </w:rPr>
              <w:t xml:space="preserve">Vous pouvez accéder à vos données, les rectifier et limiter leur traitement. Dans la mesure où le traitement de vos données personnelles est fondé sur le respect d'une obligation légale et poursuit un objectif d'intérêt public dans le domaine de la santé publique, vous ne disposez pas du droit d'opposition, du droit à l'effacement, ni du droit à la portabilité de vos données personnelles. </w:t>
            </w:r>
          </w:p>
          <w:p w14:paraId="29B16A26" w14:textId="77777777" w:rsidR="009B5B3F" w:rsidRPr="009B5B3F" w:rsidRDefault="009B5B3F" w:rsidP="009B5B3F">
            <w:pPr>
              <w:rPr>
                <w:rStyle w:val="Textedelespacerserv"/>
                <w:b w:val="0"/>
              </w:rPr>
            </w:pPr>
            <w:r w:rsidRPr="009B5B3F">
              <w:rPr>
                <w:rStyle w:val="Textedelespacerserv"/>
                <w:b w:val="0"/>
              </w:rPr>
              <w:t xml:space="preserve">Si vous souhaitez nous contacter ou si vous avez des questions ou des demandes au sujet de ces droits écrivez-nous à dprfrance@novonordisk.com. Si vous estimez, après nous avoir contactés, que vos droits Informatique et Libertés ne sont pas respectés ou que le dispositif de contrôle d’accès n’est pas conforme aux règles de protection des données, vous pouvez adresser une réclamation à la CNIL.  </w:t>
            </w:r>
          </w:p>
          <w:p w14:paraId="16420E3F" w14:textId="77777777" w:rsidR="009B5B3F" w:rsidRPr="009B5B3F" w:rsidRDefault="009B5B3F" w:rsidP="009B5B3F">
            <w:pPr>
              <w:rPr>
                <w:rStyle w:val="Textedelespacerserv"/>
                <w:b w:val="0"/>
              </w:rPr>
            </w:pPr>
          </w:p>
          <w:p w14:paraId="04D5317D" w14:textId="52636BD8" w:rsidR="009B5B3F" w:rsidRDefault="009B5B3F" w:rsidP="009B5B3F">
            <w:pPr>
              <w:rPr>
                <w:rStyle w:val="Textedelespacerserv"/>
                <w:b w:val="0"/>
              </w:rPr>
            </w:pPr>
            <w:r w:rsidRPr="009B5B3F">
              <w:rPr>
                <w:rStyle w:val="Textedelespacerserv"/>
                <w:b w:val="0"/>
              </w:rPr>
              <w:t>Une information complète sur le traitement de vos données personnelles est disponible sur notre site internet : https://www.novonordisk.fr/protection-des-donnees-personnelles.html.</w:t>
            </w:r>
          </w:p>
          <w:p w14:paraId="37F8F500" w14:textId="70FF14FD" w:rsidR="009B5B3F" w:rsidRPr="00DE1BB6" w:rsidRDefault="009B5B3F" w:rsidP="00355EB8">
            <w:pPr>
              <w:rPr>
                <w:rStyle w:val="Textedelespacerserv"/>
              </w:rPr>
            </w:pPr>
          </w:p>
        </w:tc>
      </w:tr>
    </w:tbl>
    <w:p w14:paraId="65C8443F" w14:textId="77777777" w:rsidR="00CF5CC5" w:rsidRDefault="00CF5CC5" w:rsidP="007840D4">
      <w:pPr>
        <w:pStyle w:val="Corpsdetexte"/>
      </w:pPr>
    </w:p>
    <w:p w14:paraId="37E4DBB8" w14:textId="34BD7658" w:rsidR="008A79E5" w:rsidRDefault="008A79E5">
      <w:pPr>
        <w:spacing w:before="0" w:after="200" w:line="276" w:lineRule="auto"/>
        <w:jc w:val="left"/>
      </w:pPr>
      <w:r>
        <w:br w:type="page"/>
      </w:r>
    </w:p>
    <w:tbl>
      <w:tblPr>
        <w:tblStyle w:val="Grilledutableau"/>
        <w:tblW w:w="0" w:type="auto"/>
        <w:tblLook w:val="0620" w:firstRow="1" w:lastRow="0" w:firstColumn="0" w:lastColumn="0" w:noHBand="1" w:noVBand="1"/>
      </w:tblPr>
      <w:tblGrid>
        <w:gridCol w:w="9608"/>
      </w:tblGrid>
      <w:tr w:rsidR="009F68B7" w:rsidRPr="0093672E" w14:paraId="273CCB75"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62562071" w14:textId="61FC574B" w:rsidR="009F68B7" w:rsidRPr="0093672E" w:rsidRDefault="00AD22EE" w:rsidP="009F68B7">
            <w:pPr>
              <w:pStyle w:val="Titredenote"/>
            </w:pPr>
            <w:bookmarkStart w:id="26" w:name="Suivi_traitement"/>
            <w:r w:rsidRPr="0093672E">
              <w:lastRenderedPageBreak/>
              <w:t xml:space="preserve">Fiche </w:t>
            </w:r>
            <w:r w:rsidR="001B3510" w:rsidRPr="0093672E">
              <w:t>d’initiation</w:t>
            </w:r>
            <w:r w:rsidRPr="0093672E">
              <w:t xml:space="preserve"> de traitement</w:t>
            </w:r>
          </w:p>
          <w:bookmarkEnd w:id="26"/>
          <w:p w14:paraId="7639ECC2" w14:textId="0ABF8535" w:rsidR="009F68B7" w:rsidRPr="0093672E" w:rsidRDefault="00B40729" w:rsidP="009F68B7">
            <w:pPr>
              <w:pStyle w:val="Normalcentr"/>
            </w:pPr>
            <w:r w:rsidRPr="0093672E">
              <w:rPr>
                <w:rStyle w:val="lev"/>
              </w:rPr>
              <w:t>(Première administration</w:t>
            </w:r>
            <w:r>
              <w:rPr>
                <w:rStyle w:val="lev"/>
              </w:rPr>
              <w:t xml:space="preserve"> dans le cadre de l’accès précoce – fiche à compléter uniquement pour les instaurations dans le cadre de l’accès précoce</w:t>
            </w:r>
            <w:r w:rsidRPr="0093672E">
              <w:rPr>
                <w:rStyle w:val="lev"/>
              </w:rPr>
              <w:t>)</w:t>
            </w:r>
            <w:r w:rsidR="009F68B7" w:rsidRPr="0093672E">
              <w:rPr>
                <w:rStyle w:val="lev"/>
              </w:rPr>
              <w:br/>
            </w:r>
            <w:r w:rsidR="008532FA" w:rsidRPr="0093672E">
              <w:rPr>
                <w:rStyle w:val="Grasitalique"/>
              </w:rPr>
              <w:t>À</w:t>
            </w:r>
            <w:r w:rsidR="009F68B7" w:rsidRPr="0093672E">
              <w:rPr>
                <w:rStyle w:val="Grasitalique"/>
              </w:rPr>
              <w:t xml:space="preserve"> remplir par le prescripteur</w:t>
            </w:r>
            <w:r w:rsidR="008532FA" w:rsidRPr="0093672E">
              <w:rPr>
                <w:rStyle w:val="Grasitalique"/>
              </w:rPr>
              <w:t xml:space="preserve"> </w:t>
            </w:r>
            <w:r w:rsidR="009F68B7" w:rsidRPr="0093672E">
              <w:rPr>
                <w:rStyle w:val="Grasitalique"/>
              </w:rPr>
              <w:t>/</w:t>
            </w:r>
            <w:r w:rsidR="008532FA" w:rsidRPr="0093672E">
              <w:rPr>
                <w:rStyle w:val="Grasitalique"/>
              </w:rPr>
              <w:t xml:space="preserve"> </w:t>
            </w:r>
            <w:r w:rsidR="009F68B7" w:rsidRPr="0093672E">
              <w:rPr>
                <w:rStyle w:val="Grasitalique"/>
              </w:rPr>
              <w:t>pharmacien</w:t>
            </w:r>
          </w:p>
        </w:tc>
      </w:tr>
    </w:tbl>
    <w:p w14:paraId="7050745D" w14:textId="77777777" w:rsidR="001F24D4" w:rsidRPr="0093672E" w:rsidRDefault="001F24D4" w:rsidP="00216893">
      <w:pPr>
        <w:pStyle w:val="Petit"/>
      </w:pPr>
    </w:p>
    <w:p w14:paraId="695237E0" w14:textId="77777777" w:rsidR="00C317D5" w:rsidRDefault="00AC31D2" w:rsidP="00A556AC">
      <w:pPr>
        <w:pStyle w:val="Corpsdetexte"/>
        <w:jc w:val="right"/>
      </w:pPr>
      <w:r w:rsidRPr="0093672E">
        <w:t xml:space="preserve">Date de la visite : </w:t>
      </w:r>
      <w:permStart w:id="1355359616" w:edGrp="everyone"/>
      <w:sdt>
        <w:sdtPr>
          <w:id w:val="-258754633"/>
          <w:placeholder>
            <w:docPart w:val="D062FB7CE6E64DC885DE195F68C1549C"/>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1355359616"/>
    <w:p w14:paraId="6889E07F" w14:textId="17781189" w:rsidR="00AC31D2" w:rsidRPr="0093672E" w:rsidRDefault="007D4583" w:rsidP="007D4583">
      <w:pPr>
        <w:pStyle w:val="Titre2"/>
        <w:numPr>
          <w:ilvl w:val="0"/>
          <w:numId w:val="0"/>
        </w:numPr>
        <w:ind w:left="360" w:hanging="360"/>
      </w:pPr>
      <w:r w:rsidRPr="0093672E">
        <w:t>Identification du patient</w:t>
      </w:r>
    </w:p>
    <w:p w14:paraId="51BEBB4F" w14:textId="77777777" w:rsidR="00C317D5" w:rsidRPr="00991907" w:rsidRDefault="00AC31D2" w:rsidP="002C4971">
      <w:pPr>
        <w:pStyle w:val="Titre5"/>
        <w:rPr>
          <w:color w:val="auto"/>
          <w:sz w:val="22"/>
          <w:szCs w:val="22"/>
        </w:rPr>
      </w:pPr>
      <w:r w:rsidRPr="00991907">
        <w:rPr>
          <w:color w:val="auto"/>
          <w:sz w:val="22"/>
          <w:szCs w:val="22"/>
        </w:rPr>
        <w:t xml:space="preserve">Nom du patient (3 premières lettres) : </w:t>
      </w:r>
      <w:permStart w:id="422073429" w:edGrp="everyone"/>
      <w:r w:rsidRPr="00991907">
        <w:rPr>
          <w:color w:val="auto"/>
          <w:sz w:val="22"/>
          <w:szCs w:val="22"/>
        </w:rPr>
        <w:t xml:space="preserve"> </w:t>
      </w:r>
      <w:sdt>
        <w:sdtPr>
          <w:rPr>
            <w:color w:val="auto"/>
            <w:sz w:val="22"/>
            <w:szCs w:val="22"/>
          </w:rPr>
          <w:id w:val="-1941602611"/>
          <w:placeholder>
            <w:docPart w:val="A339EE14894646F1A078958E5ECD027D"/>
          </w:placeholder>
          <w:showingPlcHdr/>
        </w:sdtPr>
        <w:sdtEndPr/>
        <w:sdtContent>
          <w:r w:rsidR="00A07FD0" w:rsidRPr="00991907">
            <w:rPr>
              <w:rStyle w:val="Mention"/>
              <w:color w:val="auto"/>
              <w:sz w:val="20"/>
              <w:szCs w:val="22"/>
            </w:rPr>
            <w:t>| _ | _ | _ |</w:t>
          </w:r>
        </w:sdtContent>
      </w:sdt>
      <w:r w:rsidRPr="00991907" w:rsidDel="004A5DB0">
        <w:rPr>
          <w:color w:val="auto"/>
          <w:sz w:val="22"/>
          <w:szCs w:val="22"/>
        </w:rPr>
        <w:t xml:space="preserve"> </w:t>
      </w:r>
      <w:permEnd w:id="422073429"/>
      <w:r w:rsidRPr="00991907">
        <w:rPr>
          <w:color w:val="auto"/>
          <w:sz w:val="22"/>
          <w:szCs w:val="22"/>
        </w:rPr>
        <w:t>Prénom (2 premières lettres) :</w:t>
      </w:r>
      <w:r w:rsidR="00A07FD0" w:rsidRPr="00991907">
        <w:rPr>
          <w:color w:val="auto"/>
          <w:sz w:val="22"/>
          <w:szCs w:val="22"/>
        </w:rPr>
        <w:t xml:space="preserve"> </w:t>
      </w:r>
      <w:sdt>
        <w:sdtPr>
          <w:rPr>
            <w:color w:val="auto"/>
            <w:sz w:val="22"/>
            <w:szCs w:val="22"/>
          </w:rPr>
          <w:id w:val="-1993781833"/>
          <w:placeholder>
            <w:docPart w:val="99B1763D2FA343BBA13AF6AE02606F42"/>
          </w:placeholder>
          <w:showingPlcHdr/>
        </w:sdtPr>
        <w:sdtEndPr/>
        <w:sdtContent>
          <w:permStart w:id="2123109423" w:edGrp="everyone"/>
          <w:r w:rsidR="00A07FD0" w:rsidRPr="00991907">
            <w:rPr>
              <w:rStyle w:val="Mention"/>
              <w:color w:val="auto"/>
              <w:sz w:val="20"/>
              <w:szCs w:val="22"/>
            </w:rPr>
            <w:t>| _ | _ |</w:t>
          </w:r>
          <w:permEnd w:id="2123109423"/>
        </w:sdtContent>
      </w:sdt>
    </w:p>
    <w:p w14:paraId="6A603108" w14:textId="3F02E2F5" w:rsidR="00EE2D9D" w:rsidRDefault="00332376" w:rsidP="002C4971">
      <w:pPr>
        <w:pStyle w:val="Corpsdetexte"/>
      </w:pPr>
      <w:r w:rsidRPr="0093672E">
        <w:t>N</w:t>
      </w:r>
      <w:r w:rsidRPr="009E1FDD">
        <w:rPr>
          <w:vertAlign w:val="superscript"/>
        </w:rPr>
        <w:t>o</w:t>
      </w:r>
      <w:r>
        <w:t> </w:t>
      </w:r>
      <w:r w:rsidR="00AC31D2" w:rsidRPr="0093672E">
        <w:t xml:space="preserve">patient d’accès précoce (si attribution numéro, code alphanumérique ou code alphabétique par le laboratoire) : </w:t>
      </w:r>
      <w:sdt>
        <w:sdtPr>
          <w:id w:val="-1933579431"/>
          <w:placeholder>
            <w:docPart w:val="3A27868AB38A44BF8A08BCD338606C6F"/>
          </w:placeholder>
        </w:sdtPr>
        <w:sdtEndPr/>
        <w:sdtContent>
          <w:sdt>
            <w:sdtPr>
              <w:id w:val="-448394397"/>
              <w:placeholder>
                <w:docPart w:val="29D92F4F437A4E4BB3A170A005A7E6EB"/>
              </w:placeholder>
            </w:sdtPr>
            <w:sdtEndPr/>
            <w:sdtContent>
              <w:permStart w:id="1890349953" w:edGrp="everyone"/>
              <w:sdt>
                <w:sdtPr>
                  <w:id w:val="962843985"/>
                  <w:placeholder>
                    <w:docPart w:val="FB126E7328F343F097799A9EE0520449"/>
                  </w:placeholder>
                </w:sdtPr>
                <w:sdtEndPr/>
                <w:sdtContent>
                  <w:r w:rsidR="00DB1D39" w:rsidRPr="0093672E">
                    <w:rPr>
                      <w:rStyle w:val="Mention"/>
                    </w:rPr>
                    <w:t>| _ | _ | _ |</w:t>
                  </w:r>
                </w:sdtContent>
              </w:sdt>
            </w:sdtContent>
          </w:sdt>
          <w:r w:rsidR="003437D5">
            <w:t xml:space="preserve"> _ </w:t>
          </w:r>
          <w:r w:rsidR="003437D5" w:rsidRPr="0093672E">
            <w:rPr>
              <w:rStyle w:val="Mention"/>
            </w:rPr>
            <w:t>|</w:t>
          </w:r>
          <w:r w:rsidR="003437D5" w:rsidRPr="0093672E" w:rsidDel="00DB1D39">
            <w:rPr>
              <w:rStyle w:val="Mention"/>
            </w:rPr>
            <w:t xml:space="preserve"> </w:t>
          </w:r>
          <w:r w:rsidR="003437D5">
            <w:rPr>
              <w:rStyle w:val="Mention"/>
            </w:rPr>
            <w:t xml:space="preserve">_ </w:t>
          </w:r>
          <w:r w:rsidR="003437D5" w:rsidRPr="0093672E">
            <w:rPr>
              <w:rStyle w:val="Mention"/>
            </w:rPr>
            <w:t>|</w:t>
          </w:r>
          <w:r w:rsidR="003437D5" w:rsidRPr="0093672E" w:rsidDel="00DB1D39">
            <w:rPr>
              <w:rStyle w:val="Mention"/>
            </w:rPr>
            <w:t xml:space="preserve"> </w:t>
          </w:r>
          <w:r w:rsidR="003437D5">
            <w:rPr>
              <w:rStyle w:val="Mention"/>
            </w:rPr>
            <w:t xml:space="preserve">_ </w:t>
          </w:r>
          <w:r w:rsidR="003437D5" w:rsidRPr="0093672E">
            <w:rPr>
              <w:rStyle w:val="Mention"/>
            </w:rPr>
            <w:t>|</w:t>
          </w:r>
          <w:permEnd w:id="1890349953"/>
        </w:sdtContent>
      </w:sdt>
    </w:p>
    <w:p w14:paraId="1EDEE242" w14:textId="50350EAB" w:rsidR="00616BBE" w:rsidRDefault="00616BBE" w:rsidP="00616BBE">
      <w:pPr>
        <w:pStyle w:val="Titre5"/>
        <w:rPr>
          <w:rStyle w:val="Mention"/>
          <w:color w:val="auto"/>
          <w:sz w:val="20"/>
        </w:rPr>
      </w:pPr>
      <w:r w:rsidRPr="004D6105">
        <w:rPr>
          <w:color w:val="auto"/>
          <w:sz w:val="22"/>
          <w:szCs w:val="22"/>
        </w:rPr>
        <w:t>Poids (kg) :</w:t>
      </w:r>
      <w:r w:rsidRPr="004D6105">
        <w:rPr>
          <w:rStyle w:val="Mention"/>
          <w:color w:val="auto"/>
          <w:sz w:val="20"/>
        </w:rPr>
        <w:t xml:space="preserve"> </w:t>
      </w:r>
      <w:sdt>
        <w:sdtPr>
          <w:rPr>
            <w:rStyle w:val="Mention"/>
            <w:color w:val="auto"/>
            <w:sz w:val="20"/>
          </w:rPr>
          <w:id w:val="-612669768"/>
          <w:placeholder>
            <w:docPart w:val="585756C354A5400FBB8BE01A02DC53AB"/>
          </w:placeholder>
          <w:showingPlcHdr/>
        </w:sdtPr>
        <w:sdtEndPr>
          <w:rPr>
            <w:rStyle w:val="Mention"/>
          </w:rPr>
        </w:sdtEndPr>
        <w:sdtContent>
          <w:r w:rsidRPr="004D6105">
            <w:rPr>
              <w:color w:val="auto"/>
            </w:rPr>
            <w:t>| _ | _ | _ |</w:t>
          </w:r>
        </w:sdtContent>
      </w:sdt>
      <w:r w:rsidRPr="004D6105">
        <w:rPr>
          <w:rStyle w:val="Mention"/>
          <w:color w:val="auto"/>
          <w:sz w:val="20"/>
        </w:rPr>
        <w:t xml:space="preserve">  </w:t>
      </w:r>
    </w:p>
    <w:p w14:paraId="00A784BE" w14:textId="77777777" w:rsidR="004D6105" w:rsidRPr="004D6105" w:rsidRDefault="004D6105" w:rsidP="004D6105"/>
    <w:p w14:paraId="4C68E3EF" w14:textId="798FC7FE" w:rsidR="00AC31D2" w:rsidRPr="0093672E" w:rsidRDefault="007D4583" w:rsidP="007D4583">
      <w:pPr>
        <w:pStyle w:val="Titre2"/>
        <w:numPr>
          <w:ilvl w:val="0"/>
          <w:numId w:val="0"/>
        </w:numPr>
        <w:ind w:left="360" w:hanging="360"/>
      </w:pPr>
      <w:r w:rsidRPr="0093672E">
        <w:t>Maladie et biologie</w:t>
      </w:r>
    </w:p>
    <w:p w14:paraId="3957C2DB" w14:textId="4DED73AB" w:rsidR="00C317D5" w:rsidRDefault="00AC31D2" w:rsidP="002C4971">
      <w:pPr>
        <w:pStyle w:val="Corpsdetexte"/>
      </w:pPr>
      <w:r w:rsidRPr="0093672E">
        <w:t>Des modifications majeures sont-elles survenues depuis la demande d’accès précoce ?</w:t>
      </w:r>
      <w:r w:rsidR="001D54F1" w:rsidRPr="0093672E">
        <w:t xml:space="preserve"> </w:t>
      </w:r>
      <w:r w:rsidR="00642186" w:rsidRPr="0093672E">
        <w:br/>
      </w:r>
      <w:permStart w:id="1352280835" w:edGrp="everyone"/>
      <w:sdt>
        <w:sdtPr>
          <w:id w:val="-155090660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352280835"/>
      <w:r w:rsidR="009208C4" w:rsidRPr="00562524">
        <w:rPr>
          <w:rFonts w:eastAsia="Arial" w:cs="Arial"/>
          <w:color w:val="404040"/>
          <w:sz w:val="18"/>
          <w:szCs w:val="18"/>
        </w:rPr>
        <w:sym w:font="Arial" w:char="0020"/>
      </w:r>
      <w:r w:rsidRPr="0093672E">
        <w:t>Oui</w:t>
      </w:r>
      <w:r w:rsidR="008532FA" w:rsidRPr="0093672E">
        <w:tab/>
      </w:r>
      <w:r w:rsidR="00130CD4" w:rsidRPr="0093672E">
        <w:tab/>
      </w:r>
      <w:r w:rsidRPr="0093672E">
        <w:t xml:space="preserve"> </w:t>
      </w:r>
      <w:permStart w:id="1307407382" w:edGrp="everyone"/>
      <w:sdt>
        <w:sdtPr>
          <w:id w:val="19134683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307407382"/>
      <w:r w:rsidR="009208C4" w:rsidRPr="00562524">
        <w:rPr>
          <w:rFonts w:eastAsia="Arial" w:cs="Arial"/>
          <w:color w:val="404040"/>
          <w:sz w:val="18"/>
          <w:szCs w:val="18"/>
        </w:rPr>
        <w:sym w:font="Arial" w:char="0020"/>
      </w:r>
      <w:r w:rsidRPr="0093672E">
        <w:t>Non </w:t>
      </w:r>
    </w:p>
    <w:p w14:paraId="713702EB" w14:textId="62CD21DF" w:rsidR="005F43EC" w:rsidRPr="0093672E" w:rsidRDefault="00AC31D2" w:rsidP="0002231F">
      <w:pPr>
        <w:pStyle w:val="Listepuces"/>
      </w:pPr>
      <w:r w:rsidRPr="0093672E">
        <w:t xml:space="preserve">Si oui, précisez lesquelles : </w:t>
      </w:r>
      <w:sdt>
        <w:sdtPr>
          <w:id w:val="-2006808738"/>
          <w:placeholder>
            <w:docPart w:val="099F272BE2A7488285ED92C93C0EBC8F"/>
          </w:placeholder>
          <w:showingPlcHdr/>
        </w:sdtPr>
        <w:sdtEndPr/>
        <w:sdtContent>
          <w:permStart w:id="951663294" w:edGrp="everyone"/>
          <w:r w:rsidR="001A0FFE" w:rsidRPr="0093672E">
            <w:rPr>
              <w:rStyle w:val="Mention"/>
            </w:rPr>
            <w:t>________________</w:t>
          </w:r>
          <w:permEnd w:id="951663294"/>
        </w:sdtContent>
      </w:sdt>
    </w:p>
    <w:p w14:paraId="13ADED4E" w14:textId="77777777" w:rsidR="00FD7E9B" w:rsidRDefault="00FD7E9B" w:rsidP="00D62772">
      <w:pPr>
        <w:pStyle w:val="Titre2"/>
        <w:numPr>
          <w:ilvl w:val="0"/>
          <w:numId w:val="0"/>
        </w:numPr>
        <w:ind w:left="360" w:hanging="360"/>
      </w:pPr>
    </w:p>
    <w:p w14:paraId="21845A57" w14:textId="68F4D576" w:rsidR="00AC31D2" w:rsidRPr="0093672E" w:rsidRDefault="00D62772" w:rsidP="00D62772">
      <w:pPr>
        <w:pStyle w:val="Titre2"/>
        <w:numPr>
          <w:ilvl w:val="0"/>
          <w:numId w:val="0"/>
        </w:numPr>
        <w:ind w:left="360" w:hanging="360"/>
      </w:pPr>
      <w:r w:rsidRPr="0093672E">
        <w:t>Engagement du prescripteur</w:t>
      </w:r>
    </w:p>
    <w:p w14:paraId="4CC6F34D" w14:textId="78A97134" w:rsidR="00C317D5" w:rsidRDefault="00AC31D2" w:rsidP="002C4971">
      <w:pPr>
        <w:pStyle w:val="Corpsdetexte"/>
      </w:pPr>
      <w:r w:rsidRPr="0093672E">
        <w:t xml:space="preserve">Je confirme que le patient remplit toujours les critères d’éligibilité à l’accès précoce : </w:t>
      </w:r>
      <w:permStart w:id="948248809" w:edGrp="everyone"/>
      <w:sdt>
        <w:sdtPr>
          <w:id w:val="189963292"/>
          <w14:checkbox>
            <w14:checked w14:val="0"/>
            <w14:checkedState w14:val="2612" w14:font="MS Gothic"/>
            <w14:uncheckedState w14:val="2610" w14:font="MS Gothic"/>
          </w14:checkbox>
        </w:sdtPr>
        <w:sdtEndPr/>
        <w:sdtContent>
          <w:r w:rsidR="00B414E7">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48248809"/>
      <w:r w:rsidR="009208C4" w:rsidRPr="00562524">
        <w:rPr>
          <w:rFonts w:eastAsia="Arial" w:cs="Arial"/>
          <w:color w:val="404040"/>
          <w:sz w:val="18"/>
          <w:szCs w:val="18"/>
        </w:rPr>
        <w:sym w:font="Arial" w:char="0020"/>
      </w:r>
      <w:r w:rsidRPr="0093672E">
        <w:t>Oui</w:t>
      </w:r>
      <w:r w:rsidR="00130CD4" w:rsidRPr="0093672E">
        <w:t xml:space="preserve">   </w:t>
      </w:r>
      <w:permStart w:id="1496580144" w:edGrp="everyone"/>
      <w:r w:rsidRPr="0093672E">
        <w:t xml:space="preserve"> </w:t>
      </w:r>
      <w:permStart w:id="154804873" w:edGrp="everyone"/>
      <w:sdt>
        <w:sdtPr>
          <w:id w:val="-18784306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4804873"/>
      <w:r w:rsidR="009208C4" w:rsidRPr="00562524">
        <w:rPr>
          <w:rFonts w:eastAsia="Arial" w:cs="Arial"/>
          <w:color w:val="404040"/>
          <w:sz w:val="18"/>
          <w:szCs w:val="18"/>
        </w:rPr>
        <w:sym w:font="Arial" w:char="0020"/>
      </w:r>
      <w:permEnd w:id="1496580144"/>
      <w:r w:rsidRPr="0093672E">
        <w:t>Non </w:t>
      </w:r>
    </w:p>
    <w:p w14:paraId="6F9A18EA" w14:textId="267D32B5" w:rsidR="00D32781" w:rsidRDefault="00D32781" w:rsidP="00B5207D">
      <w:pPr>
        <w:pStyle w:val="Paragraphedexplications"/>
        <w:pBdr>
          <w:left w:val="single" w:sz="4" w:space="0" w:color="808080" w:themeColor="background1" w:themeShade="80"/>
        </w:pBdr>
      </w:pPr>
      <w:r w:rsidRPr="0093672E">
        <w:t>Si</w:t>
      </w:r>
      <w:r>
        <w:t xml:space="preserve"> le patient ne remplit plus les critères d’éligibilité de l’accès précoce, le prescripteur ne peut initier le traitement de son patient dans le cadre de l’accès précoce </w:t>
      </w:r>
      <w:sdt>
        <w:sdtPr>
          <w:id w:val="-1347322303"/>
          <w:placeholder>
            <w:docPart w:val="82535ED4BFB7442687F5C943CFDFA5F4"/>
          </w:placeholder>
          <w:comboBox>
            <w:listItem w:value="Choisissez un élément."/>
            <w:listItem w:displayText="mais peut par l’intermédiaire du pharmacien de l’établissement de santé, faire une demande d’accès compassionnel en la justifiant." w:value="mais peut par l’intermédiaire du pharmacien de l’établissement de santé, faire une demande d’accès compassionnel en la justifiant."/>
            <w:listItem w:displayText=" " w:value=" "/>
          </w:comboBox>
        </w:sdtPr>
        <w:sdtEndPr/>
        <w:sdtContent>
          <w:r w:rsidR="002D684B">
            <w:t>mais peut par l’intermédiaire du pharmacien de l’établissement de santé, faire une demande d’accès compassionnel en la justifiant.</w:t>
          </w:r>
        </w:sdtContent>
      </w:sdt>
      <w:r>
        <w:t>.</w:t>
      </w:r>
    </w:p>
    <w:p w14:paraId="755E365C" w14:textId="77777777" w:rsidR="00C83895" w:rsidRDefault="00C83895" w:rsidP="00B5207D">
      <w:pPr>
        <w:pStyle w:val="Paragraphedexplications"/>
        <w:pBdr>
          <w:left w:val="single" w:sz="4" w:space="0" w:color="808080" w:themeColor="background1" w:themeShade="80"/>
        </w:pBdr>
      </w:pPr>
    </w:p>
    <w:p w14:paraId="4B137B78" w14:textId="33673128" w:rsidR="002F1E96" w:rsidRPr="0093672E" w:rsidRDefault="00D62772" w:rsidP="00D62772">
      <w:pPr>
        <w:pStyle w:val="Titre2"/>
        <w:numPr>
          <w:ilvl w:val="0"/>
          <w:numId w:val="0"/>
        </w:numPr>
        <w:ind w:left="360" w:hanging="360"/>
      </w:pPr>
      <w:r w:rsidRPr="0093672E">
        <w:t>Conditions d’utilisation</w:t>
      </w:r>
    </w:p>
    <w:p w14:paraId="58C8720F" w14:textId="2F171508" w:rsidR="00C317D5" w:rsidRDefault="002F1E96" w:rsidP="00C93731">
      <w:pPr>
        <w:pStyle w:val="Corpsdetexte"/>
      </w:pPr>
      <w:r w:rsidRPr="0093672E">
        <w:t xml:space="preserve">Date de </w:t>
      </w:r>
      <w:r w:rsidR="006A47FA">
        <w:t xml:space="preserve">la </w:t>
      </w:r>
      <w:r w:rsidRPr="0093672E">
        <w:t>1</w:t>
      </w:r>
      <w:r w:rsidRPr="0093672E">
        <w:rPr>
          <w:vertAlign w:val="superscript"/>
        </w:rPr>
        <w:t>ère</w:t>
      </w:r>
      <w:r w:rsidRPr="0093672E">
        <w:t xml:space="preserve"> administration </w:t>
      </w:r>
      <w:r w:rsidR="006039BF">
        <w:t>d’</w:t>
      </w:r>
      <w:r w:rsidR="009F6BA8">
        <w:t>ALHEMO</w:t>
      </w:r>
      <w:r w:rsidR="00C93731" w:rsidRPr="00C93731">
        <w:t xml:space="preserve"> dans le cadre de l’accès précoce </w:t>
      </w:r>
      <w:r w:rsidRPr="0093672E">
        <w:t>:</w:t>
      </w:r>
      <w:r w:rsidR="00FE334B" w:rsidRPr="0093672E">
        <w:t xml:space="preserve"> </w:t>
      </w:r>
      <w:permStart w:id="2033547668" w:edGrp="everyone"/>
      <w:sdt>
        <w:sdtPr>
          <w:id w:val="-1498413410"/>
          <w:placeholder>
            <w:docPart w:val="30751BDEE5D744DA852F8BBE418F8309"/>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2033547668"/>
    <w:p w14:paraId="2D69CC62" w14:textId="5657CCEF" w:rsidR="005F43EC" w:rsidRDefault="002F1E96" w:rsidP="005F43EC">
      <w:pPr>
        <w:pStyle w:val="Intertitre"/>
      </w:pPr>
      <w:r w:rsidRPr="0093672E">
        <w:t xml:space="preserve">Posologie </w:t>
      </w:r>
    </w:p>
    <w:p w14:paraId="1227D681" w14:textId="0B2ED2D8" w:rsidR="00F07A47" w:rsidRDefault="00FD7E9B" w:rsidP="00B55EBB">
      <w:pPr>
        <w:rPr>
          <w:rFonts w:ascii="Arial Nova Cond" w:hAnsi="Arial Nova Cond"/>
          <w:color w:val="595959" w:themeColor="text1" w:themeTint="A6"/>
          <w:shd w:val="clear" w:color="auto" w:fill="F2F2F2" w:themeFill="background1" w:themeFillShade="F2"/>
        </w:rPr>
      </w:pPr>
      <w:r>
        <w:rPr>
          <w:rStyle w:val="Mention"/>
        </w:rPr>
        <w:t>D</w:t>
      </w:r>
      <w:r w:rsidR="00584602" w:rsidRPr="00D60860">
        <w:rPr>
          <w:rStyle w:val="Mention"/>
        </w:rPr>
        <w:t xml:space="preserve">ose de charge </w:t>
      </w:r>
      <w:r w:rsidR="00584602">
        <w:rPr>
          <w:rStyle w:val="Mention"/>
        </w:rPr>
        <w:t xml:space="preserve">de 1 mg/kg puis </w:t>
      </w:r>
      <w:r w:rsidR="00584602" w:rsidRPr="005154CE">
        <w:rPr>
          <w:rStyle w:val="Mention"/>
        </w:rPr>
        <w:t>0.20 mg/kg/jour</w:t>
      </w:r>
      <w:r w:rsidR="00584602">
        <w:rPr>
          <w:rStyle w:val="Mention"/>
        </w:rPr>
        <w:t xml:space="preserve"> pendant 4 semaines,</w:t>
      </w:r>
      <w:r w:rsidR="00584602" w:rsidRPr="005154CE">
        <w:rPr>
          <w:rStyle w:val="Mention"/>
        </w:rPr>
        <w:t xml:space="preserve"> </w:t>
      </w:r>
      <w:r w:rsidR="00584602">
        <w:rPr>
          <w:rStyle w:val="Mention"/>
        </w:rPr>
        <w:t>à adapter si nécessaire</w:t>
      </w:r>
      <w:r w:rsidR="00584602" w:rsidRPr="001A283F">
        <w:rPr>
          <w:rFonts w:ascii="Segoe UI" w:hAnsi="Segoe UI" w:cs="Segoe UI"/>
          <w:color w:val="404040"/>
          <w:sz w:val="18"/>
          <w:szCs w:val="18"/>
        </w:rPr>
        <w:t xml:space="preserve"> </w:t>
      </w:r>
      <w:r w:rsidR="00584602" w:rsidRPr="001A283F">
        <w:rPr>
          <w:rFonts w:ascii="Arial Nova Cond" w:hAnsi="Arial Nova Cond"/>
          <w:color w:val="595959" w:themeColor="text1" w:themeTint="A6"/>
          <w:shd w:val="clear" w:color="auto" w:fill="F2F2F2" w:themeFill="background1" w:themeFillShade="F2"/>
        </w:rPr>
        <w:t>dès réception du résultat du dosage de concizumab</w:t>
      </w:r>
    </w:p>
    <w:p w14:paraId="610C66B2" w14:textId="594C5365" w:rsidR="00A235A5" w:rsidRPr="0093672E" w:rsidRDefault="004851DE" w:rsidP="0097594E">
      <w:pPr>
        <w:pStyle w:val="Intertitre"/>
      </w:pPr>
      <w:r w:rsidRPr="0093672E">
        <w:t xml:space="preserve">Traitements concomitants </w:t>
      </w:r>
    </w:p>
    <w:p w14:paraId="5F46C48A" w14:textId="115B12B3" w:rsidR="005F43EC" w:rsidRPr="0093672E" w:rsidRDefault="0097594E" w:rsidP="005F43EC">
      <w:pPr>
        <w:pStyle w:val="Paragraphedexplications"/>
      </w:pPr>
      <w:r w:rsidRPr="0093672E">
        <w:t>À</w:t>
      </w:r>
      <w:r w:rsidR="004851DE" w:rsidRPr="0093672E">
        <w:t xml:space="preserve"> compléter si différent de la fiche de demande de traitement</w:t>
      </w:r>
      <w:r w:rsidR="005044DC">
        <w:t>.</w:t>
      </w:r>
    </w:p>
    <w:tbl>
      <w:tblPr>
        <w:tblStyle w:val="Grilledetableauclaire"/>
        <w:tblW w:w="11096" w:type="dxa"/>
        <w:tblInd w:w="-459" w:type="dxa"/>
        <w:tblLook w:val="0600" w:firstRow="0" w:lastRow="0" w:firstColumn="0" w:lastColumn="0" w:noHBand="1" w:noVBand="1"/>
      </w:tblPr>
      <w:tblGrid>
        <w:gridCol w:w="11096"/>
      </w:tblGrid>
      <w:tr w:rsidR="005F43EC" w:rsidRPr="0093672E" w14:paraId="3D9F03BC" w14:textId="77777777" w:rsidTr="00630477">
        <w:tc>
          <w:tcPr>
            <w:tcW w:w="11096" w:type="dxa"/>
          </w:tcPr>
          <w:p w14:paraId="0D150E0E" w14:textId="57721316" w:rsidR="00F50EA4" w:rsidRPr="00F50EA4" w:rsidRDefault="00F50EA4" w:rsidP="00F50EA4">
            <w:pPr>
              <w:rPr>
                <w:rFonts w:ascii="Arial Nova Cond" w:hAnsi="Arial Nova Cond"/>
                <w:color w:val="595959" w:themeColor="text1" w:themeTint="A6"/>
                <w:shd w:val="clear" w:color="auto" w:fill="F2F2F2" w:themeFill="background1" w:themeFillShade="F2"/>
              </w:rPr>
            </w:pPr>
            <w:r w:rsidRPr="00F50EA4">
              <w:rPr>
                <w:rFonts w:ascii="Arial Nova Cond" w:hAnsi="Arial Nova Cond"/>
                <w:color w:val="595959" w:themeColor="text1" w:themeTint="A6"/>
                <w:shd w:val="clear" w:color="auto" w:fill="F2F2F2" w:themeFill="background1" w:themeFillShade="F2"/>
              </w:rPr>
              <w:t xml:space="preserve">Les traitements concomitants ont-ils </w:t>
            </w:r>
            <w:r w:rsidR="001E7D99">
              <w:rPr>
                <w:rFonts w:ascii="Arial Nova Cond" w:hAnsi="Arial Nova Cond"/>
                <w:color w:val="595959" w:themeColor="text1" w:themeTint="A6"/>
                <w:shd w:val="clear" w:color="auto" w:fill="F2F2F2" w:themeFill="background1" w:themeFillShade="F2"/>
              </w:rPr>
              <w:t xml:space="preserve">été </w:t>
            </w:r>
            <w:r w:rsidRPr="00F50EA4">
              <w:rPr>
                <w:rFonts w:ascii="Arial Nova Cond" w:hAnsi="Arial Nova Cond"/>
                <w:color w:val="595959" w:themeColor="text1" w:themeTint="A6"/>
                <w:shd w:val="clear" w:color="auto" w:fill="F2F2F2" w:themeFill="background1" w:themeFillShade="F2"/>
              </w:rPr>
              <w:t>changé</w:t>
            </w:r>
            <w:r w:rsidR="001C1BD2">
              <w:rPr>
                <w:rFonts w:ascii="Arial Nova Cond" w:hAnsi="Arial Nova Cond"/>
                <w:color w:val="595959" w:themeColor="text1" w:themeTint="A6"/>
                <w:shd w:val="clear" w:color="auto" w:fill="F2F2F2" w:themeFill="background1" w:themeFillShade="F2"/>
              </w:rPr>
              <w:t>s/modifiés</w:t>
            </w:r>
            <w:r w:rsidRPr="00F50EA4">
              <w:rPr>
                <w:rFonts w:ascii="Arial Nova Cond" w:hAnsi="Arial Nova Cond"/>
                <w:color w:val="595959" w:themeColor="text1" w:themeTint="A6"/>
                <w:shd w:val="clear" w:color="auto" w:fill="F2F2F2" w:themeFill="background1" w:themeFillShade="F2"/>
              </w:rPr>
              <w:t xml:space="preserve"> depuis la dernière visite ? </w:t>
            </w:r>
            <w:permStart w:id="274279350" w:edGrp="everyone"/>
            <w:sdt>
              <w:sdtPr>
                <w:id w:val="-24997536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74279350"/>
            <w:r w:rsidR="009208C4" w:rsidRPr="00562524">
              <w:rPr>
                <w:rFonts w:eastAsia="Arial" w:cs="Arial"/>
                <w:color w:val="404040"/>
                <w:sz w:val="18"/>
                <w:szCs w:val="18"/>
              </w:rPr>
              <w:sym w:font="Arial" w:char="0020"/>
            </w:r>
            <w:r w:rsidRPr="00F50EA4">
              <w:rPr>
                <w:rFonts w:ascii="Arial Nova Cond" w:hAnsi="Arial Nova Cond"/>
                <w:color w:val="595959" w:themeColor="text1" w:themeTint="A6"/>
                <w:shd w:val="clear" w:color="auto" w:fill="F2F2F2" w:themeFill="background1" w:themeFillShade="F2"/>
              </w:rPr>
              <w:t xml:space="preserve">Oui   </w:t>
            </w:r>
            <w:permStart w:id="1113291832" w:edGrp="everyone"/>
            <w:sdt>
              <w:sdtPr>
                <w:id w:val="135892774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13291832"/>
            <w:r w:rsidR="009208C4" w:rsidRPr="00562524">
              <w:rPr>
                <w:rFonts w:eastAsia="Arial" w:cs="Arial"/>
                <w:color w:val="404040"/>
                <w:sz w:val="18"/>
                <w:szCs w:val="18"/>
              </w:rPr>
              <w:sym w:font="Arial" w:char="0020"/>
            </w:r>
            <w:r w:rsidRPr="00F50EA4">
              <w:rPr>
                <w:rFonts w:ascii="Arial Nova Cond" w:hAnsi="Arial Nova Cond"/>
                <w:color w:val="595959" w:themeColor="text1" w:themeTint="A6"/>
                <w:shd w:val="clear" w:color="auto" w:fill="F2F2F2" w:themeFill="background1" w:themeFillShade="F2"/>
              </w:rPr>
              <w:t xml:space="preserve">Non. </w:t>
            </w:r>
          </w:p>
          <w:p w14:paraId="7BC8F537" w14:textId="77777777" w:rsidR="00F50EA4" w:rsidRDefault="00F50EA4" w:rsidP="00F50EA4">
            <w:pPr>
              <w:rPr>
                <w:rFonts w:ascii="Arial Nova Cond" w:hAnsi="Arial Nova Cond"/>
                <w:color w:val="595959" w:themeColor="text1" w:themeTint="A6"/>
                <w:shd w:val="clear" w:color="auto" w:fill="F2F2F2" w:themeFill="background1" w:themeFillShade="F2"/>
              </w:rPr>
            </w:pPr>
            <w:r w:rsidRPr="00F50EA4">
              <w:rPr>
                <w:rFonts w:ascii="Arial Nova Cond" w:hAnsi="Arial Nova Cond"/>
                <w:color w:val="595959" w:themeColor="text1" w:themeTint="A6"/>
                <w:shd w:val="clear" w:color="auto" w:fill="F2F2F2" w:themeFill="background1" w:themeFillShade="F2"/>
              </w:rPr>
              <w:t>Si oui, veuillez compléter le tableau ci-dessous :</w:t>
            </w:r>
          </w:p>
          <w:tbl>
            <w:tblPr>
              <w:tblStyle w:val="Grilledutableau"/>
              <w:tblW w:w="0" w:type="auto"/>
              <w:tblLook w:val="04A0" w:firstRow="1" w:lastRow="0" w:firstColumn="1" w:lastColumn="0" w:noHBand="0" w:noVBand="1"/>
            </w:tblPr>
            <w:tblGrid>
              <w:gridCol w:w="3744"/>
              <w:gridCol w:w="4464"/>
            </w:tblGrid>
            <w:tr w:rsidR="00146107" w14:paraId="699A3F1B" w14:textId="77777777">
              <w:trPr>
                <w:cnfStyle w:val="100000000000" w:firstRow="1" w:lastRow="0"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3744" w:type="dxa"/>
                </w:tcPr>
                <w:p w14:paraId="2BCA7ABB" w14:textId="77777777" w:rsidR="00146107" w:rsidRDefault="00146107" w:rsidP="00146107">
                  <w:pPr>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lastRenderedPageBreak/>
                    <w:t>Traitement (</w:t>
                  </w:r>
                  <w:r w:rsidRPr="003663CC">
                    <w:rPr>
                      <w:rFonts w:ascii="Arial Nova Cond" w:hAnsi="Arial Nova Cond"/>
                      <w:i/>
                      <w:iCs/>
                      <w:color w:val="595959" w:themeColor="text1" w:themeTint="A6"/>
                      <w:shd w:val="clear" w:color="auto" w:fill="F2F2F2" w:themeFill="background1" w:themeFillShade="F2"/>
                    </w:rPr>
                    <w:t>DCI le cas échéant</w:t>
                  </w:r>
                  <w:r>
                    <w:rPr>
                      <w:rFonts w:ascii="Arial Nova Cond" w:hAnsi="Arial Nova Cond"/>
                      <w:color w:val="595959" w:themeColor="text1" w:themeTint="A6"/>
                      <w:shd w:val="clear" w:color="auto" w:fill="F2F2F2" w:themeFill="background1" w:themeFillShade="F2"/>
                    </w:rPr>
                    <w:t xml:space="preserve">) </w:t>
                  </w:r>
                </w:p>
              </w:tc>
              <w:tc>
                <w:tcPr>
                  <w:tcW w:w="4464" w:type="dxa"/>
                </w:tcPr>
                <w:p w14:paraId="11D3135B" w14:textId="77777777" w:rsidR="00146107" w:rsidRDefault="00146107" w:rsidP="00146107">
                  <w:pPr>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Statut</w:t>
                  </w:r>
                </w:p>
              </w:tc>
            </w:tr>
            <w:tr w:rsidR="00146107" w14:paraId="72D905DF"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5D73DFB9" w14:textId="77777777" w:rsidR="00146107" w:rsidRDefault="00BE01E2" w:rsidP="00146107">
                  <w:pPr>
                    <w:rPr>
                      <w:rFonts w:ascii="Arial Nova Cond" w:hAnsi="Arial Nova Cond"/>
                      <w:color w:val="595959" w:themeColor="text1" w:themeTint="A6"/>
                      <w:shd w:val="clear" w:color="auto" w:fill="F2F2F2" w:themeFill="background1" w:themeFillShade="F2"/>
                    </w:rPr>
                  </w:pPr>
                  <w:sdt>
                    <w:sdtPr>
                      <w:id w:val="676159736"/>
                      <w:placeholder>
                        <w:docPart w:val="D60EBEE2D9B344C08D99D24E6757E873"/>
                      </w:placeholder>
                      <w:showingPlcHdr/>
                    </w:sdtPr>
                    <w:sdtEndPr/>
                    <w:sdtContent>
                      <w:permStart w:id="833556424" w:edGrp="everyone"/>
                      <w:r w:rsidR="00146107" w:rsidRPr="0093672E">
                        <w:rPr>
                          <w:rStyle w:val="Mention"/>
                        </w:rPr>
                        <w:t>________________</w:t>
                      </w:r>
                      <w:permEnd w:id="833556424"/>
                    </w:sdtContent>
                  </w:sdt>
                </w:p>
              </w:tc>
              <w:permStart w:id="443559008" w:edGrp="everyone"/>
              <w:tc>
                <w:tcPr>
                  <w:tcW w:w="4464" w:type="dxa"/>
                </w:tcPr>
                <w:p w14:paraId="415AB225" w14:textId="63530AEA" w:rsidR="00146107" w:rsidRPr="00562524" w:rsidRDefault="00BE01E2" w:rsidP="00146107">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82247872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443559008"/>
                  <w:r w:rsidR="009208C4" w:rsidRPr="00562524">
                    <w:rPr>
                      <w:rFonts w:eastAsia="Arial" w:cs="Arial"/>
                      <w:color w:val="404040"/>
                      <w:sz w:val="18"/>
                      <w:szCs w:val="18"/>
                    </w:rPr>
                    <w:sym w:font="Arial" w:char="0020"/>
                  </w:r>
                  <w:r w:rsidR="00146107" w:rsidRPr="00562524">
                    <w:rPr>
                      <w:rFonts w:eastAsia="Arial" w:cs="Arial"/>
                      <w:color w:val="404040"/>
                      <w:sz w:val="18"/>
                      <w:szCs w:val="18"/>
                    </w:rPr>
                    <w:sym w:font="Arial" w:char="0020"/>
                  </w:r>
                  <w:r w:rsidR="00146107" w:rsidRPr="00562524">
                    <w:rPr>
                      <w:rFonts w:eastAsia="Arial" w:cs="Arial"/>
                      <w:color w:val="404040"/>
                      <w:sz w:val="18"/>
                      <w:szCs w:val="18"/>
                    </w:rPr>
                    <w:sym w:font="Arial" w:char="004A"/>
                  </w:r>
                  <w:r w:rsidR="00146107" w:rsidRPr="00562524">
                    <w:rPr>
                      <w:rFonts w:eastAsia="Arial" w:cs="Arial"/>
                      <w:color w:val="404040"/>
                      <w:sz w:val="18"/>
                      <w:szCs w:val="18"/>
                    </w:rPr>
                    <w:sym w:font="Arial" w:char="0061"/>
                  </w:r>
                  <w:r w:rsidR="00146107" w:rsidRPr="00562524">
                    <w:rPr>
                      <w:rFonts w:eastAsia="Arial" w:cs="Arial"/>
                      <w:color w:val="404040"/>
                      <w:sz w:val="18"/>
                      <w:szCs w:val="18"/>
                    </w:rPr>
                    <w:sym w:font="Arial" w:char="006D"/>
                  </w:r>
                  <w:r w:rsidR="00146107" w:rsidRPr="00562524">
                    <w:rPr>
                      <w:rFonts w:eastAsia="Arial" w:cs="Arial"/>
                      <w:color w:val="404040"/>
                      <w:sz w:val="18"/>
                      <w:szCs w:val="18"/>
                    </w:rPr>
                    <w:sym w:font="Arial" w:char="0061"/>
                  </w:r>
                  <w:r w:rsidR="00146107" w:rsidRPr="00562524">
                    <w:rPr>
                      <w:rFonts w:eastAsia="Arial" w:cs="Arial"/>
                      <w:color w:val="404040"/>
                      <w:sz w:val="18"/>
                      <w:szCs w:val="18"/>
                    </w:rPr>
                    <w:sym w:font="Arial" w:char="0069"/>
                  </w:r>
                  <w:r w:rsidR="00146107" w:rsidRPr="00562524">
                    <w:rPr>
                      <w:rFonts w:eastAsia="Arial" w:cs="Arial"/>
                      <w:color w:val="404040"/>
                      <w:sz w:val="18"/>
                      <w:szCs w:val="18"/>
                    </w:rPr>
                    <w:sym w:font="Arial" w:char="0073"/>
                  </w:r>
                  <w:r w:rsidR="00146107" w:rsidRPr="00562524">
                    <w:rPr>
                      <w:rFonts w:eastAsia="Arial" w:cs="Arial"/>
                      <w:color w:val="404040"/>
                      <w:sz w:val="18"/>
                      <w:szCs w:val="18"/>
                    </w:rPr>
                    <w:sym w:font="Arial" w:char="0020"/>
                  </w:r>
                  <w:r w:rsidR="00146107">
                    <w:rPr>
                      <w:rFonts w:eastAsia="Arial" w:cs="Arial"/>
                      <w:color w:val="404040"/>
                      <w:sz w:val="18"/>
                      <w:szCs w:val="18"/>
                    </w:rPr>
                    <w:t>débuté</w:t>
                  </w:r>
                </w:p>
                <w:permStart w:id="823283868" w:edGrp="everyone"/>
                <w:p w14:paraId="4F710B89" w14:textId="325E6D47" w:rsidR="00146107" w:rsidRPr="00562524" w:rsidRDefault="00BE01E2" w:rsidP="00146107">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80315696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823283868"/>
                  <w:r w:rsidR="009208C4" w:rsidRPr="00562524">
                    <w:rPr>
                      <w:rFonts w:eastAsia="Arial" w:cs="Arial"/>
                      <w:color w:val="404040"/>
                      <w:sz w:val="18"/>
                      <w:szCs w:val="18"/>
                    </w:rPr>
                    <w:sym w:font="Arial" w:char="0020"/>
                  </w:r>
                  <w:r w:rsidR="00146107" w:rsidRPr="00562524">
                    <w:rPr>
                      <w:rFonts w:eastAsia="Arial" w:cs="Arial"/>
                      <w:color w:val="404040"/>
                      <w:sz w:val="18"/>
                      <w:szCs w:val="18"/>
                    </w:rPr>
                    <w:sym w:font="Arial" w:char="0020"/>
                  </w:r>
                  <w:r w:rsidR="00146107" w:rsidRPr="00562524">
                    <w:rPr>
                      <w:rFonts w:eastAsia="Arial" w:cs="Arial"/>
                      <w:color w:val="404040"/>
                      <w:sz w:val="18"/>
                      <w:szCs w:val="18"/>
                    </w:rPr>
                    <w:sym w:font="Arial" w:char="0045"/>
                  </w:r>
                  <w:r w:rsidR="00146107" w:rsidRPr="00562524">
                    <w:rPr>
                      <w:rFonts w:eastAsia="Arial" w:cs="Arial"/>
                      <w:color w:val="404040"/>
                      <w:sz w:val="18"/>
                      <w:szCs w:val="18"/>
                    </w:rPr>
                    <w:sym w:font="Arial" w:char="006E"/>
                  </w:r>
                  <w:r w:rsidR="00146107" w:rsidRPr="00562524">
                    <w:rPr>
                      <w:rFonts w:eastAsia="Arial" w:cs="Arial"/>
                      <w:color w:val="404040"/>
                      <w:sz w:val="18"/>
                      <w:szCs w:val="18"/>
                    </w:rPr>
                    <w:sym w:font="Arial" w:char="0020"/>
                  </w:r>
                  <w:r w:rsidR="00146107" w:rsidRPr="00562524">
                    <w:rPr>
                      <w:rFonts w:eastAsia="Arial" w:cs="Arial"/>
                      <w:color w:val="404040"/>
                      <w:sz w:val="18"/>
                      <w:szCs w:val="18"/>
                    </w:rPr>
                    <w:sym w:font="Arial" w:char="0063"/>
                  </w:r>
                  <w:r w:rsidR="00146107" w:rsidRPr="00562524">
                    <w:rPr>
                      <w:rFonts w:eastAsia="Arial" w:cs="Arial"/>
                      <w:color w:val="404040"/>
                      <w:sz w:val="18"/>
                      <w:szCs w:val="18"/>
                    </w:rPr>
                    <w:sym w:font="Arial" w:char="006F"/>
                  </w:r>
                  <w:r w:rsidR="00146107" w:rsidRPr="00562524">
                    <w:rPr>
                      <w:rFonts w:eastAsia="Arial" w:cs="Arial"/>
                      <w:color w:val="404040"/>
                      <w:sz w:val="18"/>
                      <w:szCs w:val="18"/>
                    </w:rPr>
                    <w:sym w:font="Arial" w:char="0075"/>
                  </w:r>
                  <w:r w:rsidR="00146107" w:rsidRPr="00562524">
                    <w:rPr>
                      <w:rFonts w:eastAsia="Arial" w:cs="Arial"/>
                      <w:color w:val="404040"/>
                      <w:sz w:val="18"/>
                      <w:szCs w:val="18"/>
                    </w:rPr>
                    <w:sym w:font="Arial" w:char="0072"/>
                  </w:r>
                  <w:r w:rsidR="00146107" w:rsidRPr="00562524">
                    <w:rPr>
                      <w:rFonts w:eastAsia="Arial" w:cs="Arial"/>
                      <w:color w:val="404040"/>
                      <w:sz w:val="18"/>
                      <w:szCs w:val="18"/>
                    </w:rPr>
                    <w:sym w:font="Arial" w:char="0073"/>
                  </w:r>
                </w:p>
                <w:permStart w:id="681322922" w:edGrp="everyone"/>
                <w:p w14:paraId="3ED4554B" w14:textId="135A0287" w:rsidR="00146107" w:rsidRDefault="00BE01E2" w:rsidP="00146107">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208164086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681322922"/>
                  <w:r w:rsidR="009208C4" w:rsidRPr="00562524">
                    <w:rPr>
                      <w:rFonts w:eastAsia="Arial" w:cs="Arial"/>
                      <w:color w:val="404040"/>
                      <w:sz w:val="18"/>
                      <w:szCs w:val="18"/>
                    </w:rPr>
                    <w:sym w:font="Arial" w:char="0020"/>
                  </w:r>
                  <w:r w:rsidR="00146107" w:rsidRPr="00562524">
                    <w:rPr>
                      <w:rFonts w:eastAsia="Arial" w:cs="Arial"/>
                      <w:color w:val="404040"/>
                      <w:sz w:val="18"/>
                      <w:szCs w:val="18"/>
                    </w:rPr>
                    <w:sym w:font="Arial" w:char="0020"/>
                  </w:r>
                  <w:r w:rsidR="00146107">
                    <w:rPr>
                      <w:rFonts w:eastAsia="Arial" w:cs="Arial"/>
                      <w:color w:val="404040"/>
                      <w:sz w:val="18"/>
                      <w:szCs w:val="18"/>
                    </w:rPr>
                    <w:t>Arrêté</w:t>
                  </w:r>
                </w:p>
              </w:tc>
            </w:tr>
            <w:tr w:rsidR="00146107" w14:paraId="4B7C4061"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0AC31DDF" w14:textId="77777777" w:rsidR="00146107" w:rsidRDefault="00BE01E2" w:rsidP="00146107">
                  <w:pPr>
                    <w:rPr>
                      <w:rFonts w:ascii="Arial Nova Cond" w:hAnsi="Arial Nova Cond"/>
                      <w:color w:val="595959" w:themeColor="text1" w:themeTint="A6"/>
                      <w:shd w:val="clear" w:color="auto" w:fill="F2F2F2" w:themeFill="background1" w:themeFillShade="F2"/>
                    </w:rPr>
                  </w:pPr>
                  <w:sdt>
                    <w:sdtPr>
                      <w:id w:val="1347369191"/>
                      <w:placeholder>
                        <w:docPart w:val="8D82672724F04099B1FB1E7CA60FC975"/>
                      </w:placeholder>
                      <w:showingPlcHdr/>
                    </w:sdtPr>
                    <w:sdtEndPr/>
                    <w:sdtContent>
                      <w:permStart w:id="272316883" w:edGrp="everyone"/>
                      <w:r w:rsidR="00146107" w:rsidRPr="0093672E">
                        <w:rPr>
                          <w:rStyle w:val="Mention"/>
                        </w:rPr>
                        <w:t>________________</w:t>
                      </w:r>
                      <w:permEnd w:id="272316883"/>
                    </w:sdtContent>
                  </w:sdt>
                </w:p>
              </w:tc>
              <w:permStart w:id="1157634351" w:edGrp="everyone"/>
              <w:tc>
                <w:tcPr>
                  <w:tcW w:w="4464" w:type="dxa"/>
                </w:tcPr>
                <w:p w14:paraId="54B052DC" w14:textId="77777777" w:rsidR="009208C4" w:rsidRPr="00562524" w:rsidRDefault="00BE01E2" w:rsidP="009208C4">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204158819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57634351"/>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A"/>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D"/>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9"/>
                  </w:r>
                  <w:r w:rsidR="009208C4" w:rsidRPr="00562524">
                    <w:rPr>
                      <w:rFonts w:eastAsia="Arial" w:cs="Arial"/>
                      <w:color w:val="404040"/>
                      <w:sz w:val="18"/>
                      <w:szCs w:val="18"/>
                    </w:rPr>
                    <w:sym w:font="Arial" w:char="0073"/>
                  </w:r>
                  <w:r w:rsidR="009208C4" w:rsidRPr="00562524">
                    <w:rPr>
                      <w:rFonts w:eastAsia="Arial" w:cs="Arial"/>
                      <w:color w:val="404040"/>
                      <w:sz w:val="18"/>
                      <w:szCs w:val="18"/>
                    </w:rPr>
                    <w:sym w:font="Arial" w:char="0020"/>
                  </w:r>
                  <w:r w:rsidR="009208C4">
                    <w:rPr>
                      <w:rFonts w:eastAsia="Arial" w:cs="Arial"/>
                      <w:color w:val="404040"/>
                      <w:sz w:val="18"/>
                      <w:szCs w:val="18"/>
                    </w:rPr>
                    <w:t>débuté</w:t>
                  </w:r>
                </w:p>
                <w:permStart w:id="792414477" w:edGrp="everyone"/>
                <w:p w14:paraId="0B67935F" w14:textId="77777777" w:rsidR="009208C4" w:rsidRPr="00562524" w:rsidRDefault="00BE01E2" w:rsidP="009208C4">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204332282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792414477"/>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5"/>
                  </w:r>
                  <w:r w:rsidR="009208C4" w:rsidRPr="00562524">
                    <w:rPr>
                      <w:rFonts w:eastAsia="Arial" w:cs="Arial"/>
                      <w:color w:val="404040"/>
                      <w:sz w:val="18"/>
                      <w:szCs w:val="18"/>
                    </w:rPr>
                    <w:sym w:font="Arial" w:char="006E"/>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63"/>
                  </w:r>
                  <w:r w:rsidR="009208C4" w:rsidRPr="00562524">
                    <w:rPr>
                      <w:rFonts w:eastAsia="Arial" w:cs="Arial"/>
                      <w:color w:val="404040"/>
                      <w:sz w:val="18"/>
                      <w:szCs w:val="18"/>
                    </w:rPr>
                    <w:sym w:font="Arial" w:char="006F"/>
                  </w:r>
                  <w:r w:rsidR="009208C4" w:rsidRPr="00562524">
                    <w:rPr>
                      <w:rFonts w:eastAsia="Arial" w:cs="Arial"/>
                      <w:color w:val="404040"/>
                      <w:sz w:val="18"/>
                      <w:szCs w:val="18"/>
                    </w:rPr>
                    <w:sym w:font="Arial" w:char="0075"/>
                  </w:r>
                  <w:r w:rsidR="009208C4" w:rsidRPr="00562524">
                    <w:rPr>
                      <w:rFonts w:eastAsia="Arial" w:cs="Arial"/>
                      <w:color w:val="404040"/>
                      <w:sz w:val="18"/>
                      <w:szCs w:val="18"/>
                    </w:rPr>
                    <w:sym w:font="Arial" w:char="0072"/>
                  </w:r>
                  <w:r w:rsidR="009208C4" w:rsidRPr="00562524">
                    <w:rPr>
                      <w:rFonts w:eastAsia="Arial" w:cs="Arial"/>
                      <w:color w:val="404040"/>
                      <w:sz w:val="18"/>
                      <w:szCs w:val="18"/>
                    </w:rPr>
                    <w:sym w:font="Arial" w:char="0073"/>
                  </w:r>
                </w:p>
                <w:permStart w:id="1540499637" w:edGrp="everyone"/>
                <w:p w14:paraId="6D2F527C" w14:textId="1F8D6800" w:rsidR="00146107" w:rsidRDefault="00BE01E2" w:rsidP="009208C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206343858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40499637"/>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Pr>
                      <w:rFonts w:eastAsia="Arial" w:cs="Arial"/>
                      <w:color w:val="404040"/>
                      <w:sz w:val="18"/>
                      <w:szCs w:val="18"/>
                    </w:rPr>
                    <w:t>Arrêté</w:t>
                  </w:r>
                </w:p>
              </w:tc>
            </w:tr>
            <w:tr w:rsidR="00146107" w14:paraId="718D20F3"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78BEA147" w14:textId="77777777" w:rsidR="00146107" w:rsidRDefault="00BE01E2" w:rsidP="00146107">
                  <w:pPr>
                    <w:rPr>
                      <w:rFonts w:ascii="Arial Nova Cond" w:hAnsi="Arial Nova Cond"/>
                      <w:color w:val="595959" w:themeColor="text1" w:themeTint="A6"/>
                      <w:shd w:val="clear" w:color="auto" w:fill="F2F2F2" w:themeFill="background1" w:themeFillShade="F2"/>
                    </w:rPr>
                  </w:pPr>
                  <w:sdt>
                    <w:sdtPr>
                      <w:id w:val="1047883329"/>
                      <w:placeholder>
                        <w:docPart w:val="FEEAAFC332874D43AD1F962CB4CCEA6E"/>
                      </w:placeholder>
                      <w:showingPlcHdr/>
                    </w:sdtPr>
                    <w:sdtEndPr/>
                    <w:sdtContent>
                      <w:permStart w:id="835285907" w:edGrp="everyone"/>
                      <w:r w:rsidR="00146107" w:rsidRPr="0093672E">
                        <w:rPr>
                          <w:rStyle w:val="Mention"/>
                        </w:rPr>
                        <w:t>________________</w:t>
                      </w:r>
                      <w:permEnd w:id="835285907"/>
                    </w:sdtContent>
                  </w:sdt>
                </w:p>
              </w:tc>
              <w:permStart w:id="2023760644" w:edGrp="everyone"/>
              <w:tc>
                <w:tcPr>
                  <w:tcW w:w="4464" w:type="dxa"/>
                </w:tcPr>
                <w:p w14:paraId="5AB3BCAB" w14:textId="77777777" w:rsidR="009208C4" w:rsidRPr="00562524" w:rsidRDefault="00BE01E2" w:rsidP="009208C4">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34278163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023760644"/>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A"/>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D"/>
                  </w:r>
                  <w:r w:rsidR="009208C4" w:rsidRPr="00562524">
                    <w:rPr>
                      <w:rFonts w:eastAsia="Arial" w:cs="Arial"/>
                      <w:color w:val="404040"/>
                      <w:sz w:val="18"/>
                      <w:szCs w:val="18"/>
                    </w:rPr>
                    <w:sym w:font="Arial" w:char="0061"/>
                  </w:r>
                  <w:r w:rsidR="009208C4" w:rsidRPr="00562524">
                    <w:rPr>
                      <w:rFonts w:eastAsia="Arial" w:cs="Arial"/>
                      <w:color w:val="404040"/>
                      <w:sz w:val="18"/>
                      <w:szCs w:val="18"/>
                    </w:rPr>
                    <w:sym w:font="Arial" w:char="0069"/>
                  </w:r>
                  <w:r w:rsidR="009208C4" w:rsidRPr="00562524">
                    <w:rPr>
                      <w:rFonts w:eastAsia="Arial" w:cs="Arial"/>
                      <w:color w:val="404040"/>
                      <w:sz w:val="18"/>
                      <w:szCs w:val="18"/>
                    </w:rPr>
                    <w:sym w:font="Arial" w:char="0073"/>
                  </w:r>
                  <w:r w:rsidR="009208C4" w:rsidRPr="00562524">
                    <w:rPr>
                      <w:rFonts w:eastAsia="Arial" w:cs="Arial"/>
                      <w:color w:val="404040"/>
                      <w:sz w:val="18"/>
                      <w:szCs w:val="18"/>
                    </w:rPr>
                    <w:sym w:font="Arial" w:char="0020"/>
                  </w:r>
                  <w:r w:rsidR="009208C4">
                    <w:rPr>
                      <w:rFonts w:eastAsia="Arial" w:cs="Arial"/>
                      <w:color w:val="404040"/>
                      <w:sz w:val="18"/>
                      <w:szCs w:val="18"/>
                    </w:rPr>
                    <w:t>débuté</w:t>
                  </w:r>
                </w:p>
                <w:permStart w:id="1425039131" w:edGrp="everyone"/>
                <w:p w14:paraId="3C59D073" w14:textId="77777777" w:rsidR="009208C4" w:rsidRPr="00562524" w:rsidRDefault="00BE01E2" w:rsidP="009208C4">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54386333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425039131"/>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45"/>
                  </w:r>
                  <w:r w:rsidR="009208C4" w:rsidRPr="00562524">
                    <w:rPr>
                      <w:rFonts w:eastAsia="Arial" w:cs="Arial"/>
                      <w:color w:val="404040"/>
                      <w:sz w:val="18"/>
                      <w:szCs w:val="18"/>
                    </w:rPr>
                    <w:sym w:font="Arial" w:char="006E"/>
                  </w:r>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63"/>
                  </w:r>
                  <w:r w:rsidR="009208C4" w:rsidRPr="00562524">
                    <w:rPr>
                      <w:rFonts w:eastAsia="Arial" w:cs="Arial"/>
                      <w:color w:val="404040"/>
                      <w:sz w:val="18"/>
                      <w:szCs w:val="18"/>
                    </w:rPr>
                    <w:sym w:font="Arial" w:char="006F"/>
                  </w:r>
                  <w:r w:rsidR="009208C4" w:rsidRPr="00562524">
                    <w:rPr>
                      <w:rFonts w:eastAsia="Arial" w:cs="Arial"/>
                      <w:color w:val="404040"/>
                      <w:sz w:val="18"/>
                      <w:szCs w:val="18"/>
                    </w:rPr>
                    <w:sym w:font="Arial" w:char="0075"/>
                  </w:r>
                  <w:r w:rsidR="009208C4" w:rsidRPr="00562524">
                    <w:rPr>
                      <w:rFonts w:eastAsia="Arial" w:cs="Arial"/>
                      <w:color w:val="404040"/>
                      <w:sz w:val="18"/>
                      <w:szCs w:val="18"/>
                    </w:rPr>
                    <w:sym w:font="Arial" w:char="0072"/>
                  </w:r>
                  <w:r w:rsidR="009208C4" w:rsidRPr="00562524">
                    <w:rPr>
                      <w:rFonts w:eastAsia="Arial" w:cs="Arial"/>
                      <w:color w:val="404040"/>
                      <w:sz w:val="18"/>
                      <w:szCs w:val="18"/>
                    </w:rPr>
                    <w:sym w:font="Arial" w:char="0073"/>
                  </w:r>
                </w:p>
                <w:permStart w:id="1218858978" w:edGrp="everyone"/>
                <w:p w14:paraId="2BA845DE" w14:textId="5C9EADEF" w:rsidR="00146107" w:rsidRDefault="00BE01E2" w:rsidP="009208C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209666786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218858978"/>
                  <w:r w:rsidR="009208C4" w:rsidRPr="00562524">
                    <w:rPr>
                      <w:rFonts w:eastAsia="Arial" w:cs="Arial"/>
                      <w:color w:val="404040"/>
                      <w:sz w:val="18"/>
                      <w:szCs w:val="18"/>
                    </w:rPr>
                    <w:sym w:font="Arial" w:char="0020"/>
                  </w:r>
                  <w:r w:rsidR="009208C4" w:rsidRPr="00562524">
                    <w:rPr>
                      <w:rFonts w:eastAsia="Arial" w:cs="Arial"/>
                      <w:color w:val="404040"/>
                      <w:sz w:val="18"/>
                      <w:szCs w:val="18"/>
                    </w:rPr>
                    <w:sym w:font="Arial" w:char="0020"/>
                  </w:r>
                  <w:r w:rsidR="009208C4">
                    <w:rPr>
                      <w:rFonts w:eastAsia="Arial" w:cs="Arial"/>
                      <w:color w:val="404040"/>
                      <w:sz w:val="18"/>
                      <w:szCs w:val="18"/>
                    </w:rPr>
                    <w:t>Arrêté</w:t>
                  </w:r>
                </w:p>
              </w:tc>
            </w:tr>
          </w:tbl>
          <w:p w14:paraId="38EED646" w14:textId="791C2E83" w:rsidR="005F43EC" w:rsidRPr="0093672E" w:rsidRDefault="005F43EC" w:rsidP="005F43EC"/>
        </w:tc>
      </w:tr>
    </w:tbl>
    <w:p w14:paraId="185F2801" w14:textId="77777777" w:rsidR="005F43EC" w:rsidRPr="0093672E" w:rsidRDefault="005F43EC" w:rsidP="00216893">
      <w:pPr>
        <w:pStyle w:val="Petit"/>
      </w:pPr>
    </w:p>
    <w:p w14:paraId="158E66A3" w14:textId="771395F9" w:rsidR="005F43EC" w:rsidRPr="0093672E" w:rsidRDefault="00785060" w:rsidP="005F43EC">
      <w:pPr>
        <w:pStyle w:val="Intertitre"/>
      </w:pPr>
      <w:r w:rsidRPr="00143240">
        <w:rPr>
          <w:rFonts w:eastAsiaTheme="majorEastAsia" w:cstheme="majorBidi"/>
          <w:b w:val="0"/>
          <w:sz w:val="36"/>
          <w:szCs w:val="26"/>
        </w:rPr>
        <w:t>Evaluation du nombre d’épisodes hémorragiques</w:t>
      </w:r>
      <w:r>
        <w:t xml:space="preserve"> </w:t>
      </w:r>
    </w:p>
    <w:tbl>
      <w:tblPr>
        <w:tblStyle w:val="Grilledetableauclaire"/>
        <w:tblW w:w="0" w:type="auto"/>
        <w:tblLook w:val="0600" w:firstRow="0" w:lastRow="0" w:firstColumn="0" w:lastColumn="0" w:noHBand="1" w:noVBand="1"/>
      </w:tblPr>
      <w:tblGrid>
        <w:gridCol w:w="9608"/>
      </w:tblGrid>
      <w:tr w:rsidR="005F43EC" w:rsidRPr="0093672E" w14:paraId="24DE92B0" w14:textId="77777777" w:rsidTr="005F43EC">
        <w:tc>
          <w:tcPr>
            <w:tcW w:w="9629" w:type="dxa"/>
          </w:tcPr>
          <w:p w14:paraId="4E8089C5" w14:textId="255F0B08" w:rsidR="00943EB6" w:rsidRPr="00611FBB" w:rsidRDefault="005731E8" w:rsidP="00943EB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b/>
                <w:bCs/>
                <w:color w:val="595959"/>
                <w:sz w:val="22"/>
                <w:szCs w:val="22"/>
                <w:shd w:val="clear" w:color="auto" w:fill="F2F2F2"/>
              </w:rPr>
              <w:t>Survenu</w:t>
            </w:r>
            <w:r w:rsidR="00BF5FBF">
              <w:rPr>
                <w:rFonts w:ascii="Arial Nova Cond" w:eastAsiaTheme="majorEastAsia" w:hAnsi="Arial Nova Cond" w:cs="Segoe UI"/>
                <w:b/>
                <w:bCs/>
                <w:color w:val="595959"/>
                <w:sz w:val="22"/>
                <w:szCs w:val="22"/>
                <w:shd w:val="clear" w:color="auto" w:fill="F2F2F2"/>
              </w:rPr>
              <w:t>e</w:t>
            </w:r>
            <w:r>
              <w:rPr>
                <w:rFonts w:ascii="Arial Nova Cond" w:eastAsiaTheme="majorEastAsia" w:hAnsi="Arial Nova Cond" w:cs="Segoe UI"/>
                <w:b/>
                <w:bCs/>
                <w:color w:val="595959"/>
                <w:sz w:val="22"/>
                <w:szCs w:val="22"/>
                <w:shd w:val="clear" w:color="auto" w:fill="F2F2F2"/>
              </w:rPr>
              <w:t xml:space="preserve"> d’</w:t>
            </w:r>
            <w:r w:rsidR="00AD4D84">
              <w:rPr>
                <w:rFonts w:ascii="Arial Nova Cond" w:eastAsiaTheme="majorEastAsia" w:hAnsi="Arial Nova Cond" w:cs="Segoe UI"/>
                <w:b/>
                <w:bCs/>
                <w:color w:val="595959"/>
                <w:sz w:val="22"/>
                <w:szCs w:val="22"/>
                <w:shd w:val="clear" w:color="auto" w:fill="F2F2F2"/>
              </w:rPr>
              <w:t>é</w:t>
            </w:r>
            <w:r w:rsidRPr="009477B7">
              <w:rPr>
                <w:rFonts w:ascii="Arial Nova Cond" w:eastAsiaTheme="majorEastAsia" w:hAnsi="Arial Nova Cond" w:cs="Segoe UI"/>
                <w:b/>
                <w:bCs/>
                <w:color w:val="595959"/>
                <w:sz w:val="22"/>
                <w:szCs w:val="22"/>
                <w:shd w:val="clear" w:color="auto" w:fill="F2F2F2"/>
              </w:rPr>
              <w:t xml:space="preserve">pisodes </w:t>
            </w:r>
            <w:r w:rsidR="00943EB6" w:rsidRPr="009477B7">
              <w:rPr>
                <w:rFonts w:ascii="Arial Nova Cond" w:eastAsiaTheme="majorEastAsia" w:hAnsi="Arial Nova Cond" w:cs="Segoe UI"/>
                <w:b/>
                <w:bCs/>
                <w:color w:val="595959"/>
                <w:sz w:val="22"/>
                <w:szCs w:val="22"/>
                <w:shd w:val="clear" w:color="auto" w:fill="F2F2F2"/>
              </w:rPr>
              <w:t>hémorragiques</w:t>
            </w:r>
            <w:r w:rsidR="00943EB6" w:rsidRPr="00611FBB">
              <w:rPr>
                <w:rFonts w:ascii="Arial Nova Cond" w:eastAsiaTheme="majorEastAsia" w:hAnsi="Arial Nova Cond" w:cs="Segoe UI"/>
                <w:color w:val="595959"/>
                <w:sz w:val="22"/>
                <w:szCs w:val="22"/>
                <w:shd w:val="clear" w:color="auto" w:fill="F2F2F2"/>
              </w:rPr>
              <w:t xml:space="preserve"> depuis la </w:t>
            </w:r>
            <w:r w:rsidR="00943EB6">
              <w:rPr>
                <w:rFonts w:ascii="Arial Nova Cond" w:eastAsiaTheme="majorEastAsia" w:hAnsi="Arial Nova Cond" w:cs="Segoe UI"/>
                <w:color w:val="595959"/>
                <w:sz w:val="22"/>
                <w:szCs w:val="22"/>
                <w:shd w:val="clear" w:color="auto" w:fill="F2F2F2"/>
              </w:rPr>
              <w:t>demande d’accès au traitement</w:t>
            </w:r>
            <w:r w:rsidR="00AD4D84">
              <w:rPr>
                <w:rFonts w:ascii="Arial Nova Cond" w:eastAsiaTheme="majorEastAsia" w:hAnsi="Arial Nova Cond" w:cs="Segoe UI"/>
                <w:color w:val="595959"/>
                <w:sz w:val="22"/>
                <w:szCs w:val="22"/>
                <w:shd w:val="clear" w:color="auto" w:fill="F2F2F2"/>
              </w:rPr>
              <w:t> ?</w:t>
            </w:r>
            <w:r w:rsidR="00AD4D84" w:rsidRPr="00611FBB">
              <w:rPr>
                <w:rFonts w:ascii="Arial Nova Cond" w:eastAsiaTheme="majorEastAsia" w:hAnsi="Arial Nova Cond" w:cs="Segoe UI"/>
                <w:color w:val="595959"/>
                <w:sz w:val="22"/>
                <w:szCs w:val="22"/>
                <w:shd w:val="clear" w:color="auto" w:fill="F2F2F2"/>
              </w:rPr>
              <w:t xml:space="preserve"> </w:t>
            </w:r>
          </w:p>
          <w:permStart w:id="1066802619" w:edGrp="everyone"/>
          <w:p w14:paraId="0A852765" w14:textId="4AFAAD3B" w:rsidR="00BA41DB" w:rsidRPr="009F06F8" w:rsidRDefault="00BE01E2" w:rsidP="00AD4D84">
            <w:pPr>
              <w:rPr>
                <w:rFonts w:ascii="Arial Nova Cond" w:eastAsiaTheme="majorEastAsia" w:hAnsi="Arial Nova Cond" w:cs="Segoe UI"/>
                <w:color w:val="595959"/>
                <w:shd w:val="clear" w:color="auto" w:fill="F2F2F2"/>
              </w:rPr>
            </w:pPr>
            <w:sdt>
              <w:sdtPr>
                <w:id w:val="100315768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66802619"/>
            <w:r w:rsidR="00943EB6" w:rsidRPr="00611FBB">
              <w:rPr>
                <w:rFonts w:ascii="Arial Nova Cond" w:eastAsiaTheme="majorEastAsia" w:hAnsi="Arial Nova Cond" w:cs="Segoe UI"/>
                <w:color w:val="595959"/>
                <w:shd w:val="clear" w:color="auto" w:fill="F2F2F2"/>
              </w:rPr>
              <w:t xml:space="preserve">Non </w:t>
            </w:r>
            <w:permStart w:id="39666582" w:edGrp="everyone"/>
            <w:sdt>
              <w:sdtPr>
                <w:id w:val="-174726068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9666582"/>
            <w:r w:rsidR="00943EB6" w:rsidRPr="00611FBB">
              <w:rPr>
                <w:rFonts w:ascii="Arial Nova Cond" w:eastAsiaTheme="majorEastAsia" w:hAnsi="Arial Nova Cond" w:cs="Segoe UI"/>
                <w:color w:val="595959"/>
                <w:shd w:val="clear" w:color="auto" w:fill="F2F2F2"/>
              </w:rPr>
              <w:t>Oui</w:t>
            </w:r>
            <w:r w:rsidR="00AD4D84">
              <w:rPr>
                <w:rFonts w:ascii="Arial Nova Cond" w:eastAsiaTheme="majorEastAsia" w:hAnsi="Arial Nova Cond" w:cs="Segoe UI"/>
                <w:color w:val="595959"/>
                <w:shd w:val="clear" w:color="auto" w:fill="F2F2F2"/>
              </w:rPr>
              <w:t xml:space="preserve">, </w:t>
            </w:r>
            <w:r w:rsidR="00943EB6" w:rsidRPr="009477B7">
              <w:rPr>
                <w:rFonts w:ascii="Arial Nova Cond" w:eastAsiaTheme="majorEastAsia" w:hAnsi="Arial Nova Cond" w:cs="Segoe UI"/>
                <w:color w:val="595959"/>
                <w:shd w:val="clear" w:color="auto" w:fill="F2F2F2"/>
              </w:rPr>
              <w:t xml:space="preserve">Si </w:t>
            </w:r>
            <w:r w:rsidR="00943EB6">
              <w:rPr>
                <w:rFonts w:ascii="Arial Nova Cond" w:eastAsiaTheme="majorEastAsia" w:hAnsi="Arial Nova Cond" w:cs="Segoe UI"/>
                <w:color w:val="595959"/>
                <w:shd w:val="clear" w:color="auto" w:fill="F2F2F2"/>
              </w:rPr>
              <w:t>OUI</w:t>
            </w:r>
            <w:r w:rsidR="00943EB6" w:rsidRPr="009477B7">
              <w:rPr>
                <w:rFonts w:ascii="Arial Nova Cond" w:eastAsiaTheme="majorEastAsia" w:hAnsi="Arial Nova Cond" w:cs="Segoe UI"/>
                <w:color w:val="595959"/>
                <w:shd w:val="clear" w:color="auto" w:fill="F2F2F2"/>
              </w:rPr>
              <w:t xml:space="preserve">, </w:t>
            </w:r>
            <w:r w:rsidR="00AD4D84">
              <w:rPr>
                <w:rFonts w:ascii="Arial Nova Cond" w:eastAsiaTheme="majorEastAsia" w:hAnsi="Arial Nova Cond" w:cs="Segoe UI"/>
                <w:color w:val="595959"/>
                <w:shd w:val="clear" w:color="auto" w:fill="F2F2F2"/>
              </w:rPr>
              <w:t>p</w:t>
            </w:r>
            <w:r w:rsidR="00943EB6">
              <w:rPr>
                <w:rFonts w:ascii="Arial Nova Cond" w:eastAsiaTheme="majorEastAsia" w:hAnsi="Arial Nova Cond" w:cs="Segoe UI"/>
                <w:color w:val="595959"/>
                <w:shd w:val="clear" w:color="auto" w:fill="F2F2F2"/>
              </w:rPr>
              <w:t>réciser :</w:t>
            </w:r>
            <w:r w:rsidR="00943EB6" w:rsidRPr="00CD649A">
              <w:rPr>
                <w:rFonts w:ascii="Arial Nova Cond" w:eastAsiaTheme="majorEastAsia" w:hAnsi="Arial Nova Cond" w:cs="Segoe UI"/>
                <w:color w:val="595959"/>
                <w:shd w:val="clear" w:color="auto" w:fill="F2F2F2"/>
              </w:rPr>
              <w:t xml:space="preserve"> </w:t>
            </w:r>
            <w:r w:rsidR="00BA41DB" w:rsidRPr="009F06F8">
              <w:rPr>
                <w:rFonts w:ascii="Arial Nova Cond" w:eastAsiaTheme="majorEastAsia" w:hAnsi="Arial Nova Cond" w:cs="Segoe UI"/>
                <w:color w:val="595959"/>
                <w:shd w:val="clear" w:color="auto" w:fill="F2F2F2"/>
              </w:rPr>
              <w:t xml:space="preserve">Nombre total </w:t>
            </w:r>
            <w:r w:rsidR="00943EB6" w:rsidRPr="009F06F8">
              <w:rPr>
                <w:rFonts w:ascii="Arial Nova Cond" w:eastAsiaTheme="majorEastAsia" w:hAnsi="Arial Nova Cond" w:cs="Segoe UI"/>
                <w:color w:val="595959"/>
                <w:shd w:val="clear" w:color="auto" w:fill="F2F2F2"/>
              </w:rPr>
              <w:t xml:space="preserve">d’épisodes </w:t>
            </w:r>
            <w:sdt>
              <w:sdtPr>
                <w:id w:val="-729764487"/>
                <w:placeholder>
                  <w:docPart w:val="145EA46A0A684AFE841A186A6FB15FE8"/>
                </w:placeholder>
                <w:showingPlcHdr/>
              </w:sdtPr>
              <w:sdtEndPr/>
              <w:sdtContent>
                <w:permStart w:id="745418538" w:edGrp="everyone"/>
                <w:r w:rsidR="004E0C7C" w:rsidRPr="00991907">
                  <w:rPr>
                    <w:rStyle w:val="Mention"/>
                    <w:color w:val="auto"/>
                    <w:sz w:val="20"/>
                  </w:rPr>
                  <w:t>| _ | _ |</w:t>
                </w:r>
                <w:permEnd w:id="745418538"/>
              </w:sdtContent>
            </w:sdt>
          </w:p>
          <w:p w14:paraId="0CCD334B" w14:textId="0956F121" w:rsidR="00943EB6" w:rsidRPr="009F06F8" w:rsidRDefault="00943EB6" w:rsidP="00053BA9">
            <w:pPr>
              <w:ind w:left="2948"/>
              <w:rPr>
                <w:rFonts w:ascii="Arial Nova Cond" w:eastAsiaTheme="majorEastAsia" w:hAnsi="Arial Nova Cond" w:cs="Segoe UI"/>
                <w:color w:val="595959"/>
                <w:shd w:val="clear" w:color="auto" w:fill="F2F2F2"/>
              </w:rPr>
            </w:pPr>
            <w:r w:rsidRPr="009F06F8">
              <w:rPr>
                <w:rFonts w:ascii="Arial Nova Cond" w:eastAsiaTheme="majorEastAsia" w:hAnsi="Arial Nova Cond" w:cs="Segoe UI"/>
                <w:color w:val="595959"/>
                <w:shd w:val="clear" w:color="auto" w:fill="F2F2F2"/>
              </w:rPr>
              <w:t xml:space="preserve">à quelle(s) date(s) : </w:t>
            </w:r>
            <w:sdt>
              <w:sdtPr>
                <w:id w:val="-940684349"/>
                <w:placeholder>
                  <w:docPart w:val="07D37FF0B9AC46E5B67D6EA31DD3AC0F"/>
                </w:placeholder>
                <w:showingPlcHdr/>
                <w:date>
                  <w:dateFormat w:val="dd/MM/yyyy"/>
                  <w:lid w:val="fr-FR"/>
                  <w:storeMappedDataAs w:val="dateTime"/>
                  <w:calendar w:val="gregorian"/>
                </w:date>
              </w:sdtPr>
              <w:sdtEndPr/>
              <w:sdtContent>
                <w:permStart w:id="289693051" w:edGrp="everyone"/>
                <w:r w:rsidR="00C94B8C" w:rsidRPr="0093672E">
                  <w:rPr>
                    <w:rStyle w:val="Mention"/>
                  </w:rPr>
                  <w:t>_ _/_ _/_ _ _ _</w:t>
                </w:r>
                <w:permEnd w:id="289693051"/>
              </w:sdtContent>
            </w:sdt>
            <w:r w:rsidRPr="009F06F8">
              <w:rPr>
                <w:rFonts w:ascii="Arial Nova Cond" w:eastAsiaTheme="majorEastAsia" w:hAnsi="Arial Nova Cond" w:cs="Segoe UI"/>
                <w:color w:val="595959"/>
                <w:shd w:val="clear" w:color="auto" w:fill="F2F2F2"/>
              </w:rPr>
              <w:t xml:space="preserve"> ; </w:t>
            </w:r>
            <w:sdt>
              <w:sdtPr>
                <w:id w:val="445665336"/>
                <w:placeholder>
                  <w:docPart w:val="EE3790ED07EF4DF6BA6D2C9918AB7D42"/>
                </w:placeholder>
                <w:showingPlcHdr/>
                <w:date>
                  <w:dateFormat w:val="dd/MM/yyyy"/>
                  <w:lid w:val="fr-FR"/>
                  <w:storeMappedDataAs w:val="dateTime"/>
                  <w:calendar w:val="gregorian"/>
                </w:date>
              </w:sdtPr>
              <w:sdtEndPr/>
              <w:sdtContent>
                <w:permStart w:id="1236427463" w:edGrp="everyone"/>
                <w:r w:rsidR="00C94B8C" w:rsidRPr="0093672E">
                  <w:rPr>
                    <w:rStyle w:val="Mention"/>
                  </w:rPr>
                  <w:t>_ _/_ _/_ _ _ _</w:t>
                </w:r>
                <w:permEnd w:id="1236427463"/>
              </w:sdtContent>
            </w:sdt>
            <w:r w:rsidRPr="009F06F8">
              <w:rPr>
                <w:rFonts w:ascii="Arial Nova Cond" w:eastAsiaTheme="majorEastAsia" w:hAnsi="Arial Nova Cond" w:cs="Segoe UI"/>
                <w:color w:val="595959"/>
                <w:shd w:val="clear" w:color="auto" w:fill="F2F2F2"/>
              </w:rPr>
              <w:t xml:space="preserve"> ; </w:t>
            </w:r>
            <w:sdt>
              <w:sdtPr>
                <w:id w:val="1047102292"/>
                <w:placeholder>
                  <w:docPart w:val="D36AFBBE9BDB4EEDB9B6800F2BF88447"/>
                </w:placeholder>
                <w:showingPlcHdr/>
                <w:date>
                  <w:dateFormat w:val="dd/MM/yyyy"/>
                  <w:lid w:val="fr-FR"/>
                  <w:storeMappedDataAs w:val="dateTime"/>
                  <w:calendar w:val="gregorian"/>
                </w:date>
              </w:sdtPr>
              <w:sdtEndPr/>
              <w:sdtContent>
                <w:permStart w:id="1064193737" w:edGrp="everyone"/>
                <w:r w:rsidR="00C94B8C" w:rsidRPr="0093672E">
                  <w:rPr>
                    <w:rStyle w:val="Mention"/>
                  </w:rPr>
                  <w:t>_ _/_ _/_ _ _ _</w:t>
                </w:r>
                <w:permEnd w:id="1064193737"/>
              </w:sdtContent>
            </w:sdt>
          </w:p>
          <w:p w14:paraId="373586DC" w14:textId="61D720AE" w:rsidR="00943EB6" w:rsidRPr="00763C87" w:rsidRDefault="00943EB6" w:rsidP="00943EB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763C87">
              <w:rPr>
                <w:rFonts w:ascii="Arial Nova Cond" w:eastAsiaTheme="majorEastAsia" w:hAnsi="Arial Nova Cond" w:cs="Segoe UI"/>
                <w:color w:val="595959"/>
                <w:sz w:val="22"/>
                <w:szCs w:val="22"/>
                <w:shd w:val="clear" w:color="auto" w:fill="F2F2F2"/>
              </w:rPr>
              <w:t xml:space="preserve">Nombre </w:t>
            </w:r>
            <w:r w:rsidRPr="00763C87">
              <w:rPr>
                <w:rFonts w:ascii="Arial Nova Cond" w:eastAsiaTheme="majorEastAsia" w:hAnsi="Arial Nova Cond" w:cs="Segoe UI"/>
                <w:b/>
                <w:bCs/>
                <w:color w:val="595959"/>
                <w:sz w:val="22"/>
                <w:szCs w:val="22"/>
                <w:shd w:val="clear" w:color="auto" w:fill="F2F2F2"/>
              </w:rPr>
              <w:t>d’épisodes hémorragiques</w:t>
            </w:r>
            <w:r w:rsidRPr="00763C87">
              <w:rPr>
                <w:rFonts w:ascii="Arial Nova Cond" w:eastAsiaTheme="majorEastAsia" w:hAnsi="Arial Nova Cond" w:cs="Segoe UI"/>
                <w:color w:val="595959"/>
                <w:sz w:val="22"/>
                <w:szCs w:val="22"/>
                <w:shd w:val="clear" w:color="auto" w:fill="F2F2F2"/>
              </w:rPr>
              <w:t xml:space="preserve"> : </w:t>
            </w:r>
            <w:r w:rsidRPr="00763C87">
              <w:rPr>
                <w:rFonts w:ascii="Arial Nova Cond" w:eastAsiaTheme="majorEastAsia" w:hAnsi="Arial Nova Cond" w:cs="Segoe UI"/>
                <w:color w:val="595959"/>
                <w:sz w:val="22"/>
                <w:szCs w:val="22"/>
                <w:shd w:val="clear" w:color="auto" w:fill="F2F2F2"/>
              </w:rPr>
              <w:tab/>
            </w:r>
            <w:r w:rsidRPr="00763C87">
              <w:rPr>
                <w:rFonts w:ascii="Arial Nova Cond" w:eastAsiaTheme="majorEastAsia" w:hAnsi="Arial Nova Cond" w:cs="Segoe UI"/>
                <w:color w:val="595959"/>
                <w:sz w:val="22"/>
                <w:szCs w:val="22"/>
                <w:shd w:val="clear" w:color="auto" w:fill="F2F2F2"/>
              </w:rPr>
              <w:tab/>
            </w:r>
            <w:sdt>
              <w:sdtPr>
                <w:rPr>
                  <w:sz w:val="22"/>
                  <w:szCs w:val="22"/>
                </w:rPr>
                <w:id w:val="387695666"/>
                <w:placeholder>
                  <w:docPart w:val="908B04E3833A490CAAF57A355A052860"/>
                </w:placeholder>
                <w:showingPlcHdr/>
              </w:sdtPr>
              <w:sdtEndPr/>
              <w:sdtContent>
                <w:permStart w:id="832376923" w:edGrp="everyone"/>
                <w:r w:rsidR="00D62ADF" w:rsidRPr="00991907">
                  <w:rPr>
                    <w:rStyle w:val="Mention"/>
                    <w:color w:val="auto"/>
                    <w:sz w:val="20"/>
                    <w:szCs w:val="22"/>
                  </w:rPr>
                  <w:t>| _ | _ |</w:t>
                </w:r>
                <w:permEnd w:id="832376923"/>
              </w:sdtContent>
            </w:sdt>
            <w:r w:rsidRPr="00763C87">
              <w:rPr>
                <w:rFonts w:ascii="Arial Nova Cond" w:eastAsiaTheme="majorEastAsia" w:hAnsi="Arial Nova Cond" w:cs="Segoe UI"/>
                <w:color w:val="595959"/>
                <w:sz w:val="22"/>
                <w:szCs w:val="22"/>
                <w:shd w:val="clear" w:color="auto" w:fill="F2F2F2"/>
              </w:rPr>
              <w:tab/>
              <w:t>spontanés</w:t>
            </w:r>
            <w:r w:rsidRPr="00763C87">
              <w:rPr>
                <w:rFonts w:ascii="Arial Nova Cond" w:eastAsiaTheme="majorEastAsia" w:hAnsi="Arial Nova Cond" w:cs="Segoe UI"/>
                <w:color w:val="595959"/>
                <w:sz w:val="22"/>
                <w:szCs w:val="22"/>
                <w:shd w:val="clear" w:color="auto" w:fill="F2F2F2"/>
              </w:rPr>
              <w:tab/>
            </w:r>
            <w:r w:rsidRPr="00763C87">
              <w:rPr>
                <w:rFonts w:ascii="Arial Nova Cond" w:eastAsiaTheme="majorEastAsia" w:hAnsi="Arial Nova Cond" w:cs="Segoe UI"/>
                <w:color w:val="595959"/>
                <w:sz w:val="22"/>
                <w:szCs w:val="22"/>
                <w:shd w:val="clear" w:color="auto" w:fill="F2F2F2"/>
              </w:rPr>
              <w:tab/>
            </w:r>
            <w:sdt>
              <w:sdtPr>
                <w:rPr>
                  <w:sz w:val="22"/>
                  <w:szCs w:val="22"/>
                </w:rPr>
                <w:id w:val="31547384"/>
                <w:placeholder>
                  <w:docPart w:val="0D577866642242C1AD9C85B693CC95B6"/>
                </w:placeholder>
                <w:showingPlcHdr/>
              </w:sdtPr>
              <w:sdtEndPr/>
              <w:sdtContent>
                <w:permStart w:id="446892689" w:edGrp="everyone"/>
                <w:r w:rsidR="00D62ADF" w:rsidRPr="00991907">
                  <w:rPr>
                    <w:rStyle w:val="Mention"/>
                    <w:color w:val="auto"/>
                    <w:sz w:val="20"/>
                    <w:szCs w:val="22"/>
                  </w:rPr>
                  <w:t>| _ | _ |</w:t>
                </w:r>
                <w:permEnd w:id="446892689"/>
              </w:sdtContent>
            </w:sdt>
            <w:r w:rsidR="00D62ADF" w:rsidRPr="00763C87" w:rsidDel="00D62ADF">
              <w:rPr>
                <w:rFonts w:ascii="Arial Nova Cond" w:eastAsiaTheme="majorEastAsia" w:hAnsi="Arial Nova Cond" w:cs="Segoe UI"/>
                <w:color w:val="595959"/>
                <w:sz w:val="22"/>
                <w:szCs w:val="22"/>
                <w:shd w:val="clear" w:color="auto" w:fill="F2F2F2"/>
              </w:rPr>
              <w:t xml:space="preserve"> </w:t>
            </w:r>
            <w:r w:rsidRPr="00763C87">
              <w:rPr>
                <w:rFonts w:ascii="Arial Nova Cond" w:eastAsiaTheme="majorEastAsia" w:hAnsi="Arial Nova Cond" w:cs="Segoe UI"/>
                <w:color w:val="595959"/>
                <w:sz w:val="22"/>
                <w:szCs w:val="22"/>
                <w:shd w:val="clear" w:color="auto" w:fill="F2F2F2"/>
              </w:rPr>
              <w:t>I  traumatiques</w:t>
            </w:r>
          </w:p>
          <w:p w14:paraId="1B836BC2" w14:textId="4472F730" w:rsidR="00943EB6" w:rsidRPr="009F06F8" w:rsidRDefault="00943EB6" w:rsidP="00943EB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9F06F8">
              <w:rPr>
                <w:rFonts w:ascii="Arial Nova Cond" w:eastAsiaTheme="majorEastAsia" w:hAnsi="Arial Nova Cond" w:cs="Segoe UI"/>
                <w:color w:val="595959"/>
                <w:sz w:val="22"/>
                <w:szCs w:val="22"/>
                <w:shd w:val="clear" w:color="auto" w:fill="F2F2F2"/>
              </w:rPr>
              <w:t xml:space="preserve">Nombre </w:t>
            </w:r>
            <w:r w:rsidRPr="009F06F8">
              <w:rPr>
                <w:rFonts w:ascii="Arial Nova Cond" w:eastAsiaTheme="majorEastAsia" w:hAnsi="Arial Nova Cond" w:cs="Segoe UI"/>
                <w:b/>
                <w:bCs/>
                <w:color w:val="595959"/>
                <w:sz w:val="22"/>
                <w:szCs w:val="22"/>
                <w:shd w:val="clear" w:color="auto" w:fill="F2F2F2"/>
              </w:rPr>
              <w:t>d’épisodes hémorragiques traités</w:t>
            </w:r>
            <w:r w:rsidRPr="009F06F8">
              <w:rPr>
                <w:rFonts w:ascii="Arial Nova Cond" w:eastAsiaTheme="majorEastAsia" w:hAnsi="Arial Nova Cond" w:cs="Segoe UI"/>
                <w:color w:val="595959"/>
                <w:sz w:val="22"/>
                <w:szCs w:val="22"/>
                <w:shd w:val="clear" w:color="auto" w:fill="F2F2F2"/>
              </w:rPr>
              <w:t xml:space="preserve"> : </w:t>
            </w:r>
            <w:r w:rsidRPr="009F06F8">
              <w:rPr>
                <w:rFonts w:ascii="Arial Nova Cond" w:eastAsiaTheme="majorEastAsia" w:hAnsi="Arial Nova Cond" w:cs="Segoe UI"/>
                <w:color w:val="595959"/>
                <w:sz w:val="22"/>
                <w:szCs w:val="22"/>
                <w:shd w:val="clear" w:color="auto" w:fill="F2F2F2"/>
              </w:rPr>
              <w:tab/>
            </w:r>
            <w:sdt>
              <w:sdtPr>
                <w:rPr>
                  <w:sz w:val="22"/>
                  <w:szCs w:val="22"/>
                </w:rPr>
                <w:id w:val="141862135"/>
                <w:placeholder>
                  <w:docPart w:val="4F474412D459451C9CE43C2BF4F5BA14"/>
                </w:placeholder>
                <w:showingPlcHdr/>
              </w:sdtPr>
              <w:sdtEndPr/>
              <w:sdtContent>
                <w:permStart w:id="1777695711" w:edGrp="everyone"/>
                <w:r w:rsidR="00D62ADF" w:rsidRPr="00991907">
                  <w:rPr>
                    <w:rStyle w:val="Mention"/>
                    <w:color w:val="auto"/>
                    <w:sz w:val="20"/>
                    <w:szCs w:val="22"/>
                  </w:rPr>
                  <w:t>| _ | _ |</w:t>
                </w:r>
                <w:permEnd w:id="1777695711"/>
              </w:sdtContent>
            </w:sdt>
            <w:r w:rsidRPr="009F06F8">
              <w:rPr>
                <w:rFonts w:ascii="Arial Nova Cond" w:eastAsiaTheme="majorEastAsia" w:hAnsi="Arial Nova Cond" w:cs="Segoe UI"/>
                <w:color w:val="595959"/>
                <w:sz w:val="22"/>
                <w:szCs w:val="22"/>
                <w:shd w:val="clear" w:color="auto" w:fill="F2F2F2"/>
              </w:rPr>
              <w:tab/>
              <w:t>spontanés</w:t>
            </w:r>
            <w:r w:rsidRPr="009F06F8">
              <w:rPr>
                <w:rFonts w:ascii="Arial Nova Cond" w:eastAsiaTheme="majorEastAsia" w:hAnsi="Arial Nova Cond" w:cs="Segoe UI"/>
                <w:color w:val="595959"/>
                <w:sz w:val="22"/>
                <w:szCs w:val="22"/>
                <w:shd w:val="clear" w:color="auto" w:fill="F2F2F2"/>
              </w:rPr>
              <w:tab/>
            </w:r>
            <w:r w:rsidRPr="009F06F8">
              <w:rPr>
                <w:rFonts w:ascii="Arial Nova Cond" w:eastAsiaTheme="majorEastAsia" w:hAnsi="Arial Nova Cond" w:cs="Segoe UI"/>
                <w:color w:val="595959"/>
                <w:sz w:val="22"/>
                <w:szCs w:val="22"/>
                <w:shd w:val="clear" w:color="auto" w:fill="F2F2F2"/>
              </w:rPr>
              <w:tab/>
            </w:r>
            <w:sdt>
              <w:sdtPr>
                <w:rPr>
                  <w:sz w:val="22"/>
                  <w:szCs w:val="22"/>
                </w:rPr>
                <w:id w:val="62690089"/>
                <w:placeholder>
                  <w:docPart w:val="CEDE4C7A52F346DEA396A9054EC055DF"/>
                </w:placeholder>
                <w:showingPlcHdr/>
              </w:sdtPr>
              <w:sdtEndPr/>
              <w:sdtContent>
                <w:permStart w:id="1719103564" w:edGrp="everyone"/>
                <w:r w:rsidR="00D62ADF" w:rsidRPr="00991907">
                  <w:rPr>
                    <w:rStyle w:val="Mention"/>
                    <w:color w:val="auto"/>
                    <w:sz w:val="20"/>
                    <w:szCs w:val="22"/>
                  </w:rPr>
                  <w:t>| _ | _ |</w:t>
                </w:r>
                <w:permEnd w:id="1719103564"/>
              </w:sdtContent>
            </w:sdt>
            <w:r w:rsidR="00D62ADF" w:rsidRPr="009F06F8" w:rsidDel="00D62ADF">
              <w:rPr>
                <w:rFonts w:ascii="Arial Nova Cond" w:eastAsiaTheme="majorEastAsia" w:hAnsi="Arial Nova Cond" w:cs="Segoe UI"/>
                <w:color w:val="595959"/>
                <w:sz w:val="22"/>
                <w:szCs w:val="22"/>
                <w:shd w:val="clear" w:color="auto" w:fill="F2F2F2"/>
              </w:rPr>
              <w:t xml:space="preserve"> </w:t>
            </w:r>
            <w:r w:rsidRPr="009F06F8">
              <w:rPr>
                <w:rFonts w:ascii="Arial Nova Cond" w:eastAsiaTheme="majorEastAsia" w:hAnsi="Arial Nova Cond" w:cs="Segoe UI"/>
                <w:color w:val="595959"/>
                <w:sz w:val="22"/>
                <w:szCs w:val="22"/>
                <w:shd w:val="clear" w:color="auto" w:fill="F2F2F2"/>
              </w:rPr>
              <w:t xml:space="preserve">traumatiques  </w:t>
            </w:r>
          </w:p>
          <w:p w14:paraId="1BC9B00B" w14:textId="77777777" w:rsidR="00943EB6" w:rsidRPr="009F06F8" w:rsidRDefault="00943EB6" w:rsidP="00943EB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1CB06C46" w14:textId="430DA7E1" w:rsidR="00943EB6" w:rsidRDefault="00943EB6" w:rsidP="00B40DAF">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F1388">
              <w:rPr>
                <w:rFonts w:ascii="Arial Nova Cond" w:eastAsiaTheme="majorEastAsia" w:hAnsi="Arial Nova Cond" w:cs="Segoe UI"/>
                <w:color w:val="595959"/>
                <w:sz w:val="22"/>
                <w:szCs w:val="22"/>
                <w:shd w:val="clear" w:color="auto" w:fill="F2F2F2"/>
              </w:rPr>
              <w:t>Atteinte</w:t>
            </w:r>
            <w:r>
              <w:rPr>
                <w:rFonts w:ascii="Arial Nova Cond" w:eastAsiaTheme="majorEastAsia" w:hAnsi="Arial Nova Cond" w:cs="Segoe UI"/>
                <w:color w:val="595959"/>
                <w:sz w:val="22"/>
                <w:szCs w:val="22"/>
                <w:shd w:val="clear" w:color="auto" w:fill="F2F2F2"/>
              </w:rPr>
              <w:t>(s)</w:t>
            </w:r>
            <w:r w:rsidRPr="004F1388">
              <w:rPr>
                <w:rFonts w:ascii="Arial Nova Cond" w:eastAsiaTheme="majorEastAsia" w:hAnsi="Arial Nova Cond" w:cs="Segoe UI"/>
                <w:color w:val="595959"/>
                <w:sz w:val="22"/>
                <w:szCs w:val="22"/>
                <w:shd w:val="clear" w:color="auto" w:fill="F2F2F2"/>
              </w:rPr>
              <w:t xml:space="preserve"> articulaire</w:t>
            </w:r>
            <w:r>
              <w:rPr>
                <w:rFonts w:ascii="Arial Nova Cond" w:eastAsiaTheme="majorEastAsia" w:hAnsi="Arial Nova Cond" w:cs="Segoe UI"/>
                <w:color w:val="595959"/>
                <w:sz w:val="22"/>
                <w:szCs w:val="22"/>
                <w:shd w:val="clear" w:color="auto" w:fill="F2F2F2"/>
              </w:rPr>
              <w:t>(s) (hémarthrose(s))</w:t>
            </w:r>
            <w:r w:rsidRPr="004F1388">
              <w:rPr>
                <w:rFonts w:ascii="Arial Nova Cond" w:eastAsiaTheme="majorEastAsia" w:hAnsi="Arial Nova Cond" w:cs="Segoe UI"/>
                <w:color w:val="595959"/>
                <w:sz w:val="22"/>
                <w:szCs w:val="22"/>
                <w:shd w:val="clear" w:color="auto" w:fill="F2F2F2"/>
              </w:rPr>
              <w:t xml:space="preserve"> : </w:t>
            </w:r>
            <w:r w:rsidRPr="004F1388">
              <w:rPr>
                <w:rFonts w:ascii="Arial Nova Cond" w:eastAsiaTheme="majorEastAsia" w:hAnsi="Arial Nova Cond" w:cs="Segoe UI"/>
                <w:color w:val="595959"/>
                <w:sz w:val="22"/>
                <w:szCs w:val="22"/>
                <w:shd w:val="clear" w:color="auto" w:fill="F2F2F2"/>
              </w:rPr>
              <w:tab/>
            </w:r>
            <w:permStart w:id="1529881971" w:edGrp="everyone"/>
            <w:sdt>
              <w:sdtPr>
                <w:id w:val="-155383686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29881971"/>
            <w:r w:rsidRPr="004F1388">
              <w:rPr>
                <w:rFonts w:ascii="Arial Nova Cond" w:eastAsiaTheme="majorEastAsia" w:hAnsi="Arial Nova Cond" w:cs="Segoe UI"/>
                <w:color w:val="595959"/>
                <w:sz w:val="22"/>
                <w:szCs w:val="22"/>
                <w:shd w:val="clear" w:color="auto" w:fill="F2F2F2"/>
              </w:rPr>
              <w:t xml:space="preserve">Non </w:t>
            </w:r>
            <w:permStart w:id="1570733063" w:edGrp="everyone"/>
            <w:sdt>
              <w:sdtPr>
                <w:id w:val="13245909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70733063"/>
            <w:r w:rsidRPr="004F1388">
              <w:rPr>
                <w:rFonts w:ascii="Arial Nova Cond" w:eastAsiaTheme="majorEastAsia" w:hAnsi="Arial Nova Cond" w:cs="Segoe UI"/>
                <w:color w:val="595959"/>
                <w:sz w:val="22"/>
                <w:szCs w:val="22"/>
                <w:shd w:val="clear" w:color="auto" w:fill="F2F2F2"/>
              </w:rPr>
              <w:t>Ou</w:t>
            </w:r>
            <w:r w:rsidR="00B40DAF">
              <w:rPr>
                <w:rFonts w:ascii="Arial Nova Cond" w:eastAsiaTheme="majorEastAsia" w:hAnsi="Arial Nova Cond" w:cs="Segoe UI"/>
                <w:color w:val="595959"/>
                <w:sz w:val="22"/>
                <w:szCs w:val="22"/>
                <w:shd w:val="clear" w:color="auto" w:fill="F2F2F2"/>
              </w:rPr>
              <w:t>i ; s</w:t>
            </w:r>
            <w:r>
              <w:rPr>
                <w:rFonts w:ascii="Arial Nova Cond" w:eastAsiaTheme="majorEastAsia" w:hAnsi="Arial Nova Cond" w:cs="Segoe UI"/>
                <w:color w:val="595959"/>
                <w:sz w:val="22"/>
                <w:szCs w:val="22"/>
                <w:shd w:val="clear" w:color="auto" w:fill="F2F2F2"/>
              </w:rPr>
              <w:t>i OUI, préciser :</w:t>
            </w:r>
          </w:p>
          <w:p w14:paraId="63B2F945" w14:textId="488387E5" w:rsidR="00E24EB1" w:rsidRPr="00943EB6" w:rsidRDefault="00943EB6" w:rsidP="004527DF">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4E23AA">
              <w:rPr>
                <w:rFonts w:ascii="Arial Nova Cond" w:eastAsiaTheme="majorEastAsia" w:hAnsi="Arial Nova Cond" w:cs="Segoe UI"/>
                <w:color w:val="595959"/>
                <w:sz w:val="22"/>
                <w:szCs w:val="22"/>
                <w:shd w:val="clear" w:color="auto" w:fill="F2F2F2"/>
              </w:rPr>
              <w:t>Nombre d’hémarthroses traité</w:t>
            </w:r>
            <w:r>
              <w:rPr>
                <w:rFonts w:ascii="Arial Nova Cond" w:eastAsiaTheme="majorEastAsia" w:hAnsi="Arial Nova Cond" w:cs="Segoe UI"/>
                <w:color w:val="595959"/>
                <w:sz w:val="22"/>
                <w:szCs w:val="22"/>
                <w:shd w:val="clear" w:color="auto" w:fill="F2F2F2"/>
              </w:rPr>
              <w:t>e</w:t>
            </w:r>
            <w:r w:rsidRPr="004E23AA">
              <w:rPr>
                <w:rFonts w:ascii="Arial Nova Cond" w:eastAsiaTheme="majorEastAsia" w:hAnsi="Arial Nova Cond" w:cs="Segoe UI"/>
                <w:color w:val="595959"/>
                <w:sz w:val="22"/>
                <w:szCs w:val="22"/>
                <w:shd w:val="clear" w:color="auto" w:fill="F2F2F2"/>
              </w:rPr>
              <w:t>s</w:t>
            </w:r>
            <w:r>
              <w:rPr>
                <w:rFonts w:ascii="Arial Nova Cond" w:eastAsiaTheme="majorEastAsia" w:hAnsi="Arial Nova Cond" w:cs="Segoe UI"/>
                <w:color w:val="595959"/>
                <w:sz w:val="22"/>
                <w:szCs w:val="22"/>
                <w:shd w:val="clear" w:color="auto" w:fill="F2F2F2"/>
              </w:rPr>
              <w:t> :</w:t>
            </w:r>
            <w:r w:rsidRPr="00D30EC1">
              <w:rPr>
                <w:rFonts w:ascii="Arial Nova Cond" w:eastAsiaTheme="majorEastAsia" w:hAnsi="Arial Nova Cond" w:cs="Segoe UI"/>
                <w:color w:val="595959"/>
                <w:sz w:val="22"/>
                <w:szCs w:val="22"/>
                <w:shd w:val="clear" w:color="auto" w:fill="F2F2F2"/>
              </w:rPr>
              <w:t xml:space="preserve"> </w:t>
            </w:r>
            <w:r w:rsidRPr="00D30EC1">
              <w:rPr>
                <w:rFonts w:ascii="Arial Nova Cond" w:eastAsiaTheme="majorEastAsia" w:hAnsi="Arial Nova Cond" w:cs="Segoe UI"/>
                <w:color w:val="595959"/>
                <w:sz w:val="22"/>
                <w:szCs w:val="22"/>
                <w:shd w:val="clear" w:color="auto" w:fill="F2F2F2"/>
              </w:rPr>
              <w:tab/>
            </w:r>
            <w:r>
              <w:rPr>
                <w:rFonts w:ascii="Arial Nova Cond" w:eastAsiaTheme="majorEastAsia" w:hAnsi="Arial Nova Cond" w:cs="Segoe UI"/>
                <w:color w:val="595959"/>
                <w:sz w:val="22"/>
                <w:szCs w:val="22"/>
                <w:shd w:val="clear" w:color="auto" w:fill="F2F2F2"/>
              </w:rPr>
              <w:tab/>
            </w:r>
            <w:sdt>
              <w:sdtPr>
                <w:rPr>
                  <w:sz w:val="22"/>
                  <w:szCs w:val="22"/>
                </w:rPr>
                <w:id w:val="169686648"/>
                <w:placeholder>
                  <w:docPart w:val="5C3E66E86F9E4BD88110595886589860"/>
                </w:placeholder>
                <w:showingPlcHdr/>
              </w:sdtPr>
              <w:sdtEndPr/>
              <w:sdtContent>
                <w:permStart w:id="763657582" w:edGrp="everyone"/>
                <w:r w:rsidR="00D62ADF" w:rsidRPr="00991907">
                  <w:rPr>
                    <w:rStyle w:val="Mention"/>
                    <w:color w:val="auto"/>
                    <w:sz w:val="20"/>
                    <w:szCs w:val="22"/>
                  </w:rPr>
                  <w:t>| _ | _ |</w:t>
                </w:r>
                <w:permEnd w:id="763657582"/>
              </w:sdtContent>
            </w:sdt>
            <w:r w:rsidRPr="003E3915">
              <w:rPr>
                <w:rFonts w:ascii="Arial Nova Cond" w:eastAsiaTheme="majorEastAsia" w:hAnsi="Arial Nova Cond" w:cs="Segoe UI"/>
                <w:color w:val="595959"/>
                <w:sz w:val="22"/>
                <w:szCs w:val="22"/>
                <w:shd w:val="clear" w:color="auto" w:fill="F2F2F2"/>
              </w:rPr>
              <w:tab/>
            </w:r>
            <w:r w:rsidRPr="002F279B">
              <w:rPr>
                <w:rFonts w:ascii="Arial Nova Cond" w:eastAsiaTheme="majorEastAsia" w:hAnsi="Arial Nova Cond" w:cs="Segoe UI"/>
                <w:color w:val="595959"/>
                <w:sz w:val="22"/>
                <w:szCs w:val="22"/>
                <w:shd w:val="clear" w:color="auto" w:fill="F2F2F2"/>
              </w:rPr>
              <w:t>spontané</w:t>
            </w:r>
            <w:r>
              <w:rPr>
                <w:rFonts w:ascii="Arial Nova Cond" w:eastAsiaTheme="majorEastAsia" w:hAnsi="Arial Nova Cond" w:cs="Segoe UI"/>
                <w:color w:val="595959"/>
                <w:sz w:val="22"/>
                <w:szCs w:val="22"/>
                <w:shd w:val="clear" w:color="auto" w:fill="F2F2F2"/>
              </w:rPr>
              <w:t>e</w:t>
            </w:r>
            <w:r w:rsidRPr="002F279B">
              <w:rPr>
                <w:rFonts w:ascii="Arial Nova Cond" w:eastAsiaTheme="majorEastAsia" w:hAnsi="Arial Nova Cond" w:cs="Segoe UI"/>
                <w:color w:val="595959"/>
                <w:sz w:val="22"/>
                <w:szCs w:val="22"/>
                <w:shd w:val="clear" w:color="auto" w:fill="F2F2F2"/>
              </w:rPr>
              <w:t>s</w:t>
            </w:r>
            <w:r w:rsidRPr="002F279B">
              <w:rPr>
                <w:rFonts w:ascii="Arial Nova Cond" w:eastAsiaTheme="majorEastAsia" w:hAnsi="Arial Nova Cond" w:cs="Segoe UI"/>
                <w:color w:val="595959"/>
                <w:sz w:val="22"/>
                <w:szCs w:val="22"/>
                <w:shd w:val="clear" w:color="auto" w:fill="F2F2F2"/>
              </w:rPr>
              <w:tab/>
            </w:r>
            <w:r w:rsidRPr="002F279B">
              <w:rPr>
                <w:rFonts w:ascii="Arial Nova Cond" w:eastAsiaTheme="majorEastAsia" w:hAnsi="Arial Nova Cond" w:cs="Segoe UI"/>
                <w:color w:val="595959"/>
                <w:sz w:val="22"/>
                <w:szCs w:val="22"/>
                <w:shd w:val="clear" w:color="auto" w:fill="F2F2F2"/>
              </w:rPr>
              <w:tab/>
            </w:r>
            <w:sdt>
              <w:sdtPr>
                <w:rPr>
                  <w:sz w:val="22"/>
                  <w:szCs w:val="22"/>
                </w:rPr>
                <w:id w:val="216798267"/>
                <w:placeholder>
                  <w:docPart w:val="A494E0FFA4FD4EACAAB39F11FD017A90"/>
                </w:placeholder>
                <w:showingPlcHdr/>
              </w:sdtPr>
              <w:sdtEndPr/>
              <w:sdtContent>
                <w:permStart w:id="596847365" w:edGrp="everyone"/>
                <w:r w:rsidR="00D62ADF" w:rsidRPr="00991907">
                  <w:rPr>
                    <w:rStyle w:val="Mention"/>
                    <w:color w:val="auto"/>
                    <w:sz w:val="20"/>
                    <w:szCs w:val="22"/>
                  </w:rPr>
                  <w:t>| _ | _ |</w:t>
                </w:r>
                <w:permEnd w:id="596847365"/>
              </w:sdtContent>
            </w:sdt>
            <w:r w:rsidR="00D62ADF" w:rsidRPr="002F279B" w:rsidDel="00D62ADF">
              <w:rPr>
                <w:rFonts w:ascii="Arial Nova Cond" w:eastAsiaTheme="majorEastAsia" w:hAnsi="Arial Nova Cond" w:cs="Segoe UI"/>
                <w:color w:val="595959"/>
                <w:sz w:val="22"/>
                <w:szCs w:val="22"/>
                <w:shd w:val="clear" w:color="auto" w:fill="F2F2F2"/>
              </w:rPr>
              <w:t xml:space="preserve"> </w:t>
            </w:r>
            <w:r w:rsidRPr="003E3915">
              <w:rPr>
                <w:rFonts w:ascii="Arial Nova Cond" w:eastAsiaTheme="majorEastAsia" w:hAnsi="Arial Nova Cond" w:cs="Segoe UI"/>
                <w:color w:val="595959"/>
                <w:sz w:val="22"/>
                <w:szCs w:val="22"/>
                <w:shd w:val="clear" w:color="auto" w:fill="F2F2F2"/>
              </w:rPr>
              <w:t>traumatiques</w:t>
            </w:r>
            <w:r w:rsidRPr="004E23AA">
              <w:rPr>
                <w:rFonts w:ascii="Arial Nova Cond" w:eastAsiaTheme="majorEastAsia" w:hAnsi="Arial Nova Cond" w:cs="Segoe UI"/>
                <w:color w:val="595959"/>
                <w:sz w:val="22"/>
                <w:szCs w:val="22"/>
                <w:shd w:val="clear" w:color="auto" w:fill="F2F2F2"/>
              </w:rPr>
              <w:t xml:space="preserve">  </w:t>
            </w:r>
          </w:p>
          <w:p w14:paraId="13A1D688" w14:textId="4EDE8986" w:rsidR="00082B67" w:rsidRPr="00B5312F" w:rsidRDefault="00082B67" w:rsidP="00082B67">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d’hémarthroses sur les articulations majeures (genou, coude, cheville, hanche, épaule)  </w:t>
            </w:r>
            <w:sdt>
              <w:sdtPr>
                <w:rPr>
                  <w:sz w:val="22"/>
                  <w:szCs w:val="22"/>
                </w:rPr>
                <w:id w:val="181560567"/>
                <w:placeholder>
                  <w:docPart w:val="6447D2B140004489B70F47E4A89D5C0F"/>
                </w:placeholder>
                <w:showingPlcHdr/>
              </w:sdtPr>
              <w:sdtEndPr/>
              <w:sdtContent>
                <w:permStart w:id="1507614261" w:edGrp="everyone"/>
                <w:r w:rsidR="00D13A01" w:rsidRPr="00991907">
                  <w:rPr>
                    <w:rStyle w:val="Mention"/>
                    <w:color w:val="auto"/>
                    <w:sz w:val="20"/>
                    <w:szCs w:val="22"/>
                  </w:rPr>
                  <w:t>| _ | _ |</w:t>
                </w:r>
                <w:permEnd w:id="1507614261"/>
              </w:sdtContent>
            </w:sdt>
          </w:p>
          <w:p w14:paraId="134D25FA" w14:textId="2377ACFE" w:rsidR="00715A78" w:rsidRDefault="00082B67" w:rsidP="00082B67">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d’articulation(s) cible(s)*: </w:t>
            </w:r>
            <w:sdt>
              <w:sdtPr>
                <w:rPr>
                  <w:sz w:val="22"/>
                  <w:szCs w:val="22"/>
                </w:rPr>
                <w:id w:val="1889986400"/>
                <w:placeholder>
                  <w:docPart w:val="B552414013A24D08AA25EB22A41A1CC4"/>
                </w:placeholder>
                <w:showingPlcHdr/>
              </w:sdtPr>
              <w:sdtEndPr/>
              <w:sdtContent>
                <w:permStart w:id="1678075029" w:edGrp="everyone"/>
                <w:r w:rsidR="00D13A01" w:rsidRPr="00991907">
                  <w:rPr>
                    <w:rStyle w:val="Mention"/>
                    <w:color w:val="auto"/>
                    <w:sz w:val="20"/>
                    <w:szCs w:val="22"/>
                  </w:rPr>
                  <w:t>| _ | _ |</w:t>
                </w:r>
                <w:permEnd w:id="1678075029"/>
              </w:sdtContent>
            </w:sdt>
            <w:r w:rsidRPr="00B5312F">
              <w:rPr>
                <w:rFonts w:ascii="Arial Nova Cond" w:eastAsiaTheme="majorEastAsia" w:hAnsi="Arial Nova Cond" w:cs="Segoe UI"/>
                <w:color w:val="595959"/>
                <w:sz w:val="22"/>
                <w:szCs w:val="22"/>
                <w:shd w:val="clear" w:color="auto" w:fill="F2F2F2"/>
              </w:rPr>
              <w:t xml:space="preserve">, Si 1 ou plus </w:t>
            </w:r>
            <w:r w:rsidR="004527DF">
              <w:rPr>
                <w:rFonts w:ascii="Arial Nova Cond" w:eastAsiaTheme="majorEastAsia" w:hAnsi="Arial Nova Cond" w:cs="Segoe UI"/>
                <w:color w:val="595959"/>
                <w:sz w:val="22"/>
                <w:szCs w:val="22"/>
                <w:shd w:val="clear" w:color="auto" w:fill="F2F2F2"/>
              </w:rPr>
              <w:t>localisation(s)</w:t>
            </w:r>
            <w:r w:rsidRPr="00B5312F">
              <w:rPr>
                <w:rFonts w:ascii="Arial Nova Cond" w:eastAsiaTheme="majorEastAsia" w:hAnsi="Arial Nova Cond" w:cs="Segoe UI"/>
                <w:color w:val="595959"/>
                <w:sz w:val="22"/>
                <w:szCs w:val="22"/>
                <w:shd w:val="clear" w:color="auto" w:fill="F2F2F2"/>
              </w:rPr>
              <w:t xml:space="preserve"> :</w:t>
            </w:r>
            <w:r w:rsidRPr="00F8608A">
              <w:rPr>
                <w:rFonts w:ascii="Arial Nova Cond" w:eastAsiaTheme="majorEastAsia" w:hAnsi="Arial Nova Cond" w:cs="Segoe UI"/>
                <w:color w:val="595959"/>
                <w:sz w:val="22"/>
                <w:szCs w:val="22"/>
                <w:shd w:val="clear" w:color="auto" w:fill="F2F2F2"/>
              </w:rPr>
              <w:t xml:space="preserve"> </w:t>
            </w:r>
          </w:p>
          <w:permStart w:id="1924014481" w:edGrp="everyone"/>
          <w:p w14:paraId="42AFCB3D" w14:textId="6C75FAD3" w:rsidR="00082B67" w:rsidRDefault="00BE01E2" w:rsidP="00082B67">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sdt>
              <w:sdtPr>
                <w:id w:val="166697216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924014481"/>
            <w:r w:rsidR="00715A78">
              <w:rPr>
                <w:rFonts w:ascii="Arial Nova Cond" w:eastAsiaTheme="majorEastAsia" w:hAnsi="Arial Nova Cond" w:cs="Segoe UI"/>
                <w:color w:val="595959"/>
                <w:sz w:val="22"/>
                <w:szCs w:val="22"/>
                <w:shd w:val="clear" w:color="auto" w:fill="F2F2F2"/>
              </w:rPr>
              <w:t xml:space="preserve">Genou </w:t>
            </w:r>
            <w:r w:rsidR="00531F10">
              <w:rPr>
                <w:rFonts w:ascii="Arial Nova Cond" w:eastAsiaTheme="majorEastAsia" w:hAnsi="Arial Nova Cond" w:cs="Segoe UI"/>
                <w:color w:val="595959"/>
                <w:sz w:val="22"/>
                <w:szCs w:val="22"/>
                <w:shd w:val="clear" w:color="auto" w:fill="F2F2F2"/>
              </w:rPr>
              <w:t xml:space="preserve"> </w:t>
            </w:r>
            <w:r w:rsidR="00531F10">
              <w:rPr>
                <w:rFonts w:eastAsiaTheme="majorEastAsia" w:cs="Segoe UI"/>
                <w:color w:val="595959"/>
                <w:shd w:val="clear" w:color="auto" w:fill="F2F2F2"/>
              </w:rPr>
              <w:t xml:space="preserve"> </w:t>
            </w:r>
            <w:permStart w:id="623537880" w:edGrp="everyone"/>
            <w:sdt>
              <w:sdtPr>
                <w:id w:val="180989137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623537880"/>
            <w:r w:rsidR="00715A78">
              <w:rPr>
                <w:rFonts w:ascii="Arial Nova Cond" w:eastAsiaTheme="majorEastAsia" w:hAnsi="Arial Nova Cond" w:cs="Segoe UI"/>
                <w:color w:val="595959"/>
                <w:sz w:val="22"/>
                <w:szCs w:val="22"/>
                <w:shd w:val="clear" w:color="auto" w:fill="F2F2F2"/>
              </w:rPr>
              <w:t>coude</w:t>
            </w:r>
            <w:r w:rsidR="00F25299">
              <w:rPr>
                <w:rFonts w:ascii="Arial Nova Cond" w:eastAsiaTheme="majorEastAsia" w:hAnsi="Arial Nova Cond" w:cs="Segoe UI"/>
                <w:color w:val="595959"/>
                <w:sz w:val="22"/>
                <w:szCs w:val="22"/>
                <w:shd w:val="clear" w:color="auto" w:fill="F2F2F2"/>
              </w:rPr>
              <w:t xml:space="preserve"> </w:t>
            </w:r>
            <w:r w:rsidR="00F25299">
              <w:rPr>
                <w:rFonts w:eastAsiaTheme="majorEastAsia" w:cs="Segoe UI"/>
                <w:color w:val="595959"/>
                <w:shd w:val="clear" w:color="auto" w:fill="F2F2F2"/>
              </w:rPr>
              <w:t xml:space="preserve">  </w:t>
            </w:r>
            <w:permStart w:id="400257622" w:edGrp="everyone"/>
            <w:sdt>
              <w:sdtPr>
                <w:id w:val="-23740796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400257622"/>
            <w:r w:rsidR="00715A78">
              <w:rPr>
                <w:rFonts w:ascii="Arial Nova Cond" w:eastAsiaTheme="majorEastAsia" w:hAnsi="Arial Nova Cond" w:cs="Segoe UI"/>
                <w:color w:val="595959"/>
                <w:sz w:val="22"/>
                <w:szCs w:val="22"/>
                <w:shd w:val="clear" w:color="auto" w:fill="F2F2F2"/>
              </w:rPr>
              <w:t>hanche</w:t>
            </w:r>
            <w:r w:rsidR="00F25299">
              <w:rPr>
                <w:rFonts w:ascii="Arial Nova Cond" w:eastAsiaTheme="majorEastAsia" w:hAnsi="Arial Nova Cond" w:cs="Segoe UI"/>
                <w:color w:val="595959"/>
                <w:sz w:val="22"/>
                <w:szCs w:val="22"/>
                <w:shd w:val="clear" w:color="auto" w:fill="F2F2F2"/>
              </w:rPr>
              <w:t xml:space="preserve"> </w:t>
            </w:r>
            <w:r w:rsidR="00F25299">
              <w:rPr>
                <w:rFonts w:eastAsiaTheme="majorEastAsia" w:cs="Segoe UI"/>
                <w:color w:val="595959"/>
                <w:shd w:val="clear" w:color="auto" w:fill="F2F2F2"/>
              </w:rPr>
              <w:t xml:space="preserve"> </w:t>
            </w:r>
            <w:r w:rsidR="00715A78">
              <w:rPr>
                <w:rFonts w:ascii="Arial Nova Cond" w:eastAsiaTheme="majorEastAsia" w:hAnsi="Arial Nova Cond" w:cs="Segoe UI"/>
                <w:color w:val="595959"/>
                <w:sz w:val="22"/>
                <w:szCs w:val="22"/>
                <w:shd w:val="clear" w:color="auto" w:fill="F2F2F2"/>
              </w:rPr>
              <w:t xml:space="preserve"> </w:t>
            </w:r>
            <w:permStart w:id="985334534" w:edGrp="everyone"/>
            <w:sdt>
              <w:sdtPr>
                <w:id w:val="-156548612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85334534"/>
            <w:r w:rsidR="00715A78">
              <w:rPr>
                <w:rFonts w:ascii="Arial Nova Cond" w:eastAsiaTheme="majorEastAsia" w:hAnsi="Arial Nova Cond" w:cs="Segoe UI"/>
                <w:color w:val="595959"/>
                <w:sz w:val="22"/>
                <w:szCs w:val="22"/>
                <w:shd w:val="clear" w:color="auto" w:fill="F2F2F2"/>
              </w:rPr>
              <w:t>Epaule</w:t>
            </w:r>
            <w:r w:rsidR="00F25299">
              <w:rPr>
                <w:rFonts w:ascii="Arial Nova Cond" w:eastAsiaTheme="majorEastAsia" w:hAnsi="Arial Nova Cond" w:cs="Segoe UI"/>
                <w:color w:val="595959"/>
                <w:sz w:val="22"/>
                <w:szCs w:val="22"/>
                <w:shd w:val="clear" w:color="auto" w:fill="F2F2F2"/>
              </w:rPr>
              <w:t xml:space="preserve">   </w:t>
            </w:r>
            <w:permStart w:id="1588943336" w:edGrp="everyone"/>
            <w:sdt>
              <w:sdtPr>
                <w:id w:val="9845553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88943336"/>
            <w:r w:rsidR="00D2075E">
              <w:rPr>
                <w:rFonts w:ascii="Arial Nova Cond" w:eastAsiaTheme="majorEastAsia" w:hAnsi="Arial Nova Cond" w:cs="Segoe UI"/>
                <w:color w:val="595959"/>
                <w:sz w:val="22"/>
                <w:szCs w:val="22"/>
                <w:shd w:val="clear" w:color="auto" w:fill="F2F2F2"/>
              </w:rPr>
              <w:t>Cheville</w:t>
            </w:r>
            <w:r w:rsidR="00D2075E" w:rsidRPr="00D30EC1">
              <w:rPr>
                <w:rFonts w:ascii="Arial Nova Cond" w:eastAsiaTheme="majorEastAsia" w:hAnsi="Arial Nova Cond" w:cs="Segoe UI"/>
                <w:color w:val="595959"/>
                <w:sz w:val="22"/>
                <w:szCs w:val="22"/>
                <w:shd w:val="clear" w:color="auto" w:fill="F2F2F2"/>
              </w:rPr>
              <w:t xml:space="preserve"> </w:t>
            </w:r>
            <w:r w:rsidR="00F25299">
              <w:rPr>
                <w:rFonts w:ascii="Arial Nova Cond" w:eastAsiaTheme="majorEastAsia" w:hAnsi="Arial Nova Cond" w:cs="Segoe UI"/>
                <w:color w:val="595959"/>
                <w:sz w:val="22"/>
                <w:szCs w:val="22"/>
                <w:shd w:val="clear" w:color="auto" w:fill="F2F2F2"/>
              </w:rPr>
              <w:t xml:space="preserve">  </w:t>
            </w:r>
            <w:permStart w:id="271451349" w:edGrp="everyone"/>
            <w:sdt>
              <w:sdtPr>
                <w:id w:val="-212114405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271451349"/>
            <w:r w:rsidR="00D2075E" w:rsidRPr="00143240">
              <w:rPr>
                <w:rFonts w:ascii="Arial Nova Cond" w:eastAsiaTheme="majorEastAsia" w:hAnsi="Arial Nova Cond" w:cs="Segoe UI"/>
                <w:color w:val="595959"/>
                <w:sz w:val="22"/>
                <w:szCs w:val="22"/>
                <w:shd w:val="clear" w:color="auto" w:fill="F2F2F2"/>
              </w:rPr>
              <w:t>Autre(s)</w:t>
            </w:r>
            <w:r w:rsidR="003D5EEB" w:rsidRPr="00143240">
              <w:rPr>
                <w:rFonts w:ascii="Arial Nova Cond" w:eastAsiaTheme="majorEastAsia" w:hAnsi="Arial Nova Cond" w:cs="Segoe UI"/>
                <w:color w:val="595959"/>
                <w:sz w:val="22"/>
                <w:szCs w:val="22"/>
                <w:shd w:val="clear" w:color="auto" w:fill="F2F2F2"/>
              </w:rPr>
              <w:t>, préciser</w:t>
            </w:r>
            <w:r w:rsidR="00630477">
              <w:rPr>
                <w:rFonts w:ascii="Arial Nova Cond" w:eastAsiaTheme="majorEastAsia" w:hAnsi="Arial Nova Cond" w:cs="Segoe UI"/>
                <w:color w:val="595959"/>
                <w:sz w:val="22"/>
                <w:szCs w:val="22"/>
                <w:shd w:val="clear" w:color="auto" w:fill="F2F2F2"/>
              </w:rPr>
              <w:t xml:space="preserve"> </w:t>
            </w:r>
            <w:sdt>
              <w:sdtPr>
                <w:id w:val="1640220297"/>
                <w:placeholder>
                  <w:docPart w:val="89039773B8D4458D933DE2C963C70BE2"/>
                </w:placeholder>
                <w:showingPlcHdr/>
              </w:sdtPr>
              <w:sdtEndPr/>
              <w:sdtContent>
                <w:permStart w:id="1819177800" w:edGrp="everyone"/>
                <w:r w:rsidR="00630477" w:rsidRPr="0093672E">
                  <w:rPr>
                    <w:rStyle w:val="Mention"/>
                  </w:rPr>
                  <w:t>________________</w:t>
                </w:r>
                <w:permEnd w:id="1819177800"/>
              </w:sdtContent>
            </w:sdt>
          </w:p>
          <w:p w14:paraId="6D14C6F6" w14:textId="439E097A" w:rsidR="00082B67" w:rsidRPr="00053BA9" w:rsidRDefault="00082B67" w:rsidP="00082B67">
            <w:pPr>
              <w:pStyle w:val="paragraph"/>
              <w:spacing w:before="0" w:beforeAutospacing="0" w:after="0" w:afterAutospacing="0"/>
              <w:textAlignment w:val="baseline"/>
              <w:rPr>
                <w:rFonts w:ascii="Arial Nova Cond" w:eastAsiaTheme="majorEastAsia" w:hAnsi="Arial Nova Cond" w:cs="Segoe UI"/>
                <w:i/>
                <w:iCs/>
                <w:color w:val="595959"/>
                <w:sz w:val="22"/>
                <w:szCs w:val="22"/>
                <w:shd w:val="clear" w:color="auto" w:fill="F2F2F2"/>
              </w:rPr>
            </w:pPr>
            <w:r w:rsidRPr="00053BA9">
              <w:rPr>
                <w:rFonts w:ascii="Arial Nova Cond" w:eastAsiaTheme="majorEastAsia" w:hAnsi="Arial Nova Cond" w:cs="Segoe UI"/>
                <w:i/>
                <w:iCs/>
                <w:color w:val="595959"/>
                <w:sz w:val="22"/>
                <w:szCs w:val="22"/>
                <w:shd w:val="clear" w:color="auto" w:fill="F2F2F2"/>
              </w:rPr>
              <w:t>*articulation cible = au moins 3 saignements spontanés sur la même articulation sur les 6 derniers mois</w:t>
            </w:r>
          </w:p>
          <w:p w14:paraId="20DE6450" w14:textId="77777777" w:rsidR="003E7531" w:rsidRPr="00B5312F" w:rsidRDefault="003E7531" w:rsidP="00082B67">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49BE1A82" w14:textId="721009DA" w:rsidR="00B26FB1" w:rsidRDefault="00B01C09" w:rsidP="005F43EC">
            <w:pPr>
              <w:rPr>
                <w:rFonts w:ascii="Arial Nova Cond" w:eastAsiaTheme="majorEastAsia" w:hAnsi="Arial Nova Cond" w:cs="Segoe UI"/>
                <w:color w:val="595959"/>
                <w:shd w:val="clear" w:color="auto" w:fill="F2F2F2"/>
              </w:rPr>
            </w:pPr>
            <w:r w:rsidRPr="00611FBB">
              <w:rPr>
                <w:rFonts w:ascii="Arial Nova Cond" w:eastAsiaTheme="majorEastAsia" w:hAnsi="Arial Nova Cond" w:cs="Segoe UI"/>
                <w:color w:val="595959"/>
                <w:shd w:val="clear" w:color="auto" w:fill="F2F2F2"/>
              </w:rPr>
              <w:t>Traitement </w:t>
            </w:r>
            <w:r w:rsidR="00817410">
              <w:rPr>
                <w:rFonts w:ascii="Arial Nova Cond" w:eastAsiaTheme="majorEastAsia" w:hAnsi="Arial Nova Cond" w:cs="Segoe UI"/>
                <w:color w:val="595959"/>
                <w:shd w:val="clear" w:color="auto" w:fill="F2F2F2"/>
              </w:rPr>
              <w:t xml:space="preserve">des épisodes hémorragiques </w:t>
            </w:r>
            <w:r w:rsidRPr="00611FBB">
              <w:rPr>
                <w:rFonts w:ascii="Arial Nova Cond" w:eastAsiaTheme="majorEastAsia" w:hAnsi="Arial Nova Cond" w:cs="Segoe UI"/>
                <w:color w:val="595959"/>
                <w:shd w:val="clear" w:color="auto" w:fill="F2F2F2"/>
              </w:rPr>
              <w:t xml:space="preserve">: </w:t>
            </w:r>
            <w:r w:rsidR="00B26FB1" w:rsidRPr="00611FBB">
              <w:rPr>
                <w:rFonts w:ascii="Arial Nova Cond" w:eastAsiaTheme="majorEastAsia" w:hAnsi="Arial Nova Cond" w:cs="Segoe UI"/>
                <w:color w:val="595959"/>
                <w:shd w:val="clear" w:color="auto" w:fill="F2F2F2"/>
              </w:rPr>
              <w:tab/>
            </w:r>
            <w:permStart w:id="1884447990" w:edGrp="everyone"/>
            <w:sdt>
              <w:sdtPr>
                <w:id w:val="-191206678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84447990"/>
            <w:r w:rsidR="00D13A01" w:rsidRPr="004F1388">
              <w:rPr>
                <w:rFonts w:ascii="Arial Nova Cond" w:eastAsiaTheme="majorEastAsia" w:hAnsi="Arial Nova Cond" w:cs="Segoe UI"/>
                <w:color w:val="595959"/>
                <w:shd w:val="clear" w:color="auto" w:fill="F2F2F2"/>
              </w:rPr>
              <w:t xml:space="preserve">Non </w:t>
            </w:r>
            <w:permStart w:id="645415023" w:edGrp="everyone"/>
            <w:sdt>
              <w:sdtPr>
                <w:id w:val="-174248623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645415023"/>
            <w:r w:rsidR="00D13A01" w:rsidRPr="004F1388">
              <w:rPr>
                <w:rFonts w:ascii="Arial Nova Cond" w:eastAsiaTheme="majorEastAsia" w:hAnsi="Arial Nova Cond" w:cs="Segoe UI"/>
                <w:color w:val="595959"/>
                <w:shd w:val="clear" w:color="auto" w:fill="F2F2F2"/>
              </w:rPr>
              <w:t>Ou</w:t>
            </w:r>
            <w:r w:rsidR="00D13A01">
              <w:rPr>
                <w:rFonts w:ascii="Arial Nova Cond" w:eastAsiaTheme="majorEastAsia" w:hAnsi="Arial Nova Cond" w:cs="Segoe UI"/>
                <w:color w:val="595959"/>
                <w:shd w:val="clear" w:color="auto" w:fill="F2F2F2"/>
              </w:rPr>
              <w:t>i </w:t>
            </w:r>
            <w:r w:rsidRPr="00611FBB">
              <w:rPr>
                <w:rFonts w:ascii="Arial Nova Cond" w:eastAsiaTheme="majorEastAsia" w:hAnsi="Arial Nova Cond" w:cs="Segoe UI"/>
                <w:color w:val="595959"/>
                <w:shd w:val="clear" w:color="auto" w:fill="F2F2F2"/>
              </w:rPr>
              <w:t>; Si oui préciser</w:t>
            </w:r>
            <w:r w:rsidR="005B1702">
              <w:rPr>
                <w:rFonts w:ascii="Arial Nova Cond" w:eastAsiaTheme="majorEastAsia" w:hAnsi="Arial Nova Cond" w:cs="Segoe UI"/>
                <w:color w:val="595959"/>
                <w:shd w:val="clear" w:color="auto" w:fill="F2F2F2"/>
              </w:rPr>
              <w:t xml:space="preserve"> dans le tableau</w:t>
            </w:r>
            <w:r w:rsidRPr="00611FBB">
              <w:rPr>
                <w:rFonts w:ascii="Arial Nova Cond" w:eastAsiaTheme="majorEastAsia" w:hAnsi="Arial Nova Cond" w:cs="Segoe UI"/>
                <w:color w:val="595959"/>
                <w:shd w:val="clear" w:color="auto" w:fill="F2F2F2"/>
              </w:rPr>
              <w:t xml:space="preserve"> </w:t>
            </w:r>
            <w:r w:rsidR="005B1702">
              <w:rPr>
                <w:rFonts w:ascii="Arial Nova Cond" w:eastAsiaTheme="majorEastAsia" w:hAnsi="Arial Nova Cond" w:cs="Segoe UI"/>
                <w:color w:val="595959"/>
                <w:shd w:val="clear" w:color="auto" w:fill="F2F2F2"/>
              </w:rPr>
              <w:t>ci-dessous</w:t>
            </w:r>
          </w:p>
          <w:p w14:paraId="46597B12" w14:textId="785C8B0B" w:rsidR="00F25299" w:rsidRPr="009F2EB1" w:rsidRDefault="00F25299" w:rsidP="005F43EC">
            <w:pPr>
              <w:rPr>
                <w:rFonts w:ascii="Arial Nova Cond" w:eastAsiaTheme="majorEastAsia" w:hAnsi="Arial Nova Cond" w:cs="Segoe UI"/>
                <w:b/>
                <w:bCs/>
                <w:color w:val="595959"/>
                <w:u w:val="single"/>
                <w:shd w:val="clear" w:color="auto" w:fill="F2F2F2"/>
              </w:rPr>
            </w:pPr>
            <w:r w:rsidRPr="009F2EB1">
              <w:rPr>
                <w:rFonts w:ascii="Arial Nova Cond" w:eastAsiaTheme="majorEastAsia" w:hAnsi="Arial Nova Cond" w:cs="Segoe UI"/>
                <w:b/>
                <w:bCs/>
                <w:color w:val="595959"/>
                <w:u w:val="single"/>
                <w:shd w:val="clear" w:color="auto" w:fill="F2F2F2"/>
              </w:rPr>
              <w:t>Traitement des épisodes hémorragiques</w:t>
            </w:r>
          </w:p>
          <w:tbl>
            <w:tblPr>
              <w:tblStyle w:val="Grilledutableau"/>
              <w:tblW w:w="9628" w:type="dxa"/>
              <w:tblLook w:val="04A0" w:firstRow="1" w:lastRow="0" w:firstColumn="1" w:lastColumn="0" w:noHBand="0" w:noVBand="1"/>
            </w:tblPr>
            <w:tblGrid>
              <w:gridCol w:w="1395"/>
              <w:gridCol w:w="1526"/>
              <w:gridCol w:w="1753"/>
              <w:gridCol w:w="1753"/>
              <w:gridCol w:w="601"/>
              <w:gridCol w:w="601"/>
              <w:gridCol w:w="1753"/>
            </w:tblGrid>
            <w:tr w:rsidR="00090679" w:rsidRPr="00611FBB" w14:paraId="59D62316" w14:textId="77777777" w:rsidTr="00F24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2CDD7B4A" w14:textId="77777777" w:rsidR="004042E0" w:rsidRPr="003E3915" w:rsidRDefault="004042E0" w:rsidP="004042E0">
                  <w:pPr>
                    <w:rPr>
                      <w:rFonts w:ascii="Arial Nova Cond" w:eastAsiaTheme="majorEastAsia" w:hAnsi="Arial Nova Cond" w:cs="Segoe UI"/>
                      <w:b w:val="0"/>
                      <w:bCs/>
                      <w:color w:val="595959"/>
                      <w:shd w:val="clear" w:color="auto" w:fill="F2F2F2"/>
                    </w:rPr>
                  </w:pPr>
                  <w:r w:rsidRPr="003E3915">
                    <w:rPr>
                      <w:rFonts w:ascii="Arial Nova Cond" w:eastAsiaTheme="majorEastAsia" w:hAnsi="Arial Nova Cond" w:cs="Segoe UI"/>
                      <w:b w:val="0"/>
                      <w:bCs/>
                      <w:color w:val="595959"/>
                      <w:shd w:val="clear" w:color="auto" w:fill="F2F2F2"/>
                    </w:rPr>
                    <w:t>Localisation du saignement</w:t>
                  </w:r>
                </w:p>
              </w:tc>
              <w:tc>
                <w:tcPr>
                  <w:tcW w:w="1228" w:type="dxa"/>
                </w:tcPr>
                <w:p w14:paraId="47CF9A8D" w14:textId="74E2D36E" w:rsidR="004042E0" w:rsidRPr="00611FBB" w:rsidRDefault="0065673B" w:rsidP="0065673B">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Pr>
                      <w:rFonts w:ascii="Arial Nova Cond" w:eastAsiaTheme="majorEastAsia" w:hAnsi="Arial Nova Cond" w:cs="Segoe UI"/>
                      <w:b w:val="0"/>
                      <w:color w:val="595959"/>
                      <w:shd w:val="clear" w:color="auto" w:fill="F2F2F2"/>
                    </w:rPr>
                    <w:t>T</w:t>
                  </w:r>
                  <w:r w:rsidR="004042E0">
                    <w:rPr>
                      <w:rFonts w:ascii="Arial Nova Cond" w:eastAsiaTheme="majorEastAsia" w:hAnsi="Arial Nova Cond" w:cs="Segoe UI"/>
                      <w:b w:val="0"/>
                      <w:color w:val="595959"/>
                      <w:shd w:val="clear" w:color="auto" w:fill="F2F2F2"/>
                    </w:rPr>
                    <w:t>raitement</w:t>
                  </w:r>
                  <w:r>
                    <w:rPr>
                      <w:rFonts w:ascii="Arial Nova Cond" w:eastAsiaTheme="majorEastAsia" w:hAnsi="Arial Nova Cond" w:cs="Segoe UI"/>
                      <w:b w:val="0"/>
                      <w:color w:val="595959"/>
                      <w:shd w:val="clear" w:color="auto" w:fill="F2F2F2"/>
                    </w:rPr>
                    <w:t xml:space="preserve"> (DCI)</w:t>
                  </w:r>
                </w:p>
              </w:tc>
              <w:tc>
                <w:tcPr>
                  <w:tcW w:w="1403" w:type="dxa"/>
                </w:tcPr>
                <w:p w14:paraId="0268F6CE" w14:textId="77777777" w:rsidR="004042E0" w:rsidRPr="00611FBB"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Posologie</w:t>
                  </w:r>
                </w:p>
              </w:tc>
              <w:tc>
                <w:tcPr>
                  <w:tcW w:w="1402" w:type="dxa"/>
                </w:tcPr>
                <w:p w14:paraId="0FD0FFAD" w14:textId="77777777" w:rsidR="004042E0" w:rsidRPr="003E3915"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bCs/>
                      <w:color w:val="595959"/>
                      <w:shd w:val="clear" w:color="auto" w:fill="F2F2F2"/>
                    </w:rPr>
                  </w:pPr>
                  <w:r w:rsidRPr="003E3915">
                    <w:rPr>
                      <w:rFonts w:ascii="Arial Nova Cond" w:eastAsiaTheme="majorEastAsia" w:hAnsi="Arial Nova Cond" w:cs="Segoe UI"/>
                      <w:b w:val="0"/>
                      <w:bCs/>
                      <w:color w:val="595959"/>
                      <w:shd w:val="clear" w:color="auto" w:fill="F2F2F2"/>
                    </w:rPr>
                    <w:t>Nombre total d’injection</w:t>
                  </w:r>
                  <w:r>
                    <w:rPr>
                      <w:rFonts w:ascii="Arial Nova Cond" w:eastAsiaTheme="majorEastAsia" w:hAnsi="Arial Nova Cond" w:cs="Segoe UI"/>
                      <w:b w:val="0"/>
                      <w:bCs/>
                      <w:color w:val="595959"/>
                      <w:shd w:val="clear" w:color="auto" w:fill="F2F2F2"/>
                    </w:rPr>
                    <w:t>s</w:t>
                  </w:r>
                </w:p>
              </w:tc>
              <w:tc>
                <w:tcPr>
                  <w:tcW w:w="1402" w:type="dxa"/>
                </w:tcPr>
                <w:p w14:paraId="5FED4439" w14:textId="62F142FB" w:rsidR="004042E0" w:rsidRPr="00611FBB"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 xml:space="preserve">Date de </w:t>
                  </w:r>
                  <w:r w:rsidR="00114FF3">
                    <w:rPr>
                      <w:rFonts w:ascii="Arial Nova Cond" w:eastAsiaTheme="majorEastAsia" w:hAnsi="Arial Nova Cond" w:cs="Segoe UI"/>
                      <w:b w:val="0"/>
                      <w:color w:val="595959"/>
                      <w:shd w:val="clear" w:color="auto" w:fill="F2F2F2"/>
                    </w:rPr>
                    <w:t>d</w:t>
                  </w:r>
                  <w:r w:rsidR="00114FF3" w:rsidRPr="00611FBB">
                    <w:rPr>
                      <w:rFonts w:ascii="Arial Nova Cond" w:eastAsiaTheme="majorEastAsia" w:hAnsi="Arial Nova Cond" w:cs="Segoe UI"/>
                      <w:b w:val="0"/>
                      <w:color w:val="595959"/>
                      <w:shd w:val="clear" w:color="auto" w:fill="F2F2F2"/>
                    </w:rPr>
                    <w:t>ébut</w:t>
                  </w:r>
                  <w:r w:rsidR="00114FF3">
                    <w:rPr>
                      <w:rFonts w:ascii="Arial Nova Cond" w:eastAsiaTheme="majorEastAsia" w:hAnsi="Arial Nova Cond" w:cs="Segoe UI"/>
                      <w:b w:val="0"/>
                      <w:color w:val="595959"/>
                      <w:shd w:val="clear" w:color="auto" w:fill="F2F2F2"/>
                    </w:rPr>
                    <w:t xml:space="preserve"> </w:t>
                  </w:r>
                  <w:r w:rsidR="00114FF3">
                    <w:rPr>
                      <w:rFonts w:ascii="Arial Nova Cond" w:eastAsiaTheme="majorEastAsia" w:hAnsi="Arial Nova Cond" w:cs="Segoe UI"/>
                      <w:b w:val="0"/>
                      <w:color w:val="595959"/>
                      <w:shd w:val="clear" w:color="auto" w:fill="F2F2F2"/>
                    </w:rPr>
                    <w:lastRenderedPageBreak/>
                    <w:t>de traitement</w:t>
                  </w:r>
                </w:p>
              </w:tc>
              <w:tc>
                <w:tcPr>
                  <w:tcW w:w="1402" w:type="dxa"/>
                </w:tcPr>
                <w:p w14:paraId="2C5F2E47" w14:textId="3EEDA637" w:rsidR="004042E0" w:rsidRPr="00611FBB"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lastRenderedPageBreak/>
                    <w:t>Date de fin</w:t>
                  </w:r>
                  <w:r>
                    <w:rPr>
                      <w:rFonts w:ascii="Arial Nova Cond" w:eastAsiaTheme="majorEastAsia" w:hAnsi="Arial Nova Cond" w:cs="Segoe UI"/>
                      <w:b w:val="0"/>
                      <w:color w:val="595959"/>
                      <w:shd w:val="clear" w:color="auto" w:fill="F2F2F2"/>
                    </w:rPr>
                    <w:t xml:space="preserve"> </w:t>
                  </w:r>
                  <w:r w:rsidR="00B507FD">
                    <w:rPr>
                      <w:rFonts w:ascii="Arial Nova Cond" w:eastAsiaTheme="majorEastAsia" w:hAnsi="Arial Nova Cond" w:cs="Segoe UI"/>
                      <w:b w:val="0"/>
                      <w:color w:val="595959"/>
                      <w:shd w:val="clear" w:color="auto" w:fill="F2F2F2"/>
                    </w:rPr>
                    <w:t xml:space="preserve">de </w:t>
                  </w:r>
                  <w:r w:rsidR="00B507FD">
                    <w:rPr>
                      <w:rFonts w:ascii="Arial Nova Cond" w:eastAsiaTheme="majorEastAsia" w:hAnsi="Arial Nova Cond" w:cs="Segoe UI"/>
                      <w:b w:val="0"/>
                      <w:color w:val="595959"/>
                      <w:shd w:val="clear" w:color="auto" w:fill="F2F2F2"/>
                    </w:rPr>
                    <w:lastRenderedPageBreak/>
                    <w:t>traitement</w:t>
                  </w:r>
                </w:p>
              </w:tc>
              <w:tc>
                <w:tcPr>
                  <w:tcW w:w="1402" w:type="dxa"/>
                </w:tcPr>
                <w:p w14:paraId="5A7F1F07" w14:textId="77777777" w:rsidR="004042E0" w:rsidRPr="00611FBB" w:rsidRDefault="004042E0" w:rsidP="004042E0">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b w:val="0"/>
                      <w:color w:val="595959"/>
                      <w:shd w:val="clear" w:color="auto" w:fill="F2F2F2"/>
                    </w:rPr>
                    <w:lastRenderedPageBreak/>
                    <w:t>Nombre de jours de traitement</w:t>
                  </w:r>
                </w:p>
              </w:tc>
            </w:tr>
            <w:permStart w:id="1756642216" w:edGrp="everyone"/>
            <w:tr w:rsidR="00E932D0" w:rsidRPr="00611FBB" w14:paraId="4BD6CC21" w14:textId="77777777">
              <w:tc>
                <w:tcPr>
                  <w:cnfStyle w:val="001000000000" w:firstRow="0" w:lastRow="0" w:firstColumn="1" w:lastColumn="0" w:oddVBand="0" w:evenVBand="0" w:oddHBand="0" w:evenHBand="0" w:firstRowFirstColumn="0" w:firstRowLastColumn="0" w:lastRowFirstColumn="0" w:lastRowLastColumn="0"/>
                  <w:tcW w:w="1389" w:type="dxa"/>
                </w:tcPr>
                <w:p w14:paraId="070CF124" w14:textId="01EA7BC1" w:rsidR="00E932D0" w:rsidRPr="00B702AA" w:rsidRDefault="00BE01E2" w:rsidP="00E932D0">
                  <w:pPr>
                    <w:rPr>
                      <w:rFonts w:ascii="Arial Nova Cond" w:eastAsiaTheme="majorEastAsia" w:hAnsi="Arial Nova Cond" w:cs="Segoe UI"/>
                      <w:b w:val="0"/>
                      <w:color w:val="595959"/>
                      <w:sz w:val="20"/>
                      <w:szCs w:val="20"/>
                      <w:shd w:val="clear" w:color="auto" w:fill="F2F2F2"/>
                    </w:rPr>
                  </w:pPr>
                  <w:sdt>
                    <w:sdtPr>
                      <w:id w:val="-62601495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56642216"/>
                  <w:r w:rsidR="00E932D0" w:rsidRPr="00A556AC">
                    <w:rPr>
                      <w:rFonts w:ascii="Arial Nova Cond" w:eastAsiaTheme="majorEastAsia" w:hAnsi="Arial Nova Cond" w:cs="Segoe UI"/>
                      <w:b w:val="0"/>
                      <w:color w:val="595959"/>
                      <w:sz w:val="20"/>
                      <w:szCs w:val="20"/>
                      <w:shd w:val="clear" w:color="auto" w:fill="F2F2F2"/>
                    </w:rPr>
                    <w:t xml:space="preserve">Articulaire </w:t>
                  </w:r>
                </w:p>
                <w:permStart w:id="34624467" w:edGrp="everyone"/>
                <w:p w14:paraId="168BA602" w14:textId="3D93BDA6" w:rsidR="00E932D0" w:rsidRPr="00B702AA" w:rsidRDefault="00BE01E2" w:rsidP="00E932D0">
                  <w:pPr>
                    <w:rPr>
                      <w:rFonts w:ascii="Arial Nova Cond" w:eastAsiaTheme="majorEastAsia" w:hAnsi="Arial Nova Cond" w:cs="Segoe UI"/>
                      <w:b w:val="0"/>
                      <w:color w:val="595959"/>
                      <w:sz w:val="20"/>
                      <w:szCs w:val="20"/>
                      <w:shd w:val="clear" w:color="auto" w:fill="F2F2F2"/>
                    </w:rPr>
                  </w:pPr>
                  <w:sdt>
                    <w:sdtPr>
                      <w:id w:val="-25906694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4624467"/>
                  <w:r w:rsidR="00E932D0" w:rsidRPr="00A556AC">
                    <w:rPr>
                      <w:rFonts w:ascii="Arial Nova Cond" w:eastAsiaTheme="majorEastAsia" w:hAnsi="Arial Nova Cond" w:cs="Segoe UI"/>
                      <w:b w:val="0"/>
                      <w:color w:val="595959"/>
                      <w:sz w:val="20"/>
                      <w:szCs w:val="20"/>
                      <w:shd w:val="clear" w:color="auto" w:fill="F2F2F2"/>
                    </w:rPr>
                    <w:t>Musculaire</w:t>
                  </w:r>
                </w:p>
                <w:permStart w:id="1699707627" w:edGrp="everyone"/>
                <w:p w14:paraId="066C497C" w14:textId="42AD0B18" w:rsidR="00E932D0" w:rsidRPr="00B702AA" w:rsidRDefault="00BE01E2" w:rsidP="00E932D0">
                  <w:pPr>
                    <w:rPr>
                      <w:rFonts w:ascii="Arial Nova Cond" w:eastAsiaTheme="majorEastAsia" w:hAnsi="Arial Nova Cond" w:cs="Segoe UI"/>
                      <w:b w:val="0"/>
                      <w:color w:val="595959"/>
                      <w:sz w:val="20"/>
                      <w:szCs w:val="20"/>
                      <w:shd w:val="clear" w:color="auto" w:fill="F2F2F2"/>
                    </w:rPr>
                  </w:pPr>
                  <w:sdt>
                    <w:sdtPr>
                      <w:id w:val="-32837183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699707627"/>
                  <w:r w:rsidR="00E932D0" w:rsidRPr="00A556AC">
                    <w:rPr>
                      <w:rFonts w:ascii="Arial Nova Cond" w:eastAsiaTheme="majorEastAsia" w:hAnsi="Arial Nova Cond" w:cs="Segoe UI"/>
                      <w:b w:val="0"/>
                      <w:color w:val="595959"/>
                      <w:sz w:val="20"/>
                      <w:szCs w:val="20"/>
                      <w:shd w:val="clear" w:color="auto" w:fill="F2F2F2"/>
                    </w:rPr>
                    <w:t>Autres préciser</w:t>
                  </w:r>
                  <w:permStart w:id="1184963356" w:edGrp="everyone"/>
                  <w:r w:rsidR="00E932D0" w:rsidRPr="00972ADB">
                    <w:rPr>
                      <w:rFonts w:ascii="Arial Nova Cond" w:eastAsiaTheme="majorEastAsia" w:hAnsi="Arial Nova Cond" w:cs="Segoe UI"/>
                      <w:color w:val="595959"/>
                      <w:shd w:val="clear" w:color="auto" w:fill="F2F2F2"/>
                    </w:rPr>
                    <w:t>__________</w:t>
                  </w:r>
                  <w:permEnd w:id="1184963356"/>
                </w:p>
              </w:tc>
              <w:tc>
                <w:tcPr>
                  <w:tcW w:w="1228" w:type="dxa"/>
                </w:tcPr>
                <w:p w14:paraId="034BDAB7" w14:textId="77777777" w:rsidR="00E932D0" w:rsidRPr="00E907C5" w:rsidRDefault="00E932D0"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xml:space="preserve">Agent </w:t>
                  </w:r>
                  <w:r>
                    <w:rPr>
                      <w:rFonts w:ascii="Arial Nova Cond" w:eastAsiaTheme="majorEastAsia" w:hAnsi="Arial Nova Cond" w:cs="Segoe UI"/>
                      <w:bCs/>
                      <w:color w:val="595959"/>
                      <w:sz w:val="20"/>
                      <w:szCs w:val="20"/>
                      <w:shd w:val="clear" w:color="auto" w:fill="F2F2F2"/>
                    </w:rPr>
                    <w:t>b</w:t>
                  </w:r>
                  <w:r w:rsidRPr="00E907C5">
                    <w:rPr>
                      <w:rFonts w:ascii="Arial Nova Cond" w:eastAsiaTheme="majorEastAsia" w:hAnsi="Arial Nova Cond" w:cs="Segoe UI"/>
                      <w:bCs/>
                      <w:color w:val="595959"/>
                      <w:sz w:val="20"/>
                      <w:szCs w:val="20"/>
                      <w:shd w:val="clear" w:color="auto" w:fill="F2F2F2"/>
                    </w:rPr>
                    <w:t>y</w:t>
                  </w:r>
                  <w:r>
                    <w:rPr>
                      <w:rFonts w:ascii="Arial Nova Cond" w:eastAsiaTheme="majorEastAsia" w:hAnsi="Arial Nova Cond"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passant</w:t>
                  </w:r>
                  <w:r>
                    <w:rPr>
                      <w:rFonts w:ascii="Arial Nova Cond" w:eastAsiaTheme="majorEastAsia" w:hAnsi="Arial Nova Cond" w:cs="Segoe UI"/>
                      <w:bCs/>
                      <w:color w:val="595959"/>
                      <w:sz w:val="20"/>
                      <w:szCs w:val="20"/>
                      <w:shd w:val="clear" w:color="auto" w:fill="F2F2F2"/>
                    </w:rPr>
                    <w:t> </w:t>
                  </w:r>
                  <w:r>
                    <w:rPr>
                      <w:rFonts w:eastAsiaTheme="majorEastAsia"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 xml:space="preserve"> </w:t>
                  </w:r>
                </w:p>
                <w:permStart w:id="1928743323" w:edGrp="everyone"/>
                <w:p w14:paraId="10124898" w14:textId="266FBBF5" w:rsidR="00E932D0" w:rsidRPr="00E907C5" w:rsidRDefault="00BE01E2"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54548203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928743323"/>
                  <w:r w:rsidR="00E932D0" w:rsidRPr="00E907C5">
                    <w:rPr>
                      <w:rFonts w:ascii="Arial Nova Cond" w:eastAsiaTheme="majorEastAsia" w:hAnsi="Arial Nova Cond" w:cs="Segoe UI"/>
                      <w:bCs/>
                      <w:color w:val="595959"/>
                      <w:sz w:val="20"/>
                      <w:szCs w:val="20"/>
                      <w:shd w:val="clear" w:color="auto" w:fill="F2F2F2"/>
                    </w:rPr>
                    <w:t>Oui, préciser</w:t>
                  </w:r>
                </w:p>
                <w:permStart w:id="1045723318" w:edGrp="everyone"/>
                <w:p w14:paraId="2877A5D8" w14:textId="596FF7B0" w:rsidR="00E932D0" w:rsidRPr="00E907C5" w:rsidRDefault="00BE01E2" w:rsidP="00E932D0">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07239040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45723318"/>
                  <w:r w:rsidR="00E932D0" w:rsidRPr="00E907C5">
                    <w:rPr>
                      <w:rFonts w:ascii="Arial Nova Cond" w:eastAsiaTheme="majorEastAsia" w:hAnsi="Arial Nova Cond" w:cs="Segoe UI"/>
                      <w:bCs/>
                      <w:color w:val="595959"/>
                      <w:sz w:val="20"/>
                      <w:szCs w:val="20"/>
                      <w:shd w:val="clear" w:color="auto" w:fill="F2F2F2"/>
                    </w:rPr>
                    <w:t>rFVIIa</w:t>
                  </w:r>
                </w:p>
                <w:permStart w:id="1559446180" w:edGrp="everyone"/>
                <w:p w14:paraId="112229E9" w14:textId="336468CD" w:rsidR="00E932D0" w:rsidRPr="00E907C5" w:rsidRDefault="00BE01E2" w:rsidP="00E932D0">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50340273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59446180"/>
                  <w:r w:rsidR="00E932D0" w:rsidRPr="00E907C5">
                    <w:rPr>
                      <w:rFonts w:ascii="Arial Nova Cond" w:eastAsiaTheme="majorEastAsia" w:hAnsi="Arial Nova Cond" w:cs="Segoe UI"/>
                      <w:bCs/>
                      <w:color w:val="595959"/>
                      <w:sz w:val="20"/>
                      <w:szCs w:val="20"/>
                      <w:shd w:val="clear" w:color="auto" w:fill="F2F2F2"/>
                    </w:rPr>
                    <w:t>aPCC</w:t>
                  </w:r>
                </w:p>
                <w:p w14:paraId="66AE8C56" w14:textId="745C753F" w:rsidR="00E932D0" w:rsidRPr="00E907C5" w:rsidRDefault="00E932D0"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w:t>
                  </w:r>
                  <w:permStart w:id="244588839" w:edGrp="everyone"/>
                  <w:sdt>
                    <w:sdtPr>
                      <w:id w:val="-152624087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44588839"/>
                  <w:r w:rsidRPr="00E907C5">
                    <w:rPr>
                      <w:rFonts w:ascii="Arial Nova Cond" w:eastAsiaTheme="majorEastAsia" w:hAnsi="Arial Nova Cond" w:cs="Segoe UI"/>
                      <w:bCs/>
                      <w:color w:val="595959"/>
                      <w:sz w:val="20"/>
                      <w:szCs w:val="20"/>
                      <w:shd w:val="clear" w:color="auto" w:fill="F2F2F2"/>
                    </w:rPr>
                    <w:t>Non, préciser</w:t>
                  </w:r>
                </w:p>
                <w:p w14:paraId="514A9E07" w14:textId="77777777" w:rsidR="00E932D0" w:rsidRPr="00E907C5" w:rsidRDefault="00E932D0"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permStart w:id="451488714" w:edGrp="everyone"/>
                  <w:r w:rsidRPr="00E907C5">
                    <w:rPr>
                      <w:rFonts w:ascii="Arial Nova Cond" w:eastAsiaTheme="majorEastAsia" w:hAnsi="Arial Nova Cond" w:cs="Segoe UI"/>
                      <w:bCs/>
                      <w:color w:val="595959"/>
                      <w:sz w:val="20"/>
                      <w:szCs w:val="20"/>
                      <w:shd w:val="clear" w:color="auto" w:fill="F2F2F2"/>
                    </w:rPr>
                    <w:t>_______________</w:t>
                  </w:r>
                </w:p>
                <w:permEnd w:id="451488714"/>
                <w:p w14:paraId="369D43C4" w14:textId="77777777" w:rsidR="00E932D0" w:rsidRPr="00FE0547" w:rsidRDefault="00E932D0"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p>
              </w:tc>
              <w:tc>
                <w:tcPr>
                  <w:tcW w:w="1403" w:type="dxa"/>
                </w:tcPr>
                <w:p w14:paraId="4A3D8C25" w14:textId="57419300" w:rsidR="00E932D0" w:rsidRPr="00611FBB" w:rsidRDefault="00BE01E2"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47583556"/>
                      <w:placeholder>
                        <w:docPart w:val="FCEAC53612444A17A953590D29A02B42"/>
                      </w:placeholder>
                      <w:showingPlcHdr/>
                    </w:sdtPr>
                    <w:sdtEndPr/>
                    <w:sdtContent>
                      <w:permStart w:id="1033245391" w:edGrp="everyone"/>
                      <w:r w:rsidR="00E932D0" w:rsidRPr="0093672E">
                        <w:rPr>
                          <w:rStyle w:val="Mention"/>
                        </w:rPr>
                        <w:t>________________</w:t>
                      </w:r>
                      <w:permEnd w:id="1033245391"/>
                    </w:sdtContent>
                  </w:sdt>
                </w:p>
              </w:tc>
              <w:tc>
                <w:tcPr>
                  <w:tcW w:w="1402" w:type="dxa"/>
                </w:tcPr>
                <w:p w14:paraId="36364E65" w14:textId="25679B26" w:rsidR="00E932D0" w:rsidRPr="00611FBB" w:rsidRDefault="00BE01E2"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353610918"/>
                      <w:placeholder>
                        <w:docPart w:val="3E04BF249801438EA011BCBE0DD554D6"/>
                      </w:placeholder>
                      <w:showingPlcHdr/>
                    </w:sdtPr>
                    <w:sdtEndPr/>
                    <w:sdtContent>
                      <w:permStart w:id="98829538" w:edGrp="everyone"/>
                      <w:r w:rsidR="00E932D0" w:rsidRPr="0093672E">
                        <w:rPr>
                          <w:rStyle w:val="Mention"/>
                        </w:rPr>
                        <w:t>________________</w:t>
                      </w:r>
                      <w:permEnd w:id="98829538"/>
                    </w:sdtContent>
                  </w:sdt>
                </w:p>
              </w:tc>
              <w:tc>
                <w:tcPr>
                  <w:tcW w:w="1402" w:type="dxa"/>
                  <w:vAlign w:val="top"/>
                </w:tcPr>
                <w:p w14:paraId="5C6A4232" w14:textId="7F0D05E1" w:rsidR="00E932D0" w:rsidRPr="00611FBB" w:rsidRDefault="00BE01E2"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30761571"/>
                      <w:placeholder>
                        <w:docPart w:val="D73144E22F9F491EAC5ECBC0B86778D3"/>
                      </w:placeholder>
                      <w:showingPlcHdr/>
                      <w:date>
                        <w:dateFormat w:val="dd/MM/yyyy"/>
                        <w:lid w:val="fr-FR"/>
                        <w:storeMappedDataAs w:val="dateTime"/>
                        <w:calendar w:val="gregorian"/>
                      </w:date>
                    </w:sdtPr>
                    <w:sdtEndPr/>
                    <w:sdtContent>
                      <w:permStart w:id="1492914048" w:edGrp="everyone"/>
                      <w:r w:rsidR="00E932D0" w:rsidRPr="007E645E">
                        <w:rPr>
                          <w:rStyle w:val="Mention"/>
                        </w:rPr>
                        <w:t>_ _/_ _/_ _ _ _</w:t>
                      </w:r>
                      <w:permEnd w:id="1492914048"/>
                    </w:sdtContent>
                  </w:sdt>
                </w:p>
              </w:tc>
              <w:tc>
                <w:tcPr>
                  <w:tcW w:w="1402" w:type="dxa"/>
                  <w:vAlign w:val="top"/>
                </w:tcPr>
                <w:p w14:paraId="737A5945" w14:textId="77EF832D" w:rsidR="00E932D0" w:rsidRPr="00611FBB" w:rsidRDefault="00BE01E2"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060210673"/>
                      <w:placeholder>
                        <w:docPart w:val="3B8CCADF5E804ECA8EC11A0CBFAC72A6"/>
                      </w:placeholder>
                      <w:showingPlcHdr/>
                      <w:date>
                        <w:dateFormat w:val="dd/MM/yyyy"/>
                        <w:lid w:val="fr-FR"/>
                        <w:storeMappedDataAs w:val="dateTime"/>
                        <w:calendar w:val="gregorian"/>
                      </w:date>
                    </w:sdtPr>
                    <w:sdtEndPr/>
                    <w:sdtContent>
                      <w:permStart w:id="1190490738" w:edGrp="everyone"/>
                      <w:r w:rsidR="00E932D0" w:rsidRPr="007E645E">
                        <w:rPr>
                          <w:rStyle w:val="Mention"/>
                        </w:rPr>
                        <w:t>_ _/_ _/_ _ _ _</w:t>
                      </w:r>
                      <w:permEnd w:id="1190490738"/>
                    </w:sdtContent>
                  </w:sdt>
                </w:p>
              </w:tc>
              <w:tc>
                <w:tcPr>
                  <w:tcW w:w="1402" w:type="dxa"/>
                </w:tcPr>
                <w:p w14:paraId="37BF957E" w14:textId="1D771630" w:rsidR="00E932D0" w:rsidRPr="00611FBB" w:rsidRDefault="00BE01E2" w:rsidP="00E932D0">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87978681"/>
                      <w:placeholder>
                        <w:docPart w:val="DCC86EA095304975A3649C2E02A10650"/>
                      </w:placeholder>
                      <w:showingPlcHdr/>
                    </w:sdtPr>
                    <w:sdtEndPr/>
                    <w:sdtContent>
                      <w:permStart w:id="290598281" w:edGrp="everyone"/>
                      <w:r w:rsidR="00E932D0" w:rsidRPr="0093672E">
                        <w:rPr>
                          <w:rStyle w:val="Mention"/>
                        </w:rPr>
                        <w:t>________________</w:t>
                      </w:r>
                      <w:permEnd w:id="290598281"/>
                    </w:sdtContent>
                  </w:sdt>
                </w:p>
              </w:tc>
            </w:tr>
            <w:permStart w:id="736569874" w:edGrp="everyone"/>
            <w:tr w:rsidR="00F85075" w:rsidRPr="00611FBB" w14:paraId="39A995CC" w14:textId="77777777" w:rsidTr="00F24343">
              <w:tc>
                <w:tcPr>
                  <w:cnfStyle w:val="001000000000" w:firstRow="0" w:lastRow="0" w:firstColumn="1" w:lastColumn="0" w:oddVBand="0" w:evenVBand="0" w:oddHBand="0" w:evenHBand="0" w:firstRowFirstColumn="0" w:firstRowLastColumn="0" w:lastRowFirstColumn="0" w:lastRowLastColumn="0"/>
                  <w:tcW w:w="1389" w:type="dxa"/>
                </w:tcPr>
                <w:p w14:paraId="06BFE17D" w14:textId="7D8B0889" w:rsidR="00F85075" w:rsidRPr="00B702AA" w:rsidRDefault="00BE01E2" w:rsidP="00F85075">
                  <w:pPr>
                    <w:rPr>
                      <w:rFonts w:ascii="Arial Nova Cond" w:eastAsiaTheme="majorEastAsia" w:hAnsi="Arial Nova Cond" w:cs="Segoe UI"/>
                      <w:b w:val="0"/>
                      <w:color w:val="595959"/>
                      <w:sz w:val="20"/>
                      <w:szCs w:val="20"/>
                      <w:shd w:val="clear" w:color="auto" w:fill="F2F2F2"/>
                    </w:rPr>
                  </w:pPr>
                  <w:sdt>
                    <w:sdtPr>
                      <w:id w:val="-162823153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736569874"/>
                  <w:r w:rsidR="00F85075" w:rsidRPr="00A556AC">
                    <w:rPr>
                      <w:rFonts w:ascii="Arial Nova Cond" w:eastAsiaTheme="majorEastAsia" w:hAnsi="Arial Nova Cond" w:cs="Segoe UI"/>
                      <w:b w:val="0"/>
                      <w:color w:val="595959"/>
                      <w:sz w:val="20"/>
                      <w:szCs w:val="20"/>
                      <w:shd w:val="clear" w:color="auto" w:fill="F2F2F2"/>
                    </w:rPr>
                    <w:t xml:space="preserve">Articulaire </w:t>
                  </w:r>
                </w:p>
                <w:permStart w:id="477693378" w:edGrp="everyone"/>
                <w:p w14:paraId="0A3A36E8" w14:textId="798D4373" w:rsidR="00F85075" w:rsidRPr="00B702AA" w:rsidRDefault="00BE01E2" w:rsidP="00F85075">
                  <w:pPr>
                    <w:rPr>
                      <w:rFonts w:ascii="Arial Nova Cond" w:eastAsiaTheme="majorEastAsia" w:hAnsi="Arial Nova Cond" w:cs="Segoe UI"/>
                      <w:b w:val="0"/>
                      <w:color w:val="595959"/>
                      <w:sz w:val="20"/>
                      <w:szCs w:val="20"/>
                      <w:shd w:val="clear" w:color="auto" w:fill="F2F2F2"/>
                    </w:rPr>
                  </w:pPr>
                  <w:sdt>
                    <w:sdtPr>
                      <w:id w:val="197733099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477693378"/>
                  <w:r w:rsidR="00F85075" w:rsidRPr="00A556AC">
                    <w:rPr>
                      <w:rFonts w:ascii="Arial Nova Cond" w:eastAsiaTheme="majorEastAsia" w:hAnsi="Arial Nova Cond" w:cs="Segoe UI"/>
                      <w:b w:val="0"/>
                      <w:color w:val="595959"/>
                      <w:sz w:val="20"/>
                      <w:szCs w:val="20"/>
                      <w:shd w:val="clear" w:color="auto" w:fill="F2F2F2"/>
                    </w:rPr>
                    <w:t>Musculaire</w:t>
                  </w:r>
                </w:p>
                <w:permStart w:id="1586778709" w:edGrp="everyone"/>
                <w:p w14:paraId="098C4610" w14:textId="180574AF" w:rsidR="00F85075" w:rsidRPr="00B702AA" w:rsidRDefault="00BE01E2" w:rsidP="00F85075">
                  <w:pPr>
                    <w:rPr>
                      <w:rFonts w:ascii="Arial Nova Cond" w:eastAsiaTheme="majorEastAsia" w:hAnsi="Arial Nova Cond" w:cs="Segoe UI"/>
                      <w:b w:val="0"/>
                      <w:color w:val="595959"/>
                      <w:sz w:val="20"/>
                      <w:szCs w:val="20"/>
                      <w:shd w:val="clear" w:color="auto" w:fill="F2F2F2"/>
                    </w:rPr>
                  </w:pPr>
                  <w:sdt>
                    <w:sdtPr>
                      <w:id w:val="-164673376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86778709"/>
                  <w:r w:rsidR="00F85075" w:rsidRPr="00A556AC">
                    <w:rPr>
                      <w:rFonts w:ascii="Arial Nova Cond" w:eastAsiaTheme="majorEastAsia" w:hAnsi="Arial Nova Cond" w:cs="Segoe UI"/>
                      <w:b w:val="0"/>
                      <w:color w:val="595959"/>
                      <w:sz w:val="20"/>
                      <w:szCs w:val="20"/>
                      <w:shd w:val="clear" w:color="auto" w:fill="F2F2F2"/>
                    </w:rPr>
                    <w:t>Autres préciser</w:t>
                  </w:r>
                  <w:permStart w:id="2025462281" w:edGrp="everyone"/>
                  <w:r w:rsidR="00F85075" w:rsidRPr="00972ADB">
                    <w:rPr>
                      <w:rFonts w:ascii="Arial Nova Cond" w:eastAsiaTheme="majorEastAsia" w:hAnsi="Arial Nova Cond" w:cs="Segoe UI"/>
                      <w:color w:val="595959"/>
                      <w:shd w:val="clear" w:color="auto" w:fill="F2F2F2"/>
                    </w:rPr>
                    <w:t>__________</w:t>
                  </w:r>
                  <w:permEnd w:id="2025462281"/>
                </w:p>
              </w:tc>
              <w:tc>
                <w:tcPr>
                  <w:tcW w:w="1228" w:type="dxa"/>
                </w:tcPr>
                <w:p w14:paraId="656880B1" w14:textId="77777777" w:rsidR="00F85075" w:rsidRPr="00E907C5" w:rsidRDefault="00F85075"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xml:space="preserve">Agent </w:t>
                  </w:r>
                  <w:r>
                    <w:rPr>
                      <w:rFonts w:ascii="Arial Nova Cond" w:eastAsiaTheme="majorEastAsia" w:hAnsi="Arial Nova Cond" w:cs="Segoe UI"/>
                      <w:bCs/>
                      <w:color w:val="595959"/>
                      <w:sz w:val="20"/>
                      <w:szCs w:val="20"/>
                      <w:shd w:val="clear" w:color="auto" w:fill="F2F2F2"/>
                    </w:rPr>
                    <w:t>b</w:t>
                  </w:r>
                  <w:r w:rsidRPr="00E907C5">
                    <w:rPr>
                      <w:rFonts w:ascii="Arial Nova Cond" w:eastAsiaTheme="majorEastAsia" w:hAnsi="Arial Nova Cond" w:cs="Segoe UI"/>
                      <w:bCs/>
                      <w:color w:val="595959"/>
                      <w:sz w:val="20"/>
                      <w:szCs w:val="20"/>
                      <w:shd w:val="clear" w:color="auto" w:fill="F2F2F2"/>
                    </w:rPr>
                    <w:t>y</w:t>
                  </w:r>
                  <w:r>
                    <w:rPr>
                      <w:rFonts w:ascii="Arial Nova Cond" w:eastAsiaTheme="majorEastAsia" w:hAnsi="Arial Nova Cond"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passant</w:t>
                  </w:r>
                  <w:r>
                    <w:rPr>
                      <w:rFonts w:ascii="Arial Nova Cond" w:eastAsiaTheme="majorEastAsia" w:hAnsi="Arial Nova Cond" w:cs="Segoe UI"/>
                      <w:bCs/>
                      <w:color w:val="595959"/>
                      <w:sz w:val="20"/>
                      <w:szCs w:val="20"/>
                      <w:shd w:val="clear" w:color="auto" w:fill="F2F2F2"/>
                    </w:rPr>
                    <w:t> </w:t>
                  </w:r>
                  <w:r>
                    <w:rPr>
                      <w:rFonts w:eastAsiaTheme="majorEastAsia"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 xml:space="preserve"> </w:t>
                  </w:r>
                </w:p>
                <w:permStart w:id="171467432" w:edGrp="everyone"/>
                <w:p w14:paraId="751DFEEF" w14:textId="36BDACF7" w:rsidR="00F85075" w:rsidRPr="00E907C5" w:rsidRDefault="00BE01E2"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64135274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1467432"/>
                  <w:r w:rsidR="00F85075" w:rsidRPr="00E907C5">
                    <w:rPr>
                      <w:rFonts w:ascii="Arial Nova Cond" w:eastAsiaTheme="majorEastAsia" w:hAnsi="Arial Nova Cond" w:cs="Segoe UI"/>
                      <w:bCs/>
                      <w:color w:val="595959"/>
                      <w:sz w:val="20"/>
                      <w:szCs w:val="20"/>
                      <w:shd w:val="clear" w:color="auto" w:fill="F2F2F2"/>
                    </w:rPr>
                    <w:t>Oui, préciser</w:t>
                  </w:r>
                </w:p>
                <w:permStart w:id="183241721" w:edGrp="everyone"/>
                <w:p w14:paraId="1ACA019A" w14:textId="43D05537" w:rsidR="00F85075" w:rsidRPr="00E907C5" w:rsidRDefault="00BE01E2" w:rsidP="00F85075">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97534222"/>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3241721"/>
                  <w:r w:rsidR="00F85075" w:rsidRPr="00E907C5">
                    <w:rPr>
                      <w:rFonts w:ascii="Arial Nova Cond" w:eastAsiaTheme="majorEastAsia" w:hAnsi="Arial Nova Cond" w:cs="Segoe UI"/>
                      <w:bCs/>
                      <w:color w:val="595959"/>
                      <w:sz w:val="20"/>
                      <w:szCs w:val="20"/>
                      <w:shd w:val="clear" w:color="auto" w:fill="F2F2F2"/>
                    </w:rPr>
                    <w:t>rFVIIa</w:t>
                  </w:r>
                </w:p>
                <w:permStart w:id="340465615" w:edGrp="everyone"/>
                <w:p w14:paraId="52AC1E47" w14:textId="24EB1E7A" w:rsidR="00F85075" w:rsidRPr="00E907C5" w:rsidRDefault="00BE01E2" w:rsidP="00F85075">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26470432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40465615"/>
                  <w:r w:rsidR="00F85075" w:rsidRPr="00E907C5">
                    <w:rPr>
                      <w:rFonts w:ascii="Arial Nova Cond" w:eastAsiaTheme="majorEastAsia" w:hAnsi="Arial Nova Cond" w:cs="Segoe UI"/>
                      <w:bCs/>
                      <w:color w:val="595959"/>
                      <w:sz w:val="20"/>
                      <w:szCs w:val="20"/>
                      <w:shd w:val="clear" w:color="auto" w:fill="F2F2F2"/>
                    </w:rPr>
                    <w:t>aPCC</w:t>
                  </w:r>
                </w:p>
                <w:p w14:paraId="30125F83" w14:textId="6F10F322" w:rsidR="00F85075" w:rsidRPr="00E907C5" w:rsidRDefault="00F85075"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w:t>
                  </w:r>
                  <w:permStart w:id="517479085" w:edGrp="everyone"/>
                  <w:sdt>
                    <w:sdtPr>
                      <w:id w:val="104849300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517479085"/>
                  <w:r w:rsidRPr="00E907C5">
                    <w:rPr>
                      <w:rFonts w:ascii="Arial Nova Cond" w:eastAsiaTheme="majorEastAsia" w:hAnsi="Arial Nova Cond" w:cs="Segoe UI"/>
                      <w:bCs/>
                      <w:color w:val="595959"/>
                      <w:sz w:val="20"/>
                      <w:szCs w:val="20"/>
                      <w:shd w:val="clear" w:color="auto" w:fill="F2F2F2"/>
                    </w:rPr>
                    <w:t>Non, préciser</w:t>
                  </w:r>
                </w:p>
                <w:p w14:paraId="4BE6F6A3" w14:textId="77777777" w:rsidR="00F85075" w:rsidRPr="00E907C5" w:rsidRDefault="00F85075"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permStart w:id="620316370" w:edGrp="everyone"/>
                  <w:r w:rsidRPr="00E907C5">
                    <w:rPr>
                      <w:rFonts w:ascii="Arial Nova Cond" w:eastAsiaTheme="majorEastAsia" w:hAnsi="Arial Nova Cond" w:cs="Segoe UI"/>
                      <w:bCs/>
                      <w:color w:val="595959"/>
                      <w:sz w:val="20"/>
                      <w:szCs w:val="20"/>
                      <w:shd w:val="clear" w:color="auto" w:fill="F2F2F2"/>
                    </w:rPr>
                    <w:t>_______________</w:t>
                  </w:r>
                </w:p>
                <w:permEnd w:id="620316370"/>
                <w:p w14:paraId="7690A114" w14:textId="77777777" w:rsidR="00F85075" w:rsidRPr="00FE0547" w:rsidRDefault="00F85075"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p>
              </w:tc>
              <w:tc>
                <w:tcPr>
                  <w:tcW w:w="1403" w:type="dxa"/>
                  <w:vAlign w:val="top"/>
                </w:tcPr>
                <w:p w14:paraId="2580829D" w14:textId="68EDC39A" w:rsidR="00F85075" w:rsidRPr="00611FBB" w:rsidRDefault="00BE01E2"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132159914"/>
                      <w:placeholder>
                        <w:docPart w:val="A8E7B6BA8E744DABAA5DA033CE2E300E"/>
                      </w:placeholder>
                      <w:showingPlcHdr/>
                    </w:sdtPr>
                    <w:sdtEndPr/>
                    <w:sdtContent>
                      <w:permStart w:id="340812536" w:edGrp="everyone"/>
                      <w:r w:rsidR="00F85075" w:rsidRPr="00460B5A">
                        <w:rPr>
                          <w:rStyle w:val="Mention"/>
                        </w:rPr>
                        <w:t>________________</w:t>
                      </w:r>
                      <w:permEnd w:id="340812536"/>
                    </w:sdtContent>
                  </w:sdt>
                </w:p>
              </w:tc>
              <w:tc>
                <w:tcPr>
                  <w:tcW w:w="1402" w:type="dxa"/>
                  <w:vAlign w:val="top"/>
                </w:tcPr>
                <w:p w14:paraId="4E1F8EBC" w14:textId="7588E4FB" w:rsidR="00F85075" w:rsidRPr="00611FBB" w:rsidRDefault="00BE01E2"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75113930"/>
                      <w:placeholder>
                        <w:docPart w:val="C3524C39B2AA437FAB6165ECA9A9E7FD"/>
                      </w:placeholder>
                      <w:showingPlcHdr/>
                    </w:sdtPr>
                    <w:sdtEndPr/>
                    <w:sdtContent>
                      <w:permStart w:id="1486102194" w:edGrp="everyone"/>
                      <w:r w:rsidR="00F85075" w:rsidRPr="00460B5A">
                        <w:rPr>
                          <w:rStyle w:val="Mention"/>
                        </w:rPr>
                        <w:t>________________</w:t>
                      </w:r>
                      <w:permEnd w:id="1486102194"/>
                    </w:sdtContent>
                  </w:sdt>
                </w:p>
              </w:tc>
              <w:tc>
                <w:tcPr>
                  <w:tcW w:w="1402" w:type="dxa"/>
                  <w:vAlign w:val="top"/>
                </w:tcPr>
                <w:p w14:paraId="2BB3AA00" w14:textId="21C4AF60" w:rsidR="00F85075" w:rsidRPr="00611FBB" w:rsidRDefault="00BE01E2"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463320330"/>
                      <w:placeholder>
                        <w:docPart w:val="4DBC142C2AD6411D857176E10836DFF1"/>
                      </w:placeholder>
                      <w:showingPlcHdr/>
                      <w:date>
                        <w:dateFormat w:val="dd/MM/yyyy"/>
                        <w:lid w:val="fr-FR"/>
                        <w:storeMappedDataAs w:val="dateTime"/>
                        <w:calendar w:val="gregorian"/>
                      </w:date>
                    </w:sdtPr>
                    <w:sdtEndPr/>
                    <w:sdtContent>
                      <w:permStart w:id="1674458104" w:edGrp="everyone"/>
                      <w:r w:rsidR="00F85075" w:rsidRPr="007E645E">
                        <w:rPr>
                          <w:rStyle w:val="Mention"/>
                        </w:rPr>
                        <w:t>_ _/_ _/_ _ _ _</w:t>
                      </w:r>
                      <w:permEnd w:id="1674458104"/>
                    </w:sdtContent>
                  </w:sdt>
                </w:p>
              </w:tc>
              <w:tc>
                <w:tcPr>
                  <w:tcW w:w="1402" w:type="dxa"/>
                  <w:vAlign w:val="top"/>
                </w:tcPr>
                <w:p w14:paraId="268D8477" w14:textId="22D47093" w:rsidR="00F85075" w:rsidRPr="00611FBB" w:rsidRDefault="00BE01E2"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362753221"/>
                      <w:placeholder>
                        <w:docPart w:val="A1196D1C3A82453C944D8E3E6DBB9745"/>
                      </w:placeholder>
                      <w:showingPlcHdr/>
                      <w:date>
                        <w:dateFormat w:val="dd/MM/yyyy"/>
                        <w:lid w:val="fr-FR"/>
                        <w:storeMappedDataAs w:val="dateTime"/>
                        <w:calendar w:val="gregorian"/>
                      </w:date>
                    </w:sdtPr>
                    <w:sdtEndPr/>
                    <w:sdtContent>
                      <w:permStart w:id="122908482" w:edGrp="everyone"/>
                      <w:r w:rsidR="00F85075" w:rsidRPr="007E645E">
                        <w:rPr>
                          <w:rStyle w:val="Mention"/>
                        </w:rPr>
                        <w:t>_ _/_ _/_ _ _ _</w:t>
                      </w:r>
                      <w:permEnd w:id="122908482"/>
                    </w:sdtContent>
                  </w:sdt>
                </w:p>
              </w:tc>
              <w:tc>
                <w:tcPr>
                  <w:tcW w:w="1402" w:type="dxa"/>
                  <w:vAlign w:val="top"/>
                </w:tcPr>
                <w:p w14:paraId="1E1F8121" w14:textId="388AFF8E" w:rsidR="00F85075" w:rsidRPr="00611FBB" w:rsidRDefault="00BE01E2" w:rsidP="00F85075">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962855036"/>
                      <w:placeholder>
                        <w:docPart w:val="3A36E32FEEA542029C81717C59E7FCEC"/>
                      </w:placeholder>
                      <w:showingPlcHdr/>
                    </w:sdtPr>
                    <w:sdtEndPr/>
                    <w:sdtContent>
                      <w:permStart w:id="1260349241" w:edGrp="everyone"/>
                      <w:r w:rsidR="00F85075" w:rsidRPr="00460B5A">
                        <w:rPr>
                          <w:rStyle w:val="Mention"/>
                        </w:rPr>
                        <w:t>________________</w:t>
                      </w:r>
                      <w:permEnd w:id="1260349241"/>
                    </w:sdtContent>
                  </w:sdt>
                </w:p>
              </w:tc>
            </w:tr>
          </w:tbl>
          <w:p w14:paraId="23FB12B9" w14:textId="77777777" w:rsidR="004042E0" w:rsidRDefault="004042E0" w:rsidP="005F43EC">
            <w:pPr>
              <w:rPr>
                <w:rFonts w:ascii="Arial Nova Cond" w:eastAsiaTheme="majorEastAsia" w:hAnsi="Arial Nova Cond" w:cs="Segoe UI"/>
                <w:color w:val="595959"/>
                <w:shd w:val="clear" w:color="auto" w:fill="F2F2F2"/>
              </w:rPr>
            </w:pPr>
          </w:p>
          <w:p w14:paraId="1C289754" w14:textId="435C50A1" w:rsidR="007F26CF" w:rsidRDefault="007F26CF" w:rsidP="005F43EC">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Patient initialement traité par concizuma</w:t>
            </w:r>
            <w:r w:rsidR="005957CF">
              <w:rPr>
                <w:rFonts w:ascii="Arial Nova Cond" w:eastAsiaTheme="majorEastAsia" w:hAnsi="Arial Nova Cond" w:cs="Segoe UI"/>
                <w:color w:val="595959"/>
                <w:shd w:val="clear" w:color="auto" w:fill="F2F2F2"/>
              </w:rPr>
              <w:t>b</w:t>
            </w:r>
            <w:r>
              <w:rPr>
                <w:rFonts w:ascii="Arial Nova Cond" w:eastAsiaTheme="majorEastAsia" w:hAnsi="Arial Nova Cond" w:cs="Segoe UI"/>
                <w:color w:val="595959"/>
                <w:shd w:val="clear" w:color="auto" w:fill="F2F2F2"/>
              </w:rPr>
              <w:t xml:space="preserve"> ?  </w:t>
            </w:r>
            <w:permStart w:id="2003853781" w:edGrp="everyone"/>
            <w:sdt>
              <w:sdtPr>
                <w:id w:val="206520737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003853781"/>
            <w:r w:rsidR="000322CA" w:rsidRPr="00DD2C42">
              <w:rPr>
                <w:rFonts w:ascii="Arial Nova Cond" w:eastAsiaTheme="majorEastAsia" w:hAnsi="Arial Nova Cond" w:cs="Segoe UI"/>
                <w:color w:val="595959"/>
                <w:shd w:val="clear" w:color="auto" w:fill="F2F2F2"/>
              </w:rPr>
              <w:t xml:space="preserve">Non </w:t>
            </w:r>
            <w:permStart w:id="255853808" w:edGrp="everyone"/>
            <w:sdt>
              <w:sdtPr>
                <w:id w:val="-172243443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55853808"/>
            <w:r w:rsidR="000322CA" w:rsidRPr="00DD2C42">
              <w:rPr>
                <w:rFonts w:ascii="Arial Nova Cond" w:eastAsiaTheme="majorEastAsia" w:hAnsi="Arial Nova Cond" w:cs="Segoe UI"/>
                <w:color w:val="595959"/>
                <w:shd w:val="clear" w:color="auto" w:fill="F2F2F2"/>
              </w:rPr>
              <w:t>Oui</w:t>
            </w:r>
            <w:r w:rsidR="000322CA">
              <w:rPr>
                <w:rFonts w:ascii="Arial Nova Cond" w:eastAsiaTheme="majorEastAsia" w:hAnsi="Arial Nova Cond" w:cs="Segoe UI"/>
                <w:color w:val="595959"/>
                <w:shd w:val="clear" w:color="auto" w:fill="F2F2F2"/>
              </w:rPr>
              <w:t>,</w:t>
            </w:r>
            <w:r w:rsidR="001A5F54">
              <w:rPr>
                <w:rFonts w:ascii="Arial Nova Cond" w:eastAsiaTheme="majorEastAsia" w:hAnsi="Arial Nova Cond" w:cs="Segoe UI"/>
                <w:color w:val="595959"/>
                <w:shd w:val="clear" w:color="auto" w:fill="F2F2F2"/>
              </w:rPr>
              <w:t xml:space="preserve">, si oui préciser </w:t>
            </w:r>
            <w:r w:rsidR="002B7B49">
              <w:rPr>
                <w:rFonts w:ascii="Arial Nova Cond" w:eastAsiaTheme="majorEastAsia" w:hAnsi="Arial Nova Cond" w:cs="Segoe UI"/>
                <w:color w:val="595959"/>
                <w:shd w:val="clear" w:color="auto" w:fill="F2F2F2"/>
              </w:rPr>
              <w:t>selon la situation</w:t>
            </w:r>
          </w:p>
          <w:p w14:paraId="213E44CF" w14:textId="78D62645" w:rsidR="006A0AFF" w:rsidRDefault="004042E0" w:rsidP="004042E0">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 xml:space="preserve">Pour les patients préalablement traités </w:t>
            </w:r>
            <w:r w:rsidR="005C285A">
              <w:rPr>
                <w:rFonts w:ascii="Arial Nova Cond" w:eastAsiaTheme="majorEastAsia" w:hAnsi="Arial Nova Cond" w:cs="Segoe UI"/>
                <w:color w:val="595959"/>
                <w:shd w:val="clear" w:color="auto" w:fill="F2F2F2"/>
              </w:rPr>
              <w:t xml:space="preserve">dans le cadre de l’accès compassionnel et ayant donc été </w:t>
            </w:r>
            <w:r w:rsidR="00403CD8">
              <w:rPr>
                <w:rFonts w:ascii="Arial Nova Cond" w:eastAsiaTheme="majorEastAsia" w:hAnsi="Arial Nova Cond" w:cs="Segoe UI"/>
                <w:color w:val="595959"/>
                <w:shd w:val="clear" w:color="auto" w:fill="F2F2F2"/>
              </w:rPr>
              <w:t xml:space="preserve">sous </w:t>
            </w:r>
            <w:r w:rsidR="005C285A">
              <w:rPr>
                <w:rFonts w:ascii="Arial Nova Cond" w:eastAsiaTheme="majorEastAsia" w:hAnsi="Arial Nova Cond" w:cs="Segoe UI"/>
                <w:color w:val="595959"/>
                <w:shd w:val="clear" w:color="auto" w:fill="F2F2F2"/>
              </w:rPr>
              <w:t>concizumab entre la demande d’accès au traitement et l’initiation du traitement dans le cadre de l’A</w:t>
            </w:r>
            <w:r w:rsidR="008477EF">
              <w:rPr>
                <w:rFonts w:ascii="Arial Nova Cond" w:eastAsiaTheme="majorEastAsia" w:hAnsi="Arial Nova Cond" w:cs="Segoe UI"/>
                <w:color w:val="595959"/>
                <w:shd w:val="clear" w:color="auto" w:fill="F2F2F2"/>
              </w:rPr>
              <w:t>P </w:t>
            </w:r>
          </w:p>
          <w:p w14:paraId="5430B51C" w14:textId="0DF2937C" w:rsidR="004042E0" w:rsidRPr="00143240" w:rsidRDefault="008477EF" w:rsidP="00CE0748">
            <w:pPr>
              <w:pStyle w:val="Paragraphedeliste"/>
              <w:numPr>
                <w:ilvl w:val="0"/>
                <w:numId w:val="25"/>
              </w:numPr>
              <w:rPr>
                <w:rFonts w:ascii="Arial Nova Cond" w:eastAsiaTheme="majorEastAsia" w:hAnsi="Arial Nova Cond" w:cs="Segoe UI"/>
                <w:color w:val="595959"/>
                <w:shd w:val="clear" w:color="auto" w:fill="F2F2F2"/>
              </w:rPr>
            </w:pPr>
            <w:r w:rsidRPr="00143240">
              <w:rPr>
                <w:rFonts w:ascii="Arial Nova Cond" w:eastAsiaTheme="majorEastAsia" w:hAnsi="Arial Nova Cond" w:cs="Segoe UI"/>
                <w:color w:val="595959"/>
                <w:shd w:val="clear" w:color="auto" w:fill="F2F2F2"/>
              </w:rPr>
              <w:t xml:space="preserve"> </w:t>
            </w:r>
            <w:r w:rsidR="004042E0" w:rsidRPr="00143240">
              <w:rPr>
                <w:rFonts w:ascii="Arial Nova Cond" w:eastAsiaTheme="majorEastAsia" w:hAnsi="Arial Nova Cond" w:cs="Segoe UI"/>
                <w:color w:val="595959"/>
                <w:u w:val="single"/>
                <w:shd w:val="clear" w:color="auto" w:fill="F2F2F2"/>
              </w:rPr>
              <w:t>Evaluation des épisodes hémorragiques et nécessité de les déclarer en tant qu’effets indésirables / effets indésirables graves</w:t>
            </w:r>
            <w:r w:rsidR="004042E0" w:rsidRPr="00143240">
              <w:rPr>
                <w:rFonts w:ascii="Arial Nova Cond" w:eastAsiaTheme="majorEastAsia" w:hAnsi="Arial Nova Cond" w:cs="Segoe UI"/>
                <w:color w:val="595959"/>
                <w:shd w:val="clear" w:color="auto" w:fill="F2F2F2"/>
              </w:rPr>
              <w:t> :</w:t>
            </w:r>
          </w:p>
          <w:permStart w:id="1162348625" w:edGrp="everyone"/>
          <w:p w14:paraId="6BA0C79D" w14:textId="29C877E9" w:rsidR="004042E0" w:rsidRPr="0073402F" w:rsidRDefault="00BE01E2" w:rsidP="004042E0">
            <w:pPr>
              <w:rPr>
                <w:rFonts w:ascii="Arial Nova Cond" w:eastAsiaTheme="majorEastAsia" w:hAnsi="Arial Nova Cond" w:cs="Segoe UI"/>
                <w:color w:val="595959"/>
                <w:shd w:val="clear" w:color="auto" w:fill="F2F2F2"/>
              </w:rPr>
            </w:pPr>
            <w:sdt>
              <w:sdtPr>
                <w:id w:val="155041828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62348625"/>
            <w:r w:rsidR="004042E0">
              <w:rPr>
                <w:rFonts w:ascii="Arial Nova Cond" w:eastAsiaTheme="majorEastAsia" w:hAnsi="Arial Nova Cond" w:cs="Segoe UI"/>
                <w:color w:val="595959"/>
                <w:shd w:val="clear" w:color="auto" w:fill="F2F2F2"/>
              </w:rPr>
              <w:t xml:space="preserve">Selon </w:t>
            </w:r>
            <w:r w:rsidR="00042F25">
              <w:rPr>
                <w:rFonts w:ascii="Arial Nova Cond" w:eastAsiaTheme="majorEastAsia" w:hAnsi="Arial Nova Cond" w:cs="Segoe UI"/>
                <w:color w:val="595959"/>
                <w:shd w:val="clear" w:color="auto" w:fill="F2F2F2"/>
              </w:rPr>
              <w:t>le prescripteur</w:t>
            </w:r>
            <w:r w:rsidR="004042E0">
              <w:rPr>
                <w:rFonts w:ascii="Arial Nova Cond" w:eastAsiaTheme="majorEastAsia" w:hAnsi="Arial Nova Cond" w:cs="Segoe UI"/>
                <w:color w:val="595959"/>
                <w:shd w:val="clear" w:color="auto" w:fill="F2F2F2"/>
              </w:rPr>
              <w:t>, l’(les) épisode(s) hémorragique</w:t>
            </w:r>
            <w:r w:rsidR="00135914">
              <w:rPr>
                <w:rFonts w:ascii="Arial Nova Cond" w:eastAsiaTheme="majorEastAsia" w:hAnsi="Arial Nova Cond" w:cs="Segoe UI"/>
                <w:color w:val="595959"/>
                <w:shd w:val="clear" w:color="auto" w:fill="F2F2F2"/>
              </w:rPr>
              <w:t>(s)</w:t>
            </w:r>
            <w:r w:rsidR="004042E0">
              <w:rPr>
                <w:rFonts w:ascii="Arial Nova Cond" w:eastAsiaTheme="majorEastAsia" w:hAnsi="Arial Nova Cond" w:cs="Segoe UI"/>
                <w:color w:val="595959"/>
                <w:shd w:val="clear" w:color="auto" w:fill="F2F2F2"/>
              </w:rPr>
              <w:t xml:space="preserve"> est (sont)</w:t>
            </w:r>
            <w:r w:rsidR="004042E0" w:rsidRPr="0073402F">
              <w:rPr>
                <w:rFonts w:ascii="Arial Nova Cond" w:eastAsiaTheme="majorEastAsia" w:hAnsi="Arial Nova Cond" w:cs="Segoe UI"/>
                <w:color w:val="595959"/>
                <w:shd w:val="clear" w:color="auto" w:fill="F2F2F2"/>
              </w:rPr>
              <w:t xml:space="preserve"> </w:t>
            </w:r>
            <w:r w:rsidR="004042E0">
              <w:rPr>
                <w:rFonts w:ascii="Arial Nova Cond" w:eastAsiaTheme="majorEastAsia" w:hAnsi="Arial Nova Cond" w:cs="Segoe UI"/>
                <w:color w:val="595959"/>
                <w:shd w:val="clear" w:color="auto" w:fill="F2F2F2"/>
              </w:rPr>
              <w:t>de plus grande intensité, fréquence ou durée que ce qui pourrait être attendu pour le patient</w:t>
            </w:r>
          </w:p>
          <w:permStart w:id="1353602255" w:edGrp="everyone"/>
          <w:p w14:paraId="1216C714" w14:textId="5C4A4A8A" w:rsidR="004042E0" w:rsidRPr="0073402F" w:rsidRDefault="00BE01E2" w:rsidP="004042E0">
            <w:pPr>
              <w:rPr>
                <w:rFonts w:ascii="Arial Nova Cond" w:eastAsiaTheme="majorEastAsia" w:hAnsi="Arial Nova Cond" w:cs="Segoe UI"/>
                <w:color w:val="595959"/>
                <w:shd w:val="clear" w:color="auto" w:fill="F2F2F2"/>
              </w:rPr>
            </w:pPr>
            <w:sdt>
              <w:sdtPr>
                <w:id w:val="1536626565"/>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353602255"/>
            <w:r w:rsidR="00135914">
              <w:rPr>
                <w:rFonts w:ascii="Arial Nova Cond" w:eastAsiaTheme="majorEastAsia" w:hAnsi="Arial Nova Cond" w:cs="Segoe UI"/>
                <w:color w:val="595959"/>
                <w:shd w:val="clear" w:color="auto" w:fill="F2F2F2"/>
              </w:rPr>
              <w:t xml:space="preserve">Le prescripteur </w:t>
            </w:r>
            <w:r w:rsidR="004042E0">
              <w:rPr>
                <w:rFonts w:ascii="Arial Nova Cond" w:eastAsiaTheme="majorEastAsia" w:hAnsi="Arial Nova Cond" w:cs="Segoe UI"/>
                <w:color w:val="595959"/>
                <w:shd w:val="clear" w:color="auto" w:fill="F2F2F2"/>
              </w:rPr>
              <w:t xml:space="preserve">considère qu’il y a une possibilité raisonnable pour que </w:t>
            </w:r>
            <w:r w:rsidR="004042E0" w:rsidRPr="006B407B">
              <w:rPr>
                <w:rFonts w:ascii="Arial Nova Cond" w:eastAsiaTheme="majorEastAsia" w:hAnsi="Arial Nova Cond" w:cs="Segoe UI"/>
                <w:color w:val="595959"/>
                <w:shd w:val="clear" w:color="auto" w:fill="F2F2F2"/>
              </w:rPr>
              <w:t>l’(les) épisode(s)</w:t>
            </w:r>
            <w:r w:rsidR="004042E0">
              <w:rPr>
                <w:rFonts w:ascii="Arial Nova Cond" w:eastAsiaTheme="majorEastAsia" w:hAnsi="Arial Nova Cond" w:cs="Segoe UI"/>
                <w:color w:val="595959"/>
                <w:shd w:val="clear" w:color="auto" w:fill="F2F2F2"/>
              </w:rPr>
              <w:t xml:space="preserve"> soi(en)t lié(s) au concizumab</w:t>
            </w:r>
          </w:p>
          <w:permStart w:id="647038259" w:edGrp="everyone"/>
          <w:p w14:paraId="0EDFF341" w14:textId="4FDB9FF1" w:rsidR="004042E0" w:rsidRDefault="00BE01E2" w:rsidP="004042E0">
            <w:pPr>
              <w:rPr>
                <w:rFonts w:ascii="Arial Nova Cond" w:eastAsiaTheme="majorEastAsia" w:hAnsi="Arial Nova Cond" w:cs="Segoe UI"/>
                <w:color w:val="595959"/>
                <w:shd w:val="clear" w:color="auto" w:fill="F2F2F2"/>
              </w:rPr>
            </w:pPr>
            <w:sdt>
              <w:sdtPr>
                <w:id w:val="-179142275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647038259"/>
            <w:r w:rsidR="004042E0" w:rsidRPr="00F645D7">
              <w:rPr>
                <w:rFonts w:ascii="Arial Nova Cond" w:eastAsiaTheme="majorEastAsia" w:hAnsi="Arial Nova Cond" w:cs="Segoe UI"/>
                <w:color w:val="595959"/>
                <w:shd w:val="clear" w:color="auto" w:fill="F2F2F2"/>
              </w:rPr>
              <w:t xml:space="preserve">L’(les) épisode(s) a </w:t>
            </w:r>
            <w:r w:rsidR="00E32080">
              <w:rPr>
                <w:rFonts w:ascii="Arial Nova Cond" w:eastAsiaTheme="majorEastAsia" w:hAnsi="Arial Nova Cond" w:cs="Segoe UI"/>
                <w:color w:val="595959"/>
                <w:shd w:val="clear" w:color="auto" w:fill="F2F2F2"/>
              </w:rPr>
              <w:t xml:space="preserve">(ont) </w:t>
            </w:r>
            <w:r w:rsidR="004042E0" w:rsidRPr="00F645D7">
              <w:rPr>
                <w:rFonts w:ascii="Arial Nova Cond" w:eastAsiaTheme="majorEastAsia" w:hAnsi="Arial Nova Cond" w:cs="Segoe UI"/>
                <w:color w:val="595959"/>
                <w:shd w:val="clear" w:color="auto" w:fill="F2F2F2"/>
              </w:rPr>
              <w:t>mis e</w:t>
            </w:r>
            <w:r w:rsidR="004042E0" w:rsidRPr="0073402F">
              <w:rPr>
                <w:rFonts w:ascii="Arial Nova Cond" w:eastAsiaTheme="majorEastAsia" w:hAnsi="Arial Nova Cond" w:cs="Segoe UI"/>
                <w:color w:val="595959"/>
                <w:shd w:val="clear" w:color="auto" w:fill="F2F2F2"/>
              </w:rPr>
              <w:t>n dan</w:t>
            </w:r>
            <w:r w:rsidR="004042E0">
              <w:rPr>
                <w:rFonts w:ascii="Arial Nova Cond" w:eastAsiaTheme="majorEastAsia" w:hAnsi="Arial Nova Cond" w:cs="Segoe UI"/>
                <w:color w:val="595959"/>
                <w:shd w:val="clear" w:color="auto" w:fill="F2F2F2"/>
              </w:rPr>
              <w:t>ger la vie du patient ou a</w:t>
            </w:r>
            <w:r w:rsidR="00E32080">
              <w:rPr>
                <w:rFonts w:ascii="Arial Nova Cond" w:eastAsiaTheme="majorEastAsia" w:hAnsi="Arial Nova Cond" w:cs="Segoe UI"/>
                <w:color w:val="595959"/>
                <w:shd w:val="clear" w:color="auto" w:fill="F2F2F2"/>
              </w:rPr>
              <w:t xml:space="preserve"> (ont)</w:t>
            </w:r>
            <w:r w:rsidR="004042E0">
              <w:rPr>
                <w:rFonts w:ascii="Arial Nova Cond" w:eastAsiaTheme="majorEastAsia" w:hAnsi="Arial Nova Cond" w:cs="Segoe UI"/>
                <w:color w:val="595959"/>
                <w:shd w:val="clear" w:color="auto" w:fill="F2F2F2"/>
              </w:rPr>
              <w:t xml:space="preserve"> causé le décès du patient</w:t>
            </w:r>
          </w:p>
          <w:p w14:paraId="5EFE7083" w14:textId="77BC99CA" w:rsidR="00426FCB" w:rsidRDefault="004042E0" w:rsidP="005F43EC">
            <w:pPr>
              <w:rPr>
                <w:rFonts w:eastAsiaTheme="majorEastAsia" w:cs="Segoe UI"/>
                <w:color w:val="595959"/>
                <w:shd w:val="clear" w:color="auto" w:fill="F2F2F2"/>
              </w:rPr>
            </w:pPr>
            <w:r w:rsidRPr="009477B7">
              <w:rPr>
                <w:rFonts w:ascii="Arial Nova Cond" w:eastAsiaTheme="majorEastAsia" w:hAnsi="Arial Nova Cond" w:cs="Segoe UI"/>
                <w:b/>
                <w:bCs/>
                <w:color w:val="595959"/>
                <w:shd w:val="clear" w:color="auto" w:fill="F2F2F2"/>
              </w:rPr>
              <w:lastRenderedPageBreak/>
              <w:t>Si l’une des 3 cases est cochée, remplir le formulaire d’EI en Annexe I</w:t>
            </w:r>
            <w:r>
              <w:rPr>
                <w:rFonts w:ascii="Arial Nova Cond" w:eastAsiaTheme="majorEastAsia" w:hAnsi="Arial Nova Cond" w:cs="Segoe UI"/>
                <w:color w:val="595959"/>
                <w:shd w:val="clear" w:color="auto" w:fill="F2F2F2"/>
              </w:rPr>
              <w:t>.</w:t>
            </w:r>
          </w:p>
          <w:p w14:paraId="0CA4A888" w14:textId="77777777" w:rsidR="00426FCB" w:rsidRDefault="00426FCB" w:rsidP="005F43EC">
            <w:pPr>
              <w:rPr>
                <w:rFonts w:ascii="Arial Nova Cond" w:eastAsiaTheme="majorEastAsia" w:hAnsi="Arial Nova Cond" w:cs="Segoe UI"/>
                <w:color w:val="595959"/>
                <w:shd w:val="clear" w:color="auto" w:fill="F2F2F2"/>
              </w:rPr>
            </w:pPr>
          </w:p>
          <w:p w14:paraId="13043E81" w14:textId="543ECCBF" w:rsidR="005F43EC" w:rsidRPr="00DD2C42" w:rsidRDefault="00426FCB" w:rsidP="005F43EC">
            <w:pPr>
              <w:rPr>
                <w:rFonts w:ascii="Arial Nova Cond" w:hAnsi="Arial Nova Cond"/>
                <w:color w:val="595959" w:themeColor="text1" w:themeTint="A6"/>
                <w:shd w:val="clear" w:color="auto" w:fill="F2F2F2" w:themeFill="background1" w:themeFillShade="F2"/>
              </w:rPr>
            </w:pPr>
            <w:r w:rsidRPr="00924AE6">
              <w:rPr>
                <w:rStyle w:val="Mention"/>
              </w:rPr>
              <w:t>Pour une information complète</w:t>
            </w:r>
            <w:r w:rsidRPr="009477B7">
              <w:rPr>
                <w:rStyle w:val="Mention"/>
              </w:rPr>
              <w:t xml:space="preserve"> sur la </w:t>
            </w:r>
            <w:r>
              <w:rPr>
                <w:rStyle w:val="Mention"/>
              </w:rPr>
              <w:t>p</w:t>
            </w:r>
            <w:r w:rsidRPr="009477B7">
              <w:rPr>
                <w:rStyle w:val="Mention"/>
              </w:rPr>
              <w:t>rise en charge des hémorragies intercurrentes</w:t>
            </w:r>
            <w:r>
              <w:rPr>
                <w:rStyle w:val="Mention"/>
              </w:rPr>
              <w:t>, se référer à la rubrique 4.2 du</w:t>
            </w:r>
            <w:r w:rsidRPr="00924AE6">
              <w:rPr>
                <w:rStyle w:val="Mention"/>
              </w:rPr>
              <w:t xml:space="preserve"> RCP</w:t>
            </w:r>
            <w:r>
              <w:rPr>
                <w:rStyle w:val="Mention"/>
              </w:rPr>
              <w:t>.</w:t>
            </w:r>
          </w:p>
        </w:tc>
      </w:tr>
    </w:tbl>
    <w:p w14:paraId="5BDD7646" w14:textId="0BD67CC1" w:rsidR="008F5A0C" w:rsidRPr="0093672E" w:rsidRDefault="008F5A0C" w:rsidP="00216893">
      <w:pPr>
        <w:pStyle w:val="Petit"/>
      </w:pPr>
    </w:p>
    <w:p w14:paraId="3040B22F" w14:textId="77777777" w:rsidR="0060694F" w:rsidRDefault="0060694F" w:rsidP="005F43EC">
      <w:pPr>
        <w:pStyle w:val="Intertitre"/>
      </w:pPr>
      <w:r>
        <w:t>Evaluation de la qualité de vie des patients</w:t>
      </w:r>
    </w:p>
    <w:p w14:paraId="251A4E16" w14:textId="52B5F0C7" w:rsidR="00F17B3E" w:rsidRDefault="00F47B67" w:rsidP="00F17B3E">
      <w:pPr>
        <w:pStyle w:val="Corpsdetexte"/>
      </w:pPr>
      <w:r>
        <w:t>Q</w:t>
      </w:r>
      <w:r w:rsidR="005F64CA">
        <w:t>uestionnaire remis au patient :</w:t>
      </w:r>
    </w:p>
    <w:p w14:paraId="673D86FE" w14:textId="7375B423" w:rsidR="001861EA" w:rsidRPr="00277780" w:rsidRDefault="00C04E22" w:rsidP="00CE0748">
      <w:pPr>
        <w:pStyle w:val="Corpsdetexte"/>
        <w:numPr>
          <w:ilvl w:val="1"/>
          <w:numId w:val="26"/>
        </w:numPr>
      </w:pPr>
      <w:r w:rsidRPr="00277780">
        <w:t>Haemo-Qo</w:t>
      </w:r>
      <w:r w:rsidR="00527C94" w:rsidRPr="00277780">
        <w:t>L</w:t>
      </w:r>
      <w:r w:rsidRPr="00277780">
        <w:t>, si patient de 1</w:t>
      </w:r>
      <w:r w:rsidR="00EB566D" w:rsidRPr="00277780">
        <w:t>3</w:t>
      </w:r>
      <w:r w:rsidRPr="00277780">
        <w:t xml:space="preserve"> à &lt; 17 ans</w:t>
      </w:r>
      <w:r w:rsidR="00D1119D" w:rsidRPr="00277780">
        <w:t>,</w:t>
      </w:r>
    </w:p>
    <w:p w14:paraId="798587D6" w14:textId="0FDF50D1" w:rsidR="005F43EC" w:rsidRPr="00277780" w:rsidRDefault="00750293" w:rsidP="00CE0748">
      <w:pPr>
        <w:pStyle w:val="Corpsdetexte"/>
        <w:numPr>
          <w:ilvl w:val="1"/>
          <w:numId w:val="26"/>
        </w:numPr>
      </w:pPr>
      <w:r w:rsidRPr="00277780">
        <w:t>Haem-A-QoL</w:t>
      </w:r>
      <w:r w:rsidR="002C5D4E" w:rsidRPr="00277780">
        <w:t xml:space="preserve"> si patient </w:t>
      </w:r>
      <w:r w:rsidR="00157810" w:rsidRPr="00157810">
        <w:rPr>
          <w:u w:val="single"/>
        </w:rPr>
        <w:t>&gt;</w:t>
      </w:r>
      <w:r w:rsidR="002C5D4E" w:rsidRPr="00277780">
        <w:t xml:space="preserve"> 17 ans)</w:t>
      </w:r>
    </w:p>
    <w:p w14:paraId="0496FBAB" w14:textId="7E16A310" w:rsidR="00370E96" w:rsidRPr="00E907C5" w:rsidRDefault="00370E96" w:rsidP="00370E96">
      <w:pPr>
        <w:pStyle w:val="Paragraphedexplications"/>
      </w:pPr>
      <w:r w:rsidRPr="00E907C5">
        <w:t>À compléter par le patient par auto-questionnaire</w:t>
      </w:r>
      <w:r w:rsidR="009D587D" w:rsidRPr="00E907C5">
        <w:t>s</w:t>
      </w:r>
      <w:r w:rsidRPr="00E907C5">
        <w:t xml:space="preserve"> en annexe I</w:t>
      </w:r>
      <w:r w:rsidR="00E27138" w:rsidRPr="00E907C5">
        <w:t>.</w:t>
      </w:r>
    </w:p>
    <w:tbl>
      <w:tblPr>
        <w:tblStyle w:val="Grilledetableauclaire"/>
        <w:tblW w:w="0" w:type="auto"/>
        <w:tblLook w:val="0600" w:firstRow="0" w:lastRow="0" w:firstColumn="0" w:lastColumn="0" w:noHBand="1" w:noVBand="1"/>
      </w:tblPr>
      <w:tblGrid>
        <w:gridCol w:w="9608"/>
      </w:tblGrid>
      <w:tr w:rsidR="005F43EC" w:rsidRPr="0093672E" w14:paraId="641C5046" w14:textId="77777777" w:rsidTr="00E907C5">
        <w:tc>
          <w:tcPr>
            <w:tcW w:w="9608" w:type="dxa"/>
            <w:shd w:val="clear" w:color="auto" w:fill="auto"/>
          </w:tcPr>
          <w:p w14:paraId="12B92710" w14:textId="5972BFFF" w:rsidR="005F43EC" w:rsidRPr="0093672E" w:rsidRDefault="00FF4F59" w:rsidP="005F43EC">
            <w:r w:rsidRPr="00E907C5">
              <w:rPr>
                <w:rFonts w:ascii="Arial Nova Cond" w:eastAsiaTheme="majorEastAsia" w:hAnsi="Arial Nova Cond" w:cs="Segoe UI"/>
                <w:color w:val="595959"/>
                <w:shd w:val="clear" w:color="auto" w:fill="F2F2F2"/>
              </w:rPr>
              <w:t>La qualité de vie sera mesurée par l</w:t>
            </w:r>
            <w:r w:rsidR="00ED4538" w:rsidRPr="00E907C5">
              <w:rPr>
                <w:rFonts w:ascii="Arial Nova Cond" w:eastAsiaTheme="majorEastAsia" w:hAnsi="Arial Nova Cond" w:cs="Segoe UI"/>
                <w:color w:val="595959"/>
                <w:shd w:val="clear" w:color="auto" w:fill="F2F2F2"/>
              </w:rPr>
              <w:t>’</w:t>
            </w:r>
            <w:r w:rsidRPr="00E907C5">
              <w:rPr>
                <w:rFonts w:ascii="Arial Nova Cond" w:eastAsiaTheme="majorEastAsia" w:hAnsi="Arial Nova Cond" w:cs="Segoe UI"/>
                <w:color w:val="595959"/>
                <w:shd w:val="clear" w:color="auto" w:fill="F2F2F2"/>
              </w:rPr>
              <w:t>auto-</w:t>
            </w:r>
            <w:r w:rsidR="006460EE" w:rsidRPr="00E907C5">
              <w:rPr>
                <w:rFonts w:ascii="Arial Nova Cond" w:eastAsiaTheme="majorEastAsia" w:hAnsi="Arial Nova Cond" w:cs="Segoe UI"/>
                <w:color w:val="595959"/>
                <w:shd w:val="clear" w:color="auto" w:fill="F2F2F2"/>
              </w:rPr>
              <w:t xml:space="preserve">questionnaire Haemo-QoL </w:t>
            </w:r>
            <w:r w:rsidR="00ED4538" w:rsidRPr="00E907C5">
              <w:rPr>
                <w:rFonts w:ascii="Arial Nova Cond" w:eastAsiaTheme="majorEastAsia" w:hAnsi="Arial Nova Cond" w:cs="Segoe UI"/>
                <w:color w:val="595959"/>
                <w:shd w:val="clear" w:color="auto" w:fill="F2F2F2"/>
              </w:rPr>
              <w:t>ou</w:t>
            </w:r>
            <w:r w:rsidR="006460EE" w:rsidRPr="00E907C5">
              <w:rPr>
                <w:rFonts w:ascii="Arial Nova Cond" w:eastAsiaTheme="majorEastAsia" w:hAnsi="Arial Nova Cond" w:cs="Segoe UI"/>
                <w:color w:val="595959"/>
                <w:shd w:val="clear" w:color="auto" w:fill="F2F2F2"/>
              </w:rPr>
              <w:t xml:space="preserve"> Haem</w:t>
            </w:r>
            <w:r w:rsidR="00CD5BE6" w:rsidRPr="00E907C5">
              <w:rPr>
                <w:rFonts w:ascii="Arial Nova Cond" w:eastAsiaTheme="majorEastAsia" w:hAnsi="Arial Nova Cond" w:cs="Segoe UI"/>
                <w:color w:val="595959"/>
                <w:shd w:val="clear" w:color="auto" w:fill="F2F2F2"/>
              </w:rPr>
              <w:t>-A</w:t>
            </w:r>
            <w:r w:rsidR="00515A03" w:rsidRPr="00E907C5">
              <w:rPr>
                <w:rFonts w:ascii="Arial Nova Cond" w:eastAsiaTheme="majorEastAsia" w:hAnsi="Arial Nova Cond" w:cs="Segoe UI"/>
                <w:color w:val="595959"/>
                <w:shd w:val="clear" w:color="auto" w:fill="F2F2F2"/>
              </w:rPr>
              <w:t>-</w:t>
            </w:r>
            <w:r w:rsidR="00CD5BE6" w:rsidRPr="00E907C5">
              <w:rPr>
                <w:rFonts w:ascii="Arial Nova Cond" w:eastAsiaTheme="majorEastAsia" w:hAnsi="Arial Nova Cond" w:cs="Segoe UI"/>
                <w:color w:val="595959"/>
                <w:shd w:val="clear" w:color="auto" w:fill="F2F2F2"/>
              </w:rPr>
              <w:t>QoL</w:t>
            </w:r>
            <w:r w:rsidR="00282882" w:rsidRPr="00E907C5">
              <w:rPr>
                <w:rFonts w:ascii="Arial Nova Cond" w:eastAsiaTheme="majorEastAsia" w:hAnsi="Arial Nova Cond" w:cs="Segoe UI"/>
                <w:color w:val="595959"/>
                <w:shd w:val="clear" w:color="auto" w:fill="F2F2F2"/>
              </w:rPr>
              <w:t xml:space="preserve"> selon l’âge du patient</w:t>
            </w:r>
            <w:r w:rsidRPr="00E907C5">
              <w:rPr>
                <w:rFonts w:ascii="Arial Nova Cond" w:eastAsiaTheme="majorEastAsia" w:hAnsi="Arial Nova Cond" w:cs="Segoe UI"/>
                <w:color w:val="595959"/>
                <w:shd w:val="clear" w:color="auto" w:fill="F2F2F2"/>
              </w:rPr>
              <w:t xml:space="preserve">. </w:t>
            </w:r>
            <w:r w:rsidR="00ED4538" w:rsidRPr="00E907C5">
              <w:rPr>
                <w:rFonts w:ascii="Arial Nova Cond" w:eastAsiaTheme="majorEastAsia" w:hAnsi="Arial Nova Cond" w:cs="Segoe UI"/>
                <w:color w:val="595959"/>
                <w:shd w:val="clear" w:color="auto" w:fill="F2F2F2"/>
              </w:rPr>
              <w:t>Le questionnaire</w:t>
            </w:r>
            <w:r w:rsidR="00282882" w:rsidRPr="00E907C5">
              <w:rPr>
                <w:rFonts w:ascii="Arial Nova Cond" w:eastAsiaTheme="majorEastAsia" w:hAnsi="Arial Nova Cond" w:cs="Segoe UI"/>
                <w:color w:val="595959"/>
                <w:shd w:val="clear" w:color="auto" w:fill="F2F2F2"/>
              </w:rPr>
              <w:t xml:space="preserve"> est</w:t>
            </w:r>
            <w:r w:rsidR="006460EE" w:rsidRPr="00E907C5">
              <w:rPr>
                <w:rFonts w:ascii="Arial Nova Cond" w:eastAsiaTheme="majorEastAsia" w:hAnsi="Arial Nova Cond" w:cs="Segoe UI"/>
                <w:color w:val="595959"/>
                <w:shd w:val="clear" w:color="auto" w:fill="F2F2F2"/>
              </w:rPr>
              <w:t xml:space="preserve"> </w:t>
            </w:r>
            <w:r w:rsidRPr="00E907C5">
              <w:rPr>
                <w:rFonts w:ascii="Arial Nova Cond" w:eastAsiaTheme="majorEastAsia" w:hAnsi="Arial Nova Cond" w:cs="Segoe UI"/>
                <w:color w:val="595959"/>
                <w:shd w:val="clear" w:color="auto" w:fill="F2F2F2"/>
              </w:rPr>
              <w:t>à remplir par le patient avant l’initiation de traitement, puis à 1, 3, 6, 9 mois</w:t>
            </w:r>
            <w:r w:rsidR="00457312">
              <w:rPr>
                <w:rFonts w:ascii="Arial Nova Cond" w:eastAsiaTheme="majorEastAsia" w:hAnsi="Arial Nova Cond" w:cs="Segoe UI"/>
                <w:color w:val="595959"/>
                <w:shd w:val="clear" w:color="auto" w:fill="F2F2F2"/>
              </w:rPr>
              <w:t>, 12 mois</w:t>
            </w:r>
            <w:r w:rsidRPr="00E907C5">
              <w:rPr>
                <w:rFonts w:ascii="Arial Nova Cond" w:eastAsiaTheme="majorEastAsia" w:hAnsi="Arial Nova Cond" w:cs="Segoe UI"/>
                <w:color w:val="595959"/>
                <w:shd w:val="clear" w:color="auto" w:fill="F2F2F2"/>
              </w:rPr>
              <w:t xml:space="preserve"> de traitement, puis tous les 6 mois.</w:t>
            </w:r>
          </w:p>
        </w:tc>
      </w:tr>
    </w:tbl>
    <w:p w14:paraId="219A9827" w14:textId="647FB85C" w:rsidR="00475085" w:rsidRDefault="00C50D15" w:rsidP="003D1DCC">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DD2C42">
        <w:rPr>
          <w:rFonts w:ascii="Arial Nova Cond" w:eastAsiaTheme="majorEastAsia" w:hAnsi="Arial Nova Cond" w:cs="Segoe UI"/>
          <w:color w:val="595959"/>
          <w:sz w:val="22"/>
          <w:szCs w:val="22"/>
          <w:shd w:val="clear" w:color="auto" w:fill="F2F2F2"/>
        </w:rPr>
        <w:t xml:space="preserve">Le questionnaire a-t-il été remis </w:t>
      </w:r>
      <w:r w:rsidR="00475085" w:rsidRPr="00DD2C42">
        <w:rPr>
          <w:rFonts w:ascii="Arial Nova Cond" w:eastAsiaTheme="majorEastAsia" w:hAnsi="Arial Nova Cond" w:cs="Segoe UI"/>
          <w:color w:val="595959"/>
          <w:sz w:val="22"/>
          <w:szCs w:val="22"/>
          <w:shd w:val="clear" w:color="auto" w:fill="F2F2F2"/>
        </w:rPr>
        <w:t>au patient</w:t>
      </w:r>
      <w:r w:rsidR="0060694F">
        <w:rPr>
          <w:rFonts w:ascii="Arial Nova Cond" w:eastAsiaTheme="majorEastAsia" w:hAnsi="Arial Nova Cond" w:cs="Segoe UI"/>
          <w:color w:val="595959"/>
          <w:sz w:val="22"/>
          <w:szCs w:val="22"/>
          <w:shd w:val="clear" w:color="auto" w:fill="F2F2F2"/>
        </w:rPr>
        <w:t> ?</w:t>
      </w:r>
      <w:r w:rsidR="0060694F" w:rsidRPr="00DD2C42">
        <w:rPr>
          <w:rFonts w:ascii="Arial Nova Cond" w:eastAsiaTheme="majorEastAsia" w:hAnsi="Arial Nova Cond" w:cs="Segoe UI"/>
          <w:color w:val="595959"/>
          <w:sz w:val="22"/>
          <w:szCs w:val="22"/>
          <w:shd w:val="clear" w:color="auto" w:fill="F2F2F2"/>
        </w:rPr>
        <w:t xml:space="preserve"> </w:t>
      </w:r>
      <w:permStart w:id="146489187" w:edGrp="everyone"/>
      <w:sdt>
        <w:sdtPr>
          <w:id w:val="171992551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46489187"/>
      <w:r w:rsidR="00475085" w:rsidRPr="00DD2C42">
        <w:rPr>
          <w:rFonts w:ascii="Arial Nova Cond" w:eastAsiaTheme="majorEastAsia" w:hAnsi="Arial Nova Cond" w:cs="Segoe UI"/>
          <w:color w:val="595959"/>
          <w:sz w:val="22"/>
          <w:szCs w:val="22"/>
          <w:shd w:val="clear" w:color="auto" w:fill="F2F2F2"/>
        </w:rPr>
        <w:t xml:space="preserve">Non </w:t>
      </w:r>
      <w:permStart w:id="953226018" w:edGrp="everyone"/>
      <w:sdt>
        <w:sdtPr>
          <w:id w:val="163220382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53226018"/>
      <w:r w:rsidR="00475085" w:rsidRPr="00DD2C42">
        <w:rPr>
          <w:rFonts w:ascii="Arial Nova Cond" w:eastAsiaTheme="majorEastAsia" w:hAnsi="Arial Nova Cond" w:cs="Segoe UI"/>
          <w:color w:val="595959"/>
          <w:sz w:val="22"/>
          <w:szCs w:val="22"/>
          <w:shd w:val="clear" w:color="auto" w:fill="F2F2F2"/>
        </w:rPr>
        <w:t>Oui</w:t>
      </w:r>
      <w:r w:rsidR="006745A5">
        <w:rPr>
          <w:rFonts w:ascii="Arial Nova Cond" w:eastAsiaTheme="majorEastAsia" w:hAnsi="Arial Nova Cond" w:cs="Segoe UI"/>
          <w:color w:val="595959"/>
          <w:sz w:val="22"/>
          <w:szCs w:val="22"/>
          <w:shd w:val="clear" w:color="auto" w:fill="F2F2F2"/>
        </w:rPr>
        <w:t xml:space="preserve">, </w:t>
      </w:r>
      <w:r w:rsidR="006E0CC3">
        <w:rPr>
          <w:rFonts w:ascii="Arial Nova Cond" w:eastAsiaTheme="majorEastAsia" w:hAnsi="Arial Nova Cond" w:cs="Segoe UI"/>
          <w:color w:val="595959"/>
          <w:sz w:val="22"/>
          <w:szCs w:val="22"/>
          <w:shd w:val="clear" w:color="auto" w:fill="F2F2F2"/>
        </w:rPr>
        <w:t>préciser :</w:t>
      </w:r>
    </w:p>
    <w:permStart w:id="1809732509" w:edGrp="everyone"/>
    <w:p w14:paraId="28DA3947" w14:textId="67FCFE34" w:rsidR="008410E3" w:rsidRPr="00FB47EB" w:rsidRDefault="00BE01E2" w:rsidP="00FB47EB">
      <w:pPr>
        <w:ind w:left="1509"/>
        <w:rPr>
          <w:rFonts w:ascii="Arial Nova Cond" w:eastAsiaTheme="majorEastAsia" w:hAnsi="Arial Nova Cond" w:cs="Segoe UI"/>
          <w:color w:val="595959"/>
          <w:shd w:val="clear" w:color="auto" w:fill="F2F2F2"/>
        </w:rPr>
      </w:pPr>
      <w:sdt>
        <w:sdtPr>
          <w:id w:val="-205962168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809732509"/>
      <w:r w:rsidR="008410E3" w:rsidRPr="00FB47EB">
        <w:rPr>
          <w:rFonts w:ascii="Arial Nova Cond" w:eastAsiaTheme="majorEastAsia" w:hAnsi="Arial Nova Cond" w:cs="Segoe UI"/>
          <w:color w:val="595959"/>
          <w:shd w:val="clear" w:color="auto" w:fill="F2F2F2"/>
        </w:rPr>
        <w:t>Haemo-QoL</w:t>
      </w:r>
    </w:p>
    <w:permStart w:id="1150305022" w:edGrp="everyone"/>
    <w:p w14:paraId="56D41842" w14:textId="1143036C" w:rsidR="008410E3" w:rsidRPr="00FB47EB" w:rsidRDefault="00BE01E2" w:rsidP="00FB47EB">
      <w:pPr>
        <w:ind w:left="1509"/>
        <w:rPr>
          <w:rFonts w:ascii="Arial Nova Cond" w:eastAsiaTheme="majorEastAsia" w:hAnsi="Arial Nova Cond" w:cs="Segoe UI"/>
          <w:color w:val="595959"/>
          <w:shd w:val="clear" w:color="auto" w:fill="F2F2F2"/>
        </w:rPr>
      </w:pPr>
      <w:sdt>
        <w:sdtPr>
          <w:id w:val="-160417906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150305022"/>
      <w:r w:rsidR="008410E3" w:rsidRPr="00FB47EB">
        <w:rPr>
          <w:rFonts w:ascii="Arial Nova Cond" w:eastAsiaTheme="majorEastAsia" w:hAnsi="Arial Nova Cond" w:cs="Segoe UI"/>
          <w:color w:val="595959"/>
          <w:shd w:val="clear" w:color="auto" w:fill="F2F2F2"/>
        </w:rPr>
        <w:t xml:space="preserve">Haem-A-Qol </w:t>
      </w:r>
    </w:p>
    <w:p w14:paraId="37B8073A" w14:textId="77777777" w:rsidR="008410E3" w:rsidRPr="00DD2C42" w:rsidRDefault="008410E3" w:rsidP="003D1DCC">
      <w:pPr>
        <w:pStyle w:val="paragraph"/>
        <w:spacing w:before="0" w:beforeAutospacing="0" w:after="0" w:afterAutospacing="0"/>
        <w:textAlignment w:val="baseline"/>
        <w:rPr>
          <w:rFonts w:ascii="Arial Nova Cond" w:eastAsiaTheme="majorEastAsia" w:hAnsi="Arial Nova Cond" w:cs="Segoe UI"/>
          <w:color w:val="595959"/>
          <w:sz w:val="22"/>
          <w:shd w:val="clear" w:color="auto" w:fill="F2F2F2"/>
        </w:rPr>
      </w:pPr>
    </w:p>
    <w:p w14:paraId="01CB12ED" w14:textId="66E15061" w:rsidR="00C50D15" w:rsidRPr="00DD2C42" w:rsidRDefault="00475085" w:rsidP="003D1DCC">
      <w:pPr>
        <w:pStyle w:val="paragraph"/>
        <w:spacing w:before="0" w:beforeAutospacing="0" w:after="0" w:afterAutospacing="0"/>
        <w:textAlignment w:val="baseline"/>
        <w:rPr>
          <w:rFonts w:ascii="Arial Nova Cond" w:eastAsiaTheme="majorEastAsia" w:hAnsi="Arial Nova Cond" w:cs="Segoe UI"/>
          <w:color w:val="595959"/>
          <w:sz w:val="22"/>
          <w:shd w:val="clear" w:color="auto" w:fill="F2F2F2"/>
        </w:rPr>
      </w:pPr>
      <w:r w:rsidRPr="00DD2C42">
        <w:rPr>
          <w:rFonts w:ascii="Arial Nova Cond" w:eastAsiaTheme="majorEastAsia" w:hAnsi="Arial Nova Cond" w:cs="Segoe UI"/>
          <w:color w:val="595959"/>
          <w:sz w:val="22"/>
          <w:szCs w:val="22"/>
          <w:shd w:val="clear" w:color="auto" w:fill="F2F2F2"/>
        </w:rPr>
        <w:t xml:space="preserve">Le questionnaire a-t-il été </w:t>
      </w:r>
      <w:r w:rsidR="00C50D15" w:rsidRPr="00DD2C42">
        <w:rPr>
          <w:rFonts w:ascii="Arial Nova Cond" w:eastAsiaTheme="majorEastAsia" w:hAnsi="Arial Nova Cond" w:cs="Segoe UI"/>
          <w:color w:val="595959"/>
          <w:sz w:val="22"/>
          <w:szCs w:val="22"/>
          <w:shd w:val="clear" w:color="auto" w:fill="F2F2F2"/>
        </w:rPr>
        <w:t>complété par le patient</w:t>
      </w:r>
      <w:r w:rsidR="0060694F">
        <w:rPr>
          <w:rFonts w:ascii="Arial Nova Cond" w:eastAsiaTheme="majorEastAsia" w:hAnsi="Arial Nova Cond" w:cs="Segoe UI"/>
          <w:color w:val="595959"/>
          <w:sz w:val="22"/>
          <w:szCs w:val="22"/>
          <w:shd w:val="clear" w:color="auto" w:fill="F2F2F2"/>
        </w:rPr>
        <w:t> ?</w:t>
      </w:r>
      <w:r w:rsidR="0060694F" w:rsidRPr="00DD2C42">
        <w:rPr>
          <w:rFonts w:ascii="Arial Nova Cond" w:eastAsiaTheme="majorEastAsia" w:hAnsi="Arial Nova Cond" w:cs="Segoe UI"/>
          <w:color w:val="595959"/>
          <w:sz w:val="22"/>
          <w:szCs w:val="22"/>
          <w:shd w:val="clear" w:color="auto" w:fill="F2F2F2"/>
        </w:rPr>
        <w:t xml:space="preserve"> </w:t>
      </w:r>
      <w:permStart w:id="936647075" w:edGrp="everyone"/>
      <w:sdt>
        <w:sdtPr>
          <w:id w:val="126118283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936647075"/>
      <w:r w:rsidR="00C50D15" w:rsidRPr="00DD2C42">
        <w:rPr>
          <w:rFonts w:ascii="Arial Nova Cond" w:eastAsiaTheme="majorEastAsia" w:hAnsi="Arial Nova Cond" w:cs="Segoe UI"/>
          <w:color w:val="595959"/>
          <w:sz w:val="22"/>
          <w:szCs w:val="22"/>
          <w:shd w:val="clear" w:color="auto" w:fill="F2F2F2"/>
        </w:rPr>
        <w:t xml:space="preserve">Non </w:t>
      </w:r>
      <w:permStart w:id="1531791763" w:edGrp="everyone"/>
      <w:sdt>
        <w:sdtPr>
          <w:id w:val="2049145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zCs w:val="22"/>
          <w:shd w:val="clear" w:color="auto" w:fill="F2F2F2"/>
        </w:rPr>
        <w:t xml:space="preserve"> </w:t>
      </w:r>
      <w:permEnd w:id="1531791763"/>
      <w:r w:rsidR="00C50D15" w:rsidRPr="00DD2C42">
        <w:rPr>
          <w:rFonts w:ascii="Arial Nova Cond" w:eastAsiaTheme="majorEastAsia" w:hAnsi="Arial Nova Cond" w:cs="Segoe UI"/>
          <w:color w:val="595959"/>
          <w:sz w:val="22"/>
          <w:szCs w:val="22"/>
          <w:shd w:val="clear" w:color="auto" w:fill="F2F2F2"/>
        </w:rPr>
        <w:t>Oui</w:t>
      </w:r>
    </w:p>
    <w:p w14:paraId="64D23F4C" w14:textId="77777777" w:rsidR="00C50D15" w:rsidRPr="0093672E" w:rsidRDefault="00C50D15" w:rsidP="00216893">
      <w:pPr>
        <w:pStyle w:val="Petit"/>
      </w:pPr>
    </w:p>
    <w:p w14:paraId="7DA8C1CA" w14:textId="77777777" w:rsidR="00131A51" w:rsidRPr="0093672E" w:rsidRDefault="00131A51" w:rsidP="006C1B4E">
      <w:pPr>
        <w:pStyle w:val="Intertitre"/>
      </w:pPr>
      <w:r w:rsidRPr="0093672E">
        <w:t>Effet(s) indésirable(s)/ Situation(s) particulière(s)</w:t>
      </w:r>
    </w:p>
    <w:p w14:paraId="0AB8064F" w14:textId="05923DA7" w:rsidR="00C317D5" w:rsidRDefault="00131A51" w:rsidP="006D5E72">
      <w:pPr>
        <w:pStyle w:val="Corpsdetexte"/>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1627194606" w:edGrp="everyone"/>
      <w:sdt>
        <w:sdtPr>
          <w:id w:val="189893528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627194606"/>
      <w:r w:rsidRPr="0093672E">
        <w:t>Oui</w:t>
      </w:r>
      <w:r w:rsidR="00915B83" w:rsidRPr="0093672E">
        <w:tab/>
      </w:r>
      <w:r w:rsidR="00915B83" w:rsidRPr="0093672E">
        <w:tab/>
      </w:r>
      <w:r w:rsidRPr="0093672E">
        <w:t xml:space="preserve"> </w:t>
      </w:r>
      <w:permStart w:id="2121662519" w:edGrp="everyone"/>
      <w:sdt>
        <w:sdtPr>
          <w:id w:val="-1662075201"/>
          <w14:checkbox>
            <w14:checked w14:val="0"/>
            <w14:checkedState w14:val="2612" w14:font="MS Gothic"/>
            <w14:uncheckedState w14:val="2610" w14:font="MS Gothic"/>
          </w14:checkbox>
        </w:sdtPr>
        <w:sdtEndPr/>
        <w:sdtContent>
          <w:r w:rsidR="00372B97">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2121662519"/>
      <w:r w:rsidRPr="0093672E">
        <w:t>Non </w:t>
      </w:r>
    </w:p>
    <w:p w14:paraId="28B98A0D" w14:textId="062B21DF" w:rsidR="00131A51" w:rsidRPr="0093672E" w:rsidRDefault="00131A51" w:rsidP="00915B83">
      <w:pPr>
        <w:pStyle w:val="Paragraphedexplications"/>
        <w:rPr>
          <w:b/>
        </w:rPr>
      </w:pPr>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id w:val="561143177"/>
          <w:placeholder>
            <w:docPart w:val="52D42E09A24545DABA4AC7E02CBC59B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142B77">
            <w:t>auprès du laboratoire via la fiche de déclaration en annexe I</w:t>
          </w:r>
        </w:sdtContent>
      </w:sdt>
      <w:r w:rsidR="00E23737">
        <w:t>.</w:t>
      </w:r>
    </w:p>
    <w:tbl>
      <w:tblPr>
        <w:tblStyle w:val="Tableausimple2"/>
        <w:tblW w:w="5000" w:type="pct"/>
        <w:tblLook w:val="0600" w:firstRow="0" w:lastRow="0" w:firstColumn="0" w:lastColumn="0" w:noHBand="1" w:noVBand="1"/>
      </w:tblPr>
      <w:tblGrid>
        <w:gridCol w:w="4885"/>
        <w:gridCol w:w="4743"/>
      </w:tblGrid>
      <w:tr w:rsidR="003D06EB" w:rsidRPr="0093672E" w14:paraId="1D606D08" w14:textId="77777777" w:rsidTr="00216893">
        <w:trPr>
          <w:trHeight w:val="273"/>
        </w:trPr>
        <w:tc>
          <w:tcPr>
            <w:tcW w:w="2537" w:type="pct"/>
          </w:tcPr>
          <w:p w14:paraId="51A2E5C6" w14:textId="77777777" w:rsidR="00AC31D2" w:rsidRPr="0093672E" w:rsidRDefault="00AC31D2" w:rsidP="00AC31D2">
            <w:pPr>
              <w:rPr>
                <w:rStyle w:val="lev"/>
              </w:rPr>
            </w:pPr>
            <w:r w:rsidRPr="0093672E">
              <w:rPr>
                <w:rStyle w:val="lev"/>
              </w:rPr>
              <w:t xml:space="preserve">Médecin prescripteur </w:t>
            </w:r>
          </w:p>
          <w:p w14:paraId="7155CB72" w14:textId="48BE0D0D"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EndPr/>
              <w:sdtContent>
                <w:permStart w:id="96217126" w:edGrp="everyone"/>
                <w:r w:rsidR="002647B4" w:rsidRPr="0093672E">
                  <w:rPr>
                    <w:rStyle w:val="Mention"/>
                  </w:rPr>
                  <w:t>________________</w:t>
                </w:r>
                <w:permEnd w:id="96217126"/>
              </w:sdtContent>
            </w:sdt>
          </w:p>
          <w:p w14:paraId="036AD18C" w14:textId="13BFC843"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EndPr/>
              <w:sdtContent>
                <w:permStart w:id="824512894" w:edGrp="everyone"/>
                <w:r w:rsidR="002647B4" w:rsidRPr="0093672E">
                  <w:rPr>
                    <w:rStyle w:val="Mention"/>
                  </w:rPr>
                  <w:t>________________</w:t>
                </w:r>
                <w:permEnd w:id="824512894"/>
              </w:sdtContent>
            </w:sdt>
          </w:p>
          <w:p w14:paraId="33F5A886" w14:textId="4054B346"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EndPr/>
              <w:sdtContent>
                <w:permStart w:id="458952688" w:edGrp="everyone"/>
                <w:r w:rsidR="002647B4" w:rsidRPr="0093672E">
                  <w:rPr>
                    <w:rStyle w:val="Mention"/>
                  </w:rPr>
                  <w:t>________________</w:t>
                </w:r>
                <w:permEnd w:id="458952688"/>
              </w:sdtContent>
            </w:sdt>
          </w:p>
          <w:p w14:paraId="58ECCE27" w14:textId="1EA7FDB5" w:rsidR="00AC31D2" w:rsidRPr="0093672E" w:rsidRDefault="00AC31D2" w:rsidP="0051317E">
            <w:pPr>
              <w:jc w:val="left"/>
            </w:pPr>
            <w:r w:rsidRPr="0093672E">
              <w:t>Hôpital :</w:t>
            </w:r>
            <w:r w:rsidR="004A796E" w:rsidRPr="0093672E">
              <w:t xml:space="preserve"> </w:t>
            </w:r>
            <w:r w:rsidR="0051317E" w:rsidRPr="0093672E">
              <w:br/>
            </w:r>
            <w:permStart w:id="1523000721" w:edGrp="everyone"/>
            <w:sdt>
              <w:sdtPr>
                <w:id w:val="85654632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523000721"/>
            <w:r w:rsidRPr="0093672E">
              <w:t>CHU</w:t>
            </w:r>
            <w:r w:rsidR="001026D2" w:rsidRPr="0093672E">
              <w:t xml:space="preserve"> </w:t>
            </w:r>
            <w:r w:rsidRPr="0093672E">
              <w:t xml:space="preserve"> </w:t>
            </w:r>
            <w:permStart w:id="745225053" w:edGrp="everyone"/>
            <w:sdt>
              <w:sdtPr>
                <w:id w:val="11664419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745225053"/>
            <w:r w:rsidRPr="0093672E">
              <w:t>CHG</w:t>
            </w:r>
            <w:r w:rsidR="001026D2" w:rsidRPr="0093672E">
              <w:t xml:space="preserve"> </w:t>
            </w:r>
            <w:r w:rsidRPr="0093672E">
              <w:t xml:space="preserve"> </w:t>
            </w:r>
            <w:permStart w:id="1281183504" w:edGrp="everyone"/>
            <w:sdt>
              <w:sdtPr>
                <w:id w:val="6654467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281183504"/>
            <w:r w:rsidRPr="0093672E">
              <w:t>CLCC</w:t>
            </w:r>
            <w:r w:rsidR="001026D2" w:rsidRPr="0093672E">
              <w:t xml:space="preserve"> </w:t>
            </w:r>
            <w:r w:rsidRPr="0093672E">
              <w:t xml:space="preserve"> </w:t>
            </w:r>
            <w:permStart w:id="1453133619" w:edGrp="everyone"/>
            <w:sdt>
              <w:sdtPr>
                <w:id w:val="618651844"/>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453133619"/>
            <w:r w:rsidRPr="0093672E">
              <w:t>centre privé</w:t>
            </w:r>
          </w:p>
          <w:p w14:paraId="38AC38E6"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EndPr/>
              <w:sdtContent>
                <w:permStart w:id="1941977494" w:edGrp="everyone"/>
                <w:r w:rsidRPr="0093672E">
                  <w:rPr>
                    <w:rStyle w:val="Mention"/>
                  </w:rPr>
                  <w:t>________________</w:t>
                </w:r>
                <w:permEnd w:id="1941977494"/>
              </w:sdtContent>
            </w:sdt>
          </w:p>
          <w:p w14:paraId="74D8550B" w14:textId="7A5AF3F8" w:rsidR="00AC31D2" w:rsidRPr="00372B97" w:rsidRDefault="00B22E4F" w:rsidP="005C43A2">
            <w:pPr>
              <w:jc w:val="left"/>
              <w:rPr>
                <w:lang w:val="pt-BR"/>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EndPr/>
              <w:sdtContent>
                <w:permStart w:id="2034052435" w:edGrp="everyone"/>
                <w:r w:rsidR="00F038E3" w:rsidRPr="0093672E">
                  <w:rPr>
                    <w:rStyle w:val="Mention"/>
                  </w:rPr>
                  <w:t>Numéro de téléphone.</w:t>
                </w:r>
                <w:permEnd w:id="2034052435"/>
              </w:sdtContent>
            </w:sdt>
            <w:r w:rsidR="00071509" w:rsidRPr="0093672E">
              <w:br/>
            </w:r>
            <w:r w:rsidR="00BA6151" w:rsidRPr="00372B97">
              <w:rPr>
                <w:lang w:val="pt-BR"/>
              </w:rPr>
              <w:t>E</w:t>
            </w:r>
            <w:r w:rsidR="00AC31D2" w:rsidRPr="00372B97">
              <w:rPr>
                <w:lang w:val="pt-BR"/>
              </w:rPr>
              <w:t>-mail</w:t>
            </w:r>
            <w:r w:rsidR="00E23737" w:rsidRPr="00372B97">
              <w:rPr>
                <w:lang w:val="pt-BR"/>
              </w:rPr>
              <w:t xml:space="preserve"> </w:t>
            </w:r>
            <w:r w:rsidR="00AC31D2" w:rsidRPr="00372B97">
              <w:rPr>
                <w:lang w:val="pt-BR"/>
              </w:rPr>
              <w:t>:</w:t>
            </w:r>
            <w:r w:rsidR="00E956AF" w:rsidRPr="00372B97">
              <w:rPr>
                <w:lang w:val="pt-BR"/>
              </w:rPr>
              <w:t xml:space="preserve"> </w:t>
            </w:r>
            <w:sdt>
              <w:sdtPr>
                <w:id w:val="-692458384"/>
                <w:placeholder>
                  <w:docPart w:val="C142AE49C4B941169E9A29FCFAD9E949"/>
                </w:placeholder>
              </w:sdtPr>
              <w:sdtEndPr/>
              <w:sdtContent>
                <w:permStart w:id="906049390" w:edGrp="everyone"/>
                <w:r w:rsidR="00C317D5">
                  <w:rPr>
                    <w:rStyle w:val="Mention"/>
                  </w:rPr>
                  <w:fldChar w:fldCharType="begin"/>
                </w:r>
                <w:r w:rsidR="00C317D5" w:rsidRPr="00372B97">
                  <w:rPr>
                    <w:rStyle w:val="Mention"/>
                    <w:lang w:val="pt-BR"/>
                  </w:rPr>
                  <w:instrText xml:space="preserve"> HYPERLINK "mailto:xxx@domaine.com" </w:instrText>
                </w:r>
                <w:r w:rsidR="00C317D5">
                  <w:rPr>
                    <w:rStyle w:val="Mention"/>
                  </w:rPr>
                  <w:fldChar w:fldCharType="separate"/>
                </w:r>
                <w:r w:rsidR="00C317D5" w:rsidRPr="00372B97">
                  <w:rPr>
                    <w:rStyle w:val="Lienhypertexte"/>
                    <w:rFonts w:ascii="Arial Nova Cond" w:hAnsi="Arial Nova Cond"/>
                    <w:shd w:val="clear" w:color="auto" w:fill="F2F2F2" w:themeFill="background1" w:themeFillShade="F2"/>
                    <w:lang w:val="pt-BR"/>
                  </w:rPr>
                  <w:t>xxx@domaine.com</w:t>
                </w:r>
                <w:r w:rsidR="00C317D5">
                  <w:rPr>
                    <w:rStyle w:val="Mention"/>
                  </w:rPr>
                  <w:fldChar w:fldCharType="end"/>
                </w:r>
                <w:permEnd w:id="906049390"/>
              </w:sdtContent>
            </w:sdt>
          </w:p>
          <w:p w14:paraId="2A437F08" w14:textId="2C2D4022"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EndPr/>
              <w:sdtContent>
                <w:permStart w:id="1567430472" w:edGrp="everyone"/>
                <w:r w:rsidR="00FE334B" w:rsidRPr="0093672E">
                  <w:rPr>
                    <w:rStyle w:val="Mention"/>
                  </w:rPr>
                  <w:t>_ _/_ _/_ _ _ _</w:t>
                </w:r>
                <w:permEnd w:id="1567430472"/>
              </w:sdtContent>
            </w:sdt>
          </w:p>
          <w:p w14:paraId="11C83855" w14:textId="1280B7F7" w:rsidR="003A0DB2" w:rsidRPr="0093672E" w:rsidRDefault="00AC31D2" w:rsidP="00AC31D2">
            <w:r w:rsidRPr="0093672E">
              <w:t xml:space="preserve">Cachet et signature du </w:t>
            </w:r>
            <w:r w:rsidR="00B92877">
              <w:t>m</w:t>
            </w:r>
            <w:r w:rsidR="00B92877" w:rsidRPr="0093672E">
              <w:t>édecin </w:t>
            </w:r>
            <w:r w:rsidRPr="0093672E">
              <w:t>:</w:t>
            </w:r>
          </w:p>
          <w:p w14:paraId="3367A29F" w14:textId="77777777" w:rsidR="003A0DB2" w:rsidRPr="0093672E" w:rsidRDefault="003A0DB2" w:rsidP="00AC31D2">
            <w:permStart w:id="804403945" w:edGrp="everyone"/>
          </w:p>
          <w:permEnd w:id="804403945"/>
          <w:p w14:paraId="3B53019C" w14:textId="4E2D1ABD" w:rsidR="00216893" w:rsidRPr="0093672E" w:rsidRDefault="00216893" w:rsidP="00AC31D2"/>
        </w:tc>
        <w:tc>
          <w:tcPr>
            <w:tcW w:w="2463" w:type="pct"/>
          </w:tcPr>
          <w:p w14:paraId="7A719004" w14:textId="612E0EA1" w:rsidR="00AC31D2" w:rsidRPr="0093672E" w:rsidRDefault="004A796E" w:rsidP="001E20A0">
            <w:pPr>
              <w:jc w:val="left"/>
              <w:rPr>
                <w:rStyle w:val="lev"/>
              </w:rPr>
            </w:pPr>
            <w:r w:rsidRPr="0093672E">
              <w:rPr>
                <w:rStyle w:val="lev"/>
              </w:rPr>
              <w:t>Pharmacien</w:t>
            </w:r>
          </w:p>
          <w:p w14:paraId="71AEF232" w14:textId="3B320BB3"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EndPr/>
              <w:sdtContent>
                <w:permStart w:id="1299016055" w:edGrp="everyone"/>
                <w:r w:rsidR="002647B4" w:rsidRPr="0093672E">
                  <w:rPr>
                    <w:rStyle w:val="Mention"/>
                  </w:rPr>
                  <w:t>________________</w:t>
                </w:r>
                <w:permEnd w:id="1299016055"/>
              </w:sdtContent>
            </w:sdt>
          </w:p>
          <w:p w14:paraId="05C5E9F0" w14:textId="6C742049"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EndPr/>
              <w:sdtContent>
                <w:permStart w:id="626858413" w:edGrp="everyone"/>
                <w:r w:rsidR="009345FE" w:rsidRPr="0093672E">
                  <w:rPr>
                    <w:rStyle w:val="Mention"/>
                  </w:rPr>
                  <w:t>________________</w:t>
                </w:r>
                <w:permEnd w:id="626858413"/>
              </w:sdtContent>
            </w:sdt>
          </w:p>
          <w:p w14:paraId="51C683AA" w14:textId="77777777" w:rsidR="00FD0054" w:rsidRPr="0093672E" w:rsidRDefault="00FD0054" w:rsidP="001E20A0">
            <w:pPr>
              <w:jc w:val="left"/>
            </w:pPr>
          </w:p>
          <w:p w14:paraId="72611142" w14:textId="7C8BEA3C" w:rsidR="00AC31D2" w:rsidRPr="0093672E" w:rsidRDefault="00AC31D2" w:rsidP="001E20A0">
            <w:pPr>
              <w:jc w:val="left"/>
            </w:pPr>
            <w:r w:rsidRPr="0093672E">
              <w:t>Hôpital :</w:t>
            </w:r>
            <w:r w:rsidR="0051317E" w:rsidRPr="0093672E">
              <w:br/>
            </w:r>
            <w:permStart w:id="1698236181" w:edGrp="everyone"/>
            <w:sdt>
              <w:sdtPr>
                <w:id w:val="-21143429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698236181"/>
            <w:r w:rsidRPr="0093672E">
              <w:t>CHU</w:t>
            </w:r>
            <w:r w:rsidR="001026D2" w:rsidRPr="0093672E">
              <w:t xml:space="preserve"> </w:t>
            </w:r>
            <w:r w:rsidRPr="0093672E">
              <w:t xml:space="preserve"> </w:t>
            </w:r>
            <w:permStart w:id="533429600" w:edGrp="everyone"/>
            <w:sdt>
              <w:sdtPr>
                <w:id w:val="-26199428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533429600"/>
            <w:r w:rsidRPr="0093672E">
              <w:t>CHG</w:t>
            </w:r>
            <w:r w:rsidR="001026D2" w:rsidRPr="0093672E">
              <w:t xml:space="preserve"> </w:t>
            </w:r>
            <w:r w:rsidRPr="0093672E">
              <w:t xml:space="preserve"> </w:t>
            </w:r>
            <w:permStart w:id="1938825313" w:edGrp="everyone"/>
            <w:sdt>
              <w:sdtPr>
                <w:id w:val="-63193712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1938825313"/>
            <w:r w:rsidRPr="0093672E">
              <w:t>CLCC</w:t>
            </w:r>
            <w:r w:rsidR="001026D2" w:rsidRPr="0093672E">
              <w:t xml:space="preserve"> </w:t>
            </w:r>
            <w:r w:rsidRPr="0093672E">
              <w:t xml:space="preserve"> </w:t>
            </w:r>
            <w:permStart w:id="650842897" w:edGrp="everyone"/>
            <w:sdt>
              <w:sdtPr>
                <w:id w:val="1703051426"/>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z w:val="22"/>
                <w:shd w:val="clear" w:color="auto" w:fill="F2F2F2"/>
              </w:rPr>
              <w:t xml:space="preserve"> </w:t>
            </w:r>
            <w:permEnd w:id="650842897"/>
            <w:r w:rsidRPr="0093672E">
              <w:t>centre privé</w:t>
            </w:r>
          </w:p>
          <w:p w14:paraId="3DCFF967" w14:textId="3E1556A4" w:rsidR="00FD4C0A" w:rsidRPr="0093672E" w:rsidRDefault="00FD4C0A" w:rsidP="001B2C88">
            <w:r w:rsidRPr="0093672E">
              <w:t xml:space="preserve">Numéro FINESS : </w:t>
            </w:r>
            <w:sdt>
              <w:sdtPr>
                <w:id w:val="-1287962067"/>
                <w:placeholder>
                  <w:docPart w:val="1888E7983CC64005886F814DD2C62288"/>
                </w:placeholder>
                <w:showingPlcHdr/>
              </w:sdtPr>
              <w:sdtEndPr/>
              <w:sdtContent>
                <w:permStart w:id="1680615672" w:edGrp="everyone"/>
                <w:r w:rsidRPr="0093672E">
                  <w:rPr>
                    <w:rStyle w:val="Mention"/>
                  </w:rPr>
                  <w:t>________________</w:t>
                </w:r>
                <w:permEnd w:id="1680615672"/>
              </w:sdtContent>
            </w:sdt>
          </w:p>
          <w:p w14:paraId="4F889871" w14:textId="776AD4D6" w:rsidR="00AC31D2" w:rsidRPr="00372B97" w:rsidRDefault="00AC31D2" w:rsidP="001E20A0">
            <w:pPr>
              <w:jc w:val="left"/>
              <w:rPr>
                <w:lang w:val="pt-BR"/>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EndPr/>
              <w:sdtContent>
                <w:permStart w:id="1533950201" w:edGrp="everyone"/>
                <w:r w:rsidR="00F038E3" w:rsidRPr="0093672E">
                  <w:rPr>
                    <w:rStyle w:val="Mention"/>
                  </w:rPr>
                  <w:t>Numéro de téléphone.</w:t>
                </w:r>
                <w:permEnd w:id="1533950201"/>
              </w:sdtContent>
            </w:sdt>
            <w:r w:rsidR="00071509" w:rsidRPr="0093672E">
              <w:br/>
            </w:r>
            <w:r w:rsidR="00B92877" w:rsidRPr="00372B97">
              <w:rPr>
                <w:lang w:val="pt-BR"/>
              </w:rPr>
              <w:t>E</w:t>
            </w:r>
            <w:r w:rsidRPr="00372B97">
              <w:rPr>
                <w:lang w:val="pt-BR"/>
              </w:rPr>
              <w:t>-mail</w:t>
            </w:r>
            <w:r w:rsidR="00E23737" w:rsidRPr="00372B97">
              <w:rPr>
                <w:lang w:val="pt-BR"/>
              </w:rPr>
              <w:t xml:space="preserve"> </w:t>
            </w:r>
            <w:r w:rsidRPr="00372B97">
              <w:rPr>
                <w:lang w:val="pt-BR"/>
              </w:rPr>
              <w:t>:</w:t>
            </w:r>
            <w:r w:rsidR="00E956AF" w:rsidRPr="00372B97">
              <w:rPr>
                <w:lang w:val="pt-BR"/>
              </w:rPr>
              <w:t xml:space="preserve"> </w:t>
            </w:r>
            <w:sdt>
              <w:sdtPr>
                <w:id w:val="1206530566"/>
                <w:placeholder>
                  <w:docPart w:val="8941CAA76BD145F28A77CFA6FE3903BE"/>
                </w:placeholder>
              </w:sdtPr>
              <w:sdtEndPr/>
              <w:sdtContent>
                <w:permStart w:id="1694588469" w:edGrp="everyone"/>
                <w:r w:rsidR="00C317D5">
                  <w:rPr>
                    <w:rStyle w:val="Mention"/>
                  </w:rPr>
                  <w:fldChar w:fldCharType="begin"/>
                </w:r>
                <w:r w:rsidR="00C317D5" w:rsidRPr="00372B97">
                  <w:rPr>
                    <w:rStyle w:val="Mention"/>
                    <w:lang w:val="pt-BR"/>
                  </w:rPr>
                  <w:instrText xml:space="preserve"> HYPERLINK "mailto:xxx@domaine.com" </w:instrText>
                </w:r>
                <w:r w:rsidR="00C317D5">
                  <w:rPr>
                    <w:rStyle w:val="Mention"/>
                  </w:rPr>
                  <w:fldChar w:fldCharType="separate"/>
                </w:r>
                <w:r w:rsidR="00C317D5" w:rsidRPr="00372B97">
                  <w:rPr>
                    <w:rStyle w:val="Lienhypertexte"/>
                    <w:rFonts w:ascii="Arial Nova Cond" w:hAnsi="Arial Nova Cond"/>
                    <w:shd w:val="clear" w:color="auto" w:fill="F2F2F2" w:themeFill="background1" w:themeFillShade="F2"/>
                    <w:lang w:val="pt-BR"/>
                  </w:rPr>
                  <w:t>xxx@domaine.com</w:t>
                </w:r>
                <w:r w:rsidR="00C317D5">
                  <w:rPr>
                    <w:rStyle w:val="Mention"/>
                  </w:rPr>
                  <w:fldChar w:fldCharType="end"/>
                </w:r>
                <w:permEnd w:id="1694588469"/>
              </w:sdtContent>
            </w:sdt>
          </w:p>
          <w:p w14:paraId="464D05AF" w14:textId="74821060"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EndPr/>
              <w:sdtContent>
                <w:permStart w:id="1852471099" w:edGrp="everyone"/>
                <w:r w:rsidR="00FE334B" w:rsidRPr="0093672E">
                  <w:rPr>
                    <w:rStyle w:val="Mention"/>
                  </w:rPr>
                  <w:t>_ _/_ _/_ _ _ _</w:t>
                </w:r>
                <w:permEnd w:id="1852471099"/>
              </w:sdtContent>
            </w:sdt>
          </w:p>
          <w:p w14:paraId="674CE382" w14:textId="6F1E3C2B" w:rsidR="00AC31D2" w:rsidRDefault="00AC31D2" w:rsidP="001E20A0">
            <w:pPr>
              <w:jc w:val="left"/>
            </w:pPr>
            <w:r w:rsidRPr="0093672E">
              <w:t xml:space="preserve">Cachet et signature du </w:t>
            </w:r>
            <w:r w:rsidR="00B92877">
              <w:t>p</w:t>
            </w:r>
            <w:r w:rsidR="00B92877" w:rsidRPr="0093672E">
              <w:t>harmacien </w:t>
            </w:r>
            <w:r w:rsidRPr="0093672E">
              <w:t>:</w:t>
            </w:r>
          </w:p>
          <w:p w14:paraId="11A90CE5" w14:textId="7FDDA6EB" w:rsidR="0068344B" w:rsidRPr="0093672E" w:rsidRDefault="0068344B" w:rsidP="001E20A0">
            <w:pPr>
              <w:jc w:val="left"/>
            </w:pPr>
            <w:permStart w:id="35326912" w:edGrp="everyone"/>
            <w:r>
              <w:t xml:space="preserve"> </w:t>
            </w:r>
            <w:permEnd w:id="35326912"/>
          </w:p>
        </w:tc>
      </w:tr>
    </w:tbl>
    <w:p w14:paraId="10C9B9AE" w14:textId="77777777" w:rsidR="00C460DF" w:rsidRDefault="00C460DF">
      <w:pPr>
        <w:spacing w:before="0" w:after="200" w:line="276" w:lineRule="auto"/>
        <w:jc w:val="left"/>
        <w:rPr>
          <w:sz w:val="18"/>
        </w:rPr>
      </w:pPr>
      <w:r>
        <w:lastRenderedPageBreak/>
        <w:br w:type="page"/>
      </w:r>
    </w:p>
    <w:p w14:paraId="300E0F6C" w14:textId="77777777" w:rsidR="001F24D4" w:rsidRDefault="001F24D4" w:rsidP="001F24D4">
      <w:pPr>
        <w:pStyle w:val="Petit"/>
      </w:pPr>
    </w:p>
    <w:tbl>
      <w:tblPr>
        <w:tblStyle w:val="Grilledutableau"/>
        <w:tblW w:w="5000" w:type="pct"/>
        <w:tblLook w:val="04A0" w:firstRow="1" w:lastRow="0" w:firstColumn="1" w:lastColumn="0" w:noHBand="0" w:noVBand="1"/>
      </w:tblPr>
      <w:tblGrid>
        <w:gridCol w:w="9628"/>
      </w:tblGrid>
      <w:tr w:rsidR="00A84E89" w:rsidRPr="0093672E" w14:paraId="4984EB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CA87450" w14:textId="77777777" w:rsidR="00A84E89" w:rsidRPr="0093672E" w:rsidRDefault="00A84E89">
            <w:pPr>
              <w:pStyle w:val="Titredenote"/>
            </w:pPr>
            <w:bookmarkStart w:id="27" w:name="Suivi_traitement_2"/>
            <w:r w:rsidRPr="0093672E">
              <w:t>Fiche de suivi de traitement</w:t>
            </w:r>
            <w:bookmarkEnd w:id="27"/>
            <w:r w:rsidRPr="0093672E">
              <w:t> </w:t>
            </w:r>
          </w:p>
          <w:p w14:paraId="15830026" w14:textId="77777777" w:rsidR="00A84E89" w:rsidRPr="0093672E" w:rsidRDefault="00A84E89">
            <w:pPr>
              <w:pStyle w:val="Normalcentr"/>
            </w:pPr>
            <w:r w:rsidRPr="0093672E">
              <w:t>(Visites après la première administration)</w:t>
            </w:r>
          </w:p>
          <w:p w14:paraId="5DA9789C" w14:textId="77777777" w:rsidR="00A84E89" w:rsidRPr="0093672E" w:rsidRDefault="00A84E89">
            <w:pPr>
              <w:pStyle w:val="Normalcentr"/>
              <w:rPr>
                <w:rStyle w:val="Grasitalique"/>
              </w:rPr>
            </w:pPr>
            <w:r w:rsidRPr="0093672E">
              <w:rPr>
                <w:rStyle w:val="Grasitalique"/>
              </w:rPr>
              <w:t>À remplir par le prescripteur/pharmacien</w:t>
            </w:r>
          </w:p>
        </w:tc>
      </w:tr>
    </w:tbl>
    <w:p w14:paraId="03F1C1E7" w14:textId="77777777" w:rsidR="00A84E89" w:rsidRPr="0093672E" w:rsidRDefault="00A84E89" w:rsidP="001F24D4">
      <w:pPr>
        <w:pStyle w:val="Petit"/>
      </w:pPr>
    </w:p>
    <w:p w14:paraId="58741C89" w14:textId="77777777" w:rsidR="00C317D5" w:rsidRDefault="00AC31D2" w:rsidP="00A556AC">
      <w:pPr>
        <w:pStyle w:val="Titre3"/>
        <w:numPr>
          <w:ilvl w:val="0"/>
          <w:numId w:val="0"/>
        </w:numPr>
        <w:ind w:left="737"/>
        <w:jc w:val="right"/>
      </w:pPr>
      <w:r w:rsidRPr="00A556AC">
        <w:rPr>
          <w:rFonts w:ascii="Arial" w:eastAsiaTheme="minorEastAsia" w:hAnsi="Arial" w:cstheme="minorBidi"/>
          <w:b w:val="0"/>
          <w:bCs w:val="0"/>
          <w:color w:val="404040" w:themeColor="text1" w:themeTint="BF"/>
          <w:sz w:val="22"/>
          <w:szCs w:val="22"/>
        </w:rPr>
        <w:t>Date de la visite :</w:t>
      </w:r>
      <w:r w:rsidRPr="0093672E">
        <w:t xml:space="preserve"> </w:t>
      </w:r>
      <w:permStart w:id="1101945946" w:edGrp="everyone"/>
      <w:sdt>
        <w:sdtPr>
          <w:id w:val="446976257"/>
          <w:placeholder>
            <w:docPart w:val="C71D8D11FCA248A4B74746A56C77F223"/>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1101945946"/>
    <w:p w14:paraId="0C11B298" w14:textId="03280B18" w:rsidR="00B9551D" w:rsidRPr="0093672E" w:rsidRDefault="00412D0C" w:rsidP="00D4469B">
      <w:pPr>
        <w:pStyle w:val="Corpsdetexte"/>
      </w:pPr>
      <w:r w:rsidRPr="001C3896">
        <w:t>Visite</w:t>
      </w:r>
      <w:r w:rsidR="00A9398B" w:rsidRPr="001C3896">
        <w:t xml:space="preserve"> de suivi </w:t>
      </w:r>
      <w:r w:rsidR="00B20A93" w:rsidRPr="001C3896">
        <w:t>n</w:t>
      </w:r>
      <w:r w:rsidR="00B20A93" w:rsidRPr="001C3896">
        <w:rPr>
          <w:vertAlign w:val="superscript"/>
        </w:rPr>
        <w:t>o</w:t>
      </w:r>
      <w:r w:rsidR="00267E1C" w:rsidRPr="001C3896">
        <w:t xml:space="preserve"> </w:t>
      </w:r>
      <w:r w:rsidR="00D4469B">
        <w:t xml:space="preserve">            </w:t>
      </w:r>
      <w:r w:rsidR="003C1303" w:rsidRPr="001C3896">
        <w:t>M</w:t>
      </w:r>
      <w:r w:rsidR="00D4469B">
        <w:t>1</w:t>
      </w:r>
      <w:r w:rsidR="00836219" w:rsidRPr="001C3896">
        <w:t xml:space="preserve"> </w:t>
      </w:r>
      <w:permStart w:id="103756492" w:edGrp="everyone"/>
      <w:sdt>
        <w:sdtPr>
          <w:id w:val="305593393"/>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03756492"/>
      <w:r w:rsidR="009208C4">
        <w:t xml:space="preserve"> M</w:t>
      </w:r>
      <w:r w:rsidR="003C1303" w:rsidRPr="001C3896">
        <w:t>3</w:t>
      </w:r>
      <w:r w:rsidR="00B9551D" w:rsidRPr="001C3896">
        <w:t xml:space="preserve"> </w:t>
      </w:r>
      <w:permStart w:id="950749606" w:edGrp="everyone"/>
      <w:sdt>
        <w:sdtPr>
          <w:id w:val="-2133472389"/>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950749606"/>
      <w:r w:rsidR="009208C4">
        <w:t xml:space="preserve"> </w:t>
      </w:r>
      <w:r w:rsidR="00D4469B">
        <w:rPr>
          <w:rStyle w:val="normaltextrun"/>
          <w:rFonts w:ascii="Segoe UI Symbol" w:eastAsiaTheme="majorEastAsia" w:hAnsi="Segoe UI Symbol" w:cs="Segoe UI Symbol"/>
          <w:color w:val="595959"/>
          <w:shd w:val="clear" w:color="auto" w:fill="F2F2F2"/>
        </w:rPr>
        <w:t xml:space="preserve">    </w:t>
      </w:r>
      <w:r w:rsidR="006776DD" w:rsidRPr="001C3896">
        <w:t>M6</w:t>
      </w:r>
      <w:permStart w:id="529625850" w:edGrp="everyone"/>
      <w:r w:rsidR="009208C4" w:rsidRPr="009208C4">
        <w:t xml:space="preserve"> </w:t>
      </w:r>
      <w:sdt>
        <w:sdtPr>
          <w:id w:val="801348447"/>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529625850"/>
      <w:r w:rsidR="009208C4">
        <w:t xml:space="preserve"> </w:t>
      </w:r>
      <w:r w:rsidR="009E4E25">
        <w:rPr>
          <w:rStyle w:val="normaltextrun"/>
          <w:rFonts w:ascii="Segoe UI Symbol" w:eastAsiaTheme="majorEastAsia" w:hAnsi="Segoe UI Symbol" w:cs="Segoe UI Symbol"/>
          <w:color w:val="595959"/>
          <w:shd w:val="clear" w:color="auto" w:fill="F2F2F2"/>
        </w:rPr>
        <w:t xml:space="preserve">   </w:t>
      </w:r>
      <w:r w:rsidR="003C1303" w:rsidRPr="001C3896">
        <w:t>M</w:t>
      </w:r>
      <w:r w:rsidR="006776DD" w:rsidRPr="001C3896">
        <w:t>9</w:t>
      </w:r>
      <w:r w:rsidR="003C1303" w:rsidRPr="001C3896">
        <w:t xml:space="preserve"> </w:t>
      </w:r>
      <w:permStart w:id="340423891" w:edGrp="everyone"/>
      <w:sdt>
        <w:sdtPr>
          <w:id w:val="-977536961"/>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340423891"/>
      <w:r w:rsidR="009208C4">
        <w:t xml:space="preserve"> </w:t>
      </w:r>
      <w:r w:rsidR="009E4E25">
        <w:rPr>
          <w:rStyle w:val="normaltextrun"/>
          <w:rFonts w:ascii="Segoe UI Symbol" w:eastAsiaTheme="majorEastAsia" w:hAnsi="Segoe UI Symbol" w:cs="Segoe UI Symbol"/>
          <w:color w:val="595959"/>
          <w:shd w:val="clear" w:color="auto" w:fill="F2F2F2"/>
        </w:rPr>
        <w:t xml:space="preserve">    </w:t>
      </w:r>
      <w:r w:rsidR="008206FE" w:rsidRPr="001C3896">
        <w:t>M</w:t>
      </w:r>
      <w:r w:rsidR="006776DD" w:rsidRPr="001C3896">
        <w:t>12</w:t>
      </w:r>
      <w:r w:rsidR="008206FE" w:rsidRPr="001C3896">
        <w:t xml:space="preserve"> </w:t>
      </w:r>
      <w:permStart w:id="1542133486" w:edGrp="everyone"/>
      <w:sdt>
        <w:sdtPr>
          <w:id w:val="-163200857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542133486"/>
      <w:r w:rsidR="009208C4">
        <w:t xml:space="preserve"> </w:t>
      </w:r>
      <w:r w:rsidR="009E4E25">
        <w:rPr>
          <w:rStyle w:val="normaltextrun"/>
          <w:rFonts w:ascii="Segoe UI Symbol" w:eastAsiaTheme="majorEastAsia" w:hAnsi="Segoe UI Symbol" w:cs="Segoe UI Symbol"/>
          <w:color w:val="595959"/>
          <w:shd w:val="clear" w:color="auto" w:fill="F2F2F2"/>
        </w:rPr>
        <w:t xml:space="preserve">   </w:t>
      </w:r>
      <w:r w:rsidR="006776DD" w:rsidRPr="001C3896">
        <w:t>M18</w:t>
      </w:r>
      <w:r w:rsidR="008206FE" w:rsidRPr="001C3896">
        <w:t xml:space="preserve"> </w:t>
      </w:r>
      <w:permStart w:id="1326406343" w:edGrp="everyone"/>
      <w:sdt>
        <w:sdtPr>
          <w:id w:val="1394851930"/>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326406343"/>
      <w:r w:rsidR="009208C4">
        <w:t xml:space="preserve"> </w:t>
      </w:r>
      <w:r w:rsidR="009E4E25">
        <w:rPr>
          <w:rStyle w:val="normaltextrun"/>
          <w:rFonts w:ascii="Segoe UI Symbol" w:eastAsiaTheme="majorEastAsia" w:hAnsi="Segoe UI Symbol" w:cs="Segoe UI Symbol"/>
          <w:color w:val="595959"/>
          <w:shd w:val="clear" w:color="auto" w:fill="F2F2F2"/>
        </w:rPr>
        <w:t xml:space="preserve">     </w:t>
      </w:r>
      <w:r w:rsidR="006776DD" w:rsidRPr="001C3896">
        <w:t xml:space="preserve">M24 </w:t>
      </w:r>
      <w:permStart w:id="1748511021" w:edGrp="everyone"/>
      <w:sdt>
        <w:sdtPr>
          <w:id w:val="-214125978"/>
          <w14:checkbox>
            <w14:checked w14:val="0"/>
            <w14:checkedState w14:val="2612" w14:font="MS Gothic"/>
            <w14:uncheckedState w14:val="2610" w14:font="MS Gothic"/>
          </w14:checkbox>
        </w:sdtPr>
        <w:sdtEndPr/>
        <w:sdtContent>
          <w:r w:rsidR="009208C4">
            <w:rPr>
              <w:rFonts w:ascii="MS Gothic" w:eastAsia="MS Gothic" w:hAnsi="MS Gothic" w:hint="eastAsia"/>
            </w:rPr>
            <w:t>☐</w:t>
          </w:r>
        </w:sdtContent>
      </w:sdt>
      <w:r w:rsidR="009208C4" w:rsidRPr="004C6AC7">
        <w:rPr>
          <w:rStyle w:val="normaltextrun"/>
          <w:rFonts w:ascii="Arial Nova Cond" w:eastAsiaTheme="majorEastAsia" w:hAnsi="Arial Nova Cond" w:cs="Segoe UI"/>
          <w:color w:val="595959"/>
          <w:shd w:val="clear" w:color="auto" w:fill="F2F2F2"/>
        </w:rPr>
        <w:t xml:space="preserve"> </w:t>
      </w:r>
      <w:permEnd w:id="1748511021"/>
      <w:r w:rsidR="009208C4">
        <w:t xml:space="preserve"> </w:t>
      </w:r>
    </w:p>
    <w:p w14:paraId="3D8AF49C" w14:textId="211EC437" w:rsidR="00AC31D2" w:rsidRPr="0093672E" w:rsidRDefault="00850F43" w:rsidP="00850F43">
      <w:pPr>
        <w:pStyle w:val="Titre2"/>
        <w:numPr>
          <w:ilvl w:val="0"/>
          <w:numId w:val="0"/>
        </w:numPr>
        <w:ind w:left="360" w:hanging="360"/>
      </w:pPr>
      <w:r w:rsidRPr="0093672E">
        <w:t>Identification du patient</w:t>
      </w:r>
    </w:p>
    <w:p w14:paraId="23C588D5" w14:textId="12C49175" w:rsidR="00C317D5" w:rsidRDefault="00AC31D2" w:rsidP="007C47BE">
      <w:pPr>
        <w:pStyle w:val="Corpsdetexte"/>
      </w:pPr>
      <w:r w:rsidRPr="0093672E">
        <w:t xml:space="preserve">Nom du patient </w:t>
      </w:r>
      <w:r w:rsidRPr="0093672E">
        <w:rPr>
          <w:rStyle w:val="Accentuation"/>
        </w:rPr>
        <w:t>(3 premières lettres)</w:t>
      </w:r>
      <w:r w:rsidRPr="0093672E">
        <w:t xml:space="preserve"> :  </w:t>
      </w:r>
      <w:permStart w:id="78607370" w:edGrp="everyone"/>
      <w:sdt>
        <w:sdtPr>
          <w:id w:val="-1357492804"/>
          <w:placeholder>
            <w:docPart w:val="80D0775CE42C4452B99042B75E223C86"/>
          </w:placeholder>
          <w:showingPlcHdr/>
        </w:sdtPr>
        <w:sdtEndPr/>
        <w:sdtContent>
          <w:r w:rsidR="00A07FD0" w:rsidRPr="0093672E">
            <w:rPr>
              <w:rStyle w:val="Mention"/>
            </w:rPr>
            <w:t>| _ | _ | _ |</w:t>
          </w:r>
        </w:sdtContent>
      </w:sdt>
      <w:r w:rsidR="00A07FD0" w:rsidRPr="0093672E">
        <w:t xml:space="preserve"> </w:t>
      </w:r>
      <w:permEnd w:id="78607370"/>
      <w:r w:rsidRPr="0093672E">
        <w:t xml:space="preserve">Prénom </w:t>
      </w:r>
      <w:r w:rsidRPr="0093672E">
        <w:rPr>
          <w:rStyle w:val="Accentuation"/>
        </w:rPr>
        <w:t>(2 premières lettres)</w:t>
      </w:r>
      <w:r w:rsidRPr="0093672E">
        <w:t xml:space="preserve"> :</w:t>
      </w:r>
      <w:permStart w:id="1352956350" w:edGrp="everyone"/>
      <w:r w:rsidRPr="0093672E">
        <w:t xml:space="preserve"> </w:t>
      </w:r>
      <w:sdt>
        <w:sdtPr>
          <w:id w:val="1319149263"/>
          <w:placeholder>
            <w:docPart w:val="AFAF28B0388B4C1C9C64B926EC5C898B"/>
          </w:placeholder>
          <w:showingPlcHdr/>
        </w:sdtPr>
        <w:sdtEndPr/>
        <w:sdtContent>
          <w:r w:rsidR="00A07FD0" w:rsidRPr="0093672E">
            <w:rPr>
              <w:rStyle w:val="Mention"/>
            </w:rPr>
            <w:t>| _ | _ |</w:t>
          </w:r>
        </w:sdtContent>
      </w:sdt>
      <w:permEnd w:id="1352956350"/>
      <w:r w:rsidR="00D25BB7" w:rsidRPr="0093672E">
        <w:br/>
      </w:r>
      <w:r w:rsidR="00B20A93" w:rsidRPr="0093672E">
        <w:t>N</w:t>
      </w:r>
      <w:r w:rsidR="00B20A93" w:rsidRPr="009E1FDD">
        <w:rPr>
          <w:vertAlign w:val="superscript"/>
        </w:rPr>
        <w:t>o</w:t>
      </w:r>
      <w:r w:rsidR="00B20A93">
        <w:t> </w:t>
      </w:r>
      <w:r w:rsidRPr="0093672E">
        <w:t xml:space="preserve"> patient d’accès précoce: </w:t>
      </w:r>
      <w:permStart w:id="2083789324" w:edGrp="everyone"/>
      <w:sdt>
        <w:sdtPr>
          <w:id w:val="-995647544"/>
          <w:placeholder>
            <w:docPart w:val="00487AECC34442DBB673109D6484E7F0"/>
          </w:placeholder>
        </w:sdtPr>
        <w:sdtEndPr/>
        <w:sdtContent>
          <w:sdt>
            <w:sdtPr>
              <w:id w:val="532311531"/>
              <w:placeholder>
                <w:docPart w:val="988D488B41F442D689CE5CE3C6E698E6"/>
              </w:placeholder>
            </w:sdtPr>
            <w:sdtEndPr/>
            <w:sdtContent>
              <w:r w:rsidR="00FC35A7" w:rsidRPr="0093672E">
                <w:rPr>
                  <w:rStyle w:val="Mention"/>
                </w:rPr>
                <w:t>| _ | _ | _ |</w:t>
              </w:r>
            </w:sdtContent>
          </w:sdt>
        </w:sdtContent>
      </w:sdt>
      <w:r w:rsidR="00FC35A7">
        <w:t xml:space="preserve"> _ </w:t>
      </w:r>
      <w:r w:rsidR="00FC35A7" w:rsidRPr="0093672E">
        <w:rPr>
          <w:rStyle w:val="Mention"/>
        </w:rPr>
        <w:t>|</w:t>
      </w:r>
      <w:r w:rsidR="00FC35A7" w:rsidRPr="0093672E" w:rsidDel="00DB1D39">
        <w:rPr>
          <w:rStyle w:val="Mention"/>
        </w:rPr>
        <w:t xml:space="preserve"> </w:t>
      </w:r>
      <w:r w:rsidR="00FC35A7">
        <w:rPr>
          <w:rStyle w:val="Mention"/>
        </w:rPr>
        <w:t xml:space="preserve">_ </w:t>
      </w:r>
      <w:r w:rsidR="00FC35A7" w:rsidRPr="0093672E">
        <w:rPr>
          <w:rStyle w:val="Mention"/>
        </w:rPr>
        <w:t>|</w:t>
      </w:r>
      <w:r w:rsidR="00FC35A7" w:rsidRPr="0093672E" w:rsidDel="00DB1D39">
        <w:rPr>
          <w:rStyle w:val="Mention"/>
        </w:rPr>
        <w:t xml:space="preserve"> </w:t>
      </w:r>
      <w:r w:rsidR="00FC35A7">
        <w:rPr>
          <w:rStyle w:val="Mention"/>
        </w:rPr>
        <w:t xml:space="preserve">_ </w:t>
      </w:r>
      <w:r w:rsidR="00FC35A7" w:rsidRPr="0093672E">
        <w:rPr>
          <w:rStyle w:val="Mention"/>
        </w:rPr>
        <w:t>|</w:t>
      </w:r>
    </w:p>
    <w:permEnd w:id="2083789324"/>
    <w:p w14:paraId="5DF63B6A" w14:textId="0F35DF21" w:rsidR="00A52C46" w:rsidRDefault="000753F0" w:rsidP="00AC31D2">
      <w:r w:rsidRPr="0093672E">
        <w:t>Poids (kg)</w:t>
      </w:r>
      <w:r>
        <w:t xml:space="preserve"> </w:t>
      </w:r>
      <w:r w:rsidRPr="0093672E">
        <w:t xml:space="preserve">: </w:t>
      </w:r>
      <w:permStart w:id="668291665" w:edGrp="everyone"/>
      <w:sdt>
        <w:sdtPr>
          <w:id w:val="960535432"/>
          <w:placeholder>
            <w:docPart w:val="5A287227AD364A8DADA8D92E6BB86D8F"/>
          </w:placeholder>
          <w:showingPlcHdr/>
        </w:sdtPr>
        <w:sdtEndPr/>
        <w:sdtContent>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sdtContent>
      </w:sdt>
      <w:r w:rsidRPr="0093672E">
        <w:t xml:space="preserve"> </w:t>
      </w:r>
      <w:r>
        <w:t xml:space="preserve"> </w:t>
      </w:r>
    </w:p>
    <w:permEnd w:id="668291665"/>
    <w:p w14:paraId="09A30C79" w14:textId="77777777" w:rsidR="001C127A" w:rsidRDefault="001C127A" w:rsidP="009E4C2D"/>
    <w:p w14:paraId="47F0B533" w14:textId="5535BD11" w:rsidR="001C127A" w:rsidRPr="0093672E" w:rsidRDefault="001C127A" w:rsidP="001C127A">
      <w:pPr>
        <w:pStyle w:val="Titre2"/>
        <w:numPr>
          <w:ilvl w:val="0"/>
          <w:numId w:val="0"/>
        </w:numPr>
        <w:ind w:left="360" w:hanging="360"/>
      </w:pPr>
      <w:r w:rsidRPr="0093672E">
        <w:t>Maladie et biologie</w:t>
      </w:r>
    </w:p>
    <w:p w14:paraId="78644DC0" w14:textId="14A6C84A" w:rsidR="001C127A" w:rsidRDefault="001C127A" w:rsidP="001C127A">
      <w:pPr>
        <w:pStyle w:val="Corpsdetexte"/>
      </w:pPr>
      <w:r w:rsidRPr="0093672E">
        <w:t xml:space="preserve">Des modifications majeures sont-elles survenues depuis la demande d’accès précoce ? </w:t>
      </w:r>
      <w:r w:rsidRPr="0093672E">
        <w:br/>
      </w:r>
      <w:permStart w:id="709692914" w:edGrp="everyone"/>
      <w:permStart w:id="841315433" w:edGrp="everyone"/>
      <w:sdt>
        <w:sdtPr>
          <w:id w:val="-52541528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709692914"/>
      <w:r w:rsidR="005A3255">
        <w:t xml:space="preserve"> </w:t>
      </w:r>
      <w:r w:rsidRPr="0093672E">
        <w:t xml:space="preserve"> </w:t>
      </w:r>
      <w:permEnd w:id="841315433"/>
      <w:r w:rsidRPr="0093672E">
        <w:t>Oui</w:t>
      </w:r>
      <w:r w:rsidRPr="0093672E">
        <w:tab/>
      </w:r>
      <w:r w:rsidRPr="0093672E">
        <w:tab/>
        <w:t xml:space="preserve"> </w:t>
      </w:r>
      <w:permStart w:id="1873826990" w:edGrp="everyone"/>
      <w:permStart w:id="675772708" w:edGrp="everyone"/>
      <w:sdt>
        <w:sdtPr>
          <w:id w:val="-205938092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73826990"/>
      <w:r w:rsidR="005A3255">
        <w:t xml:space="preserve"> </w:t>
      </w:r>
      <w:r w:rsidRPr="0093672E">
        <w:t xml:space="preserve"> </w:t>
      </w:r>
      <w:permEnd w:id="675772708"/>
      <w:r w:rsidRPr="0093672E">
        <w:t>Non </w:t>
      </w:r>
    </w:p>
    <w:p w14:paraId="0DA34138" w14:textId="05886D53" w:rsidR="00493F8A" w:rsidRPr="0093672E" w:rsidRDefault="001C127A" w:rsidP="00AC31D2">
      <w:r w:rsidRPr="0093672E">
        <w:t xml:space="preserve">Si oui, précisez lesquelles : </w:t>
      </w:r>
      <w:sdt>
        <w:sdtPr>
          <w:id w:val="815618249"/>
          <w:placeholder>
            <w:docPart w:val="39E32E1B88E641A39ED797C7DBE95CC9"/>
          </w:placeholder>
          <w:showingPlcHdr/>
        </w:sdtPr>
        <w:sdtEndPr/>
        <w:sdtContent>
          <w:permStart w:id="1454535219" w:edGrp="everyone"/>
          <w:r w:rsidRPr="0093672E">
            <w:rPr>
              <w:rStyle w:val="Mention"/>
            </w:rPr>
            <w:t>________________</w:t>
          </w:r>
          <w:permEnd w:id="1454535219"/>
        </w:sdtContent>
      </w:sdt>
    </w:p>
    <w:p w14:paraId="1B945598" w14:textId="77777777" w:rsidR="00493F8A" w:rsidRPr="00493F8A" w:rsidRDefault="00493F8A" w:rsidP="00493F8A"/>
    <w:p w14:paraId="44BCBCF7" w14:textId="0CD6DB19" w:rsidR="00A52C46" w:rsidRPr="0093672E" w:rsidRDefault="00785FC6" w:rsidP="00785FC6">
      <w:pPr>
        <w:pStyle w:val="Titre2"/>
        <w:numPr>
          <w:ilvl w:val="0"/>
          <w:numId w:val="0"/>
        </w:numPr>
        <w:ind w:left="360" w:hanging="360"/>
      </w:pPr>
      <w:r w:rsidRPr="0093672E">
        <w:t>Conditions d’utilisation</w:t>
      </w:r>
    </w:p>
    <w:p w14:paraId="4BC1873C" w14:textId="07FCB7C5" w:rsidR="00A52C46" w:rsidRDefault="00A52C46" w:rsidP="007D6CFA">
      <w:pPr>
        <w:pStyle w:val="Intertitre"/>
      </w:pPr>
      <w:r w:rsidRPr="0093672E">
        <w:t xml:space="preserve">Posologie </w:t>
      </w:r>
    </w:p>
    <w:p w14:paraId="58FFFA22" w14:textId="476608E1" w:rsidR="00720070" w:rsidRPr="0093672E" w:rsidRDefault="00720070" w:rsidP="008601C4">
      <w:pPr>
        <w:pStyle w:val="Paragraphedexplications"/>
      </w:pPr>
    </w:p>
    <w:tbl>
      <w:tblPr>
        <w:tblStyle w:val="Grilledetableauclaire"/>
        <w:tblW w:w="0" w:type="auto"/>
        <w:tblLook w:val="0600" w:firstRow="0" w:lastRow="0" w:firstColumn="0" w:lastColumn="0" w:noHBand="1" w:noVBand="1"/>
      </w:tblPr>
      <w:tblGrid>
        <w:gridCol w:w="9608"/>
      </w:tblGrid>
      <w:tr w:rsidR="005F43EC" w:rsidRPr="0093672E" w14:paraId="59A0FCA5" w14:textId="77777777" w:rsidTr="00216893">
        <w:tc>
          <w:tcPr>
            <w:tcW w:w="9608" w:type="dxa"/>
          </w:tcPr>
          <w:p w14:paraId="5CCD0381" w14:textId="77777777" w:rsidR="00DA6100" w:rsidRPr="007776FB" w:rsidRDefault="00DA6100" w:rsidP="00DD2C42">
            <w:pPr>
              <w:pBdr>
                <w:left w:val="single" w:sz="4" w:space="4" w:color="808080" w:themeColor="background1" w:themeShade="80"/>
              </w:pBdr>
              <w:rPr>
                <w:rStyle w:val="Mention"/>
                <w:sz w:val="24"/>
                <w:szCs w:val="24"/>
                <w:u w:val="single"/>
              </w:rPr>
            </w:pPr>
            <w:r w:rsidRPr="007776FB">
              <w:rPr>
                <w:rStyle w:val="Mention"/>
                <w:sz w:val="24"/>
                <w:szCs w:val="24"/>
                <w:u w:val="single"/>
              </w:rPr>
              <w:t>A compléter à la visite de suivi M1</w:t>
            </w:r>
          </w:p>
          <w:p w14:paraId="57F77371" w14:textId="6F1CFEF6" w:rsidR="00DD57BA" w:rsidRPr="00DD2C42" w:rsidRDefault="006E24C4" w:rsidP="00DD2C42">
            <w:pPr>
              <w:pBdr>
                <w:left w:val="single" w:sz="4" w:space="4" w:color="808080" w:themeColor="background1" w:themeShade="80"/>
              </w:pBdr>
              <w:rPr>
                <w:rStyle w:val="Mention"/>
              </w:rPr>
            </w:pPr>
            <w:r w:rsidRPr="006E24C4">
              <w:rPr>
                <w:rFonts w:ascii="Arial Nova Cond" w:hAnsi="Arial Nova Cond"/>
                <w:color w:val="595959" w:themeColor="text1" w:themeTint="A6"/>
                <w:shd w:val="clear" w:color="auto" w:fill="F2F2F2" w:themeFill="background1" w:themeFillShade="F2"/>
              </w:rPr>
              <w:t xml:space="preserve">Le patient a-t-il été traité au cours des 4 dernières semaines par </w:t>
            </w:r>
            <w:r w:rsidR="009F6BA8">
              <w:t>ALHEMO</w:t>
            </w:r>
            <w:r w:rsidR="00E03972" w:rsidRPr="00DD2C42">
              <w:rPr>
                <w:rStyle w:val="Mention"/>
              </w:rPr>
              <w:t> </w:t>
            </w:r>
            <w:r w:rsidR="00DD57BA" w:rsidRPr="00DD2C42">
              <w:rPr>
                <w:rStyle w:val="Mention"/>
              </w:rPr>
              <w:t>?</w:t>
            </w:r>
          </w:p>
          <w:p w14:paraId="5980FA0D" w14:textId="220890DF" w:rsidR="001F1E5A" w:rsidRDefault="007776FB" w:rsidP="00CE0748">
            <w:pPr>
              <w:pStyle w:val="Paragraphedeliste"/>
              <w:numPr>
                <w:ilvl w:val="0"/>
                <w:numId w:val="31"/>
              </w:numPr>
              <w:pBdr>
                <w:left w:val="single" w:sz="4" w:space="4" w:color="808080" w:themeColor="background1" w:themeShade="80"/>
              </w:pBdr>
              <w:rPr>
                <w:rStyle w:val="Mention"/>
              </w:rPr>
            </w:pPr>
            <w:r>
              <w:rPr>
                <w:rStyle w:val="Mention"/>
              </w:rPr>
              <w:t>Si</w:t>
            </w:r>
            <w:r w:rsidR="001F1E5A">
              <w:rPr>
                <w:rStyle w:val="Mention"/>
              </w:rPr>
              <w:t xml:space="preserve"> NON, remplir la fiche d’arrêt de traitement</w:t>
            </w:r>
            <w:r w:rsidR="009815F3">
              <w:rPr>
                <w:rStyle w:val="Mention"/>
              </w:rPr>
              <w:t xml:space="preserve"> le cas échéant</w:t>
            </w:r>
          </w:p>
          <w:p w14:paraId="26D148DE" w14:textId="5E285C5B" w:rsidR="005B27FD" w:rsidRDefault="00AB48F6" w:rsidP="00CE0748">
            <w:pPr>
              <w:pStyle w:val="Paragraphedeliste"/>
              <w:numPr>
                <w:ilvl w:val="0"/>
                <w:numId w:val="31"/>
              </w:numPr>
              <w:pBdr>
                <w:left w:val="single" w:sz="4" w:space="4" w:color="808080" w:themeColor="background1" w:themeShade="80"/>
              </w:pBdr>
              <w:rPr>
                <w:rStyle w:val="Mention"/>
              </w:rPr>
            </w:pPr>
            <w:r>
              <w:rPr>
                <w:rStyle w:val="Mention"/>
              </w:rPr>
              <w:t>Si OUI,</w:t>
            </w:r>
            <w:r w:rsidR="00DD57BA" w:rsidRPr="00DD2C42">
              <w:rPr>
                <w:rStyle w:val="Mention"/>
              </w:rPr>
              <w:t xml:space="preserve"> </w:t>
            </w:r>
            <w:r w:rsidR="00143CDC">
              <w:rPr>
                <w:rStyle w:val="Mention"/>
              </w:rPr>
              <w:t xml:space="preserve">un </w:t>
            </w:r>
            <w:r w:rsidR="00B41EEB">
              <w:rPr>
                <w:rStyle w:val="Mention"/>
              </w:rPr>
              <w:t>dosage de concizumab à</w:t>
            </w:r>
            <w:r w:rsidR="005B27FD">
              <w:rPr>
                <w:rStyle w:val="Mention"/>
              </w:rPr>
              <w:t xml:space="preserve"> 4 semaines</w:t>
            </w:r>
            <w:r w:rsidR="00143CDC">
              <w:rPr>
                <w:rStyle w:val="Mention"/>
              </w:rPr>
              <w:t xml:space="preserve"> doit être réalisé</w:t>
            </w:r>
            <w:r w:rsidR="00140896">
              <w:rPr>
                <w:rStyle w:val="Mention"/>
              </w:rPr>
              <w:t>.</w:t>
            </w:r>
          </w:p>
          <w:p w14:paraId="2CFE2B22" w14:textId="77777777" w:rsidR="007776FB" w:rsidRDefault="007776FB" w:rsidP="007776FB">
            <w:pPr>
              <w:pStyle w:val="Paragraphedeliste"/>
              <w:numPr>
                <w:ilvl w:val="0"/>
                <w:numId w:val="0"/>
              </w:numPr>
              <w:pBdr>
                <w:left w:val="single" w:sz="4" w:space="4" w:color="808080" w:themeColor="background1" w:themeShade="80"/>
              </w:pBdr>
              <w:ind w:left="720"/>
              <w:rPr>
                <w:rStyle w:val="Mention"/>
              </w:rPr>
            </w:pPr>
          </w:p>
          <w:p w14:paraId="241992C1" w14:textId="0C8DD486" w:rsidR="000A69E4" w:rsidRPr="007776FB" w:rsidRDefault="00017F71" w:rsidP="00B206FF">
            <w:pPr>
              <w:rPr>
                <w:rStyle w:val="Mention"/>
                <w:sz w:val="24"/>
                <w:szCs w:val="24"/>
                <w:u w:val="single"/>
              </w:rPr>
            </w:pPr>
            <w:r w:rsidRPr="007776FB">
              <w:rPr>
                <w:rStyle w:val="Mention"/>
                <w:sz w:val="24"/>
                <w:szCs w:val="24"/>
                <w:u w:val="single"/>
              </w:rPr>
              <w:t xml:space="preserve">A </w:t>
            </w:r>
            <w:r w:rsidR="00C83895" w:rsidRPr="007776FB">
              <w:rPr>
                <w:rStyle w:val="Mention"/>
                <w:sz w:val="24"/>
                <w:szCs w:val="24"/>
                <w:u w:val="single"/>
              </w:rPr>
              <w:t xml:space="preserve">compléter à </w:t>
            </w:r>
            <w:r w:rsidRPr="007776FB">
              <w:rPr>
                <w:rStyle w:val="Mention"/>
                <w:sz w:val="24"/>
                <w:szCs w:val="24"/>
                <w:u w:val="single"/>
              </w:rPr>
              <w:t>la visite</w:t>
            </w:r>
            <w:r w:rsidR="006416A4" w:rsidRPr="007776FB">
              <w:rPr>
                <w:rStyle w:val="Mention"/>
                <w:sz w:val="24"/>
                <w:szCs w:val="24"/>
                <w:u w:val="single"/>
              </w:rPr>
              <w:t xml:space="preserve"> </w:t>
            </w:r>
            <w:r w:rsidRPr="007776FB">
              <w:rPr>
                <w:rStyle w:val="Mention"/>
                <w:sz w:val="24"/>
                <w:szCs w:val="24"/>
                <w:u w:val="single"/>
              </w:rPr>
              <w:t xml:space="preserve">de suivi </w:t>
            </w:r>
            <w:r w:rsidR="000A69E4" w:rsidRPr="007776FB">
              <w:rPr>
                <w:rStyle w:val="Mention"/>
                <w:sz w:val="24"/>
                <w:szCs w:val="24"/>
                <w:u w:val="single"/>
              </w:rPr>
              <w:t>M3</w:t>
            </w:r>
          </w:p>
          <w:p w14:paraId="3150913E" w14:textId="357250A7" w:rsidR="00DC1386" w:rsidRDefault="00DC1386" w:rsidP="00B206FF">
            <w:pPr>
              <w:rPr>
                <w:rStyle w:val="Mention"/>
              </w:rPr>
            </w:pPr>
            <w:r>
              <w:rPr>
                <w:rStyle w:val="Mention"/>
              </w:rPr>
              <w:t>Date du prélèvement </w:t>
            </w:r>
            <w:r w:rsidR="00311A95">
              <w:rPr>
                <w:rStyle w:val="Mention"/>
              </w:rPr>
              <w:t xml:space="preserve">pour le dosage de concizumab </w:t>
            </w:r>
            <w:r>
              <w:rPr>
                <w:rStyle w:val="Mention"/>
              </w:rPr>
              <w:t>:</w:t>
            </w:r>
            <w:r w:rsidR="00A97F4C">
              <w:rPr>
                <w:rStyle w:val="Mention"/>
              </w:rPr>
              <w:t xml:space="preserve"> </w:t>
            </w:r>
            <w:sdt>
              <w:sdtPr>
                <w:id w:val="470410404"/>
                <w:placeholder>
                  <w:docPart w:val="D518C957A9F84B10B955C5429311E287"/>
                </w:placeholder>
                <w:showingPlcHdr/>
                <w:date>
                  <w:dateFormat w:val="dd/MM/yyyy"/>
                  <w:lid w:val="fr-FR"/>
                  <w:storeMappedDataAs w:val="dateTime"/>
                  <w:calendar w:val="gregorian"/>
                </w:date>
              </w:sdtPr>
              <w:sdtEndPr/>
              <w:sdtContent>
                <w:permStart w:id="1033727027" w:edGrp="everyone"/>
                <w:r w:rsidR="00500061" w:rsidRPr="0093672E">
                  <w:rPr>
                    <w:rStyle w:val="Mention"/>
                  </w:rPr>
                  <w:t>_ _/_ _/_ _ _ _</w:t>
                </w:r>
                <w:permEnd w:id="1033727027"/>
              </w:sdtContent>
            </w:sdt>
          </w:p>
          <w:p w14:paraId="14D3DCAA" w14:textId="7D8CDA53" w:rsidR="00000BB6" w:rsidRDefault="00000BB6" w:rsidP="00B206FF">
            <w:pPr>
              <w:rPr>
                <w:rStyle w:val="Mention"/>
              </w:rPr>
            </w:pPr>
            <w:r>
              <w:rPr>
                <w:rStyle w:val="Mention"/>
              </w:rPr>
              <w:t>Date de</w:t>
            </w:r>
            <w:r w:rsidR="00A97A54">
              <w:rPr>
                <w:rStyle w:val="Mention"/>
              </w:rPr>
              <w:t xml:space="preserve"> résultat du dosage de concizumab :</w:t>
            </w:r>
            <w:r w:rsidR="00A97A54">
              <w:rPr>
                <w:rStyle w:val="Titre1Car"/>
              </w:rPr>
              <w:t xml:space="preserve"> </w:t>
            </w:r>
            <w:sdt>
              <w:sdtPr>
                <w:id w:val="1955517696"/>
                <w:placeholder>
                  <w:docPart w:val="8DC3B0D6BB3F4096A8C86D562D20CA60"/>
                </w:placeholder>
                <w:showingPlcHdr/>
                <w:date>
                  <w:dateFormat w:val="dd/MM/yyyy"/>
                  <w:lid w:val="fr-FR"/>
                  <w:storeMappedDataAs w:val="dateTime"/>
                  <w:calendar w:val="gregorian"/>
                </w:date>
              </w:sdtPr>
              <w:sdtEndPr/>
              <w:sdtContent>
                <w:permStart w:id="360213818" w:edGrp="everyone"/>
                <w:r w:rsidR="00500061" w:rsidRPr="0093672E">
                  <w:rPr>
                    <w:rStyle w:val="Mention"/>
                  </w:rPr>
                  <w:t>_ _/_ _/_ _ _ _</w:t>
                </w:r>
                <w:permEnd w:id="360213818"/>
              </w:sdtContent>
            </w:sdt>
          </w:p>
          <w:p w14:paraId="5193CB17" w14:textId="3CFD9656" w:rsidR="001468A2" w:rsidRPr="001468A2" w:rsidRDefault="00DC1386" w:rsidP="001468A2">
            <w:pPr>
              <w:rPr>
                <w:rFonts w:ascii="Arial Nova Cond" w:hAnsi="Arial Nova Cond"/>
                <w:color w:val="595959" w:themeColor="text1" w:themeTint="A6"/>
                <w:shd w:val="clear" w:color="auto" w:fill="F2F2F2" w:themeFill="background1" w:themeFillShade="F2"/>
              </w:rPr>
            </w:pPr>
            <w:r>
              <w:rPr>
                <w:rStyle w:val="Mention"/>
              </w:rPr>
              <w:t>Résultats </w:t>
            </w:r>
            <w:r w:rsidR="001468A2">
              <w:rPr>
                <w:rStyle w:val="Mention"/>
              </w:rPr>
              <w:t>d</w:t>
            </w:r>
            <w:r w:rsidR="001468A2" w:rsidRPr="001468A2">
              <w:rPr>
                <w:rFonts w:ascii="Arial Nova Cond" w:hAnsi="Arial Nova Cond"/>
                <w:color w:val="595959" w:themeColor="text1" w:themeTint="A6"/>
                <w:shd w:val="clear" w:color="auto" w:fill="F2F2F2" w:themeFill="background1" w:themeFillShade="F2"/>
              </w:rPr>
              <w:t>u dosage de concizuma</w:t>
            </w:r>
            <w:r w:rsidR="00F31C68">
              <w:rPr>
                <w:rFonts w:ascii="Arial Nova Cond" w:hAnsi="Arial Nova Cond"/>
                <w:color w:val="595959" w:themeColor="text1" w:themeTint="A6"/>
                <w:shd w:val="clear" w:color="auto" w:fill="F2F2F2" w:themeFill="background1" w:themeFillShade="F2"/>
              </w:rPr>
              <w:t>b</w:t>
            </w:r>
            <w:r w:rsidR="001468A2" w:rsidRPr="001468A2">
              <w:rPr>
                <w:rFonts w:ascii="Arial Nova Cond" w:hAnsi="Arial Nova Cond"/>
                <w:color w:val="595959" w:themeColor="text1" w:themeTint="A6"/>
                <w:shd w:val="clear" w:color="auto" w:fill="F2F2F2" w:themeFill="background1" w:themeFillShade="F2"/>
              </w:rPr>
              <w:t>* :</w:t>
            </w:r>
            <w:sdt>
              <w:sdtPr>
                <w:rPr>
                  <w:rFonts w:ascii="Arial Nova Cond" w:hAnsi="Arial Nova Cond"/>
                  <w:color w:val="595959" w:themeColor="text1" w:themeTint="A6"/>
                  <w:shd w:val="clear" w:color="auto" w:fill="F2F2F2" w:themeFill="background1" w:themeFillShade="F2"/>
                </w:rPr>
                <w:id w:val="-1137647080"/>
                <w:placeholder>
                  <w:docPart w:val="4FA0FAEC41D647A1B233A20C216AC03D"/>
                </w:placeholder>
                <w:showingPlcHdr/>
              </w:sdtPr>
              <w:sdtEndPr/>
              <w:sdtContent>
                <w:permStart w:id="753475052" w:edGrp="everyone"/>
                <w:r w:rsidR="001468A2" w:rsidRPr="001468A2">
                  <w:rPr>
                    <w:rFonts w:ascii="Arial Nova Cond" w:hAnsi="Arial Nova Cond"/>
                    <w:color w:val="595959" w:themeColor="text1" w:themeTint="A6"/>
                    <w:shd w:val="clear" w:color="auto" w:fill="F2F2F2" w:themeFill="background1" w:themeFillShade="F2"/>
                  </w:rPr>
                  <w:t>| _ | _ | _ |</w:t>
                </w:r>
                <w:permEnd w:id="753475052"/>
              </w:sdtContent>
            </w:sdt>
            <w:r w:rsidR="001468A2" w:rsidRPr="001468A2">
              <w:rPr>
                <w:rFonts w:ascii="Arial Nova Cond" w:hAnsi="Arial Nova Cond"/>
                <w:color w:val="595959" w:themeColor="text1" w:themeTint="A6"/>
                <w:shd w:val="clear" w:color="auto" w:fill="F2F2F2" w:themeFill="background1" w:themeFillShade="F2"/>
              </w:rPr>
              <w:t>_I ng/mL</w:t>
            </w:r>
            <w:r w:rsidR="00AE05D4">
              <w:rPr>
                <w:rFonts w:ascii="Arial Nova Cond" w:hAnsi="Arial Nova Cond"/>
                <w:color w:val="595959" w:themeColor="text1" w:themeTint="A6"/>
                <w:shd w:val="clear" w:color="auto" w:fill="F2F2F2" w:themeFill="background1" w:themeFillShade="F2"/>
              </w:rPr>
              <w:t xml:space="preserve"> </w:t>
            </w:r>
          </w:p>
          <w:p w14:paraId="2DE300EE" w14:textId="78357055" w:rsidR="001468A2" w:rsidRPr="001468A2" w:rsidRDefault="001468A2" w:rsidP="001468A2">
            <w:pPr>
              <w:rPr>
                <w:rFonts w:ascii="Arial Nova Cond" w:hAnsi="Arial Nova Cond"/>
                <w:color w:val="595959" w:themeColor="text1" w:themeTint="A6"/>
                <w:shd w:val="clear" w:color="auto" w:fill="F2F2F2" w:themeFill="background1" w:themeFillShade="F2"/>
              </w:rPr>
            </w:pPr>
            <w:r w:rsidRPr="001468A2">
              <w:rPr>
                <w:rFonts w:ascii="Arial Nova Cond" w:hAnsi="Arial Nova Cond"/>
                <w:color w:val="595959" w:themeColor="text1" w:themeTint="A6"/>
                <w:shd w:val="clear" w:color="auto" w:fill="F2F2F2" w:themeFill="background1" w:themeFillShade="F2"/>
              </w:rPr>
              <w:t xml:space="preserve">Ce résultat </w:t>
            </w:r>
            <w:r w:rsidR="00714F39">
              <w:rPr>
                <w:rFonts w:ascii="Arial Nova Cond" w:hAnsi="Arial Nova Cond"/>
                <w:color w:val="595959" w:themeColor="text1" w:themeTint="A6"/>
                <w:shd w:val="clear" w:color="auto" w:fill="F2F2F2" w:themeFill="background1" w:themeFillShade="F2"/>
              </w:rPr>
              <w:t xml:space="preserve">a-t-il </w:t>
            </w:r>
            <w:r w:rsidRPr="001468A2">
              <w:rPr>
                <w:rFonts w:ascii="Arial Nova Cond" w:hAnsi="Arial Nova Cond"/>
                <w:color w:val="595959" w:themeColor="text1" w:themeTint="A6"/>
                <w:shd w:val="clear" w:color="auto" w:fill="F2F2F2" w:themeFill="background1" w:themeFillShade="F2"/>
              </w:rPr>
              <w:t>engendr</w:t>
            </w:r>
            <w:r w:rsidR="00714F39">
              <w:rPr>
                <w:rFonts w:ascii="Arial Nova Cond" w:hAnsi="Arial Nova Cond"/>
                <w:color w:val="595959" w:themeColor="text1" w:themeTint="A6"/>
                <w:shd w:val="clear" w:color="auto" w:fill="F2F2F2" w:themeFill="background1" w:themeFillShade="F2"/>
              </w:rPr>
              <w:t>é</w:t>
            </w:r>
            <w:r w:rsidRPr="001468A2">
              <w:rPr>
                <w:rFonts w:ascii="Arial Nova Cond" w:hAnsi="Arial Nova Cond"/>
                <w:color w:val="595959" w:themeColor="text1" w:themeTint="A6"/>
                <w:shd w:val="clear" w:color="auto" w:fill="F2F2F2" w:themeFill="background1" w:themeFillShade="F2"/>
              </w:rPr>
              <w:t xml:space="preserve"> une modification de posologie ? </w:t>
            </w:r>
            <w:permStart w:id="504986299" w:edGrp="everyone"/>
            <w:sdt>
              <w:sdtPr>
                <w:id w:val="-147767472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504986299"/>
            <w:r w:rsidR="005A3255">
              <w:t xml:space="preserve"> </w:t>
            </w:r>
            <w:r w:rsidRPr="001468A2">
              <w:rPr>
                <w:rFonts w:ascii="Arial Nova Cond" w:hAnsi="Arial Nova Cond"/>
                <w:color w:val="595959" w:themeColor="text1" w:themeTint="A6"/>
                <w:shd w:val="clear" w:color="auto" w:fill="F2F2F2" w:themeFill="background1" w:themeFillShade="F2"/>
              </w:rPr>
              <w:t>Non</w:t>
            </w:r>
            <w:r w:rsidR="000D5288">
              <w:rPr>
                <w:rFonts w:ascii="Arial Nova Cond" w:hAnsi="Arial Nova Cond"/>
                <w:color w:val="595959" w:themeColor="text1" w:themeTint="A6"/>
                <w:shd w:val="clear" w:color="auto" w:fill="F2F2F2" w:themeFill="background1" w:themeFillShade="F2"/>
              </w:rPr>
              <w:t>*</w:t>
            </w:r>
            <w:r w:rsidRPr="001468A2">
              <w:rPr>
                <w:rFonts w:ascii="Arial Nova Cond" w:hAnsi="Arial Nova Cond"/>
                <w:color w:val="595959" w:themeColor="text1" w:themeTint="A6"/>
                <w:shd w:val="clear" w:color="auto" w:fill="F2F2F2" w:themeFill="background1" w:themeFillShade="F2"/>
              </w:rPr>
              <w:t xml:space="preserve"> </w:t>
            </w:r>
            <w:permStart w:id="796926939" w:edGrp="everyone"/>
            <w:sdt>
              <w:sdtPr>
                <w:id w:val="11950578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796926939"/>
            <w:r w:rsidR="005A3255">
              <w:t xml:space="preserve"> </w:t>
            </w:r>
            <w:r w:rsidRPr="001468A2">
              <w:rPr>
                <w:rFonts w:ascii="Arial Nova Cond" w:hAnsi="Arial Nova Cond"/>
                <w:color w:val="595959" w:themeColor="text1" w:themeTint="A6"/>
                <w:shd w:val="clear" w:color="auto" w:fill="F2F2F2" w:themeFill="background1" w:themeFillShade="F2"/>
              </w:rPr>
              <w:t>Oui</w:t>
            </w:r>
            <w:r w:rsidR="00714F39">
              <w:rPr>
                <w:rFonts w:ascii="Arial Nova Cond" w:hAnsi="Arial Nova Cond"/>
                <w:color w:val="595959" w:themeColor="text1" w:themeTint="A6"/>
                <w:shd w:val="clear" w:color="auto" w:fill="F2F2F2" w:themeFill="background1" w:themeFillShade="F2"/>
              </w:rPr>
              <w:t>**</w:t>
            </w:r>
            <w:r w:rsidRPr="001468A2">
              <w:rPr>
                <w:rFonts w:ascii="Arial Nova Cond" w:hAnsi="Arial Nova Cond"/>
                <w:color w:val="595959" w:themeColor="text1" w:themeTint="A6"/>
                <w:shd w:val="clear" w:color="auto" w:fill="F2F2F2" w:themeFill="background1" w:themeFillShade="F2"/>
              </w:rPr>
              <w:t xml:space="preserve">, </w:t>
            </w:r>
          </w:p>
          <w:p w14:paraId="78A7808D" w14:textId="1F015635" w:rsidR="001468A2" w:rsidRPr="00C6790C" w:rsidRDefault="000D5288" w:rsidP="001468A2">
            <w:pPr>
              <w:rPr>
                <w:rFonts w:ascii="Arial Nova Cond" w:hAnsi="Arial Nova Cond"/>
                <w:i/>
                <w:iCs/>
                <w:color w:val="595959" w:themeColor="text1" w:themeTint="A6"/>
                <w:shd w:val="clear" w:color="auto" w:fill="F2F2F2" w:themeFill="background1" w:themeFillShade="F2"/>
              </w:rPr>
            </w:pPr>
            <w:r w:rsidRPr="00C6790C">
              <w:rPr>
                <w:rFonts w:ascii="Arial Nova Cond" w:hAnsi="Arial Nova Cond"/>
                <w:i/>
                <w:iCs/>
                <w:color w:val="595959" w:themeColor="text1" w:themeTint="A6"/>
                <w:shd w:val="clear" w:color="auto" w:fill="F2F2F2" w:themeFill="background1" w:themeFillShade="F2"/>
              </w:rPr>
              <w:t>*</w:t>
            </w:r>
            <w:r w:rsidR="001468A2" w:rsidRPr="00C6790C">
              <w:rPr>
                <w:rFonts w:ascii="Arial Nova Cond" w:hAnsi="Arial Nova Cond"/>
                <w:i/>
                <w:iCs/>
                <w:color w:val="595959" w:themeColor="text1" w:themeTint="A6"/>
                <w:shd w:val="clear" w:color="auto" w:fill="F2F2F2" w:themeFill="background1" w:themeFillShade="F2"/>
              </w:rPr>
              <w:t xml:space="preserve">non : dosage entre 200 et 4000ng/mL et tableau clinique adapté, </w:t>
            </w:r>
          </w:p>
          <w:p w14:paraId="6ABA97CC" w14:textId="3D598365" w:rsidR="001468A2" w:rsidRPr="001468A2" w:rsidRDefault="000D5288" w:rsidP="001468A2">
            <w:pPr>
              <w:rPr>
                <w:rFonts w:ascii="Arial Nova Cond" w:hAnsi="Arial Nova Cond"/>
                <w:color w:val="595959" w:themeColor="text1" w:themeTint="A6"/>
                <w:shd w:val="clear" w:color="auto" w:fill="F2F2F2" w:themeFill="background1" w:themeFillShade="F2"/>
              </w:rPr>
            </w:pPr>
            <w:r w:rsidRPr="00C6790C">
              <w:rPr>
                <w:rFonts w:ascii="Arial Nova Cond" w:hAnsi="Arial Nova Cond"/>
                <w:i/>
                <w:iCs/>
                <w:color w:val="595959" w:themeColor="text1" w:themeTint="A6"/>
                <w:shd w:val="clear" w:color="auto" w:fill="F2F2F2" w:themeFill="background1" w:themeFillShade="F2"/>
              </w:rPr>
              <w:t>** oui :</w:t>
            </w:r>
            <w:r w:rsidR="00DD2C42" w:rsidRPr="00C6790C">
              <w:rPr>
                <w:rFonts w:ascii="Arial Nova Cond" w:hAnsi="Arial Nova Cond"/>
                <w:i/>
                <w:iCs/>
                <w:color w:val="595959" w:themeColor="text1" w:themeTint="A6"/>
                <w:shd w:val="clear" w:color="auto" w:fill="F2F2F2" w:themeFill="background1" w:themeFillShade="F2"/>
              </w:rPr>
              <w:t xml:space="preserve"> </w:t>
            </w:r>
            <w:r w:rsidR="00AC45EF" w:rsidRPr="00C6790C">
              <w:rPr>
                <w:rFonts w:ascii="Arial Nova Cond" w:hAnsi="Arial Nova Cond"/>
                <w:i/>
                <w:iCs/>
                <w:color w:val="595959" w:themeColor="text1" w:themeTint="A6"/>
                <w:shd w:val="clear" w:color="auto" w:fill="F2F2F2" w:themeFill="background1" w:themeFillShade="F2"/>
              </w:rPr>
              <w:t>d</w:t>
            </w:r>
            <w:r w:rsidR="001468A2" w:rsidRPr="00C6790C">
              <w:rPr>
                <w:rFonts w:ascii="Arial Nova Cond" w:hAnsi="Arial Nova Cond"/>
                <w:i/>
                <w:iCs/>
                <w:color w:val="595959" w:themeColor="text1" w:themeTint="A6"/>
                <w:shd w:val="clear" w:color="auto" w:fill="F2F2F2" w:themeFill="background1" w:themeFillShade="F2"/>
              </w:rPr>
              <w:t>osage en dehors de 200 et 4000ng/mL et/ou tableau clinique inadapté,</w:t>
            </w:r>
            <w:r w:rsidR="001468A2" w:rsidRPr="001468A2">
              <w:rPr>
                <w:rFonts w:ascii="Arial Nova Cond" w:hAnsi="Arial Nova Cond"/>
                <w:color w:val="595959" w:themeColor="text1" w:themeTint="A6"/>
                <w:shd w:val="clear" w:color="auto" w:fill="F2F2F2" w:themeFill="background1" w:themeFillShade="F2"/>
              </w:rPr>
              <w:t xml:space="preserve"> </w:t>
            </w:r>
          </w:p>
          <w:p w14:paraId="2711D312" w14:textId="0F999817" w:rsidR="00DC1386" w:rsidRDefault="00003DC8" w:rsidP="00B206FF">
            <w:pPr>
              <w:rPr>
                <w:rStyle w:val="Mention"/>
              </w:rPr>
            </w:pPr>
            <w:r>
              <w:rPr>
                <w:rStyle w:val="Mention"/>
              </w:rPr>
              <w:t>Si OUI, compléter :</w:t>
            </w:r>
          </w:p>
          <w:p w14:paraId="7BEBC7EF" w14:textId="64331932" w:rsidR="00DC1386" w:rsidRDefault="00DC1386" w:rsidP="00B206FF">
            <w:pPr>
              <w:rPr>
                <w:rStyle w:val="Mention"/>
              </w:rPr>
            </w:pPr>
            <w:r>
              <w:rPr>
                <w:rStyle w:val="Mention"/>
              </w:rPr>
              <w:t>Date de la modification de posologie</w:t>
            </w:r>
            <w:r w:rsidR="005E77A9">
              <w:rPr>
                <w:rStyle w:val="Mention"/>
              </w:rPr>
              <w:t xml:space="preserve"> : </w:t>
            </w:r>
            <w:sdt>
              <w:sdtPr>
                <w:id w:val="-3057638"/>
                <w:placeholder>
                  <w:docPart w:val="A87DBA68EBCF4A499AEB8306726EA2F5"/>
                </w:placeholder>
                <w:showingPlcHdr/>
                <w:date>
                  <w:dateFormat w:val="dd/MM/yyyy"/>
                  <w:lid w:val="fr-FR"/>
                  <w:storeMappedDataAs w:val="dateTime"/>
                  <w:calendar w:val="gregorian"/>
                </w:date>
              </w:sdtPr>
              <w:sdtEndPr/>
              <w:sdtContent>
                <w:permStart w:id="309928118" w:edGrp="everyone"/>
                <w:r w:rsidR="00500061" w:rsidRPr="0093672E">
                  <w:rPr>
                    <w:rStyle w:val="Mention"/>
                  </w:rPr>
                  <w:t>_ _/_ _/_ _ _ _</w:t>
                </w:r>
                <w:permEnd w:id="309928118"/>
              </w:sdtContent>
            </w:sdt>
          </w:p>
          <w:p w14:paraId="4C009EE5" w14:textId="576ABD68" w:rsidR="00606A72" w:rsidRDefault="00606A72" w:rsidP="00606A72">
            <w:pPr>
              <w:rPr>
                <w:rStyle w:val="Mention"/>
              </w:rPr>
            </w:pPr>
            <w:r w:rsidRPr="00606A72">
              <w:rPr>
                <w:rFonts w:ascii="Arial Nova Cond" w:hAnsi="Arial Nova Cond"/>
                <w:color w:val="595959" w:themeColor="text1" w:themeTint="A6"/>
                <w:shd w:val="clear" w:color="auto" w:fill="F2F2F2" w:themeFill="background1" w:themeFillShade="F2"/>
              </w:rPr>
              <w:t>Posologie à partir de cette date </w:t>
            </w:r>
          </w:p>
          <w:permStart w:id="650018808" w:edGrp="everyone"/>
          <w:p w14:paraId="55680CB5" w14:textId="7777337D" w:rsidR="00D87582" w:rsidRPr="00AE098F" w:rsidRDefault="00BE01E2" w:rsidP="00B206FF">
            <w:pPr>
              <w:rPr>
                <w:rStyle w:val="Mention"/>
              </w:rPr>
            </w:pPr>
            <w:sdt>
              <w:sdtPr>
                <w:rPr>
                  <w:rFonts w:ascii="Arial Nova Cond" w:hAnsi="Arial Nova Cond"/>
                  <w:color w:val="595959" w:themeColor="text1" w:themeTint="A6"/>
                  <w:shd w:val="clear" w:color="auto" w:fill="F2F2F2" w:themeFill="background1" w:themeFillShade="F2"/>
                </w:rPr>
                <w:id w:val="-1957862558"/>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50018808"/>
            <w:r w:rsidR="005A3255">
              <w:t xml:space="preserve"> </w:t>
            </w:r>
            <w:r w:rsidR="00D87582" w:rsidRPr="00AE098F">
              <w:rPr>
                <w:rStyle w:val="Mention"/>
              </w:rPr>
              <w:t>0,20 mg/kg</w:t>
            </w:r>
          </w:p>
          <w:permStart w:id="1745561998" w:edGrp="everyone"/>
          <w:p w14:paraId="5BB4EE79" w14:textId="31B7ED09" w:rsidR="00B206FF" w:rsidRPr="00902A8E" w:rsidRDefault="00BE01E2" w:rsidP="00B206FF">
            <w:pPr>
              <w:rPr>
                <w:rStyle w:val="Mention"/>
                <w:color w:val="auto"/>
              </w:rPr>
            </w:pPr>
            <w:sdt>
              <w:sdtPr>
                <w:rPr>
                  <w:rFonts w:ascii="Arial Nova Cond" w:hAnsi="Arial Nova Cond"/>
                  <w:color w:val="595959" w:themeColor="text1" w:themeTint="A6"/>
                  <w:shd w:val="clear" w:color="auto" w:fill="F2F2F2" w:themeFill="background1" w:themeFillShade="F2"/>
                </w:rPr>
                <w:id w:val="-963117884"/>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45561998"/>
            <w:r w:rsidR="005A3255">
              <w:t xml:space="preserve"> </w:t>
            </w:r>
            <w:r w:rsidR="00D87582" w:rsidRPr="00AE098F">
              <w:rPr>
                <w:rStyle w:val="Mention"/>
              </w:rPr>
              <w:t>0,25 mg/kg</w:t>
            </w:r>
            <w:r w:rsidR="005E77A9" w:rsidRPr="00AE098F">
              <w:rPr>
                <w:rStyle w:val="Mention"/>
              </w:rPr>
              <w:t>*</w:t>
            </w:r>
            <w:r w:rsidR="00B206FF" w:rsidRPr="00AE098F">
              <w:rPr>
                <w:rStyle w:val="Mention"/>
              </w:rPr>
              <w:t> </w:t>
            </w:r>
          </w:p>
          <w:permStart w:id="1206733270" w:edGrp="everyone"/>
          <w:p w14:paraId="43A1F21F" w14:textId="210BA752" w:rsidR="005F43EC" w:rsidRPr="00902A8E" w:rsidRDefault="00BE01E2" w:rsidP="00B206FF">
            <w:pPr>
              <w:rPr>
                <w:rStyle w:val="Mention"/>
                <w:color w:val="auto"/>
              </w:rPr>
            </w:pPr>
            <w:sdt>
              <w:sdtPr>
                <w:rPr>
                  <w:rFonts w:ascii="Arial Nova Cond" w:hAnsi="Arial Nova Cond"/>
                  <w:color w:val="595959" w:themeColor="text1" w:themeTint="A6"/>
                  <w:shd w:val="clear" w:color="auto" w:fill="F2F2F2" w:themeFill="background1" w:themeFillShade="F2"/>
                </w:rPr>
                <w:id w:val="11225648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06733270"/>
            <w:r w:rsidR="005A3255">
              <w:t xml:space="preserve"> </w:t>
            </w:r>
            <w:r w:rsidR="00D87582" w:rsidRPr="00CD0276">
              <w:rPr>
                <w:rStyle w:val="Mention"/>
              </w:rPr>
              <w:t>0,15 mg/kg</w:t>
            </w:r>
            <w:r w:rsidR="005E77A9" w:rsidRPr="00CD0276">
              <w:rPr>
                <w:rStyle w:val="Mention"/>
              </w:rPr>
              <w:t>**</w:t>
            </w:r>
          </w:p>
          <w:p w14:paraId="7B937CE5" w14:textId="681D1586" w:rsidR="005E77A9" w:rsidRDefault="005E77A9" w:rsidP="00924AE6">
            <w:pPr>
              <w:rPr>
                <w:rStyle w:val="Mention"/>
              </w:rPr>
            </w:pPr>
            <w:r w:rsidRPr="00A97F4C">
              <w:rPr>
                <w:rStyle w:val="Mention"/>
              </w:rPr>
              <w:t>*Si après 4 semaines de traitement le taux de concizumab sérique est inférieur à &lt;200 ng/mL, la dose peut être augmentée à 0,25 mg/kg selon le tableau clinique du patient, ses antécédents médicaux et en l’absence d’anomalie des résultats d’examens de laboratoire. ** Si après 4 semaines de traitement le taux de concizumab sérique est supérieur à 4000 ng/mL, la dose doit être diminuée à 0,15 mg/kg.</w:t>
            </w:r>
          </w:p>
          <w:p w14:paraId="2B92A8DD" w14:textId="4D44A75A" w:rsidR="00D87582" w:rsidRDefault="00D87582" w:rsidP="00B206FF">
            <w:pPr>
              <w:rPr>
                <w:rStyle w:val="Mention"/>
              </w:rPr>
            </w:pPr>
            <w:r w:rsidRPr="00924AE6">
              <w:rPr>
                <w:rStyle w:val="Mention"/>
              </w:rPr>
              <w:t>Pour une information complète</w:t>
            </w:r>
            <w:r w:rsidR="007E42A7">
              <w:rPr>
                <w:rStyle w:val="Mention"/>
              </w:rPr>
              <w:t xml:space="preserve">, se référer à la rubrique 4.2 </w:t>
            </w:r>
            <w:r w:rsidR="0014337D">
              <w:rPr>
                <w:rStyle w:val="Mention"/>
              </w:rPr>
              <w:t>du</w:t>
            </w:r>
            <w:r w:rsidRPr="00924AE6">
              <w:rPr>
                <w:rStyle w:val="Mention"/>
              </w:rPr>
              <w:t xml:space="preserve"> RCP</w:t>
            </w:r>
          </w:p>
          <w:p w14:paraId="243683BC" w14:textId="77777777" w:rsidR="002969D4" w:rsidRDefault="002969D4" w:rsidP="00B206FF">
            <w:pPr>
              <w:rPr>
                <w:rStyle w:val="Mention"/>
              </w:rPr>
            </w:pPr>
          </w:p>
          <w:p w14:paraId="19E4E237" w14:textId="2A9D7ABD" w:rsidR="00000BB6" w:rsidRDefault="004A7749" w:rsidP="00B206FF">
            <w:pPr>
              <w:rPr>
                <w:rStyle w:val="Mention"/>
                <w:u w:val="single"/>
              </w:rPr>
            </w:pPr>
            <w:r w:rsidRPr="00DD2C42">
              <w:rPr>
                <w:rStyle w:val="Mention"/>
                <w:u w:val="single"/>
              </w:rPr>
              <w:t>A</w:t>
            </w:r>
            <w:r w:rsidR="00C83895">
              <w:rPr>
                <w:rStyle w:val="Mention"/>
                <w:u w:val="single"/>
              </w:rPr>
              <w:t xml:space="preserve"> compléter</w:t>
            </w:r>
            <w:r w:rsidR="00681CD1">
              <w:rPr>
                <w:rStyle w:val="Mention"/>
                <w:u w:val="single"/>
              </w:rPr>
              <w:t> :</w:t>
            </w:r>
          </w:p>
          <w:p w14:paraId="40285679" w14:textId="4B6AC2D0" w:rsidR="00000BB6" w:rsidRPr="00000BB6" w:rsidRDefault="00000BB6" w:rsidP="00CE0748">
            <w:pPr>
              <w:numPr>
                <w:ilvl w:val="0"/>
                <w:numId w:val="28"/>
              </w:numPr>
              <w:rPr>
                <w:rFonts w:ascii="Arial Nova Cond" w:hAnsi="Arial Nova Cond"/>
                <w:color w:val="595959" w:themeColor="text1" w:themeTint="A6"/>
                <w:u w:val="single"/>
                <w:shd w:val="clear" w:color="auto" w:fill="F2F2F2" w:themeFill="background1" w:themeFillShade="F2"/>
              </w:rPr>
            </w:pPr>
            <w:r w:rsidRPr="00000BB6">
              <w:rPr>
                <w:rFonts w:ascii="Arial Nova Cond" w:hAnsi="Arial Nova Cond"/>
                <w:color w:val="595959" w:themeColor="text1" w:themeTint="A6"/>
                <w:u w:val="single"/>
                <w:shd w:val="clear" w:color="auto" w:fill="F2F2F2" w:themeFill="background1" w:themeFillShade="F2"/>
              </w:rPr>
              <w:t>à toutes les visites (y compris M1)</w:t>
            </w:r>
            <w:r>
              <w:rPr>
                <w:rFonts w:ascii="Arial Nova Cond" w:hAnsi="Arial Nova Cond"/>
                <w:color w:val="595959" w:themeColor="text1" w:themeTint="A6"/>
                <w:u w:val="single"/>
                <w:shd w:val="clear" w:color="auto" w:fill="F2F2F2" w:themeFill="background1" w:themeFillShade="F2"/>
              </w:rPr>
              <w:t xml:space="preserve"> </w:t>
            </w:r>
            <w:r w:rsidRPr="00000BB6">
              <w:rPr>
                <w:rFonts w:ascii="Arial Nova Cond" w:hAnsi="Arial Nova Cond"/>
                <w:color w:val="595959" w:themeColor="text1" w:themeTint="A6"/>
                <w:u w:val="single"/>
                <w:shd w:val="clear" w:color="auto" w:fill="F2F2F2" w:themeFill="background1" w:themeFillShade="F2"/>
              </w:rPr>
              <w:t xml:space="preserve">pour les patients préalablement traités par concizumab dans le cadre d’un accès compassionnel), </w:t>
            </w:r>
          </w:p>
          <w:p w14:paraId="668A3573" w14:textId="3F4659E9" w:rsidR="00000BB6" w:rsidRPr="00000BB6" w:rsidRDefault="00000BB6" w:rsidP="00CE0748">
            <w:pPr>
              <w:numPr>
                <w:ilvl w:val="0"/>
                <w:numId w:val="28"/>
              </w:numPr>
              <w:rPr>
                <w:rFonts w:ascii="Arial Nova Cond" w:hAnsi="Arial Nova Cond"/>
                <w:color w:val="595959" w:themeColor="text1" w:themeTint="A6"/>
                <w:u w:val="single"/>
                <w:shd w:val="clear" w:color="auto" w:fill="F2F2F2" w:themeFill="background1" w:themeFillShade="F2"/>
              </w:rPr>
            </w:pPr>
            <w:r>
              <w:rPr>
                <w:rFonts w:ascii="Arial Nova Cond" w:hAnsi="Arial Nova Cond"/>
                <w:color w:val="595959" w:themeColor="text1" w:themeTint="A6"/>
                <w:u w:val="single"/>
                <w:shd w:val="clear" w:color="auto" w:fill="F2F2F2" w:themeFill="background1" w:themeFillShade="F2"/>
              </w:rPr>
              <w:t xml:space="preserve">après M3, </w:t>
            </w:r>
            <w:r w:rsidRPr="00000BB6">
              <w:rPr>
                <w:rFonts w:ascii="Arial Nova Cond" w:hAnsi="Arial Nova Cond"/>
                <w:color w:val="595959" w:themeColor="text1" w:themeTint="A6"/>
                <w:u w:val="single"/>
                <w:shd w:val="clear" w:color="auto" w:fill="F2F2F2" w:themeFill="background1" w:themeFillShade="F2"/>
              </w:rPr>
              <w:t xml:space="preserve">pour les autres patients : </w:t>
            </w:r>
          </w:p>
          <w:p w14:paraId="7D358B11" w14:textId="2A0E8788" w:rsidR="00190CD4" w:rsidRDefault="00190CD4" w:rsidP="00190CD4">
            <w:pPr>
              <w:pStyle w:val="Petit"/>
              <w:rPr>
                <w:rFonts w:ascii="Arial Nova Cond" w:eastAsiaTheme="majorEastAsia" w:hAnsi="Arial Nova Cond" w:cs="Segoe UI"/>
                <w:color w:val="595959"/>
                <w:sz w:val="22"/>
                <w:shd w:val="clear" w:color="auto" w:fill="F2F2F2"/>
              </w:rPr>
            </w:pPr>
            <w:r w:rsidRPr="0005772E">
              <w:rPr>
                <w:rFonts w:ascii="Arial Nova Cond" w:eastAsiaTheme="majorEastAsia" w:hAnsi="Arial Nova Cond" w:cs="Segoe UI"/>
                <w:color w:val="595959"/>
                <w:sz w:val="22"/>
                <w:shd w:val="clear" w:color="auto" w:fill="F2F2F2"/>
              </w:rPr>
              <w:t>En dehors d</w:t>
            </w:r>
            <w:r w:rsidR="00714F39">
              <w:rPr>
                <w:rFonts w:ascii="Arial Nova Cond" w:eastAsiaTheme="majorEastAsia" w:hAnsi="Arial Nova Cond" w:cs="Segoe UI"/>
                <w:color w:val="595959"/>
                <w:sz w:val="22"/>
                <w:shd w:val="clear" w:color="auto" w:fill="F2F2F2"/>
              </w:rPr>
              <w:t>u</w:t>
            </w:r>
            <w:r w:rsidRPr="0005772E">
              <w:rPr>
                <w:rFonts w:ascii="Arial Nova Cond" w:eastAsiaTheme="majorEastAsia" w:hAnsi="Arial Nova Cond" w:cs="Segoe UI"/>
                <w:color w:val="595959"/>
                <w:sz w:val="22"/>
                <w:shd w:val="clear" w:color="auto" w:fill="F2F2F2"/>
              </w:rPr>
              <w:t xml:space="preserve"> dosage de concizumab 4 semaines après l’initiation du traitement un autre dosage</w:t>
            </w:r>
            <w:r>
              <w:rPr>
                <w:rFonts w:ascii="Arial Nova Cond" w:eastAsiaTheme="majorEastAsia" w:hAnsi="Arial Nova Cond" w:cs="Segoe UI"/>
                <w:color w:val="595959"/>
                <w:sz w:val="22"/>
                <w:shd w:val="clear" w:color="auto" w:fill="F2F2F2"/>
              </w:rPr>
              <w:t xml:space="preserve"> ELISA</w:t>
            </w:r>
            <w:r w:rsidRPr="0005772E">
              <w:rPr>
                <w:rFonts w:ascii="Arial Nova Cond" w:eastAsiaTheme="majorEastAsia" w:hAnsi="Arial Nova Cond" w:cs="Segoe UI"/>
                <w:color w:val="595959"/>
                <w:sz w:val="22"/>
                <w:shd w:val="clear" w:color="auto" w:fill="F2F2F2"/>
              </w:rPr>
              <w:t xml:space="preserve"> a-t-il été </w:t>
            </w:r>
            <w:r>
              <w:rPr>
                <w:rFonts w:ascii="Arial Nova Cond" w:eastAsiaTheme="majorEastAsia" w:hAnsi="Arial Nova Cond" w:cs="Segoe UI"/>
                <w:color w:val="595959"/>
                <w:sz w:val="22"/>
                <w:shd w:val="clear" w:color="auto" w:fill="F2F2F2"/>
              </w:rPr>
              <w:t>requis</w:t>
            </w:r>
            <w:r w:rsidR="00714F39">
              <w:rPr>
                <w:rFonts w:ascii="Arial Nova Cond" w:eastAsiaTheme="majorEastAsia" w:hAnsi="Arial Nova Cond" w:cs="Segoe UI"/>
                <w:color w:val="595959"/>
                <w:sz w:val="22"/>
                <w:shd w:val="clear" w:color="auto" w:fill="F2F2F2"/>
              </w:rPr>
              <w:t> ?</w:t>
            </w:r>
          </w:p>
          <w:permStart w:id="54943166" w:edGrp="everyone"/>
          <w:p w14:paraId="3BEF7196" w14:textId="54CD6CF2" w:rsidR="00E71D89" w:rsidRDefault="00BE01E2" w:rsidP="00190CD4">
            <w:pPr>
              <w:pStyle w:val="Petit"/>
              <w:rPr>
                <w:rFonts w:ascii="Arial Nova Cond" w:eastAsiaTheme="majorEastAsia" w:hAnsi="Arial Nova Cond" w:cs="Segoe UI"/>
                <w:color w:val="595959"/>
                <w:sz w:val="22"/>
                <w:shd w:val="clear" w:color="auto" w:fill="F2F2F2"/>
              </w:rPr>
            </w:pPr>
            <w:sdt>
              <w:sdtPr>
                <w:id w:val="44674038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54943166"/>
            <w:r w:rsidR="005A3255">
              <w:t xml:space="preserve"> </w:t>
            </w:r>
            <w:r w:rsidR="00190CD4" w:rsidRPr="0005772E">
              <w:rPr>
                <w:rFonts w:ascii="Arial Nova Cond" w:eastAsiaTheme="majorEastAsia" w:hAnsi="Arial Nova Cond" w:cs="Segoe UI"/>
                <w:color w:val="595959"/>
                <w:sz w:val="22"/>
                <w:shd w:val="clear" w:color="auto" w:fill="F2F2F2"/>
              </w:rPr>
              <w:t xml:space="preserve">Non </w:t>
            </w:r>
          </w:p>
          <w:permStart w:id="1669297502" w:edGrp="everyone"/>
          <w:p w14:paraId="58301E6E" w14:textId="56041C4F" w:rsidR="00E71D89" w:rsidRDefault="00BE01E2" w:rsidP="00190CD4">
            <w:pPr>
              <w:pStyle w:val="Petit"/>
              <w:rPr>
                <w:rFonts w:ascii="Arial Nova Cond" w:eastAsiaTheme="majorEastAsia" w:hAnsi="Arial Nova Cond" w:cs="Segoe UI"/>
                <w:color w:val="595959"/>
                <w:sz w:val="22"/>
                <w:shd w:val="clear" w:color="auto" w:fill="F2F2F2"/>
              </w:rPr>
            </w:pPr>
            <w:sdt>
              <w:sdtPr>
                <w:id w:val="83018423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669297502"/>
            <w:r w:rsidR="005A3255">
              <w:t xml:space="preserve"> </w:t>
            </w:r>
            <w:r w:rsidR="00190CD4" w:rsidRPr="0005772E">
              <w:rPr>
                <w:rFonts w:ascii="Arial Nova Cond" w:eastAsiaTheme="majorEastAsia" w:hAnsi="Arial Nova Cond" w:cs="Segoe UI"/>
                <w:color w:val="595959"/>
                <w:sz w:val="22"/>
                <w:shd w:val="clear" w:color="auto" w:fill="F2F2F2"/>
              </w:rPr>
              <w:t>Oui ; si oui préciser</w:t>
            </w:r>
            <w:r w:rsidR="00190CD4">
              <w:rPr>
                <w:rFonts w:ascii="Arial Nova Cond" w:eastAsiaTheme="majorEastAsia" w:hAnsi="Arial Nova Cond" w:cs="Segoe UI"/>
                <w:color w:val="595959"/>
                <w:sz w:val="22"/>
                <w:shd w:val="clear" w:color="auto" w:fill="F2F2F2"/>
              </w:rPr>
              <w:t xml:space="preserve"> la raison : </w:t>
            </w:r>
          </w:p>
          <w:permStart w:id="751502139" w:edGrp="everyone"/>
          <w:p w14:paraId="0A250CA8" w14:textId="249ADE35" w:rsidR="00190CD4" w:rsidRDefault="00BE01E2" w:rsidP="00C6790C">
            <w:pPr>
              <w:pStyle w:val="Petit"/>
              <w:ind w:left="737"/>
              <w:rPr>
                <w:rFonts w:ascii="Arial Nova Cond" w:eastAsiaTheme="majorEastAsia" w:hAnsi="Arial Nova Cond" w:cs="Segoe UI"/>
                <w:color w:val="595959"/>
                <w:sz w:val="22"/>
                <w:shd w:val="clear" w:color="auto" w:fill="F2F2F2"/>
              </w:rPr>
            </w:pPr>
            <w:sdt>
              <w:sdtPr>
                <w:id w:val="-86628772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751502139"/>
            <w:r w:rsidR="005A3255">
              <w:t xml:space="preserve"> </w:t>
            </w:r>
            <w:r w:rsidR="00190CD4" w:rsidRPr="00C1002C">
              <w:rPr>
                <w:rFonts w:ascii="Arial Nova Cond" w:eastAsiaTheme="majorEastAsia" w:hAnsi="Arial Nova Cond" w:cs="Segoe UI"/>
                <w:color w:val="595959"/>
                <w:sz w:val="22"/>
                <w:shd w:val="clear" w:color="auto" w:fill="F2F2F2"/>
              </w:rPr>
              <w:t>Chirurgie programmée</w:t>
            </w:r>
            <w:r w:rsidR="00190CD4">
              <w:rPr>
                <w:rFonts w:ascii="Arial Nova Cond" w:eastAsiaTheme="majorEastAsia" w:hAnsi="Arial Nova Cond" w:cs="Segoe UI"/>
                <w:color w:val="595959"/>
                <w:sz w:val="22"/>
                <w:shd w:val="clear" w:color="auto" w:fill="F2F2F2"/>
              </w:rPr>
              <w:t>,</w:t>
            </w:r>
            <w:r w:rsidR="00190CD4" w:rsidRPr="00C1002C">
              <w:rPr>
                <w:rFonts w:ascii="Arial Nova Cond" w:eastAsiaTheme="majorEastAsia" w:hAnsi="Arial Nova Cond" w:cs="Segoe UI"/>
                <w:color w:val="595959"/>
                <w:sz w:val="22"/>
                <w:shd w:val="clear" w:color="auto" w:fill="F2F2F2"/>
              </w:rPr>
              <w:t xml:space="preserve"> </w:t>
            </w:r>
            <w:permStart w:id="1648903831" w:edGrp="everyone"/>
            <w:sdt>
              <w:sdtPr>
                <w:id w:val="-35819958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648903831"/>
            <w:r w:rsidR="005A3255">
              <w:t xml:space="preserve"> </w:t>
            </w:r>
            <w:r w:rsidR="00190CD4" w:rsidRPr="00C1002C">
              <w:rPr>
                <w:rFonts w:ascii="Arial Nova Cond" w:eastAsiaTheme="majorEastAsia" w:hAnsi="Arial Nova Cond" w:cs="Segoe UI"/>
                <w:color w:val="595959"/>
                <w:sz w:val="22"/>
                <w:shd w:val="clear" w:color="auto" w:fill="F2F2F2"/>
              </w:rPr>
              <w:t xml:space="preserve">Episode hémorragique </w:t>
            </w:r>
            <w:permStart w:id="1302616812" w:edGrp="everyone"/>
            <w:sdt>
              <w:sdtPr>
                <w:id w:val="-58060777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302616812"/>
            <w:r w:rsidR="005A3255">
              <w:t xml:space="preserve"> </w:t>
            </w:r>
            <w:r w:rsidR="00190CD4" w:rsidRPr="00C1002C">
              <w:rPr>
                <w:rFonts w:ascii="Arial Nova Cond" w:eastAsiaTheme="majorEastAsia" w:hAnsi="Arial Nova Cond" w:cs="Segoe UI"/>
                <w:color w:val="595959"/>
                <w:sz w:val="22"/>
                <w:shd w:val="clear" w:color="auto" w:fill="F2F2F2"/>
              </w:rPr>
              <w:t>autre</w:t>
            </w:r>
            <w:r w:rsidR="005A3255">
              <w:rPr>
                <w:rFonts w:ascii="Arial Nova Cond" w:eastAsiaTheme="majorEastAsia" w:hAnsi="Arial Nova Cond" w:cs="Segoe UI"/>
                <w:color w:val="595959"/>
                <w:sz w:val="22"/>
                <w:shd w:val="clear" w:color="auto" w:fill="F2F2F2"/>
              </w:rPr>
              <w:t xml:space="preserve">, </w:t>
            </w:r>
            <w:r w:rsidR="00190CD4" w:rsidRPr="00C1002C">
              <w:rPr>
                <w:rFonts w:ascii="Arial Nova Cond" w:eastAsiaTheme="majorEastAsia" w:hAnsi="Arial Nova Cond" w:cs="Segoe UI"/>
                <w:color w:val="595959"/>
                <w:sz w:val="22"/>
                <w:shd w:val="clear" w:color="auto" w:fill="F2F2F2"/>
              </w:rPr>
              <w:t>préciser</w:t>
            </w:r>
            <w:r w:rsidR="00190CD4">
              <w:rPr>
                <w:rFonts w:ascii="Arial Nova Cond" w:eastAsiaTheme="majorEastAsia" w:hAnsi="Arial Nova Cond" w:cs="Segoe UI"/>
                <w:color w:val="595959"/>
                <w:shd w:val="clear" w:color="auto" w:fill="F2F2F2"/>
              </w:rPr>
              <w:t xml:space="preserve"> </w:t>
            </w:r>
            <w:sdt>
              <w:sdtPr>
                <w:id w:val="-921794312"/>
                <w:placeholder>
                  <w:docPart w:val="60E59A98EAA3402F85BAF30C79B5C310"/>
                </w:placeholder>
                <w:showingPlcHdr/>
              </w:sdtPr>
              <w:sdtEndPr/>
              <w:sdtContent>
                <w:permStart w:id="2080928164" w:edGrp="everyone"/>
                <w:r w:rsidR="00910F5E" w:rsidRPr="0093672E">
                  <w:rPr>
                    <w:rStyle w:val="Mention"/>
                  </w:rPr>
                  <w:t>________________</w:t>
                </w:r>
                <w:permEnd w:id="2080928164"/>
              </w:sdtContent>
            </w:sdt>
          </w:p>
          <w:p w14:paraId="4A6337B6" w14:textId="5AF68092" w:rsidR="00190CD4" w:rsidRDefault="00190CD4" w:rsidP="00C6790C">
            <w:pPr>
              <w:ind w:left="737"/>
              <w:rPr>
                <w:rStyle w:val="Mention"/>
              </w:rPr>
            </w:pPr>
            <w:r>
              <w:rPr>
                <w:rFonts w:ascii="Arial Nova Cond" w:eastAsiaTheme="majorEastAsia" w:hAnsi="Arial Nova Cond" w:cs="Segoe UI"/>
                <w:color w:val="595959"/>
                <w:shd w:val="clear" w:color="auto" w:fill="F2F2F2"/>
              </w:rPr>
              <w:t>Date du prélèvement :</w:t>
            </w:r>
            <w:r>
              <w:rPr>
                <w:rStyle w:val="Mention"/>
              </w:rPr>
              <w:t xml:space="preserve"> </w:t>
            </w:r>
            <w:sdt>
              <w:sdtPr>
                <w:id w:val="187025184"/>
                <w:placeholder>
                  <w:docPart w:val="660AE7B52CE94848B92BF2DE409B95EF"/>
                </w:placeholder>
                <w:showingPlcHdr/>
                <w:date>
                  <w:dateFormat w:val="dd/MM/yyyy"/>
                  <w:lid w:val="fr-FR"/>
                  <w:storeMappedDataAs w:val="dateTime"/>
                  <w:calendar w:val="gregorian"/>
                </w:date>
              </w:sdtPr>
              <w:sdtEndPr/>
              <w:sdtContent>
                <w:permStart w:id="1717976767" w:edGrp="everyone"/>
                <w:r w:rsidR="00500061" w:rsidRPr="0093672E">
                  <w:rPr>
                    <w:rStyle w:val="Mention"/>
                  </w:rPr>
                  <w:t>_ _/_ _/_ _ _ _</w:t>
                </w:r>
                <w:permEnd w:id="1717976767"/>
              </w:sdtContent>
            </w:sdt>
          </w:p>
          <w:p w14:paraId="52422E80" w14:textId="3DAF3C87" w:rsidR="00A97A54" w:rsidRPr="00DE1BB6" w:rsidRDefault="00A97A54" w:rsidP="004526F3">
            <w:pPr>
              <w:ind w:left="737"/>
              <w:rPr>
                <w:rFonts w:ascii="Arial Nova Cond" w:eastAsiaTheme="majorEastAsia" w:hAnsi="Arial Nova Cond" w:cs="Segoe UI"/>
                <w:color w:val="595959"/>
                <w:shd w:val="clear" w:color="auto" w:fill="F2F2F2"/>
              </w:rPr>
            </w:pPr>
            <w:r w:rsidRPr="00DE1BB6">
              <w:rPr>
                <w:rFonts w:ascii="Arial Nova Cond" w:eastAsiaTheme="majorEastAsia" w:hAnsi="Arial Nova Cond" w:cs="Segoe UI"/>
                <w:color w:val="595959"/>
                <w:shd w:val="clear" w:color="auto" w:fill="F2F2F2"/>
              </w:rPr>
              <w:t xml:space="preserve">Date de résultat du dosage de concizumab : </w:t>
            </w:r>
            <w:sdt>
              <w:sdtPr>
                <w:id w:val="1154333499"/>
                <w:placeholder>
                  <w:docPart w:val="6CE5D76E87434938ACFEBC9DCDD52B3F"/>
                </w:placeholder>
                <w:showingPlcHdr/>
                <w:date>
                  <w:dateFormat w:val="dd/MM/yyyy"/>
                  <w:lid w:val="fr-FR"/>
                  <w:storeMappedDataAs w:val="dateTime"/>
                  <w:calendar w:val="gregorian"/>
                </w:date>
              </w:sdtPr>
              <w:sdtEndPr/>
              <w:sdtContent>
                <w:permStart w:id="1651054905" w:edGrp="everyone"/>
                <w:r w:rsidR="00500061" w:rsidRPr="0093672E">
                  <w:rPr>
                    <w:rStyle w:val="Mention"/>
                  </w:rPr>
                  <w:t>_ _/_ _/_ _ _ _</w:t>
                </w:r>
                <w:permEnd w:id="1651054905"/>
              </w:sdtContent>
            </w:sdt>
          </w:p>
          <w:p w14:paraId="5B5D212D" w14:textId="12D45C32" w:rsidR="00190CD4" w:rsidRPr="001468A2" w:rsidRDefault="00190CD4" w:rsidP="00C6790C">
            <w:pPr>
              <w:ind w:left="737"/>
              <w:rPr>
                <w:rFonts w:ascii="Arial Nova Cond" w:hAnsi="Arial Nova Cond"/>
                <w:color w:val="595959" w:themeColor="text1" w:themeTint="A6"/>
                <w:shd w:val="clear" w:color="auto" w:fill="F2F2F2" w:themeFill="background1" w:themeFillShade="F2"/>
              </w:rPr>
            </w:pPr>
            <w:r>
              <w:rPr>
                <w:rStyle w:val="Mention"/>
              </w:rPr>
              <w:t>Résultats d</w:t>
            </w:r>
            <w:r w:rsidRPr="001468A2">
              <w:rPr>
                <w:rFonts w:ascii="Arial Nova Cond" w:hAnsi="Arial Nova Cond"/>
                <w:color w:val="595959" w:themeColor="text1" w:themeTint="A6"/>
                <w:shd w:val="clear" w:color="auto" w:fill="F2F2F2" w:themeFill="background1" w:themeFillShade="F2"/>
              </w:rPr>
              <w:t>u dosage de concizuma</w:t>
            </w:r>
            <w:r>
              <w:rPr>
                <w:rFonts w:ascii="Arial Nova Cond" w:hAnsi="Arial Nova Cond"/>
                <w:color w:val="595959" w:themeColor="text1" w:themeTint="A6"/>
                <w:shd w:val="clear" w:color="auto" w:fill="F2F2F2" w:themeFill="background1" w:themeFillShade="F2"/>
              </w:rPr>
              <w:t>b</w:t>
            </w:r>
            <w:r w:rsidRPr="001468A2">
              <w:rPr>
                <w:rFonts w:ascii="Arial Nova Cond" w:hAnsi="Arial Nova Cond"/>
                <w:color w:val="595959" w:themeColor="text1" w:themeTint="A6"/>
                <w:shd w:val="clear" w:color="auto" w:fill="F2F2F2" w:themeFill="background1" w:themeFillShade="F2"/>
              </w:rPr>
              <w:t>* :</w:t>
            </w:r>
            <w:sdt>
              <w:sdtPr>
                <w:rPr>
                  <w:rFonts w:ascii="Arial Nova Cond" w:hAnsi="Arial Nova Cond"/>
                  <w:color w:val="595959" w:themeColor="text1" w:themeTint="A6"/>
                  <w:shd w:val="clear" w:color="auto" w:fill="F2F2F2" w:themeFill="background1" w:themeFillShade="F2"/>
                </w:rPr>
                <w:id w:val="1267505925"/>
                <w:placeholder>
                  <w:docPart w:val="0C653D7E8CB9468BAA2B810B8341C1B5"/>
                </w:placeholder>
              </w:sdtPr>
              <w:sdtEndPr/>
              <w:sdtContent>
                <w:sdt>
                  <w:sdtPr>
                    <w:id w:val="-1086837582"/>
                    <w:placeholder>
                      <w:docPart w:val="4E2F9F5F71DE41ECB875FF675B2947CC"/>
                    </w:placeholder>
                    <w:showingPlcHdr/>
                  </w:sdtPr>
                  <w:sdtEndPr/>
                  <w:sdtContent>
                    <w:permStart w:id="1704621973" w:edGrp="everyone"/>
                    <w:r w:rsidR="00140D8A" w:rsidRPr="0093672E">
                      <w:rPr>
                        <w:rStyle w:val="Mention"/>
                      </w:rPr>
                      <w:t>________________</w:t>
                    </w:r>
                    <w:permEnd w:id="1704621973"/>
                  </w:sdtContent>
                </w:sdt>
              </w:sdtContent>
            </w:sdt>
            <w:r w:rsidRPr="001468A2">
              <w:rPr>
                <w:rFonts w:ascii="Arial Nova Cond" w:hAnsi="Arial Nova Cond"/>
                <w:color w:val="595959" w:themeColor="text1" w:themeTint="A6"/>
                <w:shd w:val="clear" w:color="auto" w:fill="F2F2F2" w:themeFill="background1" w:themeFillShade="F2"/>
              </w:rPr>
              <w:t>_I ng/mL</w:t>
            </w:r>
          </w:p>
          <w:p w14:paraId="1ECE8FF2" w14:textId="7381ED8B" w:rsidR="00190CD4" w:rsidRPr="001468A2" w:rsidRDefault="00190CD4" w:rsidP="00C6790C">
            <w:pPr>
              <w:ind w:left="737"/>
              <w:rPr>
                <w:rFonts w:ascii="Arial Nova Cond" w:hAnsi="Arial Nova Cond"/>
                <w:color w:val="595959" w:themeColor="text1" w:themeTint="A6"/>
                <w:shd w:val="clear" w:color="auto" w:fill="F2F2F2" w:themeFill="background1" w:themeFillShade="F2"/>
              </w:rPr>
            </w:pPr>
            <w:r w:rsidRPr="001468A2">
              <w:rPr>
                <w:rFonts w:ascii="Arial Nova Cond" w:hAnsi="Arial Nova Cond"/>
                <w:color w:val="595959" w:themeColor="text1" w:themeTint="A6"/>
                <w:shd w:val="clear" w:color="auto" w:fill="F2F2F2" w:themeFill="background1" w:themeFillShade="F2"/>
              </w:rPr>
              <w:t xml:space="preserve">Ce résultat </w:t>
            </w:r>
            <w:r w:rsidR="00ED5756">
              <w:rPr>
                <w:rFonts w:ascii="Arial Nova Cond" w:hAnsi="Arial Nova Cond"/>
                <w:color w:val="595959" w:themeColor="text1" w:themeTint="A6"/>
                <w:shd w:val="clear" w:color="auto" w:fill="F2F2F2" w:themeFill="background1" w:themeFillShade="F2"/>
              </w:rPr>
              <w:t xml:space="preserve">a-t-il </w:t>
            </w:r>
            <w:r w:rsidRPr="001468A2">
              <w:rPr>
                <w:rFonts w:ascii="Arial Nova Cond" w:hAnsi="Arial Nova Cond"/>
                <w:color w:val="595959" w:themeColor="text1" w:themeTint="A6"/>
                <w:shd w:val="clear" w:color="auto" w:fill="F2F2F2" w:themeFill="background1" w:themeFillShade="F2"/>
              </w:rPr>
              <w:t>engendr</w:t>
            </w:r>
            <w:r w:rsidR="00ED5756">
              <w:rPr>
                <w:rFonts w:ascii="Arial Nova Cond" w:hAnsi="Arial Nova Cond"/>
                <w:color w:val="595959" w:themeColor="text1" w:themeTint="A6"/>
                <w:shd w:val="clear" w:color="auto" w:fill="F2F2F2" w:themeFill="background1" w:themeFillShade="F2"/>
              </w:rPr>
              <w:t>é</w:t>
            </w:r>
            <w:r w:rsidRPr="001468A2">
              <w:rPr>
                <w:rFonts w:ascii="Arial Nova Cond" w:hAnsi="Arial Nova Cond"/>
                <w:color w:val="595959" w:themeColor="text1" w:themeTint="A6"/>
                <w:shd w:val="clear" w:color="auto" w:fill="F2F2F2" w:themeFill="background1" w:themeFillShade="F2"/>
              </w:rPr>
              <w:t xml:space="preserve"> une modification de posologie ? </w:t>
            </w:r>
            <w:permStart w:id="331298926" w:edGrp="everyone"/>
            <w:sdt>
              <w:sdtPr>
                <w:id w:val="212796463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31298926"/>
            <w:r w:rsidR="005A3255">
              <w:t xml:space="preserve"> </w:t>
            </w:r>
            <w:r w:rsidRPr="001468A2">
              <w:rPr>
                <w:rFonts w:ascii="Arial Nova Cond" w:hAnsi="Arial Nova Cond"/>
                <w:color w:val="595959" w:themeColor="text1" w:themeTint="A6"/>
                <w:shd w:val="clear" w:color="auto" w:fill="F2F2F2" w:themeFill="background1" w:themeFillShade="F2"/>
              </w:rPr>
              <w:t>Non</w:t>
            </w:r>
            <w:r w:rsidR="000439D6">
              <w:rPr>
                <w:rFonts w:ascii="Arial Nova Cond" w:hAnsi="Arial Nova Cond"/>
                <w:color w:val="595959" w:themeColor="text1" w:themeTint="A6"/>
                <w:shd w:val="clear" w:color="auto" w:fill="F2F2F2" w:themeFill="background1" w:themeFillShade="F2"/>
              </w:rPr>
              <w:t>*</w:t>
            </w:r>
            <w:r w:rsidRPr="001468A2">
              <w:rPr>
                <w:rFonts w:ascii="Arial Nova Cond" w:hAnsi="Arial Nova Cond"/>
                <w:color w:val="595959" w:themeColor="text1" w:themeTint="A6"/>
                <w:shd w:val="clear" w:color="auto" w:fill="F2F2F2" w:themeFill="background1" w:themeFillShade="F2"/>
              </w:rPr>
              <w:t xml:space="preserve"> </w:t>
            </w:r>
            <w:permStart w:id="685853007" w:edGrp="everyone"/>
            <w:sdt>
              <w:sdtPr>
                <w:id w:val="7548237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85853007"/>
            <w:r w:rsidR="005A3255">
              <w:t xml:space="preserve"> </w:t>
            </w:r>
            <w:r w:rsidRPr="001468A2">
              <w:rPr>
                <w:rFonts w:ascii="Arial Nova Cond" w:hAnsi="Arial Nova Cond"/>
                <w:color w:val="595959" w:themeColor="text1" w:themeTint="A6"/>
                <w:shd w:val="clear" w:color="auto" w:fill="F2F2F2" w:themeFill="background1" w:themeFillShade="F2"/>
              </w:rPr>
              <w:t>Oui</w:t>
            </w:r>
            <w:r w:rsidR="000439D6">
              <w:rPr>
                <w:rFonts w:ascii="Arial Nova Cond" w:hAnsi="Arial Nova Cond"/>
                <w:color w:val="595959" w:themeColor="text1" w:themeTint="A6"/>
                <w:shd w:val="clear" w:color="auto" w:fill="F2F2F2" w:themeFill="background1" w:themeFillShade="F2"/>
              </w:rPr>
              <w:t>*</w:t>
            </w:r>
            <w:r w:rsidR="00ED5756">
              <w:rPr>
                <w:rFonts w:ascii="Arial Nova Cond" w:hAnsi="Arial Nova Cond"/>
                <w:color w:val="595959" w:themeColor="text1" w:themeTint="A6"/>
                <w:shd w:val="clear" w:color="auto" w:fill="F2F2F2" w:themeFill="background1" w:themeFillShade="F2"/>
              </w:rPr>
              <w:t>*</w:t>
            </w:r>
            <w:r w:rsidRPr="001468A2">
              <w:rPr>
                <w:rFonts w:ascii="Arial Nova Cond" w:hAnsi="Arial Nova Cond"/>
                <w:color w:val="595959" w:themeColor="text1" w:themeTint="A6"/>
                <w:shd w:val="clear" w:color="auto" w:fill="F2F2F2" w:themeFill="background1" w:themeFillShade="F2"/>
              </w:rPr>
              <w:t xml:space="preserve">, </w:t>
            </w:r>
          </w:p>
          <w:p w14:paraId="7574ED29" w14:textId="1D4ED3AA" w:rsidR="00190CD4" w:rsidRPr="00C6790C" w:rsidRDefault="000439D6" w:rsidP="00190CD4">
            <w:pPr>
              <w:rPr>
                <w:rFonts w:ascii="Arial Nova Cond" w:hAnsi="Arial Nova Cond"/>
                <w:i/>
                <w:iCs/>
                <w:color w:val="595959" w:themeColor="text1" w:themeTint="A6"/>
                <w:shd w:val="clear" w:color="auto" w:fill="F2F2F2" w:themeFill="background1" w:themeFillShade="F2"/>
              </w:rPr>
            </w:pPr>
            <w:r w:rsidRPr="00C6790C">
              <w:rPr>
                <w:rFonts w:ascii="Arial Nova Cond" w:hAnsi="Arial Nova Cond"/>
                <w:i/>
                <w:iCs/>
                <w:color w:val="595959" w:themeColor="text1" w:themeTint="A6"/>
                <w:shd w:val="clear" w:color="auto" w:fill="F2F2F2" w:themeFill="background1" w:themeFillShade="F2"/>
              </w:rPr>
              <w:t xml:space="preserve">* Non = </w:t>
            </w:r>
            <w:r w:rsidR="00190CD4" w:rsidRPr="00C6790C">
              <w:rPr>
                <w:rFonts w:ascii="Arial Nova Cond" w:hAnsi="Arial Nova Cond"/>
                <w:i/>
                <w:iCs/>
                <w:color w:val="595959" w:themeColor="text1" w:themeTint="A6"/>
                <w:shd w:val="clear" w:color="auto" w:fill="F2F2F2" w:themeFill="background1" w:themeFillShade="F2"/>
              </w:rPr>
              <w:t>dosage entre 200 et 4000</w:t>
            </w:r>
            <w:r w:rsidR="00CD0276">
              <w:rPr>
                <w:rFonts w:ascii="Arial Nova Cond" w:hAnsi="Arial Nova Cond"/>
                <w:i/>
                <w:iCs/>
                <w:color w:val="595959" w:themeColor="text1" w:themeTint="A6"/>
                <w:shd w:val="clear" w:color="auto" w:fill="F2F2F2" w:themeFill="background1" w:themeFillShade="F2"/>
              </w:rPr>
              <w:t xml:space="preserve"> </w:t>
            </w:r>
            <w:r w:rsidR="00190CD4" w:rsidRPr="00C6790C">
              <w:rPr>
                <w:rFonts w:ascii="Arial Nova Cond" w:hAnsi="Arial Nova Cond"/>
                <w:i/>
                <w:iCs/>
                <w:color w:val="595959" w:themeColor="text1" w:themeTint="A6"/>
                <w:shd w:val="clear" w:color="auto" w:fill="F2F2F2" w:themeFill="background1" w:themeFillShade="F2"/>
              </w:rPr>
              <w:t>ng/mL et tableau clinique adapté,</w:t>
            </w:r>
          </w:p>
          <w:p w14:paraId="21BB2B38" w14:textId="741ADFEB" w:rsidR="00190CD4" w:rsidRPr="001468A2" w:rsidRDefault="000439D6" w:rsidP="00190CD4">
            <w:pPr>
              <w:rPr>
                <w:rFonts w:ascii="Arial Nova Cond" w:hAnsi="Arial Nova Cond"/>
                <w:color w:val="595959" w:themeColor="text1" w:themeTint="A6"/>
                <w:shd w:val="clear" w:color="auto" w:fill="F2F2F2" w:themeFill="background1" w:themeFillShade="F2"/>
              </w:rPr>
            </w:pPr>
            <w:r w:rsidRPr="00C6790C">
              <w:rPr>
                <w:rFonts w:ascii="Arial Nova Cond" w:hAnsi="Arial Nova Cond"/>
                <w:i/>
                <w:iCs/>
                <w:color w:val="595959" w:themeColor="text1" w:themeTint="A6"/>
                <w:shd w:val="clear" w:color="auto" w:fill="F2F2F2" w:themeFill="background1" w:themeFillShade="F2"/>
              </w:rPr>
              <w:t>*</w:t>
            </w:r>
            <w:r w:rsidR="00ED5756" w:rsidRPr="00C6790C">
              <w:rPr>
                <w:rFonts w:ascii="Arial Nova Cond" w:hAnsi="Arial Nova Cond"/>
                <w:i/>
                <w:iCs/>
                <w:color w:val="595959" w:themeColor="text1" w:themeTint="A6"/>
                <w:shd w:val="clear" w:color="auto" w:fill="F2F2F2" w:themeFill="background1" w:themeFillShade="F2"/>
              </w:rPr>
              <w:t>*</w:t>
            </w:r>
            <w:r w:rsidRPr="00C6790C">
              <w:rPr>
                <w:rFonts w:ascii="Arial Nova Cond" w:hAnsi="Arial Nova Cond"/>
                <w:i/>
                <w:iCs/>
                <w:color w:val="595959" w:themeColor="text1" w:themeTint="A6"/>
                <w:shd w:val="clear" w:color="auto" w:fill="F2F2F2" w:themeFill="background1" w:themeFillShade="F2"/>
              </w:rPr>
              <w:t xml:space="preserve"> O</w:t>
            </w:r>
            <w:r w:rsidR="00190CD4" w:rsidRPr="00C6790C">
              <w:rPr>
                <w:rFonts w:ascii="Arial Nova Cond" w:hAnsi="Arial Nova Cond"/>
                <w:i/>
                <w:iCs/>
                <w:color w:val="595959" w:themeColor="text1" w:themeTint="A6"/>
                <w:shd w:val="clear" w:color="auto" w:fill="F2F2F2" w:themeFill="background1" w:themeFillShade="F2"/>
              </w:rPr>
              <w:t xml:space="preserve">ui </w:t>
            </w:r>
            <w:r w:rsidRPr="00C6790C">
              <w:rPr>
                <w:rFonts w:ascii="Arial Nova Cond" w:hAnsi="Arial Nova Cond"/>
                <w:i/>
                <w:iCs/>
                <w:color w:val="595959" w:themeColor="text1" w:themeTint="A6"/>
                <w:shd w:val="clear" w:color="auto" w:fill="F2F2F2" w:themeFill="background1" w:themeFillShade="F2"/>
              </w:rPr>
              <w:t>= dosage en dehors de 200 et 4000</w:t>
            </w:r>
            <w:r w:rsidR="00CD0276">
              <w:rPr>
                <w:rFonts w:ascii="Arial Nova Cond" w:hAnsi="Arial Nova Cond"/>
                <w:i/>
                <w:iCs/>
                <w:color w:val="595959" w:themeColor="text1" w:themeTint="A6"/>
                <w:shd w:val="clear" w:color="auto" w:fill="F2F2F2" w:themeFill="background1" w:themeFillShade="F2"/>
              </w:rPr>
              <w:t xml:space="preserve"> </w:t>
            </w:r>
            <w:r w:rsidRPr="00C6790C">
              <w:rPr>
                <w:rFonts w:ascii="Arial Nova Cond" w:hAnsi="Arial Nova Cond"/>
                <w:i/>
                <w:iCs/>
                <w:color w:val="595959" w:themeColor="text1" w:themeTint="A6"/>
                <w:shd w:val="clear" w:color="auto" w:fill="F2F2F2" w:themeFill="background1" w:themeFillShade="F2"/>
              </w:rPr>
              <w:t>ng/mL et/ou tableau clinique inadapté</w:t>
            </w:r>
          </w:p>
          <w:p w14:paraId="3FD71599" w14:textId="77777777" w:rsidR="000439D6" w:rsidRPr="00DD2C42" w:rsidRDefault="000439D6" w:rsidP="00E362D8">
            <w:pPr>
              <w:ind w:left="2211"/>
              <w:rPr>
                <w:rFonts w:ascii="Arial Nova Cond" w:hAnsi="Arial Nova Cond"/>
                <w:color w:val="595959" w:themeColor="text1" w:themeTint="A6"/>
                <w:shd w:val="clear" w:color="auto" w:fill="F2F2F2" w:themeFill="background1" w:themeFillShade="F2"/>
              </w:rPr>
            </w:pPr>
            <w:r w:rsidRPr="00DD2C42">
              <w:rPr>
                <w:rFonts w:ascii="Arial Nova Cond" w:hAnsi="Arial Nova Cond"/>
                <w:color w:val="595959" w:themeColor="text1" w:themeTint="A6"/>
                <w:shd w:val="clear" w:color="auto" w:fill="F2F2F2" w:themeFill="background1" w:themeFillShade="F2"/>
              </w:rPr>
              <w:t>Si oui, compléter :</w:t>
            </w:r>
          </w:p>
          <w:p w14:paraId="530A66ED" w14:textId="069032FE" w:rsidR="00190CD4" w:rsidRDefault="00190CD4" w:rsidP="00E362D8">
            <w:pPr>
              <w:ind w:left="2211"/>
              <w:rPr>
                <w:rStyle w:val="Mention"/>
              </w:rPr>
            </w:pPr>
            <w:r>
              <w:rPr>
                <w:rStyle w:val="Mention"/>
              </w:rPr>
              <w:t xml:space="preserve">Date de la modification de posologie : </w:t>
            </w:r>
            <w:sdt>
              <w:sdtPr>
                <w:id w:val="-1882161603"/>
                <w:placeholder>
                  <w:docPart w:val="79EFBF4FBE9D41C8B8C5F58F7B087D2E"/>
                </w:placeholder>
                <w:showingPlcHdr/>
                <w:date>
                  <w:dateFormat w:val="dd/MM/yyyy"/>
                  <w:lid w:val="fr-FR"/>
                  <w:storeMappedDataAs w:val="dateTime"/>
                  <w:calendar w:val="gregorian"/>
                </w:date>
              </w:sdtPr>
              <w:sdtEndPr/>
              <w:sdtContent>
                <w:permStart w:id="126949971" w:edGrp="everyone"/>
                <w:r w:rsidR="00500061" w:rsidRPr="0093672E">
                  <w:rPr>
                    <w:rStyle w:val="Mention"/>
                  </w:rPr>
                  <w:t>_ _/_ _/_ _ _ _</w:t>
                </w:r>
                <w:permEnd w:id="126949971"/>
              </w:sdtContent>
            </w:sdt>
          </w:p>
          <w:p w14:paraId="511B70E2" w14:textId="77777777" w:rsidR="00190CD4" w:rsidRDefault="00190CD4" w:rsidP="00E362D8">
            <w:pPr>
              <w:ind w:left="2211"/>
              <w:rPr>
                <w:rStyle w:val="Mention"/>
              </w:rPr>
            </w:pPr>
            <w:r w:rsidRPr="00606A72">
              <w:rPr>
                <w:rFonts w:ascii="Arial Nova Cond" w:hAnsi="Arial Nova Cond"/>
                <w:color w:val="595959" w:themeColor="text1" w:themeTint="A6"/>
                <w:shd w:val="clear" w:color="auto" w:fill="F2F2F2" w:themeFill="background1" w:themeFillShade="F2"/>
              </w:rPr>
              <w:t>Posologie à partir de cette date </w:t>
            </w:r>
          </w:p>
          <w:permStart w:id="380008376" w:edGrp="everyone"/>
          <w:permStart w:id="486553964" w:edGrp="everyone"/>
          <w:p w14:paraId="24C65F53" w14:textId="7180FDE7" w:rsidR="00190CD4" w:rsidRPr="00AE098F" w:rsidRDefault="00BE01E2" w:rsidP="00E362D8">
            <w:pPr>
              <w:ind w:left="2211"/>
              <w:rPr>
                <w:rStyle w:val="Mention"/>
              </w:rPr>
            </w:pPr>
            <w:sdt>
              <w:sdtPr>
                <w:rPr>
                  <w:rFonts w:ascii="Arial Nova Cond" w:hAnsi="Arial Nova Cond"/>
                  <w:color w:val="595959" w:themeColor="text1" w:themeTint="A6"/>
                  <w:shd w:val="clear" w:color="auto" w:fill="F2F2F2" w:themeFill="background1" w:themeFillShade="F2"/>
                </w:rPr>
                <w:id w:val="-667478711"/>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80008376"/>
            <w:r w:rsidR="005A3255">
              <w:t xml:space="preserve"> </w:t>
            </w:r>
            <w:permEnd w:id="486553964"/>
            <w:r w:rsidR="00190CD4" w:rsidRPr="00AE098F">
              <w:rPr>
                <w:rStyle w:val="Mention"/>
              </w:rPr>
              <w:t>0,20 mg/kg</w:t>
            </w:r>
          </w:p>
          <w:permStart w:id="974201972" w:edGrp="everyone"/>
          <w:permStart w:id="474174720" w:edGrp="everyone"/>
          <w:p w14:paraId="6943C918" w14:textId="59BEDCC6" w:rsidR="00190CD4" w:rsidRPr="00D905E2" w:rsidRDefault="00BE01E2" w:rsidP="00E362D8">
            <w:pPr>
              <w:ind w:left="2211"/>
              <w:rPr>
                <w:rStyle w:val="Mention"/>
                <w:color w:val="auto"/>
              </w:rPr>
            </w:pPr>
            <w:sdt>
              <w:sdtPr>
                <w:rPr>
                  <w:rFonts w:ascii="Arial Nova Cond" w:hAnsi="Arial Nova Cond"/>
                  <w:color w:val="595959" w:themeColor="text1" w:themeTint="A6"/>
                  <w:shd w:val="clear" w:color="auto" w:fill="F2F2F2" w:themeFill="background1" w:themeFillShade="F2"/>
                </w:rPr>
                <w:id w:val="64230875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74201972"/>
            <w:r w:rsidR="005A3255">
              <w:t xml:space="preserve"> </w:t>
            </w:r>
            <w:permEnd w:id="474174720"/>
            <w:r w:rsidR="00190CD4" w:rsidRPr="00AE098F">
              <w:rPr>
                <w:rStyle w:val="Mention"/>
              </w:rPr>
              <w:t>0,25 mg/kg* </w:t>
            </w:r>
          </w:p>
          <w:permStart w:id="1417311188" w:edGrp="everyone"/>
          <w:p w14:paraId="688684AB" w14:textId="168C8B8B" w:rsidR="00190CD4" w:rsidRPr="00D905E2" w:rsidRDefault="00BE01E2" w:rsidP="00E362D8">
            <w:pPr>
              <w:ind w:left="2211"/>
              <w:rPr>
                <w:rStyle w:val="Mention"/>
                <w:color w:val="auto"/>
              </w:rPr>
            </w:pPr>
            <w:sdt>
              <w:sdtPr>
                <w:rPr>
                  <w:rFonts w:ascii="Arial Nova Cond" w:hAnsi="Arial Nova Cond"/>
                  <w:color w:val="595959" w:themeColor="text1" w:themeTint="A6"/>
                  <w:shd w:val="clear" w:color="auto" w:fill="F2F2F2" w:themeFill="background1" w:themeFillShade="F2"/>
                </w:rPr>
                <w:id w:val="177941581"/>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17311188"/>
            <w:r w:rsidR="005A3255">
              <w:t xml:space="preserve"> </w:t>
            </w:r>
            <w:r w:rsidR="00190CD4" w:rsidRPr="00CD0276">
              <w:rPr>
                <w:rStyle w:val="Mention"/>
              </w:rPr>
              <w:t>0,15 mg/kg**</w:t>
            </w:r>
          </w:p>
          <w:p w14:paraId="5F18E89F" w14:textId="29B4156F" w:rsidR="004A7749" w:rsidRPr="00DD2C42" w:rsidRDefault="004A7749" w:rsidP="00B206FF">
            <w:pPr>
              <w:rPr>
                <w:u w:val="single"/>
              </w:rPr>
            </w:pPr>
          </w:p>
        </w:tc>
      </w:tr>
    </w:tbl>
    <w:p w14:paraId="405D2F0F" w14:textId="77777777" w:rsidR="00EA64DC" w:rsidRPr="0093672E" w:rsidRDefault="00EA64DC" w:rsidP="00022510"/>
    <w:p w14:paraId="051310E3" w14:textId="56A7D2AB" w:rsidR="000B776A" w:rsidRPr="0093672E" w:rsidRDefault="00216893" w:rsidP="000B776A">
      <w:pPr>
        <w:pStyle w:val="Intertitre"/>
      </w:pPr>
      <w:r>
        <w:t xml:space="preserve">Traitements concomitants et/ou soins de support </w:t>
      </w:r>
    </w:p>
    <w:p w14:paraId="7F49CB60" w14:textId="5A1D5A7A" w:rsidR="00425486" w:rsidRPr="0093672E" w:rsidRDefault="00A14B2B" w:rsidP="00425486">
      <w:pPr>
        <w:pStyle w:val="Paragraphedexplications"/>
      </w:pPr>
      <w:r w:rsidRPr="0093672E">
        <w:t>À</w:t>
      </w:r>
      <w:r w:rsidR="00425486" w:rsidRPr="0093672E">
        <w:t xml:space="preserve"> ne compléter que si différent de la fiche d’initiation de traitement</w:t>
      </w:r>
      <w:r w:rsidR="008719E0">
        <w:t>.</w:t>
      </w:r>
    </w:p>
    <w:tbl>
      <w:tblPr>
        <w:tblStyle w:val="Grilledetableauclaire"/>
        <w:tblW w:w="0" w:type="auto"/>
        <w:tblLook w:val="0600" w:firstRow="0" w:lastRow="0" w:firstColumn="0" w:lastColumn="0" w:noHBand="1" w:noVBand="1"/>
      </w:tblPr>
      <w:tblGrid>
        <w:gridCol w:w="9608"/>
      </w:tblGrid>
      <w:tr w:rsidR="00A37F88" w:rsidRPr="0093672E" w14:paraId="5B1D74CD" w14:textId="77777777" w:rsidTr="00A37F88">
        <w:tc>
          <w:tcPr>
            <w:tcW w:w="9628" w:type="dxa"/>
          </w:tcPr>
          <w:p w14:paraId="446574D5" w14:textId="4DD2A2EE" w:rsidR="00252146" w:rsidRPr="00252146" w:rsidRDefault="00252146" w:rsidP="00252146">
            <w:pPr>
              <w:rPr>
                <w:rFonts w:ascii="Arial Nova Cond" w:hAnsi="Arial Nova Cond"/>
                <w:color w:val="595959" w:themeColor="text1" w:themeTint="A6"/>
                <w:shd w:val="clear" w:color="auto" w:fill="F2F2F2" w:themeFill="background1" w:themeFillShade="F2"/>
              </w:rPr>
            </w:pPr>
            <w:r w:rsidRPr="00252146">
              <w:rPr>
                <w:rFonts w:ascii="Arial Nova Cond" w:hAnsi="Arial Nova Cond"/>
                <w:color w:val="595959" w:themeColor="text1" w:themeTint="A6"/>
                <w:shd w:val="clear" w:color="auto" w:fill="F2F2F2" w:themeFill="background1" w:themeFillShade="F2"/>
              </w:rPr>
              <w:lastRenderedPageBreak/>
              <w:t xml:space="preserve">Les traitements concomitants </w:t>
            </w:r>
            <w:r w:rsidR="00BF5FBF">
              <w:rPr>
                <w:rFonts w:ascii="Arial Nova Cond" w:hAnsi="Arial Nova Cond"/>
                <w:color w:val="595959" w:themeColor="text1" w:themeTint="A6"/>
                <w:shd w:val="clear" w:color="auto" w:fill="F2F2F2" w:themeFill="background1" w:themeFillShade="F2"/>
              </w:rPr>
              <w:t xml:space="preserve">été </w:t>
            </w:r>
            <w:r w:rsidR="00BF5FBF" w:rsidRPr="00F50EA4">
              <w:rPr>
                <w:rFonts w:ascii="Arial Nova Cond" w:hAnsi="Arial Nova Cond"/>
                <w:color w:val="595959" w:themeColor="text1" w:themeTint="A6"/>
                <w:shd w:val="clear" w:color="auto" w:fill="F2F2F2" w:themeFill="background1" w:themeFillShade="F2"/>
              </w:rPr>
              <w:t>changé</w:t>
            </w:r>
            <w:r w:rsidR="00BF5FBF">
              <w:rPr>
                <w:rFonts w:ascii="Arial Nova Cond" w:hAnsi="Arial Nova Cond"/>
                <w:color w:val="595959" w:themeColor="text1" w:themeTint="A6"/>
                <w:shd w:val="clear" w:color="auto" w:fill="F2F2F2" w:themeFill="background1" w:themeFillShade="F2"/>
              </w:rPr>
              <w:t>s/modifiés</w:t>
            </w:r>
            <w:r w:rsidR="00BF5FBF" w:rsidRPr="00F50EA4">
              <w:rPr>
                <w:rFonts w:ascii="Arial Nova Cond" w:hAnsi="Arial Nova Cond"/>
                <w:color w:val="595959" w:themeColor="text1" w:themeTint="A6"/>
                <w:shd w:val="clear" w:color="auto" w:fill="F2F2F2" w:themeFill="background1" w:themeFillShade="F2"/>
              </w:rPr>
              <w:t xml:space="preserve"> </w:t>
            </w:r>
            <w:r w:rsidRPr="00252146">
              <w:rPr>
                <w:rFonts w:ascii="Arial Nova Cond" w:hAnsi="Arial Nova Cond"/>
                <w:color w:val="595959" w:themeColor="text1" w:themeTint="A6"/>
                <w:shd w:val="clear" w:color="auto" w:fill="F2F2F2" w:themeFill="background1" w:themeFillShade="F2"/>
              </w:rPr>
              <w:t xml:space="preserve">depuis la dernière visite ? </w:t>
            </w:r>
            <w:permStart w:id="531974993" w:edGrp="everyone"/>
            <w:sdt>
              <w:sdtPr>
                <w:id w:val="-84008094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531974993"/>
            <w:r w:rsidR="005A3255">
              <w:t xml:space="preserve"> </w:t>
            </w:r>
            <w:r w:rsidRPr="00252146">
              <w:rPr>
                <w:rFonts w:ascii="Arial Nova Cond" w:hAnsi="Arial Nova Cond"/>
                <w:color w:val="595959" w:themeColor="text1" w:themeTint="A6"/>
                <w:shd w:val="clear" w:color="auto" w:fill="F2F2F2" w:themeFill="background1" w:themeFillShade="F2"/>
              </w:rPr>
              <w:t xml:space="preserve">Oui   </w:t>
            </w:r>
            <w:permStart w:id="1781211764" w:edGrp="everyone"/>
            <w:sdt>
              <w:sdtPr>
                <w:id w:val="-184777190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81211764"/>
            <w:r w:rsidR="005A3255">
              <w:t xml:space="preserve"> </w:t>
            </w:r>
            <w:r w:rsidRPr="00252146">
              <w:rPr>
                <w:rFonts w:ascii="Arial Nova Cond" w:hAnsi="Arial Nova Cond"/>
                <w:color w:val="595959" w:themeColor="text1" w:themeTint="A6"/>
                <w:shd w:val="clear" w:color="auto" w:fill="F2F2F2" w:themeFill="background1" w:themeFillShade="F2"/>
              </w:rPr>
              <w:t xml:space="preserve">Non. </w:t>
            </w:r>
          </w:p>
          <w:p w14:paraId="033FDB96" w14:textId="77777777" w:rsidR="00252146" w:rsidRDefault="00252146" w:rsidP="00252146">
            <w:pPr>
              <w:rPr>
                <w:rFonts w:ascii="Arial Nova Cond" w:hAnsi="Arial Nova Cond"/>
                <w:color w:val="595959" w:themeColor="text1" w:themeTint="A6"/>
                <w:shd w:val="clear" w:color="auto" w:fill="F2F2F2" w:themeFill="background1" w:themeFillShade="F2"/>
              </w:rPr>
            </w:pPr>
            <w:r w:rsidRPr="00252146">
              <w:rPr>
                <w:rFonts w:ascii="Arial Nova Cond" w:hAnsi="Arial Nova Cond"/>
                <w:color w:val="595959" w:themeColor="text1" w:themeTint="A6"/>
                <w:shd w:val="clear" w:color="auto" w:fill="F2F2F2" w:themeFill="background1" w:themeFillShade="F2"/>
              </w:rPr>
              <w:t>Si oui, veuillez compléter le tableau ci-dessous :</w:t>
            </w:r>
          </w:p>
          <w:tbl>
            <w:tblPr>
              <w:tblStyle w:val="Grilledutableau"/>
              <w:tblW w:w="0" w:type="auto"/>
              <w:tblLook w:val="04A0" w:firstRow="1" w:lastRow="0" w:firstColumn="1" w:lastColumn="0" w:noHBand="0" w:noVBand="1"/>
            </w:tblPr>
            <w:tblGrid>
              <w:gridCol w:w="3744"/>
              <w:gridCol w:w="4464"/>
            </w:tblGrid>
            <w:tr w:rsidR="00B75116" w14:paraId="11B0E7F7" w14:textId="77777777" w:rsidTr="005A3255">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744" w:type="dxa"/>
                </w:tcPr>
                <w:p w14:paraId="288499F0" w14:textId="77777777" w:rsidR="00B75116" w:rsidRDefault="00B75116" w:rsidP="00B75116">
                  <w:pPr>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Traitement (</w:t>
                  </w:r>
                  <w:r w:rsidRPr="003663CC">
                    <w:rPr>
                      <w:rFonts w:ascii="Arial Nova Cond" w:hAnsi="Arial Nova Cond"/>
                      <w:i/>
                      <w:iCs/>
                      <w:color w:val="595959" w:themeColor="text1" w:themeTint="A6"/>
                      <w:shd w:val="clear" w:color="auto" w:fill="F2F2F2" w:themeFill="background1" w:themeFillShade="F2"/>
                    </w:rPr>
                    <w:t>DCI le cas échéant</w:t>
                  </w:r>
                  <w:r>
                    <w:rPr>
                      <w:rFonts w:ascii="Arial Nova Cond" w:hAnsi="Arial Nova Cond"/>
                      <w:color w:val="595959" w:themeColor="text1" w:themeTint="A6"/>
                      <w:shd w:val="clear" w:color="auto" w:fill="F2F2F2" w:themeFill="background1" w:themeFillShade="F2"/>
                    </w:rPr>
                    <w:t xml:space="preserve">) </w:t>
                  </w:r>
                </w:p>
              </w:tc>
              <w:tc>
                <w:tcPr>
                  <w:tcW w:w="4464" w:type="dxa"/>
                </w:tcPr>
                <w:p w14:paraId="0212436A" w14:textId="77777777" w:rsidR="00B75116" w:rsidRDefault="00B75116" w:rsidP="00B75116">
                  <w:pPr>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Statut</w:t>
                  </w:r>
                </w:p>
              </w:tc>
            </w:tr>
            <w:tr w:rsidR="00B75116" w14:paraId="3D3915D2"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4ABFB9E3" w14:textId="77777777" w:rsidR="00B75116" w:rsidRDefault="00BE01E2" w:rsidP="00B75116">
                  <w:pPr>
                    <w:rPr>
                      <w:rFonts w:ascii="Arial Nova Cond" w:hAnsi="Arial Nova Cond"/>
                      <w:color w:val="595959" w:themeColor="text1" w:themeTint="A6"/>
                      <w:shd w:val="clear" w:color="auto" w:fill="F2F2F2" w:themeFill="background1" w:themeFillShade="F2"/>
                    </w:rPr>
                  </w:pPr>
                  <w:sdt>
                    <w:sdtPr>
                      <w:id w:val="1189493188"/>
                      <w:placeholder>
                        <w:docPart w:val="906AF0A5AB8F4CAFB047D32FA3847F65"/>
                      </w:placeholder>
                      <w:showingPlcHdr/>
                    </w:sdtPr>
                    <w:sdtEndPr/>
                    <w:sdtContent>
                      <w:permStart w:id="272269133" w:edGrp="everyone"/>
                      <w:r w:rsidR="00B75116" w:rsidRPr="0093672E">
                        <w:rPr>
                          <w:rStyle w:val="Mention"/>
                        </w:rPr>
                        <w:t>________________</w:t>
                      </w:r>
                      <w:permEnd w:id="272269133"/>
                    </w:sdtContent>
                  </w:sdt>
                </w:p>
              </w:tc>
              <w:permStart w:id="469766325" w:edGrp="everyone"/>
              <w:tc>
                <w:tcPr>
                  <w:tcW w:w="4464" w:type="dxa"/>
                </w:tcPr>
                <w:p w14:paraId="384B0B10" w14:textId="6AC1ACD3" w:rsidR="00B75116" w:rsidRPr="00562524" w:rsidRDefault="00BE01E2" w:rsidP="00B75116">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34535936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469766325"/>
                  <w:r w:rsidR="005A3255">
                    <w:t xml:space="preserve"> </w:t>
                  </w:r>
                  <w:r w:rsidR="00B75116" w:rsidRPr="00562524">
                    <w:rPr>
                      <w:rFonts w:eastAsia="Arial" w:cs="Arial"/>
                      <w:color w:val="404040"/>
                      <w:sz w:val="18"/>
                      <w:szCs w:val="18"/>
                    </w:rPr>
                    <w:sym w:font="Arial" w:char="0020"/>
                  </w:r>
                  <w:r w:rsidR="00B75116" w:rsidRPr="00562524">
                    <w:rPr>
                      <w:rFonts w:eastAsia="Arial" w:cs="Arial"/>
                      <w:color w:val="404040"/>
                      <w:sz w:val="18"/>
                      <w:szCs w:val="18"/>
                    </w:rPr>
                    <w:sym w:font="Arial" w:char="004A"/>
                  </w:r>
                  <w:r w:rsidR="00B75116" w:rsidRPr="00562524">
                    <w:rPr>
                      <w:rFonts w:eastAsia="Arial" w:cs="Arial"/>
                      <w:color w:val="404040"/>
                      <w:sz w:val="18"/>
                      <w:szCs w:val="18"/>
                    </w:rPr>
                    <w:sym w:font="Arial" w:char="0061"/>
                  </w:r>
                  <w:r w:rsidR="00B75116" w:rsidRPr="00562524">
                    <w:rPr>
                      <w:rFonts w:eastAsia="Arial" w:cs="Arial"/>
                      <w:color w:val="404040"/>
                      <w:sz w:val="18"/>
                      <w:szCs w:val="18"/>
                    </w:rPr>
                    <w:sym w:font="Arial" w:char="006D"/>
                  </w:r>
                  <w:r w:rsidR="00B75116" w:rsidRPr="00562524">
                    <w:rPr>
                      <w:rFonts w:eastAsia="Arial" w:cs="Arial"/>
                      <w:color w:val="404040"/>
                      <w:sz w:val="18"/>
                      <w:szCs w:val="18"/>
                    </w:rPr>
                    <w:sym w:font="Arial" w:char="0061"/>
                  </w:r>
                  <w:r w:rsidR="00B75116" w:rsidRPr="00562524">
                    <w:rPr>
                      <w:rFonts w:eastAsia="Arial" w:cs="Arial"/>
                      <w:color w:val="404040"/>
                      <w:sz w:val="18"/>
                      <w:szCs w:val="18"/>
                    </w:rPr>
                    <w:sym w:font="Arial" w:char="0069"/>
                  </w:r>
                  <w:r w:rsidR="00B75116" w:rsidRPr="00562524">
                    <w:rPr>
                      <w:rFonts w:eastAsia="Arial" w:cs="Arial"/>
                      <w:color w:val="404040"/>
                      <w:sz w:val="18"/>
                      <w:szCs w:val="18"/>
                    </w:rPr>
                    <w:sym w:font="Arial" w:char="0073"/>
                  </w:r>
                  <w:r w:rsidR="00B75116" w:rsidRPr="00562524">
                    <w:rPr>
                      <w:rFonts w:eastAsia="Arial" w:cs="Arial"/>
                      <w:color w:val="404040"/>
                      <w:sz w:val="18"/>
                      <w:szCs w:val="18"/>
                    </w:rPr>
                    <w:sym w:font="Arial" w:char="0020"/>
                  </w:r>
                  <w:r w:rsidR="00B75116">
                    <w:rPr>
                      <w:rFonts w:eastAsia="Arial" w:cs="Arial"/>
                      <w:color w:val="404040"/>
                      <w:sz w:val="18"/>
                      <w:szCs w:val="18"/>
                    </w:rPr>
                    <w:t>débuté</w:t>
                  </w:r>
                </w:p>
                <w:permStart w:id="104031271" w:edGrp="everyone"/>
                <w:p w14:paraId="31F4373C" w14:textId="74BBD188" w:rsidR="00B75116" w:rsidRPr="00562524" w:rsidRDefault="00BE01E2" w:rsidP="00B75116">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69831500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04031271"/>
                  <w:r w:rsidR="005A3255">
                    <w:t xml:space="preserve"> </w:t>
                  </w:r>
                  <w:r w:rsidR="00B75116" w:rsidRPr="00562524">
                    <w:rPr>
                      <w:rFonts w:eastAsia="Arial" w:cs="Arial"/>
                      <w:color w:val="404040"/>
                      <w:sz w:val="18"/>
                      <w:szCs w:val="18"/>
                    </w:rPr>
                    <w:sym w:font="Arial" w:char="0020"/>
                  </w:r>
                  <w:r w:rsidR="00B75116" w:rsidRPr="00562524">
                    <w:rPr>
                      <w:rFonts w:eastAsia="Arial" w:cs="Arial"/>
                      <w:color w:val="404040"/>
                      <w:sz w:val="18"/>
                      <w:szCs w:val="18"/>
                    </w:rPr>
                    <w:sym w:font="Arial" w:char="0045"/>
                  </w:r>
                  <w:r w:rsidR="00B75116" w:rsidRPr="00562524">
                    <w:rPr>
                      <w:rFonts w:eastAsia="Arial" w:cs="Arial"/>
                      <w:color w:val="404040"/>
                      <w:sz w:val="18"/>
                      <w:szCs w:val="18"/>
                    </w:rPr>
                    <w:sym w:font="Arial" w:char="006E"/>
                  </w:r>
                  <w:r w:rsidR="00B75116" w:rsidRPr="00562524">
                    <w:rPr>
                      <w:rFonts w:eastAsia="Arial" w:cs="Arial"/>
                      <w:color w:val="404040"/>
                      <w:sz w:val="18"/>
                      <w:szCs w:val="18"/>
                    </w:rPr>
                    <w:sym w:font="Arial" w:char="0020"/>
                  </w:r>
                  <w:r w:rsidR="00B75116" w:rsidRPr="00562524">
                    <w:rPr>
                      <w:rFonts w:eastAsia="Arial" w:cs="Arial"/>
                      <w:color w:val="404040"/>
                      <w:sz w:val="18"/>
                      <w:szCs w:val="18"/>
                    </w:rPr>
                    <w:sym w:font="Arial" w:char="0063"/>
                  </w:r>
                  <w:r w:rsidR="00B75116" w:rsidRPr="00562524">
                    <w:rPr>
                      <w:rFonts w:eastAsia="Arial" w:cs="Arial"/>
                      <w:color w:val="404040"/>
                      <w:sz w:val="18"/>
                      <w:szCs w:val="18"/>
                    </w:rPr>
                    <w:sym w:font="Arial" w:char="006F"/>
                  </w:r>
                  <w:r w:rsidR="00B75116" w:rsidRPr="00562524">
                    <w:rPr>
                      <w:rFonts w:eastAsia="Arial" w:cs="Arial"/>
                      <w:color w:val="404040"/>
                      <w:sz w:val="18"/>
                      <w:szCs w:val="18"/>
                    </w:rPr>
                    <w:sym w:font="Arial" w:char="0075"/>
                  </w:r>
                  <w:r w:rsidR="00B75116" w:rsidRPr="00562524">
                    <w:rPr>
                      <w:rFonts w:eastAsia="Arial" w:cs="Arial"/>
                      <w:color w:val="404040"/>
                      <w:sz w:val="18"/>
                      <w:szCs w:val="18"/>
                    </w:rPr>
                    <w:sym w:font="Arial" w:char="0072"/>
                  </w:r>
                  <w:r w:rsidR="00B75116" w:rsidRPr="00562524">
                    <w:rPr>
                      <w:rFonts w:eastAsia="Arial" w:cs="Arial"/>
                      <w:color w:val="404040"/>
                      <w:sz w:val="18"/>
                      <w:szCs w:val="18"/>
                    </w:rPr>
                    <w:sym w:font="Arial" w:char="0073"/>
                  </w:r>
                </w:p>
                <w:permStart w:id="2025549720" w:edGrp="everyone"/>
                <w:p w14:paraId="00F7CB26" w14:textId="6632A3D0" w:rsidR="00B75116" w:rsidRDefault="00BE01E2" w:rsidP="00B75116">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3276047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25549720"/>
                  <w:r w:rsidR="005A3255">
                    <w:t xml:space="preserve"> </w:t>
                  </w:r>
                  <w:r w:rsidR="00B75116" w:rsidRPr="00562524">
                    <w:rPr>
                      <w:rFonts w:eastAsia="Arial" w:cs="Arial"/>
                      <w:color w:val="404040"/>
                      <w:sz w:val="18"/>
                      <w:szCs w:val="18"/>
                    </w:rPr>
                    <w:sym w:font="Arial" w:char="0020"/>
                  </w:r>
                  <w:r w:rsidR="00B75116">
                    <w:rPr>
                      <w:rFonts w:eastAsia="Arial" w:cs="Arial"/>
                      <w:color w:val="404040"/>
                      <w:sz w:val="18"/>
                      <w:szCs w:val="18"/>
                    </w:rPr>
                    <w:t>Arrêté</w:t>
                  </w:r>
                </w:p>
              </w:tc>
            </w:tr>
            <w:tr w:rsidR="00B75116" w14:paraId="565AE9D1"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5206E8CA" w14:textId="77777777" w:rsidR="00B75116" w:rsidRDefault="00BE01E2" w:rsidP="00B75116">
                  <w:pPr>
                    <w:rPr>
                      <w:rFonts w:ascii="Arial Nova Cond" w:hAnsi="Arial Nova Cond"/>
                      <w:color w:val="595959" w:themeColor="text1" w:themeTint="A6"/>
                      <w:shd w:val="clear" w:color="auto" w:fill="F2F2F2" w:themeFill="background1" w:themeFillShade="F2"/>
                    </w:rPr>
                  </w:pPr>
                  <w:sdt>
                    <w:sdtPr>
                      <w:id w:val="1663977196"/>
                      <w:placeholder>
                        <w:docPart w:val="B63D528C992F45ACA3DB21859DD2B8E3"/>
                      </w:placeholder>
                      <w:showingPlcHdr/>
                    </w:sdtPr>
                    <w:sdtEndPr/>
                    <w:sdtContent>
                      <w:permStart w:id="1315050368" w:edGrp="everyone"/>
                      <w:r w:rsidR="00B75116" w:rsidRPr="0093672E">
                        <w:rPr>
                          <w:rStyle w:val="Mention"/>
                        </w:rPr>
                        <w:t>________________</w:t>
                      </w:r>
                      <w:permEnd w:id="1315050368"/>
                    </w:sdtContent>
                  </w:sdt>
                </w:p>
              </w:tc>
              <w:permStart w:id="1431899401" w:edGrp="everyone"/>
              <w:tc>
                <w:tcPr>
                  <w:tcW w:w="4464" w:type="dxa"/>
                </w:tcPr>
                <w:p w14:paraId="5FD5F168" w14:textId="77777777" w:rsidR="005A3255" w:rsidRPr="00562524" w:rsidRDefault="00BE01E2" w:rsidP="005A3255">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30538755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31899401"/>
                  <w:r w:rsidR="005A3255">
                    <w:t xml:space="preserve"> </w:t>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4A"/>
                  </w:r>
                  <w:r w:rsidR="005A3255" w:rsidRPr="00562524">
                    <w:rPr>
                      <w:rFonts w:eastAsia="Arial" w:cs="Arial"/>
                      <w:color w:val="404040"/>
                      <w:sz w:val="18"/>
                      <w:szCs w:val="18"/>
                    </w:rPr>
                    <w:sym w:font="Arial" w:char="0061"/>
                  </w:r>
                  <w:r w:rsidR="005A3255" w:rsidRPr="00562524">
                    <w:rPr>
                      <w:rFonts w:eastAsia="Arial" w:cs="Arial"/>
                      <w:color w:val="404040"/>
                      <w:sz w:val="18"/>
                      <w:szCs w:val="18"/>
                    </w:rPr>
                    <w:sym w:font="Arial" w:char="006D"/>
                  </w:r>
                  <w:r w:rsidR="005A3255" w:rsidRPr="00562524">
                    <w:rPr>
                      <w:rFonts w:eastAsia="Arial" w:cs="Arial"/>
                      <w:color w:val="404040"/>
                      <w:sz w:val="18"/>
                      <w:szCs w:val="18"/>
                    </w:rPr>
                    <w:sym w:font="Arial" w:char="0061"/>
                  </w:r>
                  <w:r w:rsidR="005A3255" w:rsidRPr="00562524">
                    <w:rPr>
                      <w:rFonts w:eastAsia="Arial" w:cs="Arial"/>
                      <w:color w:val="404040"/>
                      <w:sz w:val="18"/>
                      <w:szCs w:val="18"/>
                    </w:rPr>
                    <w:sym w:font="Arial" w:char="0069"/>
                  </w:r>
                  <w:r w:rsidR="005A3255" w:rsidRPr="00562524">
                    <w:rPr>
                      <w:rFonts w:eastAsia="Arial" w:cs="Arial"/>
                      <w:color w:val="404040"/>
                      <w:sz w:val="18"/>
                      <w:szCs w:val="18"/>
                    </w:rPr>
                    <w:sym w:font="Arial" w:char="0073"/>
                  </w:r>
                  <w:r w:rsidR="005A3255" w:rsidRPr="00562524">
                    <w:rPr>
                      <w:rFonts w:eastAsia="Arial" w:cs="Arial"/>
                      <w:color w:val="404040"/>
                      <w:sz w:val="18"/>
                      <w:szCs w:val="18"/>
                    </w:rPr>
                    <w:sym w:font="Arial" w:char="0020"/>
                  </w:r>
                  <w:r w:rsidR="005A3255">
                    <w:rPr>
                      <w:rFonts w:eastAsia="Arial" w:cs="Arial"/>
                      <w:color w:val="404040"/>
                      <w:sz w:val="18"/>
                      <w:szCs w:val="18"/>
                    </w:rPr>
                    <w:t>débuté</w:t>
                  </w:r>
                </w:p>
                <w:permStart w:id="397833304" w:edGrp="everyone"/>
                <w:p w14:paraId="2D9B1845" w14:textId="77777777" w:rsidR="005A3255" w:rsidRPr="00562524" w:rsidRDefault="00BE01E2" w:rsidP="005A3255">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52486260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97833304"/>
                  <w:r w:rsidR="005A3255">
                    <w:t xml:space="preserve"> </w:t>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45"/>
                  </w:r>
                  <w:r w:rsidR="005A3255" w:rsidRPr="00562524">
                    <w:rPr>
                      <w:rFonts w:eastAsia="Arial" w:cs="Arial"/>
                      <w:color w:val="404040"/>
                      <w:sz w:val="18"/>
                      <w:szCs w:val="18"/>
                    </w:rPr>
                    <w:sym w:font="Arial" w:char="006E"/>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63"/>
                  </w:r>
                  <w:r w:rsidR="005A3255" w:rsidRPr="00562524">
                    <w:rPr>
                      <w:rFonts w:eastAsia="Arial" w:cs="Arial"/>
                      <w:color w:val="404040"/>
                      <w:sz w:val="18"/>
                      <w:szCs w:val="18"/>
                    </w:rPr>
                    <w:sym w:font="Arial" w:char="006F"/>
                  </w:r>
                  <w:r w:rsidR="005A3255" w:rsidRPr="00562524">
                    <w:rPr>
                      <w:rFonts w:eastAsia="Arial" w:cs="Arial"/>
                      <w:color w:val="404040"/>
                      <w:sz w:val="18"/>
                      <w:szCs w:val="18"/>
                    </w:rPr>
                    <w:sym w:font="Arial" w:char="0075"/>
                  </w:r>
                  <w:r w:rsidR="005A3255" w:rsidRPr="00562524">
                    <w:rPr>
                      <w:rFonts w:eastAsia="Arial" w:cs="Arial"/>
                      <w:color w:val="404040"/>
                      <w:sz w:val="18"/>
                      <w:szCs w:val="18"/>
                    </w:rPr>
                    <w:sym w:font="Arial" w:char="0072"/>
                  </w:r>
                  <w:r w:rsidR="005A3255" w:rsidRPr="00562524">
                    <w:rPr>
                      <w:rFonts w:eastAsia="Arial" w:cs="Arial"/>
                      <w:color w:val="404040"/>
                      <w:sz w:val="18"/>
                      <w:szCs w:val="18"/>
                    </w:rPr>
                    <w:sym w:font="Arial" w:char="0073"/>
                  </w:r>
                </w:p>
                <w:permStart w:id="1334533354" w:edGrp="everyone"/>
                <w:p w14:paraId="6F66D088" w14:textId="31FEE1B7" w:rsidR="00B75116" w:rsidRDefault="00BE01E2" w:rsidP="005A325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94032368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334533354"/>
                  <w:r w:rsidR="005A3255">
                    <w:t xml:space="preserve"> </w:t>
                  </w:r>
                  <w:r w:rsidR="005A3255" w:rsidRPr="00562524">
                    <w:rPr>
                      <w:rFonts w:eastAsia="Arial" w:cs="Arial"/>
                      <w:color w:val="404040"/>
                      <w:sz w:val="18"/>
                      <w:szCs w:val="18"/>
                    </w:rPr>
                    <w:sym w:font="Arial" w:char="0020"/>
                  </w:r>
                  <w:r w:rsidR="005A3255">
                    <w:rPr>
                      <w:rFonts w:eastAsia="Arial" w:cs="Arial"/>
                      <w:color w:val="404040"/>
                      <w:sz w:val="18"/>
                      <w:szCs w:val="18"/>
                    </w:rPr>
                    <w:t>Arrêté</w:t>
                  </w:r>
                </w:p>
              </w:tc>
            </w:tr>
            <w:tr w:rsidR="00B75116" w14:paraId="66A6AF4E"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78C8CCDE" w14:textId="77777777" w:rsidR="00B75116" w:rsidRDefault="00BE01E2" w:rsidP="00B75116">
                  <w:pPr>
                    <w:rPr>
                      <w:rFonts w:ascii="Arial Nova Cond" w:hAnsi="Arial Nova Cond"/>
                      <w:color w:val="595959" w:themeColor="text1" w:themeTint="A6"/>
                      <w:shd w:val="clear" w:color="auto" w:fill="F2F2F2" w:themeFill="background1" w:themeFillShade="F2"/>
                    </w:rPr>
                  </w:pPr>
                  <w:sdt>
                    <w:sdtPr>
                      <w:id w:val="801881964"/>
                      <w:placeholder>
                        <w:docPart w:val="ED92460354854678B4548311DEB0CAC4"/>
                      </w:placeholder>
                      <w:showingPlcHdr/>
                    </w:sdtPr>
                    <w:sdtEndPr/>
                    <w:sdtContent>
                      <w:permStart w:id="265310039" w:edGrp="everyone"/>
                      <w:r w:rsidR="00B75116" w:rsidRPr="0093672E">
                        <w:rPr>
                          <w:rStyle w:val="Mention"/>
                        </w:rPr>
                        <w:t>________________</w:t>
                      </w:r>
                      <w:permEnd w:id="265310039"/>
                    </w:sdtContent>
                  </w:sdt>
                </w:p>
              </w:tc>
              <w:permStart w:id="698033571" w:edGrp="everyone"/>
              <w:tc>
                <w:tcPr>
                  <w:tcW w:w="4464" w:type="dxa"/>
                </w:tcPr>
                <w:p w14:paraId="7E51DF10" w14:textId="77777777" w:rsidR="005A3255" w:rsidRPr="00562524" w:rsidRDefault="00BE01E2" w:rsidP="005A3255">
                  <w:pPr>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51465292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98033571"/>
                  <w:r w:rsidR="005A3255">
                    <w:t xml:space="preserve"> </w:t>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4A"/>
                  </w:r>
                  <w:r w:rsidR="005A3255" w:rsidRPr="00562524">
                    <w:rPr>
                      <w:rFonts w:eastAsia="Arial" w:cs="Arial"/>
                      <w:color w:val="404040"/>
                      <w:sz w:val="18"/>
                      <w:szCs w:val="18"/>
                    </w:rPr>
                    <w:sym w:font="Arial" w:char="0061"/>
                  </w:r>
                  <w:r w:rsidR="005A3255" w:rsidRPr="00562524">
                    <w:rPr>
                      <w:rFonts w:eastAsia="Arial" w:cs="Arial"/>
                      <w:color w:val="404040"/>
                      <w:sz w:val="18"/>
                      <w:szCs w:val="18"/>
                    </w:rPr>
                    <w:sym w:font="Arial" w:char="006D"/>
                  </w:r>
                  <w:r w:rsidR="005A3255" w:rsidRPr="00562524">
                    <w:rPr>
                      <w:rFonts w:eastAsia="Arial" w:cs="Arial"/>
                      <w:color w:val="404040"/>
                      <w:sz w:val="18"/>
                      <w:szCs w:val="18"/>
                    </w:rPr>
                    <w:sym w:font="Arial" w:char="0061"/>
                  </w:r>
                  <w:r w:rsidR="005A3255" w:rsidRPr="00562524">
                    <w:rPr>
                      <w:rFonts w:eastAsia="Arial" w:cs="Arial"/>
                      <w:color w:val="404040"/>
                      <w:sz w:val="18"/>
                      <w:szCs w:val="18"/>
                    </w:rPr>
                    <w:sym w:font="Arial" w:char="0069"/>
                  </w:r>
                  <w:r w:rsidR="005A3255" w:rsidRPr="00562524">
                    <w:rPr>
                      <w:rFonts w:eastAsia="Arial" w:cs="Arial"/>
                      <w:color w:val="404040"/>
                      <w:sz w:val="18"/>
                      <w:szCs w:val="18"/>
                    </w:rPr>
                    <w:sym w:font="Arial" w:char="0073"/>
                  </w:r>
                  <w:r w:rsidR="005A3255" w:rsidRPr="00562524">
                    <w:rPr>
                      <w:rFonts w:eastAsia="Arial" w:cs="Arial"/>
                      <w:color w:val="404040"/>
                      <w:sz w:val="18"/>
                      <w:szCs w:val="18"/>
                    </w:rPr>
                    <w:sym w:font="Arial" w:char="0020"/>
                  </w:r>
                  <w:r w:rsidR="005A3255">
                    <w:rPr>
                      <w:rFonts w:eastAsia="Arial" w:cs="Arial"/>
                      <w:color w:val="404040"/>
                      <w:sz w:val="18"/>
                      <w:szCs w:val="18"/>
                    </w:rPr>
                    <w:t>débuté</w:t>
                  </w:r>
                </w:p>
                <w:permStart w:id="1824022947" w:edGrp="everyone"/>
                <w:p w14:paraId="25E76352" w14:textId="77777777" w:rsidR="005A3255" w:rsidRPr="00562524" w:rsidRDefault="00BE01E2" w:rsidP="005A3255">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25555859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24022947"/>
                  <w:r w:rsidR="005A3255">
                    <w:t xml:space="preserve"> </w:t>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45"/>
                  </w:r>
                  <w:r w:rsidR="005A3255" w:rsidRPr="00562524">
                    <w:rPr>
                      <w:rFonts w:eastAsia="Arial" w:cs="Arial"/>
                      <w:color w:val="404040"/>
                      <w:sz w:val="18"/>
                      <w:szCs w:val="18"/>
                    </w:rPr>
                    <w:sym w:font="Arial" w:char="006E"/>
                  </w:r>
                  <w:r w:rsidR="005A3255" w:rsidRPr="00562524">
                    <w:rPr>
                      <w:rFonts w:eastAsia="Arial" w:cs="Arial"/>
                      <w:color w:val="404040"/>
                      <w:sz w:val="18"/>
                      <w:szCs w:val="18"/>
                    </w:rPr>
                    <w:sym w:font="Arial" w:char="0020"/>
                  </w:r>
                  <w:r w:rsidR="005A3255" w:rsidRPr="00562524">
                    <w:rPr>
                      <w:rFonts w:eastAsia="Arial" w:cs="Arial"/>
                      <w:color w:val="404040"/>
                      <w:sz w:val="18"/>
                      <w:szCs w:val="18"/>
                    </w:rPr>
                    <w:sym w:font="Arial" w:char="0063"/>
                  </w:r>
                  <w:r w:rsidR="005A3255" w:rsidRPr="00562524">
                    <w:rPr>
                      <w:rFonts w:eastAsia="Arial" w:cs="Arial"/>
                      <w:color w:val="404040"/>
                      <w:sz w:val="18"/>
                      <w:szCs w:val="18"/>
                    </w:rPr>
                    <w:sym w:font="Arial" w:char="006F"/>
                  </w:r>
                  <w:r w:rsidR="005A3255" w:rsidRPr="00562524">
                    <w:rPr>
                      <w:rFonts w:eastAsia="Arial" w:cs="Arial"/>
                      <w:color w:val="404040"/>
                      <w:sz w:val="18"/>
                      <w:szCs w:val="18"/>
                    </w:rPr>
                    <w:sym w:font="Arial" w:char="0075"/>
                  </w:r>
                  <w:r w:rsidR="005A3255" w:rsidRPr="00562524">
                    <w:rPr>
                      <w:rFonts w:eastAsia="Arial" w:cs="Arial"/>
                      <w:color w:val="404040"/>
                      <w:sz w:val="18"/>
                      <w:szCs w:val="18"/>
                    </w:rPr>
                    <w:sym w:font="Arial" w:char="0072"/>
                  </w:r>
                  <w:r w:rsidR="005A3255" w:rsidRPr="00562524">
                    <w:rPr>
                      <w:rFonts w:eastAsia="Arial" w:cs="Arial"/>
                      <w:color w:val="404040"/>
                      <w:sz w:val="18"/>
                      <w:szCs w:val="18"/>
                    </w:rPr>
                    <w:sym w:font="Arial" w:char="0073"/>
                  </w:r>
                </w:p>
                <w:permStart w:id="83042739" w:edGrp="everyone"/>
                <w:p w14:paraId="2B43E4A1" w14:textId="38DA1A08" w:rsidR="00B75116" w:rsidRDefault="00BE01E2" w:rsidP="005A325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32882742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83042739"/>
                  <w:r w:rsidR="005A3255">
                    <w:t xml:space="preserve"> </w:t>
                  </w:r>
                  <w:r w:rsidR="005A3255" w:rsidRPr="00562524">
                    <w:rPr>
                      <w:rFonts w:eastAsia="Arial" w:cs="Arial"/>
                      <w:color w:val="404040"/>
                      <w:sz w:val="18"/>
                      <w:szCs w:val="18"/>
                    </w:rPr>
                    <w:sym w:font="Arial" w:char="0020"/>
                  </w:r>
                  <w:r w:rsidR="005A3255">
                    <w:rPr>
                      <w:rFonts w:eastAsia="Arial" w:cs="Arial"/>
                      <w:color w:val="404040"/>
                      <w:sz w:val="18"/>
                      <w:szCs w:val="18"/>
                    </w:rPr>
                    <w:t>Arrêté</w:t>
                  </w:r>
                </w:p>
              </w:tc>
            </w:tr>
          </w:tbl>
          <w:p w14:paraId="66E4304A" w14:textId="77C932B0" w:rsidR="00A37F88" w:rsidRPr="0093672E" w:rsidRDefault="00A37F88" w:rsidP="00A37F88"/>
        </w:tc>
      </w:tr>
    </w:tbl>
    <w:p w14:paraId="6198F8D0" w14:textId="77777777" w:rsidR="00216893" w:rsidRPr="0093672E" w:rsidRDefault="00216893" w:rsidP="00216893"/>
    <w:p w14:paraId="05382000" w14:textId="7D7B4765" w:rsidR="00C23A63" w:rsidRDefault="00A52C46" w:rsidP="00A1622C">
      <w:pPr>
        <w:pStyle w:val="Intertitre"/>
        <w:tabs>
          <w:tab w:val="left" w:pos="7230"/>
        </w:tabs>
      </w:pPr>
      <w:r w:rsidRPr="0093672E">
        <w:t>Interruption/arrêt temporaire de traitement</w:t>
      </w:r>
      <w:r w:rsidR="00C23A63">
        <w:t xml:space="preserve"> </w:t>
      </w:r>
      <w:r w:rsidRPr="0093672E">
        <w:t>ou modification de posologie</w:t>
      </w:r>
      <w:r w:rsidR="004F6EEB" w:rsidRPr="0093672E">
        <w:tab/>
      </w:r>
    </w:p>
    <w:p w14:paraId="66CDCAD2" w14:textId="636DB982" w:rsidR="00A52C46" w:rsidRPr="0093672E" w:rsidRDefault="00A1622C" w:rsidP="00140D8A">
      <w:pPr>
        <w:pStyle w:val="Intertitre"/>
        <w:tabs>
          <w:tab w:val="left" w:pos="7230"/>
        </w:tabs>
        <w:jc w:val="both"/>
      </w:pPr>
      <w:r w:rsidRPr="0093672E">
        <w:t xml:space="preserve">  </w:t>
      </w:r>
      <w:permStart w:id="498557875" w:edGrp="everyone"/>
      <w:r w:rsidRPr="0093672E">
        <w:t xml:space="preserve"> </w:t>
      </w:r>
      <w:r w:rsidR="004F6EEB" w:rsidRPr="0093672E">
        <w:rPr>
          <w:rStyle w:val="lev"/>
        </w:rPr>
        <w:t xml:space="preserve"> </w:t>
      </w:r>
      <w:permStart w:id="2100433760" w:edGrp="everyone"/>
      <w:sdt>
        <w:sdtPr>
          <w:id w:val="-157704537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2100433760"/>
      <w:r w:rsidR="005A3255">
        <w:t xml:space="preserve"> </w:t>
      </w:r>
      <w:permEnd w:id="498557875"/>
      <w:r w:rsidR="00A52C46" w:rsidRPr="0093672E">
        <w:rPr>
          <w:rStyle w:val="lev"/>
        </w:rPr>
        <w:t>Oui</w:t>
      </w:r>
      <w:r w:rsidR="00140D8A">
        <w:rPr>
          <w:rStyle w:val="lev"/>
        </w:rPr>
        <w:t xml:space="preserve">              </w:t>
      </w:r>
      <w:r w:rsidR="00A52C46" w:rsidRPr="0093672E">
        <w:rPr>
          <w:rStyle w:val="lev"/>
        </w:rPr>
        <w:t xml:space="preserve"> </w:t>
      </w:r>
      <w:permStart w:id="1949859511" w:edGrp="everyone"/>
      <w:sdt>
        <w:sdtPr>
          <w:id w:val="-121102352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949859511"/>
      <w:r w:rsidR="005A3255">
        <w:t xml:space="preserve"> </w:t>
      </w:r>
      <w:r w:rsidR="00A52C46" w:rsidRPr="0093672E">
        <w:rPr>
          <w:rStyle w:val="lev"/>
        </w:rPr>
        <w:t>Non </w:t>
      </w:r>
    </w:p>
    <w:p w14:paraId="4848F683" w14:textId="04E18676" w:rsidR="005F43EC" w:rsidRPr="0093672E" w:rsidRDefault="00A52C46" w:rsidP="00CA77A3">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5F43EC" w:rsidRPr="0093672E" w14:paraId="6EDCDC1C" w14:textId="77777777" w:rsidTr="23640DE4">
        <w:tc>
          <w:tcPr>
            <w:tcW w:w="9608" w:type="dxa"/>
          </w:tcPr>
          <w:p w14:paraId="46F15470" w14:textId="6C4BA45F" w:rsidR="00F83BEA" w:rsidRPr="00DD2C42" w:rsidRDefault="00F83BEA" w:rsidP="00DD2C42">
            <w:pPr>
              <w:spacing w:before="0" w:after="0" w:line="240" w:lineRule="auto"/>
              <w:rPr>
                <w:rFonts w:ascii="Arial Nova Cond" w:hAnsi="Arial Nova Cond"/>
                <w:bCs/>
                <w:color w:val="808080" w:themeColor="background1" w:themeShade="80"/>
              </w:rPr>
            </w:pPr>
          </w:p>
          <w:tbl>
            <w:tblPr>
              <w:tblStyle w:val="Grilledutableau"/>
              <w:tblW w:w="0" w:type="auto"/>
              <w:tblLook w:val="04A0" w:firstRow="1" w:lastRow="0" w:firstColumn="1" w:lastColumn="0" w:noHBand="0" w:noVBand="1"/>
            </w:tblPr>
            <w:tblGrid>
              <w:gridCol w:w="3127"/>
              <w:gridCol w:w="3127"/>
              <w:gridCol w:w="3128"/>
            </w:tblGrid>
            <w:tr w:rsidR="0014337D" w:rsidRPr="003C507D" w14:paraId="127CE8D3" w14:textId="77777777" w:rsidTr="00941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ermStart w:id="2077908213" w:edGrp="everyone"/>
                <w:p w14:paraId="5BBA514B" w14:textId="395C2D71" w:rsidR="00F83BEA" w:rsidRPr="00426FCB" w:rsidRDefault="00BE01E2" w:rsidP="00DD2C42">
                  <w:pPr>
                    <w:spacing w:before="0" w:after="0" w:line="240" w:lineRule="auto"/>
                    <w:rPr>
                      <w:rFonts w:ascii="Arial Nova Cond" w:hAnsi="Arial Nova Cond"/>
                      <w:b w:val="0"/>
                      <w:bCs/>
                      <w:color w:val="808080" w:themeColor="background1" w:themeShade="80"/>
                    </w:rPr>
                  </w:pPr>
                  <w:sdt>
                    <w:sdtPr>
                      <w:id w:val="122587529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77908213"/>
                  <w:r w:rsidR="005A3255">
                    <w:t xml:space="preserve"> </w:t>
                  </w:r>
                  <w:r w:rsidR="00F24343">
                    <w:rPr>
                      <w:rFonts w:ascii="Arial Nova Cond" w:hAnsi="Arial Nova Cond"/>
                      <w:bCs/>
                      <w:color w:val="808080" w:themeColor="background1" w:themeShade="80"/>
                    </w:rPr>
                    <w:t>I</w:t>
                  </w:r>
                  <w:r w:rsidR="00F83BEA" w:rsidRPr="00DD2C42">
                    <w:rPr>
                      <w:rFonts w:ascii="Arial Nova Cond" w:hAnsi="Arial Nova Cond"/>
                      <w:bCs/>
                      <w:color w:val="808080" w:themeColor="background1" w:themeShade="80"/>
                    </w:rPr>
                    <w:t>nterruption du traitement*</w:t>
                  </w:r>
                </w:p>
              </w:tc>
              <w:tc>
                <w:tcPr>
                  <w:tcW w:w="3127" w:type="dxa"/>
                </w:tcPr>
                <w:p w14:paraId="15CD9A31" w14:textId="77777777" w:rsidR="00F83BEA" w:rsidRPr="00DD2C42" w:rsidRDefault="00F83BEA" w:rsidP="00DD2C4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color w:val="808080" w:themeColor="background1" w:themeShade="80"/>
                    </w:rPr>
                  </w:pPr>
                  <w:r w:rsidRPr="00DD2C42">
                    <w:rPr>
                      <w:rFonts w:ascii="Arial Nova Cond" w:hAnsi="Arial Nova Cond"/>
                      <w:color w:val="808080" w:themeColor="background1" w:themeShade="80"/>
                    </w:rPr>
                    <w:t>Date d’interruption</w:t>
                  </w:r>
                </w:p>
                <w:p w14:paraId="0BA10B84" w14:textId="77777777" w:rsidR="00F83BEA" w:rsidRPr="00426FCB" w:rsidRDefault="00BE01E2" w:rsidP="00DD2C4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color w:val="808080" w:themeColor="background1" w:themeShade="80"/>
                    </w:rPr>
                  </w:pPr>
                  <w:sdt>
                    <w:sdtPr>
                      <w:rPr>
                        <w:rFonts w:ascii="Arial Nova Cond" w:hAnsi="Arial Nova Cond"/>
                        <w:color w:val="808080" w:themeColor="background1" w:themeShade="80"/>
                      </w:rPr>
                      <w:id w:val="-597408984"/>
                      <w:placeholder>
                        <w:docPart w:val="AFB462673F1E4E47B62EFBF0EFCBEB72"/>
                      </w:placeholder>
                      <w:showingPlcHdr/>
                      <w:date>
                        <w:dateFormat w:val="dd/MM/yyyy"/>
                        <w:lid w:val="fr-FR"/>
                        <w:storeMappedDataAs w:val="dateTime"/>
                        <w:calendar w:val="gregorian"/>
                      </w:date>
                    </w:sdtPr>
                    <w:sdtEndPr/>
                    <w:sdtContent>
                      <w:permStart w:id="119284644" w:edGrp="everyone"/>
                      <w:r w:rsidR="00F83BEA" w:rsidRPr="00DD2C42">
                        <w:rPr>
                          <w:color w:val="808080" w:themeColor="background1" w:themeShade="80"/>
                        </w:rPr>
                        <w:t>_ _/_ _/_ _ _ _</w:t>
                      </w:r>
                      <w:permEnd w:id="119284644"/>
                    </w:sdtContent>
                  </w:sdt>
                </w:p>
              </w:tc>
              <w:tc>
                <w:tcPr>
                  <w:tcW w:w="3128" w:type="dxa"/>
                </w:tcPr>
                <w:p w14:paraId="3C4385E5" w14:textId="77777777" w:rsidR="00F83BEA" w:rsidRPr="00DD2C42" w:rsidRDefault="00F83BEA" w:rsidP="00F83BE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color w:val="808080" w:themeColor="background1" w:themeShade="80"/>
                    </w:rPr>
                  </w:pPr>
                  <w:r w:rsidRPr="00DD2C42">
                    <w:rPr>
                      <w:rFonts w:ascii="Arial Nova Cond" w:hAnsi="Arial Nova Cond"/>
                      <w:color w:val="808080" w:themeColor="background1" w:themeShade="80"/>
                    </w:rPr>
                    <w:t>Motif </w:t>
                  </w:r>
                </w:p>
                <w:permStart w:id="1278835651" w:edGrp="everyone"/>
                <w:p w14:paraId="5E5A2C83" w14:textId="5FEEC555" w:rsidR="00F83BEA" w:rsidRPr="00DD2C42" w:rsidRDefault="00BE01E2" w:rsidP="00F83BE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183787345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78835651"/>
                  <w:r w:rsidR="005A3255">
                    <w:t xml:space="preserve"> </w:t>
                  </w:r>
                  <w:r w:rsidR="00140896" w:rsidRPr="00DD2C42">
                    <w:rPr>
                      <w:rFonts w:ascii="Arial Nova Cond" w:hAnsi="Arial Nova Cond"/>
                      <w:b w:val="0"/>
                      <w:bCs/>
                      <w:color w:val="808080" w:themeColor="background1" w:themeShade="80"/>
                    </w:rPr>
                    <w:t>Effet</w:t>
                  </w:r>
                  <w:r w:rsidR="00F83BEA" w:rsidRPr="003D1DCC">
                    <w:rPr>
                      <w:rFonts w:ascii="Arial Nova Cond" w:hAnsi="Arial Nova Cond"/>
                      <w:b w:val="0"/>
                      <w:bCs/>
                      <w:color w:val="808080" w:themeColor="background1" w:themeShade="80"/>
                    </w:rPr>
                    <w:t xml:space="preserve"> indésirable</w:t>
                  </w:r>
                </w:p>
                <w:permStart w:id="1005864779" w:edGrp="everyone"/>
                <w:p w14:paraId="446A7EC6" w14:textId="304968AD" w:rsidR="00F83BEA" w:rsidRPr="00DD2C42" w:rsidRDefault="00BE01E2" w:rsidP="00F83BE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164357988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005864779"/>
                  <w:r w:rsidR="005A3255">
                    <w:t xml:space="preserve"> </w:t>
                  </w:r>
                  <w:r w:rsidR="00140896" w:rsidRPr="00DD2C42">
                    <w:rPr>
                      <w:rFonts w:ascii="Arial Nova Cond" w:hAnsi="Arial Nova Cond"/>
                      <w:b w:val="0"/>
                      <w:bCs/>
                      <w:color w:val="808080" w:themeColor="background1" w:themeShade="80"/>
                    </w:rPr>
                    <w:t>Ch</w:t>
                  </w:r>
                  <w:r w:rsidR="00140896" w:rsidRPr="003D1DCC">
                    <w:rPr>
                      <w:rFonts w:ascii="Arial Nova Cond" w:hAnsi="Arial Nova Cond"/>
                      <w:b w:val="0"/>
                      <w:bCs/>
                      <w:color w:val="808080" w:themeColor="background1" w:themeShade="80"/>
                    </w:rPr>
                    <w:t>oix</w:t>
                  </w:r>
                  <w:r w:rsidR="00542C5C" w:rsidRPr="003D1DCC">
                    <w:rPr>
                      <w:rFonts w:ascii="Arial Nova Cond" w:hAnsi="Arial Nova Cond"/>
                      <w:b w:val="0"/>
                      <w:bCs/>
                      <w:color w:val="808080" w:themeColor="background1" w:themeShade="80"/>
                    </w:rPr>
                    <w:t xml:space="preserve"> </w:t>
                  </w:r>
                  <w:r w:rsidR="00F83BEA" w:rsidRPr="003D1DCC">
                    <w:rPr>
                      <w:rFonts w:ascii="Arial Nova Cond" w:hAnsi="Arial Nova Cond"/>
                      <w:b w:val="0"/>
                      <w:bCs/>
                      <w:color w:val="808080" w:themeColor="background1" w:themeShade="80"/>
                    </w:rPr>
                    <w:t>du patient</w:t>
                  </w:r>
                </w:p>
                <w:permStart w:id="1521232713" w:edGrp="everyone"/>
                <w:p w14:paraId="5DA207F1" w14:textId="31501DEB" w:rsidR="00542C5C" w:rsidRPr="00DD2C42" w:rsidRDefault="00BE01E2" w:rsidP="00542C5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91423930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21232713"/>
                  <w:r w:rsidR="005A3255">
                    <w:t xml:space="preserve"> </w:t>
                  </w:r>
                  <w:r w:rsidR="00140896" w:rsidRPr="00DD2C42">
                    <w:rPr>
                      <w:rFonts w:ascii="Arial Nova Cond" w:hAnsi="Arial Nova Cond"/>
                      <w:b w:val="0"/>
                      <w:bCs/>
                      <w:color w:val="808080" w:themeColor="background1" w:themeShade="80"/>
                    </w:rPr>
                    <w:t>Ch</w:t>
                  </w:r>
                  <w:r w:rsidR="00140896" w:rsidRPr="003D1DCC">
                    <w:rPr>
                      <w:rFonts w:ascii="Arial Nova Cond" w:hAnsi="Arial Nova Cond"/>
                      <w:b w:val="0"/>
                      <w:bCs/>
                      <w:color w:val="808080" w:themeColor="background1" w:themeShade="80"/>
                    </w:rPr>
                    <w:t>oix</w:t>
                  </w:r>
                  <w:r w:rsidR="00542C5C" w:rsidRPr="00DD2C42">
                    <w:rPr>
                      <w:rFonts w:ascii="Arial Nova Cond" w:hAnsi="Arial Nova Cond"/>
                      <w:b w:val="0"/>
                      <w:bCs/>
                      <w:color w:val="808080" w:themeColor="background1" w:themeShade="80"/>
                    </w:rPr>
                    <w:t xml:space="preserve"> de l’équipe soignante</w:t>
                  </w:r>
                  <w:r w:rsidR="0060422E" w:rsidRPr="00DD2C42">
                    <w:rPr>
                      <w:rFonts w:ascii="Arial Nova Cond" w:hAnsi="Arial Nova Cond"/>
                      <w:b w:val="0"/>
                      <w:bCs/>
                      <w:color w:val="808080" w:themeColor="background1" w:themeShade="80"/>
                    </w:rPr>
                    <w:t>, préciser</w:t>
                  </w:r>
                  <w:r w:rsidR="00B4588B">
                    <w:rPr>
                      <w:rFonts w:ascii="Arial Nova Cond" w:hAnsi="Arial Nova Cond"/>
                      <w:bCs/>
                      <w:color w:val="808080" w:themeColor="background1" w:themeShade="80"/>
                    </w:rPr>
                    <w:t xml:space="preserve"> </w:t>
                  </w:r>
                  <w:sdt>
                    <w:sdtPr>
                      <w:rPr>
                        <w:rFonts w:ascii="Arial Nova Cond" w:hAnsi="Arial Nova Cond"/>
                        <w:bCs/>
                        <w:color w:val="808080" w:themeColor="background1" w:themeShade="80"/>
                      </w:rPr>
                      <w:id w:val="279005488"/>
                      <w:placeholder>
                        <w:docPart w:val="8CBF3EA1DA8E40FC96FD6693A6775BD6"/>
                      </w:placeholder>
                    </w:sdtPr>
                    <w:sdtEndPr/>
                    <w:sdtContent>
                      <w:sdt>
                        <w:sdtPr>
                          <w:id w:val="1971401099"/>
                          <w:placeholder>
                            <w:docPart w:val="018F72957E44494E8030448926DF4DA3"/>
                          </w:placeholder>
                          <w:showingPlcHdr/>
                        </w:sdtPr>
                        <w:sdtEndPr/>
                        <w:sdtContent>
                          <w:permStart w:id="332923376" w:edGrp="everyone"/>
                          <w:r w:rsidR="00910F5E" w:rsidRPr="0093672E">
                            <w:rPr>
                              <w:rStyle w:val="Mention"/>
                            </w:rPr>
                            <w:t>________________</w:t>
                          </w:r>
                          <w:permEnd w:id="332923376"/>
                        </w:sdtContent>
                      </w:sdt>
                    </w:sdtContent>
                  </w:sdt>
                </w:p>
                <w:permStart w:id="1495888602" w:edGrp="everyone"/>
                <w:p w14:paraId="331817CA" w14:textId="3C6E8301" w:rsidR="00D92516" w:rsidRPr="00DD2C42" w:rsidRDefault="00BE01E2" w:rsidP="00DD2C4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19188564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95888602"/>
                  <w:r w:rsidR="005A3255">
                    <w:t xml:space="preserve"> </w:t>
                  </w:r>
                  <w:r w:rsidR="00D92516" w:rsidRPr="003D1DCC">
                    <w:rPr>
                      <w:rFonts w:ascii="Arial Nova Cond" w:hAnsi="Arial Nova Cond"/>
                      <w:b w:val="0"/>
                      <w:bCs/>
                      <w:color w:val="808080" w:themeColor="background1" w:themeShade="80"/>
                    </w:rPr>
                    <w:t>Chirurgies/gestes invasifs (</w:t>
                  </w:r>
                  <w:r w:rsidR="002D309B">
                    <w:rPr>
                      <w:rFonts w:ascii="Arial Nova Cond" w:hAnsi="Arial Nova Cond"/>
                      <w:b w:val="0"/>
                      <w:bCs/>
                      <w:color w:val="808080" w:themeColor="background1" w:themeShade="80"/>
                    </w:rPr>
                    <w:t xml:space="preserve">compléter </w:t>
                  </w:r>
                  <w:r w:rsidR="00D92516" w:rsidRPr="003D1DCC">
                    <w:rPr>
                      <w:rFonts w:ascii="Arial Nova Cond" w:hAnsi="Arial Nova Cond"/>
                      <w:b w:val="0"/>
                      <w:bCs/>
                      <w:color w:val="808080" w:themeColor="background1" w:themeShade="80"/>
                    </w:rPr>
                    <w:t>ci-dessous)</w:t>
                  </w:r>
                </w:p>
                <w:permStart w:id="249836086" w:edGrp="everyone"/>
                <w:p w14:paraId="2E3370EB" w14:textId="748F2178" w:rsidR="00542C5C" w:rsidRPr="00DD2C42" w:rsidRDefault="00BE01E2" w:rsidP="00F83BE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bCs/>
                      <w:color w:val="808080" w:themeColor="background1" w:themeShade="80"/>
                    </w:rPr>
                  </w:pPr>
                  <w:sdt>
                    <w:sdtPr>
                      <w:id w:val="-186489796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49836086"/>
                  <w:r w:rsidR="005A3255">
                    <w:t xml:space="preserve"> </w:t>
                  </w:r>
                  <w:r w:rsidR="0060422E" w:rsidRPr="00DD2C42">
                    <w:rPr>
                      <w:rFonts w:ascii="Arial Nova Cond" w:hAnsi="Arial Nova Cond"/>
                      <w:b w:val="0"/>
                      <w:bCs/>
                      <w:color w:val="808080" w:themeColor="background1" w:themeShade="80"/>
                    </w:rPr>
                    <w:t>Covid</w:t>
                  </w:r>
                </w:p>
                <w:permStart w:id="1540120861" w:edGrp="everyone"/>
                <w:p w14:paraId="448E3BF5" w14:textId="676E34B9" w:rsidR="00F83BEA" w:rsidRPr="00426FCB" w:rsidRDefault="00BE01E2" w:rsidP="00DD2C4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ova Cond" w:hAnsi="Arial Nova Cond"/>
                      <w:b w:val="0"/>
                      <w:color w:val="808080" w:themeColor="background1" w:themeShade="80"/>
                    </w:rPr>
                  </w:pPr>
                  <w:sdt>
                    <w:sdtPr>
                      <w:id w:val="-73392770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40120861"/>
                  <w:r w:rsidR="005A3255">
                    <w:t xml:space="preserve"> </w:t>
                  </w:r>
                  <w:r w:rsidR="00140896" w:rsidRPr="00DD2C42">
                    <w:rPr>
                      <w:rFonts w:ascii="Arial Nova Cond" w:hAnsi="Arial Nova Cond"/>
                      <w:b w:val="0"/>
                      <w:bCs/>
                      <w:color w:val="808080" w:themeColor="background1" w:themeShade="80"/>
                    </w:rPr>
                    <w:t>Autre</w:t>
                  </w:r>
                  <w:r w:rsidR="00F83BEA" w:rsidRPr="003D1DCC">
                    <w:rPr>
                      <w:rFonts w:ascii="Arial Nova Cond" w:hAnsi="Arial Nova Cond"/>
                      <w:b w:val="0"/>
                      <w:bCs/>
                      <w:color w:val="808080" w:themeColor="background1" w:themeShade="80"/>
                    </w:rPr>
                    <w:t xml:space="preserve"> </w:t>
                  </w:r>
                  <w:sdt>
                    <w:sdtPr>
                      <w:rPr>
                        <w:rFonts w:ascii="Arial Nova Cond" w:hAnsi="Arial Nova Cond"/>
                        <w:bCs/>
                        <w:color w:val="808080" w:themeColor="background1" w:themeShade="80"/>
                      </w:rPr>
                      <w:id w:val="-1675871222"/>
                      <w:placeholder>
                        <w:docPart w:val="1D0B921AED4E48E9AB3E2F6F150FBCB7"/>
                      </w:placeholder>
                    </w:sdtPr>
                    <w:sdtEndPr/>
                    <w:sdtContent>
                      <w:sdt>
                        <w:sdtPr>
                          <w:id w:val="1141315326"/>
                          <w:placeholder>
                            <w:docPart w:val="56CAAF29FD1F428AA02032116B649D37"/>
                          </w:placeholder>
                          <w:showingPlcHdr/>
                        </w:sdtPr>
                        <w:sdtEndPr/>
                        <w:sdtContent>
                          <w:permStart w:id="932259987" w:edGrp="everyone"/>
                          <w:r w:rsidR="00910F5E" w:rsidRPr="0093672E">
                            <w:rPr>
                              <w:rStyle w:val="Mention"/>
                            </w:rPr>
                            <w:t>________________</w:t>
                          </w:r>
                          <w:permEnd w:id="932259987"/>
                        </w:sdtContent>
                      </w:sdt>
                    </w:sdtContent>
                  </w:sdt>
                </w:p>
              </w:tc>
            </w:tr>
            <w:permStart w:id="2016835604" w:edGrp="everyone"/>
            <w:tr w:rsidR="00684A22" w:rsidRPr="003C507D" w14:paraId="11035866" w14:textId="77777777" w:rsidTr="005A3255">
              <w:trPr>
                <w:trHeight w:val="665"/>
              </w:trPr>
              <w:tc>
                <w:tcPr>
                  <w:cnfStyle w:val="001000000000" w:firstRow="0" w:lastRow="0" w:firstColumn="1" w:lastColumn="0" w:oddVBand="0" w:evenVBand="0" w:oddHBand="0" w:evenHBand="0" w:firstRowFirstColumn="0" w:firstRowLastColumn="0" w:lastRowFirstColumn="0" w:lastRowLastColumn="0"/>
                  <w:tcW w:w="3127" w:type="dxa"/>
                  <w:vAlign w:val="top"/>
                </w:tcPr>
                <w:p w14:paraId="3470349F" w14:textId="714D240F" w:rsidR="00F83BEA" w:rsidRPr="00426FCB" w:rsidRDefault="00BE01E2" w:rsidP="00DD2C42">
                  <w:pPr>
                    <w:spacing w:before="0" w:after="0" w:line="240" w:lineRule="auto"/>
                    <w:rPr>
                      <w:rFonts w:ascii="Arial Nova Cond" w:hAnsi="Arial Nova Cond"/>
                      <w:b w:val="0"/>
                      <w:bCs/>
                      <w:color w:val="808080" w:themeColor="background1" w:themeShade="80"/>
                    </w:rPr>
                  </w:pPr>
                  <w:sdt>
                    <w:sdtPr>
                      <w:id w:val="162140828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16835604"/>
                  <w:r w:rsidR="005A3255">
                    <w:t xml:space="preserve"> </w:t>
                  </w:r>
                  <w:r w:rsidR="00F24343">
                    <w:rPr>
                      <w:rFonts w:ascii="Arial Nova Cond" w:hAnsi="Arial Nova Cond"/>
                      <w:bCs/>
                      <w:color w:val="808080" w:themeColor="background1" w:themeShade="80"/>
                    </w:rPr>
                    <w:t>R</w:t>
                  </w:r>
                  <w:r w:rsidR="00F83BEA" w:rsidRPr="00DD2C42">
                    <w:rPr>
                      <w:rFonts w:ascii="Arial Nova Cond" w:hAnsi="Arial Nova Cond"/>
                      <w:bCs/>
                      <w:color w:val="808080" w:themeColor="background1" w:themeShade="80"/>
                    </w:rPr>
                    <w:t>eprise du traitement</w:t>
                  </w:r>
                </w:p>
              </w:tc>
              <w:tc>
                <w:tcPr>
                  <w:tcW w:w="3127" w:type="dxa"/>
                  <w:vAlign w:val="top"/>
                </w:tcPr>
                <w:p w14:paraId="4F9F83AA" w14:textId="77777777" w:rsidR="00F83BEA" w:rsidRPr="00DD2C42" w:rsidRDefault="00F83BEA"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r w:rsidRPr="00DD2C42">
                    <w:rPr>
                      <w:rFonts w:ascii="Arial Nova Cond" w:hAnsi="Arial Nova Cond"/>
                      <w:bCs/>
                      <w:color w:val="808080" w:themeColor="background1" w:themeShade="80"/>
                    </w:rPr>
                    <w:t>Date de reprise</w:t>
                  </w:r>
                </w:p>
                <w:p w14:paraId="1F360DE5" w14:textId="77777777" w:rsidR="00F83BEA" w:rsidRDefault="00BE01E2" w:rsidP="003C5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sdt>
                    <w:sdtPr>
                      <w:rPr>
                        <w:rFonts w:ascii="Arial Nova Cond" w:hAnsi="Arial Nova Cond"/>
                        <w:bCs/>
                        <w:color w:val="808080" w:themeColor="background1" w:themeShade="80"/>
                      </w:rPr>
                      <w:id w:val="19054841"/>
                      <w:placeholder>
                        <w:docPart w:val="08F5E1E6780048C0B727EDFCC71A7B32"/>
                      </w:placeholder>
                      <w:showingPlcHdr/>
                      <w:date>
                        <w:dateFormat w:val="dd/MM/yyyy"/>
                        <w:lid w:val="fr-FR"/>
                        <w:storeMappedDataAs w:val="dateTime"/>
                        <w:calendar w:val="gregorian"/>
                      </w:date>
                    </w:sdtPr>
                    <w:sdtEndPr/>
                    <w:sdtContent>
                      <w:permStart w:id="1203918962" w:edGrp="everyone"/>
                      <w:r w:rsidR="00F83BEA" w:rsidRPr="00DD2C42">
                        <w:rPr>
                          <w:bCs/>
                          <w:color w:val="808080" w:themeColor="background1" w:themeShade="80"/>
                        </w:rPr>
                        <w:t>_ _/_ _/_ _ _ _</w:t>
                      </w:r>
                      <w:permEnd w:id="1203918962"/>
                    </w:sdtContent>
                  </w:sdt>
                  <w:r w:rsidR="00F83BEA" w:rsidRPr="00DD2C42">
                    <w:rPr>
                      <w:rFonts w:ascii="Arial Nova Cond" w:hAnsi="Arial Nova Cond"/>
                      <w:bCs/>
                      <w:color w:val="808080" w:themeColor="background1" w:themeShade="80"/>
                    </w:rPr>
                    <w:t xml:space="preserve"> </w:t>
                  </w:r>
                </w:p>
                <w:p w14:paraId="358AEAAC" w14:textId="229DEA66" w:rsidR="003C507D" w:rsidRPr="003C507D" w:rsidRDefault="003C507D"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p>
              </w:tc>
              <w:tc>
                <w:tcPr>
                  <w:tcW w:w="3128" w:type="dxa"/>
                  <w:vAlign w:val="top"/>
                </w:tcPr>
                <w:p w14:paraId="2D59A120" w14:textId="6327C690" w:rsidR="00F83BEA" w:rsidRPr="003C507D" w:rsidRDefault="00F83BEA"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r w:rsidRPr="00DD2C42">
                    <w:rPr>
                      <w:rFonts w:ascii="Arial Nova Cond" w:hAnsi="Arial Nova Cond"/>
                      <w:bCs/>
                      <w:color w:val="808080" w:themeColor="background1" w:themeShade="80"/>
                    </w:rPr>
                    <w:t xml:space="preserve">Posologie : </w:t>
                  </w:r>
                  <w:sdt>
                    <w:sdtPr>
                      <w:rPr>
                        <w:rFonts w:ascii="Arial Nova Cond" w:hAnsi="Arial Nova Cond"/>
                        <w:bCs/>
                        <w:color w:val="808080" w:themeColor="background1" w:themeShade="80"/>
                      </w:rPr>
                      <w:id w:val="1630050794"/>
                      <w:placeholder>
                        <w:docPart w:val="5A8718B6E77840A0B6797F531C368861"/>
                      </w:placeholder>
                    </w:sdtPr>
                    <w:sdtEndPr/>
                    <w:sdtContent>
                      <w:sdt>
                        <w:sdtPr>
                          <w:rPr>
                            <w:rFonts w:ascii="Arial Nova Cond" w:hAnsi="Arial Nova Cond"/>
                            <w:bCs/>
                            <w:color w:val="808080" w:themeColor="background1" w:themeShade="80"/>
                          </w:rPr>
                          <w:id w:val="-1001891272"/>
                          <w:placeholder>
                            <w:docPart w:val="EC7727675DE142C0BC017641720005D8"/>
                          </w:placeholder>
                        </w:sdtPr>
                        <w:sdtEndPr/>
                        <w:sdtContent>
                          <w:sdt>
                            <w:sdtPr>
                              <w:id w:val="1834714676"/>
                              <w:placeholder>
                                <w:docPart w:val="EF3F83E2F4D14DDE93B58052EB2480AB"/>
                              </w:placeholder>
                              <w:showingPlcHdr/>
                            </w:sdtPr>
                            <w:sdtEndPr/>
                            <w:sdtContent>
                              <w:permStart w:id="878865379" w:edGrp="everyone"/>
                              <w:r w:rsidR="00140D8A" w:rsidRPr="0093672E">
                                <w:rPr>
                                  <w:rStyle w:val="Mention"/>
                                </w:rPr>
                                <w:t>________________</w:t>
                              </w:r>
                              <w:permEnd w:id="878865379"/>
                            </w:sdtContent>
                          </w:sdt>
                        </w:sdtContent>
                      </w:sdt>
                    </w:sdtContent>
                  </w:sdt>
                </w:p>
              </w:tc>
            </w:tr>
            <w:permStart w:id="1595762863" w:edGrp="everyone"/>
            <w:tr w:rsidR="007E42A7" w:rsidRPr="003C507D" w14:paraId="6EF3FF35" w14:textId="77777777" w:rsidTr="00941FA5">
              <w:tc>
                <w:tcPr>
                  <w:cnfStyle w:val="001000000000" w:firstRow="0" w:lastRow="0" w:firstColumn="1" w:lastColumn="0" w:oddVBand="0" w:evenVBand="0" w:oddHBand="0" w:evenHBand="0" w:firstRowFirstColumn="0" w:firstRowLastColumn="0" w:lastRowFirstColumn="0" w:lastRowLastColumn="0"/>
                  <w:tcW w:w="0" w:type="dxa"/>
                  <w:vAlign w:val="top"/>
                </w:tcPr>
                <w:p w14:paraId="7492A8CA" w14:textId="171DDBAA" w:rsidR="00FB4769" w:rsidRPr="00426FCB" w:rsidRDefault="00BE01E2" w:rsidP="00DD2C42">
                  <w:pPr>
                    <w:spacing w:before="0" w:after="0" w:line="240" w:lineRule="auto"/>
                    <w:rPr>
                      <w:rFonts w:ascii="Arial Nova Cond" w:hAnsi="Arial Nova Cond"/>
                      <w:b w:val="0"/>
                      <w:bCs/>
                      <w:color w:val="808080" w:themeColor="background1" w:themeShade="80"/>
                    </w:rPr>
                  </w:pPr>
                  <w:sdt>
                    <w:sdtPr>
                      <w:id w:val="-195778156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95762863"/>
                  <w:r w:rsidR="005A3255">
                    <w:t xml:space="preserve"> </w:t>
                  </w:r>
                  <w:r w:rsidR="00242B1A">
                    <w:rPr>
                      <w:rFonts w:ascii="Arial Nova Cond" w:hAnsi="Arial Nova Cond"/>
                      <w:bCs/>
                      <w:color w:val="808080" w:themeColor="background1" w:themeShade="80"/>
                    </w:rPr>
                    <w:t>A</w:t>
                  </w:r>
                  <w:r w:rsidR="00FB4769" w:rsidRPr="00DD2C42">
                    <w:rPr>
                      <w:rFonts w:ascii="Arial Nova Cond" w:hAnsi="Arial Nova Cond"/>
                      <w:bCs/>
                      <w:color w:val="808080" w:themeColor="background1" w:themeShade="80"/>
                    </w:rPr>
                    <w:t xml:space="preserve">rrêt définitif du traitement* </w:t>
                  </w:r>
                </w:p>
              </w:tc>
              <w:tc>
                <w:tcPr>
                  <w:tcW w:w="0" w:type="dxa"/>
                  <w:gridSpan w:val="2"/>
                  <w:vAlign w:val="top"/>
                </w:tcPr>
                <w:p w14:paraId="39623BFA" w14:textId="2C7DDD54" w:rsidR="00FB4769" w:rsidRPr="00DD2C42" w:rsidRDefault="000D5720" w:rsidP="00CE0748">
                  <w:pPr>
                    <w:pStyle w:val="Paragraphedeliste"/>
                    <w:numPr>
                      <w:ilvl w:val="0"/>
                      <w:numId w:val="20"/>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i/>
                      <w:iCs/>
                      <w:color w:val="808080" w:themeColor="background1" w:themeShade="80"/>
                    </w:rPr>
                  </w:pPr>
                  <w:r w:rsidRPr="00DD2C42">
                    <w:rPr>
                      <w:rFonts w:ascii="Arial Nova Cond" w:hAnsi="Arial Nova Cond"/>
                      <w:b/>
                      <w:i/>
                      <w:iCs/>
                      <w:color w:val="808080" w:themeColor="background1" w:themeShade="80"/>
                    </w:rPr>
                    <w:t>Compléter la fiche d’arrêt définitif de traitement</w:t>
                  </w:r>
                </w:p>
              </w:tc>
            </w:tr>
            <w:permStart w:id="988171296" w:edGrp="everyone"/>
            <w:tr w:rsidR="00684A22" w:rsidRPr="003C507D" w14:paraId="64285665" w14:textId="77777777" w:rsidTr="00941FA5">
              <w:tc>
                <w:tcPr>
                  <w:cnfStyle w:val="001000000000" w:firstRow="0" w:lastRow="0" w:firstColumn="1" w:lastColumn="0" w:oddVBand="0" w:evenVBand="0" w:oddHBand="0" w:evenHBand="0" w:firstRowFirstColumn="0" w:firstRowLastColumn="0" w:lastRowFirstColumn="0" w:lastRowLastColumn="0"/>
                  <w:tcW w:w="3127" w:type="dxa"/>
                  <w:vAlign w:val="top"/>
                </w:tcPr>
                <w:p w14:paraId="0D920158" w14:textId="3D8DBD69" w:rsidR="00F83BEA" w:rsidRPr="00426FCB" w:rsidRDefault="00BE01E2" w:rsidP="00DD2C42">
                  <w:pPr>
                    <w:spacing w:before="0" w:after="0" w:line="240" w:lineRule="auto"/>
                    <w:rPr>
                      <w:rFonts w:ascii="Arial Nova Cond" w:hAnsi="Arial Nova Cond"/>
                      <w:b w:val="0"/>
                      <w:bCs/>
                      <w:color w:val="808080" w:themeColor="background1" w:themeShade="80"/>
                    </w:rPr>
                  </w:pPr>
                  <w:sdt>
                    <w:sdtPr>
                      <w:id w:val="-100620595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88171296"/>
                  <w:r w:rsidR="005A3255">
                    <w:t xml:space="preserve"> </w:t>
                  </w:r>
                  <w:r w:rsidR="00F83BEA" w:rsidRPr="00DD2C42">
                    <w:rPr>
                      <w:rFonts w:ascii="Arial Nova Cond" w:hAnsi="Arial Nova Cond"/>
                      <w:bCs/>
                      <w:color w:val="808080" w:themeColor="background1" w:themeShade="80"/>
                    </w:rPr>
                    <w:t>Modification de la posologie depuis la dernière visite *</w:t>
                  </w:r>
                </w:p>
              </w:tc>
              <w:tc>
                <w:tcPr>
                  <w:tcW w:w="3127" w:type="dxa"/>
                  <w:vAlign w:val="top"/>
                </w:tcPr>
                <w:p w14:paraId="354A4FE1" w14:textId="77777777" w:rsidR="00F83BEA" w:rsidRPr="00DD2C42" w:rsidRDefault="00F83BEA"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r w:rsidRPr="00DD2C42">
                    <w:rPr>
                      <w:rFonts w:ascii="Arial Nova Cond" w:hAnsi="Arial Nova Cond"/>
                      <w:bCs/>
                      <w:color w:val="808080" w:themeColor="background1" w:themeShade="80"/>
                    </w:rPr>
                    <w:t>Date de modification</w:t>
                  </w:r>
                </w:p>
                <w:p w14:paraId="7EE74C71" w14:textId="77777777" w:rsidR="00F83BEA" w:rsidRPr="003C507D" w:rsidRDefault="00BE01E2"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sdt>
                    <w:sdtPr>
                      <w:rPr>
                        <w:rFonts w:ascii="Arial Nova Cond" w:hAnsi="Arial Nova Cond"/>
                        <w:bCs/>
                        <w:color w:val="808080" w:themeColor="background1" w:themeShade="80"/>
                      </w:rPr>
                      <w:id w:val="852849611"/>
                      <w:placeholder>
                        <w:docPart w:val="049981D50FE24358B8AE8E7CE63DC71B"/>
                      </w:placeholder>
                      <w:showingPlcHdr/>
                      <w:date>
                        <w:dateFormat w:val="dd/MM/yyyy"/>
                        <w:lid w:val="fr-FR"/>
                        <w:storeMappedDataAs w:val="dateTime"/>
                        <w:calendar w:val="gregorian"/>
                      </w:date>
                    </w:sdtPr>
                    <w:sdtEndPr/>
                    <w:sdtContent>
                      <w:permStart w:id="303894452" w:edGrp="everyone"/>
                      <w:r w:rsidR="00F83BEA" w:rsidRPr="00DD2C42">
                        <w:rPr>
                          <w:bCs/>
                          <w:color w:val="808080" w:themeColor="background1" w:themeShade="80"/>
                        </w:rPr>
                        <w:t>_ _/_ _/_ _ _ _</w:t>
                      </w:r>
                      <w:permEnd w:id="303894452"/>
                    </w:sdtContent>
                  </w:sdt>
                </w:p>
              </w:tc>
              <w:tc>
                <w:tcPr>
                  <w:tcW w:w="3128" w:type="dxa"/>
                  <w:vAlign w:val="top"/>
                </w:tcPr>
                <w:p w14:paraId="2954B258" w14:textId="77777777" w:rsidR="00B4588B" w:rsidRPr="00DD2C42" w:rsidRDefault="00B4588B"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color w:val="808080" w:themeColor="background1" w:themeShade="80"/>
                    </w:rPr>
                  </w:pPr>
                  <w:r w:rsidRPr="00DD2C42">
                    <w:rPr>
                      <w:rFonts w:ascii="Arial Nova Cond" w:hAnsi="Arial Nova Cond"/>
                      <w:color w:val="808080" w:themeColor="background1" w:themeShade="80"/>
                    </w:rPr>
                    <w:t>Motif </w:t>
                  </w:r>
                </w:p>
                <w:permStart w:id="249781597" w:edGrp="everyone"/>
                <w:p w14:paraId="314AB575" w14:textId="579015BC" w:rsidR="00B4588B" w:rsidRPr="00DD2C42" w:rsidRDefault="00BE01E2"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84053681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49781597"/>
                  <w:r w:rsidR="005A3255">
                    <w:t xml:space="preserve"> </w:t>
                  </w:r>
                  <w:r w:rsidR="00B4588B" w:rsidRPr="00DD2C42">
                    <w:rPr>
                      <w:rFonts w:ascii="Arial Nova Cond" w:hAnsi="Arial Nova Cond"/>
                      <w:bCs/>
                      <w:color w:val="808080" w:themeColor="background1" w:themeShade="80"/>
                    </w:rPr>
                    <w:t>Effet</w:t>
                  </w:r>
                  <w:r w:rsidR="00B4588B" w:rsidRPr="003D1DCC">
                    <w:rPr>
                      <w:rFonts w:ascii="Arial Nova Cond" w:hAnsi="Arial Nova Cond"/>
                      <w:bCs/>
                      <w:color w:val="808080" w:themeColor="background1" w:themeShade="80"/>
                    </w:rPr>
                    <w:t xml:space="preserve"> indésirable</w:t>
                  </w:r>
                </w:p>
                <w:permStart w:id="1997100524" w:edGrp="everyone"/>
                <w:p w14:paraId="1A201B07" w14:textId="54B10DBA" w:rsidR="00B4588B" w:rsidRPr="00DD2C42" w:rsidRDefault="00BE01E2"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82809041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997100524"/>
                  <w:r w:rsidR="005A3255">
                    <w:t xml:space="preserve"> </w:t>
                  </w:r>
                  <w:r w:rsidR="00B4588B" w:rsidRPr="00DD2C42">
                    <w:rPr>
                      <w:rFonts w:ascii="Arial Nova Cond" w:hAnsi="Arial Nova Cond"/>
                      <w:bCs/>
                      <w:color w:val="808080" w:themeColor="background1" w:themeShade="80"/>
                    </w:rPr>
                    <w:t>Ch</w:t>
                  </w:r>
                  <w:r w:rsidR="00B4588B" w:rsidRPr="003D1DCC">
                    <w:rPr>
                      <w:rFonts w:ascii="Arial Nova Cond" w:hAnsi="Arial Nova Cond"/>
                      <w:bCs/>
                      <w:color w:val="808080" w:themeColor="background1" w:themeShade="80"/>
                    </w:rPr>
                    <w:t>oix du patient</w:t>
                  </w:r>
                </w:p>
                <w:permStart w:id="925254998" w:edGrp="everyone"/>
                <w:p w14:paraId="5CB9A6FF" w14:textId="6D42D98B" w:rsidR="00B4588B" w:rsidRPr="00DD2C42" w:rsidRDefault="00BE01E2"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95678938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25254998"/>
                  <w:r w:rsidR="005A3255">
                    <w:t xml:space="preserve"> </w:t>
                  </w:r>
                  <w:r w:rsidR="00B4588B" w:rsidRPr="00DD2C42">
                    <w:rPr>
                      <w:rFonts w:ascii="Arial Nova Cond" w:hAnsi="Arial Nova Cond"/>
                      <w:bCs/>
                      <w:color w:val="808080" w:themeColor="background1" w:themeShade="80"/>
                    </w:rPr>
                    <w:t>Ch</w:t>
                  </w:r>
                  <w:r w:rsidR="00B4588B" w:rsidRPr="003D1DCC">
                    <w:rPr>
                      <w:rFonts w:ascii="Arial Nova Cond" w:hAnsi="Arial Nova Cond"/>
                      <w:bCs/>
                      <w:color w:val="808080" w:themeColor="background1" w:themeShade="80"/>
                    </w:rPr>
                    <w:t>oix</w:t>
                  </w:r>
                  <w:r w:rsidR="00B4588B" w:rsidRPr="00DD2C42">
                    <w:rPr>
                      <w:rFonts w:ascii="Arial Nova Cond" w:hAnsi="Arial Nova Cond"/>
                      <w:bCs/>
                      <w:color w:val="808080" w:themeColor="background1" w:themeShade="80"/>
                    </w:rPr>
                    <w:t xml:space="preserve"> de l’équipe soignante, préciser</w:t>
                  </w:r>
                  <w:r w:rsidR="00B4588B">
                    <w:rPr>
                      <w:rFonts w:ascii="Arial Nova Cond" w:hAnsi="Arial Nova Cond"/>
                      <w:bCs/>
                      <w:color w:val="808080" w:themeColor="background1" w:themeShade="80"/>
                    </w:rPr>
                    <w:t xml:space="preserve"> </w:t>
                  </w:r>
                  <w:sdt>
                    <w:sdtPr>
                      <w:rPr>
                        <w:rFonts w:ascii="Arial Nova Cond" w:hAnsi="Arial Nova Cond"/>
                        <w:bCs/>
                        <w:color w:val="808080" w:themeColor="background1" w:themeShade="80"/>
                      </w:rPr>
                      <w:id w:val="2033918950"/>
                      <w:placeholder>
                        <w:docPart w:val="AAD0F0A62327464C88A3DF9000BB291E"/>
                      </w:placeholder>
                    </w:sdtPr>
                    <w:sdtEndPr/>
                    <w:sdtContent>
                      <w:sdt>
                        <w:sdtPr>
                          <w:id w:val="-348340881"/>
                          <w:placeholder>
                            <w:docPart w:val="BC989F26FF1A46B69BDFB156E5303001"/>
                          </w:placeholder>
                          <w:showingPlcHdr/>
                        </w:sdtPr>
                        <w:sdtEndPr/>
                        <w:sdtContent>
                          <w:permStart w:id="1317621600" w:edGrp="everyone"/>
                          <w:r w:rsidR="00910F5E" w:rsidRPr="0093672E">
                            <w:rPr>
                              <w:rStyle w:val="Mention"/>
                            </w:rPr>
                            <w:t>________________</w:t>
                          </w:r>
                          <w:permEnd w:id="1317621600"/>
                        </w:sdtContent>
                      </w:sdt>
                    </w:sdtContent>
                  </w:sdt>
                </w:p>
                <w:permStart w:id="142504617" w:edGrp="everyone"/>
                <w:p w14:paraId="59485B1A" w14:textId="79C22DD0" w:rsidR="00B4588B" w:rsidRPr="00DD2C42" w:rsidRDefault="00BE01E2"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27221232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2504617"/>
                  <w:r w:rsidR="005A3255">
                    <w:t xml:space="preserve"> </w:t>
                  </w:r>
                  <w:r w:rsidR="00B4588B" w:rsidRPr="003D1DCC">
                    <w:rPr>
                      <w:rFonts w:ascii="Arial Nova Cond" w:hAnsi="Arial Nova Cond"/>
                      <w:bCs/>
                      <w:color w:val="808080" w:themeColor="background1" w:themeShade="80"/>
                    </w:rPr>
                    <w:t>Chirurgies/gestes</w:t>
                  </w:r>
                  <w:r w:rsidR="00910F5E">
                    <w:t xml:space="preserve"> </w:t>
                  </w:r>
                  <w:sdt>
                    <w:sdtPr>
                      <w:id w:val="-1372459008"/>
                      <w:placeholder>
                        <w:docPart w:val="555C49D6A2754F9BA42DF8929B9CF0F0"/>
                      </w:placeholder>
                      <w:showingPlcHdr/>
                    </w:sdtPr>
                    <w:sdtEndPr/>
                    <w:sdtContent>
                      <w:permStart w:id="867915195" w:edGrp="everyone"/>
                      <w:r w:rsidR="00910F5E" w:rsidRPr="0093672E">
                        <w:rPr>
                          <w:rStyle w:val="Mention"/>
                        </w:rPr>
                        <w:t>________________</w:t>
                      </w:r>
                      <w:permEnd w:id="867915195"/>
                    </w:sdtContent>
                  </w:sdt>
                  <w:r w:rsidR="00B4588B" w:rsidRPr="003D1DCC">
                    <w:rPr>
                      <w:rFonts w:ascii="Arial Nova Cond" w:hAnsi="Arial Nova Cond"/>
                      <w:bCs/>
                      <w:color w:val="808080" w:themeColor="background1" w:themeShade="80"/>
                    </w:rPr>
                    <w:t xml:space="preserve"> invasifs (</w:t>
                  </w:r>
                  <w:r w:rsidR="00B4588B">
                    <w:rPr>
                      <w:rFonts w:ascii="Arial Nova Cond" w:hAnsi="Arial Nova Cond"/>
                      <w:bCs/>
                      <w:color w:val="808080" w:themeColor="background1" w:themeShade="80"/>
                    </w:rPr>
                    <w:t xml:space="preserve">compléter </w:t>
                  </w:r>
                  <w:r w:rsidR="00B4588B" w:rsidRPr="003D1DCC">
                    <w:rPr>
                      <w:rFonts w:ascii="Arial Nova Cond" w:hAnsi="Arial Nova Cond"/>
                      <w:bCs/>
                      <w:color w:val="808080" w:themeColor="background1" w:themeShade="80"/>
                    </w:rPr>
                    <w:t>ci-dessous)</w:t>
                  </w:r>
                </w:p>
                <w:permStart w:id="446439025" w:edGrp="everyone"/>
                <w:p w14:paraId="47DBE5D0" w14:textId="017E1144" w:rsidR="00B4588B" w:rsidRPr="00DD2C42" w:rsidRDefault="00BE01E2" w:rsidP="00B4588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
                      <w:bCs/>
                      <w:color w:val="808080" w:themeColor="background1" w:themeShade="80"/>
                    </w:rPr>
                  </w:pPr>
                  <w:sdt>
                    <w:sdtPr>
                      <w:id w:val="-17172692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446439025"/>
                  <w:r w:rsidR="005A3255">
                    <w:t xml:space="preserve"> </w:t>
                  </w:r>
                  <w:r w:rsidR="00B4588B" w:rsidRPr="00DD2C42">
                    <w:rPr>
                      <w:rFonts w:ascii="Arial Nova Cond" w:hAnsi="Arial Nova Cond"/>
                      <w:bCs/>
                      <w:color w:val="808080" w:themeColor="background1" w:themeShade="80"/>
                    </w:rPr>
                    <w:t>Covid</w:t>
                  </w:r>
                </w:p>
                <w:permStart w:id="1256919285" w:edGrp="everyone"/>
                <w:p w14:paraId="0D508975" w14:textId="3A7E1CF4" w:rsidR="00F83BEA" w:rsidRPr="003C507D" w:rsidRDefault="00BE01E2" w:rsidP="00DD2C4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ova Cond" w:hAnsi="Arial Nova Cond"/>
                      <w:bCs/>
                      <w:color w:val="808080" w:themeColor="background1" w:themeShade="80"/>
                    </w:rPr>
                  </w:pPr>
                  <w:sdt>
                    <w:sdtPr>
                      <w:id w:val="30119346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56919285"/>
                  <w:r w:rsidR="005A3255">
                    <w:t xml:space="preserve"> </w:t>
                  </w:r>
                  <w:r w:rsidR="00B4588B" w:rsidRPr="00DD2C42">
                    <w:rPr>
                      <w:rFonts w:ascii="Arial Nova Cond" w:hAnsi="Arial Nova Cond"/>
                      <w:bCs/>
                      <w:color w:val="808080" w:themeColor="background1" w:themeShade="80"/>
                    </w:rPr>
                    <w:t>Autre</w:t>
                  </w:r>
                  <w:r w:rsidR="00B4588B" w:rsidRPr="003D1DCC">
                    <w:rPr>
                      <w:rFonts w:ascii="Arial Nova Cond" w:hAnsi="Arial Nova Cond"/>
                      <w:bCs/>
                      <w:color w:val="808080" w:themeColor="background1" w:themeShade="80"/>
                    </w:rPr>
                    <w:t xml:space="preserve"> </w:t>
                  </w:r>
                  <w:sdt>
                    <w:sdtPr>
                      <w:rPr>
                        <w:rFonts w:ascii="Arial Nova Cond" w:hAnsi="Arial Nova Cond"/>
                        <w:bCs/>
                        <w:color w:val="808080" w:themeColor="background1" w:themeShade="80"/>
                      </w:rPr>
                      <w:id w:val="-2040423267"/>
                      <w:placeholder>
                        <w:docPart w:val="A1524D23C90D4B51AEB969D7BA24E40E"/>
                      </w:placeholder>
                    </w:sdtPr>
                    <w:sdtEndPr/>
                    <w:sdtContent>
                      <w:sdt>
                        <w:sdtPr>
                          <w:id w:val="-1092390953"/>
                          <w:placeholder>
                            <w:docPart w:val="4FA0750C7B43440B9ECB392925A2BF13"/>
                          </w:placeholder>
                          <w:showingPlcHdr/>
                        </w:sdtPr>
                        <w:sdtEndPr/>
                        <w:sdtContent>
                          <w:permStart w:id="1491562592" w:edGrp="everyone"/>
                          <w:r w:rsidR="00910F5E" w:rsidRPr="0093672E">
                            <w:rPr>
                              <w:rStyle w:val="Mention"/>
                            </w:rPr>
                            <w:t>________________</w:t>
                          </w:r>
                          <w:permEnd w:id="1491562592"/>
                        </w:sdtContent>
                      </w:sdt>
                    </w:sdtContent>
                  </w:sdt>
                </w:p>
              </w:tc>
            </w:tr>
          </w:tbl>
          <w:p w14:paraId="1EED1115" w14:textId="77777777" w:rsidR="00EC697C" w:rsidRPr="00EC697C" w:rsidRDefault="00EC697C" w:rsidP="00EC697C">
            <w:pPr>
              <w:rPr>
                <w:rFonts w:ascii="Arial Nova Cond" w:hAnsi="Arial Nova Cond"/>
                <w:i/>
                <w:color w:val="auto"/>
              </w:rPr>
            </w:pPr>
            <w:r w:rsidRPr="00EC697C">
              <w:rPr>
                <w:rFonts w:ascii="Arial Nova Cond" w:hAnsi="Arial Nova Cond"/>
                <w:i/>
                <w:color w:val="auto"/>
              </w:rPr>
              <w:lastRenderedPageBreak/>
              <w:t>* En cas d’effet indésirable, compléter la fiche de déclaration d’effet indésirable en annexe 1</w:t>
            </w:r>
          </w:p>
          <w:p w14:paraId="336CE87A" w14:textId="07B50D00" w:rsidR="00F83BEA" w:rsidRDefault="00EC697C" w:rsidP="00EC697C">
            <w:pPr>
              <w:rPr>
                <w:rFonts w:ascii="Arial Nova Cond" w:hAnsi="Arial Nova Cond"/>
                <w:color w:val="auto"/>
              </w:rPr>
            </w:pPr>
            <w:r w:rsidRPr="00EC697C">
              <w:rPr>
                <w:rFonts w:ascii="Arial Nova Cond" w:hAnsi="Arial Nova Cond"/>
                <w:i/>
                <w:color w:val="auto"/>
              </w:rPr>
              <w:t>*En cas de décès du patient, compléter la fiche d’arrêt définitif de traitement</w:t>
            </w:r>
          </w:p>
          <w:p w14:paraId="6217C1B8" w14:textId="77777777" w:rsidR="00E84878" w:rsidRDefault="00E84878" w:rsidP="00ED3DBB">
            <w:pPr>
              <w:rPr>
                <w:rFonts w:ascii="Arial Nova Cond" w:hAnsi="Arial Nova Cond"/>
                <w:color w:val="808080" w:themeColor="background1" w:themeShade="80"/>
              </w:rPr>
            </w:pPr>
          </w:p>
          <w:p w14:paraId="060A0F51" w14:textId="57F097BF" w:rsidR="00E84878" w:rsidRPr="003D1DCC" w:rsidRDefault="00E84878" w:rsidP="00DD2C42">
            <w:pPr>
              <w:pStyle w:val="Intertitre"/>
              <w:tabs>
                <w:tab w:val="left" w:pos="7230"/>
              </w:tabs>
            </w:pPr>
            <w:r w:rsidRPr="00DD2C42">
              <w:t>Chirurgie/gestes invasifs depuis la dernière visite :</w:t>
            </w:r>
          </w:p>
          <w:permStart w:id="1384520023" w:edGrp="everyone"/>
          <w:p w14:paraId="3D6EE205" w14:textId="4DC7D027" w:rsidR="00242B1A" w:rsidRPr="00252146" w:rsidRDefault="00BE01E2" w:rsidP="00242B1A">
            <w:pPr>
              <w:rPr>
                <w:rFonts w:ascii="Arial Nova Cond" w:hAnsi="Arial Nova Cond"/>
                <w:color w:val="595959" w:themeColor="text1" w:themeTint="A6"/>
                <w:shd w:val="clear" w:color="auto" w:fill="F2F2F2" w:themeFill="background1" w:themeFillShade="F2"/>
              </w:rPr>
            </w:pPr>
            <w:sdt>
              <w:sdtPr>
                <w:id w:val="-48223469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384520023"/>
            <w:r w:rsidR="005A3255">
              <w:t xml:space="preserve"> </w:t>
            </w:r>
            <w:r w:rsidR="00242B1A" w:rsidRPr="00252146">
              <w:rPr>
                <w:rFonts w:ascii="Arial Nova Cond" w:hAnsi="Arial Nova Cond"/>
                <w:color w:val="595959" w:themeColor="text1" w:themeTint="A6"/>
                <w:shd w:val="clear" w:color="auto" w:fill="F2F2F2" w:themeFill="background1" w:themeFillShade="F2"/>
              </w:rPr>
              <w:t xml:space="preserve">Oui   </w:t>
            </w:r>
            <w:permStart w:id="1631270894" w:edGrp="everyone"/>
            <w:sdt>
              <w:sdtPr>
                <w:id w:val="37512358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631270894"/>
            <w:r w:rsidR="005A3255">
              <w:t xml:space="preserve"> </w:t>
            </w:r>
            <w:r w:rsidR="00242B1A" w:rsidRPr="00252146">
              <w:rPr>
                <w:rFonts w:ascii="Arial Nova Cond" w:hAnsi="Arial Nova Cond"/>
                <w:color w:val="595959" w:themeColor="text1" w:themeTint="A6"/>
                <w:shd w:val="clear" w:color="auto" w:fill="F2F2F2" w:themeFill="background1" w:themeFillShade="F2"/>
              </w:rPr>
              <w:t xml:space="preserve">Non. </w:t>
            </w:r>
          </w:p>
          <w:p w14:paraId="61E1A677" w14:textId="77777777" w:rsidR="00242B1A" w:rsidRPr="00252146" w:rsidRDefault="00242B1A" w:rsidP="00242B1A">
            <w:pPr>
              <w:rPr>
                <w:rFonts w:ascii="Arial Nova Cond" w:hAnsi="Arial Nova Cond"/>
                <w:color w:val="595959" w:themeColor="text1" w:themeTint="A6"/>
                <w:shd w:val="clear" w:color="auto" w:fill="F2F2F2" w:themeFill="background1" w:themeFillShade="F2"/>
              </w:rPr>
            </w:pPr>
            <w:r w:rsidRPr="00252146">
              <w:rPr>
                <w:rFonts w:ascii="Arial Nova Cond" w:hAnsi="Arial Nova Cond"/>
                <w:color w:val="595959" w:themeColor="text1" w:themeTint="A6"/>
                <w:shd w:val="clear" w:color="auto" w:fill="F2F2F2" w:themeFill="background1" w:themeFillShade="F2"/>
              </w:rPr>
              <w:t>Si oui, veuillez compléter le tableau ci-dessous :</w:t>
            </w:r>
          </w:p>
          <w:p w14:paraId="4AFA5A16" w14:textId="29A379AA" w:rsidR="00E84878" w:rsidRDefault="00E84878" w:rsidP="00E84878">
            <w:pPr>
              <w:rPr>
                <w:rFonts w:ascii="Arial Nova Cond" w:eastAsiaTheme="majorEastAsia" w:hAnsi="Arial Nova Cond" w:cs="Segoe UI"/>
                <w:color w:val="595959"/>
                <w:shd w:val="clear" w:color="auto" w:fill="F2F2F2"/>
              </w:rPr>
            </w:pPr>
            <w:r w:rsidRPr="00611FBB">
              <w:rPr>
                <w:rFonts w:ascii="Arial Nova Cond" w:eastAsiaTheme="majorEastAsia" w:hAnsi="Arial Nova Cond" w:cs="Segoe UI"/>
                <w:color w:val="595959"/>
                <w:shd w:val="clear" w:color="auto" w:fill="F2F2F2"/>
              </w:rPr>
              <w:t xml:space="preserve">Si oui </w:t>
            </w:r>
            <w:r w:rsidRPr="00E12BD6">
              <w:rPr>
                <w:rFonts w:ascii="Arial Nova Cond" w:eastAsiaTheme="majorEastAsia" w:hAnsi="Arial Nova Cond" w:cs="Segoe UI"/>
                <w:color w:val="595959"/>
                <w:shd w:val="clear" w:color="auto" w:fill="F2F2F2"/>
              </w:rPr>
              <w:t xml:space="preserve">combien </w:t>
            </w:r>
            <w:sdt>
              <w:sdtPr>
                <w:id w:val="-492871351"/>
                <w:placeholder>
                  <w:docPart w:val="CAFA0566AF17401B9B399B8E0564F299"/>
                </w:placeholder>
                <w:showingPlcHdr/>
              </w:sdtPr>
              <w:sdtEndPr/>
              <w:sdtContent>
                <w:permStart w:id="569197923" w:edGrp="everyone"/>
                <w:r w:rsidR="00242B1A" w:rsidRPr="00991907">
                  <w:rPr>
                    <w:rStyle w:val="Mention"/>
                    <w:color w:val="auto"/>
                    <w:sz w:val="20"/>
                  </w:rPr>
                  <w:t>| _ | _ |</w:t>
                </w:r>
                <w:permEnd w:id="569197923"/>
              </w:sdtContent>
            </w:sdt>
            <w:r w:rsidR="00242B1A" w:rsidRPr="00CF3A3A" w:rsidDel="00D62ADF">
              <w:rPr>
                <w:rFonts w:ascii="Arial Nova Cond" w:eastAsiaTheme="majorEastAsia" w:hAnsi="Arial Nova Cond" w:cs="Segoe UI"/>
                <w:color w:val="595959"/>
                <w:shd w:val="clear" w:color="auto" w:fill="F2F2F2"/>
              </w:rPr>
              <w:t xml:space="preserve"> </w:t>
            </w:r>
            <w:r w:rsidR="00726DE9">
              <w:rPr>
                <w:rFonts w:ascii="Arial Nova Cond" w:eastAsiaTheme="majorEastAsia" w:hAnsi="Arial Nova Cond" w:cs="Segoe UI"/>
                <w:color w:val="595959"/>
                <w:shd w:val="clear" w:color="auto" w:fill="F2F2F2"/>
              </w:rPr>
              <w:t>et remplir le tableau suivant :</w:t>
            </w:r>
          </w:p>
          <w:p w14:paraId="5CFEAC47" w14:textId="21C7ECAF" w:rsidR="00726DE9" w:rsidRDefault="00682F60"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 xml:space="preserve">Informations </w:t>
            </w:r>
            <w:r w:rsidR="00504BE7">
              <w:rPr>
                <w:rFonts w:ascii="Arial Nova Cond" w:eastAsiaTheme="majorEastAsia" w:hAnsi="Arial Nova Cond" w:cs="Segoe UI"/>
                <w:color w:val="595959"/>
                <w:shd w:val="clear" w:color="auto" w:fill="F2F2F2"/>
              </w:rPr>
              <w:t>sur l</w:t>
            </w:r>
            <w:r w:rsidR="00DD1D1C">
              <w:rPr>
                <w:rFonts w:ascii="Arial Nova Cond" w:eastAsiaTheme="majorEastAsia" w:hAnsi="Arial Nova Cond" w:cs="Segoe UI"/>
                <w:color w:val="595959"/>
                <w:shd w:val="clear" w:color="auto" w:fill="F2F2F2"/>
              </w:rPr>
              <w:t xml:space="preserve">es chirurgies et </w:t>
            </w:r>
            <w:r>
              <w:rPr>
                <w:rFonts w:ascii="Arial Nova Cond" w:eastAsiaTheme="majorEastAsia" w:hAnsi="Arial Nova Cond" w:cs="Segoe UI"/>
                <w:color w:val="595959"/>
                <w:shd w:val="clear" w:color="auto" w:fill="F2F2F2"/>
              </w:rPr>
              <w:t>gestes inva</w:t>
            </w:r>
            <w:r w:rsidR="00DD1D1C">
              <w:rPr>
                <w:rFonts w:ascii="Arial Nova Cond" w:eastAsiaTheme="majorEastAsia" w:hAnsi="Arial Nova Cond" w:cs="Segoe UI"/>
                <w:color w:val="595959"/>
                <w:shd w:val="clear" w:color="auto" w:fill="F2F2F2"/>
              </w:rPr>
              <w:t>sifs</w:t>
            </w:r>
            <w:r w:rsidR="004D6658">
              <w:rPr>
                <w:rFonts w:ascii="Arial Nova Cond" w:eastAsiaTheme="majorEastAsia" w:hAnsi="Arial Nova Cond" w:cs="Segoe UI"/>
                <w:color w:val="595959"/>
                <w:shd w:val="clear" w:color="auto" w:fill="F2F2F2"/>
              </w:rPr>
              <w:t xml:space="preserve"> : </w:t>
            </w:r>
          </w:p>
          <w:tbl>
            <w:tblPr>
              <w:tblStyle w:val="Grilledutableau"/>
              <w:tblW w:w="0" w:type="auto"/>
              <w:tblLook w:val="04A0" w:firstRow="1" w:lastRow="0" w:firstColumn="1" w:lastColumn="0" w:noHBand="0" w:noVBand="1"/>
            </w:tblPr>
            <w:tblGrid>
              <w:gridCol w:w="1307"/>
              <w:gridCol w:w="973"/>
              <w:gridCol w:w="2174"/>
              <w:gridCol w:w="2174"/>
              <w:gridCol w:w="1277"/>
              <w:gridCol w:w="1477"/>
            </w:tblGrid>
            <w:tr w:rsidR="00F24790" w14:paraId="4F7FA6FC" w14:textId="77777777" w:rsidTr="00DE2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2" w:type="dxa"/>
                  <w:gridSpan w:val="6"/>
                </w:tcPr>
                <w:p w14:paraId="24EC4B91" w14:textId="4D513BDB" w:rsidR="00677B86" w:rsidRDefault="00677B86" w:rsidP="002522C5">
                  <w:pPr>
                    <w:jc w:val="cente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Intervention 1</w:t>
                  </w:r>
                </w:p>
              </w:tc>
            </w:tr>
            <w:tr w:rsidR="00F24790" w14:paraId="6C0F60ED" w14:textId="77777777" w:rsidTr="00397431">
              <w:tc>
                <w:tcPr>
                  <w:cnfStyle w:val="001000000000" w:firstRow="0" w:lastRow="0" w:firstColumn="1" w:lastColumn="0" w:oddVBand="0" w:evenVBand="0" w:oddHBand="0" w:evenHBand="0" w:firstRowFirstColumn="0" w:firstRowLastColumn="0" w:lastRowFirstColumn="0" w:lastRowLastColumn="0"/>
                  <w:tcW w:w="1574" w:type="dxa"/>
                </w:tcPr>
                <w:p w14:paraId="2BD4FFBE" w14:textId="28F334AB" w:rsidR="003F589E" w:rsidRDefault="003F589E"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de l’intervention</w:t>
                  </w:r>
                </w:p>
              </w:tc>
              <w:tc>
                <w:tcPr>
                  <w:tcW w:w="7808" w:type="dxa"/>
                  <w:gridSpan w:val="5"/>
                </w:tcPr>
                <w:p w14:paraId="3D0F168B" w14:textId="0B11B4BC" w:rsidR="003F589E"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0136567"/>
                      <w:placeholder>
                        <w:docPart w:val="BD25DD4728E54B7887DA27A4A6D9D674"/>
                      </w:placeholder>
                    </w:sdtPr>
                    <w:sdtEndPr/>
                    <w:sdtContent>
                      <w:sdt>
                        <w:sdtPr>
                          <w:id w:val="1203747946"/>
                          <w:placeholder>
                            <w:docPart w:val="F7C59880313F43ACB89DEE72565E79A0"/>
                          </w:placeholder>
                          <w:showingPlcHdr/>
                        </w:sdtPr>
                        <w:sdtEndPr/>
                        <w:sdtContent>
                          <w:permStart w:id="1272727665" w:edGrp="everyone"/>
                          <w:r w:rsidR="00897A5A" w:rsidRPr="0093672E">
                            <w:rPr>
                              <w:rStyle w:val="Mention"/>
                            </w:rPr>
                            <w:t>________________</w:t>
                          </w:r>
                          <w:permEnd w:id="1272727665"/>
                        </w:sdtContent>
                      </w:sdt>
                    </w:sdtContent>
                  </w:sdt>
                </w:p>
              </w:tc>
            </w:tr>
            <w:tr w:rsidR="00F24790" w14:paraId="74B35C59" w14:textId="77777777" w:rsidTr="00397431">
              <w:tc>
                <w:tcPr>
                  <w:cnfStyle w:val="001000000000" w:firstRow="0" w:lastRow="0" w:firstColumn="1" w:lastColumn="0" w:oddVBand="0" w:evenVBand="0" w:oddHBand="0" w:evenHBand="0" w:firstRowFirstColumn="0" w:firstRowLastColumn="0" w:lastRowFirstColumn="0" w:lastRowLastColumn="0"/>
                  <w:tcW w:w="1574" w:type="dxa"/>
                </w:tcPr>
                <w:p w14:paraId="74B04BDE" w14:textId="60C2E5DE" w:rsidR="003F589E" w:rsidRDefault="003F589E"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Motif</w:t>
                  </w:r>
                </w:p>
              </w:tc>
              <w:tc>
                <w:tcPr>
                  <w:tcW w:w="7808" w:type="dxa"/>
                  <w:gridSpan w:val="5"/>
                </w:tcPr>
                <w:p w14:paraId="6B586A4C" w14:textId="5D94E832" w:rsidR="003F589E"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013137995"/>
                      <w:placeholder>
                        <w:docPart w:val="2A7DA63834464B1DA450B7CD80FFF771"/>
                      </w:placeholder>
                    </w:sdtPr>
                    <w:sdtEndPr/>
                    <w:sdtContent>
                      <w:sdt>
                        <w:sdtPr>
                          <w:id w:val="-531493595"/>
                          <w:placeholder>
                            <w:docPart w:val="59E8210BCF15428F95253F952D0A0B1D"/>
                          </w:placeholder>
                          <w:showingPlcHdr/>
                        </w:sdtPr>
                        <w:sdtEndPr/>
                        <w:sdtContent>
                          <w:permStart w:id="942295262" w:edGrp="everyone"/>
                          <w:r w:rsidR="00897A5A" w:rsidRPr="0093672E">
                            <w:rPr>
                              <w:rStyle w:val="Mention"/>
                            </w:rPr>
                            <w:t>________________</w:t>
                          </w:r>
                          <w:permEnd w:id="942295262"/>
                        </w:sdtContent>
                      </w:sdt>
                    </w:sdtContent>
                  </w:sdt>
                </w:p>
              </w:tc>
            </w:tr>
            <w:tr w:rsidR="00F24790" w14:paraId="2399B110" w14:textId="77777777" w:rsidTr="00397431">
              <w:tc>
                <w:tcPr>
                  <w:cnfStyle w:val="001000000000" w:firstRow="0" w:lastRow="0" w:firstColumn="1" w:lastColumn="0" w:oddVBand="0" w:evenVBand="0" w:oddHBand="0" w:evenHBand="0" w:firstRowFirstColumn="0" w:firstRowLastColumn="0" w:lastRowFirstColumn="0" w:lastRowLastColumn="0"/>
                  <w:tcW w:w="1574" w:type="dxa"/>
                </w:tcPr>
                <w:p w14:paraId="34A102BE" w14:textId="07B5F1C5" w:rsidR="003F589E" w:rsidRDefault="003F589E"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Date</w:t>
                  </w:r>
                </w:p>
              </w:tc>
              <w:tc>
                <w:tcPr>
                  <w:tcW w:w="7808" w:type="dxa"/>
                  <w:gridSpan w:val="5"/>
                </w:tcPr>
                <w:p w14:paraId="3820016A" w14:textId="30C6F10D" w:rsidR="003F589E"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482417169"/>
                      <w:placeholder>
                        <w:docPart w:val="F5DE611CDF7E49BABC65FBBBCD78DD82"/>
                      </w:placeholder>
                      <w:showingPlcHdr/>
                      <w:date>
                        <w:dateFormat w:val="dd/MM/yyyy"/>
                        <w:lid w:val="fr-FR"/>
                        <w:storeMappedDataAs w:val="dateTime"/>
                        <w:calendar w:val="gregorian"/>
                      </w:date>
                    </w:sdtPr>
                    <w:sdtEndPr/>
                    <w:sdtContent>
                      <w:permStart w:id="1474323327" w:edGrp="everyone"/>
                      <w:r w:rsidR="00500061" w:rsidRPr="0093672E">
                        <w:rPr>
                          <w:rStyle w:val="Mention"/>
                        </w:rPr>
                        <w:t>_ _/_ _/_ _ _ _</w:t>
                      </w:r>
                      <w:permEnd w:id="1474323327"/>
                    </w:sdtContent>
                  </w:sdt>
                </w:p>
              </w:tc>
            </w:tr>
            <w:tr w:rsidR="00F24790" w14:paraId="52E952B4" w14:textId="77777777" w:rsidTr="00F62646">
              <w:tc>
                <w:tcPr>
                  <w:cnfStyle w:val="001000000000" w:firstRow="0" w:lastRow="0" w:firstColumn="1" w:lastColumn="0" w:oddVBand="0" w:evenVBand="0" w:oddHBand="0" w:evenHBand="0" w:firstRowFirstColumn="0" w:firstRowLastColumn="0" w:lastRowFirstColumn="0" w:lastRowLastColumn="0"/>
                  <w:tcW w:w="1574" w:type="dxa"/>
                  <w:vMerge w:val="restart"/>
                  <w:vAlign w:val="top"/>
                </w:tcPr>
                <w:p w14:paraId="25EC2410" w14:textId="47A69522" w:rsidR="006928E2" w:rsidRDefault="006928E2" w:rsidP="002522C5">
                  <w:pPr>
                    <w:jc w:val="cente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Traitement préopératoire</w:t>
                  </w:r>
                </w:p>
              </w:tc>
              <w:permStart w:id="636578303" w:edGrp="everyone"/>
              <w:tc>
                <w:tcPr>
                  <w:tcW w:w="7808" w:type="dxa"/>
                  <w:gridSpan w:val="5"/>
                  <w:vAlign w:val="top"/>
                </w:tcPr>
                <w:p w14:paraId="34D0BE12" w14:textId="7C716A61" w:rsidR="006928E2" w:rsidRDefault="00BE01E2" w:rsidP="002522C5">
                  <w:pPr>
                    <w:jc w:val="cente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85569458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36578303"/>
                  <w:r w:rsidR="005A3255">
                    <w:t xml:space="preserve"> </w:t>
                  </w:r>
                  <w:r w:rsidR="006928E2" w:rsidRPr="00611FBB">
                    <w:rPr>
                      <w:rFonts w:ascii="Arial Nova Cond" w:eastAsiaTheme="majorEastAsia" w:hAnsi="Arial Nova Cond" w:cs="Segoe UI"/>
                      <w:color w:val="595959"/>
                      <w:shd w:val="clear" w:color="auto" w:fill="F2F2F2"/>
                    </w:rPr>
                    <w:t xml:space="preserve">Non </w:t>
                  </w:r>
                  <w:permStart w:id="1403070575" w:edGrp="everyone"/>
                  <w:sdt>
                    <w:sdtPr>
                      <w:id w:val="-17041210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03070575"/>
                  <w:r w:rsidR="005A3255">
                    <w:t xml:space="preserve"> </w:t>
                  </w:r>
                  <w:r w:rsidR="006928E2">
                    <w:rPr>
                      <w:rFonts w:ascii="Arial Nova Cond" w:eastAsiaTheme="majorEastAsia" w:hAnsi="Arial Nova Cond" w:cs="Segoe UI"/>
                      <w:color w:val="595959"/>
                      <w:shd w:val="clear" w:color="auto" w:fill="F2F2F2"/>
                    </w:rPr>
                    <w:t>oui,</w:t>
                  </w:r>
                </w:p>
              </w:tc>
            </w:tr>
            <w:tr w:rsidR="00F24790" w14:paraId="4B2C9C7A"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15E7F713" w14:textId="1FFEB779" w:rsidR="00397431" w:rsidRPr="003A4984" w:rsidRDefault="00397431" w:rsidP="00397431">
                  <w:pPr>
                    <w:rPr>
                      <w:rFonts w:ascii="Arial Nova Cond" w:eastAsiaTheme="majorEastAsia" w:hAnsi="Arial Nova Cond" w:cs="Segoe UI"/>
                      <w:b w:val="0"/>
                      <w:bCs/>
                      <w:color w:val="595959"/>
                      <w:shd w:val="clear" w:color="auto" w:fill="F2F2F2"/>
                    </w:rPr>
                  </w:pPr>
                </w:p>
              </w:tc>
              <w:tc>
                <w:tcPr>
                  <w:tcW w:w="1134" w:type="dxa"/>
                  <w:vMerge w:val="restart"/>
                </w:tcPr>
                <w:p w14:paraId="7EFE5A55" w14:textId="09D15F6C"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5617DD">
                    <w:rPr>
                      <w:rFonts w:ascii="Arial Nova Cond" w:eastAsiaTheme="majorEastAsia" w:hAnsi="Arial Nova Cond" w:cs="Segoe UI"/>
                      <w:b/>
                      <w:bCs/>
                      <w:color w:val="595959"/>
                      <w:shd w:val="clear" w:color="auto" w:fill="F2F2F2"/>
                    </w:rPr>
                    <w:t>Si oui préciser</w:t>
                  </w:r>
                </w:p>
              </w:tc>
              <w:tc>
                <w:tcPr>
                  <w:tcW w:w="1701" w:type="dxa"/>
                </w:tcPr>
                <w:p w14:paraId="0EE0233E" w14:textId="479B7820"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du (des) produit(s)</w:t>
                  </w:r>
                </w:p>
              </w:tc>
              <w:tc>
                <w:tcPr>
                  <w:tcW w:w="1560" w:type="dxa"/>
                </w:tcPr>
                <w:p w14:paraId="68A59624" w14:textId="51B816B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Posologie</w:t>
                  </w:r>
                  <w:r w:rsidR="000A08A8">
                    <w:rPr>
                      <w:rFonts w:ascii="Arial Nova Cond" w:eastAsiaTheme="majorEastAsia" w:hAnsi="Arial Nova Cond" w:cs="Segoe UI"/>
                      <w:color w:val="595959"/>
                      <w:shd w:val="clear" w:color="auto" w:fill="F2F2F2"/>
                    </w:rPr>
                    <w:t xml:space="preserve"> (dosage, fréquence, voie d’administration)</w:t>
                  </w:r>
                </w:p>
              </w:tc>
              <w:tc>
                <w:tcPr>
                  <w:tcW w:w="1559" w:type="dxa"/>
                </w:tcPr>
                <w:p w14:paraId="337DC250" w14:textId="2055242E"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Début</w:t>
                  </w:r>
                </w:p>
              </w:tc>
              <w:tc>
                <w:tcPr>
                  <w:tcW w:w="1854" w:type="dxa"/>
                </w:tcPr>
                <w:p w14:paraId="6822DB72" w14:textId="7D59C9C8"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fin</w:t>
                  </w:r>
                </w:p>
              </w:tc>
            </w:tr>
            <w:tr w:rsidR="00F24790" w14:paraId="17FEB573"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4C82BE02" w14:textId="77777777" w:rsidR="00397431" w:rsidRDefault="00397431" w:rsidP="00E84878">
                  <w:pPr>
                    <w:rPr>
                      <w:rFonts w:ascii="Arial Nova Cond" w:eastAsiaTheme="majorEastAsia" w:hAnsi="Arial Nova Cond" w:cs="Segoe UI"/>
                      <w:color w:val="595959"/>
                      <w:shd w:val="clear" w:color="auto" w:fill="F2F2F2"/>
                    </w:rPr>
                  </w:pPr>
                </w:p>
              </w:tc>
              <w:tc>
                <w:tcPr>
                  <w:tcW w:w="1134" w:type="dxa"/>
                  <w:vMerge/>
                </w:tcPr>
                <w:p w14:paraId="4EC01F3A" w14:textId="69747C88" w:rsidR="00397431" w:rsidRDefault="00397431"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18A7BA18" w14:textId="1073BC80"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8664268"/>
                      <w:placeholder>
                        <w:docPart w:val="282E70EC94FD4284B6726F9AB0496345"/>
                      </w:placeholder>
                    </w:sdtPr>
                    <w:sdtEndPr/>
                    <w:sdtContent>
                      <w:sdt>
                        <w:sdtPr>
                          <w:id w:val="744996587"/>
                          <w:placeholder>
                            <w:docPart w:val="DE8062F131BE40ACA242318321A5F454"/>
                          </w:placeholder>
                          <w:showingPlcHdr/>
                        </w:sdtPr>
                        <w:sdtEndPr/>
                        <w:sdtContent>
                          <w:permStart w:id="56577509" w:edGrp="everyone"/>
                          <w:r w:rsidR="00897A5A" w:rsidRPr="0093672E">
                            <w:rPr>
                              <w:rStyle w:val="Mention"/>
                            </w:rPr>
                            <w:t>________________</w:t>
                          </w:r>
                          <w:permEnd w:id="56577509"/>
                        </w:sdtContent>
                      </w:sdt>
                    </w:sdtContent>
                  </w:sdt>
                </w:p>
              </w:tc>
              <w:tc>
                <w:tcPr>
                  <w:tcW w:w="1560" w:type="dxa"/>
                </w:tcPr>
                <w:p w14:paraId="36539CB0" w14:textId="55301918"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22717422"/>
                      <w:placeholder>
                        <w:docPart w:val="8403F1471D54464EAEE88754135F6300"/>
                      </w:placeholder>
                    </w:sdtPr>
                    <w:sdtEndPr/>
                    <w:sdtContent>
                      <w:sdt>
                        <w:sdtPr>
                          <w:id w:val="890999182"/>
                          <w:placeholder>
                            <w:docPart w:val="8E4A6C39E95149879B1DC3A3EE2A3DDC"/>
                          </w:placeholder>
                          <w:showingPlcHdr/>
                        </w:sdtPr>
                        <w:sdtEndPr/>
                        <w:sdtContent>
                          <w:permStart w:id="773271365" w:edGrp="everyone"/>
                          <w:r w:rsidR="00897A5A" w:rsidRPr="0093672E">
                            <w:rPr>
                              <w:rStyle w:val="Mention"/>
                            </w:rPr>
                            <w:t>________________</w:t>
                          </w:r>
                          <w:permEnd w:id="773271365"/>
                        </w:sdtContent>
                      </w:sdt>
                    </w:sdtContent>
                  </w:sdt>
                </w:p>
              </w:tc>
              <w:tc>
                <w:tcPr>
                  <w:tcW w:w="1559" w:type="dxa"/>
                </w:tcPr>
                <w:p w14:paraId="40AEE1E1" w14:textId="081A07ED"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30364814"/>
                      <w:placeholder>
                        <w:docPart w:val="5BB8D9C6B1964B48AC27875C077259BA"/>
                      </w:placeholder>
                      <w:showingPlcHdr/>
                      <w:date>
                        <w:dateFormat w:val="dd/MM/yyyy"/>
                        <w:lid w:val="fr-FR"/>
                        <w:storeMappedDataAs w:val="dateTime"/>
                        <w:calendar w:val="gregorian"/>
                      </w:date>
                    </w:sdtPr>
                    <w:sdtEndPr/>
                    <w:sdtContent>
                      <w:permStart w:id="156519121" w:edGrp="everyone"/>
                      <w:r w:rsidR="00500061" w:rsidRPr="0093672E">
                        <w:rPr>
                          <w:rStyle w:val="Mention"/>
                        </w:rPr>
                        <w:t>_ _/_ _/_ _ _ _</w:t>
                      </w:r>
                      <w:permEnd w:id="156519121"/>
                    </w:sdtContent>
                  </w:sdt>
                </w:p>
              </w:tc>
              <w:tc>
                <w:tcPr>
                  <w:tcW w:w="1854" w:type="dxa"/>
                </w:tcPr>
                <w:p w14:paraId="73D7F72E" w14:textId="646AB5ED"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16349917"/>
                      <w:placeholder>
                        <w:docPart w:val="570D3E4D34BA49E89DB9943D010A45A0"/>
                      </w:placeholder>
                      <w:showingPlcHdr/>
                      <w:date>
                        <w:dateFormat w:val="dd/MM/yyyy"/>
                        <w:lid w:val="fr-FR"/>
                        <w:storeMappedDataAs w:val="dateTime"/>
                        <w:calendar w:val="gregorian"/>
                      </w:date>
                    </w:sdtPr>
                    <w:sdtEndPr/>
                    <w:sdtContent>
                      <w:permStart w:id="1064046427" w:edGrp="everyone"/>
                      <w:r w:rsidR="00500061" w:rsidRPr="0093672E">
                        <w:rPr>
                          <w:rStyle w:val="Mention"/>
                        </w:rPr>
                        <w:t>_ _/_ _/_ _ _ _</w:t>
                      </w:r>
                      <w:permEnd w:id="1064046427"/>
                    </w:sdtContent>
                  </w:sdt>
                </w:p>
              </w:tc>
            </w:tr>
            <w:tr w:rsidR="00F24790" w14:paraId="6C9D7D99"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13F1488C" w14:textId="77777777" w:rsidR="00397431" w:rsidRDefault="00397431" w:rsidP="00E84878">
                  <w:pPr>
                    <w:rPr>
                      <w:rFonts w:ascii="Arial Nova Cond" w:eastAsiaTheme="majorEastAsia" w:hAnsi="Arial Nova Cond" w:cs="Segoe UI"/>
                      <w:color w:val="595959"/>
                      <w:shd w:val="clear" w:color="auto" w:fill="F2F2F2"/>
                    </w:rPr>
                  </w:pPr>
                </w:p>
              </w:tc>
              <w:tc>
                <w:tcPr>
                  <w:tcW w:w="1134" w:type="dxa"/>
                  <w:vMerge/>
                </w:tcPr>
                <w:p w14:paraId="2A78EDA4" w14:textId="77777777" w:rsidR="00397431" w:rsidRDefault="00397431"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14876261" w14:textId="62FC153A"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87009905"/>
                      <w:placeholder>
                        <w:docPart w:val="9C9DCB8AA6084B4498558F12C1ADA131"/>
                      </w:placeholder>
                    </w:sdtPr>
                    <w:sdtEndPr/>
                    <w:sdtContent>
                      <w:sdt>
                        <w:sdtPr>
                          <w:id w:val="-376622870"/>
                          <w:placeholder>
                            <w:docPart w:val="338447C5BE6E4F4DA22EAE538324A494"/>
                          </w:placeholder>
                          <w:showingPlcHdr/>
                        </w:sdtPr>
                        <w:sdtEndPr/>
                        <w:sdtContent>
                          <w:permStart w:id="712925601" w:edGrp="everyone"/>
                          <w:r w:rsidR="00897A5A" w:rsidRPr="0093672E">
                            <w:rPr>
                              <w:rStyle w:val="Mention"/>
                            </w:rPr>
                            <w:t>________________</w:t>
                          </w:r>
                          <w:permEnd w:id="712925601"/>
                        </w:sdtContent>
                      </w:sdt>
                    </w:sdtContent>
                  </w:sdt>
                </w:p>
              </w:tc>
              <w:tc>
                <w:tcPr>
                  <w:tcW w:w="1560" w:type="dxa"/>
                </w:tcPr>
                <w:p w14:paraId="003D6CEA" w14:textId="4315F9D7"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26614952"/>
                      <w:placeholder>
                        <w:docPart w:val="547CCCEBBDAC4BA9A2E0AC7B73B27A5A"/>
                      </w:placeholder>
                    </w:sdtPr>
                    <w:sdtEndPr/>
                    <w:sdtContent>
                      <w:sdt>
                        <w:sdtPr>
                          <w:id w:val="2130272813"/>
                          <w:placeholder>
                            <w:docPart w:val="B580EF26CB404776BD29D8E8F44300C0"/>
                          </w:placeholder>
                          <w:showingPlcHdr/>
                        </w:sdtPr>
                        <w:sdtEndPr/>
                        <w:sdtContent>
                          <w:permStart w:id="1787975384" w:edGrp="everyone"/>
                          <w:r w:rsidR="00897A5A" w:rsidRPr="0093672E">
                            <w:rPr>
                              <w:rStyle w:val="Mention"/>
                            </w:rPr>
                            <w:t>________________</w:t>
                          </w:r>
                          <w:permEnd w:id="1787975384"/>
                        </w:sdtContent>
                      </w:sdt>
                    </w:sdtContent>
                  </w:sdt>
                </w:p>
              </w:tc>
              <w:tc>
                <w:tcPr>
                  <w:tcW w:w="1559" w:type="dxa"/>
                </w:tcPr>
                <w:p w14:paraId="4F87F4B8" w14:textId="41A175BC"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33949902"/>
                      <w:placeholder>
                        <w:docPart w:val="F3936CCAE87F4BDA90B45412D93DA752"/>
                      </w:placeholder>
                      <w:showingPlcHdr/>
                      <w:date>
                        <w:dateFormat w:val="dd/MM/yyyy"/>
                        <w:lid w:val="fr-FR"/>
                        <w:storeMappedDataAs w:val="dateTime"/>
                        <w:calendar w:val="gregorian"/>
                      </w:date>
                    </w:sdtPr>
                    <w:sdtEndPr/>
                    <w:sdtContent>
                      <w:permStart w:id="1360923797" w:edGrp="everyone"/>
                      <w:r w:rsidR="00500061" w:rsidRPr="0093672E">
                        <w:rPr>
                          <w:rStyle w:val="Mention"/>
                        </w:rPr>
                        <w:t>_ _/_ _/_ _ _ _</w:t>
                      </w:r>
                      <w:permEnd w:id="1360923797"/>
                    </w:sdtContent>
                  </w:sdt>
                </w:p>
              </w:tc>
              <w:tc>
                <w:tcPr>
                  <w:tcW w:w="1854" w:type="dxa"/>
                </w:tcPr>
                <w:p w14:paraId="74A6F864" w14:textId="11886237"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734740199"/>
                      <w:placeholder>
                        <w:docPart w:val="5DEE527F2C134AAC94745D35B2715211"/>
                      </w:placeholder>
                      <w:showingPlcHdr/>
                      <w:date>
                        <w:dateFormat w:val="dd/MM/yyyy"/>
                        <w:lid w:val="fr-FR"/>
                        <w:storeMappedDataAs w:val="dateTime"/>
                        <w:calendar w:val="gregorian"/>
                      </w:date>
                    </w:sdtPr>
                    <w:sdtEndPr/>
                    <w:sdtContent>
                      <w:permStart w:id="661219529" w:edGrp="everyone"/>
                      <w:r w:rsidR="00500061" w:rsidRPr="0093672E">
                        <w:rPr>
                          <w:rStyle w:val="Mention"/>
                        </w:rPr>
                        <w:t>_ _/_ _/_ _ _ _</w:t>
                      </w:r>
                      <w:permEnd w:id="661219529"/>
                    </w:sdtContent>
                  </w:sdt>
                </w:p>
              </w:tc>
            </w:tr>
            <w:tr w:rsidR="00F24790" w14:paraId="4516BA1B"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7E5D88BD" w14:textId="77777777" w:rsidR="00397431" w:rsidRDefault="00397431" w:rsidP="00E84878">
                  <w:pPr>
                    <w:rPr>
                      <w:rFonts w:ascii="Arial Nova Cond" w:eastAsiaTheme="majorEastAsia" w:hAnsi="Arial Nova Cond" w:cs="Segoe UI"/>
                      <w:color w:val="595959"/>
                      <w:shd w:val="clear" w:color="auto" w:fill="F2F2F2"/>
                    </w:rPr>
                  </w:pPr>
                </w:p>
              </w:tc>
              <w:tc>
                <w:tcPr>
                  <w:tcW w:w="1134" w:type="dxa"/>
                  <w:vMerge/>
                </w:tcPr>
                <w:p w14:paraId="6553B265" w14:textId="77777777" w:rsidR="00397431" w:rsidRDefault="00397431"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698EB76E" w14:textId="6986E663"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326524267"/>
                      <w:placeholder>
                        <w:docPart w:val="64454D0B31AC465CB0F7B91E8B07F154"/>
                      </w:placeholder>
                    </w:sdtPr>
                    <w:sdtEndPr/>
                    <w:sdtContent>
                      <w:sdt>
                        <w:sdtPr>
                          <w:id w:val="1314830891"/>
                          <w:placeholder>
                            <w:docPart w:val="C5DE2B65C75E45D7BCD6F1D40753230B"/>
                          </w:placeholder>
                          <w:showingPlcHdr/>
                        </w:sdtPr>
                        <w:sdtEndPr/>
                        <w:sdtContent>
                          <w:permStart w:id="2002795506" w:edGrp="everyone"/>
                          <w:r w:rsidR="00897A5A" w:rsidRPr="0093672E">
                            <w:rPr>
                              <w:rStyle w:val="Mention"/>
                            </w:rPr>
                            <w:t>________________</w:t>
                          </w:r>
                          <w:permEnd w:id="2002795506"/>
                        </w:sdtContent>
                      </w:sdt>
                    </w:sdtContent>
                  </w:sdt>
                </w:p>
              </w:tc>
              <w:tc>
                <w:tcPr>
                  <w:tcW w:w="1560" w:type="dxa"/>
                </w:tcPr>
                <w:p w14:paraId="5FA302FD" w14:textId="733D61AD"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72771601"/>
                      <w:placeholder>
                        <w:docPart w:val="180C61E94DB245E3A711E0F017127DFE"/>
                      </w:placeholder>
                    </w:sdtPr>
                    <w:sdtEndPr/>
                    <w:sdtContent>
                      <w:sdt>
                        <w:sdtPr>
                          <w:id w:val="943421403"/>
                          <w:placeholder>
                            <w:docPart w:val="E8BAEADA71D047F2B4F62F383E8B42D2"/>
                          </w:placeholder>
                          <w:showingPlcHdr/>
                        </w:sdtPr>
                        <w:sdtEndPr/>
                        <w:sdtContent>
                          <w:permStart w:id="1878602050" w:edGrp="everyone"/>
                          <w:r w:rsidR="00897A5A" w:rsidRPr="0093672E">
                            <w:rPr>
                              <w:rStyle w:val="Mention"/>
                            </w:rPr>
                            <w:t>________________</w:t>
                          </w:r>
                          <w:permEnd w:id="1878602050"/>
                        </w:sdtContent>
                      </w:sdt>
                    </w:sdtContent>
                  </w:sdt>
                </w:p>
              </w:tc>
              <w:tc>
                <w:tcPr>
                  <w:tcW w:w="1559" w:type="dxa"/>
                </w:tcPr>
                <w:p w14:paraId="0BB67C67" w14:textId="3F4423D3"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76545072"/>
                      <w:placeholder>
                        <w:docPart w:val="9A3C3A65C1F54892B4A676542D9B1A9E"/>
                      </w:placeholder>
                      <w:showingPlcHdr/>
                      <w:date>
                        <w:dateFormat w:val="dd/MM/yyyy"/>
                        <w:lid w:val="fr-FR"/>
                        <w:storeMappedDataAs w:val="dateTime"/>
                        <w:calendar w:val="gregorian"/>
                      </w:date>
                    </w:sdtPr>
                    <w:sdtEndPr/>
                    <w:sdtContent>
                      <w:permStart w:id="1454142797" w:edGrp="everyone"/>
                      <w:r w:rsidR="00500061" w:rsidRPr="0093672E">
                        <w:rPr>
                          <w:rStyle w:val="Mention"/>
                        </w:rPr>
                        <w:t>_ _/_ _/_ _ _ _</w:t>
                      </w:r>
                      <w:permEnd w:id="1454142797"/>
                    </w:sdtContent>
                  </w:sdt>
                </w:p>
              </w:tc>
              <w:tc>
                <w:tcPr>
                  <w:tcW w:w="1854" w:type="dxa"/>
                </w:tcPr>
                <w:p w14:paraId="445B6F7D" w14:textId="5BC21C9E" w:rsidR="00397431"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67549068"/>
                      <w:placeholder>
                        <w:docPart w:val="CCDDF72C38C54BDBB110B8E2CF895582"/>
                      </w:placeholder>
                      <w:showingPlcHdr/>
                      <w:date>
                        <w:dateFormat w:val="dd/MM/yyyy"/>
                        <w:lid w:val="fr-FR"/>
                        <w:storeMappedDataAs w:val="dateTime"/>
                        <w:calendar w:val="gregorian"/>
                      </w:date>
                    </w:sdtPr>
                    <w:sdtEndPr/>
                    <w:sdtContent>
                      <w:permStart w:id="1867013896" w:edGrp="everyone"/>
                      <w:r w:rsidR="00500061" w:rsidRPr="0093672E">
                        <w:rPr>
                          <w:rStyle w:val="Mention"/>
                        </w:rPr>
                        <w:t>_ _/_ _/_ _ _ _</w:t>
                      </w:r>
                      <w:permEnd w:id="1867013896"/>
                    </w:sdtContent>
                  </w:sdt>
                </w:p>
              </w:tc>
            </w:tr>
            <w:tr w:rsidR="00F24790" w14:paraId="57C312D8"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val="restart"/>
                </w:tcPr>
                <w:p w14:paraId="48288E3C" w14:textId="22FC3F25" w:rsidR="00393FE4" w:rsidRDefault="00393FE4"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 xml:space="preserve">Saignement post opératoire </w:t>
                  </w:r>
                </w:p>
              </w:tc>
              <w:permStart w:id="1734498285" w:edGrp="everyone"/>
              <w:tc>
                <w:tcPr>
                  <w:tcW w:w="7808" w:type="dxa"/>
                  <w:gridSpan w:val="5"/>
                </w:tcPr>
                <w:p w14:paraId="256D25F1" w14:textId="1345158A" w:rsidR="00393FE4"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3150132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34498285"/>
                  <w:r w:rsidR="005A3255">
                    <w:t xml:space="preserve"> </w:t>
                  </w:r>
                  <w:r w:rsidR="00393FE4" w:rsidRPr="00611FBB">
                    <w:rPr>
                      <w:rFonts w:ascii="Arial Nova Cond" w:eastAsiaTheme="majorEastAsia" w:hAnsi="Arial Nova Cond" w:cs="Segoe UI"/>
                      <w:color w:val="595959"/>
                      <w:shd w:val="clear" w:color="auto" w:fill="F2F2F2"/>
                    </w:rPr>
                    <w:t xml:space="preserve">Non </w:t>
                  </w:r>
                  <w:permStart w:id="1231637830" w:edGrp="everyone"/>
                  <w:sdt>
                    <w:sdtPr>
                      <w:id w:val="-118990968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31637830"/>
                  <w:r w:rsidR="005A3255">
                    <w:t xml:space="preserve"> </w:t>
                  </w:r>
                  <w:r w:rsidR="00393FE4">
                    <w:rPr>
                      <w:rFonts w:ascii="Arial Nova Cond" w:eastAsiaTheme="majorEastAsia" w:hAnsi="Arial Nova Cond" w:cs="Segoe UI"/>
                      <w:color w:val="595959"/>
                      <w:shd w:val="clear" w:color="auto" w:fill="F2F2F2"/>
                    </w:rPr>
                    <w:t>oui,</w:t>
                  </w:r>
                </w:p>
              </w:tc>
            </w:tr>
            <w:tr w:rsidR="00F24790" w14:paraId="0023F826"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64C1DA2C" w14:textId="77777777" w:rsidR="00393FE4" w:rsidRDefault="00393FE4" w:rsidP="00E84878">
                  <w:pPr>
                    <w:rPr>
                      <w:rFonts w:ascii="Arial Nova Cond" w:eastAsiaTheme="majorEastAsia" w:hAnsi="Arial Nova Cond" w:cs="Segoe UI"/>
                      <w:color w:val="595959"/>
                      <w:shd w:val="clear" w:color="auto" w:fill="F2F2F2"/>
                    </w:rPr>
                  </w:pPr>
                </w:p>
              </w:tc>
              <w:tc>
                <w:tcPr>
                  <w:tcW w:w="7808" w:type="dxa"/>
                  <w:gridSpan w:val="5"/>
                </w:tcPr>
                <w:p w14:paraId="7BDBB2CE" w14:textId="1289A479" w:rsidR="00393FE4" w:rsidRDefault="00393FE4" w:rsidP="00E84878">
                  <w:pPr>
                    <w:cnfStyle w:val="000000000000" w:firstRow="0" w:lastRow="0" w:firstColumn="0" w:lastColumn="0" w:oddVBand="0" w:evenVBand="0" w:oddHBand="0" w:evenHBand="0" w:firstRowFirstColumn="0" w:firstRowLastColumn="0" w:lastRowFirstColumn="0" w:lastRowLastColumn="0"/>
                    <w:rPr>
                      <w:rFonts w:ascii="Segoe UI Symbol" w:eastAsiaTheme="majorEastAsia" w:hAnsi="Segoe UI Symbol" w:cs="Segoe UI Symbol"/>
                      <w:color w:val="595959"/>
                      <w:shd w:val="clear" w:color="auto" w:fill="F2F2F2"/>
                    </w:rPr>
                  </w:pPr>
                  <w:r w:rsidRPr="002522C5">
                    <w:rPr>
                      <w:rFonts w:ascii="Arial Nova Cond" w:eastAsiaTheme="majorEastAsia" w:hAnsi="Arial Nova Cond" w:cs="Segoe UI"/>
                      <w:color w:val="595959"/>
                      <w:shd w:val="clear" w:color="auto" w:fill="F2F2F2"/>
                    </w:rPr>
                    <w:t xml:space="preserve">Si oui, Date </w:t>
                  </w:r>
                  <w:sdt>
                    <w:sdtPr>
                      <w:id w:val="-1932647829"/>
                      <w:placeholder>
                        <w:docPart w:val="4EB59EC9B30E445D849E4AD906957B09"/>
                      </w:placeholder>
                      <w:showingPlcHdr/>
                      <w:date>
                        <w:dateFormat w:val="dd/MM/yyyy"/>
                        <w:lid w:val="fr-FR"/>
                        <w:storeMappedDataAs w:val="dateTime"/>
                        <w:calendar w:val="gregorian"/>
                      </w:date>
                    </w:sdtPr>
                    <w:sdtEndPr/>
                    <w:sdtContent>
                      <w:permStart w:id="826691466" w:edGrp="everyone"/>
                      <w:r w:rsidR="00500061" w:rsidRPr="0093672E">
                        <w:rPr>
                          <w:rStyle w:val="Mention"/>
                        </w:rPr>
                        <w:t>_ _/_ _/_ _ _ _</w:t>
                      </w:r>
                      <w:permEnd w:id="826691466"/>
                    </w:sdtContent>
                  </w:sdt>
                </w:p>
              </w:tc>
            </w:tr>
            <w:tr w:rsidR="00F24790" w14:paraId="3117EC82"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val="restart"/>
                </w:tcPr>
                <w:p w14:paraId="2C401AF3" w14:textId="03CE8B53" w:rsidR="00393FE4" w:rsidRDefault="00393FE4" w:rsidP="00E84878">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Traitement po</w:t>
                  </w:r>
                  <w:r w:rsidR="006928E2" w:rsidRPr="006928E2">
                    <w:rPr>
                      <w:rFonts w:ascii="Arial Nova Cond" w:eastAsiaTheme="majorEastAsia" w:hAnsi="Arial Nova Cond" w:cs="Segoe UI"/>
                      <w:color w:val="595959"/>
                      <w:shd w:val="clear" w:color="auto" w:fill="F2F2F2"/>
                    </w:rPr>
                    <w:t>stopéra</w:t>
                  </w:r>
                  <w:r>
                    <w:rPr>
                      <w:rFonts w:ascii="Arial Nova Cond" w:eastAsiaTheme="majorEastAsia" w:hAnsi="Arial Nova Cond" w:cs="Segoe UI"/>
                      <w:color w:val="595959"/>
                      <w:shd w:val="clear" w:color="auto" w:fill="F2F2F2"/>
                    </w:rPr>
                    <w:t>toire</w:t>
                  </w:r>
                </w:p>
              </w:tc>
              <w:permStart w:id="1016144485" w:edGrp="everyone"/>
              <w:tc>
                <w:tcPr>
                  <w:tcW w:w="7808" w:type="dxa"/>
                  <w:gridSpan w:val="5"/>
                </w:tcPr>
                <w:p w14:paraId="1D1B9C20" w14:textId="4FB52D94" w:rsidR="00393FE4" w:rsidRDefault="00BE01E2" w:rsidP="00E8487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4797908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016144485"/>
                  <w:r w:rsidR="005A3255">
                    <w:t xml:space="preserve"> </w:t>
                  </w:r>
                  <w:r w:rsidR="00393FE4" w:rsidRPr="00611FBB">
                    <w:rPr>
                      <w:rFonts w:ascii="Arial Nova Cond" w:eastAsiaTheme="majorEastAsia" w:hAnsi="Arial Nova Cond" w:cs="Segoe UI"/>
                      <w:color w:val="595959"/>
                      <w:shd w:val="clear" w:color="auto" w:fill="F2F2F2"/>
                    </w:rPr>
                    <w:t xml:space="preserve">Non </w:t>
                  </w:r>
                  <w:permStart w:id="2125887398" w:edGrp="everyone"/>
                  <w:sdt>
                    <w:sdtPr>
                      <w:id w:val="186855531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125887398"/>
                  <w:r w:rsidR="005A3255">
                    <w:t xml:space="preserve"> </w:t>
                  </w:r>
                  <w:r w:rsidR="00393FE4">
                    <w:rPr>
                      <w:rFonts w:ascii="Arial Nova Cond" w:eastAsiaTheme="majorEastAsia" w:hAnsi="Arial Nova Cond" w:cs="Segoe UI"/>
                      <w:color w:val="595959"/>
                      <w:shd w:val="clear" w:color="auto" w:fill="F2F2F2"/>
                    </w:rPr>
                    <w:t>oui,</w:t>
                  </w:r>
                </w:p>
              </w:tc>
            </w:tr>
            <w:tr w:rsidR="00F24790" w14:paraId="099D0096"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50E40CB3" w14:textId="12B8B66E" w:rsidR="00397431" w:rsidRPr="003A4984" w:rsidRDefault="00397431" w:rsidP="00397431">
                  <w:pPr>
                    <w:rPr>
                      <w:rFonts w:ascii="Arial Nova Cond" w:eastAsiaTheme="majorEastAsia" w:hAnsi="Arial Nova Cond" w:cs="Segoe UI"/>
                      <w:b w:val="0"/>
                      <w:bCs/>
                      <w:color w:val="595959"/>
                      <w:shd w:val="clear" w:color="auto" w:fill="F2F2F2"/>
                    </w:rPr>
                  </w:pPr>
                </w:p>
              </w:tc>
              <w:tc>
                <w:tcPr>
                  <w:tcW w:w="1134" w:type="dxa"/>
                  <w:vMerge w:val="restart"/>
                </w:tcPr>
                <w:p w14:paraId="57C80113" w14:textId="533B43D8"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0343D4">
                    <w:rPr>
                      <w:rFonts w:ascii="Arial Nova Cond" w:eastAsiaTheme="majorEastAsia" w:hAnsi="Arial Nova Cond" w:cs="Segoe UI"/>
                      <w:b/>
                      <w:bCs/>
                      <w:color w:val="595959"/>
                      <w:shd w:val="clear" w:color="auto" w:fill="F2F2F2"/>
                    </w:rPr>
                    <w:t>Si oui, préciser</w:t>
                  </w:r>
                </w:p>
              </w:tc>
              <w:tc>
                <w:tcPr>
                  <w:tcW w:w="1701" w:type="dxa"/>
                </w:tcPr>
                <w:p w14:paraId="2EDE0BC6" w14:textId="668A6016"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du (des) produit(s)</w:t>
                  </w:r>
                </w:p>
              </w:tc>
              <w:tc>
                <w:tcPr>
                  <w:tcW w:w="1560" w:type="dxa"/>
                </w:tcPr>
                <w:p w14:paraId="6FE32E01" w14:textId="4B3C3AA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Posologie</w:t>
                  </w:r>
                  <w:r w:rsidR="000A08A8">
                    <w:rPr>
                      <w:rFonts w:ascii="Arial Nova Cond" w:eastAsiaTheme="majorEastAsia" w:hAnsi="Arial Nova Cond" w:cs="Segoe UI"/>
                      <w:color w:val="595959"/>
                      <w:shd w:val="clear" w:color="auto" w:fill="F2F2F2"/>
                    </w:rPr>
                    <w:t xml:space="preserve"> (dosage, fréquence, voie d’administration)</w:t>
                  </w:r>
                </w:p>
              </w:tc>
              <w:tc>
                <w:tcPr>
                  <w:tcW w:w="1559" w:type="dxa"/>
                </w:tcPr>
                <w:p w14:paraId="7968BFB7" w14:textId="5554454C"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Début</w:t>
                  </w:r>
                </w:p>
              </w:tc>
              <w:tc>
                <w:tcPr>
                  <w:tcW w:w="1854" w:type="dxa"/>
                </w:tcPr>
                <w:p w14:paraId="33FC42D9" w14:textId="1CF360E2"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fin</w:t>
                  </w:r>
                </w:p>
              </w:tc>
            </w:tr>
            <w:tr w:rsidR="00F24790" w14:paraId="70394729"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10539C90" w14:textId="77777777" w:rsidR="00397431" w:rsidRDefault="00397431" w:rsidP="00393FE4">
                  <w:pPr>
                    <w:rPr>
                      <w:rFonts w:ascii="Arial Nova Cond" w:eastAsiaTheme="majorEastAsia" w:hAnsi="Arial Nova Cond" w:cs="Segoe UI"/>
                      <w:color w:val="595959"/>
                      <w:shd w:val="clear" w:color="auto" w:fill="F2F2F2"/>
                    </w:rPr>
                  </w:pPr>
                </w:p>
              </w:tc>
              <w:tc>
                <w:tcPr>
                  <w:tcW w:w="1134" w:type="dxa"/>
                  <w:vMerge/>
                </w:tcPr>
                <w:p w14:paraId="72A9FD3A" w14:textId="77777777" w:rsidR="00397431" w:rsidRDefault="00397431"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7E648DC2" w14:textId="7D9D5877" w:rsidR="00397431" w:rsidRDefault="00BE01E2"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55199829"/>
                      <w:placeholder>
                        <w:docPart w:val="2E536E21AF1B4FF48701520A00CEE2C2"/>
                      </w:placeholder>
                      <w:showingPlcHdr/>
                    </w:sdtPr>
                    <w:sdtEndPr/>
                    <w:sdtContent>
                      <w:permStart w:id="902514623" w:edGrp="everyone"/>
                      <w:r w:rsidR="00EF7FBE" w:rsidRPr="0093672E">
                        <w:rPr>
                          <w:rStyle w:val="Mention"/>
                        </w:rPr>
                        <w:t>________________</w:t>
                      </w:r>
                      <w:permEnd w:id="902514623"/>
                    </w:sdtContent>
                  </w:sdt>
                </w:p>
              </w:tc>
              <w:tc>
                <w:tcPr>
                  <w:tcW w:w="1560" w:type="dxa"/>
                </w:tcPr>
                <w:p w14:paraId="76E2532E" w14:textId="1E339D14" w:rsidR="00397431" w:rsidRDefault="00BE01E2"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41586345"/>
                      <w:placeholder>
                        <w:docPart w:val="DC1A813BF3B44222BAFB8677AF58494D"/>
                      </w:placeholder>
                      <w:showingPlcHdr/>
                    </w:sdtPr>
                    <w:sdtEndPr/>
                    <w:sdtContent>
                      <w:permStart w:id="1095653983" w:edGrp="everyone"/>
                      <w:r w:rsidR="00EF7FBE" w:rsidRPr="0093672E">
                        <w:rPr>
                          <w:rStyle w:val="Mention"/>
                        </w:rPr>
                        <w:t>________________</w:t>
                      </w:r>
                      <w:permEnd w:id="1095653983"/>
                    </w:sdtContent>
                  </w:sdt>
                </w:p>
              </w:tc>
              <w:tc>
                <w:tcPr>
                  <w:tcW w:w="1559" w:type="dxa"/>
                </w:tcPr>
                <w:p w14:paraId="639E119B" w14:textId="07257DBE" w:rsidR="00397431" w:rsidRDefault="00BE01E2"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06371472"/>
                      <w:placeholder>
                        <w:docPart w:val="E86E9AAA0E2C4DE996F377D6D2843E3B"/>
                      </w:placeholder>
                      <w:showingPlcHdr/>
                      <w:date>
                        <w:dateFormat w:val="dd/MM/yyyy"/>
                        <w:lid w:val="fr-FR"/>
                        <w:storeMappedDataAs w:val="dateTime"/>
                        <w:calendar w:val="gregorian"/>
                      </w:date>
                    </w:sdtPr>
                    <w:sdtEndPr/>
                    <w:sdtContent>
                      <w:permStart w:id="1639191415" w:edGrp="everyone"/>
                      <w:r w:rsidR="00500061" w:rsidRPr="0093672E">
                        <w:rPr>
                          <w:rStyle w:val="Mention"/>
                        </w:rPr>
                        <w:t>_ _/_ _/_ _ _ _</w:t>
                      </w:r>
                      <w:permEnd w:id="1639191415"/>
                    </w:sdtContent>
                  </w:sdt>
                </w:p>
              </w:tc>
              <w:tc>
                <w:tcPr>
                  <w:tcW w:w="1854" w:type="dxa"/>
                </w:tcPr>
                <w:p w14:paraId="6102482B" w14:textId="44B758CE" w:rsidR="00397431" w:rsidRDefault="00BE01E2"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104941186"/>
                      <w:placeholder>
                        <w:docPart w:val="7033BF44B310404698A5B3FD0B512635"/>
                      </w:placeholder>
                      <w:showingPlcHdr/>
                      <w:date>
                        <w:dateFormat w:val="dd/MM/yyyy"/>
                        <w:lid w:val="fr-FR"/>
                        <w:storeMappedDataAs w:val="dateTime"/>
                        <w:calendar w:val="gregorian"/>
                      </w:date>
                    </w:sdtPr>
                    <w:sdtEndPr/>
                    <w:sdtContent>
                      <w:permStart w:id="1234785997" w:edGrp="everyone"/>
                      <w:r w:rsidR="00500061" w:rsidRPr="0093672E">
                        <w:rPr>
                          <w:rStyle w:val="Mention"/>
                        </w:rPr>
                        <w:t>_ _/_ _/_ _ _ _</w:t>
                      </w:r>
                      <w:permEnd w:id="1234785997"/>
                    </w:sdtContent>
                  </w:sdt>
                </w:p>
              </w:tc>
            </w:tr>
            <w:tr w:rsidR="00F24790" w14:paraId="1518273B" w14:textId="77777777" w:rsidTr="00397431">
              <w:tc>
                <w:tcPr>
                  <w:cnfStyle w:val="001000000000" w:firstRow="0" w:lastRow="0" w:firstColumn="1" w:lastColumn="0" w:oddVBand="0" w:evenVBand="0" w:oddHBand="0" w:evenHBand="0" w:firstRowFirstColumn="0" w:firstRowLastColumn="0" w:lastRowFirstColumn="0" w:lastRowLastColumn="0"/>
                  <w:tcW w:w="1574" w:type="dxa"/>
                  <w:vMerge/>
                </w:tcPr>
                <w:p w14:paraId="106B249C" w14:textId="77777777" w:rsidR="00397431" w:rsidRDefault="00397431" w:rsidP="00393FE4">
                  <w:pPr>
                    <w:rPr>
                      <w:rFonts w:ascii="Arial Nova Cond" w:eastAsiaTheme="majorEastAsia" w:hAnsi="Arial Nova Cond" w:cs="Segoe UI"/>
                      <w:color w:val="595959"/>
                      <w:shd w:val="clear" w:color="auto" w:fill="F2F2F2"/>
                    </w:rPr>
                  </w:pPr>
                </w:p>
              </w:tc>
              <w:tc>
                <w:tcPr>
                  <w:tcW w:w="1134" w:type="dxa"/>
                  <w:vMerge/>
                </w:tcPr>
                <w:p w14:paraId="79683D93" w14:textId="77777777" w:rsidR="00397431" w:rsidRDefault="00397431"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2F0F267E" w14:textId="132B6E19" w:rsidR="00397431" w:rsidRDefault="00BE01E2"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854717462"/>
                      <w:placeholder>
                        <w:docPart w:val="DDE81AE7D07B4FDD889B77571219D27F"/>
                      </w:placeholder>
                      <w:showingPlcHdr/>
                    </w:sdtPr>
                    <w:sdtEndPr/>
                    <w:sdtContent>
                      <w:permStart w:id="118041282" w:edGrp="everyone"/>
                      <w:r w:rsidR="00EF7FBE" w:rsidRPr="0093672E">
                        <w:rPr>
                          <w:rStyle w:val="Mention"/>
                        </w:rPr>
                        <w:t>________________</w:t>
                      </w:r>
                      <w:permEnd w:id="118041282"/>
                    </w:sdtContent>
                  </w:sdt>
                </w:p>
              </w:tc>
              <w:tc>
                <w:tcPr>
                  <w:tcW w:w="1560" w:type="dxa"/>
                </w:tcPr>
                <w:p w14:paraId="4C14CBFB" w14:textId="439DC6C0" w:rsidR="00397431" w:rsidRDefault="00BE01E2"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616839388"/>
                      <w:placeholder>
                        <w:docPart w:val="E7B9AAF5C29042A0A9C7DB512A1BED8B"/>
                      </w:placeholder>
                      <w:showingPlcHdr/>
                    </w:sdtPr>
                    <w:sdtEndPr/>
                    <w:sdtContent>
                      <w:permStart w:id="615976160" w:edGrp="everyone"/>
                      <w:r w:rsidR="00EF7FBE" w:rsidRPr="0093672E">
                        <w:rPr>
                          <w:rStyle w:val="Mention"/>
                        </w:rPr>
                        <w:t>________________</w:t>
                      </w:r>
                      <w:permEnd w:id="615976160"/>
                    </w:sdtContent>
                  </w:sdt>
                </w:p>
              </w:tc>
              <w:tc>
                <w:tcPr>
                  <w:tcW w:w="1559" w:type="dxa"/>
                </w:tcPr>
                <w:p w14:paraId="54E24801" w14:textId="05E38E51" w:rsidR="00397431" w:rsidRDefault="00BE01E2"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1873015"/>
                      <w:placeholder>
                        <w:docPart w:val="CD41300EA4D9426A9B865558C4BB883A"/>
                      </w:placeholder>
                      <w:showingPlcHdr/>
                      <w:date>
                        <w:dateFormat w:val="dd/MM/yyyy"/>
                        <w:lid w:val="fr-FR"/>
                        <w:storeMappedDataAs w:val="dateTime"/>
                        <w:calendar w:val="gregorian"/>
                      </w:date>
                    </w:sdtPr>
                    <w:sdtEndPr/>
                    <w:sdtContent>
                      <w:permStart w:id="984351421" w:edGrp="everyone"/>
                      <w:r w:rsidR="00500061" w:rsidRPr="0093672E">
                        <w:rPr>
                          <w:rStyle w:val="Mention"/>
                        </w:rPr>
                        <w:t>_ _/_ _/_ _ _ _</w:t>
                      </w:r>
                      <w:permEnd w:id="984351421"/>
                    </w:sdtContent>
                  </w:sdt>
                </w:p>
              </w:tc>
              <w:tc>
                <w:tcPr>
                  <w:tcW w:w="1854" w:type="dxa"/>
                </w:tcPr>
                <w:p w14:paraId="23274E56" w14:textId="395BC88F" w:rsidR="00397431" w:rsidRDefault="00BE01E2" w:rsidP="00393FE4">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25323188"/>
                      <w:placeholder>
                        <w:docPart w:val="299184A293B54CC3A845A0EF4A948DF9"/>
                      </w:placeholder>
                      <w:showingPlcHdr/>
                      <w:date>
                        <w:dateFormat w:val="dd/MM/yyyy"/>
                        <w:lid w:val="fr-FR"/>
                        <w:storeMappedDataAs w:val="dateTime"/>
                        <w:calendar w:val="gregorian"/>
                      </w:date>
                    </w:sdtPr>
                    <w:sdtEndPr/>
                    <w:sdtContent>
                      <w:permStart w:id="1414285351" w:edGrp="everyone"/>
                      <w:r w:rsidR="00500061" w:rsidRPr="0093672E">
                        <w:rPr>
                          <w:rStyle w:val="Mention"/>
                        </w:rPr>
                        <w:t>_ _/_ _/_ _ _ _</w:t>
                      </w:r>
                      <w:permEnd w:id="1414285351"/>
                    </w:sdtContent>
                  </w:sdt>
                </w:p>
              </w:tc>
            </w:tr>
            <w:tr w:rsidR="00F24790" w14:paraId="2A9D92C0" w14:textId="77777777" w:rsidTr="00DE2B22">
              <w:tc>
                <w:tcPr>
                  <w:cnfStyle w:val="001000000000" w:firstRow="0" w:lastRow="0" w:firstColumn="1" w:lastColumn="0" w:oddVBand="0" w:evenVBand="0" w:oddHBand="0" w:evenHBand="0" w:firstRowFirstColumn="0" w:firstRowLastColumn="0" w:lastRowFirstColumn="0" w:lastRowLastColumn="0"/>
                  <w:tcW w:w="9382" w:type="dxa"/>
                  <w:gridSpan w:val="6"/>
                </w:tcPr>
                <w:p w14:paraId="78093ECB" w14:textId="3AC7AD6E" w:rsidR="00397431" w:rsidRDefault="00397431" w:rsidP="00397431">
                  <w:pPr>
                    <w:jc w:val="cente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lastRenderedPageBreak/>
                    <w:t>Intervention 2</w:t>
                  </w:r>
                </w:p>
              </w:tc>
            </w:tr>
            <w:tr w:rsidR="00F24790" w14:paraId="16ED4936" w14:textId="77777777" w:rsidTr="00DE2B22">
              <w:tc>
                <w:tcPr>
                  <w:cnfStyle w:val="001000000000" w:firstRow="0" w:lastRow="0" w:firstColumn="1" w:lastColumn="0" w:oddVBand="0" w:evenVBand="0" w:oddHBand="0" w:evenHBand="0" w:firstRowFirstColumn="0" w:firstRowLastColumn="0" w:lastRowFirstColumn="0" w:lastRowLastColumn="0"/>
                  <w:tcW w:w="1574" w:type="dxa"/>
                </w:tcPr>
                <w:p w14:paraId="3DBBC1A7"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de l’intervention</w:t>
                  </w:r>
                </w:p>
              </w:tc>
              <w:tc>
                <w:tcPr>
                  <w:tcW w:w="7808" w:type="dxa"/>
                  <w:gridSpan w:val="5"/>
                </w:tcPr>
                <w:p w14:paraId="6700EA8C" w14:textId="469CD36C"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74784144"/>
                      <w:placeholder>
                        <w:docPart w:val="31ECCB5FBEE7455B8889BF21FA5000E9"/>
                      </w:placeholder>
                      <w:showingPlcHdr/>
                    </w:sdtPr>
                    <w:sdtEndPr/>
                    <w:sdtContent>
                      <w:permStart w:id="334583216" w:edGrp="everyone"/>
                      <w:r w:rsidR="00EF7FBE" w:rsidRPr="0093672E">
                        <w:rPr>
                          <w:rStyle w:val="Mention"/>
                        </w:rPr>
                        <w:t>________________</w:t>
                      </w:r>
                      <w:permEnd w:id="334583216"/>
                    </w:sdtContent>
                  </w:sdt>
                </w:p>
              </w:tc>
            </w:tr>
            <w:tr w:rsidR="00F24790" w14:paraId="0DAEF91B" w14:textId="77777777" w:rsidTr="00DE2B22">
              <w:tc>
                <w:tcPr>
                  <w:cnfStyle w:val="001000000000" w:firstRow="0" w:lastRow="0" w:firstColumn="1" w:lastColumn="0" w:oddVBand="0" w:evenVBand="0" w:oddHBand="0" w:evenHBand="0" w:firstRowFirstColumn="0" w:firstRowLastColumn="0" w:lastRowFirstColumn="0" w:lastRowLastColumn="0"/>
                  <w:tcW w:w="1574" w:type="dxa"/>
                </w:tcPr>
                <w:p w14:paraId="232BEB9C"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Motif</w:t>
                  </w:r>
                </w:p>
              </w:tc>
              <w:tc>
                <w:tcPr>
                  <w:tcW w:w="7808" w:type="dxa"/>
                  <w:gridSpan w:val="5"/>
                </w:tcPr>
                <w:p w14:paraId="66FA7BD6" w14:textId="43784D78"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08351468"/>
                      <w:placeholder>
                        <w:docPart w:val="7F9B366B925E476A9134D2942F97620C"/>
                      </w:placeholder>
                      <w:showingPlcHdr/>
                    </w:sdtPr>
                    <w:sdtEndPr/>
                    <w:sdtContent>
                      <w:permStart w:id="1137509744" w:edGrp="everyone"/>
                      <w:r w:rsidR="00EF7FBE" w:rsidRPr="0093672E">
                        <w:rPr>
                          <w:rStyle w:val="Mention"/>
                        </w:rPr>
                        <w:t>________________</w:t>
                      </w:r>
                      <w:permEnd w:id="1137509744"/>
                    </w:sdtContent>
                  </w:sdt>
                </w:p>
              </w:tc>
            </w:tr>
            <w:tr w:rsidR="00F24790" w14:paraId="7C66E906" w14:textId="77777777" w:rsidTr="00DE2B22">
              <w:tc>
                <w:tcPr>
                  <w:cnfStyle w:val="001000000000" w:firstRow="0" w:lastRow="0" w:firstColumn="1" w:lastColumn="0" w:oddVBand="0" w:evenVBand="0" w:oddHBand="0" w:evenHBand="0" w:firstRowFirstColumn="0" w:firstRowLastColumn="0" w:lastRowFirstColumn="0" w:lastRowLastColumn="0"/>
                  <w:tcW w:w="1574" w:type="dxa"/>
                </w:tcPr>
                <w:p w14:paraId="36BDFF07"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Date</w:t>
                  </w:r>
                </w:p>
              </w:tc>
              <w:tc>
                <w:tcPr>
                  <w:tcW w:w="7808" w:type="dxa"/>
                  <w:gridSpan w:val="5"/>
                </w:tcPr>
                <w:p w14:paraId="31ED82DD" w14:textId="1ABF9E8C"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386255428"/>
                      <w:placeholder>
                        <w:docPart w:val="18846E97650F460DAFBFF258310CE3FE"/>
                      </w:placeholder>
                      <w:showingPlcHdr/>
                      <w:date>
                        <w:dateFormat w:val="dd/MM/yyyy"/>
                        <w:lid w:val="fr-FR"/>
                        <w:storeMappedDataAs w:val="dateTime"/>
                        <w:calendar w:val="gregorian"/>
                      </w:date>
                    </w:sdtPr>
                    <w:sdtEndPr/>
                    <w:sdtContent>
                      <w:permStart w:id="188887987" w:edGrp="everyone"/>
                      <w:r w:rsidR="00500061" w:rsidRPr="0093672E">
                        <w:rPr>
                          <w:rStyle w:val="Mention"/>
                        </w:rPr>
                        <w:t>_ _/_ _/_ _ _ _</w:t>
                      </w:r>
                      <w:permEnd w:id="188887987"/>
                    </w:sdtContent>
                  </w:sdt>
                </w:p>
              </w:tc>
            </w:tr>
            <w:tr w:rsidR="00F24790" w14:paraId="22A59AC8"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val="restart"/>
                </w:tcPr>
                <w:p w14:paraId="57F2C855"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Traitement préopératoire</w:t>
                  </w:r>
                </w:p>
              </w:tc>
              <w:permStart w:id="1412571143" w:edGrp="everyone"/>
              <w:tc>
                <w:tcPr>
                  <w:tcW w:w="7808" w:type="dxa"/>
                  <w:gridSpan w:val="5"/>
                </w:tcPr>
                <w:p w14:paraId="17FC3907" w14:textId="24068978"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5410789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12571143"/>
                  <w:r w:rsidR="005A3255">
                    <w:t xml:space="preserve"> </w:t>
                  </w:r>
                  <w:r w:rsidR="00397431" w:rsidRPr="00611FBB">
                    <w:rPr>
                      <w:rFonts w:ascii="Arial Nova Cond" w:eastAsiaTheme="majorEastAsia" w:hAnsi="Arial Nova Cond" w:cs="Segoe UI"/>
                      <w:color w:val="595959"/>
                      <w:shd w:val="clear" w:color="auto" w:fill="F2F2F2"/>
                    </w:rPr>
                    <w:t xml:space="preserve">Non </w:t>
                  </w:r>
                  <w:permStart w:id="2012494884" w:edGrp="everyone"/>
                  <w:sdt>
                    <w:sdtPr>
                      <w:id w:val="61240604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12494884"/>
                  <w:r w:rsidR="005A3255">
                    <w:t xml:space="preserve"> </w:t>
                  </w:r>
                  <w:r w:rsidR="00397431">
                    <w:rPr>
                      <w:rFonts w:ascii="Arial Nova Cond" w:eastAsiaTheme="majorEastAsia" w:hAnsi="Arial Nova Cond" w:cs="Segoe UI"/>
                      <w:color w:val="595959"/>
                      <w:shd w:val="clear" w:color="auto" w:fill="F2F2F2"/>
                    </w:rPr>
                    <w:t>oui,</w:t>
                  </w:r>
                </w:p>
              </w:tc>
            </w:tr>
            <w:tr w:rsidR="00F24790" w14:paraId="28E52535"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0B9033A8" w14:textId="77777777" w:rsidR="00397431" w:rsidRPr="00E70242" w:rsidRDefault="00397431" w:rsidP="00397431">
                  <w:pPr>
                    <w:rPr>
                      <w:rFonts w:ascii="Arial Nova Cond" w:eastAsiaTheme="majorEastAsia" w:hAnsi="Arial Nova Cond" w:cs="Segoe UI"/>
                      <w:b w:val="0"/>
                      <w:bCs/>
                      <w:color w:val="595959"/>
                      <w:shd w:val="clear" w:color="auto" w:fill="F2F2F2"/>
                    </w:rPr>
                  </w:pPr>
                </w:p>
              </w:tc>
              <w:tc>
                <w:tcPr>
                  <w:tcW w:w="1134" w:type="dxa"/>
                  <w:vMerge w:val="restart"/>
                </w:tcPr>
                <w:p w14:paraId="361A65C9"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5617DD">
                    <w:rPr>
                      <w:rFonts w:ascii="Arial Nova Cond" w:eastAsiaTheme="majorEastAsia" w:hAnsi="Arial Nova Cond" w:cs="Segoe UI"/>
                      <w:b/>
                      <w:bCs/>
                      <w:color w:val="595959"/>
                      <w:shd w:val="clear" w:color="auto" w:fill="F2F2F2"/>
                    </w:rPr>
                    <w:t>Si oui préciser</w:t>
                  </w:r>
                </w:p>
              </w:tc>
              <w:tc>
                <w:tcPr>
                  <w:tcW w:w="1701" w:type="dxa"/>
                </w:tcPr>
                <w:p w14:paraId="2DBF9AE0"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du (des) produit(s)</w:t>
                  </w:r>
                </w:p>
              </w:tc>
              <w:tc>
                <w:tcPr>
                  <w:tcW w:w="1560" w:type="dxa"/>
                </w:tcPr>
                <w:p w14:paraId="2AA54876" w14:textId="0BF1885F"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Posologie</w:t>
                  </w:r>
                  <w:r w:rsidR="000A08A8">
                    <w:rPr>
                      <w:rFonts w:ascii="Arial Nova Cond" w:eastAsiaTheme="majorEastAsia" w:hAnsi="Arial Nova Cond" w:cs="Segoe UI"/>
                      <w:color w:val="595959"/>
                      <w:shd w:val="clear" w:color="auto" w:fill="F2F2F2"/>
                    </w:rPr>
                    <w:t xml:space="preserve"> (dosage, fréquence, voie d’administration)</w:t>
                  </w:r>
                </w:p>
              </w:tc>
              <w:tc>
                <w:tcPr>
                  <w:tcW w:w="1559" w:type="dxa"/>
                </w:tcPr>
                <w:p w14:paraId="21D99C7A"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Début</w:t>
                  </w:r>
                </w:p>
              </w:tc>
              <w:tc>
                <w:tcPr>
                  <w:tcW w:w="1854" w:type="dxa"/>
                </w:tcPr>
                <w:p w14:paraId="3454C458"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fin</w:t>
                  </w:r>
                </w:p>
              </w:tc>
            </w:tr>
            <w:tr w:rsidR="00F24790" w14:paraId="773A2B06"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382D8064"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44A33FD7"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45D4E7D5" w14:textId="251DC32C"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7459945"/>
                      <w:placeholder>
                        <w:docPart w:val="AD25736234064FA2B82D7D1BBA9C6D05"/>
                      </w:placeholder>
                      <w:showingPlcHdr/>
                    </w:sdtPr>
                    <w:sdtEndPr/>
                    <w:sdtContent>
                      <w:permStart w:id="1893361973" w:edGrp="everyone"/>
                      <w:r w:rsidR="00EF7FBE" w:rsidRPr="0093672E">
                        <w:rPr>
                          <w:rStyle w:val="Mention"/>
                        </w:rPr>
                        <w:t>________________</w:t>
                      </w:r>
                      <w:permEnd w:id="1893361973"/>
                    </w:sdtContent>
                  </w:sdt>
                </w:p>
              </w:tc>
              <w:tc>
                <w:tcPr>
                  <w:tcW w:w="1560" w:type="dxa"/>
                </w:tcPr>
                <w:p w14:paraId="13CEB039" w14:textId="38459FC2"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710386131"/>
                      <w:placeholder>
                        <w:docPart w:val="9D57A9813CCE4232B6207D2083A5C00B"/>
                      </w:placeholder>
                      <w:showingPlcHdr/>
                    </w:sdtPr>
                    <w:sdtEndPr/>
                    <w:sdtContent>
                      <w:permStart w:id="1809202082" w:edGrp="everyone"/>
                      <w:r w:rsidR="00EF7FBE" w:rsidRPr="0093672E">
                        <w:rPr>
                          <w:rStyle w:val="Mention"/>
                        </w:rPr>
                        <w:t>________________</w:t>
                      </w:r>
                      <w:permEnd w:id="1809202082"/>
                    </w:sdtContent>
                  </w:sdt>
                </w:p>
              </w:tc>
              <w:tc>
                <w:tcPr>
                  <w:tcW w:w="1559" w:type="dxa"/>
                </w:tcPr>
                <w:p w14:paraId="7B4B2603" w14:textId="687674D9"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14084771"/>
                      <w:placeholder>
                        <w:docPart w:val="F25B90FAEB404CD2BA30E488BD625D96"/>
                      </w:placeholder>
                      <w:showingPlcHdr/>
                      <w:date>
                        <w:dateFormat w:val="dd/MM/yyyy"/>
                        <w:lid w:val="fr-FR"/>
                        <w:storeMappedDataAs w:val="dateTime"/>
                        <w:calendar w:val="gregorian"/>
                      </w:date>
                    </w:sdtPr>
                    <w:sdtEndPr/>
                    <w:sdtContent>
                      <w:permStart w:id="1155944815" w:edGrp="everyone"/>
                      <w:r w:rsidR="00500061" w:rsidRPr="0093672E">
                        <w:rPr>
                          <w:rStyle w:val="Mention"/>
                        </w:rPr>
                        <w:t>_ _/_ _/_ _ _ _</w:t>
                      </w:r>
                      <w:permEnd w:id="1155944815"/>
                    </w:sdtContent>
                  </w:sdt>
                </w:p>
              </w:tc>
              <w:tc>
                <w:tcPr>
                  <w:tcW w:w="1854" w:type="dxa"/>
                </w:tcPr>
                <w:p w14:paraId="0CFE40D9" w14:textId="4685A5C3"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44505633"/>
                      <w:placeholder>
                        <w:docPart w:val="6BA5DEF4FCD744ACBA917C975C718A41"/>
                      </w:placeholder>
                      <w:showingPlcHdr/>
                      <w:date>
                        <w:dateFormat w:val="dd/MM/yyyy"/>
                        <w:lid w:val="fr-FR"/>
                        <w:storeMappedDataAs w:val="dateTime"/>
                        <w:calendar w:val="gregorian"/>
                      </w:date>
                    </w:sdtPr>
                    <w:sdtEndPr/>
                    <w:sdtContent>
                      <w:permStart w:id="1068832543" w:edGrp="everyone"/>
                      <w:r w:rsidR="00500061" w:rsidRPr="0093672E">
                        <w:rPr>
                          <w:rStyle w:val="Mention"/>
                        </w:rPr>
                        <w:t>_ _/_ _/_ _ _ _</w:t>
                      </w:r>
                      <w:permEnd w:id="1068832543"/>
                    </w:sdtContent>
                  </w:sdt>
                </w:p>
              </w:tc>
            </w:tr>
            <w:tr w:rsidR="00F24790" w14:paraId="0D0B5DB1"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57FB9449"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6974A2BD"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3A940DEB" w14:textId="34B0D55E"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71920769"/>
                      <w:placeholder>
                        <w:docPart w:val="9D4F262D1CE64CAD804BAEC1CBEE4206"/>
                      </w:placeholder>
                      <w:showingPlcHdr/>
                    </w:sdtPr>
                    <w:sdtEndPr/>
                    <w:sdtContent>
                      <w:permStart w:id="1706192532" w:edGrp="everyone"/>
                      <w:r w:rsidR="00EF7FBE" w:rsidRPr="0093672E">
                        <w:rPr>
                          <w:rStyle w:val="Mention"/>
                        </w:rPr>
                        <w:t>________________</w:t>
                      </w:r>
                      <w:permEnd w:id="1706192532"/>
                    </w:sdtContent>
                  </w:sdt>
                </w:p>
              </w:tc>
              <w:tc>
                <w:tcPr>
                  <w:tcW w:w="1560" w:type="dxa"/>
                </w:tcPr>
                <w:p w14:paraId="5CE6C15E" w14:textId="7CFF73C1"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87635287"/>
                      <w:placeholder>
                        <w:docPart w:val="21F59EA7F7614EE79BF14F595FCA63CF"/>
                      </w:placeholder>
                      <w:showingPlcHdr/>
                    </w:sdtPr>
                    <w:sdtEndPr/>
                    <w:sdtContent>
                      <w:permStart w:id="1299412314" w:edGrp="everyone"/>
                      <w:r w:rsidR="00EF7FBE" w:rsidRPr="0093672E">
                        <w:rPr>
                          <w:rStyle w:val="Mention"/>
                        </w:rPr>
                        <w:t>________________</w:t>
                      </w:r>
                      <w:permEnd w:id="1299412314"/>
                    </w:sdtContent>
                  </w:sdt>
                </w:p>
              </w:tc>
              <w:tc>
                <w:tcPr>
                  <w:tcW w:w="1559" w:type="dxa"/>
                </w:tcPr>
                <w:p w14:paraId="1B951A8D" w14:textId="03241022"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391932672"/>
                      <w:placeholder>
                        <w:docPart w:val="C449E240C4794022914CEE9051AF1836"/>
                      </w:placeholder>
                      <w:showingPlcHdr/>
                      <w:date>
                        <w:dateFormat w:val="dd/MM/yyyy"/>
                        <w:lid w:val="fr-FR"/>
                        <w:storeMappedDataAs w:val="dateTime"/>
                        <w:calendar w:val="gregorian"/>
                      </w:date>
                    </w:sdtPr>
                    <w:sdtEndPr/>
                    <w:sdtContent>
                      <w:permStart w:id="1371151036" w:edGrp="everyone"/>
                      <w:r w:rsidR="00500061" w:rsidRPr="0093672E">
                        <w:rPr>
                          <w:rStyle w:val="Mention"/>
                        </w:rPr>
                        <w:t>_ _/_ _/_ _ _ _</w:t>
                      </w:r>
                      <w:permEnd w:id="1371151036"/>
                    </w:sdtContent>
                  </w:sdt>
                </w:p>
              </w:tc>
              <w:tc>
                <w:tcPr>
                  <w:tcW w:w="1854" w:type="dxa"/>
                </w:tcPr>
                <w:p w14:paraId="4228602D" w14:textId="37D62791"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037007164"/>
                      <w:placeholder>
                        <w:docPart w:val="02490366DDB8484EB0D95D5B47A82A13"/>
                      </w:placeholder>
                      <w:showingPlcHdr/>
                      <w:date>
                        <w:dateFormat w:val="dd/MM/yyyy"/>
                        <w:lid w:val="fr-FR"/>
                        <w:storeMappedDataAs w:val="dateTime"/>
                        <w:calendar w:val="gregorian"/>
                      </w:date>
                    </w:sdtPr>
                    <w:sdtEndPr/>
                    <w:sdtContent>
                      <w:permStart w:id="2098483585" w:edGrp="everyone"/>
                      <w:r w:rsidR="00500061" w:rsidRPr="0093672E">
                        <w:rPr>
                          <w:rStyle w:val="Mention"/>
                        </w:rPr>
                        <w:t>_ _/_ _/_ _ _ _</w:t>
                      </w:r>
                      <w:permEnd w:id="2098483585"/>
                    </w:sdtContent>
                  </w:sdt>
                </w:p>
              </w:tc>
            </w:tr>
            <w:tr w:rsidR="00F24790" w14:paraId="2895679D"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37B7D93E"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2315FA0A"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1D26154C" w14:textId="6F1F8942"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005704293"/>
                      <w:placeholder>
                        <w:docPart w:val="218CF787F53142BCB7471D316D5F2737"/>
                      </w:placeholder>
                      <w:showingPlcHdr/>
                    </w:sdtPr>
                    <w:sdtEndPr/>
                    <w:sdtContent>
                      <w:permStart w:id="949775772" w:edGrp="everyone"/>
                      <w:r w:rsidR="00EF7FBE" w:rsidRPr="0093672E">
                        <w:rPr>
                          <w:rStyle w:val="Mention"/>
                        </w:rPr>
                        <w:t>________________</w:t>
                      </w:r>
                      <w:permEnd w:id="949775772"/>
                    </w:sdtContent>
                  </w:sdt>
                </w:p>
              </w:tc>
              <w:tc>
                <w:tcPr>
                  <w:tcW w:w="1560" w:type="dxa"/>
                </w:tcPr>
                <w:p w14:paraId="590BB8E8" w14:textId="6D985203"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955600867"/>
                      <w:placeholder>
                        <w:docPart w:val="B937A0A3C14E41CFA69CB15C78339C6C"/>
                      </w:placeholder>
                      <w:showingPlcHdr/>
                    </w:sdtPr>
                    <w:sdtEndPr/>
                    <w:sdtContent>
                      <w:permStart w:id="271911903" w:edGrp="everyone"/>
                      <w:r w:rsidR="00EF7FBE" w:rsidRPr="0093672E">
                        <w:rPr>
                          <w:rStyle w:val="Mention"/>
                        </w:rPr>
                        <w:t>________________</w:t>
                      </w:r>
                      <w:permEnd w:id="271911903"/>
                    </w:sdtContent>
                  </w:sdt>
                </w:p>
              </w:tc>
              <w:tc>
                <w:tcPr>
                  <w:tcW w:w="1559" w:type="dxa"/>
                </w:tcPr>
                <w:p w14:paraId="31C1943E" w14:textId="12349816"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48919135"/>
                      <w:placeholder>
                        <w:docPart w:val="C13911FF0D1145D8AD307B0A4325E20C"/>
                      </w:placeholder>
                      <w:showingPlcHdr/>
                      <w:date>
                        <w:dateFormat w:val="dd/MM/yyyy"/>
                        <w:lid w:val="fr-FR"/>
                        <w:storeMappedDataAs w:val="dateTime"/>
                        <w:calendar w:val="gregorian"/>
                      </w:date>
                    </w:sdtPr>
                    <w:sdtEndPr/>
                    <w:sdtContent>
                      <w:permStart w:id="700318080" w:edGrp="everyone"/>
                      <w:r w:rsidR="00500061" w:rsidRPr="0093672E">
                        <w:rPr>
                          <w:rStyle w:val="Mention"/>
                        </w:rPr>
                        <w:t>_ _/_ _/_ _ _ _</w:t>
                      </w:r>
                      <w:permEnd w:id="700318080"/>
                    </w:sdtContent>
                  </w:sdt>
                </w:p>
              </w:tc>
              <w:tc>
                <w:tcPr>
                  <w:tcW w:w="1854" w:type="dxa"/>
                </w:tcPr>
                <w:p w14:paraId="6A60E0F1" w14:textId="5E09F0BF"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053892020"/>
                      <w:placeholder>
                        <w:docPart w:val="20F277F2F4864850906337474BF1E96B"/>
                      </w:placeholder>
                      <w:showingPlcHdr/>
                      <w:date>
                        <w:dateFormat w:val="dd/MM/yyyy"/>
                        <w:lid w:val="fr-FR"/>
                        <w:storeMappedDataAs w:val="dateTime"/>
                        <w:calendar w:val="gregorian"/>
                      </w:date>
                    </w:sdtPr>
                    <w:sdtEndPr/>
                    <w:sdtContent>
                      <w:permStart w:id="837116615" w:edGrp="everyone"/>
                      <w:r w:rsidR="00500061" w:rsidRPr="0093672E">
                        <w:rPr>
                          <w:rStyle w:val="Mention"/>
                        </w:rPr>
                        <w:t>_ _/_ _/_ _ _ _</w:t>
                      </w:r>
                      <w:permEnd w:id="837116615"/>
                    </w:sdtContent>
                  </w:sdt>
                </w:p>
              </w:tc>
            </w:tr>
            <w:tr w:rsidR="00F24790" w14:paraId="340BB260"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val="restart"/>
                </w:tcPr>
                <w:p w14:paraId="709FB3B7"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 xml:space="preserve">Saignement post opératoire </w:t>
                  </w:r>
                </w:p>
              </w:tc>
              <w:permStart w:id="280185300" w:edGrp="everyone"/>
              <w:tc>
                <w:tcPr>
                  <w:tcW w:w="7808" w:type="dxa"/>
                  <w:gridSpan w:val="5"/>
                </w:tcPr>
                <w:p w14:paraId="39BE6958" w14:textId="7FDC6352"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77105332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80185300"/>
                  <w:r w:rsidR="005A3255">
                    <w:t xml:space="preserve"> </w:t>
                  </w:r>
                  <w:r w:rsidR="00397431" w:rsidRPr="00611FBB">
                    <w:rPr>
                      <w:rFonts w:ascii="Arial Nova Cond" w:eastAsiaTheme="majorEastAsia" w:hAnsi="Arial Nova Cond" w:cs="Segoe UI"/>
                      <w:color w:val="595959"/>
                      <w:shd w:val="clear" w:color="auto" w:fill="F2F2F2"/>
                    </w:rPr>
                    <w:t xml:space="preserve">Non </w:t>
                  </w:r>
                  <w:permStart w:id="447500293" w:edGrp="everyone"/>
                  <w:sdt>
                    <w:sdtPr>
                      <w:id w:val="-184738943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447500293"/>
                  <w:r w:rsidR="005A3255">
                    <w:t xml:space="preserve"> </w:t>
                  </w:r>
                  <w:r w:rsidR="00397431">
                    <w:rPr>
                      <w:rFonts w:ascii="Arial Nova Cond" w:eastAsiaTheme="majorEastAsia" w:hAnsi="Arial Nova Cond" w:cs="Segoe UI"/>
                      <w:color w:val="595959"/>
                      <w:shd w:val="clear" w:color="auto" w:fill="F2F2F2"/>
                    </w:rPr>
                    <w:t>oui,</w:t>
                  </w:r>
                </w:p>
              </w:tc>
            </w:tr>
            <w:tr w:rsidR="00F24790" w14:paraId="3BDD41EE"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10645F3D" w14:textId="77777777" w:rsidR="00397431" w:rsidRDefault="00397431" w:rsidP="00397431">
                  <w:pPr>
                    <w:rPr>
                      <w:rFonts w:ascii="Arial Nova Cond" w:eastAsiaTheme="majorEastAsia" w:hAnsi="Arial Nova Cond" w:cs="Segoe UI"/>
                      <w:color w:val="595959"/>
                      <w:shd w:val="clear" w:color="auto" w:fill="F2F2F2"/>
                    </w:rPr>
                  </w:pPr>
                </w:p>
              </w:tc>
              <w:tc>
                <w:tcPr>
                  <w:tcW w:w="7808" w:type="dxa"/>
                  <w:gridSpan w:val="5"/>
                </w:tcPr>
                <w:p w14:paraId="75A663ED" w14:textId="015B3D86"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Segoe UI Symbol" w:eastAsiaTheme="majorEastAsia" w:hAnsi="Segoe UI Symbol" w:cs="Segoe UI Symbol"/>
                      <w:color w:val="595959"/>
                      <w:shd w:val="clear" w:color="auto" w:fill="F2F2F2"/>
                    </w:rPr>
                  </w:pPr>
                  <w:r w:rsidRPr="00E70242">
                    <w:rPr>
                      <w:rFonts w:ascii="Arial Nova Cond" w:eastAsiaTheme="majorEastAsia" w:hAnsi="Arial Nova Cond" w:cs="Segoe UI"/>
                      <w:color w:val="595959"/>
                      <w:shd w:val="clear" w:color="auto" w:fill="F2F2F2"/>
                    </w:rPr>
                    <w:t xml:space="preserve">Si oui, Date </w:t>
                  </w:r>
                  <w:sdt>
                    <w:sdtPr>
                      <w:id w:val="425932231"/>
                      <w:placeholder>
                        <w:docPart w:val="79DF5A1FB76D4EA0A9B46E4BBCBC3943"/>
                      </w:placeholder>
                      <w:showingPlcHdr/>
                      <w:date>
                        <w:dateFormat w:val="dd/MM/yyyy"/>
                        <w:lid w:val="fr-FR"/>
                        <w:storeMappedDataAs w:val="dateTime"/>
                        <w:calendar w:val="gregorian"/>
                      </w:date>
                    </w:sdtPr>
                    <w:sdtEndPr/>
                    <w:sdtContent>
                      <w:permStart w:id="873149083" w:edGrp="everyone"/>
                      <w:r w:rsidR="00EF7FBE" w:rsidRPr="0093672E">
                        <w:rPr>
                          <w:rStyle w:val="Mention"/>
                        </w:rPr>
                        <w:t>_ _/_ _/_ _ _ _</w:t>
                      </w:r>
                      <w:permEnd w:id="873149083"/>
                    </w:sdtContent>
                  </w:sdt>
                </w:p>
              </w:tc>
            </w:tr>
            <w:tr w:rsidR="00F24790" w14:paraId="71557C2A"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val="restart"/>
                </w:tcPr>
                <w:p w14:paraId="3F145872" w14:textId="77777777" w:rsidR="00397431" w:rsidRDefault="00397431" w:rsidP="00397431">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Traitement po</w:t>
                  </w:r>
                  <w:r w:rsidRPr="00E70242">
                    <w:rPr>
                      <w:rFonts w:ascii="Arial Nova Cond" w:eastAsiaTheme="majorEastAsia" w:hAnsi="Arial Nova Cond" w:cs="Segoe UI"/>
                      <w:color w:val="595959"/>
                      <w:shd w:val="clear" w:color="auto" w:fill="F2F2F2"/>
                    </w:rPr>
                    <w:t>stopéra</w:t>
                  </w:r>
                  <w:r>
                    <w:rPr>
                      <w:rFonts w:ascii="Arial Nova Cond" w:eastAsiaTheme="majorEastAsia" w:hAnsi="Arial Nova Cond" w:cs="Segoe UI"/>
                      <w:color w:val="595959"/>
                      <w:shd w:val="clear" w:color="auto" w:fill="F2F2F2"/>
                    </w:rPr>
                    <w:t>toire</w:t>
                  </w:r>
                </w:p>
              </w:tc>
              <w:permStart w:id="1298465333" w:edGrp="everyone"/>
              <w:tc>
                <w:tcPr>
                  <w:tcW w:w="7808" w:type="dxa"/>
                  <w:gridSpan w:val="5"/>
                </w:tcPr>
                <w:p w14:paraId="0A91F1AC" w14:textId="72FFD203"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8395127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298465333"/>
                  <w:r w:rsidR="005A3255">
                    <w:t xml:space="preserve"> </w:t>
                  </w:r>
                  <w:r w:rsidR="00397431" w:rsidRPr="00611FBB">
                    <w:rPr>
                      <w:rFonts w:ascii="Arial Nova Cond" w:eastAsiaTheme="majorEastAsia" w:hAnsi="Arial Nova Cond" w:cs="Segoe UI"/>
                      <w:color w:val="595959"/>
                      <w:shd w:val="clear" w:color="auto" w:fill="F2F2F2"/>
                    </w:rPr>
                    <w:t xml:space="preserve">Non </w:t>
                  </w:r>
                  <w:permStart w:id="979258527" w:edGrp="everyone"/>
                  <w:sdt>
                    <w:sdtPr>
                      <w:id w:val="-116732183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79258527"/>
                  <w:r w:rsidR="005A3255">
                    <w:t xml:space="preserve"> </w:t>
                  </w:r>
                  <w:r w:rsidR="00397431">
                    <w:rPr>
                      <w:rFonts w:ascii="Arial Nova Cond" w:eastAsiaTheme="majorEastAsia" w:hAnsi="Arial Nova Cond" w:cs="Segoe UI"/>
                      <w:color w:val="595959"/>
                      <w:shd w:val="clear" w:color="auto" w:fill="F2F2F2"/>
                    </w:rPr>
                    <w:t>oui,</w:t>
                  </w:r>
                </w:p>
              </w:tc>
            </w:tr>
            <w:tr w:rsidR="00F24790" w14:paraId="4D42EEF9"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08D89AB7" w14:textId="77777777" w:rsidR="00397431" w:rsidRPr="00E70242" w:rsidRDefault="00397431" w:rsidP="00397431">
                  <w:pPr>
                    <w:rPr>
                      <w:rFonts w:ascii="Arial Nova Cond" w:eastAsiaTheme="majorEastAsia" w:hAnsi="Arial Nova Cond" w:cs="Segoe UI"/>
                      <w:b w:val="0"/>
                      <w:bCs/>
                      <w:color w:val="595959"/>
                      <w:shd w:val="clear" w:color="auto" w:fill="F2F2F2"/>
                    </w:rPr>
                  </w:pPr>
                </w:p>
              </w:tc>
              <w:tc>
                <w:tcPr>
                  <w:tcW w:w="1134" w:type="dxa"/>
                  <w:vMerge w:val="restart"/>
                </w:tcPr>
                <w:p w14:paraId="78B4140D"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0343D4">
                    <w:rPr>
                      <w:rFonts w:ascii="Arial Nova Cond" w:eastAsiaTheme="majorEastAsia" w:hAnsi="Arial Nova Cond" w:cs="Segoe UI"/>
                      <w:b/>
                      <w:bCs/>
                      <w:color w:val="595959"/>
                      <w:shd w:val="clear" w:color="auto" w:fill="F2F2F2"/>
                    </w:rPr>
                    <w:t>Si oui, préciser</w:t>
                  </w:r>
                </w:p>
              </w:tc>
              <w:tc>
                <w:tcPr>
                  <w:tcW w:w="1701" w:type="dxa"/>
                </w:tcPr>
                <w:p w14:paraId="2F72320E"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Nom du (des) produit(s)</w:t>
                  </w:r>
                </w:p>
              </w:tc>
              <w:tc>
                <w:tcPr>
                  <w:tcW w:w="1560" w:type="dxa"/>
                </w:tcPr>
                <w:p w14:paraId="4AF71C53" w14:textId="6CC86FD2"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Posologie</w:t>
                  </w:r>
                  <w:r w:rsidR="000A08A8">
                    <w:rPr>
                      <w:rFonts w:ascii="Arial Nova Cond" w:eastAsiaTheme="majorEastAsia" w:hAnsi="Arial Nova Cond" w:cs="Segoe UI"/>
                      <w:color w:val="595959"/>
                      <w:shd w:val="clear" w:color="auto" w:fill="F2F2F2"/>
                    </w:rPr>
                    <w:t xml:space="preserve"> (dosage, fréquence, voie d’administration)</w:t>
                  </w:r>
                </w:p>
              </w:tc>
              <w:tc>
                <w:tcPr>
                  <w:tcW w:w="1559" w:type="dxa"/>
                </w:tcPr>
                <w:p w14:paraId="050682CF"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Début</w:t>
                  </w:r>
                </w:p>
              </w:tc>
              <w:tc>
                <w:tcPr>
                  <w:tcW w:w="1854" w:type="dxa"/>
                </w:tcPr>
                <w:p w14:paraId="65D4ECD4"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2B3805">
                    <w:rPr>
                      <w:rFonts w:ascii="Arial Nova Cond" w:eastAsiaTheme="majorEastAsia" w:hAnsi="Arial Nova Cond" w:cs="Segoe UI"/>
                      <w:color w:val="595959"/>
                      <w:shd w:val="clear" w:color="auto" w:fill="F2F2F2"/>
                    </w:rPr>
                    <w:t>Date de fin</w:t>
                  </w:r>
                </w:p>
              </w:tc>
            </w:tr>
            <w:tr w:rsidR="00F24790" w14:paraId="5D74ADA8"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57CF8C3C"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5043B12A"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4FF06A27" w14:textId="00FC20F3"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75335625"/>
                      <w:placeholder>
                        <w:docPart w:val="80E245F7247846DD94EFA9F47599C3FA"/>
                      </w:placeholder>
                      <w:showingPlcHdr/>
                    </w:sdtPr>
                    <w:sdtEndPr/>
                    <w:sdtContent>
                      <w:permStart w:id="984298930" w:edGrp="everyone"/>
                      <w:r w:rsidR="00011C77" w:rsidRPr="0093672E">
                        <w:rPr>
                          <w:rStyle w:val="Mention"/>
                        </w:rPr>
                        <w:t>________________</w:t>
                      </w:r>
                      <w:permEnd w:id="984298930"/>
                    </w:sdtContent>
                  </w:sdt>
                </w:p>
              </w:tc>
              <w:tc>
                <w:tcPr>
                  <w:tcW w:w="1560" w:type="dxa"/>
                </w:tcPr>
                <w:p w14:paraId="55254876" w14:textId="7569A4E6"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305674738"/>
                      <w:placeholder>
                        <w:docPart w:val="5C6C6B1511CA41EA9C4C95F5BD5F0AF6"/>
                      </w:placeholder>
                      <w:showingPlcHdr/>
                    </w:sdtPr>
                    <w:sdtEndPr/>
                    <w:sdtContent>
                      <w:permStart w:id="1913595718" w:edGrp="everyone"/>
                      <w:r w:rsidR="00011C77" w:rsidRPr="0093672E">
                        <w:rPr>
                          <w:rStyle w:val="Mention"/>
                        </w:rPr>
                        <w:t>________________</w:t>
                      </w:r>
                      <w:permEnd w:id="1913595718"/>
                    </w:sdtContent>
                  </w:sdt>
                </w:p>
              </w:tc>
              <w:tc>
                <w:tcPr>
                  <w:tcW w:w="1559" w:type="dxa"/>
                </w:tcPr>
                <w:p w14:paraId="1259BF18" w14:textId="2BB1B554"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90533574"/>
                      <w:placeholder>
                        <w:docPart w:val="BFEA2BD8F5054E2792D1859593A2AE08"/>
                      </w:placeholder>
                      <w:showingPlcHdr/>
                      <w:date>
                        <w:dateFormat w:val="dd/MM/yyyy"/>
                        <w:lid w:val="fr-FR"/>
                        <w:storeMappedDataAs w:val="dateTime"/>
                        <w:calendar w:val="gregorian"/>
                      </w:date>
                    </w:sdtPr>
                    <w:sdtEndPr/>
                    <w:sdtContent>
                      <w:permStart w:id="1146834970" w:edGrp="everyone"/>
                      <w:r w:rsidR="00500061" w:rsidRPr="0093672E">
                        <w:rPr>
                          <w:rStyle w:val="Mention"/>
                        </w:rPr>
                        <w:t>_ _/_ _/_ _ _ _</w:t>
                      </w:r>
                      <w:permEnd w:id="1146834970"/>
                    </w:sdtContent>
                  </w:sdt>
                </w:p>
              </w:tc>
              <w:tc>
                <w:tcPr>
                  <w:tcW w:w="1854" w:type="dxa"/>
                </w:tcPr>
                <w:p w14:paraId="1804C899" w14:textId="38CD19FF"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329872067"/>
                      <w:placeholder>
                        <w:docPart w:val="D92B5C09453642E6AEBFF62C430096E7"/>
                      </w:placeholder>
                      <w:showingPlcHdr/>
                      <w:date>
                        <w:dateFormat w:val="dd/MM/yyyy"/>
                        <w:lid w:val="fr-FR"/>
                        <w:storeMappedDataAs w:val="dateTime"/>
                        <w:calendar w:val="gregorian"/>
                      </w:date>
                    </w:sdtPr>
                    <w:sdtEndPr/>
                    <w:sdtContent>
                      <w:permStart w:id="1388522453" w:edGrp="everyone"/>
                      <w:r w:rsidR="00500061" w:rsidRPr="0093672E">
                        <w:rPr>
                          <w:rStyle w:val="Mention"/>
                        </w:rPr>
                        <w:t>_ _/_ _/_ _ _ _</w:t>
                      </w:r>
                      <w:permEnd w:id="1388522453"/>
                    </w:sdtContent>
                  </w:sdt>
                </w:p>
              </w:tc>
            </w:tr>
            <w:tr w:rsidR="00F24790" w14:paraId="1C51B493" w14:textId="77777777" w:rsidTr="00DE2B22">
              <w:tc>
                <w:tcPr>
                  <w:cnfStyle w:val="001000000000" w:firstRow="0" w:lastRow="0" w:firstColumn="1" w:lastColumn="0" w:oddVBand="0" w:evenVBand="0" w:oddHBand="0" w:evenHBand="0" w:firstRowFirstColumn="0" w:firstRowLastColumn="0" w:lastRowFirstColumn="0" w:lastRowLastColumn="0"/>
                  <w:tcW w:w="1574" w:type="dxa"/>
                  <w:vMerge/>
                </w:tcPr>
                <w:p w14:paraId="5E663E11" w14:textId="77777777" w:rsidR="00397431" w:rsidRDefault="00397431" w:rsidP="00397431">
                  <w:pPr>
                    <w:rPr>
                      <w:rFonts w:ascii="Arial Nova Cond" w:eastAsiaTheme="majorEastAsia" w:hAnsi="Arial Nova Cond" w:cs="Segoe UI"/>
                      <w:color w:val="595959"/>
                      <w:shd w:val="clear" w:color="auto" w:fill="F2F2F2"/>
                    </w:rPr>
                  </w:pPr>
                </w:p>
              </w:tc>
              <w:tc>
                <w:tcPr>
                  <w:tcW w:w="1134" w:type="dxa"/>
                  <w:vMerge/>
                </w:tcPr>
                <w:p w14:paraId="1367EC51" w14:textId="77777777" w:rsidR="00397431" w:rsidRDefault="00397431"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1701" w:type="dxa"/>
                </w:tcPr>
                <w:p w14:paraId="14E1A69C" w14:textId="766C145C"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595470540"/>
                      <w:placeholder>
                        <w:docPart w:val="D562B9055E0640EE80FF5607E9AB2F22"/>
                      </w:placeholder>
                      <w:showingPlcHdr/>
                    </w:sdtPr>
                    <w:sdtEndPr/>
                    <w:sdtContent>
                      <w:permStart w:id="628318945" w:edGrp="everyone"/>
                      <w:r w:rsidR="00046F6E" w:rsidRPr="0093672E">
                        <w:rPr>
                          <w:rStyle w:val="Mention"/>
                        </w:rPr>
                        <w:t>________________</w:t>
                      </w:r>
                      <w:permEnd w:id="628318945"/>
                    </w:sdtContent>
                  </w:sdt>
                </w:p>
              </w:tc>
              <w:tc>
                <w:tcPr>
                  <w:tcW w:w="1560" w:type="dxa"/>
                </w:tcPr>
                <w:p w14:paraId="2FC17794" w14:textId="0398E8FB"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31875767"/>
                      <w:placeholder>
                        <w:docPart w:val="5316BA04A07F47F89DAB22AFCEFA18ED"/>
                      </w:placeholder>
                      <w:showingPlcHdr/>
                    </w:sdtPr>
                    <w:sdtEndPr/>
                    <w:sdtContent>
                      <w:permStart w:id="167462262" w:edGrp="everyone"/>
                      <w:r w:rsidR="00046F6E" w:rsidRPr="0093672E">
                        <w:rPr>
                          <w:rStyle w:val="Mention"/>
                        </w:rPr>
                        <w:t>________________</w:t>
                      </w:r>
                      <w:permEnd w:id="167462262"/>
                    </w:sdtContent>
                  </w:sdt>
                </w:p>
              </w:tc>
              <w:tc>
                <w:tcPr>
                  <w:tcW w:w="1559" w:type="dxa"/>
                </w:tcPr>
                <w:p w14:paraId="2C15387E" w14:textId="3555C6F7"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06412949"/>
                      <w:placeholder>
                        <w:docPart w:val="A2EA7B8490C4427090A7AF25DB7C57C7"/>
                      </w:placeholder>
                      <w:showingPlcHdr/>
                      <w:date>
                        <w:dateFormat w:val="dd/MM/yyyy"/>
                        <w:lid w:val="fr-FR"/>
                        <w:storeMappedDataAs w:val="dateTime"/>
                        <w:calendar w:val="gregorian"/>
                      </w:date>
                    </w:sdtPr>
                    <w:sdtEndPr/>
                    <w:sdtContent>
                      <w:permStart w:id="785842309" w:edGrp="everyone"/>
                      <w:r w:rsidR="00500061" w:rsidRPr="0093672E">
                        <w:rPr>
                          <w:rStyle w:val="Mention"/>
                        </w:rPr>
                        <w:t>_ _/_ _/_ _ _ _</w:t>
                      </w:r>
                      <w:permEnd w:id="785842309"/>
                    </w:sdtContent>
                  </w:sdt>
                </w:p>
              </w:tc>
              <w:tc>
                <w:tcPr>
                  <w:tcW w:w="1854" w:type="dxa"/>
                </w:tcPr>
                <w:p w14:paraId="4524F770" w14:textId="54175C49" w:rsidR="00397431" w:rsidRDefault="00BE01E2" w:rsidP="00397431">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23197683"/>
                      <w:placeholder>
                        <w:docPart w:val="D277DA7E0D0C41CC9F69A5E6437A58B3"/>
                      </w:placeholder>
                      <w:showingPlcHdr/>
                      <w:date>
                        <w:dateFormat w:val="dd/MM/yyyy"/>
                        <w:lid w:val="fr-FR"/>
                        <w:storeMappedDataAs w:val="dateTime"/>
                        <w:calendar w:val="gregorian"/>
                      </w:date>
                    </w:sdtPr>
                    <w:sdtEndPr/>
                    <w:sdtContent>
                      <w:permStart w:id="456216034" w:edGrp="everyone"/>
                      <w:r w:rsidR="00500061" w:rsidRPr="0093672E">
                        <w:rPr>
                          <w:rStyle w:val="Mention"/>
                        </w:rPr>
                        <w:t>_ _/_ _/_ _ _ _</w:t>
                      </w:r>
                      <w:permEnd w:id="456216034"/>
                    </w:sdtContent>
                  </w:sdt>
                </w:p>
              </w:tc>
            </w:tr>
          </w:tbl>
          <w:p w14:paraId="76DA5C80" w14:textId="383F4BD7" w:rsidR="008F7F16" w:rsidRDefault="00731F69" w:rsidP="008F7F16">
            <w:pPr>
              <w:rPr>
                <w:rFonts w:ascii="Arial Nova Cond" w:eastAsiaTheme="majorEastAsia" w:hAnsi="Arial Nova Cond" w:cs="Segoe UI"/>
                <w:color w:val="595959"/>
                <w:shd w:val="clear" w:color="auto" w:fill="F2F2F2"/>
              </w:rPr>
            </w:pPr>
            <w:r>
              <w:rPr>
                <w:rFonts w:ascii="Arial Nova Cond" w:eastAsiaTheme="majorEastAsia" w:hAnsi="Arial Nova Cond" w:cs="Segoe UI"/>
                <w:color w:val="595959"/>
                <w:shd w:val="clear" w:color="auto" w:fill="F2F2F2"/>
              </w:rPr>
              <w:t>Les</w:t>
            </w:r>
            <w:r w:rsidRPr="009F1245">
              <w:rPr>
                <w:rFonts w:ascii="Arial Nova Cond" w:eastAsiaTheme="majorEastAsia" w:hAnsi="Arial Nova Cond" w:cs="Segoe UI"/>
                <w:color w:val="595959"/>
                <w:shd w:val="clear" w:color="auto" w:fill="F2F2F2"/>
              </w:rPr>
              <w:t xml:space="preserve"> </w:t>
            </w:r>
            <w:r w:rsidR="00E84878" w:rsidRPr="009F1245">
              <w:rPr>
                <w:rFonts w:ascii="Arial Nova Cond" w:eastAsiaTheme="majorEastAsia" w:hAnsi="Arial Nova Cond" w:cs="Segoe UI"/>
                <w:color w:val="595959"/>
                <w:shd w:val="clear" w:color="auto" w:fill="F2F2F2"/>
              </w:rPr>
              <w:t xml:space="preserve">traitements </w:t>
            </w:r>
            <w:r w:rsidR="00532AAA">
              <w:rPr>
                <w:rFonts w:ascii="Arial Nova Cond" w:eastAsiaTheme="majorEastAsia" w:hAnsi="Arial Nova Cond" w:cs="Segoe UI"/>
                <w:color w:val="595959"/>
                <w:shd w:val="clear" w:color="auto" w:fill="F2F2F2"/>
              </w:rPr>
              <w:t xml:space="preserve">concomitants </w:t>
            </w:r>
            <w:r w:rsidR="00E84878" w:rsidRPr="009F1245">
              <w:rPr>
                <w:rFonts w:ascii="Arial Nova Cond" w:eastAsiaTheme="majorEastAsia" w:hAnsi="Arial Nova Cond" w:cs="Segoe UI"/>
                <w:color w:val="595959"/>
                <w:shd w:val="clear" w:color="auto" w:fill="F2F2F2"/>
              </w:rPr>
              <w:t>ont-ils été interrompus :</w:t>
            </w:r>
            <w:r w:rsidR="00532AAA">
              <w:rPr>
                <w:rFonts w:ascii="Arial Nova Cond" w:eastAsiaTheme="majorEastAsia" w:hAnsi="Arial Nova Cond" w:cs="Segoe UI"/>
                <w:color w:val="595959"/>
                <w:shd w:val="clear" w:color="auto" w:fill="F2F2F2"/>
              </w:rPr>
              <w:t xml:space="preserve"> </w:t>
            </w:r>
            <w:permStart w:id="1840935532" w:edGrp="everyone"/>
            <w:r w:rsidR="00ED2112">
              <w:rPr>
                <w:rStyle w:val="normaltextrun"/>
                <w:rFonts w:ascii="Segoe UI Symbol" w:eastAsiaTheme="majorEastAsia" w:hAnsi="Segoe UI Symbol" w:cs="Segoe UI Symbol"/>
                <w:color w:val="595959"/>
                <w:shd w:val="clear" w:color="auto" w:fill="F2F2F2"/>
              </w:rPr>
              <w:t>☐</w:t>
            </w:r>
            <w:permEnd w:id="1840935532"/>
            <w:r w:rsidR="009E4817" w:rsidRPr="00611FBB">
              <w:rPr>
                <w:rFonts w:ascii="Arial Nova Cond" w:eastAsiaTheme="majorEastAsia" w:hAnsi="Arial Nova Cond" w:cs="Segoe UI"/>
                <w:color w:val="595959"/>
                <w:shd w:val="clear" w:color="auto" w:fill="F2F2F2"/>
              </w:rPr>
              <w:t xml:space="preserve">Non </w:t>
            </w:r>
            <w:permStart w:id="2108901293" w:edGrp="everyone"/>
            <w:r w:rsidR="00ED2112">
              <w:rPr>
                <w:rStyle w:val="normaltextrun"/>
                <w:rFonts w:ascii="Segoe UI Symbol" w:eastAsiaTheme="majorEastAsia" w:hAnsi="Segoe UI Symbol" w:cs="Segoe UI Symbol"/>
                <w:color w:val="595959"/>
                <w:shd w:val="clear" w:color="auto" w:fill="F2F2F2"/>
              </w:rPr>
              <w:t>☐</w:t>
            </w:r>
            <w:permEnd w:id="2108901293"/>
            <w:r w:rsidR="009E4817" w:rsidRPr="00611FBB">
              <w:rPr>
                <w:rFonts w:ascii="Arial Nova Cond" w:eastAsiaTheme="majorEastAsia" w:hAnsi="Arial Nova Cond" w:cs="Segoe UI"/>
                <w:color w:val="595959"/>
                <w:shd w:val="clear" w:color="auto" w:fill="F2F2F2"/>
              </w:rPr>
              <w:t>Oui</w:t>
            </w:r>
            <w:r w:rsidR="009E4817">
              <w:rPr>
                <w:rFonts w:ascii="Arial Nova Cond" w:eastAsiaTheme="majorEastAsia" w:hAnsi="Arial Nova Cond" w:cs="Segoe UI"/>
                <w:color w:val="595959"/>
                <w:shd w:val="clear" w:color="auto" w:fill="F2F2F2"/>
              </w:rPr>
              <w:t xml:space="preserve"> </w:t>
            </w:r>
            <w:r w:rsidR="00B0189C">
              <w:rPr>
                <w:rFonts w:ascii="Arial Nova Cond" w:eastAsiaTheme="majorEastAsia" w:hAnsi="Arial Nova Cond" w:cs="Segoe UI"/>
                <w:color w:val="595959"/>
                <w:shd w:val="clear" w:color="auto" w:fill="F2F2F2"/>
              </w:rPr>
              <w:t>si oui préciser</w:t>
            </w:r>
          </w:p>
          <w:tbl>
            <w:tblPr>
              <w:tblStyle w:val="Grilledutableau"/>
              <w:tblW w:w="0" w:type="auto"/>
              <w:tblLook w:val="04A0" w:firstRow="1" w:lastRow="0" w:firstColumn="1" w:lastColumn="0" w:noHBand="0" w:noVBand="1"/>
            </w:tblPr>
            <w:tblGrid>
              <w:gridCol w:w="3744"/>
              <w:gridCol w:w="4464"/>
            </w:tblGrid>
            <w:tr w:rsidR="00C53FE3" w14:paraId="29559A7D" w14:textId="77777777">
              <w:trPr>
                <w:cnfStyle w:val="100000000000" w:firstRow="1" w:lastRow="0"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3744" w:type="dxa"/>
                </w:tcPr>
                <w:p w14:paraId="7180079A" w14:textId="77777777" w:rsidR="00C53FE3" w:rsidRDefault="00C53FE3" w:rsidP="00C53FE3">
                  <w:pPr>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Traitement (</w:t>
                  </w:r>
                  <w:r w:rsidRPr="003663CC">
                    <w:rPr>
                      <w:rFonts w:ascii="Arial Nova Cond" w:hAnsi="Arial Nova Cond"/>
                      <w:i/>
                      <w:iCs/>
                      <w:color w:val="595959" w:themeColor="text1" w:themeTint="A6"/>
                      <w:shd w:val="clear" w:color="auto" w:fill="F2F2F2" w:themeFill="background1" w:themeFillShade="F2"/>
                    </w:rPr>
                    <w:t>DCI le cas échéant</w:t>
                  </w:r>
                  <w:r>
                    <w:rPr>
                      <w:rFonts w:ascii="Arial Nova Cond" w:hAnsi="Arial Nova Cond"/>
                      <w:color w:val="595959" w:themeColor="text1" w:themeTint="A6"/>
                      <w:shd w:val="clear" w:color="auto" w:fill="F2F2F2" w:themeFill="background1" w:themeFillShade="F2"/>
                    </w:rPr>
                    <w:t xml:space="preserve">) </w:t>
                  </w:r>
                </w:p>
              </w:tc>
              <w:tc>
                <w:tcPr>
                  <w:tcW w:w="4464" w:type="dxa"/>
                </w:tcPr>
                <w:p w14:paraId="57B0811A" w14:textId="77777777" w:rsidR="00C53FE3" w:rsidRDefault="00C53FE3" w:rsidP="00C53FE3">
                  <w:pPr>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Statut</w:t>
                  </w:r>
                </w:p>
              </w:tc>
            </w:tr>
            <w:tr w:rsidR="00C53FE3" w14:paraId="796AFAE7"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5414714B" w14:textId="77777777" w:rsidR="00C53FE3" w:rsidRDefault="00BE01E2" w:rsidP="00C53FE3">
                  <w:pPr>
                    <w:rPr>
                      <w:rFonts w:ascii="Arial Nova Cond" w:hAnsi="Arial Nova Cond"/>
                      <w:color w:val="595959" w:themeColor="text1" w:themeTint="A6"/>
                      <w:shd w:val="clear" w:color="auto" w:fill="F2F2F2" w:themeFill="background1" w:themeFillShade="F2"/>
                    </w:rPr>
                  </w:pPr>
                  <w:sdt>
                    <w:sdtPr>
                      <w:id w:val="928308434"/>
                      <w:placeholder>
                        <w:docPart w:val="916FC7675E874BF9A9337D237D5DA85F"/>
                      </w:placeholder>
                      <w:showingPlcHdr/>
                    </w:sdtPr>
                    <w:sdtEndPr/>
                    <w:sdtContent>
                      <w:permStart w:id="1666075017" w:edGrp="everyone"/>
                      <w:r w:rsidR="00C53FE3" w:rsidRPr="0093672E">
                        <w:rPr>
                          <w:rStyle w:val="Mention"/>
                        </w:rPr>
                        <w:t>________________</w:t>
                      </w:r>
                      <w:permEnd w:id="1666075017"/>
                    </w:sdtContent>
                  </w:sdt>
                </w:p>
              </w:tc>
              <w:permStart w:id="1328755269" w:edGrp="everyone"/>
              <w:tc>
                <w:tcPr>
                  <w:tcW w:w="4464" w:type="dxa"/>
                </w:tcPr>
                <w:p w14:paraId="73F5CC28" w14:textId="0E61057A" w:rsidR="00C53FE3" w:rsidRPr="00562524" w:rsidRDefault="00BE01E2" w:rsidP="00C53FE3">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73211238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328755269"/>
                  <w:r w:rsidR="005A3255">
                    <w:t xml:space="preserve"> </w:t>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45"/>
                  </w:r>
                  <w:r w:rsidR="00C53FE3" w:rsidRPr="00562524">
                    <w:rPr>
                      <w:rFonts w:eastAsia="Arial" w:cs="Arial"/>
                      <w:color w:val="404040"/>
                      <w:sz w:val="18"/>
                      <w:szCs w:val="18"/>
                    </w:rPr>
                    <w:sym w:font="Arial" w:char="006E"/>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63"/>
                  </w:r>
                  <w:r w:rsidR="00C53FE3" w:rsidRPr="00562524">
                    <w:rPr>
                      <w:rFonts w:eastAsia="Arial" w:cs="Arial"/>
                      <w:color w:val="404040"/>
                      <w:sz w:val="18"/>
                      <w:szCs w:val="18"/>
                    </w:rPr>
                    <w:sym w:font="Arial" w:char="006F"/>
                  </w:r>
                  <w:r w:rsidR="00C53FE3" w:rsidRPr="00562524">
                    <w:rPr>
                      <w:rFonts w:eastAsia="Arial" w:cs="Arial"/>
                      <w:color w:val="404040"/>
                      <w:sz w:val="18"/>
                      <w:szCs w:val="18"/>
                    </w:rPr>
                    <w:sym w:font="Arial" w:char="0075"/>
                  </w:r>
                  <w:r w:rsidR="00C53FE3" w:rsidRPr="00562524">
                    <w:rPr>
                      <w:rFonts w:eastAsia="Arial" w:cs="Arial"/>
                      <w:color w:val="404040"/>
                      <w:sz w:val="18"/>
                      <w:szCs w:val="18"/>
                    </w:rPr>
                    <w:sym w:font="Arial" w:char="0072"/>
                  </w:r>
                  <w:r w:rsidR="00C53FE3" w:rsidRPr="00562524">
                    <w:rPr>
                      <w:rFonts w:eastAsia="Arial" w:cs="Arial"/>
                      <w:color w:val="404040"/>
                      <w:sz w:val="18"/>
                      <w:szCs w:val="18"/>
                    </w:rPr>
                    <w:sym w:font="Arial" w:char="0073"/>
                  </w:r>
                </w:p>
                <w:permStart w:id="1954757394" w:edGrp="everyone"/>
                <w:p w14:paraId="37A61471" w14:textId="0EA231D9" w:rsidR="00C53FE3" w:rsidRDefault="00BE01E2" w:rsidP="00C53FE3">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71747867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954757394"/>
                  <w:r w:rsidR="005A3255">
                    <w:t xml:space="preserve"> </w:t>
                  </w:r>
                  <w:r w:rsidR="00C53FE3" w:rsidRPr="00562524">
                    <w:rPr>
                      <w:rFonts w:eastAsia="Arial" w:cs="Arial"/>
                      <w:color w:val="404040"/>
                      <w:sz w:val="18"/>
                      <w:szCs w:val="18"/>
                    </w:rPr>
                    <w:sym w:font="Arial" w:char="0020"/>
                  </w:r>
                  <w:r w:rsidR="00C53FE3">
                    <w:rPr>
                      <w:rFonts w:eastAsia="Arial" w:cs="Arial"/>
                      <w:color w:val="404040"/>
                      <w:sz w:val="18"/>
                      <w:szCs w:val="18"/>
                    </w:rPr>
                    <w:t>Arrêté</w:t>
                  </w:r>
                </w:p>
              </w:tc>
            </w:tr>
            <w:tr w:rsidR="00C53FE3" w14:paraId="30A03AF2"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1828778A" w14:textId="77777777" w:rsidR="00C53FE3" w:rsidRDefault="00BE01E2" w:rsidP="00C53FE3">
                  <w:pPr>
                    <w:rPr>
                      <w:rFonts w:ascii="Arial Nova Cond" w:hAnsi="Arial Nova Cond"/>
                      <w:color w:val="595959" w:themeColor="text1" w:themeTint="A6"/>
                      <w:shd w:val="clear" w:color="auto" w:fill="F2F2F2" w:themeFill="background1" w:themeFillShade="F2"/>
                    </w:rPr>
                  </w:pPr>
                  <w:sdt>
                    <w:sdtPr>
                      <w:id w:val="-1142886234"/>
                      <w:placeholder>
                        <w:docPart w:val="388E04A352F94DE5A915DB1A5A77D091"/>
                      </w:placeholder>
                      <w:showingPlcHdr/>
                    </w:sdtPr>
                    <w:sdtEndPr/>
                    <w:sdtContent>
                      <w:permStart w:id="791887570" w:edGrp="everyone"/>
                      <w:r w:rsidR="00C53FE3" w:rsidRPr="0093672E">
                        <w:rPr>
                          <w:rStyle w:val="Mention"/>
                        </w:rPr>
                        <w:t>________________</w:t>
                      </w:r>
                      <w:permEnd w:id="791887570"/>
                    </w:sdtContent>
                  </w:sdt>
                </w:p>
              </w:tc>
              <w:permStart w:id="1859475904" w:edGrp="everyone"/>
              <w:tc>
                <w:tcPr>
                  <w:tcW w:w="4464" w:type="dxa"/>
                </w:tcPr>
                <w:p w14:paraId="0FBD2B22" w14:textId="2E55F603" w:rsidR="00C53FE3" w:rsidRPr="00562524" w:rsidRDefault="00BE01E2" w:rsidP="00C53FE3">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50335608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59475904"/>
                  <w:r w:rsidR="005A3255">
                    <w:t xml:space="preserve"> </w:t>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45"/>
                  </w:r>
                  <w:r w:rsidR="00C53FE3" w:rsidRPr="00562524">
                    <w:rPr>
                      <w:rFonts w:eastAsia="Arial" w:cs="Arial"/>
                      <w:color w:val="404040"/>
                      <w:sz w:val="18"/>
                      <w:szCs w:val="18"/>
                    </w:rPr>
                    <w:sym w:font="Arial" w:char="006E"/>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63"/>
                  </w:r>
                  <w:r w:rsidR="00C53FE3" w:rsidRPr="00562524">
                    <w:rPr>
                      <w:rFonts w:eastAsia="Arial" w:cs="Arial"/>
                      <w:color w:val="404040"/>
                      <w:sz w:val="18"/>
                      <w:szCs w:val="18"/>
                    </w:rPr>
                    <w:sym w:font="Arial" w:char="006F"/>
                  </w:r>
                  <w:r w:rsidR="00C53FE3" w:rsidRPr="00562524">
                    <w:rPr>
                      <w:rFonts w:eastAsia="Arial" w:cs="Arial"/>
                      <w:color w:val="404040"/>
                      <w:sz w:val="18"/>
                      <w:szCs w:val="18"/>
                    </w:rPr>
                    <w:sym w:font="Arial" w:char="0075"/>
                  </w:r>
                  <w:r w:rsidR="00C53FE3" w:rsidRPr="00562524">
                    <w:rPr>
                      <w:rFonts w:eastAsia="Arial" w:cs="Arial"/>
                      <w:color w:val="404040"/>
                      <w:sz w:val="18"/>
                      <w:szCs w:val="18"/>
                    </w:rPr>
                    <w:sym w:font="Arial" w:char="0072"/>
                  </w:r>
                  <w:r w:rsidR="00C53FE3" w:rsidRPr="00562524">
                    <w:rPr>
                      <w:rFonts w:eastAsia="Arial" w:cs="Arial"/>
                      <w:color w:val="404040"/>
                      <w:sz w:val="18"/>
                      <w:szCs w:val="18"/>
                    </w:rPr>
                    <w:sym w:font="Arial" w:char="0073"/>
                  </w:r>
                </w:p>
                <w:permStart w:id="1133257157" w:edGrp="everyone"/>
                <w:p w14:paraId="672C7C0F" w14:textId="157E3F5F" w:rsidR="00C53FE3" w:rsidRDefault="00BE01E2" w:rsidP="00C53FE3">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45787274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133257157"/>
                  <w:r w:rsidR="005A3255">
                    <w:t xml:space="preserve"> </w:t>
                  </w:r>
                  <w:r w:rsidR="00C53FE3" w:rsidRPr="00562524">
                    <w:rPr>
                      <w:rFonts w:eastAsia="Arial" w:cs="Arial"/>
                      <w:color w:val="404040"/>
                      <w:sz w:val="18"/>
                      <w:szCs w:val="18"/>
                    </w:rPr>
                    <w:sym w:font="Arial" w:char="0020"/>
                  </w:r>
                  <w:r w:rsidR="00C53FE3">
                    <w:rPr>
                      <w:rFonts w:eastAsia="Arial" w:cs="Arial"/>
                      <w:color w:val="404040"/>
                      <w:sz w:val="18"/>
                      <w:szCs w:val="18"/>
                    </w:rPr>
                    <w:t>Arrêté</w:t>
                  </w:r>
                </w:p>
              </w:tc>
            </w:tr>
            <w:tr w:rsidR="00C53FE3" w14:paraId="5ABE65F0" w14:textId="77777777">
              <w:trPr>
                <w:trHeight w:val="1212"/>
              </w:trPr>
              <w:tc>
                <w:tcPr>
                  <w:cnfStyle w:val="001000000000" w:firstRow="0" w:lastRow="0" w:firstColumn="1" w:lastColumn="0" w:oddVBand="0" w:evenVBand="0" w:oddHBand="0" w:evenHBand="0" w:firstRowFirstColumn="0" w:firstRowLastColumn="0" w:lastRowFirstColumn="0" w:lastRowLastColumn="0"/>
                  <w:tcW w:w="3744" w:type="dxa"/>
                </w:tcPr>
                <w:p w14:paraId="0E02142F" w14:textId="77777777" w:rsidR="00C53FE3" w:rsidRDefault="00BE01E2" w:rsidP="00C53FE3">
                  <w:pPr>
                    <w:rPr>
                      <w:rFonts w:ascii="Arial Nova Cond" w:hAnsi="Arial Nova Cond"/>
                      <w:color w:val="595959" w:themeColor="text1" w:themeTint="A6"/>
                      <w:shd w:val="clear" w:color="auto" w:fill="F2F2F2" w:themeFill="background1" w:themeFillShade="F2"/>
                    </w:rPr>
                  </w:pPr>
                  <w:sdt>
                    <w:sdtPr>
                      <w:id w:val="1906258940"/>
                      <w:placeholder>
                        <w:docPart w:val="BA928C1EDBD747B78514DEDE4EAC6922"/>
                      </w:placeholder>
                      <w:showingPlcHdr/>
                    </w:sdtPr>
                    <w:sdtEndPr/>
                    <w:sdtContent>
                      <w:permStart w:id="1339911186" w:edGrp="everyone"/>
                      <w:r w:rsidR="00C53FE3" w:rsidRPr="0093672E">
                        <w:rPr>
                          <w:rStyle w:val="Mention"/>
                        </w:rPr>
                        <w:t>________________</w:t>
                      </w:r>
                      <w:permEnd w:id="1339911186"/>
                    </w:sdtContent>
                  </w:sdt>
                </w:p>
              </w:tc>
              <w:permStart w:id="2035881270" w:edGrp="everyone"/>
              <w:tc>
                <w:tcPr>
                  <w:tcW w:w="4464" w:type="dxa"/>
                </w:tcPr>
                <w:p w14:paraId="539450A5" w14:textId="0D96E5EE" w:rsidR="00C53FE3" w:rsidRPr="00562524" w:rsidRDefault="00BE01E2" w:rsidP="00C53FE3">
                  <w:pPr>
                    <w:spacing w:after="0" w:line="240" w:lineRule="auto"/>
                    <w:cnfStyle w:val="000000000000" w:firstRow="0" w:lastRow="0" w:firstColumn="0" w:lastColumn="0" w:oddVBand="0" w:evenVBand="0" w:oddHBand="0" w:evenHBand="0" w:firstRowFirstColumn="0" w:firstRowLastColumn="0" w:lastRowFirstColumn="0" w:lastRowLastColumn="0"/>
                    <w:rPr>
                      <w:rFonts w:eastAsia="Wingdings 2"/>
                      <w:sz w:val="18"/>
                      <w:szCs w:val="20"/>
                    </w:rPr>
                  </w:pPr>
                  <w:sdt>
                    <w:sdtPr>
                      <w:id w:val="-102633147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35881270"/>
                  <w:r w:rsidR="005A3255">
                    <w:t xml:space="preserve"> </w:t>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45"/>
                  </w:r>
                  <w:r w:rsidR="00C53FE3" w:rsidRPr="00562524">
                    <w:rPr>
                      <w:rFonts w:eastAsia="Arial" w:cs="Arial"/>
                      <w:color w:val="404040"/>
                      <w:sz w:val="18"/>
                      <w:szCs w:val="18"/>
                    </w:rPr>
                    <w:sym w:font="Arial" w:char="006E"/>
                  </w:r>
                  <w:r w:rsidR="00C53FE3" w:rsidRPr="00562524">
                    <w:rPr>
                      <w:rFonts w:eastAsia="Arial" w:cs="Arial"/>
                      <w:color w:val="404040"/>
                      <w:sz w:val="18"/>
                      <w:szCs w:val="18"/>
                    </w:rPr>
                    <w:sym w:font="Arial" w:char="0020"/>
                  </w:r>
                  <w:r w:rsidR="00C53FE3" w:rsidRPr="00562524">
                    <w:rPr>
                      <w:rFonts w:eastAsia="Arial" w:cs="Arial"/>
                      <w:color w:val="404040"/>
                      <w:sz w:val="18"/>
                      <w:szCs w:val="18"/>
                    </w:rPr>
                    <w:sym w:font="Arial" w:char="0063"/>
                  </w:r>
                  <w:r w:rsidR="00C53FE3" w:rsidRPr="00562524">
                    <w:rPr>
                      <w:rFonts w:eastAsia="Arial" w:cs="Arial"/>
                      <w:color w:val="404040"/>
                      <w:sz w:val="18"/>
                      <w:szCs w:val="18"/>
                    </w:rPr>
                    <w:sym w:font="Arial" w:char="006F"/>
                  </w:r>
                  <w:r w:rsidR="00C53FE3" w:rsidRPr="00562524">
                    <w:rPr>
                      <w:rFonts w:eastAsia="Arial" w:cs="Arial"/>
                      <w:color w:val="404040"/>
                      <w:sz w:val="18"/>
                      <w:szCs w:val="18"/>
                    </w:rPr>
                    <w:sym w:font="Arial" w:char="0075"/>
                  </w:r>
                  <w:r w:rsidR="00C53FE3" w:rsidRPr="00562524">
                    <w:rPr>
                      <w:rFonts w:eastAsia="Arial" w:cs="Arial"/>
                      <w:color w:val="404040"/>
                      <w:sz w:val="18"/>
                      <w:szCs w:val="18"/>
                    </w:rPr>
                    <w:sym w:font="Arial" w:char="0072"/>
                  </w:r>
                  <w:r w:rsidR="00C53FE3" w:rsidRPr="00562524">
                    <w:rPr>
                      <w:rFonts w:eastAsia="Arial" w:cs="Arial"/>
                      <w:color w:val="404040"/>
                      <w:sz w:val="18"/>
                      <w:szCs w:val="18"/>
                    </w:rPr>
                    <w:sym w:font="Arial" w:char="0073"/>
                  </w:r>
                </w:p>
                <w:permStart w:id="1864908990" w:edGrp="everyone"/>
                <w:p w14:paraId="7BE6A7C0" w14:textId="23F18BF0" w:rsidR="00C53FE3" w:rsidRDefault="00BE01E2" w:rsidP="00C53FE3">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43420312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64908990"/>
                  <w:r w:rsidR="005A3255">
                    <w:t xml:space="preserve"> </w:t>
                  </w:r>
                  <w:r w:rsidR="00C53FE3" w:rsidRPr="00562524">
                    <w:rPr>
                      <w:rFonts w:eastAsia="Arial" w:cs="Arial"/>
                      <w:color w:val="404040"/>
                      <w:sz w:val="18"/>
                      <w:szCs w:val="18"/>
                    </w:rPr>
                    <w:sym w:font="Arial" w:char="0020"/>
                  </w:r>
                  <w:r w:rsidR="00C53FE3">
                    <w:rPr>
                      <w:rFonts w:eastAsia="Arial" w:cs="Arial"/>
                      <w:color w:val="404040"/>
                      <w:sz w:val="18"/>
                      <w:szCs w:val="18"/>
                    </w:rPr>
                    <w:t>Arrêté</w:t>
                  </w:r>
                </w:p>
              </w:tc>
            </w:tr>
          </w:tbl>
          <w:p w14:paraId="224C95B7" w14:textId="77777777" w:rsidR="00C53FE3" w:rsidRDefault="00C53FE3" w:rsidP="008F7F16">
            <w:pPr>
              <w:rPr>
                <w:rFonts w:ascii="Arial Nova Cond" w:eastAsiaTheme="majorEastAsia" w:hAnsi="Arial Nova Cond" w:cs="Segoe UI"/>
                <w:color w:val="595959"/>
                <w:shd w:val="clear" w:color="auto" w:fill="F2F2F2"/>
              </w:rPr>
            </w:pPr>
          </w:p>
          <w:p w14:paraId="7C7B10D4" w14:textId="77777777" w:rsidR="00684A22" w:rsidRDefault="00684A22" w:rsidP="00684A22">
            <w:pPr>
              <w:rPr>
                <w:rStyle w:val="Mention"/>
              </w:rPr>
            </w:pPr>
            <w:r w:rsidRPr="00924AE6">
              <w:rPr>
                <w:rStyle w:val="Mention"/>
              </w:rPr>
              <w:t>Pour une information complète</w:t>
            </w:r>
            <w:r>
              <w:rPr>
                <w:rStyle w:val="Mention"/>
              </w:rPr>
              <w:t>, se référer à la rubrique 4.2 du</w:t>
            </w:r>
            <w:r w:rsidRPr="00924AE6">
              <w:rPr>
                <w:rStyle w:val="Mention"/>
              </w:rPr>
              <w:t xml:space="preserve"> RCP</w:t>
            </w:r>
          </w:p>
          <w:p w14:paraId="453F398D" w14:textId="75FD6727" w:rsidR="008F7F16" w:rsidRPr="008F7F16" w:rsidRDefault="00BF7112" w:rsidP="008F7F16">
            <w:pPr>
              <w:rPr>
                <w:rFonts w:ascii="Arial Nova Cond" w:hAnsi="Arial Nova Cond"/>
                <w:color w:val="808080" w:themeColor="background1" w:themeShade="80"/>
                <w:u w:val="single"/>
              </w:rPr>
            </w:pPr>
            <w:r>
              <w:rPr>
                <w:rFonts w:ascii="Arial Nova Cond" w:hAnsi="Arial Nova Cond"/>
                <w:color w:val="808080" w:themeColor="background1" w:themeShade="80"/>
                <w:u w:val="single"/>
              </w:rPr>
              <w:t>La pr</w:t>
            </w:r>
            <w:r w:rsidR="008F7F16" w:rsidRPr="008F7F16">
              <w:rPr>
                <w:rFonts w:ascii="Arial Nova Cond" w:hAnsi="Arial Nova Cond"/>
                <w:color w:val="808080" w:themeColor="background1" w:themeShade="80"/>
                <w:u w:val="single"/>
              </w:rPr>
              <w:t>ise en charge dans le cadre périopératoire</w:t>
            </w:r>
            <w:r>
              <w:rPr>
                <w:rFonts w:ascii="Arial Nova Cond" w:hAnsi="Arial Nova Cond"/>
                <w:color w:val="808080" w:themeColor="background1" w:themeShade="80"/>
                <w:u w:val="single"/>
              </w:rPr>
              <w:t xml:space="preserve"> est précis</w:t>
            </w:r>
            <w:r w:rsidR="00E44EDF">
              <w:rPr>
                <w:rFonts w:ascii="Arial Nova Cond" w:hAnsi="Arial Nova Cond"/>
                <w:color w:val="808080" w:themeColor="background1" w:themeShade="80"/>
                <w:u w:val="single"/>
              </w:rPr>
              <w:t>ée</w:t>
            </w:r>
            <w:r>
              <w:rPr>
                <w:rFonts w:ascii="Arial Nova Cond" w:hAnsi="Arial Nova Cond"/>
                <w:color w:val="808080" w:themeColor="background1" w:themeShade="80"/>
                <w:u w:val="single"/>
              </w:rPr>
              <w:t xml:space="preserve"> dans le RCP </w:t>
            </w:r>
            <w:r w:rsidR="001A7AE7">
              <w:rPr>
                <w:rFonts w:ascii="Arial Nova Cond" w:hAnsi="Arial Nova Cond"/>
                <w:color w:val="808080" w:themeColor="background1" w:themeShade="80"/>
                <w:u w:val="single"/>
              </w:rPr>
              <w:t>d</w:t>
            </w:r>
            <w:r w:rsidR="001A7AE7">
              <w:rPr>
                <w:rFonts w:ascii="Arial Nova Cond" w:hAnsi="Arial Nova Cond"/>
                <w:u w:val="single"/>
              </w:rPr>
              <w:t>’</w:t>
            </w:r>
            <w:r w:rsidR="00C93C63">
              <w:rPr>
                <w:rFonts w:ascii="Arial Nova Cond" w:hAnsi="Arial Nova Cond"/>
                <w:u w:val="single"/>
              </w:rPr>
              <w:t>ALHEMO</w:t>
            </w:r>
            <w:r w:rsidR="00FA5468">
              <w:rPr>
                <w:rFonts w:ascii="Arial Nova Cond" w:hAnsi="Arial Nova Cond"/>
                <w:color w:val="808080" w:themeColor="background1" w:themeShade="80"/>
                <w:u w:val="single"/>
              </w:rPr>
              <w:t> :</w:t>
            </w:r>
          </w:p>
          <w:p w14:paraId="258FB3F6" w14:textId="156B2D32" w:rsidR="008F7F16" w:rsidRPr="008F7F16" w:rsidRDefault="00A85E84" w:rsidP="008F7F16">
            <w:pPr>
              <w:rPr>
                <w:rFonts w:ascii="Arial Nova Cond" w:hAnsi="Arial Nova Cond"/>
                <w:color w:val="808080" w:themeColor="background1" w:themeShade="80"/>
              </w:rPr>
            </w:pPr>
            <w:r>
              <w:rPr>
                <w:rFonts w:ascii="Arial Nova Cond" w:hAnsi="Arial Nova Cond"/>
                <w:color w:val="808080" w:themeColor="background1" w:themeShade="80"/>
              </w:rPr>
              <w:t>« </w:t>
            </w:r>
            <w:r w:rsidR="008F7F16" w:rsidRPr="008F7F16">
              <w:rPr>
                <w:rFonts w:ascii="Arial Nova Cond" w:hAnsi="Arial Nova Cond"/>
                <w:color w:val="808080" w:themeColor="background1" w:themeShade="80"/>
              </w:rPr>
              <w:t xml:space="preserve">Aucun ajustement de la dose </w:t>
            </w:r>
            <w:r w:rsidR="001A7AE7">
              <w:rPr>
                <w:rFonts w:ascii="Arial Nova Cond" w:hAnsi="Arial Nova Cond"/>
                <w:color w:val="808080" w:themeColor="background1" w:themeShade="80"/>
              </w:rPr>
              <w:t>d</w:t>
            </w:r>
            <w:r w:rsidR="001A7AE7">
              <w:rPr>
                <w:rFonts w:ascii="Arial Nova Cond" w:hAnsi="Arial Nova Cond"/>
              </w:rPr>
              <w:t>’</w:t>
            </w:r>
            <w:r w:rsidR="00C93C63">
              <w:rPr>
                <w:rFonts w:ascii="Arial Nova Cond" w:hAnsi="Arial Nova Cond"/>
              </w:rPr>
              <w:t>ALHEMO</w:t>
            </w:r>
            <w:r w:rsidR="008F7F16" w:rsidRPr="008F7F16">
              <w:rPr>
                <w:rFonts w:ascii="Arial Nova Cond" w:hAnsi="Arial Nova Cond"/>
                <w:color w:val="808080" w:themeColor="background1" w:themeShade="80"/>
              </w:rPr>
              <w:t xml:space="preserve"> n’est nécessaire en cas de chirurgie mineure.</w:t>
            </w:r>
          </w:p>
          <w:p w14:paraId="14F7A0C3" w14:textId="740B355A" w:rsidR="008F7F16" w:rsidRPr="008F7F16" w:rsidRDefault="007B48C7" w:rsidP="008F7F16">
            <w:pPr>
              <w:rPr>
                <w:rFonts w:ascii="Arial Nova Cond" w:hAnsi="Arial Nova Cond"/>
                <w:color w:val="808080" w:themeColor="background1" w:themeShade="80"/>
              </w:rPr>
            </w:pPr>
            <w:r w:rsidRPr="007B48C7">
              <w:rPr>
                <w:rFonts w:ascii="Arial Nova Cond" w:hAnsi="Arial Nova Cond"/>
                <w:color w:val="808080" w:themeColor="background1" w:themeShade="80"/>
              </w:rPr>
              <w:t>En cas de chirurgie majeure, consulter un médecin expérimenté dans le traitement de l’hémophilie et/ou des troubles de l’hémostase. Dans la mesure où l’expérience est limitée, il est généralement recommandé d’interrompre le traitement par concizumab avant une chirurgie majeure. il convient de consulter un médecin expérimenté dans le traitement de l'hémophilie et/ou des troubles de la coagulation. Les données cliniques sur l'utilisation du concizumab lors d'interventions chirurgicales majeures étant limitées, il est généralement recommandé d'interrompre le concizumab avant une intervention chirurgicale majeure et de le reprendre 10 à 14 jours après l'intervention, en prenant en compte le tableau clinique général du patient. Le patient peut reprendre le traitement par concizumab avec la même dose d'entretien sans nouvelle dose de charge.</w:t>
            </w:r>
            <w:r w:rsidR="008F7F16" w:rsidRPr="008F7F16">
              <w:rPr>
                <w:rFonts w:ascii="Arial Nova Cond" w:hAnsi="Arial Nova Cond"/>
                <w:color w:val="808080" w:themeColor="background1" w:themeShade="80"/>
              </w:rPr>
              <w:t>.</w:t>
            </w:r>
            <w:r w:rsidR="00A85E84">
              <w:rPr>
                <w:rFonts w:ascii="Arial Nova Cond" w:hAnsi="Arial Nova Cond"/>
                <w:color w:val="808080" w:themeColor="background1" w:themeShade="80"/>
              </w:rPr>
              <w:t> »</w:t>
            </w:r>
          </w:p>
          <w:p w14:paraId="3225CAAB" w14:textId="744A5124" w:rsidR="00E84878" w:rsidRPr="0093672E" w:rsidRDefault="00E84878" w:rsidP="00ED3DBB">
            <w:pPr>
              <w:rPr>
                <w:rFonts w:ascii="Arial Nova Cond" w:hAnsi="Arial Nova Cond"/>
                <w:color w:val="808080" w:themeColor="background1" w:themeShade="80"/>
              </w:rPr>
            </w:pPr>
          </w:p>
        </w:tc>
      </w:tr>
    </w:tbl>
    <w:p w14:paraId="31BB5D17" w14:textId="77777777" w:rsidR="00690512" w:rsidRDefault="00690512" w:rsidP="004B0536"/>
    <w:p w14:paraId="6EE0043F" w14:textId="6402FED5" w:rsidR="00AC31D2" w:rsidRPr="0093672E" w:rsidRDefault="00AF7D57" w:rsidP="00AF7D57">
      <w:pPr>
        <w:pStyle w:val="Titre2"/>
        <w:numPr>
          <w:ilvl w:val="0"/>
          <w:numId w:val="0"/>
        </w:numPr>
        <w:ind w:left="360" w:hanging="360"/>
      </w:pPr>
      <w:r w:rsidRPr="0093672E">
        <w:t xml:space="preserve">Évaluation de l’effet du traitement par </w:t>
      </w:r>
      <w:r w:rsidR="006B51C9">
        <w:t>ALHEMO (concizumab)</w:t>
      </w:r>
    </w:p>
    <w:p w14:paraId="36B8B2CE" w14:textId="20455F73" w:rsidR="005F43EC" w:rsidRPr="0093672E" w:rsidRDefault="00B42EA2" w:rsidP="00216893">
      <w:pPr>
        <w:pStyle w:val="Intertitre"/>
      </w:pPr>
      <w:r w:rsidRPr="0093672E" w:rsidDel="00B42EA2">
        <w:t xml:space="preserve"> </w:t>
      </w:r>
      <w:r w:rsidR="00645B97">
        <w:t>Episode</w:t>
      </w:r>
      <w:r w:rsidR="00484AE8">
        <w:t>(s</w:t>
      </w:r>
      <w:r w:rsidR="00992F45">
        <w:t>)</w:t>
      </w:r>
      <w:r w:rsidR="00645B97">
        <w:t xml:space="preserve"> </w:t>
      </w:r>
      <w:r w:rsidR="00484AE8">
        <w:t>hémorragiques depuis la dernière visite</w:t>
      </w:r>
    </w:p>
    <w:tbl>
      <w:tblPr>
        <w:tblStyle w:val="Grilledetableauclaire"/>
        <w:tblW w:w="0" w:type="auto"/>
        <w:tblLook w:val="0600" w:firstRow="0" w:lastRow="0" w:firstColumn="0" w:lastColumn="0" w:noHBand="1" w:noVBand="1"/>
      </w:tblPr>
      <w:tblGrid>
        <w:gridCol w:w="9608"/>
      </w:tblGrid>
      <w:tr w:rsidR="005F43EC" w:rsidRPr="0093672E" w14:paraId="16258B46" w14:textId="77777777" w:rsidTr="00C626DF">
        <w:tc>
          <w:tcPr>
            <w:tcW w:w="9854" w:type="dxa"/>
          </w:tcPr>
          <w:p w14:paraId="25C8225F" w14:textId="15C83910" w:rsidR="003B78D6" w:rsidRPr="00611FBB" w:rsidRDefault="00C0439C" w:rsidP="00A24419">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b/>
                <w:bCs/>
                <w:color w:val="595959"/>
                <w:sz w:val="22"/>
                <w:szCs w:val="22"/>
                <w:shd w:val="clear" w:color="auto" w:fill="F2F2F2"/>
              </w:rPr>
              <w:t>Survenue d’é</w:t>
            </w:r>
            <w:r w:rsidRPr="009477B7">
              <w:rPr>
                <w:rFonts w:ascii="Arial Nova Cond" w:eastAsiaTheme="majorEastAsia" w:hAnsi="Arial Nova Cond" w:cs="Segoe UI"/>
                <w:b/>
                <w:bCs/>
                <w:color w:val="595959"/>
                <w:sz w:val="22"/>
                <w:szCs w:val="22"/>
                <w:shd w:val="clear" w:color="auto" w:fill="F2F2F2"/>
              </w:rPr>
              <w:t xml:space="preserve">pisodes </w:t>
            </w:r>
            <w:r>
              <w:rPr>
                <w:rFonts w:ascii="Arial Nova Cond" w:eastAsiaTheme="majorEastAsia" w:hAnsi="Arial Nova Cond" w:cs="Segoe UI"/>
                <w:b/>
                <w:bCs/>
                <w:color w:val="595959"/>
                <w:sz w:val="22"/>
                <w:szCs w:val="22"/>
                <w:shd w:val="clear" w:color="auto" w:fill="F2F2F2"/>
              </w:rPr>
              <w:t>é</w:t>
            </w:r>
            <w:r w:rsidR="003B78D6" w:rsidRPr="00B00C44">
              <w:rPr>
                <w:rFonts w:ascii="Arial Nova Cond" w:eastAsiaTheme="majorEastAsia" w:hAnsi="Arial Nova Cond" w:cs="Segoe UI"/>
                <w:b/>
                <w:bCs/>
                <w:color w:val="595959"/>
                <w:sz w:val="22"/>
                <w:szCs w:val="22"/>
                <w:shd w:val="clear" w:color="auto" w:fill="F2F2F2"/>
              </w:rPr>
              <w:t>pisode</w:t>
            </w:r>
            <w:r w:rsidR="00992F45" w:rsidRPr="00B00C44">
              <w:rPr>
                <w:rFonts w:ascii="Arial Nova Cond" w:eastAsiaTheme="majorEastAsia" w:hAnsi="Arial Nova Cond" w:cs="Segoe UI"/>
                <w:b/>
                <w:bCs/>
                <w:color w:val="595959"/>
                <w:sz w:val="22"/>
                <w:szCs w:val="22"/>
                <w:shd w:val="clear" w:color="auto" w:fill="F2F2F2"/>
              </w:rPr>
              <w:t>s</w:t>
            </w:r>
            <w:r w:rsidR="003B78D6" w:rsidRPr="00B00C44">
              <w:rPr>
                <w:rFonts w:ascii="Arial Nova Cond" w:eastAsiaTheme="majorEastAsia" w:hAnsi="Arial Nova Cond" w:cs="Segoe UI"/>
                <w:b/>
                <w:bCs/>
                <w:color w:val="595959"/>
                <w:sz w:val="22"/>
                <w:szCs w:val="22"/>
                <w:shd w:val="clear" w:color="auto" w:fill="F2F2F2"/>
              </w:rPr>
              <w:t xml:space="preserve"> </w:t>
            </w:r>
            <w:r w:rsidR="00992F45" w:rsidRPr="00B00C44">
              <w:rPr>
                <w:rFonts w:ascii="Arial Nova Cond" w:eastAsiaTheme="majorEastAsia" w:hAnsi="Arial Nova Cond" w:cs="Segoe UI"/>
                <w:b/>
                <w:bCs/>
                <w:color w:val="595959"/>
                <w:sz w:val="22"/>
                <w:szCs w:val="22"/>
                <w:shd w:val="clear" w:color="auto" w:fill="F2F2F2"/>
              </w:rPr>
              <w:t>hémorragiques</w:t>
            </w:r>
            <w:r w:rsidR="003B78D6" w:rsidRPr="00611FBB">
              <w:rPr>
                <w:rFonts w:ascii="Arial Nova Cond" w:eastAsiaTheme="majorEastAsia" w:hAnsi="Arial Nova Cond" w:cs="Segoe UI"/>
                <w:color w:val="595959"/>
                <w:sz w:val="22"/>
                <w:szCs w:val="22"/>
                <w:shd w:val="clear" w:color="auto" w:fill="F2F2F2"/>
              </w:rPr>
              <w:t xml:space="preserve"> depuis la dernière visite : </w:t>
            </w:r>
          </w:p>
          <w:permStart w:id="898069803" w:edGrp="everyone"/>
          <w:p w14:paraId="3E4770B1" w14:textId="6EB68929" w:rsidR="00415AEC" w:rsidRDefault="00BE01E2" w:rsidP="00B00C44">
            <w:pPr>
              <w:rPr>
                <w:rFonts w:ascii="Arial Nova Cond" w:eastAsiaTheme="majorEastAsia" w:hAnsi="Arial Nova Cond" w:cs="Segoe UI"/>
                <w:color w:val="595959"/>
                <w:shd w:val="clear" w:color="auto" w:fill="F2F2F2"/>
              </w:rPr>
            </w:pPr>
            <w:sdt>
              <w:sdtPr>
                <w:id w:val="60300168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898069803"/>
            <w:r w:rsidR="005A3255">
              <w:t xml:space="preserve"> </w:t>
            </w:r>
            <w:r w:rsidR="00C07C31" w:rsidRPr="00611FBB">
              <w:rPr>
                <w:rFonts w:ascii="Arial Nova Cond" w:eastAsiaTheme="majorEastAsia" w:hAnsi="Arial Nova Cond" w:cs="Segoe UI"/>
                <w:color w:val="595959"/>
                <w:shd w:val="clear" w:color="auto" w:fill="F2F2F2"/>
              </w:rPr>
              <w:t xml:space="preserve">Non </w:t>
            </w:r>
            <w:permStart w:id="1879916790" w:edGrp="everyone"/>
            <w:sdt>
              <w:sdtPr>
                <w:id w:val="19274472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79916790"/>
            <w:r w:rsidR="005A3255">
              <w:t xml:space="preserve"> </w:t>
            </w:r>
            <w:r w:rsidR="00C07C31" w:rsidRPr="00611FBB">
              <w:rPr>
                <w:rFonts w:ascii="Arial Nova Cond" w:eastAsiaTheme="majorEastAsia" w:hAnsi="Arial Nova Cond" w:cs="Segoe UI"/>
                <w:color w:val="595959"/>
                <w:shd w:val="clear" w:color="auto" w:fill="F2F2F2"/>
              </w:rPr>
              <w:t>Oui</w:t>
            </w:r>
            <w:r w:rsidR="00E6591C">
              <w:rPr>
                <w:rFonts w:ascii="Arial Nova Cond" w:eastAsiaTheme="majorEastAsia" w:hAnsi="Arial Nova Cond" w:cs="Segoe UI"/>
                <w:color w:val="595959"/>
                <w:shd w:val="clear" w:color="auto" w:fill="F2F2F2"/>
              </w:rPr>
              <w:t xml:space="preserve">, </w:t>
            </w:r>
            <w:r w:rsidR="00415AEC">
              <w:rPr>
                <w:rFonts w:ascii="Arial Nova Cond" w:eastAsiaTheme="majorEastAsia" w:hAnsi="Arial Nova Cond" w:cs="Segoe UI"/>
                <w:color w:val="595959"/>
                <w:shd w:val="clear" w:color="auto" w:fill="F2F2F2"/>
              </w:rPr>
              <w:t>s</w:t>
            </w:r>
            <w:r w:rsidR="00C07C31" w:rsidRPr="00B00C44">
              <w:rPr>
                <w:rFonts w:ascii="Arial Nova Cond" w:eastAsiaTheme="majorEastAsia" w:hAnsi="Arial Nova Cond" w:cs="Segoe UI"/>
                <w:color w:val="595959"/>
                <w:shd w:val="clear" w:color="auto" w:fill="F2F2F2"/>
              </w:rPr>
              <w:t xml:space="preserve">i </w:t>
            </w:r>
            <w:r w:rsidR="00E13529">
              <w:rPr>
                <w:rFonts w:ascii="Arial Nova Cond" w:eastAsiaTheme="majorEastAsia" w:hAnsi="Arial Nova Cond" w:cs="Segoe UI"/>
                <w:color w:val="595959"/>
                <w:shd w:val="clear" w:color="auto" w:fill="F2F2F2"/>
              </w:rPr>
              <w:t>OUI</w:t>
            </w:r>
            <w:r w:rsidR="00C07C31" w:rsidRPr="00B00C44">
              <w:rPr>
                <w:rFonts w:ascii="Arial Nova Cond" w:eastAsiaTheme="majorEastAsia" w:hAnsi="Arial Nova Cond" w:cs="Segoe UI"/>
                <w:color w:val="595959"/>
                <w:shd w:val="clear" w:color="auto" w:fill="F2F2F2"/>
              </w:rPr>
              <w:t xml:space="preserve">, </w:t>
            </w:r>
            <w:r w:rsidR="00E13529">
              <w:rPr>
                <w:rFonts w:ascii="Arial Nova Cond" w:eastAsiaTheme="majorEastAsia" w:hAnsi="Arial Nova Cond" w:cs="Segoe UI"/>
                <w:color w:val="595959"/>
                <w:shd w:val="clear" w:color="auto" w:fill="F2F2F2"/>
              </w:rPr>
              <w:t>Préciser :</w:t>
            </w:r>
            <w:r w:rsidR="00013033" w:rsidRPr="00CD649A">
              <w:rPr>
                <w:rFonts w:ascii="Arial Nova Cond" w:eastAsiaTheme="majorEastAsia" w:hAnsi="Arial Nova Cond" w:cs="Segoe UI"/>
                <w:color w:val="595959"/>
                <w:shd w:val="clear" w:color="auto" w:fill="F2F2F2"/>
              </w:rPr>
              <w:t xml:space="preserve"> </w:t>
            </w:r>
            <w:r w:rsidR="006E68BC">
              <w:rPr>
                <w:rFonts w:ascii="Arial Nova Cond" w:eastAsiaTheme="majorEastAsia" w:hAnsi="Arial Nova Cond" w:cs="Segoe UI"/>
                <w:color w:val="595959"/>
                <w:shd w:val="clear" w:color="auto" w:fill="F2F2F2"/>
              </w:rPr>
              <w:t>Nombre total</w:t>
            </w:r>
            <w:r w:rsidR="006E68BC" w:rsidRPr="00CF3A3A">
              <w:rPr>
                <w:rFonts w:ascii="Arial Nova Cond" w:eastAsiaTheme="majorEastAsia" w:hAnsi="Arial Nova Cond" w:cs="Segoe UI"/>
                <w:color w:val="595959"/>
                <w:shd w:val="clear" w:color="auto" w:fill="F2F2F2"/>
              </w:rPr>
              <w:t xml:space="preserve"> </w:t>
            </w:r>
            <w:r w:rsidR="00013033" w:rsidRPr="00CF3A3A">
              <w:rPr>
                <w:rFonts w:ascii="Arial Nova Cond" w:eastAsiaTheme="majorEastAsia" w:hAnsi="Arial Nova Cond" w:cs="Segoe UI"/>
                <w:color w:val="595959"/>
                <w:shd w:val="clear" w:color="auto" w:fill="F2F2F2"/>
              </w:rPr>
              <w:t>d’épisodes</w:t>
            </w:r>
            <w:r w:rsidR="00A85E84" w:rsidRPr="00CF3A3A">
              <w:rPr>
                <w:rFonts w:ascii="Arial Nova Cond" w:eastAsiaTheme="majorEastAsia" w:hAnsi="Arial Nova Cond" w:cs="Segoe UI"/>
                <w:color w:val="595959"/>
                <w:shd w:val="clear" w:color="auto" w:fill="F2F2F2"/>
              </w:rPr>
              <w:t xml:space="preserve"> : </w:t>
            </w:r>
            <w:sdt>
              <w:sdtPr>
                <w:rPr>
                  <w:color w:val="auto"/>
                </w:rPr>
                <w:id w:val="1384528211"/>
                <w:placeholder>
                  <w:docPart w:val="824DDE85797048619C50880C0F670F13"/>
                </w:placeholder>
                <w:showingPlcHdr/>
              </w:sdtPr>
              <w:sdtEndPr/>
              <w:sdtContent>
                <w:permStart w:id="1207776844" w:edGrp="everyone"/>
                <w:r w:rsidR="00E14C94" w:rsidRPr="00991907">
                  <w:rPr>
                    <w:rStyle w:val="Mention"/>
                    <w:color w:val="auto"/>
                    <w:sz w:val="20"/>
                  </w:rPr>
                  <w:t>| _ | _ |</w:t>
                </w:r>
                <w:permEnd w:id="1207776844"/>
              </w:sdtContent>
            </w:sdt>
          </w:p>
          <w:p w14:paraId="2C97B7C3" w14:textId="50482451" w:rsidR="00E13529" w:rsidRPr="00CF3A3A" w:rsidRDefault="00013033" w:rsidP="00CE6B57">
            <w:pPr>
              <w:ind w:left="2999"/>
              <w:rPr>
                <w:rFonts w:ascii="Arial Nova Cond" w:eastAsiaTheme="majorEastAsia" w:hAnsi="Arial Nova Cond" w:cs="Segoe UI"/>
                <w:color w:val="595959"/>
                <w:shd w:val="clear" w:color="auto" w:fill="F2F2F2"/>
              </w:rPr>
            </w:pPr>
            <w:r w:rsidRPr="00CF3A3A">
              <w:rPr>
                <w:rFonts w:ascii="Arial Nova Cond" w:eastAsiaTheme="majorEastAsia" w:hAnsi="Arial Nova Cond" w:cs="Segoe UI"/>
                <w:color w:val="595959"/>
                <w:shd w:val="clear" w:color="auto" w:fill="F2F2F2"/>
              </w:rPr>
              <w:t xml:space="preserve">à quelle(s) date(s) : </w:t>
            </w:r>
            <w:sdt>
              <w:sdtPr>
                <w:id w:val="2141838435"/>
                <w:placeholder>
                  <w:docPart w:val="586CCE62EFE440909B21BC974EACC692"/>
                </w:placeholder>
                <w:showingPlcHdr/>
                <w:date>
                  <w:dateFormat w:val="dd/MM/yyyy"/>
                  <w:lid w:val="fr-FR"/>
                  <w:storeMappedDataAs w:val="dateTime"/>
                  <w:calendar w:val="gregorian"/>
                </w:date>
              </w:sdtPr>
              <w:sdtEndPr/>
              <w:sdtContent>
                <w:permStart w:id="1552293391" w:edGrp="everyone"/>
                <w:r w:rsidR="00644758" w:rsidRPr="0093672E">
                  <w:rPr>
                    <w:rStyle w:val="Mention"/>
                  </w:rPr>
                  <w:t>_ _/_ _/_ _ _ _</w:t>
                </w:r>
                <w:permEnd w:id="1552293391"/>
              </w:sdtContent>
            </w:sdt>
            <w:r w:rsidRPr="00CF3A3A">
              <w:rPr>
                <w:rFonts w:ascii="Arial Nova Cond" w:eastAsiaTheme="majorEastAsia" w:hAnsi="Arial Nova Cond" w:cs="Segoe UI"/>
                <w:color w:val="595959"/>
                <w:shd w:val="clear" w:color="auto" w:fill="F2F2F2"/>
              </w:rPr>
              <w:t xml:space="preserve"> ; </w:t>
            </w:r>
            <w:sdt>
              <w:sdtPr>
                <w:id w:val="312992984"/>
                <w:placeholder>
                  <w:docPart w:val="AADD1A0B5F4143F7831C42C235351BE4"/>
                </w:placeholder>
                <w:showingPlcHdr/>
                <w:date>
                  <w:dateFormat w:val="dd/MM/yyyy"/>
                  <w:lid w:val="fr-FR"/>
                  <w:storeMappedDataAs w:val="dateTime"/>
                  <w:calendar w:val="gregorian"/>
                </w:date>
              </w:sdtPr>
              <w:sdtEndPr/>
              <w:sdtContent>
                <w:permStart w:id="339760567" w:edGrp="everyone"/>
                <w:r w:rsidR="00644758" w:rsidRPr="0093672E">
                  <w:rPr>
                    <w:rStyle w:val="Mention"/>
                  </w:rPr>
                  <w:t>_ _/_ _/_ _ _ _</w:t>
                </w:r>
                <w:permEnd w:id="339760567"/>
              </w:sdtContent>
            </w:sdt>
            <w:r w:rsidRPr="00CF3A3A">
              <w:rPr>
                <w:rFonts w:ascii="Arial Nova Cond" w:eastAsiaTheme="majorEastAsia" w:hAnsi="Arial Nova Cond" w:cs="Segoe UI"/>
                <w:color w:val="595959"/>
                <w:shd w:val="clear" w:color="auto" w:fill="F2F2F2"/>
              </w:rPr>
              <w:t xml:space="preserve"> ; </w:t>
            </w:r>
            <w:sdt>
              <w:sdtPr>
                <w:id w:val="1838495461"/>
                <w:placeholder>
                  <w:docPart w:val="B143266800AD4B1985C6D9161AE8A2C7"/>
                </w:placeholder>
                <w:showingPlcHdr/>
                <w:date>
                  <w:dateFormat w:val="dd/MM/yyyy"/>
                  <w:lid w:val="fr-FR"/>
                  <w:storeMappedDataAs w:val="dateTime"/>
                  <w:calendar w:val="gregorian"/>
                </w:date>
              </w:sdtPr>
              <w:sdtEndPr/>
              <w:sdtContent>
                <w:permStart w:id="780409414" w:edGrp="everyone"/>
                <w:r w:rsidR="00644758" w:rsidRPr="0093672E">
                  <w:rPr>
                    <w:rStyle w:val="Mention"/>
                  </w:rPr>
                  <w:t>_ _/_ _/_ _ _ _</w:t>
                </w:r>
                <w:permEnd w:id="780409414"/>
              </w:sdtContent>
            </w:sdt>
          </w:p>
          <w:p w14:paraId="6C65D190" w14:textId="51725E0B" w:rsidR="00C07C31" w:rsidRPr="00763C87" w:rsidRDefault="00C07C31" w:rsidP="00C07C31">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763C87">
              <w:rPr>
                <w:rFonts w:ascii="Arial Nova Cond" w:eastAsiaTheme="majorEastAsia" w:hAnsi="Arial Nova Cond" w:cs="Segoe UI"/>
                <w:color w:val="595959"/>
                <w:sz w:val="22"/>
                <w:szCs w:val="22"/>
                <w:shd w:val="clear" w:color="auto" w:fill="F2F2F2"/>
              </w:rPr>
              <w:t xml:space="preserve">Nombre </w:t>
            </w:r>
            <w:r w:rsidRPr="00763C87">
              <w:rPr>
                <w:rFonts w:ascii="Arial Nova Cond" w:eastAsiaTheme="majorEastAsia" w:hAnsi="Arial Nova Cond" w:cs="Segoe UI"/>
                <w:b/>
                <w:bCs/>
                <w:color w:val="595959"/>
                <w:sz w:val="22"/>
                <w:szCs w:val="22"/>
                <w:shd w:val="clear" w:color="auto" w:fill="F2F2F2"/>
              </w:rPr>
              <w:t>d’épisodes hémorragiques</w:t>
            </w:r>
            <w:r w:rsidR="00B42EA2" w:rsidRPr="00763C87">
              <w:rPr>
                <w:rFonts w:ascii="Arial Nova Cond" w:eastAsiaTheme="majorEastAsia" w:hAnsi="Arial Nova Cond" w:cs="Segoe UI"/>
                <w:color w:val="595959"/>
                <w:sz w:val="22"/>
                <w:szCs w:val="22"/>
                <w:shd w:val="clear" w:color="auto" w:fill="F2F2F2"/>
              </w:rPr>
              <w:t xml:space="preserve"> </w:t>
            </w:r>
            <w:r w:rsidR="00387ADB" w:rsidRPr="00763C87">
              <w:rPr>
                <w:rFonts w:ascii="Arial Nova Cond" w:eastAsiaTheme="majorEastAsia" w:hAnsi="Arial Nova Cond" w:cs="Segoe UI"/>
                <w:color w:val="595959"/>
                <w:sz w:val="22"/>
                <w:szCs w:val="22"/>
                <w:shd w:val="clear" w:color="auto" w:fill="F2F2F2"/>
              </w:rPr>
              <w:t>:</w:t>
            </w:r>
            <w:r w:rsidR="002F7FE3" w:rsidRPr="00763C87">
              <w:rPr>
                <w:rFonts w:ascii="Arial Nova Cond" w:eastAsiaTheme="majorEastAsia" w:hAnsi="Arial Nova Cond" w:cs="Segoe UI"/>
                <w:color w:val="595959"/>
                <w:sz w:val="22"/>
                <w:szCs w:val="22"/>
                <w:shd w:val="clear" w:color="auto" w:fill="F2F2F2"/>
              </w:rPr>
              <w:t xml:space="preserve"> </w:t>
            </w:r>
            <w:r w:rsidR="002F7FE3" w:rsidRPr="00763C87">
              <w:rPr>
                <w:rFonts w:ascii="Arial Nova Cond" w:eastAsiaTheme="majorEastAsia" w:hAnsi="Arial Nova Cond" w:cs="Segoe UI"/>
                <w:color w:val="595959"/>
                <w:sz w:val="22"/>
                <w:szCs w:val="22"/>
                <w:shd w:val="clear" w:color="auto" w:fill="F2F2F2"/>
              </w:rPr>
              <w:tab/>
            </w:r>
            <w:r w:rsidR="002F7FE3" w:rsidRPr="00763C87">
              <w:rPr>
                <w:rFonts w:ascii="Arial Nova Cond" w:eastAsiaTheme="majorEastAsia" w:hAnsi="Arial Nova Cond" w:cs="Segoe UI"/>
                <w:color w:val="595959"/>
                <w:sz w:val="22"/>
                <w:szCs w:val="22"/>
                <w:shd w:val="clear" w:color="auto" w:fill="F2F2F2"/>
              </w:rPr>
              <w:tab/>
            </w:r>
            <w:r w:rsidRPr="00763C87">
              <w:rPr>
                <w:rFonts w:ascii="Arial Nova Cond" w:eastAsiaTheme="majorEastAsia" w:hAnsi="Arial Nova Cond" w:cs="Segoe UI"/>
                <w:color w:val="595959"/>
                <w:sz w:val="22"/>
                <w:szCs w:val="22"/>
                <w:shd w:val="clear" w:color="auto" w:fill="F2F2F2"/>
              </w:rPr>
              <w:t>I</w:t>
            </w:r>
            <w:r w:rsidR="00D62ADF">
              <w:rPr>
                <w:sz w:val="22"/>
                <w:szCs w:val="22"/>
              </w:rPr>
              <w:t xml:space="preserve"> </w:t>
            </w:r>
            <w:sdt>
              <w:sdtPr>
                <w:rPr>
                  <w:sz w:val="22"/>
                  <w:szCs w:val="22"/>
                </w:rPr>
                <w:id w:val="-518694538"/>
                <w:placeholder>
                  <w:docPart w:val="8D35ECDFF8494C90AAE7BD10FD88B9BD"/>
                </w:placeholder>
                <w:showingPlcHdr/>
              </w:sdtPr>
              <w:sdtEndPr/>
              <w:sdtContent>
                <w:permStart w:id="587345499" w:edGrp="everyone"/>
                <w:r w:rsidR="00D62ADF" w:rsidRPr="00991907">
                  <w:rPr>
                    <w:rStyle w:val="Mention"/>
                    <w:color w:val="auto"/>
                    <w:sz w:val="20"/>
                    <w:szCs w:val="22"/>
                  </w:rPr>
                  <w:t>| _ | _ |</w:t>
                </w:r>
                <w:permEnd w:id="587345499"/>
              </w:sdtContent>
            </w:sdt>
            <w:r w:rsidRPr="00763C87">
              <w:rPr>
                <w:rFonts w:ascii="Arial Nova Cond" w:eastAsiaTheme="majorEastAsia" w:hAnsi="Arial Nova Cond" w:cs="Segoe UI"/>
                <w:color w:val="595959"/>
                <w:sz w:val="22"/>
                <w:szCs w:val="22"/>
                <w:shd w:val="clear" w:color="auto" w:fill="F2F2F2"/>
              </w:rPr>
              <w:tab/>
              <w:t>spontanés</w:t>
            </w:r>
            <w:r w:rsidRPr="00763C87">
              <w:rPr>
                <w:rFonts w:ascii="Arial Nova Cond" w:eastAsiaTheme="majorEastAsia" w:hAnsi="Arial Nova Cond" w:cs="Segoe UI"/>
                <w:color w:val="595959"/>
                <w:sz w:val="22"/>
                <w:szCs w:val="22"/>
                <w:shd w:val="clear" w:color="auto" w:fill="F2F2F2"/>
              </w:rPr>
              <w:tab/>
            </w:r>
            <w:r w:rsidRPr="00763C87">
              <w:rPr>
                <w:rFonts w:ascii="Arial Nova Cond" w:eastAsiaTheme="majorEastAsia" w:hAnsi="Arial Nova Cond" w:cs="Segoe UI"/>
                <w:color w:val="595959"/>
                <w:sz w:val="22"/>
                <w:szCs w:val="22"/>
                <w:shd w:val="clear" w:color="auto" w:fill="F2F2F2"/>
              </w:rPr>
              <w:tab/>
            </w:r>
            <w:sdt>
              <w:sdtPr>
                <w:rPr>
                  <w:sz w:val="22"/>
                  <w:szCs w:val="22"/>
                </w:rPr>
                <w:id w:val="-503892117"/>
                <w:placeholder>
                  <w:docPart w:val="5D12778954CE4A6D9DD16A4BF8B1DCB7"/>
                </w:placeholder>
                <w:showingPlcHdr/>
              </w:sdtPr>
              <w:sdtEndPr/>
              <w:sdtContent>
                <w:permStart w:id="1828856799" w:edGrp="everyone"/>
                <w:r w:rsidR="00D62ADF" w:rsidRPr="00991907">
                  <w:rPr>
                    <w:rStyle w:val="Mention"/>
                    <w:color w:val="auto"/>
                    <w:sz w:val="20"/>
                    <w:szCs w:val="22"/>
                  </w:rPr>
                  <w:t>| _ | _ |</w:t>
                </w:r>
                <w:permEnd w:id="1828856799"/>
              </w:sdtContent>
            </w:sdt>
            <w:r w:rsidR="00D62ADF" w:rsidRPr="00763C87" w:rsidDel="00D62ADF">
              <w:rPr>
                <w:rFonts w:ascii="Arial Nova Cond" w:eastAsiaTheme="majorEastAsia" w:hAnsi="Arial Nova Cond" w:cs="Segoe UI"/>
                <w:color w:val="595959"/>
                <w:sz w:val="22"/>
                <w:szCs w:val="22"/>
                <w:shd w:val="clear" w:color="auto" w:fill="F2F2F2"/>
              </w:rPr>
              <w:t xml:space="preserve"> </w:t>
            </w:r>
            <w:r w:rsidRPr="00763C87">
              <w:rPr>
                <w:rFonts w:ascii="Arial Nova Cond" w:eastAsiaTheme="majorEastAsia" w:hAnsi="Arial Nova Cond" w:cs="Segoe UI"/>
                <w:color w:val="595959"/>
                <w:sz w:val="22"/>
                <w:szCs w:val="22"/>
                <w:shd w:val="clear" w:color="auto" w:fill="F2F2F2"/>
              </w:rPr>
              <w:t>traumatiques</w:t>
            </w:r>
          </w:p>
          <w:p w14:paraId="1C09CB18" w14:textId="358B7EA9" w:rsidR="003B78D6" w:rsidRPr="00CF3A3A" w:rsidRDefault="003B78D6"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CF3A3A">
              <w:rPr>
                <w:rFonts w:ascii="Arial Nova Cond" w:eastAsiaTheme="majorEastAsia" w:hAnsi="Arial Nova Cond" w:cs="Segoe UI"/>
                <w:color w:val="595959"/>
                <w:sz w:val="22"/>
                <w:szCs w:val="22"/>
                <w:shd w:val="clear" w:color="auto" w:fill="F2F2F2"/>
              </w:rPr>
              <w:t xml:space="preserve">Nombre </w:t>
            </w:r>
            <w:r w:rsidRPr="00CF3A3A">
              <w:rPr>
                <w:rFonts w:ascii="Arial Nova Cond" w:eastAsiaTheme="majorEastAsia" w:hAnsi="Arial Nova Cond" w:cs="Segoe UI"/>
                <w:b/>
                <w:bCs/>
                <w:color w:val="595959"/>
                <w:sz w:val="22"/>
                <w:szCs w:val="22"/>
                <w:shd w:val="clear" w:color="auto" w:fill="F2F2F2"/>
              </w:rPr>
              <w:t>d’épisodes hémorragiques traités</w:t>
            </w:r>
            <w:r w:rsidR="00B42EA2" w:rsidRPr="00CF3A3A">
              <w:rPr>
                <w:rFonts w:ascii="Arial Nova Cond" w:eastAsiaTheme="majorEastAsia" w:hAnsi="Arial Nova Cond" w:cs="Segoe UI"/>
                <w:color w:val="595959"/>
                <w:sz w:val="22"/>
                <w:szCs w:val="22"/>
                <w:shd w:val="clear" w:color="auto" w:fill="F2F2F2"/>
              </w:rPr>
              <w:t xml:space="preserve"> </w:t>
            </w:r>
            <w:r w:rsidR="00387ADB" w:rsidRPr="00CF3A3A">
              <w:rPr>
                <w:rFonts w:ascii="Arial Nova Cond" w:eastAsiaTheme="majorEastAsia" w:hAnsi="Arial Nova Cond" w:cs="Segoe UI"/>
                <w:color w:val="595959"/>
                <w:sz w:val="22"/>
                <w:szCs w:val="22"/>
                <w:shd w:val="clear" w:color="auto" w:fill="F2F2F2"/>
              </w:rPr>
              <w:t>:</w:t>
            </w:r>
            <w:r w:rsidR="00B42EA2" w:rsidRPr="00CF3A3A">
              <w:rPr>
                <w:rFonts w:ascii="Arial Nova Cond" w:eastAsiaTheme="majorEastAsia" w:hAnsi="Arial Nova Cond" w:cs="Segoe UI"/>
                <w:color w:val="595959"/>
                <w:sz w:val="22"/>
                <w:szCs w:val="22"/>
                <w:shd w:val="clear" w:color="auto" w:fill="F2F2F2"/>
              </w:rPr>
              <w:t xml:space="preserve"> </w:t>
            </w:r>
            <w:r w:rsidRPr="00CF3A3A">
              <w:rPr>
                <w:rFonts w:ascii="Arial Nova Cond" w:eastAsiaTheme="majorEastAsia" w:hAnsi="Arial Nova Cond" w:cs="Segoe UI"/>
                <w:color w:val="595959"/>
                <w:sz w:val="22"/>
                <w:szCs w:val="22"/>
                <w:shd w:val="clear" w:color="auto" w:fill="F2F2F2"/>
              </w:rPr>
              <w:tab/>
            </w:r>
            <w:sdt>
              <w:sdtPr>
                <w:rPr>
                  <w:sz w:val="22"/>
                  <w:szCs w:val="22"/>
                </w:rPr>
                <w:id w:val="1915587136"/>
                <w:placeholder>
                  <w:docPart w:val="AF1EB0AE6AC54D54A1D1A0E61331C8AA"/>
                </w:placeholder>
                <w:showingPlcHdr/>
              </w:sdtPr>
              <w:sdtEndPr/>
              <w:sdtContent>
                <w:permStart w:id="1782253073" w:edGrp="everyone"/>
                <w:r w:rsidR="00D62ADF" w:rsidRPr="00991907">
                  <w:rPr>
                    <w:rStyle w:val="Mention"/>
                    <w:color w:val="auto"/>
                    <w:sz w:val="20"/>
                    <w:szCs w:val="22"/>
                  </w:rPr>
                  <w:t>| _ | _ |</w:t>
                </w:r>
                <w:permEnd w:id="1782253073"/>
              </w:sdtContent>
            </w:sdt>
            <w:r w:rsidR="00723D29" w:rsidRPr="00CF3A3A">
              <w:rPr>
                <w:rFonts w:ascii="Arial Nova Cond" w:eastAsiaTheme="majorEastAsia" w:hAnsi="Arial Nova Cond" w:cs="Segoe UI"/>
                <w:color w:val="595959"/>
                <w:sz w:val="22"/>
                <w:szCs w:val="22"/>
                <w:shd w:val="clear" w:color="auto" w:fill="F2F2F2"/>
              </w:rPr>
              <w:tab/>
              <w:t>spontanés</w:t>
            </w:r>
            <w:r w:rsidR="00723D29" w:rsidRPr="00CF3A3A">
              <w:rPr>
                <w:rFonts w:ascii="Arial Nova Cond" w:eastAsiaTheme="majorEastAsia" w:hAnsi="Arial Nova Cond" w:cs="Segoe UI"/>
                <w:color w:val="595959"/>
                <w:sz w:val="22"/>
                <w:szCs w:val="22"/>
                <w:shd w:val="clear" w:color="auto" w:fill="F2F2F2"/>
              </w:rPr>
              <w:tab/>
            </w:r>
            <w:r w:rsidR="00723D29" w:rsidRPr="00CF3A3A">
              <w:rPr>
                <w:rFonts w:ascii="Arial Nova Cond" w:eastAsiaTheme="majorEastAsia" w:hAnsi="Arial Nova Cond" w:cs="Segoe UI"/>
                <w:color w:val="595959"/>
                <w:sz w:val="22"/>
                <w:szCs w:val="22"/>
                <w:shd w:val="clear" w:color="auto" w:fill="F2F2F2"/>
              </w:rPr>
              <w:tab/>
            </w:r>
            <w:sdt>
              <w:sdtPr>
                <w:rPr>
                  <w:sz w:val="22"/>
                  <w:szCs w:val="22"/>
                </w:rPr>
                <w:id w:val="-30725114"/>
                <w:placeholder>
                  <w:docPart w:val="A315EEBB13994ABBA86A9D4B4B7D6C3C"/>
                </w:placeholder>
                <w:showingPlcHdr/>
              </w:sdtPr>
              <w:sdtEndPr/>
              <w:sdtContent>
                <w:permStart w:id="818287150" w:edGrp="everyone"/>
                <w:r w:rsidR="00D62ADF" w:rsidRPr="00991907">
                  <w:rPr>
                    <w:rStyle w:val="Mention"/>
                    <w:color w:val="auto"/>
                    <w:sz w:val="20"/>
                    <w:szCs w:val="22"/>
                  </w:rPr>
                  <w:t>| _ | _ |</w:t>
                </w:r>
                <w:permEnd w:id="818287150"/>
              </w:sdtContent>
            </w:sdt>
            <w:r w:rsidR="00D62ADF" w:rsidRPr="00CF3A3A" w:rsidDel="00D62ADF">
              <w:rPr>
                <w:rFonts w:ascii="Arial Nova Cond" w:eastAsiaTheme="majorEastAsia" w:hAnsi="Arial Nova Cond" w:cs="Segoe UI"/>
                <w:color w:val="595959"/>
                <w:sz w:val="22"/>
                <w:szCs w:val="22"/>
                <w:shd w:val="clear" w:color="auto" w:fill="F2F2F2"/>
              </w:rPr>
              <w:t xml:space="preserve"> </w:t>
            </w:r>
            <w:r w:rsidR="00723D29" w:rsidRPr="00CF3A3A">
              <w:rPr>
                <w:rFonts w:ascii="Arial Nova Cond" w:eastAsiaTheme="majorEastAsia" w:hAnsi="Arial Nova Cond" w:cs="Segoe UI"/>
                <w:color w:val="595959"/>
                <w:sz w:val="22"/>
                <w:szCs w:val="22"/>
                <w:shd w:val="clear" w:color="auto" w:fill="F2F2F2"/>
              </w:rPr>
              <w:t>traumatiques</w:t>
            </w:r>
            <w:r w:rsidRPr="00CF3A3A">
              <w:rPr>
                <w:rFonts w:ascii="Arial Nova Cond" w:eastAsiaTheme="majorEastAsia" w:hAnsi="Arial Nova Cond" w:cs="Segoe UI"/>
                <w:color w:val="595959"/>
                <w:sz w:val="22"/>
                <w:szCs w:val="22"/>
                <w:shd w:val="clear" w:color="auto" w:fill="F2F2F2"/>
              </w:rPr>
              <w:t xml:space="preserve">  </w:t>
            </w:r>
          </w:p>
          <w:p w14:paraId="0C4A446D" w14:textId="77777777" w:rsidR="00DE7405" w:rsidRPr="00CF3A3A" w:rsidRDefault="00DE7405"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1719320B" w14:textId="4F7508CD" w:rsidR="00DE7405" w:rsidRPr="004F1388" w:rsidRDefault="00DE7405" w:rsidP="00EE4B48">
            <w:pPr>
              <w:pStyle w:val="paragraph"/>
              <w:spacing w:before="0" w:beforeAutospacing="0" w:after="0" w:afterAutospacing="0"/>
              <w:textAlignment w:val="baseline"/>
              <w:rPr>
                <w:rFonts w:ascii="Arial Nova Cond" w:eastAsiaTheme="majorEastAsia" w:hAnsi="Arial Nova Cond" w:cs="Segoe UI"/>
                <w:color w:val="595959"/>
                <w:sz w:val="20"/>
                <w:szCs w:val="20"/>
                <w:shd w:val="clear" w:color="auto" w:fill="F2F2F2"/>
              </w:rPr>
            </w:pPr>
            <w:r w:rsidRPr="00E14C94">
              <w:rPr>
                <w:rFonts w:ascii="Arial Nova Cond" w:eastAsiaTheme="majorEastAsia" w:hAnsi="Arial Nova Cond" w:cs="Segoe UI"/>
                <w:b/>
                <w:bCs/>
                <w:color w:val="595959"/>
                <w:sz w:val="22"/>
                <w:szCs w:val="22"/>
                <w:shd w:val="clear" w:color="auto" w:fill="F2F2F2"/>
              </w:rPr>
              <w:t>Atteinte</w:t>
            </w:r>
            <w:r w:rsidR="00387ADB" w:rsidRPr="00E14C94">
              <w:rPr>
                <w:rFonts w:ascii="Arial Nova Cond" w:eastAsiaTheme="majorEastAsia" w:hAnsi="Arial Nova Cond" w:cs="Segoe UI"/>
                <w:b/>
                <w:bCs/>
                <w:color w:val="595959"/>
                <w:sz w:val="22"/>
                <w:szCs w:val="22"/>
                <w:shd w:val="clear" w:color="auto" w:fill="F2F2F2"/>
              </w:rPr>
              <w:t>(s)</w:t>
            </w:r>
            <w:r w:rsidRPr="00E14C94">
              <w:rPr>
                <w:rFonts w:ascii="Arial Nova Cond" w:eastAsiaTheme="majorEastAsia" w:hAnsi="Arial Nova Cond" w:cs="Segoe UI"/>
                <w:b/>
                <w:bCs/>
                <w:color w:val="595959"/>
                <w:sz w:val="22"/>
                <w:szCs w:val="22"/>
                <w:shd w:val="clear" w:color="auto" w:fill="F2F2F2"/>
              </w:rPr>
              <w:t xml:space="preserve"> articulaire</w:t>
            </w:r>
            <w:r w:rsidR="00387ADB" w:rsidRPr="00E14C94">
              <w:rPr>
                <w:rFonts w:ascii="Arial Nova Cond" w:eastAsiaTheme="majorEastAsia" w:hAnsi="Arial Nova Cond" w:cs="Segoe UI"/>
                <w:b/>
                <w:bCs/>
                <w:color w:val="595959"/>
                <w:sz w:val="22"/>
                <w:szCs w:val="22"/>
                <w:shd w:val="clear" w:color="auto" w:fill="F2F2F2"/>
              </w:rPr>
              <w:t>(s)</w:t>
            </w:r>
            <w:r w:rsidR="004C3935" w:rsidRPr="00E14C94">
              <w:rPr>
                <w:rFonts w:ascii="Arial Nova Cond" w:eastAsiaTheme="majorEastAsia" w:hAnsi="Arial Nova Cond" w:cs="Segoe UI"/>
                <w:b/>
                <w:bCs/>
                <w:color w:val="595959"/>
                <w:sz w:val="22"/>
                <w:szCs w:val="22"/>
                <w:shd w:val="clear" w:color="auto" w:fill="F2F2F2"/>
              </w:rPr>
              <w:t xml:space="preserve"> (hémarthrose(s)</w:t>
            </w:r>
            <w:r w:rsidR="00EE4B48" w:rsidRPr="00E14C94">
              <w:rPr>
                <w:rFonts w:ascii="Arial Nova Cond" w:eastAsiaTheme="majorEastAsia" w:hAnsi="Arial Nova Cond" w:cs="Segoe UI"/>
                <w:b/>
                <w:bCs/>
                <w:color w:val="595959"/>
                <w:sz w:val="22"/>
                <w:szCs w:val="22"/>
                <w:shd w:val="clear" w:color="auto" w:fill="F2F2F2"/>
              </w:rPr>
              <w:t>)</w:t>
            </w:r>
            <w:r w:rsidRPr="004F1388">
              <w:rPr>
                <w:rFonts w:ascii="Arial Nova Cond" w:eastAsiaTheme="majorEastAsia" w:hAnsi="Arial Nova Cond" w:cs="Segoe UI"/>
                <w:color w:val="595959"/>
                <w:sz w:val="22"/>
                <w:szCs w:val="22"/>
                <w:shd w:val="clear" w:color="auto" w:fill="F2F2F2"/>
              </w:rPr>
              <w:t xml:space="preserve"> : </w:t>
            </w:r>
            <w:r w:rsidRPr="004F1388">
              <w:rPr>
                <w:rFonts w:ascii="Arial Nova Cond" w:eastAsiaTheme="majorEastAsia" w:hAnsi="Arial Nova Cond" w:cs="Segoe UI"/>
                <w:color w:val="595959"/>
                <w:sz w:val="22"/>
                <w:szCs w:val="22"/>
                <w:shd w:val="clear" w:color="auto" w:fill="F2F2F2"/>
              </w:rPr>
              <w:tab/>
            </w:r>
            <w:permStart w:id="748577275" w:edGrp="everyone"/>
            <w:sdt>
              <w:sdtPr>
                <w:id w:val="142214300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748577275"/>
            <w:r w:rsidR="005A3255">
              <w:t xml:space="preserve"> </w:t>
            </w:r>
            <w:r w:rsidRPr="004F1388">
              <w:rPr>
                <w:rFonts w:ascii="Arial Nova Cond" w:eastAsiaTheme="majorEastAsia" w:hAnsi="Arial Nova Cond" w:cs="Segoe UI"/>
                <w:color w:val="595959"/>
                <w:sz w:val="22"/>
                <w:szCs w:val="22"/>
                <w:shd w:val="clear" w:color="auto" w:fill="F2F2F2"/>
              </w:rPr>
              <w:t xml:space="preserve">Non </w:t>
            </w:r>
            <w:permStart w:id="1889675292" w:edGrp="everyone"/>
            <w:sdt>
              <w:sdtPr>
                <w:id w:val="-214434796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1889675292"/>
            <w:r w:rsidR="005A3255">
              <w:t xml:space="preserve"> </w:t>
            </w:r>
            <w:r w:rsidRPr="004F1388">
              <w:rPr>
                <w:rFonts w:ascii="Arial Nova Cond" w:eastAsiaTheme="majorEastAsia" w:hAnsi="Arial Nova Cond" w:cs="Segoe UI"/>
                <w:color w:val="595959"/>
                <w:sz w:val="22"/>
                <w:szCs w:val="22"/>
                <w:shd w:val="clear" w:color="auto" w:fill="F2F2F2"/>
              </w:rPr>
              <w:t>Oui</w:t>
            </w:r>
          </w:p>
          <w:p w14:paraId="7BCC23FB" w14:textId="77777777" w:rsidR="007E10DB" w:rsidRDefault="007E10DB"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Pr>
                <w:rFonts w:ascii="Arial Nova Cond" w:eastAsiaTheme="majorEastAsia" w:hAnsi="Arial Nova Cond" w:cs="Segoe UI"/>
                <w:color w:val="595959"/>
                <w:sz w:val="22"/>
                <w:szCs w:val="22"/>
                <w:shd w:val="clear" w:color="auto" w:fill="F2F2F2"/>
              </w:rPr>
              <w:t>Si OUI, préciser :</w:t>
            </w:r>
          </w:p>
          <w:p w14:paraId="29B1C098" w14:textId="77777777" w:rsidR="00D62ADF" w:rsidRPr="00CF3A3A" w:rsidRDefault="00D62ADF" w:rsidP="00D62ADF">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CF3A3A">
              <w:rPr>
                <w:rFonts w:ascii="Arial Nova Cond" w:eastAsiaTheme="majorEastAsia" w:hAnsi="Arial Nova Cond" w:cs="Segoe UI"/>
                <w:color w:val="595959"/>
                <w:sz w:val="22"/>
                <w:szCs w:val="22"/>
                <w:shd w:val="clear" w:color="auto" w:fill="F2F2F2"/>
              </w:rPr>
              <w:t xml:space="preserve">Nombre </w:t>
            </w:r>
            <w:r w:rsidRPr="00CF3A3A">
              <w:rPr>
                <w:rFonts w:ascii="Arial Nova Cond" w:eastAsiaTheme="majorEastAsia" w:hAnsi="Arial Nova Cond" w:cs="Segoe UI"/>
                <w:b/>
                <w:bCs/>
                <w:color w:val="595959"/>
                <w:sz w:val="22"/>
                <w:szCs w:val="22"/>
                <w:shd w:val="clear" w:color="auto" w:fill="F2F2F2"/>
              </w:rPr>
              <w:t>d’épisodes hémorragiques traités</w:t>
            </w:r>
            <w:r w:rsidRPr="00CF3A3A">
              <w:rPr>
                <w:rFonts w:ascii="Arial Nova Cond" w:eastAsiaTheme="majorEastAsia" w:hAnsi="Arial Nova Cond" w:cs="Segoe UI"/>
                <w:color w:val="595959"/>
                <w:sz w:val="22"/>
                <w:szCs w:val="22"/>
                <w:shd w:val="clear" w:color="auto" w:fill="F2F2F2"/>
              </w:rPr>
              <w:t xml:space="preserve"> : </w:t>
            </w:r>
            <w:r w:rsidRPr="00CF3A3A">
              <w:rPr>
                <w:rFonts w:ascii="Arial Nova Cond" w:eastAsiaTheme="majorEastAsia" w:hAnsi="Arial Nova Cond" w:cs="Segoe UI"/>
                <w:color w:val="595959"/>
                <w:sz w:val="22"/>
                <w:szCs w:val="22"/>
                <w:shd w:val="clear" w:color="auto" w:fill="F2F2F2"/>
              </w:rPr>
              <w:tab/>
            </w:r>
            <w:sdt>
              <w:sdtPr>
                <w:rPr>
                  <w:sz w:val="22"/>
                  <w:szCs w:val="22"/>
                </w:rPr>
                <w:id w:val="-834300953"/>
                <w:placeholder>
                  <w:docPart w:val="79C6CF12466F4F1DA2ED66A8D80B4D15"/>
                </w:placeholder>
                <w:showingPlcHdr/>
              </w:sdtPr>
              <w:sdtEndPr/>
              <w:sdtContent>
                <w:permStart w:id="1459837980" w:edGrp="everyone"/>
                <w:r w:rsidRPr="00991907">
                  <w:rPr>
                    <w:rStyle w:val="Mention"/>
                    <w:color w:val="auto"/>
                    <w:sz w:val="20"/>
                    <w:szCs w:val="22"/>
                  </w:rPr>
                  <w:t>| _ | _ |</w:t>
                </w:r>
                <w:permEnd w:id="1459837980"/>
              </w:sdtContent>
            </w:sdt>
            <w:r w:rsidRPr="00CF3A3A">
              <w:rPr>
                <w:rFonts w:ascii="Arial Nova Cond" w:eastAsiaTheme="majorEastAsia" w:hAnsi="Arial Nova Cond" w:cs="Segoe UI"/>
                <w:color w:val="595959"/>
                <w:sz w:val="22"/>
                <w:szCs w:val="22"/>
                <w:shd w:val="clear" w:color="auto" w:fill="F2F2F2"/>
              </w:rPr>
              <w:tab/>
              <w:t>spontanés</w:t>
            </w:r>
            <w:r w:rsidRPr="00CF3A3A">
              <w:rPr>
                <w:rFonts w:ascii="Arial Nova Cond" w:eastAsiaTheme="majorEastAsia" w:hAnsi="Arial Nova Cond" w:cs="Segoe UI"/>
                <w:color w:val="595959"/>
                <w:sz w:val="22"/>
                <w:szCs w:val="22"/>
                <w:shd w:val="clear" w:color="auto" w:fill="F2F2F2"/>
              </w:rPr>
              <w:tab/>
            </w:r>
            <w:r w:rsidRPr="00CF3A3A">
              <w:rPr>
                <w:rFonts w:ascii="Arial Nova Cond" w:eastAsiaTheme="majorEastAsia" w:hAnsi="Arial Nova Cond" w:cs="Segoe UI"/>
                <w:color w:val="595959"/>
                <w:sz w:val="22"/>
                <w:szCs w:val="22"/>
                <w:shd w:val="clear" w:color="auto" w:fill="F2F2F2"/>
              </w:rPr>
              <w:tab/>
            </w:r>
            <w:sdt>
              <w:sdtPr>
                <w:rPr>
                  <w:sz w:val="22"/>
                  <w:szCs w:val="22"/>
                </w:rPr>
                <w:id w:val="1889759704"/>
                <w:placeholder>
                  <w:docPart w:val="CF236F0D565C4A97B725601CFD3FAEBF"/>
                </w:placeholder>
                <w:showingPlcHdr/>
              </w:sdtPr>
              <w:sdtEndPr/>
              <w:sdtContent>
                <w:permStart w:id="984630634" w:edGrp="everyone"/>
                <w:r w:rsidRPr="00991907">
                  <w:rPr>
                    <w:rStyle w:val="Mention"/>
                    <w:color w:val="auto"/>
                    <w:sz w:val="20"/>
                    <w:szCs w:val="22"/>
                  </w:rPr>
                  <w:t>| _ | _ |</w:t>
                </w:r>
                <w:permEnd w:id="984630634"/>
              </w:sdtContent>
            </w:sdt>
            <w:r w:rsidRPr="00CF3A3A" w:rsidDel="00D62ADF">
              <w:rPr>
                <w:rFonts w:ascii="Arial Nova Cond" w:eastAsiaTheme="majorEastAsia" w:hAnsi="Arial Nova Cond" w:cs="Segoe UI"/>
                <w:color w:val="595959"/>
                <w:sz w:val="22"/>
                <w:szCs w:val="22"/>
                <w:shd w:val="clear" w:color="auto" w:fill="F2F2F2"/>
              </w:rPr>
              <w:t xml:space="preserve"> </w:t>
            </w:r>
            <w:r w:rsidRPr="00CF3A3A">
              <w:rPr>
                <w:rFonts w:ascii="Arial Nova Cond" w:eastAsiaTheme="majorEastAsia" w:hAnsi="Arial Nova Cond" w:cs="Segoe UI"/>
                <w:color w:val="595959"/>
                <w:sz w:val="22"/>
                <w:szCs w:val="22"/>
                <w:shd w:val="clear" w:color="auto" w:fill="F2F2F2"/>
              </w:rPr>
              <w:t xml:space="preserve">traumatiques  </w:t>
            </w:r>
          </w:p>
          <w:p w14:paraId="0FAEE524" w14:textId="77777777" w:rsidR="003B78D6" w:rsidRPr="004E23AA" w:rsidRDefault="003B78D6"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439946EE" w14:textId="5617F2AC" w:rsidR="003B78D6" w:rsidRPr="00B5312F" w:rsidRDefault="003B78D6"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w:t>
            </w:r>
            <w:r w:rsidRPr="00E14C94">
              <w:rPr>
                <w:rFonts w:ascii="Arial Nova Cond" w:eastAsiaTheme="majorEastAsia" w:hAnsi="Arial Nova Cond" w:cs="Segoe UI"/>
                <w:b/>
                <w:bCs/>
                <w:color w:val="595959"/>
                <w:sz w:val="22"/>
                <w:szCs w:val="22"/>
                <w:shd w:val="clear" w:color="auto" w:fill="F2F2F2"/>
              </w:rPr>
              <w:t>d’hémarthroses sur les articulations majeures</w:t>
            </w:r>
            <w:r w:rsidRPr="00B5312F">
              <w:rPr>
                <w:rFonts w:ascii="Arial Nova Cond" w:eastAsiaTheme="majorEastAsia" w:hAnsi="Arial Nova Cond" w:cs="Segoe UI"/>
                <w:color w:val="595959"/>
                <w:sz w:val="22"/>
                <w:szCs w:val="22"/>
                <w:shd w:val="clear" w:color="auto" w:fill="F2F2F2"/>
              </w:rPr>
              <w:t xml:space="preserve"> (genou, coude, cheville, hanche, épaule)  </w:t>
            </w:r>
            <w:sdt>
              <w:sdtPr>
                <w:rPr>
                  <w:sz w:val="22"/>
                  <w:szCs w:val="22"/>
                </w:rPr>
                <w:id w:val="1387519912"/>
                <w:placeholder>
                  <w:docPart w:val="02EF7E5493D643F3B9FD3F34220CF22B"/>
                </w:placeholder>
                <w:showingPlcHdr/>
              </w:sdtPr>
              <w:sdtEndPr/>
              <w:sdtContent>
                <w:permStart w:id="1090079646" w:edGrp="everyone"/>
                <w:r w:rsidR="00D62ADF" w:rsidRPr="00991907">
                  <w:rPr>
                    <w:rStyle w:val="Mention"/>
                    <w:color w:val="auto"/>
                    <w:sz w:val="20"/>
                    <w:szCs w:val="22"/>
                  </w:rPr>
                  <w:t>| _ | _ |</w:t>
                </w:r>
                <w:permEnd w:id="1090079646"/>
              </w:sdtContent>
            </w:sdt>
          </w:p>
          <w:p w14:paraId="6A4302C8" w14:textId="6FC58513" w:rsidR="003B78D6" w:rsidRDefault="003B78D6"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r w:rsidRPr="00B5312F">
              <w:rPr>
                <w:rFonts w:ascii="Arial Nova Cond" w:eastAsiaTheme="majorEastAsia" w:hAnsi="Arial Nova Cond" w:cs="Segoe UI"/>
                <w:color w:val="595959"/>
                <w:sz w:val="22"/>
                <w:szCs w:val="22"/>
                <w:shd w:val="clear" w:color="auto" w:fill="F2F2F2"/>
              </w:rPr>
              <w:t xml:space="preserve">Nombre </w:t>
            </w:r>
            <w:r w:rsidRPr="00E14C94">
              <w:rPr>
                <w:rFonts w:ascii="Arial Nova Cond" w:eastAsiaTheme="majorEastAsia" w:hAnsi="Arial Nova Cond" w:cs="Segoe UI"/>
                <w:b/>
                <w:bCs/>
                <w:color w:val="595959"/>
                <w:sz w:val="22"/>
                <w:szCs w:val="22"/>
                <w:shd w:val="clear" w:color="auto" w:fill="F2F2F2"/>
              </w:rPr>
              <w:t>d’articulation(s) cible(s)</w:t>
            </w:r>
            <w:r w:rsidRPr="00B5312F">
              <w:rPr>
                <w:rFonts w:ascii="Arial Nova Cond" w:eastAsiaTheme="majorEastAsia" w:hAnsi="Arial Nova Cond" w:cs="Segoe UI"/>
                <w:color w:val="595959"/>
                <w:sz w:val="22"/>
                <w:szCs w:val="22"/>
                <w:shd w:val="clear" w:color="auto" w:fill="F2F2F2"/>
              </w:rPr>
              <w:t xml:space="preserve">*: </w:t>
            </w:r>
            <w:sdt>
              <w:sdtPr>
                <w:rPr>
                  <w:sz w:val="22"/>
                  <w:szCs w:val="22"/>
                </w:rPr>
                <w:id w:val="-1957473646"/>
                <w:placeholder>
                  <w:docPart w:val="3843FF713DBC4394B00DB49C9AE1660A"/>
                </w:placeholder>
                <w:showingPlcHdr/>
              </w:sdtPr>
              <w:sdtEndPr/>
              <w:sdtContent>
                <w:permStart w:id="1735031618" w:edGrp="everyone"/>
                <w:r w:rsidR="001A3A7A" w:rsidRPr="00991907">
                  <w:rPr>
                    <w:rStyle w:val="Mention"/>
                    <w:color w:val="auto"/>
                    <w:sz w:val="20"/>
                    <w:szCs w:val="22"/>
                  </w:rPr>
                  <w:t>| _ | _ |</w:t>
                </w:r>
                <w:permEnd w:id="1735031618"/>
              </w:sdtContent>
            </w:sdt>
            <w:r w:rsidRPr="00B5312F">
              <w:rPr>
                <w:rFonts w:ascii="Arial Nova Cond" w:eastAsiaTheme="majorEastAsia" w:hAnsi="Arial Nova Cond" w:cs="Segoe UI"/>
                <w:color w:val="595959"/>
                <w:sz w:val="22"/>
                <w:szCs w:val="22"/>
                <w:shd w:val="clear" w:color="auto" w:fill="F2F2F2"/>
              </w:rPr>
              <w:t>, Si 1 ou plus</w:t>
            </w:r>
            <w:r w:rsidR="0081743D">
              <w:rPr>
                <w:rFonts w:ascii="Arial Nova Cond" w:eastAsiaTheme="majorEastAsia" w:hAnsi="Arial Nova Cond" w:cs="Segoe UI"/>
                <w:color w:val="595959"/>
                <w:sz w:val="22"/>
                <w:szCs w:val="22"/>
                <w:shd w:val="clear" w:color="auto" w:fill="F2F2F2"/>
              </w:rPr>
              <w:t>, localisation</w:t>
            </w:r>
            <w:r w:rsidR="00CE6B57">
              <w:rPr>
                <w:rFonts w:ascii="Arial Nova Cond" w:eastAsiaTheme="majorEastAsia" w:hAnsi="Arial Nova Cond" w:cs="Segoe UI"/>
                <w:color w:val="595959"/>
                <w:sz w:val="22"/>
                <w:szCs w:val="22"/>
                <w:shd w:val="clear" w:color="auto" w:fill="F2F2F2"/>
              </w:rPr>
              <w:t xml:space="preserve"> </w:t>
            </w:r>
            <w:r w:rsidRPr="00B5312F">
              <w:rPr>
                <w:rFonts w:ascii="Arial Nova Cond" w:eastAsiaTheme="majorEastAsia" w:hAnsi="Arial Nova Cond" w:cs="Segoe UI"/>
                <w:color w:val="595959"/>
                <w:sz w:val="22"/>
                <w:szCs w:val="22"/>
                <w:shd w:val="clear" w:color="auto" w:fill="F2F2F2"/>
              </w:rPr>
              <w:t>:</w:t>
            </w:r>
            <w:r w:rsidRPr="00F8608A">
              <w:rPr>
                <w:rFonts w:ascii="Arial Nova Cond" w:eastAsiaTheme="majorEastAsia" w:hAnsi="Arial Nova Cond" w:cs="Segoe UI"/>
                <w:color w:val="595959"/>
                <w:sz w:val="22"/>
                <w:szCs w:val="22"/>
                <w:shd w:val="clear" w:color="auto" w:fill="F2F2F2"/>
              </w:rPr>
              <w:t xml:space="preserve"> </w:t>
            </w:r>
          </w:p>
          <w:permStart w:id="1274640116" w:edGrp="everyone"/>
          <w:p w14:paraId="4272E7F4" w14:textId="024E03A8" w:rsidR="003D5EEB" w:rsidRDefault="00BE01E2" w:rsidP="003D5EEB">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sdt>
              <w:sdtPr>
                <w:id w:val="80644450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1274640116"/>
            <w:r w:rsidR="005A3255">
              <w:t xml:space="preserve"> </w:t>
            </w:r>
            <w:r w:rsidR="003D5EEB">
              <w:rPr>
                <w:rFonts w:ascii="Arial Nova Cond" w:eastAsiaTheme="majorEastAsia" w:hAnsi="Arial Nova Cond" w:cs="Segoe UI"/>
                <w:color w:val="595959"/>
                <w:sz w:val="22"/>
                <w:szCs w:val="22"/>
                <w:shd w:val="clear" w:color="auto" w:fill="F2F2F2"/>
              </w:rPr>
              <w:t xml:space="preserve">Genou </w:t>
            </w:r>
            <w:r w:rsidR="004F35D6">
              <w:rPr>
                <w:rFonts w:ascii="Arial Nova Cond" w:eastAsiaTheme="majorEastAsia" w:hAnsi="Arial Nova Cond" w:cs="Segoe UI"/>
                <w:color w:val="595959"/>
                <w:sz w:val="22"/>
                <w:szCs w:val="22"/>
                <w:shd w:val="clear" w:color="auto" w:fill="F2F2F2"/>
              </w:rPr>
              <w:t xml:space="preserve">  </w:t>
            </w:r>
            <w:permStart w:id="1753373237" w:edGrp="everyone"/>
            <w:sdt>
              <w:sdtPr>
                <w:id w:val="12597885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1753373237"/>
            <w:r w:rsidR="005A3255">
              <w:t xml:space="preserve"> </w:t>
            </w:r>
            <w:r w:rsidR="003D5EEB">
              <w:rPr>
                <w:rFonts w:ascii="Arial Nova Cond" w:eastAsiaTheme="majorEastAsia" w:hAnsi="Arial Nova Cond" w:cs="Segoe UI"/>
                <w:color w:val="595959"/>
                <w:sz w:val="22"/>
                <w:szCs w:val="22"/>
                <w:shd w:val="clear" w:color="auto" w:fill="F2F2F2"/>
              </w:rPr>
              <w:t xml:space="preserve">coude </w:t>
            </w:r>
            <w:r w:rsidR="004F35D6">
              <w:rPr>
                <w:rFonts w:ascii="Arial Nova Cond" w:eastAsiaTheme="majorEastAsia" w:hAnsi="Arial Nova Cond" w:cs="Segoe UI"/>
                <w:color w:val="595959"/>
                <w:sz w:val="22"/>
                <w:szCs w:val="22"/>
                <w:shd w:val="clear" w:color="auto" w:fill="F2F2F2"/>
              </w:rPr>
              <w:t xml:space="preserve">  </w:t>
            </w:r>
            <w:permStart w:id="897061850" w:edGrp="everyone"/>
            <w:sdt>
              <w:sdtPr>
                <w:id w:val="-88055764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897061850"/>
            <w:r w:rsidR="005A3255">
              <w:t xml:space="preserve"> </w:t>
            </w:r>
            <w:r w:rsidR="003D5EEB">
              <w:rPr>
                <w:rFonts w:ascii="Arial Nova Cond" w:eastAsiaTheme="majorEastAsia" w:hAnsi="Arial Nova Cond" w:cs="Segoe UI"/>
                <w:color w:val="595959"/>
                <w:sz w:val="22"/>
                <w:szCs w:val="22"/>
                <w:shd w:val="clear" w:color="auto" w:fill="F2F2F2"/>
              </w:rPr>
              <w:t xml:space="preserve">hanche </w:t>
            </w:r>
            <w:r w:rsidR="00D80A8F">
              <w:rPr>
                <w:rFonts w:ascii="Arial Nova Cond" w:eastAsiaTheme="majorEastAsia" w:hAnsi="Arial Nova Cond" w:cs="Segoe UI"/>
                <w:color w:val="595959"/>
                <w:sz w:val="22"/>
                <w:szCs w:val="22"/>
                <w:shd w:val="clear" w:color="auto" w:fill="F2F2F2"/>
              </w:rPr>
              <w:t xml:space="preserve">  </w:t>
            </w:r>
            <w:permStart w:id="908686852" w:edGrp="everyone"/>
            <w:sdt>
              <w:sdtPr>
                <w:id w:val="54155861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908686852"/>
            <w:r w:rsidR="005A3255">
              <w:t xml:space="preserve"> </w:t>
            </w:r>
            <w:r w:rsidR="003D5EEB">
              <w:rPr>
                <w:rFonts w:ascii="Arial Nova Cond" w:eastAsiaTheme="majorEastAsia" w:hAnsi="Arial Nova Cond" w:cs="Segoe UI"/>
                <w:color w:val="595959"/>
                <w:sz w:val="22"/>
                <w:szCs w:val="22"/>
                <w:shd w:val="clear" w:color="auto" w:fill="F2F2F2"/>
              </w:rPr>
              <w:t>Epaule</w:t>
            </w:r>
            <w:r w:rsidR="003D5EEB" w:rsidRPr="00D30EC1">
              <w:rPr>
                <w:rFonts w:ascii="Arial Nova Cond" w:eastAsiaTheme="majorEastAsia" w:hAnsi="Arial Nova Cond" w:cs="Segoe UI"/>
                <w:color w:val="595959"/>
                <w:sz w:val="22"/>
                <w:szCs w:val="22"/>
                <w:shd w:val="clear" w:color="auto" w:fill="F2F2F2"/>
              </w:rPr>
              <w:t xml:space="preserve"> </w:t>
            </w:r>
            <w:r w:rsidR="00D80A8F">
              <w:rPr>
                <w:rFonts w:ascii="Arial Nova Cond" w:eastAsiaTheme="majorEastAsia" w:hAnsi="Arial Nova Cond" w:cs="Segoe UI"/>
                <w:color w:val="595959"/>
                <w:sz w:val="22"/>
                <w:szCs w:val="22"/>
                <w:shd w:val="clear" w:color="auto" w:fill="F2F2F2"/>
              </w:rPr>
              <w:t xml:space="preserve">  </w:t>
            </w:r>
            <w:permStart w:id="1031962180" w:edGrp="everyone"/>
            <w:sdt>
              <w:sdtPr>
                <w:id w:val="-169214694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1031962180"/>
            <w:r w:rsidR="005A3255">
              <w:t xml:space="preserve"> </w:t>
            </w:r>
            <w:r w:rsidR="003D5EEB">
              <w:rPr>
                <w:rFonts w:ascii="Arial Nova Cond" w:eastAsiaTheme="majorEastAsia" w:hAnsi="Arial Nova Cond" w:cs="Segoe UI"/>
                <w:color w:val="595959"/>
                <w:sz w:val="22"/>
                <w:szCs w:val="22"/>
                <w:shd w:val="clear" w:color="auto" w:fill="F2F2F2"/>
              </w:rPr>
              <w:t>Cheville</w:t>
            </w:r>
            <w:r w:rsidR="003D5EEB" w:rsidRPr="00D30EC1">
              <w:rPr>
                <w:rFonts w:ascii="Arial Nova Cond" w:eastAsiaTheme="majorEastAsia" w:hAnsi="Arial Nova Cond" w:cs="Segoe UI"/>
                <w:color w:val="595959"/>
                <w:sz w:val="22"/>
                <w:szCs w:val="22"/>
                <w:shd w:val="clear" w:color="auto" w:fill="F2F2F2"/>
              </w:rPr>
              <w:t xml:space="preserve"> </w:t>
            </w:r>
            <w:r w:rsidR="00D80A8F">
              <w:rPr>
                <w:rFonts w:ascii="Arial Nova Cond" w:eastAsiaTheme="majorEastAsia" w:hAnsi="Arial Nova Cond" w:cs="Segoe UI"/>
                <w:color w:val="595959"/>
                <w:sz w:val="22"/>
                <w:szCs w:val="22"/>
                <w:shd w:val="clear" w:color="auto" w:fill="F2F2F2"/>
              </w:rPr>
              <w:t xml:space="preserve">  </w:t>
            </w:r>
            <w:permStart w:id="758455198" w:edGrp="everyone"/>
            <w:sdt>
              <w:sdtPr>
                <w:id w:val="-4129760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zCs w:val="22"/>
                <w:shd w:val="clear" w:color="auto" w:fill="F2F2F2"/>
              </w:rPr>
              <w:t xml:space="preserve"> </w:t>
            </w:r>
            <w:permEnd w:id="758455198"/>
            <w:r w:rsidR="005A3255">
              <w:t xml:space="preserve"> </w:t>
            </w:r>
            <w:r w:rsidR="003D5EEB" w:rsidRPr="009477B7">
              <w:rPr>
                <w:rFonts w:ascii="Arial Nova Cond" w:eastAsiaTheme="majorEastAsia" w:hAnsi="Arial Nova Cond" w:cs="Segoe UI"/>
                <w:color w:val="595959"/>
                <w:sz w:val="22"/>
                <w:szCs w:val="22"/>
                <w:shd w:val="clear" w:color="auto" w:fill="F2F2F2"/>
              </w:rPr>
              <w:t>Autre(s), préciser</w:t>
            </w:r>
            <w:r w:rsidR="00D62ADF">
              <w:rPr>
                <w:rFonts w:ascii="Arial Nova Cond" w:eastAsiaTheme="majorEastAsia" w:hAnsi="Arial Nova Cond" w:cs="Segoe UI"/>
                <w:color w:val="595959"/>
                <w:sz w:val="22"/>
                <w:szCs w:val="22"/>
                <w:shd w:val="clear" w:color="auto" w:fill="F2F2F2"/>
              </w:rPr>
              <w:t xml:space="preserve"> </w:t>
            </w:r>
            <w:sdt>
              <w:sdtPr>
                <w:id w:val="1032999953"/>
                <w:placeholder>
                  <w:docPart w:val="E5523F56EE3A4C10A5D2EE455F90BD8D"/>
                </w:placeholder>
                <w:showingPlcHdr/>
              </w:sdtPr>
              <w:sdtEndPr/>
              <w:sdtContent>
                <w:permStart w:id="2030844080" w:edGrp="everyone"/>
                <w:r w:rsidR="00D62ADF" w:rsidRPr="0093672E">
                  <w:rPr>
                    <w:rStyle w:val="Mention"/>
                  </w:rPr>
                  <w:t>________________</w:t>
                </w:r>
                <w:permEnd w:id="2030844080"/>
              </w:sdtContent>
            </w:sdt>
          </w:p>
          <w:p w14:paraId="27CEA932" w14:textId="449C8E23" w:rsidR="003B78D6" w:rsidRPr="00CE6B57" w:rsidRDefault="003B78D6" w:rsidP="003B78D6">
            <w:pPr>
              <w:pStyle w:val="paragraph"/>
              <w:spacing w:before="0" w:beforeAutospacing="0" w:after="0" w:afterAutospacing="0"/>
              <w:textAlignment w:val="baseline"/>
              <w:rPr>
                <w:rFonts w:ascii="Arial Nova Cond" w:eastAsiaTheme="majorEastAsia" w:hAnsi="Arial Nova Cond" w:cs="Segoe UI"/>
                <w:i/>
                <w:iCs/>
                <w:color w:val="595959"/>
                <w:sz w:val="22"/>
                <w:szCs w:val="22"/>
                <w:shd w:val="clear" w:color="auto" w:fill="F2F2F2"/>
              </w:rPr>
            </w:pPr>
            <w:r w:rsidRPr="00CE6B57">
              <w:rPr>
                <w:rFonts w:ascii="Arial Nova Cond" w:eastAsiaTheme="majorEastAsia" w:hAnsi="Arial Nova Cond" w:cs="Segoe UI"/>
                <w:i/>
                <w:iCs/>
                <w:color w:val="595959"/>
                <w:sz w:val="22"/>
                <w:szCs w:val="22"/>
                <w:shd w:val="clear" w:color="auto" w:fill="F2F2F2"/>
              </w:rPr>
              <w:t>*articulation cible = au moins 3 saignements spontanés sur la même articulation sur les 6 derniers mois</w:t>
            </w:r>
          </w:p>
          <w:p w14:paraId="4505BE70" w14:textId="77777777" w:rsidR="00C05519" w:rsidRPr="00B5312F" w:rsidRDefault="00C05519" w:rsidP="003B78D6">
            <w:pPr>
              <w:pStyle w:val="paragraph"/>
              <w:spacing w:before="0" w:beforeAutospacing="0" w:after="0" w:afterAutospacing="0"/>
              <w:textAlignment w:val="baseline"/>
              <w:rPr>
                <w:rFonts w:ascii="Arial Nova Cond" w:eastAsiaTheme="majorEastAsia" w:hAnsi="Arial Nova Cond" w:cs="Segoe UI"/>
                <w:color w:val="595959"/>
                <w:sz w:val="22"/>
                <w:szCs w:val="22"/>
                <w:shd w:val="clear" w:color="auto" w:fill="F2F2F2"/>
              </w:rPr>
            </w:pPr>
          </w:p>
          <w:p w14:paraId="73DE48EE" w14:textId="581E6328" w:rsidR="0081743D" w:rsidRPr="00E14C94" w:rsidRDefault="003B78D6" w:rsidP="003B78D6">
            <w:pPr>
              <w:rPr>
                <w:rFonts w:ascii="Arial Nova Cond" w:eastAsiaTheme="majorEastAsia" w:hAnsi="Arial Nova Cond" w:cs="Segoe UI"/>
                <w:color w:val="595959"/>
                <w:shd w:val="clear" w:color="auto" w:fill="F2F2F2"/>
              </w:rPr>
            </w:pPr>
            <w:r w:rsidRPr="00E14C94">
              <w:rPr>
                <w:rFonts w:ascii="Arial Nova Cond" w:eastAsiaTheme="majorEastAsia" w:hAnsi="Arial Nova Cond" w:cs="Segoe UI"/>
                <w:b/>
                <w:bCs/>
                <w:color w:val="595959"/>
                <w:shd w:val="clear" w:color="auto" w:fill="F2F2F2"/>
              </w:rPr>
              <w:lastRenderedPageBreak/>
              <w:t>Traitement </w:t>
            </w:r>
            <w:r w:rsidR="00723D29" w:rsidRPr="00E14C94">
              <w:rPr>
                <w:rFonts w:ascii="Arial Nova Cond" w:eastAsiaTheme="majorEastAsia" w:hAnsi="Arial Nova Cond" w:cs="Segoe UI"/>
                <w:b/>
                <w:bCs/>
                <w:color w:val="595959"/>
                <w:shd w:val="clear" w:color="auto" w:fill="F2F2F2"/>
              </w:rPr>
              <w:t>des épisodes hémorragiques</w:t>
            </w:r>
            <w:r w:rsidR="00266671" w:rsidRPr="00E14C94">
              <w:rPr>
                <w:rFonts w:ascii="Arial Nova Cond" w:eastAsiaTheme="majorEastAsia" w:hAnsi="Arial Nova Cond" w:cs="Segoe UI"/>
                <w:b/>
                <w:bCs/>
                <w:color w:val="595959"/>
                <w:shd w:val="clear" w:color="auto" w:fill="F2F2F2"/>
              </w:rPr>
              <w:t xml:space="preserve"> </w:t>
            </w:r>
            <w:r w:rsidRPr="00E14C94">
              <w:rPr>
                <w:rFonts w:ascii="Arial Nova Cond" w:eastAsiaTheme="majorEastAsia" w:hAnsi="Arial Nova Cond" w:cs="Segoe UI"/>
                <w:b/>
                <w:bCs/>
                <w:color w:val="595959"/>
                <w:shd w:val="clear" w:color="auto" w:fill="F2F2F2"/>
              </w:rPr>
              <w:t>:</w:t>
            </w:r>
            <w:r w:rsidRPr="00611FBB">
              <w:rPr>
                <w:rFonts w:ascii="Arial Nova Cond" w:eastAsiaTheme="majorEastAsia" w:hAnsi="Arial Nova Cond" w:cs="Segoe UI"/>
                <w:color w:val="595959"/>
                <w:shd w:val="clear" w:color="auto" w:fill="F2F2F2"/>
              </w:rPr>
              <w:t xml:space="preserve"> </w:t>
            </w:r>
            <w:r w:rsidRPr="00611FBB">
              <w:rPr>
                <w:rFonts w:ascii="Arial Nova Cond" w:eastAsiaTheme="majorEastAsia" w:hAnsi="Arial Nova Cond" w:cs="Segoe UI"/>
                <w:color w:val="595959"/>
                <w:shd w:val="clear" w:color="auto" w:fill="F2F2F2"/>
              </w:rPr>
              <w:tab/>
            </w:r>
            <w:bookmarkStart w:id="28" w:name="_Hlk119441635"/>
            <w:permStart w:id="365065053" w:edGrp="everyone"/>
            <w:sdt>
              <w:sdtPr>
                <w:id w:val="-32003854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65065053"/>
            <w:r w:rsidR="005A3255">
              <w:t xml:space="preserve"> </w:t>
            </w:r>
            <w:r w:rsidRPr="00611FBB">
              <w:rPr>
                <w:rFonts w:ascii="Arial Nova Cond" w:eastAsiaTheme="majorEastAsia" w:hAnsi="Arial Nova Cond" w:cs="Segoe UI"/>
                <w:color w:val="595959"/>
                <w:shd w:val="clear" w:color="auto" w:fill="F2F2F2"/>
              </w:rPr>
              <w:t xml:space="preserve">Non </w:t>
            </w:r>
            <w:permStart w:id="1389441869" w:edGrp="everyone"/>
            <w:sdt>
              <w:sdtPr>
                <w:id w:val="-180661311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389441869"/>
            <w:r w:rsidR="005A3255">
              <w:t xml:space="preserve"> </w:t>
            </w:r>
            <w:r w:rsidRPr="00611FBB">
              <w:rPr>
                <w:rFonts w:ascii="Arial Nova Cond" w:eastAsiaTheme="majorEastAsia" w:hAnsi="Arial Nova Cond" w:cs="Segoe UI"/>
                <w:color w:val="595959"/>
                <w:shd w:val="clear" w:color="auto" w:fill="F2F2F2"/>
              </w:rPr>
              <w:t xml:space="preserve">Oui ; </w:t>
            </w:r>
            <w:r w:rsidR="00D447E2">
              <w:rPr>
                <w:rFonts w:ascii="Arial Nova Cond" w:eastAsiaTheme="majorEastAsia" w:hAnsi="Arial Nova Cond" w:cs="Segoe UI"/>
                <w:color w:val="595959"/>
                <w:shd w:val="clear" w:color="auto" w:fill="F2F2F2"/>
              </w:rPr>
              <w:t>s</w:t>
            </w:r>
            <w:r w:rsidRPr="00611FBB">
              <w:rPr>
                <w:rFonts w:ascii="Arial Nova Cond" w:eastAsiaTheme="majorEastAsia" w:hAnsi="Arial Nova Cond" w:cs="Segoe UI"/>
                <w:color w:val="595959"/>
                <w:shd w:val="clear" w:color="auto" w:fill="F2F2F2"/>
              </w:rPr>
              <w:t>i oui préciser</w:t>
            </w:r>
            <w:bookmarkEnd w:id="28"/>
            <w:r w:rsidR="00E11193">
              <w:rPr>
                <w:rFonts w:ascii="Arial Nova Cond" w:eastAsiaTheme="majorEastAsia" w:hAnsi="Arial Nova Cond" w:cs="Segoe UI"/>
                <w:color w:val="595959"/>
                <w:shd w:val="clear" w:color="auto" w:fill="F2F2F2"/>
              </w:rPr>
              <w:t xml:space="preserve"> dans le tableau</w:t>
            </w:r>
            <w:r w:rsidR="00E11193" w:rsidRPr="00611FBB">
              <w:rPr>
                <w:rFonts w:ascii="Arial Nova Cond" w:eastAsiaTheme="majorEastAsia" w:hAnsi="Arial Nova Cond" w:cs="Segoe UI"/>
                <w:color w:val="595959"/>
                <w:shd w:val="clear" w:color="auto" w:fill="F2F2F2"/>
              </w:rPr>
              <w:t xml:space="preserve"> </w:t>
            </w:r>
            <w:r w:rsidR="00E11193">
              <w:rPr>
                <w:rFonts w:ascii="Arial Nova Cond" w:eastAsiaTheme="majorEastAsia" w:hAnsi="Arial Nova Cond" w:cs="Segoe UI"/>
                <w:color w:val="595959"/>
                <w:shd w:val="clear" w:color="auto" w:fill="F2F2F2"/>
              </w:rPr>
              <w:t>ci-dessous</w:t>
            </w:r>
          </w:p>
          <w:tbl>
            <w:tblPr>
              <w:tblStyle w:val="Grilledutableau"/>
              <w:tblW w:w="0" w:type="auto"/>
              <w:tblLook w:val="04A0" w:firstRow="1" w:lastRow="0" w:firstColumn="1" w:lastColumn="0" w:noHBand="0" w:noVBand="1"/>
            </w:tblPr>
            <w:tblGrid>
              <w:gridCol w:w="1646"/>
              <w:gridCol w:w="1647"/>
              <w:gridCol w:w="1647"/>
              <w:gridCol w:w="1647"/>
              <w:gridCol w:w="574"/>
              <w:gridCol w:w="574"/>
              <w:gridCol w:w="1647"/>
            </w:tblGrid>
            <w:tr w:rsidR="007E42A7" w:rsidRPr="007C47BE" w14:paraId="657B8A79" w14:textId="77777777" w:rsidTr="00C62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6733EEF1" w14:textId="77777777" w:rsidR="0042388A" w:rsidRPr="006F43F4" w:rsidRDefault="0042388A" w:rsidP="0042388A">
                  <w:pPr>
                    <w:rPr>
                      <w:rFonts w:ascii="Arial Nova Cond" w:eastAsiaTheme="majorEastAsia" w:hAnsi="Arial Nova Cond" w:cs="Segoe UI"/>
                      <w:b w:val="0"/>
                      <w:bCs/>
                      <w:color w:val="595959"/>
                      <w:shd w:val="clear" w:color="auto" w:fill="F2F2F2"/>
                    </w:rPr>
                  </w:pPr>
                  <w:r w:rsidRPr="006F43F4">
                    <w:rPr>
                      <w:rFonts w:ascii="Arial Nova Cond" w:eastAsiaTheme="majorEastAsia" w:hAnsi="Arial Nova Cond" w:cs="Segoe UI"/>
                      <w:b w:val="0"/>
                      <w:bCs/>
                      <w:color w:val="595959"/>
                      <w:shd w:val="clear" w:color="auto" w:fill="F2F2F2"/>
                    </w:rPr>
                    <w:t>Localisation du saignement</w:t>
                  </w:r>
                </w:p>
              </w:tc>
              <w:tc>
                <w:tcPr>
                  <w:tcW w:w="1846" w:type="dxa"/>
                </w:tcPr>
                <w:p w14:paraId="4E6276D5" w14:textId="77777777" w:rsidR="0042388A" w:rsidRPr="00611FBB"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Nom</w:t>
                  </w:r>
                  <w:r>
                    <w:rPr>
                      <w:rFonts w:ascii="Arial Nova Cond" w:eastAsiaTheme="majorEastAsia" w:hAnsi="Arial Nova Cond" w:cs="Segoe UI"/>
                      <w:b w:val="0"/>
                      <w:color w:val="595959"/>
                      <w:shd w:val="clear" w:color="auto" w:fill="F2F2F2"/>
                    </w:rPr>
                    <w:t xml:space="preserve"> du traitement</w:t>
                  </w:r>
                </w:p>
              </w:tc>
              <w:tc>
                <w:tcPr>
                  <w:tcW w:w="1288" w:type="dxa"/>
                </w:tcPr>
                <w:p w14:paraId="327596B5" w14:textId="77777777" w:rsidR="0042388A" w:rsidRPr="00611FBB"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Posologie</w:t>
                  </w:r>
                </w:p>
              </w:tc>
              <w:tc>
                <w:tcPr>
                  <w:tcW w:w="1567" w:type="dxa"/>
                </w:tcPr>
                <w:p w14:paraId="6423629C" w14:textId="77777777" w:rsidR="0042388A" w:rsidRPr="007C47BE"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bCs/>
                      <w:color w:val="595959"/>
                      <w:shd w:val="clear" w:color="auto" w:fill="F2F2F2"/>
                    </w:rPr>
                  </w:pPr>
                  <w:r w:rsidRPr="007C47BE">
                    <w:rPr>
                      <w:rFonts w:ascii="Arial Nova Cond" w:eastAsiaTheme="majorEastAsia" w:hAnsi="Arial Nova Cond" w:cs="Segoe UI"/>
                      <w:b w:val="0"/>
                      <w:bCs/>
                      <w:color w:val="595959"/>
                      <w:shd w:val="clear" w:color="auto" w:fill="F2F2F2"/>
                    </w:rPr>
                    <w:t>Nombre total d’injections</w:t>
                  </w:r>
                </w:p>
              </w:tc>
              <w:tc>
                <w:tcPr>
                  <w:tcW w:w="897" w:type="dxa"/>
                </w:tcPr>
                <w:p w14:paraId="3C8AF81A" w14:textId="58C66983" w:rsidR="0042388A" w:rsidRPr="00611FBB"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00611FBB">
                    <w:rPr>
                      <w:rFonts w:ascii="Arial Nova Cond" w:eastAsiaTheme="majorEastAsia" w:hAnsi="Arial Nova Cond" w:cs="Segoe UI"/>
                      <w:b w:val="0"/>
                      <w:color w:val="595959"/>
                      <w:shd w:val="clear" w:color="auto" w:fill="F2F2F2"/>
                    </w:rPr>
                    <w:t xml:space="preserve">Date de </w:t>
                  </w:r>
                  <w:r w:rsidR="009B66C8">
                    <w:rPr>
                      <w:rFonts w:ascii="Arial Nova Cond" w:eastAsiaTheme="majorEastAsia" w:hAnsi="Arial Nova Cond" w:cs="Segoe UI"/>
                      <w:b w:val="0"/>
                      <w:color w:val="595959"/>
                      <w:shd w:val="clear" w:color="auto" w:fill="F2F2F2"/>
                    </w:rPr>
                    <w:t>d</w:t>
                  </w:r>
                  <w:r w:rsidRPr="00611FBB">
                    <w:rPr>
                      <w:rFonts w:ascii="Arial Nova Cond" w:eastAsiaTheme="majorEastAsia" w:hAnsi="Arial Nova Cond" w:cs="Segoe UI"/>
                      <w:b w:val="0"/>
                      <w:color w:val="595959"/>
                      <w:shd w:val="clear" w:color="auto" w:fill="F2F2F2"/>
                    </w:rPr>
                    <w:t>ébut</w:t>
                  </w:r>
                  <w:r w:rsidR="001651AA">
                    <w:rPr>
                      <w:rFonts w:ascii="Arial Nova Cond" w:eastAsiaTheme="majorEastAsia" w:hAnsi="Arial Nova Cond" w:cs="Segoe UI"/>
                      <w:b w:val="0"/>
                      <w:color w:val="595959"/>
                      <w:shd w:val="clear" w:color="auto" w:fill="F2F2F2"/>
                    </w:rPr>
                    <w:t xml:space="preserve"> de traitement</w:t>
                  </w:r>
                </w:p>
              </w:tc>
              <w:tc>
                <w:tcPr>
                  <w:tcW w:w="897" w:type="dxa"/>
                </w:tcPr>
                <w:p w14:paraId="3A5CD9D5" w14:textId="7A71E539" w:rsidR="0042388A" w:rsidRPr="00611FBB" w:rsidRDefault="2A4EF5F2" w:rsidP="23640DE4">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r w:rsidRPr="23640DE4">
                    <w:rPr>
                      <w:rFonts w:ascii="Arial Nova Cond" w:eastAsiaTheme="majorEastAsia" w:hAnsi="Arial Nova Cond" w:cs="Segoe UI"/>
                      <w:b w:val="0"/>
                      <w:color w:val="595959"/>
                      <w:shd w:val="clear" w:color="auto" w:fill="F2F2F2"/>
                    </w:rPr>
                    <w:t>Date de fin</w:t>
                  </w:r>
                  <w:r w:rsidR="007FE76F" w:rsidRPr="23640DE4">
                    <w:rPr>
                      <w:rFonts w:ascii="Arial Nova Cond" w:eastAsiaTheme="majorEastAsia" w:hAnsi="Arial Nova Cond" w:cs="Segoe UI"/>
                      <w:b w:val="0"/>
                      <w:color w:val="595959" w:themeColor="text1" w:themeTint="A6"/>
                    </w:rPr>
                    <w:t xml:space="preserve"> d</w:t>
                  </w:r>
                  <w:r w:rsidR="004F35D6">
                    <w:rPr>
                      <w:rFonts w:ascii="Arial Nova Cond" w:eastAsiaTheme="majorEastAsia" w:hAnsi="Arial Nova Cond" w:cs="Segoe UI"/>
                      <w:b w:val="0"/>
                      <w:color w:val="595959" w:themeColor="text1" w:themeTint="A6"/>
                    </w:rPr>
                    <w:t>e</w:t>
                  </w:r>
                  <w:r w:rsidR="007FE76F" w:rsidRPr="23640DE4">
                    <w:rPr>
                      <w:rFonts w:ascii="Arial Nova Cond" w:eastAsiaTheme="majorEastAsia" w:hAnsi="Arial Nova Cond" w:cs="Segoe UI"/>
                      <w:b w:val="0"/>
                      <w:color w:val="595959" w:themeColor="text1" w:themeTint="A6"/>
                    </w:rPr>
                    <w:t xml:space="preserve"> </w:t>
                  </w:r>
                  <w:r w:rsidR="0F2D8702" w:rsidRPr="23640DE4">
                    <w:rPr>
                      <w:rFonts w:ascii="Arial Nova Cond" w:eastAsiaTheme="majorEastAsia" w:hAnsi="Arial Nova Cond" w:cs="Segoe UI"/>
                      <w:b w:val="0"/>
                      <w:color w:val="595959" w:themeColor="text1" w:themeTint="A6"/>
                    </w:rPr>
                    <w:t>traitement</w:t>
                  </w:r>
                </w:p>
              </w:tc>
              <w:tc>
                <w:tcPr>
                  <w:tcW w:w="1567" w:type="dxa"/>
                </w:tcPr>
                <w:p w14:paraId="171D98CC" w14:textId="77777777" w:rsidR="0042388A" w:rsidRPr="007C47BE" w:rsidRDefault="0042388A" w:rsidP="0042388A">
                  <w:pPr>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bCs/>
                      <w:color w:val="595959"/>
                      <w:shd w:val="clear" w:color="auto" w:fill="F2F2F2"/>
                    </w:rPr>
                  </w:pPr>
                  <w:r w:rsidRPr="007C47BE">
                    <w:rPr>
                      <w:rFonts w:ascii="Arial Nova Cond" w:eastAsiaTheme="majorEastAsia" w:hAnsi="Arial Nova Cond" w:cs="Segoe UI"/>
                      <w:b w:val="0"/>
                      <w:bCs/>
                      <w:color w:val="595959"/>
                      <w:shd w:val="clear" w:color="auto" w:fill="F2F2F2"/>
                    </w:rPr>
                    <w:t>Nombre de jours de traitement</w:t>
                  </w:r>
                </w:p>
              </w:tc>
            </w:tr>
            <w:permStart w:id="932203265" w:edGrp="everyone"/>
            <w:tr w:rsidR="007E42A7" w:rsidRPr="00611FBB" w14:paraId="63B00479" w14:textId="77777777" w:rsidTr="00C626DF">
              <w:tc>
                <w:tcPr>
                  <w:cnfStyle w:val="001000000000" w:firstRow="0" w:lastRow="0" w:firstColumn="1" w:lastColumn="0" w:oddVBand="0" w:evenVBand="0" w:oddHBand="0" w:evenHBand="0" w:firstRowFirstColumn="0" w:firstRowLastColumn="0" w:lastRowFirstColumn="0" w:lastRowLastColumn="0"/>
                  <w:tcW w:w="1566" w:type="dxa"/>
                </w:tcPr>
                <w:p w14:paraId="4F7C1EEB" w14:textId="476C1423" w:rsidR="0042388A" w:rsidRPr="00B702AA" w:rsidRDefault="00BE01E2" w:rsidP="0042388A">
                  <w:pPr>
                    <w:rPr>
                      <w:rFonts w:ascii="Arial Nova Cond" w:eastAsiaTheme="majorEastAsia" w:hAnsi="Arial Nova Cond" w:cs="Segoe UI"/>
                      <w:color w:val="595959"/>
                      <w:sz w:val="20"/>
                      <w:szCs w:val="20"/>
                      <w:shd w:val="clear" w:color="auto" w:fill="F2F2F2"/>
                    </w:rPr>
                  </w:pPr>
                  <w:sdt>
                    <w:sdtPr>
                      <w:id w:val="-78928285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32203265"/>
                  <w:r w:rsidR="005A3255">
                    <w:t xml:space="preserve"> </w:t>
                  </w:r>
                  <w:r w:rsidR="0042388A" w:rsidRPr="00A556AC">
                    <w:rPr>
                      <w:rFonts w:ascii="Arial Nova Cond" w:eastAsiaTheme="majorEastAsia" w:hAnsi="Arial Nova Cond" w:cs="Segoe UI"/>
                      <w:color w:val="595959"/>
                      <w:sz w:val="20"/>
                      <w:szCs w:val="20"/>
                      <w:shd w:val="clear" w:color="auto" w:fill="F2F2F2"/>
                    </w:rPr>
                    <w:t xml:space="preserve">Articulaire </w:t>
                  </w:r>
                </w:p>
                <w:permStart w:id="2093964310" w:edGrp="everyone"/>
                <w:p w14:paraId="67BB0AD7" w14:textId="604D6DDA" w:rsidR="0042388A" w:rsidRPr="00B702AA" w:rsidRDefault="00BE01E2" w:rsidP="0042388A">
                  <w:pPr>
                    <w:rPr>
                      <w:rFonts w:ascii="Arial Nova Cond" w:eastAsiaTheme="majorEastAsia" w:hAnsi="Arial Nova Cond" w:cs="Segoe UI"/>
                      <w:color w:val="595959"/>
                      <w:sz w:val="20"/>
                      <w:szCs w:val="20"/>
                      <w:shd w:val="clear" w:color="auto" w:fill="F2F2F2"/>
                    </w:rPr>
                  </w:pPr>
                  <w:sdt>
                    <w:sdtPr>
                      <w:id w:val="-184438842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93964310"/>
                  <w:r w:rsidR="005A3255">
                    <w:t xml:space="preserve"> </w:t>
                  </w:r>
                  <w:r w:rsidR="0042388A" w:rsidRPr="00A556AC">
                    <w:rPr>
                      <w:rFonts w:ascii="Arial Nova Cond" w:eastAsiaTheme="majorEastAsia" w:hAnsi="Arial Nova Cond" w:cs="Segoe UI"/>
                      <w:color w:val="595959"/>
                      <w:sz w:val="20"/>
                      <w:szCs w:val="20"/>
                      <w:shd w:val="clear" w:color="auto" w:fill="F2F2F2"/>
                    </w:rPr>
                    <w:t>Musculaire</w:t>
                  </w:r>
                </w:p>
                <w:permStart w:id="751570952" w:edGrp="everyone"/>
                <w:p w14:paraId="0D9BC269" w14:textId="4CE37302" w:rsidR="0042388A" w:rsidRPr="00FE0547" w:rsidRDefault="00BE01E2" w:rsidP="0042388A">
                  <w:pPr>
                    <w:rPr>
                      <w:rFonts w:ascii="Arial Nova Cond" w:eastAsiaTheme="majorEastAsia" w:hAnsi="Arial Nova Cond" w:cs="Segoe UI"/>
                      <w:color w:val="595959"/>
                      <w:shd w:val="clear" w:color="auto" w:fill="F2F2F2"/>
                    </w:rPr>
                  </w:pPr>
                  <w:sdt>
                    <w:sdtPr>
                      <w:id w:val="-180430478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751570952"/>
                  <w:r w:rsidR="005A3255">
                    <w:t xml:space="preserve"> </w:t>
                  </w:r>
                  <w:r w:rsidR="0042388A" w:rsidRPr="00A556AC">
                    <w:rPr>
                      <w:rFonts w:ascii="Arial Nova Cond" w:eastAsiaTheme="majorEastAsia" w:hAnsi="Arial Nova Cond" w:cs="Segoe UI"/>
                      <w:color w:val="595959"/>
                      <w:sz w:val="20"/>
                      <w:szCs w:val="20"/>
                      <w:shd w:val="clear" w:color="auto" w:fill="F2F2F2"/>
                    </w:rPr>
                    <w:t>Autres, préciser</w:t>
                  </w:r>
                  <w:r w:rsidR="00ED2112">
                    <w:rPr>
                      <w:rFonts w:ascii="Arial Nova Cond" w:eastAsiaTheme="majorEastAsia" w:hAnsi="Arial Nova Cond" w:cs="Segoe UI"/>
                      <w:color w:val="595959"/>
                      <w:sz w:val="20"/>
                      <w:szCs w:val="20"/>
                      <w:shd w:val="clear" w:color="auto" w:fill="F2F2F2"/>
                    </w:rPr>
                    <w:t xml:space="preserve"> </w:t>
                  </w:r>
                  <w:sdt>
                    <w:sdtPr>
                      <w:id w:val="-1416929898"/>
                      <w:placeholder>
                        <w:docPart w:val="4FD61605BAEA4020BDDE668C60855CE7"/>
                      </w:placeholder>
                    </w:sdtPr>
                    <w:sdtEndPr/>
                    <w:sdtContent>
                      <w:sdt>
                        <w:sdtPr>
                          <w:id w:val="-746640696"/>
                          <w:placeholder>
                            <w:docPart w:val="CA990F334C0A4E4C8EAF420B30866EBC"/>
                          </w:placeholder>
                          <w:showingPlcHdr/>
                        </w:sdtPr>
                        <w:sdtEndPr/>
                        <w:sdtContent>
                          <w:permStart w:id="1380797356" w:edGrp="everyone"/>
                          <w:r w:rsidR="00011C77" w:rsidRPr="0093672E">
                            <w:rPr>
                              <w:rStyle w:val="Mention"/>
                            </w:rPr>
                            <w:t>________________</w:t>
                          </w:r>
                          <w:permEnd w:id="1380797356"/>
                        </w:sdtContent>
                      </w:sdt>
                    </w:sdtContent>
                  </w:sdt>
                </w:p>
              </w:tc>
              <w:tc>
                <w:tcPr>
                  <w:tcW w:w="1846" w:type="dxa"/>
                </w:tcPr>
                <w:p w14:paraId="2B7DE3A1" w14:textId="77777777" w:rsidR="0042388A" w:rsidRPr="00E907C5" w:rsidRDefault="0042388A"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xml:space="preserve">Agent </w:t>
                  </w:r>
                  <w:r>
                    <w:rPr>
                      <w:rFonts w:ascii="Arial Nova Cond" w:eastAsiaTheme="majorEastAsia" w:hAnsi="Arial Nova Cond" w:cs="Segoe UI"/>
                      <w:bCs/>
                      <w:color w:val="595959"/>
                      <w:sz w:val="20"/>
                      <w:szCs w:val="20"/>
                      <w:shd w:val="clear" w:color="auto" w:fill="F2F2F2"/>
                    </w:rPr>
                    <w:t>b</w:t>
                  </w:r>
                  <w:r w:rsidRPr="00E907C5">
                    <w:rPr>
                      <w:rFonts w:ascii="Arial Nova Cond" w:eastAsiaTheme="majorEastAsia" w:hAnsi="Arial Nova Cond" w:cs="Segoe UI"/>
                      <w:bCs/>
                      <w:color w:val="595959"/>
                      <w:sz w:val="20"/>
                      <w:szCs w:val="20"/>
                      <w:shd w:val="clear" w:color="auto" w:fill="F2F2F2"/>
                    </w:rPr>
                    <w:t>y</w:t>
                  </w:r>
                  <w:r>
                    <w:rPr>
                      <w:rFonts w:ascii="Arial Nova Cond" w:eastAsiaTheme="majorEastAsia" w:hAnsi="Arial Nova Cond"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passant</w:t>
                  </w:r>
                  <w:r>
                    <w:rPr>
                      <w:rFonts w:ascii="Arial Nova Cond" w:eastAsiaTheme="majorEastAsia" w:hAnsi="Arial Nova Cond" w:cs="Segoe UI"/>
                      <w:bCs/>
                      <w:color w:val="595959"/>
                      <w:sz w:val="20"/>
                      <w:szCs w:val="20"/>
                      <w:shd w:val="clear" w:color="auto" w:fill="F2F2F2"/>
                    </w:rPr>
                    <w:t> </w:t>
                  </w:r>
                  <w:r>
                    <w:rPr>
                      <w:rFonts w:eastAsiaTheme="majorEastAsia"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 xml:space="preserve"> </w:t>
                  </w:r>
                </w:p>
                <w:permStart w:id="997598191" w:edGrp="everyone"/>
                <w:p w14:paraId="179254C8" w14:textId="54ACF316" w:rsidR="0042388A" w:rsidRPr="00E907C5" w:rsidRDefault="00BE01E2"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97471004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97598191"/>
                  <w:r w:rsidR="005A3255">
                    <w:t xml:space="preserve"> </w:t>
                  </w:r>
                  <w:r w:rsidR="0042388A" w:rsidRPr="00E907C5">
                    <w:rPr>
                      <w:rFonts w:ascii="Arial Nova Cond" w:eastAsiaTheme="majorEastAsia" w:hAnsi="Arial Nova Cond" w:cs="Segoe UI"/>
                      <w:bCs/>
                      <w:color w:val="595959"/>
                      <w:sz w:val="20"/>
                      <w:szCs w:val="20"/>
                      <w:shd w:val="clear" w:color="auto" w:fill="F2F2F2"/>
                    </w:rPr>
                    <w:t>Oui, préciser</w:t>
                  </w:r>
                </w:p>
                <w:permStart w:id="1914386384" w:edGrp="everyone"/>
                <w:p w14:paraId="63CB4675" w14:textId="5731B150" w:rsidR="0042388A" w:rsidRPr="00E907C5" w:rsidRDefault="00BE01E2" w:rsidP="0042388A">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78473820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914386384"/>
                  <w:r w:rsidR="005A3255">
                    <w:t xml:space="preserve"> </w:t>
                  </w:r>
                  <w:r w:rsidR="0042388A" w:rsidRPr="00E907C5">
                    <w:rPr>
                      <w:rFonts w:ascii="Arial Nova Cond" w:eastAsiaTheme="majorEastAsia" w:hAnsi="Arial Nova Cond" w:cs="Segoe UI"/>
                      <w:bCs/>
                      <w:color w:val="595959"/>
                      <w:sz w:val="20"/>
                      <w:szCs w:val="20"/>
                      <w:shd w:val="clear" w:color="auto" w:fill="F2F2F2"/>
                    </w:rPr>
                    <w:t>rFVIIa</w:t>
                  </w:r>
                </w:p>
                <w:permStart w:id="1809674953" w:edGrp="everyone"/>
                <w:p w14:paraId="085AF37D" w14:textId="5A1C75F1" w:rsidR="0042388A" w:rsidRPr="00E907C5" w:rsidRDefault="00BE01E2" w:rsidP="0042388A">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20398850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09674953"/>
                  <w:r w:rsidR="005A3255">
                    <w:t xml:space="preserve"> </w:t>
                  </w:r>
                  <w:r w:rsidR="0042388A" w:rsidRPr="00E907C5">
                    <w:rPr>
                      <w:rFonts w:ascii="Arial Nova Cond" w:eastAsiaTheme="majorEastAsia" w:hAnsi="Arial Nova Cond" w:cs="Segoe UI"/>
                      <w:bCs/>
                      <w:color w:val="595959"/>
                      <w:sz w:val="20"/>
                      <w:szCs w:val="20"/>
                      <w:shd w:val="clear" w:color="auto" w:fill="F2F2F2"/>
                    </w:rPr>
                    <w:t>aPCC</w:t>
                  </w:r>
                </w:p>
                <w:permStart w:id="310453877" w:edGrp="everyone"/>
                <w:p w14:paraId="243BB4FD" w14:textId="1DE03977" w:rsidR="0042388A" w:rsidRPr="00E907C5" w:rsidRDefault="00BE01E2"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76720199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10453877"/>
                  <w:r w:rsidR="005A3255">
                    <w:t xml:space="preserve"> </w:t>
                  </w:r>
                  <w:r w:rsidR="0042388A" w:rsidRPr="00E907C5">
                    <w:rPr>
                      <w:rFonts w:ascii="Arial Nova Cond" w:eastAsiaTheme="majorEastAsia" w:hAnsi="Arial Nova Cond" w:cs="Segoe UI"/>
                      <w:bCs/>
                      <w:color w:val="595959"/>
                      <w:sz w:val="20"/>
                      <w:szCs w:val="20"/>
                      <w:shd w:val="clear" w:color="auto" w:fill="F2F2F2"/>
                    </w:rPr>
                    <w:t>Non, préciser</w:t>
                  </w:r>
                </w:p>
                <w:p w14:paraId="560EFC6A" w14:textId="7E5EE949" w:rsidR="0042388A" w:rsidRPr="00E907C5" w:rsidRDefault="00BE01E2"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613758563"/>
                      <w:placeholder>
                        <w:docPart w:val="16566AB0DC1A4CD9996BD810A7B1E92D"/>
                      </w:placeholder>
                      <w:showingPlcHdr/>
                    </w:sdtPr>
                    <w:sdtEndPr/>
                    <w:sdtContent>
                      <w:permStart w:id="262566889" w:edGrp="everyone"/>
                      <w:r w:rsidR="00ED2112" w:rsidRPr="0093672E">
                        <w:rPr>
                          <w:rStyle w:val="Mention"/>
                        </w:rPr>
                        <w:t>________________</w:t>
                      </w:r>
                      <w:permEnd w:id="262566889"/>
                    </w:sdtContent>
                  </w:sdt>
                  <w:r w:rsidR="00ED2112" w:rsidRPr="00E907C5" w:rsidDel="00ED2112">
                    <w:rPr>
                      <w:rFonts w:ascii="Arial Nova Cond" w:eastAsiaTheme="majorEastAsia" w:hAnsi="Arial Nova Cond" w:cs="Segoe UI"/>
                      <w:bCs/>
                      <w:color w:val="595959"/>
                      <w:sz w:val="20"/>
                      <w:szCs w:val="20"/>
                      <w:shd w:val="clear" w:color="auto" w:fill="F2F2F2"/>
                    </w:rPr>
                    <w:t xml:space="preserve"> </w:t>
                  </w:r>
                </w:p>
              </w:tc>
              <w:tc>
                <w:tcPr>
                  <w:tcW w:w="1288" w:type="dxa"/>
                </w:tcPr>
                <w:p w14:paraId="17F65E9A" w14:textId="41EFE6D1" w:rsidR="0042388A" w:rsidRPr="00611FBB" w:rsidRDefault="00BE01E2"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3423138"/>
                      <w:placeholder>
                        <w:docPart w:val="01F673B991A04691934E29AA597246B8"/>
                      </w:placeholder>
                      <w:showingPlcHdr/>
                    </w:sdtPr>
                    <w:sdtEndPr/>
                    <w:sdtContent>
                      <w:permStart w:id="1022716609" w:edGrp="everyone"/>
                      <w:r w:rsidR="00ED2112" w:rsidRPr="0093672E">
                        <w:rPr>
                          <w:rStyle w:val="Mention"/>
                        </w:rPr>
                        <w:t>________________</w:t>
                      </w:r>
                      <w:permEnd w:id="1022716609"/>
                    </w:sdtContent>
                  </w:sdt>
                </w:p>
              </w:tc>
              <w:tc>
                <w:tcPr>
                  <w:tcW w:w="1567" w:type="dxa"/>
                </w:tcPr>
                <w:p w14:paraId="61980998" w14:textId="0E0AA6B4" w:rsidR="0042388A" w:rsidRPr="00611FBB" w:rsidRDefault="00BE01E2"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931958503"/>
                      <w:placeholder>
                        <w:docPart w:val="68E5BAB43EDB459EAAD2435A6C5BEB6B"/>
                      </w:placeholder>
                      <w:showingPlcHdr/>
                    </w:sdtPr>
                    <w:sdtEndPr/>
                    <w:sdtContent>
                      <w:permStart w:id="1713139391" w:edGrp="everyone"/>
                      <w:r w:rsidR="00ED2112" w:rsidRPr="0093672E">
                        <w:rPr>
                          <w:rStyle w:val="Mention"/>
                        </w:rPr>
                        <w:t>________________</w:t>
                      </w:r>
                      <w:permEnd w:id="1713139391"/>
                    </w:sdtContent>
                  </w:sdt>
                </w:p>
              </w:tc>
              <w:tc>
                <w:tcPr>
                  <w:tcW w:w="897" w:type="dxa"/>
                </w:tcPr>
                <w:p w14:paraId="20B4E948" w14:textId="2898EB92" w:rsidR="0042388A" w:rsidRPr="00611FBB" w:rsidRDefault="00BE01E2"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666979722"/>
                      <w:placeholder>
                        <w:docPart w:val="0CD09994E725441A886BC6E6D077BC53"/>
                      </w:placeholder>
                      <w:showingPlcHdr/>
                      <w:date>
                        <w:dateFormat w:val="dd/MM/yyyy"/>
                        <w:lid w:val="fr-FR"/>
                        <w:storeMappedDataAs w:val="dateTime"/>
                        <w:calendar w:val="gregorian"/>
                      </w:date>
                    </w:sdtPr>
                    <w:sdtEndPr/>
                    <w:sdtContent>
                      <w:permStart w:id="1219897151" w:edGrp="everyone"/>
                      <w:r w:rsidR="00644758" w:rsidRPr="0093672E">
                        <w:rPr>
                          <w:rStyle w:val="Mention"/>
                        </w:rPr>
                        <w:t>_ _/_ _/_ _ _ _</w:t>
                      </w:r>
                      <w:permEnd w:id="1219897151"/>
                    </w:sdtContent>
                  </w:sdt>
                </w:p>
              </w:tc>
              <w:tc>
                <w:tcPr>
                  <w:tcW w:w="897" w:type="dxa"/>
                </w:tcPr>
                <w:p w14:paraId="5766398F" w14:textId="7ACBFCC9" w:rsidR="0042388A" w:rsidRPr="00611FBB" w:rsidRDefault="00BE01E2"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699826479"/>
                      <w:placeholder>
                        <w:docPart w:val="AC1E1F41964943C5B1CA494E8BFC39D0"/>
                      </w:placeholder>
                      <w:showingPlcHdr/>
                      <w:date>
                        <w:dateFormat w:val="dd/MM/yyyy"/>
                        <w:lid w:val="fr-FR"/>
                        <w:storeMappedDataAs w:val="dateTime"/>
                        <w:calendar w:val="gregorian"/>
                      </w:date>
                    </w:sdtPr>
                    <w:sdtEndPr/>
                    <w:sdtContent>
                      <w:permStart w:id="1849501510" w:edGrp="everyone"/>
                      <w:r w:rsidR="00644758" w:rsidRPr="0093672E">
                        <w:rPr>
                          <w:rStyle w:val="Mention"/>
                        </w:rPr>
                        <w:t>_ _/_ _/_ _ _ _</w:t>
                      </w:r>
                      <w:permEnd w:id="1849501510"/>
                    </w:sdtContent>
                  </w:sdt>
                </w:p>
              </w:tc>
              <w:tc>
                <w:tcPr>
                  <w:tcW w:w="1567" w:type="dxa"/>
                </w:tcPr>
                <w:p w14:paraId="07BB0AF4" w14:textId="399A49EF" w:rsidR="0042388A" w:rsidRPr="00611FBB" w:rsidRDefault="00BE01E2" w:rsidP="0042388A">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2124720387"/>
                      <w:placeholder>
                        <w:docPart w:val="35F71B3D4163438A82BA69091F82FE40"/>
                      </w:placeholder>
                      <w:showingPlcHdr/>
                    </w:sdtPr>
                    <w:sdtEndPr/>
                    <w:sdtContent>
                      <w:permStart w:id="1173362971" w:edGrp="everyone"/>
                      <w:r w:rsidR="00644758" w:rsidRPr="0093672E">
                        <w:rPr>
                          <w:rStyle w:val="Mention"/>
                        </w:rPr>
                        <w:t>________________</w:t>
                      </w:r>
                      <w:permEnd w:id="1173362971"/>
                    </w:sdtContent>
                  </w:sdt>
                </w:p>
              </w:tc>
            </w:tr>
            <w:permStart w:id="1431990898" w:edGrp="everyone"/>
            <w:tr w:rsidR="00644758" w:rsidRPr="00611FBB" w14:paraId="18750A0B" w14:textId="77777777" w:rsidTr="00C626DF">
              <w:tc>
                <w:tcPr>
                  <w:cnfStyle w:val="001000000000" w:firstRow="0" w:lastRow="0" w:firstColumn="1" w:lastColumn="0" w:oddVBand="0" w:evenVBand="0" w:oddHBand="0" w:evenHBand="0" w:firstRowFirstColumn="0" w:firstRowLastColumn="0" w:lastRowFirstColumn="0" w:lastRowLastColumn="0"/>
                  <w:tcW w:w="1566" w:type="dxa"/>
                </w:tcPr>
                <w:p w14:paraId="16FF0B9F" w14:textId="1D16194E" w:rsidR="00644758" w:rsidRPr="00B702AA" w:rsidRDefault="00BE01E2" w:rsidP="00644758">
                  <w:pPr>
                    <w:rPr>
                      <w:rFonts w:ascii="Arial Nova Cond" w:eastAsiaTheme="majorEastAsia" w:hAnsi="Arial Nova Cond" w:cs="Segoe UI"/>
                      <w:color w:val="595959"/>
                      <w:sz w:val="20"/>
                      <w:szCs w:val="20"/>
                      <w:shd w:val="clear" w:color="auto" w:fill="F2F2F2"/>
                    </w:rPr>
                  </w:pPr>
                  <w:sdt>
                    <w:sdtPr>
                      <w:id w:val="108356474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431990898"/>
                  <w:r w:rsidR="005A3255">
                    <w:t xml:space="preserve"> </w:t>
                  </w:r>
                  <w:r w:rsidR="00644758" w:rsidRPr="00A556AC">
                    <w:rPr>
                      <w:rFonts w:ascii="Arial Nova Cond" w:eastAsiaTheme="majorEastAsia" w:hAnsi="Arial Nova Cond" w:cs="Segoe UI"/>
                      <w:color w:val="595959"/>
                      <w:sz w:val="20"/>
                      <w:szCs w:val="20"/>
                      <w:shd w:val="clear" w:color="auto" w:fill="F2F2F2"/>
                    </w:rPr>
                    <w:t xml:space="preserve">Articulaire </w:t>
                  </w:r>
                </w:p>
                <w:permStart w:id="993091107" w:edGrp="everyone"/>
                <w:p w14:paraId="516D7F1E" w14:textId="0FDF59C5" w:rsidR="00644758" w:rsidRPr="00B702AA" w:rsidRDefault="00BE01E2" w:rsidP="00644758">
                  <w:pPr>
                    <w:rPr>
                      <w:rFonts w:ascii="Arial Nova Cond" w:eastAsiaTheme="majorEastAsia" w:hAnsi="Arial Nova Cond" w:cs="Segoe UI"/>
                      <w:color w:val="595959"/>
                      <w:sz w:val="20"/>
                      <w:szCs w:val="20"/>
                      <w:shd w:val="clear" w:color="auto" w:fill="F2F2F2"/>
                    </w:rPr>
                  </w:pPr>
                  <w:sdt>
                    <w:sdtPr>
                      <w:id w:val="-71496510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93091107"/>
                  <w:r w:rsidR="005A3255">
                    <w:t xml:space="preserve"> </w:t>
                  </w:r>
                  <w:r w:rsidR="00644758" w:rsidRPr="00A556AC">
                    <w:rPr>
                      <w:rFonts w:ascii="Arial Nova Cond" w:eastAsiaTheme="majorEastAsia" w:hAnsi="Arial Nova Cond" w:cs="Segoe UI"/>
                      <w:color w:val="595959"/>
                      <w:sz w:val="20"/>
                      <w:szCs w:val="20"/>
                      <w:shd w:val="clear" w:color="auto" w:fill="F2F2F2"/>
                    </w:rPr>
                    <w:t>Musculaire</w:t>
                  </w:r>
                </w:p>
                <w:permStart w:id="2004490107" w:edGrp="everyone"/>
                <w:p w14:paraId="7EB0F66C" w14:textId="67F41A12" w:rsidR="00644758" w:rsidRPr="00FE0547" w:rsidRDefault="00BE01E2" w:rsidP="00644758">
                  <w:pPr>
                    <w:rPr>
                      <w:rFonts w:ascii="Arial Nova Cond" w:eastAsiaTheme="majorEastAsia" w:hAnsi="Arial Nova Cond" w:cs="Segoe UI"/>
                      <w:color w:val="595959"/>
                      <w:shd w:val="clear" w:color="auto" w:fill="F2F2F2"/>
                    </w:rPr>
                  </w:pPr>
                  <w:sdt>
                    <w:sdtPr>
                      <w:id w:val="-187160608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04490107"/>
                  <w:r w:rsidR="005A3255">
                    <w:t xml:space="preserve"> </w:t>
                  </w:r>
                  <w:r w:rsidR="00644758" w:rsidRPr="00A556AC">
                    <w:rPr>
                      <w:rFonts w:ascii="Arial Nova Cond" w:eastAsiaTheme="majorEastAsia" w:hAnsi="Arial Nova Cond" w:cs="Segoe UI"/>
                      <w:color w:val="595959"/>
                      <w:sz w:val="20"/>
                      <w:szCs w:val="20"/>
                      <w:shd w:val="clear" w:color="auto" w:fill="F2F2F2"/>
                    </w:rPr>
                    <w:t>Autres, préciser</w:t>
                  </w:r>
                  <w:r w:rsidR="00644758">
                    <w:rPr>
                      <w:rFonts w:ascii="Arial Nova Cond" w:eastAsiaTheme="majorEastAsia" w:hAnsi="Arial Nova Cond" w:cs="Segoe UI"/>
                      <w:color w:val="595959"/>
                      <w:sz w:val="20"/>
                      <w:szCs w:val="20"/>
                      <w:shd w:val="clear" w:color="auto" w:fill="F2F2F2"/>
                    </w:rPr>
                    <w:t xml:space="preserve"> </w:t>
                  </w:r>
                  <w:sdt>
                    <w:sdtPr>
                      <w:id w:val="-1103187363"/>
                      <w:placeholder>
                        <w:docPart w:val="2A379F6849DA476799A00189AF6D76E3"/>
                      </w:placeholder>
                    </w:sdtPr>
                    <w:sdtEndPr/>
                    <w:sdtContent>
                      <w:sdt>
                        <w:sdtPr>
                          <w:id w:val="-589234043"/>
                          <w:placeholder>
                            <w:docPart w:val="E5786BEE03C14951B63E9673C7794535"/>
                          </w:placeholder>
                          <w:showingPlcHdr/>
                        </w:sdtPr>
                        <w:sdtEndPr/>
                        <w:sdtContent>
                          <w:permStart w:id="283320412" w:edGrp="everyone"/>
                          <w:r w:rsidR="00011C77" w:rsidRPr="0093672E">
                            <w:rPr>
                              <w:rStyle w:val="Mention"/>
                            </w:rPr>
                            <w:t>________________</w:t>
                          </w:r>
                          <w:permEnd w:id="283320412"/>
                        </w:sdtContent>
                      </w:sdt>
                    </w:sdtContent>
                  </w:sdt>
                </w:p>
              </w:tc>
              <w:tc>
                <w:tcPr>
                  <w:tcW w:w="1846" w:type="dxa"/>
                </w:tcPr>
                <w:p w14:paraId="6A48D301" w14:textId="77777777" w:rsidR="00644758" w:rsidRPr="00E907C5" w:rsidRDefault="00644758"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r w:rsidRPr="00E907C5">
                    <w:rPr>
                      <w:rFonts w:ascii="Arial Nova Cond" w:eastAsiaTheme="majorEastAsia" w:hAnsi="Arial Nova Cond" w:cs="Segoe UI"/>
                      <w:bCs/>
                      <w:color w:val="595959"/>
                      <w:sz w:val="20"/>
                      <w:szCs w:val="20"/>
                      <w:shd w:val="clear" w:color="auto" w:fill="F2F2F2"/>
                    </w:rPr>
                    <w:t xml:space="preserve">Agent </w:t>
                  </w:r>
                  <w:r>
                    <w:rPr>
                      <w:rFonts w:ascii="Arial Nova Cond" w:eastAsiaTheme="majorEastAsia" w:hAnsi="Arial Nova Cond" w:cs="Segoe UI"/>
                      <w:bCs/>
                      <w:color w:val="595959"/>
                      <w:sz w:val="20"/>
                      <w:szCs w:val="20"/>
                      <w:shd w:val="clear" w:color="auto" w:fill="F2F2F2"/>
                    </w:rPr>
                    <w:t>b</w:t>
                  </w:r>
                  <w:r w:rsidRPr="00E907C5">
                    <w:rPr>
                      <w:rFonts w:ascii="Arial Nova Cond" w:eastAsiaTheme="majorEastAsia" w:hAnsi="Arial Nova Cond" w:cs="Segoe UI"/>
                      <w:bCs/>
                      <w:color w:val="595959"/>
                      <w:sz w:val="20"/>
                      <w:szCs w:val="20"/>
                      <w:shd w:val="clear" w:color="auto" w:fill="F2F2F2"/>
                    </w:rPr>
                    <w:t>y</w:t>
                  </w:r>
                  <w:r>
                    <w:rPr>
                      <w:rFonts w:ascii="Arial Nova Cond" w:eastAsiaTheme="majorEastAsia" w:hAnsi="Arial Nova Cond"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passant</w:t>
                  </w:r>
                  <w:r>
                    <w:rPr>
                      <w:rFonts w:ascii="Arial Nova Cond" w:eastAsiaTheme="majorEastAsia" w:hAnsi="Arial Nova Cond" w:cs="Segoe UI"/>
                      <w:bCs/>
                      <w:color w:val="595959"/>
                      <w:sz w:val="20"/>
                      <w:szCs w:val="20"/>
                      <w:shd w:val="clear" w:color="auto" w:fill="F2F2F2"/>
                    </w:rPr>
                    <w:t> </w:t>
                  </w:r>
                  <w:r>
                    <w:rPr>
                      <w:rFonts w:eastAsiaTheme="majorEastAsia" w:cs="Segoe UI"/>
                      <w:bCs/>
                      <w:color w:val="595959"/>
                      <w:sz w:val="20"/>
                      <w:szCs w:val="20"/>
                      <w:shd w:val="clear" w:color="auto" w:fill="F2F2F2"/>
                    </w:rPr>
                    <w:t>:</w:t>
                  </w:r>
                  <w:r w:rsidRPr="00E907C5">
                    <w:rPr>
                      <w:rFonts w:ascii="Arial Nova Cond" w:eastAsiaTheme="majorEastAsia" w:hAnsi="Arial Nova Cond" w:cs="Segoe UI"/>
                      <w:bCs/>
                      <w:color w:val="595959"/>
                      <w:sz w:val="20"/>
                      <w:szCs w:val="20"/>
                      <w:shd w:val="clear" w:color="auto" w:fill="F2F2F2"/>
                    </w:rPr>
                    <w:t xml:space="preserve"> </w:t>
                  </w:r>
                </w:p>
                <w:permStart w:id="1865157117" w:edGrp="everyone"/>
                <w:p w14:paraId="06D3AC9A" w14:textId="46BB1EEE" w:rsidR="00644758" w:rsidRPr="00E907C5" w:rsidRDefault="00BE01E2"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25015882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65157117"/>
                  <w:r w:rsidR="005A3255">
                    <w:t xml:space="preserve"> </w:t>
                  </w:r>
                  <w:r w:rsidR="00644758" w:rsidRPr="00E907C5">
                    <w:rPr>
                      <w:rFonts w:ascii="Arial Nova Cond" w:eastAsiaTheme="majorEastAsia" w:hAnsi="Arial Nova Cond" w:cs="Segoe UI"/>
                      <w:bCs/>
                      <w:color w:val="595959"/>
                      <w:sz w:val="20"/>
                      <w:szCs w:val="20"/>
                      <w:shd w:val="clear" w:color="auto" w:fill="F2F2F2"/>
                    </w:rPr>
                    <w:t>Oui, préciser</w:t>
                  </w:r>
                </w:p>
                <w:permStart w:id="878008550" w:edGrp="everyone"/>
                <w:p w14:paraId="01913E41" w14:textId="57C60739" w:rsidR="00644758" w:rsidRPr="00E907C5" w:rsidRDefault="00BE01E2" w:rsidP="00644758">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23075608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878008550"/>
                  <w:r w:rsidR="005A3255">
                    <w:t xml:space="preserve"> </w:t>
                  </w:r>
                  <w:r w:rsidR="00644758" w:rsidRPr="00E907C5">
                    <w:rPr>
                      <w:rFonts w:ascii="Arial Nova Cond" w:eastAsiaTheme="majorEastAsia" w:hAnsi="Arial Nova Cond" w:cs="Segoe UI"/>
                      <w:bCs/>
                      <w:color w:val="595959"/>
                      <w:sz w:val="20"/>
                      <w:szCs w:val="20"/>
                      <w:shd w:val="clear" w:color="auto" w:fill="F2F2F2"/>
                    </w:rPr>
                    <w:t>rFVIIa</w:t>
                  </w:r>
                </w:p>
                <w:permStart w:id="752633821" w:edGrp="everyone"/>
                <w:p w14:paraId="3C0E00D5" w14:textId="2A97451B" w:rsidR="00644758" w:rsidRPr="00E907C5" w:rsidRDefault="00BE01E2" w:rsidP="00644758">
                  <w:pPr>
                    <w:ind w:left="352"/>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206921905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752633821"/>
                  <w:r w:rsidR="005A3255">
                    <w:t xml:space="preserve"> </w:t>
                  </w:r>
                  <w:r w:rsidR="00644758" w:rsidRPr="00E907C5">
                    <w:rPr>
                      <w:rFonts w:ascii="Arial Nova Cond" w:eastAsiaTheme="majorEastAsia" w:hAnsi="Arial Nova Cond" w:cs="Segoe UI"/>
                      <w:bCs/>
                      <w:color w:val="595959"/>
                      <w:sz w:val="20"/>
                      <w:szCs w:val="20"/>
                      <w:shd w:val="clear" w:color="auto" w:fill="F2F2F2"/>
                    </w:rPr>
                    <w:t>aPCC</w:t>
                  </w:r>
                </w:p>
                <w:permStart w:id="1124730584" w:edGrp="everyone"/>
                <w:p w14:paraId="0042AE38" w14:textId="1FBBE771" w:rsidR="00644758" w:rsidRPr="00E907C5" w:rsidRDefault="00BE01E2"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z w:val="20"/>
                      <w:szCs w:val="20"/>
                      <w:shd w:val="clear" w:color="auto" w:fill="F2F2F2"/>
                    </w:rPr>
                  </w:pPr>
                  <w:sdt>
                    <w:sdtPr>
                      <w:id w:val="160584350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124730584"/>
                  <w:r w:rsidR="005A3255">
                    <w:t xml:space="preserve"> </w:t>
                  </w:r>
                  <w:r w:rsidR="00644758" w:rsidRPr="00E907C5">
                    <w:rPr>
                      <w:rFonts w:ascii="Arial Nova Cond" w:eastAsiaTheme="majorEastAsia" w:hAnsi="Arial Nova Cond" w:cs="Segoe UI"/>
                      <w:bCs/>
                      <w:color w:val="595959"/>
                      <w:sz w:val="20"/>
                      <w:szCs w:val="20"/>
                      <w:shd w:val="clear" w:color="auto" w:fill="F2F2F2"/>
                    </w:rPr>
                    <w:t>Non, préciser</w:t>
                  </w:r>
                </w:p>
                <w:p w14:paraId="702E1094" w14:textId="1922DAB2" w:rsidR="00644758" w:rsidRPr="00E907C5" w:rsidRDefault="00BE01E2"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1905025"/>
                      <w:placeholder>
                        <w:docPart w:val="6F15E7845FFD4CF584783D613FE1B539"/>
                      </w:placeholder>
                      <w:showingPlcHdr/>
                    </w:sdtPr>
                    <w:sdtEndPr/>
                    <w:sdtContent>
                      <w:permStart w:id="319767099" w:edGrp="everyone"/>
                      <w:r w:rsidR="00644758" w:rsidRPr="0093672E">
                        <w:rPr>
                          <w:rStyle w:val="Mention"/>
                        </w:rPr>
                        <w:t>________________</w:t>
                      </w:r>
                      <w:permEnd w:id="319767099"/>
                    </w:sdtContent>
                  </w:sdt>
                  <w:r w:rsidR="00644758" w:rsidRPr="00E907C5" w:rsidDel="00ED2112">
                    <w:rPr>
                      <w:rFonts w:ascii="Arial Nova Cond" w:eastAsiaTheme="majorEastAsia" w:hAnsi="Arial Nova Cond" w:cs="Segoe UI"/>
                      <w:bCs/>
                      <w:color w:val="595959"/>
                      <w:sz w:val="20"/>
                      <w:szCs w:val="20"/>
                      <w:shd w:val="clear" w:color="auto" w:fill="F2F2F2"/>
                    </w:rPr>
                    <w:t xml:space="preserve"> </w:t>
                  </w:r>
                </w:p>
              </w:tc>
              <w:tc>
                <w:tcPr>
                  <w:tcW w:w="1288" w:type="dxa"/>
                </w:tcPr>
                <w:p w14:paraId="323EE70B" w14:textId="610D80A1" w:rsidR="00644758" w:rsidRPr="00611FBB" w:rsidRDefault="00BE01E2"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890849039"/>
                      <w:placeholder>
                        <w:docPart w:val="4184B1FA3767406F830A10699204A5EF"/>
                      </w:placeholder>
                      <w:showingPlcHdr/>
                    </w:sdtPr>
                    <w:sdtEndPr/>
                    <w:sdtContent>
                      <w:permStart w:id="673149356" w:edGrp="everyone"/>
                      <w:r w:rsidR="00644758" w:rsidRPr="0093672E">
                        <w:rPr>
                          <w:rStyle w:val="Mention"/>
                        </w:rPr>
                        <w:t>________________</w:t>
                      </w:r>
                      <w:permEnd w:id="673149356"/>
                    </w:sdtContent>
                  </w:sdt>
                </w:p>
              </w:tc>
              <w:tc>
                <w:tcPr>
                  <w:tcW w:w="1567" w:type="dxa"/>
                </w:tcPr>
                <w:p w14:paraId="32324C6A" w14:textId="0F8D0D03" w:rsidR="00644758" w:rsidRPr="00611FBB" w:rsidRDefault="00BE01E2"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215659810"/>
                      <w:placeholder>
                        <w:docPart w:val="7C03965E7C8A45D08D8CA326BB953116"/>
                      </w:placeholder>
                      <w:showingPlcHdr/>
                    </w:sdtPr>
                    <w:sdtEndPr/>
                    <w:sdtContent>
                      <w:permStart w:id="1380794310" w:edGrp="everyone"/>
                      <w:r w:rsidR="00644758" w:rsidRPr="0093672E">
                        <w:rPr>
                          <w:rStyle w:val="Mention"/>
                        </w:rPr>
                        <w:t>________________</w:t>
                      </w:r>
                      <w:permEnd w:id="1380794310"/>
                    </w:sdtContent>
                  </w:sdt>
                </w:p>
              </w:tc>
              <w:tc>
                <w:tcPr>
                  <w:tcW w:w="897" w:type="dxa"/>
                </w:tcPr>
                <w:p w14:paraId="4EAA59EB" w14:textId="5388AC8B" w:rsidR="00644758" w:rsidRPr="00611FBB" w:rsidRDefault="00BE01E2"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456264004"/>
                      <w:placeholder>
                        <w:docPart w:val="3BF45BC737544FD2B9903BCF644D348D"/>
                      </w:placeholder>
                      <w:showingPlcHdr/>
                      <w:date>
                        <w:dateFormat w:val="dd/MM/yyyy"/>
                        <w:lid w:val="fr-FR"/>
                        <w:storeMappedDataAs w:val="dateTime"/>
                        <w:calendar w:val="gregorian"/>
                      </w:date>
                    </w:sdtPr>
                    <w:sdtEndPr/>
                    <w:sdtContent>
                      <w:permStart w:id="108558897" w:edGrp="everyone"/>
                      <w:r w:rsidR="00644758" w:rsidRPr="0093672E">
                        <w:rPr>
                          <w:rStyle w:val="Mention"/>
                        </w:rPr>
                        <w:t>_ _/_ _/_ _ _ _</w:t>
                      </w:r>
                      <w:permEnd w:id="108558897"/>
                    </w:sdtContent>
                  </w:sdt>
                </w:p>
              </w:tc>
              <w:tc>
                <w:tcPr>
                  <w:tcW w:w="897" w:type="dxa"/>
                </w:tcPr>
                <w:p w14:paraId="78487D49" w14:textId="79C0CD72" w:rsidR="00644758" w:rsidRPr="00611FBB" w:rsidRDefault="00BE01E2"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1122491294"/>
                      <w:placeholder>
                        <w:docPart w:val="5D60DD4902324A1992000E19A74D8C8F"/>
                      </w:placeholder>
                      <w:showingPlcHdr/>
                      <w:date>
                        <w:dateFormat w:val="dd/MM/yyyy"/>
                        <w:lid w:val="fr-FR"/>
                        <w:storeMappedDataAs w:val="dateTime"/>
                        <w:calendar w:val="gregorian"/>
                      </w:date>
                    </w:sdtPr>
                    <w:sdtEndPr/>
                    <w:sdtContent>
                      <w:permStart w:id="2052870559" w:edGrp="everyone"/>
                      <w:r w:rsidR="00644758" w:rsidRPr="0093672E">
                        <w:rPr>
                          <w:rStyle w:val="Mention"/>
                        </w:rPr>
                        <w:t>_ _/_ _/_ _ _ _</w:t>
                      </w:r>
                      <w:permEnd w:id="2052870559"/>
                    </w:sdtContent>
                  </w:sdt>
                </w:p>
              </w:tc>
              <w:tc>
                <w:tcPr>
                  <w:tcW w:w="1567" w:type="dxa"/>
                </w:tcPr>
                <w:p w14:paraId="0FFB4F76" w14:textId="01F14130" w:rsidR="00644758" w:rsidRPr="00611FBB" w:rsidRDefault="00BE01E2" w:rsidP="00644758">
                  <w:pPr>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id w:val="516665222"/>
                      <w:placeholder>
                        <w:docPart w:val="63E0D501D03A45398CFA3F4EB7FCFB47"/>
                      </w:placeholder>
                      <w:showingPlcHdr/>
                    </w:sdtPr>
                    <w:sdtEndPr/>
                    <w:sdtContent>
                      <w:permStart w:id="1522233964" w:edGrp="everyone"/>
                      <w:r w:rsidR="00644758" w:rsidRPr="0093672E">
                        <w:rPr>
                          <w:rStyle w:val="Mention"/>
                        </w:rPr>
                        <w:t>________________</w:t>
                      </w:r>
                      <w:permEnd w:id="1522233964"/>
                    </w:sdtContent>
                  </w:sdt>
                </w:p>
              </w:tc>
            </w:tr>
          </w:tbl>
          <w:p w14:paraId="4A411A00" w14:textId="77777777" w:rsidR="00C626DF" w:rsidRDefault="00C626DF" w:rsidP="003B78D6">
            <w:pPr>
              <w:rPr>
                <w:rFonts w:ascii="Arial Nova Cond" w:eastAsiaTheme="majorEastAsia" w:hAnsi="Arial Nova Cond" w:cs="Segoe UI"/>
                <w:color w:val="595959"/>
                <w:u w:val="single"/>
                <w:shd w:val="clear" w:color="auto" w:fill="F2F2F2"/>
              </w:rPr>
            </w:pPr>
          </w:p>
          <w:p w14:paraId="2EF1C6EC" w14:textId="1E7A05E6" w:rsidR="0042388A" w:rsidRDefault="00575364" w:rsidP="003B78D6">
            <w:pPr>
              <w:rPr>
                <w:rFonts w:ascii="Arial Nova Cond" w:eastAsiaTheme="majorEastAsia" w:hAnsi="Arial Nova Cond" w:cs="Segoe UI"/>
                <w:color w:val="595959"/>
                <w:shd w:val="clear" w:color="auto" w:fill="F2F2F2"/>
              </w:rPr>
            </w:pPr>
            <w:r w:rsidRPr="00B00C44">
              <w:rPr>
                <w:rFonts w:ascii="Arial Nova Cond" w:eastAsiaTheme="majorEastAsia" w:hAnsi="Arial Nova Cond" w:cs="Segoe UI"/>
                <w:color w:val="595959"/>
                <w:u w:val="single"/>
                <w:shd w:val="clear" w:color="auto" w:fill="F2F2F2"/>
              </w:rPr>
              <w:t>Evaluation des é</w:t>
            </w:r>
            <w:r w:rsidR="00B21C8E" w:rsidRPr="00B00C44">
              <w:rPr>
                <w:rFonts w:ascii="Arial Nova Cond" w:eastAsiaTheme="majorEastAsia" w:hAnsi="Arial Nova Cond" w:cs="Segoe UI"/>
                <w:color w:val="595959"/>
                <w:u w:val="single"/>
                <w:shd w:val="clear" w:color="auto" w:fill="F2F2F2"/>
              </w:rPr>
              <w:t xml:space="preserve">pisodes hémorragiques </w:t>
            </w:r>
            <w:r w:rsidRPr="00B00C44">
              <w:rPr>
                <w:rFonts w:ascii="Arial Nova Cond" w:eastAsiaTheme="majorEastAsia" w:hAnsi="Arial Nova Cond" w:cs="Segoe UI"/>
                <w:color w:val="595959"/>
                <w:u w:val="single"/>
                <w:shd w:val="clear" w:color="auto" w:fill="F2F2F2"/>
              </w:rPr>
              <w:t>et n</w:t>
            </w:r>
            <w:r w:rsidR="00635409" w:rsidRPr="00B00C44">
              <w:rPr>
                <w:rFonts w:ascii="Arial Nova Cond" w:eastAsiaTheme="majorEastAsia" w:hAnsi="Arial Nova Cond" w:cs="Segoe UI"/>
                <w:color w:val="595959"/>
                <w:u w:val="single"/>
                <w:shd w:val="clear" w:color="auto" w:fill="F2F2F2"/>
              </w:rPr>
              <w:t>écessité de les déclarer en tant qu’e</w:t>
            </w:r>
            <w:r w:rsidR="003B3153" w:rsidRPr="00B00C44">
              <w:rPr>
                <w:rFonts w:ascii="Arial Nova Cond" w:eastAsiaTheme="majorEastAsia" w:hAnsi="Arial Nova Cond" w:cs="Segoe UI"/>
                <w:color w:val="595959"/>
                <w:u w:val="single"/>
                <w:shd w:val="clear" w:color="auto" w:fill="F2F2F2"/>
              </w:rPr>
              <w:t>ffets indésirables</w:t>
            </w:r>
            <w:r w:rsidR="00635409" w:rsidRPr="00B00C44">
              <w:rPr>
                <w:rFonts w:ascii="Arial Nova Cond" w:eastAsiaTheme="majorEastAsia" w:hAnsi="Arial Nova Cond" w:cs="Segoe UI"/>
                <w:color w:val="595959"/>
                <w:u w:val="single"/>
                <w:shd w:val="clear" w:color="auto" w:fill="F2F2F2"/>
              </w:rPr>
              <w:t xml:space="preserve"> / </w:t>
            </w:r>
            <w:r w:rsidR="003B3153" w:rsidRPr="00B00C44">
              <w:rPr>
                <w:rFonts w:ascii="Arial Nova Cond" w:eastAsiaTheme="majorEastAsia" w:hAnsi="Arial Nova Cond" w:cs="Segoe UI"/>
                <w:color w:val="595959"/>
                <w:u w:val="single"/>
                <w:shd w:val="clear" w:color="auto" w:fill="F2F2F2"/>
              </w:rPr>
              <w:t>effets indésirables graves</w:t>
            </w:r>
            <w:r w:rsidR="00635409">
              <w:rPr>
                <w:rFonts w:ascii="Arial Nova Cond" w:eastAsiaTheme="majorEastAsia" w:hAnsi="Arial Nova Cond" w:cs="Segoe UI"/>
                <w:color w:val="595959"/>
                <w:shd w:val="clear" w:color="auto" w:fill="F2F2F2"/>
              </w:rPr>
              <w:t> :</w:t>
            </w:r>
          </w:p>
          <w:permStart w:id="2050041207" w:edGrp="everyone"/>
          <w:p w14:paraId="2DA1EC00" w14:textId="7B419E39" w:rsidR="0042388A" w:rsidRPr="0073402F" w:rsidRDefault="00BE01E2" w:rsidP="0042388A">
            <w:pPr>
              <w:rPr>
                <w:rFonts w:ascii="Arial Nova Cond" w:eastAsiaTheme="majorEastAsia" w:hAnsi="Arial Nova Cond" w:cs="Segoe UI"/>
                <w:color w:val="595959"/>
                <w:shd w:val="clear" w:color="auto" w:fill="F2F2F2"/>
              </w:rPr>
            </w:pPr>
            <w:sdt>
              <w:sdtPr>
                <w:id w:val="93887887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50041207"/>
            <w:r w:rsidR="005A3255">
              <w:t xml:space="preserve"> </w:t>
            </w:r>
            <w:r w:rsidR="0042388A">
              <w:rPr>
                <w:rFonts w:ascii="Arial Nova Cond" w:eastAsiaTheme="majorEastAsia" w:hAnsi="Arial Nova Cond" w:cs="Segoe UI"/>
                <w:color w:val="595959"/>
                <w:shd w:val="clear" w:color="auto" w:fill="F2F2F2"/>
              </w:rPr>
              <w:t xml:space="preserve">Selon </w:t>
            </w:r>
            <w:r w:rsidR="005D2444">
              <w:rPr>
                <w:rFonts w:ascii="Arial Nova Cond" w:eastAsiaTheme="majorEastAsia" w:hAnsi="Arial Nova Cond" w:cs="Segoe UI"/>
                <w:color w:val="595959"/>
                <w:shd w:val="clear" w:color="auto" w:fill="F2F2F2"/>
              </w:rPr>
              <w:t>le presc</w:t>
            </w:r>
            <w:r w:rsidR="00B27E4C">
              <w:rPr>
                <w:rFonts w:ascii="Arial Nova Cond" w:eastAsiaTheme="majorEastAsia" w:hAnsi="Arial Nova Cond" w:cs="Segoe UI"/>
                <w:color w:val="595959"/>
                <w:shd w:val="clear" w:color="auto" w:fill="F2F2F2"/>
              </w:rPr>
              <w:t>ripteur</w:t>
            </w:r>
            <w:r w:rsidR="0042388A">
              <w:rPr>
                <w:rFonts w:ascii="Arial Nova Cond" w:eastAsiaTheme="majorEastAsia" w:hAnsi="Arial Nova Cond" w:cs="Segoe UI"/>
                <w:color w:val="595959"/>
                <w:shd w:val="clear" w:color="auto" w:fill="F2F2F2"/>
              </w:rPr>
              <w:t>, l’(les) épisode(s)</w:t>
            </w:r>
            <w:r w:rsidR="008C1B4C">
              <w:rPr>
                <w:rFonts w:ascii="Arial Nova Cond" w:eastAsiaTheme="majorEastAsia" w:hAnsi="Arial Nova Cond" w:cs="Segoe UI"/>
                <w:color w:val="595959"/>
                <w:shd w:val="clear" w:color="auto" w:fill="F2F2F2"/>
              </w:rPr>
              <w:t xml:space="preserve"> hémorragique</w:t>
            </w:r>
            <w:r w:rsidR="001568E4">
              <w:rPr>
                <w:rFonts w:ascii="Arial Nova Cond" w:eastAsiaTheme="majorEastAsia" w:hAnsi="Arial Nova Cond" w:cs="Segoe UI"/>
                <w:color w:val="595959"/>
                <w:shd w:val="clear" w:color="auto" w:fill="F2F2F2"/>
              </w:rPr>
              <w:t>(s)</w:t>
            </w:r>
            <w:r w:rsidR="0042388A">
              <w:rPr>
                <w:rFonts w:ascii="Arial Nova Cond" w:eastAsiaTheme="majorEastAsia" w:hAnsi="Arial Nova Cond" w:cs="Segoe UI"/>
                <w:color w:val="595959"/>
                <w:shd w:val="clear" w:color="auto" w:fill="F2F2F2"/>
              </w:rPr>
              <w:t xml:space="preserve"> est (sont)</w:t>
            </w:r>
            <w:r w:rsidR="0042388A" w:rsidRPr="0073402F">
              <w:rPr>
                <w:rFonts w:ascii="Arial Nova Cond" w:eastAsiaTheme="majorEastAsia" w:hAnsi="Arial Nova Cond" w:cs="Segoe UI"/>
                <w:color w:val="595959"/>
                <w:shd w:val="clear" w:color="auto" w:fill="F2F2F2"/>
              </w:rPr>
              <w:t xml:space="preserve"> </w:t>
            </w:r>
            <w:r w:rsidR="0042388A">
              <w:rPr>
                <w:rFonts w:ascii="Arial Nova Cond" w:eastAsiaTheme="majorEastAsia" w:hAnsi="Arial Nova Cond" w:cs="Segoe UI"/>
                <w:color w:val="595959"/>
                <w:shd w:val="clear" w:color="auto" w:fill="F2F2F2"/>
              </w:rPr>
              <w:t xml:space="preserve">de plus grande intensité, fréquence ou durée </w:t>
            </w:r>
            <w:r w:rsidR="007A26E3">
              <w:rPr>
                <w:rFonts w:ascii="Arial Nova Cond" w:eastAsiaTheme="majorEastAsia" w:hAnsi="Arial Nova Cond" w:cs="Segoe UI"/>
                <w:color w:val="595959"/>
                <w:shd w:val="clear" w:color="auto" w:fill="F2F2F2"/>
              </w:rPr>
              <w:t>qu</w:t>
            </w:r>
            <w:r w:rsidR="00691080">
              <w:rPr>
                <w:rFonts w:ascii="Arial Nova Cond" w:eastAsiaTheme="majorEastAsia" w:hAnsi="Arial Nova Cond" w:cs="Segoe UI"/>
                <w:color w:val="595959"/>
                <w:shd w:val="clear" w:color="auto" w:fill="F2F2F2"/>
              </w:rPr>
              <w:t xml:space="preserve">e ce qui pourrait être </w:t>
            </w:r>
            <w:r w:rsidR="0042388A">
              <w:rPr>
                <w:rFonts w:ascii="Arial Nova Cond" w:eastAsiaTheme="majorEastAsia" w:hAnsi="Arial Nova Cond" w:cs="Segoe UI"/>
                <w:color w:val="595959"/>
                <w:shd w:val="clear" w:color="auto" w:fill="F2F2F2"/>
              </w:rPr>
              <w:t>attendu pour le patient</w:t>
            </w:r>
          </w:p>
          <w:permStart w:id="593252991" w:edGrp="everyone"/>
          <w:p w14:paraId="37E78116" w14:textId="459FFD08" w:rsidR="0042388A" w:rsidRPr="0073402F" w:rsidRDefault="00BE01E2" w:rsidP="23640DE4">
            <w:pPr>
              <w:rPr>
                <w:rFonts w:ascii="Arial Nova Cond" w:eastAsiaTheme="majorEastAsia" w:hAnsi="Arial Nova Cond" w:cs="Segoe UI"/>
                <w:color w:val="595959"/>
                <w:shd w:val="clear" w:color="auto" w:fill="F2F2F2"/>
              </w:rPr>
            </w:pPr>
            <w:sdt>
              <w:sdtPr>
                <w:id w:val="-74758199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593252991"/>
            <w:r w:rsidR="005A3255">
              <w:t xml:space="preserve"> </w:t>
            </w:r>
            <w:r w:rsidR="2F2BCE20" w:rsidRPr="23640DE4">
              <w:rPr>
                <w:rFonts w:ascii="Arial Nova Cond" w:eastAsiaTheme="majorEastAsia" w:hAnsi="Arial Nova Cond" w:cs="Segoe UI"/>
                <w:color w:val="595959" w:themeColor="text1" w:themeTint="A6"/>
              </w:rPr>
              <w:t xml:space="preserve">Le prescripteur </w:t>
            </w:r>
            <w:r w:rsidR="2A4EF5F2" w:rsidRPr="23640DE4">
              <w:rPr>
                <w:rFonts w:ascii="Arial Nova Cond" w:eastAsiaTheme="majorEastAsia" w:hAnsi="Arial Nova Cond" w:cs="Segoe UI"/>
                <w:color w:val="595959"/>
                <w:shd w:val="clear" w:color="auto" w:fill="F2F2F2"/>
              </w:rPr>
              <w:t xml:space="preserve">considère qu’il y a une possibilité raisonnable </w:t>
            </w:r>
            <w:r w:rsidR="6E7179F7" w:rsidRPr="23640DE4">
              <w:rPr>
                <w:rFonts w:ascii="Arial Nova Cond" w:eastAsiaTheme="majorEastAsia" w:hAnsi="Arial Nova Cond" w:cs="Segoe UI"/>
                <w:color w:val="595959"/>
                <w:shd w:val="clear" w:color="auto" w:fill="F2F2F2"/>
              </w:rPr>
              <w:t xml:space="preserve">pour </w:t>
            </w:r>
            <w:r w:rsidR="2A4EF5F2" w:rsidRPr="23640DE4">
              <w:rPr>
                <w:rFonts w:ascii="Arial Nova Cond" w:eastAsiaTheme="majorEastAsia" w:hAnsi="Arial Nova Cond" w:cs="Segoe UI"/>
                <w:color w:val="595959"/>
                <w:shd w:val="clear" w:color="auto" w:fill="F2F2F2"/>
              </w:rPr>
              <w:t xml:space="preserve">que l’(les) épisode(s) soi(en)t lié(s) </w:t>
            </w:r>
            <w:r w:rsidR="008C2083">
              <w:rPr>
                <w:rFonts w:ascii="Arial Nova Cond" w:eastAsiaTheme="majorEastAsia" w:hAnsi="Arial Nova Cond" w:cs="Segoe UI"/>
                <w:color w:val="595959"/>
                <w:shd w:val="clear" w:color="auto" w:fill="F2F2F2"/>
              </w:rPr>
              <w:t xml:space="preserve">à </w:t>
            </w:r>
            <w:r w:rsidR="009F6BA8">
              <w:rPr>
                <w:rFonts w:ascii="Arial Nova Cond" w:eastAsiaTheme="majorEastAsia" w:hAnsi="Arial Nova Cond" w:cs="Segoe UI"/>
                <w:color w:val="595959"/>
                <w:shd w:val="clear" w:color="auto" w:fill="F2F2F2"/>
              </w:rPr>
              <w:t>ALHEMO</w:t>
            </w:r>
          </w:p>
          <w:permStart w:id="399324397" w:edGrp="everyone"/>
          <w:p w14:paraId="474FEE9A" w14:textId="4C4EEF85" w:rsidR="0042388A" w:rsidRDefault="00BE01E2" w:rsidP="0042388A">
            <w:pPr>
              <w:rPr>
                <w:rFonts w:ascii="Arial Nova Cond" w:eastAsiaTheme="majorEastAsia" w:hAnsi="Arial Nova Cond" w:cs="Segoe UI"/>
                <w:color w:val="595959"/>
                <w:shd w:val="clear" w:color="auto" w:fill="F2F2F2"/>
              </w:rPr>
            </w:pPr>
            <w:sdt>
              <w:sdtPr>
                <w:id w:val="153006239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399324397"/>
            <w:r w:rsidR="005A3255">
              <w:t xml:space="preserve"> </w:t>
            </w:r>
            <w:r w:rsidR="0042388A" w:rsidRPr="00F645D7">
              <w:rPr>
                <w:rFonts w:ascii="Arial Nova Cond" w:eastAsiaTheme="majorEastAsia" w:hAnsi="Arial Nova Cond" w:cs="Segoe UI"/>
                <w:color w:val="595959"/>
                <w:shd w:val="clear" w:color="auto" w:fill="F2F2F2"/>
              </w:rPr>
              <w:t xml:space="preserve">L’(les) épisode(s) a </w:t>
            </w:r>
            <w:r w:rsidR="001568E4">
              <w:rPr>
                <w:rFonts w:ascii="Arial Nova Cond" w:eastAsiaTheme="majorEastAsia" w:hAnsi="Arial Nova Cond" w:cs="Segoe UI"/>
                <w:color w:val="595959"/>
                <w:shd w:val="clear" w:color="auto" w:fill="F2F2F2"/>
              </w:rPr>
              <w:t xml:space="preserve">(ont) </w:t>
            </w:r>
            <w:r w:rsidR="0042388A" w:rsidRPr="00F645D7">
              <w:rPr>
                <w:rFonts w:ascii="Arial Nova Cond" w:eastAsiaTheme="majorEastAsia" w:hAnsi="Arial Nova Cond" w:cs="Segoe UI"/>
                <w:color w:val="595959"/>
                <w:shd w:val="clear" w:color="auto" w:fill="F2F2F2"/>
              </w:rPr>
              <w:t>mis e</w:t>
            </w:r>
            <w:r w:rsidR="0042388A" w:rsidRPr="0073402F">
              <w:rPr>
                <w:rFonts w:ascii="Arial Nova Cond" w:eastAsiaTheme="majorEastAsia" w:hAnsi="Arial Nova Cond" w:cs="Segoe UI"/>
                <w:color w:val="595959"/>
                <w:shd w:val="clear" w:color="auto" w:fill="F2F2F2"/>
              </w:rPr>
              <w:t>n dan</w:t>
            </w:r>
            <w:r w:rsidR="0042388A">
              <w:rPr>
                <w:rFonts w:ascii="Arial Nova Cond" w:eastAsiaTheme="majorEastAsia" w:hAnsi="Arial Nova Cond" w:cs="Segoe UI"/>
                <w:color w:val="595959"/>
                <w:shd w:val="clear" w:color="auto" w:fill="F2F2F2"/>
              </w:rPr>
              <w:t xml:space="preserve">ger la vie du patient ou a </w:t>
            </w:r>
            <w:r w:rsidR="001568E4">
              <w:rPr>
                <w:rFonts w:ascii="Arial Nova Cond" w:eastAsiaTheme="majorEastAsia" w:hAnsi="Arial Nova Cond" w:cs="Segoe UI"/>
                <w:color w:val="595959"/>
                <w:shd w:val="clear" w:color="auto" w:fill="F2F2F2"/>
              </w:rPr>
              <w:t xml:space="preserve">(ont) </w:t>
            </w:r>
            <w:r w:rsidR="0042388A">
              <w:rPr>
                <w:rFonts w:ascii="Arial Nova Cond" w:eastAsiaTheme="majorEastAsia" w:hAnsi="Arial Nova Cond" w:cs="Segoe UI"/>
                <w:color w:val="595959"/>
                <w:shd w:val="clear" w:color="auto" w:fill="F2F2F2"/>
              </w:rPr>
              <w:t>causé le décès du patient</w:t>
            </w:r>
          </w:p>
          <w:p w14:paraId="608159F8" w14:textId="77777777" w:rsidR="0042388A" w:rsidRDefault="0042388A" w:rsidP="0042388A">
            <w:pPr>
              <w:rPr>
                <w:rFonts w:ascii="Arial Nova Cond" w:eastAsiaTheme="majorEastAsia" w:hAnsi="Arial Nova Cond" w:cs="Segoe UI"/>
                <w:color w:val="595959"/>
                <w:shd w:val="clear" w:color="auto" w:fill="F2F2F2"/>
              </w:rPr>
            </w:pPr>
            <w:r w:rsidRPr="00B00C44">
              <w:rPr>
                <w:rFonts w:ascii="Arial Nova Cond" w:eastAsiaTheme="majorEastAsia" w:hAnsi="Arial Nova Cond" w:cs="Segoe UI"/>
                <w:b/>
                <w:bCs/>
                <w:color w:val="595959"/>
                <w:shd w:val="clear" w:color="auto" w:fill="F2F2F2"/>
              </w:rPr>
              <w:t>Si l’une des 3 cases est cochée, remplir le formulaire d’EI en Annexe I</w:t>
            </w:r>
            <w:r>
              <w:rPr>
                <w:rFonts w:ascii="Arial Nova Cond" w:eastAsiaTheme="majorEastAsia" w:hAnsi="Arial Nova Cond" w:cs="Segoe UI"/>
                <w:color w:val="595959"/>
                <w:shd w:val="clear" w:color="auto" w:fill="F2F2F2"/>
              </w:rPr>
              <w:t>.</w:t>
            </w:r>
          </w:p>
          <w:p w14:paraId="249A95A1" w14:textId="77777777" w:rsidR="0042388A" w:rsidRPr="00611FBB" w:rsidRDefault="0042388A" w:rsidP="003B78D6">
            <w:pPr>
              <w:rPr>
                <w:rFonts w:ascii="Arial Nova Cond" w:eastAsiaTheme="majorEastAsia" w:hAnsi="Arial Nova Cond" w:cs="Segoe UI"/>
                <w:color w:val="595959"/>
                <w:shd w:val="clear" w:color="auto" w:fill="F2F2F2"/>
              </w:rPr>
            </w:pPr>
          </w:p>
          <w:p w14:paraId="675DC4AE" w14:textId="235BE90E" w:rsidR="00421529" w:rsidRDefault="00421529" w:rsidP="00421529">
            <w:pPr>
              <w:rPr>
                <w:rStyle w:val="Mention"/>
              </w:rPr>
            </w:pPr>
            <w:r w:rsidRPr="00924AE6">
              <w:rPr>
                <w:rStyle w:val="Mention"/>
              </w:rPr>
              <w:t>Pour une information complète</w:t>
            </w:r>
            <w:r w:rsidR="00426FCB" w:rsidRPr="00B00C44">
              <w:rPr>
                <w:rStyle w:val="Mention"/>
              </w:rPr>
              <w:t xml:space="preserve"> sur la </w:t>
            </w:r>
            <w:r w:rsidR="00426FCB">
              <w:rPr>
                <w:rStyle w:val="Mention"/>
              </w:rPr>
              <w:t>p</w:t>
            </w:r>
            <w:r w:rsidR="00426FCB" w:rsidRPr="00B00C44">
              <w:rPr>
                <w:rStyle w:val="Mention"/>
              </w:rPr>
              <w:t>rise en charge des hémorragies intercurrentes</w:t>
            </w:r>
            <w:r>
              <w:rPr>
                <w:rStyle w:val="Mention"/>
              </w:rPr>
              <w:t>, se référer à la rubrique 4.2 du</w:t>
            </w:r>
            <w:r w:rsidRPr="00924AE6">
              <w:rPr>
                <w:rStyle w:val="Mention"/>
              </w:rPr>
              <w:t xml:space="preserve"> RCP</w:t>
            </w:r>
            <w:r w:rsidR="00426FCB">
              <w:rPr>
                <w:rStyle w:val="Mention"/>
              </w:rPr>
              <w:t>.</w:t>
            </w:r>
          </w:p>
          <w:p w14:paraId="66B057CF" w14:textId="1ADDFCE4" w:rsidR="005F43EC" w:rsidRPr="0093672E" w:rsidRDefault="005F43EC" w:rsidP="00D279D1"/>
        </w:tc>
      </w:tr>
    </w:tbl>
    <w:p w14:paraId="2310A6A6" w14:textId="4B5250E2" w:rsidR="00252647" w:rsidRPr="00252647" w:rsidRDefault="00252647" w:rsidP="00252647">
      <w:pPr>
        <w:rPr>
          <w:rFonts w:ascii="Arial Nova Cond" w:hAnsi="Arial Nova Cond"/>
          <w:color w:val="595959" w:themeColor="text1" w:themeTint="A6"/>
          <w:shd w:val="clear" w:color="auto" w:fill="F2F2F2" w:themeFill="background1" w:themeFillShade="F2"/>
        </w:rPr>
      </w:pPr>
    </w:p>
    <w:p w14:paraId="0E0CB845" w14:textId="77777777" w:rsidR="00046400" w:rsidRPr="00046400" w:rsidRDefault="00046400" w:rsidP="00046400">
      <w:pPr>
        <w:pStyle w:val="Intertitre"/>
      </w:pPr>
      <w:r w:rsidRPr="00046400">
        <w:t>Evaluation de la qualité de vie des patients</w:t>
      </w:r>
    </w:p>
    <w:p w14:paraId="71DC783A" w14:textId="77777777" w:rsidR="007F202B" w:rsidRDefault="007F202B" w:rsidP="007F202B">
      <w:pPr>
        <w:pStyle w:val="Corpsdetexte"/>
      </w:pPr>
      <w:r>
        <w:t>Questionnaire remis au patient :</w:t>
      </w:r>
    </w:p>
    <w:p w14:paraId="31FD3A10" w14:textId="77777777" w:rsidR="007F202B" w:rsidRPr="00277780" w:rsidRDefault="007F202B" w:rsidP="00CE0748">
      <w:pPr>
        <w:pStyle w:val="Corpsdetexte"/>
        <w:numPr>
          <w:ilvl w:val="1"/>
          <w:numId w:val="26"/>
        </w:numPr>
      </w:pPr>
      <w:r w:rsidRPr="00277780">
        <w:t>Haemo-QoL, si patient de 13 à &lt; 17 ans,</w:t>
      </w:r>
    </w:p>
    <w:p w14:paraId="5AA94E5A" w14:textId="77777777" w:rsidR="007F202B" w:rsidRPr="00277780" w:rsidRDefault="007F202B" w:rsidP="00CE0748">
      <w:pPr>
        <w:pStyle w:val="Corpsdetexte"/>
        <w:numPr>
          <w:ilvl w:val="1"/>
          <w:numId w:val="26"/>
        </w:numPr>
      </w:pPr>
      <w:r w:rsidRPr="00277780">
        <w:t xml:space="preserve">Haem-A-QoL si patient </w:t>
      </w:r>
      <w:r w:rsidRPr="00443842">
        <w:t>&gt;</w:t>
      </w:r>
      <w:r w:rsidRPr="00277780">
        <w:t xml:space="preserve"> 17 ans)</w:t>
      </w:r>
    </w:p>
    <w:p w14:paraId="68217E8B" w14:textId="3B3F776C" w:rsidR="003E309A" w:rsidRPr="00925860" w:rsidRDefault="003E309A" w:rsidP="003E309A">
      <w:pPr>
        <w:pStyle w:val="Paragraphedexplications"/>
      </w:pPr>
      <w:r w:rsidRPr="00925860">
        <w:t>À compléter par le patient par auto-questionnaire</w:t>
      </w:r>
      <w:r w:rsidR="00F21A81" w:rsidRPr="00925860">
        <w:t>s</w:t>
      </w:r>
      <w:r w:rsidRPr="00925860">
        <w:t xml:space="preserve"> en </w:t>
      </w:r>
      <w:hyperlink w:anchor="Annexe_1" w:history="1">
        <w:r w:rsidRPr="00925860">
          <w:rPr>
            <w:rStyle w:val="Lienhypertexte"/>
          </w:rPr>
          <w:t>annexe I</w:t>
        </w:r>
      </w:hyperlink>
      <w:r w:rsidR="00AD458E" w:rsidRPr="00925860">
        <w:t>.</w:t>
      </w:r>
    </w:p>
    <w:tbl>
      <w:tblPr>
        <w:tblStyle w:val="Grilledetableauclaire"/>
        <w:tblW w:w="9608" w:type="dxa"/>
        <w:tblLook w:val="0600" w:firstRow="0" w:lastRow="0" w:firstColumn="0" w:lastColumn="0" w:noHBand="1" w:noVBand="1"/>
      </w:tblPr>
      <w:tblGrid>
        <w:gridCol w:w="9608"/>
      </w:tblGrid>
      <w:tr w:rsidR="000A7DDF" w:rsidRPr="00925860" w14:paraId="73C875BA" w14:textId="77777777" w:rsidTr="000A7DDF">
        <w:tc>
          <w:tcPr>
            <w:tcW w:w="9608" w:type="dxa"/>
          </w:tcPr>
          <w:p w14:paraId="5EEF257A" w14:textId="372F4B16" w:rsidR="000A7DDF" w:rsidRPr="00925860" w:rsidRDefault="000A7DDF" w:rsidP="004A5200">
            <w:pPr>
              <w:rPr>
                <w:rFonts w:ascii="Arial Nova Cond" w:hAnsi="Arial Nova Cond"/>
                <w:color w:val="595959" w:themeColor="text1" w:themeTint="A6"/>
                <w:shd w:val="clear" w:color="auto" w:fill="F2F2F2" w:themeFill="background1" w:themeFillShade="F2"/>
              </w:rPr>
            </w:pPr>
            <w:r w:rsidRPr="00925860">
              <w:rPr>
                <w:rFonts w:ascii="Arial Nova Cond" w:eastAsiaTheme="majorEastAsia" w:hAnsi="Arial Nova Cond" w:cs="Segoe UI"/>
                <w:color w:val="595959"/>
                <w:shd w:val="clear" w:color="auto" w:fill="F2F2F2"/>
              </w:rPr>
              <w:t>La qualité de vie sera mesurée par l’auto-questionnaire Haemo-QoL ou Haem-A-QoL selon l’âge du patient. Le questionnaire est à remplir par le patient avant l’initiation de traitement, puis à 1, 3, 6, 9 mois de traitement, puis à un an puis tous les 6 mois.</w:t>
            </w:r>
          </w:p>
        </w:tc>
      </w:tr>
    </w:tbl>
    <w:p w14:paraId="5A07D0C6" w14:textId="77777777" w:rsidR="00C73AB4" w:rsidRPr="00925860" w:rsidRDefault="00C73AB4" w:rsidP="00216893">
      <w:pPr>
        <w:pStyle w:val="Petit"/>
      </w:pPr>
    </w:p>
    <w:p w14:paraId="35AE4E20" w14:textId="2636101E" w:rsidR="00A25800" w:rsidRPr="0093672E" w:rsidRDefault="00A25800" w:rsidP="002A263E">
      <w:pPr>
        <w:pStyle w:val="Intertitre"/>
      </w:pPr>
      <w:r w:rsidRPr="00925860">
        <w:t>Effet(s) indésirable(s)/Situation(s) particulière(s</w:t>
      </w:r>
      <w:r w:rsidRPr="0093672E">
        <w:t>)</w:t>
      </w:r>
      <w:r w:rsidR="00A1709B">
        <w:t>/Grossesse</w:t>
      </w:r>
    </w:p>
    <w:p w14:paraId="582563B8" w14:textId="74E619FB" w:rsidR="00C317D5" w:rsidRDefault="00A25800" w:rsidP="00CC2C9E">
      <w:pPr>
        <w:pStyle w:val="Corpsdetexte"/>
      </w:pPr>
      <w:r w:rsidRPr="0093672E">
        <w:t>Y a-t-il eu apparition d’effet(s) indésirable(s)</w:t>
      </w:r>
      <w:r w:rsidR="00A1709B">
        <w:t>,</w:t>
      </w:r>
      <w:r w:rsidRPr="0093672E">
        <w:t>une situation particulière</w:t>
      </w:r>
      <w:r w:rsidR="00A1709B">
        <w:t xml:space="preserve"> ou une grossesse</w:t>
      </w:r>
      <w:r w:rsidRPr="0093672E">
        <w:t xml:space="preserve"> à déclarer</w:t>
      </w:r>
      <w:r w:rsidR="00E70A73" w:rsidRPr="0093672E">
        <w:t xml:space="preserve"> depuis la dernière visite</w:t>
      </w:r>
      <w:r w:rsidRPr="0093672E">
        <w:t> ?</w:t>
      </w:r>
      <w:r w:rsidR="0027000B" w:rsidRPr="0093672E">
        <w:tab/>
      </w:r>
      <w:permStart w:id="1015619563" w:edGrp="everyone"/>
      <w:r w:rsidRPr="0093672E">
        <w:t xml:space="preserve"> </w:t>
      </w:r>
      <w:permStart w:id="2014202187" w:edGrp="everyone"/>
      <w:sdt>
        <w:sdtPr>
          <w:id w:val="42453444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014202187"/>
      <w:r w:rsidR="005A3255">
        <w:t xml:space="preserve"> </w:t>
      </w:r>
      <w:permEnd w:id="1015619563"/>
      <w:r w:rsidRPr="0093672E">
        <w:t>Oui</w:t>
      </w:r>
      <w:r w:rsidR="0027000B" w:rsidRPr="0093672E">
        <w:tab/>
      </w:r>
      <w:r w:rsidR="0027000B" w:rsidRPr="0093672E">
        <w:tab/>
      </w:r>
      <w:permStart w:id="2132895160" w:edGrp="everyone"/>
      <w:sdt>
        <w:sdtPr>
          <w:id w:val="53978581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132895160"/>
      <w:r w:rsidR="005A3255">
        <w:t xml:space="preserve"> </w:t>
      </w:r>
      <w:r w:rsidRPr="0093672E">
        <w:t>Non</w:t>
      </w:r>
    </w:p>
    <w:p w14:paraId="75941DE8" w14:textId="5DEFD66D" w:rsidR="002B0EA5" w:rsidRPr="0093672E" w:rsidRDefault="00A25800" w:rsidP="001B68EB">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1E125A">
            <w:t>auprès du laboratoire via la fiche de déclaration en annexe I</w:t>
          </w:r>
        </w:sdtContent>
      </w:sdt>
      <w:r w:rsidR="00344262" w:rsidRPr="0093672E">
        <w:t xml:space="preserve">. </w:t>
      </w:r>
    </w:p>
    <w:tbl>
      <w:tblPr>
        <w:tblStyle w:val="Tableausimple2"/>
        <w:tblW w:w="5000" w:type="pct"/>
        <w:tblLook w:val="0600" w:firstRow="0" w:lastRow="0" w:firstColumn="0" w:lastColumn="0" w:noHBand="1" w:noVBand="1"/>
      </w:tblPr>
      <w:tblGrid>
        <w:gridCol w:w="4770"/>
        <w:gridCol w:w="4858"/>
      </w:tblGrid>
      <w:tr w:rsidR="00F353CA" w:rsidRPr="0093672E" w14:paraId="39B33419" w14:textId="77777777" w:rsidTr="00216893">
        <w:trPr>
          <w:trHeight w:val="5360"/>
        </w:trPr>
        <w:tc>
          <w:tcPr>
            <w:tcW w:w="2477" w:type="pct"/>
          </w:tcPr>
          <w:p w14:paraId="7349FD43" w14:textId="77777777" w:rsidR="00AC31D2" w:rsidRPr="0093672E" w:rsidRDefault="00AC31D2" w:rsidP="00AC31D2">
            <w:pPr>
              <w:rPr>
                <w:rStyle w:val="lev"/>
              </w:rPr>
            </w:pPr>
            <w:r w:rsidRPr="0093672E">
              <w:rPr>
                <w:rStyle w:val="lev"/>
              </w:rPr>
              <w:t xml:space="preserve">Médecin prescripteur </w:t>
            </w:r>
          </w:p>
          <w:p w14:paraId="7885D711" w14:textId="0211D25A"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EndPr/>
              <w:sdtContent>
                <w:permStart w:id="1154638362" w:edGrp="everyone"/>
                <w:r w:rsidR="002647B4" w:rsidRPr="0093672E">
                  <w:rPr>
                    <w:rStyle w:val="Mention"/>
                  </w:rPr>
                  <w:t>________________</w:t>
                </w:r>
                <w:permEnd w:id="1154638362"/>
              </w:sdtContent>
            </w:sdt>
          </w:p>
          <w:p w14:paraId="41989E63" w14:textId="1E8D4001"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EndPr/>
              <w:sdtContent>
                <w:permStart w:id="1891585291" w:edGrp="everyone"/>
                <w:r w:rsidR="002647B4" w:rsidRPr="0093672E">
                  <w:rPr>
                    <w:rStyle w:val="Mention"/>
                  </w:rPr>
                  <w:t>________________</w:t>
                </w:r>
                <w:permEnd w:id="1891585291"/>
              </w:sdtContent>
            </w:sdt>
          </w:p>
          <w:p w14:paraId="17011582" w14:textId="2EFF9C17" w:rsidR="00AC31D2" w:rsidRPr="00140D8A" w:rsidRDefault="00AD458E" w:rsidP="00AC31D2">
            <w:pPr>
              <w:rPr>
                <w:lang w:val="pt-BR"/>
              </w:rPr>
            </w:pPr>
            <w:r w:rsidRPr="00140D8A">
              <w:rPr>
                <w:lang w:val="pt-BR"/>
              </w:rPr>
              <w:t>N</w:t>
            </w:r>
            <w:r w:rsidRPr="00140D8A">
              <w:rPr>
                <w:vertAlign w:val="superscript"/>
                <w:lang w:val="pt-BR"/>
              </w:rPr>
              <w:t>o</w:t>
            </w:r>
            <w:r w:rsidRPr="00140D8A">
              <w:rPr>
                <w:lang w:val="pt-BR"/>
              </w:rPr>
              <w:t> </w:t>
            </w:r>
            <w:r w:rsidR="00AC31D2" w:rsidRPr="00140D8A">
              <w:rPr>
                <w:lang w:val="pt-BR"/>
              </w:rPr>
              <w:t>RPPS :</w:t>
            </w:r>
            <w:r w:rsidR="002647B4" w:rsidRPr="00140D8A">
              <w:rPr>
                <w:lang w:val="pt-BR"/>
              </w:rPr>
              <w:t xml:space="preserve"> </w:t>
            </w:r>
            <w:sdt>
              <w:sdtPr>
                <w:id w:val="1471789914"/>
                <w:placeholder>
                  <w:docPart w:val="DDBD184F5F6E4548A6ACB907CA50411A"/>
                </w:placeholder>
                <w:showingPlcHdr/>
              </w:sdtPr>
              <w:sdtEndPr/>
              <w:sdtContent>
                <w:permStart w:id="1364920235" w:edGrp="everyone"/>
                <w:r w:rsidR="002647B4" w:rsidRPr="00140D8A">
                  <w:rPr>
                    <w:rStyle w:val="Mention"/>
                    <w:lang w:val="pt-BR"/>
                  </w:rPr>
                  <w:t>________________</w:t>
                </w:r>
                <w:permEnd w:id="1364920235"/>
              </w:sdtContent>
            </w:sdt>
          </w:p>
          <w:p w14:paraId="44601A0E" w14:textId="05547492" w:rsidR="00AC31D2" w:rsidRPr="00140D8A" w:rsidRDefault="00AC31D2" w:rsidP="00E75CE6">
            <w:pPr>
              <w:jc w:val="left"/>
              <w:rPr>
                <w:lang w:val="pt-BR"/>
              </w:rPr>
            </w:pPr>
            <w:r w:rsidRPr="00140D8A">
              <w:rPr>
                <w:lang w:val="pt-BR"/>
              </w:rPr>
              <w:t>Hôpital :</w:t>
            </w:r>
            <w:r w:rsidR="00E75CE6" w:rsidRPr="00140D8A">
              <w:rPr>
                <w:lang w:val="pt-BR"/>
              </w:rPr>
              <w:br/>
            </w:r>
            <w:permStart w:id="1301357348" w:edGrp="everyone"/>
            <w:sdt>
              <w:sdtPr>
                <w:rPr>
                  <w:lang w:val="pt-BR"/>
                </w:rPr>
                <w:id w:val="-1688216263"/>
                <w14:checkbox>
                  <w14:checked w14:val="0"/>
                  <w14:checkedState w14:val="2612" w14:font="MS Gothic"/>
                  <w14:uncheckedState w14:val="2610" w14:font="MS Gothic"/>
                </w14:checkbox>
              </w:sdtPr>
              <w:sdtEndPr/>
              <w:sdtContent>
                <w:r w:rsidR="005A3255" w:rsidRPr="00A14F17">
                  <w:rPr>
                    <w:rFonts w:ascii="MS Gothic" w:eastAsia="MS Gothic" w:hAnsi="MS Gothic" w:hint="eastAsia"/>
                    <w:lang w:val="pt-BR"/>
                  </w:rPr>
                  <w:t>☐</w:t>
                </w:r>
              </w:sdtContent>
            </w:sdt>
            <w:r w:rsidR="005A3255" w:rsidRPr="00A14F17">
              <w:rPr>
                <w:rStyle w:val="normaltextrun"/>
                <w:rFonts w:ascii="Arial Nova Cond" w:eastAsiaTheme="majorEastAsia" w:hAnsi="Arial Nova Cond" w:cs="Segoe UI"/>
                <w:color w:val="595959"/>
                <w:sz w:val="22"/>
                <w:shd w:val="clear" w:color="auto" w:fill="F2F2F2"/>
                <w:lang w:val="pt-BR"/>
              </w:rPr>
              <w:t xml:space="preserve"> </w:t>
            </w:r>
            <w:permEnd w:id="1301357348"/>
            <w:r w:rsidR="005A3255" w:rsidRPr="00A14F17">
              <w:rPr>
                <w:lang w:val="pt-BR"/>
              </w:rPr>
              <w:t xml:space="preserve"> </w:t>
            </w:r>
            <w:r w:rsidRPr="00140D8A">
              <w:rPr>
                <w:lang w:val="pt-BR"/>
              </w:rPr>
              <w:t>CHU</w:t>
            </w:r>
            <w:r w:rsidR="00E75CE6" w:rsidRPr="00140D8A">
              <w:rPr>
                <w:lang w:val="pt-BR"/>
              </w:rPr>
              <w:t xml:space="preserve"> </w:t>
            </w:r>
            <w:permStart w:id="2072984052" w:edGrp="everyone"/>
            <w:sdt>
              <w:sdtPr>
                <w:rPr>
                  <w:lang w:val="pt-BR"/>
                </w:rPr>
                <w:id w:val="-672332428"/>
                <w14:checkbox>
                  <w14:checked w14:val="0"/>
                  <w14:checkedState w14:val="2612" w14:font="MS Gothic"/>
                  <w14:uncheckedState w14:val="2610" w14:font="MS Gothic"/>
                </w14:checkbox>
              </w:sdtPr>
              <w:sdtEndPr/>
              <w:sdtContent>
                <w:r w:rsidR="005A3255" w:rsidRPr="00A14F17">
                  <w:rPr>
                    <w:rFonts w:ascii="MS Gothic" w:eastAsia="MS Gothic" w:hAnsi="MS Gothic" w:hint="eastAsia"/>
                    <w:lang w:val="pt-BR"/>
                  </w:rPr>
                  <w:t>☐</w:t>
                </w:r>
              </w:sdtContent>
            </w:sdt>
            <w:r w:rsidR="005A3255" w:rsidRPr="00A14F17">
              <w:rPr>
                <w:rStyle w:val="normaltextrun"/>
                <w:rFonts w:ascii="Arial Nova Cond" w:eastAsiaTheme="majorEastAsia" w:hAnsi="Arial Nova Cond" w:cs="Segoe UI"/>
                <w:color w:val="595959"/>
                <w:sz w:val="22"/>
                <w:shd w:val="clear" w:color="auto" w:fill="F2F2F2"/>
                <w:lang w:val="pt-BR"/>
              </w:rPr>
              <w:t xml:space="preserve"> </w:t>
            </w:r>
            <w:permEnd w:id="2072984052"/>
            <w:r w:rsidR="005A3255" w:rsidRPr="00A14F17">
              <w:rPr>
                <w:lang w:val="pt-BR"/>
              </w:rPr>
              <w:t xml:space="preserve"> </w:t>
            </w:r>
            <w:r w:rsidRPr="00140D8A">
              <w:rPr>
                <w:lang w:val="pt-BR"/>
              </w:rPr>
              <w:t xml:space="preserve">CHG </w:t>
            </w:r>
            <w:r w:rsidR="00E75CE6" w:rsidRPr="00140D8A">
              <w:rPr>
                <w:lang w:val="pt-BR"/>
              </w:rPr>
              <w:t xml:space="preserve"> </w:t>
            </w:r>
            <w:permStart w:id="1590831228" w:edGrp="everyone"/>
            <w:sdt>
              <w:sdtPr>
                <w:rPr>
                  <w:lang w:val="pt-BR"/>
                </w:rPr>
                <w:id w:val="399800336"/>
                <w14:checkbox>
                  <w14:checked w14:val="0"/>
                  <w14:checkedState w14:val="2612" w14:font="MS Gothic"/>
                  <w14:uncheckedState w14:val="2610" w14:font="MS Gothic"/>
                </w14:checkbox>
              </w:sdtPr>
              <w:sdtEndPr/>
              <w:sdtContent>
                <w:r w:rsidR="005A3255" w:rsidRPr="00A14F17">
                  <w:rPr>
                    <w:rFonts w:ascii="MS Gothic" w:eastAsia="MS Gothic" w:hAnsi="MS Gothic" w:hint="eastAsia"/>
                    <w:lang w:val="pt-BR"/>
                  </w:rPr>
                  <w:t>☐</w:t>
                </w:r>
              </w:sdtContent>
            </w:sdt>
            <w:r w:rsidR="005A3255" w:rsidRPr="00A14F17">
              <w:rPr>
                <w:rStyle w:val="normaltextrun"/>
                <w:rFonts w:ascii="Arial Nova Cond" w:eastAsiaTheme="majorEastAsia" w:hAnsi="Arial Nova Cond" w:cs="Segoe UI"/>
                <w:color w:val="595959"/>
                <w:sz w:val="22"/>
                <w:shd w:val="clear" w:color="auto" w:fill="F2F2F2"/>
                <w:lang w:val="pt-BR"/>
              </w:rPr>
              <w:t xml:space="preserve"> </w:t>
            </w:r>
            <w:permEnd w:id="1590831228"/>
            <w:r w:rsidR="005A3255" w:rsidRPr="00A14F17">
              <w:rPr>
                <w:lang w:val="pt-BR"/>
              </w:rPr>
              <w:t xml:space="preserve"> </w:t>
            </w:r>
            <w:r w:rsidRPr="00140D8A">
              <w:rPr>
                <w:lang w:val="pt-BR"/>
              </w:rPr>
              <w:t xml:space="preserve">CLCC </w:t>
            </w:r>
            <w:permStart w:id="1951024602" w:edGrp="everyone"/>
            <w:sdt>
              <w:sdtPr>
                <w:rPr>
                  <w:lang w:val="pt-BR"/>
                </w:rPr>
                <w:id w:val="-1901193032"/>
                <w14:checkbox>
                  <w14:checked w14:val="0"/>
                  <w14:checkedState w14:val="2612" w14:font="MS Gothic"/>
                  <w14:uncheckedState w14:val="2610" w14:font="MS Gothic"/>
                </w14:checkbox>
              </w:sdtPr>
              <w:sdtEndPr/>
              <w:sdtContent>
                <w:r w:rsidR="005A3255" w:rsidRPr="00A14F17">
                  <w:rPr>
                    <w:rFonts w:ascii="MS Gothic" w:eastAsia="MS Gothic" w:hAnsi="MS Gothic" w:hint="eastAsia"/>
                    <w:lang w:val="pt-BR"/>
                  </w:rPr>
                  <w:t>☐</w:t>
                </w:r>
              </w:sdtContent>
            </w:sdt>
            <w:r w:rsidR="005A3255" w:rsidRPr="00A14F17">
              <w:rPr>
                <w:rStyle w:val="normaltextrun"/>
                <w:rFonts w:ascii="Arial Nova Cond" w:eastAsiaTheme="majorEastAsia" w:hAnsi="Arial Nova Cond" w:cs="Segoe UI"/>
                <w:color w:val="595959"/>
                <w:sz w:val="22"/>
                <w:shd w:val="clear" w:color="auto" w:fill="F2F2F2"/>
                <w:lang w:val="pt-BR"/>
              </w:rPr>
              <w:t xml:space="preserve"> </w:t>
            </w:r>
            <w:permEnd w:id="1951024602"/>
            <w:r w:rsidR="005A3255" w:rsidRPr="00A14F17">
              <w:rPr>
                <w:lang w:val="pt-BR"/>
              </w:rPr>
              <w:t xml:space="preserve"> </w:t>
            </w:r>
            <w:r w:rsidRPr="00140D8A">
              <w:rPr>
                <w:lang w:val="pt-BR"/>
              </w:rPr>
              <w:t>centre privé</w:t>
            </w:r>
          </w:p>
          <w:p w14:paraId="0BA1FD4C" w14:textId="3C890FA1" w:rsidR="002522FD" w:rsidRPr="00140D8A" w:rsidRDefault="00C45AF2" w:rsidP="002522FD">
            <w:pPr>
              <w:rPr>
                <w:lang w:val="pt-BR"/>
              </w:rPr>
            </w:pPr>
            <w:r w:rsidRPr="00140D8A">
              <w:rPr>
                <w:lang w:val="pt-BR"/>
              </w:rPr>
              <w:t>N</w:t>
            </w:r>
            <w:r w:rsidRPr="00140D8A">
              <w:rPr>
                <w:vertAlign w:val="superscript"/>
                <w:lang w:val="pt-BR"/>
              </w:rPr>
              <w:t>o</w:t>
            </w:r>
            <w:r w:rsidRPr="00140D8A" w:rsidDel="00C45AF2">
              <w:rPr>
                <w:lang w:val="pt-BR"/>
              </w:rPr>
              <w:t xml:space="preserve"> </w:t>
            </w:r>
            <w:r w:rsidR="002522FD" w:rsidRPr="00140D8A">
              <w:rPr>
                <w:lang w:val="pt-BR"/>
              </w:rPr>
              <w:t xml:space="preserve">FINESS : </w:t>
            </w:r>
            <w:sdt>
              <w:sdtPr>
                <w:id w:val="1304881777"/>
                <w:placeholder>
                  <w:docPart w:val="1C320FD8C38247A69D5BE2ECEC3FA650"/>
                </w:placeholder>
                <w:showingPlcHdr/>
              </w:sdtPr>
              <w:sdtEndPr/>
              <w:sdtContent>
                <w:permStart w:id="1493710546" w:edGrp="everyone"/>
                <w:r w:rsidR="002522FD" w:rsidRPr="00140D8A">
                  <w:rPr>
                    <w:rStyle w:val="Mention"/>
                    <w:lang w:val="pt-BR"/>
                  </w:rPr>
                  <w:t>________________</w:t>
                </w:r>
                <w:permEnd w:id="1493710546"/>
              </w:sdtContent>
            </w:sdt>
          </w:p>
          <w:p w14:paraId="35D457D0" w14:textId="5BF27118" w:rsidR="00AC31D2" w:rsidRPr="0093672E" w:rsidRDefault="00AD458E" w:rsidP="00AC31D2">
            <w:r w:rsidRPr="0093672E">
              <w:t>T</w:t>
            </w:r>
            <w:r>
              <w:t>é</w:t>
            </w:r>
            <w:r w:rsidRPr="0093672E">
              <w:t xml:space="preserve">l </w:t>
            </w:r>
            <w:r w:rsidR="00AC31D2" w:rsidRPr="0093672E">
              <w:t>:</w:t>
            </w:r>
            <w:r w:rsidR="00AC31D2" w:rsidRPr="0093672E">
              <w:tab/>
            </w:r>
            <w:sdt>
              <w:sdtPr>
                <w:id w:val="-1971351018"/>
                <w:placeholder>
                  <w:docPart w:val="B26CC972C57C4B69B8C1B85DAA880972"/>
                </w:placeholder>
                <w:showingPlcHdr/>
              </w:sdtPr>
              <w:sdtEndPr/>
              <w:sdtContent>
                <w:permStart w:id="1363106169" w:edGrp="everyone"/>
                <w:r w:rsidR="00F038E3" w:rsidRPr="0093672E">
                  <w:rPr>
                    <w:rStyle w:val="Mention"/>
                  </w:rPr>
                  <w:t>Numéro de téléphone.</w:t>
                </w:r>
                <w:permEnd w:id="1363106169"/>
              </w:sdtContent>
            </w:sdt>
          </w:p>
          <w:p w14:paraId="2E39A067" w14:textId="761E1E14" w:rsidR="00AC31D2" w:rsidRPr="00372B97" w:rsidRDefault="00AD458E" w:rsidP="00AC31D2">
            <w:r w:rsidRPr="00372B97">
              <w:t>E</w:t>
            </w:r>
            <w:r w:rsidR="00AC31D2" w:rsidRPr="00372B97">
              <w:t>-mail</w:t>
            </w:r>
            <w:r w:rsidR="008C571B" w:rsidRPr="00372B97">
              <w:t xml:space="preserve"> </w:t>
            </w:r>
            <w:r w:rsidR="00AC31D2" w:rsidRPr="00372B97">
              <w:t>:</w:t>
            </w:r>
            <w:r w:rsidR="00E956AF" w:rsidRPr="00372B97">
              <w:t xml:space="preserve"> </w:t>
            </w:r>
            <w:sdt>
              <w:sdtPr>
                <w:id w:val="889619285"/>
                <w:placeholder>
                  <w:docPart w:val="B88F52ED7152451282C13E1F8BB0387E"/>
                </w:placeholder>
              </w:sdtPr>
              <w:sdtEndPr/>
              <w:sdtContent>
                <w:permStart w:id="874513539" w:edGrp="everyone"/>
                <w:r w:rsidR="00C317D5">
                  <w:rPr>
                    <w:rStyle w:val="Mention"/>
                  </w:rPr>
                  <w:fldChar w:fldCharType="begin"/>
                </w:r>
                <w:r w:rsidR="00C317D5" w:rsidRPr="005D5649">
                  <w:rPr>
                    <w:rStyle w:val="Mention"/>
                    <w:lang w:val="de-DE"/>
                  </w:rPr>
                  <w:instrText xml:space="preserve"> HYPERLINK "mailto:xxx@domaine.com" </w:instrText>
                </w:r>
                <w:r w:rsidR="00C317D5">
                  <w:rPr>
                    <w:rStyle w:val="Mention"/>
                  </w:rPr>
                  <w:fldChar w:fldCharType="separate"/>
                </w:r>
                <w:r w:rsidR="00C317D5" w:rsidRPr="005D5649">
                  <w:rPr>
                    <w:rStyle w:val="Lienhypertexte"/>
                    <w:rFonts w:ascii="Arial Nova Cond" w:hAnsi="Arial Nova Cond"/>
                    <w:shd w:val="clear" w:color="auto" w:fill="F2F2F2" w:themeFill="background1" w:themeFillShade="F2"/>
                    <w:lang w:val="de-DE"/>
                  </w:rPr>
                  <w:t>xxx@domaine.com</w:t>
                </w:r>
                <w:r w:rsidR="00C317D5">
                  <w:rPr>
                    <w:rStyle w:val="Mention"/>
                  </w:rPr>
                  <w:fldChar w:fldCharType="end"/>
                </w:r>
                <w:permEnd w:id="874513539"/>
              </w:sdtContent>
            </w:sdt>
          </w:p>
          <w:p w14:paraId="73CB6116" w14:textId="77777777" w:rsidR="00AC31D2" w:rsidRPr="00372B97" w:rsidRDefault="00AC31D2" w:rsidP="00AC31D2"/>
          <w:p w14:paraId="5C5888BE" w14:textId="762AF10A"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EndPr/>
              <w:sdtContent>
                <w:permStart w:id="1365648528" w:edGrp="everyone"/>
                <w:r w:rsidR="00FE334B" w:rsidRPr="0093672E">
                  <w:rPr>
                    <w:rStyle w:val="Mention"/>
                  </w:rPr>
                  <w:t>_ _/_ _/_ _ _ _</w:t>
                </w:r>
                <w:permEnd w:id="1365648528"/>
              </w:sdtContent>
            </w:sdt>
          </w:p>
          <w:p w14:paraId="4B82D5B0" w14:textId="5FFA552B" w:rsidR="00AC31D2" w:rsidRPr="0093672E" w:rsidRDefault="00AC31D2" w:rsidP="00AC31D2">
            <w:r w:rsidRPr="0093672E">
              <w:t xml:space="preserve">Cachet et signature du </w:t>
            </w:r>
            <w:r w:rsidR="00D91247">
              <w:t>m</w:t>
            </w:r>
            <w:r w:rsidR="00D91247" w:rsidRPr="0093672E">
              <w:t>édecin </w:t>
            </w:r>
            <w:r w:rsidRPr="0093672E">
              <w:t>:</w:t>
            </w:r>
          </w:p>
          <w:p w14:paraId="754C93A8" w14:textId="77777777" w:rsidR="00AC31D2" w:rsidRPr="0093672E" w:rsidRDefault="00AC31D2" w:rsidP="00AC31D2">
            <w:permStart w:id="1808410578" w:edGrp="everyone"/>
          </w:p>
          <w:p w14:paraId="0029FD59" w14:textId="77777777" w:rsidR="00AC31D2" w:rsidRPr="0093672E" w:rsidRDefault="00AC31D2" w:rsidP="00AC31D2"/>
          <w:permEnd w:id="1808410578"/>
          <w:p w14:paraId="131B3A27" w14:textId="5F7FA4A3" w:rsidR="00216893" w:rsidRPr="0093672E" w:rsidRDefault="00216893" w:rsidP="00216893">
            <w:pPr>
              <w:tabs>
                <w:tab w:val="left" w:pos="1072"/>
              </w:tabs>
            </w:pPr>
          </w:p>
        </w:tc>
        <w:tc>
          <w:tcPr>
            <w:tcW w:w="2523" w:type="pct"/>
          </w:tcPr>
          <w:p w14:paraId="16929F12" w14:textId="715FDC07" w:rsidR="00AC31D2" w:rsidRPr="0093672E" w:rsidRDefault="00D25BB7" w:rsidP="003266C6">
            <w:pPr>
              <w:jc w:val="left"/>
              <w:rPr>
                <w:rStyle w:val="lev"/>
              </w:rPr>
            </w:pPr>
            <w:r w:rsidRPr="0093672E">
              <w:rPr>
                <w:rStyle w:val="lev"/>
              </w:rPr>
              <w:t>Pharmacien</w:t>
            </w:r>
          </w:p>
          <w:p w14:paraId="11ED3229" w14:textId="21A24BEF"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EndPr/>
              <w:sdtContent>
                <w:permStart w:id="873165195" w:edGrp="everyone"/>
                <w:r w:rsidR="002647B4" w:rsidRPr="0093672E">
                  <w:rPr>
                    <w:rStyle w:val="Mention"/>
                  </w:rPr>
                  <w:t>________________</w:t>
                </w:r>
                <w:permEnd w:id="873165195"/>
              </w:sdtContent>
            </w:sdt>
          </w:p>
          <w:p w14:paraId="53AA0059" w14:textId="6CBB879E"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EndPr/>
              <w:sdtContent>
                <w:permStart w:id="595998453" w:edGrp="everyone"/>
                <w:r w:rsidR="002647B4" w:rsidRPr="0093672E">
                  <w:rPr>
                    <w:rStyle w:val="Mention"/>
                  </w:rPr>
                  <w:t>________________</w:t>
                </w:r>
                <w:permEnd w:id="595998453"/>
              </w:sdtContent>
            </w:sdt>
          </w:p>
          <w:p w14:paraId="2DCE9E5B" w14:textId="77777777" w:rsidR="00687E94" w:rsidRPr="0093672E" w:rsidRDefault="00687E94" w:rsidP="003266C6">
            <w:pPr>
              <w:jc w:val="left"/>
            </w:pPr>
          </w:p>
          <w:p w14:paraId="0884616B" w14:textId="731E65AE" w:rsidR="00AC31D2" w:rsidRPr="0093672E" w:rsidRDefault="00AC31D2" w:rsidP="003266C6">
            <w:pPr>
              <w:jc w:val="left"/>
            </w:pPr>
            <w:r w:rsidRPr="0093672E">
              <w:t>Hôpital :</w:t>
            </w:r>
            <w:r w:rsidR="00E75CE6" w:rsidRPr="0093672E">
              <w:br/>
            </w:r>
            <w:permStart w:id="1026097599" w:edGrp="everyone"/>
            <w:sdt>
              <w:sdtPr>
                <w:id w:val="-197397437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026097599"/>
            <w:r w:rsidR="005A3255">
              <w:t xml:space="preserve"> </w:t>
            </w:r>
            <w:r w:rsidRPr="0093672E">
              <w:t>CHU</w:t>
            </w:r>
            <w:r w:rsidR="00E75CE6" w:rsidRPr="0093672E">
              <w:t xml:space="preserve"> </w:t>
            </w:r>
            <w:permStart w:id="959407632" w:edGrp="everyone"/>
            <w:sdt>
              <w:sdtPr>
                <w:id w:val="178838630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959407632"/>
            <w:r w:rsidR="005A3255">
              <w:t xml:space="preserve"> </w:t>
            </w:r>
            <w:r w:rsidRPr="0093672E">
              <w:t>CHG</w:t>
            </w:r>
            <w:r w:rsidR="00E75CE6" w:rsidRPr="0093672E">
              <w:t xml:space="preserve"> </w:t>
            </w:r>
            <w:permStart w:id="578750604" w:edGrp="everyone"/>
            <w:sdt>
              <w:sdtPr>
                <w:id w:val="7101611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578750604"/>
            <w:r w:rsidR="005A3255">
              <w:t xml:space="preserve"> </w:t>
            </w:r>
            <w:r w:rsidRPr="0093672E">
              <w:t xml:space="preserve">CLCC </w:t>
            </w:r>
            <w:permStart w:id="1202541117" w:edGrp="everyone"/>
            <w:sdt>
              <w:sdtPr>
                <w:id w:val="-2440949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202541117"/>
            <w:r w:rsidR="005A3255">
              <w:t xml:space="preserve"> </w:t>
            </w:r>
            <w:r w:rsidRPr="0093672E">
              <w:t>centre privé</w:t>
            </w:r>
          </w:p>
          <w:p w14:paraId="3BF55D5B" w14:textId="6EADF0C9"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EndPr/>
              <w:sdtContent>
                <w:permStart w:id="573652829" w:edGrp="everyone"/>
                <w:r w:rsidR="002522FD" w:rsidRPr="0093672E">
                  <w:rPr>
                    <w:rStyle w:val="Mention"/>
                  </w:rPr>
                  <w:t>________________</w:t>
                </w:r>
                <w:permEnd w:id="573652829"/>
              </w:sdtContent>
            </w:sdt>
          </w:p>
          <w:p w14:paraId="599A09FB" w14:textId="40E1920A"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EndPr/>
              <w:sdtContent>
                <w:permStart w:id="315116959" w:edGrp="everyone"/>
                <w:r w:rsidR="00F038E3" w:rsidRPr="0093672E">
                  <w:rPr>
                    <w:rStyle w:val="Mention"/>
                  </w:rPr>
                  <w:t>Numéro de téléphone.</w:t>
                </w:r>
                <w:permEnd w:id="315116959"/>
              </w:sdtContent>
            </w:sdt>
          </w:p>
          <w:p w14:paraId="057DC04C" w14:textId="35963854" w:rsidR="00AC31D2" w:rsidRPr="00372B97" w:rsidRDefault="00AD458E" w:rsidP="003266C6">
            <w:pPr>
              <w:jc w:val="left"/>
            </w:pPr>
            <w:r w:rsidRPr="00372B97">
              <w:t>E</w:t>
            </w:r>
            <w:r w:rsidR="00AC31D2" w:rsidRPr="00372B97">
              <w:t>-mail</w:t>
            </w:r>
            <w:r w:rsidR="008C571B" w:rsidRPr="00372B97">
              <w:t xml:space="preserve"> </w:t>
            </w:r>
            <w:r w:rsidR="00AC31D2" w:rsidRPr="00372B97">
              <w:t>:</w:t>
            </w:r>
            <w:r w:rsidR="00E956AF" w:rsidRPr="00372B97">
              <w:t xml:space="preserve"> </w:t>
            </w:r>
            <w:sdt>
              <w:sdtPr>
                <w:id w:val="490066576"/>
                <w:placeholder>
                  <w:docPart w:val="0E58A7EC80E04CD3B41153DAE67E657F"/>
                </w:placeholder>
              </w:sdtPr>
              <w:sdtEndPr/>
              <w:sdtContent>
                <w:permStart w:id="1834706706" w:edGrp="everyone"/>
                <w:r w:rsidR="00C317D5">
                  <w:rPr>
                    <w:rStyle w:val="Mention"/>
                  </w:rPr>
                  <w:fldChar w:fldCharType="begin"/>
                </w:r>
                <w:r w:rsidR="00C317D5" w:rsidRPr="005D5649">
                  <w:rPr>
                    <w:rStyle w:val="Mention"/>
                    <w:lang w:val="de-DE"/>
                  </w:rPr>
                  <w:instrText xml:space="preserve"> HYPERLINK "mailto:xxx@domaine.com" </w:instrText>
                </w:r>
                <w:r w:rsidR="00C317D5">
                  <w:rPr>
                    <w:rStyle w:val="Mention"/>
                  </w:rPr>
                  <w:fldChar w:fldCharType="separate"/>
                </w:r>
                <w:r w:rsidR="00C317D5" w:rsidRPr="005D5649">
                  <w:rPr>
                    <w:rStyle w:val="Lienhypertexte"/>
                    <w:rFonts w:ascii="Arial Nova Cond" w:hAnsi="Arial Nova Cond"/>
                    <w:shd w:val="clear" w:color="auto" w:fill="F2F2F2" w:themeFill="background1" w:themeFillShade="F2"/>
                    <w:lang w:val="de-DE"/>
                  </w:rPr>
                  <w:t>xxx@domaine.com</w:t>
                </w:r>
                <w:r w:rsidR="00C317D5">
                  <w:rPr>
                    <w:rStyle w:val="Mention"/>
                  </w:rPr>
                  <w:fldChar w:fldCharType="end"/>
                </w:r>
                <w:permEnd w:id="1834706706"/>
              </w:sdtContent>
            </w:sdt>
          </w:p>
          <w:p w14:paraId="4446DC7B" w14:textId="77777777" w:rsidR="00AC31D2" w:rsidRPr="00372B97" w:rsidRDefault="00AC31D2" w:rsidP="003266C6">
            <w:pPr>
              <w:jc w:val="left"/>
            </w:pPr>
          </w:p>
          <w:p w14:paraId="6D852F5A" w14:textId="380B8562"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EndPr/>
              <w:sdtContent>
                <w:permStart w:id="1758791782" w:edGrp="everyone"/>
                <w:r w:rsidR="00FE334B" w:rsidRPr="0093672E">
                  <w:rPr>
                    <w:rStyle w:val="Mention"/>
                  </w:rPr>
                  <w:t>_ _/_ _/_ _ _ _</w:t>
                </w:r>
                <w:permEnd w:id="1758791782"/>
              </w:sdtContent>
            </w:sdt>
          </w:p>
          <w:p w14:paraId="29767347" w14:textId="7A45758C" w:rsidR="00AC31D2" w:rsidRPr="0093672E" w:rsidRDefault="00AC31D2" w:rsidP="003266C6">
            <w:pPr>
              <w:jc w:val="left"/>
            </w:pPr>
            <w:r w:rsidRPr="0093672E">
              <w:t xml:space="preserve">Cachet et signature du </w:t>
            </w:r>
            <w:r w:rsidR="00D91247">
              <w:t>p</w:t>
            </w:r>
            <w:r w:rsidR="00D91247" w:rsidRPr="0093672E">
              <w:t>harmacien </w:t>
            </w:r>
            <w:r w:rsidRPr="0093672E">
              <w:t>:</w:t>
            </w:r>
          </w:p>
          <w:p w14:paraId="280E6D76" w14:textId="77777777" w:rsidR="00AC31D2" w:rsidRDefault="00AC31D2" w:rsidP="003266C6">
            <w:pPr>
              <w:jc w:val="left"/>
            </w:pPr>
            <w:permStart w:id="1069024043" w:edGrp="everyone"/>
          </w:p>
          <w:p w14:paraId="6684793B" w14:textId="77777777" w:rsidR="001B10EE" w:rsidRDefault="001B10EE" w:rsidP="003266C6">
            <w:pPr>
              <w:jc w:val="left"/>
            </w:pPr>
          </w:p>
          <w:permEnd w:id="1069024043"/>
          <w:p w14:paraId="40312DB4" w14:textId="4C8A08E8" w:rsidR="001B10EE" w:rsidRPr="0093672E" w:rsidRDefault="001B10EE" w:rsidP="003266C6">
            <w:pPr>
              <w:jc w:val="left"/>
            </w:pPr>
          </w:p>
        </w:tc>
      </w:tr>
    </w:tbl>
    <w:p w14:paraId="1E8CC8E9" w14:textId="77777777" w:rsidR="00B72E21" w:rsidRPr="0093672E" w:rsidRDefault="00B72E21">
      <w:pPr>
        <w:spacing w:before="0" w:after="200" w:line="276" w:lineRule="auto"/>
        <w:jc w:val="left"/>
      </w:pPr>
      <w:r w:rsidRPr="0093672E">
        <w:lastRenderedPageBreak/>
        <w:br w:type="page"/>
      </w:r>
    </w:p>
    <w:tbl>
      <w:tblPr>
        <w:tblStyle w:val="Grilledutableau"/>
        <w:tblW w:w="0" w:type="auto"/>
        <w:tblLook w:val="04A0" w:firstRow="1" w:lastRow="0" w:firstColumn="1" w:lastColumn="0" w:noHBand="0" w:noVBand="1"/>
      </w:tblPr>
      <w:tblGrid>
        <w:gridCol w:w="9608"/>
      </w:tblGrid>
      <w:tr w:rsidR="009C36F6" w:rsidRPr="0093672E" w14:paraId="1AD7781F"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5727FD79" w14:textId="2476D64D" w:rsidR="009C36F6" w:rsidRPr="0093672E" w:rsidRDefault="00AC31D2" w:rsidP="00DF4B34">
            <w:pPr>
              <w:pStyle w:val="Titredenote"/>
            </w:pPr>
            <w:r w:rsidRPr="0093672E">
              <w:lastRenderedPageBreak/>
              <w:br w:type="page"/>
            </w:r>
            <w:bookmarkStart w:id="29" w:name="_Hlk64554044"/>
            <w:bookmarkStart w:id="30" w:name="Arret_traitement"/>
            <w:r w:rsidR="009C36F6" w:rsidRPr="0093672E">
              <w:t>Fiche d’arrêt définitif de traitement</w:t>
            </w:r>
            <w:bookmarkEnd w:id="29"/>
          </w:p>
          <w:bookmarkEnd w:id="30"/>
          <w:p w14:paraId="2BA95966" w14:textId="4F6A14D6" w:rsidR="009C36F6" w:rsidRPr="0093672E" w:rsidRDefault="009C36F6" w:rsidP="009C36F6">
            <w:pPr>
              <w:pStyle w:val="Normalcentr"/>
            </w:pPr>
            <w:r w:rsidRPr="0093672E">
              <w:t>À remplir par le prescripteur/pharmacien</w:t>
            </w:r>
          </w:p>
        </w:tc>
      </w:tr>
    </w:tbl>
    <w:p w14:paraId="2FD1F165" w14:textId="77777777" w:rsidR="00F55A6F" w:rsidRPr="0093672E" w:rsidRDefault="00F55A6F" w:rsidP="00DF14FD">
      <w:pPr>
        <w:pStyle w:val="Petit"/>
      </w:pPr>
    </w:p>
    <w:p w14:paraId="5EFBCEF2" w14:textId="65123C62" w:rsidR="00C317D5" w:rsidRDefault="00AC31D2" w:rsidP="00531BE3">
      <w:pPr>
        <w:pStyle w:val="Corpsdetexte"/>
      </w:pPr>
      <w:r w:rsidRPr="0093672E">
        <w:t>Date de l’arrêt définitif d</w:t>
      </w:r>
      <w:r w:rsidR="005033D4">
        <w:t>u</w:t>
      </w:r>
      <w:r w:rsidRPr="0093672E">
        <w:t xml:space="preserve"> traitement : </w:t>
      </w:r>
      <w:permStart w:id="188040566" w:edGrp="everyone"/>
      <w:sdt>
        <w:sdtPr>
          <w:id w:val="847991603"/>
          <w:placeholder>
            <w:docPart w:val="DAC3E85A04BF40F98EDFBAC3A27EEBE8"/>
          </w:placeholder>
          <w:showingPlcHdr/>
          <w:date>
            <w:dateFormat w:val="dd/MM/yyyy"/>
            <w:lid w:val="fr-FR"/>
            <w:storeMappedDataAs w:val="dateTime"/>
            <w:calendar w:val="gregorian"/>
          </w:date>
        </w:sdtPr>
        <w:sdtEndPr/>
        <w:sdtContent>
          <w:r w:rsidR="00FE334B" w:rsidRPr="0093672E">
            <w:rPr>
              <w:rStyle w:val="Mention"/>
            </w:rPr>
            <w:t>_ _/_ _/_ _ _ _</w:t>
          </w:r>
        </w:sdtContent>
      </w:sdt>
    </w:p>
    <w:permEnd w:id="188040566"/>
    <w:p w14:paraId="68A89E4D" w14:textId="2C741326" w:rsidR="00AC31D2" w:rsidRPr="0093672E" w:rsidRDefault="008931DD" w:rsidP="008931DD">
      <w:pPr>
        <w:pStyle w:val="Titre2"/>
        <w:numPr>
          <w:ilvl w:val="0"/>
          <w:numId w:val="0"/>
        </w:numPr>
        <w:ind w:left="360" w:hanging="360"/>
      </w:pPr>
      <w:r w:rsidRPr="0093672E">
        <w:t>Identification du patient</w:t>
      </w:r>
    </w:p>
    <w:p w14:paraId="778971B3" w14:textId="03638555" w:rsidR="00C317D5" w:rsidRDefault="00AC31D2" w:rsidP="00531BE3">
      <w:pPr>
        <w:pStyle w:val="Corpsdetexte"/>
      </w:pPr>
      <w:r w:rsidRPr="0093672E">
        <w:t xml:space="preserve">Nom du patient (3 premières lettres) : </w:t>
      </w:r>
      <w:permStart w:id="1786848774" w:edGrp="everyone"/>
      <w:r w:rsidRPr="0093672E">
        <w:t xml:space="preserve"> </w:t>
      </w:r>
      <w:sdt>
        <w:sdtPr>
          <w:id w:val="98917233"/>
          <w:placeholder>
            <w:docPart w:val="F7302CBC93BF4AECA012980CF63198CF"/>
          </w:placeholder>
          <w:showingPlcHdr/>
        </w:sdtPr>
        <w:sdtEndPr/>
        <w:sdtContent>
          <w:r w:rsidR="00A52C46" w:rsidRPr="0093672E">
            <w:rPr>
              <w:rStyle w:val="Mention"/>
            </w:rPr>
            <w:t>| _ | _ | _ |</w:t>
          </w:r>
        </w:sdtContent>
      </w:sdt>
      <w:permEnd w:id="1786848774"/>
      <w:r w:rsidRPr="0093672E" w:rsidDel="004A5DB0">
        <w:t xml:space="preserve"> </w:t>
      </w:r>
      <w:r w:rsidRPr="0093672E">
        <w:t xml:space="preserve">Prénom (2 premières lettres) : </w:t>
      </w:r>
      <w:permStart w:id="283127243" w:edGrp="everyone"/>
      <w:sdt>
        <w:sdtPr>
          <w:id w:val="-1134787325"/>
          <w:placeholder>
            <w:docPart w:val="E3739E1EC24843DC9BB8871F90C744BA"/>
          </w:placeholder>
          <w:showingPlcHdr/>
        </w:sdtPr>
        <w:sdtEndPr/>
        <w:sdtContent>
          <w:r w:rsidR="00A52C46" w:rsidRPr="0093672E">
            <w:rPr>
              <w:rStyle w:val="Mention"/>
            </w:rPr>
            <w:t>| _ | _ |</w:t>
          </w:r>
        </w:sdtContent>
      </w:sdt>
      <w:permEnd w:id="283127243"/>
      <w:r w:rsidR="008931DD" w:rsidRPr="0093672E">
        <w:br/>
      </w:r>
      <w:r w:rsidR="00D91247" w:rsidRPr="0093672E">
        <w:t>N</w:t>
      </w:r>
      <w:r w:rsidR="00D91247" w:rsidRPr="009E1FDD">
        <w:rPr>
          <w:vertAlign w:val="superscript"/>
        </w:rPr>
        <w:t>o</w:t>
      </w:r>
      <w:r w:rsidR="00D91247" w:rsidRPr="0093672E" w:rsidDel="00D91247">
        <w:t xml:space="preserve"> </w:t>
      </w:r>
      <w:r w:rsidRPr="0093672E">
        <w:t xml:space="preserve">patient d’accès précoce: </w:t>
      </w:r>
      <w:permStart w:id="401415166" w:edGrp="everyone"/>
      <w:sdt>
        <w:sdtPr>
          <w:id w:val="-558403852"/>
          <w:placeholder>
            <w:docPart w:val="58AF316AF7D04411B9CCBB54CD2DCA68"/>
          </w:placeholder>
        </w:sdtPr>
        <w:sdtEndPr/>
        <w:sdtContent>
          <w:sdt>
            <w:sdtPr>
              <w:id w:val="-861127595"/>
              <w:placeholder>
                <w:docPart w:val="59EFE6A4BCFD4B22BA625A9FE35C2401"/>
              </w:placeholder>
            </w:sdtPr>
            <w:sdtEndPr/>
            <w:sdtContent>
              <w:sdt>
                <w:sdtPr>
                  <w:id w:val="-354039494"/>
                  <w:placeholder>
                    <w:docPart w:val="C54458C8DFBE43BA872F62867EB4067A"/>
                  </w:placeholder>
                </w:sdtPr>
                <w:sdtEndPr/>
                <w:sdtContent>
                  <w:r w:rsidR="00FC35A7" w:rsidRPr="0093672E">
                    <w:rPr>
                      <w:rStyle w:val="Mention"/>
                    </w:rPr>
                    <w:t>| _ | _ | _ |</w:t>
                  </w:r>
                </w:sdtContent>
              </w:sdt>
            </w:sdtContent>
          </w:sdt>
          <w:r w:rsidR="00FC35A7">
            <w:t xml:space="preserve"> _ </w:t>
          </w:r>
          <w:r w:rsidR="00FC35A7" w:rsidRPr="0093672E">
            <w:rPr>
              <w:rStyle w:val="Mention"/>
            </w:rPr>
            <w:t>|</w:t>
          </w:r>
          <w:r w:rsidR="00FC35A7" w:rsidRPr="0093672E" w:rsidDel="00DB1D39">
            <w:rPr>
              <w:rStyle w:val="Mention"/>
            </w:rPr>
            <w:t xml:space="preserve"> </w:t>
          </w:r>
          <w:r w:rsidR="00FC35A7">
            <w:rPr>
              <w:rStyle w:val="Mention"/>
            </w:rPr>
            <w:t xml:space="preserve">_ </w:t>
          </w:r>
          <w:r w:rsidR="00FC35A7" w:rsidRPr="0093672E">
            <w:rPr>
              <w:rStyle w:val="Mention"/>
            </w:rPr>
            <w:t>|</w:t>
          </w:r>
          <w:r w:rsidR="00FC35A7" w:rsidRPr="0093672E" w:rsidDel="00DB1D39">
            <w:rPr>
              <w:rStyle w:val="Mention"/>
            </w:rPr>
            <w:t xml:space="preserve"> </w:t>
          </w:r>
          <w:r w:rsidR="00FC35A7">
            <w:rPr>
              <w:rStyle w:val="Mention"/>
            </w:rPr>
            <w:t xml:space="preserve">_ </w:t>
          </w:r>
          <w:r w:rsidR="00FC35A7" w:rsidRPr="0093672E">
            <w:rPr>
              <w:rStyle w:val="Mention"/>
            </w:rPr>
            <w:t>|</w:t>
          </w:r>
        </w:sdtContent>
      </w:sdt>
    </w:p>
    <w:permEnd w:id="401415166"/>
    <w:p w14:paraId="250E891D" w14:textId="77777777" w:rsidR="00616BBE" w:rsidRDefault="00616BBE" w:rsidP="003527B0">
      <w:pPr>
        <w:pStyle w:val="Petit"/>
        <w:rPr>
          <w:sz w:val="22"/>
        </w:rPr>
      </w:pPr>
    </w:p>
    <w:p w14:paraId="5A6CA0BA" w14:textId="2D22A487" w:rsidR="00173CF2" w:rsidRDefault="003527B0" w:rsidP="00616BBE">
      <w:pPr>
        <w:pStyle w:val="Titre2"/>
        <w:numPr>
          <w:ilvl w:val="0"/>
          <w:numId w:val="0"/>
        </w:numPr>
        <w:ind w:left="360" w:hanging="360"/>
      </w:pPr>
      <w:r w:rsidRPr="00616BBE">
        <w:t>Posologie à l’arrêt du traitement :</w:t>
      </w:r>
      <w:r w:rsidRPr="0093672E">
        <w:t xml:space="preserve"> </w:t>
      </w:r>
    </w:p>
    <w:sdt>
      <w:sdtPr>
        <w:id w:val="1910104890"/>
        <w:placeholder>
          <w:docPart w:val="75A72D75C5544C91BCCD36754A766B4B"/>
        </w:placeholder>
      </w:sdtPr>
      <w:sdtEndPr/>
      <w:sdtContent>
        <w:permStart w:id="1726838670" w:edGrp="everyone" w:displacedByCustomXml="prev"/>
        <w:p w14:paraId="2F8EB2A6" w14:textId="4D9C0754" w:rsidR="001F2659" w:rsidRPr="00AE098F" w:rsidRDefault="00BE01E2" w:rsidP="001F2659">
          <w:pPr>
            <w:rPr>
              <w:rStyle w:val="Mention"/>
            </w:rPr>
          </w:pPr>
          <w:sdt>
            <w:sdtPr>
              <w:rPr>
                <w:rFonts w:ascii="Arial Nova Cond" w:hAnsi="Arial Nova Cond"/>
                <w:color w:val="595959" w:themeColor="text1" w:themeTint="A6"/>
                <w:shd w:val="clear" w:color="auto" w:fill="F2F2F2" w:themeFill="background1" w:themeFillShade="F2"/>
              </w:rPr>
              <w:id w:val="-1681883156"/>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26838670"/>
          <w:r w:rsidR="005A3255">
            <w:t xml:space="preserve"> </w:t>
          </w:r>
          <w:r w:rsidR="001F2659" w:rsidRPr="00AE098F">
            <w:rPr>
              <w:rStyle w:val="Mention"/>
            </w:rPr>
            <w:t>0,20 mg/kg</w:t>
          </w:r>
          <w:r w:rsidR="001F2659">
            <w:rPr>
              <w:rStyle w:val="Mention"/>
            </w:rPr>
            <w:t>/jour</w:t>
          </w:r>
        </w:p>
        <w:permStart w:id="1877553638" w:edGrp="everyone"/>
        <w:p w14:paraId="10684C2B" w14:textId="1051AE50" w:rsidR="001F2659" w:rsidRPr="00902A8E" w:rsidRDefault="00BE01E2" w:rsidP="001F2659">
          <w:pPr>
            <w:rPr>
              <w:rStyle w:val="Mention"/>
              <w:color w:val="auto"/>
            </w:rPr>
          </w:pPr>
          <w:sdt>
            <w:sdtPr>
              <w:rPr>
                <w:rFonts w:ascii="Arial Nova Cond" w:hAnsi="Arial Nova Cond"/>
                <w:color w:val="595959" w:themeColor="text1" w:themeTint="A6"/>
                <w:shd w:val="clear" w:color="auto" w:fill="F2F2F2" w:themeFill="background1" w:themeFillShade="F2"/>
              </w:rPr>
              <w:id w:val="-1189591855"/>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77553638"/>
          <w:r w:rsidR="005A3255">
            <w:t xml:space="preserve"> </w:t>
          </w:r>
          <w:r w:rsidR="001F2659" w:rsidRPr="00AE098F">
            <w:rPr>
              <w:rStyle w:val="Mention"/>
            </w:rPr>
            <w:t>0,25 mg/kg</w:t>
          </w:r>
          <w:r w:rsidR="001F2659">
            <w:rPr>
              <w:rStyle w:val="Mention"/>
            </w:rPr>
            <w:t>/jour</w:t>
          </w:r>
        </w:p>
        <w:permStart w:id="2132373264" w:edGrp="everyone"/>
        <w:p w14:paraId="0C3EDA80" w14:textId="45664BB3" w:rsidR="001F2659" w:rsidRPr="00902A8E" w:rsidRDefault="00BE01E2" w:rsidP="001F2659">
          <w:pPr>
            <w:rPr>
              <w:rStyle w:val="Mention"/>
              <w:color w:val="auto"/>
            </w:rPr>
          </w:pPr>
          <w:sdt>
            <w:sdtPr>
              <w:rPr>
                <w:rFonts w:ascii="Arial Nova Cond" w:hAnsi="Arial Nova Cond"/>
                <w:color w:val="595959" w:themeColor="text1" w:themeTint="A6"/>
                <w:shd w:val="clear" w:color="auto" w:fill="F2F2F2" w:themeFill="background1" w:themeFillShade="F2"/>
              </w:rPr>
              <w:id w:val="202993456"/>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132373264"/>
          <w:r w:rsidR="005A3255">
            <w:t xml:space="preserve"> </w:t>
          </w:r>
          <w:r w:rsidR="001F2659" w:rsidRPr="00CD0276">
            <w:rPr>
              <w:rStyle w:val="Mention"/>
            </w:rPr>
            <w:t>0,15 mg/kg</w:t>
          </w:r>
          <w:r w:rsidR="001F2659">
            <w:rPr>
              <w:rStyle w:val="Mention"/>
            </w:rPr>
            <w:t>/jour</w:t>
          </w:r>
        </w:p>
        <w:permStart w:id="977672698" w:edGrp="everyone"/>
        <w:p w14:paraId="23F8253F" w14:textId="5EA7FF2A" w:rsidR="00C073D3" w:rsidRDefault="00BE01E2" w:rsidP="00B00C44">
          <w:pPr>
            <w:jc w:val="left"/>
            <w:rPr>
              <w:rStyle w:val="Mention"/>
            </w:rPr>
          </w:pPr>
          <w:sdt>
            <w:sdtPr>
              <w:rPr>
                <w:rFonts w:ascii="Arial Nova Cond" w:hAnsi="Arial Nova Cond"/>
                <w:color w:val="595959" w:themeColor="text1" w:themeTint="A6"/>
                <w:shd w:val="clear" w:color="auto" w:fill="F2F2F2" w:themeFill="background1" w:themeFillShade="F2"/>
              </w:rPr>
              <w:id w:val="1622340222"/>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77672698"/>
          <w:r w:rsidR="005A3255">
            <w:t xml:space="preserve"> </w:t>
          </w:r>
          <w:r w:rsidR="00173CF2">
            <w:rPr>
              <w:rStyle w:val="Mention"/>
            </w:rPr>
            <w:t>autre, justifier</w:t>
          </w:r>
          <w:r w:rsidR="001F2659" w:rsidRPr="001F2659">
            <w:t xml:space="preserve"> </w:t>
          </w:r>
          <w:sdt>
            <w:sdtPr>
              <w:id w:val="542799988"/>
              <w:placeholder>
                <w:docPart w:val="973D35DC1BDD47BDAF34639AD03A87C0"/>
              </w:placeholder>
            </w:sdtPr>
            <w:sdtEndPr/>
            <w:sdtContent>
              <w:sdt>
                <w:sdtPr>
                  <w:id w:val="-387030898"/>
                  <w:placeholder>
                    <w:docPart w:val="75F46E37F46F415FB66CE56053331E90"/>
                  </w:placeholder>
                  <w:showingPlcHdr/>
                </w:sdtPr>
                <w:sdtEndPr/>
                <w:sdtContent>
                  <w:permStart w:id="674776252" w:edGrp="everyone"/>
                  <w:r w:rsidR="00011C77" w:rsidRPr="0093672E">
                    <w:rPr>
                      <w:rStyle w:val="Mention"/>
                    </w:rPr>
                    <w:t>________________</w:t>
                  </w:r>
                  <w:permEnd w:id="674776252"/>
                </w:sdtContent>
              </w:sdt>
            </w:sdtContent>
          </w:sdt>
        </w:p>
        <w:p w14:paraId="0EA60814" w14:textId="0860ACC6" w:rsidR="003527B0" w:rsidRPr="0093672E" w:rsidRDefault="00BE01E2" w:rsidP="00B00C44"/>
      </w:sdtContent>
    </w:sdt>
    <w:p w14:paraId="6654D154" w14:textId="78C3BEA5" w:rsidR="00AC31D2" w:rsidRPr="0093672E" w:rsidRDefault="008931DD" w:rsidP="003D03CC">
      <w:pPr>
        <w:pStyle w:val="Titre2"/>
        <w:numPr>
          <w:ilvl w:val="0"/>
          <w:numId w:val="0"/>
        </w:numPr>
        <w:ind w:left="360" w:hanging="360"/>
      </w:pPr>
      <w:r w:rsidRPr="0093672E">
        <w:t>Raisons de l’arrêt du traitement</w:t>
      </w:r>
    </w:p>
    <w:permStart w:id="2113471867" w:edGrp="everyone"/>
    <w:p w14:paraId="5D82CB91" w14:textId="13EFCE32" w:rsidR="00C317D5" w:rsidRDefault="00BE01E2" w:rsidP="00531BE3">
      <w:pPr>
        <w:pStyle w:val="Liste"/>
      </w:pPr>
      <w:sdt>
        <w:sdtPr>
          <w:id w:val="-87252955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113471867"/>
      <w:r w:rsidR="005A3255">
        <w:t xml:space="preserve"> </w:t>
      </w:r>
      <w:r w:rsidR="00DF14FD" w:rsidRPr="0093672E">
        <w:t>S</w:t>
      </w:r>
      <w:r w:rsidR="00AC31D2" w:rsidRPr="0093672E">
        <w:t>urvenue d’un effet indésirable suspecté d’être lié au traitement</w:t>
      </w:r>
    </w:p>
    <w:p w14:paraId="754949BF" w14:textId="5C5D3AB3"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D31F9B">
            <w:t>auprès du laboratoire via la fiche de déclaration en annexe I</w:t>
          </w:r>
        </w:sdtContent>
      </w:sdt>
      <w:r w:rsidR="00344262" w:rsidRPr="0093672E">
        <w:t>.</w:t>
      </w:r>
    </w:p>
    <w:permStart w:id="241466830" w:edGrp="everyone"/>
    <w:p w14:paraId="0D4951D0" w14:textId="4C71A533" w:rsidR="00C317D5" w:rsidRDefault="00BE01E2" w:rsidP="00531BE3">
      <w:pPr>
        <w:pStyle w:val="Liste"/>
      </w:pPr>
      <w:sdt>
        <w:sdtPr>
          <w:id w:val="-1646262761"/>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241466830"/>
      <w:r w:rsidR="005A3255">
        <w:t xml:space="preserve"> </w:t>
      </w:r>
      <w:r w:rsidR="00DF14FD" w:rsidRPr="0093672E">
        <w:t>P</w:t>
      </w:r>
      <w:r w:rsidR="00AC31D2" w:rsidRPr="0093672E">
        <w:t>rogression de la maladie</w:t>
      </w:r>
    </w:p>
    <w:permStart w:id="1076767901" w:edGrp="everyone"/>
    <w:p w14:paraId="7C0B6694" w14:textId="5B2B248A" w:rsidR="00C317D5" w:rsidRDefault="00BE01E2" w:rsidP="00531BE3">
      <w:pPr>
        <w:pStyle w:val="Liste"/>
      </w:pPr>
      <w:sdt>
        <w:sdtPr>
          <w:id w:val="169448742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076767901"/>
      <w:r w:rsidR="005A3255">
        <w:t xml:space="preserve"> </w:t>
      </w:r>
      <w:r w:rsidR="00DF14FD" w:rsidRPr="0093672E">
        <w:t>E</w:t>
      </w:r>
      <w:r w:rsidR="00AC31D2" w:rsidRPr="0093672E">
        <w:t>ffet thérapeutique non satisfaisant</w:t>
      </w:r>
    </w:p>
    <w:permStart w:id="176239739" w:edGrp="everyone"/>
    <w:p w14:paraId="1578D26B" w14:textId="3A8194C5" w:rsidR="00C317D5" w:rsidRDefault="00BE01E2" w:rsidP="00531BE3">
      <w:pPr>
        <w:pStyle w:val="Liste"/>
      </w:pPr>
      <w:sdt>
        <w:sdtPr>
          <w:id w:val="17146656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6239739"/>
      <w:r w:rsidR="005A3255">
        <w:t xml:space="preserve"> </w:t>
      </w:r>
      <w:r w:rsidR="00DF14FD" w:rsidRPr="0093672E">
        <w:t>D</w:t>
      </w:r>
      <w:r w:rsidR="00AC31D2" w:rsidRPr="0093672E">
        <w:t>écès</w:t>
      </w:r>
    </w:p>
    <w:p w14:paraId="5EC99D88" w14:textId="442EBA94" w:rsidR="00AC31D2" w:rsidRPr="0093672E" w:rsidRDefault="00AC31D2" w:rsidP="00CE0748">
      <w:pPr>
        <w:pStyle w:val="Listepuces"/>
        <w:numPr>
          <w:ilvl w:val="0"/>
          <w:numId w:val="15"/>
        </w:numPr>
        <w:spacing w:before="0" w:after="0"/>
      </w:pPr>
      <w:r w:rsidRPr="0093672E">
        <w:t>Date du décès :</w:t>
      </w:r>
      <w:r w:rsidR="001C4DCE" w:rsidRPr="0093672E">
        <w:tab/>
      </w:r>
      <w:permStart w:id="672817669"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EndPr/>
        <w:sdtContent>
          <w:r w:rsidR="003F11FB" w:rsidRPr="0093672E">
            <w:rPr>
              <w:rStyle w:val="Mention"/>
            </w:rPr>
            <w:t>_ _/_ _/_ _ _ _</w:t>
          </w:r>
          <w:permEnd w:id="672817669"/>
        </w:sdtContent>
      </w:sdt>
    </w:p>
    <w:p w14:paraId="1EE6C45B" w14:textId="34F0CC18" w:rsidR="00CE76D5" w:rsidRPr="0093672E" w:rsidRDefault="00AC31D2" w:rsidP="00CE0748">
      <w:pPr>
        <w:pStyle w:val="Listepuces"/>
        <w:numPr>
          <w:ilvl w:val="0"/>
          <w:numId w:val="15"/>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601124888" w:edGrp="everyone"/>
      <w:sdt>
        <w:sdtPr>
          <w:id w:val="-129944228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601124888"/>
      <w:r w:rsidR="005A3255">
        <w:t xml:space="preserve"> </w:t>
      </w:r>
      <w:r w:rsidRPr="0093672E">
        <w:t>Décès lié à un effet indésirable</w:t>
      </w:r>
      <w:r w:rsidR="0067364F" w:rsidRPr="0093672E">
        <w:t xml:space="preserve"> </w:t>
      </w:r>
    </w:p>
    <w:p w14:paraId="13C96573" w14:textId="48C282AB"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2D684B">
            <w:t>auprès du laboratoire via la fiche de déclaration en annexe I</w:t>
          </w:r>
        </w:sdtContent>
      </w:sdt>
      <w:r w:rsidR="001458B0">
        <w:t>.</w:t>
      </w:r>
    </w:p>
    <w:permStart w:id="555427062" w:edGrp="everyone"/>
    <w:p w14:paraId="7595B349" w14:textId="4D42E107" w:rsidR="00C317D5" w:rsidRDefault="00BE01E2" w:rsidP="00531BE3">
      <w:pPr>
        <w:pStyle w:val="Retraitcorpset1relig"/>
      </w:pPr>
      <w:sdt>
        <w:sdtPr>
          <w:id w:val="129873014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555427062"/>
      <w:r w:rsidR="005A3255">
        <w:t xml:space="preserve"> </w:t>
      </w:r>
      <w:r w:rsidR="00DF14FD" w:rsidRPr="0093672E">
        <w:t>D</w:t>
      </w:r>
      <w:r w:rsidR="00AC31D2" w:rsidRPr="0093672E">
        <w:t>écès lié à la progression de la maladie</w:t>
      </w:r>
    </w:p>
    <w:permStart w:id="1994161957" w:edGrp="everyone"/>
    <w:p w14:paraId="63A177BF" w14:textId="34B1BB41" w:rsidR="00C317D5" w:rsidRDefault="00BE01E2" w:rsidP="00531BE3">
      <w:pPr>
        <w:pStyle w:val="Retraitcorpset1relig"/>
      </w:pPr>
      <w:sdt>
        <w:sdtPr>
          <w:id w:val="1871099475"/>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994161957"/>
      <w:r w:rsidR="005A3255">
        <w:t xml:space="preserve"> </w:t>
      </w:r>
      <w:r w:rsidR="00AC31D2" w:rsidRPr="0093672E">
        <w:t xml:space="preserve">Autre raison </w:t>
      </w:r>
      <w:r w:rsidR="002644C0" w:rsidRPr="0093672E">
        <w:t xml:space="preserve">: </w:t>
      </w:r>
      <w:permStart w:id="1572742144" w:edGrp="everyone"/>
      <w:sdt>
        <w:sdtPr>
          <w:id w:val="1047952834"/>
          <w:placeholder>
            <w:docPart w:val="238E80FCFF5A4E168DDDA55075F0AA8A"/>
          </w:placeholder>
        </w:sdtPr>
        <w:sdtEndPr/>
        <w:sdtContent>
          <w:sdt>
            <w:sdtPr>
              <w:id w:val="-382175382"/>
              <w:placeholder>
                <w:docPart w:val="4DAC703C215042268812092E674383D0"/>
              </w:placeholder>
              <w:showingPlcHdr/>
            </w:sdtPr>
            <w:sdtEndPr/>
            <w:sdtContent>
              <w:r w:rsidR="00011C77" w:rsidRPr="0093672E">
                <w:rPr>
                  <w:rStyle w:val="Mention"/>
                </w:rPr>
                <w:t>________________</w:t>
              </w:r>
            </w:sdtContent>
          </w:sdt>
          <w:permEnd w:id="1572742144"/>
        </w:sdtContent>
      </w:sdt>
    </w:p>
    <w:permStart w:id="920654730" w:edGrp="everyone"/>
    <w:p w14:paraId="59228237" w14:textId="5EDD5039" w:rsidR="00C317D5" w:rsidRDefault="00BE01E2" w:rsidP="00531BE3">
      <w:pPr>
        <w:pStyle w:val="Liste"/>
      </w:pPr>
      <w:sdt>
        <w:sdtPr>
          <w:id w:val="-1419012132"/>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920654730"/>
      <w:r w:rsidR="005A3255">
        <w:t xml:space="preserve"> </w:t>
      </w:r>
      <w:r w:rsidR="00AC31D2" w:rsidRPr="0093672E">
        <w:t>Souhait du patient d’interrompre le traitement</w:t>
      </w:r>
    </w:p>
    <w:permStart w:id="1595036392" w:edGrp="everyone"/>
    <w:p w14:paraId="08A207D5" w14:textId="776FD8FB" w:rsidR="00C317D5" w:rsidRDefault="00BE01E2" w:rsidP="00531BE3">
      <w:pPr>
        <w:pStyle w:val="Liste"/>
      </w:pPr>
      <w:sdt>
        <w:sdtPr>
          <w:id w:val="713155860"/>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95036392"/>
      <w:r w:rsidR="005A3255">
        <w:t xml:space="preserve"> </w:t>
      </w:r>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EndPr/>
        <w:sdtContent>
          <w:permStart w:id="395579863" w:edGrp="everyone"/>
          <w:r w:rsidR="00FA6AA0" w:rsidRPr="0093672E">
            <w:t>_ _/_ _/_ _ _ _</w:t>
          </w:r>
          <w:permEnd w:id="395579863"/>
        </w:sdtContent>
      </w:sdt>
    </w:p>
    <w:permStart w:id="1885418818" w:edGrp="everyone"/>
    <w:p w14:paraId="3BA38C6D" w14:textId="0499B1C0" w:rsidR="00C317D5" w:rsidRDefault="00BE01E2" w:rsidP="00531BE3">
      <w:pPr>
        <w:pStyle w:val="Corpsdetexte"/>
      </w:pPr>
      <w:sdt>
        <w:sdtPr>
          <w:id w:val="141489874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885418818"/>
      <w:r w:rsidR="005A3255">
        <w:t xml:space="preserve"> </w:t>
      </w:r>
      <w:r w:rsidR="00AC31D2" w:rsidRPr="0093672E">
        <w:t xml:space="preserve">Ne remplit plus les critères d’éligibilité, préciser : </w:t>
      </w:r>
      <w:sdt>
        <w:sdtPr>
          <w:id w:val="-374624779"/>
          <w:placeholder>
            <w:docPart w:val="7B3ED47EC79B43FC9001E0BDA592B4BF"/>
          </w:placeholder>
        </w:sdtPr>
        <w:sdtEndPr/>
        <w:sdtContent>
          <w:sdt>
            <w:sdtPr>
              <w:id w:val="944808679"/>
              <w:placeholder>
                <w:docPart w:val="E65770957312426DA85D4664F1713189"/>
              </w:placeholder>
              <w:showingPlcHdr/>
            </w:sdtPr>
            <w:sdtEndPr/>
            <w:sdtContent>
              <w:permStart w:id="300903561" w:edGrp="everyone"/>
              <w:r w:rsidR="00164C5F" w:rsidRPr="0093672E">
                <w:rPr>
                  <w:rStyle w:val="Mention"/>
                </w:rPr>
                <w:t>________________</w:t>
              </w:r>
              <w:permEnd w:id="300903561"/>
            </w:sdtContent>
          </w:sdt>
        </w:sdtContent>
      </w:sdt>
    </w:p>
    <w:permStart w:id="1788811741" w:edGrp="everyone"/>
    <w:p w14:paraId="0ABC7492" w14:textId="2D5CD4E6" w:rsidR="005D34F8" w:rsidRDefault="00BE01E2" w:rsidP="00531BE3">
      <w:pPr>
        <w:pStyle w:val="Corpsdetexte"/>
      </w:pPr>
      <w:sdt>
        <w:sdtPr>
          <w:id w:val="3339237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788811741"/>
      <w:r w:rsidR="005A3255">
        <w:t xml:space="preserve"> </w:t>
      </w:r>
      <w:r w:rsidR="00E65FD9">
        <w:t>Fin</w:t>
      </w:r>
      <w:r w:rsidR="005D34F8">
        <w:t xml:space="preserve"> de l’accès précoce </w:t>
      </w:r>
    </w:p>
    <w:permStart w:id="1570994196" w:edGrp="everyone"/>
    <w:p w14:paraId="4ED88079" w14:textId="100220AB" w:rsidR="00C317D5" w:rsidRDefault="00BE01E2" w:rsidP="00531BE3">
      <w:pPr>
        <w:pStyle w:val="Corpsdetexte"/>
      </w:pPr>
      <w:sdt>
        <w:sdtPr>
          <w:id w:val="-47082548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hd w:val="clear" w:color="auto" w:fill="F2F2F2"/>
        </w:rPr>
        <w:t xml:space="preserve"> </w:t>
      </w:r>
      <w:permEnd w:id="1570994196"/>
      <w:r w:rsidR="005A3255">
        <w:t xml:space="preserve"> </w:t>
      </w:r>
      <w:r w:rsidR="00CE065E" w:rsidRPr="0093672E">
        <w:t>A</w:t>
      </w:r>
      <w:r w:rsidR="00AC31D2" w:rsidRPr="0093672E">
        <w:t xml:space="preserve">utre, préciser : </w:t>
      </w:r>
      <w:sdt>
        <w:sdtPr>
          <w:id w:val="1212154219"/>
          <w:placeholder>
            <w:docPart w:val="19F2960378A24F0680A559602B1B1112"/>
          </w:placeholder>
        </w:sdtPr>
        <w:sdtEndPr/>
        <w:sdtContent>
          <w:sdt>
            <w:sdtPr>
              <w:id w:val="683488209"/>
              <w:placeholder>
                <w:docPart w:val="5E43388828094B87AB3A91BE8474D6ED"/>
              </w:placeholder>
              <w:showingPlcHdr/>
            </w:sdtPr>
            <w:sdtEndPr/>
            <w:sdtContent>
              <w:permStart w:id="1150031908" w:edGrp="everyone"/>
              <w:r w:rsidR="00011C77" w:rsidRPr="0093672E">
                <w:rPr>
                  <w:rStyle w:val="Mention"/>
                </w:rPr>
                <w:t>________________</w:t>
              </w:r>
              <w:permEnd w:id="1150031908"/>
            </w:sdtContent>
          </w:sdt>
        </w:sdtContent>
      </w:sdt>
    </w:p>
    <w:tbl>
      <w:tblPr>
        <w:tblStyle w:val="Tableausimple2"/>
        <w:tblW w:w="5000" w:type="pct"/>
        <w:tblLook w:val="0600" w:firstRow="0" w:lastRow="0" w:firstColumn="0" w:lastColumn="0" w:noHBand="1" w:noVBand="1"/>
      </w:tblPr>
      <w:tblGrid>
        <w:gridCol w:w="4770"/>
        <w:gridCol w:w="4858"/>
      </w:tblGrid>
      <w:tr w:rsidR="00F353CA" w:rsidRPr="0093672E" w14:paraId="60FED3AB" w14:textId="77777777" w:rsidTr="00E3059D">
        <w:trPr>
          <w:trHeight w:val="4762"/>
        </w:trPr>
        <w:tc>
          <w:tcPr>
            <w:tcW w:w="2477" w:type="pct"/>
          </w:tcPr>
          <w:p w14:paraId="652A2C8A" w14:textId="77777777" w:rsidR="00AC31D2" w:rsidRPr="0093672E" w:rsidRDefault="00AC31D2" w:rsidP="00AC31D2">
            <w:pPr>
              <w:rPr>
                <w:rStyle w:val="lev"/>
              </w:rPr>
            </w:pPr>
            <w:r w:rsidRPr="0093672E">
              <w:rPr>
                <w:rStyle w:val="lev"/>
              </w:rPr>
              <w:lastRenderedPageBreak/>
              <w:t xml:space="preserve">Médecin prescripteur </w:t>
            </w:r>
          </w:p>
          <w:p w14:paraId="1DFB8A58" w14:textId="735BD320"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EndPr/>
              <w:sdtContent>
                <w:permStart w:id="482423798" w:edGrp="everyone"/>
                <w:r w:rsidR="00BB7169" w:rsidRPr="0042297B">
                  <w:rPr>
                    <w:rStyle w:val="Mention"/>
                  </w:rPr>
                  <w:t>________________</w:t>
                </w:r>
                <w:permEnd w:id="482423798"/>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EndPr/>
              <w:sdtContent>
                <w:permStart w:id="292318635" w:edGrp="everyone"/>
                <w:r w:rsidR="002647B4" w:rsidRPr="0093672E">
                  <w:rPr>
                    <w:rStyle w:val="Mention"/>
                  </w:rPr>
                  <w:t>________________</w:t>
                </w:r>
                <w:permEnd w:id="29231863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EndPr/>
              <w:sdtContent>
                <w:permStart w:id="235671279" w:edGrp="everyone"/>
                <w:r w:rsidR="002647B4" w:rsidRPr="0093672E">
                  <w:rPr>
                    <w:rStyle w:val="Mention"/>
                  </w:rPr>
                  <w:t>________________</w:t>
                </w:r>
                <w:permEnd w:id="235671279"/>
              </w:sdtContent>
            </w:sdt>
            <w:r w:rsidR="000F4EE6" w:rsidRPr="0093672E">
              <w:br/>
              <w:t xml:space="preserve">Hôpital : </w:t>
            </w:r>
            <w:r w:rsidR="00256903" w:rsidRPr="0093672E">
              <w:br/>
            </w:r>
            <w:permStart w:id="867710560" w:edGrp="everyone"/>
            <w:sdt>
              <w:sdtPr>
                <w:id w:val="-90167511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867710560"/>
            <w:r w:rsidR="005A3255">
              <w:t xml:space="preserve"> </w:t>
            </w:r>
            <w:r w:rsidRPr="0093672E">
              <w:t>CHU</w:t>
            </w:r>
            <w:r w:rsidR="002707DB" w:rsidRPr="0093672E">
              <w:t xml:space="preserve"> </w:t>
            </w:r>
            <w:permStart w:id="2040794065" w:edGrp="everyone"/>
            <w:sdt>
              <w:sdtPr>
                <w:id w:val="-1208483347"/>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2040794065"/>
            <w:r w:rsidR="005A3255">
              <w:t xml:space="preserve"> </w:t>
            </w:r>
            <w:r w:rsidRPr="0093672E">
              <w:t>CHG</w:t>
            </w:r>
            <w:r w:rsidR="002707DB" w:rsidRPr="0093672E">
              <w:t xml:space="preserve"> </w:t>
            </w:r>
            <w:permStart w:id="419396573" w:edGrp="everyone"/>
            <w:sdt>
              <w:sdtPr>
                <w:id w:val="103584775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419396573"/>
            <w:r w:rsidR="005A3255">
              <w:t xml:space="preserve"> </w:t>
            </w:r>
            <w:r w:rsidRPr="0093672E">
              <w:t>CLCC</w:t>
            </w:r>
            <w:r w:rsidR="002707DB" w:rsidRPr="0093672E">
              <w:t xml:space="preserve"> </w:t>
            </w:r>
            <w:permStart w:id="610604437" w:edGrp="everyone"/>
            <w:sdt>
              <w:sdtPr>
                <w:id w:val="-1241704414"/>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610604437"/>
            <w:r w:rsidR="005A3255">
              <w:t xml:space="preserve"> </w:t>
            </w:r>
            <w:r w:rsidRPr="0093672E">
              <w:t>centre privé</w:t>
            </w:r>
          </w:p>
          <w:p w14:paraId="56F33A61" w14:textId="49CC9EA1"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EndPr/>
              <w:sdtContent>
                <w:permStart w:id="1955741976" w:edGrp="everyone"/>
                <w:r w:rsidR="00FA6AA0" w:rsidRPr="0093672E">
                  <w:rPr>
                    <w:rStyle w:val="Mention"/>
                  </w:rPr>
                  <w:t>________________</w:t>
                </w:r>
                <w:permEnd w:id="1955741976"/>
              </w:sdtContent>
            </w:sdt>
          </w:p>
          <w:p w14:paraId="55F70E23" w14:textId="714EAFAE" w:rsidR="00AC31D2" w:rsidRPr="001C6CC4" w:rsidRDefault="00AC31D2" w:rsidP="00DF14FD">
            <w:pPr>
              <w:jc w:val="left"/>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EndPr/>
              <w:sdtContent>
                <w:permStart w:id="350555226" w:edGrp="everyone"/>
                <w:r w:rsidR="00F038E3" w:rsidRPr="0093672E">
                  <w:rPr>
                    <w:rStyle w:val="Mention"/>
                  </w:rPr>
                  <w:t>Numéro de téléphone.</w:t>
                </w:r>
                <w:permEnd w:id="350555226"/>
              </w:sdtContent>
            </w:sdt>
            <w:r w:rsidR="007F1945" w:rsidRPr="0093672E">
              <w:br/>
            </w:r>
            <w:r w:rsidR="000F53B2" w:rsidRPr="001C6CC4">
              <w:t>E</w:t>
            </w:r>
            <w:r w:rsidRPr="001C6CC4">
              <w:t>-mail</w:t>
            </w:r>
            <w:r w:rsidR="00D64A6B" w:rsidRPr="001C6CC4">
              <w:t xml:space="preserve"> </w:t>
            </w:r>
            <w:r w:rsidRPr="001C6CC4">
              <w:t>:</w:t>
            </w:r>
            <w:r w:rsidR="00E956AF" w:rsidRPr="001C6CC4">
              <w:t xml:space="preserve"> </w:t>
            </w:r>
            <w:permStart w:id="980963654" w:edGrp="everyone"/>
            <w:sdt>
              <w:sdtPr>
                <w:id w:val="-337538851"/>
                <w:placeholder>
                  <w:docPart w:val="2841DEC13EB64FD0BD9248C03C610BBA"/>
                </w:placeholder>
              </w:sdtPr>
              <w:sdtEndPr/>
              <w:sdtContent>
                <w:hyperlink r:id="rId25" w:history="1">
                  <w:r w:rsidR="00DF14FD" w:rsidRPr="005D5649">
                    <w:rPr>
                      <w:rStyle w:val="Lienhypertexte"/>
                      <w:rFonts w:ascii="Arial Nova Cond" w:hAnsi="Arial Nova Cond"/>
                      <w:shd w:val="clear" w:color="auto" w:fill="F2F2F2" w:themeFill="background1" w:themeFillShade="F2"/>
                      <w:lang w:val="de-DE"/>
                    </w:rPr>
                    <w:t>xxx@domaine.com</w:t>
                  </w:r>
                </w:hyperlink>
              </w:sdtContent>
            </w:sdt>
            <w:permEnd w:id="980963654"/>
            <w:r w:rsidR="00DF14FD" w:rsidRPr="001C6CC4">
              <w:br/>
            </w:r>
          </w:p>
          <w:p w14:paraId="01E62917" w14:textId="20B5A3B1"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EndPr/>
              <w:sdtContent>
                <w:permStart w:id="370952367" w:edGrp="everyone"/>
                <w:r w:rsidR="00FE334B" w:rsidRPr="0093672E">
                  <w:rPr>
                    <w:rStyle w:val="Mention"/>
                  </w:rPr>
                  <w:t>_ _/_ _/_ _ _ _</w:t>
                </w:r>
                <w:permEnd w:id="370952367"/>
              </w:sdtContent>
            </w:sdt>
            <w:r w:rsidRPr="0093672E">
              <w:tab/>
            </w:r>
            <w:r w:rsidR="000F4EE6" w:rsidRPr="0093672E">
              <w:br/>
            </w:r>
            <w:r w:rsidRPr="0093672E">
              <w:t xml:space="preserve">Cachet et signature du </w:t>
            </w:r>
            <w:r w:rsidR="000F53B2">
              <w:t>m</w:t>
            </w:r>
            <w:r w:rsidRPr="0093672E">
              <w:t>édecin :</w:t>
            </w:r>
          </w:p>
          <w:p w14:paraId="75C2F8B2" w14:textId="77777777" w:rsidR="00AC31D2" w:rsidRPr="0093672E" w:rsidRDefault="002B0BC2" w:rsidP="00AC31D2">
            <w:permStart w:id="1186673838" w:edGrp="everyone"/>
            <w:r w:rsidRPr="0093672E">
              <w:br/>
            </w:r>
          </w:p>
          <w:permEnd w:id="1186673838"/>
          <w:p w14:paraId="53CBBE59" w14:textId="77777777" w:rsidR="00AC31D2" w:rsidRPr="0093672E" w:rsidRDefault="00AC31D2" w:rsidP="00C81DED"/>
        </w:tc>
        <w:tc>
          <w:tcPr>
            <w:tcW w:w="2523" w:type="pct"/>
          </w:tcPr>
          <w:p w14:paraId="4A524CA6" w14:textId="77777777" w:rsidR="00AC31D2" w:rsidRPr="0093672E" w:rsidRDefault="00DA4D25" w:rsidP="00AC31D2">
            <w:pPr>
              <w:rPr>
                <w:rStyle w:val="lev"/>
              </w:rPr>
            </w:pPr>
            <w:r w:rsidRPr="0093672E">
              <w:rPr>
                <w:rStyle w:val="lev"/>
              </w:rPr>
              <w:t>Pharmacien</w:t>
            </w:r>
          </w:p>
          <w:p w14:paraId="525360DC" w14:textId="2659F0F0"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EndPr/>
              <w:sdtContent>
                <w:permStart w:id="2059746173" w:edGrp="everyone"/>
                <w:r w:rsidR="002647B4" w:rsidRPr="0093672E">
                  <w:rPr>
                    <w:rStyle w:val="Mention"/>
                  </w:rPr>
                  <w:t>________________</w:t>
                </w:r>
                <w:permEnd w:id="2059746173"/>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EndPr/>
              <w:sdtContent>
                <w:permStart w:id="546263042" w:edGrp="everyone"/>
                <w:r w:rsidR="000F4EE6" w:rsidRPr="0093672E">
                  <w:rPr>
                    <w:rStyle w:val="Mention"/>
                  </w:rPr>
                  <w:t>________________</w:t>
                </w:r>
                <w:permEnd w:id="546263042"/>
              </w:sdtContent>
            </w:sdt>
            <w:r w:rsidR="005A2754" w:rsidRPr="0093672E">
              <w:br/>
            </w:r>
            <w:r w:rsidR="005A2754" w:rsidRPr="0093672E">
              <w:br/>
            </w:r>
            <w:r w:rsidRPr="0093672E">
              <w:t>Hôpital :</w:t>
            </w:r>
            <w:r w:rsidR="002647B4" w:rsidRPr="0093672E">
              <w:t xml:space="preserve"> </w:t>
            </w:r>
            <w:sdt>
              <w:sdtPr>
                <w:id w:val="-646040821"/>
                <w:placeholder>
                  <w:docPart w:val="AAF62F7A665D42B28A3AA378809EE408"/>
                </w:placeholder>
                <w:showingPlcHdr/>
              </w:sdtPr>
              <w:sdtEndPr/>
              <w:sdtContent>
                <w:permStart w:id="1262815557" w:edGrp="everyone"/>
                <w:r w:rsidR="002647B4" w:rsidRPr="0093672E">
                  <w:rPr>
                    <w:rStyle w:val="Mention"/>
                  </w:rPr>
                  <w:t>________________</w:t>
                </w:r>
                <w:permEnd w:id="1262815557"/>
              </w:sdtContent>
            </w:sdt>
            <w:r w:rsidR="00637C1C" w:rsidRPr="0093672E">
              <w:br/>
            </w:r>
            <w:permStart w:id="158889444" w:edGrp="everyone"/>
            <w:sdt>
              <w:sdtPr>
                <w:id w:val="260027506"/>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58889444"/>
            <w:r w:rsidR="005A3255">
              <w:t xml:space="preserve"> </w:t>
            </w:r>
            <w:r w:rsidRPr="0093672E">
              <w:t xml:space="preserve">CHU </w:t>
            </w:r>
            <w:permStart w:id="1056120157" w:edGrp="everyone"/>
            <w:sdt>
              <w:sdtPr>
                <w:id w:val="743074113"/>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056120157"/>
            <w:r w:rsidR="005A3255">
              <w:t xml:space="preserve"> </w:t>
            </w:r>
            <w:r w:rsidRPr="0093672E">
              <w:t>CHG</w:t>
            </w:r>
            <w:r w:rsidR="002707DB" w:rsidRPr="0093672E">
              <w:t xml:space="preserve"> </w:t>
            </w:r>
            <w:permStart w:id="1353651316" w:edGrp="everyone"/>
            <w:sdt>
              <w:sdtPr>
                <w:id w:val="-1173186109"/>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353651316"/>
            <w:r w:rsidR="005A3255">
              <w:t xml:space="preserve"> </w:t>
            </w:r>
            <w:r w:rsidRPr="0093672E">
              <w:t>CLCC</w:t>
            </w:r>
            <w:r w:rsidR="002707DB" w:rsidRPr="0093672E">
              <w:t xml:space="preserve"> </w:t>
            </w:r>
            <w:permStart w:id="1222271367" w:edGrp="everyone"/>
            <w:sdt>
              <w:sdtPr>
                <w:id w:val="-519247138"/>
                <w14:checkbox>
                  <w14:checked w14:val="0"/>
                  <w14:checkedState w14:val="2612" w14:font="MS Gothic"/>
                  <w14:uncheckedState w14:val="2610" w14:font="MS Gothic"/>
                </w14:checkbox>
              </w:sdtPr>
              <w:sdtEndPr/>
              <w:sdtContent>
                <w:r w:rsidR="005A3255">
                  <w:rPr>
                    <w:rFonts w:ascii="MS Gothic" w:eastAsia="MS Gothic" w:hAnsi="MS Gothic" w:hint="eastAsia"/>
                  </w:rPr>
                  <w:t>☐</w:t>
                </w:r>
              </w:sdtContent>
            </w:sdt>
            <w:r w:rsidR="005A3255" w:rsidRPr="004C6AC7">
              <w:rPr>
                <w:rStyle w:val="normaltextrun"/>
                <w:rFonts w:ascii="Arial Nova Cond" w:eastAsiaTheme="majorEastAsia" w:hAnsi="Arial Nova Cond" w:cs="Segoe UI"/>
                <w:color w:val="595959"/>
                <w:sz w:val="22"/>
                <w:shd w:val="clear" w:color="auto" w:fill="F2F2F2"/>
              </w:rPr>
              <w:t xml:space="preserve"> </w:t>
            </w:r>
            <w:permEnd w:id="1222271367"/>
            <w:r w:rsidR="005A3255">
              <w:t xml:space="preserve"> </w:t>
            </w:r>
            <w:r w:rsidRPr="0093672E">
              <w:t>centre privé</w:t>
            </w:r>
          </w:p>
          <w:p w14:paraId="675EE0CD" w14:textId="7C8B06CB"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EndPr/>
              <w:sdtContent>
                <w:permStart w:id="2023630929" w:edGrp="everyone"/>
                <w:r w:rsidR="00FA6AA0" w:rsidRPr="0093672E">
                  <w:rPr>
                    <w:rStyle w:val="Mention"/>
                  </w:rPr>
                  <w:t>________________</w:t>
                </w:r>
                <w:permEnd w:id="2023630929"/>
              </w:sdtContent>
            </w:sdt>
          </w:p>
          <w:p w14:paraId="63B7A89E" w14:textId="72B6AD01" w:rsidR="00AC31D2" w:rsidRPr="001C6CC4" w:rsidRDefault="00AC31D2" w:rsidP="00DF14FD">
            <w:pPr>
              <w:jc w:val="left"/>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EndPr/>
              <w:sdtContent>
                <w:permStart w:id="451968525" w:edGrp="everyone"/>
                <w:r w:rsidR="00F038E3" w:rsidRPr="0093672E">
                  <w:rPr>
                    <w:rStyle w:val="Mention"/>
                  </w:rPr>
                  <w:t>Numéro de téléphone.</w:t>
                </w:r>
                <w:permEnd w:id="451968525"/>
              </w:sdtContent>
            </w:sdt>
            <w:r w:rsidR="007F1945" w:rsidRPr="0093672E">
              <w:br/>
            </w:r>
            <w:r w:rsidR="000F53B2" w:rsidRPr="001C6CC4">
              <w:t>E</w:t>
            </w:r>
            <w:r w:rsidRPr="001C6CC4">
              <w:t>-mail</w:t>
            </w:r>
            <w:r w:rsidR="00D64A6B" w:rsidRPr="001C6CC4">
              <w:t xml:space="preserve"> </w:t>
            </w:r>
            <w:r w:rsidRPr="001C6CC4">
              <w:t>:</w:t>
            </w:r>
            <w:r w:rsidR="00E956AF" w:rsidRPr="001C6CC4">
              <w:t xml:space="preserve"> </w:t>
            </w:r>
            <w:permStart w:id="1259419169" w:edGrp="everyone"/>
            <w:sdt>
              <w:sdtPr>
                <w:id w:val="1885127114"/>
                <w:placeholder>
                  <w:docPart w:val="A69623920E474CD598370C502D478C19"/>
                </w:placeholder>
              </w:sdtPr>
              <w:sdtEndPr/>
              <w:sdtContent>
                <w:hyperlink r:id="rId26" w:history="1">
                  <w:r w:rsidR="00DF14FD" w:rsidRPr="005D5649">
                    <w:rPr>
                      <w:rStyle w:val="Lienhypertexte"/>
                      <w:rFonts w:ascii="Arial Nova Cond" w:hAnsi="Arial Nova Cond"/>
                      <w:shd w:val="clear" w:color="auto" w:fill="F2F2F2" w:themeFill="background1" w:themeFillShade="F2"/>
                      <w:lang w:val="de-DE"/>
                    </w:rPr>
                    <w:t>xxx@domaine.com</w:t>
                  </w:r>
                </w:hyperlink>
              </w:sdtContent>
            </w:sdt>
            <w:permEnd w:id="1259419169"/>
            <w:r w:rsidR="00DF14FD" w:rsidRPr="001C6CC4">
              <w:br/>
            </w:r>
          </w:p>
          <w:p w14:paraId="17CCA74B" w14:textId="62D56DCC"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EndPr/>
              <w:sdtContent>
                <w:permStart w:id="607479051" w:edGrp="everyone"/>
                <w:r w:rsidR="00FE334B" w:rsidRPr="0093672E">
                  <w:rPr>
                    <w:rStyle w:val="Mention"/>
                  </w:rPr>
                  <w:t>_ _/_ _/_ _ _ _</w:t>
                </w:r>
                <w:permEnd w:id="607479051"/>
              </w:sdtContent>
            </w:sdt>
            <w:r w:rsidRPr="0093672E">
              <w:tab/>
            </w:r>
            <w:r w:rsidR="000F4EE6" w:rsidRPr="0093672E">
              <w:br/>
            </w:r>
            <w:r w:rsidRPr="0093672E">
              <w:t xml:space="preserve">Cachet et signature du </w:t>
            </w:r>
            <w:r w:rsidR="000F53B2">
              <w:t>p</w:t>
            </w:r>
            <w:r w:rsidRPr="0093672E">
              <w:t>harmacien :</w:t>
            </w:r>
          </w:p>
          <w:p w14:paraId="3C76C6D7" w14:textId="77777777" w:rsidR="00AC31D2" w:rsidRDefault="00AC31D2" w:rsidP="00AC31D2">
            <w:permStart w:id="989228177" w:edGrp="everyone"/>
          </w:p>
          <w:p w14:paraId="3B7AAED6" w14:textId="77777777" w:rsidR="00D10F3C" w:rsidRDefault="00D10F3C" w:rsidP="00AC31D2"/>
          <w:permEnd w:id="989228177"/>
          <w:p w14:paraId="213A9F52" w14:textId="5482DD90" w:rsidR="00D10F3C" w:rsidRPr="0093672E" w:rsidRDefault="00D10F3C" w:rsidP="00AC31D2"/>
        </w:tc>
      </w:tr>
    </w:tbl>
    <w:p w14:paraId="23198249" w14:textId="77777777" w:rsidR="00AC31D2" w:rsidRPr="0093672E" w:rsidRDefault="00AC31D2" w:rsidP="00AC31D2">
      <w:bookmarkStart w:id="31" w:name="_Toc331428073"/>
      <w:bookmarkStart w:id="32" w:name="_Toc331428274"/>
      <w:bookmarkStart w:id="33" w:name="_Toc13576583"/>
    </w:p>
    <w:p w14:paraId="24A7DF32" w14:textId="77777777" w:rsidR="00AC31D2" w:rsidRPr="0093672E" w:rsidRDefault="00AC31D2" w:rsidP="003F58DE">
      <w:pPr>
        <w:pStyle w:val="Petit"/>
        <w:rPr>
          <w:sz w:val="2"/>
          <w:szCs w:val="2"/>
        </w:rPr>
        <w:sectPr w:rsidR="00AC31D2" w:rsidRPr="0093672E" w:rsidSect="00443F9A">
          <w:headerReference w:type="even" r:id="rId27"/>
          <w:headerReference w:type="default" r:id="rId28"/>
          <w:footerReference w:type="default" r:id="rId29"/>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2F378FEB"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198E6C4" w14:textId="16144F01" w:rsidR="00F778FC" w:rsidRPr="0093672E" w:rsidRDefault="00F778FC" w:rsidP="00F778FC">
            <w:pPr>
              <w:pStyle w:val="Titredenote"/>
            </w:pPr>
            <w:bookmarkStart w:id="34" w:name="Questionnaire"/>
            <w:r w:rsidRPr="0093672E">
              <w:lastRenderedPageBreak/>
              <w:t>Questionnaire qualité de vie</w:t>
            </w:r>
            <w:bookmarkEnd w:id="34"/>
          </w:p>
          <w:p w14:paraId="2D1C3C06" w14:textId="313A7A1C" w:rsidR="00F778FC" w:rsidRPr="0093672E" w:rsidRDefault="00F778FC" w:rsidP="00697343">
            <w:pPr>
              <w:pStyle w:val="Normalcentr"/>
              <w:rPr>
                <w:rStyle w:val="Grasitalique"/>
              </w:rPr>
            </w:pPr>
            <w:r w:rsidRPr="0093672E">
              <w:rPr>
                <w:rStyle w:val="Grasitalique"/>
              </w:rPr>
              <w:t>À compléter par le patient</w:t>
            </w:r>
          </w:p>
        </w:tc>
      </w:tr>
    </w:tbl>
    <w:p w14:paraId="3AC65599" w14:textId="77777777" w:rsidR="002556C0" w:rsidRPr="0093672E" w:rsidRDefault="002556C0" w:rsidP="002556C0"/>
    <w:tbl>
      <w:tblPr>
        <w:tblStyle w:val="Grilledetableauclaire"/>
        <w:tblW w:w="0" w:type="auto"/>
        <w:tblLook w:val="0600" w:firstRow="0" w:lastRow="0" w:firstColumn="0" w:lastColumn="0" w:noHBand="1" w:noVBand="1"/>
      </w:tblPr>
      <w:tblGrid>
        <w:gridCol w:w="9608"/>
      </w:tblGrid>
      <w:tr w:rsidR="005F43EC" w:rsidRPr="0093672E" w14:paraId="01884A17" w14:textId="77777777" w:rsidTr="005F43EC">
        <w:tc>
          <w:tcPr>
            <w:tcW w:w="9629" w:type="dxa"/>
          </w:tcPr>
          <w:p w14:paraId="21C84C66" w14:textId="358B3275" w:rsidR="003621D7" w:rsidRDefault="003621D7" w:rsidP="00CE0748">
            <w:pPr>
              <w:pStyle w:val="Paragraphedeliste"/>
              <w:numPr>
                <w:ilvl w:val="2"/>
                <w:numId w:val="1"/>
              </w:numPr>
            </w:pPr>
            <w:r>
              <w:t>Haem-A-QoL</w:t>
            </w:r>
            <w:r w:rsidR="00345B95">
              <w:t xml:space="preserve"> (</w:t>
            </w:r>
            <w:r w:rsidR="00345B95" w:rsidRPr="003621D7">
              <w:t>Qualité de vie de l'hémophilie pour adultes</w:t>
            </w:r>
            <w:r w:rsidR="0050135B">
              <w:t xml:space="preserve"> </w:t>
            </w:r>
            <w:r w:rsidR="0050135B">
              <w:rPr>
                <w:rFonts w:cs="Arial"/>
              </w:rPr>
              <w:t>≥</w:t>
            </w:r>
            <w:r w:rsidR="0050135B">
              <w:t xml:space="preserve"> 17 ans</w:t>
            </w:r>
            <w:r w:rsidR="00345B95">
              <w:t>)</w:t>
            </w:r>
          </w:p>
          <w:p w14:paraId="4AC1A29D" w14:textId="7878297C" w:rsidR="005F43EC" w:rsidRPr="0093672E" w:rsidRDefault="00AF7F4B" w:rsidP="00CE0748">
            <w:pPr>
              <w:pStyle w:val="Paragraphedeliste"/>
              <w:numPr>
                <w:ilvl w:val="2"/>
                <w:numId w:val="1"/>
              </w:numPr>
            </w:pPr>
            <w:r>
              <w:t xml:space="preserve">Haemo-QoL </w:t>
            </w:r>
            <w:r w:rsidR="004D4FE0">
              <w:t>(Qualité de vie de l’hémophilie pour patients de 1</w:t>
            </w:r>
            <w:r w:rsidR="001044DD">
              <w:t>3</w:t>
            </w:r>
            <w:r w:rsidR="004D4FE0">
              <w:t xml:space="preserve"> à </w:t>
            </w:r>
            <w:r w:rsidR="0050135B">
              <w:t>&lt; 17 ans)</w:t>
            </w:r>
          </w:p>
        </w:tc>
      </w:tr>
    </w:tbl>
    <w:p w14:paraId="648EFACB" w14:textId="570F7200" w:rsidR="00327981" w:rsidRDefault="00327981" w:rsidP="005F43EC"/>
    <w:p w14:paraId="798335D9" w14:textId="77777777" w:rsidR="009A7D44" w:rsidRDefault="009A7D44">
      <w:pPr>
        <w:spacing w:before="0" w:after="200" w:line="276" w:lineRule="auto"/>
        <w:jc w:val="left"/>
        <w:sectPr w:rsidR="009A7D44" w:rsidSect="0029564F">
          <w:headerReference w:type="default" r:id="rId30"/>
          <w:pgSz w:w="11906" w:h="16838"/>
          <w:pgMar w:top="1134" w:right="1134" w:bottom="1134" w:left="1134" w:header="709" w:footer="448" w:gutter="0"/>
          <w:cols w:space="708"/>
          <w:docGrid w:linePitch="360"/>
        </w:sectPr>
      </w:pPr>
    </w:p>
    <w:tbl>
      <w:tblPr>
        <w:tblStyle w:val="Grilledutableau"/>
        <w:tblW w:w="9628" w:type="dxa"/>
        <w:tblInd w:w="-5" w:type="dxa"/>
        <w:tblLayout w:type="fixed"/>
        <w:tblLook w:val="04A0" w:firstRow="1" w:lastRow="0" w:firstColumn="1" w:lastColumn="0" w:noHBand="0" w:noVBand="1"/>
      </w:tblPr>
      <w:tblGrid>
        <w:gridCol w:w="9628"/>
      </w:tblGrid>
      <w:tr w:rsidR="00140D8A" w:rsidRPr="00140D8A" w14:paraId="1E66B62A" w14:textId="77777777" w:rsidTr="00991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F799AE9" w14:textId="49123C1E" w:rsidR="00056237" w:rsidRPr="00140D8A" w:rsidRDefault="00056237" w:rsidP="009A7D44">
            <w:pPr>
              <w:spacing w:before="0" w:after="200" w:line="276" w:lineRule="auto"/>
              <w:jc w:val="center"/>
              <w:rPr>
                <w:rFonts w:ascii="Verdana" w:hAnsi="Verdana"/>
                <w:bCs/>
                <w:color w:val="000000" w:themeColor="text1"/>
                <w:sz w:val="16"/>
                <w:szCs w:val="16"/>
                <w:lang w:eastAsia="en-US"/>
              </w:rPr>
            </w:pPr>
            <w:r w:rsidRPr="00140D8A">
              <w:rPr>
                <w:rFonts w:ascii="Verdana" w:hAnsi="Verdana"/>
                <w:b w:val="0"/>
                <w:color w:val="000000" w:themeColor="text1"/>
                <w:sz w:val="18"/>
                <w:szCs w:val="18"/>
                <w:lang w:eastAsia="en-US"/>
              </w:rPr>
              <w:lastRenderedPageBreak/>
              <w:t xml:space="preserve">Hémophilie - AAP </w:t>
            </w:r>
            <w:r w:rsidR="009F6BA8" w:rsidRPr="00140D8A">
              <w:rPr>
                <w:rFonts w:ascii="Verdana" w:hAnsi="Verdana"/>
                <w:b w:val="0"/>
                <w:color w:val="000000" w:themeColor="text1"/>
                <w:sz w:val="18"/>
                <w:szCs w:val="18"/>
                <w:lang w:eastAsia="en-US"/>
              </w:rPr>
              <w:t>ALHEMO</w:t>
            </w:r>
            <w:r w:rsidRPr="00140D8A">
              <w:rPr>
                <w:rFonts w:ascii="Verdana" w:hAnsi="Verdana"/>
                <w:b w:val="0"/>
                <w:color w:val="000000" w:themeColor="text1"/>
                <w:sz w:val="18"/>
                <w:szCs w:val="18"/>
                <w:lang w:eastAsia="en-US"/>
              </w:rPr>
              <w:t>, solution injectable</w:t>
            </w:r>
            <w:r w:rsidRPr="00140D8A">
              <w:rPr>
                <w:rFonts w:ascii="Verdana" w:hAnsi="Verdana"/>
                <w:b w:val="0"/>
                <w:bCs/>
                <w:color w:val="000000" w:themeColor="text1"/>
                <w:sz w:val="16"/>
                <w:szCs w:val="16"/>
                <w:lang w:eastAsia="en-US"/>
              </w:rPr>
              <w:t xml:space="preserve"> </w:t>
            </w:r>
          </w:p>
          <w:p w14:paraId="2FD8A828" w14:textId="77777777" w:rsidR="00360418" w:rsidRPr="00140D8A" w:rsidRDefault="00056237" w:rsidP="00991907">
            <w:pPr>
              <w:spacing w:before="0" w:after="200" w:line="276" w:lineRule="auto"/>
              <w:rPr>
                <w:rFonts w:ascii="Verdana" w:hAnsi="Verdana"/>
                <w:bCs/>
                <w:color w:val="000000" w:themeColor="text1"/>
                <w:sz w:val="16"/>
                <w:szCs w:val="16"/>
                <w:lang w:eastAsia="en-US"/>
              </w:rPr>
            </w:pPr>
            <w:r w:rsidRPr="00140D8A">
              <w:rPr>
                <w:rFonts w:ascii="Verdana" w:hAnsi="Verdana"/>
                <w:b w:val="0"/>
                <w:bCs/>
                <w:color w:val="000000" w:themeColor="text1"/>
                <w:sz w:val="16"/>
                <w:szCs w:val="16"/>
                <w:lang w:eastAsia="en-US"/>
              </w:rPr>
              <w:t xml:space="preserve">Nom du patient (3 premières lettres) : </w:t>
            </w:r>
            <w:permStart w:id="1823962195" w:edGrp="everyone"/>
            <w:r w:rsidRPr="00140D8A">
              <w:rPr>
                <w:rFonts w:ascii="Verdana" w:hAnsi="Verdana"/>
                <w:b w:val="0"/>
                <w:bCs/>
                <w:color w:val="000000" w:themeColor="text1"/>
                <w:sz w:val="16"/>
                <w:szCs w:val="16"/>
                <w:lang w:eastAsia="en-US"/>
              </w:rPr>
              <w:t>| _ | _ | _ |</w:t>
            </w:r>
            <w:permEnd w:id="1823962195"/>
            <w:r w:rsidRPr="00140D8A">
              <w:rPr>
                <w:rFonts w:ascii="Verdana" w:hAnsi="Verdana"/>
                <w:b w:val="0"/>
                <w:bCs/>
                <w:color w:val="000000" w:themeColor="text1"/>
                <w:sz w:val="16"/>
                <w:szCs w:val="16"/>
                <w:lang w:eastAsia="en-US"/>
              </w:rPr>
              <w:t xml:space="preserve"> Prénom (2 premières lettres) : </w:t>
            </w:r>
            <w:permStart w:id="1894520635" w:edGrp="everyone"/>
            <w:r w:rsidRPr="00140D8A">
              <w:rPr>
                <w:rFonts w:ascii="Verdana" w:hAnsi="Verdana"/>
                <w:b w:val="0"/>
                <w:bCs/>
                <w:color w:val="000000" w:themeColor="text1"/>
                <w:sz w:val="16"/>
                <w:szCs w:val="16"/>
                <w:lang w:eastAsia="en-US"/>
              </w:rPr>
              <w:t>| _ | _ |</w:t>
            </w:r>
            <w:permEnd w:id="1894520635"/>
            <w:r w:rsidRPr="00140D8A">
              <w:rPr>
                <w:rFonts w:ascii="Verdana" w:hAnsi="Verdana"/>
                <w:b w:val="0"/>
                <w:bCs/>
                <w:color w:val="000000" w:themeColor="text1"/>
                <w:sz w:val="16"/>
                <w:szCs w:val="16"/>
                <w:lang w:eastAsia="en-US"/>
              </w:rPr>
              <w:br/>
              <w:t xml:space="preserve">No patient d’accès précoce (si attribution numéro, code alphanumérique ou code alphabétique par le laboratoire) : </w:t>
            </w:r>
          </w:p>
          <w:p w14:paraId="595148E7" w14:textId="437A163F" w:rsidR="00056237" w:rsidRPr="00140D8A" w:rsidRDefault="00056237" w:rsidP="00991907">
            <w:pPr>
              <w:spacing w:before="0" w:after="200" w:line="276" w:lineRule="auto"/>
              <w:rPr>
                <w:b w:val="0"/>
                <w:bCs/>
                <w:color w:val="000000" w:themeColor="text1"/>
                <w:sz w:val="36"/>
                <w:szCs w:val="36"/>
              </w:rPr>
            </w:pPr>
            <w:permStart w:id="385167880" w:edGrp="everyone"/>
            <w:r w:rsidRPr="00140D8A">
              <w:rPr>
                <w:rFonts w:ascii="Verdana" w:hAnsi="Verdana"/>
                <w:b w:val="0"/>
                <w:bCs/>
                <w:color w:val="000000" w:themeColor="text1"/>
                <w:sz w:val="16"/>
                <w:szCs w:val="16"/>
                <w:lang w:eastAsia="en-US"/>
              </w:rPr>
              <w:t>| _ | _ | _</w:t>
            </w:r>
            <w:r w:rsidR="00127C57" w:rsidRPr="00140D8A">
              <w:rPr>
                <w:rFonts w:ascii="Verdana" w:hAnsi="Verdana"/>
                <w:b w:val="0"/>
                <w:bCs/>
                <w:color w:val="000000" w:themeColor="text1"/>
                <w:sz w:val="16"/>
                <w:szCs w:val="16"/>
                <w:lang w:eastAsia="en-US"/>
              </w:rPr>
              <w:t xml:space="preserve"> </w:t>
            </w:r>
            <w:r w:rsidR="00360418" w:rsidRPr="00140D8A">
              <w:rPr>
                <w:rFonts w:ascii="Verdana" w:hAnsi="Verdana"/>
                <w:b w:val="0"/>
                <w:bCs/>
                <w:color w:val="000000" w:themeColor="text1"/>
                <w:sz w:val="16"/>
                <w:szCs w:val="16"/>
                <w:lang w:eastAsia="en-US"/>
              </w:rPr>
              <w:t>| _ | _ | _</w:t>
            </w:r>
            <w:r w:rsidR="003E01D9" w:rsidRPr="00140D8A">
              <w:rPr>
                <w:rFonts w:ascii="Verdana" w:hAnsi="Verdana"/>
                <w:b w:val="0"/>
                <w:bCs/>
                <w:color w:val="000000" w:themeColor="text1"/>
                <w:sz w:val="16"/>
                <w:szCs w:val="16"/>
                <w:lang w:eastAsia="en-US"/>
              </w:rPr>
              <w:t xml:space="preserve"> |</w:t>
            </w:r>
            <w:permEnd w:id="385167880"/>
          </w:p>
        </w:tc>
      </w:tr>
    </w:tbl>
    <w:p w14:paraId="335418BA" w14:textId="77777777" w:rsidR="00F3069D" w:rsidRPr="00140D8A" w:rsidRDefault="00F3069D" w:rsidP="009A7D44">
      <w:pPr>
        <w:spacing w:before="0" w:after="200" w:line="276" w:lineRule="auto"/>
        <w:jc w:val="center"/>
        <w:rPr>
          <w:b/>
          <w:bCs/>
          <w:color w:val="000000" w:themeColor="text1"/>
          <w:sz w:val="36"/>
          <w:szCs w:val="36"/>
        </w:rPr>
      </w:pPr>
    </w:p>
    <w:p w14:paraId="25A266F7" w14:textId="30DD42B0" w:rsidR="009A7D44" w:rsidRPr="00C92584" w:rsidRDefault="009A7D44" w:rsidP="009A7D44">
      <w:pPr>
        <w:spacing w:before="0" w:after="200" w:line="276" w:lineRule="auto"/>
        <w:jc w:val="center"/>
        <w:rPr>
          <w:b/>
          <w:bCs/>
          <w:sz w:val="36"/>
          <w:szCs w:val="36"/>
        </w:rPr>
      </w:pPr>
      <w:r w:rsidRPr="00C92584">
        <w:rPr>
          <w:b/>
          <w:bCs/>
          <w:sz w:val="36"/>
          <w:szCs w:val="36"/>
        </w:rPr>
        <w:t>HAEM-A-QOL</w:t>
      </w:r>
    </w:p>
    <w:tbl>
      <w:tblPr>
        <w:tblStyle w:val="Grilledutableau"/>
        <w:tblW w:w="0" w:type="auto"/>
        <w:tblLook w:val="04A0" w:firstRow="1" w:lastRow="0" w:firstColumn="1" w:lastColumn="0" w:noHBand="0" w:noVBand="1"/>
      </w:tblPr>
      <w:tblGrid>
        <w:gridCol w:w="9628"/>
      </w:tblGrid>
      <w:tr w:rsidR="009A7D44" w:rsidRPr="00EF40A6" w14:paraId="6999EE5D" w14:textId="77777777" w:rsidTr="00D56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6254C86D" w14:textId="77777777" w:rsidR="009A7D44" w:rsidRPr="00EF40A6" w:rsidRDefault="009A7D44" w:rsidP="00D56635">
            <w:pPr>
              <w:spacing w:before="0" w:after="200" w:line="276" w:lineRule="auto"/>
              <w:jc w:val="center"/>
              <w:rPr>
                <w:b w:val="0"/>
                <w:bCs/>
              </w:rPr>
            </w:pPr>
            <w:r w:rsidRPr="00EF40A6">
              <w:rPr>
                <w:bCs/>
              </w:rPr>
              <w:t>QUESTIONNAIRE POUR ADULTE</w:t>
            </w:r>
          </w:p>
        </w:tc>
      </w:tr>
    </w:tbl>
    <w:p w14:paraId="1066F65C" w14:textId="77777777" w:rsidR="009A7D44" w:rsidRPr="004B13D2" w:rsidRDefault="009A7D44" w:rsidP="009A7D44">
      <w:pPr>
        <w:spacing w:before="0" w:after="200" w:line="276" w:lineRule="auto"/>
        <w:jc w:val="left"/>
        <w:rPr>
          <w:b/>
          <w:bCs/>
        </w:rPr>
      </w:pPr>
      <w:r w:rsidRPr="004B13D2">
        <w:rPr>
          <w:b/>
          <w:bCs/>
          <w:u w:val="single"/>
        </w:rPr>
        <w:t>Cher patient,</w:t>
      </w:r>
    </w:p>
    <w:p w14:paraId="5905CED5" w14:textId="77777777" w:rsidR="009A7D44" w:rsidRPr="004B13D2" w:rsidRDefault="009A7D44" w:rsidP="009A7D44">
      <w:pPr>
        <w:spacing w:before="0" w:after="200" w:line="276" w:lineRule="auto"/>
        <w:jc w:val="left"/>
      </w:pPr>
      <w:r w:rsidRPr="004B13D2">
        <w:t>Nous aimerions savoir comment vous vous êtes senti au cours des dernières semaines. C’est pourquoi nous avons imaginé quelques questions auxquelles nous voudrions que vous répondiez. Le questionnaire a été fait pour les personnes hémophiles.</w:t>
      </w:r>
    </w:p>
    <w:p w14:paraId="4EDCB00C" w14:textId="77777777" w:rsidR="009A7D44" w:rsidRPr="004B13D2" w:rsidRDefault="009A7D44" w:rsidP="009A7D44">
      <w:pPr>
        <w:spacing w:before="0" w:after="200" w:line="276" w:lineRule="auto"/>
        <w:jc w:val="left"/>
      </w:pPr>
      <w:r w:rsidRPr="004B13D2">
        <w:t>Pour les questions qui suivent, nous vous prions de bien vouloir tenir compte des instructions ci-dessous :</w:t>
      </w:r>
    </w:p>
    <w:p w14:paraId="035AA111" w14:textId="77777777" w:rsidR="009A7D44" w:rsidRPr="004B13D2" w:rsidRDefault="009A7D44" w:rsidP="00CE0748">
      <w:pPr>
        <w:numPr>
          <w:ilvl w:val="0"/>
          <w:numId w:val="17"/>
        </w:numPr>
        <w:spacing w:before="0" w:after="200" w:line="276" w:lineRule="auto"/>
        <w:jc w:val="left"/>
      </w:pPr>
      <w:r w:rsidRPr="004B13D2">
        <w:t>Lisez attentivement chaque question s’il vous plaît.</w:t>
      </w:r>
    </w:p>
    <w:p w14:paraId="46E1C172" w14:textId="77777777" w:rsidR="009A7D44" w:rsidRPr="004B13D2" w:rsidRDefault="009A7D44" w:rsidP="00CE0748">
      <w:pPr>
        <w:numPr>
          <w:ilvl w:val="0"/>
          <w:numId w:val="17"/>
        </w:numPr>
        <w:spacing w:before="0" w:after="200" w:line="276" w:lineRule="auto"/>
        <w:jc w:val="left"/>
      </w:pPr>
      <w:r w:rsidRPr="004B13D2">
        <w:t>Réfléchissez à votre état de santé au cours des dernières semaines.</w:t>
      </w:r>
    </w:p>
    <w:p w14:paraId="5DC71C10" w14:textId="77777777" w:rsidR="009A7D44" w:rsidRPr="004B13D2" w:rsidRDefault="009A7D44" w:rsidP="00CE0748">
      <w:pPr>
        <w:numPr>
          <w:ilvl w:val="0"/>
          <w:numId w:val="17"/>
        </w:numPr>
        <w:spacing w:before="0" w:after="200" w:line="276" w:lineRule="auto"/>
        <w:jc w:val="left"/>
      </w:pPr>
      <w:r w:rsidRPr="004B13D2">
        <w:t>Faites une croix dans la case correspondant à la réponse qui vous convient le mieux.</w:t>
      </w:r>
    </w:p>
    <w:p w14:paraId="3A8C6FFF" w14:textId="77777777" w:rsidR="009A7D44" w:rsidRPr="004B13D2" w:rsidRDefault="009A7D44" w:rsidP="00CE0748">
      <w:pPr>
        <w:numPr>
          <w:ilvl w:val="0"/>
          <w:numId w:val="17"/>
        </w:numPr>
        <w:spacing w:before="0" w:after="200" w:line="276" w:lineRule="auto"/>
        <w:jc w:val="left"/>
      </w:pPr>
      <w:r w:rsidRPr="004B13D2">
        <w:t>Cochez une seule case par question.</w:t>
      </w:r>
    </w:p>
    <w:p w14:paraId="38B16FD7" w14:textId="77777777" w:rsidR="009A7D44" w:rsidRPr="004B13D2" w:rsidRDefault="009A7D44" w:rsidP="00CE0748">
      <w:pPr>
        <w:numPr>
          <w:ilvl w:val="0"/>
          <w:numId w:val="17"/>
        </w:numPr>
        <w:spacing w:before="0" w:after="200" w:line="276" w:lineRule="auto"/>
        <w:jc w:val="left"/>
      </w:pPr>
      <w:r w:rsidRPr="004B13D2">
        <w:t>Il n’y a pas de bonne ou de mauvaise réponse.</w:t>
      </w:r>
    </w:p>
    <w:p w14:paraId="0A1C5BA8" w14:textId="77777777" w:rsidR="009A7D44" w:rsidRPr="004B13D2" w:rsidRDefault="009A7D44" w:rsidP="00CE0748">
      <w:pPr>
        <w:numPr>
          <w:ilvl w:val="0"/>
          <w:numId w:val="17"/>
        </w:numPr>
        <w:spacing w:before="0" w:after="200" w:line="276" w:lineRule="auto"/>
        <w:jc w:val="left"/>
      </w:pPr>
      <w:r w:rsidRPr="004B13D2">
        <w:t>Ce qui nous importe, c’est votre avis.</w:t>
      </w:r>
    </w:p>
    <w:p w14:paraId="7CF4F99E" w14:textId="77777777" w:rsidR="009A7D44" w:rsidRPr="004B13D2" w:rsidRDefault="009A7D44" w:rsidP="00CE0748">
      <w:pPr>
        <w:numPr>
          <w:ilvl w:val="0"/>
          <w:numId w:val="17"/>
        </w:numPr>
        <w:spacing w:before="0" w:after="200" w:line="276" w:lineRule="auto"/>
        <w:jc w:val="left"/>
        <w:rPr>
          <w:lang w:val="en-GB"/>
        </w:rPr>
      </w:pPr>
      <w:r w:rsidRPr="004B13D2">
        <w:t xml:space="preserve">Certains domaines ne vous concernent peut-être pas (par exemple le sport et les loisirs, la vie de famille, le travail et les études si vous ne travaillez pas et ne faites pas d’études). </w:t>
      </w:r>
      <w:r w:rsidRPr="004B13D2">
        <w:rPr>
          <w:lang w:val="en-GB"/>
        </w:rPr>
        <w:t>Dans ce cas, cochez la catégorie « sans objet ».</w:t>
      </w:r>
    </w:p>
    <w:p w14:paraId="18E5A170" w14:textId="77777777" w:rsidR="009A7D44" w:rsidRDefault="009A7D44" w:rsidP="00991907">
      <w:pPr>
        <w:spacing w:before="0" w:after="200" w:line="276" w:lineRule="auto"/>
        <w:ind w:left="680" w:hanging="362"/>
        <w:jc w:val="left"/>
      </w:pPr>
      <w:r w:rsidRPr="004B13D2">
        <w:t xml:space="preserve">L’ensemble des informations recueillies sera traité avec la plus grande confidentialité ! </w:t>
      </w:r>
    </w:p>
    <w:p w14:paraId="3C6EFF28" w14:textId="6278AD77" w:rsidR="00931A6D" w:rsidRDefault="009A7D44" w:rsidP="00CE0748">
      <w:pPr>
        <w:pStyle w:val="Paragraphedeliste"/>
        <w:numPr>
          <w:ilvl w:val="0"/>
          <w:numId w:val="17"/>
        </w:numPr>
        <w:spacing w:before="0" w:after="200" w:line="276" w:lineRule="auto"/>
        <w:jc w:val="right"/>
      </w:pPr>
      <w:r w:rsidRPr="00C92584">
        <w:t xml:space="preserve">J’ai rempli le questionnaire le : </w:t>
      </w:r>
      <w:sdt>
        <w:sdtPr>
          <w:id w:val="757710689"/>
          <w:placeholder>
            <w:docPart w:val="5F3787AC9F8842AA9F77C379DA64DAC1"/>
          </w:placeholder>
          <w:showingPlcHdr/>
          <w:date>
            <w:dateFormat w:val="dd/MM/yyyy"/>
            <w:lid w:val="fr-FR"/>
            <w:storeMappedDataAs w:val="dateTime"/>
            <w:calendar w:val="gregorian"/>
          </w:date>
        </w:sdtPr>
        <w:sdtEndPr/>
        <w:sdtContent>
          <w:permStart w:id="584657616" w:edGrp="everyone"/>
          <w:r w:rsidR="00CF5193" w:rsidRPr="0093672E">
            <w:rPr>
              <w:rStyle w:val="Mention"/>
            </w:rPr>
            <w:t>_ _/_ _/_ _ _ _</w:t>
          </w:r>
          <w:permEnd w:id="584657616"/>
        </w:sdtContent>
      </w:sdt>
      <w:r w:rsidRPr="00C92584">
        <w:t xml:space="preserve"> (Jour/Mois/Année)</w:t>
      </w:r>
    </w:p>
    <w:p w14:paraId="322221D5" w14:textId="72D1FB50" w:rsidR="009A7D44" w:rsidRPr="00C92584" w:rsidRDefault="00931A6D" w:rsidP="00931A6D">
      <w:pPr>
        <w:spacing w:before="0" w:after="200" w:line="276" w:lineRule="auto"/>
        <w:jc w:val="left"/>
      </w:pPr>
      <w:r>
        <w:br w:type="page"/>
      </w:r>
    </w:p>
    <w:p w14:paraId="4344D31C" w14:textId="77777777" w:rsidR="009A7D44" w:rsidRPr="004B13D2" w:rsidRDefault="009A7D44" w:rsidP="00CE0748">
      <w:pPr>
        <w:numPr>
          <w:ilvl w:val="1"/>
          <w:numId w:val="17"/>
        </w:numPr>
        <w:spacing w:before="200" w:after="200" w:line="276" w:lineRule="auto"/>
        <w:ind w:left="567" w:hanging="567"/>
        <w:jc w:val="left"/>
        <w:rPr>
          <w:b/>
          <w:bCs/>
        </w:rPr>
      </w:pPr>
      <w:r w:rsidRPr="004B13D2">
        <w:rPr>
          <w:b/>
          <w:bCs/>
        </w:rPr>
        <w:lastRenderedPageBreak/>
        <w:t>Nous souhaiterions que vous nous parliez de votre hémophilie et de votre SANTÉ PHYSIQUE…</w:t>
      </w:r>
    </w:p>
    <w:tbl>
      <w:tblPr>
        <w:tblW w:w="9530" w:type="dxa"/>
        <w:tblInd w:w="132" w:type="dxa"/>
        <w:tblLayout w:type="fixed"/>
        <w:tblCellMar>
          <w:left w:w="0" w:type="dxa"/>
          <w:right w:w="0" w:type="dxa"/>
        </w:tblCellMar>
        <w:tblLook w:val="0000" w:firstRow="0" w:lastRow="0" w:firstColumn="0" w:lastColumn="0" w:noHBand="0" w:noVBand="0"/>
      </w:tblPr>
      <w:tblGrid>
        <w:gridCol w:w="3590"/>
        <w:gridCol w:w="1190"/>
        <w:gridCol w:w="1185"/>
        <w:gridCol w:w="1190"/>
        <w:gridCol w:w="1185"/>
        <w:gridCol w:w="1190"/>
      </w:tblGrid>
      <w:tr w:rsidR="009A7D44" w:rsidRPr="004B13D2" w14:paraId="7F8FD01C" w14:textId="77777777" w:rsidTr="006B79FE">
        <w:trPr>
          <w:trHeight w:val="601"/>
        </w:trPr>
        <w:tc>
          <w:tcPr>
            <w:tcW w:w="3590" w:type="dxa"/>
            <w:tcBorders>
              <w:top w:val="single" w:sz="6" w:space="0" w:color="000000"/>
              <w:left w:val="single" w:sz="6" w:space="0" w:color="000000"/>
              <w:bottom w:val="single" w:sz="4" w:space="0" w:color="000000"/>
              <w:right w:val="single" w:sz="6" w:space="0" w:color="000000"/>
            </w:tcBorders>
            <w:shd w:val="clear" w:color="auto" w:fill="E4E4E4"/>
          </w:tcPr>
          <w:permEnd w:id="893935940"/>
          <w:p w14:paraId="4263C0DF" w14:textId="4C3FE737" w:rsidR="009A7D44" w:rsidRPr="00C92584" w:rsidRDefault="009A7D44" w:rsidP="00D56635">
            <w:pPr>
              <w:spacing w:before="0" w:after="0" w:line="276" w:lineRule="auto"/>
              <w:jc w:val="left"/>
              <w:rPr>
                <w:i/>
                <w:iCs/>
                <w:sz w:val="20"/>
                <w:szCs w:val="20"/>
              </w:rPr>
            </w:pPr>
            <w:r w:rsidRPr="00C92584">
              <w:rPr>
                <w:i/>
                <w:iCs/>
                <w:sz w:val="20"/>
                <w:szCs w:val="20"/>
              </w:rPr>
              <w:t>Au cours d</w:t>
            </w:r>
            <w:r w:rsidR="00DC0189">
              <w:rPr>
                <w:i/>
                <w:iCs/>
                <w:sz w:val="20"/>
                <w:szCs w:val="20"/>
              </w:rPr>
              <w:t>es 4 dernières semaines</w:t>
            </w:r>
            <w:r w:rsidRPr="00C92584">
              <w:rPr>
                <w:i/>
                <w:iCs/>
                <w:sz w:val="20"/>
                <w:szCs w:val="20"/>
              </w:rPr>
              <w: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07EB13D7"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jamais</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6064D700"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rarement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1799082C"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parfois</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64DB4C69"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souvent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4C0F3C79" w14:textId="77777777" w:rsidR="009A7D44" w:rsidRPr="00C92584" w:rsidRDefault="009A7D44" w:rsidP="001F150A">
            <w:pPr>
              <w:spacing w:before="0" w:after="0" w:line="276" w:lineRule="auto"/>
              <w:jc w:val="center"/>
              <w:rPr>
                <w:sz w:val="20"/>
                <w:szCs w:val="20"/>
                <w:lang w:val="en-GB"/>
              </w:rPr>
            </w:pPr>
            <w:r w:rsidRPr="00C92584">
              <w:rPr>
                <w:sz w:val="20"/>
                <w:szCs w:val="20"/>
                <w:lang w:val="en-GB"/>
              </w:rPr>
              <w:t>toujours</w:t>
            </w:r>
          </w:p>
        </w:tc>
      </w:tr>
      <w:tr w:rsidR="00D05891" w:rsidRPr="004B13D2" w14:paraId="54099ED1" w14:textId="77777777" w:rsidTr="006A44B6">
        <w:trPr>
          <w:trHeight w:val="909"/>
        </w:trPr>
        <w:tc>
          <w:tcPr>
            <w:tcW w:w="3590" w:type="dxa"/>
            <w:tcBorders>
              <w:top w:val="single" w:sz="4" w:space="0" w:color="000000"/>
              <w:left w:val="single" w:sz="6" w:space="0" w:color="000000"/>
              <w:bottom w:val="single" w:sz="36" w:space="0" w:color="E4E4E4"/>
              <w:right w:val="single" w:sz="6" w:space="0" w:color="000000"/>
            </w:tcBorders>
          </w:tcPr>
          <w:p w14:paraId="4B2FC06D" w14:textId="26FC58C5" w:rsidR="00D05891" w:rsidRPr="001F150A" w:rsidRDefault="009101B4" w:rsidP="001F150A">
            <w:pPr>
              <w:spacing w:before="0" w:after="200" w:line="276" w:lineRule="auto"/>
              <w:ind w:left="680" w:hanging="362"/>
              <w:jc w:val="left"/>
            </w:pPr>
            <w:r>
              <w:t>1.</w:t>
            </w:r>
            <w:r w:rsidR="00D05891" w:rsidRPr="001F150A">
              <w:tab/>
            </w:r>
            <w:r w:rsidR="00191F33" w:rsidRPr="00A049F1">
              <w:rPr>
                <w:sz w:val="20"/>
                <w:szCs w:val="20"/>
              </w:rPr>
              <w:t xml:space="preserve">… </w:t>
            </w:r>
            <w:r w:rsidR="00D05891" w:rsidRPr="00965A4D">
              <w:rPr>
                <w:sz w:val="20"/>
                <w:szCs w:val="20"/>
              </w:rPr>
              <w:t>les gonflements de mes articulations m’ont fait mal</w:t>
            </w:r>
          </w:p>
        </w:tc>
        <w:permStart w:id="636510261"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01F5F1FD" w14:textId="402FBC12" w:rsidR="00D05891" w:rsidRPr="00C92584" w:rsidRDefault="00BE01E2" w:rsidP="006A44B6">
            <w:pPr>
              <w:spacing w:before="0" w:after="0" w:line="276" w:lineRule="auto"/>
              <w:jc w:val="center"/>
              <w:rPr>
                <w:sz w:val="20"/>
                <w:szCs w:val="20"/>
                <w:lang w:val="en-GB"/>
              </w:rPr>
            </w:pPr>
            <w:sdt>
              <w:sdtPr>
                <w:id w:val="1719983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6510261"/>
            <w:r w:rsidR="002A2FA2">
              <w:t xml:space="preserve"> </w:t>
            </w:r>
          </w:p>
        </w:tc>
        <w:permStart w:id="1969775418"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535128F6" w14:textId="5E196233" w:rsidR="00D05891" w:rsidRPr="00C92584" w:rsidRDefault="00BE01E2" w:rsidP="006A44B6">
            <w:pPr>
              <w:spacing w:before="0" w:after="0" w:line="276" w:lineRule="auto"/>
              <w:jc w:val="center"/>
              <w:rPr>
                <w:sz w:val="20"/>
                <w:szCs w:val="20"/>
                <w:lang w:val="en-GB"/>
              </w:rPr>
            </w:pPr>
            <w:sdt>
              <w:sdtPr>
                <w:id w:val="-11989335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69775418"/>
            <w:r w:rsidR="002A2FA2">
              <w:t xml:space="preserve"> </w:t>
            </w:r>
          </w:p>
        </w:tc>
        <w:permStart w:id="1844646685"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6B9D4C18" w14:textId="57D66FC9" w:rsidR="00D05891" w:rsidRPr="00C92584" w:rsidRDefault="00BE01E2" w:rsidP="006A44B6">
            <w:pPr>
              <w:spacing w:before="0" w:after="0" w:line="276" w:lineRule="auto"/>
              <w:jc w:val="center"/>
              <w:rPr>
                <w:sz w:val="20"/>
                <w:szCs w:val="20"/>
                <w:lang w:val="en-GB"/>
              </w:rPr>
            </w:pPr>
            <w:sdt>
              <w:sdtPr>
                <w:id w:val="-3539593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4646685"/>
            <w:r w:rsidR="002A2FA2">
              <w:t xml:space="preserve"> </w:t>
            </w:r>
          </w:p>
        </w:tc>
        <w:permStart w:id="1616324726"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0C7D26B0" w14:textId="2D7666FD" w:rsidR="00D05891" w:rsidRPr="00C92584" w:rsidRDefault="00BE01E2" w:rsidP="006A44B6">
            <w:pPr>
              <w:spacing w:before="0" w:after="0" w:line="276" w:lineRule="auto"/>
              <w:jc w:val="center"/>
              <w:rPr>
                <w:sz w:val="20"/>
                <w:szCs w:val="20"/>
                <w:lang w:val="en-GB"/>
              </w:rPr>
            </w:pPr>
            <w:sdt>
              <w:sdtPr>
                <w:id w:val="-591810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6324726"/>
            <w:r w:rsidR="002A2FA2">
              <w:t xml:space="preserve"> </w:t>
            </w:r>
          </w:p>
        </w:tc>
        <w:permStart w:id="1802046029"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3841EC0E" w14:textId="79950F4B" w:rsidR="00D05891" w:rsidRPr="00C92584" w:rsidRDefault="00BE01E2" w:rsidP="006A44B6">
            <w:pPr>
              <w:spacing w:before="0" w:after="0" w:line="276" w:lineRule="auto"/>
              <w:jc w:val="center"/>
              <w:rPr>
                <w:sz w:val="20"/>
                <w:szCs w:val="20"/>
                <w:lang w:val="en-GB"/>
              </w:rPr>
            </w:pPr>
            <w:sdt>
              <w:sdtPr>
                <w:id w:val="-1457381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02046029"/>
            <w:r w:rsidR="002A2FA2">
              <w:t xml:space="preserve"> </w:t>
            </w:r>
          </w:p>
        </w:tc>
      </w:tr>
      <w:tr w:rsidR="002A2FA2" w:rsidRPr="004B13D2" w14:paraId="2058BF96" w14:textId="77777777" w:rsidTr="006A44B6">
        <w:trPr>
          <w:trHeight w:val="615"/>
        </w:trPr>
        <w:tc>
          <w:tcPr>
            <w:tcW w:w="3590" w:type="dxa"/>
            <w:tcBorders>
              <w:top w:val="single" w:sz="36" w:space="0" w:color="E4E4E4"/>
              <w:left w:val="single" w:sz="6" w:space="0" w:color="000000"/>
              <w:bottom w:val="single" w:sz="36" w:space="0" w:color="E4E4E4"/>
              <w:right w:val="single" w:sz="6" w:space="0" w:color="000000"/>
            </w:tcBorders>
          </w:tcPr>
          <w:p w14:paraId="101E8794" w14:textId="350662DA" w:rsidR="002A2FA2" w:rsidRPr="001F150A" w:rsidRDefault="002A2FA2" w:rsidP="002A2FA2">
            <w:pPr>
              <w:spacing w:before="0" w:after="200" w:line="276" w:lineRule="auto"/>
              <w:ind w:left="680" w:hanging="362"/>
              <w:jc w:val="left"/>
            </w:pPr>
            <w:r w:rsidRPr="001F150A">
              <w:t>2</w:t>
            </w:r>
            <w:r>
              <w:t>.</w:t>
            </w:r>
            <w:r w:rsidRPr="001F150A">
              <w:tab/>
            </w:r>
            <w:r w:rsidRPr="00A049F1">
              <w:rPr>
                <w:sz w:val="20"/>
                <w:szCs w:val="20"/>
              </w:rPr>
              <w:t xml:space="preserve">… </w:t>
            </w:r>
            <w:r w:rsidRPr="00965A4D">
              <w:rPr>
                <w:sz w:val="20"/>
                <w:szCs w:val="20"/>
              </w:rPr>
              <w:t>j’ai eu mal à mes articulations</w:t>
            </w:r>
          </w:p>
        </w:tc>
        <w:permStart w:id="137504066"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7E43EF76" w14:textId="7DF78590" w:rsidR="002A2FA2" w:rsidRPr="00C92584" w:rsidRDefault="00BE01E2" w:rsidP="002A2FA2">
            <w:pPr>
              <w:spacing w:before="0" w:after="0" w:line="276" w:lineRule="auto"/>
              <w:jc w:val="center"/>
              <w:rPr>
                <w:sz w:val="20"/>
                <w:szCs w:val="20"/>
                <w:lang w:val="en-GB"/>
              </w:rPr>
            </w:pPr>
            <w:sdt>
              <w:sdtPr>
                <w:id w:val="-4756118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7504066"/>
            <w:r w:rsidR="002A2FA2">
              <w:t xml:space="preserve"> </w:t>
            </w:r>
          </w:p>
        </w:tc>
        <w:permStart w:id="2140747115"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0F4672A3" w14:textId="52532CD4" w:rsidR="002A2FA2" w:rsidRPr="00C92584" w:rsidRDefault="00BE01E2" w:rsidP="002A2FA2">
            <w:pPr>
              <w:spacing w:before="0" w:after="0" w:line="276" w:lineRule="auto"/>
              <w:jc w:val="center"/>
              <w:rPr>
                <w:sz w:val="20"/>
                <w:szCs w:val="20"/>
                <w:lang w:val="en-GB"/>
              </w:rPr>
            </w:pPr>
            <w:sdt>
              <w:sdtPr>
                <w:id w:val="-9255781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40747115"/>
            <w:r w:rsidR="002A2FA2">
              <w:t xml:space="preserve"> </w:t>
            </w:r>
          </w:p>
        </w:tc>
        <w:permStart w:id="116906177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1CA898EE" w14:textId="633DE6E4" w:rsidR="002A2FA2" w:rsidRPr="00C92584" w:rsidRDefault="00BE01E2" w:rsidP="002A2FA2">
            <w:pPr>
              <w:spacing w:before="0" w:after="0" w:line="276" w:lineRule="auto"/>
              <w:jc w:val="center"/>
              <w:rPr>
                <w:sz w:val="20"/>
                <w:szCs w:val="20"/>
                <w:lang w:val="en-GB"/>
              </w:rPr>
            </w:pPr>
            <w:sdt>
              <w:sdtPr>
                <w:id w:val="7805387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9061777"/>
            <w:r w:rsidR="002A2FA2">
              <w:t xml:space="preserve"> </w:t>
            </w:r>
          </w:p>
        </w:tc>
        <w:permStart w:id="1562063046"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0AFFA167" w14:textId="106CCEF9" w:rsidR="002A2FA2" w:rsidRPr="00C92584" w:rsidRDefault="00BE01E2" w:rsidP="002A2FA2">
            <w:pPr>
              <w:spacing w:before="0" w:after="0" w:line="276" w:lineRule="auto"/>
              <w:jc w:val="center"/>
              <w:rPr>
                <w:sz w:val="20"/>
                <w:szCs w:val="20"/>
                <w:lang w:val="en-GB"/>
              </w:rPr>
            </w:pPr>
            <w:sdt>
              <w:sdtPr>
                <w:id w:val="-4814632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62063046"/>
            <w:r w:rsidR="002A2FA2">
              <w:t xml:space="preserve"> </w:t>
            </w:r>
          </w:p>
        </w:tc>
        <w:permStart w:id="427840290"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0BDFB613" w14:textId="78A04FF9" w:rsidR="002A2FA2" w:rsidRPr="00C92584" w:rsidRDefault="00BE01E2" w:rsidP="002A2FA2">
            <w:pPr>
              <w:spacing w:before="0" w:after="0" w:line="276" w:lineRule="auto"/>
              <w:jc w:val="center"/>
              <w:rPr>
                <w:sz w:val="20"/>
                <w:szCs w:val="20"/>
                <w:lang w:val="en-GB"/>
              </w:rPr>
            </w:pPr>
            <w:sdt>
              <w:sdtPr>
                <w:id w:val="-381259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27840290"/>
            <w:r w:rsidR="002A2FA2">
              <w:t xml:space="preserve"> </w:t>
            </w:r>
          </w:p>
        </w:tc>
      </w:tr>
      <w:tr w:rsidR="002A2FA2" w:rsidRPr="004B13D2" w14:paraId="7EFACC36" w14:textId="77777777" w:rsidTr="006A44B6">
        <w:trPr>
          <w:trHeight w:val="615"/>
        </w:trPr>
        <w:tc>
          <w:tcPr>
            <w:tcW w:w="3590" w:type="dxa"/>
            <w:tcBorders>
              <w:top w:val="single" w:sz="36" w:space="0" w:color="E4E4E4"/>
              <w:left w:val="single" w:sz="6" w:space="0" w:color="000000"/>
              <w:bottom w:val="single" w:sz="36" w:space="0" w:color="E4E4E4"/>
              <w:right w:val="single" w:sz="6" w:space="0" w:color="000000"/>
            </w:tcBorders>
          </w:tcPr>
          <w:p w14:paraId="1C71FF18" w14:textId="46DC3E91" w:rsidR="002A2FA2" w:rsidRPr="001F150A" w:rsidRDefault="002A2FA2" w:rsidP="002A2FA2">
            <w:pPr>
              <w:spacing w:before="0" w:after="200" w:line="276" w:lineRule="auto"/>
              <w:ind w:left="680" w:hanging="362"/>
              <w:jc w:val="left"/>
            </w:pPr>
            <w:r w:rsidRPr="001F150A">
              <w:t>3</w:t>
            </w:r>
            <w:r>
              <w:t>.</w:t>
            </w:r>
            <w:r w:rsidRPr="001F150A">
              <w:tab/>
            </w:r>
            <w:r w:rsidRPr="00A049F1">
              <w:rPr>
                <w:sz w:val="20"/>
                <w:szCs w:val="20"/>
              </w:rPr>
              <w:t xml:space="preserve">… </w:t>
            </w:r>
            <w:r w:rsidRPr="00965A4D">
              <w:rPr>
                <w:sz w:val="20"/>
                <w:szCs w:val="20"/>
              </w:rPr>
              <w:t>j’ai eu mal lorsque je bougeais</w:t>
            </w:r>
          </w:p>
        </w:tc>
        <w:permStart w:id="71541367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C5400E0" w14:textId="1AB880E1" w:rsidR="002A2FA2" w:rsidRPr="00C92584" w:rsidRDefault="00BE01E2" w:rsidP="002A2FA2">
            <w:pPr>
              <w:spacing w:before="0" w:after="0" w:line="276" w:lineRule="auto"/>
              <w:jc w:val="center"/>
              <w:rPr>
                <w:sz w:val="20"/>
                <w:szCs w:val="20"/>
                <w:lang w:val="en-GB"/>
              </w:rPr>
            </w:pPr>
            <w:sdt>
              <w:sdtPr>
                <w:id w:val="8240147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15413677"/>
            <w:r w:rsidR="002A2FA2">
              <w:t xml:space="preserve"> </w:t>
            </w:r>
          </w:p>
        </w:tc>
        <w:permStart w:id="1815875393"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1DB28451" w14:textId="0E8FCAD9" w:rsidR="002A2FA2" w:rsidRPr="00C92584" w:rsidRDefault="00BE01E2" w:rsidP="002A2FA2">
            <w:pPr>
              <w:spacing w:before="0" w:after="0" w:line="276" w:lineRule="auto"/>
              <w:jc w:val="center"/>
              <w:rPr>
                <w:sz w:val="20"/>
                <w:szCs w:val="20"/>
                <w:lang w:val="en-GB"/>
              </w:rPr>
            </w:pPr>
            <w:sdt>
              <w:sdtPr>
                <w:id w:val="1161817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15875393"/>
            <w:r w:rsidR="002A2FA2">
              <w:t xml:space="preserve"> </w:t>
            </w:r>
          </w:p>
        </w:tc>
        <w:permStart w:id="960069458"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648AE354" w14:textId="7994B193" w:rsidR="002A2FA2" w:rsidRPr="00C92584" w:rsidRDefault="00BE01E2" w:rsidP="002A2FA2">
            <w:pPr>
              <w:spacing w:before="0" w:after="0" w:line="276" w:lineRule="auto"/>
              <w:jc w:val="center"/>
              <w:rPr>
                <w:sz w:val="20"/>
                <w:szCs w:val="20"/>
                <w:lang w:val="en-GB"/>
              </w:rPr>
            </w:pPr>
            <w:sdt>
              <w:sdtPr>
                <w:id w:val="15442474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60069458"/>
            <w:r w:rsidR="002A2FA2">
              <w:t xml:space="preserve"> </w:t>
            </w:r>
          </w:p>
        </w:tc>
        <w:permStart w:id="1527084195"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3F3FE76E" w14:textId="0D87B231" w:rsidR="002A2FA2" w:rsidRPr="00C92584" w:rsidRDefault="00BE01E2" w:rsidP="002A2FA2">
            <w:pPr>
              <w:spacing w:before="0" w:after="0" w:line="276" w:lineRule="auto"/>
              <w:jc w:val="center"/>
              <w:rPr>
                <w:sz w:val="20"/>
                <w:szCs w:val="20"/>
                <w:lang w:val="en-GB"/>
              </w:rPr>
            </w:pPr>
            <w:sdt>
              <w:sdtPr>
                <w:id w:val="19310035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7084195"/>
            <w:r w:rsidR="002A2FA2">
              <w:t xml:space="preserve"> </w:t>
            </w:r>
          </w:p>
        </w:tc>
        <w:permStart w:id="159744268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119E3F9B" w14:textId="1932EDDC" w:rsidR="002A2FA2" w:rsidRPr="00C92584" w:rsidRDefault="00BE01E2" w:rsidP="002A2FA2">
            <w:pPr>
              <w:spacing w:before="0" w:after="0" w:line="276" w:lineRule="auto"/>
              <w:jc w:val="center"/>
              <w:rPr>
                <w:sz w:val="20"/>
                <w:szCs w:val="20"/>
                <w:lang w:val="en-GB"/>
              </w:rPr>
            </w:pPr>
            <w:sdt>
              <w:sdtPr>
                <w:id w:val="5769427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97442687"/>
            <w:r w:rsidR="002A2FA2">
              <w:t xml:space="preserve"> </w:t>
            </w:r>
          </w:p>
        </w:tc>
      </w:tr>
      <w:tr w:rsidR="002A2FA2" w:rsidRPr="004B13D2" w14:paraId="1FDAC699" w14:textId="77777777" w:rsidTr="006A44B6">
        <w:trPr>
          <w:trHeight w:val="870"/>
        </w:trPr>
        <w:tc>
          <w:tcPr>
            <w:tcW w:w="3590" w:type="dxa"/>
            <w:tcBorders>
              <w:top w:val="single" w:sz="36" w:space="0" w:color="E4E4E4"/>
              <w:left w:val="single" w:sz="6" w:space="0" w:color="000000"/>
              <w:bottom w:val="single" w:sz="36" w:space="0" w:color="E4E4E4"/>
              <w:right w:val="single" w:sz="6" w:space="0" w:color="000000"/>
            </w:tcBorders>
          </w:tcPr>
          <w:p w14:paraId="76792894" w14:textId="595F3964" w:rsidR="002A2FA2" w:rsidRPr="001F150A" w:rsidRDefault="002A2FA2" w:rsidP="002A2FA2">
            <w:pPr>
              <w:spacing w:before="0" w:after="200" w:line="276" w:lineRule="auto"/>
              <w:ind w:left="680" w:hanging="362"/>
              <w:jc w:val="left"/>
            </w:pPr>
            <w:r w:rsidRPr="001F150A">
              <w:t>4</w:t>
            </w:r>
            <w:r>
              <w:t>.</w:t>
            </w:r>
            <w:r w:rsidRPr="001F150A">
              <w:tab/>
            </w:r>
            <w:r w:rsidRPr="00A049F1">
              <w:rPr>
                <w:sz w:val="20"/>
                <w:szCs w:val="20"/>
              </w:rPr>
              <w:t xml:space="preserve">… </w:t>
            </w:r>
            <w:r w:rsidRPr="00965A4D">
              <w:rPr>
                <w:sz w:val="20"/>
                <w:szCs w:val="20"/>
              </w:rPr>
              <w:t>je n’ai pas pu marcher aussi longtemps que je le voulais</w:t>
            </w:r>
          </w:p>
        </w:tc>
        <w:permStart w:id="525362213"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7CAF1B19" w14:textId="77093FF1" w:rsidR="002A2FA2" w:rsidRPr="00C92584" w:rsidRDefault="00BE01E2" w:rsidP="002A2FA2">
            <w:pPr>
              <w:spacing w:before="0" w:after="0" w:line="276" w:lineRule="auto"/>
              <w:jc w:val="center"/>
              <w:rPr>
                <w:sz w:val="20"/>
                <w:szCs w:val="20"/>
                <w:lang w:val="en-GB"/>
              </w:rPr>
            </w:pPr>
            <w:sdt>
              <w:sdtPr>
                <w:id w:val="11531869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25362213"/>
            <w:r w:rsidR="002A2FA2">
              <w:t xml:space="preserve"> </w:t>
            </w:r>
          </w:p>
        </w:tc>
        <w:permStart w:id="2134512033"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3FB5A3E3" w14:textId="37F5614E" w:rsidR="002A2FA2" w:rsidRPr="00C92584" w:rsidRDefault="00BE01E2" w:rsidP="002A2FA2">
            <w:pPr>
              <w:spacing w:before="0" w:after="0" w:line="276" w:lineRule="auto"/>
              <w:jc w:val="center"/>
              <w:rPr>
                <w:sz w:val="20"/>
                <w:szCs w:val="20"/>
                <w:lang w:val="en-GB"/>
              </w:rPr>
            </w:pPr>
            <w:sdt>
              <w:sdtPr>
                <w:id w:val="-3014590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34512033"/>
            <w:r w:rsidR="002A2FA2">
              <w:t xml:space="preserve"> </w:t>
            </w:r>
          </w:p>
        </w:tc>
        <w:permStart w:id="411176840"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2CBC3ADD" w14:textId="78EB35AB" w:rsidR="002A2FA2" w:rsidRPr="00C92584" w:rsidRDefault="00BE01E2" w:rsidP="002A2FA2">
            <w:pPr>
              <w:spacing w:before="0" w:after="0" w:line="276" w:lineRule="auto"/>
              <w:jc w:val="center"/>
              <w:rPr>
                <w:sz w:val="20"/>
                <w:szCs w:val="20"/>
                <w:lang w:val="en-GB"/>
              </w:rPr>
            </w:pPr>
            <w:sdt>
              <w:sdtPr>
                <w:id w:val="20628310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11176840"/>
            <w:r w:rsidR="002A2FA2">
              <w:t xml:space="preserve"> </w:t>
            </w:r>
          </w:p>
        </w:tc>
        <w:permStart w:id="1587304159"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25B552E6" w14:textId="59D3F979" w:rsidR="002A2FA2" w:rsidRPr="00C92584" w:rsidRDefault="00BE01E2" w:rsidP="002A2FA2">
            <w:pPr>
              <w:spacing w:before="0" w:after="0" w:line="276" w:lineRule="auto"/>
              <w:jc w:val="center"/>
              <w:rPr>
                <w:sz w:val="20"/>
                <w:szCs w:val="20"/>
                <w:lang w:val="en-GB"/>
              </w:rPr>
            </w:pPr>
            <w:sdt>
              <w:sdtPr>
                <w:id w:val="10013171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87304159"/>
            <w:r w:rsidR="002A2FA2">
              <w:t xml:space="preserve"> </w:t>
            </w:r>
          </w:p>
        </w:tc>
        <w:permStart w:id="1782538385"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275C6D53" w14:textId="39B1E320" w:rsidR="002A2FA2" w:rsidRPr="00C92584" w:rsidRDefault="00BE01E2" w:rsidP="002A2FA2">
            <w:pPr>
              <w:spacing w:before="0" w:after="0" w:line="276" w:lineRule="auto"/>
              <w:jc w:val="center"/>
              <w:rPr>
                <w:sz w:val="20"/>
                <w:szCs w:val="20"/>
                <w:lang w:val="en-GB"/>
              </w:rPr>
            </w:pPr>
            <w:sdt>
              <w:sdtPr>
                <w:id w:val="-19617973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82538385"/>
            <w:r w:rsidR="002A2FA2">
              <w:t xml:space="preserve"> </w:t>
            </w:r>
          </w:p>
        </w:tc>
      </w:tr>
      <w:tr w:rsidR="002A2FA2" w:rsidRPr="004B13D2" w14:paraId="2510CDE9" w14:textId="77777777" w:rsidTr="006A44B6">
        <w:trPr>
          <w:trHeight w:val="873"/>
        </w:trPr>
        <w:tc>
          <w:tcPr>
            <w:tcW w:w="3590" w:type="dxa"/>
            <w:tcBorders>
              <w:top w:val="single" w:sz="36" w:space="0" w:color="E4E4E4"/>
              <w:left w:val="single" w:sz="6" w:space="0" w:color="000000"/>
              <w:bottom w:val="single" w:sz="6" w:space="0" w:color="000000"/>
              <w:right w:val="single" w:sz="6" w:space="0" w:color="000000"/>
            </w:tcBorders>
          </w:tcPr>
          <w:p w14:paraId="27018CF6" w14:textId="7D4ACC3B" w:rsidR="002A2FA2" w:rsidRPr="001F150A" w:rsidRDefault="002A2FA2" w:rsidP="002A2FA2">
            <w:pPr>
              <w:spacing w:before="0" w:after="200" w:line="276" w:lineRule="auto"/>
              <w:ind w:left="680" w:hanging="362"/>
              <w:jc w:val="left"/>
            </w:pPr>
            <w:r w:rsidRPr="001F150A">
              <w:t>5.</w:t>
            </w:r>
            <w:r w:rsidRPr="001F150A">
              <w:tab/>
            </w:r>
            <w:r w:rsidRPr="00A049F1">
              <w:rPr>
                <w:sz w:val="20"/>
                <w:szCs w:val="20"/>
              </w:rPr>
              <w:t xml:space="preserve">… </w:t>
            </w:r>
            <w:r w:rsidRPr="00965A4D">
              <w:rPr>
                <w:sz w:val="20"/>
                <w:szCs w:val="20"/>
              </w:rPr>
              <w:t>il m’a fallu plus de temps pour me préparer à cause de mon hémophilie</w:t>
            </w:r>
          </w:p>
        </w:tc>
        <w:permStart w:id="1686645988"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14295DB7" w14:textId="05B54525" w:rsidR="002A2FA2" w:rsidRPr="00C92584" w:rsidRDefault="00BE01E2" w:rsidP="002A2FA2">
            <w:pPr>
              <w:spacing w:before="0" w:after="0" w:line="276" w:lineRule="auto"/>
              <w:jc w:val="center"/>
              <w:rPr>
                <w:sz w:val="20"/>
                <w:szCs w:val="20"/>
                <w:lang w:val="en-GB"/>
              </w:rPr>
            </w:pPr>
            <w:sdt>
              <w:sdtPr>
                <w:id w:val="-11502925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86645988"/>
            <w:r w:rsidR="002A2FA2">
              <w:t xml:space="preserve"> </w:t>
            </w:r>
          </w:p>
        </w:tc>
        <w:permStart w:id="2043769556"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30F1A01D" w14:textId="22CC8138" w:rsidR="002A2FA2" w:rsidRPr="00C92584" w:rsidRDefault="00BE01E2" w:rsidP="002A2FA2">
            <w:pPr>
              <w:spacing w:before="0" w:after="0" w:line="276" w:lineRule="auto"/>
              <w:jc w:val="center"/>
              <w:rPr>
                <w:sz w:val="20"/>
                <w:szCs w:val="20"/>
                <w:lang w:val="en-GB"/>
              </w:rPr>
            </w:pPr>
            <w:sdt>
              <w:sdtPr>
                <w:id w:val="123505376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3769556"/>
            <w:r w:rsidR="002A2FA2">
              <w:t xml:space="preserve"> </w:t>
            </w:r>
          </w:p>
        </w:tc>
        <w:permStart w:id="296166562"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2EF4AA9B" w14:textId="64C4E66E" w:rsidR="002A2FA2" w:rsidRPr="00C92584" w:rsidRDefault="00BE01E2" w:rsidP="002A2FA2">
            <w:pPr>
              <w:spacing w:before="0" w:after="0" w:line="276" w:lineRule="auto"/>
              <w:jc w:val="center"/>
              <w:rPr>
                <w:sz w:val="20"/>
                <w:szCs w:val="20"/>
                <w:lang w:val="en-GB"/>
              </w:rPr>
            </w:pPr>
            <w:sdt>
              <w:sdtPr>
                <w:id w:val="-15131407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96166562"/>
            <w:r w:rsidR="002A2FA2">
              <w:t xml:space="preserve"> </w:t>
            </w:r>
          </w:p>
        </w:tc>
        <w:permStart w:id="1274963679"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233AD599" w14:textId="097B6901" w:rsidR="002A2FA2" w:rsidRPr="00C92584" w:rsidRDefault="00BE01E2" w:rsidP="002A2FA2">
            <w:pPr>
              <w:spacing w:before="0" w:after="0" w:line="276" w:lineRule="auto"/>
              <w:jc w:val="center"/>
              <w:rPr>
                <w:sz w:val="20"/>
                <w:szCs w:val="20"/>
                <w:lang w:val="en-GB"/>
              </w:rPr>
            </w:pPr>
            <w:sdt>
              <w:sdtPr>
                <w:id w:val="-16671223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4963679"/>
            <w:r w:rsidR="002A2FA2">
              <w:t xml:space="preserve"> </w:t>
            </w:r>
          </w:p>
        </w:tc>
        <w:permStart w:id="1723743311"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45F6B880" w14:textId="5EA5CAF6" w:rsidR="002A2FA2" w:rsidRPr="00C92584" w:rsidRDefault="00BE01E2" w:rsidP="002A2FA2">
            <w:pPr>
              <w:spacing w:before="0" w:after="0" w:line="276" w:lineRule="auto"/>
              <w:jc w:val="center"/>
              <w:rPr>
                <w:sz w:val="20"/>
                <w:szCs w:val="20"/>
                <w:lang w:val="en-GB"/>
              </w:rPr>
            </w:pPr>
            <w:sdt>
              <w:sdtPr>
                <w:id w:val="4786570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23743311"/>
            <w:r w:rsidR="002A2FA2">
              <w:t xml:space="preserve"> </w:t>
            </w:r>
          </w:p>
        </w:tc>
      </w:tr>
    </w:tbl>
    <w:p w14:paraId="136DF264" w14:textId="77777777" w:rsidR="00EC06BC" w:rsidRDefault="00EC06BC" w:rsidP="00EC06BC">
      <w:pPr>
        <w:spacing w:before="200" w:after="200" w:line="276" w:lineRule="auto"/>
        <w:ind w:left="567"/>
        <w:jc w:val="left"/>
        <w:rPr>
          <w:b/>
          <w:bCs/>
        </w:rPr>
      </w:pPr>
      <w:permStart w:id="415776151" w:ed="has-sante.fr\j.fernandez"/>
    </w:p>
    <w:p w14:paraId="10B81B18" w14:textId="29754893" w:rsidR="009A7D44" w:rsidRPr="004B13D2" w:rsidRDefault="009A7D44" w:rsidP="00CE0748">
      <w:pPr>
        <w:numPr>
          <w:ilvl w:val="1"/>
          <w:numId w:val="17"/>
        </w:numPr>
        <w:spacing w:before="200" w:after="200" w:line="276" w:lineRule="auto"/>
        <w:ind w:left="567" w:hanging="567"/>
        <w:jc w:val="left"/>
        <w:rPr>
          <w:b/>
          <w:bCs/>
        </w:rPr>
      </w:pPr>
      <w:r w:rsidRPr="004B13D2">
        <w:rPr>
          <w:b/>
          <w:bCs/>
        </w:rPr>
        <w:t>… puis que vous nous parliez des SENTIMENTS que vous éprouvez à cause de votre hémophilie.</w:t>
      </w:r>
    </w:p>
    <w:tbl>
      <w:tblPr>
        <w:tblW w:w="9540" w:type="dxa"/>
        <w:tblInd w:w="122" w:type="dxa"/>
        <w:tblLayout w:type="fixed"/>
        <w:tblCellMar>
          <w:left w:w="0" w:type="dxa"/>
          <w:right w:w="0" w:type="dxa"/>
        </w:tblCellMar>
        <w:tblLook w:val="0000" w:firstRow="0" w:lastRow="0" w:firstColumn="0" w:lastColumn="0" w:noHBand="0" w:noVBand="0"/>
      </w:tblPr>
      <w:tblGrid>
        <w:gridCol w:w="3600"/>
        <w:gridCol w:w="1190"/>
        <w:gridCol w:w="1185"/>
        <w:gridCol w:w="1190"/>
        <w:gridCol w:w="1185"/>
        <w:gridCol w:w="1190"/>
      </w:tblGrid>
      <w:tr w:rsidR="009A7D44" w:rsidRPr="004B13D2" w14:paraId="0D6F9F20" w14:textId="77777777" w:rsidTr="009A7D44">
        <w:trPr>
          <w:trHeight w:val="596"/>
        </w:trPr>
        <w:tc>
          <w:tcPr>
            <w:tcW w:w="3600" w:type="dxa"/>
            <w:tcBorders>
              <w:top w:val="single" w:sz="6" w:space="0" w:color="000000"/>
              <w:left w:val="single" w:sz="6" w:space="0" w:color="000000"/>
              <w:bottom w:val="single" w:sz="4" w:space="0" w:color="000000"/>
              <w:right w:val="single" w:sz="6" w:space="0" w:color="000000"/>
            </w:tcBorders>
            <w:shd w:val="clear" w:color="auto" w:fill="E4E4E4"/>
          </w:tcPr>
          <w:p w14:paraId="01F42B15" w14:textId="655C7743" w:rsidR="009A7D44" w:rsidRPr="00C92584" w:rsidRDefault="00727080" w:rsidP="00D56635">
            <w:pPr>
              <w:spacing w:before="0" w:after="0" w:line="240" w:lineRule="auto"/>
              <w:jc w:val="left"/>
              <w:rPr>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0F25836C"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jamais</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2D2F81F5"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rarement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12995592"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parfois</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1F74730B"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souvent</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516E3EE4"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toujours</w:t>
            </w:r>
          </w:p>
        </w:tc>
      </w:tr>
      <w:tr w:rsidR="002A2FA2" w:rsidRPr="004B13D2" w14:paraId="63B550C6" w14:textId="77777777" w:rsidTr="006A44B6">
        <w:trPr>
          <w:trHeight w:val="643"/>
        </w:trPr>
        <w:tc>
          <w:tcPr>
            <w:tcW w:w="3600" w:type="dxa"/>
            <w:tcBorders>
              <w:top w:val="single" w:sz="4" w:space="0" w:color="000000"/>
              <w:left w:val="single" w:sz="6" w:space="0" w:color="000000"/>
              <w:bottom w:val="single" w:sz="36" w:space="0" w:color="E4E4E4"/>
              <w:right w:val="single" w:sz="6" w:space="0" w:color="000000"/>
            </w:tcBorders>
          </w:tcPr>
          <w:p w14:paraId="2174984A" w14:textId="2AD32DE2" w:rsidR="002A2FA2" w:rsidRPr="001F150A" w:rsidRDefault="002A2FA2" w:rsidP="002A2FA2">
            <w:pPr>
              <w:spacing w:before="0" w:after="200" w:line="276" w:lineRule="auto"/>
              <w:ind w:left="680" w:hanging="362"/>
              <w:jc w:val="left"/>
            </w:pPr>
            <w:r w:rsidRPr="001F150A">
              <w:t>1</w:t>
            </w:r>
            <w:r>
              <w:t>.</w:t>
            </w:r>
            <w:r w:rsidRPr="001F150A">
              <w:tab/>
            </w:r>
            <w:r w:rsidRPr="00A049F1">
              <w:rPr>
                <w:sz w:val="20"/>
                <w:szCs w:val="20"/>
              </w:rPr>
              <w:t xml:space="preserve">… </w:t>
            </w:r>
            <w:r w:rsidRPr="00965A4D">
              <w:rPr>
                <w:sz w:val="20"/>
                <w:szCs w:val="20"/>
              </w:rPr>
              <w:t>mon hémophilie a été un poids pour moi</w:t>
            </w:r>
          </w:p>
        </w:tc>
        <w:permStart w:id="1541671124"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1103104C" w14:textId="0E32FB99" w:rsidR="002A2FA2" w:rsidRPr="00C92584" w:rsidRDefault="00BE01E2" w:rsidP="002A2FA2">
            <w:pPr>
              <w:spacing w:before="0" w:after="0" w:line="240" w:lineRule="auto"/>
              <w:jc w:val="center"/>
              <w:rPr>
                <w:sz w:val="20"/>
                <w:szCs w:val="20"/>
                <w:lang w:val="en-GB"/>
              </w:rPr>
            </w:pPr>
            <w:sdt>
              <w:sdtPr>
                <w:id w:val="6696071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41671124"/>
            <w:r w:rsidR="002A2FA2">
              <w:t xml:space="preserve"> </w:t>
            </w:r>
          </w:p>
        </w:tc>
        <w:permStart w:id="1008751128"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3D94FD0A" w14:textId="6AAFE799" w:rsidR="002A2FA2" w:rsidRPr="00C92584" w:rsidRDefault="00BE01E2" w:rsidP="002A2FA2">
            <w:pPr>
              <w:spacing w:before="0" w:after="0" w:line="240" w:lineRule="auto"/>
              <w:jc w:val="center"/>
              <w:rPr>
                <w:sz w:val="20"/>
                <w:szCs w:val="20"/>
                <w:lang w:val="en-GB"/>
              </w:rPr>
            </w:pPr>
            <w:sdt>
              <w:sdtPr>
                <w:id w:val="12968008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08751128"/>
            <w:r w:rsidR="002A2FA2">
              <w:t xml:space="preserve"> </w:t>
            </w:r>
          </w:p>
        </w:tc>
        <w:permStart w:id="1698906775"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17BC42C6" w14:textId="7A87FEE5" w:rsidR="002A2FA2" w:rsidRPr="00C92584" w:rsidRDefault="00BE01E2" w:rsidP="002A2FA2">
            <w:pPr>
              <w:spacing w:before="0" w:after="0" w:line="240" w:lineRule="auto"/>
              <w:jc w:val="center"/>
              <w:rPr>
                <w:sz w:val="20"/>
                <w:szCs w:val="20"/>
                <w:lang w:val="en-GB"/>
              </w:rPr>
            </w:pPr>
            <w:sdt>
              <w:sdtPr>
                <w:id w:val="-4318271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8906775"/>
            <w:r w:rsidR="002A2FA2">
              <w:t xml:space="preserve"> </w:t>
            </w:r>
          </w:p>
        </w:tc>
        <w:permStart w:id="1763778160"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2C5A6D1D" w14:textId="61A97F38" w:rsidR="002A2FA2" w:rsidRPr="00C92584" w:rsidRDefault="00BE01E2" w:rsidP="002A2FA2">
            <w:pPr>
              <w:spacing w:before="0" w:after="0" w:line="240" w:lineRule="auto"/>
              <w:jc w:val="center"/>
              <w:rPr>
                <w:sz w:val="20"/>
                <w:szCs w:val="20"/>
                <w:lang w:val="en-GB"/>
              </w:rPr>
            </w:pPr>
            <w:sdt>
              <w:sdtPr>
                <w:id w:val="11077030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63778160"/>
            <w:r w:rsidR="002A2FA2">
              <w:t xml:space="preserve"> </w:t>
            </w:r>
          </w:p>
        </w:tc>
        <w:permStart w:id="649079674"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2418BA71" w14:textId="7460B513" w:rsidR="002A2FA2" w:rsidRPr="00C92584" w:rsidRDefault="00BE01E2" w:rsidP="002A2FA2">
            <w:pPr>
              <w:spacing w:before="0" w:after="0" w:line="240" w:lineRule="auto"/>
              <w:jc w:val="center"/>
              <w:rPr>
                <w:sz w:val="20"/>
                <w:szCs w:val="20"/>
                <w:lang w:val="en-GB"/>
              </w:rPr>
            </w:pPr>
            <w:sdt>
              <w:sdtPr>
                <w:id w:val="9346318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9079674"/>
            <w:r w:rsidR="002A2FA2">
              <w:t xml:space="preserve"> </w:t>
            </w:r>
          </w:p>
        </w:tc>
      </w:tr>
      <w:tr w:rsidR="002A2FA2" w:rsidRPr="004B13D2" w14:paraId="04101F1D" w14:textId="77777777" w:rsidTr="006A44B6">
        <w:trPr>
          <w:trHeight w:val="615"/>
        </w:trPr>
        <w:tc>
          <w:tcPr>
            <w:tcW w:w="3600" w:type="dxa"/>
            <w:tcBorders>
              <w:top w:val="single" w:sz="36" w:space="0" w:color="E4E4E4"/>
              <w:left w:val="single" w:sz="6" w:space="0" w:color="000000"/>
              <w:bottom w:val="single" w:sz="36" w:space="0" w:color="E4E4E4"/>
              <w:right w:val="single" w:sz="6" w:space="0" w:color="000000"/>
            </w:tcBorders>
          </w:tcPr>
          <w:p w14:paraId="204D66A7" w14:textId="403A51F4" w:rsidR="002A2FA2" w:rsidRPr="009D5A85" w:rsidRDefault="002A2FA2" w:rsidP="002A2FA2">
            <w:pPr>
              <w:spacing w:before="0" w:after="200" w:line="276" w:lineRule="auto"/>
              <w:ind w:left="680" w:hanging="362"/>
              <w:jc w:val="left"/>
              <w:rPr>
                <w:sz w:val="20"/>
                <w:szCs w:val="20"/>
              </w:rPr>
            </w:pPr>
            <w:r w:rsidRPr="001F150A">
              <w:t>2</w:t>
            </w:r>
            <w:r>
              <w:t>.</w:t>
            </w:r>
            <w:r w:rsidRPr="001F150A">
              <w:tab/>
            </w:r>
            <w:r w:rsidRPr="00A049F1">
              <w:rPr>
                <w:sz w:val="20"/>
                <w:szCs w:val="20"/>
              </w:rPr>
              <w:t xml:space="preserve">… </w:t>
            </w:r>
            <w:r w:rsidRPr="009D5A85">
              <w:rPr>
                <w:sz w:val="20"/>
                <w:szCs w:val="20"/>
              </w:rPr>
              <w:t>mon hémophilie m'a mis</w:t>
            </w:r>
            <w:r>
              <w:rPr>
                <w:sz w:val="20"/>
                <w:szCs w:val="20"/>
              </w:rPr>
              <w:t xml:space="preserve"> </w:t>
            </w:r>
            <w:r w:rsidRPr="009D5A85">
              <w:rPr>
                <w:sz w:val="20"/>
                <w:szCs w:val="20"/>
              </w:rPr>
              <w:t>en colère</w:t>
            </w:r>
          </w:p>
        </w:tc>
        <w:permStart w:id="398340533"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467D6AE" w14:textId="0A3754B6" w:rsidR="002A2FA2" w:rsidRPr="00C92584" w:rsidRDefault="00BE01E2" w:rsidP="002A2FA2">
            <w:pPr>
              <w:spacing w:before="0" w:after="0" w:line="240" w:lineRule="auto"/>
              <w:jc w:val="center"/>
              <w:rPr>
                <w:sz w:val="20"/>
                <w:szCs w:val="20"/>
                <w:lang w:val="en-GB"/>
              </w:rPr>
            </w:pPr>
            <w:sdt>
              <w:sdtPr>
                <w:id w:val="-5028910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98340533"/>
            <w:r w:rsidR="002A2FA2">
              <w:t xml:space="preserve"> </w:t>
            </w:r>
          </w:p>
        </w:tc>
        <w:permStart w:id="1270706321"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2EA3AC07" w14:textId="51417479" w:rsidR="002A2FA2" w:rsidRPr="00C92584" w:rsidRDefault="00BE01E2" w:rsidP="002A2FA2">
            <w:pPr>
              <w:spacing w:before="0" w:after="0" w:line="240" w:lineRule="auto"/>
              <w:jc w:val="center"/>
              <w:rPr>
                <w:sz w:val="20"/>
                <w:szCs w:val="20"/>
                <w:lang w:val="en-GB"/>
              </w:rPr>
            </w:pPr>
            <w:sdt>
              <w:sdtPr>
                <w:id w:val="-2774214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0706321"/>
            <w:r w:rsidR="002A2FA2">
              <w:t xml:space="preserve"> </w:t>
            </w:r>
          </w:p>
        </w:tc>
        <w:permStart w:id="42593340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80B41B6" w14:textId="1A55B68D" w:rsidR="002A2FA2" w:rsidRPr="00C92584" w:rsidRDefault="00BE01E2" w:rsidP="002A2FA2">
            <w:pPr>
              <w:spacing w:before="0" w:after="0" w:line="240" w:lineRule="auto"/>
              <w:jc w:val="center"/>
              <w:rPr>
                <w:sz w:val="20"/>
                <w:szCs w:val="20"/>
                <w:lang w:val="en-GB"/>
              </w:rPr>
            </w:pPr>
            <w:sdt>
              <w:sdtPr>
                <w:id w:val="9039558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25933407"/>
            <w:r w:rsidR="002A2FA2">
              <w:t xml:space="preserve"> </w:t>
            </w:r>
          </w:p>
        </w:tc>
        <w:permStart w:id="442317778"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42E4D3A9" w14:textId="29D5979B" w:rsidR="002A2FA2" w:rsidRPr="00C92584" w:rsidRDefault="00BE01E2" w:rsidP="002A2FA2">
            <w:pPr>
              <w:spacing w:before="0" w:after="0" w:line="240" w:lineRule="auto"/>
              <w:jc w:val="center"/>
              <w:rPr>
                <w:sz w:val="20"/>
                <w:szCs w:val="20"/>
                <w:lang w:val="en-GB"/>
              </w:rPr>
            </w:pPr>
            <w:sdt>
              <w:sdtPr>
                <w:id w:val="18838352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42317778"/>
            <w:r w:rsidR="002A2FA2">
              <w:t xml:space="preserve"> </w:t>
            </w:r>
          </w:p>
        </w:tc>
        <w:permStart w:id="1847656737"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F98CD7D" w14:textId="3C1D648D" w:rsidR="002A2FA2" w:rsidRPr="00C92584" w:rsidRDefault="00BE01E2" w:rsidP="002A2FA2">
            <w:pPr>
              <w:spacing w:before="0" w:after="0" w:line="240" w:lineRule="auto"/>
              <w:jc w:val="center"/>
              <w:rPr>
                <w:sz w:val="20"/>
                <w:szCs w:val="20"/>
                <w:lang w:val="en-GB"/>
              </w:rPr>
            </w:pPr>
            <w:sdt>
              <w:sdtPr>
                <w:id w:val="14814224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7656737"/>
            <w:r w:rsidR="002A2FA2">
              <w:t xml:space="preserve"> </w:t>
            </w:r>
          </w:p>
        </w:tc>
      </w:tr>
      <w:tr w:rsidR="002A2FA2" w:rsidRPr="004B13D2" w14:paraId="36DC3900" w14:textId="77777777" w:rsidTr="006A44B6">
        <w:trPr>
          <w:trHeight w:val="615"/>
        </w:trPr>
        <w:tc>
          <w:tcPr>
            <w:tcW w:w="3600" w:type="dxa"/>
            <w:tcBorders>
              <w:top w:val="single" w:sz="36" w:space="0" w:color="E4E4E4"/>
              <w:left w:val="single" w:sz="6" w:space="0" w:color="000000"/>
              <w:bottom w:val="single" w:sz="36" w:space="0" w:color="E4E4E4"/>
              <w:right w:val="single" w:sz="6" w:space="0" w:color="000000"/>
            </w:tcBorders>
          </w:tcPr>
          <w:p w14:paraId="2E980E86" w14:textId="31A93981" w:rsidR="002A2FA2" w:rsidRPr="001F150A" w:rsidRDefault="002A2FA2" w:rsidP="002A2FA2">
            <w:pPr>
              <w:spacing w:before="0" w:after="200" w:line="276" w:lineRule="auto"/>
              <w:ind w:left="680" w:hanging="362"/>
              <w:jc w:val="left"/>
            </w:pPr>
            <w:r w:rsidRPr="001F150A">
              <w:t>3</w:t>
            </w:r>
            <w:r>
              <w:t>.</w:t>
            </w:r>
            <w:r w:rsidRPr="001F150A">
              <w:tab/>
            </w:r>
            <w:r w:rsidRPr="00A049F1">
              <w:rPr>
                <w:sz w:val="20"/>
                <w:szCs w:val="20"/>
              </w:rPr>
              <w:t xml:space="preserve">… </w:t>
            </w:r>
            <w:r w:rsidRPr="00965A4D">
              <w:rPr>
                <w:sz w:val="20"/>
                <w:szCs w:val="20"/>
              </w:rPr>
              <w:t>j’ai été inquiet à cause de mon hémophilie</w:t>
            </w:r>
          </w:p>
        </w:tc>
        <w:permStart w:id="951675311"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1A7200A0" w14:textId="5B90FB6C" w:rsidR="002A2FA2" w:rsidRPr="00C92584" w:rsidRDefault="00BE01E2" w:rsidP="002A2FA2">
            <w:pPr>
              <w:spacing w:before="0" w:after="0" w:line="240" w:lineRule="auto"/>
              <w:jc w:val="center"/>
              <w:rPr>
                <w:sz w:val="20"/>
                <w:szCs w:val="20"/>
                <w:lang w:val="en-GB"/>
              </w:rPr>
            </w:pPr>
            <w:sdt>
              <w:sdtPr>
                <w:id w:val="271558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1675311"/>
            <w:r w:rsidR="002A2FA2">
              <w:t xml:space="preserve"> </w:t>
            </w:r>
          </w:p>
        </w:tc>
        <w:permStart w:id="1236105182"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228EBAB7" w14:textId="48B61A3D" w:rsidR="002A2FA2" w:rsidRPr="00C92584" w:rsidRDefault="00BE01E2" w:rsidP="002A2FA2">
            <w:pPr>
              <w:spacing w:before="0" w:after="0" w:line="240" w:lineRule="auto"/>
              <w:jc w:val="center"/>
              <w:rPr>
                <w:sz w:val="20"/>
                <w:szCs w:val="20"/>
                <w:lang w:val="en-GB"/>
              </w:rPr>
            </w:pPr>
            <w:sdt>
              <w:sdtPr>
                <w:id w:val="2850122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36105182"/>
            <w:r w:rsidR="002A2FA2">
              <w:t xml:space="preserve"> </w:t>
            </w:r>
          </w:p>
        </w:tc>
        <w:permStart w:id="792274470"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589DC7FC" w14:textId="577EC3F3" w:rsidR="002A2FA2" w:rsidRPr="00C92584" w:rsidRDefault="00BE01E2" w:rsidP="002A2FA2">
            <w:pPr>
              <w:spacing w:before="0" w:after="0" w:line="240" w:lineRule="auto"/>
              <w:jc w:val="center"/>
              <w:rPr>
                <w:sz w:val="20"/>
                <w:szCs w:val="20"/>
                <w:lang w:val="en-GB"/>
              </w:rPr>
            </w:pPr>
            <w:sdt>
              <w:sdtPr>
                <w:id w:val="15521916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2274470"/>
            <w:r w:rsidR="002A2FA2">
              <w:t xml:space="preserve"> </w:t>
            </w:r>
          </w:p>
        </w:tc>
        <w:permStart w:id="2070877094"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380DEFA8" w14:textId="1FC5C91B" w:rsidR="002A2FA2" w:rsidRPr="00C92584" w:rsidRDefault="00BE01E2" w:rsidP="002A2FA2">
            <w:pPr>
              <w:spacing w:before="0" w:after="0" w:line="240" w:lineRule="auto"/>
              <w:jc w:val="center"/>
              <w:rPr>
                <w:sz w:val="20"/>
                <w:szCs w:val="20"/>
                <w:lang w:val="en-GB"/>
              </w:rPr>
            </w:pPr>
            <w:sdt>
              <w:sdtPr>
                <w:id w:val="14406426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0877094"/>
            <w:r w:rsidR="002A2FA2">
              <w:t xml:space="preserve"> </w:t>
            </w:r>
          </w:p>
        </w:tc>
        <w:permStart w:id="1217551848"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09AFC319" w14:textId="440060B1" w:rsidR="002A2FA2" w:rsidRPr="00C92584" w:rsidRDefault="00BE01E2" w:rsidP="002A2FA2">
            <w:pPr>
              <w:spacing w:before="0" w:after="0" w:line="240" w:lineRule="auto"/>
              <w:jc w:val="center"/>
              <w:rPr>
                <w:sz w:val="20"/>
                <w:szCs w:val="20"/>
                <w:lang w:val="en-GB"/>
              </w:rPr>
            </w:pPr>
            <w:sdt>
              <w:sdtPr>
                <w:id w:val="2899481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17551848"/>
            <w:r w:rsidR="002A2FA2">
              <w:t xml:space="preserve"> </w:t>
            </w:r>
          </w:p>
        </w:tc>
      </w:tr>
      <w:tr w:rsidR="002A2FA2" w:rsidRPr="004B13D2" w14:paraId="1339E2EA" w14:textId="77777777" w:rsidTr="006A44B6">
        <w:trPr>
          <w:trHeight w:val="506"/>
        </w:trPr>
        <w:tc>
          <w:tcPr>
            <w:tcW w:w="3600" w:type="dxa"/>
            <w:tcBorders>
              <w:top w:val="single" w:sz="36" w:space="0" w:color="E4E4E4"/>
              <w:left w:val="single" w:sz="6" w:space="0" w:color="000000"/>
              <w:bottom w:val="single" w:sz="6" w:space="0" w:color="000000"/>
              <w:right w:val="single" w:sz="6" w:space="0" w:color="000000"/>
            </w:tcBorders>
          </w:tcPr>
          <w:p w14:paraId="39838134" w14:textId="139830C4" w:rsidR="002A2FA2" w:rsidRPr="001F150A" w:rsidRDefault="002A2FA2" w:rsidP="002A2FA2">
            <w:pPr>
              <w:spacing w:before="0" w:after="200" w:line="276" w:lineRule="auto"/>
              <w:ind w:left="680" w:hanging="362"/>
              <w:jc w:val="left"/>
            </w:pPr>
            <w:r w:rsidRPr="001F150A">
              <w:t>4</w:t>
            </w:r>
            <w:r>
              <w:t>.</w:t>
            </w:r>
            <w:r w:rsidRPr="001F150A">
              <w:tab/>
            </w:r>
            <w:r w:rsidRPr="00A049F1">
              <w:rPr>
                <w:sz w:val="20"/>
                <w:szCs w:val="20"/>
              </w:rPr>
              <w:t xml:space="preserve">… </w:t>
            </w:r>
            <w:r w:rsidRPr="00965A4D">
              <w:rPr>
                <w:sz w:val="20"/>
                <w:szCs w:val="20"/>
              </w:rPr>
              <w:t>je me suis senti exclu</w:t>
            </w:r>
          </w:p>
        </w:tc>
        <w:permStart w:id="565773562"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05007752" w14:textId="688F17CC" w:rsidR="002A2FA2" w:rsidRPr="00C92584" w:rsidRDefault="00BE01E2" w:rsidP="002A2FA2">
            <w:pPr>
              <w:spacing w:before="0" w:after="0" w:line="240" w:lineRule="auto"/>
              <w:jc w:val="center"/>
              <w:rPr>
                <w:sz w:val="20"/>
                <w:szCs w:val="20"/>
                <w:lang w:val="en-GB"/>
              </w:rPr>
            </w:pPr>
            <w:sdt>
              <w:sdtPr>
                <w:id w:val="-19937084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5773562"/>
            <w:r w:rsidR="002A2FA2">
              <w:t xml:space="preserve"> </w:t>
            </w:r>
          </w:p>
        </w:tc>
        <w:permStart w:id="18961796"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7DEE2694" w14:textId="731534D0" w:rsidR="002A2FA2" w:rsidRPr="00C92584" w:rsidRDefault="00BE01E2" w:rsidP="002A2FA2">
            <w:pPr>
              <w:spacing w:before="0" w:after="0" w:line="240" w:lineRule="auto"/>
              <w:jc w:val="center"/>
              <w:rPr>
                <w:sz w:val="20"/>
                <w:szCs w:val="20"/>
                <w:lang w:val="en-GB"/>
              </w:rPr>
            </w:pPr>
            <w:sdt>
              <w:sdtPr>
                <w:id w:val="2707550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961796"/>
            <w:r w:rsidR="002A2FA2">
              <w:t xml:space="preserve"> </w:t>
            </w:r>
          </w:p>
        </w:tc>
        <w:permStart w:id="569595967"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344AF8E6" w14:textId="2AC398BF" w:rsidR="002A2FA2" w:rsidRPr="00C92584" w:rsidRDefault="00BE01E2" w:rsidP="002A2FA2">
            <w:pPr>
              <w:spacing w:before="0" w:after="0" w:line="240" w:lineRule="auto"/>
              <w:jc w:val="center"/>
              <w:rPr>
                <w:sz w:val="20"/>
                <w:szCs w:val="20"/>
                <w:lang w:val="en-GB"/>
              </w:rPr>
            </w:pPr>
            <w:sdt>
              <w:sdtPr>
                <w:id w:val="21135486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9595967"/>
            <w:r w:rsidR="002A2FA2">
              <w:t xml:space="preserve"> </w:t>
            </w:r>
          </w:p>
        </w:tc>
        <w:permStart w:id="508133031"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3B3B5038" w14:textId="7F20B330" w:rsidR="002A2FA2" w:rsidRPr="00C92584" w:rsidRDefault="00BE01E2" w:rsidP="002A2FA2">
            <w:pPr>
              <w:spacing w:before="0" w:after="0" w:line="240" w:lineRule="auto"/>
              <w:jc w:val="center"/>
              <w:rPr>
                <w:sz w:val="20"/>
                <w:szCs w:val="20"/>
                <w:lang w:val="en-GB"/>
              </w:rPr>
            </w:pPr>
            <w:sdt>
              <w:sdtPr>
                <w:id w:val="20446293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8133031"/>
            <w:r w:rsidR="002A2FA2">
              <w:t xml:space="preserve"> </w:t>
            </w:r>
          </w:p>
        </w:tc>
        <w:permStart w:id="372797901"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6D8144D0" w14:textId="0938ACBF" w:rsidR="002A2FA2" w:rsidRPr="00C92584" w:rsidRDefault="00BE01E2" w:rsidP="002A2FA2">
            <w:pPr>
              <w:spacing w:before="0" w:after="0" w:line="240" w:lineRule="auto"/>
              <w:jc w:val="center"/>
              <w:rPr>
                <w:sz w:val="20"/>
                <w:szCs w:val="20"/>
                <w:lang w:val="en-GB"/>
              </w:rPr>
            </w:pPr>
            <w:sdt>
              <w:sdtPr>
                <w:id w:val="20020853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72797901"/>
            <w:r w:rsidR="002A2FA2">
              <w:t xml:space="preserve"> </w:t>
            </w:r>
          </w:p>
        </w:tc>
      </w:tr>
    </w:tbl>
    <w:p w14:paraId="3A85062D" w14:textId="5D8BFA8D" w:rsidR="00925443" w:rsidRDefault="00925443" w:rsidP="00EC06BC">
      <w:pPr>
        <w:spacing w:before="200" w:after="200" w:line="276" w:lineRule="auto"/>
        <w:ind w:left="567"/>
        <w:jc w:val="left"/>
        <w:rPr>
          <w:b/>
          <w:bCs/>
        </w:rPr>
      </w:pPr>
    </w:p>
    <w:p w14:paraId="2F9E0E01" w14:textId="0F4AEBFF" w:rsidR="00EC06BC" w:rsidRDefault="00925443" w:rsidP="00925443">
      <w:pPr>
        <w:spacing w:before="0" w:after="200" w:line="276" w:lineRule="auto"/>
        <w:jc w:val="left"/>
        <w:rPr>
          <w:b/>
          <w:bCs/>
        </w:rPr>
      </w:pPr>
      <w:r>
        <w:rPr>
          <w:b/>
          <w:bCs/>
        </w:rPr>
        <w:br w:type="page"/>
      </w:r>
    </w:p>
    <w:p w14:paraId="44CC4319" w14:textId="117116D1" w:rsidR="009A7D44" w:rsidRPr="004B13D2" w:rsidRDefault="009A7D44" w:rsidP="00CE0748">
      <w:pPr>
        <w:numPr>
          <w:ilvl w:val="1"/>
          <w:numId w:val="17"/>
        </w:numPr>
        <w:spacing w:before="200" w:after="200" w:line="276" w:lineRule="auto"/>
        <w:ind w:left="567" w:hanging="567"/>
        <w:jc w:val="left"/>
        <w:rPr>
          <w:b/>
          <w:bCs/>
        </w:rPr>
      </w:pPr>
      <w:r w:rsidRPr="004B13D2">
        <w:rPr>
          <w:b/>
          <w:bCs/>
        </w:rPr>
        <w:lastRenderedPageBreak/>
        <w:t>En quoi l’hémophilie a-t-elle changé LA FAÇON DONT VOUS VOUS VOYEZ ?</w:t>
      </w:r>
    </w:p>
    <w:tbl>
      <w:tblPr>
        <w:tblW w:w="9529" w:type="dxa"/>
        <w:tblInd w:w="132" w:type="dxa"/>
        <w:tblLayout w:type="fixed"/>
        <w:tblCellMar>
          <w:left w:w="0" w:type="dxa"/>
          <w:right w:w="0" w:type="dxa"/>
        </w:tblCellMar>
        <w:tblLook w:val="0000" w:firstRow="0" w:lastRow="0" w:firstColumn="0" w:lastColumn="0" w:noHBand="0" w:noVBand="0"/>
      </w:tblPr>
      <w:tblGrid>
        <w:gridCol w:w="3590"/>
        <w:gridCol w:w="1185"/>
        <w:gridCol w:w="1190"/>
        <w:gridCol w:w="1185"/>
        <w:gridCol w:w="1192"/>
        <w:gridCol w:w="1187"/>
      </w:tblGrid>
      <w:tr w:rsidR="009A7D44" w:rsidRPr="004B13D2" w14:paraId="6A043252" w14:textId="77777777" w:rsidTr="00C74646">
        <w:trPr>
          <w:trHeight w:val="601"/>
        </w:trPr>
        <w:tc>
          <w:tcPr>
            <w:tcW w:w="3590" w:type="dxa"/>
            <w:tcBorders>
              <w:top w:val="single" w:sz="6" w:space="0" w:color="000000"/>
              <w:left w:val="single" w:sz="6" w:space="0" w:color="000000"/>
              <w:bottom w:val="single" w:sz="4" w:space="0" w:color="000000"/>
              <w:right w:val="single" w:sz="6" w:space="0" w:color="000000"/>
            </w:tcBorders>
            <w:shd w:val="clear" w:color="auto" w:fill="E4E4E4"/>
          </w:tcPr>
          <w:p w14:paraId="6B36E2A8" w14:textId="6B6F2BFF" w:rsidR="009A7D44" w:rsidRPr="00C92584" w:rsidRDefault="00727080" w:rsidP="00D56635">
            <w:pPr>
              <w:spacing w:before="0" w:after="0" w:line="240" w:lineRule="auto"/>
              <w:jc w:val="left"/>
              <w:rPr>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33A2394C"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jamais</w:t>
            </w:r>
          </w:p>
        </w:tc>
        <w:tc>
          <w:tcPr>
            <w:tcW w:w="1190" w:type="dxa"/>
            <w:tcBorders>
              <w:top w:val="single" w:sz="6" w:space="0" w:color="000000"/>
              <w:left w:val="single" w:sz="6" w:space="0" w:color="000000"/>
              <w:bottom w:val="single" w:sz="6" w:space="0" w:color="000000"/>
              <w:right w:val="single" w:sz="6" w:space="0" w:color="000000"/>
            </w:tcBorders>
            <w:shd w:val="clear" w:color="auto" w:fill="E4E4E4"/>
          </w:tcPr>
          <w:p w14:paraId="717CF298"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rarement</w:t>
            </w:r>
          </w:p>
        </w:tc>
        <w:tc>
          <w:tcPr>
            <w:tcW w:w="1185" w:type="dxa"/>
            <w:tcBorders>
              <w:top w:val="single" w:sz="6" w:space="0" w:color="000000"/>
              <w:left w:val="single" w:sz="6" w:space="0" w:color="000000"/>
              <w:bottom w:val="single" w:sz="6" w:space="0" w:color="000000"/>
              <w:right w:val="single" w:sz="6" w:space="0" w:color="000000"/>
            </w:tcBorders>
            <w:shd w:val="clear" w:color="auto" w:fill="E4E4E4"/>
          </w:tcPr>
          <w:p w14:paraId="6173B730"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parfois</w:t>
            </w:r>
          </w:p>
        </w:tc>
        <w:tc>
          <w:tcPr>
            <w:tcW w:w="1192" w:type="dxa"/>
            <w:tcBorders>
              <w:top w:val="single" w:sz="6" w:space="0" w:color="000000"/>
              <w:left w:val="single" w:sz="6" w:space="0" w:color="000000"/>
              <w:bottom w:val="single" w:sz="6" w:space="0" w:color="000000"/>
              <w:right w:val="single" w:sz="6" w:space="0" w:color="000000"/>
            </w:tcBorders>
            <w:shd w:val="clear" w:color="auto" w:fill="E4E4E4"/>
          </w:tcPr>
          <w:p w14:paraId="2F47A3F3"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souvent</w:t>
            </w:r>
          </w:p>
        </w:tc>
        <w:tc>
          <w:tcPr>
            <w:tcW w:w="1187" w:type="dxa"/>
            <w:tcBorders>
              <w:top w:val="single" w:sz="6" w:space="0" w:color="000000"/>
              <w:left w:val="single" w:sz="6" w:space="0" w:color="000000"/>
              <w:bottom w:val="single" w:sz="6" w:space="0" w:color="000000"/>
              <w:right w:val="single" w:sz="6" w:space="0" w:color="000000"/>
            </w:tcBorders>
            <w:shd w:val="clear" w:color="auto" w:fill="E4E4E4"/>
          </w:tcPr>
          <w:p w14:paraId="6A697040" w14:textId="77777777" w:rsidR="009A7D44" w:rsidRPr="00C92584" w:rsidRDefault="009A7D44" w:rsidP="001F150A">
            <w:pPr>
              <w:spacing w:before="0" w:after="0" w:line="240" w:lineRule="auto"/>
              <w:jc w:val="center"/>
              <w:rPr>
                <w:sz w:val="20"/>
                <w:szCs w:val="20"/>
                <w:lang w:val="en-GB"/>
              </w:rPr>
            </w:pPr>
            <w:r w:rsidRPr="00C92584">
              <w:rPr>
                <w:sz w:val="20"/>
                <w:szCs w:val="20"/>
                <w:lang w:val="en-GB"/>
              </w:rPr>
              <w:t>toujours</w:t>
            </w:r>
          </w:p>
        </w:tc>
      </w:tr>
      <w:tr w:rsidR="002A2FA2" w:rsidRPr="004B13D2" w14:paraId="4750C1AB" w14:textId="77777777" w:rsidTr="006A44B6">
        <w:trPr>
          <w:trHeight w:val="621"/>
        </w:trPr>
        <w:tc>
          <w:tcPr>
            <w:tcW w:w="3590" w:type="dxa"/>
            <w:tcBorders>
              <w:top w:val="single" w:sz="4" w:space="0" w:color="000000"/>
              <w:left w:val="single" w:sz="6" w:space="0" w:color="000000"/>
              <w:bottom w:val="single" w:sz="36" w:space="0" w:color="E4E4E4"/>
              <w:right w:val="single" w:sz="6" w:space="0" w:color="000000"/>
            </w:tcBorders>
          </w:tcPr>
          <w:p w14:paraId="3E0B6348" w14:textId="1A3750C7" w:rsidR="002A2FA2" w:rsidRPr="00C92584" w:rsidRDefault="002A2FA2" w:rsidP="002A2FA2">
            <w:pPr>
              <w:spacing w:before="0" w:after="0" w:line="240" w:lineRule="auto"/>
              <w:jc w:val="left"/>
              <w:rPr>
                <w:sz w:val="20"/>
                <w:szCs w:val="20"/>
              </w:rPr>
            </w:pPr>
            <w:r w:rsidRPr="00C92584">
              <w:rPr>
                <w:sz w:val="20"/>
                <w:szCs w:val="20"/>
              </w:rPr>
              <w:t>1</w:t>
            </w:r>
            <w:r>
              <w:rPr>
                <w:sz w:val="20"/>
                <w:szCs w:val="20"/>
              </w:rPr>
              <w:t>.</w:t>
            </w:r>
            <w:r w:rsidRPr="00C92584">
              <w:rPr>
                <w:sz w:val="20"/>
                <w:szCs w:val="20"/>
              </w:rPr>
              <w:tab/>
            </w:r>
            <w:r w:rsidRPr="00A049F1">
              <w:rPr>
                <w:sz w:val="20"/>
                <w:szCs w:val="20"/>
              </w:rPr>
              <w:t xml:space="preserve">… </w:t>
            </w:r>
            <w:r w:rsidRPr="00C92584">
              <w:rPr>
                <w:sz w:val="20"/>
                <w:szCs w:val="20"/>
              </w:rPr>
              <w:t>j’ai envié les personnes de</w:t>
            </w:r>
          </w:p>
          <w:p w14:paraId="55ECA5C9" w14:textId="77777777" w:rsidR="002A2FA2" w:rsidRPr="00C92584" w:rsidRDefault="002A2FA2" w:rsidP="002A2FA2">
            <w:pPr>
              <w:spacing w:before="0" w:after="0" w:line="240" w:lineRule="auto"/>
              <w:jc w:val="left"/>
              <w:rPr>
                <w:sz w:val="20"/>
                <w:szCs w:val="20"/>
              </w:rPr>
            </w:pPr>
            <w:r w:rsidRPr="00C92584">
              <w:rPr>
                <w:sz w:val="20"/>
                <w:szCs w:val="20"/>
              </w:rPr>
              <w:t>mon âge en bonne santé</w:t>
            </w:r>
          </w:p>
        </w:tc>
        <w:permStart w:id="193880160"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72A0E7AF" w14:textId="00EB5AAD" w:rsidR="002A2FA2" w:rsidRPr="00C92584" w:rsidRDefault="00BE01E2" w:rsidP="002A2FA2">
            <w:pPr>
              <w:spacing w:before="0" w:after="0" w:line="240" w:lineRule="auto"/>
              <w:jc w:val="center"/>
              <w:rPr>
                <w:sz w:val="20"/>
                <w:szCs w:val="20"/>
                <w:lang w:val="en-GB"/>
              </w:rPr>
            </w:pPr>
            <w:sdt>
              <w:sdtPr>
                <w:id w:val="690152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3880160"/>
            <w:r w:rsidR="002A2FA2">
              <w:t xml:space="preserve"> </w:t>
            </w:r>
          </w:p>
        </w:tc>
        <w:permStart w:id="1305433455" w:edGrp="everyone"/>
        <w:tc>
          <w:tcPr>
            <w:tcW w:w="1190" w:type="dxa"/>
            <w:tcBorders>
              <w:top w:val="single" w:sz="6" w:space="0" w:color="000000"/>
              <w:left w:val="single" w:sz="6" w:space="0" w:color="000000"/>
              <w:bottom w:val="single" w:sz="36" w:space="0" w:color="E4E4E4"/>
              <w:right w:val="single" w:sz="6" w:space="0" w:color="000000"/>
            </w:tcBorders>
            <w:vAlign w:val="center"/>
          </w:tcPr>
          <w:p w14:paraId="21E51259" w14:textId="4BD7735C" w:rsidR="002A2FA2" w:rsidRPr="00C92584" w:rsidRDefault="00BE01E2" w:rsidP="002A2FA2">
            <w:pPr>
              <w:spacing w:before="0" w:after="0" w:line="240" w:lineRule="auto"/>
              <w:jc w:val="center"/>
              <w:rPr>
                <w:sz w:val="20"/>
                <w:szCs w:val="20"/>
                <w:lang w:val="en-GB"/>
              </w:rPr>
            </w:pPr>
            <w:sdt>
              <w:sdtPr>
                <w:id w:val="14448076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05433455"/>
            <w:r w:rsidR="002A2FA2">
              <w:t xml:space="preserve"> </w:t>
            </w:r>
          </w:p>
        </w:tc>
        <w:permStart w:id="163599135" w:edGrp="everyone"/>
        <w:tc>
          <w:tcPr>
            <w:tcW w:w="1185" w:type="dxa"/>
            <w:tcBorders>
              <w:top w:val="single" w:sz="6" w:space="0" w:color="000000"/>
              <w:left w:val="single" w:sz="6" w:space="0" w:color="000000"/>
              <w:bottom w:val="single" w:sz="36" w:space="0" w:color="E4E4E4"/>
              <w:right w:val="single" w:sz="6" w:space="0" w:color="000000"/>
            </w:tcBorders>
            <w:vAlign w:val="center"/>
          </w:tcPr>
          <w:p w14:paraId="6BFD97DA" w14:textId="44603CD3" w:rsidR="002A2FA2" w:rsidRPr="00C92584" w:rsidRDefault="00BE01E2" w:rsidP="002A2FA2">
            <w:pPr>
              <w:spacing w:before="0" w:after="0" w:line="240" w:lineRule="auto"/>
              <w:jc w:val="center"/>
              <w:rPr>
                <w:sz w:val="20"/>
                <w:szCs w:val="20"/>
                <w:lang w:val="en-GB"/>
              </w:rPr>
            </w:pPr>
            <w:sdt>
              <w:sdtPr>
                <w:id w:val="-18372900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3599135"/>
            <w:r w:rsidR="002A2FA2">
              <w:t xml:space="preserve"> </w:t>
            </w:r>
          </w:p>
        </w:tc>
        <w:permStart w:id="1228084897" w:edGrp="everyone"/>
        <w:tc>
          <w:tcPr>
            <w:tcW w:w="1192" w:type="dxa"/>
            <w:tcBorders>
              <w:top w:val="single" w:sz="6" w:space="0" w:color="000000"/>
              <w:left w:val="single" w:sz="6" w:space="0" w:color="000000"/>
              <w:bottom w:val="single" w:sz="36" w:space="0" w:color="E4E4E4"/>
              <w:right w:val="single" w:sz="4" w:space="0" w:color="000000"/>
            </w:tcBorders>
            <w:vAlign w:val="center"/>
          </w:tcPr>
          <w:p w14:paraId="7AB776E2" w14:textId="72FBE285" w:rsidR="002A2FA2" w:rsidRPr="00C92584" w:rsidRDefault="00BE01E2" w:rsidP="002A2FA2">
            <w:pPr>
              <w:spacing w:before="0" w:after="0" w:line="240" w:lineRule="auto"/>
              <w:jc w:val="center"/>
              <w:rPr>
                <w:sz w:val="20"/>
                <w:szCs w:val="20"/>
                <w:lang w:val="en-GB"/>
              </w:rPr>
            </w:pPr>
            <w:sdt>
              <w:sdtPr>
                <w:id w:val="3659630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28084897"/>
            <w:r w:rsidR="002A2FA2">
              <w:t xml:space="preserve"> </w:t>
            </w:r>
          </w:p>
        </w:tc>
        <w:permStart w:id="760492869" w:edGrp="everyone"/>
        <w:tc>
          <w:tcPr>
            <w:tcW w:w="1187" w:type="dxa"/>
            <w:tcBorders>
              <w:top w:val="single" w:sz="6" w:space="0" w:color="000000"/>
              <w:left w:val="single" w:sz="4" w:space="0" w:color="000000"/>
              <w:bottom w:val="single" w:sz="36" w:space="0" w:color="E4E4E4"/>
              <w:right w:val="single" w:sz="6" w:space="0" w:color="000000"/>
            </w:tcBorders>
            <w:vAlign w:val="center"/>
          </w:tcPr>
          <w:p w14:paraId="6B58C37F" w14:textId="3A19F225" w:rsidR="002A2FA2" w:rsidRPr="00C92584" w:rsidRDefault="00BE01E2" w:rsidP="002A2FA2">
            <w:pPr>
              <w:spacing w:before="0" w:after="0" w:line="240" w:lineRule="auto"/>
              <w:jc w:val="center"/>
              <w:rPr>
                <w:sz w:val="20"/>
                <w:szCs w:val="20"/>
                <w:lang w:val="en-GB"/>
              </w:rPr>
            </w:pPr>
            <w:sdt>
              <w:sdtPr>
                <w:id w:val="10511170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60492869"/>
            <w:r w:rsidR="002A2FA2">
              <w:t xml:space="preserve"> </w:t>
            </w:r>
          </w:p>
        </w:tc>
      </w:tr>
      <w:tr w:rsidR="002A2FA2" w:rsidRPr="004B13D2" w14:paraId="46955DF8" w14:textId="77777777" w:rsidTr="006A44B6">
        <w:trPr>
          <w:trHeight w:val="615"/>
        </w:trPr>
        <w:tc>
          <w:tcPr>
            <w:tcW w:w="3590" w:type="dxa"/>
            <w:tcBorders>
              <w:top w:val="single" w:sz="36" w:space="0" w:color="E4E4E4"/>
              <w:left w:val="single" w:sz="6" w:space="0" w:color="000000"/>
              <w:bottom w:val="single" w:sz="36" w:space="0" w:color="E4E4E4"/>
              <w:right w:val="single" w:sz="6" w:space="0" w:color="000000"/>
            </w:tcBorders>
          </w:tcPr>
          <w:p w14:paraId="4937365A" w14:textId="512C6078" w:rsidR="002A2FA2" w:rsidRPr="00C92584" w:rsidRDefault="002A2FA2" w:rsidP="002A2FA2">
            <w:pPr>
              <w:spacing w:before="0" w:after="0" w:line="240" w:lineRule="auto"/>
              <w:jc w:val="left"/>
              <w:rPr>
                <w:sz w:val="20"/>
                <w:szCs w:val="20"/>
              </w:rPr>
            </w:pPr>
            <w:r w:rsidRPr="00C92584">
              <w:rPr>
                <w:sz w:val="20"/>
                <w:szCs w:val="20"/>
              </w:rPr>
              <w:t>2</w:t>
            </w:r>
            <w:r>
              <w:rPr>
                <w:sz w:val="20"/>
                <w:szCs w:val="20"/>
              </w:rPr>
              <w:t>.</w:t>
            </w:r>
            <w:r w:rsidRPr="00C92584">
              <w:rPr>
                <w:sz w:val="20"/>
                <w:szCs w:val="20"/>
              </w:rPr>
              <w:tab/>
            </w:r>
            <w:r w:rsidRPr="00A049F1">
              <w:rPr>
                <w:sz w:val="20"/>
                <w:szCs w:val="20"/>
              </w:rPr>
              <w:t xml:space="preserve">… </w:t>
            </w:r>
            <w:r w:rsidRPr="00C92584">
              <w:rPr>
                <w:sz w:val="20"/>
                <w:szCs w:val="20"/>
              </w:rPr>
              <w:t xml:space="preserve">j’ai été </w:t>
            </w:r>
            <w:r>
              <w:rPr>
                <w:sz w:val="20"/>
                <w:szCs w:val="20"/>
              </w:rPr>
              <w:t>satisfait</w:t>
            </w:r>
            <w:r w:rsidRPr="00C92584">
              <w:rPr>
                <w:sz w:val="20"/>
                <w:szCs w:val="20"/>
              </w:rPr>
              <w:t xml:space="preserve"> de mon</w:t>
            </w:r>
            <w:r>
              <w:rPr>
                <w:sz w:val="20"/>
                <w:szCs w:val="20"/>
              </w:rPr>
              <w:t xml:space="preserve"> apparence physique</w:t>
            </w:r>
          </w:p>
        </w:tc>
        <w:permStart w:id="1553015652"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662CE9E5" w14:textId="6133C1BE" w:rsidR="002A2FA2" w:rsidRPr="00C92584" w:rsidRDefault="00BE01E2" w:rsidP="002A2FA2">
            <w:pPr>
              <w:spacing w:before="0" w:after="0" w:line="240" w:lineRule="auto"/>
              <w:jc w:val="center"/>
              <w:rPr>
                <w:sz w:val="20"/>
                <w:szCs w:val="20"/>
                <w:lang w:val="en-GB"/>
              </w:rPr>
            </w:pPr>
            <w:sdt>
              <w:sdtPr>
                <w:id w:val="57965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53015652"/>
            <w:r w:rsidR="002A2FA2">
              <w:t xml:space="preserve"> </w:t>
            </w:r>
          </w:p>
        </w:tc>
        <w:permStart w:id="1557543861"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6415DE31" w14:textId="354C8D77" w:rsidR="002A2FA2" w:rsidRPr="00C92584" w:rsidRDefault="00BE01E2" w:rsidP="002A2FA2">
            <w:pPr>
              <w:spacing w:before="0" w:after="0" w:line="240" w:lineRule="auto"/>
              <w:jc w:val="center"/>
              <w:rPr>
                <w:sz w:val="20"/>
                <w:szCs w:val="20"/>
                <w:lang w:val="en-GB"/>
              </w:rPr>
            </w:pPr>
            <w:sdt>
              <w:sdtPr>
                <w:id w:val="11563423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57543861"/>
            <w:r w:rsidR="002A2FA2">
              <w:t xml:space="preserve"> </w:t>
            </w:r>
          </w:p>
        </w:tc>
        <w:permStart w:id="346499805"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35F9DC23" w14:textId="6D5FD7C3" w:rsidR="002A2FA2" w:rsidRPr="00C92584" w:rsidRDefault="00BE01E2" w:rsidP="002A2FA2">
            <w:pPr>
              <w:spacing w:before="0" w:after="0" w:line="240" w:lineRule="auto"/>
              <w:jc w:val="center"/>
              <w:rPr>
                <w:sz w:val="20"/>
                <w:szCs w:val="20"/>
                <w:lang w:val="en-GB"/>
              </w:rPr>
            </w:pPr>
            <w:sdt>
              <w:sdtPr>
                <w:id w:val="5408635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46499805"/>
            <w:r w:rsidR="002A2FA2">
              <w:t xml:space="preserve"> </w:t>
            </w:r>
          </w:p>
        </w:tc>
        <w:permStart w:id="2144349026" w:edGrp="everyone"/>
        <w:tc>
          <w:tcPr>
            <w:tcW w:w="1192" w:type="dxa"/>
            <w:tcBorders>
              <w:top w:val="single" w:sz="36" w:space="0" w:color="E4E4E4"/>
              <w:left w:val="single" w:sz="6" w:space="0" w:color="000000"/>
              <w:bottom w:val="single" w:sz="36" w:space="0" w:color="E4E4E4"/>
              <w:right w:val="single" w:sz="4" w:space="0" w:color="000000"/>
            </w:tcBorders>
            <w:vAlign w:val="center"/>
          </w:tcPr>
          <w:p w14:paraId="4D7EF87D" w14:textId="2153E8EC" w:rsidR="002A2FA2" w:rsidRPr="00C92584" w:rsidRDefault="00BE01E2" w:rsidP="002A2FA2">
            <w:pPr>
              <w:spacing w:before="0" w:after="0" w:line="240" w:lineRule="auto"/>
              <w:jc w:val="center"/>
              <w:rPr>
                <w:sz w:val="20"/>
                <w:szCs w:val="20"/>
                <w:lang w:val="en-GB"/>
              </w:rPr>
            </w:pPr>
            <w:sdt>
              <w:sdtPr>
                <w:id w:val="-18766840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44349026"/>
            <w:r w:rsidR="002A2FA2">
              <w:t xml:space="preserve"> </w:t>
            </w:r>
          </w:p>
        </w:tc>
        <w:permStart w:id="2111390974" w:edGrp="everyone"/>
        <w:tc>
          <w:tcPr>
            <w:tcW w:w="1187" w:type="dxa"/>
            <w:tcBorders>
              <w:top w:val="single" w:sz="36" w:space="0" w:color="E4E4E4"/>
              <w:left w:val="single" w:sz="4" w:space="0" w:color="000000"/>
              <w:bottom w:val="single" w:sz="36" w:space="0" w:color="E4E4E4"/>
              <w:right w:val="single" w:sz="6" w:space="0" w:color="000000"/>
            </w:tcBorders>
            <w:vAlign w:val="center"/>
          </w:tcPr>
          <w:p w14:paraId="1B0FC215" w14:textId="37011C48" w:rsidR="002A2FA2" w:rsidRPr="00C92584" w:rsidRDefault="00BE01E2" w:rsidP="002A2FA2">
            <w:pPr>
              <w:spacing w:before="0" w:after="0" w:line="240" w:lineRule="auto"/>
              <w:jc w:val="center"/>
              <w:rPr>
                <w:sz w:val="20"/>
                <w:szCs w:val="20"/>
                <w:lang w:val="en-GB"/>
              </w:rPr>
            </w:pPr>
            <w:sdt>
              <w:sdtPr>
                <w:id w:val="-14390586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11390974"/>
            <w:r w:rsidR="002A2FA2">
              <w:t xml:space="preserve"> </w:t>
            </w:r>
          </w:p>
        </w:tc>
      </w:tr>
      <w:tr w:rsidR="002A2FA2" w:rsidRPr="004B13D2" w14:paraId="7CB9D473" w14:textId="77777777" w:rsidTr="006A44B6">
        <w:trPr>
          <w:trHeight w:val="615"/>
        </w:trPr>
        <w:tc>
          <w:tcPr>
            <w:tcW w:w="3590" w:type="dxa"/>
            <w:tcBorders>
              <w:top w:val="single" w:sz="36" w:space="0" w:color="E4E4E4"/>
              <w:left w:val="single" w:sz="6" w:space="0" w:color="000000"/>
              <w:bottom w:val="single" w:sz="36" w:space="0" w:color="E4E4E4"/>
              <w:right w:val="single" w:sz="6" w:space="0" w:color="000000"/>
            </w:tcBorders>
          </w:tcPr>
          <w:p w14:paraId="6B42D1BA" w14:textId="7980A08B" w:rsidR="002A2FA2" w:rsidRPr="00C92584" w:rsidRDefault="002A2FA2" w:rsidP="002A2FA2">
            <w:pPr>
              <w:spacing w:before="0" w:after="0" w:line="240" w:lineRule="auto"/>
              <w:jc w:val="left"/>
              <w:rPr>
                <w:sz w:val="20"/>
                <w:szCs w:val="20"/>
              </w:rPr>
            </w:pPr>
            <w:r w:rsidRPr="00C92584">
              <w:rPr>
                <w:sz w:val="20"/>
                <w:szCs w:val="20"/>
              </w:rPr>
              <w:t>3</w:t>
            </w:r>
            <w:r>
              <w:rPr>
                <w:sz w:val="20"/>
                <w:szCs w:val="20"/>
              </w:rPr>
              <w:t>.</w:t>
            </w:r>
            <w:r w:rsidRPr="00C92584">
              <w:rPr>
                <w:sz w:val="20"/>
                <w:szCs w:val="20"/>
              </w:rPr>
              <w:tab/>
            </w:r>
            <w:r w:rsidRPr="00A049F1">
              <w:rPr>
                <w:sz w:val="20"/>
                <w:szCs w:val="20"/>
              </w:rPr>
              <w:t xml:space="preserve">… </w:t>
            </w:r>
            <w:r w:rsidRPr="00C92584">
              <w:rPr>
                <w:sz w:val="20"/>
                <w:szCs w:val="20"/>
              </w:rPr>
              <w:t>l’hémophilie m’a rendu la</w:t>
            </w:r>
          </w:p>
          <w:p w14:paraId="7D74B637" w14:textId="77777777" w:rsidR="002A2FA2" w:rsidRPr="00C92584" w:rsidRDefault="002A2FA2" w:rsidP="002A2FA2">
            <w:pPr>
              <w:spacing w:before="0" w:after="0" w:line="240" w:lineRule="auto"/>
              <w:jc w:val="left"/>
              <w:rPr>
                <w:sz w:val="20"/>
                <w:szCs w:val="20"/>
              </w:rPr>
            </w:pPr>
            <w:r w:rsidRPr="00C92584">
              <w:rPr>
                <w:sz w:val="20"/>
                <w:szCs w:val="20"/>
              </w:rPr>
              <w:t>vie difficile</w:t>
            </w:r>
          </w:p>
        </w:tc>
        <w:permStart w:id="1502366233"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017F60AF" w14:textId="1A3A3D46" w:rsidR="002A2FA2" w:rsidRPr="00C92584" w:rsidRDefault="00BE01E2" w:rsidP="002A2FA2">
            <w:pPr>
              <w:spacing w:before="0" w:after="0" w:line="240" w:lineRule="auto"/>
              <w:jc w:val="center"/>
              <w:rPr>
                <w:sz w:val="20"/>
                <w:szCs w:val="20"/>
                <w:lang w:val="en-GB"/>
              </w:rPr>
            </w:pPr>
            <w:sdt>
              <w:sdtPr>
                <w:id w:val="-13750738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02366233"/>
            <w:r w:rsidR="002A2FA2">
              <w:t xml:space="preserve"> </w:t>
            </w:r>
          </w:p>
        </w:tc>
        <w:permStart w:id="978537828"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0EACC111" w14:textId="45922F1C" w:rsidR="002A2FA2" w:rsidRPr="00C92584" w:rsidRDefault="00BE01E2" w:rsidP="002A2FA2">
            <w:pPr>
              <w:spacing w:before="0" w:after="0" w:line="240" w:lineRule="auto"/>
              <w:jc w:val="center"/>
              <w:rPr>
                <w:sz w:val="20"/>
                <w:szCs w:val="20"/>
                <w:lang w:val="en-GB"/>
              </w:rPr>
            </w:pPr>
            <w:sdt>
              <w:sdtPr>
                <w:id w:val="-938691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78537828"/>
            <w:r w:rsidR="002A2FA2">
              <w:t xml:space="preserve"> </w:t>
            </w:r>
          </w:p>
        </w:tc>
        <w:permStart w:id="290207230"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14775217" w14:textId="52E2AD6E" w:rsidR="002A2FA2" w:rsidRPr="00C92584" w:rsidRDefault="00BE01E2" w:rsidP="002A2FA2">
            <w:pPr>
              <w:spacing w:before="0" w:after="0" w:line="240" w:lineRule="auto"/>
              <w:jc w:val="center"/>
              <w:rPr>
                <w:sz w:val="20"/>
                <w:szCs w:val="20"/>
                <w:lang w:val="en-GB"/>
              </w:rPr>
            </w:pPr>
            <w:sdt>
              <w:sdtPr>
                <w:id w:val="7067659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90207230"/>
            <w:r w:rsidR="002A2FA2">
              <w:t xml:space="preserve"> </w:t>
            </w:r>
          </w:p>
        </w:tc>
        <w:permStart w:id="1705669385" w:edGrp="everyone"/>
        <w:tc>
          <w:tcPr>
            <w:tcW w:w="1192" w:type="dxa"/>
            <w:tcBorders>
              <w:top w:val="single" w:sz="36" w:space="0" w:color="E4E4E4"/>
              <w:left w:val="single" w:sz="6" w:space="0" w:color="000000"/>
              <w:bottom w:val="single" w:sz="36" w:space="0" w:color="E4E4E4"/>
              <w:right w:val="single" w:sz="4" w:space="0" w:color="000000"/>
            </w:tcBorders>
            <w:vAlign w:val="center"/>
          </w:tcPr>
          <w:p w14:paraId="40950214" w14:textId="77AF348F" w:rsidR="002A2FA2" w:rsidRPr="00C92584" w:rsidRDefault="00BE01E2" w:rsidP="002A2FA2">
            <w:pPr>
              <w:spacing w:before="0" w:after="0" w:line="240" w:lineRule="auto"/>
              <w:jc w:val="center"/>
              <w:rPr>
                <w:sz w:val="20"/>
                <w:szCs w:val="20"/>
                <w:lang w:val="en-GB"/>
              </w:rPr>
            </w:pPr>
            <w:sdt>
              <w:sdtPr>
                <w:id w:val="-15520629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5669385"/>
            <w:r w:rsidR="002A2FA2">
              <w:t xml:space="preserve"> </w:t>
            </w:r>
          </w:p>
        </w:tc>
        <w:permStart w:id="984766390" w:edGrp="everyone"/>
        <w:tc>
          <w:tcPr>
            <w:tcW w:w="1187" w:type="dxa"/>
            <w:tcBorders>
              <w:top w:val="single" w:sz="36" w:space="0" w:color="E4E4E4"/>
              <w:left w:val="single" w:sz="4" w:space="0" w:color="000000"/>
              <w:bottom w:val="single" w:sz="36" w:space="0" w:color="E4E4E4"/>
              <w:right w:val="single" w:sz="6" w:space="0" w:color="000000"/>
            </w:tcBorders>
            <w:vAlign w:val="center"/>
          </w:tcPr>
          <w:p w14:paraId="2F7D8090" w14:textId="7DFB5964" w:rsidR="002A2FA2" w:rsidRPr="00C92584" w:rsidRDefault="00BE01E2" w:rsidP="002A2FA2">
            <w:pPr>
              <w:spacing w:before="0" w:after="0" w:line="240" w:lineRule="auto"/>
              <w:jc w:val="center"/>
              <w:rPr>
                <w:sz w:val="20"/>
                <w:szCs w:val="20"/>
                <w:lang w:val="en-GB"/>
              </w:rPr>
            </w:pPr>
            <w:sdt>
              <w:sdtPr>
                <w:id w:val="15487160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84766390"/>
            <w:r w:rsidR="002A2FA2">
              <w:t xml:space="preserve"> </w:t>
            </w:r>
          </w:p>
        </w:tc>
      </w:tr>
      <w:tr w:rsidR="002A2FA2" w:rsidRPr="004B13D2" w14:paraId="2C5B4CD0" w14:textId="77777777" w:rsidTr="00BF420B">
        <w:trPr>
          <w:trHeight w:val="549"/>
        </w:trPr>
        <w:tc>
          <w:tcPr>
            <w:tcW w:w="3590" w:type="dxa"/>
            <w:tcBorders>
              <w:top w:val="single" w:sz="36" w:space="0" w:color="E4E4E4"/>
              <w:left w:val="single" w:sz="6" w:space="0" w:color="000000"/>
              <w:bottom w:val="single" w:sz="36" w:space="0" w:color="E4E4E4"/>
              <w:right w:val="single" w:sz="6" w:space="0" w:color="000000"/>
            </w:tcBorders>
          </w:tcPr>
          <w:p w14:paraId="00182C34" w14:textId="6B0B7913" w:rsidR="002A2FA2" w:rsidRPr="00C92584" w:rsidRDefault="002A2FA2" w:rsidP="002A2FA2">
            <w:pPr>
              <w:spacing w:before="0" w:after="0" w:line="240" w:lineRule="auto"/>
              <w:jc w:val="left"/>
              <w:rPr>
                <w:sz w:val="20"/>
                <w:szCs w:val="20"/>
              </w:rPr>
            </w:pPr>
            <w:r w:rsidRPr="00C92584">
              <w:rPr>
                <w:sz w:val="20"/>
                <w:szCs w:val="20"/>
              </w:rPr>
              <w:t>4</w:t>
            </w:r>
            <w:r>
              <w:rPr>
                <w:sz w:val="20"/>
                <w:szCs w:val="20"/>
              </w:rPr>
              <w:t>.</w:t>
            </w:r>
            <w:r w:rsidRPr="00C92584">
              <w:rPr>
                <w:sz w:val="20"/>
                <w:szCs w:val="20"/>
              </w:rPr>
              <w:tab/>
            </w:r>
            <w:r w:rsidRPr="00A049F1">
              <w:rPr>
                <w:sz w:val="20"/>
                <w:szCs w:val="20"/>
              </w:rPr>
              <w:t xml:space="preserve">… </w:t>
            </w:r>
            <w:r w:rsidRPr="00C92584">
              <w:rPr>
                <w:sz w:val="20"/>
                <w:szCs w:val="20"/>
              </w:rPr>
              <w:t>je me suis senti différent</w:t>
            </w:r>
          </w:p>
          <w:p w14:paraId="3A647413" w14:textId="77777777" w:rsidR="002A2FA2" w:rsidRPr="00C92584" w:rsidRDefault="002A2FA2" w:rsidP="002A2FA2">
            <w:pPr>
              <w:spacing w:before="0" w:after="0" w:line="240" w:lineRule="auto"/>
              <w:jc w:val="left"/>
              <w:rPr>
                <w:sz w:val="20"/>
                <w:szCs w:val="20"/>
              </w:rPr>
            </w:pPr>
            <w:r w:rsidRPr="00C92584">
              <w:rPr>
                <w:sz w:val="20"/>
                <w:szCs w:val="20"/>
              </w:rPr>
              <w:t>des autres à cause de mon hémophilie</w:t>
            </w:r>
          </w:p>
        </w:tc>
        <w:permStart w:id="1566996436"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50175580" w14:textId="5ABA8F35" w:rsidR="002A2FA2" w:rsidRPr="00C92584" w:rsidRDefault="00BE01E2" w:rsidP="002A2FA2">
            <w:pPr>
              <w:spacing w:before="0" w:after="0" w:line="240" w:lineRule="auto"/>
              <w:jc w:val="center"/>
              <w:rPr>
                <w:sz w:val="20"/>
                <w:szCs w:val="20"/>
                <w:lang w:val="en-GB"/>
              </w:rPr>
            </w:pPr>
            <w:sdt>
              <w:sdtPr>
                <w:id w:val="-93827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66996436"/>
            <w:r w:rsidR="002A2FA2">
              <w:t xml:space="preserve"> </w:t>
            </w:r>
          </w:p>
        </w:tc>
        <w:permStart w:id="2024694152" w:edGrp="everyone"/>
        <w:tc>
          <w:tcPr>
            <w:tcW w:w="1190" w:type="dxa"/>
            <w:tcBorders>
              <w:top w:val="single" w:sz="36" w:space="0" w:color="E4E4E4"/>
              <w:left w:val="single" w:sz="6" w:space="0" w:color="000000"/>
              <w:bottom w:val="single" w:sz="36" w:space="0" w:color="E4E4E4"/>
              <w:right w:val="single" w:sz="6" w:space="0" w:color="000000"/>
            </w:tcBorders>
            <w:vAlign w:val="center"/>
          </w:tcPr>
          <w:p w14:paraId="3DA0A48C" w14:textId="72108871" w:rsidR="002A2FA2" w:rsidRPr="00C92584" w:rsidRDefault="00BE01E2" w:rsidP="002A2FA2">
            <w:pPr>
              <w:spacing w:before="0" w:after="0" w:line="240" w:lineRule="auto"/>
              <w:jc w:val="center"/>
              <w:rPr>
                <w:sz w:val="20"/>
                <w:szCs w:val="20"/>
                <w:lang w:val="en-GB"/>
              </w:rPr>
            </w:pPr>
            <w:sdt>
              <w:sdtPr>
                <w:id w:val="16446277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24694152"/>
            <w:r w:rsidR="002A2FA2">
              <w:t xml:space="preserve"> </w:t>
            </w:r>
          </w:p>
        </w:tc>
        <w:permStart w:id="249131786" w:edGrp="everyone"/>
        <w:tc>
          <w:tcPr>
            <w:tcW w:w="1185" w:type="dxa"/>
            <w:tcBorders>
              <w:top w:val="single" w:sz="36" w:space="0" w:color="E4E4E4"/>
              <w:left w:val="single" w:sz="6" w:space="0" w:color="000000"/>
              <w:bottom w:val="single" w:sz="36" w:space="0" w:color="E4E4E4"/>
              <w:right w:val="single" w:sz="6" w:space="0" w:color="000000"/>
            </w:tcBorders>
            <w:vAlign w:val="center"/>
          </w:tcPr>
          <w:p w14:paraId="516F6B9B" w14:textId="3E29C867" w:rsidR="002A2FA2" w:rsidRPr="00C92584" w:rsidRDefault="00BE01E2" w:rsidP="002A2FA2">
            <w:pPr>
              <w:spacing w:before="0" w:after="0" w:line="240" w:lineRule="auto"/>
              <w:jc w:val="center"/>
              <w:rPr>
                <w:sz w:val="20"/>
                <w:szCs w:val="20"/>
                <w:lang w:val="en-GB"/>
              </w:rPr>
            </w:pPr>
            <w:sdt>
              <w:sdtPr>
                <w:id w:val="11568051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49131786"/>
            <w:r w:rsidR="002A2FA2">
              <w:t xml:space="preserve"> </w:t>
            </w:r>
          </w:p>
        </w:tc>
        <w:permStart w:id="265889550" w:edGrp="everyone"/>
        <w:tc>
          <w:tcPr>
            <w:tcW w:w="1192" w:type="dxa"/>
            <w:tcBorders>
              <w:top w:val="single" w:sz="36" w:space="0" w:color="E4E4E4"/>
              <w:left w:val="single" w:sz="6" w:space="0" w:color="000000"/>
              <w:bottom w:val="single" w:sz="36" w:space="0" w:color="E4E4E4"/>
              <w:right w:val="single" w:sz="4" w:space="0" w:color="000000"/>
            </w:tcBorders>
            <w:vAlign w:val="center"/>
          </w:tcPr>
          <w:p w14:paraId="5D6E3EA2" w14:textId="3583E4A8" w:rsidR="002A2FA2" w:rsidRPr="00C92584" w:rsidRDefault="00BE01E2" w:rsidP="002A2FA2">
            <w:pPr>
              <w:spacing w:before="0" w:after="0" w:line="240" w:lineRule="auto"/>
              <w:jc w:val="center"/>
              <w:rPr>
                <w:sz w:val="20"/>
                <w:szCs w:val="20"/>
                <w:lang w:val="en-GB"/>
              </w:rPr>
            </w:pPr>
            <w:sdt>
              <w:sdtPr>
                <w:id w:val="1402407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65889550"/>
            <w:r w:rsidR="002A2FA2">
              <w:t xml:space="preserve"> </w:t>
            </w:r>
          </w:p>
        </w:tc>
        <w:permStart w:id="790182756" w:edGrp="everyone"/>
        <w:tc>
          <w:tcPr>
            <w:tcW w:w="1187" w:type="dxa"/>
            <w:tcBorders>
              <w:top w:val="single" w:sz="36" w:space="0" w:color="E4E4E4"/>
              <w:left w:val="single" w:sz="4" w:space="0" w:color="000000"/>
              <w:bottom w:val="single" w:sz="36" w:space="0" w:color="E4E4E4"/>
              <w:right w:val="single" w:sz="6" w:space="0" w:color="000000"/>
            </w:tcBorders>
            <w:vAlign w:val="center"/>
          </w:tcPr>
          <w:p w14:paraId="7F02E014" w14:textId="0C1BB1B3" w:rsidR="002A2FA2" w:rsidRPr="00C92584" w:rsidRDefault="00BE01E2" w:rsidP="002A2FA2">
            <w:pPr>
              <w:spacing w:before="0" w:after="0" w:line="240" w:lineRule="auto"/>
              <w:jc w:val="center"/>
              <w:rPr>
                <w:sz w:val="20"/>
                <w:szCs w:val="20"/>
                <w:lang w:val="en-GB"/>
              </w:rPr>
            </w:pPr>
            <w:sdt>
              <w:sdtPr>
                <w:id w:val="8273337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0182756"/>
            <w:r w:rsidR="002A2FA2">
              <w:t xml:space="preserve"> </w:t>
            </w:r>
          </w:p>
        </w:tc>
      </w:tr>
      <w:tr w:rsidR="002A2FA2" w:rsidRPr="004B13D2" w14:paraId="05681AF9" w14:textId="77777777" w:rsidTr="00BF420B">
        <w:trPr>
          <w:trHeight w:val="616"/>
        </w:trPr>
        <w:tc>
          <w:tcPr>
            <w:tcW w:w="3590" w:type="dxa"/>
            <w:tcBorders>
              <w:top w:val="single" w:sz="36" w:space="0" w:color="E4E4E4"/>
              <w:left w:val="single" w:sz="6" w:space="0" w:color="000000"/>
              <w:bottom w:val="single" w:sz="6" w:space="0" w:color="000000"/>
              <w:right w:val="single" w:sz="6" w:space="0" w:color="000000"/>
            </w:tcBorders>
          </w:tcPr>
          <w:p w14:paraId="459E909E" w14:textId="77777777" w:rsidR="002A2FA2" w:rsidRPr="00C92584" w:rsidRDefault="002A2FA2" w:rsidP="002A2FA2">
            <w:pPr>
              <w:spacing w:before="0" w:after="0" w:line="240" w:lineRule="auto"/>
              <w:jc w:val="left"/>
              <w:rPr>
                <w:sz w:val="20"/>
                <w:szCs w:val="20"/>
              </w:rPr>
            </w:pPr>
            <w:r w:rsidRPr="00C92584">
              <w:rPr>
                <w:sz w:val="20"/>
                <w:szCs w:val="20"/>
              </w:rPr>
              <w:t>5.</w:t>
            </w:r>
            <w:r w:rsidRPr="00C92584">
              <w:rPr>
                <w:sz w:val="20"/>
                <w:szCs w:val="20"/>
              </w:rPr>
              <w:tab/>
              <w:t>… j’ai réussi à ne pas penser tout le temps à mon hémophilie</w:t>
            </w:r>
          </w:p>
        </w:tc>
        <w:permStart w:id="1501257182"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0DC6AA3D" w14:textId="17D65077" w:rsidR="002A2FA2" w:rsidRPr="00C92584" w:rsidRDefault="00BE01E2" w:rsidP="002A2FA2">
            <w:pPr>
              <w:spacing w:before="0" w:after="0" w:line="240" w:lineRule="auto"/>
              <w:jc w:val="center"/>
              <w:rPr>
                <w:sz w:val="20"/>
                <w:szCs w:val="20"/>
                <w:lang w:val="en-GB"/>
              </w:rPr>
            </w:pPr>
            <w:sdt>
              <w:sdtPr>
                <w:id w:val="-12553568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01257182"/>
            <w:r w:rsidR="002A2FA2">
              <w:t xml:space="preserve"> </w:t>
            </w:r>
          </w:p>
        </w:tc>
        <w:permStart w:id="1028131664" w:edGrp="everyone"/>
        <w:tc>
          <w:tcPr>
            <w:tcW w:w="1190" w:type="dxa"/>
            <w:tcBorders>
              <w:top w:val="single" w:sz="36" w:space="0" w:color="E4E4E4"/>
              <w:left w:val="single" w:sz="6" w:space="0" w:color="000000"/>
              <w:bottom w:val="single" w:sz="6" w:space="0" w:color="000000"/>
              <w:right w:val="single" w:sz="6" w:space="0" w:color="000000"/>
            </w:tcBorders>
            <w:vAlign w:val="center"/>
          </w:tcPr>
          <w:p w14:paraId="056CF202" w14:textId="392CBAC2" w:rsidR="002A2FA2" w:rsidRPr="00C92584" w:rsidRDefault="00BE01E2" w:rsidP="002A2FA2">
            <w:pPr>
              <w:spacing w:before="0" w:after="0" w:line="240" w:lineRule="auto"/>
              <w:jc w:val="center"/>
              <w:rPr>
                <w:sz w:val="20"/>
                <w:szCs w:val="20"/>
                <w:lang w:val="en-GB"/>
              </w:rPr>
            </w:pPr>
            <w:sdt>
              <w:sdtPr>
                <w:id w:val="9980052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28131664"/>
            <w:r w:rsidR="002A2FA2">
              <w:t xml:space="preserve"> </w:t>
            </w:r>
          </w:p>
        </w:tc>
        <w:permStart w:id="1290219224" w:edGrp="everyone"/>
        <w:tc>
          <w:tcPr>
            <w:tcW w:w="1185" w:type="dxa"/>
            <w:tcBorders>
              <w:top w:val="single" w:sz="36" w:space="0" w:color="E4E4E4"/>
              <w:left w:val="single" w:sz="6" w:space="0" w:color="000000"/>
              <w:bottom w:val="single" w:sz="6" w:space="0" w:color="000000"/>
              <w:right w:val="single" w:sz="6" w:space="0" w:color="000000"/>
            </w:tcBorders>
            <w:vAlign w:val="center"/>
          </w:tcPr>
          <w:p w14:paraId="1B1BA8E9" w14:textId="7CD6E1DF" w:rsidR="002A2FA2" w:rsidRPr="00C92584" w:rsidRDefault="00BE01E2" w:rsidP="002A2FA2">
            <w:pPr>
              <w:spacing w:before="0" w:after="0" w:line="240" w:lineRule="auto"/>
              <w:jc w:val="center"/>
              <w:rPr>
                <w:sz w:val="20"/>
                <w:szCs w:val="20"/>
                <w:lang w:val="en-GB"/>
              </w:rPr>
            </w:pPr>
            <w:sdt>
              <w:sdtPr>
                <w:id w:val="-9969561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90219224"/>
            <w:r w:rsidR="002A2FA2">
              <w:t xml:space="preserve"> </w:t>
            </w:r>
          </w:p>
        </w:tc>
        <w:permStart w:id="1627468565" w:edGrp="everyone"/>
        <w:tc>
          <w:tcPr>
            <w:tcW w:w="1192" w:type="dxa"/>
            <w:tcBorders>
              <w:top w:val="single" w:sz="36" w:space="0" w:color="E4E4E4"/>
              <w:left w:val="single" w:sz="6" w:space="0" w:color="000000"/>
              <w:bottom w:val="single" w:sz="6" w:space="0" w:color="000000"/>
              <w:right w:val="single" w:sz="4" w:space="0" w:color="000000"/>
            </w:tcBorders>
            <w:vAlign w:val="center"/>
          </w:tcPr>
          <w:p w14:paraId="1BE95E66" w14:textId="3BC8E4E3" w:rsidR="002A2FA2" w:rsidRPr="00C92584" w:rsidRDefault="00BE01E2" w:rsidP="002A2FA2">
            <w:pPr>
              <w:spacing w:before="0" w:after="0" w:line="240" w:lineRule="auto"/>
              <w:jc w:val="center"/>
              <w:rPr>
                <w:sz w:val="20"/>
                <w:szCs w:val="20"/>
                <w:lang w:val="en-GB"/>
              </w:rPr>
            </w:pPr>
            <w:sdt>
              <w:sdtPr>
                <w:id w:val="-7864969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27468565"/>
            <w:r w:rsidR="002A2FA2">
              <w:t xml:space="preserve"> </w:t>
            </w:r>
          </w:p>
        </w:tc>
        <w:permStart w:id="643968557" w:edGrp="everyone"/>
        <w:tc>
          <w:tcPr>
            <w:tcW w:w="1187" w:type="dxa"/>
            <w:tcBorders>
              <w:top w:val="single" w:sz="36" w:space="0" w:color="E4E4E4"/>
              <w:left w:val="single" w:sz="4" w:space="0" w:color="000000"/>
              <w:bottom w:val="single" w:sz="6" w:space="0" w:color="000000"/>
              <w:right w:val="single" w:sz="6" w:space="0" w:color="000000"/>
            </w:tcBorders>
            <w:vAlign w:val="center"/>
          </w:tcPr>
          <w:p w14:paraId="72320EA1" w14:textId="29685A47" w:rsidR="002A2FA2" w:rsidRPr="00C92584" w:rsidRDefault="00BE01E2" w:rsidP="002A2FA2">
            <w:pPr>
              <w:spacing w:before="0" w:after="0" w:line="240" w:lineRule="auto"/>
              <w:jc w:val="center"/>
              <w:rPr>
                <w:sz w:val="20"/>
                <w:szCs w:val="20"/>
                <w:lang w:val="en-GB"/>
              </w:rPr>
            </w:pPr>
            <w:sdt>
              <w:sdtPr>
                <w:id w:val="-16431188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3968557"/>
            <w:r w:rsidR="002A2FA2">
              <w:t xml:space="preserve"> </w:t>
            </w:r>
          </w:p>
        </w:tc>
      </w:tr>
    </w:tbl>
    <w:p w14:paraId="4FE4E896" w14:textId="1C4AB34F" w:rsidR="00EC06BC" w:rsidRDefault="00EC06BC" w:rsidP="00EC06BC">
      <w:pPr>
        <w:spacing w:before="0" w:after="200" w:line="276" w:lineRule="auto"/>
        <w:jc w:val="left"/>
        <w:rPr>
          <w:b/>
          <w:bCs/>
        </w:rPr>
      </w:pPr>
    </w:p>
    <w:p w14:paraId="05DF65E7" w14:textId="7C1F91B6" w:rsidR="009A7D44" w:rsidRPr="00BC562B" w:rsidRDefault="009A7D44" w:rsidP="00CE0748">
      <w:pPr>
        <w:numPr>
          <w:ilvl w:val="1"/>
          <w:numId w:val="17"/>
        </w:numPr>
        <w:spacing w:before="200" w:after="200" w:line="276" w:lineRule="auto"/>
        <w:ind w:left="567" w:hanging="567"/>
        <w:jc w:val="left"/>
        <w:rPr>
          <w:b/>
          <w:bCs/>
        </w:rPr>
      </w:pPr>
      <w:r w:rsidRPr="004B13D2">
        <w:rPr>
          <w:b/>
          <w:bCs/>
        </w:rPr>
        <w:t>Les questions suivantes portent sur le SPORT et les LOISIRS.</w:t>
      </w:r>
    </w:p>
    <w:tbl>
      <w:tblPr>
        <w:tblW w:w="9700" w:type="dxa"/>
        <w:tblInd w:w="132" w:type="dxa"/>
        <w:tblLayout w:type="fixed"/>
        <w:tblCellMar>
          <w:left w:w="0" w:type="dxa"/>
          <w:right w:w="0" w:type="dxa"/>
        </w:tblCellMar>
        <w:tblLook w:val="0000" w:firstRow="0" w:lastRow="0" w:firstColumn="0" w:lastColumn="0" w:noHBand="0" w:noVBand="0"/>
      </w:tblPr>
      <w:tblGrid>
        <w:gridCol w:w="3590"/>
        <w:gridCol w:w="950"/>
        <w:gridCol w:w="1027"/>
        <w:gridCol w:w="989"/>
        <w:gridCol w:w="989"/>
        <w:gridCol w:w="991"/>
        <w:gridCol w:w="1164"/>
      </w:tblGrid>
      <w:tr w:rsidR="009A7D44" w:rsidRPr="004B13D2" w14:paraId="3E847EFF" w14:textId="77777777" w:rsidTr="00C74646">
        <w:trPr>
          <w:trHeight w:val="596"/>
        </w:trPr>
        <w:tc>
          <w:tcPr>
            <w:tcW w:w="3590" w:type="dxa"/>
            <w:tcBorders>
              <w:top w:val="single" w:sz="6" w:space="0" w:color="000000"/>
              <w:left w:val="single" w:sz="6" w:space="0" w:color="000000"/>
              <w:bottom w:val="single" w:sz="4" w:space="0" w:color="000000"/>
              <w:right w:val="single" w:sz="6" w:space="0" w:color="000000"/>
            </w:tcBorders>
            <w:shd w:val="clear" w:color="auto" w:fill="E4E4E4"/>
          </w:tcPr>
          <w:p w14:paraId="6654FF2B" w14:textId="3B4B08BA" w:rsidR="009A7D44" w:rsidRPr="00C92584" w:rsidRDefault="00727080" w:rsidP="00F050F6">
            <w:pPr>
              <w:spacing w:before="0" w:after="0" w:line="240" w:lineRule="auto"/>
              <w:ind w:left="164"/>
              <w:jc w:val="left"/>
              <w:rPr>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950" w:type="dxa"/>
            <w:tcBorders>
              <w:top w:val="single" w:sz="6" w:space="0" w:color="000000"/>
              <w:left w:val="single" w:sz="6" w:space="0" w:color="000000"/>
              <w:bottom w:val="single" w:sz="6" w:space="0" w:color="000000"/>
              <w:right w:val="single" w:sz="6" w:space="0" w:color="000000"/>
            </w:tcBorders>
            <w:shd w:val="clear" w:color="auto" w:fill="E4E4E4"/>
          </w:tcPr>
          <w:p w14:paraId="65CE13EC" w14:textId="77777777" w:rsidR="009A7D44" w:rsidRPr="00C92584" w:rsidRDefault="009A7D44" w:rsidP="001F150A">
            <w:pPr>
              <w:spacing w:before="0" w:after="0" w:line="240" w:lineRule="auto"/>
              <w:jc w:val="center"/>
              <w:rPr>
                <w:i/>
                <w:iCs/>
                <w:sz w:val="20"/>
                <w:szCs w:val="20"/>
              </w:rPr>
            </w:pPr>
            <w:r w:rsidRPr="00C92584">
              <w:rPr>
                <w:i/>
                <w:iCs/>
                <w:sz w:val="20"/>
                <w:szCs w:val="20"/>
              </w:rPr>
              <w:t>jamais</w:t>
            </w:r>
          </w:p>
        </w:tc>
        <w:tc>
          <w:tcPr>
            <w:tcW w:w="1027" w:type="dxa"/>
            <w:tcBorders>
              <w:top w:val="single" w:sz="6" w:space="0" w:color="000000"/>
              <w:left w:val="single" w:sz="6" w:space="0" w:color="000000"/>
              <w:bottom w:val="single" w:sz="6" w:space="0" w:color="000000"/>
              <w:right w:val="single" w:sz="6" w:space="0" w:color="000000"/>
            </w:tcBorders>
            <w:shd w:val="clear" w:color="auto" w:fill="E4E4E4"/>
          </w:tcPr>
          <w:p w14:paraId="2DDF35E1" w14:textId="77777777" w:rsidR="009A7D44" w:rsidRPr="00C92584" w:rsidRDefault="009A7D44" w:rsidP="001F150A">
            <w:pPr>
              <w:spacing w:before="0" w:after="0" w:line="240" w:lineRule="auto"/>
              <w:jc w:val="center"/>
              <w:rPr>
                <w:i/>
                <w:iCs/>
                <w:sz w:val="20"/>
                <w:szCs w:val="20"/>
              </w:rPr>
            </w:pPr>
            <w:r w:rsidRPr="00C92584">
              <w:rPr>
                <w:i/>
                <w:iCs/>
                <w:sz w:val="20"/>
                <w:szCs w:val="20"/>
              </w:rPr>
              <w:t>rarement</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6722B6DA" w14:textId="77777777" w:rsidR="009A7D44" w:rsidRPr="00C92584" w:rsidRDefault="009A7D44" w:rsidP="001F150A">
            <w:pPr>
              <w:spacing w:before="0" w:after="0" w:line="240" w:lineRule="auto"/>
              <w:jc w:val="center"/>
              <w:rPr>
                <w:i/>
                <w:iCs/>
                <w:sz w:val="20"/>
                <w:szCs w:val="20"/>
              </w:rPr>
            </w:pPr>
            <w:r w:rsidRPr="00C92584">
              <w:rPr>
                <w:i/>
                <w:iCs/>
                <w:sz w:val="20"/>
                <w:szCs w:val="20"/>
              </w:rPr>
              <w:t>parfois</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39CDB94A" w14:textId="77777777" w:rsidR="009A7D44" w:rsidRPr="00C92584" w:rsidRDefault="009A7D44" w:rsidP="001F150A">
            <w:pPr>
              <w:spacing w:before="0" w:after="0" w:line="240" w:lineRule="auto"/>
              <w:jc w:val="center"/>
              <w:rPr>
                <w:i/>
                <w:iCs/>
                <w:sz w:val="20"/>
                <w:szCs w:val="20"/>
              </w:rPr>
            </w:pPr>
            <w:r w:rsidRPr="00C92584">
              <w:rPr>
                <w:i/>
                <w:iCs/>
                <w:sz w:val="20"/>
                <w:szCs w:val="20"/>
              </w:rPr>
              <w:t>souvent</w:t>
            </w:r>
          </w:p>
        </w:tc>
        <w:tc>
          <w:tcPr>
            <w:tcW w:w="991" w:type="dxa"/>
            <w:tcBorders>
              <w:top w:val="single" w:sz="6" w:space="0" w:color="000000"/>
              <w:left w:val="single" w:sz="6" w:space="0" w:color="000000"/>
              <w:bottom w:val="single" w:sz="6" w:space="0" w:color="000000"/>
              <w:right w:val="double" w:sz="2" w:space="0" w:color="000000"/>
            </w:tcBorders>
            <w:shd w:val="clear" w:color="auto" w:fill="E4E4E4"/>
          </w:tcPr>
          <w:p w14:paraId="244A1B89" w14:textId="77777777" w:rsidR="009A7D44" w:rsidRPr="00C92584" w:rsidRDefault="009A7D44" w:rsidP="001F150A">
            <w:pPr>
              <w:spacing w:before="0" w:after="0" w:line="240" w:lineRule="auto"/>
              <w:jc w:val="center"/>
              <w:rPr>
                <w:i/>
                <w:iCs/>
                <w:sz w:val="20"/>
                <w:szCs w:val="20"/>
              </w:rPr>
            </w:pPr>
            <w:r w:rsidRPr="00C92584">
              <w:rPr>
                <w:i/>
                <w:iCs/>
                <w:sz w:val="20"/>
                <w:szCs w:val="20"/>
              </w:rPr>
              <w:t>toujours</w:t>
            </w:r>
          </w:p>
        </w:tc>
        <w:tc>
          <w:tcPr>
            <w:tcW w:w="1164" w:type="dxa"/>
            <w:tcBorders>
              <w:top w:val="single" w:sz="6" w:space="0" w:color="000000"/>
              <w:left w:val="double" w:sz="2" w:space="0" w:color="000000"/>
              <w:bottom w:val="single" w:sz="6" w:space="0" w:color="000000"/>
              <w:right w:val="single" w:sz="6" w:space="0" w:color="000000"/>
            </w:tcBorders>
            <w:shd w:val="clear" w:color="auto" w:fill="E4E4E4"/>
          </w:tcPr>
          <w:p w14:paraId="4A0F0D78" w14:textId="77777777" w:rsidR="009A7D44" w:rsidRPr="00C92584" w:rsidRDefault="009A7D44" w:rsidP="001F150A">
            <w:pPr>
              <w:spacing w:before="0" w:after="0" w:line="240" w:lineRule="auto"/>
              <w:jc w:val="center"/>
              <w:rPr>
                <w:i/>
                <w:iCs/>
                <w:sz w:val="20"/>
                <w:szCs w:val="20"/>
              </w:rPr>
            </w:pPr>
            <w:r w:rsidRPr="00C92584">
              <w:rPr>
                <w:i/>
                <w:iCs/>
                <w:sz w:val="20"/>
                <w:szCs w:val="20"/>
              </w:rPr>
              <w:t>sans objet</w:t>
            </w:r>
          </w:p>
        </w:tc>
      </w:tr>
      <w:tr w:rsidR="002A2FA2" w:rsidRPr="004B13D2" w14:paraId="57911C69" w14:textId="77777777" w:rsidTr="00410DC0">
        <w:trPr>
          <w:trHeight w:val="609"/>
        </w:trPr>
        <w:tc>
          <w:tcPr>
            <w:tcW w:w="3590" w:type="dxa"/>
            <w:tcBorders>
              <w:top w:val="single" w:sz="4" w:space="0" w:color="000000"/>
              <w:left w:val="single" w:sz="6" w:space="0" w:color="000000"/>
              <w:bottom w:val="single" w:sz="36" w:space="0" w:color="E4E4E4"/>
              <w:right w:val="single" w:sz="6" w:space="0" w:color="000000"/>
            </w:tcBorders>
          </w:tcPr>
          <w:p w14:paraId="7C08E4A2" w14:textId="68F5EA69" w:rsidR="002A2FA2" w:rsidRPr="00C92584" w:rsidRDefault="002A2FA2" w:rsidP="002A2FA2">
            <w:pPr>
              <w:spacing w:before="0" w:after="0" w:line="240" w:lineRule="auto"/>
              <w:ind w:left="164"/>
              <w:jc w:val="left"/>
              <w:rPr>
                <w:sz w:val="20"/>
                <w:szCs w:val="20"/>
              </w:rPr>
            </w:pPr>
            <w:r w:rsidRPr="00C92584">
              <w:rPr>
                <w:sz w:val="20"/>
                <w:szCs w:val="20"/>
              </w:rPr>
              <w:t>1</w:t>
            </w:r>
            <w:r>
              <w:rPr>
                <w:sz w:val="20"/>
                <w:szCs w:val="20"/>
              </w:rPr>
              <w:t>.</w:t>
            </w:r>
            <w:r w:rsidRPr="00C92584">
              <w:rPr>
                <w:sz w:val="20"/>
                <w:szCs w:val="20"/>
              </w:rPr>
              <w:tab/>
            </w:r>
            <w:r w:rsidRPr="001F150A">
              <w:t xml:space="preserve">… </w:t>
            </w:r>
            <w:r w:rsidRPr="00C92584">
              <w:rPr>
                <w:sz w:val="20"/>
                <w:szCs w:val="20"/>
              </w:rPr>
              <w:t>j’ai dû renoncer à des</w:t>
            </w:r>
          </w:p>
          <w:p w14:paraId="7C381F8C" w14:textId="77777777" w:rsidR="002A2FA2" w:rsidRPr="00C92584" w:rsidRDefault="002A2FA2" w:rsidP="002A2FA2">
            <w:pPr>
              <w:spacing w:before="0" w:after="0" w:line="240" w:lineRule="auto"/>
              <w:ind w:left="164"/>
              <w:jc w:val="left"/>
              <w:rPr>
                <w:sz w:val="20"/>
                <w:szCs w:val="20"/>
              </w:rPr>
            </w:pPr>
            <w:r w:rsidRPr="00C92584">
              <w:rPr>
                <w:sz w:val="20"/>
                <w:szCs w:val="20"/>
              </w:rPr>
              <w:t>sports que j’aime à cause de mon hémophilie</w:t>
            </w:r>
          </w:p>
        </w:tc>
        <w:permStart w:id="56709785" w:edGrp="everyone"/>
        <w:tc>
          <w:tcPr>
            <w:tcW w:w="950" w:type="dxa"/>
            <w:tcBorders>
              <w:top w:val="single" w:sz="6" w:space="0" w:color="000000"/>
              <w:left w:val="single" w:sz="6" w:space="0" w:color="000000"/>
              <w:bottom w:val="single" w:sz="36" w:space="0" w:color="E4E4E4"/>
              <w:right w:val="single" w:sz="6" w:space="0" w:color="000000"/>
            </w:tcBorders>
            <w:vAlign w:val="center"/>
          </w:tcPr>
          <w:p w14:paraId="17D0D241" w14:textId="4EDEE94F" w:rsidR="002A2FA2" w:rsidRPr="00C92584" w:rsidRDefault="00BE01E2" w:rsidP="002A2FA2">
            <w:pPr>
              <w:spacing w:before="0" w:after="0" w:line="240" w:lineRule="auto"/>
              <w:jc w:val="center"/>
              <w:rPr>
                <w:sz w:val="20"/>
                <w:szCs w:val="20"/>
              </w:rPr>
            </w:pPr>
            <w:sdt>
              <w:sdtPr>
                <w:id w:val="-7466502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709785"/>
            <w:r w:rsidR="002A2FA2">
              <w:t xml:space="preserve"> </w:t>
            </w:r>
          </w:p>
        </w:tc>
        <w:permStart w:id="1696560108" w:edGrp="everyone"/>
        <w:tc>
          <w:tcPr>
            <w:tcW w:w="1027" w:type="dxa"/>
            <w:tcBorders>
              <w:top w:val="single" w:sz="6" w:space="0" w:color="000000"/>
              <w:left w:val="single" w:sz="6" w:space="0" w:color="000000"/>
              <w:bottom w:val="single" w:sz="36" w:space="0" w:color="E4E4E4"/>
              <w:right w:val="single" w:sz="6" w:space="0" w:color="000000"/>
            </w:tcBorders>
            <w:vAlign w:val="center"/>
          </w:tcPr>
          <w:p w14:paraId="550A3B5C" w14:textId="17A43343" w:rsidR="002A2FA2" w:rsidRPr="00C92584" w:rsidRDefault="00BE01E2" w:rsidP="002A2FA2">
            <w:pPr>
              <w:spacing w:before="0" w:after="0" w:line="240" w:lineRule="auto"/>
              <w:jc w:val="center"/>
              <w:rPr>
                <w:sz w:val="20"/>
                <w:szCs w:val="20"/>
              </w:rPr>
            </w:pPr>
            <w:sdt>
              <w:sdtPr>
                <w:id w:val="156405596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6560108"/>
            <w:r w:rsidR="002A2FA2">
              <w:t xml:space="preserve"> </w:t>
            </w:r>
          </w:p>
        </w:tc>
        <w:permStart w:id="810953294" w:edGrp="everyone"/>
        <w:tc>
          <w:tcPr>
            <w:tcW w:w="989" w:type="dxa"/>
            <w:tcBorders>
              <w:top w:val="single" w:sz="6" w:space="0" w:color="000000"/>
              <w:left w:val="single" w:sz="6" w:space="0" w:color="000000"/>
              <w:bottom w:val="single" w:sz="36" w:space="0" w:color="E4E4E4"/>
              <w:right w:val="single" w:sz="6" w:space="0" w:color="000000"/>
            </w:tcBorders>
            <w:vAlign w:val="center"/>
          </w:tcPr>
          <w:p w14:paraId="41733028" w14:textId="0CD6A231" w:rsidR="002A2FA2" w:rsidRPr="00C92584" w:rsidRDefault="00BE01E2" w:rsidP="002A2FA2">
            <w:pPr>
              <w:spacing w:before="0" w:after="0" w:line="240" w:lineRule="auto"/>
              <w:jc w:val="center"/>
              <w:rPr>
                <w:sz w:val="20"/>
                <w:szCs w:val="20"/>
              </w:rPr>
            </w:pPr>
            <w:sdt>
              <w:sdtPr>
                <w:id w:val="5169694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0953294"/>
            <w:r w:rsidR="002A2FA2">
              <w:t xml:space="preserve"> </w:t>
            </w:r>
          </w:p>
        </w:tc>
        <w:permStart w:id="1863210412" w:edGrp="everyone"/>
        <w:tc>
          <w:tcPr>
            <w:tcW w:w="989" w:type="dxa"/>
            <w:tcBorders>
              <w:top w:val="single" w:sz="6" w:space="0" w:color="000000"/>
              <w:left w:val="single" w:sz="6" w:space="0" w:color="000000"/>
              <w:bottom w:val="single" w:sz="36" w:space="0" w:color="E4E4E4"/>
              <w:right w:val="single" w:sz="6" w:space="0" w:color="000000"/>
            </w:tcBorders>
            <w:vAlign w:val="center"/>
          </w:tcPr>
          <w:p w14:paraId="79EFE12C" w14:textId="28F94C04" w:rsidR="002A2FA2" w:rsidRPr="00C92584" w:rsidRDefault="00BE01E2" w:rsidP="002A2FA2">
            <w:pPr>
              <w:spacing w:before="0" w:after="0" w:line="240" w:lineRule="auto"/>
              <w:jc w:val="center"/>
              <w:rPr>
                <w:sz w:val="20"/>
                <w:szCs w:val="20"/>
              </w:rPr>
            </w:pPr>
            <w:sdt>
              <w:sdtPr>
                <w:id w:val="12191649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63210412"/>
            <w:r w:rsidR="002A2FA2">
              <w:t xml:space="preserve"> </w:t>
            </w:r>
          </w:p>
        </w:tc>
        <w:permStart w:id="1696225721" w:edGrp="everyone"/>
        <w:tc>
          <w:tcPr>
            <w:tcW w:w="991" w:type="dxa"/>
            <w:tcBorders>
              <w:top w:val="single" w:sz="6" w:space="0" w:color="000000"/>
              <w:left w:val="single" w:sz="6" w:space="0" w:color="000000"/>
              <w:bottom w:val="single" w:sz="36" w:space="0" w:color="E4E4E4"/>
              <w:right w:val="double" w:sz="2" w:space="0" w:color="000000"/>
            </w:tcBorders>
            <w:vAlign w:val="center"/>
          </w:tcPr>
          <w:p w14:paraId="0FE91C2B" w14:textId="54744AB8" w:rsidR="002A2FA2" w:rsidRPr="00C92584" w:rsidRDefault="00BE01E2" w:rsidP="002A2FA2">
            <w:pPr>
              <w:spacing w:before="0" w:after="0" w:line="240" w:lineRule="auto"/>
              <w:jc w:val="center"/>
              <w:rPr>
                <w:sz w:val="20"/>
                <w:szCs w:val="20"/>
              </w:rPr>
            </w:pPr>
            <w:sdt>
              <w:sdtPr>
                <w:id w:val="12540976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6225721"/>
            <w:r w:rsidR="002A2FA2">
              <w:t xml:space="preserve"> </w:t>
            </w:r>
          </w:p>
        </w:tc>
        <w:permStart w:id="205872177" w:edGrp="everyone"/>
        <w:tc>
          <w:tcPr>
            <w:tcW w:w="1164" w:type="dxa"/>
            <w:tcBorders>
              <w:top w:val="single" w:sz="6" w:space="0" w:color="000000"/>
              <w:left w:val="double" w:sz="2" w:space="0" w:color="000000"/>
              <w:bottom w:val="single" w:sz="36" w:space="0" w:color="E4E4E4"/>
              <w:right w:val="single" w:sz="6" w:space="0" w:color="000000"/>
            </w:tcBorders>
            <w:vAlign w:val="center"/>
          </w:tcPr>
          <w:p w14:paraId="47245301" w14:textId="60E27EF9" w:rsidR="002A2FA2" w:rsidRPr="00C92584" w:rsidRDefault="00BE01E2" w:rsidP="002A2FA2">
            <w:pPr>
              <w:spacing w:before="0" w:after="0" w:line="240" w:lineRule="auto"/>
              <w:jc w:val="center"/>
              <w:rPr>
                <w:sz w:val="20"/>
                <w:szCs w:val="20"/>
              </w:rPr>
            </w:pPr>
            <w:sdt>
              <w:sdtPr>
                <w:id w:val="2214861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5872177"/>
            <w:r w:rsidR="002A2FA2">
              <w:t xml:space="preserve"> </w:t>
            </w:r>
          </w:p>
        </w:tc>
      </w:tr>
      <w:tr w:rsidR="002A2FA2" w:rsidRPr="004B13D2" w14:paraId="615957AB" w14:textId="77777777" w:rsidTr="006A44B6">
        <w:trPr>
          <w:trHeight w:val="618"/>
        </w:trPr>
        <w:tc>
          <w:tcPr>
            <w:tcW w:w="3590" w:type="dxa"/>
            <w:tcBorders>
              <w:top w:val="single" w:sz="36" w:space="0" w:color="E4E4E4"/>
              <w:left w:val="single" w:sz="6" w:space="0" w:color="000000"/>
              <w:bottom w:val="single" w:sz="36" w:space="0" w:color="E4E4E4"/>
              <w:right w:val="single" w:sz="6" w:space="0" w:color="000000"/>
            </w:tcBorders>
          </w:tcPr>
          <w:p w14:paraId="74FBDA2F" w14:textId="44FCBAEE" w:rsidR="002A2FA2" w:rsidRPr="00C92584" w:rsidRDefault="002A2FA2" w:rsidP="002A2FA2">
            <w:pPr>
              <w:spacing w:before="0" w:after="0" w:line="240" w:lineRule="auto"/>
              <w:ind w:left="164"/>
              <w:jc w:val="left"/>
              <w:rPr>
                <w:sz w:val="20"/>
                <w:szCs w:val="20"/>
              </w:rPr>
            </w:pPr>
            <w:r w:rsidRPr="00C92584">
              <w:rPr>
                <w:sz w:val="20"/>
                <w:szCs w:val="20"/>
              </w:rPr>
              <w:t>2</w:t>
            </w:r>
            <w:r>
              <w:rPr>
                <w:sz w:val="20"/>
                <w:szCs w:val="20"/>
              </w:rPr>
              <w:t>.</w:t>
            </w:r>
            <w:r w:rsidRPr="00C92584">
              <w:rPr>
                <w:sz w:val="20"/>
                <w:szCs w:val="20"/>
              </w:rPr>
              <w:tab/>
            </w:r>
            <w:r w:rsidRPr="001F150A">
              <w:t xml:space="preserve">… </w:t>
            </w:r>
            <w:r w:rsidRPr="00C92584">
              <w:rPr>
                <w:sz w:val="20"/>
                <w:szCs w:val="20"/>
              </w:rPr>
              <w:t>j’ai dû renoncer aux sports</w:t>
            </w:r>
          </w:p>
          <w:p w14:paraId="7CEE2871" w14:textId="77777777" w:rsidR="002A2FA2" w:rsidRPr="00C92584" w:rsidRDefault="002A2FA2" w:rsidP="002A2FA2">
            <w:pPr>
              <w:spacing w:before="0" w:after="0" w:line="240" w:lineRule="auto"/>
              <w:ind w:left="164"/>
              <w:jc w:val="left"/>
              <w:rPr>
                <w:sz w:val="20"/>
                <w:szCs w:val="20"/>
              </w:rPr>
            </w:pPr>
            <w:r w:rsidRPr="00C92584">
              <w:rPr>
                <w:sz w:val="20"/>
                <w:szCs w:val="20"/>
              </w:rPr>
              <w:t>tels que le foot</w:t>
            </w:r>
          </w:p>
        </w:tc>
        <w:permStart w:id="1344306292" w:edGrp="everyone"/>
        <w:tc>
          <w:tcPr>
            <w:tcW w:w="950" w:type="dxa"/>
            <w:tcBorders>
              <w:top w:val="single" w:sz="36" w:space="0" w:color="E4E4E4"/>
              <w:left w:val="single" w:sz="6" w:space="0" w:color="000000"/>
              <w:bottom w:val="single" w:sz="36" w:space="0" w:color="E4E4E4"/>
              <w:right w:val="single" w:sz="6" w:space="0" w:color="000000"/>
            </w:tcBorders>
            <w:vAlign w:val="center"/>
          </w:tcPr>
          <w:p w14:paraId="5792827E" w14:textId="15D59CC7" w:rsidR="002A2FA2" w:rsidRPr="00C92584" w:rsidRDefault="00BE01E2" w:rsidP="002A2FA2">
            <w:pPr>
              <w:spacing w:before="0" w:after="0" w:line="240" w:lineRule="auto"/>
              <w:jc w:val="center"/>
              <w:rPr>
                <w:sz w:val="20"/>
                <w:szCs w:val="20"/>
              </w:rPr>
            </w:pPr>
            <w:sdt>
              <w:sdtPr>
                <w:id w:val="-13219596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44306292"/>
            <w:r w:rsidR="002A2FA2">
              <w:t xml:space="preserve"> </w:t>
            </w:r>
          </w:p>
        </w:tc>
        <w:permStart w:id="213913157" w:edGrp="everyone"/>
        <w:tc>
          <w:tcPr>
            <w:tcW w:w="1027" w:type="dxa"/>
            <w:tcBorders>
              <w:top w:val="single" w:sz="36" w:space="0" w:color="E4E4E4"/>
              <w:left w:val="single" w:sz="6" w:space="0" w:color="000000"/>
              <w:bottom w:val="single" w:sz="36" w:space="0" w:color="E4E4E4"/>
              <w:right w:val="single" w:sz="6" w:space="0" w:color="000000"/>
            </w:tcBorders>
            <w:vAlign w:val="center"/>
          </w:tcPr>
          <w:p w14:paraId="2AA4F6F6" w14:textId="56EFC816" w:rsidR="002A2FA2" w:rsidRPr="00C92584" w:rsidRDefault="00BE01E2" w:rsidP="002A2FA2">
            <w:pPr>
              <w:spacing w:before="0" w:after="0" w:line="240" w:lineRule="auto"/>
              <w:jc w:val="center"/>
              <w:rPr>
                <w:sz w:val="20"/>
                <w:szCs w:val="20"/>
              </w:rPr>
            </w:pPr>
            <w:sdt>
              <w:sdtPr>
                <w:id w:val="3032819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3913157"/>
            <w:r w:rsidR="002A2FA2">
              <w:t xml:space="preserve"> </w:t>
            </w:r>
          </w:p>
        </w:tc>
        <w:permStart w:id="1604999679"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15A31762" w14:textId="48AFABD3" w:rsidR="002A2FA2" w:rsidRPr="00C92584" w:rsidRDefault="00BE01E2" w:rsidP="002A2FA2">
            <w:pPr>
              <w:spacing w:before="0" w:after="0" w:line="240" w:lineRule="auto"/>
              <w:jc w:val="center"/>
              <w:rPr>
                <w:sz w:val="20"/>
                <w:szCs w:val="20"/>
              </w:rPr>
            </w:pPr>
            <w:sdt>
              <w:sdtPr>
                <w:id w:val="-13281989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04999679"/>
            <w:r w:rsidR="002A2FA2">
              <w:t xml:space="preserve"> </w:t>
            </w:r>
          </w:p>
        </w:tc>
        <w:permStart w:id="1069379279"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2CC4C02D" w14:textId="6D3968A8" w:rsidR="002A2FA2" w:rsidRPr="00C92584" w:rsidRDefault="00BE01E2" w:rsidP="002A2FA2">
            <w:pPr>
              <w:spacing w:before="0" w:after="0" w:line="240" w:lineRule="auto"/>
              <w:jc w:val="center"/>
              <w:rPr>
                <w:sz w:val="20"/>
                <w:szCs w:val="20"/>
              </w:rPr>
            </w:pPr>
            <w:sdt>
              <w:sdtPr>
                <w:id w:val="-7146585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69379279"/>
            <w:r w:rsidR="002A2FA2">
              <w:t xml:space="preserve"> </w:t>
            </w:r>
          </w:p>
        </w:tc>
        <w:permStart w:id="153907164" w:edGrp="everyone"/>
        <w:tc>
          <w:tcPr>
            <w:tcW w:w="991" w:type="dxa"/>
            <w:tcBorders>
              <w:top w:val="single" w:sz="36" w:space="0" w:color="E4E4E4"/>
              <w:left w:val="single" w:sz="6" w:space="0" w:color="000000"/>
              <w:bottom w:val="single" w:sz="36" w:space="0" w:color="E4E4E4"/>
              <w:right w:val="double" w:sz="2" w:space="0" w:color="000000"/>
            </w:tcBorders>
            <w:vAlign w:val="center"/>
          </w:tcPr>
          <w:p w14:paraId="130D5352" w14:textId="04A1FA34" w:rsidR="002A2FA2" w:rsidRPr="00C92584" w:rsidRDefault="00BE01E2" w:rsidP="002A2FA2">
            <w:pPr>
              <w:spacing w:before="0" w:after="0" w:line="240" w:lineRule="auto"/>
              <w:jc w:val="center"/>
              <w:rPr>
                <w:sz w:val="20"/>
                <w:szCs w:val="20"/>
              </w:rPr>
            </w:pPr>
            <w:sdt>
              <w:sdtPr>
                <w:id w:val="-12409434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53907164"/>
            <w:r w:rsidR="002A2FA2">
              <w:t xml:space="preserve"> </w:t>
            </w:r>
          </w:p>
        </w:tc>
        <w:permStart w:id="1118992810" w:edGrp="everyone"/>
        <w:tc>
          <w:tcPr>
            <w:tcW w:w="1164" w:type="dxa"/>
            <w:tcBorders>
              <w:top w:val="single" w:sz="36" w:space="0" w:color="E4E4E4"/>
              <w:left w:val="double" w:sz="2" w:space="0" w:color="000000"/>
              <w:bottom w:val="single" w:sz="36" w:space="0" w:color="E4E4E4"/>
              <w:right w:val="single" w:sz="6" w:space="0" w:color="000000"/>
            </w:tcBorders>
            <w:vAlign w:val="center"/>
          </w:tcPr>
          <w:p w14:paraId="01422385" w14:textId="75DB98F2" w:rsidR="002A2FA2" w:rsidRPr="00C92584" w:rsidRDefault="00BE01E2" w:rsidP="002A2FA2">
            <w:pPr>
              <w:spacing w:before="0" w:after="0" w:line="240" w:lineRule="auto"/>
              <w:jc w:val="center"/>
              <w:rPr>
                <w:sz w:val="20"/>
                <w:szCs w:val="20"/>
              </w:rPr>
            </w:pPr>
            <w:sdt>
              <w:sdtPr>
                <w:id w:val="21022143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8992810"/>
            <w:r w:rsidR="002A2FA2">
              <w:t xml:space="preserve"> </w:t>
            </w:r>
          </w:p>
        </w:tc>
      </w:tr>
      <w:tr w:rsidR="002A2FA2" w:rsidRPr="004B13D2" w14:paraId="2CF0F37F" w14:textId="77777777" w:rsidTr="00410DC0">
        <w:trPr>
          <w:trHeight w:val="527"/>
        </w:trPr>
        <w:tc>
          <w:tcPr>
            <w:tcW w:w="3590" w:type="dxa"/>
            <w:tcBorders>
              <w:top w:val="single" w:sz="36" w:space="0" w:color="E4E4E4"/>
              <w:left w:val="single" w:sz="6" w:space="0" w:color="000000"/>
              <w:bottom w:val="single" w:sz="36" w:space="0" w:color="E4E4E4"/>
              <w:right w:val="single" w:sz="6" w:space="0" w:color="000000"/>
            </w:tcBorders>
          </w:tcPr>
          <w:p w14:paraId="3B85175C" w14:textId="77777777" w:rsidR="002A2FA2" w:rsidRPr="00C92584" w:rsidRDefault="002A2FA2" w:rsidP="002A2FA2">
            <w:pPr>
              <w:spacing w:before="0" w:after="0" w:line="240" w:lineRule="auto"/>
              <w:ind w:left="164"/>
              <w:jc w:val="left"/>
              <w:rPr>
                <w:sz w:val="20"/>
                <w:szCs w:val="20"/>
              </w:rPr>
            </w:pPr>
            <w:r w:rsidRPr="00C92584">
              <w:rPr>
                <w:sz w:val="20"/>
                <w:szCs w:val="20"/>
              </w:rPr>
              <w:t>3.</w:t>
            </w:r>
            <w:r w:rsidRPr="00C92584">
              <w:rPr>
                <w:sz w:val="20"/>
                <w:szCs w:val="20"/>
              </w:rPr>
              <w:tab/>
              <w:t>… j’ai fait autant de sport que les autres</w:t>
            </w:r>
          </w:p>
        </w:tc>
        <w:permStart w:id="941377505" w:edGrp="everyone"/>
        <w:tc>
          <w:tcPr>
            <w:tcW w:w="950" w:type="dxa"/>
            <w:tcBorders>
              <w:top w:val="single" w:sz="36" w:space="0" w:color="E4E4E4"/>
              <w:left w:val="single" w:sz="6" w:space="0" w:color="000000"/>
              <w:bottom w:val="single" w:sz="36" w:space="0" w:color="E4E4E4"/>
              <w:right w:val="single" w:sz="6" w:space="0" w:color="000000"/>
            </w:tcBorders>
            <w:vAlign w:val="center"/>
          </w:tcPr>
          <w:p w14:paraId="7BDDFA5C" w14:textId="4B5C4400" w:rsidR="002A2FA2" w:rsidRPr="00C92584" w:rsidRDefault="00BE01E2" w:rsidP="002A2FA2">
            <w:pPr>
              <w:spacing w:before="0" w:after="0" w:line="240" w:lineRule="auto"/>
              <w:jc w:val="center"/>
              <w:rPr>
                <w:sz w:val="20"/>
                <w:szCs w:val="20"/>
              </w:rPr>
            </w:pPr>
            <w:sdt>
              <w:sdtPr>
                <w:id w:val="19838104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41377505"/>
            <w:r w:rsidR="002A2FA2">
              <w:t xml:space="preserve"> </w:t>
            </w:r>
          </w:p>
        </w:tc>
        <w:permStart w:id="978933216" w:edGrp="everyone"/>
        <w:tc>
          <w:tcPr>
            <w:tcW w:w="1027" w:type="dxa"/>
            <w:tcBorders>
              <w:top w:val="single" w:sz="36" w:space="0" w:color="E4E4E4"/>
              <w:left w:val="single" w:sz="6" w:space="0" w:color="000000"/>
              <w:bottom w:val="single" w:sz="36" w:space="0" w:color="E4E4E4"/>
              <w:right w:val="single" w:sz="6" w:space="0" w:color="000000"/>
            </w:tcBorders>
            <w:vAlign w:val="center"/>
          </w:tcPr>
          <w:p w14:paraId="0DDAA8BD" w14:textId="3580C96D" w:rsidR="002A2FA2" w:rsidRPr="00C92584" w:rsidRDefault="00BE01E2" w:rsidP="002A2FA2">
            <w:pPr>
              <w:spacing w:before="0" w:after="0" w:line="240" w:lineRule="auto"/>
              <w:jc w:val="center"/>
              <w:rPr>
                <w:sz w:val="20"/>
                <w:szCs w:val="20"/>
              </w:rPr>
            </w:pPr>
            <w:sdt>
              <w:sdtPr>
                <w:id w:val="-12383955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78933216"/>
            <w:r w:rsidR="002A2FA2">
              <w:t xml:space="preserve"> </w:t>
            </w:r>
          </w:p>
        </w:tc>
        <w:permStart w:id="197818069"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18882451" w14:textId="7F628BFF" w:rsidR="002A2FA2" w:rsidRPr="00C92584" w:rsidRDefault="00BE01E2" w:rsidP="002A2FA2">
            <w:pPr>
              <w:spacing w:before="0" w:after="0" w:line="240" w:lineRule="auto"/>
              <w:jc w:val="center"/>
              <w:rPr>
                <w:sz w:val="20"/>
                <w:szCs w:val="20"/>
              </w:rPr>
            </w:pPr>
            <w:sdt>
              <w:sdtPr>
                <w:id w:val="-13300601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97818069"/>
            <w:r w:rsidR="002A2FA2">
              <w:t xml:space="preserve"> </w:t>
            </w:r>
          </w:p>
        </w:tc>
        <w:permStart w:id="2101964536"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39E6001B" w14:textId="1C28478B" w:rsidR="002A2FA2" w:rsidRPr="00C92584" w:rsidRDefault="00BE01E2" w:rsidP="002A2FA2">
            <w:pPr>
              <w:spacing w:before="0" w:after="0" w:line="240" w:lineRule="auto"/>
              <w:jc w:val="center"/>
              <w:rPr>
                <w:sz w:val="20"/>
                <w:szCs w:val="20"/>
              </w:rPr>
            </w:pPr>
            <w:sdt>
              <w:sdtPr>
                <w:id w:val="6187227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2101964536"/>
            <w:r w:rsidR="002A2FA2">
              <w:t xml:space="preserve"> </w:t>
            </w:r>
          </w:p>
        </w:tc>
        <w:permStart w:id="910194503" w:edGrp="everyone"/>
        <w:tc>
          <w:tcPr>
            <w:tcW w:w="991" w:type="dxa"/>
            <w:tcBorders>
              <w:top w:val="single" w:sz="36" w:space="0" w:color="E4E4E4"/>
              <w:left w:val="single" w:sz="6" w:space="0" w:color="000000"/>
              <w:bottom w:val="single" w:sz="36" w:space="0" w:color="E4E4E4"/>
              <w:right w:val="double" w:sz="2" w:space="0" w:color="000000"/>
            </w:tcBorders>
            <w:vAlign w:val="center"/>
          </w:tcPr>
          <w:p w14:paraId="479EECFE" w14:textId="7BFD5B24" w:rsidR="002A2FA2" w:rsidRPr="00C92584" w:rsidRDefault="00BE01E2" w:rsidP="002A2FA2">
            <w:pPr>
              <w:spacing w:before="0" w:after="0" w:line="240" w:lineRule="auto"/>
              <w:jc w:val="center"/>
              <w:rPr>
                <w:sz w:val="20"/>
                <w:szCs w:val="20"/>
              </w:rPr>
            </w:pPr>
            <w:sdt>
              <w:sdtPr>
                <w:id w:val="-20082034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10194503"/>
            <w:r w:rsidR="002A2FA2">
              <w:t xml:space="preserve"> </w:t>
            </w:r>
          </w:p>
        </w:tc>
        <w:permStart w:id="1102665648" w:edGrp="everyone"/>
        <w:tc>
          <w:tcPr>
            <w:tcW w:w="1164" w:type="dxa"/>
            <w:tcBorders>
              <w:top w:val="single" w:sz="36" w:space="0" w:color="E4E4E4"/>
              <w:left w:val="double" w:sz="2" w:space="0" w:color="000000"/>
              <w:bottom w:val="single" w:sz="36" w:space="0" w:color="E4E4E4"/>
              <w:right w:val="single" w:sz="6" w:space="0" w:color="000000"/>
            </w:tcBorders>
            <w:vAlign w:val="center"/>
          </w:tcPr>
          <w:p w14:paraId="36F6964E" w14:textId="1D29C4DF" w:rsidR="002A2FA2" w:rsidRPr="00C92584" w:rsidRDefault="00BE01E2" w:rsidP="002A2FA2">
            <w:pPr>
              <w:spacing w:before="0" w:after="0" w:line="240" w:lineRule="auto"/>
              <w:jc w:val="center"/>
              <w:rPr>
                <w:sz w:val="20"/>
                <w:szCs w:val="20"/>
              </w:rPr>
            </w:pPr>
            <w:sdt>
              <w:sdtPr>
                <w:id w:val="-11700265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02665648"/>
            <w:r w:rsidR="002A2FA2">
              <w:t xml:space="preserve"> </w:t>
            </w:r>
          </w:p>
        </w:tc>
      </w:tr>
      <w:tr w:rsidR="002A2FA2" w:rsidRPr="004B13D2" w14:paraId="7390F44E" w14:textId="77777777" w:rsidTr="00E94992">
        <w:trPr>
          <w:trHeight w:val="607"/>
        </w:trPr>
        <w:tc>
          <w:tcPr>
            <w:tcW w:w="3590" w:type="dxa"/>
            <w:tcBorders>
              <w:top w:val="single" w:sz="36" w:space="0" w:color="E4E4E4"/>
              <w:left w:val="single" w:sz="6" w:space="0" w:color="000000"/>
              <w:bottom w:val="single" w:sz="36" w:space="0" w:color="E4E4E4"/>
              <w:right w:val="single" w:sz="6" w:space="0" w:color="000000"/>
            </w:tcBorders>
          </w:tcPr>
          <w:p w14:paraId="32BA1BB7" w14:textId="77777777" w:rsidR="002A2FA2" w:rsidRPr="00C92584" w:rsidRDefault="002A2FA2" w:rsidP="002A2FA2">
            <w:pPr>
              <w:spacing w:before="0" w:after="200" w:line="276" w:lineRule="auto"/>
              <w:ind w:left="164"/>
              <w:jc w:val="left"/>
              <w:rPr>
                <w:sz w:val="20"/>
                <w:szCs w:val="20"/>
              </w:rPr>
            </w:pPr>
            <w:r w:rsidRPr="00C92584">
              <w:rPr>
                <w:sz w:val="20"/>
                <w:szCs w:val="20"/>
              </w:rPr>
              <w:t>4.</w:t>
            </w:r>
            <w:r w:rsidRPr="00C92584">
              <w:rPr>
                <w:sz w:val="20"/>
                <w:szCs w:val="20"/>
              </w:rPr>
              <w:tab/>
              <w:t>… je n’ai pas eu la liberté de me déplacer où je voulais</w:t>
            </w:r>
          </w:p>
        </w:tc>
        <w:permStart w:id="68946643" w:edGrp="everyone"/>
        <w:tc>
          <w:tcPr>
            <w:tcW w:w="950" w:type="dxa"/>
            <w:tcBorders>
              <w:top w:val="single" w:sz="36" w:space="0" w:color="E4E4E4"/>
              <w:left w:val="single" w:sz="6" w:space="0" w:color="000000"/>
              <w:bottom w:val="single" w:sz="36" w:space="0" w:color="E4E4E4"/>
              <w:right w:val="single" w:sz="6" w:space="0" w:color="000000"/>
            </w:tcBorders>
            <w:vAlign w:val="center"/>
          </w:tcPr>
          <w:p w14:paraId="28C60762" w14:textId="5E5E3B28" w:rsidR="002A2FA2" w:rsidRPr="00C92584" w:rsidRDefault="00BE01E2" w:rsidP="002A2FA2">
            <w:pPr>
              <w:spacing w:before="0" w:after="200" w:line="276" w:lineRule="auto"/>
              <w:jc w:val="center"/>
              <w:rPr>
                <w:sz w:val="20"/>
                <w:szCs w:val="20"/>
                <w:lang w:val="en-GB"/>
              </w:rPr>
            </w:pPr>
            <w:sdt>
              <w:sdtPr>
                <w:id w:val="-2901244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8946643"/>
            <w:r w:rsidR="002A2FA2">
              <w:t xml:space="preserve"> </w:t>
            </w:r>
          </w:p>
        </w:tc>
        <w:permStart w:id="624768878" w:edGrp="everyone"/>
        <w:tc>
          <w:tcPr>
            <w:tcW w:w="1027" w:type="dxa"/>
            <w:tcBorders>
              <w:top w:val="single" w:sz="36" w:space="0" w:color="E4E4E4"/>
              <w:left w:val="single" w:sz="6" w:space="0" w:color="000000"/>
              <w:bottom w:val="single" w:sz="36" w:space="0" w:color="E4E4E4"/>
              <w:right w:val="single" w:sz="6" w:space="0" w:color="000000"/>
            </w:tcBorders>
            <w:vAlign w:val="center"/>
          </w:tcPr>
          <w:p w14:paraId="50161484" w14:textId="55B333CA" w:rsidR="002A2FA2" w:rsidRPr="00C92584" w:rsidRDefault="00BE01E2" w:rsidP="002A2FA2">
            <w:pPr>
              <w:spacing w:before="0" w:after="200" w:line="276" w:lineRule="auto"/>
              <w:jc w:val="center"/>
              <w:rPr>
                <w:sz w:val="20"/>
                <w:szCs w:val="20"/>
                <w:lang w:val="en-GB"/>
              </w:rPr>
            </w:pPr>
            <w:sdt>
              <w:sdtPr>
                <w:id w:val="-6418880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24768878"/>
            <w:r w:rsidR="002A2FA2">
              <w:t xml:space="preserve"> </w:t>
            </w:r>
          </w:p>
        </w:tc>
        <w:permStart w:id="17717603"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7A1DE497" w14:textId="3228EF18" w:rsidR="002A2FA2" w:rsidRPr="00C92584" w:rsidRDefault="00BE01E2" w:rsidP="002A2FA2">
            <w:pPr>
              <w:spacing w:before="0" w:after="200" w:line="276" w:lineRule="auto"/>
              <w:jc w:val="center"/>
              <w:rPr>
                <w:sz w:val="20"/>
                <w:szCs w:val="20"/>
                <w:lang w:val="en-GB"/>
              </w:rPr>
            </w:pPr>
            <w:sdt>
              <w:sdtPr>
                <w:id w:val="1080160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717603"/>
            <w:r w:rsidR="002A2FA2">
              <w:t xml:space="preserve"> </w:t>
            </w:r>
          </w:p>
        </w:tc>
        <w:permStart w:id="850293695" w:edGrp="everyone"/>
        <w:tc>
          <w:tcPr>
            <w:tcW w:w="989" w:type="dxa"/>
            <w:tcBorders>
              <w:top w:val="single" w:sz="36" w:space="0" w:color="E4E4E4"/>
              <w:left w:val="single" w:sz="6" w:space="0" w:color="000000"/>
              <w:bottom w:val="single" w:sz="36" w:space="0" w:color="E4E4E4"/>
              <w:right w:val="single" w:sz="6" w:space="0" w:color="000000"/>
            </w:tcBorders>
            <w:vAlign w:val="center"/>
          </w:tcPr>
          <w:p w14:paraId="67D7707C" w14:textId="7C757660" w:rsidR="002A2FA2" w:rsidRPr="00C92584" w:rsidRDefault="00BE01E2" w:rsidP="002A2FA2">
            <w:pPr>
              <w:spacing w:before="0" w:after="200" w:line="276" w:lineRule="auto"/>
              <w:jc w:val="center"/>
              <w:rPr>
                <w:sz w:val="20"/>
                <w:szCs w:val="20"/>
                <w:lang w:val="en-GB"/>
              </w:rPr>
            </w:pPr>
            <w:sdt>
              <w:sdtPr>
                <w:id w:val="-17037777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850293695"/>
            <w:r w:rsidR="002A2FA2">
              <w:t xml:space="preserve"> </w:t>
            </w:r>
          </w:p>
        </w:tc>
        <w:permStart w:id="961433676" w:edGrp="everyone"/>
        <w:tc>
          <w:tcPr>
            <w:tcW w:w="991" w:type="dxa"/>
            <w:tcBorders>
              <w:top w:val="single" w:sz="36" w:space="0" w:color="E4E4E4"/>
              <w:left w:val="single" w:sz="6" w:space="0" w:color="000000"/>
              <w:bottom w:val="single" w:sz="36" w:space="0" w:color="E4E4E4"/>
              <w:right w:val="double" w:sz="2" w:space="0" w:color="000000"/>
            </w:tcBorders>
            <w:vAlign w:val="center"/>
          </w:tcPr>
          <w:p w14:paraId="4F033A29" w14:textId="34DA8FBF" w:rsidR="002A2FA2" w:rsidRPr="00C92584" w:rsidRDefault="00BE01E2" w:rsidP="002A2FA2">
            <w:pPr>
              <w:spacing w:before="0" w:after="200" w:line="276" w:lineRule="auto"/>
              <w:jc w:val="center"/>
              <w:rPr>
                <w:sz w:val="20"/>
                <w:szCs w:val="20"/>
                <w:lang w:val="en-GB"/>
              </w:rPr>
            </w:pPr>
            <w:sdt>
              <w:sdtPr>
                <w:id w:val="-473898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61433676"/>
            <w:r w:rsidR="002A2FA2">
              <w:t xml:space="preserve"> </w:t>
            </w:r>
          </w:p>
        </w:tc>
        <w:permStart w:id="928978679" w:edGrp="everyone"/>
        <w:tc>
          <w:tcPr>
            <w:tcW w:w="1164" w:type="dxa"/>
            <w:tcBorders>
              <w:top w:val="single" w:sz="36" w:space="0" w:color="E4E4E4"/>
              <w:left w:val="double" w:sz="2" w:space="0" w:color="000000"/>
              <w:bottom w:val="single" w:sz="36" w:space="0" w:color="E4E4E4"/>
              <w:right w:val="single" w:sz="6" w:space="0" w:color="000000"/>
            </w:tcBorders>
            <w:vAlign w:val="center"/>
          </w:tcPr>
          <w:p w14:paraId="49DB0D10" w14:textId="7287F312" w:rsidR="002A2FA2" w:rsidRPr="00C92584" w:rsidRDefault="00BE01E2" w:rsidP="002A2FA2">
            <w:pPr>
              <w:spacing w:before="0" w:after="200" w:line="276" w:lineRule="auto"/>
              <w:jc w:val="center"/>
              <w:rPr>
                <w:sz w:val="20"/>
                <w:szCs w:val="20"/>
                <w:lang w:val="en-GB"/>
              </w:rPr>
            </w:pPr>
            <w:sdt>
              <w:sdtPr>
                <w:id w:val="-17816388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28978679"/>
            <w:r w:rsidR="002A2FA2">
              <w:t xml:space="preserve"> </w:t>
            </w:r>
          </w:p>
        </w:tc>
      </w:tr>
      <w:tr w:rsidR="002A2FA2" w:rsidRPr="004B13D2" w14:paraId="1406FD2E" w14:textId="77777777" w:rsidTr="00A162F8">
        <w:trPr>
          <w:trHeight w:val="521"/>
        </w:trPr>
        <w:tc>
          <w:tcPr>
            <w:tcW w:w="3590" w:type="dxa"/>
            <w:tcBorders>
              <w:top w:val="single" w:sz="36" w:space="0" w:color="E4E4E4"/>
              <w:left w:val="single" w:sz="6" w:space="0" w:color="000000"/>
              <w:bottom w:val="single" w:sz="6" w:space="0" w:color="000000"/>
              <w:right w:val="single" w:sz="6" w:space="0" w:color="000000"/>
            </w:tcBorders>
          </w:tcPr>
          <w:p w14:paraId="1AF937D8" w14:textId="77777777" w:rsidR="002A2FA2" w:rsidRPr="00C92584" w:rsidRDefault="002A2FA2" w:rsidP="002A2FA2">
            <w:pPr>
              <w:spacing w:before="0" w:after="0" w:line="240" w:lineRule="auto"/>
              <w:ind w:left="164"/>
              <w:jc w:val="left"/>
              <w:rPr>
                <w:sz w:val="20"/>
                <w:szCs w:val="20"/>
              </w:rPr>
            </w:pPr>
            <w:r w:rsidRPr="00C92584">
              <w:rPr>
                <w:sz w:val="20"/>
                <w:szCs w:val="20"/>
              </w:rPr>
              <w:t>5.</w:t>
            </w:r>
            <w:r w:rsidRPr="00C92584">
              <w:rPr>
                <w:sz w:val="20"/>
                <w:szCs w:val="20"/>
              </w:rPr>
              <w:tab/>
              <w:t>… j’ai dû tout planifier à l’avance</w:t>
            </w:r>
          </w:p>
        </w:tc>
        <w:permStart w:id="349798001" w:edGrp="everyone"/>
        <w:tc>
          <w:tcPr>
            <w:tcW w:w="950" w:type="dxa"/>
            <w:tcBorders>
              <w:top w:val="single" w:sz="36" w:space="0" w:color="E4E4E4"/>
              <w:left w:val="single" w:sz="6" w:space="0" w:color="000000"/>
              <w:bottom w:val="single" w:sz="6" w:space="0" w:color="000000"/>
              <w:right w:val="single" w:sz="6" w:space="0" w:color="000000"/>
            </w:tcBorders>
            <w:vAlign w:val="center"/>
          </w:tcPr>
          <w:p w14:paraId="65E01556" w14:textId="73BA5BD6" w:rsidR="002A2FA2" w:rsidRPr="00C92584" w:rsidRDefault="00BE01E2" w:rsidP="002A2FA2">
            <w:pPr>
              <w:spacing w:before="0" w:after="0" w:line="240" w:lineRule="auto"/>
              <w:jc w:val="center"/>
              <w:rPr>
                <w:sz w:val="20"/>
                <w:szCs w:val="20"/>
                <w:lang w:val="en-GB"/>
              </w:rPr>
            </w:pPr>
            <w:sdt>
              <w:sdtPr>
                <w:id w:val="15233596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49798001"/>
            <w:r w:rsidR="002A2FA2">
              <w:t xml:space="preserve"> </w:t>
            </w:r>
          </w:p>
        </w:tc>
        <w:permStart w:id="1087575279" w:edGrp="everyone"/>
        <w:tc>
          <w:tcPr>
            <w:tcW w:w="1027" w:type="dxa"/>
            <w:tcBorders>
              <w:top w:val="single" w:sz="36" w:space="0" w:color="E4E4E4"/>
              <w:left w:val="single" w:sz="6" w:space="0" w:color="000000"/>
              <w:bottom w:val="single" w:sz="6" w:space="0" w:color="000000"/>
              <w:right w:val="single" w:sz="6" w:space="0" w:color="000000"/>
            </w:tcBorders>
            <w:vAlign w:val="center"/>
          </w:tcPr>
          <w:p w14:paraId="609F631A" w14:textId="0F5F0B5C" w:rsidR="002A2FA2" w:rsidRPr="00C92584" w:rsidRDefault="00BE01E2" w:rsidP="002A2FA2">
            <w:pPr>
              <w:spacing w:before="0" w:after="0" w:line="240" w:lineRule="auto"/>
              <w:jc w:val="center"/>
              <w:rPr>
                <w:sz w:val="20"/>
                <w:szCs w:val="20"/>
                <w:lang w:val="en-GB"/>
              </w:rPr>
            </w:pPr>
            <w:sdt>
              <w:sdtPr>
                <w:id w:val="586035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87575279"/>
            <w:r w:rsidR="002A2FA2">
              <w:t xml:space="preserve"> </w:t>
            </w:r>
          </w:p>
        </w:tc>
        <w:permStart w:id="1018103739" w:edGrp="everyone"/>
        <w:tc>
          <w:tcPr>
            <w:tcW w:w="989" w:type="dxa"/>
            <w:tcBorders>
              <w:top w:val="single" w:sz="36" w:space="0" w:color="E4E4E4"/>
              <w:left w:val="single" w:sz="6" w:space="0" w:color="000000"/>
              <w:bottom w:val="single" w:sz="6" w:space="0" w:color="000000"/>
              <w:right w:val="single" w:sz="6" w:space="0" w:color="000000"/>
            </w:tcBorders>
            <w:vAlign w:val="center"/>
          </w:tcPr>
          <w:p w14:paraId="5DA9B4A2" w14:textId="423338ED" w:rsidR="002A2FA2" w:rsidRPr="00C92584" w:rsidRDefault="00BE01E2" w:rsidP="002A2FA2">
            <w:pPr>
              <w:spacing w:before="0" w:after="0" w:line="240" w:lineRule="auto"/>
              <w:jc w:val="center"/>
              <w:rPr>
                <w:sz w:val="20"/>
                <w:szCs w:val="20"/>
                <w:lang w:val="en-GB"/>
              </w:rPr>
            </w:pPr>
            <w:sdt>
              <w:sdtPr>
                <w:id w:val="-13731469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018103739"/>
            <w:r w:rsidR="002A2FA2">
              <w:t xml:space="preserve"> </w:t>
            </w:r>
          </w:p>
        </w:tc>
        <w:permStart w:id="1061053107" w:edGrp="everyone"/>
        <w:tc>
          <w:tcPr>
            <w:tcW w:w="989" w:type="dxa"/>
            <w:tcBorders>
              <w:top w:val="single" w:sz="36" w:space="0" w:color="E4E4E4"/>
              <w:left w:val="single" w:sz="6" w:space="0" w:color="000000"/>
              <w:bottom w:val="single" w:sz="6" w:space="0" w:color="000000"/>
              <w:right w:val="single" w:sz="6" w:space="0" w:color="000000"/>
            </w:tcBorders>
            <w:vAlign w:val="center"/>
          </w:tcPr>
          <w:p w14:paraId="5283A309" w14:textId="72373BCA" w:rsidR="002A2FA2" w:rsidRPr="00C92584" w:rsidRDefault="00BE01E2" w:rsidP="002A2FA2">
            <w:pPr>
              <w:spacing w:before="0" w:after="0" w:line="240" w:lineRule="auto"/>
              <w:jc w:val="center"/>
              <w:rPr>
                <w:sz w:val="20"/>
                <w:szCs w:val="20"/>
                <w:lang w:val="en-GB"/>
              </w:rPr>
            </w:pPr>
            <w:sdt>
              <w:sdtPr>
                <w:id w:val="19706300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061053107"/>
            <w:r w:rsidR="002A2FA2">
              <w:t xml:space="preserve"> </w:t>
            </w:r>
          </w:p>
        </w:tc>
        <w:permStart w:id="1688219339" w:edGrp="everyone"/>
        <w:tc>
          <w:tcPr>
            <w:tcW w:w="991" w:type="dxa"/>
            <w:tcBorders>
              <w:top w:val="single" w:sz="36" w:space="0" w:color="E4E4E4"/>
              <w:left w:val="single" w:sz="6" w:space="0" w:color="000000"/>
              <w:bottom w:val="single" w:sz="6" w:space="0" w:color="000000"/>
              <w:right w:val="double" w:sz="2" w:space="0" w:color="000000"/>
            </w:tcBorders>
            <w:vAlign w:val="center"/>
          </w:tcPr>
          <w:p w14:paraId="1F127799" w14:textId="0CCC6312" w:rsidR="002A2FA2" w:rsidRPr="00C92584" w:rsidRDefault="00BE01E2" w:rsidP="002A2FA2">
            <w:pPr>
              <w:spacing w:before="0" w:after="0" w:line="240" w:lineRule="auto"/>
              <w:jc w:val="center"/>
              <w:rPr>
                <w:sz w:val="20"/>
                <w:szCs w:val="20"/>
                <w:lang w:val="en-GB"/>
              </w:rPr>
            </w:pPr>
            <w:sdt>
              <w:sdtPr>
                <w:id w:val="-10816847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688219339"/>
            <w:r w:rsidR="002A2FA2">
              <w:t xml:space="preserve"> </w:t>
            </w:r>
          </w:p>
        </w:tc>
        <w:permStart w:id="1299336715" w:edGrp="everyone"/>
        <w:tc>
          <w:tcPr>
            <w:tcW w:w="1164" w:type="dxa"/>
            <w:tcBorders>
              <w:top w:val="single" w:sz="36" w:space="0" w:color="E4E4E4"/>
              <w:left w:val="double" w:sz="2" w:space="0" w:color="000000"/>
              <w:bottom w:val="single" w:sz="6" w:space="0" w:color="000000"/>
              <w:right w:val="single" w:sz="6" w:space="0" w:color="000000"/>
            </w:tcBorders>
            <w:vAlign w:val="center"/>
          </w:tcPr>
          <w:p w14:paraId="2282EE91" w14:textId="57F12FA3" w:rsidR="002A2FA2" w:rsidRPr="00C92584" w:rsidRDefault="00BE01E2" w:rsidP="002A2FA2">
            <w:pPr>
              <w:spacing w:before="0" w:after="0" w:line="240" w:lineRule="auto"/>
              <w:jc w:val="center"/>
              <w:rPr>
                <w:sz w:val="20"/>
                <w:szCs w:val="20"/>
                <w:lang w:val="en-GB"/>
              </w:rPr>
            </w:pPr>
            <w:sdt>
              <w:sdtPr>
                <w:id w:val="-12851873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99336715"/>
            <w:r w:rsidR="002A2FA2">
              <w:t xml:space="preserve"> </w:t>
            </w:r>
          </w:p>
        </w:tc>
      </w:tr>
    </w:tbl>
    <w:p w14:paraId="436ECFE3" w14:textId="662D3642" w:rsidR="00EC06BC" w:rsidRDefault="00EC06BC" w:rsidP="00BF420B">
      <w:pPr>
        <w:spacing w:before="0" w:after="200" w:line="276" w:lineRule="auto"/>
        <w:jc w:val="left"/>
        <w:rPr>
          <w:b/>
          <w:bCs/>
        </w:rPr>
      </w:pPr>
    </w:p>
    <w:p w14:paraId="2A124731" w14:textId="28E9A784" w:rsidR="00A4552C" w:rsidRPr="004B13D2" w:rsidRDefault="00A4552C" w:rsidP="00A4552C">
      <w:pPr>
        <w:numPr>
          <w:ilvl w:val="1"/>
          <w:numId w:val="17"/>
        </w:numPr>
        <w:spacing w:before="200" w:after="200" w:line="276" w:lineRule="auto"/>
        <w:ind w:left="567" w:hanging="567"/>
        <w:jc w:val="left"/>
        <w:rPr>
          <w:b/>
          <w:bCs/>
        </w:rPr>
      </w:pPr>
      <w:r w:rsidRPr="004B13D2">
        <w:rPr>
          <w:b/>
          <w:bCs/>
        </w:rPr>
        <w:t>Les questions suivantes portent sur le TRAVAIL et les ÉTUDES.</w:t>
      </w:r>
    </w:p>
    <w:tbl>
      <w:tblPr>
        <w:tblW w:w="9686" w:type="dxa"/>
        <w:tblInd w:w="132" w:type="dxa"/>
        <w:tblLayout w:type="fixed"/>
        <w:tblCellMar>
          <w:left w:w="0" w:type="dxa"/>
          <w:right w:w="0" w:type="dxa"/>
        </w:tblCellMar>
        <w:tblLook w:val="0000" w:firstRow="0" w:lastRow="0" w:firstColumn="0" w:lastColumn="0" w:noHBand="0" w:noVBand="0"/>
      </w:tblPr>
      <w:tblGrid>
        <w:gridCol w:w="3590"/>
        <w:gridCol w:w="988"/>
        <w:gridCol w:w="993"/>
        <w:gridCol w:w="988"/>
        <w:gridCol w:w="988"/>
        <w:gridCol w:w="995"/>
        <w:gridCol w:w="1144"/>
      </w:tblGrid>
      <w:tr w:rsidR="00A4552C" w:rsidRPr="004B13D2" w14:paraId="6EF9D5CB" w14:textId="77777777" w:rsidTr="0014108C">
        <w:trPr>
          <w:trHeight w:val="601"/>
        </w:trPr>
        <w:tc>
          <w:tcPr>
            <w:tcW w:w="3590" w:type="dxa"/>
            <w:tcBorders>
              <w:top w:val="single" w:sz="6" w:space="0" w:color="000000"/>
              <w:left w:val="single" w:sz="6" w:space="0" w:color="000000"/>
              <w:bottom w:val="single" w:sz="4" w:space="0" w:color="000000"/>
              <w:right w:val="single" w:sz="6" w:space="0" w:color="000000"/>
            </w:tcBorders>
            <w:shd w:val="clear" w:color="auto" w:fill="E4E4E4"/>
          </w:tcPr>
          <w:p w14:paraId="1A41E14B" w14:textId="07B41875" w:rsidR="00A4552C" w:rsidRPr="00C92584" w:rsidRDefault="00727080" w:rsidP="0014108C">
            <w:pPr>
              <w:spacing w:before="0" w:after="0" w:line="240" w:lineRule="auto"/>
              <w:ind w:left="164"/>
              <w:jc w:val="left"/>
              <w:rPr>
                <w:rFonts w:cs="Arial"/>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988" w:type="dxa"/>
            <w:tcBorders>
              <w:top w:val="single" w:sz="6" w:space="0" w:color="000000"/>
              <w:left w:val="single" w:sz="6" w:space="0" w:color="000000"/>
              <w:bottom w:val="single" w:sz="6" w:space="0" w:color="000000"/>
              <w:right w:val="single" w:sz="6" w:space="0" w:color="000000"/>
            </w:tcBorders>
            <w:shd w:val="clear" w:color="auto" w:fill="E4E4E4"/>
          </w:tcPr>
          <w:p w14:paraId="6C6CC074"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jamais</w:t>
            </w:r>
          </w:p>
        </w:tc>
        <w:tc>
          <w:tcPr>
            <w:tcW w:w="993" w:type="dxa"/>
            <w:tcBorders>
              <w:top w:val="single" w:sz="6" w:space="0" w:color="000000"/>
              <w:left w:val="single" w:sz="6" w:space="0" w:color="000000"/>
              <w:bottom w:val="single" w:sz="6" w:space="0" w:color="000000"/>
              <w:right w:val="single" w:sz="6" w:space="0" w:color="000000"/>
            </w:tcBorders>
            <w:shd w:val="clear" w:color="auto" w:fill="E4E4E4"/>
          </w:tcPr>
          <w:p w14:paraId="2320038D"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rarement</w:t>
            </w:r>
          </w:p>
        </w:tc>
        <w:tc>
          <w:tcPr>
            <w:tcW w:w="988" w:type="dxa"/>
            <w:tcBorders>
              <w:top w:val="single" w:sz="6" w:space="0" w:color="000000"/>
              <w:left w:val="single" w:sz="6" w:space="0" w:color="000000"/>
              <w:bottom w:val="single" w:sz="6" w:space="0" w:color="000000"/>
              <w:right w:val="single" w:sz="6" w:space="0" w:color="000000"/>
            </w:tcBorders>
            <w:shd w:val="clear" w:color="auto" w:fill="E4E4E4"/>
          </w:tcPr>
          <w:p w14:paraId="1E34F0CC"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parfois</w:t>
            </w:r>
          </w:p>
        </w:tc>
        <w:tc>
          <w:tcPr>
            <w:tcW w:w="988" w:type="dxa"/>
            <w:tcBorders>
              <w:top w:val="single" w:sz="6" w:space="0" w:color="000000"/>
              <w:left w:val="single" w:sz="6" w:space="0" w:color="000000"/>
              <w:bottom w:val="single" w:sz="6" w:space="0" w:color="000000"/>
              <w:right w:val="single" w:sz="6" w:space="0" w:color="000000"/>
            </w:tcBorders>
            <w:shd w:val="clear" w:color="auto" w:fill="E4E4E4"/>
          </w:tcPr>
          <w:p w14:paraId="70067AE7"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souvent</w:t>
            </w:r>
          </w:p>
        </w:tc>
        <w:tc>
          <w:tcPr>
            <w:tcW w:w="995" w:type="dxa"/>
            <w:tcBorders>
              <w:top w:val="single" w:sz="6" w:space="0" w:color="000000"/>
              <w:left w:val="single" w:sz="6" w:space="0" w:color="000000"/>
              <w:bottom w:val="single" w:sz="6" w:space="0" w:color="000000"/>
              <w:right w:val="double" w:sz="2" w:space="0" w:color="000000"/>
            </w:tcBorders>
            <w:shd w:val="clear" w:color="auto" w:fill="E4E4E4"/>
          </w:tcPr>
          <w:p w14:paraId="43A5E3FB"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toujours</w:t>
            </w:r>
          </w:p>
        </w:tc>
        <w:tc>
          <w:tcPr>
            <w:tcW w:w="1144" w:type="dxa"/>
            <w:tcBorders>
              <w:top w:val="single" w:sz="6" w:space="0" w:color="000000"/>
              <w:left w:val="double" w:sz="2" w:space="0" w:color="000000"/>
              <w:bottom w:val="single" w:sz="6" w:space="0" w:color="000000"/>
              <w:right w:val="single" w:sz="6" w:space="0" w:color="000000"/>
            </w:tcBorders>
            <w:shd w:val="clear" w:color="auto" w:fill="E4E4E4"/>
          </w:tcPr>
          <w:p w14:paraId="4E27FBF5" w14:textId="77777777" w:rsidR="00A4552C" w:rsidRPr="00C92584" w:rsidRDefault="00A4552C" w:rsidP="0014108C">
            <w:pPr>
              <w:spacing w:before="0" w:after="0" w:line="240" w:lineRule="auto"/>
              <w:jc w:val="center"/>
              <w:rPr>
                <w:rFonts w:cs="Arial"/>
                <w:sz w:val="20"/>
                <w:szCs w:val="20"/>
                <w:lang w:val="en-GB"/>
              </w:rPr>
            </w:pPr>
            <w:r w:rsidRPr="00C92584">
              <w:rPr>
                <w:rFonts w:cs="Arial"/>
                <w:sz w:val="20"/>
                <w:szCs w:val="20"/>
                <w:lang w:val="en-GB"/>
              </w:rPr>
              <w:t>sans objet</w:t>
            </w:r>
          </w:p>
        </w:tc>
      </w:tr>
      <w:tr w:rsidR="002A2FA2" w:rsidRPr="004B13D2" w14:paraId="273BFD03" w14:textId="77777777" w:rsidTr="00EC06BC">
        <w:trPr>
          <w:trHeight w:val="676"/>
        </w:trPr>
        <w:tc>
          <w:tcPr>
            <w:tcW w:w="3590" w:type="dxa"/>
            <w:tcBorders>
              <w:top w:val="single" w:sz="4" w:space="0" w:color="000000"/>
              <w:left w:val="single" w:sz="4" w:space="0" w:color="000000"/>
              <w:bottom w:val="single" w:sz="36" w:space="0" w:color="E4E4E4"/>
              <w:right w:val="single" w:sz="6" w:space="0" w:color="000000"/>
            </w:tcBorders>
          </w:tcPr>
          <w:p w14:paraId="018BCD41" w14:textId="77777777" w:rsidR="002A2FA2" w:rsidRPr="00C92584" w:rsidRDefault="002A2FA2" w:rsidP="002A2FA2">
            <w:pPr>
              <w:spacing w:before="0" w:after="0" w:line="240" w:lineRule="auto"/>
              <w:ind w:left="164"/>
              <w:jc w:val="left"/>
              <w:rPr>
                <w:rFonts w:cs="Arial"/>
                <w:sz w:val="20"/>
                <w:szCs w:val="20"/>
              </w:rPr>
            </w:pPr>
            <w:r w:rsidRPr="00C92584">
              <w:rPr>
                <w:rFonts w:cs="Arial"/>
                <w:sz w:val="20"/>
                <w:szCs w:val="20"/>
              </w:rPr>
              <w:t>1.</w:t>
            </w:r>
            <w:r w:rsidRPr="00C92584">
              <w:rPr>
                <w:rFonts w:cs="Arial"/>
                <w:sz w:val="20"/>
                <w:szCs w:val="20"/>
              </w:rPr>
              <w:tab/>
              <w:t>… j’ai pu aller régulièrement au travail/en cours malgré mon hémophilie</w:t>
            </w:r>
          </w:p>
        </w:tc>
        <w:permStart w:id="523599677" w:edGrp="everyone"/>
        <w:tc>
          <w:tcPr>
            <w:tcW w:w="988" w:type="dxa"/>
            <w:tcBorders>
              <w:top w:val="single" w:sz="6" w:space="0" w:color="000000"/>
              <w:left w:val="single" w:sz="6" w:space="0" w:color="000000"/>
              <w:bottom w:val="single" w:sz="36" w:space="0" w:color="E4E4E4"/>
              <w:right w:val="single" w:sz="6" w:space="0" w:color="000000"/>
            </w:tcBorders>
            <w:vAlign w:val="center"/>
          </w:tcPr>
          <w:p w14:paraId="6B4DD781" w14:textId="7D3E413B" w:rsidR="002A2FA2" w:rsidRPr="00C92584" w:rsidRDefault="00BE01E2" w:rsidP="002A2FA2">
            <w:pPr>
              <w:spacing w:before="0" w:after="0" w:line="240" w:lineRule="auto"/>
              <w:jc w:val="center"/>
              <w:rPr>
                <w:rFonts w:cs="Arial"/>
                <w:sz w:val="20"/>
                <w:szCs w:val="20"/>
                <w:lang w:val="en-GB"/>
              </w:rPr>
            </w:pPr>
            <w:sdt>
              <w:sdtPr>
                <w:id w:val="2107031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23599677"/>
            <w:r w:rsidR="002A2FA2">
              <w:t xml:space="preserve"> </w:t>
            </w:r>
          </w:p>
        </w:tc>
        <w:permStart w:id="2040757079" w:edGrp="everyone"/>
        <w:tc>
          <w:tcPr>
            <w:tcW w:w="993" w:type="dxa"/>
            <w:tcBorders>
              <w:top w:val="single" w:sz="6" w:space="0" w:color="000000"/>
              <w:left w:val="single" w:sz="6" w:space="0" w:color="000000"/>
              <w:bottom w:val="single" w:sz="36" w:space="0" w:color="E4E4E4"/>
              <w:right w:val="single" w:sz="6" w:space="0" w:color="000000"/>
            </w:tcBorders>
            <w:vAlign w:val="center"/>
          </w:tcPr>
          <w:p w14:paraId="2451661A" w14:textId="23C32770" w:rsidR="002A2FA2" w:rsidRPr="00C92584" w:rsidRDefault="00BE01E2" w:rsidP="002A2FA2">
            <w:pPr>
              <w:spacing w:before="0" w:after="0" w:line="240" w:lineRule="auto"/>
              <w:jc w:val="center"/>
              <w:rPr>
                <w:rFonts w:cs="Arial"/>
                <w:sz w:val="20"/>
                <w:szCs w:val="20"/>
                <w:lang w:val="en-GB"/>
              </w:rPr>
            </w:pPr>
            <w:sdt>
              <w:sdtPr>
                <w:id w:val="-10468375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0757079"/>
            <w:r w:rsidR="002A2FA2">
              <w:t xml:space="preserve"> </w:t>
            </w:r>
          </w:p>
        </w:tc>
        <w:permStart w:id="707401373" w:edGrp="everyone"/>
        <w:tc>
          <w:tcPr>
            <w:tcW w:w="988" w:type="dxa"/>
            <w:tcBorders>
              <w:top w:val="single" w:sz="6" w:space="0" w:color="000000"/>
              <w:left w:val="single" w:sz="6" w:space="0" w:color="000000"/>
              <w:bottom w:val="single" w:sz="36" w:space="0" w:color="E4E4E4"/>
              <w:right w:val="single" w:sz="6" w:space="0" w:color="000000"/>
            </w:tcBorders>
            <w:vAlign w:val="center"/>
          </w:tcPr>
          <w:p w14:paraId="61C6CA96" w14:textId="431E96B8" w:rsidR="002A2FA2" w:rsidRPr="00C92584" w:rsidRDefault="00BE01E2" w:rsidP="002A2FA2">
            <w:pPr>
              <w:spacing w:before="0" w:after="0" w:line="240" w:lineRule="auto"/>
              <w:jc w:val="center"/>
              <w:rPr>
                <w:rFonts w:cs="Arial"/>
                <w:sz w:val="20"/>
                <w:szCs w:val="20"/>
                <w:lang w:val="en-GB"/>
              </w:rPr>
            </w:pPr>
            <w:sdt>
              <w:sdtPr>
                <w:id w:val="-3894137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07401373"/>
            <w:r w:rsidR="002A2FA2">
              <w:t xml:space="preserve"> </w:t>
            </w:r>
          </w:p>
        </w:tc>
        <w:permStart w:id="928918658" w:edGrp="everyone"/>
        <w:tc>
          <w:tcPr>
            <w:tcW w:w="988" w:type="dxa"/>
            <w:tcBorders>
              <w:top w:val="single" w:sz="6" w:space="0" w:color="000000"/>
              <w:left w:val="single" w:sz="6" w:space="0" w:color="000000"/>
              <w:bottom w:val="single" w:sz="36" w:space="0" w:color="E4E4E4"/>
              <w:right w:val="single" w:sz="6" w:space="0" w:color="000000"/>
            </w:tcBorders>
            <w:vAlign w:val="center"/>
          </w:tcPr>
          <w:p w14:paraId="2256BFD9" w14:textId="3F842B15" w:rsidR="002A2FA2" w:rsidRPr="00C92584" w:rsidRDefault="00BE01E2" w:rsidP="002A2FA2">
            <w:pPr>
              <w:spacing w:before="0" w:after="0" w:line="240" w:lineRule="auto"/>
              <w:jc w:val="center"/>
              <w:rPr>
                <w:rFonts w:cs="Arial"/>
                <w:sz w:val="20"/>
                <w:szCs w:val="20"/>
                <w:lang w:val="en-GB"/>
              </w:rPr>
            </w:pPr>
            <w:sdt>
              <w:sdtPr>
                <w:id w:val="558367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28918658"/>
            <w:r w:rsidR="002A2FA2">
              <w:t xml:space="preserve"> </w:t>
            </w:r>
          </w:p>
        </w:tc>
        <w:permStart w:id="1298684034" w:edGrp="everyone"/>
        <w:tc>
          <w:tcPr>
            <w:tcW w:w="995" w:type="dxa"/>
            <w:tcBorders>
              <w:top w:val="single" w:sz="6" w:space="0" w:color="000000"/>
              <w:left w:val="single" w:sz="6" w:space="0" w:color="000000"/>
              <w:bottom w:val="single" w:sz="36" w:space="0" w:color="E4E4E4"/>
              <w:right w:val="double" w:sz="2" w:space="0" w:color="000000"/>
            </w:tcBorders>
            <w:vAlign w:val="center"/>
          </w:tcPr>
          <w:p w14:paraId="750ABC20" w14:textId="5960E9D7" w:rsidR="002A2FA2" w:rsidRPr="00C92584" w:rsidRDefault="00BE01E2" w:rsidP="002A2FA2">
            <w:pPr>
              <w:spacing w:before="0" w:after="0" w:line="240" w:lineRule="auto"/>
              <w:jc w:val="center"/>
              <w:rPr>
                <w:rFonts w:cs="Arial"/>
                <w:sz w:val="20"/>
                <w:szCs w:val="20"/>
                <w:lang w:val="en-GB"/>
              </w:rPr>
            </w:pPr>
            <w:sdt>
              <w:sdtPr>
                <w:id w:val="-15032046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98684034"/>
            <w:r w:rsidR="002A2FA2">
              <w:t xml:space="preserve"> </w:t>
            </w:r>
          </w:p>
        </w:tc>
        <w:permStart w:id="1529244370" w:edGrp="everyone"/>
        <w:tc>
          <w:tcPr>
            <w:tcW w:w="1144" w:type="dxa"/>
            <w:tcBorders>
              <w:top w:val="single" w:sz="6" w:space="0" w:color="000000"/>
              <w:left w:val="double" w:sz="2" w:space="0" w:color="000000"/>
              <w:bottom w:val="single" w:sz="36" w:space="0" w:color="E4E4E4"/>
              <w:right w:val="single" w:sz="6" w:space="0" w:color="000000"/>
            </w:tcBorders>
            <w:vAlign w:val="center"/>
          </w:tcPr>
          <w:p w14:paraId="37DFFEBA" w14:textId="7E420D98" w:rsidR="002A2FA2" w:rsidRPr="00C92584" w:rsidRDefault="00BE01E2" w:rsidP="002A2FA2">
            <w:pPr>
              <w:spacing w:before="0" w:after="0" w:line="240" w:lineRule="auto"/>
              <w:jc w:val="center"/>
              <w:rPr>
                <w:rFonts w:cs="Arial"/>
                <w:sz w:val="20"/>
                <w:szCs w:val="20"/>
                <w:lang w:val="en-GB"/>
              </w:rPr>
            </w:pPr>
            <w:sdt>
              <w:sdtPr>
                <w:id w:val="-20280972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9244370"/>
            <w:r w:rsidR="002A2FA2">
              <w:t xml:space="preserve"> </w:t>
            </w:r>
          </w:p>
        </w:tc>
      </w:tr>
      <w:tr w:rsidR="002A2FA2" w:rsidRPr="004B13D2" w14:paraId="22C0DDE5" w14:textId="77777777" w:rsidTr="00EC06BC">
        <w:trPr>
          <w:trHeight w:val="698"/>
        </w:trPr>
        <w:tc>
          <w:tcPr>
            <w:tcW w:w="3590" w:type="dxa"/>
            <w:tcBorders>
              <w:top w:val="single" w:sz="36" w:space="0" w:color="E4E4E4"/>
              <w:left w:val="single" w:sz="4" w:space="0" w:color="000000"/>
              <w:bottom w:val="single" w:sz="36" w:space="0" w:color="E4E4E4"/>
              <w:right w:val="single" w:sz="6" w:space="0" w:color="000000"/>
            </w:tcBorders>
          </w:tcPr>
          <w:p w14:paraId="436634F4" w14:textId="77777777" w:rsidR="002A2FA2" w:rsidRPr="00C92584" w:rsidRDefault="002A2FA2" w:rsidP="002A2FA2">
            <w:pPr>
              <w:spacing w:before="0" w:after="0" w:line="240" w:lineRule="auto"/>
              <w:ind w:left="164"/>
              <w:jc w:val="left"/>
              <w:rPr>
                <w:rFonts w:cs="Arial"/>
                <w:sz w:val="20"/>
                <w:szCs w:val="20"/>
              </w:rPr>
            </w:pPr>
            <w:r w:rsidRPr="00C92584">
              <w:rPr>
                <w:rFonts w:cs="Arial"/>
                <w:sz w:val="20"/>
                <w:szCs w:val="20"/>
              </w:rPr>
              <w:t>2.</w:t>
            </w:r>
            <w:r w:rsidRPr="00C92584">
              <w:rPr>
                <w:rFonts w:cs="Arial"/>
                <w:sz w:val="20"/>
                <w:szCs w:val="20"/>
              </w:rPr>
              <w:tab/>
              <w:t>… j’ai pu travailler/étudier comme mes collègues en bonne santé</w:t>
            </w:r>
          </w:p>
        </w:tc>
        <w:permStart w:id="86903327"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430A5ED0" w14:textId="621ED905" w:rsidR="002A2FA2" w:rsidRPr="00C92584" w:rsidRDefault="00BE01E2" w:rsidP="002A2FA2">
            <w:pPr>
              <w:spacing w:before="0" w:after="0" w:line="240" w:lineRule="auto"/>
              <w:jc w:val="center"/>
              <w:rPr>
                <w:rFonts w:cs="Arial"/>
                <w:sz w:val="20"/>
                <w:szCs w:val="20"/>
                <w:lang w:val="en-GB"/>
              </w:rPr>
            </w:pPr>
            <w:sdt>
              <w:sdtPr>
                <w:id w:val="21248845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903327"/>
            <w:r w:rsidR="002A2FA2">
              <w:t xml:space="preserve"> </w:t>
            </w:r>
          </w:p>
        </w:tc>
        <w:permStart w:id="169767596" w:edGrp="everyone"/>
        <w:tc>
          <w:tcPr>
            <w:tcW w:w="993" w:type="dxa"/>
            <w:tcBorders>
              <w:top w:val="single" w:sz="36" w:space="0" w:color="E4E4E4"/>
              <w:left w:val="single" w:sz="6" w:space="0" w:color="000000"/>
              <w:bottom w:val="single" w:sz="36" w:space="0" w:color="E4E4E4"/>
              <w:right w:val="single" w:sz="6" w:space="0" w:color="000000"/>
            </w:tcBorders>
            <w:vAlign w:val="center"/>
          </w:tcPr>
          <w:p w14:paraId="7FE43A29" w14:textId="59E9981B" w:rsidR="002A2FA2" w:rsidRPr="00C92584" w:rsidRDefault="00BE01E2" w:rsidP="002A2FA2">
            <w:pPr>
              <w:spacing w:before="0" w:after="0" w:line="240" w:lineRule="auto"/>
              <w:jc w:val="center"/>
              <w:rPr>
                <w:rFonts w:cs="Arial"/>
                <w:sz w:val="20"/>
                <w:szCs w:val="20"/>
                <w:lang w:val="en-GB"/>
              </w:rPr>
            </w:pPr>
            <w:sdt>
              <w:sdtPr>
                <w:id w:val="14443504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767596"/>
            <w:r w:rsidR="002A2FA2">
              <w:t xml:space="preserve"> </w:t>
            </w:r>
          </w:p>
        </w:tc>
        <w:permStart w:id="1649106622"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7198269C" w14:textId="1DD00EAD" w:rsidR="002A2FA2" w:rsidRPr="00C92584" w:rsidRDefault="00BE01E2" w:rsidP="002A2FA2">
            <w:pPr>
              <w:spacing w:before="0" w:after="0" w:line="240" w:lineRule="auto"/>
              <w:jc w:val="center"/>
              <w:rPr>
                <w:rFonts w:cs="Arial"/>
                <w:sz w:val="20"/>
                <w:szCs w:val="20"/>
                <w:lang w:val="en-GB"/>
              </w:rPr>
            </w:pPr>
            <w:sdt>
              <w:sdtPr>
                <w:id w:val="-6959303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49106622"/>
            <w:r w:rsidR="002A2FA2">
              <w:t xml:space="preserve"> </w:t>
            </w:r>
          </w:p>
        </w:tc>
        <w:permStart w:id="404966068"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750E2847" w14:textId="1D662768" w:rsidR="002A2FA2" w:rsidRPr="00C92584" w:rsidRDefault="00BE01E2" w:rsidP="002A2FA2">
            <w:pPr>
              <w:spacing w:before="0" w:after="0" w:line="240" w:lineRule="auto"/>
              <w:jc w:val="center"/>
              <w:rPr>
                <w:rFonts w:cs="Arial"/>
                <w:sz w:val="20"/>
                <w:szCs w:val="20"/>
                <w:lang w:val="en-GB"/>
              </w:rPr>
            </w:pPr>
            <w:sdt>
              <w:sdtPr>
                <w:id w:val="14758738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4966068"/>
            <w:r w:rsidR="002A2FA2">
              <w:t xml:space="preserve"> </w:t>
            </w:r>
          </w:p>
        </w:tc>
        <w:permStart w:id="942086303" w:edGrp="everyone"/>
        <w:tc>
          <w:tcPr>
            <w:tcW w:w="995" w:type="dxa"/>
            <w:tcBorders>
              <w:top w:val="single" w:sz="36" w:space="0" w:color="E4E4E4"/>
              <w:left w:val="single" w:sz="6" w:space="0" w:color="000000"/>
              <w:bottom w:val="single" w:sz="36" w:space="0" w:color="E4E4E4"/>
              <w:right w:val="double" w:sz="2" w:space="0" w:color="000000"/>
            </w:tcBorders>
            <w:vAlign w:val="center"/>
          </w:tcPr>
          <w:p w14:paraId="3B2C2481" w14:textId="6075CDCC" w:rsidR="002A2FA2" w:rsidRPr="00C92584" w:rsidRDefault="00BE01E2" w:rsidP="002A2FA2">
            <w:pPr>
              <w:spacing w:before="0" w:after="0" w:line="240" w:lineRule="auto"/>
              <w:jc w:val="center"/>
              <w:rPr>
                <w:rFonts w:cs="Arial"/>
                <w:sz w:val="20"/>
                <w:szCs w:val="20"/>
                <w:lang w:val="en-GB"/>
              </w:rPr>
            </w:pPr>
            <w:sdt>
              <w:sdtPr>
                <w:id w:val="-21356207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942086303"/>
            <w:r w:rsidR="002A2FA2">
              <w:t xml:space="preserve"> </w:t>
            </w:r>
          </w:p>
        </w:tc>
        <w:permStart w:id="1632331111" w:edGrp="everyone"/>
        <w:tc>
          <w:tcPr>
            <w:tcW w:w="1144" w:type="dxa"/>
            <w:tcBorders>
              <w:top w:val="single" w:sz="36" w:space="0" w:color="E4E4E4"/>
              <w:left w:val="double" w:sz="2" w:space="0" w:color="000000"/>
              <w:bottom w:val="single" w:sz="36" w:space="0" w:color="E4E4E4"/>
              <w:right w:val="single" w:sz="6" w:space="0" w:color="000000"/>
            </w:tcBorders>
            <w:vAlign w:val="center"/>
          </w:tcPr>
          <w:p w14:paraId="27813451" w14:textId="4248A6B9" w:rsidR="002A2FA2" w:rsidRPr="00C92584" w:rsidRDefault="00BE01E2" w:rsidP="002A2FA2">
            <w:pPr>
              <w:spacing w:before="0" w:after="0" w:line="240" w:lineRule="auto"/>
              <w:jc w:val="center"/>
              <w:rPr>
                <w:rFonts w:cs="Arial"/>
                <w:sz w:val="20"/>
                <w:szCs w:val="20"/>
                <w:lang w:val="en-GB"/>
              </w:rPr>
            </w:pPr>
            <w:sdt>
              <w:sdtPr>
                <w:id w:val="-11953027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32331111"/>
            <w:r w:rsidR="002A2FA2">
              <w:t xml:space="preserve"> </w:t>
            </w:r>
          </w:p>
        </w:tc>
      </w:tr>
      <w:tr w:rsidR="002A2FA2" w:rsidRPr="004B13D2" w14:paraId="52520BB1" w14:textId="77777777" w:rsidTr="00EC06BC">
        <w:trPr>
          <w:trHeight w:val="741"/>
        </w:trPr>
        <w:tc>
          <w:tcPr>
            <w:tcW w:w="3590" w:type="dxa"/>
            <w:tcBorders>
              <w:top w:val="single" w:sz="36" w:space="0" w:color="E4E4E4"/>
              <w:left w:val="single" w:sz="6" w:space="0" w:color="000000"/>
              <w:bottom w:val="single" w:sz="36" w:space="0" w:color="E4E4E4"/>
              <w:right w:val="single" w:sz="6" w:space="0" w:color="000000"/>
            </w:tcBorders>
          </w:tcPr>
          <w:p w14:paraId="5C0D6531" w14:textId="77777777" w:rsidR="002A2FA2" w:rsidRPr="00C92584" w:rsidRDefault="002A2FA2" w:rsidP="002A2FA2">
            <w:pPr>
              <w:spacing w:before="0" w:after="0" w:line="240" w:lineRule="auto"/>
              <w:ind w:left="164"/>
              <w:jc w:val="left"/>
              <w:rPr>
                <w:rFonts w:cs="Arial"/>
                <w:sz w:val="20"/>
                <w:szCs w:val="20"/>
              </w:rPr>
            </w:pPr>
            <w:r w:rsidRPr="00C92584">
              <w:rPr>
                <w:rFonts w:cs="Arial"/>
                <w:sz w:val="20"/>
                <w:szCs w:val="20"/>
              </w:rPr>
              <w:t>3.</w:t>
            </w:r>
            <w:r w:rsidRPr="00C92584">
              <w:rPr>
                <w:rFonts w:cs="Arial"/>
                <w:sz w:val="20"/>
                <w:szCs w:val="20"/>
              </w:rPr>
              <w:tab/>
              <w:t>… mes activités quotidiennes dans le travail/les études ont été affectées par mon hémophilie</w:t>
            </w:r>
          </w:p>
        </w:tc>
        <w:permStart w:id="161486485"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08F00230" w14:textId="7616C8BF" w:rsidR="002A2FA2" w:rsidRPr="00C92584" w:rsidRDefault="00BE01E2" w:rsidP="002A2FA2">
            <w:pPr>
              <w:spacing w:before="0" w:after="0" w:line="240" w:lineRule="auto"/>
              <w:jc w:val="center"/>
              <w:rPr>
                <w:rFonts w:cs="Arial"/>
                <w:sz w:val="20"/>
                <w:szCs w:val="20"/>
                <w:lang w:val="en-GB"/>
              </w:rPr>
            </w:pPr>
            <w:sdt>
              <w:sdtPr>
                <w:id w:val="7822413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61486485"/>
            <w:r w:rsidR="002A2FA2">
              <w:t xml:space="preserve"> </w:t>
            </w:r>
          </w:p>
        </w:tc>
        <w:permStart w:id="1483229013" w:edGrp="everyone"/>
        <w:tc>
          <w:tcPr>
            <w:tcW w:w="993" w:type="dxa"/>
            <w:tcBorders>
              <w:top w:val="single" w:sz="36" w:space="0" w:color="E4E4E4"/>
              <w:left w:val="single" w:sz="6" w:space="0" w:color="000000"/>
              <w:bottom w:val="single" w:sz="36" w:space="0" w:color="E4E4E4"/>
              <w:right w:val="single" w:sz="6" w:space="0" w:color="000000"/>
            </w:tcBorders>
            <w:vAlign w:val="center"/>
          </w:tcPr>
          <w:p w14:paraId="7A90A8CD" w14:textId="5545FCD2" w:rsidR="002A2FA2" w:rsidRPr="00C92584" w:rsidRDefault="00BE01E2" w:rsidP="002A2FA2">
            <w:pPr>
              <w:spacing w:before="0" w:after="0" w:line="240" w:lineRule="auto"/>
              <w:jc w:val="center"/>
              <w:rPr>
                <w:rFonts w:cs="Arial"/>
                <w:sz w:val="20"/>
                <w:szCs w:val="20"/>
                <w:lang w:val="en-GB"/>
              </w:rPr>
            </w:pPr>
            <w:sdt>
              <w:sdtPr>
                <w:id w:val="-8004631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483229013"/>
            <w:r w:rsidR="002A2FA2">
              <w:t xml:space="preserve"> </w:t>
            </w:r>
          </w:p>
        </w:tc>
        <w:permStart w:id="1837118156"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1AA8B79C" w14:textId="1EBA3035" w:rsidR="002A2FA2" w:rsidRPr="00C92584" w:rsidRDefault="00BE01E2" w:rsidP="002A2FA2">
            <w:pPr>
              <w:spacing w:before="0" w:after="0" w:line="240" w:lineRule="auto"/>
              <w:jc w:val="center"/>
              <w:rPr>
                <w:rFonts w:cs="Arial"/>
                <w:sz w:val="20"/>
                <w:szCs w:val="20"/>
                <w:lang w:val="en-GB"/>
              </w:rPr>
            </w:pPr>
            <w:sdt>
              <w:sdtPr>
                <w:id w:val="16463977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837118156"/>
            <w:r w:rsidR="002A2FA2">
              <w:t xml:space="preserve"> </w:t>
            </w:r>
          </w:p>
        </w:tc>
        <w:permStart w:id="1331396124" w:edGrp="everyone"/>
        <w:tc>
          <w:tcPr>
            <w:tcW w:w="988" w:type="dxa"/>
            <w:tcBorders>
              <w:top w:val="single" w:sz="36" w:space="0" w:color="E4E4E4"/>
              <w:left w:val="single" w:sz="6" w:space="0" w:color="000000"/>
              <w:bottom w:val="single" w:sz="36" w:space="0" w:color="E4E4E4"/>
              <w:right w:val="single" w:sz="6" w:space="0" w:color="000000"/>
            </w:tcBorders>
            <w:vAlign w:val="center"/>
          </w:tcPr>
          <w:p w14:paraId="5598AE51" w14:textId="195FB45A" w:rsidR="002A2FA2" w:rsidRPr="00C92584" w:rsidRDefault="00BE01E2" w:rsidP="002A2FA2">
            <w:pPr>
              <w:spacing w:before="0" w:after="0" w:line="240" w:lineRule="auto"/>
              <w:jc w:val="center"/>
              <w:rPr>
                <w:rFonts w:cs="Arial"/>
                <w:sz w:val="20"/>
                <w:szCs w:val="20"/>
                <w:lang w:val="en-GB"/>
              </w:rPr>
            </w:pPr>
            <w:sdt>
              <w:sdtPr>
                <w:id w:val="-6582226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331396124"/>
            <w:r w:rsidR="002A2FA2">
              <w:t xml:space="preserve"> </w:t>
            </w:r>
          </w:p>
        </w:tc>
        <w:permStart w:id="1142104407" w:edGrp="everyone"/>
        <w:tc>
          <w:tcPr>
            <w:tcW w:w="995" w:type="dxa"/>
            <w:tcBorders>
              <w:top w:val="single" w:sz="36" w:space="0" w:color="E4E4E4"/>
              <w:left w:val="single" w:sz="6" w:space="0" w:color="000000"/>
              <w:bottom w:val="single" w:sz="36" w:space="0" w:color="E4E4E4"/>
              <w:right w:val="double" w:sz="2" w:space="0" w:color="000000"/>
            </w:tcBorders>
            <w:vAlign w:val="center"/>
          </w:tcPr>
          <w:p w14:paraId="5D6440AD" w14:textId="5D4F97B2" w:rsidR="002A2FA2" w:rsidRPr="00C92584" w:rsidRDefault="00BE01E2" w:rsidP="002A2FA2">
            <w:pPr>
              <w:spacing w:before="0" w:after="0" w:line="240" w:lineRule="auto"/>
              <w:jc w:val="center"/>
              <w:rPr>
                <w:rFonts w:cs="Arial"/>
                <w:sz w:val="20"/>
                <w:szCs w:val="20"/>
                <w:lang w:val="en-GB"/>
              </w:rPr>
            </w:pPr>
            <w:sdt>
              <w:sdtPr>
                <w:id w:val="18169910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142104407"/>
            <w:r w:rsidR="002A2FA2">
              <w:t xml:space="preserve"> </w:t>
            </w:r>
          </w:p>
        </w:tc>
        <w:permStart w:id="1492518256" w:edGrp="everyone"/>
        <w:tc>
          <w:tcPr>
            <w:tcW w:w="1144" w:type="dxa"/>
            <w:tcBorders>
              <w:top w:val="single" w:sz="36" w:space="0" w:color="E4E4E4"/>
              <w:left w:val="double" w:sz="2" w:space="0" w:color="000000"/>
              <w:bottom w:val="single" w:sz="36" w:space="0" w:color="E4E4E4"/>
              <w:right w:val="single" w:sz="6" w:space="0" w:color="000000"/>
            </w:tcBorders>
            <w:vAlign w:val="center"/>
          </w:tcPr>
          <w:p w14:paraId="6A121239" w14:textId="26720712" w:rsidR="002A2FA2" w:rsidRPr="00C92584" w:rsidRDefault="00BE01E2" w:rsidP="002A2FA2">
            <w:pPr>
              <w:spacing w:before="0" w:after="0" w:line="240" w:lineRule="auto"/>
              <w:jc w:val="center"/>
              <w:rPr>
                <w:rFonts w:cs="Arial"/>
                <w:sz w:val="20"/>
                <w:szCs w:val="20"/>
                <w:lang w:val="en-GB"/>
              </w:rPr>
            </w:pPr>
            <w:sdt>
              <w:sdtPr>
                <w:id w:val="2698307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92518256"/>
            <w:r w:rsidR="002A2FA2">
              <w:t xml:space="preserve"> </w:t>
            </w:r>
          </w:p>
        </w:tc>
      </w:tr>
      <w:tr w:rsidR="002A2FA2" w:rsidRPr="004B13D2" w14:paraId="3CB2D992" w14:textId="77777777" w:rsidTr="00EC06BC">
        <w:trPr>
          <w:trHeight w:val="801"/>
        </w:trPr>
        <w:tc>
          <w:tcPr>
            <w:tcW w:w="3590" w:type="dxa"/>
            <w:tcBorders>
              <w:top w:val="single" w:sz="36" w:space="0" w:color="E4E4E4"/>
              <w:left w:val="single" w:sz="6" w:space="0" w:color="000000"/>
              <w:bottom w:val="single" w:sz="6" w:space="0" w:color="000000"/>
              <w:right w:val="single" w:sz="6" w:space="0" w:color="000000"/>
            </w:tcBorders>
          </w:tcPr>
          <w:p w14:paraId="3097703A" w14:textId="77777777" w:rsidR="002A2FA2" w:rsidRPr="00C92584" w:rsidRDefault="002A2FA2" w:rsidP="002A2FA2">
            <w:pPr>
              <w:spacing w:before="0" w:after="0" w:line="240" w:lineRule="auto"/>
              <w:ind w:left="164"/>
              <w:jc w:val="left"/>
              <w:rPr>
                <w:rFonts w:cs="Arial"/>
                <w:sz w:val="20"/>
                <w:szCs w:val="20"/>
              </w:rPr>
            </w:pPr>
            <w:r w:rsidRPr="00C92584">
              <w:rPr>
                <w:rFonts w:cs="Arial"/>
                <w:sz w:val="20"/>
                <w:szCs w:val="20"/>
              </w:rPr>
              <w:t>4.</w:t>
            </w:r>
            <w:r w:rsidRPr="00C92584">
              <w:rPr>
                <w:rFonts w:cs="Arial"/>
                <w:sz w:val="20"/>
                <w:szCs w:val="20"/>
              </w:rPr>
              <w:tab/>
              <w:t>… j’ai eu du mal à me concentrer au travail/en cours parce que j'avais mal</w:t>
            </w:r>
          </w:p>
        </w:tc>
        <w:permStart w:id="948513025" w:edGrp="everyone"/>
        <w:tc>
          <w:tcPr>
            <w:tcW w:w="988" w:type="dxa"/>
            <w:tcBorders>
              <w:top w:val="single" w:sz="36" w:space="0" w:color="E4E4E4"/>
              <w:left w:val="single" w:sz="6" w:space="0" w:color="000000"/>
              <w:bottom w:val="single" w:sz="6" w:space="0" w:color="000000"/>
              <w:right w:val="single" w:sz="6" w:space="0" w:color="000000"/>
            </w:tcBorders>
            <w:vAlign w:val="center"/>
          </w:tcPr>
          <w:p w14:paraId="3CB91C44" w14:textId="30B3ABE5" w:rsidR="002A2FA2" w:rsidRPr="00C92584" w:rsidRDefault="00BE01E2" w:rsidP="002A2FA2">
            <w:pPr>
              <w:spacing w:before="0" w:after="0" w:line="240" w:lineRule="auto"/>
              <w:jc w:val="center"/>
              <w:rPr>
                <w:rFonts w:cs="Arial"/>
                <w:sz w:val="20"/>
                <w:szCs w:val="20"/>
                <w:lang w:val="en-GB"/>
              </w:rPr>
            </w:pPr>
            <w:sdt>
              <w:sdtPr>
                <w:id w:val="2942632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48513025"/>
            <w:r w:rsidR="002A2FA2">
              <w:t xml:space="preserve"> </w:t>
            </w:r>
          </w:p>
        </w:tc>
        <w:permStart w:id="601455725" w:edGrp="everyone"/>
        <w:tc>
          <w:tcPr>
            <w:tcW w:w="993" w:type="dxa"/>
            <w:tcBorders>
              <w:top w:val="single" w:sz="36" w:space="0" w:color="E4E4E4"/>
              <w:left w:val="single" w:sz="6" w:space="0" w:color="000000"/>
              <w:bottom w:val="single" w:sz="6" w:space="0" w:color="000000"/>
              <w:right w:val="single" w:sz="6" w:space="0" w:color="000000"/>
            </w:tcBorders>
            <w:vAlign w:val="center"/>
          </w:tcPr>
          <w:p w14:paraId="247E2336" w14:textId="7FB349DA" w:rsidR="002A2FA2" w:rsidRPr="00C92584" w:rsidRDefault="00BE01E2" w:rsidP="002A2FA2">
            <w:pPr>
              <w:spacing w:before="0" w:after="0" w:line="240" w:lineRule="auto"/>
              <w:jc w:val="center"/>
              <w:rPr>
                <w:rFonts w:cs="Arial"/>
                <w:sz w:val="20"/>
                <w:szCs w:val="20"/>
                <w:lang w:val="en-GB"/>
              </w:rPr>
            </w:pPr>
            <w:sdt>
              <w:sdtPr>
                <w:id w:val="-4253519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01455725"/>
            <w:r w:rsidR="002A2FA2">
              <w:t xml:space="preserve"> </w:t>
            </w:r>
          </w:p>
        </w:tc>
        <w:permStart w:id="2070151994" w:edGrp="everyone"/>
        <w:tc>
          <w:tcPr>
            <w:tcW w:w="988" w:type="dxa"/>
            <w:tcBorders>
              <w:top w:val="single" w:sz="36" w:space="0" w:color="E4E4E4"/>
              <w:left w:val="single" w:sz="6" w:space="0" w:color="000000"/>
              <w:bottom w:val="single" w:sz="6" w:space="0" w:color="000000"/>
              <w:right w:val="single" w:sz="6" w:space="0" w:color="000000"/>
            </w:tcBorders>
            <w:vAlign w:val="center"/>
          </w:tcPr>
          <w:p w14:paraId="1619A589" w14:textId="6D1D22E4" w:rsidR="002A2FA2" w:rsidRPr="00C92584" w:rsidRDefault="00BE01E2" w:rsidP="002A2FA2">
            <w:pPr>
              <w:spacing w:before="0" w:after="0" w:line="240" w:lineRule="auto"/>
              <w:jc w:val="center"/>
              <w:rPr>
                <w:rFonts w:cs="Arial"/>
                <w:sz w:val="20"/>
                <w:szCs w:val="20"/>
                <w:lang w:val="en-GB"/>
              </w:rPr>
            </w:pPr>
            <w:sdt>
              <w:sdtPr>
                <w:id w:val="-12825678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0151994"/>
            <w:r w:rsidR="002A2FA2">
              <w:t xml:space="preserve"> </w:t>
            </w:r>
          </w:p>
        </w:tc>
        <w:permStart w:id="249894653" w:edGrp="everyone"/>
        <w:tc>
          <w:tcPr>
            <w:tcW w:w="988" w:type="dxa"/>
            <w:tcBorders>
              <w:top w:val="single" w:sz="36" w:space="0" w:color="E4E4E4"/>
              <w:left w:val="single" w:sz="6" w:space="0" w:color="000000"/>
              <w:bottom w:val="single" w:sz="6" w:space="0" w:color="000000"/>
              <w:right w:val="single" w:sz="6" w:space="0" w:color="000000"/>
            </w:tcBorders>
            <w:vAlign w:val="center"/>
          </w:tcPr>
          <w:p w14:paraId="70F04737" w14:textId="099A7DB5" w:rsidR="002A2FA2" w:rsidRPr="00C92584" w:rsidRDefault="00BE01E2" w:rsidP="002A2FA2">
            <w:pPr>
              <w:spacing w:before="0" w:after="0" w:line="240" w:lineRule="auto"/>
              <w:jc w:val="center"/>
              <w:rPr>
                <w:rFonts w:cs="Arial"/>
                <w:sz w:val="20"/>
                <w:szCs w:val="20"/>
                <w:lang w:val="en-GB"/>
              </w:rPr>
            </w:pPr>
            <w:sdt>
              <w:sdtPr>
                <w:id w:val="2254179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249894653"/>
            <w:r w:rsidR="002A2FA2">
              <w:t xml:space="preserve"> </w:t>
            </w:r>
          </w:p>
        </w:tc>
        <w:permStart w:id="489959447" w:edGrp="everyone"/>
        <w:tc>
          <w:tcPr>
            <w:tcW w:w="995" w:type="dxa"/>
            <w:tcBorders>
              <w:top w:val="single" w:sz="36" w:space="0" w:color="E4E4E4"/>
              <w:left w:val="single" w:sz="6" w:space="0" w:color="000000"/>
              <w:bottom w:val="single" w:sz="6" w:space="0" w:color="000000"/>
              <w:right w:val="double" w:sz="2" w:space="0" w:color="000000"/>
            </w:tcBorders>
            <w:vAlign w:val="center"/>
          </w:tcPr>
          <w:p w14:paraId="4CE91000" w14:textId="02E47D0A" w:rsidR="002A2FA2" w:rsidRPr="00C92584" w:rsidRDefault="00BE01E2" w:rsidP="002A2FA2">
            <w:pPr>
              <w:spacing w:before="0" w:after="0" w:line="240" w:lineRule="auto"/>
              <w:jc w:val="center"/>
              <w:rPr>
                <w:rFonts w:cs="Arial"/>
                <w:sz w:val="20"/>
                <w:szCs w:val="20"/>
                <w:lang w:val="en-GB"/>
              </w:rPr>
            </w:pPr>
            <w:sdt>
              <w:sdtPr>
                <w:id w:val="20684525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489959447"/>
            <w:r w:rsidR="002A2FA2">
              <w:t xml:space="preserve"> </w:t>
            </w:r>
          </w:p>
        </w:tc>
        <w:permStart w:id="1333470241" w:edGrp="everyone"/>
        <w:tc>
          <w:tcPr>
            <w:tcW w:w="1144" w:type="dxa"/>
            <w:tcBorders>
              <w:top w:val="single" w:sz="36" w:space="0" w:color="E4E4E4"/>
              <w:left w:val="double" w:sz="2" w:space="0" w:color="000000"/>
              <w:bottom w:val="single" w:sz="6" w:space="0" w:color="000000"/>
              <w:right w:val="single" w:sz="6" w:space="0" w:color="000000"/>
            </w:tcBorders>
            <w:vAlign w:val="center"/>
          </w:tcPr>
          <w:p w14:paraId="2417B621" w14:textId="787B9103" w:rsidR="002A2FA2" w:rsidRPr="00C92584" w:rsidRDefault="00BE01E2" w:rsidP="002A2FA2">
            <w:pPr>
              <w:spacing w:before="0" w:after="0" w:line="240" w:lineRule="auto"/>
              <w:jc w:val="center"/>
              <w:rPr>
                <w:rFonts w:cs="Arial"/>
                <w:sz w:val="20"/>
                <w:szCs w:val="20"/>
                <w:lang w:val="en-GB"/>
              </w:rPr>
            </w:pPr>
            <w:sdt>
              <w:sdtPr>
                <w:id w:val="-15846020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3470241"/>
            <w:r w:rsidR="002A2FA2">
              <w:t xml:space="preserve"> </w:t>
            </w:r>
          </w:p>
        </w:tc>
      </w:tr>
    </w:tbl>
    <w:p w14:paraId="714042D3" w14:textId="77777777" w:rsidR="00925443" w:rsidRDefault="00925443" w:rsidP="00727080">
      <w:pPr>
        <w:spacing w:before="200" w:after="200" w:line="276" w:lineRule="auto"/>
        <w:jc w:val="left"/>
        <w:rPr>
          <w:b/>
          <w:bCs/>
        </w:rPr>
      </w:pPr>
    </w:p>
    <w:p w14:paraId="3B69A970" w14:textId="4BA6C289" w:rsidR="00727080" w:rsidRPr="00BC562B" w:rsidRDefault="00727080" w:rsidP="00727080">
      <w:pPr>
        <w:numPr>
          <w:ilvl w:val="1"/>
          <w:numId w:val="17"/>
        </w:numPr>
        <w:spacing w:before="200" w:after="200" w:line="276" w:lineRule="auto"/>
        <w:ind w:left="567" w:hanging="567"/>
        <w:jc w:val="left"/>
        <w:rPr>
          <w:b/>
          <w:bCs/>
        </w:rPr>
      </w:pPr>
      <w:r w:rsidRPr="004B13D2">
        <w:rPr>
          <w:b/>
          <w:bCs/>
        </w:rPr>
        <w:t xml:space="preserve">Les questions suivantes portent sur votre manière de </w:t>
      </w:r>
      <w:r>
        <w:rPr>
          <w:b/>
          <w:bCs/>
        </w:rPr>
        <w:t>G</w:t>
      </w:r>
      <w:r w:rsidRPr="004B13D2">
        <w:rPr>
          <w:b/>
          <w:bCs/>
        </w:rPr>
        <w:t>É</w:t>
      </w:r>
      <w:r>
        <w:rPr>
          <w:b/>
          <w:bCs/>
        </w:rPr>
        <w:t>RER</w:t>
      </w:r>
      <w:r w:rsidRPr="004B13D2">
        <w:rPr>
          <w:b/>
          <w:bCs/>
        </w:rPr>
        <w:t xml:space="preserve"> VOTRE HÉMOPHILIE.</w:t>
      </w:r>
    </w:p>
    <w:tbl>
      <w:tblPr>
        <w:tblW w:w="9713" w:type="dxa"/>
        <w:tblInd w:w="132" w:type="dxa"/>
        <w:tblLayout w:type="fixed"/>
        <w:tblCellMar>
          <w:left w:w="0" w:type="dxa"/>
          <w:right w:w="0" w:type="dxa"/>
        </w:tblCellMar>
        <w:tblLook w:val="0000" w:firstRow="0" w:lastRow="0" w:firstColumn="0" w:lastColumn="0" w:noHBand="0" w:noVBand="0"/>
      </w:tblPr>
      <w:tblGrid>
        <w:gridCol w:w="4133"/>
        <w:gridCol w:w="1114"/>
        <w:gridCol w:w="1119"/>
        <w:gridCol w:w="1114"/>
        <w:gridCol w:w="1119"/>
        <w:gridCol w:w="1114"/>
      </w:tblGrid>
      <w:tr w:rsidR="00727080" w:rsidRPr="004B13D2" w14:paraId="256CDA7E" w14:textId="77777777" w:rsidTr="0014108C">
        <w:trPr>
          <w:trHeight w:val="596"/>
        </w:trPr>
        <w:tc>
          <w:tcPr>
            <w:tcW w:w="4133" w:type="dxa"/>
            <w:tcBorders>
              <w:top w:val="single" w:sz="6" w:space="0" w:color="000000"/>
              <w:left w:val="single" w:sz="6" w:space="0" w:color="000000"/>
              <w:bottom w:val="single" w:sz="4" w:space="0" w:color="000000"/>
              <w:right w:val="single" w:sz="6" w:space="0" w:color="000000"/>
            </w:tcBorders>
            <w:shd w:val="clear" w:color="auto" w:fill="E4E4E4"/>
          </w:tcPr>
          <w:p w14:paraId="5F95F505" w14:textId="62B1F8DB" w:rsidR="00727080" w:rsidRPr="00C92584" w:rsidRDefault="00727080" w:rsidP="0014108C">
            <w:pPr>
              <w:spacing w:before="0" w:after="0" w:line="240" w:lineRule="auto"/>
              <w:ind w:left="164"/>
              <w:jc w:val="left"/>
              <w:rPr>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1114" w:type="dxa"/>
            <w:tcBorders>
              <w:top w:val="single" w:sz="6" w:space="0" w:color="000000"/>
              <w:left w:val="single" w:sz="6" w:space="0" w:color="000000"/>
              <w:bottom w:val="single" w:sz="6" w:space="0" w:color="000000"/>
              <w:right w:val="single" w:sz="6" w:space="0" w:color="000000"/>
            </w:tcBorders>
            <w:shd w:val="clear" w:color="auto" w:fill="E4E4E4"/>
          </w:tcPr>
          <w:p w14:paraId="16E597A9"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jamais</w:t>
            </w:r>
          </w:p>
        </w:tc>
        <w:tc>
          <w:tcPr>
            <w:tcW w:w="1119" w:type="dxa"/>
            <w:tcBorders>
              <w:top w:val="single" w:sz="6" w:space="0" w:color="000000"/>
              <w:left w:val="single" w:sz="6" w:space="0" w:color="000000"/>
              <w:bottom w:val="single" w:sz="6" w:space="0" w:color="000000"/>
              <w:right w:val="single" w:sz="6" w:space="0" w:color="000000"/>
            </w:tcBorders>
            <w:shd w:val="clear" w:color="auto" w:fill="E4E4E4"/>
          </w:tcPr>
          <w:p w14:paraId="00F7F5E1"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rarement</w:t>
            </w:r>
          </w:p>
        </w:tc>
        <w:tc>
          <w:tcPr>
            <w:tcW w:w="1114" w:type="dxa"/>
            <w:tcBorders>
              <w:top w:val="single" w:sz="6" w:space="0" w:color="000000"/>
              <w:left w:val="single" w:sz="6" w:space="0" w:color="000000"/>
              <w:bottom w:val="single" w:sz="6" w:space="0" w:color="000000"/>
              <w:right w:val="single" w:sz="6" w:space="0" w:color="000000"/>
            </w:tcBorders>
            <w:shd w:val="clear" w:color="auto" w:fill="E4E4E4"/>
          </w:tcPr>
          <w:p w14:paraId="43A07727"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parfois</w:t>
            </w:r>
          </w:p>
        </w:tc>
        <w:tc>
          <w:tcPr>
            <w:tcW w:w="1119" w:type="dxa"/>
            <w:tcBorders>
              <w:top w:val="single" w:sz="6" w:space="0" w:color="000000"/>
              <w:left w:val="single" w:sz="6" w:space="0" w:color="000000"/>
              <w:bottom w:val="single" w:sz="6" w:space="0" w:color="000000"/>
              <w:right w:val="single" w:sz="6" w:space="0" w:color="000000"/>
            </w:tcBorders>
            <w:shd w:val="clear" w:color="auto" w:fill="E4E4E4"/>
          </w:tcPr>
          <w:p w14:paraId="7E07F8C5"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souvent</w:t>
            </w:r>
          </w:p>
        </w:tc>
        <w:tc>
          <w:tcPr>
            <w:tcW w:w="1114" w:type="dxa"/>
            <w:tcBorders>
              <w:top w:val="single" w:sz="6" w:space="0" w:color="000000"/>
              <w:left w:val="single" w:sz="6" w:space="0" w:color="000000"/>
              <w:bottom w:val="single" w:sz="6" w:space="0" w:color="000000"/>
              <w:right w:val="single" w:sz="6" w:space="0" w:color="000000"/>
            </w:tcBorders>
            <w:shd w:val="clear" w:color="auto" w:fill="E4E4E4"/>
          </w:tcPr>
          <w:p w14:paraId="12DF8E90" w14:textId="77777777" w:rsidR="00727080" w:rsidRPr="00C92584" w:rsidRDefault="00727080" w:rsidP="0014108C">
            <w:pPr>
              <w:spacing w:before="0" w:after="0" w:line="240" w:lineRule="auto"/>
              <w:jc w:val="center"/>
              <w:rPr>
                <w:sz w:val="20"/>
                <w:szCs w:val="20"/>
                <w:lang w:val="en-GB"/>
              </w:rPr>
            </w:pPr>
            <w:r w:rsidRPr="00C92584">
              <w:rPr>
                <w:sz w:val="20"/>
                <w:szCs w:val="20"/>
                <w:lang w:val="en-GB"/>
              </w:rPr>
              <w:t>toujours</w:t>
            </w:r>
          </w:p>
        </w:tc>
      </w:tr>
      <w:tr w:rsidR="002A2FA2" w:rsidRPr="004B13D2" w14:paraId="5C9DFC5C" w14:textId="77777777" w:rsidTr="0014108C">
        <w:trPr>
          <w:trHeight w:val="621"/>
        </w:trPr>
        <w:tc>
          <w:tcPr>
            <w:tcW w:w="4133" w:type="dxa"/>
            <w:tcBorders>
              <w:top w:val="single" w:sz="4" w:space="0" w:color="000000"/>
              <w:left w:val="single" w:sz="6" w:space="0" w:color="000000"/>
              <w:bottom w:val="single" w:sz="36" w:space="0" w:color="E4E4E4"/>
              <w:right w:val="single" w:sz="6" w:space="0" w:color="000000"/>
            </w:tcBorders>
          </w:tcPr>
          <w:p w14:paraId="1D3EF0DA" w14:textId="77777777" w:rsidR="002A2FA2" w:rsidRPr="000012EC" w:rsidRDefault="002A2FA2" w:rsidP="002A2FA2">
            <w:pPr>
              <w:spacing w:before="0" w:after="0" w:line="240" w:lineRule="auto"/>
              <w:ind w:left="164"/>
              <w:jc w:val="left"/>
              <w:rPr>
                <w:sz w:val="20"/>
                <w:szCs w:val="20"/>
              </w:rPr>
            </w:pPr>
            <w:r w:rsidRPr="00C92584">
              <w:rPr>
                <w:sz w:val="20"/>
                <w:szCs w:val="20"/>
              </w:rPr>
              <w:t>1.</w:t>
            </w:r>
            <w:r w:rsidRPr="00C92584">
              <w:rPr>
                <w:sz w:val="20"/>
                <w:szCs w:val="20"/>
              </w:rPr>
              <w:tab/>
              <w:t xml:space="preserve">… </w:t>
            </w:r>
            <w:r w:rsidRPr="000012EC">
              <w:rPr>
                <w:sz w:val="20"/>
                <w:szCs w:val="20"/>
              </w:rPr>
              <w:t>j'ai essayé d'identifier</w:t>
            </w:r>
          </w:p>
          <w:p w14:paraId="5C06E5BE" w14:textId="12AAAA66" w:rsidR="002A2FA2" w:rsidRPr="00C92584" w:rsidRDefault="002A2FA2" w:rsidP="002A2FA2">
            <w:pPr>
              <w:spacing w:before="0" w:after="0" w:line="240" w:lineRule="auto"/>
              <w:ind w:left="164"/>
              <w:jc w:val="left"/>
              <w:rPr>
                <w:sz w:val="20"/>
                <w:szCs w:val="20"/>
              </w:rPr>
            </w:pPr>
            <w:r w:rsidRPr="000012EC">
              <w:rPr>
                <w:sz w:val="20"/>
                <w:szCs w:val="20"/>
              </w:rPr>
              <w:t>rapidement les saignements</w:t>
            </w:r>
          </w:p>
        </w:tc>
        <w:permStart w:id="862872413" w:edGrp="everyone"/>
        <w:tc>
          <w:tcPr>
            <w:tcW w:w="1114" w:type="dxa"/>
            <w:tcBorders>
              <w:top w:val="single" w:sz="6" w:space="0" w:color="000000"/>
              <w:left w:val="single" w:sz="6" w:space="0" w:color="000000"/>
              <w:bottom w:val="single" w:sz="36" w:space="0" w:color="E4E4E4"/>
              <w:right w:val="single" w:sz="6" w:space="0" w:color="000000"/>
            </w:tcBorders>
            <w:vAlign w:val="center"/>
          </w:tcPr>
          <w:p w14:paraId="0FA89F4A" w14:textId="3C9AFFFC" w:rsidR="002A2FA2" w:rsidRPr="00C92584" w:rsidRDefault="00BE01E2" w:rsidP="002A2FA2">
            <w:pPr>
              <w:spacing w:before="0" w:after="0" w:line="240" w:lineRule="auto"/>
              <w:jc w:val="center"/>
              <w:rPr>
                <w:sz w:val="20"/>
                <w:szCs w:val="20"/>
                <w:lang w:val="en-GB"/>
              </w:rPr>
            </w:pPr>
            <w:sdt>
              <w:sdtPr>
                <w:id w:val="3279393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2872413"/>
            <w:r w:rsidR="002A2FA2">
              <w:t xml:space="preserve"> </w:t>
            </w:r>
          </w:p>
        </w:tc>
        <w:permStart w:id="1906197611" w:edGrp="everyone"/>
        <w:tc>
          <w:tcPr>
            <w:tcW w:w="1119" w:type="dxa"/>
            <w:tcBorders>
              <w:top w:val="single" w:sz="6" w:space="0" w:color="000000"/>
              <w:left w:val="single" w:sz="6" w:space="0" w:color="000000"/>
              <w:bottom w:val="single" w:sz="36" w:space="0" w:color="E4E4E4"/>
              <w:right w:val="single" w:sz="6" w:space="0" w:color="000000"/>
            </w:tcBorders>
            <w:vAlign w:val="center"/>
          </w:tcPr>
          <w:p w14:paraId="52F3979F" w14:textId="19EA6F74" w:rsidR="002A2FA2" w:rsidRPr="00C92584" w:rsidRDefault="00BE01E2" w:rsidP="002A2FA2">
            <w:pPr>
              <w:spacing w:before="0" w:after="0" w:line="240" w:lineRule="auto"/>
              <w:jc w:val="center"/>
              <w:rPr>
                <w:sz w:val="20"/>
                <w:szCs w:val="20"/>
                <w:lang w:val="en-GB"/>
              </w:rPr>
            </w:pPr>
            <w:sdt>
              <w:sdtPr>
                <w:id w:val="-20413494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06197611"/>
            <w:r w:rsidR="002A2FA2">
              <w:t xml:space="preserve"> </w:t>
            </w:r>
          </w:p>
        </w:tc>
        <w:permStart w:id="1503210610" w:edGrp="everyone"/>
        <w:tc>
          <w:tcPr>
            <w:tcW w:w="1114" w:type="dxa"/>
            <w:tcBorders>
              <w:top w:val="single" w:sz="6" w:space="0" w:color="000000"/>
              <w:left w:val="single" w:sz="6" w:space="0" w:color="000000"/>
              <w:bottom w:val="single" w:sz="36" w:space="0" w:color="E4E4E4"/>
              <w:right w:val="single" w:sz="6" w:space="0" w:color="000000"/>
            </w:tcBorders>
            <w:vAlign w:val="center"/>
          </w:tcPr>
          <w:p w14:paraId="660CA260" w14:textId="068D5F3E" w:rsidR="002A2FA2" w:rsidRPr="00C92584" w:rsidRDefault="00BE01E2" w:rsidP="002A2FA2">
            <w:pPr>
              <w:spacing w:before="0" w:after="0" w:line="240" w:lineRule="auto"/>
              <w:jc w:val="center"/>
              <w:rPr>
                <w:sz w:val="20"/>
                <w:szCs w:val="20"/>
                <w:lang w:val="en-GB"/>
              </w:rPr>
            </w:pPr>
            <w:sdt>
              <w:sdtPr>
                <w:id w:val="19411686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03210610"/>
            <w:r w:rsidR="002A2FA2">
              <w:t xml:space="preserve"> </w:t>
            </w:r>
          </w:p>
        </w:tc>
        <w:permStart w:id="119217266" w:edGrp="everyone"/>
        <w:tc>
          <w:tcPr>
            <w:tcW w:w="1119" w:type="dxa"/>
            <w:tcBorders>
              <w:top w:val="single" w:sz="6" w:space="0" w:color="000000"/>
              <w:left w:val="single" w:sz="6" w:space="0" w:color="000000"/>
              <w:bottom w:val="single" w:sz="36" w:space="0" w:color="E4E4E4"/>
              <w:right w:val="single" w:sz="6" w:space="0" w:color="000000"/>
            </w:tcBorders>
            <w:vAlign w:val="center"/>
          </w:tcPr>
          <w:p w14:paraId="0DBE2122" w14:textId="4E705CBA" w:rsidR="002A2FA2" w:rsidRPr="00C92584" w:rsidRDefault="00BE01E2" w:rsidP="002A2FA2">
            <w:pPr>
              <w:spacing w:before="0" w:after="0" w:line="240" w:lineRule="auto"/>
              <w:jc w:val="center"/>
              <w:rPr>
                <w:sz w:val="20"/>
                <w:szCs w:val="20"/>
                <w:lang w:val="en-GB"/>
              </w:rPr>
            </w:pPr>
            <w:sdt>
              <w:sdtPr>
                <w:id w:val="-18716029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217266"/>
            <w:r w:rsidR="002A2FA2">
              <w:t xml:space="preserve"> </w:t>
            </w:r>
          </w:p>
        </w:tc>
        <w:permStart w:id="735917507" w:edGrp="everyone"/>
        <w:tc>
          <w:tcPr>
            <w:tcW w:w="1114" w:type="dxa"/>
            <w:tcBorders>
              <w:top w:val="single" w:sz="6" w:space="0" w:color="000000"/>
              <w:left w:val="single" w:sz="6" w:space="0" w:color="000000"/>
              <w:bottom w:val="single" w:sz="36" w:space="0" w:color="E4E4E4"/>
              <w:right w:val="single" w:sz="6" w:space="0" w:color="000000"/>
            </w:tcBorders>
            <w:vAlign w:val="center"/>
          </w:tcPr>
          <w:p w14:paraId="5209CA2D" w14:textId="678FD973" w:rsidR="002A2FA2" w:rsidRPr="00C92584" w:rsidRDefault="00BE01E2" w:rsidP="002A2FA2">
            <w:pPr>
              <w:spacing w:before="0" w:after="0" w:line="240" w:lineRule="auto"/>
              <w:jc w:val="center"/>
              <w:rPr>
                <w:sz w:val="20"/>
                <w:szCs w:val="20"/>
                <w:lang w:val="en-GB"/>
              </w:rPr>
            </w:pPr>
            <w:sdt>
              <w:sdtPr>
                <w:id w:val="19138867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35917507"/>
            <w:r w:rsidR="002A2FA2">
              <w:t xml:space="preserve"> </w:t>
            </w:r>
          </w:p>
        </w:tc>
      </w:tr>
      <w:tr w:rsidR="002A2FA2" w:rsidRPr="004B13D2" w14:paraId="7BE3F9FB" w14:textId="77777777" w:rsidTr="0014108C">
        <w:trPr>
          <w:trHeight w:val="617"/>
        </w:trPr>
        <w:tc>
          <w:tcPr>
            <w:tcW w:w="4133" w:type="dxa"/>
            <w:tcBorders>
              <w:top w:val="single" w:sz="36" w:space="0" w:color="E4E4E4"/>
              <w:left w:val="single" w:sz="6" w:space="0" w:color="000000"/>
              <w:bottom w:val="single" w:sz="36" w:space="0" w:color="E4E4E4"/>
              <w:right w:val="single" w:sz="6" w:space="0" w:color="000000"/>
            </w:tcBorders>
          </w:tcPr>
          <w:p w14:paraId="33E7315C" w14:textId="77777777" w:rsidR="002A2FA2" w:rsidRPr="00C92584" w:rsidRDefault="002A2FA2" w:rsidP="002A2FA2">
            <w:pPr>
              <w:spacing w:before="0" w:after="0" w:line="240" w:lineRule="auto"/>
              <w:ind w:left="164"/>
              <w:jc w:val="left"/>
              <w:rPr>
                <w:sz w:val="20"/>
                <w:szCs w:val="20"/>
              </w:rPr>
            </w:pPr>
            <w:r w:rsidRPr="00C92584">
              <w:rPr>
                <w:sz w:val="20"/>
                <w:szCs w:val="20"/>
              </w:rPr>
              <w:t>2.</w:t>
            </w:r>
            <w:r w:rsidRPr="00C92584">
              <w:rPr>
                <w:sz w:val="20"/>
                <w:szCs w:val="20"/>
              </w:rPr>
              <w:tab/>
              <w:t>… j’ai pu dire si j’avais ou non des saignements</w:t>
            </w:r>
          </w:p>
        </w:tc>
        <w:permStart w:id="475091209" w:edGrp="everyone"/>
        <w:tc>
          <w:tcPr>
            <w:tcW w:w="1114" w:type="dxa"/>
            <w:tcBorders>
              <w:top w:val="single" w:sz="36" w:space="0" w:color="E4E4E4"/>
              <w:left w:val="single" w:sz="6" w:space="0" w:color="000000"/>
              <w:bottom w:val="single" w:sz="36" w:space="0" w:color="E4E4E4"/>
              <w:right w:val="single" w:sz="6" w:space="0" w:color="000000"/>
            </w:tcBorders>
            <w:vAlign w:val="center"/>
          </w:tcPr>
          <w:p w14:paraId="475D6B64" w14:textId="18C7528F" w:rsidR="002A2FA2" w:rsidRPr="00C92584" w:rsidRDefault="00BE01E2" w:rsidP="002A2FA2">
            <w:pPr>
              <w:spacing w:before="0" w:after="0" w:line="240" w:lineRule="auto"/>
              <w:jc w:val="center"/>
              <w:rPr>
                <w:sz w:val="20"/>
                <w:szCs w:val="20"/>
                <w:lang w:val="en-GB"/>
              </w:rPr>
            </w:pPr>
            <w:sdt>
              <w:sdtPr>
                <w:id w:val="-12027893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75091209"/>
            <w:r w:rsidR="002A2FA2">
              <w:t xml:space="preserve"> </w:t>
            </w:r>
          </w:p>
        </w:tc>
        <w:permStart w:id="598939509" w:edGrp="everyone"/>
        <w:tc>
          <w:tcPr>
            <w:tcW w:w="1119" w:type="dxa"/>
            <w:tcBorders>
              <w:top w:val="single" w:sz="36" w:space="0" w:color="E4E4E4"/>
              <w:left w:val="single" w:sz="6" w:space="0" w:color="000000"/>
              <w:bottom w:val="single" w:sz="36" w:space="0" w:color="E4E4E4"/>
              <w:right w:val="single" w:sz="6" w:space="0" w:color="000000"/>
            </w:tcBorders>
            <w:vAlign w:val="center"/>
          </w:tcPr>
          <w:p w14:paraId="65EDB46A" w14:textId="4F34FA61" w:rsidR="002A2FA2" w:rsidRPr="00C92584" w:rsidRDefault="00BE01E2" w:rsidP="002A2FA2">
            <w:pPr>
              <w:spacing w:before="0" w:after="0" w:line="240" w:lineRule="auto"/>
              <w:jc w:val="center"/>
              <w:rPr>
                <w:sz w:val="20"/>
                <w:szCs w:val="20"/>
                <w:lang w:val="en-GB"/>
              </w:rPr>
            </w:pPr>
            <w:sdt>
              <w:sdtPr>
                <w:id w:val="-1511598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98939509"/>
            <w:r w:rsidR="002A2FA2">
              <w:t xml:space="preserve"> </w:t>
            </w:r>
          </w:p>
        </w:tc>
        <w:permStart w:id="448416179" w:edGrp="everyone"/>
        <w:tc>
          <w:tcPr>
            <w:tcW w:w="1114" w:type="dxa"/>
            <w:tcBorders>
              <w:top w:val="single" w:sz="36" w:space="0" w:color="E4E4E4"/>
              <w:left w:val="single" w:sz="6" w:space="0" w:color="000000"/>
              <w:bottom w:val="single" w:sz="36" w:space="0" w:color="E4E4E4"/>
              <w:right w:val="single" w:sz="6" w:space="0" w:color="000000"/>
            </w:tcBorders>
            <w:vAlign w:val="center"/>
          </w:tcPr>
          <w:p w14:paraId="6B2F4595" w14:textId="0F71319F" w:rsidR="002A2FA2" w:rsidRPr="00C92584" w:rsidRDefault="00BE01E2" w:rsidP="002A2FA2">
            <w:pPr>
              <w:spacing w:before="0" w:after="0" w:line="240" w:lineRule="auto"/>
              <w:jc w:val="center"/>
              <w:rPr>
                <w:sz w:val="20"/>
                <w:szCs w:val="20"/>
                <w:lang w:val="en-GB"/>
              </w:rPr>
            </w:pPr>
            <w:sdt>
              <w:sdtPr>
                <w:id w:val="-13992810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48416179"/>
            <w:r w:rsidR="002A2FA2">
              <w:t xml:space="preserve"> </w:t>
            </w:r>
          </w:p>
        </w:tc>
        <w:permStart w:id="256658433" w:edGrp="everyone"/>
        <w:tc>
          <w:tcPr>
            <w:tcW w:w="1119" w:type="dxa"/>
            <w:tcBorders>
              <w:top w:val="single" w:sz="36" w:space="0" w:color="E4E4E4"/>
              <w:left w:val="single" w:sz="6" w:space="0" w:color="000000"/>
              <w:bottom w:val="single" w:sz="36" w:space="0" w:color="E4E4E4"/>
              <w:right w:val="single" w:sz="6" w:space="0" w:color="000000"/>
            </w:tcBorders>
            <w:vAlign w:val="center"/>
          </w:tcPr>
          <w:p w14:paraId="0F8D67BB" w14:textId="7FEC5135" w:rsidR="002A2FA2" w:rsidRPr="00C92584" w:rsidRDefault="00BE01E2" w:rsidP="002A2FA2">
            <w:pPr>
              <w:spacing w:before="0" w:after="0" w:line="240" w:lineRule="auto"/>
              <w:jc w:val="center"/>
              <w:rPr>
                <w:sz w:val="20"/>
                <w:szCs w:val="20"/>
                <w:lang w:val="en-GB"/>
              </w:rPr>
            </w:pPr>
            <w:sdt>
              <w:sdtPr>
                <w:id w:val="12562597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56658433"/>
            <w:r w:rsidR="002A2FA2">
              <w:t xml:space="preserve"> </w:t>
            </w:r>
          </w:p>
        </w:tc>
        <w:permStart w:id="1154885195" w:edGrp="everyone"/>
        <w:tc>
          <w:tcPr>
            <w:tcW w:w="1114" w:type="dxa"/>
            <w:tcBorders>
              <w:top w:val="single" w:sz="36" w:space="0" w:color="E4E4E4"/>
              <w:left w:val="single" w:sz="6" w:space="0" w:color="000000"/>
              <w:bottom w:val="single" w:sz="36" w:space="0" w:color="E4E4E4"/>
              <w:right w:val="single" w:sz="6" w:space="0" w:color="000000"/>
            </w:tcBorders>
            <w:vAlign w:val="center"/>
          </w:tcPr>
          <w:p w14:paraId="3ED13B7D" w14:textId="0BFAB6AB" w:rsidR="002A2FA2" w:rsidRPr="00C92584" w:rsidRDefault="00BE01E2" w:rsidP="002A2FA2">
            <w:pPr>
              <w:spacing w:before="0" w:after="0" w:line="240" w:lineRule="auto"/>
              <w:jc w:val="center"/>
              <w:rPr>
                <w:sz w:val="20"/>
                <w:szCs w:val="20"/>
                <w:lang w:val="en-GB"/>
              </w:rPr>
            </w:pPr>
            <w:sdt>
              <w:sdtPr>
                <w:id w:val="-9594155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54885195"/>
            <w:r w:rsidR="002A2FA2">
              <w:t xml:space="preserve"> </w:t>
            </w:r>
          </w:p>
        </w:tc>
      </w:tr>
      <w:tr w:rsidR="002A2FA2" w:rsidRPr="004B13D2" w14:paraId="6497D677" w14:textId="77777777" w:rsidTr="00EC06BC">
        <w:trPr>
          <w:trHeight w:val="437"/>
        </w:trPr>
        <w:tc>
          <w:tcPr>
            <w:tcW w:w="4133" w:type="dxa"/>
            <w:tcBorders>
              <w:top w:val="single" w:sz="36" w:space="0" w:color="E4E4E4"/>
              <w:left w:val="single" w:sz="6" w:space="0" w:color="000000"/>
              <w:bottom w:val="single" w:sz="6" w:space="0" w:color="000000"/>
              <w:right w:val="single" w:sz="6" w:space="0" w:color="000000"/>
            </w:tcBorders>
          </w:tcPr>
          <w:p w14:paraId="73FA0EA3" w14:textId="77777777" w:rsidR="002A2FA2" w:rsidRPr="00C92584" w:rsidRDefault="002A2FA2" w:rsidP="002A2FA2">
            <w:pPr>
              <w:spacing w:before="0" w:after="0" w:line="240" w:lineRule="auto"/>
              <w:ind w:left="164"/>
              <w:jc w:val="left"/>
              <w:rPr>
                <w:sz w:val="20"/>
                <w:szCs w:val="20"/>
              </w:rPr>
            </w:pPr>
            <w:r w:rsidRPr="00C92584">
              <w:rPr>
                <w:sz w:val="20"/>
                <w:szCs w:val="20"/>
              </w:rPr>
              <w:t>3.</w:t>
            </w:r>
            <w:r w:rsidRPr="00C92584">
              <w:rPr>
                <w:sz w:val="20"/>
                <w:szCs w:val="20"/>
              </w:rPr>
              <w:tab/>
              <w:t>… j’ai pu contrôler mes saignements</w:t>
            </w:r>
          </w:p>
        </w:tc>
        <w:permStart w:id="2016241346" w:edGrp="everyone"/>
        <w:tc>
          <w:tcPr>
            <w:tcW w:w="1114" w:type="dxa"/>
            <w:tcBorders>
              <w:top w:val="single" w:sz="36" w:space="0" w:color="E4E4E4"/>
              <w:left w:val="single" w:sz="6" w:space="0" w:color="000000"/>
              <w:bottom w:val="single" w:sz="6" w:space="0" w:color="000000"/>
              <w:right w:val="single" w:sz="6" w:space="0" w:color="000000"/>
            </w:tcBorders>
            <w:vAlign w:val="center"/>
          </w:tcPr>
          <w:p w14:paraId="5B10782D" w14:textId="26AC89A9" w:rsidR="002A2FA2" w:rsidRPr="00C92584" w:rsidRDefault="00BE01E2" w:rsidP="002A2FA2">
            <w:pPr>
              <w:spacing w:before="0" w:after="0" w:line="240" w:lineRule="auto"/>
              <w:jc w:val="center"/>
              <w:rPr>
                <w:sz w:val="20"/>
                <w:szCs w:val="20"/>
                <w:lang w:val="en-GB"/>
              </w:rPr>
            </w:pPr>
            <w:sdt>
              <w:sdtPr>
                <w:id w:val="-3733111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16241346"/>
            <w:r w:rsidR="002A2FA2">
              <w:t xml:space="preserve"> </w:t>
            </w:r>
          </w:p>
        </w:tc>
        <w:permStart w:id="910455800" w:edGrp="everyone"/>
        <w:tc>
          <w:tcPr>
            <w:tcW w:w="1119" w:type="dxa"/>
            <w:tcBorders>
              <w:top w:val="single" w:sz="36" w:space="0" w:color="E4E4E4"/>
              <w:left w:val="single" w:sz="6" w:space="0" w:color="000000"/>
              <w:bottom w:val="single" w:sz="6" w:space="0" w:color="000000"/>
              <w:right w:val="single" w:sz="6" w:space="0" w:color="000000"/>
            </w:tcBorders>
            <w:vAlign w:val="center"/>
          </w:tcPr>
          <w:p w14:paraId="21DF4505" w14:textId="7E5087D9" w:rsidR="002A2FA2" w:rsidRPr="00C92584" w:rsidRDefault="00BE01E2" w:rsidP="002A2FA2">
            <w:pPr>
              <w:spacing w:before="0" w:after="0" w:line="240" w:lineRule="auto"/>
              <w:jc w:val="center"/>
              <w:rPr>
                <w:sz w:val="20"/>
                <w:szCs w:val="20"/>
                <w:lang w:val="en-GB"/>
              </w:rPr>
            </w:pPr>
            <w:sdt>
              <w:sdtPr>
                <w:id w:val="6394625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10455800"/>
            <w:r w:rsidR="002A2FA2">
              <w:t xml:space="preserve"> </w:t>
            </w:r>
          </w:p>
        </w:tc>
        <w:permStart w:id="1382555641" w:edGrp="everyone"/>
        <w:tc>
          <w:tcPr>
            <w:tcW w:w="1114" w:type="dxa"/>
            <w:tcBorders>
              <w:top w:val="single" w:sz="36" w:space="0" w:color="E4E4E4"/>
              <w:left w:val="single" w:sz="6" w:space="0" w:color="000000"/>
              <w:bottom w:val="single" w:sz="6" w:space="0" w:color="000000"/>
              <w:right w:val="single" w:sz="6" w:space="0" w:color="000000"/>
            </w:tcBorders>
            <w:vAlign w:val="center"/>
          </w:tcPr>
          <w:p w14:paraId="0D678F29" w14:textId="139E59CE" w:rsidR="002A2FA2" w:rsidRPr="00C92584" w:rsidRDefault="00BE01E2" w:rsidP="002A2FA2">
            <w:pPr>
              <w:spacing w:before="0" w:after="0" w:line="240" w:lineRule="auto"/>
              <w:jc w:val="center"/>
              <w:rPr>
                <w:sz w:val="20"/>
                <w:szCs w:val="20"/>
                <w:lang w:val="en-GB"/>
              </w:rPr>
            </w:pPr>
            <w:sdt>
              <w:sdtPr>
                <w:id w:val="7085380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82555641"/>
            <w:r w:rsidR="002A2FA2">
              <w:t xml:space="preserve"> </w:t>
            </w:r>
          </w:p>
        </w:tc>
        <w:permStart w:id="615009715" w:edGrp="everyone"/>
        <w:tc>
          <w:tcPr>
            <w:tcW w:w="1119" w:type="dxa"/>
            <w:tcBorders>
              <w:top w:val="single" w:sz="36" w:space="0" w:color="E4E4E4"/>
              <w:left w:val="single" w:sz="6" w:space="0" w:color="000000"/>
              <w:bottom w:val="single" w:sz="6" w:space="0" w:color="000000"/>
              <w:right w:val="single" w:sz="6" w:space="0" w:color="000000"/>
            </w:tcBorders>
            <w:vAlign w:val="center"/>
          </w:tcPr>
          <w:p w14:paraId="58EBD02A" w14:textId="6B0659B7" w:rsidR="002A2FA2" w:rsidRPr="00C92584" w:rsidRDefault="00BE01E2" w:rsidP="002A2FA2">
            <w:pPr>
              <w:spacing w:before="0" w:after="0" w:line="240" w:lineRule="auto"/>
              <w:jc w:val="center"/>
              <w:rPr>
                <w:sz w:val="20"/>
                <w:szCs w:val="20"/>
                <w:lang w:val="en-GB"/>
              </w:rPr>
            </w:pPr>
            <w:sdt>
              <w:sdtPr>
                <w:id w:val="13795157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15009715"/>
            <w:r w:rsidR="002A2FA2">
              <w:t xml:space="preserve"> </w:t>
            </w:r>
          </w:p>
        </w:tc>
        <w:permStart w:id="668878015" w:edGrp="everyone"/>
        <w:tc>
          <w:tcPr>
            <w:tcW w:w="1114" w:type="dxa"/>
            <w:tcBorders>
              <w:top w:val="single" w:sz="36" w:space="0" w:color="E4E4E4"/>
              <w:left w:val="single" w:sz="6" w:space="0" w:color="000000"/>
              <w:bottom w:val="single" w:sz="6" w:space="0" w:color="000000"/>
              <w:right w:val="single" w:sz="6" w:space="0" w:color="000000"/>
            </w:tcBorders>
            <w:vAlign w:val="center"/>
          </w:tcPr>
          <w:p w14:paraId="699DC4E8" w14:textId="2681475E" w:rsidR="002A2FA2" w:rsidRPr="00C92584" w:rsidRDefault="00BE01E2" w:rsidP="002A2FA2">
            <w:pPr>
              <w:spacing w:before="0" w:after="0" w:line="240" w:lineRule="auto"/>
              <w:jc w:val="center"/>
              <w:rPr>
                <w:sz w:val="20"/>
                <w:szCs w:val="20"/>
                <w:lang w:val="en-GB"/>
              </w:rPr>
            </w:pPr>
            <w:sdt>
              <w:sdtPr>
                <w:id w:val="7188734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68878015"/>
            <w:r w:rsidR="002A2FA2">
              <w:t xml:space="preserve"> </w:t>
            </w:r>
          </w:p>
        </w:tc>
      </w:tr>
    </w:tbl>
    <w:p w14:paraId="43AFC85C" w14:textId="77777777" w:rsidR="00EC06BC" w:rsidRDefault="00EC06BC" w:rsidP="00EC06BC">
      <w:pPr>
        <w:spacing w:before="200" w:after="200" w:line="276" w:lineRule="auto"/>
        <w:ind w:left="567"/>
        <w:jc w:val="left"/>
        <w:rPr>
          <w:b/>
          <w:bCs/>
        </w:rPr>
      </w:pPr>
    </w:p>
    <w:p w14:paraId="68947476" w14:textId="065D486A" w:rsidR="00957EE8" w:rsidRPr="00BC562B" w:rsidRDefault="00957EE8" w:rsidP="00957EE8">
      <w:pPr>
        <w:numPr>
          <w:ilvl w:val="1"/>
          <w:numId w:val="17"/>
        </w:numPr>
        <w:spacing w:before="200" w:after="200" w:line="276" w:lineRule="auto"/>
        <w:ind w:left="567" w:hanging="567"/>
        <w:jc w:val="left"/>
        <w:rPr>
          <w:b/>
          <w:bCs/>
        </w:rPr>
      </w:pPr>
      <w:r w:rsidRPr="004B13D2">
        <w:rPr>
          <w:b/>
          <w:bCs/>
        </w:rPr>
        <w:t>Et que pensez-vous de votre TRAITEMENT ?</w:t>
      </w:r>
    </w:p>
    <w:tbl>
      <w:tblPr>
        <w:tblW w:w="9797" w:type="dxa"/>
        <w:tblInd w:w="122" w:type="dxa"/>
        <w:tblLayout w:type="fixed"/>
        <w:tblCellMar>
          <w:left w:w="0" w:type="dxa"/>
          <w:right w:w="0" w:type="dxa"/>
        </w:tblCellMar>
        <w:tblLook w:val="0000" w:firstRow="0" w:lastRow="0" w:firstColumn="0" w:lastColumn="0" w:noHBand="0" w:noVBand="0"/>
      </w:tblPr>
      <w:tblGrid>
        <w:gridCol w:w="4142"/>
        <w:gridCol w:w="1128"/>
        <w:gridCol w:w="1133"/>
        <w:gridCol w:w="1133"/>
        <w:gridCol w:w="1128"/>
        <w:gridCol w:w="1133"/>
      </w:tblGrid>
      <w:tr w:rsidR="00957EE8" w:rsidRPr="004B13D2" w14:paraId="517B11B9" w14:textId="77777777" w:rsidTr="0014108C">
        <w:trPr>
          <w:trHeight w:val="601"/>
        </w:trPr>
        <w:tc>
          <w:tcPr>
            <w:tcW w:w="4142" w:type="dxa"/>
            <w:tcBorders>
              <w:top w:val="single" w:sz="6" w:space="0" w:color="000000"/>
              <w:left w:val="single" w:sz="6" w:space="0" w:color="000000"/>
              <w:bottom w:val="single" w:sz="4" w:space="0" w:color="000000"/>
              <w:right w:val="single" w:sz="6" w:space="0" w:color="000000"/>
            </w:tcBorders>
            <w:shd w:val="clear" w:color="auto" w:fill="E4E4E4"/>
          </w:tcPr>
          <w:p w14:paraId="2244BA32" w14:textId="77777777" w:rsidR="00957EE8" w:rsidRPr="00C92584" w:rsidRDefault="00957EE8" w:rsidP="0014108C">
            <w:pPr>
              <w:spacing w:before="0" w:after="0" w:line="276" w:lineRule="auto"/>
              <w:ind w:left="306"/>
              <w:jc w:val="left"/>
              <w:rPr>
                <w:rFonts w:cs="Arial"/>
                <w:i/>
                <w:iCs/>
                <w:sz w:val="20"/>
                <w:szCs w:val="20"/>
              </w:rPr>
            </w:pPr>
            <w:r w:rsidRPr="00C92584">
              <w:rPr>
                <w:i/>
                <w:iCs/>
                <w:sz w:val="20"/>
                <w:szCs w:val="20"/>
              </w:rPr>
              <w:t>Au cours d</w:t>
            </w:r>
            <w:r>
              <w:rPr>
                <w:i/>
                <w:iCs/>
                <w:sz w:val="20"/>
                <w:szCs w:val="20"/>
              </w:rPr>
              <w:t>es 4 dernières semaines</w:t>
            </w:r>
            <w:r w:rsidRPr="00C92584">
              <w:rPr>
                <w:i/>
                <w:iCs/>
                <w:sz w:val="20"/>
                <w:szCs w:val="20"/>
              </w:rPr>
              <w:t>...</w:t>
            </w:r>
          </w:p>
        </w:tc>
        <w:tc>
          <w:tcPr>
            <w:tcW w:w="1128" w:type="dxa"/>
            <w:tcBorders>
              <w:top w:val="single" w:sz="6" w:space="0" w:color="000000"/>
              <w:left w:val="single" w:sz="6" w:space="0" w:color="000000"/>
              <w:bottom w:val="single" w:sz="6" w:space="0" w:color="000000"/>
              <w:right w:val="single" w:sz="6" w:space="0" w:color="000000"/>
            </w:tcBorders>
            <w:shd w:val="clear" w:color="auto" w:fill="E4E4E4"/>
          </w:tcPr>
          <w:p w14:paraId="41A7D626"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jamais</w:t>
            </w:r>
          </w:p>
        </w:tc>
        <w:tc>
          <w:tcPr>
            <w:tcW w:w="1133" w:type="dxa"/>
            <w:tcBorders>
              <w:top w:val="single" w:sz="6" w:space="0" w:color="000000"/>
              <w:left w:val="single" w:sz="6" w:space="0" w:color="000000"/>
              <w:bottom w:val="single" w:sz="6" w:space="0" w:color="000000"/>
              <w:right w:val="single" w:sz="6" w:space="0" w:color="000000"/>
            </w:tcBorders>
            <w:shd w:val="clear" w:color="auto" w:fill="E4E4E4"/>
          </w:tcPr>
          <w:p w14:paraId="5ECF3C4E"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rarement</w:t>
            </w:r>
          </w:p>
        </w:tc>
        <w:tc>
          <w:tcPr>
            <w:tcW w:w="1133" w:type="dxa"/>
            <w:tcBorders>
              <w:top w:val="single" w:sz="6" w:space="0" w:color="000000"/>
              <w:left w:val="single" w:sz="6" w:space="0" w:color="000000"/>
              <w:bottom w:val="single" w:sz="6" w:space="0" w:color="000000"/>
              <w:right w:val="single" w:sz="6" w:space="0" w:color="000000"/>
            </w:tcBorders>
            <w:shd w:val="clear" w:color="auto" w:fill="E4E4E4"/>
          </w:tcPr>
          <w:p w14:paraId="4F4967A2"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parfois</w:t>
            </w:r>
          </w:p>
        </w:tc>
        <w:tc>
          <w:tcPr>
            <w:tcW w:w="1128" w:type="dxa"/>
            <w:tcBorders>
              <w:top w:val="single" w:sz="6" w:space="0" w:color="000000"/>
              <w:left w:val="single" w:sz="6" w:space="0" w:color="000000"/>
              <w:bottom w:val="single" w:sz="6" w:space="0" w:color="000000"/>
              <w:right w:val="single" w:sz="6" w:space="0" w:color="000000"/>
            </w:tcBorders>
            <w:shd w:val="clear" w:color="auto" w:fill="E4E4E4"/>
          </w:tcPr>
          <w:p w14:paraId="4E198FE3"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souvent</w:t>
            </w:r>
          </w:p>
        </w:tc>
        <w:tc>
          <w:tcPr>
            <w:tcW w:w="1133" w:type="dxa"/>
            <w:tcBorders>
              <w:top w:val="single" w:sz="6" w:space="0" w:color="000000"/>
              <w:left w:val="single" w:sz="6" w:space="0" w:color="000000"/>
              <w:bottom w:val="single" w:sz="6" w:space="0" w:color="000000"/>
              <w:right w:val="single" w:sz="6" w:space="0" w:color="000000"/>
            </w:tcBorders>
            <w:shd w:val="clear" w:color="auto" w:fill="E4E4E4"/>
          </w:tcPr>
          <w:p w14:paraId="45B1CFBB" w14:textId="77777777" w:rsidR="00957EE8" w:rsidRPr="00C92584" w:rsidRDefault="00957EE8" w:rsidP="0014108C">
            <w:pPr>
              <w:spacing w:before="0" w:after="0" w:line="276" w:lineRule="auto"/>
              <w:jc w:val="center"/>
              <w:rPr>
                <w:rFonts w:cs="Arial"/>
                <w:sz w:val="20"/>
                <w:szCs w:val="20"/>
                <w:lang w:val="en-GB"/>
              </w:rPr>
            </w:pPr>
            <w:r w:rsidRPr="00C92584">
              <w:rPr>
                <w:rFonts w:cs="Arial"/>
                <w:sz w:val="20"/>
                <w:szCs w:val="20"/>
                <w:lang w:val="en-GB"/>
              </w:rPr>
              <w:t>toujours</w:t>
            </w:r>
          </w:p>
        </w:tc>
      </w:tr>
      <w:tr w:rsidR="002A2FA2" w:rsidRPr="004B13D2" w14:paraId="08993419" w14:textId="77777777" w:rsidTr="0014108C">
        <w:trPr>
          <w:trHeight w:val="873"/>
        </w:trPr>
        <w:tc>
          <w:tcPr>
            <w:tcW w:w="4142" w:type="dxa"/>
            <w:tcBorders>
              <w:top w:val="single" w:sz="4" w:space="0" w:color="000000"/>
              <w:left w:val="single" w:sz="6" w:space="0" w:color="000000"/>
              <w:bottom w:val="single" w:sz="36" w:space="0" w:color="E4E4E4"/>
              <w:right w:val="single" w:sz="6" w:space="0" w:color="000000"/>
            </w:tcBorders>
          </w:tcPr>
          <w:p w14:paraId="7963C969"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1.</w:t>
            </w:r>
            <w:r w:rsidRPr="00C92584">
              <w:rPr>
                <w:rFonts w:cs="Arial"/>
                <w:sz w:val="20"/>
                <w:szCs w:val="20"/>
              </w:rPr>
              <w:tab/>
              <w:t>… j’ai été dépendant du concentré de facteur à cause de mon hémophilie</w:t>
            </w:r>
          </w:p>
        </w:tc>
        <w:permStart w:id="1178761285" w:edGrp="everyone"/>
        <w:tc>
          <w:tcPr>
            <w:tcW w:w="1128" w:type="dxa"/>
            <w:tcBorders>
              <w:top w:val="single" w:sz="6" w:space="0" w:color="000000"/>
              <w:left w:val="single" w:sz="6" w:space="0" w:color="000000"/>
              <w:bottom w:val="single" w:sz="36" w:space="0" w:color="E4E4E4"/>
              <w:right w:val="single" w:sz="6" w:space="0" w:color="000000"/>
            </w:tcBorders>
            <w:vAlign w:val="center"/>
          </w:tcPr>
          <w:p w14:paraId="0432ADDF" w14:textId="0313B282" w:rsidR="002A2FA2" w:rsidRPr="00C92584" w:rsidRDefault="00BE01E2" w:rsidP="002A2FA2">
            <w:pPr>
              <w:spacing w:before="0" w:after="0" w:line="276" w:lineRule="auto"/>
              <w:jc w:val="center"/>
              <w:rPr>
                <w:rFonts w:cs="Arial"/>
                <w:sz w:val="20"/>
                <w:szCs w:val="20"/>
                <w:lang w:val="en-GB"/>
              </w:rPr>
            </w:pPr>
            <w:sdt>
              <w:sdtPr>
                <w:id w:val="9286941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78761285"/>
            <w:r w:rsidR="002A2FA2">
              <w:t xml:space="preserve"> </w:t>
            </w:r>
          </w:p>
        </w:tc>
        <w:permStart w:id="770965834" w:edGrp="everyone"/>
        <w:tc>
          <w:tcPr>
            <w:tcW w:w="1133" w:type="dxa"/>
            <w:tcBorders>
              <w:top w:val="single" w:sz="6" w:space="0" w:color="000000"/>
              <w:left w:val="single" w:sz="6" w:space="0" w:color="000000"/>
              <w:bottom w:val="single" w:sz="36" w:space="0" w:color="E4E4E4"/>
              <w:right w:val="single" w:sz="6" w:space="0" w:color="000000"/>
            </w:tcBorders>
            <w:vAlign w:val="center"/>
          </w:tcPr>
          <w:p w14:paraId="2744E6B5" w14:textId="23001ED8" w:rsidR="002A2FA2" w:rsidRPr="00C92584" w:rsidRDefault="00BE01E2" w:rsidP="002A2FA2">
            <w:pPr>
              <w:spacing w:before="0" w:after="0" w:line="276" w:lineRule="auto"/>
              <w:jc w:val="center"/>
              <w:rPr>
                <w:rFonts w:cs="Arial"/>
                <w:sz w:val="20"/>
                <w:szCs w:val="20"/>
                <w:lang w:val="en-GB"/>
              </w:rPr>
            </w:pPr>
            <w:sdt>
              <w:sdtPr>
                <w:id w:val="18395733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70965834"/>
            <w:r w:rsidR="002A2FA2">
              <w:t xml:space="preserve"> </w:t>
            </w:r>
          </w:p>
        </w:tc>
        <w:permStart w:id="396632703" w:edGrp="everyone"/>
        <w:tc>
          <w:tcPr>
            <w:tcW w:w="1133" w:type="dxa"/>
            <w:tcBorders>
              <w:top w:val="single" w:sz="6" w:space="0" w:color="000000"/>
              <w:left w:val="single" w:sz="6" w:space="0" w:color="000000"/>
              <w:bottom w:val="single" w:sz="36" w:space="0" w:color="E4E4E4"/>
              <w:right w:val="single" w:sz="6" w:space="0" w:color="000000"/>
            </w:tcBorders>
            <w:vAlign w:val="center"/>
          </w:tcPr>
          <w:p w14:paraId="1953650E" w14:textId="1EF116B9" w:rsidR="002A2FA2" w:rsidRPr="00C92584" w:rsidRDefault="00BE01E2" w:rsidP="002A2FA2">
            <w:pPr>
              <w:spacing w:before="0" w:after="0" w:line="276" w:lineRule="auto"/>
              <w:jc w:val="center"/>
              <w:rPr>
                <w:rFonts w:cs="Arial"/>
                <w:sz w:val="20"/>
                <w:szCs w:val="20"/>
                <w:lang w:val="en-GB"/>
              </w:rPr>
            </w:pPr>
            <w:sdt>
              <w:sdtPr>
                <w:id w:val="-8989805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96632703"/>
            <w:r w:rsidR="002A2FA2">
              <w:t xml:space="preserve"> </w:t>
            </w:r>
          </w:p>
        </w:tc>
        <w:permStart w:id="504966113" w:edGrp="everyone"/>
        <w:tc>
          <w:tcPr>
            <w:tcW w:w="1128" w:type="dxa"/>
            <w:tcBorders>
              <w:top w:val="single" w:sz="6" w:space="0" w:color="000000"/>
              <w:left w:val="single" w:sz="6" w:space="0" w:color="000000"/>
              <w:bottom w:val="single" w:sz="36" w:space="0" w:color="E4E4E4"/>
              <w:right w:val="single" w:sz="6" w:space="0" w:color="000000"/>
            </w:tcBorders>
            <w:vAlign w:val="center"/>
          </w:tcPr>
          <w:p w14:paraId="2F587F83" w14:textId="4B9B81BD" w:rsidR="002A2FA2" w:rsidRPr="00C92584" w:rsidRDefault="00BE01E2" w:rsidP="002A2FA2">
            <w:pPr>
              <w:spacing w:before="0" w:after="0" w:line="276" w:lineRule="auto"/>
              <w:jc w:val="center"/>
              <w:rPr>
                <w:rFonts w:cs="Arial"/>
                <w:sz w:val="20"/>
                <w:szCs w:val="20"/>
                <w:lang w:val="en-GB"/>
              </w:rPr>
            </w:pPr>
            <w:sdt>
              <w:sdtPr>
                <w:id w:val="-18484743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4966113"/>
            <w:r w:rsidR="002A2FA2">
              <w:t xml:space="preserve"> </w:t>
            </w:r>
          </w:p>
        </w:tc>
        <w:permStart w:id="839613986" w:edGrp="everyone"/>
        <w:tc>
          <w:tcPr>
            <w:tcW w:w="1133" w:type="dxa"/>
            <w:tcBorders>
              <w:top w:val="single" w:sz="6" w:space="0" w:color="000000"/>
              <w:left w:val="single" w:sz="6" w:space="0" w:color="000000"/>
              <w:bottom w:val="single" w:sz="36" w:space="0" w:color="E4E4E4"/>
              <w:right w:val="single" w:sz="6" w:space="0" w:color="000000"/>
            </w:tcBorders>
            <w:vAlign w:val="center"/>
          </w:tcPr>
          <w:p w14:paraId="71208B9F" w14:textId="0E1BFA75" w:rsidR="002A2FA2" w:rsidRPr="00C92584" w:rsidRDefault="00BE01E2" w:rsidP="002A2FA2">
            <w:pPr>
              <w:spacing w:before="0" w:after="0" w:line="276" w:lineRule="auto"/>
              <w:jc w:val="center"/>
              <w:rPr>
                <w:rFonts w:cs="Arial"/>
                <w:sz w:val="20"/>
                <w:szCs w:val="20"/>
                <w:lang w:val="en-GB"/>
              </w:rPr>
            </w:pPr>
            <w:sdt>
              <w:sdtPr>
                <w:id w:val="-7307647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9613986"/>
            <w:r w:rsidR="002A2FA2">
              <w:t xml:space="preserve"> </w:t>
            </w:r>
          </w:p>
        </w:tc>
      </w:tr>
      <w:tr w:rsidR="002A2FA2" w:rsidRPr="004B13D2" w14:paraId="24BA573E" w14:textId="77777777" w:rsidTr="0014108C">
        <w:trPr>
          <w:trHeight w:val="870"/>
        </w:trPr>
        <w:tc>
          <w:tcPr>
            <w:tcW w:w="4142" w:type="dxa"/>
            <w:tcBorders>
              <w:top w:val="single" w:sz="36" w:space="0" w:color="E4E4E4"/>
              <w:left w:val="single" w:sz="6" w:space="0" w:color="000000"/>
              <w:bottom w:val="single" w:sz="36" w:space="0" w:color="E4E4E4"/>
              <w:right w:val="single" w:sz="6" w:space="0" w:color="000000"/>
            </w:tcBorders>
          </w:tcPr>
          <w:p w14:paraId="787054C2"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2.</w:t>
            </w:r>
            <w:r w:rsidRPr="00C92584">
              <w:rPr>
                <w:rFonts w:cs="Arial"/>
                <w:sz w:val="20"/>
                <w:szCs w:val="20"/>
              </w:rPr>
              <w:tab/>
              <w:t>… j’ai été dépendant des médecins pour le traitement de mon hémophilie</w:t>
            </w:r>
          </w:p>
        </w:tc>
        <w:permStart w:id="1897164499"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087080BB" w14:textId="56245FC9" w:rsidR="002A2FA2" w:rsidRPr="00C92584" w:rsidRDefault="00BE01E2" w:rsidP="002A2FA2">
            <w:pPr>
              <w:spacing w:before="0" w:after="0" w:line="276" w:lineRule="auto"/>
              <w:jc w:val="center"/>
              <w:rPr>
                <w:rFonts w:cs="Arial"/>
                <w:sz w:val="20"/>
                <w:szCs w:val="20"/>
                <w:lang w:val="en-GB"/>
              </w:rPr>
            </w:pPr>
            <w:sdt>
              <w:sdtPr>
                <w:id w:val="18065889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97164499"/>
            <w:r w:rsidR="002A2FA2">
              <w:t xml:space="preserve"> </w:t>
            </w:r>
          </w:p>
        </w:tc>
        <w:permStart w:id="137109325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5F0728EC" w14:textId="67CF52C9" w:rsidR="002A2FA2" w:rsidRPr="00C92584" w:rsidRDefault="00BE01E2" w:rsidP="002A2FA2">
            <w:pPr>
              <w:spacing w:before="0" w:after="0" w:line="276" w:lineRule="auto"/>
              <w:jc w:val="center"/>
              <w:rPr>
                <w:rFonts w:cs="Arial"/>
                <w:sz w:val="20"/>
                <w:szCs w:val="20"/>
                <w:lang w:val="en-GB"/>
              </w:rPr>
            </w:pPr>
            <w:sdt>
              <w:sdtPr>
                <w:id w:val="18602421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71093254"/>
            <w:r w:rsidR="002A2FA2">
              <w:t xml:space="preserve"> </w:t>
            </w:r>
          </w:p>
        </w:tc>
        <w:permStart w:id="49049757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30B9DF45" w14:textId="34F82A09" w:rsidR="002A2FA2" w:rsidRPr="00C92584" w:rsidRDefault="00BE01E2" w:rsidP="002A2FA2">
            <w:pPr>
              <w:spacing w:before="0" w:after="0" w:line="276" w:lineRule="auto"/>
              <w:jc w:val="center"/>
              <w:rPr>
                <w:rFonts w:cs="Arial"/>
                <w:sz w:val="20"/>
                <w:szCs w:val="20"/>
                <w:lang w:val="en-GB"/>
              </w:rPr>
            </w:pPr>
            <w:sdt>
              <w:sdtPr>
                <w:id w:val="9608479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90497574"/>
            <w:r w:rsidR="002A2FA2">
              <w:t xml:space="preserve"> </w:t>
            </w:r>
          </w:p>
        </w:tc>
        <w:permStart w:id="1402092789"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65B7255E" w14:textId="506DEFED" w:rsidR="002A2FA2" w:rsidRPr="00C92584" w:rsidRDefault="00BE01E2" w:rsidP="002A2FA2">
            <w:pPr>
              <w:spacing w:before="0" w:after="0" w:line="276" w:lineRule="auto"/>
              <w:jc w:val="center"/>
              <w:rPr>
                <w:rFonts w:cs="Arial"/>
                <w:sz w:val="20"/>
                <w:szCs w:val="20"/>
                <w:lang w:val="en-GB"/>
              </w:rPr>
            </w:pPr>
            <w:sdt>
              <w:sdtPr>
                <w:id w:val="156529728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02092789"/>
            <w:r w:rsidR="002A2FA2">
              <w:t xml:space="preserve"> </w:t>
            </w:r>
          </w:p>
        </w:tc>
        <w:permStart w:id="28451206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3E21760B" w14:textId="44B81466" w:rsidR="002A2FA2" w:rsidRPr="00C92584" w:rsidRDefault="00BE01E2" w:rsidP="002A2FA2">
            <w:pPr>
              <w:spacing w:before="0" w:after="0" w:line="276" w:lineRule="auto"/>
              <w:jc w:val="center"/>
              <w:rPr>
                <w:rFonts w:cs="Arial"/>
                <w:sz w:val="20"/>
                <w:szCs w:val="20"/>
                <w:lang w:val="en-GB"/>
              </w:rPr>
            </w:pPr>
            <w:sdt>
              <w:sdtPr>
                <w:id w:val="-17655265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84512064"/>
            <w:r w:rsidR="002A2FA2">
              <w:t xml:space="preserve"> </w:t>
            </w:r>
          </w:p>
        </w:tc>
      </w:tr>
      <w:tr w:rsidR="002A2FA2" w:rsidRPr="004B13D2" w14:paraId="6FE639AB" w14:textId="77777777" w:rsidTr="0014108C">
        <w:trPr>
          <w:trHeight w:val="723"/>
        </w:trPr>
        <w:tc>
          <w:tcPr>
            <w:tcW w:w="4142" w:type="dxa"/>
            <w:tcBorders>
              <w:top w:val="single" w:sz="36" w:space="0" w:color="E4E4E4"/>
              <w:left w:val="single" w:sz="6" w:space="0" w:color="000000"/>
              <w:bottom w:val="single" w:sz="36" w:space="0" w:color="E4E4E4"/>
              <w:right w:val="single" w:sz="6" w:space="0" w:color="000000"/>
            </w:tcBorders>
          </w:tcPr>
          <w:p w14:paraId="1BB1B7CC" w14:textId="77777777" w:rsidR="002A2FA2" w:rsidRPr="008A14E4" w:rsidRDefault="002A2FA2" w:rsidP="002A2FA2">
            <w:pPr>
              <w:spacing w:before="0" w:after="0" w:line="276" w:lineRule="auto"/>
              <w:ind w:left="306"/>
              <w:jc w:val="left"/>
              <w:rPr>
                <w:rFonts w:cs="Arial"/>
                <w:sz w:val="20"/>
                <w:szCs w:val="20"/>
              </w:rPr>
            </w:pPr>
            <w:r w:rsidRPr="00C92584">
              <w:rPr>
                <w:rFonts w:cs="Arial"/>
                <w:sz w:val="20"/>
                <w:szCs w:val="20"/>
              </w:rPr>
              <w:t>3.</w:t>
            </w:r>
            <w:r w:rsidRPr="00C92584">
              <w:rPr>
                <w:rFonts w:cs="Arial"/>
                <w:sz w:val="20"/>
                <w:szCs w:val="20"/>
              </w:rPr>
              <w:tab/>
              <w:t xml:space="preserve">… </w:t>
            </w:r>
            <w:r w:rsidRPr="008A14E4">
              <w:rPr>
                <w:rFonts w:cs="Arial"/>
                <w:sz w:val="20"/>
                <w:szCs w:val="20"/>
              </w:rPr>
              <w:t>cela m’a dérangé de devoir</w:t>
            </w:r>
          </w:p>
          <w:p w14:paraId="0BE4D186" w14:textId="77777777" w:rsidR="002A2FA2" w:rsidRPr="00C92584" w:rsidRDefault="002A2FA2" w:rsidP="002A2FA2">
            <w:pPr>
              <w:spacing w:before="0" w:after="0" w:line="276" w:lineRule="auto"/>
              <w:ind w:left="306"/>
              <w:jc w:val="left"/>
              <w:rPr>
                <w:rFonts w:cs="Arial"/>
                <w:sz w:val="20"/>
                <w:szCs w:val="20"/>
              </w:rPr>
            </w:pPr>
            <w:r w:rsidRPr="008A14E4">
              <w:rPr>
                <w:rFonts w:cs="Arial"/>
                <w:sz w:val="20"/>
                <w:szCs w:val="20"/>
              </w:rPr>
              <w:t>consacrer du temps aux injections</w:t>
            </w:r>
          </w:p>
        </w:tc>
        <w:permStart w:id="1068434299"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6446AEEF" w14:textId="589211DC" w:rsidR="002A2FA2" w:rsidRPr="00C92584" w:rsidRDefault="00BE01E2" w:rsidP="002A2FA2">
            <w:pPr>
              <w:spacing w:before="0" w:after="0" w:line="276" w:lineRule="auto"/>
              <w:jc w:val="center"/>
              <w:rPr>
                <w:rFonts w:cs="Arial"/>
                <w:sz w:val="20"/>
                <w:szCs w:val="20"/>
                <w:lang w:val="en-GB"/>
              </w:rPr>
            </w:pPr>
            <w:sdt>
              <w:sdtPr>
                <w:id w:val="-8240405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68434299"/>
            <w:r w:rsidR="002A2FA2">
              <w:t xml:space="preserve"> </w:t>
            </w:r>
          </w:p>
        </w:tc>
        <w:permStart w:id="1456886541"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06B1FBF1" w14:textId="25B188A6" w:rsidR="002A2FA2" w:rsidRPr="00C92584" w:rsidRDefault="00BE01E2" w:rsidP="002A2FA2">
            <w:pPr>
              <w:spacing w:before="0" w:after="0" w:line="276" w:lineRule="auto"/>
              <w:jc w:val="center"/>
              <w:rPr>
                <w:rFonts w:cs="Arial"/>
                <w:sz w:val="20"/>
                <w:szCs w:val="20"/>
                <w:lang w:val="en-GB"/>
              </w:rPr>
            </w:pPr>
            <w:sdt>
              <w:sdtPr>
                <w:id w:val="-12397115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56886541"/>
            <w:r w:rsidR="002A2FA2">
              <w:t xml:space="preserve"> </w:t>
            </w:r>
          </w:p>
        </w:tc>
        <w:permStart w:id="33307928"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751AFC5A" w14:textId="4999ECED" w:rsidR="002A2FA2" w:rsidRPr="00C92584" w:rsidRDefault="00BE01E2" w:rsidP="002A2FA2">
            <w:pPr>
              <w:spacing w:before="0" w:after="0" w:line="276" w:lineRule="auto"/>
              <w:jc w:val="center"/>
              <w:rPr>
                <w:rFonts w:cs="Arial"/>
                <w:sz w:val="20"/>
                <w:szCs w:val="20"/>
                <w:lang w:val="en-GB"/>
              </w:rPr>
            </w:pPr>
            <w:sdt>
              <w:sdtPr>
                <w:id w:val="15576584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307928"/>
            <w:r w:rsidR="002A2FA2">
              <w:t xml:space="preserve"> </w:t>
            </w:r>
          </w:p>
        </w:tc>
        <w:permStart w:id="1719550645"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2750048E" w14:textId="382DC976" w:rsidR="002A2FA2" w:rsidRPr="00C92584" w:rsidRDefault="00BE01E2" w:rsidP="002A2FA2">
            <w:pPr>
              <w:spacing w:before="0" w:after="0" w:line="276" w:lineRule="auto"/>
              <w:jc w:val="center"/>
              <w:rPr>
                <w:rFonts w:cs="Arial"/>
                <w:sz w:val="20"/>
                <w:szCs w:val="20"/>
                <w:lang w:val="en-GB"/>
              </w:rPr>
            </w:pPr>
            <w:sdt>
              <w:sdtPr>
                <w:id w:val="15238234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19550645"/>
            <w:r w:rsidR="002A2FA2">
              <w:t xml:space="preserve"> </w:t>
            </w:r>
          </w:p>
        </w:tc>
        <w:permStart w:id="201458933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3CB78CD" w14:textId="6B3BA3D7" w:rsidR="002A2FA2" w:rsidRPr="00C92584" w:rsidRDefault="00BE01E2" w:rsidP="002A2FA2">
            <w:pPr>
              <w:spacing w:before="0" w:after="0" w:line="276" w:lineRule="auto"/>
              <w:jc w:val="center"/>
              <w:rPr>
                <w:rFonts w:cs="Arial"/>
                <w:sz w:val="20"/>
                <w:szCs w:val="20"/>
                <w:lang w:val="en-GB"/>
              </w:rPr>
            </w:pPr>
            <w:sdt>
              <w:sdtPr>
                <w:id w:val="-12828075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14589334"/>
            <w:r w:rsidR="002A2FA2">
              <w:t xml:space="preserve"> </w:t>
            </w:r>
          </w:p>
        </w:tc>
      </w:tr>
      <w:tr w:rsidR="002A2FA2" w:rsidRPr="004B13D2" w14:paraId="2D2DE86E" w14:textId="77777777" w:rsidTr="0014108C">
        <w:trPr>
          <w:trHeight w:val="867"/>
        </w:trPr>
        <w:tc>
          <w:tcPr>
            <w:tcW w:w="4142" w:type="dxa"/>
            <w:tcBorders>
              <w:top w:val="single" w:sz="36" w:space="0" w:color="E4E4E4"/>
              <w:left w:val="single" w:sz="6" w:space="0" w:color="000000"/>
              <w:bottom w:val="single" w:sz="36" w:space="0" w:color="E4E4E4"/>
              <w:right w:val="single" w:sz="6" w:space="0" w:color="000000"/>
            </w:tcBorders>
          </w:tcPr>
          <w:p w14:paraId="6E3F5638"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4</w:t>
            </w:r>
            <w:r>
              <w:rPr>
                <w:rFonts w:cs="Arial"/>
                <w:sz w:val="20"/>
                <w:szCs w:val="20"/>
              </w:rPr>
              <w:t>.</w:t>
            </w:r>
            <w:r w:rsidRPr="00C92584">
              <w:rPr>
                <w:rFonts w:cs="Arial"/>
                <w:sz w:val="20"/>
                <w:szCs w:val="20"/>
              </w:rPr>
              <w:tab/>
            </w:r>
            <w:r w:rsidRPr="00A049F1">
              <w:rPr>
                <w:sz w:val="20"/>
                <w:szCs w:val="20"/>
              </w:rPr>
              <w:t xml:space="preserve">… </w:t>
            </w:r>
            <w:r w:rsidRPr="00C92584">
              <w:rPr>
                <w:rFonts w:cs="Arial"/>
                <w:sz w:val="20"/>
                <w:szCs w:val="20"/>
              </w:rPr>
              <w:t>je me suis senti perturbé dans</w:t>
            </w:r>
          </w:p>
          <w:p w14:paraId="0EDBA15A"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mes activités quotidiennes par les</w:t>
            </w:r>
            <w:r>
              <w:rPr>
                <w:rFonts w:cs="Arial"/>
                <w:sz w:val="20"/>
                <w:szCs w:val="20"/>
              </w:rPr>
              <w:t xml:space="preserve"> injections</w:t>
            </w:r>
            <w:r w:rsidRPr="00C92584">
              <w:rPr>
                <w:rFonts w:cs="Arial"/>
                <w:sz w:val="20"/>
                <w:szCs w:val="20"/>
              </w:rPr>
              <w:t xml:space="preserve"> </w:t>
            </w:r>
          </w:p>
        </w:tc>
        <w:permStart w:id="1365595660"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1AC9A8AE" w14:textId="4B41D15A" w:rsidR="002A2FA2" w:rsidRPr="00C92584" w:rsidRDefault="00BE01E2" w:rsidP="002A2FA2">
            <w:pPr>
              <w:spacing w:before="0" w:after="0" w:line="276" w:lineRule="auto"/>
              <w:jc w:val="center"/>
              <w:rPr>
                <w:rFonts w:cs="Arial"/>
                <w:sz w:val="20"/>
                <w:szCs w:val="20"/>
                <w:lang w:val="en-GB"/>
              </w:rPr>
            </w:pPr>
            <w:sdt>
              <w:sdtPr>
                <w:id w:val="1670655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65595660"/>
            <w:r w:rsidR="002A2FA2">
              <w:t xml:space="preserve"> </w:t>
            </w:r>
          </w:p>
        </w:tc>
        <w:permStart w:id="1926384454"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558CA6A" w14:textId="297D0E22" w:rsidR="002A2FA2" w:rsidRPr="00C92584" w:rsidRDefault="00BE01E2" w:rsidP="002A2FA2">
            <w:pPr>
              <w:spacing w:before="0" w:after="0" w:line="276" w:lineRule="auto"/>
              <w:jc w:val="center"/>
              <w:rPr>
                <w:rFonts w:cs="Arial"/>
                <w:sz w:val="20"/>
                <w:szCs w:val="20"/>
                <w:lang w:val="en-GB"/>
              </w:rPr>
            </w:pPr>
            <w:sdt>
              <w:sdtPr>
                <w:id w:val="-2477255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26384454"/>
            <w:r w:rsidR="002A2FA2">
              <w:t xml:space="preserve"> </w:t>
            </w:r>
          </w:p>
        </w:tc>
        <w:permStart w:id="1738563435"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7A5A2EFA" w14:textId="2E298854" w:rsidR="002A2FA2" w:rsidRPr="00C92584" w:rsidRDefault="00BE01E2" w:rsidP="002A2FA2">
            <w:pPr>
              <w:spacing w:before="0" w:after="0" w:line="276" w:lineRule="auto"/>
              <w:jc w:val="center"/>
              <w:rPr>
                <w:rFonts w:cs="Arial"/>
                <w:sz w:val="20"/>
                <w:szCs w:val="20"/>
                <w:lang w:val="en-GB"/>
              </w:rPr>
            </w:pPr>
            <w:sdt>
              <w:sdtPr>
                <w:id w:val="-5478399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38563435"/>
            <w:r w:rsidR="002A2FA2">
              <w:t xml:space="preserve"> </w:t>
            </w:r>
          </w:p>
        </w:tc>
        <w:permStart w:id="1629159839"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70C9314A" w14:textId="1EC1300E" w:rsidR="002A2FA2" w:rsidRPr="00C92584" w:rsidRDefault="00BE01E2" w:rsidP="002A2FA2">
            <w:pPr>
              <w:spacing w:before="0" w:after="0" w:line="276" w:lineRule="auto"/>
              <w:jc w:val="center"/>
              <w:rPr>
                <w:rFonts w:cs="Arial"/>
                <w:sz w:val="20"/>
                <w:szCs w:val="20"/>
                <w:lang w:val="en-GB"/>
              </w:rPr>
            </w:pPr>
            <w:sdt>
              <w:sdtPr>
                <w:id w:val="7840822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29159839"/>
            <w:r w:rsidR="002A2FA2">
              <w:t xml:space="preserve"> </w:t>
            </w:r>
          </w:p>
        </w:tc>
        <w:permStart w:id="167335119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7174E97A" w14:textId="0F98E345" w:rsidR="002A2FA2" w:rsidRPr="00C92584" w:rsidRDefault="00BE01E2" w:rsidP="002A2FA2">
            <w:pPr>
              <w:spacing w:before="0" w:after="0" w:line="276" w:lineRule="auto"/>
              <w:jc w:val="center"/>
              <w:rPr>
                <w:rFonts w:cs="Arial"/>
                <w:sz w:val="20"/>
                <w:szCs w:val="20"/>
                <w:lang w:val="en-GB"/>
              </w:rPr>
            </w:pPr>
            <w:sdt>
              <w:sdtPr>
                <w:id w:val="18963881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73351192"/>
            <w:r w:rsidR="002A2FA2">
              <w:t xml:space="preserve"> </w:t>
            </w:r>
          </w:p>
        </w:tc>
      </w:tr>
      <w:tr w:rsidR="002A2FA2" w:rsidRPr="004B13D2" w14:paraId="7EEBD4C7" w14:textId="77777777" w:rsidTr="0014108C">
        <w:trPr>
          <w:trHeight w:val="618"/>
        </w:trPr>
        <w:tc>
          <w:tcPr>
            <w:tcW w:w="4142" w:type="dxa"/>
            <w:tcBorders>
              <w:top w:val="single" w:sz="36" w:space="0" w:color="E4E4E4"/>
              <w:left w:val="single" w:sz="6" w:space="0" w:color="000000"/>
              <w:bottom w:val="single" w:sz="36" w:space="0" w:color="E4E4E4"/>
              <w:right w:val="single" w:sz="6" w:space="0" w:color="000000"/>
            </w:tcBorders>
          </w:tcPr>
          <w:p w14:paraId="553A8838"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5.</w:t>
            </w:r>
            <w:r w:rsidRPr="00C92584">
              <w:rPr>
                <w:rFonts w:cs="Arial"/>
                <w:sz w:val="20"/>
                <w:szCs w:val="20"/>
              </w:rPr>
              <w:tab/>
              <w:t>… j’ai eu peur d’avoir des complications</w:t>
            </w:r>
          </w:p>
        </w:tc>
        <w:permStart w:id="507445805"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4188B864" w14:textId="021F8BB5" w:rsidR="002A2FA2" w:rsidRPr="00C92584" w:rsidRDefault="00BE01E2" w:rsidP="002A2FA2">
            <w:pPr>
              <w:spacing w:before="0" w:after="0" w:line="276" w:lineRule="auto"/>
              <w:jc w:val="center"/>
              <w:rPr>
                <w:rFonts w:cs="Arial"/>
                <w:sz w:val="20"/>
                <w:szCs w:val="20"/>
                <w:lang w:val="en-GB"/>
              </w:rPr>
            </w:pPr>
            <w:sdt>
              <w:sdtPr>
                <w:id w:val="-13226591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7445805"/>
            <w:r w:rsidR="002A2FA2">
              <w:t xml:space="preserve"> </w:t>
            </w:r>
          </w:p>
        </w:tc>
        <w:permStart w:id="620453407"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3516AB52" w14:textId="5CF4F7BA" w:rsidR="002A2FA2" w:rsidRPr="00C92584" w:rsidRDefault="00BE01E2" w:rsidP="002A2FA2">
            <w:pPr>
              <w:spacing w:before="0" w:after="0" w:line="276" w:lineRule="auto"/>
              <w:jc w:val="center"/>
              <w:rPr>
                <w:rFonts w:cs="Arial"/>
                <w:sz w:val="20"/>
                <w:szCs w:val="20"/>
                <w:lang w:val="en-GB"/>
              </w:rPr>
            </w:pPr>
            <w:sdt>
              <w:sdtPr>
                <w:id w:val="3985573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20453407"/>
            <w:r w:rsidR="002A2FA2">
              <w:t xml:space="preserve"> </w:t>
            </w:r>
          </w:p>
        </w:tc>
        <w:permStart w:id="154568516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1B73E35" w14:textId="14CED548" w:rsidR="002A2FA2" w:rsidRPr="00C92584" w:rsidRDefault="00BE01E2" w:rsidP="002A2FA2">
            <w:pPr>
              <w:spacing w:before="0" w:after="0" w:line="276" w:lineRule="auto"/>
              <w:jc w:val="center"/>
              <w:rPr>
                <w:rFonts w:cs="Arial"/>
                <w:sz w:val="20"/>
                <w:szCs w:val="20"/>
                <w:lang w:val="en-GB"/>
              </w:rPr>
            </w:pPr>
            <w:sdt>
              <w:sdtPr>
                <w:id w:val="13424412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45685162"/>
            <w:r w:rsidR="002A2FA2">
              <w:t xml:space="preserve"> </w:t>
            </w:r>
          </w:p>
        </w:tc>
        <w:permStart w:id="1083450241"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2DDA53CB" w14:textId="32A2B135" w:rsidR="002A2FA2" w:rsidRPr="00C92584" w:rsidRDefault="00BE01E2" w:rsidP="002A2FA2">
            <w:pPr>
              <w:spacing w:before="0" w:after="0" w:line="276" w:lineRule="auto"/>
              <w:jc w:val="center"/>
              <w:rPr>
                <w:rFonts w:cs="Arial"/>
                <w:sz w:val="20"/>
                <w:szCs w:val="20"/>
                <w:lang w:val="en-GB"/>
              </w:rPr>
            </w:pPr>
            <w:sdt>
              <w:sdtPr>
                <w:id w:val="-8719899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83450241"/>
            <w:r w:rsidR="002A2FA2">
              <w:t xml:space="preserve"> </w:t>
            </w:r>
          </w:p>
        </w:tc>
        <w:permStart w:id="1278770889"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2BCD52BD" w14:textId="4DCB2AF0" w:rsidR="002A2FA2" w:rsidRPr="00C92584" w:rsidRDefault="00BE01E2" w:rsidP="002A2FA2">
            <w:pPr>
              <w:spacing w:before="0" w:after="0" w:line="276" w:lineRule="auto"/>
              <w:jc w:val="center"/>
              <w:rPr>
                <w:rFonts w:cs="Arial"/>
                <w:sz w:val="20"/>
                <w:szCs w:val="20"/>
                <w:lang w:val="en-GB"/>
              </w:rPr>
            </w:pPr>
            <w:sdt>
              <w:sdtPr>
                <w:id w:val="-4676605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8770889"/>
            <w:r w:rsidR="002A2FA2">
              <w:t xml:space="preserve"> </w:t>
            </w:r>
          </w:p>
        </w:tc>
      </w:tr>
      <w:tr w:rsidR="002A2FA2" w:rsidRPr="004B13D2" w14:paraId="62CEEE95" w14:textId="77777777" w:rsidTr="0014108C">
        <w:trPr>
          <w:trHeight w:val="867"/>
        </w:trPr>
        <w:tc>
          <w:tcPr>
            <w:tcW w:w="4142" w:type="dxa"/>
            <w:tcBorders>
              <w:top w:val="single" w:sz="36" w:space="0" w:color="E4E4E4"/>
              <w:left w:val="single" w:sz="6" w:space="0" w:color="000000"/>
              <w:bottom w:val="single" w:sz="36" w:space="0" w:color="E4E4E4"/>
              <w:right w:val="single" w:sz="6" w:space="0" w:color="000000"/>
            </w:tcBorders>
          </w:tcPr>
          <w:p w14:paraId="384ED85F"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6.</w:t>
            </w:r>
            <w:r w:rsidRPr="00C92584">
              <w:rPr>
                <w:rFonts w:cs="Arial"/>
                <w:sz w:val="20"/>
                <w:szCs w:val="20"/>
              </w:rPr>
              <w:tab/>
              <w:t>… j’ai eu des difficultés avec la manière dont mon traitement a été administré</w:t>
            </w:r>
          </w:p>
        </w:tc>
        <w:permStart w:id="1182548157"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43CF7493" w14:textId="37DBD10D" w:rsidR="002A2FA2" w:rsidRPr="00C92584" w:rsidRDefault="00BE01E2" w:rsidP="002A2FA2">
            <w:pPr>
              <w:spacing w:before="0" w:after="0" w:line="276" w:lineRule="auto"/>
              <w:jc w:val="center"/>
              <w:rPr>
                <w:rFonts w:cs="Arial"/>
                <w:sz w:val="20"/>
                <w:szCs w:val="20"/>
                <w:lang w:val="en-GB"/>
              </w:rPr>
            </w:pPr>
            <w:sdt>
              <w:sdtPr>
                <w:id w:val="11309827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2548157"/>
            <w:r w:rsidR="002A2FA2">
              <w:t xml:space="preserve"> </w:t>
            </w:r>
          </w:p>
        </w:tc>
        <w:permStart w:id="38588475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08B810DC" w14:textId="029C595D" w:rsidR="002A2FA2" w:rsidRPr="00C92584" w:rsidRDefault="00BE01E2" w:rsidP="002A2FA2">
            <w:pPr>
              <w:spacing w:before="0" w:after="0" w:line="276" w:lineRule="auto"/>
              <w:jc w:val="center"/>
              <w:rPr>
                <w:rFonts w:cs="Arial"/>
                <w:sz w:val="20"/>
                <w:szCs w:val="20"/>
                <w:lang w:val="en-GB"/>
              </w:rPr>
            </w:pPr>
            <w:sdt>
              <w:sdtPr>
                <w:id w:val="18212265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85884752"/>
            <w:r w:rsidR="002A2FA2">
              <w:t xml:space="preserve"> </w:t>
            </w:r>
          </w:p>
        </w:tc>
        <w:permStart w:id="1001131133"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186B7927" w14:textId="63D0993A" w:rsidR="002A2FA2" w:rsidRPr="00C92584" w:rsidRDefault="00BE01E2" w:rsidP="002A2FA2">
            <w:pPr>
              <w:spacing w:before="0" w:after="0" w:line="276" w:lineRule="auto"/>
              <w:jc w:val="center"/>
              <w:rPr>
                <w:rFonts w:cs="Arial"/>
                <w:sz w:val="20"/>
                <w:szCs w:val="20"/>
                <w:lang w:val="en-GB"/>
              </w:rPr>
            </w:pPr>
            <w:sdt>
              <w:sdtPr>
                <w:id w:val="-18753711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01131133"/>
            <w:r w:rsidR="002A2FA2">
              <w:t xml:space="preserve"> </w:t>
            </w:r>
          </w:p>
        </w:tc>
        <w:permStart w:id="2095255332"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6E138D9B" w14:textId="697C49DD" w:rsidR="002A2FA2" w:rsidRPr="00C92584" w:rsidRDefault="00BE01E2" w:rsidP="002A2FA2">
            <w:pPr>
              <w:spacing w:before="0" w:after="0" w:line="276" w:lineRule="auto"/>
              <w:jc w:val="center"/>
              <w:rPr>
                <w:rFonts w:cs="Arial"/>
                <w:sz w:val="20"/>
                <w:szCs w:val="20"/>
                <w:lang w:val="en-GB"/>
              </w:rPr>
            </w:pPr>
            <w:sdt>
              <w:sdtPr>
                <w:id w:val="15064721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95255332"/>
            <w:r w:rsidR="002A2FA2">
              <w:t xml:space="preserve"> </w:t>
            </w:r>
          </w:p>
        </w:tc>
        <w:permStart w:id="182119765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7F2C553D" w14:textId="3904CACC" w:rsidR="002A2FA2" w:rsidRPr="00C92584" w:rsidRDefault="00BE01E2" w:rsidP="002A2FA2">
            <w:pPr>
              <w:spacing w:before="0" w:after="0" w:line="276" w:lineRule="auto"/>
              <w:jc w:val="center"/>
              <w:rPr>
                <w:rFonts w:cs="Arial"/>
                <w:sz w:val="20"/>
                <w:szCs w:val="20"/>
                <w:lang w:val="en-GB"/>
              </w:rPr>
            </w:pPr>
            <w:sdt>
              <w:sdtPr>
                <w:id w:val="-12268325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21197652"/>
            <w:r w:rsidR="002A2FA2">
              <w:t xml:space="preserve"> </w:t>
            </w:r>
          </w:p>
        </w:tc>
      </w:tr>
      <w:tr w:rsidR="002A2FA2" w:rsidRPr="004B13D2" w14:paraId="438AB891" w14:textId="77777777" w:rsidTr="0014108C">
        <w:trPr>
          <w:trHeight w:val="867"/>
        </w:trPr>
        <w:tc>
          <w:tcPr>
            <w:tcW w:w="4142" w:type="dxa"/>
            <w:tcBorders>
              <w:top w:val="single" w:sz="36" w:space="0" w:color="E4E4E4"/>
              <w:left w:val="single" w:sz="6" w:space="0" w:color="000000"/>
              <w:bottom w:val="single" w:sz="36" w:space="0" w:color="E4E4E4"/>
              <w:right w:val="single" w:sz="6" w:space="0" w:color="000000"/>
            </w:tcBorders>
          </w:tcPr>
          <w:p w14:paraId="37A3B9D9"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7.</w:t>
            </w:r>
            <w:r w:rsidRPr="00C92584">
              <w:rPr>
                <w:rFonts w:cs="Arial"/>
                <w:sz w:val="20"/>
                <w:szCs w:val="20"/>
              </w:rPr>
              <w:tab/>
              <w:t>… j’ai eu peur qu’en cas d’urgence, les autres médecins ne sachent pas traiter l’hémophilie</w:t>
            </w:r>
          </w:p>
        </w:tc>
        <w:permStart w:id="497114555"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1F1D8D01" w14:textId="5D61BC73" w:rsidR="002A2FA2" w:rsidRPr="00C92584" w:rsidRDefault="00BE01E2" w:rsidP="002A2FA2">
            <w:pPr>
              <w:spacing w:before="0" w:after="0" w:line="276" w:lineRule="auto"/>
              <w:jc w:val="center"/>
              <w:rPr>
                <w:rFonts w:cs="Arial"/>
                <w:sz w:val="20"/>
                <w:szCs w:val="20"/>
                <w:lang w:val="en-GB"/>
              </w:rPr>
            </w:pPr>
            <w:sdt>
              <w:sdtPr>
                <w:id w:val="-4876276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97114555"/>
            <w:r w:rsidR="002A2FA2">
              <w:t xml:space="preserve"> </w:t>
            </w:r>
          </w:p>
        </w:tc>
        <w:permStart w:id="640965405"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BB72AAA" w14:textId="4C92C121" w:rsidR="002A2FA2" w:rsidRPr="00C92584" w:rsidRDefault="00BE01E2" w:rsidP="002A2FA2">
            <w:pPr>
              <w:spacing w:before="0" w:after="0" w:line="276" w:lineRule="auto"/>
              <w:jc w:val="center"/>
              <w:rPr>
                <w:rFonts w:cs="Arial"/>
                <w:sz w:val="20"/>
                <w:szCs w:val="20"/>
                <w:lang w:val="en-GB"/>
              </w:rPr>
            </w:pPr>
            <w:sdt>
              <w:sdtPr>
                <w:id w:val="15374630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0965405"/>
            <w:r w:rsidR="002A2FA2">
              <w:t xml:space="preserve"> </w:t>
            </w:r>
          </w:p>
        </w:tc>
        <w:permStart w:id="316239322"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4CECAAA7" w14:textId="31F7D9F0" w:rsidR="002A2FA2" w:rsidRPr="00C92584" w:rsidRDefault="00BE01E2" w:rsidP="002A2FA2">
            <w:pPr>
              <w:spacing w:before="0" w:after="0" w:line="276" w:lineRule="auto"/>
              <w:jc w:val="center"/>
              <w:rPr>
                <w:rFonts w:cs="Arial"/>
                <w:sz w:val="20"/>
                <w:szCs w:val="20"/>
                <w:lang w:val="en-GB"/>
              </w:rPr>
            </w:pPr>
            <w:sdt>
              <w:sdtPr>
                <w:id w:val="3864601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6239322"/>
            <w:r w:rsidR="002A2FA2">
              <w:t xml:space="preserve"> </w:t>
            </w:r>
          </w:p>
        </w:tc>
        <w:permStart w:id="567759854" w:edGrp="everyone"/>
        <w:tc>
          <w:tcPr>
            <w:tcW w:w="1128" w:type="dxa"/>
            <w:tcBorders>
              <w:top w:val="single" w:sz="36" w:space="0" w:color="E4E4E4"/>
              <w:left w:val="single" w:sz="6" w:space="0" w:color="000000"/>
              <w:bottom w:val="single" w:sz="36" w:space="0" w:color="E4E4E4"/>
              <w:right w:val="single" w:sz="6" w:space="0" w:color="000000"/>
            </w:tcBorders>
            <w:vAlign w:val="center"/>
          </w:tcPr>
          <w:p w14:paraId="2E5B9BEA" w14:textId="797F1704" w:rsidR="002A2FA2" w:rsidRPr="00C92584" w:rsidRDefault="00BE01E2" w:rsidP="002A2FA2">
            <w:pPr>
              <w:spacing w:before="0" w:after="0" w:line="276" w:lineRule="auto"/>
              <w:jc w:val="center"/>
              <w:rPr>
                <w:rFonts w:cs="Arial"/>
                <w:sz w:val="20"/>
                <w:szCs w:val="20"/>
                <w:lang w:val="en-GB"/>
              </w:rPr>
            </w:pPr>
            <w:sdt>
              <w:sdtPr>
                <w:id w:val="-14363662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7759854"/>
            <w:r w:rsidR="002A2FA2">
              <w:t xml:space="preserve"> </w:t>
            </w:r>
          </w:p>
        </w:tc>
        <w:permStart w:id="1164583265" w:edGrp="everyone"/>
        <w:tc>
          <w:tcPr>
            <w:tcW w:w="1133" w:type="dxa"/>
            <w:tcBorders>
              <w:top w:val="single" w:sz="36" w:space="0" w:color="E4E4E4"/>
              <w:left w:val="single" w:sz="6" w:space="0" w:color="000000"/>
              <w:bottom w:val="single" w:sz="36" w:space="0" w:color="E4E4E4"/>
              <w:right w:val="single" w:sz="6" w:space="0" w:color="000000"/>
            </w:tcBorders>
            <w:vAlign w:val="center"/>
          </w:tcPr>
          <w:p w14:paraId="0B793248" w14:textId="3498C599" w:rsidR="002A2FA2" w:rsidRPr="00C92584" w:rsidRDefault="00BE01E2" w:rsidP="002A2FA2">
            <w:pPr>
              <w:spacing w:before="0" w:after="0" w:line="276" w:lineRule="auto"/>
              <w:jc w:val="center"/>
              <w:rPr>
                <w:rFonts w:cs="Arial"/>
                <w:sz w:val="20"/>
                <w:szCs w:val="20"/>
                <w:lang w:val="en-GB"/>
              </w:rPr>
            </w:pPr>
            <w:sdt>
              <w:sdtPr>
                <w:id w:val="-13677569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4583265"/>
            <w:r w:rsidR="002A2FA2">
              <w:t xml:space="preserve"> </w:t>
            </w:r>
          </w:p>
        </w:tc>
      </w:tr>
      <w:tr w:rsidR="002A2FA2" w:rsidRPr="004B13D2" w14:paraId="34E19451" w14:textId="77777777" w:rsidTr="0014108C">
        <w:trPr>
          <w:trHeight w:val="624"/>
        </w:trPr>
        <w:tc>
          <w:tcPr>
            <w:tcW w:w="4142" w:type="dxa"/>
            <w:tcBorders>
              <w:top w:val="single" w:sz="36" w:space="0" w:color="E4E4E4"/>
              <w:left w:val="single" w:sz="6" w:space="0" w:color="000000"/>
              <w:bottom w:val="single" w:sz="6" w:space="0" w:color="000000"/>
              <w:right w:val="single" w:sz="6" w:space="0" w:color="000000"/>
            </w:tcBorders>
          </w:tcPr>
          <w:p w14:paraId="3BD7664C" w14:textId="77777777" w:rsidR="002A2FA2" w:rsidRPr="00C92584" w:rsidRDefault="002A2FA2" w:rsidP="002A2FA2">
            <w:pPr>
              <w:spacing w:before="0" w:after="0" w:line="276" w:lineRule="auto"/>
              <w:ind w:left="306"/>
              <w:jc w:val="left"/>
              <w:rPr>
                <w:rFonts w:cs="Arial"/>
                <w:sz w:val="20"/>
                <w:szCs w:val="20"/>
              </w:rPr>
            </w:pPr>
            <w:r w:rsidRPr="00C92584">
              <w:rPr>
                <w:rFonts w:cs="Arial"/>
                <w:sz w:val="20"/>
                <w:szCs w:val="20"/>
              </w:rPr>
              <w:t>8.</w:t>
            </w:r>
            <w:r w:rsidRPr="00C92584">
              <w:rPr>
                <w:rFonts w:cs="Arial"/>
                <w:sz w:val="20"/>
                <w:szCs w:val="20"/>
              </w:rPr>
              <w:tab/>
              <w:t>… j'ai été satisfait du centre de traitement de l'hémophilie</w:t>
            </w:r>
          </w:p>
        </w:tc>
        <w:permStart w:id="223819289" w:edGrp="everyone"/>
        <w:tc>
          <w:tcPr>
            <w:tcW w:w="1128" w:type="dxa"/>
            <w:tcBorders>
              <w:top w:val="single" w:sz="36" w:space="0" w:color="E4E4E4"/>
              <w:left w:val="single" w:sz="6" w:space="0" w:color="000000"/>
              <w:bottom w:val="single" w:sz="6" w:space="0" w:color="000000"/>
              <w:right w:val="single" w:sz="6" w:space="0" w:color="000000"/>
            </w:tcBorders>
            <w:vAlign w:val="center"/>
          </w:tcPr>
          <w:p w14:paraId="517C405C" w14:textId="00ABBBE9" w:rsidR="002A2FA2" w:rsidRPr="00C92584" w:rsidRDefault="00BE01E2" w:rsidP="002A2FA2">
            <w:pPr>
              <w:spacing w:before="0" w:after="0" w:line="276" w:lineRule="auto"/>
              <w:jc w:val="center"/>
              <w:rPr>
                <w:rFonts w:cs="Arial"/>
                <w:sz w:val="20"/>
                <w:szCs w:val="20"/>
                <w:lang w:val="en-GB"/>
              </w:rPr>
            </w:pPr>
            <w:sdt>
              <w:sdtPr>
                <w:id w:val="-14788349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23819289"/>
            <w:r w:rsidR="002A2FA2">
              <w:t xml:space="preserve"> </w:t>
            </w:r>
          </w:p>
        </w:tc>
        <w:permStart w:id="1822694957" w:edGrp="everyone"/>
        <w:tc>
          <w:tcPr>
            <w:tcW w:w="1133" w:type="dxa"/>
            <w:tcBorders>
              <w:top w:val="single" w:sz="36" w:space="0" w:color="E4E4E4"/>
              <w:left w:val="single" w:sz="6" w:space="0" w:color="000000"/>
              <w:bottom w:val="single" w:sz="6" w:space="0" w:color="000000"/>
              <w:right w:val="single" w:sz="6" w:space="0" w:color="000000"/>
            </w:tcBorders>
            <w:vAlign w:val="center"/>
          </w:tcPr>
          <w:p w14:paraId="26BDDF97" w14:textId="130B911A" w:rsidR="002A2FA2" w:rsidRPr="00C92584" w:rsidRDefault="00BE01E2" w:rsidP="002A2FA2">
            <w:pPr>
              <w:spacing w:before="0" w:after="0" w:line="276" w:lineRule="auto"/>
              <w:jc w:val="center"/>
              <w:rPr>
                <w:rFonts w:cs="Arial"/>
                <w:sz w:val="20"/>
                <w:szCs w:val="20"/>
                <w:lang w:val="en-GB"/>
              </w:rPr>
            </w:pPr>
            <w:sdt>
              <w:sdtPr>
                <w:id w:val="-108221726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22694957"/>
            <w:r w:rsidR="002A2FA2">
              <w:t xml:space="preserve"> </w:t>
            </w:r>
          </w:p>
        </w:tc>
        <w:permStart w:id="655896035" w:edGrp="everyone"/>
        <w:tc>
          <w:tcPr>
            <w:tcW w:w="1133" w:type="dxa"/>
            <w:tcBorders>
              <w:top w:val="single" w:sz="36" w:space="0" w:color="E4E4E4"/>
              <w:left w:val="single" w:sz="6" w:space="0" w:color="000000"/>
              <w:bottom w:val="single" w:sz="6" w:space="0" w:color="000000"/>
              <w:right w:val="single" w:sz="6" w:space="0" w:color="000000"/>
            </w:tcBorders>
            <w:vAlign w:val="center"/>
          </w:tcPr>
          <w:p w14:paraId="5D377959" w14:textId="08CF740D" w:rsidR="002A2FA2" w:rsidRPr="00C92584" w:rsidRDefault="00BE01E2" w:rsidP="002A2FA2">
            <w:pPr>
              <w:spacing w:before="0" w:after="0" w:line="276" w:lineRule="auto"/>
              <w:jc w:val="center"/>
              <w:rPr>
                <w:rFonts w:cs="Arial"/>
                <w:sz w:val="20"/>
                <w:szCs w:val="20"/>
                <w:lang w:val="en-GB"/>
              </w:rPr>
            </w:pPr>
            <w:sdt>
              <w:sdtPr>
                <w:id w:val="7826851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55896035"/>
            <w:r w:rsidR="002A2FA2">
              <w:t xml:space="preserve"> </w:t>
            </w:r>
          </w:p>
        </w:tc>
        <w:permStart w:id="2047936141" w:edGrp="everyone"/>
        <w:tc>
          <w:tcPr>
            <w:tcW w:w="1128" w:type="dxa"/>
            <w:tcBorders>
              <w:top w:val="single" w:sz="36" w:space="0" w:color="E4E4E4"/>
              <w:left w:val="single" w:sz="6" w:space="0" w:color="000000"/>
              <w:bottom w:val="single" w:sz="6" w:space="0" w:color="000000"/>
              <w:right w:val="single" w:sz="6" w:space="0" w:color="000000"/>
            </w:tcBorders>
            <w:vAlign w:val="center"/>
          </w:tcPr>
          <w:p w14:paraId="34372ED6" w14:textId="39BD42E9" w:rsidR="002A2FA2" w:rsidRPr="00C92584" w:rsidRDefault="00BE01E2" w:rsidP="002A2FA2">
            <w:pPr>
              <w:spacing w:before="0" w:after="0" w:line="276" w:lineRule="auto"/>
              <w:jc w:val="center"/>
              <w:rPr>
                <w:rFonts w:cs="Arial"/>
                <w:sz w:val="20"/>
                <w:szCs w:val="20"/>
                <w:lang w:val="en-GB"/>
              </w:rPr>
            </w:pPr>
            <w:sdt>
              <w:sdtPr>
                <w:id w:val="20039304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7936141"/>
            <w:r w:rsidR="002A2FA2">
              <w:t xml:space="preserve"> </w:t>
            </w:r>
          </w:p>
        </w:tc>
        <w:permStart w:id="30808732" w:edGrp="everyone"/>
        <w:tc>
          <w:tcPr>
            <w:tcW w:w="1133" w:type="dxa"/>
            <w:tcBorders>
              <w:top w:val="single" w:sz="36" w:space="0" w:color="E4E4E4"/>
              <w:left w:val="single" w:sz="6" w:space="0" w:color="000000"/>
              <w:bottom w:val="single" w:sz="6" w:space="0" w:color="000000"/>
              <w:right w:val="single" w:sz="6" w:space="0" w:color="000000"/>
            </w:tcBorders>
            <w:vAlign w:val="center"/>
          </w:tcPr>
          <w:p w14:paraId="440CA9F9" w14:textId="1D19982A" w:rsidR="002A2FA2" w:rsidRPr="00C92584" w:rsidRDefault="00BE01E2" w:rsidP="002A2FA2">
            <w:pPr>
              <w:spacing w:before="0" w:after="0" w:line="276" w:lineRule="auto"/>
              <w:jc w:val="center"/>
              <w:rPr>
                <w:rFonts w:cs="Arial"/>
                <w:sz w:val="20"/>
                <w:szCs w:val="20"/>
                <w:lang w:val="en-GB"/>
              </w:rPr>
            </w:pPr>
            <w:sdt>
              <w:sdtPr>
                <w:id w:val="-11030290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0808732"/>
            <w:r w:rsidR="002A2FA2">
              <w:t xml:space="preserve"> </w:t>
            </w:r>
          </w:p>
        </w:tc>
      </w:tr>
    </w:tbl>
    <w:p w14:paraId="0C07D3D0" w14:textId="77777777" w:rsidR="00EC06BC" w:rsidRDefault="00EC06BC" w:rsidP="00EC06BC">
      <w:pPr>
        <w:spacing w:before="200" w:after="200" w:line="276" w:lineRule="auto"/>
        <w:ind w:left="567"/>
        <w:jc w:val="left"/>
        <w:rPr>
          <w:b/>
          <w:bCs/>
        </w:rPr>
      </w:pPr>
    </w:p>
    <w:p w14:paraId="4D03BF9E" w14:textId="36203115" w:rsidR="00957EE8" w:rsidRPr="00C92584" w:rsidRDefault="00957EE8" w:rsidP="00957EE8">
      <w:pPr>
        <w:numPr>
          <w:ilvl w:val="1"/>
          <w:numId w:val="17"/>
        </w:numPr>
        <w:spacing w:before="200" w:after="200" w:line="276" w:lineRule="auto"/>
        <w:ind w:left="567" w:hanging="567"/>
        <w:jc w:val="left"/>
        <w:rPr>
          <w:b/>
          <w:bCs/>
        </w:rPr>
      </w:pPr>
      <w:r w:rsidRPr="00C92584">
        <w:rPr>
          <w:b/>
          <w:bCs/>
        </w:rPr>
        <w:t>Comment voyez-vous L’AVENIR ?</w:t>
      </w:r>
    </w:p>
    <w:tbl>
      <w:tblPr>
        <w:tblW w:w="9786" w:type="dxa"/>
        <w:tblInd w:w="132" w:type="dxa"/>
        <w:tblLayout w:type="fixed"/>
        <w:tblCellMar>
          <w:left w:w="0" w:type="dxa"/>
          <w:right w:w="0" w:type="dxa"/>
        </w:tblCellMar>
        <w:tblLook w:val="0000" w:firstRow="0" w:lastRow="0" w:firstColumn="0" w:lastColumn="0" w:noHBand="0" w:noVBand="0"/>
      </w:tblPr>
      <w:tblGrid>
        <w:gridCol w:w="4051"/>
        <w:gridCol w:w="1147"/>
        <w:gridCol w:w="1147"/>
        <w:gridCol w:w="1147"/>
        <w:gridCol w:w="1147"/>
        <w:gridCol w:w="1147"/>
      </w:tblGrid>
      <w:tr w:rsidR="00957EE8" w:rsidRPr="004B13D2" w14:paraId="54D09191" w14:textId="77777777" w:rsidTr="0014108C">
        <w:trPr>
          <w:trHeight w:val="601"/>
        </w:trPr>
        <w:tc>
          <w:tcPr>
            <w:tcW w:w="4051" w:type="dxa"/>
            <w:tcBorders>
              <w:top w:val="single" w:sz="6" w:space="0" w:color="000000"/>
              <w:left w:val="single" w:sz="6" w:space="0" w:color="000000"/>
              <w:bottom w:val="single" w:sz="4" w:space="0" w:color="000000"/>
              <w:right w:val="single" w:sz="6" w:space="0" w:color="000000"/>
            </w:tcBorders>
            <w:shd w:val="clear" w:color="auto" w:fill="E4E4E4"/>
          </w:tcPr>
          <w:p w14:paraId="23DAE239" w14:textId="172C2AFC" w:rsidR="00957EE8" w:rsidRPr="00727080" w:rsidRDefault="007C093F" w:rsidP="0014108C">
            <w:pPr>
              <w:spacing w:before="0" w:after="0" w:line="240" w:lineRule="auto"/>
              <w:ind w:left="164"/>
              <w:jc w:val="left"/>
              <w:rPr>
                <w:i/>
                <w:iCs/>
                <w:sz w:val="20"/>
                <w:szCs w:val="20"/>
              </w:rPr>
            </w:pPr>
            <w:r>
              <w:rPr>
                <w:i/>
                <w:iCs/>
                <w:sz w:val="20"/>
                <w:szCs w:val="20"/>
              </w:rPr>
              <w:t>Ces derniers temps…</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1F2565AC"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jamais</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78BA3D77"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rarement</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1BD4F119"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parfois</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53321117"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souvent</w:t>
            </w:r>
          </w:p>
        </w:tc>
        <w:tc>
          <w:tcPr>
            <w:tcW w:w="1147" w:type="dxa"/>
            <w:tcBorders>
              <w:top w:val="single" w:sz="6" w:space="0" w:color="000000"/>
              <w:left w:val="single" w:sz="6" w:space="0" w:color="000000"/>
              <w:bottom w:val="single" w:sz="6" w:space="0" w:color="000000"/>
              <w:right w:val="single" w:sz="6" w:space="0" w:color="000000"/>
            </w:tcBorders>
            <w:shd w:val="clear" w:color="auto" w:fill="E4E4E4"/>
          </w:tcPr>
          <w:p w14:paraId="42C6845C"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toujours</w:t>
            </w:r>
          </w:p>
        </w:tc>
      </w:tr>
      <w:tr w:rsidR="002A2FA2" w:rsidRPr="004B13D2" w14:paraId="3C9134ED" w14:textId="77777777" w:rsidTr="0014108C">
        <w:trPr>
          <w:trHeight w:val="876"/>
        </w:trPr>
        <w:tc>
          <w:tcPr>
            <w:tcW w:w="4051" w:type="dxa"/>
            <w:tcBorders>
              <w:top w:val="single" w:sz="4" w:space="0" w:color="000000"/>
              <w:left w:val="single" w:sz="6" w:space="0" w:color="000000"/>
              <w:bottom w:val="single" w:sz="36" w:space="0" w:color="E4E4E4"/>
              <w:right w:val="single" w:sz="6" w:space="0" w:color="000000"/>
            </w:tcBorders>
          </w:tcPr>
          <w:p w14:paraId="606D40D7" w14:textId="77777777" w:rsidR="002A2FA2" w:rsidRPr="00C92584" w:rsidRDefault="002A2FA2" w:rsidP="002A2FA2">
            <w:pPr>
              <w:spacing w:before="0" w:after="0" w:line="240" w:lineRule="auto"/>
              <w:ind w:left="164"/>
              <w:jc w:val="left"/>
              <w:rPr>
                <w:sz w:val="20"/>
                <w:szCs w:val="20"/>
              </w:rPr>
            </w:pPr>
            <w:r w:rsidRPr="00C92584">
              <w:rPr>
                <w:sz w:val="20"/>
                <w:szCs w:val="20"/>
              </w:rPr>
              <w:lastRenderedPageBreak/>
              <w:t>1</w:t>
            </w:r>
            <w:r>
              <w:rPr>
                <w:sz w:val="20"/>
                <w:szCs w:val="20"/>
              </w:rPr>
              <w:t>.</w:t>
            </w:r>
            <w:r w:rsidRPr="00C92584">
              <w:rPr>
                <w:sz w:val="20"/>
                <w:szCs w:val="20"/>
              </w:rPr>
              <w:tab/>
            </w:r>
            <w:r w:rsidRPr="00A049F1">
              <w:rPr>
                <w:sz w:val="20"/>
                <w:szCs w:val="20"/>
              </w:rPr>
              <w:t xml:space="preserve">… </w:t>
            </w:r>
            <w:r w:rsidRPr="00C92584">
              <w:rPr>
                <w:sz w:val="20"/>
                <w:szCs w:val="20"/>
              </w:rPr>
              <w:t>je pense que ce sera difficile</w:t>
            </w:r>
          </w:p>
          <w:p w14:paraId="5A5D57CA" w14:textId="77777777" w:rsidR="002A2FA2" w:rsidRPr="00C92584" w:rsidRDefault="002A2FA2" w:rsidP="002A2FA2">
            <w:pPr>
              <w:spacing w:before="0" w:after="0" w:line="240" w:lineRule="auto"/>
              <w:ind w:left="164"/>
              <w:jc w:val="left"/>
              <w:rPr>
                <w:sz w:val="20"/>
                <w:szCs w:val="20"/>
              </w:rPr>
            </w:pPr>
            <w:r w:rsidRPr="00C92584">
              <w:rPr>
                <w:sz w:val="20"/>
                <w:szCs w:val="20"/>
              </w:rPr>
              <w:t>pour moi de mener une vie normale</w:t>
            </w:r>
          </w:p>
        </w:tc>
        <w:permStart w:id="1087379748"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49FDB880" w14:textId="32255946" w:rsidR="002A2FA2" w:rsidRPr="00C92584" w:rsidRDefault="00BE01E2" w:rsidP="002A2FA2">
            <w:pPr>
              <w:spacing w:before="0" w:after="0" w:line="240" w:lineRule="auto"/>
              <w:jc w:val="center"/>
              <w:rPr>
                <w:sz w:val="20"/>
                <w:szCs w:val="20"/>
                <w:lang w:val="en-GB"/>
              </w:rPr>
            </w:pPr>
            <w:sdt>
              <w:sdtPr>
                <w:id w:val="-13011443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87379748"/>
            <w:r w:rsidR="002A2FA2">
              <w:t xml:space="preserve"> </w:t>
            </w:r>
          </w:p>
        </w:tc>
        <w:permStart w:id="408895849"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259BD15B" w14:textId="17C4CD14" w:rsidR="002A2FA2" w:rsidRPr="00C92584" w:rsidRDefault="00BE01E2" w:rsidP="002A2FA2">
            <w:pPr>
              <w:spacing w:before="0" w:after="0" w:line="240" w:lineRule="auto"/>
              <w:jc w:val="center"/>
              <w:rPr>
                <w:sz w:val="20"/>
                <w:szCs w:val="20"/>
                <w:lang w:val="en-GB"/>
              </w:rPr>
            </w:pPr>
            <w:sdt>
              <w:sdtPr>
                <w:id w:val="11603461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8895849"/>
            <w:r w:rsidR="002A2FA2">
              <w:t xml:space="preserve"> </w:t>
            </w:r>
          </w:p>
        </w:tc>
        <w:permStart w:id="544288708"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65BB5524" w14:textId="37DD679A" w:rsidR="002A2FA2" w:rsidRPr="00C92584" w:rsidRDefault="00BE01E2" w:rsidP="002A2FA2">
            <w:pPr>
              <w:spacing w:before="0" w:after="0" w:line="240" w:lineRule="auto"/>
              <w:jc w:val="center"/>
              <w:rPr>
                <w:sz w:val="20"/>
                <w:szCs w:val="20"/>
                <w:lang w:val="en-GB"/>
              </w:rPr>
            </w:pPr>
            <w:sdt>
              <w:sdtPr>
                <w:id w:val="13343415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44288708"/>
            <w:r w:rsidR="002A2FA2">
              <w:t xml:space="preserve"> </w:t>
            </w:r>
          </w:p>
        </w:tc>
        <w:permStart w:id="1422686131"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5EBE320C" w14:textId="65D6E74E" w:rsidR="002A2FA2" w:rsidRPr="00C92584" w:rsidRDefault="00BE01E2" w:rsidP="002A2FA2">
            <w:pPr>
              <w:spacing w:before="0" w:after="0" w:line="240" w:lineRule="auto"/>
              <w:jc w:val="center"/>
              <w:rPr>
                <w:sz w:val="20"/>
                <w:szCs w:val="20"/>
                <w:lang w:val="en-GB"/>
              </w:rPr>
            </w:pPr>
            <w:sdt>
              <w:sdtPr>
                <w:id w:val="-16747960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22686131"/>
            <w:r w:rsidR="002A2FA2">
              <w:t xml:space="preserve"> </w:t>
            </w:r>
          </w:p>
        </w:tc>
        <w:permStart w:id="1766330527" w:edGrp="everyone"/>
        <w:tc>
          <w:tcPr>
            <w:tcW w:w="1147" w:type="dxa"/>
            <w:tcBorders>
              <w:top w:val="single" w:sz="6" w:space="0" w:color="000000"/>
              <w:left w:val="single" w:sz="6" w:space="0" w:color="000000"/>
              <w:bottom w:val="single" w:sz="36" w:space="0" w:color="E4E4E4"/>
              <w:right w:val="single" w:sz="6" w:space="0" w:color="000000"/>
            </w:tcBorders>
            <w:vAlign w:val="center"/>
          </w:tcPr>
          <w:p w14:paraId="4192ECBF" w14:textId="2ADE0AD8" w:rsidR="002A2FA2" w:rsidRPr="00C92584" w:rsidRDefault="00BE01E2" w:rsidP="002A2FA2">
            <w:pPr>
              <w:spacing w:before="0" w:after="0" w:line="240" w:lineRule="auto"/>
              <w:jc w:val="center"/>
              <w:rPr>
                <w:sz w:val="20"/>
                <w:szCs w:val="20"/>
                <w:lang w:val="en-GB"/>
              </w:rPr>
            </w:pPr>
            <w:sdt>
              <w:sdtPr>
                <w:id w:val="-5139933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66330527"/>
            <w:r w:rsidR="002A2FA2">
              <w:t xml:space="preserve"> </w:t>
            </w:r>
          </w:p>
        </w:tc>
      </w:tr>
      <w:tr w:rsidR="002A2FA2" w:rsidRPr="004B13D2" w14:paraId="493B1F36" w14:textId="77777777" w:rsidTr="0014108C">
        <w:trPr>
          <w:trHeight w:val="615"/>
        </w:trPr>
        <w:tc>
          <w:tcPr>
            <w:tcW w:w="4051" w:type="dxa"/>
            <w:tcBorders>
              <w:top w:val="single" w:sz="36" w:space="0" w:color="E4E4E4"/>
              <w:left w:val="single" w:sz="6" w:space="0" w:color="000000"/>
              <w:bottom w:val="single" w:sz="36" w:space="0" w:color="E4E4E4"/>
              <w:right w:val="single" w:sz="6" w:space="0" w:color="000000"/>
            </w:tcBorders>
          </w:tcPr>
          <w:p w14:paraId="29A84443" w14:textId="77777777" w:rsidR="002A2FA2" w:rsidRPr="00C92584" w:rsidRDefault="002A2FA2" w:rsidP="002A2FA2">
            <w:pPr>
              <w:spacing w:before="0" w:after="0" w:line="240" w:lineRule="auto"/>
              <w:ind w:left="164"/>
              <w:jc w:val="left"/>
              <w:rPr>
                <w:sz w:val="20"/>
                <w:szCs w:val="20"/>
              </w:rPr>
            </w:pPr>
            <w:r w:rsidRPr="00C92584">
              <w:rPr>
                <w:sz w:val="20"/>
                <w:szCs w:val="20"/>
              </w:rPr>
              <w:t>2</w:t>
            </w:r>
            <w:r>
              <w:rPr>
                <w:sz w:val="20"/>
                <w:szCs w:val="20"/>
              </w:rPr>
              <w:t>.</w:t>
            </w:r>
            <w:r w:rsidRPr="00C92584">
              <w:rPr>
                <w:sz w:val="20"/>
                <w:szCs w:val="20"/>
              </w:rPr>
              <w:tab/>
            </w:r>
            <w:r w:rsidRPr="00A049F1">
              <w:rPr>
                <w:sz w:val="20"/>
                <w:szCs w:val="20"/>
              </w:rPr>
              <w:t xml:space="preserve">… </w:t>
            </w:r>
            <w:r w:rsidRPr="00C92584">
              <w:rPr>
                <w:sz w:val="20"/>
                <w:szCs w:val="20"/>
              </w:rPr>
              <w:t>je pense qu’avec le temps, les</w:t>
            </w:r>
          </w:p>
          <w:p w14:paraId="374F81DA" w14:textId="77777777" w:rsidR="002A2FA2" w:rsidRPr="00C92584" w:rsidRDefault="002A2FA2" w:rsidP="002A2FA2">
            <w:pPr>
              <w:spacing w:before="0" w:after="0" w:line="240" w:lineRule="auto"/>
              <w:ind w:left="164"/>
              <w:jc w:val="left"/>
              <w:rPr>
                <w:sz w:val="20"/>
                <w:szCs w:val="20"/>
                <w:lang w:val="en-GB"/>
              </w:rPr>
            </w:pPr>
            <w:r w:rsidRPr="00C92584">
              <w:rPr>
                <w:sz w:val="20"/>
                <w:szCs w:val="20"/>
                <w:lang w:val="en-GB"/>
              </w:rPr>
              <w:t>choses vont s’arranger</w:t>
            </w:r>
          </w:p>
        </w:tc>
        <w:permStart w:id="2063946103"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003554ED" w14:textId="51C40034" w:rsidR="002A2FA2" w:rsidRPr="00C92584" w:rsidRDefault="00BE01E2" w:rsidP="002A2FA2">
            <w:pPr>
              <w:spacing w:before="0" w:after="0" w:line="240" w:lineRule="auto"/>
              <w:jc w:val="center"/>
              <w:rPr>
                <w:sz w:val="20"/>
                <w:szCs w:val="20"/>
                <w:lang w:val="en-GB"/>
              </w:rPr>
            </w:pPr>
            <w:sdt>
              <w:sdtPr>
                <w:id w:val="19711665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63946103"/>
            <w:r w:rsidR="002A2FA2">
              <w:t xml:space="preserve"> </w:t>
            </w:r>
          </w:p>
        </w:tc>
        <w:permStart w:id="198104087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1907BB93" w14:textId="38FF2C98" w:rsidR="002A2FA2" w:rsidRPr="00C92584" w:rsidRDefault="00BE01E2" w:rsidP="002A2FA2">
            <w:pPr>
              <w:spacing w:before="0" w:after="0" w:line="240" w:lineRule="auto"/>
              <w:jc w:val="center"/>
              <w:rPr>
                <w:sz w:val="20"/>
                <w:szCs w:val="20"/>
                <w:lang w:val="en-GB"/>
              </w:rPr>
            </w:pPr>
            <w:sdt>
              <w:sdtPr>
                <w:id w:val="-7128843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1040870"/>
            <w:r w:rsidR="002A2FA2">
              <w:t xml:space="preserve"> </w:t>
            </w:r>
          </w:p>
        </w:tc>
        <w:permStart w:id="35437010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8B3C813" w14:textId="0A9B0E0C" w:rsidR="002A2FA2" w:rsidRPr="00C92584" w:rsidRDefault="00BE01E2" w:rsidP="002A2FA2">
            <w:pPr>
              <w:spacing w:before="0" w:after="0" w:line="240" w:lineRule="auto"/>
              <w:jc w:val="center"/>
              <w:rPr>
                <w:sz w:val="20"/>
                <w:szCs w:val="20"/>
                <w:lang w:val="en-GB"/>
              </w:rPr>
            </w:pPr>
            <w:sdt>
              <w:sdtPr>
                <w:id w:val="19594465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54370100"/>
            <w:r w:rsidR="002A2FA2">
              <w:t xml:space="preserve"> </w:t>
            </w:r>
          </w:p>
        </w:tc>
        <w:permStart w:id="639506056"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040F68AA" w14:textId="7784B679" w:rsidR="002A2FA2" w:rsidRPr="00C92584" w:rsidRDefault="00BE01E2" w:rsidP="002A2FA2">
            <w:pPr>
              <w:spacing w:before="0" w:after="0" w:line="240" w:lineRule="auto"/>
              <w:jc w:val="center"/>
              <w:rPr>
                <w:sz w:val="20"/>
                <w:szCs w:val="20"/>
                <w:lang w:val="en-GB"/>
              </w:rPr>
            </w:pPr>
            <w:sdt>
              <w:sdtPr>
                <w:id w:val="-13513282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9506056"/>
            <w:r w:rsidR="002A2FA2">
              <w:t xml:space="preserve"> </w:t>
            </w:r>
          </w:p>
        </w:tc>
        <w:permStart w:id="152641261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E2EECB1" w14:textId="188E0947" w:rsidR="002A2FA2" w:rsidRPr="00C92584" w:rsidRDefault="00BE01E2" w:rsidP="002A2FA2">
            <w:pPr>
              <w:spacing w:before="0" w:after="0" w:line="240" w:lineRule="auto"/>
              <w:jc w:val="center"/>
              <w:rPr>
                <w:sz w:val="20"/>
                <w:szCs w:val="20"/>
                <w:lang w:val="en-GB"/>
              </w:rPr>
            </w:pPr>
            <w:sdt>
              <w:sdtPr>
                <w:id w:val="15020020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6412610"/>
            <w:r w:rsidR="002A2FA2">
              <w:t xml:space="preserve"> </w:t>
            </w:r>
          </w:p>
        </w:tc>
      </w:tr>
      <w:tr w:rsidR="002A2FA2" w:rsidRPr="004B13D2" w14:paraId="023CF8F3" w14:textId="77777777" w:rsidTr="0014108C">
        <w:trPr>
          <w:trHeight w:val="529"/>
        </w:trPr>
        <w:tc>
          <w:tcPr>
            <w:tcW w:w="4051" w:type="dxa"/>
            <w:tcBorders>
              <w:top w:val="single" w:sz="36" w:space="0" w:color="E4E4E4"/>
              <w:left w:val="single" w:sz="6" w:space="0" w:color="000000"/>
              <w:bottom w:val="single" w:sz="36" w:space="0" w:color="E4E4E4"/>
              <w:right w:val="single" w:sz="6" w:space="0" w:color="000000"/>
            </w:tcBorders>
          </w:tcPr>
          <w:p w14:paraId="7C293D72" w14:textId="77777777" w:rsidR="002A2FA2" w:rsidRPr="00C92584" w:rsidRDefault="002A2FA2" w:rsidP="002A2FA2">
            <w:pPr>
              <w:spacing w:before="0" w:after="0" w:line="240" w:lineRule="auto"/>
              <w:ind w:left="164"/>
              <w:jc w:val="left"/>
              <w:rPr>
                <w:sz w:val="20"/>
                <w:szCs w:val="20"/>
              </w:rPr>
            </w:pPr>
            <w:r w:rsidRPr="00C92584">
              <w:rPr>
                <w:sz w:val="20"/>
                <w:szCs w:val="20"/>
              </w:rPr>
              <w:t>3</w:t>
            </w:r>
            <w:r>
              <w:rPr>
                <w:sz w:val="20"/>
                <w:szCs w:val="20"/>
              </w:rPr>
              <w:t>.</w:t>
            </w:r>
            <w:r w:rsidRPr="00C92584">
              <w:rPr>
                <w:sz w:val="20"/>
                <w:szCs w:val="20"/>
              </w:rPr>
              <w:tab/>
            </w:r>
            <w:r w:rsidRPr="00A049F1">
              <w:rPr>
                <w:sz w:val="20"/>
                <w:szCs w:val="20"/>
              </w:rPr>
              <w:t xml:space="preserve">… </w:t>
            </w:r>
            <w:r w:rsidRPr="00C92584">
              <w:rPr>
                <w:sz w:val="20"/>
                <w:szCs w:val="20"/>
              </w:rPr>
              <w:t>j’ai peur que mon état s’aggrave</w:t>
            </w:r>
          </w:p>
        </w:tc>
        <w:permStart w:id="194342755"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5272EA8" w14:textId="759651DA" w:rsidR="002A2FA2" w:rsidRPr="00C92584" w:rsidRDefault="00BE01E2" w:rsidP="002A2FA2">
            <w:pPr>
              <w:spacing w:before="0" w:after="0" w:line="240" w:lineRule="auto"/>
              <w:jc w:val="center"/>
              <w:rPr>
                <w:sz w:val="20"/>
                <w:szCs w:val="20"/>
                <w:lang w:val="en-GB"/>
              </w:rPr>
            </w:pPr>
            <w:sdt>
              <w:sdtPr>
                <w:id w:val="-18788571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4342755"/>
            <w:r w:rsidR="002A2FA2">
              <w:t xml:space="preserve"> </w:t>
            </w:r>
          </w:p>
        </w:tc>
        <w:permStart w:id="1354243876"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B35C0C4" w14:textId="6CF9E1C8" w:rsidR="002A2FA2" w:rsidRPr="00C92584" w:rsidRDefault="00BE01E2" w:rsidP="002A2FA2">
            <w:pPr>
              <w:spacing w:before="0" w:after="0" w:line="240" w:lineRule="auto"/>
              <w:jc w:val="center"/>
              <w:rPr>
                <w:sz w:val="20"/>
                <w:szCs w:val="20"/>
                <w:lang w:val="en-GB"/>
              </w:rPr>
            </w:pPr>
            <w:sdt>
              <w:sdtPr>
                <w:id w:val="-9787008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54243876"/>
            <w:r w:rsidR="002A2FA2">
              <w:t xml:space="preserve"> </w:t>
            </w:r>
          </w:p>
        </w:tc>
        <w:permStart w:id="1316954065"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383101F6" w14:textId="1390998B" w:rsidR="002A2FA2" w:rsidRPr="00C92584" w:rsidRDefault="00BE01E2" w:rsidP="002A2FA2">
            <w:pPr>
              <w:spacing w:before="0" w:after="0" w:line="240" w:lineRule="auto"/>
              <w:jc w:val="center"/>
              <w:rPr>
                <w:sz w:val="20"/>
                <w:szCs w:val="20"/>
                <w:lang w:val="en-GB"/>
              </w:rPr>
            </w:pPr>
            <w:sdt>
              <w:sdtPr>
                <w:id w:val="-20668616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16954065"/>
            <w:r w:rsidR="002A2FA2">
              <w:t xml:space="preserve"> </w:t>
            </w:r>
          </w:p>
        </w:tc>
        <w:permStart w:id="1277232873"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4B24FD47" w14:textId="56401A65" w:rsidR="002A2FA2" w:rsidRPr="00C92584" w:rsidRDefault="00BE01E2" w:rsidP="002A2FA2">
            <w:pPr>
              <w:spacing w:before="0" w:after="0" w:line="240" w:lineRule="auto"/>
              <w:jc w:val="center"/>
              <w:rPr>
                <w:sz w:val="20"/>
                <w:szCs w:val="20"/>
                <w:lang w:val="en-GB"/>
              </w:rPr>
            </w:pPr>
            <w:sdt>
              <w:sdtPr>
                <w:id w:val="18320200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7232873"/>
            <w:r w:rsidR="002A2FA2">
              <w:t xml:space="preserve"> </w:t>
            </w:r>
          </w:p>
        </w:tc>
        <w:permStart w:id="2610787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65156E7F" w14:textId="50AFF573" w:rsidR="002A2FA2" w:rsidRPr="00C92584" w:rsidRDefault="00BE01E2" w:rsidP="002A2FA2">
            <w:pPr>
              <w:spacing w:before="0" w:after="0" w:line="240" w:lineRule="auto"/>
              <w:jc w:val="center"/>
              <w:rPr>
                <w:sz w:val="20"/>
                <w:szCs w:val="20"/>
                <w:lang w:val="en-GB"/>
              </w:rPr>
            </w:pPr>
            <w:sdt>
              <w:sdtPr>
                <w:id w:val="5511985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6107870"/>
            <w:r w:rsidR="002A2FA2">
              <w:t xml:space="preserve"> </w:t>
            </w:r>
          </w:p>
        </w:tc>
      </w:tr>
      <w:tr w:rsidR="002A2FA2" w:rsidRPr="004B13D2" w14:paraId="4C67875C" w14:textId="77777777" w:rsidTr="0014108C">
        <w:trPr>
          <w:trHeight w:val="634"/>
        </w:trPr>
        <w:tc>
          <w:tcPr>
            <w:tcW w:w="4051" w:type="dxa"/>
            <w:tcBorders>
              <w:top w:val="single" w:sz="36" w:space="0" w:color="E4E4E4"/>
              <w:left w:val="single" w:sz="6" w:space="0" w:color="000000"/>
              <w:bottom w:val="single" w:sz="36" w:space="0" w:color="E4E4E4"/>
              <w:right w:val="single" w:sz="6" w:space="0" w:color="000000"/>
            </w:tcBorders>
          </w:tcPr>
          <w:p w14:paraId="78272A96" w14:textId="77777777" w:rsidR="002A2FA2" w:rsidRPr="00C92584" w:rsidRDefault="002A2FA2" w:rsidP="002A2FA2">
            <w:pPr>
              <w:spacing w:before="0" w:after="0" w:line="240" w:lineRule="auto"/>
              <w:ind w:left="164"/>
              <w:jc w:val="left"/>
              <w:rPr>
                <w:sz w:val="20"/>
                <w:szCs w:val="20"/>
              </w:rPr>
            </w:pPr>
            <w:r w:rsidRPr="00C92584">
              <w:rPr>
                <w:sz w:val="20"/>
                <w:szCs w:val="20"/>
              </w:rPr>
              <w:t>4.</w:t>
            </w:r>
            <w:r w:rsidRPr="00C92584">
              <w:rPr>
                <w:sz w:val="20"/>
                <w:szCs w:val="20"/>
              </w:rPr>
              <w:tab/>
              <w:t>… mon hémophilie influence mes projets de vie</w:t>
            </w:r>
          </w:p>
        </w:tc>
        <w:permStart w:id="894195808"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1199B20F" w14:textId="74FF8423" w:rsidR="002A2FA2" w:rsidRPr="00C92584" w:rsidRDefault="00BE01E2" w:rsidP="002A2FA2">
            <w:pPr>
              <w:spacing w:before="0" w:after="0" w:line="240" w:lineRule="auto"/>
              <w:jc w:val="center"/>
              <w:rPr>
                <w:sz w:val="20"/>
                <w:szCs w:val="20"/>
                <w:lang w:val="en-GB"/>
              </w:rPr>
            </w:pPr>
            <w:sdt>
              <w:sdtPr>
                <w:id w:val="-2259998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4195808"/>
            <w:r w:rsidR="002A2FA2">
              <w:t xml:space="preserve"> </w:t>
            </w:r>
          </w:p>
        </w:tc>
        <w:permStart w:id="115754438"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5050B3B4" w14:textId="538914DC" w:rsidR="002A2FA2" w:rsidRPr="00C92584" w:rsidRDefault="00BE01E2" w:rsidP="002A2FA2">
            <w:pPr>
              <w:spacing w:before="0" w:after="0" w:line="240" w:lineRule="auto"/>
              <w:jc w:val="center"/>
              <w:rPr>
                <w:sz w:val="20"/>
                <w:szCs w:val="20"/>
                <w:lang w:val="en-GB"/>
              </w:rPr>
            </w:pPr>
            <w:sdt>
              <w:sdtPr>
                <w:id w:val="12200146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5754438"/>
            <w:r w:rsidR="002A2FA2">
              <w:t xml:space="preserve"> </w:t>
            </w:r>
          </w:p>
        </w:tc>
        <w:permStart w:id="429487679"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430ADA74" w14:textId="2A296E40" w:rsidR="002A2FA2" w:rsidRPr="00C92584" w:rsidRDefault="00BE01E2" w:rsidP="002A2FA2">
            <w:pPr>
              <w:spacing w:before="0" w:after="0" w:line="240" w:lineRule="auto"/>
              <w:jc w:val="center"/>
              <w:rPr>
                <w:sz w:val="20"/>
                <w:szCs w:val="20"/>
                <w:lang w:val="en-GB"/>
              </w:rPr>
            </w:pPr>
            <w:sdt>
              <w:sdtPr>
                <w:id w:val="550466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29487679"/>
            <w:r w:rsidR="002A2FA2">
              <w:t xml:space="preserve"> </w:t>
            </w:r>
          </w:p>
        </w:tc>
        <w:permStart w:id="1731810054"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126B7AB8" w14:textId="31EE984C" w:rsidR="002A2FA2" w:rsidRPr="00C92584" w:rsidRDefault="00BE01E2" w:rsidP="002A2FA2">
            <w:pPr>
              <w:spacing w:before="0" w:after="0" w:line="240" w:lineRule="auto"/>
              <w:jc w:val="center"/>
              <w:rPr>
                <w:sz w:val="20"/>
                <w:szCs w:val="20"/>
                <w:lang w:val="en-GB"/>
              </w:rPr>
            </w:pPr>
            <w:sdt>
              <w:sdtPr>
                <w:id w:val="2620379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31810054"/>
            <w:r w:rsidR="002A2FA2">
              <w:t xml:space="preserve"> </w:t>
            </w:r>
          </w:p>
        </w:tc>
        <w:permStart w:id="1037173260" w:edGrp="everyone"/>
        <w:tc>
          <w:tcPr>
            <w:tcW w:w="1147" w:type="dxa"/>
            <w:tcBorders>
              <w:top w:val="single" w:sz="36" w:space="0" w:color="E4E4E4"/>
              <w:left w:val="single" w:sz="6" w:space="0" w:color="000000"/>
              <w:bottom w:val="single" w:sz="36" w:space="0" w:color="E4E4E4"/>
              <w:right w:val="single" w:sz="6" w:space="0" w:color="000000"/>
            </w:tcBorders>
            <w:vAlign w:val="center"/>
          </w:tcPr>
          <w:p w14:paraId="404FB1DF" w14:textId="60EFED6C" w:rsidR="002A2FA2" w:rsidRPr="00C92584" w:rsidRDefault="00BE01E2" w:rsidP="002A2FA2">
            <w:pPr>
              <w:spacing w:before="0" w:after="0" w:line="240" w:lineRule="auto"/>
              <w:jc w:val="center"/>
              <w:rPr>
                <w:sz w:val="20"/>
                <w:szCs w:val="20"/>
                <w:lang w:val="en-GB"/>
              </w:rPr>
            </w:pPr>
            <w:sdt>
              <w:sdtPr>
                <w:id w:val="-16920555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7173260"/>
            <w:r w:rsidR="002A2FA2">
              <w:t xml:space="preserve"> </w:t>
            </w:r>
          </w:p>
        </w:tc>
      </w:tr>
      <w:tr w:rsidR="002A2FA2" w:rsidRPr="004B13D2" w14:paraId="5EDED90D" w14:textId="77777777" w:rsidTr="0014108C">
        <w:trPr>
          <w:trHeight w:val="619"/>
        </w:trPr>
        <w:tc>
          <w:tcPr>
            <w:tcW w:w="4051" w:type="dxa"/>
            <w:tcBorders>
              <w:top w:val="single" w:sz="36" w:space="0" w:color="E4E4E4"/>
              <w:left w:val="single" w:sz="6" w:space="0" w:color="000000"/>
              <w:bottom w:val="single" w:sz="6" w:space="0" w:color="000000"/>
              <w:right w:val="single" w:sz="6" w:space="0" w:color="000000"/>
            </w:tcBorders>
          </w:tcPr>
          <w:p w14:paraId="3AC0BBF9" w14:textId="77777777" w:rsidR="002A2FA2" w:rsidRPr="00C92584" w:rsidRDefault="002A2FA2" w:rsidP="002A2FA2">
            <w:pPr>
              <w:spacing w:before="0" w:after="0" w:line="240" w:lineRule="auto"/>
              <w:ind w:left="164"/>
              <w:jc w:val="left"/>
              <w:rPr>
                <w:sz w:val="20"/>
                <w:szCs w:val="20"/>
              </w:rPr>
            </w:pPr>
            <w:r w:rsidRPr="00C92584">
              <w:rPr>
                <w:sz w:val="20"/>
                <w:szCs w:val="20"/>
              </w:rPr>
              <w:t>5.</w:t>
            </w:r>
            <w:r w:rsidRPr="00C92584">
              <w:rPr>
                <w:sz w:val="20"/>
                <w:szCs w:val="20"/>
              </w:rPr>
              <w:tab/>
              <w:t>… j’ai peur d’avoir un jour besoin d’un fauteuil roulant</w:t>
            </w:r>
          </w:p>
        </w:tc>
        <w:permStart w:id="735470676"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0EF81A59" w14:textId="78DA826D" w:rsidR="002A2FA2" w:rsidRPr="00C92584" w:rsidRDefault="00BE01E2" w:rsidP="002A2FA2">
            <w:pPr>
              <w:spacing w:before="0" w:after="0" w:line="240" w:lineRule="auto"/>
              <w:jc w:val="center"/>
              <w:rPr>
                <w:sz w:val="20"/>
                <w:szCs w:val="20"/>
                <w:lang w:val="en-GB"/>
              </w:rPr>
            </w:pPr>
            <w:sdt>
              <w:sdtPr>
                <w:id w:val="-13107929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35470676"/>
            <w:r w:rsidR="002A2FA2">
              <w:t xml:space="preserve"> </w:t>
            </w:r>
          </w:p>
        </w:tc>
        <w:permStart w:id="1431782786"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5F178878" w14:textId="2CC92372" w:rsidR="002A2FA2" w:rsidRPr="00C92584" w:rsidRDefault="00BE01E2" w:rsidP="002A2FA2">
            <w:pPr>
              <w:spacing w:before="0" w:after="0" w:line="240" w:lineRule="auto"/>
              <w:jc w:val="center"/>
              <w:rPr>
                <w:sz w:val="20"/>
                <w:szCs w:val="20"/>
                <w:lang w:val="en-GB"/>
              </w:rPr>
            </w:pPr>
            <w:sdt>
              <w:sdtPr>
                <w:id w:val="239213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31782786"/>
            <w:r w:rsidR="002A2FA2">
              <w:t xml:space="preserve"> </w:t>
            </w:r>
          </w:p>
        </w:tc>
        <w:permStart w:id="673595827"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24DB5004" w14:textId="65C39EBA" w:rsidR="002A2FA2" w:rsidRPr="00C92584" w:rsidRDefault="00BE01E2" w:rsidP="002A2FA2">
            <w:pPr>
              <w:spacing w:before="0" w:after="0" w:line="240" w:lineRule="auto"/>
              <w:jc w:val="center"/>
              <w:rPr>
                <w:sz w:val="20"/>
                <w:szCs w:val="20"/>
                <w:lang w:val="en-GB"/>
              </w:rPr>
            </w:pPr>
            <w:sdt>
              <w:sdtPr>
                <w:id w:val="13923186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3595827"/>
            <w:r w:rsidR="002A2FA2">
              <w:t xml:space="preserve"> </w:t>
            </w:r>
          </w:p>
        </w:tc>
        <w:permStart w:id="784413730"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0C997CED" w14:textId="4C26D048" w:rsidR="002A2FA2" w:rsidRPr="00C92584" w:rsidRDefault="00BE01E2" w:rsidP="002A2FA2">
            <w:pPr>
              <w:spacing w:before="0" w:after="0" w:line="240" w:lineRule="auto"/>
              <w:jc w:val="center"/>
              <w:rPr>
                <w:sz w:val="20"/>
                <w:szCs w:val="20"/>
                <w:lang w:val="en-GB"/>
              </w:rPr>
            </w:pPr>
            <w:sdt>
              <w:sdtPr>
                <w:id w:val="19795675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4413730"/>
            <w:r w:rsidR="002A2FA2">
              <w:t xml:space="preserve"> </w:t>
            </w:r>
          </w:p>
        </w:tc>
        <w:permStart w:id="1199970416" w:edGrp="everyone"/>
        <w:tc>
          <w:tcPr>
            <w:tcW w:w="1147" w:type="dxa"/>
            <w:tcBorders>
              <w:top w:val="single" w:sz="36" w:space="0" w:color="E4E4E4"/>
              <w:left w:val="single" w:sz="6" w:space="0" w:color="000000"/>
              <w:bottom w:val="single" w:sz="6" w:space="0" w:color="000000"/>
              <w:right w:val="single" w:sz="6" w:space="0" w:color="000000"/>
            </w:tcBorders>
            <w:vAlign w:val="center"/>
          </w:tcPr>
          <w:p w14:paraId="775A50E8" w14:textId="1D3D60FA" w:rsidR="002A2FA2" w:rsidRPr="00C92584" w:rsidRDefault="00BE01E2" w:rsidP="002A2FA2">
            <w:pPr>
              <w:spacing w:before="0" w:after="0" w:line="240" w:lineRule="auto"/>
              <w:jc w:val="center"/>
              <w:rPr>
                <w:sz w:val="20"/>
                <w:szCs w:val="20"/>
                <w:lang w:val="en-GB"/>
              </w:rPr>
            </w:pPr>
            <w:sdt>
              <w:sdtPr>
                <w:id w:val="8849905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9970416"/>
            <w:r w:rsidR="002A2FA2">
              <w:t xml:space="preserve"> </w:t>
            </w:r>
          </w:p>
        </w:tc>
      </w:tr>
    </w:tbl>
    <w:p w14:paraId="2A88F6D4" w14:textId="6AB9030D" w:rsidR="00EC06BC" w:rsidRDefault="00EC06BC">
      <w:pPr>
        <w:spacing w:before="0" w:after="200" w:line="276" w:lineRule="auto"/>
        <w:jc w:val="left"/>
        <w:rPr>
          <w:b/>
          <w:bCs/>
        </w:rPr>
      </w:pPr>
    </w:p>
    <w:p w14:paraId="2639C2D5" w14:textId="1430ADD1" w:rsidR="00957EE8" w:rsidRPr="00BC562B" w:rsidRDefault="00957EE8" w:rsidP="00957EE8">
      <w:pPr>
        <w:numPr>
          <w:ilvl w:val="1"/>
          <w:numId w:val="17"/>
        </w:numPr>
        <w:spacing w:before="200" w:after="200" w:line="276" w:lineRule="auto"/>
        <w:ind w:left="567" w:hanging="567"/>
        <w:jc w:val="left"/>
        <w:rPr>
          <w:b/>
          <w:bCs/>
        </w:rPr>
      </w:pPr>
      <w:r w:rsidRPr="004B13D2">
        <w:rPr>
          <w:b/>
          <w:bCs/>
        </w:rPr>
        <w:t>Les questions suivantes portent sur votre hémophilie et votre VIE DE FAMILLE.</w:t>
      </w:r>
    </w:p>
    <w:tbl>
      <w:tblPr>
        <w:tblW w:w="9789" w:type="dxa"/>
        <w:tblInd w:w="132" w:type="dxa"/>
        <w:tblLayout w:type="fixed"/>
        <w:tblCellMar>
          <w:left w:w="0" w:type="dxa"/>
          <w:right w:w="0" w:type="dxa"/>
        </w:tblCellMar>
        <w:tblLook w:val="0000" w:firstRow="0" w:lastRow="0" w:firstColumn="0" w:lastColumn="0" w:noHBand="0" w:noVBand="0"/>
      </w:tblPr>
      <w:tblGrid>
        <w:gridCol w:w="3590"/>
        <w:gridCol w:w="902"/>
        <w:gridCol w:w="1080"/>
        <w:gridCol w:w="989"/>
        <w:gridCol w:w="989"/>
        <w:gridCol w:w="996"/>
        <w:gridCol w:w="1243"/>
      </w:tblGrid>
      <w:tr w:rsidR="00957EE8" w:rsidRPr="004B13D2" w14:paraId="5794065D" w14:textId="77777777" w:rsidTr="0014108C">
        <w:trPr>
          <w:trHeight w:val="585"/>
        </w:trPr>
        <w:tc>
          <w:tcPr>
            <w:tcW w:w="3590" w:type="dxa"/>
            <w:tcBorders>
              <w:top w:val="single" w:sz="4" w:space="0" w:color="000000"/>
              <w:left w:val="single" w:sz="6" w:space="0" w:color="000000"/>
              <w:bottom w:val="single" w:sz="4" w:space="0" w:color="000000"/>
              <w:right w:val="single" w:sz="6" w:space="0" w:color="000000"/>
            </w:tcBorders>
            <w:shd w:val="clear" w:color="auto" w:fill="E4E4E4"/>
          </w:tcPr>
          <w:p w14:paraId="10F42991" w14:textId="14D466E0" w:rsidR="00957EE8" w:rsidRPr="00727080" w:rsidRDefault="007C093F" w:rsidP="0014108C">
            <w:pPr>
              <w:spacing w:before="0" w:after="0" w:line="240" w:lineRule="auto"/>
              <w:ind w:left="164"/>
              <w:jc w:val="left"/>
              <w:rPr>
                <w:i/>
                <w:iCs/>
                <w:sz w:val="20"/>
                <w:szCs w:val="20"/>
              </w:rPr>
            </w:pPr>
            <w:r>
              <w:rPr>
                <w:i/>
                <w:iCs/>
                <w:sz w:val="20"/>
                <w:szCs w:val="20"/>
              </w:rPr>
              <w:t>Ces derniers temps</w:t>
            </w:r>
            <w:r w:rsidR="00957EE8" w:rsidRPr="00C92584">
              <w:rPr>
                <w:i/>
                <w:iCs/>
                <w:sz w:val="20"/>
                <w:szCs w:val="20"/>
              </w:rPr>
              <w:t>...</w:t>
            </w:r>
          </w:p>
        </w:tc>
        <w:tc>
          <w:tcPr>
            <w:tcW w:w="902" w:type="dxa"/>
            <w:tcBorders>
              <w:top w:val="single" w:sz="6" w:space="0" w:color="000000"/>
              <w:left w:val="single" w:sz="6" w:space="0" w:color="000000"/>
              <w:bottom w:val="single" w:sz="6" w:space="0" w:color="000000"/>
              <w:right w:val="single" w:sz="6" w:space="0" w:color="000000"/>
            </w:tcBorders>
            <w:shd w:val="clear" w:color="auto" w:fill="E4E4E4"/>
          </w:tcPr>
          <w:p w14:paraId="01EB5E65"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jamais</w:t>
            </w:r>
          </w:p>
        </w:tc>
        <w:tc>
          <w:tcPr>
            <w:tcW w:w="1080" w:type="dxa"/>
            <w:tcBorders>
              <w:top w:val="single" w:sz="6" w:space="0" w:color="000000"/>
              <w:left w:val="single" w:sz="6" w:space="0" w:color="000000"/>
              <w:bottom w:val="single" w:sz="6" w:space="0" w:color="000000"/>
              <w:right w:val="single" w:sz="6" w:space="0" w:color="000000"/>
            </w:tcBorders>
            <w:shd w:val="clear" w:color="auto" w:fill="E4E4E4"/>
          </w:tcPr>
          <w:p w14:paraId="3D90FD71"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rarement</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7E57AD18"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parfois</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049868C9"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souvent</w:t>
            </w:r>
          </w:p>
        </w:tc>
        <w:tc>
          <w:tcPr>
            <w:tcW w:w="996" w:type="dxa"/>
            <w:tcBorders>
              <w:top w:val="single" w:sz="6" w:space="0" w:color="000000"/>
              <w:left w:val="single" w:sz="6" w:space="0" w:color="000000"/>
              <w:bottom w:val="single" w:sz="6" w:space="0" w:color="000000"/>
              <w:right w:val="double" w:sz="2" w:space="0" w:color="000000"/>
            </w:tcBorders>
            <w:shd w:val="clear" w:color="auto" w:fill="E4E4E4"/>
          </w:tcPr>
          <w:p w14:paraId="65F88C42"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toujours</w:t>
            </w:r>
          </w:p>
        </w:tc>
        <w:tc>
          <w:tcPr>
            <w:tcW w:w="1243" w:type="dxa"/>
            <w:tcBorders>
              <w:top w:val="single" w:sz="6" w:space="0" w:color="000000"/>
              <w:left w:val="double" w:sz="2" w:space="0" w:color="000000"/>
              <w:bottom w:val="single" w:sz="6" w:space="0" w:color="000000"/>
              <w:right w:val="single" w:sz="6" w:space="0" w:color="000000"/>
            </w:tcBorders>
            <w:shd w:val="clear" w:color="auto" w:fill="E6E6E6"/>
          </w:tcPr>
          <w:p w14:paraId="0B29A462"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sans objet</w:t>
            </w:r>
          </w:p>
        </w:tc>
      </w:tr>
      <w:tr w:rsidR="002A2FA2" w:rsidRPr="004B13D2" w14:paraId="168D26C3" w14:textId="77777777" w:rsidTr="0014108C">
        <w:trPr>
          <w:trHeight w:val="621"/>
        </w:trPr>
        <w:tc>
          <w:tcPr>
            <w:tcW w:w="3590" w:type="dxa"/>
            <w:tcBorders>
              <w:top w:val="single" w:sz="4" w:space="0" w:color="000000"/>
              <w:left w:val="single" w:sz="6" w:space="0" w:color="000000"/>
              <w:bottom w:val="single" w:sz="36" w:space="0" w:color="E6E6E6"/>
              <w:right w:val="single" w:sz="6" w:space="0" w:color="000000"/>
            </w:tcBorders>
          </w:tcPr>
          <w:p w14:paraId="64C4F18E" w14:textId="77777777" w:rsidR="002A2FA2" w:rsidRPr="00C92584" w:rsidRDefault="002A2FA2" w:rsidP="002A2FA2">
            <w:pPr>
              <w:spacing w:before="0" w:after="0" w:line="240" w:lineRule="auto"/>
              <w:ind w:left="164"/>
              <w:jc w:val="left"/>
              <w:rPr>
                <w:sz w:val="20"/>
                <w:szCs w:val="20"/>
              </w:rPr>
            </w:pPr>
            <w:r w:rsidRPr="00C92584">
              <w:rPr>
                <w:sz w:val="20"/>
                <w:szCs w:val="20"/>
              </w:rPr>
              <w:t>1.</w:t>
            </w:r>
            <w:r w:rsidRPr="00C92584">
              <w:rPr>
                <w:sz w:val="20"/>
                <w:szCs w:val="20"/>
              </w:rPr>
              <w:tab/>
              <w:t>… j’ai des difficultés à avoir un enfant</w:t>
            </w:r>
          </w:p>
        </w:tc>
        <w:permStart w:id="632372118" w:edGrp="everyone"/>
        <w:tc>
          <w:tcPr>
            <w:tcW w:w="902" w:type="dxa"/>
            <w:tcBorders>
              <w:top w:val="single" w:sz="6" w:space="0" w:color="000000"/>
              <w:left w:val="single" w:sz="6" w:space="0" w:color="000000"/>
              <w:bottom w:val="single" w:sz="36" w:space="0" w:color="E6E6E6"/>
              <w:right w:val="single" w:sz="6" w:space="0" w:color="000000"/>
            </w:tcBorders>
            <w:vAlign w:val="center"/>
          </w:tcPr>
          <w:p w14:paraId="7273B145" w14:textId="28A71036" w:rsidR="002A2FA2" w:rsidRPr="00C92584" w:rsidRDefault="00BE01E2" w:rsidP="002A2FA2">
            <w:pPr>
              <w:spacing w:before="0" w:after="0" w:line="240" w:lineRule="auto"/>
              <w:jc w:val="center"/>
              <w:rPr>
                <w:sz w:val="20"/>
                <w:szCs w:val="20"/>
                <w:lang w:val="en-GB"/>
              </w:rPr>
            </w:pPr>
            <w:sdt>
              <w:sdtPr>
                <w:id w:val="-6229142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2372118"/>
            <w:r w:rsidR="002A2FA2">
              <w:t xml:space="preserve"> </w:t>
            </w:r>
          </w:p>
        </w:tc>
        <w:permStart w:id="1868512319" w:edGrp="everyone"/>
        <w:tc>
          <w:tcPr>
            <w:tcW w:w="1080" w:type="dxa"/>
            <w:tcBorders>
              <w:top w:val="single" w:sz="6" w:space="0" w:color="000000"/>
              <w:left w:val="single" w:sz="6" w:space="0" w:color="000000"/>
              <w:bottom w:val="single" w:sz="36" w:space="0" w:color="E6E6E6"/>
              <w:right w:val="single" w:sz="6" w:space="0" w:color="000000"/>
            </w:tcBorders>
            <w:vAlign w:val="center"/>
          </w:tcPr>
          <w:p w14:paraId="5B64985B" w14:textId="6BA2307C" w:rsidR="002A2FA2" w:rsidRPr="00C92584" w:rsidRDefault="00BE01E2" w:rsidP="002A2FA2">
            <w:pPr>
              <w:spacing w:before="0" w:after="0" w:line="240" w:lineRule="auto"/>
              <w:jc w:val="center"/>
              <w:rPr>
                <w:sz w:val="20"/>
                <w:szCs w:val="20"/>
                <w:lang w:val="en-GB"/>
              </w:rPr>
            </w:pPr>
            <w:sdt>
              <w:sdtPr>
                <w:id w:val="-21020215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68512319"/>
            <w:r w:rsidR="002A2FA2">
              <w:t xml:space="preserve"> </w:t>
            </w:r>
          </w:p>
        </w:tc>
        <w:permStart w:id="1864644060" w:edGrp="everyone"/>
        <w:tc>
          <w:tcPr>
            <w:tcW w:w="989" w:type="dxa"/>
            <w:tcBorders>
              <w:top w:val="single" w:sz="6" w:space="0" w:color="000000"/>
              <w:left w:val="single" w:sz="6" w:space="0" w:color="000000"/>
              <w:bottom w:val="single" w:sz="36" w:space="0" w:color="E6E6E6"/>
              <w:right w:val="single" w:sz="6" w:space="0" w:color="000000"/>
            </w:tcBorders>
            <w:vAlign w:val="center"/>
          </w:tcPr>
          <w:p w14:paraId="3D35B14D" w14:textId="13E0070B" w:rsidR="002A2FA2" w:rsidRPr="00C92584" w:rsidRDefault="00BE01E2" w:rsidP="002A2FA2">
            <w:pPr>
              <w:spacing w:before="0" w:after="0" w:line="240" w:lineRule="auto"/>
              <w:jc w:val="center"/>
              <w:rPr>
                <w:sz w:val="20"/>
                <w:szCs w:val="20"/>
                <w:lang w:val="en-GB"/>
              </w:rPr>
            </w:pPr>
            <w:sdt>
              <w:sdtPr>
                <w:id w:val="-5422866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64644060"/>
            <w:r w:rsidR="002A2FA2">
              <w:t xml:space="preserve"> </w:t>
            </w:r>
          </w:p>
        </w:tc>
        <w:permStart w:id="1814121359" w:edGrp="everyone"/>
        <w:tc>
          <w:tcPr>
            <w:tcW w:w="989" w:type="dxa"/>
            <w:tcBorders>
              <w:top w:val="single" w:sz="6" w:space="0" w:color="000000"/>
              <w:left w:val="single" w:sz="6" w:space="0" w:color="000000"/>
              <w:bottom w:val="single" w:sz="36" w:space="0" w:color="E6E6E6"/>
              <w:right w:val="single" w:sz="6" w:space="0" w:color="000000"/>
            </w:tcBorders>
            <w:vAlign w:val="center"/>
          </w:tcPr>
          <w:p w14:paraId="4FDFB36F" w14:textId="78ABBD3E" w:rsidR="002A2FA2" w:rsidRPr="00C92584" w:rsidRDefault="00BE01E2" w:rsidP="002A2FA2">
            <w:pPr>
              <w:spacing w:before="0" w:after="0" w:line="240" w:lineRule="auto"/>
              <w:jc w:val="center"/>
              <w:rPr>
                <w:sz w:val="20"/>
                <w:szCs w:val="20"/>
                <w:lang w:val="en-GB"/>
              </w:rPr>
            </w:pPr>
            <w:sdt>
              <w:sdtPr>
                <w:id w:val="15888052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14121359"/>
            <w:r w:rsidR="002A2FA2">
              <w:t xml:space="preserve"> </w:t>
            </w:r>
          </w:p>
        </w:tc>
        <w:permStart w:id="687623086" w:edGrp="everyone"/>
        <w:tc>
          <w:tcPr>
            <w:tcW w:w="996" w:type="dxa"/>
            <w:tcBorders>
              <w:top w:val="single" w:sz="6" w:space="0" w:color="000000"/>
              <w:left w:val="single" w:sz="6" w:space="0" w:color="000000"/>
              <w:bottom w:val="single" w:sz="36" w:space="0" w:color="E6E6E6"/>
              <w:right w:val="double" w:sz="2" w:space="0" w:color="000000"/>
            </w:tcBorders>
            <w:vAlign w:val="center"/>
          </w:tcPr>
          <w:p w14:paraId="53F388B5" w14:textId="0B8FB51F" w:rsidR="002A2FA2" w:rsidRPr="00C92584" w:rsidRDefault="00BE01E2" w:rsidP="002A2FA2">
            <w:pPr>
              <w:spacing w:before="0" w:after="0" w:line="240" w:lineRule="auto"/>
              <w:jc w:val="center"/>
              <w:rPr>
                <w:sz w:val="20"/>
                <w:szCs w:val="20"/>
                <w:lang w:val="en-GB"/>
              </w:rPr>
            </w:pPr>
            <w:sdt>
              <w:sdtPr>
                <w:id w:val="-10735775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87623086"/>
            <w:r w:rsidR="002A2FA2">
              <w:t xml:space="preserve"> </w:t>
            </w:r>
          </w:p>
        </w:tc>
        <w:permStart w:id="1951138067" w:edGrp="everyone"/>
        <w:tc>
          <w:tcPr>
            <w:tcW w:w="1243" w:type="dxa"/>
            <w:tcBorders>
              <w:top w:val="single" w:sz="6" w:space="0" w:color="000000"/>
              <w:left w:val="double" w:sz="2" w:space="0" w:color="000000"/>
              <w:bottom w:val="single" w:sz="36" w:space="0" w:color="E6E6E6"/>
              <w:right w:val="single" w:sz="4" w:space="0" w:color="000000"/>
            </w:tcBorders>
            <w:vAlign w:val="center"/>
          </w:tcPr>
          <w:p w14:paraId="40D06A5C" w14:textId="54AB2EB0" w:rsidR="002A2FA2" w:rsidRPr="00C92584" w:rsidRDefault="00BE01E2" w:rsidP="002A2FA2">
            <w:pPr>
              <w:spacing w:before="0" w:after="0" w:line="240" w:lineRule="auto"/>
              <w:jc w:val="center"/>
              <w:rPr>
                <w:sz w:val="20"/>
                <w:szCs w:val="20"/>
                <w:lang w:val="en-GB"/>
              </w:rPr>
            </w:pPr>
            <w:sdt>
              <w:sdtPr>
                <w:id w:val="19319523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51138067"/>
            <w:r w:rsidR="002A2FA2">
              <w:t xml:space="preserve"> </w:t>
            </w:r>
          </w:p>
        </w:tc>
      </w:tr>
      <w:tr w:rsidR="002A2FA2" w:rsidRPr="004B13D2" w14:paraId="2CCCAF85" w14:textId="77777777" w:rsidTr="0014108C">
        <w:trPr>
          <w:trHeight w:val="620"/>
        </w:trPr>
        <w:tc>
          <w:tcPr>
            <w:tcW w:w="3590" w:type="dxa"/>
            <w:tcBorders>
              <w:top w:val="single" w:sz="36" w:space="0" w:color="E6E6E6"/>
              <w:left w:val="single" w:sz="6" w:space="0" w:color="000000"/>
              <w:bottom w:val="single" w:sz="36" w:space="0" w:color="E6E6E6"/>
              <w:right w:val="single" w:sz="6" w:space="0" w:color="000000"/>
            </w:tcBorders>
          </w:tcPr>
          <w:p w14:paraId="4014CA6D" w14:textId="77777777" w:rsidR="002A2FA2" w:rsidRPr="00C92584" w:rsidRDefault="002A2FA2" w:rsidP="002A2FA2">
            <w:pPr>
              <w:spacing w:before="0" w:after="0" w:line="240" w:lineRule="auto"/>
              <w:ind w:left="164"/>
              <w:jc w:val="left"/>
              <w:rPr>
                <w:sz w:val="20"/>
                <w:szCs w:val="20"/>
              </w:rPr>
            </w:pPr>
            <w:r w:rsidRPr="00C92584">
              <w:rPr>
                <w:sz w:val="20"/>
                <w:szCs w:val="20"/>
              </w:rPr>
              <w:t>2.</w:t>
            </w:r>
            <w:r w:rsidRPr="00C92584">
              <w:rPr>
                <w:sz w:val="20"/>
                <w:szCs w:val="20"/>
              </w:rPr>
              <w:tab/>
              <w:t>… j’ai peur de ne pas pouvoir avoir d’enfants</w:t>
            </w:r>
          </w:p>
        </w:tc>
        <w:permStart w:id="1905487935" w:edGrp="everyone"/>
        <w:tc>
          <w:tcPr>
            <w:tcW w:w="902" w:type="dxa"/>
            <w:tcBorders>
              <w:top w:val="single" w:sz="36" w:space="0" w:color="E6E6E6"/>
              <w:left w:val="single" w:sz="6" w:space="0" w:color="000000"/>
              <w:bottom w:val="single" w:sz="36" w:space="0" w:color="E6E6E6"/>
              <w:right w:val="single" w:sz="6" w:space="0" w:color="000000"/>
            </w:tcBorders>
            <w:vAlign w:val="center"/>
          </w:tcPr>
          <w:p w14:paraId="78A68B4A" w14:textId="5679B743" w:rsidR="002A2FA2" w:rsidRPr="00C92584" w:rsidRDefault="00BE01E2" w:rsidP="002A2FA2">
            <w:pPr>
              <w:spacing w:before="0" w:after="0" w:line="240" w:lineRule="auto"/>
              <w:jc w:val="center"/>
              <w:rPr>
                <w:sz w:val="20"/>
                <w:szCs w:val="20"/>
                <w:lang w:val="en-GB"/>
              </w:rPr>
            </w:pPr>
            <w:sdt>
              <w:sdtPr>
                <w:id w:val="20417714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05487935"/>
            <w:r w:rsidR="002A2FA2">
              <w:t xml:space="preserve"> </w:t>
            </w:r>
          </w:p>
        </w:tc>
        <w:permStart w:id="513023782" w:edGrp="everyone"/>
        <w:tc>
          <w:tcPr>
            <w:tcW w:w="1080" w:type="dxa"/>
            <w:tcBorders>
              <w:top w:val="single" w:sz="36" w:space="0" w:color="E6E6E6"/>
              <w:left w:val="single" w:sz="6" w:space="0" w:color="000000"/>
              <w:bottom w:val="single" w:sz="36" w:space="0" w:color="E6E6E6"/>
              <w:right w:val="single" w:sz="6" w:space="0" w:color="000000"/>
            </w:tcBorders>
            <w:vAlign w:val="center"/>
          </w:tcPr>
          <w:p w14:paraId="283A91F7" w14:textId="44B05A3E" w:rsidR="002A2FA2" w:rsidRPr="00C92584" w:rsidRDefault="00BE01E2" w:rsidP="002A2FA2">
            <w:pPr>
              <w:spacing w:before="0" w:after="0" w:line="240" w:lineRule="auto"/>
              <w:jc w:val="center"/>
              <w:rPr>
                <w:sz w:val="20"/>
                <w:szCs w:val="20"/>
                <w:lang w:val="en-GB"/>
              </w:rPr>
            </w:pPr>
            <w:sdt>
              <w:sdtPr>
                <w:id w:val="12210166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13023782"/>
            <w:r w:rsidR="002A2FA2">
              <w:t xml:space="preserve"> </w:t>
            </w:r>
          </w:p>
        </w:tc>
        <w:permStart w:id="1914983478"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69FE82C6" w14:textId="0E60F40D" w:rsidR="002A2FA2" w:rsidRPr="00C92584" w:rsidRDefault="00BE01E2" w:rsidP="002A2FA2">
            <w:pPr>
              <w:spacing w:before="0" w:after="0" w:line="240" w:lineRule="auto"/>
              <w:jc w:val="center"/>
              <w:rPr>
                <w:sz w:val="20"/>
                <w:szCs w:val="20"/>
                <w:lang w:val="en-GB"/>
              </w:rPr>
            </w:pPr>
            <w:sdt>
              <w:sdtPr>
                <w:id w:val="89584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14983478"/>
            <w:r w:rsidR="002A2FA2">
              <w:t xml:space="preserve"> </w:t>
            </w:r>
          </w:p>
        </w:tc>
        <w:permStart w:id="1500662167"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63EBE229" w14:textId="40E0BCBF" w:rsidR="002A2FA2" w:rsidRPr="00C92584" w:rsidRDefault="00BE01E2" w:rsidP="002A2FA2">
            <w:pPr>
              <w:spacing w:before="0" w:after="0" w:line="240" w:lineRule="auto"/>
              <w:jc w:val="center"/>
              <w:rPr>
                <w:sz w:val="20"/>
                <w:szCs w:val="20"/>
                <w:lang w:val="en-GB"/>
              </w:rPr>
            </w:pPr>
            <w:sdt>
              <w:sdtPr>
                <w:id w:val="2658212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00662167"/>
            <w:r w:rsidR="002A2FA2">
              <w:t xml:space="preserve"> </w:t>
            </w:r>
          </w:p>
        </w:tc>
        <w:permStart w:id="1819293031" w:edGrp="everyone"/>
        <w:tc>
          <w:tcPr>
            <w:tcW w:w="996" w:type="dxa"/>
            <w:tcBorders>
              <w:top w:val="single" w:sz="36" w:space="0" w:color="E6E6E6"/>
              <w:left w:val="single" w:sz="6" w:space="0" w:color="000000"/>
              <w:bottom w:val="single" w:sz="36" w:space="0" w:color="E6E6E6"/>
              <w:right w:val="double" w:sz="2" w:space="0" w:color="000000"/>
            </w:tcBorders>
            <w:vAlign w:val="center"/>
          </w:tcPr>
          <w:p w14:paraId="6B501EE0" w14:textId="4DD6E368" w:rsidR="002A2FA2" w:rsidRPr="00C92584" w:rsidRDefault="00BE01E2" w:rsidP="002A2FA2">
            <w:pPr>
              <w:spacing w:before="0" w:after="0" w:line="240" w:lineRule="auto"/>
              <w:jc w:val="center"/>
              <w:rPr>
                <w:sz w:val="20"/>
                <w:szCs w:val="20"/>
                <w:lang w:val="en-GB"/>
              </w:rPr>
            </w:pPr>
            <w:sdt>
              <w:sdtPr>
                <w:id w:val="-20940013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19293031"/>
            <w:r w:rsidR="002A2FA2">
              <w:t xml:space="preserve"> </w:t>
            </w:r>
          </w:p>
        </w:tc>
        <w:permStart w:id="416819606" w:edGrp="everyone"/>
        <w:tc>
          <w:tcPr>
            <w:tcW w:w="1243" w:type="dxa"/>
            <w:tcBorders>
              <w:top w:val="single" w:sz="36" w:space="0" w:color="E6E6E6"/>
              <w:left w:val="double" w:sz="2" w:space="0" w:color="000000"/>
              <w:bottom w:val="single" w:sz="36" w:space="0" w:color="E6E6E6"/>
              <w:right w:val="single" w:sz="4" w:space="0" w:color="000000"/>
            </w:tcBorders>
            <w:vAlign w:val="center"/>
          </w:tcPr>
          <w:p w14:paraId="7BBD6B5C" w14:textId="59CB215A" w:rsidR="002A2FA2" w:rsidRPr="00C92584" w:rsidRDefault="00BE01E2" w:rsidP="002A2FA2">
            <w:pPr>
              <w:spacing w:before="0" w:after="0" w:line="240" w:lineRule="auto"/>
              <w:jc w:val="center"/>
              <w:rPr>
                <w:sz w:val="20"/>
                <w:szCs w:val="20"/>
                <w:lang w:val="en-GB"/>
              </w:rPr>
            </w:pPr>
            <w:sdt>
              <w:sdtPr>
                <w:id w:val="-3056312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16819606"/>
            <w:r w:rsidR="002A2FA2">
              <w:t xml:space="preserve"> </w:t>
            </w:r>
          </w:p>
        </w:tc>
      </w:tr>
      <w:tr w:rsidR="002A2FA2" w:rsidRPr="004B13D2" w14:paraId="551FD330" w14:textId="77777777" w:rsidTr="0014108C">
        <w:trPr>
          <w:trHeight w:val="867"/>
        </w:trPr>
        <w:tc>
          <w:tcPr>
            <w:tcW w:w="3590" w:type="dxa"/>
            <w:tcBorders>
              <w:top w:val="single" w:sz="36" w:space="0" w:color="E6E6E6"/>
              <w:left w:val="single" w:sz="6" w:space="0" w:color="000000"/>
              <w:bottom w:val="single" w:sz="36" w:space="0" w:color="E6E6E6"/>
              <w:right w:val="single" w:sz="6" w:space="0" w:color="000000"/>
            </w:tcBorders>
          </w:tcPr>
          <w:p w14:paraId="437647F9" w14:textId="77777777" w:rsidR="002A2FA2" w:rsidRPr="00C92584" w:rsidRDefault="002A2FA2" w:rsidP="002A2FA2">
            <w:pPr>
              <w:spacing w:before="0" w:after="0" w:line="240" w:lineRule="auto"/>
              <w:ind w:left="164"/>
              <w:jc w:val="left"/>
              <w:rPr>
                <w:sz w:val="20"/>
                <w:szCs w:val="20"/>
              </w:rPr>
            </w:pPr>
            <w:r w:rsidRPr="00C92584">
              <w:rPr>
                <w:sz w:val="20"/>
                <w:szCs w:val="20"/>
              </w:rPr>
              <w:t>3.</w:t>
            </w:r>
            <w:r w:rsidRPr="00C92584">
              <w:rPr>
                <w:sz w:val="20"/>
                <w:szCs w:val="20"/>
              </w:rPr>
              <w:tab/>
              <w:t>… j’ai peur de ne pas être capable de m’occuper de mes enfants</w:t>
            </w:r>
          </w:p>
        </w:tc>
        <w:permStart w:id="1642468201" w:edGrp="everyone"/>
        <w:tc>
          <w:tcPr>
            <w:tcW w:w="902" w:type="dxa"/>
            <w:tcBorders>
              <w:top w:val="single" w:sz="36" w:space="0" w:color="E6E6E6"/>
              <w:left w:val="single" w:sz="6" w:space="0" w:color="000000"/>
              <w:bottom w:val="single" w:sz="36" w:space="0" w:color="E6E6E6"/>
              <w:right w:val="single" w:sz="6" w:space="0" w:color="000000"/>
            </w:tcBorders>
            <w:vAlign w:val="center"/>
          </w:tcPr>
          <w:p w14:paraId="2BB40050" w14:textId="089873A3" w:rsidR="002A2FA2" w:rsidRPr="00C92584" w:rsidRDefault="00BE01E2" w:rsidP="002A2FA2">
            <w:pPr>
              <w:spacing w:before="0" w:after="0" w:line="240" w:lineRule="auto"/>
              <w:jc w:val="center"/>
              <w:rPr>
                <w:sz w:val="20"/>
                <w:szCs w:val="20"/>
                <w:lang w:val="en-GB"/>
              </w:rPr>
            </w:pPr>
            <w:sdt>
              <w:sdtPr>
                <w:id w:val="-15956265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42468201"/>
            <w:r w:rsidR="002A2FA2">
              <w:t xml:space="preserve"> </w:t>
            </w:r>
          </w:p>
        </w:tc>
        <w:permStart w:id="5713358" w:edGrp="everyone"/>
        <w:tc>
          <w:tcPr>
            <w:tcW w:w="1080" w:type="dxa"/>
            <w:tcBorders>
              <w:top w:val="single" w:sz="36" w:space="0" w:color="E6E6E6"/>
              <w:left w:val="single" w:sz="6" w:space="0" w:color="000000"/>
              <w:bottom w:val="single" w:sz="36" w:space="0" w:color="E6E6E6"/>
              <w:right w:val="single" w:sz="6" w:space="0" w:color="000000"/>
            </w:tcBorders>
            <w:vAlign w:val="center"/>
          </w:tcPr>
          <w:p w14:paraId="337CC345" w14:textId="39C13B70" w:rsidR="002A2FA2" w:rsidRPr="00C92584" w:rsidRDefault="00BE01E2" w:rsidP="002A2FA2">
            <w:pPr>
              <w:spacing w:before="0" w:after="0" w:line="240" w:lineRule="auto"/>
              <w:jc w:val="center"/>
              <w:rPr>
                <w:sz w:val="20"/>
                <w:szCs w:val="20"/>
                <w:lang w:val="en-GB"/>
              </w:rPr>
            </w:pPr>
            <w:sdt>
              <w:sdtPr>
                <w:id w:val="6804813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713358"/>
            <w:r w:rsidR="002A2FA2">
              <w:t xml:space="preserve"> </w:t>
            </w:r>
          </w:p>
        </w:tc>
        <w:permStart w:id="517090517"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545C0F79" w14:textId="0D7FAC08" w:rsidR="002A2FA2" w:rsidRPr="00C92584" w:rsidRDefault="00BE01E2" w:rsidP="002A2FA2">
            <w:pPr>
              <w:spacing w:before="0" w:after="0" w:line="240" w:lineRule="auto"/>
              <w:jc w:val="center"/>
              <w:rPr>
                <w:sz w:val="20"/>
                <w:szCs w:val="20"/>
                <w:lang w:val="en-GB"/>
              </w:rPr>
            </w:pPr>
            <w:sdt>
              <w:sdtPr>
                <w:id w:val="-113848943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17090517"/>
            <w:r w:rsidR="002A2FA2">
              <w:t xml:space="preserve"> </w:t>
            </w:r>
          </w:p>
        </w:tc>
        <w:permStart w:id="1166484650"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6ACA73E4" w14:textId="7F55C134" w:rsidR="002A2FA2" w:rsidRPr="00C92584" w:rsidRDefault="00BE01E2" w:rsidP="002A2FA2">
            <w:pPr>
              <w:spacing w:before="0" w:after="0" w:line="240" w:lineRule="auto"/>
              <w:jc w:val="center"/>
              <w:rPr>
                <w:sz w:val="20"/>
                <w:szCs w:val="20"/>
                <w:lang w:val="en-GB"/>
              </w:rPr>
            </w:pPr>
            <w:sdt>
              <w:sdtPr>
                <w:id w:val="16356742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6484650"/>
            <w:r w:rsidR="002A2FA2">
              <w:t xml:space="preserve"> </w:t>
            </w:r>
          </w:p>
        </w:tc>
        <w:permStart w:id="1588603471" w:edGrp="everyone"/>
        <w:tc>
          <w:tcPr>
            <w:tcW w:w="996" w:type="dxa"/>
            <w:tcBorders>
              <w:top w:val="single" w:sz="36" w:space="0" w:color="E6E6E6"/>
              <w:left w:val="single" w:sz="6" w:space="0" w:color="000000"/>
              <w:bottom w:val="single" w:sz="36" w:space="0" w:color="E6E6E6"/>
              <w:right w:val="double" w:sz="2" w:space="0" w:color="000000"/>
            </w:tcBorders>
            <w:vAlign w:val="center"/>
          </w:tcPr>
          <w:p w14:paraId="73CCD0FC" w14:textId="40866DB4" w:rsidR="002A2FA2" w:rsidRPr="00C92584" w:rsidRDefault="00BE01E2" w:rsidP="002A2FA2">
            <w:pPr>
              <w:spacing w:before="0" w:after="0" w:line="240" w:lineRule="auto"/>
              <w:jc w:val="center"/>
              <w:rPr>
                <w:sz w:val="20"/>
                <w:szCs w:val="20"/>
                <w:lang w:val="en-GB"/>
              </w:rPr>
            </w:pPr>
            <w:sdt>
              <w:sdtPr>
                <w:id w:val="-16202119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88603471"/>
            <w:r w:rsidR="002A2FA2">
              <w:t xml:space="preserve"> </w:t>
            </w:r>
          </w:p>
        </w:tc>
        <w:permStart w:id="1878920525" w:edGrp="everyone"/>
        <w:tc>
          <w:tcPr>
            <w:tcW w:w="1243" w:type="dxa"/>
            <w:tcBorders>
              <w:top w:val="single" w:sz="36" w:space="0" w:color="E6E6E6"/>
              <w:left w:val="double" w:sz="2" w:space="0" w:color="000000"/>
              <w:bottom w:val="single" w:sz="36" w:space="0" w:color="E6E6E6"/>
              <w:right w:val="single" w:sz="4" w:space="0" w:color="000000"/>
            </w:tcBorders>
            <w:vAlign w:val="center"/>
          </w:tcPr>
          <w:p w14:paraId="137A47C4" w14:textId="375D97D7" w:rsidR="002A2FA2" w:rsidRPr="00C92584" w:rsidRDefault="00BE01E2" w:rsidP="002A2FA2">
            <w:pPr>
              <w:spacing w:before="0" w:after="0" w:line="240" w:lineRule="auto"/>
              <w:jc w:val="center"/>
              <w:rPr>
                <w:sz w:val="20"/>
                <w:szCs w:val="20"/>
                <w:lang w:val="en-GB"/>
              </w:rPr>
            </w:pPr>
            <w:sdt>
              <w:sdtPr>
                <w:id w:val="-3612859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78920525"/>
            <w:r w:rsidR="002A2FA2">
              <w:t xml:space="preserve"> </w:t>
            </w:r>
          </w:p>
        </w:tc>
      </w:tr>
      <w:tr w:rsidR="002A2FA2" w:rsidRPr="004B13D2" w14:paraId="2E1CA35D" w14:textId="77777777" w:rsidTr="0014108C">
        <w:trPr>
          <w:trHeight w:val="622"/>
        </w:trPr>
        <w:tc>
          <w:tcPr>
            <w:tcW w:w="3590" w:type="dxa"/>
            <w:tcBorders>
              <w:top w:val="single" w:sz="36" w:space="0" w:color="E6E6E6"/>
              <w:left w:val="single" w:sz="6" w:space="0" w:color="000000"/>
              <w:bottom w:val="single" w:sz="4" w:space="0" w:color="000000"/>
              <w:right w:val="single" w:sz="6" w:space="0" w:color="000000"/>
            </w:tcBorders>
          </w:tcPr>
          <w:p w14:paraId="40F5BFFD" w14:textId="77777777" w:rsidR="002A2FA2" w:rsidRPr="00C92584" w:rsidRDefault="002A2FA2" w:rsidP="002A2FA2">
            <w:pPr>
              <w:spacing w:before="0" w:after="0" w:line="240" w:lineRule="auto"/>
              <w:ind w:left="164"/>
              <w:jc w:val="left"/>
              <w:rPr>
                <w:sz w:val="20"/>
                <w:szCs w:val="20"/>
              </w:rPr>
            </w:pPr>
            <w:r w:rsidRPr="00C92584">
              <w:rPr>
                <w:sz w:val="20"/>
                <w:szCs w:val="20"/>
              </w:rPr>
              <w:t>4.</w:t>
            </w:r>
            <w:r w:rsidRPr="00C92584">
              <w:rPr>
                <w:sz w:val="20"/>
                <w:szCs w:val="20"/>
              </w:rPr>
              <w:tab/>
              <w:t xml:space="preserve">… j’ai peur de ne pas pouvoir </w:t>
            </w:r>
            <w:r w:rsidRPr="00B261B2">
              <w:rPr>
                <w:sz w:val="20"/>
                <w:szCs w:val="20"/>
              </w:rPr>
              <w:t>m'occuper de ma famille</w:t>
            </w:r>
          </w:p>
        </w:tc>
        <w:permStart w:id="278875998" w:edGrp="everyone"/>
        <w:tc>
          <w:tcPr>
            <w:tcW w:w="902" w:type="dxa"/>
            <w:tcBorders>
              <w:top w:val="single" w:sz="36" w:space="0" w:color="E6E6E6"/>
              <w:left w:val="single" w:sz="6" w:space="0" w:color="000000"/>
              <w:bottom w:val="single" w:sz="4" w:space="0" w:color="000000"/>
              <w:right w:val="single" w:sz="6" w:space="0" w:color="000000"/>
            </w:tcBorders>
            <w:vAlign w:val="center"/>
          </w:tcPr>
          <w:p w14:paraId="2ED327CD" w14:textId="53C546B8" w:rsidR="002A2FA2" w:rsidRPr="00C92584" w:rsidRDefault="00BE01E2" w:rsidP="002A2FA2">
            <w:pPr>
              <w:spacing w:before="0" w:after="0" w:line="240" w:lineRule="auto"/>
              <w:jc w:val="center"/>
              <w:rPr>
                <w:sz w:val="20"/>
                <w:szCs w:val="20"/>
                <w:lang w:val="en-GB"/>
              </w:rPr>
            </w:pPr>
            <w:sdt>
              <w:sdtPr>
                <w:id w:val="9569191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78875998"/>
            <w:r w:rsidR="002A2FA2">
              <w:t xml:space="preserve"> </w:t>
            </w:r>
          </w:p>
        </w:tc>
        <w:permStart w:id="1415131544" w:edGrp="everyone"/>
        <w:tc>
          <w:tcPr>
            <w:tcW w:w="1080" w:type="dxa"/>
            <w:tcBorders>
              <w:top w:val="single" w:sz="36" w:space="0" w:color="E6E6E6"/>
              <w:left w:val="single" w:sz="6" w:space="0" w:color="000000"/>
              <w:bottom w:val="single" w:sz="4" w:space="0" w:color="000000"/>
              <w:right w:val="single" w:sz="6" w:space="0" w:color="000000"/>
            </w:tcBorders>
            <w:vAlign w:val="center"/>
          </w:tcPr>
          <w:p w14:paraId="75AAA39C" w14:textId="1828C698" w:rsidR="002A2FA2" w:rsidRPr="00C92584" w:rsidRDefault="00BE01E2" w:rsidP="002A2FA2">
            <w:pPr>
              <w:spacing w:before="0" w:after="0" w:line="240" w:lineRule="auto"/>
              <w:jc w:val="center"/>
              <w:rPr>
                <w:sz w:val="20"/>
                <w:szCs w:val="20"/>
                <w:lang w:val="en-GB"/>
              </w:rPr>
            </w:pPr>
            <w:sdt>
              <w:sdtPr>
                <w:id w:val="10740177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5131544"/>
            <w:r w:rsidR="002A2FA2">
              <w:t xml:space="preserve"> </w:t>
            </w:r>
          </w:p>
        </w:tc>
        <w:permStart w:id="382949412" w:edGrp="everyone"/>
        <w:tc>
          <w:tcPr>
            <w:tcW w:w="989" w:type="dxa"/>
            <w:tcBorders>
              <w:top w:val="single" w:sz="36" w:space="0" w:color="E6E6E6"/>
              <w:left w:val="single" w:sz="6" w:space="0" w:color="000000"/>
              <w:bottom w:val="single" w:sz="4" w:space="0" w:color="000000"/>
              <w:right w:val="single" w:sz="6" w:space="0" w:color="000000"/>
            </w:tcBorders>
            <w:vAlign w:val="center"/>
          </w:tcPr>
          <w:p w14:paraId="2E538418" w14:textId="6325C980" w:rsidR="002A2FA2" w:rsidRPr="00C92584" w:rsidRDefault="00BE01E2" w:rsidP="002A2FA2">
            <w:pPr>
              <w:spacing w:before="0" w:after="0" w:line="240" w:lineRule="auto"/>
              <w:jc w:val="center"/>
              <w:rPr>
                <w:sz w:val="20"/>
                <w:szCs w:val="20"/>
                <w:lang w:val="en-GB"/>
              </w:rPr>
            </w:pPr>
            <w:sdt>
              <w:sdtPr>
                <w:id w:val="3169228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82949412"/>
            <w:r w:rsidR="002A2FA2">
              <w:t xml:space="preserve"> </w:t>
            </w:r>
          </w:p>
        </w:tc>
        <w:permStart w:id="577705402" w:edGrp="everyone"/>
        <w:tc>
          <w:tcPr>
            <w:tcW w:w="989" w:type="dxa"/>
            <w:tcBorders>
              <w:top w:val="single" w:sz="36" w:space="0" w:color="E6E6E6"/>
              <w:left w:val="single" w:sz="6" w:space="0" w:color="000000"/>
              <w:bottom w:val="single" w:sz="4" w:space="0" w:color="000000"/>
              <w:right w:val="single" w:sz="6" w:space="0" w:color="000000"/>
            </w:tcBorders>
            <w:vAlign w:val="center"/>
          </w:tcPr>
          <w:p w14:paraId="54FF6043" w14:textId="3D1947A5" w:rsidR="002A2FA2" w:rsidRPr="00C92584" w:rsidRDefault="00BE01E2" w:rsidP="002A2FA2">
            <w:pPr>
              <w:spacing w:before="0" w:after="0" w:line="240" w:lineRule="auto"/>
              <w:jc w:val="center"/>
              <w:rPr>
                <w:sz w:val="20"/>
                <w:szCs w:val="20"/>
                <w:lang w:val="en-GB"/>
              </w:rPr>
            </w:pPr>
            <w:sdt>
              <w:sdtPr>
                <w:id w:val="-6286299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77705402"/>
            <w:r w:rsidR="002A2FA2">
              <w:t xml:space="preserve"> </w:t>
            </w:r>
          </w:p>
        </w:tc>
        <w:permStart w:id="1277888857" w:edGrp="everyone"/>
        <w:tc>
          <w:tcPr>
            <w:tcW w:w="996" w:type="dxa"/>
            <w:tcBorders>
              <w:top w:val="single" w:sz="36" w:space="0" w:color="E6E6E6"/>
              <w:left w:val="single" w:sz="6" w:space="0" w:color="000000"/>
              <w:bottom w:val="single" w:sz="4" w:space="0" w:color="000000"/>
              <w:right w:val="double" w:sz="2" w:space="0" w:color="000000"/>
            </w:tcBorders>
            <w:vAlign w:val="center"/>
          </w:tcPr>
          <w:p w14:paraId="641CD87C" w14:textId="5EAA0ED0" w:rsidR="002A2FA2" w:rsidRPr="00C92584" w:rsidRDefault="00BE01E2" w:rsidP="002A2FA2">
            <w:pPr>
              <w:spacing w:before="0" w:after="0" w:line="240" w:lineRule="auto"/>
              <w:jc w:val="center"/>
              <w:rPr>
                <w:sz w:val="20"/>
                <w:szCs w:val="20"/>
                <w:lang w:val="en-GB"/>
              </w:rPr>
            </w:pPr>
            <w:sdt>
              <w:sdtPr>
                <w:id w:val="12382820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7888857"/>
            <w:r w:rsidR="002A2FA2">
              <w:t xml:space="preserve"> </w:t>
            </w:r>
          </w:p>
        </w:tc>
        <w:permStart w:id="1318609087" w:edGrp="everyone"/>
        <w:tc>
          <w:tcPr>
            <w:tcW w:w="1243" w:type="dxa"/>
            <w:tcBorders>
              <w:top w:val="single" w:sz="36" w:space="0" w:color="E6E6E6"/>
              <w:left w:val="double" w:sz="2" w:space="0" w:color="000000"/>
              <w:bottom w:val="single" w:sz="4" w:space="0" w:color="000000"/>
              <w:right w:val="single" w:sz="4" w:space="0" w:color="000000"/>
            </w:tcBorders>
            <w:vAlign w:val="center"/>
          </w:tcPr>
          <w:p w14:paraId="41A9E756" w14:textId="5A80D54F" w:rsidR="002A2FA2" w:rsidRPr="00C92584" w:rsidRDefault="00BE01E2" w:rsidP="002A2FA2">
            <w:pPr>
              <w:spacing w:before="0" w:after="0" w:line="240" w:lineRule="auto"/>
              <w:jc w:val="center"/>
              <w:rPr>
                <w:sz w:val="20"/>
                <w:szCs w:val="20"/>
                <w:lang w:val="en-GB"/>
              </w:rPr>
            </w:pPr>
            <w:sdt>
              <w:sdtPr>
                <w:id w:val="-9940242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18609087"/>
            <w:r w:rsidR="002A2FA2">
              <w:t xml:space="preserve"> </w:t>
            </w:r>
          </w:p>
        </w:tc>
      </w:tr>
    </w:tbl>
    <w:p w14:paraId="43FBB0BD" w14:textId="77777777" w:rsidR="008F53E3" w:rsidRDefault="008F53E3" w:rsidP="008F53E3">
      <w:pPr>
        <w:spacing w:before="200" w:after="200" w:line="276" w:lineRule="auto"/>
        <w:ind w:left="3544"/>
        <w:jc w:val="left"/>
        <w:rPr>
          <w:b/>
          <w:bCs/>
        </w:rPr>
      </w:pPr>
    </w:p>
    <w:p w14:paraId="1BB3E773" w14:textId="00AE90F5" w:rsidR="00957EE8" w:rsidRPr="000E23B6" w:rsidRDefault="00957EE8" w:rsidP="00957EE8">
      <w:pPr>
        <w:numPr>
          <w:ilvl w:val="1"/>
          <w:numId w:val="17"/>
        </w:numPr>
        <w:spacing w:before="200" w:after="200" w:line="276" w:lineRule="auto"/>
        <w:ind w:left="3544" w:hanging="3544"/>
        <w:jc w:val="left"/>
        <w:rPr>
          <w:b/>
          <w:bCs/>
        </w:rPr>
      </w:pPr>
      <w:r>
        <w:rPr>
          <w:b/>
          <w:bCs/>
        </w:rPr>
        <w:t>L</w:t>
      </w:r>
      <w:r w:rsidRPr="000E23B6">
        <w:rPr>
          <w:b/>
          <w:bCs/>
        </w:rPr>
        <w:t>es questions suivantes portent sur vos RELATIONS</w:t>
      </w:r>
      <w:r>
        <w:rPr>
          <w:b/>
          <w:bCs/>
        </w:rPr>
        <w:t xml:space="preserve"> </w:t>
      </w:r>
      <w:r w:rsidRPr="000E23B6">
        <w:rPr>
          <w:b/>
          <w:bCs/>
        </w:rPr>
        <w:t>AMOUREUSES</w:t>
      </w:r>
      <w:r>
        <w:rPr>
          <w:b/>
          <w:bCs/>
        </w:rPr>
        <w:t xml:space="preserve"> </w:t>
      </w:r>
      <w:r w:rsidRPr="000E23B6">
        <w:rPr>
          <w:b/>
          <w:bCs/>
        </w:rPr>
        <w:t>et votre SEXUALITÉ</w:t>
      </w:r>
    </w:p>
    <w:tbl>
      <w:tblPr>
        <w:tblW w:w="9789" w:type="dxa"/>
        <w:tblInd w:w="132" w:type="dxa"/>
        <w:tblLayout w:type="fixed"/>
        <w:tblCellMar>
          <w:left w:w="0" w:type="dxa"/>
          <w:right w:w="0" w:type="dxa"/>
        </w:tblCellMar>
        <w:tblLook w:val="0000" w:firstRow="0" w:lastRow="0" w:firstColumn="0" w:lastColumn="0" w:noHBand="0" w:noVBand="0"/>
      </w:tblPr>
      <w:tblGrid>
        <w:gridCol w:w="3590"/>
        <w:gridCol w:w="902"/>
        <w:gridCol w:w="1080"/>
        <w:gridCol w:w="989"/>
        <w:gridCol w:w="989"/>
        <w:gridCol w:w="996"/>
        <w:gridCol w:w="1243"/>
      </w:tblGrid>
      <w:tr w:rsidR="00957EE8" w:rsidRPr="004B13D2" w14:paraId="58788CFA" w14:textId="77777777" w:rsidTr="0014108C">
        <w:trPr>
          <w:trHeight w:val="585"/>
        </w:trPr>
        <w:tc>
          <w:tcPr>
            <w:tcW w:w="3590" w:type="dxa"/>
            <w:tcBorders>
              <w:top w:val="single" w:sz="4" w:space="0" w:color="000000"/>
              <w:left w:val="single" w:sz="6" w:space="0" w:color="000000"/>
              <w:bottom w:val="single" w:sz="4" w:space="0" w:color="000000"/>
              <w:right w:val="single" w:sz="6" w:space="0" w:color="000000"/>
            </w:tcBorders>
            <w:shd w:val="clear" w:color="auto" w:fill="E4E4E4"/>
          </w:tcPr>
          <w:p w14:paraId="5FC2F740" w14:textId="4EB57327" w:rsidR="00957EE8" w:rsidRPr="00727080" w:rsidRDefault="007C093F" w:rsidP="0014108C">
            <w:pPr>
              <w:spacing w:before="0" w:after="0" w:line="240" w:lineRule="auto"/>
              <w:ind w:left="164"/>
              <w:jc w:val="left"/>
              <w:rPr>
                <w:i/>
                <w:iCs/>
                <w:sz w:val="20"/>
                <w:szCs w:val="20"/>
              </w:rPr>
            </w:pPr>
            <w:r>
              <w:rPr>
                <w:i/>
                <w:iCs/>
                <w:sz w:val="20"/>
                <w:szCs w:val="20"/>
              </w:rPr>
              <w:t>Ces derniers temps</w:t>
            </w:r>
            <w:r w:rsidR="00957EE8" w:rsidRPr="00C92584">
              <w:rPr>
                <w:i/>
                <w:iCs/>
                <w:sz w:val="20"/>
                <w:szCs w:val="20"/>
              </w:rPr>
              <w:t>...</w:t>
            </w:r>
          </w:p>
        </w:tc>
        <w:tc>
          <w:tcPr>
            <w:tcW w:w="902" w:type="dxa"/>
            <w:tcBorders>
              <w:top w:val="single" w:sz="6" w:space="0" w:color="000000"/>
              <w:left w:val="single" w:sz="6" w:space="0" w:color="000000"/>
              <w:bottom w:val="single" w:sz="6" w:space="0" w:color="000000"/>
              <w:right w:val="single" w:sz="6" w:space="0" w:color="000000"/>
            </w:tcBorders>
            <w:shd w:val="clear" w:color="auto" w:fill="E4E4E4"/>
          </w:tcPr>
          <w:p w14:paraId="55942F3C"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jamais</w:t>
            </w:r>
          </w:p>
        </w:tc>
        <w:tc>
          <w:tcPr>
            <w:tcW w:w="1080" w:type="dxa"/>
            <w:tcBorders>
              <w:top w:val="single" w:sz="6" w:space="0" w:color="000000"/>
              <w:left w:val="single" w:sz="6" w:space="0" w:color="000000"/>
              <w:bottom w:val="single" w:sz="6" w:space="0" w:color="000000"/>
              <w:right w:val="single" w:sz="6" w:space="0" w:color="000000"/>
            </w:tcBorders>
            <w:shd w:val="clear" w:color="auto" w:fill="E4E4E4"/>
          </w:tcPr>
          <w:p w14:paraId="30E4FA99"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rarement</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5B6E8557"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parfois</w:t>
            </w:r>
          </w:p>
        </w:tc>
        <w:tc>
          <w:tcPr>
            <w:tcW w:w="989" w:type="dxa"/>
            <w:tcBorders>
              <w:top w:val="single" w:sz="6" w:space="0" w:color="000000"/>
              <w:left w:val="single" w:sz="6" w:space="0" w:color="000000"/>
              <w:bottom w:val="single" w:sz="6" w:space="0" w:color="000000"/>
              <w:right w:val="single" w:sz="6" w:space="0" w:color="000000"/>
            </w:tcBorders>
            <w:shd w:val="clear" w:color="auto" w:fill="E4E4E4"/>
          </w:tcPr>
          <w:p w14:paraId="39FE3891"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souvent</w:t>
            </w:r>
          </w:p>
        </w:tc>
        <w:tc>
          <w:tcPr>
            <w:tcW w:w="996" w:type="dxa"/>
            <w:tcBorders>
              <w:top w:val="single" w:sz="6" w:space="0" w:color="000000"/>
              <w:left w:val="single" w:sz="6" w:space="0" w:color="000000"/>
              <w:bottom w:val="single" w:sz="6" w:space="0" w:color="000000"/>
              <w:right w:val="double" w:sz="2" w:space="0" w:color="000000"/>
            </w:tcBorders>
            <w:shd w:val="clear" w:color="auto" w:fill="E4E4E4"/>
          </w:tcPr>
          <w:p w14:paraId="68CCE3F9"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toujours</w:t>
            </w:r>
          </w:p>
        </w:tc>
        <w:tc>
          <w:tcPr>
            <w:tcW w:w="1243" w:type="dxa"/>
            <w:tcBorders>
              <w:top w:val="single" w:sz="6" w:space="0" w:color="000000"/>
              <w:left w:val="double" w:sz="2" w:space="0" w:color="000000"/>
              <w:bottom w:val="single" w:sz="6" w:space="0" w:color="000000"/>
              <w:right w:val="single" w:sz="6" w:space="0" w:color="000000"/>
            </w:tcBorders>
            <w:shd w:val="clear" w:color="auto" w:fill="E6E6E6"/>
          </w:tcPr>
          <w:p w14:paraId="1752A45F" w14:textId="77777777" w:rsidR="00957EE8" w:rsidRPr="00C92584" w:rsidRDefault="00957EE8" w:rsidP="0014108C">
            <w:pPr>
              <w:spacing w:before="0" w:after="0" w:line="240" w:lineRule="auto"/>
              <w:jc w:val="center"/>
              <w:rPr>
                <w:sz w:val="20"/>
                <w:szCs w:val="20"/>
                <w:lang w:val="en-GB"/>
              </w:rPr>
            </w:pPr>
            <w:r w:rsidRPr="00C92584">
              <w:rPr>
                <w:sz w:val="20"/>
                <w:szCs w:val="20"/>
                <w:lang w:val="en-GB"/>
              </w:rPr>
              <w:t>sans objet</w:t>
            </w:r>
          </w:p>
        </w:tc>
      </w:tr>
      <w:tr w:rsidR="002A2FA2" w:rsidRPr="004B13D2" w14:paraId="32B3F647" w14:textId="77777777" w:rsidTr="0014108C">
        <w:trPr>
          <w:trHeight w:val="621"/>
        </w:trPr>
        <w:tc>
          <w:tcPr>
            <w:tcW w:w="3590" w:type="dxa"/>
            <w:tcBorders>
              <w:top w:val="single" w:sz="4" w:space="0" w:color="000000"/>
              <w:left w:val="single" w:sz="6" w:space="0" w:color="000000"/>
              <w:bottom w:val="single" w:sz="36" w:space="0" w:color="E6E6E6"/>
              <w:right w:val="single" w:sz="6" w:space="0" w:color="000000"/>
            </w:tcBorders>
          </w:tcPr>
          <w:p w14:paraId="23C54311" w14:textId="77777777" w:rsidR="002A2FA2" w:rsidRPr="00C92584" w:rsidRDefault="002A2FA2" w:rsidP="002A2FA2">
            <w:pPr>
              <w:spacing w:before="0" w:after="0" w:line="240" w:lineRule="auto"/>
              <w:ind w:left="164"/>
              <w:jc w:val="left"/>
              <w:rPr>
                <w:sz w:val="20"/>
                <w:szCs w:val="20"/>
              </w:rPr>
            </w:pPr>
            <w:r w:rsidRPr="00C92584">
              <w:rPr>
                <w:sz w:val="20"/>
                <w:szCs w:val="20"/>
              </w:rPr>
              <w:t>1.</w:t>
            </w:r>
            <w:r w:rsidRPr="00C92584">
              <w:rPr>
                <w:sz w:val="20"/>
                <w:szCs w:val="20"/>
              </w:rPr>
              <w:tab/>
              <w:t xml:space="preserve">… </w:t>
            </w:r>
            <w:r w:rsidRPr="00676D6F">
              <w:rPr>
                <w:sz w:val="20"/>
                <w:szCs w:val="20"/>
              </w:rPr>
              <w:t>je trouve difficile de fréquenter</w:t>
            </w:r>
            <w:r>
              <w:rPr>
                <w:sz w:val="20"/>
                <w:szCs w:val="20"/>
              </w:rPr>
              <w:t xml:space="preserve"> </w:t>
            </w:r>
            <w:r w:rsidRPr="00676D6F">
              <w:rPr>
                <w:sz w:val="20"/>
                <w:szCs w:val="20"/>
              </w:rPr>
              <w:t>quelqu’un à cause de mon</w:t>
            </w:r>
            <w:r>
              <w:rPr>
                <w:sz w:val="20"/>
                <w:szCs w:val="20"/>
              </w:rPr>
              <w:t xml:space="preserve"> </w:t>
            </w:r>
            <w:r w:rsidRPr="00676D6F">
              <w:rPr>
                <w:sz w:val="20"/>
                <w:szCs w:val="20"/>
              </w:rPr>
              <w:t>hémophilie</w:t>
            </w:r>
          </w:p>
        </w:tc>
        <w:permStart w:id="458631451" w:edGrp="everyone"/>
        <w:tc>
          <w:tcPr>
            <w:tcW w:w="902" w:type="dxa"/>
            <w:tcBorders>
              <w:top w:val="single" w:sz="6" w:space="0" w:color="000000"/>
              <w:left w:val="single" w:sz="6" w:space="0" w:color="000000"/>
              <w:bottom w:val="single" w:sz="36" w:space="0" w:color="E6E6E6"/>
              <w:right w:val="single" w:sz="6" w:space="0" w:color="000000"/>
            </w:tcBorders>
            <w:vAlign w:val="center"/>
          </w:tcPr>
          <w:p w14:paraId="61AA9A65" w14:textId="77D0EE6A" w:rsidR="002A2FA2" w:rsidRPr="00C92584" w:rsidRDefault="00BE01E2" w:rsidP="002A2FA2">
            <w:pPr>
              <w:spacing w:before="0" w:after="0" w:line="240" w:lineRule="auto"/>
              <w:jc w:val="center"/>
              <w:rPr>
                <w:sz w:val="20"/>
                <w:szCs w:val="20"/>
                <w:lang w:val="en-GB"/>
              </w:rPr>
            </w:pPr>
            <w:sdt>
              <w:sdtPr>
                <w:id w:val="16004547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58631451"/>
            <w:r w:rsidR="002A2FA2">
              <w:t xml:space="preserve"> </w:t>
            </w:r>
          </w:p>
        </w:tc>
        <w:permStart w:id="950542599" w:edGrp="everyone"/>
        <w:tc>
          <w:tcPr>
            <w:tcW w:w="1080" w:type="dxa"/>
            <w:tcBorders>
              <w:top w:val="single" w:sz="6" w:space="0" w:color="000000"/>
              <w:left w:val="single" w:sz="6" w:space="0" w:color="000000"/>
              <w:bottom w:val="single" w:sz="36" w:space="0" w:color="E6E6E6"/>
              <w:right w:val="single" w:sz="6" w:space="0" w:color="000000"/>
            </w:tcBorders>
            <w:vAlign w:val="center"/>
          </w:tcPr>
          <w:p w14:paraId="68F20FDF" w14:textId="4038947B" w:rsidR="002A2FA2" w:rsidRPr="00C92584" w:rsidRDefault="00BE01E2" w:rsidP="002A2FA2">
            <w:pPr>
              <w:spacing w:before="0" w:after="0" w:line="240" w:lineRule="auto"/>
              <w:jc w:val="center"/>
              <w:rPr>
                <w:sz w:val="20"/>
                <w:szCs w:val="20"/>
                <w:lang w:val="en-GB"/>
              </w:rPr>
            </w:pPr>
            <w:sdt>
              <w:sdtPr>
                <w:id w:val="-12767850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0542599"/>
            <w:r w:rsidR="002A2FA2">
              <w:t xml:space="preserve"> </w:t>
            </w:r>
          </w:p>
        </w:tc>
        <w:permStart w:id="824129987" w:edGrp="everyone"/>
        <w:tc>
          <w:tcPr>
            <w:tcW w:w="989" w:type="dxa"/>
            <w:tcBorders>
              <w:top w:val="single" w:sz="6" w:space="0" w:color="000000"/>
              <w:left w:val="single" w:sz="6" w:space="0" w:color="000000"/>
              <w:bottom w:val="single" w:sz="36" w:space="0" w:color="E6E6E6"/>
              <w:right w:val="single" w:sz="6" w:space="0" w:color="000000"/>
            </w:tcBorders>
            <w:vAlign w:val="center"/>
          </w:tcPr>
          <w:p w14:paraId="2957CF88" w14:textId="3C021C7C" w:rsidR="002A2FA2" w:rsidRPr="00C92584" w:rsidRDefault="00BE01E2" w:rsidP="002A2FA2">
            <w:pPr>
              <w:spacing w:before="0" w:after="0" w:line="240" w:lineRule="auto"/>
              <w:jc w:val="center"/>
              <w:rPr>
                <w:sz w:val="20"/>
                <w:szCs w:val="20"/>
                <w:lang w:val="en-GB"/>
              </w:rPr>
            </w:pPr>
            <w:sdt>
              <w:sdtPr>
                <w:id w:val="522758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24129987"/>
            <w:r w:rsidR="002A2FA2">
              <w:t xml:space="preserve"> </w:t>
            </w:r>
          </w:p>
        </w:tc>
        <w:permStart w:id="762196208" w:edGrp="everyone"/>
        <w:tc>
          <w:tcPr>
            <w:tcW w:w="989" w:type="dxa"/>
            <w:tcBorders>
              <w:top w:val="single" w:sz="6" w:space="0" w:color="000000"/>
              <w:left w:val="single" w:sz="6" w:space="0" w:color="000000"/>
              <w:bottom w:val="single" w:sz="36" w:space="0" w:color="E6E6E6"/>
              <w:right w:val="single" w:sz="6" w:space="0" w:color="000000"/>
            </w:tcBorders>
            <w:vAlign w:val="center"/>
          </w:tcPr>
          <w:p w14:paraId="28C14F00" w14:textId="15B0B668" w:rsidR="002A2FA2" w:rsidRPr="00C92584" w:rsidRDefault="00BE01E2" w:rsidP="002A2FA2">
            <w:pPr>
              <w:spacing w:before="0" w:after="0" w:line="240" w:lineRule="auto"/>
              <w:jc w:val="center"/>
              <w:rPr>
                <w:sz w:val="20"/>
                <w:szCs w:val="20"/>
                <w:lang w:val="en-GB"/>
              </w:rPr>
            </w:pPr>
            <w:sdt>
              <w:sdtPr>
                <w:id w:val="-7696958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62196208"/>
            <w:r w:rsidR="002A2FA2">
              <w:t xml:space="preserve"> </w:t>
            </w:r>
          </w:p>
        </w:tc>
        <w:permStart w:id="1118662528" w:edGrp="everyone"/>
        <w:tc>
          <w:tcPr>
            <w:tcW w:w="996" w:type="dxa"/>
            <w:tcBorders>
              <w:top w:val="single" w:sz="6" w:space="0" w:color="000000"/>
              <w:left w:val="single" w:sz="6" w:space="0" w:color="000000"/>
              <w:bottom w:val="single" w:sz="36" w:space="0" w:color="E6E6E6"/>
              <w:right w:val="double" w:sz="2" w:space="0" w:color="000000"/>
            </w:tcBorders>
            <w:vAlign w:val="center"/>
          </w:tcPr>
          <w:p w14:paraId="1B008E7D" w14:textId="36EC237D" w:rsidR="002A2FA2" w:rsidRPr="00C92584" w:rsidRDefault="00BE01E2" w:rsidP="002A2FA2">
            <w:pPr>
              <w:spacing w:before="0" w:after="0" w:line="240" w:lineRule="auto"/>
              <w:jc w:val="center"/>
              <w:rPr>
                <w:sz w:val="20"/>
                <w:szCs w:val="20"/>
                <w:lang w:val="en-GB"/>
              </w:rPr>
            </w:pPr>
            <w:sdt>
              <w:sdtPr>
                <w:id w:val="18839097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8662528"/>
            <w:r w:rsidR="002A2FA2">
              <w:t xml:space="preserve"> </w:t>
            </w:r>
          </w:p>
        </w:tc>
        <w:permStart w:id="770189722" w:edGrp="everyone"/>
        <w:tc>
          <w:tcPr>
            <w:tcW w:w="1243" w:type="dxa"/>
            <w:tcBorders>
              <w:top w:val="single" w:sz="6" w:space="0" w:color="000000"/>
              <w:left w:val="double" w:sz="2" w:space="0" w:color="000000"/>
              <w:bottom w:val="single" w:sz="36" w:space="0" w:color="E6E6E6"/>
              <w:right w:val="single" w:sz="4" w:space="0" w:color="000000"/>
            </w:tcBorders>
            <w:vAlign w:val="center"/>
          </w:tcPr>
          <w:p w14:paraId="7F6722EE" w14:textId="52E1E436" w:rsidR="002A2FA2" w:rsidRPr="00C92584" w:rsidRDefault="00BE01E2" w:rsidP="002A2FA2">
            <w:pPr>
              <w:spacing w:before="0" w:after="0" w:line="240" w:lineRule="auto"/>
              <w:jc w:val="center"/>
              <w:rPr>
                <w:sz w:val="20"/>
                <w:szCs w:val="20"/>
                <w:lang w:val="en-GB"/>
              </w:rPr>
            </w:pPr>
            <w:sdt>
              <w:sdtPr>
                <w:id w:val="-12596025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70189722"/>
            <w:r w:rsidR="002A2FA2">
              <w:t xml:space="preserve"> </w:t>
            </w:r>
          </w:p>
        </w:tc>
      </w:tr>
      <w:tr w:rsidR="002A2FA2" w:rsidRPr="004B13D2" w14:paraId="131B1635" w14:textId="77777777" w:rsidTr="0014108C">
        <w:trPr>
          <w:trHeight w:val="620"/>
        </w:trPr>
        <w:tc>
          <w:tcPr>
            <w:tcW w:w="3590" w:type="dxa"/>
            <w:tcBorders>
              <w:top w:val="single" w:sz="36" w:space="0" w:color="E6E6E6"/>
              <w:left w:val="single" w:sz="6" w:space="0" w:color="000000"/>
              <w:bottom w:val="single" w:sz="36" w:space="0" w:color="E6E6E6"/>
              <w:right w:val="single" w:sz="6" w:space="0" w:color="000000"/>
            </w:tcBorders>
          </w:tcPr>
          <w:p w14:paraId="3CFBD856" w14:textId="77777777" w:rsidR="002A2FA2" w:rsidRPr="00676D6F" w:rsidRDefault="002A2FA2" w:rsidP="002A2FA2">
            <w:pPr>
              <w:spacing w:before="0" w:after="0" w:line="240" w:lineRule="auto"/>
              <w:ind w:left="164"/>
              <w:jc w:val="left"/>
              <w:rPr>
                <w:sz w:val="20"/>
                <w:szCs w:val="20"/>
              </w:rPr>
            </w:pPr>
            <w:r w:rsidRPr="00C92584">
              <w:rPr>
                <w:sz w:val="20"/>
                <w:szCs w:val="20"/>
              </w:rPr>
              <w:t>2.</w:t>
            </w:r>
            <w:r w:rsidRPr="00C92584">
              <w:rPr>
                <w:sz w:val="20"/>
                <w:szCs w:val="20"/>
              </w:rPr>
              <w:tab/>
              <w:t xml:space="preserve">… </w:t>
            </w:r>
            <w:r w:rsidRPr="00676D6F">
              <w:rPr>
                <w:sz w:val="20"/>
                <w:szCs w:val="20"/>
              </w:rPr>
              <w:t>je ne suis pas sûr de moi dans</w:t>
            </w:r>
            <w:r>
              <w:rPr>
                <w:sz w:val="20"/>
                <w:szCs w:val="20"/>
              </w:rPr>
              <w:t xml:space="preserve"> </w:t>
            </w:r>
            <w:r w:rsidRPr="00676D6F">
              <w:rPr>
                <w:sz w:val="20"/>
                <w:szCs w:val="20"/>
              </w:rPr>
              <w:t>mes relations amoureuses à</w:t>
            </w:r>
          </w:p>
          <w:p w14:paraId="24A72D37" w14:textId="77777777" w:rsidR="002A2FA2" w:rsidRPr="00C92584" w:rsidRDefault="002A2FA2" w:rsidP="002A2FA2">
            <w:pPr>
              <w:spacing w:before="0" w:after="0" w:line="240" w:lineRule="auto"/>
              <w:ind w:left="164"/>
              <w:jc w:val="left"/>
              <w:rPr>
                <w:sz w:val="20"/>
                <w:szCs w:val="20"/>
              </w:rPr>
            </w:pPr>
            <w:r w:rsidRPr="00676D6F">
              <w:rPr>
                <w:sz w:val="20"/>
                <w:szCs w:val="20"/>
              </w:rPr>
              <w:t>cause de mon hémophilie</w:t>
            </w:r>
          </w:p>
        </w:tc>
        <w:permStart w:id="1390808540" w:edGrp="everyone"/>
        <w:tc>
          <w:tcPr>
            <w:tcW w:w="902" w:type="dxa"/>
            <w:tcBorders>
              <w:top w:val="single" w:sz="36" w:space="0" w:color="E6E6E6"/>
              <w:left w:val="single" w:sz="6" w:space="0" w:color="000000"/>
              <w:bottom w:val="single" w:sz="36" w:space="0" w:color="E6E6E6"/>
              <w:right w:val="single" w:sz="6" w:space="0" w:color="000000"/>
            </w:tcBorders>
            <w:vAlign w:val="center"/>
          </w:tcPr>
          <w:p w14:paraId="3C7E65E1" w14:textId="09C4E42B" w:rsidR="002A2FA2" w:rsidRPr="00C92584" w:rsidRDefault="00BE01E2" w:rsidP="002A2FA2">
            <w:pPr>
              <w:spacing w:before="0" w:after="0" w:line="240" w:lineRule="auto"/>
              <w:jc w:val="center"/>
              <w:rPr>
                <w:sz w:val="20"/>
                <w:szCs w:val="20"/>
                <w:lang w:val="en-GB"/>
              </w:rPr>
            </w:pPr>
            <w:sdt>
              <w:sdtPr>
                <w:id w:val="17675668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90808540"/>
            <w:r w:rsidR="002A2FA2">
              <w:t xml:space="preserve"> </w:t>
            </w:r>
          </w:p>
        </w:tc>
        <w:permStart w:id="434964543" w:edGrp="everyone"/>
        <w:tc>
          <w:tcPr>
            <w:tcW w:w="1080" w:type="dxa"/>
            <w:tcBorders>
              <w:top w:val="single" w:sz="36" w:space="0" w:color="E6E6E6"/>
              <w:left w:val="single" w:sz="6" w:space="0" w:color="000000"/>
              <w:bottom w:val="single" w:sz="36" w:space="0" w:color="E6E6E6"/>
              <w:right w:val="single" w:sz="6" w:space="0" w:color="000000"/>
            </w:tcBorders>
            <w:vAlign w:val="center"/>
          </w:tcPr>
          <w:p w14:paraId="58174CD7" w14:textId="45E1A2B9" w:rsidR="002A2FA2" w:rsidRPr="00C92584" w:rsidRDefault="00BE01E2" w:rsidP="002A2FA2">
            <w:pPr>
              <w:spacing w:before="0" w:after="0" w:line="240" w:lineRule="auto"/>
              <w:jc w:val="center"/>
              <w:rPr>
                <w:sz w:val="20"/>
                <w:szCs w:val="20"/>
                <w:lang w:val="en-GB"/>
              </w:rPr>
            </w:pPr>
            <w:sdt>
              <w:sdtPr>
                <w:id w:val="-6635423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34964543"/>
            <w:r w:rsidR="002A2FA2">
              <w:t xml:space="preserve"> </w:t>
            </w:r>
          </w:p>
        </w:tc>
        <w:permStart w:id="1097235489"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10EBC7B9" w14:textId="28561D55" w:rsidR="002A2FA2" w:rsidRPr="00C92584" w:rsidRDefault="00BE01E2" w:rsidP="002A2FA2">
            <w:pPr>
              <w:spacing w:before="0" w:after="0" w:line="240" w:lineRule="auto"/>
              <w:jc w:val="center"/>
              <w:rPr>
                <w:sz w:val="20"/>
                <w:szCs w:val="20"/>
                <w:lang w:val="en-GB"/>
              </w:rPr>
            </w:pPr>
            <w:sdt>
              <w:sdtPr>
                <w:id w:val="-15709534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97235489"/>
            <w:r w:rsidR="002A2FA2">
              <w:t xml:space="preserve"> </w:t>
            </w:r>
          </w:p>
        </w:tc>
        <w:permStart w:id="1368077310" w:edGrp="everyone"/>
        <w:tc>
          <w:tcPr>
            <w:tcW w:w="989" w:type="dxa"/>
            <w:tcBorders>
              <w:top w:val="single" w:sz="36" w:space="0" w:color="E6E6E6"/>
              <w:left w:val="single" w:sz="6" w:space="0" w:color="000000"/>
              <w:bottom w:val="single" w:sz="36" w:space="0" w:color="E6E6E6"/>
              <w:right w:val="single" w:sz="6" w:space="0" w:color="000000"/>
            </w:tcBorders>
            <w:vAlign w:val="center"/>
          </w:tcPr>
          <w:p w14:paraId="4059C219" w14:textId="17CEAACC" w:rsidR="002A2FA2" w:rsidRPr="00C92584" w:rsidRDefault="00BE01E2" w:rsidP="002A2FA2">
            <w:pPr>
              <w:spacing w:before="0" w:after="0" w:line="240" w:lineRule="auto"/>
              <w:jc w:val="center"/>
              <w:rPr>
                <w:sz w:val="20"/>
                <w:szCs w:val="20"/>
                <w:lang w:val="en-GB"/>
              </w:rPr>
            </w:pPr>
            <w:sdt>
              <w:sdtPr>
                <w:id w:val="9652387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68077310"/>
            <w:r w:rsidR="002A2FA2">
              <w:t xml:space="preserve"> </w:t>
            </w:r>
          </w:p>
        </w:tc>
        <w:permStart w:id="1655048835" w:edGrp="everyone"/>
        <w:tc>
          <w:tcPr>
            <w:tcW w:w="996" w:type="dxa"/>
            <w:tcBorders>
              <w:top w:val="single" w:sz="36" w:space="0" w:color="E6E6E6"/>
              <w:left w:val="single" w:sz="6" w:space="0" w:color="000000"/>
              <w:bottom w:val="single" w:sz="36" w:space="0" w:color="E6E6E6"/>
              <w:right w:val="double" w:sz="2" w:space="0" w:color="000000"/>
            </w:tcBorders>
            <w:vAlign w:val="center"/>
          </w:tcPr>
          <w:p w14:paraId="4E781445" w14:textId="49206999" w:rsidR="002A2FA2" w:rsidRPr="00C92584" w:rsidRDefault="00BE01E2" w:rsidP="002A2FA2">
            <w:pPr>
              <w:spacing w:before="0" w:after="0" w:line="240" w:lineRule="auto"/>
              <w:jc w:val="center"/>
              <w:rPr>
                <w:sz w:val="20"/>
                <w:szCs w:val="20"/>
                <w:lang w:val="en-GB"/>
              </w:rPr>
            </w:pPr>
            <w:sdt>
              <w:sdtPr>
                <w:id w:val="1358437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655048835"/>
            <w:r w:rsidR="002A2FA2">
              <w:t xml:space="preserve"> </w:t>
            </w:r>
          </w:p>
        </w:tc>
        <w:permStart w:id="1178211787" w:edGrp="everyone"/>
        <w:tc>
          <w:tcPr>
            <w:tcW w:w="1243" w:type="dxa"/>
            <w:tcBorders>
              <w:top w:val="single" w:sz="36" w:space="0" w:color="E6E6E6"/>
              <w:left w:val="double" w:sz="2" w:space="0" w:color="000000"/>
              <w:bottom w:val="single" w:sz="36" w:space="0" w:color="E6E6E6"/>
              <w:right w:val="single" w:sz="4" w:space="0" w:color="000000"/>
            </w:tcBorders>
            <w:vAlign w:val="center"/>
          </w:tcPr>
          <w:p w14:paraId="6FAE7713" w14:textId="600167AA" w:rsidR="002A2FA2" w:rsidRPr="00C92584" w:rsidRDefault="00BE01E2" w:rsidP="002A2FA2">
            <w:pPr>
              <w:spacing w:before="0" w:after="0" w:line="240" w:lineRule="auto"/>
              <w:jc w:val="center"/>
              <w:rPr>
                <w:sz w:val="20"/>
                <w:szCs w:val="20"/>
                <w:lang w:val="en-GB"/>
              </w:rPr>
            </w:pPr>
            <w:sdt>
              <w:sdtPr>
                <w:id w:val="155571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78211787"/>
            <w:r w:rsidR="002A2FA2">
              <w:t xml:space="preserve"> </w:t>
            </w:r>
          </w:p>
        </w:tc>
      </w:tr>
      <w:tr w:rsidR="002A2FA2" w:rsidRPr="004B13D2" w14:paraId="0006243A" w14:textId="77777777" w:rsidTr="0014108C">
        <w:trPr>
          <w:trHeight w:val="622"/>
        </w:trPr>
        <w:tc>
          <w:tcPr>
            <w:tcW w:w="3590" w:type="dxa"/>
            <w:tcBorders>
              <w:top w:val="single" w:sz="36" w:space="0" w:color="E6E6E6"/>
              <w:left w:val="single" w:sz="6" w:space="0" w:color="000000"/>
              <w:bottom w:val="single" w:sz="4" w:space="0" w:color="000000"/>
              <w:right w:val="single" w:sz="6" w:space="0" w:color="000000"/>
            </w:tcBorders>
          </w:tcPr>
          <w:p w14:paraId="616ADB72" w14:textId="77777777" w:rsidR="002A2FA2" w:rsidRPr="008F7BEB" w:rsidRDefault="002A2FA2" w:rsidP="002A2FA2">
            <w:pPr>
              <w:spacing w:before="0" w:after="0" w:line="240" w:lineRule="auto"/>
              <w:ind w:left="164"/>
              <w:jc w:val="left"/>
              <w:rPr>
                <w:sz w:val="20"/>
                <w:szCs w:val="20"/>
              </w:rPr>
            </w:pPr>
            <w:r w:rsidRPr="00C92584">
              <w:rPr>
                <w:sz w:val="20"/>
                <w:szCs w:val="20"/>
              </w:rPr>
              <w:t>4.</w:t>
            </w:r>
            <w:r w:rsidRPr="00C92584">
              <w:rPr>
                <w:sz w:val="20"/>
                <w:szCs w:val="20"/>
              </w:rPr>
              <w:tab/>
              <w:t xml:space="preserve">… </w:t>
            </w:r>
            <w:r w:rsidRPr="008F7BEB">
              <w:rPr>
                <w:sz w:val="20"/>
                <w:szCs w:val="20"/>
              </w:rPr>
              <w:t>je n’arrive pas à avoir une</w:t>
            </w:r>
          </w:p>
          <w:p w14:paraId="5B718E23" w14:textId="77777777" w:rsidR="002A2FA2" w:rsidRPr="008F7BEB" w:rsidRDefault="002A2FA2" w:rsidP="002A2FA2">
            <w:pPr>
              <w:spacing w:before="0" w:after="0" w:line="240" w:lineRule="auto"/>
              <w:ind w:left="164"/>
              <w:jc w:val="left"/>
              <w:rPr>
                <w:sz w:val="20"/>
                <w:szCs w:val="20"/>
              </w:rPr>
            </w:pPr>
            <w:r w:rsidRPr="008F7BEB">
              <w:rPr>
                <w:sz w:val="20"/>
                <w:szCs w:val="20"/>
              </w:rPr>
              <w:t>relation normale à cause de</w:t>
            </w:r>
          </w:p>
          <w:p w14:paraId="2E66B9DF" w14:textId="77777777" w:rsidR="002A2FA2" w:rsidRPr="00C92584" w:rsidRDefault="002A2FA2" w:rsidP="002A2FA2">
            <w:pPr>
              <w:spacing w:before="0" w:after="0" w:line="240" w:lineRule="auto"/>
              <w:ind w:left="164"/>
              <w:jc w:val="left"/>
              <w:rPr>
                <w:sz w:val="20"/>
                <w:szCs w:val="20"/>
              </w:rPr>
            </w:pPr>
            <w:r w:rsidRPr="008F7BEB">
              <w:rPr>
                <w:sz w:val="20"/>
                <w:szCs w:val="20"/>
              </w:rPr>
              <w:t>mon hémophilie</w:t>
            </w:r>
          </w:p>
        </w:tc>
        <w:permStart w:id="511641006" w:edGrp="everyone"/>
        <w:tc>
          <w:tcPr>
            <w:tcW w:w="902" w:type="dxa"/>
            <w:tcBorders>
              <w:top w:val="single" w:sz="36" w:space="0" w:color="E6E6E6"/>
              <w:left w:val="single" w:sz="6" w:space="0" w:color="000000"/>
              <w:bottom w:val="single" w:sz="4" w:space="0" w:color="000000"/>
              <w:right w:val="single" w:sz="6" w:space="0" w:color="000000"/>
            </w:tcBorders>
            <w:vAlign w:val="center"/>
          </w:tcPr>
          <w:p w14:paraId="35F55BBB" w14:textId="2DBA690E" w:rsidR="002A2FA2" w:rsidRPr="00C92584" w:rsidRDefault="00BE01E2" w:rsidP="002A2FA2">
            <w:pPr>
              <w:spacing w:before="0" w:after="0" w:line="240" w:lineRule="auto"/>
              <w:jc w:val="center"/>
              <w:rPr>
                <w:sz w:val="20"/>
                <w:szCs w:val="20"/>
                <w:lang w:val="en-GB"/>
              </w:rPr>
            </w:pPr>
            <w:sdt>
              <w:sdtPr>
                <w:id w:val="-3657652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511641006"/>
            <w:r w:rsidR="002A2FA2">
              <w:t xml:space="preserve"> </w:t>
            </w:r>
          </w:p>
        </w:tc>
        <w:permStart w:id="1083131796" w:edGrp="everyone"/>
        <w:tc>
          <w:tcPr>
            <w:tcW w:w="1080" w:type="dxa"/>
            <w:tcBorders>
              <w:top w:val="single" w:sz="36" w:space="0" w:color="E6E6E6"/>
              <w:left w:val="single" w:sz="6" w:space="0" w:color="000000"/>
              <w:bottom w:val="single" w:sz="4" w:space="0" w:color="000000"/>
              <w:right w:val="single" w:sz="6" w:space="0" w:color="000000"/>
            </w:tcBorders>
            <w:vAlign w:val="center"/>
          </w:tcPr>
          <w:p w14:paraId="20CCE5DC" w14:textId="7771B915" w:rsidR="002A2FA2" w:rsidRPr="00C92584" w:rsidRDefault="00BE01E2" w:rsidP="002A2FA2">
            <w:pPr>
              <w:spacing w:before="0" w:after="0" w:line="240" w:lineRule="auto"/>
              <w:jc w:val="center"/>
              <w:rPr>
                <w:sz w:val="20"/>
                <w:szCs w:val="20"/>
                <w:lang w:val="en-GB"/>
              </w:rPr>
            </w:pPr>
            <w:sdt>
              <w:sdtPr>
                <w:id w:val="1509605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083131796"/>
            <w:r w:rsidR="002A2FA2">
              <w:t xml:space="preserve"> </w:t>
            </w:r>
          </w:p>
        </w:tc>
        <w:permStart w:id="270084245" w:edGrp="everyone"/>
        <w:tc>
          <w:tcPr>
            <w:tcW w:w="989" w:type="dxa"/>
            <w:tcBorders>
              <w:top w:val="single" w:sz="36" w:space="0" w:color="E6E6E6"/>
              <w:left w:val="single" w:sz="6" w:space="0" w:color="000000"/>
              <w:bottom w:val="single" w:sz="4" w:space="0" w:color="000000"/>
              <w:right w:val="single" w:sz="6" w:space="0" w:color="000000"/>
            </w:tcBorders>
            <w:vAlign w:val="center"/>
          </w:tcPr>
          <w:p w14:paraId="6F9AE2FD" w14:textId="4BA95AF5" w:rsidR="002A2FA2" w:rsidRPr="00C92584" w:rsidRDefault="00BE01E2" w:rsidP="002A2FA2">
            <w:pPr>
              <w:spacing w:before="0" w:after="0" w:line="240" w:lineRule="auto"/>
              <w:jc w:val="center"/>
              <w:rPr>
                <w:sz w:val="20"/>
                <w:szCs w:val="20"/>
                <w:lang w:val="en-GB"/>
              </w:rPr>
            </w:pPr>
            <w:sdt>
              <w:sdtPr>
                <w:id w:val="9206079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270084245"/>
            <w:r w:rsidR="002A2FA2">
              <w:t xml:space="preserve"> </w:t>
            </w:r>
          </w:p>
        </w:tc>
        <w:permStart w:id="2022517752" w:edGrp="everyone"/>
        <w:tc>
          <w:tcPr>
            <w:tcW w:w="989" w:type="dxa"/>
            <w:tcBorders>
              <w:top w:val="single" w:sz="36" w:space="0" w:color="E6E6E6"/>
              <w:left w:val="single" w:sz="6" w:space="0" w:color="000000"/>
              <w:bottom w:val="single" w:sz="4" w:space="0" w:color="000000"/>
              <w:right w:val="single" w:sz="6" w:space="0" w:color="000000"/>
            </w:tcBorders>
            <w:vAlign w:val="center"/>
          </w:tcPr>
          <w:p w14:paraId="2402FB59" w14:textId="0E740556" w:rsidR="002A2FA2" w:rsidRPr="00C92584" w:rsidRDefault="00BE01E2" w:rsidP="002A2FA2">
            <w:pPr>
              <w:spacing w:before="0" w:after="0" w:line="240" w:lineRule="auto"/>
              <w:jc w:val="center"/>
              <w:rPr>
                <w:sz w:val="20"/>
                <w:szCs w:val="20"/>
                <w:lang w:val="en-GB"/>
              </w:rPr>
            </w:pPr>
            <w:sdt>
              <w:sdtPr>
                <w:id w:val="-6118947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2022517752"/>
            <w:r w:rsidR="002A2FA2">
              <w:t xml:space="preserve"> </w:t>
            </w:r>
          </w:p>
        </w:tc>
        <w:permStart w:id="1578960064" w:edGrp="everyone"/>
        <w:tc>
          <w:tcPr>
            <w:tcW w:w="996" w:type="dxa"/>
            <w:tcBorders>
              <w:top w:val="single" w:sz="36" w:space="0" w:color="E6E6E6"/>
              <w:left w:val="single" w:sz="6" w:space="0" w:color="000000"/>
              <w:bottom w:val="single" w:sz="4" w:space="0" w:color="000000"/>
              <w:right w:val="double" w:sz="2" w:space="0" w:color="000000"/>
            </w:tcBorders>
            <w:vAlign w:val="center"/>
          </w:tcPr>
          <w:p w14:paraId="21714D7D" w14:textId="455BFEE5" w:rsidR="002A2FA2" w:rsidRPr="00C92584" w:rsidRDefault="00BE01E2" w:rsidP="002A2FA2">
            <w:pPr>
              <w:spacing w:before="0" w:after="0" w:line="240" w:lineRule="auto"/>
              <w:jc w:val="center"/>
              <w:rPr>
                <w:sz w:val="20"/>
                <w:szCs w:val="20"/>
                <w:lang w:val="en-GB"/>
              </w:rPr>
            </w:pPr>
            <w:sdt>
              <w:sdtPr>
                <w:id w:val="-2179836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Titre1Car"/>
                <w:rFonts w:ascii="Arial Nova Cond" w:hAnsi="Arial Nova Cond" w:cs="Segoe UI"/>
                <w:color w:val="595959"/>
                <w:shd w:val="clear" w:color="auto" w:fill="F2F2F2"/>
              </w:rPr>
              <w:t xml:space="preserve"> </w:t>
            </w:r>
            <w:permEnd w:id="1578960064"/>
            <w:r w:rsidR="002A2FA2">
              <w:t xml:space="preserve"> </w:t>
            </w:r>
          </w:p>
        </w:tc>
        <w:permStart w:id="1511735175" w:edGrp="everyone"/>
        <w:tc>
          <w:tcPr>
            <w:tcW w:w="1243" w:type="dxa"/>
            <w:tcBorders>
              <w:top w:val="single" w:sz="36" w:space="0" w:color="E6E6E6"/>
              <w:left w:val="double" w:sz="2" w:space="0" w:color="000000"/>
              <w:bottom w:val="single" w:sz="4" w:space="0" w:color="000000"/>
              <w:right w:val="single" w:sz="4" w:space="0" w:color="000000"/>
            </w:tcBorders>
            <w:vAlign w:val="center"/>
          </w:tcPr>
          <w:p w14:paraId="12B68B2E" w14:textId="12C41F09" w:rsidR="002A2FA2" w:rsidRPr="00C92584" w:rsidRDefault="00BE01E2" w:rsidP="002A2FA2">
            <w:pPr>
              <w:spacing w:before="0" w:after="0" w:line="240" w:lineRule="auto"/>
              <w:jc w:val="center"/>
              <w:rPr>
                <w:sz w:val="20"/>
                <w:szCs w:val="20"/>
                <w:lang w:val="en-GB"/>
              </w:rPr>
            </w:pPr>
            <w:sdt>
              <w:sdtPr>
                <w:id w:val="-5687302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11735175"/>
            <w:r w:rsidR="002A2FA2">
              <w:t xml:space="preserve"> </w:t>
            </w:r>
          </w:p>
        </w:tc>
      </w:tr>
    </w:tbl>
    <w:p w14:paraId="5D943BBC" w14:textId="77777777" w:rsidR="00B261B2" w:rsidRDefault="00B261B2" w:rsidP="009A7D44">
      <w:pPr>
        <w:spacing w:before="0" w:after="200" w:line="276" w:lineRule="auto"/>
        <w:jc w:val="center"/>
        <w:rPr>
          <w:b/>
          <w:bCs/>
        </w:rPr>
      </w:pPr>
    </w:p>
    <w:p w14:paraId="24A59EA8" w14:textId="44B6C26A" w:rsidR="009A7D44" w:rsidRDefault="009A7D44" w:rsidP="008F7BEB">
      <w:pPr>
        <w:spacing w:before="0" w:after="200" w:line="276" w:lineRule="auto"/>
        <w:jc w:val="center"/>
        <w:rPr>
          <w:b/>
          <w:bCs/>
        </w:rPr>
      </w:pPr>
      <w:r w:rsidRPr="004B13D2">
        <w:rPr>
          <w:b/>
          <w:bCs/>
        </w:rPr>
        <w:t>MERCI BEAUCOUP POUR VOTRE COOPÉRATION</w:t>
      </w:r>
      <w:r w:rsidR="008F7BEB">
        <w:rPr>
          <w:b/>
          <w:bCs/>
        </w:rPr>
        <w:t> !</w:t>
      </w:r>
    </w:p>
    <w:p w14:paraId="451F67AA" w14:textId="77777777" w:rsidR="00154C35" w:rsidRPr="00C92584" w:rsidRDefault="00154C35" w:rsidP="00154C35">
      <w:pPr>
        <w:pStyle w:val="Corpsdetexte"/>
        <w:kinsoku w:val="0"/>
        <w:overflowPunct w:val="0"/>
        <w:spacing w:before="13" w:line="183" w:lineRule="exact"/>
        <w:ind w:left="20"/>
        <w:rPr>
          <w:rFonts w:cs="Arial"/>
          <w:spacing w:val="-2"/>
          <w:sz w:val="16"/>
          <w:szCs w:val="16"/>
          <w:lang w:val="en-US"/>
        </w:rPr>
      </w:pPr>
      <w:bookmarkStart w:id="35" w:name="Cher_patient,"/>
      <w:bookmarkStart w:id="36" w:name="2._…_puis_que_vous_nous_parliez_des_SENT"/>
      <w:bookmarkStart w:id="37" w:name="3._En_quoi_l’hémophilie_a-t-elle_changé_"/>
      <w:bookmarkStart w:id="38" w:name="4._Les_questions_suivantes_portent_sur_l"/>
      <w:bookmarkStart w:id="39" w:name="5._Les_questions_suivantes_portent_sur_l"/>
      <w:bookmarkStart w:id="40" w:name="6._Les_questions_suivantes_portent_sur_v"/>
      <w:bookmarkStart w:id="41" w:name="7._Et_que_pensez-vous_de_votre_TRAITEMEN"/>
      <w:bookmarkStart w:id="42" w:name="8._Comment_voyez-vous_L’AVENIR_?"/>
      <w:bookmarkStart w:id="43" w:name="9._Les_questions_suivantes_portent_sur_v"/>
      <w:bookmarkStart w:id="44" w:name="10._Les_questions_suivantes_portent_sur_"/>
      <w:bookmarkEnd w:id="35"/>
      <w:bookmarkEnd w:id="36"/>
      <w:bookmarkEnd w:id="37"/>
      <w:bookmarkEnd w:id="38"/>
      <w:bookmarkEnd w:id="39"/>
      <w:bookmarkEnd w:id="40"/>
      <w:bookmarkEnd w:id="41"/>
      <w:bookmarkEnd w:id="42"/>
      <w:bookmarkEnd w:id="43"/>
      <w:bookmarkEnd w:id="44"/>
      <w:r w:rsidRPr="00C92584">
        <w:rPr>
          <w:rFonts w:cs="Arial"/>
          <w:sz w:val="16"/>
          <w:szCs w:val="16"/>
          <w:lang w:val="en-US"/>
        </w:rPr>
        <w:t>HAEM-A-QOL</w:t>
      </w:r>
      <w:r w:rsidRPr="00C92584">
        <w:rPr>
          <w:rFonts w:cs="Arial"/>
          <w:spacing w:val="-6"/>
          <w:sz w:val="16"/>
          <w:szCs w:val="16"/>
          <w:lang w:val="en-US"/>
        </w:rPr>
        <w:t xml:space="preserve"> </w:t>
      </w:r>
      <w:r w:rsidRPr="00C92584">
        <w:rPr>
          <w:rFonts w:cs="Arial"/>
          <w:sz w:val="16"/>
          <w:szCs w:val="16"/>
          <w:lang w:val="en-US"/>
        </w:rPr>
        <w:t>-</w:t>
      </w:r>
      <w:r w:rsidRPr="00C92584">
        <w:rPr>
          <w:rFonts w:cs="Arial"/>
          <w:spacing w:val="-1"/>
          <w:sz w:val="16"/>
          <w:szCs w:val="16"/>
          <w:lang w:val="en-US"/>
        </w:rPr>
        <w:t xml:space="preserve"> </w:t>
      </w:r>
      <w:r w:rsidRPr="00C92584">
        <w:rPr>
          <w:rFonts w:cs="Arial"/>
          <w:sz w:val="16"/>
          <w:szCs w:val="16"/>
          <w:lang w:val="en-US"/>
        </w:rPr>
        <w:t>France/French</w:t>
      </w:r>
      <w:r w:rsidRPr="00C92584">
        <w:rPr>
          <w:rFonts w:cs="Arial"/>
          <w:spacing w:val="-4"/>
          <w:sz w:val="16"/>
          <w:szCs w:val="16"/>
          <w:lang w:val="en-US"/>
        </w:rPr>
        <w:t xml:space="preserve"> </w:t>
      </w:r>
      <w:r w:rsidRPr="00C92584">
        <w:rPr>
          <w:rFonts w:cs="Arial"/>
          <w:sz w:val="16"/>
          <w:szCs w:val="16"/>
          <w:lang w:val="en-US"/>
        </w:rPr>
        <w:t>-</w:t>
      </w:r>
      <w:r w:rsidRPr="00C92584">
        <w:rPr>
          <w:rFonts w:cs="Arial"/>
          <w:spacing w:val="-5"/>
          <w:sz w:val="16"/>
          <w:szCs w:val="16"/>
          <w:lang w:val="en-US"/>
        </w:rPr>
        <w:t xml:space="preserve"> </w:t>
      </w:r>
      <w:r w:rsidRPr="00C92584">
        <w:rPr>
          <w:rFonts w:cs="Arial"/>
          <w:sz w:val="16"/>
          <w:szCs w:val="16"/>
          <w:lang w:val="en-US"/>
        </w:rPr>
        <w:t>Final</w:t>
      </w:r>
      <w:r w:rsidRPr="00C92584">
        <w:rPr>
          <w:rFonts w:cs="Arial"/>
          <w:spacing w:val="-3"/>
          <w:sz w:val="16"/>
          <w:szCs w:val="16"/>
          <w:lang w:val="en-US"/>
        </w:rPr>
        <w:t xml:space="preserve"> </w:t>
      </w:r>
      <w:r w:rsidRPr="00C92584">
        <w:rPr>
          <w:rFonts w:cs="Arial"/>
          <w:sz w:val="16"/>
          <w:szCs w:val="16"/>
          <w:lang w:val="en-US"/>
        </w:rPr>
        <w:t>version</w:t>
      </w:r>
      <w:r w:rsidRPr="00C92584">
        <w:rPr>
          <w:rFonts w:cs="Arial"/>
          <w:spacing w:val="-5"/>
          <w:sz w:val="16"/>
          <w:szCs w:val="16"/>
          <w:lang w:val="en-US"/>
        </w:rPr>
        <w:t xml:space="preserve"> </w:t>
      </w:r>
      <w:r w:rsidRPr="00C92584">
        <w:rPr>
          <w:rFonts w:cs="Arial"/>
          <w:sz w:val="16"/>
          <w:szCs w:val="16"/>
          <w:lang w:val="en-US"/>
        </w:rPr>
        <w:t>- 13</w:t>
      </w:r>
      <w:r w:rsidRPr="00C92584">
        <w:rPr>
          <w:rFonts w:cs="Arial"/>
          <w:spacing w:val="-2"/>
          <w:sz w:val="16"/>
          <w:szCs w:val="16"/>
          <w:lang w:val="en-US"/>
        </w:rPr>
        <w:t xml:space="preserve"> </w:t>
      </w:r>
      <w:r w:rsidRPr="00C92584">
        <w:rPr>
          <w:rFonts w:cs="Arial"/>
          <w:sz w:val="16"/>
          <w:szCs w:val="16"/>
          <w:lang w:val="en-US"/>
        </w:rPr>
        <w:t>Jul</w:t>
      </w:r>
      <w:r w:rsidRPr="00C92584">
        <w:rPr>
          <w:rFonts w:cs="Arial"/>
          <w:spacing w:val="-4"/>
          <w:sz w:val="16"/>
          <w:szCs w:val="16"/>
          <w:lang w:val="en-US"/>
        </w:rPr>
        <w:t xml:space="preserve"> </w:t>
      </w:r>
      <w:r w:rsidRPr="00C92584">
        <w:rPr>
          <w:rFonts w:cs="Arial"/>
          <w:sz w:val="16"/>
          <w:szCs w:val="16"/>
          <w:lang w:val="en-US"/>
        </w:rPr>
        <w:t>2007</w:t>
      </w:r>
      <w:r w:rsidRPr="00C92584">
        <w:rPr>
          <w:rFonts w:cs="Arial"/>
          <w:spacing w:val="-5"/>
          <w:sz w:val="16"/>
          <w:szCs w:val="16"/>
          <w:lang w:val="en-US"/>
        </w:rPr>
        <w:t xml:space="preserve"> </w:t>
      </w:r>
      <w:r w:rsidRPr="00C92584">
        <w:rPr>
          <w:rFonts w:cs="Arial"/>
          <w:sz w:val="16"/>
          <w:szCs w:val="16"/>
          <w:lang w:val="en-US"/>
        </w:rPr>
        <w:t>- Mapi</w:t>
      </w:r>
      <w:r w:rsidRPr="00C92584">
        <w:rPr>
          <w:rFonts w:cs="Arial"/>
          <w:spacing w:val="-3"/>
          <w:sz w:val="16"/>
          <w:szCs w:val="16"/>
          <w:lang w:val="en-US"/>
        </w:rPr>
        <w:t xml:space="preserve"> </w:t>
      </w:r>
      <w:r w:rsidRPr="00C92584">
        <w:rPr>
          <w:rFonts w:cs="Arial"/>
          <w:sz w:val="16"/>
          <w:szCs w:val="16"/>
          <w:lang w:val="en-US"/>
        </w:rPr>
        <w:t>Research</w:t>
      </w:r>
      <w:r w:rsidRPr="00C92584">
        <w:rPr>
          <w:rFonts w:cs="Arial"/>
          <w:spacing w:val="-3"/>
          <w:sz w:val="16"/>
          <w:szCs w:val="16"/>
          <w:lang w:val="en-US"/>
        </w:rPr>
        <w:t xml:space="preserve"> </w:t>
      </w:r>
      <w:r w:rsidRPr="00C92584">
        <w:rPr>
          <w:rFonts w:cs="Arial"/>
          <w:spacing w:val="-2"/>
          <w:sz w:val="16"/>
          <w:szCs w:val="16"/>
          <w:lang w:val="en-US"/>
        </w:rPr>
        <w:t>Institute.</w:t>
      </w:r>
    </w:p>
    <w:p w14:paraId="60D8BFCC" w14:textId="77777777" w:rsidR="00154C35" w:rsidRPr="00C92584" w:rsidRDefault="00154C35" w:rsidP="00154C35">
      <w:pPr>
        <w:pStyle w:val="Corpsdetexte"/>
        <w:kinsoku w:val="0"/>
        <w:overflowPunct w:val="0"/>
        <w:spacing w:line="137" w:lineRule="exact"/>
        <w:ind w:left="20"/>
        <w:rPr>
          <w:rFonts w:cs="Arial"/>
          <w:spacing w:val="-2"/>
          <w:sz w:val="12"/>
          <w:szCs w:val="12"/>
          <w:lang w:val="en-US"/>
        </w:rPr>
      </w:pPr>
      <w:r w:rsidRPr="00C92584">
        <w:rPr>
          <w:rFonts w:cs="Arial"/>
          <w:spacing w:val="-2"/>
          <w:sz w:val="12"/>
          <w:szCs w:val="12"/>
          <w:lang w:val="en-US"/>
        </w:rPr>
        <w:t>f:\institut\cultadap\project\3273\study3273\final_versions\french</w:t>
      </w:r>
      <w:r w:rsidRPr="00C92584">
        <w:rPr>
          <w:rFonts w:cs="Arial"/>
          <w:spacing w:val="72"/>
          <w:sz w:val="12"/>
          <w:szCs w:val="12"/>
          <w:lang w:val="en-US"/>
        </w:rPr>
        <w:t xml:space="preserve"> </w:t>
      </w:r>
      <w:r w:rsidRPr="00C92584">
        <w:rPr>
          <w:rFonts w:cs="Arial"/>
          <w:spacing w:val="-2"/>
          <w:sz w:val="12"/>
          <w:szCs w:val="12"/>
          <w:lang w:val="en-US"/>
        </w:rPr>
        <w:t>for</w:t>
      </w:r>
      <w:r w:rsidRPr="00C92584">
        <w:rPr>
          <w:rFonts w:cs="Arial"/>
          <w:spacing w:val="72"/>
          <w:sz w:val="12"/>
          <w:szCs w:val="12"/>
          <w:lang w:val="en-US"/>
        </w:rPr>
        <w:t xml:space="preserve"> </w:t>
      </w:r>
      <w:r w:rsidRPr="00C92584">
        <w:rPr>
          <w:rFonts w:cs="Arial"/>
          <w:spacing w:val="-2"/>
          <w:sz w:val="12"/>
          <w:szCs w:val="12"/>
          <w:lang w:val="en-US"/>
        </w:rPr>
        <w:t>france\haem-a-qolfraq.doc-13/07/2007</w:t>
      </w:r>
    </w:p>
    <w:p w14:paraId="4C3544D6" w14:textId="77777777" w:rsidR="009A7D44" w:rsidRDefault="009A7D44" w:rsidP="009A7D44">
      <w:pPr>
        <w:spacing w:before="0" w:after="200" w:line="276" w:lineRule="auto"/>
        <w:jc w:val="left"/>
        <w:rPr>
          <w:lang w:val="en-US"/>
        </w:rPr>
      </w:pPr>
    </w:p>
    <w:p w14:paraId="528CBBC8" w14:textId="5565F997" w:rsidR="00154C35" w:rsidRPr="00991907" w:rsidRDefault="00154C35" w:rsidP="009A7D44">
      <w:pPr>
        <w:spacing w:before="0" w:after="200" w:line="276" w:lineRule="auto"/>
        <w:jc w:val="left"/>
        <w:rPr>
          <w:lang w:val="en-US"/>
        </w:rPr>
        <w:sectPr w:rsidR="00154C35" w:rsidRPr="00991907" w:rsidSect="0029564F">
          <w:headerReference w:type="default" r:id="rId31"/>
          <w:pgSz w:w="11906" w:h="16838"/>
          <w:pgMar w:top="1134" w:right="1134" w:bottom="1134" w:left="1134" w:header="709" w:footer="448" w:gutter="0"/>
          <w:cols w:space="708"/>
          <w:docGrid w:linePitch="360"/>
        </w:sectPr>
      </w:pPr>
    </w:p>
    <w:tbl>
      <w:tblPr>
        <w:tblStyle w:val="Grilledutableau"/>
        <w:tblW w:w="9628" w:type="dxa"/>
        <w:tblInd w:w="-5" w:type="dxa"/>
        <w:tblLayout w:type="fixed"/>
        <w:tblLook w:val="04A0" w:firstRow="1" w:lastRow="0" w:firstColumn="1" w:lastColumn="0" w:noHBand="0" w:noVBand="1"/>
      </w:tblPr>
      <w:tblGrid>
        <w:gridCol w:w="9628"/>
      </w:tblGrid>
      <w:tr w:rsidR="004F69EC" w14:paraId="4A4D9437" w14:textId="77777777" w:rsidTr="00983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6ECE30F0" w14:textId="560C549D" w:rsidR="004F69EC" w:rsidRPr="001F150A" w:rsidRDefault="004F69EC" w:rsidP="00F62646">
            <w:pPr>
              <w:spacing w:before="0" w:after="200" w:line="276" w:lineRule="auto"/>
              <w:jc w:val="center"/>
              <w:rPr>
                <w:rFonts w:ascii="Verdana" w:hAnsi="Verdana"/>
                <w:bCs/>
                <w:color w:val="000000" w:themeColor="text1"/>
                <w:sz w:val="16"/>
                <w:szCs w:val="16"/>
                <w:lang w:eastAsia="en-US"/>
              </w:rPr>
            </w:pPr>
            <w:bookmarkStart w:id="45" w:name="EI"/>
            <w:r w:rsidRPr="001F150A">
              <w:rPr>
                <w:rFonts w:ascii="Verdana" w:hAnsi="Verdana"/>
                <w:b w:val="0"/>
                <w:color w:val="000000" w:themeColor="text1"/>
                <w:sz w:val="18"/>
                <w:szCs w:val="18"/>
                <w:lang w:eastAsia="en-US"/>
              </w:rPr>
              <w:lastRenderedPageBreak/>
              <w:t xml:space="preserve">Hémophilie - AAP </w:t>
            </w:r>
            <w:r w:rsidR="009F6BA8" w:rsidRPr="001F150A">
              <w:rPr>
                <w:rFonts w:ascii="Verdana" w:hAnsi="Verdana"/>
                <w:b w:val="0"/>
                <w:color w:val="000000" w:themeColor="text1"/>
                <w:sz w:val="18"/>
                <w:szCs w:val="18"/>
                <w:lang w:eastAsia="en-US"/>
              </w:rPr>
              <w:t>ALHEMO</w:t>
            </w:r>
            <w:r w:rsidRPr="001F150A">
              <w:rPr>
                <w:rFonts w:ascii="Verdana" w:hAnsi="Verdana"/>
                <w:b w:val="0"/>
                <w:color w:val="000000" w:themeColor="text1"/>
                <w:sz w:val="18"/>
                <w:szCs w:val="18"/>
                <w:lang w:eastAsia="en-US"/>
              </w:rPr>
              <w:t>, solution injectable</w:t>
            </w:r>
          </w:p>
          <w:p w14:paraId="77386A29" w14:textId="3BBCAFBA" w:rsidR="004F69EC" w:rsidRDefault="004F69EC" w:rsidP="0098383F">
            <w:pPr>
              <w:spacing w:before="0" w:after="200" w:line="276" w:lineRule="auto"/>
              <w:jc w:val="center"/>
              <w:rPr>
                <w:b w:val="0"/>
                <w:bCs/>
                <w:sz w:val="36"/>
                <w:szCs w:val="36"/>
              </w:rPr>
            </w:pPr>
            <w:r w:rsidRPr="001F150A">
              <w:rPr>
                <w:rFonts w:ascii="Verdana" w:hAnsi="Verdana"/>
                <w:b w:val="0"/>
                <w:bCs/>
                <w:color w:val="000000" w:themeColor="text1"/>
                <w:sz w:val="16"/>
                <w:szCs w:val="16"/>
                <w:lang w:eastAsia="en-US"/>
              </w:rPr>
              <w:t>Nom du patient (3 premières lettres) : | _ | _ | _ | Prénom (2 premières lettres) : | _ | _ |</w:t>
            </w:r>
            <w:r w:rsidRPr="001F150A">
              <w:rPr>
                <w:rFonts w:ascii="Verdana" w:hAnsi="Verdana"/>
                <w:b w:val="0"/>
                <w:bCs/>
                <w:color w:val="000000" w:themeColor="text1"/>
                <w:sz w:val="16"/>
                <w:szCs w:val="16"/>
                <w:lang w:eastAsia="en-US"/>
              </w:rPr>
              <w:br/>
              <w:t>No patient d’accès précoce (si attribution numéro, code alphanumérique ou code alphabétique par le laboratoire) : | _ | _ | _</w:t>
            </w:r>
            <w:r w:rsidR="009F06F8" w:rsidRPr="001F150A">
              <w:rPr>
                <w:rFonts w:ascii="Verdana" w:hAnsi="Verdana"/>
                <w:b w:val="0"/>
                <w:bCs/>
                <w:color w:val="000000" w:themeColor="text1"/>
                <w:sz w:val="16"/>
                <w:szCs w:val="16"/>
                <w:lang w:eastAsia="en-US"/>
              </w:rPr>
              <w:t>| _ | _ | _</w:t>
            </w:r>
            <w:r w:rsidR="003E01D9" w:rsidRPr="001F150A">
              <w:rPr>
                <w:rFonts w:ascii="Verdana" w:hAnsi="Verdana"/>
                <w:b w:val="0"/>
                <w:bCs/>
                <w:color w:val="000000" w:themeColor="text1"/>
                <w:sz w:val="16"/>
                <w:szCs w:val="16"/>
                <w:lang w:eastAsia="en-US"/>
              </w:rPr>
              <w:t xml:space="preserve"> |</w:t>
            </w:r>
          </w:p>
        </w:tc>
      </w:tr>
    </w:tbl>
    <w:p w14:paraId="1D3BDC6C" w14:textId="77777777" w:rsidR="004F69EC" w:rsidRDefault="004F69EC" w:rsidP="004F69EC">
      <w:pPr>
        <w:spacing w:before="0" w:after="200" w:line="276" w:lineRule="auto"/>
        <w:jc w:val="center"/>
        <w:rPr>
          <w:b/>
          <w:bCs/>
          <w:sz w:val="36"/>
          <w:szCs w:val="36"/>
        </w:rPr>
      </w:pPr>
    </w:p>
    <w:p w14:paraId="1D5F149F" w14:textId="77777777" w:rsidR="001A4057" w:rsidRDefault="009701B4" w:rsidP="00872DA9">
      <w:pPr>
        <w:jc w:val="center"/>
        <w:rPr>
          <w:b/>
        </w:rPr>
      </w:pPr>
      <w:r>
        <w:rPr>
          <w:b/>
        </w:rPr>
        <w:t>HAEMO-QoL</w:t>
      </w:r>
    </w:p>
    <w:p w14:paraId="2ECA9BC4" w14:textId="77777777" w:rsidR="001A4057" w:rsidRDefault="001A4057" w:rsidP="00872DA9">
      <w:pPr>
        <w:jc w:val="center"/>
        <w:rPr>
          <w:b/>
        </w:rPr>
      </w:pPr>
    </w:p>
    <w:tbl>
      <w:tblPr>
        <w:tblStyle w:val="Grilledutableau"/>
        <w:tblW w:w="5000" w:type="pct"/>
        <w:tblLook w:val="04A0" w:firstRow="1" w:lastRow="0" w:firstColumn="1" w:lastColumn="0" w:noHBand="0" w:noVBand="1"/>
      </w:tblPr>
      <w:tblGrid>
        <w:gridCol w:w="3507"/>
        <w:gridCol w:w="3915"/>
        <w:gridCol w:w="2638"/>
      </w:tblGrid>
      <w:tr w:rsidR="006834F9" w14:paraId="3C9E4DE5"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pct"/>
            <w:vAlign w:val="top"/>
          </w:tcPr>
          <w:p w14:paraId="5EDA3513" w14:textId="01DCD212" w:rsidR="006834F9" w:rsidRPr="00A00AD2" w:rsidRDefault="006834F9" w:rsidP="00A00AD2">
            <w:pPr>
              <w:spacing w:before="0" w:after="0" w:line="240" w:lineRule="auto"/>
              <w:jc w:val="left"/>
              <w:rPr>
                <w:bCs/>
              </w:rPr>
            </w:pPr>
            <w:r w:rsidRPr="00A00AD2">
              <w:rPr>
                <w:bCs/>
              </w:rPr>
              <w:t>Questionnaire pour enfants et</w:t>
            </w:r>
            <w:r w:rsidR="003D1911" w:rsidRPr="00A00AD2">
              <w:rPr>
                <w:bCs/>
              </w:rPr>
              <w:t xml:space="preserve"> </w:t>
            </w:r>
            <w:r w:rsidRPr="00A00AD2">
              <w:rPr>
                <w:bCs/>
              </w:rPr>
              <w:t>adolescents</w:t>
            </w:r>
          </w:p>
        </w:tc>
        <w:tc>
          <w:tcPr>
            <w:tcW w:w="1946" w:type="pct"/>
            <w:vAlign w:val="top"/>
          </w:tcPr>
          <w:p w14:paraId="7432F337" w14:textId="5CEEB4CA" w:rsidR="006834F9" w:rsidRPr="00A00AD2" w:rsidRDefault="006834F9" w:rsidP="00A00AD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Cs/>
              </w:rPr>
            </w:pPr>
            <w:r w:rsidRPr="00A00AD2">
              <w:rPr>
                <w:bCs/>
              </w:rPr>
              <w:t>Version longue pour enfants</w:t>
            </w:r>
          </w:p>
        </w:tc>
        <w:tc>
          <w:tcPr>
            <w:tcW w:w="1311" w:type="pct"/>
            <w:vAlign w:val="top"/>
          </w:tcPr>
          <w:p w14:paraId="61A97299" w14:textId="4C9AA038" w:rsidR="006834F9" w:rsidRPr="00A00AD2" w:rsidRDefault="006834F9" w:rsidP="00A00AD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Cs/>
              </w:rPr>
            </w:pPr>
            <w:r w:rsidRPr="00A00AD2">
              <w:rPr>
                <w:bCs/>
              </w:rPr>
              <w:t>Âge : 13-16</w:t>
            </w:r>
          </w:p>
        </w:tc>
      </w:tr>
    </w:tbl>
    <w:p w14:paraId="18A7DBA3" w14:textId="77777777" w:rsidR="00D20637" w:rsidRPr="00A00AD2" w:rsidRDefault="00D20637" w:rsidP="00D20637">
      <w:pPr>
        <w:jc w:val="center"/>
        <w:rPr>
          <w:bCs/>
          <w:sz w:val="20"/>
          <w:szCs w:val="20"/>
        </w:rPr>
      </w:pPr>
      <w:r w:rsidRPr="00A00AD2">
        <w:rPr>
          <w:bCs/>
          <w:sz w:val="20"/>
          <w:szCs w:val="20"/>
        </w:rPr>
        <w:t>Bonjour !</w:t>
      </w:r>
    </w:p>
    <w:p w14:paraId="7AA1C14C" w14:textId="77777777" w:rsidR="00D20637" w:rsidRPr="00A00AD2" w:rsidRDefault="00D20637" w:rsidP="00D20637">
      <w:pPr>
        <w:jc w:val="center"/>
        <w:rPr>
          <w:bCs/>
          <w:sz w:val="20"/>
          <w:szCs w:val="20"/>
        </w:rPr>
      </w:pPr>
      <w:r w:rsidRPr="00A00AD2">
        <w:rPr>
          <w:bCs/>
          <w:sz w:val="20"/>
          <w:szCs w:val="20"/>
        </w:rPr>
        <w:t xml:space="preserve">Nous aimerions savoir comment tu te </w:t>
      </w:r>
      <w:bookmarkStart w:id="46" w:name="Bonjour_!"/>
      <w:bookmarkEnd w:id="46"/>
      <w:r w:rsidRPr="00A00AD2">
        <w:rPr>
          <w:bCs/>
          <w:sz w:val="20"/>
          <w:szCs w:val="20"/>
        </w:rPr>
        <w:t>sens ces dernières semaines. C’est pourquoi nous avons imaginé quelques questions auxquelles nous voudrions que tu répondes.</w:t>
      </w:r>
    </w:p>
    <w:p w14:paraId="2A816C95" w14:textId="77777777" w:rsidR="00D20637" w:rsidRPr="00A00AD2" w:rsidRDefault="00D20637" w:rsidP="00D20637">
      <w:pPr>
        <w:jc w:val="center"/>
        <w:rPr>
          <w:bCs/>
          <w:sz w:val="20"/>
          <w:szCs w:val="20"/>
        </w:rPr>
      </w:pPr>
      <w:r w:rsidRPr="00A00AD2">
        <w:rPr>
          <w:bCs/>
          <w:sz w:val="20"/>
          <w:szCs w:val="20"/>
        </w:rPr>
        <w:t>Le questionnaire a été fait pour les adolescents qui ont une hémophilie.</w:t>
      </w:r>
    </w:p>
    <w:p w14:paraId="422F603A" w14:textId="77777777" w:rsidR="00D20637" w:rsidRPr="00A00AD2" w:rsidRDefault="00D20637" w:rsidP="00D20637">
      <w:pPr>
        <w:jc w:val="center"/>
        <w:rPr>
          <w:bCs/>
          <w:sz w:val="20"/>
          <w:szCs w:val="20"/>
        </w:rPr>
      </w:pPr>
    </w:p>
    <w:p w14:paraId="2E8B7194" w14:textId="77777777" w:rsidR="00D20637" w:rsidRPr="00A00AD2" w:rsidRDefault="00D20637" w:rsidP="00CE0748">
      <w:pPr>
        <w:numPr>
          <w:ilvl w:val="0"/>
          <w:numId w:val="21"/>
        </w:numPr>
        <w:jc w:val="left"/>
        <w:rPr>
          <w:bCs/>
          <w:sz w:val="20"/>
          <w:szCs w:val="20"/>
        </w:rPr>
      </w:pPr>
      <w:r w:rsidRPr="00A00AD2">
        <w:rPr>
          <w:bCs/>
          <w:sz w:val="20"/>
          <w:szCs w:val="20"/>
        </w:rPr>
        <w:t>Lis chaque question attentivement s’il te plaît.</w:t>
      </w:r>
    </w:p>
    <w:p w14:paraId="369112CF" w14:textId="77777777" w:rsidR="00D20637" w:rsidRPr="00A00AD2" w:rsidRDefault="00D20637" w:rsidP="00CE0748">
      <w:pPr>
        <w:numPr>
          <w:ilvl w:val="0"/>
          <w:numId w:val="21"/>
        </w:numPr>
        <w:jc w:val="left"/>
        <w:rPr>
          <w:bCs/>
          <w:sz w:val="20"/>
          <w:szCs w:val="20"/>
        </w:rPr>
      </w:pPr>
      <w:r w:rsidRPr="00A00AD2">
        <w:rPr>
          <w:bCs/>
          <w:sz w:val="20"/>
          <w:szCs w:val="20"/>
        </w:rPr>
        <w:t>Réfléchis à comment ça s’est passé pour toi ces dernières semaines.</w:t>
      </w:r>
    </w:p>
    <w:p w14:paraId="768B5315" w14:textId="77777777" w:rsidR="00D20637" w:rsidRPr="00A00AD2" w:rsidRDefault="00D20637" w:rsidP="00CE0748">
      <w:pPr>
        <w:numPr>
          <w:ilvl w:val="0"/>
          <w:numId w:val="21"/>
        </w:numPr>
        <w:jc w:val="left"/>
        <w:rPr>
          <w:bCs/>
          <w:sz w:val="20"/>
          <w:szCs w:val="20"/>
        </w:rPr>
      </w:pPr>
      <w:r w:rsidRPr="00A00AD2">
        <w:rPr>
          <w:bCs/>
          <w:sz w:val="20"/>
          <w:szCs w:val="20"/>
        </w:rPr>
        <w:t>Coche la réponse qui te convient le mieux.</w:t>
      </w:r>
    </w:p>
    <w:p w14:paraId="59FF3C32" w14:textId="77777777" w:rsidR="00D20637" w:rsidRPr="00A00AD2" w:rsidRDefault="00D20637" w:rsidP="00D20637">
      <w:pPr>
        <w:jc w:val="center"/>
        <w:rPr>
          <w:bCs/>
          <w:sz w:val="20"/>
          <w:szCs w:val="20"/>
        </w:rPr>
      </w:pPr>
    </w:p>
    <w:p w14:paraId="2FB535D6" w14:textId="77777777" w:rsidR="00D20637" w:rsidRPr="00A00AD2" w:rsidRDefault="00D20637" w:rsidP="00D20637">
      <w:pPr>
        <w:jc w:val="center"/>
        <w:rPr>
          <w:b/>
          <w:sz w:val="20"/>
          <w:szCs w:val="20"/>
        </w:rPr>
      </w:pPr>
      <w:r w:rsidRPr="00A00AD2">
        <w:rPr>
          <w:b/>
          <w:sz w:val="20"/>
          <w:szCs w:val="20"/>
        </w:rPr>
        <w:t xml:space="preserve">Il n’y a pas de bonne ou de mauvaise réponse. Ce qui nous importe, c’est </w:t>
      </w:r>
      <w:r w:rsidRPr="00A00AD2">
        <w:rPr>
          <w:b/>
          <w:sz w:val="20"/>
          <w:szCs w:val="20"/>
          <w:u w:val="thick"/>
        </w:rPr>
        <w:t>ton</w:t>
      </w:r>
      <w:r w:rsidRPr="00A00AD2">
        <w:rPr>
          <w:b/>
          <w:sz w:val="20"/>
          <w:szCs w:val="20"/>
        </w:rPr>
        <w:t xml:space="preserve"> avis.</w:t>
      </w:r>
    </w:p>
    <w:p w14:paraId="55DF2D41" w14:textId="77777777" w:rsidR="00D20637" w:rsidRPr="00A00AD2" w:rsidRDefault="00D20637" w:rsidP="00D20637">
      <w:pPr>
        <w:jc w:val="center"/>
        <w:rPr>
          <w:bCs/>
          <w:sz w:val="20"/>
          <w:szCs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6"/>
        <w:gridCol w:w="1186"/>
        <w:gridCol w:w="1186"/>
        <w:gridCol w:w="1187"/>
        <w:gridCol w:w="1186"/>
        <w:gridCol w:w="1187"/>
      </w:tblGrid>
      <w:tr w:rsidR="00D20637" w:rsidRPr="00154354" w14:paraId="1C4F93AD" w14:textId="77777777" w:rsidTr="00941FA5">
        <w:trPr>
          <w:trHeight w:val="570"/>
        </w:trPr>
        <w:tc>
          <w:tcPr>
            <w:tcW w:w="3756" w:type="dxa"/>
            <w:shd w:val="clear" w:color="auto" w:fill="F1F1F1"/>
          </w:tcPr>
          <w:p w14:paraId="6DD800A2" w14:textId="77777777" w:rsidR="00D20637" w:rsidRPr="00A00AD2" w:rsidRDefault="00D20637" w:rsidP="00D20637">
            <w:pPr>
              <w:jc w:val="center"/>
              <w:rPr>
                <w:bCs/>
                <w:sz w:val="20"/>
                <w:szCs w:val="20"/>
              </w:rPr>
            </w:pPr>
            <w:r w:rsidRPr="00A00AD2">
              <w:rPr>
                <w:bCs/>
                <w:sz w:val="20"/>
                <w:szCs w:val="20"/>
                <w:u w:val="thick"/>
              </w:rPr>
              <w:t>Un exemple :</w:t>
            </w:r>
            <w:r w:rsidRPr="00A00AD2">
              <w:rPr>
                <w:bCs/>
                <w:sz w:val="20"/>
                <w:szCs w:val="20"/>
              </w:rPr>
              <w:t xml:space="preserve"> </w:t>
            </w:r>
            <w:r w:rsidRPr="00A00AD2">
              <w:rPr>
                <w:bCs/>
                <w:sz w:val="20"/>
                <w:szCs w:val="20"/>
              </w:rPr>
              <w:t></w:t>
            </w:r>
            <w:permStart w:id="307103657" w:edGrp="everyone"/>
          </w:p>
        </w:tc>
        <w:tc>
          <w:tcPr>
            <w:tcW w:w="1186" w:type="dxa"/>
            <w:shd w:val="clear" w:color="auto" w:fill="F1F1F1"/>
          </w:tcPr>
          <w:p w14:paraId="129D47E2" w14:textId="77777777" w:rsidR="00D20637" w:rsidRPr="00A00AD2" w:rsidRDefault="00D20637" w:rsidP="00D20637">
            <w:pPr>
              <w:jc w:val="center"/>
              <w:rPr>
                <w:bCs/>
                <w:sz w:val="20"/>
                <w:szCs w:val="20"/>
              </w:rPr>
            </w:pPr>
            <w:r w:rsidRPr="00A00AD2">
              <w:rPr>
                <w:bCs/>
                <w:sz w:val="20"/>
                <w:szCs w:val="20"/>
              </w:rPr>
              <w:t>jamais</w:t>
            </w:r>
          </w:p>
        </w:tc>
        <w:tc>
          <w:tcPr>
            <w:tcW w:w="1186" w:type="dxa"/>
            <w:shd w:val="clear" w:color="auto" w:fill="F1F1F1"/>
          </w:tcPr>
          <w:p w14:paraId="36DB547C" w14:textId="77777777" w:rsidR="00D20637" w:rsidRPr="00A00AD2" w:rsidRDefault="00D20637" w:rsidP="00D20637">
            <w:pPr>
              <w:jc w:val="center"/>
              <w:rPr>
                <w:bCs/>
                <w:sz w:val="20"/>
                <w:szCs w:val="20"/>
              </w:rPr>
            </w:pPr>
            <w:r w:rsidRPr="00A00AD2">
              <w:rPr>
                <w:bCs/>
                <w:sz w:val="20"/>
                <w:szCs w:val="20"/>
              </w:rPr>
              <w:t>rarement</w:t>
            </w:r>
          </w:p>
        </w:tc>
        <w:tc>
          <w:tcPr>
            <w:tcW w:w="1187" w:type="dxa"/>
            <w:shd w:val="clear" w:color="auto" w:fill="F1F1F1"/>
          </w:tcPr>
          <w:p w14:paraId="1744F968" w14:textId="77777777" w:rsidR="00D20637" w:rsidRPr="00A00AD2" w:rsidRDefault="00D20637" w:rsidP="00D20637">
            <w:pPr>
              <w:jc w:val="center"/>
              <w:rPr>
                <w:bCs/>
                <w:sz w:val="20"/>
                <w:szCs w:val="20"/>
              </w:rPr>
            </w:pPr>
            <w:r w:rsidRPr="00A00AD2">
              <w:rPr>
                <w:bCs/>
                <w:sz w:val="20"/>
                <w:szCs w:val="20"/>
              </w:rPr>
              <w:t>parfois</w:t>
            </w:r>
          </w:p>
        </w:tc>
        <w:tc>
          <w:tcPr>
            <w:tcW w:w="1186" w:type="dxa"/>
            <w:shd w:val="clear" w:color="auto" w:fill="F1F1F1"/>
          </w:tcPr>
          <w:p w14:paraId="4C20D4E3" w14:textId="77777777" w:rsidR="00D20637" w:rsidRPr="00A00AD2" w:rsidRDefault="00D20637" w:rsidP="00D20637">
            <w:pPr>
              <w:jc w:val="center"/>
              <w:rPr>
                <w:bCs/>
                <w:sz w:val="20"/>
                <w:szCs w:val="20"/>
              </w:rPr>
            </w:pPr>
            <w:r w:rsidRPr="00A00AD2">
              <w:rPr>
                <w:bCs/>
                <w:sz w:val="20"/>
                <w:szCs w:val="20"/>
              </w:rPr>
              <w:t>souvent</w:t>
            </w:r>
          </w:p>
        </w:tc>
        <w:tc>
          <w:tcPr>
            <w:tcW w:w="1187" w:type="dxa"/>
            <w:shd w:val="clear" w:color="auto" w:fill="F1F1F1"/>
          </w:tcPr>
          <w:p w14:paraId="2293D498" w14:textId="77777777" w:rsidR="00D20637" w:rsidRPr="00A00AD2" w:rsidRDefault="00D20637" w:rsidP="00D20637">
            <w:pPr>
              <w:jc w:val="center"/>
              <w:rPr>
                <w:bCs/>
                <w:sz w:val="20"/>
                <w:szCs w:val="20"/>
              </w:rPr>
            </w:pPr>
            <w:r w:rsidRPr="00A00AD2">
              <w:rPr>
                <w:bCs/>
                <w:sz w:val="20"/>
                <w:szCs w:val="20"/>
              </w:rPr>
              <w:t>toujours</w:t>
            </w:r>
          </w:p>
        </w:tc>
      </w:tr>
      <w:permEnd w:id="307103657"/>
      <w:tr w:rsidR="002A2FA2" w:rsidRPr="00154354" w14:paraId="28B3A28E" w14:textId="77777777" w:rsidTr="00855DD8">
        <w:trPr>
          <w:trHeight w:val="553"/>
        </w:trPr>
        <w:tc>
          <w:tcPr>
            <w:tcW w:w="3756" w:type="dxa"/>
            <w:shd w:val="clear" w:color="auto" w:fill="F1F1F1"/>
          </w:tcPr>
          <w:p w14:paraId="33E12020" w14:textId="77777777" w:rsidR="002A2FA2" w:rsidRPr="00A00AD2" w:rsidRDefault="002A2FA2" w:rsidP="002A2FA2">
            <w:pPr>
              <w:jc w:val="center"/>
              <w:rPr>
                <w:bCs/>
                <w:sz w:val="20"/>
                <w:szCs w:val="20"/>
              </w:rPr>
            </w:pPr>
            <w:r w:rsidRPr="00A00AD2">
              <w:rPr>
                <w:bCs/>
                <w:sz w:val="20"/>
                <w:szCs w:val="20"/>
              </w:rPr>
              <w:t>Ces 7 derniers jours, j’ai eu envie de manger de la glace</w:t>
            </w:r>
          </w:p>
        </w:tc>
        <w:permStart w:id="1983775976" w:edGrp="everyone"/>
        <w:tc>
          <w:tcPr>
            <w:tcW w:w="1186" w:type="dxa"/>
            <w:shd w:val="clear" w:color="auto" w:fill="F1F1F1"/>
            <w:vAlign w:val="center"/>
          </w:tcPr>
          <w:p w14:paraId="5E9A4204" w14:textId="01D71765" w:rsidR="002A2FA2" w:rsidRPr="00A00AD2" w:rsidRDefault="00BE01E2" w:rsidP="002A2FA2">
            <w:pPr>
              <w:jc w:val="center"/>
              <w:rPr>
                <w:bCs/>
                <w:sz w:val="20"/>
                <w:szCs w:val="20"/>
              </w:rPr>
            </w:pPr>
            <w:sdt>
              <w:sdtPr>
                <w:id w:val="-19793654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3775976"/>
            <w:r w:rsidR="002A2FA2">
              <w:t xml:space="preserve"> </w:t>
            </w:r>
          </w:p>
        </w:tc>
        <w:permStart w:id="1259240885" w:edGrp="everyone"/>
        <w:tc>
          <w:tcPr>
            <w:tcW w:w="1186" w:type="dxa"/>
            <w:shd w:val="clear" w:color="auto" w:fill="F1F1F1"/>
            <w:vAlign w:val="center"/>
          </w:tcPr>
          <w:p w14:paraId="5EE37DDA" w14:textId="1CA151F6" w:rsidR="002A2FA2" w:rsidRPr="00A00AD2" w:rsidRDefault="00BE01E2" w:rsidP="002A2FA2">
            <w:pPr>
              <w:jc w:val="center"/>
              <w:rPr>
                <w:bCs/>
                <w:sz w:val="20"/>
                <w:szCs w:val="20"/>
              </w:rPr>
            </w:pPr>
            <w:sdt>
              <w:sdtPr>
                <w:id w:val="-2131124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59240885"/>
            <w:r w:rsidR="002A2FA2">
              <w:t xml:space="preserve"> </w:t>
            </w:r>
          </w:p>
        </w:tc>
        <w:permStart w:id="1744853964" w:edGrp="everyone"/>
        <w:tc>
          <w:tcPr>
            <w:tcW w:w="1187" w:type="dxa"/>
            <w:shd w:val="clear" w:color="auto" w:fill="F1F1F1"/>
            <w:vAlign w:val="center"/>
          </w:tcPr>
          <w:p w14:paraId="585FEB56" w14:textId="0D08A0EF" w:rsidR="002A2FA2" w:rsidRPr="00A00AD2" w:rsidRDefault="00BE01E2" w:rsidP="002A2FA2">
            <w:pPr>
              <w:jc w:val="center"/>
              <w:rPr>
                <w:bCs/>
                <w:sz w:val="20"/>
                <w:szCs w:val="20"/>
              </w:rPr>
            </w:pPr>
            <w:sdt>
              <w:sdtPr>
                <w:id w:val="-17603622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44853964"/>
            <w:r w:rsidR="002A2FA2">
              <w:t xml:space="preserve"> </w:t>
            </w:r>
          </w:p>
        </w:tc>
        <w:permStart w:id="324020430" w:edGrp="everyone"/>
        <w:tc>
          <w:tcPr>
            <w:tcW w:w="1186" w:type="dxa"/>
            <w:shd w:val="clear" w:color="auto" w:fill="F1F1F1"/>
            <w:vAlign w:val="center"/>
          </w:tcPr>
          <w:p w14:paraId="72D42598" w14:textId="12A251CF" w:rsidR="002A2FA2" w:rsidRPr="00A00AD2" w:rsidRDefault="00BE01E2" w:rsidP="002A2FA2">
            <w:pPr>
              <w:jc w:val="center"/>
              <w:rPr>
                <w:bCs/>
                <w:sz w:val="20"/>
                <w:szCs w:val="20"/>
              </w:rPr>
            </w:pPr>
            <w:sdt>
              <w:sdtPr>
                <w:id w:val="-4048426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24020430"/>
            <w:r w:rsidR="002A2FA2">
              <w:t xml:space="preserve"> </w:t>
            </w:r>
          </w:p>
        </w:tc>
        <w:permStart w:id="1127832890" w:edGrp="everyone"/>
        <w:tc>
          <w:tcPr>
            <w:tcW w:w="1187" w:type="dxa"/>
            <w:shd w:val="clear" w:color="auto" w:fill="F1F1F1"/>
            <w:vAlign w:val="center"/>
          </w:tcPr>
          <w:p w14:paraId="4FB332E0" w14:textId="147CD93C" w:rsidR="002A2FA2" w:rsidRPr="00A00AD2" w:rsidRDefault="00BE01E2" w:rsidP="002A2FA2">
            <w:pPr>
              <w:jc w:val="center"/>
              <w:rPr>
                <w:bCs/>
                <w:sz w:val="20"/>
                <w:szCs w:val="20"/>
              </w:rPr>
            </w:pPr>
            <w:sdt>
              <w:sdtPr>
                <w:id w:val="3314201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27832890"/>
            <w:r w:rsidR="002A2FA2">
              <w:t xml:space="preserve"> </w:t>
            </w:r>
          </w:p>
        </w:tc>
      </w:tr>
    </w:tbl>
    <w:p w14:paraId="0E6FD9A3" w14:textId="77777777" w:rsidR="00D20637" w:rsidRPr="00A00AD2" w:rsidRDefault="00D20637" w:rsidP="00D20637">
      <w:pPr>
        <w:jc w:val="center"/>
        <w:rPr>
          <w:bCs/>
          <w:sz w:val="20"/>
          <w:szCs w:val="20"/>
        </w:rPr>
      </w:pPr>
    </w:p>
    <w:p w14:paraId="73FCF098" w14:textId="6C845DB1" w:rsidR="00D20637" w:rsidRPr="00A00AD2" w:rsidRDefault="00D20637" w:rsidP="00A00AD2">
      <w:pPr>
        <w:jc w:val="right"/>
        <w:rPr>
          <w:bCs/>
          <w:sz w:val="20"/>
          <w:szCs w:val="20"/>
        </w:rPr>
      </w:pPr>
      <w:r w:rsidRPr="00A00AD2">
        <w:rPr>
          <w:bCs/>
          <w:sz w:val="20"/>
          <w:szCs w:val="20"/>
        </w:rPr>
        <w:t xml:space="preserve">J’ai rempli le questionnaire le : </w:t>
      </w:r>
      <w:sdt>
        <w:sdtPr>
          <w:id w:val="-2016211334"/>
          <w:placeholder>
            <w:docPart w:val="32C6F16046AB4C5BAC8479F2FD08E7EC"/>
          </w:placeholder>
          <w:showingPlcHdr/>
          <w:date>
            <w:dateFormat w:val="dd/MM/yyyy"/>
            <w:lid w:val="fr-FR"/>
            <w:storeMappedDataAs w:val="dateTime"/>
            <w:calendar w:val="gregorian"/>
          </w:date>
        </w:sdtPr>
        <w:sdtEndPr/>
        <w:sdtContent>
          <w:permStart w:id="198858300" w:edGrp="everyone"/>
          <w:r w:rsidR="007A6B4F" w:rsidRPr="0093672E">
            <w:rPr>
              <w:rStyle w:val="Mention"/>
            </w:rPr>
            <w:t>_ _/_ _/_ _ _ _</w:t>
          </w:r>
          <w:permEnd w:id="198858300"/>
        </w:sdtContent>
      </w:sdt>
    </w:p>
    <w:p w14:paraId="49A6E1C4" w14:textId="77777777" w:rsidR="00D20637" w:rsidRPr="00A00AD2" w:rsidRDefault="00D20637" w:rsidP="00A00AD2">
      <w:pPr>
        <w:jc w:val="right"/>
        <w:rPr>
          <w:bCs/>
          <w:sz w:val="20"/>
          <w:szCs w:val="20"/>
        </w:rPr>
      </w:pPr>
      <w:r w:rsidRPr="00A00AD2">
        <w:rPr>
          <w:bCs/>
          <w:sz w:val="20"/>
          <w:szCs w:val="20"/>
        </w:rPr>
        <w:t>(Jour/Mois/Année)</w:t>
      </w:r>
    </w:p>
    <w:p w14:paraId="046EF0C3" w14:textId="6DDCB1C8" w:rsidR="0038365D" w:rsidRDefault="0038365D">
      <w:pPr>
        <w:spacing w:before="0" w:after="200" w:line="276" w:lineRule="auto"/>
        <w:jc w:val="left"/>
        <w:rPr>
          <w:b/>
        </w:rPr>
      </w:pPr>
      <w:r>
        <w:rPr>
          <w:b/>
        </w:rPr>
        <w:br w:type="page"/>
      </w:r>
    </w:p>
    <w:p w14:paraId="6B773F83" w14:textId="77777777" w:rsidR="0038365D" w:rsidRPr="00A00AD2" w:rsidRDefault="0038365D" w:rsidP="0038365D">
      <w:pPr>
        <w:jc w:val="center"/>
        <w:rPr>
          <w:rFonts w:cs="Arial"/>
          <w:b/>
          <w:sz w:val="20"/>
          <w:szCs w:val="20"/>
        </w:rPr>
      </w:pPr>
      <w:r w:rsidRPr="00A00AD2">
        <w:rPr>
          <w:rFonts w:cs="Arial"/>
          <w:b/>
          <w:sz w:val="20"/>
          <w:szCs w:val="20"/>
        </w:rPr>
        <w:lastRenderedPageBreak/>
        <w:t>Commence par nous parler de ta santé physique s’il te plaît...</w:t>
      </w:r>
    </w:p>
    <w:p w14:paraId="58CC6C84" w14:textId="77777777" w:rsidR="0038365D" w:rsidRPr="00A00AD2" w:rsidRDefault="0038365D" w:rsidP="0038365D">
      <w:pPr>
        <w:jc w:val="center"/>
        <w:rPr>
          <w:rFonts w:cs="Arial"/>
          <w:bCs/>
          <w:sz w:val="20"/>
          <w:szCs w:val="20"/>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8"/>
        <w:gridCol w:w="4042"/>
        <w:gridCol w:w="1038"/>
        <w:gridCol w:w="1038"/>
        <w:gridCol w:w="1039"/>
        <w:gridCol w:w="1038"/>
        <w:gridCol w:w="1038"/>
      </w:tblGrid>
      <w:tr w:rsidR="0038365D" w:rsidRPr="0038365D" w14:paraId="236F9C47" w14:textId="77777777" w:rsidTr="00941FA5">
        <w:trPr>
          <w:trHeight w:val="553"/>
        </w:trPr>
        <w:tc>
          <w:tcPr>
            <w:tcW w:w="4440" w:type="dxa"/>
            <w:gridSpan w:val="2"/>
            <w:shd w:val="clear" w:color="auto" w:fill="E4E4E4"/>
          </w:tcPr>
          <w:p w14:paraId="356BDB65" w14:textId="77777777" w:rsidR="0038365D" w:rsidRPr="00A00AD2" w:rsidRDefault="0038365D" w:rsidP="0038365D">
            <w:pPr>
              <w:jc w:val="center"/>
              <w:rPr>
                <w:rFonts w:cs="Arial"/>
                <w:b/>
                <w:sz w:val="20"/>
                <w:szCs w:val="20"/>
              </w:rPr>
            </w:pPr>
            <w:r w:rsidRPr="00A00AD2">
              <w:rPr>
                <w:rFonts w:cs="Arial"/>
                <w:b/>
                <w:sz w:val="20"/>
                <w:szCs w:val="20"/>
              </w:rPr>
              <w:t xml:space="preserve">Ces 7 </w:t>
            </w:r>
            <w:bookmarkStart w:id="47" w:name="Commence_par_nous_parler_de_ta_santé_phy"/>
            <w:bookmarkEnd w:id="47"/>
            <w:r w:rsidRPr="00A00AD2">
              <w:rPr>
                <w:rFonts w:cs="Arial"/>
                <w:b/>
                <w:sz w:val="20"/>
                <w:szCs w:val="20"/>
              </w:rPr>
              <w:t>derniers jours...</w:t>
            </w:r>
          </w:p>
        </w:tc>
        <w:tc>
          <w:tcPr>
            <w:tcW w:w="1038" w:type="dxa"/>
            <w:shd w:val="clear" w:color="auto" w:fill="E4E4E4"/>
          </w:tcPr>
          <w:p w14:paraId="05CC8A8F" w14:textId="77777777" w:rsidR="0038365D" w:rsidRPr="00A00AD2" w:rsidRDefault="0038365D" w:rsidP="0038365D">
            <w:pPr>
              <w:jc w:val="center"/>
              <w:rPr>
                <w:rFonts w:cs="Arial"/>
                <w:bCs/>
                <w:sz w:val="20"/>
                <w:szCs w:val="20"/>
              </w:rPr>
            </w:pPr>
            <w:r w:rsidRPr="00A00AD2">
              <w:rPr>
                <w:rFonts w:cs="Arial"/>
                <w:bCs/>
                <w:sz w:val="20"/>
                <w:szCs w:val="20"/>
              </w:rPr>
              <w:t>jamais</w:t>
            </w:r>
          </w:p>
        </w:tc>
        <w:tc>
          <w:tcPr>
            <w:tcW w:w="1038" w:type="dxa"/>
            <w:shd w:val="clear" w:color="auto" w:fill="E4E4E4"/>
          </w:tcPr>
          <w:p w14:paraId="12EC53C3" w14:textId="77777777" w:rsidR="0038365D" w:rsidRPr="00A00AD2" w:rsidRDefault="0038365D" w:rsidP="0038365D">
            <w:pPr>
              <w:jc w:val="center"/>
              <w:rPr>
                <w:rFonts w:cs="Arial"/>
                <w:bCs/>
                <w:sz w:val="20"/>
                <w:szCs w:val="20"/>
              </w:rPr>
            </w:pPr>
            <w:r w:rsidRPr="00A00AD2">
              <w:rPr>
                <w:rFonts w:cs="Arial"/>
                <w:bCs/>
                <w:sz w:val="20"/>
                <w:szCs w:val="20"/>
              </w:rPr>
              <w:t>rarement</w:t>
            </w:r>
          </w:p>
        </w:tc>
        <w:tc>
          <w:tcPr>
            <w:tcW w:w="1039" w:type="dxa"/>
            <w:shd w:val="clear" w:color="auto" w:fill="E4E4E4"/>
          </w:tcPr>
          <w:p w14:paraId="0F562214" w14:textId="77777777" w:rsidR="0038365D" w:rsidRPr="00A00AD2" w:rsidRDefault="0038365D" w:rsidP="0038365D">
            <w:pPr>
              <w:jc w:val="center"/>
              <w:rPr>
                <w:rFonts w:cs="Arial"/>
                <w:bCs/>
                <w:sz w:val="20"/>
                <w:szCs w:val="20"/>
              </w:rPr>
            </w:pPr>
            <w:r w:rsidRPr="00A00AD2">
              <w:rPr>
                <w:rFonts w:cs="Arial"/>
                <w:bCs/>
                <w:sz w:val="20"/>
                <w:szCs w:val="20"/>
              </w:rPr>
              <w:t>parfois</w:t>
            </w:r>
          </w:p>
        </w:tc>
        <w:tc>
          <w:tcPr>
            <w:tcW w:w="1038" w:type="dxa"/>
            <w:shd w:val="clear" w:color="auto" w:fill="E4E4E4"/>
          </w:tcPr>
          <w:p w14:paraId="7666229E" w14:textId="77777777" w:rsidR="0038365D" w:rsidRPr="00A00AD2" w:rsidRDefault="0038365D" w:rsidP="0038365D">
            <w:pPr>
              <w:jc w:val="center"/>
              <w:rPr>
                <w:rFonts w:cs="Arial"/>
                <w:bCs/>
                <w:sz w:val="20"/>
                <w:szCs w:val="20"/>
              </w:rPr>
            </w:pPr>
            <w:r w:rsidRPr="00A00AD2">
              <w:rPr>
                <w:rFonts w:cs="Arial"/>
                <w:bCs/>
                <w:sz w:val="20"/>
                <w:szCs w:val="20"/>
              </w:rPr>
              <w:t>souvent</w:t>
            </w:r>
          </w:p>
        </w:tc>
        <w:tc>
          <w:tcPr>
            <w:tcW w:w="1038" w:type="dxa"/>
            <w:shd w:val="clear" w:color="auto" w:fill="E4E4E4"/>
          </w:tcPr>
          <w:p w14:paraId="474B00EF" w14:textId="77777777" w:rsidR="0038365D" w:rsidRPr="00A00AD2" w:rsidRDefault="0038365D" w:rsidP="0038365D">
            <w:pPr>
              <w:jc w:val="center"/>
              <w:rPr>
                <w:rFonts w:cs="Arial"/>
                <w:bCs/>
                <w:sz w:val="20"/>
                <w:szCs w:val="20"/>
              </w:rPr>
            </w:pPr>
            <w:r w:rsidRPr="00A00AD2">
              <w:rPr>
                <w:rFonts w:cs="Arial"/>
                <w:bCs/>
                <w:sz w:val="20"/>
                <w:szCs w:val="20"/>
              </w:rPr>
              <w:t>toujours</w:t>
            </w:r>
          </w:p>
        </w:tc>
      </w:tr>
      <w:tr w:rsidR="002A2FA2" w:rsidRPr="0038365D" w14:paraId="17FE805C" w14:textId="77777777" w:rsidTr="002D3907">
        <w:trPr>
          <w:trHeight w:val="368"/>
        </w:trPr>
        <w:tc>
          <w:tcPr>
            <w:tcW w:w="398" w:type="dxa"/>
            <w:tcBorders>
              <w:bottom w:val="single" w:sz="36" w:space="0" w:color="E4E4E4"/>
              <w:right w:val="nil"/>
            </w:tcBorders>
          </w:tcPr>
          <w:p w14:paraId="0BCB2644" w14:textId="77777777" w:rsidR="002A2FA2" w:rsidRPr="00A00AD2" w:rsidRDefault="002A2FA2" w:rsidP="002A2FA2">
            <w:pPr>
              <w:jc w:val="center"/>
              <w:rPr>
                <w:rFonts w:cs="Arial"/>
                <w:bCs/>
                <w:sz w:val="20"/>
                <w:szCs w:val="20"/>
              </w:rPr>
            </w:pPr>
            <w:r w:rsidRPr="00A00AD2">
              <w:rPr>
                <w:rFonts w:cs="Arial"/>
                <w:bCs/>
                <w:sz w:val="20"/>
                <w:szCs w:val="20"/>
              </w:rPr>
              <w:t>1.</w:t>
            </w:r>
          </w:p>
        </w:tc>
        <w:tc>
          <w:tcPr>
            <w:tcW w:w="4042" w:type="dxa"/>
            <w:tcBorders>
              <w:left w:val="nil"/>
              <w:bottom w:val="single" w:sz="36" w:space="0" w:color="E4E4E4"/>
            </w:tcBorders>
          </w:tcPr>
          <w:p w14:paraId="0B87A359" w14:textId="77777777" w:rsidR="002A2FA2" w:rsidRPr="00A00AD2" w:rsidRDefault="002A2FA2" w:rsidP="002A2FA2">
            <w:pPr>
              <w:jc w:val="left"/>
              <w:rPr>
                <w:rFonts w:cs="Arial"/>
                <w:bCs/>
                <w:sz w:val="20"/>
                <w:szCs w:val="20"/>
              </w:rPr>
            </w:pPr>
            <w:r w:rsidRPr="00A00AD2">
              <w:rPr>
                <w:rFonts w:cs="Arial"/>
                <w:bCs/>
                <w:sz w:val="20"/>
                <w:szCs w:val="20"/>
              </w:rPr>
              <w:t>… je me suis senti malade</w:t>
            </w:r>
          </w:p>
        </w:tc>
        <w:permStart w:id="1480547522" w:edGrp="everyone"/>
        <w:tc>
          <w:tcPr>
            <w:tcW w:w="1038" w:type="dxa"/>
            <w:tcBorders>
              <w:bottom w:val="single" w:sz="36" w:space="0" w:color="E4E4E4"/>
            </w:tcBorders>
            <w:vAlign w:val="center"/>
          </w:tcPr>
          <w:p w14:paraId="6D9239FD" w14:textId="3C1E8124" w:rsidR="002A2FA2" w:rsidRPr="00A00AD2" w:rsidRDefault="00BE01E2" w:rsidP="002A2FA2">
            <w:pPr>
              <w:jc w:val="center"/>
              <w:rPr>
                <w:rFonts w:cs="Arial"/>
                <w:bCs/>
                <w:sz w:val="20"/>
                <w:szCs w:val="20"/>
              </w:rPr>
            </w:pPr>
            <w:sdt>
              <w:sdtPr>
                <w:id w:val="-7330897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80547522"/>
            <w:r w:rsidR="002A2FA2">
              <w:t xml:space="preserve"> </w:t>
            </w:r>
          </w:p>
        </w:tc>
        <w:permStart w:id="1916935669" w:edGrp="everyone"/>
        <w:tc>
          <w:tcPr>
            <w:tcW w:w="1038" w:type="dxa"/>
            <w:tcBorders>
              <w:bottom w:val="single" w:sz="36" w:space="0" w:color="E4E4E4"/>
            </w:tcBorders>
            <w:vAlign w:val="center"/>
          </w:tcPr>
          <w:p w14:paraId="1DC782A4" w14:textId="30A07ABB" w:rsidR="002A2FA2" w:rsidRPr="00A00AD2" w:rsidRDefault="00BE01E2" w:rsidP="002A2FA2">
            <w:pPr>
              <w:jc w:val="center"/>
              <w:rPr>
                <w:rFonts w:cs="Arial"/>
                <w:bCs/>
                <w:sz w:val="20"/>
                <w:szCs w:val="20"/>
              </w:rPr>
            </w:pPr>
            <w:sdt>
              <w:sdtPr>
                <w:id w:val="4045799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16935669"/>
            <w:r w:rsidR="002A2FA2">
              <w:t xml:space="preserve"> </w:t>
            </w:r>
          </w:p>
        </w:tc>
        <w:permStart w:id="954480180" w:edGrp="everyone"/>
        <w:tc>
          <w:tcPr>
            <w:tcW w:w="1039" w:type="dxa"/>
            <w:tcBorders>
              <w:bottom w:val="single" w:sz="36" w:space="0" w:color="E4E4E4"/>
            </w:tcBorders>
            <w:vAlign w:val="center"/>
          </w:tcPr>
          <w:p w14:paraId="09EB9E6E" w14:textId="44A0C0C8" w:rsidR="002A2FA2" w:rsidRPr="00A00AD2" w:rsidRDefault="00BE01E2" w:rsidP="002A2FA2">
            <w:pPr>
              <w:jc w:val="center"/>
              <w:rPr>
                <w:rFonts w:cs="Arial"/>
                <w:bCs/>
                <w:sz w:val="20"/>
                <w:szCs w:val="20"/>
              </w:rPr>
            </w:pPr>
            <w:sdt>
              <w:sdtPr>
                <w:id w:val="-4957263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4480180"/>
            <w:r w:rsidR="002A2FA2">
              <w:t xml:space="preserve"> </w:t>
            </w:r>
          </w:p>
        </w:tc>
        <w:permStart w:id="1997153178" w:edGrp="everyone"/>
        <w:tc>
          <w:tcPr>
            <w:tcW w:w="1038" w:type="dxa"/>
            <w:tcBorders>
              <w:bottom w:val="single" w:sz="36" w:space="0" w:color="E4E4E4"/>
            </w:tcBorders>
            <w:vAlign w:val="center"/>
          </w:tcPr>
          <w:p w14:paraId="2F299510" w14:textId="156E7A2F" w:rsidR="002A2FA2" w:rsidRPr="00A00AD2" w:rsidRDefault="00BE01E2" w:rsidP="002A2FA2">
            <w:pPr>
              <w:jc w:val="center"/>
              <w:rPr>
                <w:rFonts w:cs="Arial"/>
                <w:bCs/>
                <w:sz w:val="20"/>
                <w:szCs w:val="20"/>
              </w:rPr>
            </w:pPr>
            <w:sdt>
              <w:sdtPr>
                <w:id w:val="10747754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97153178"/>
            <w:r w:rsidR="002A2FA2">
              <w:t xml:space="preserve"> </w:t>
            </w:r>
          </w:p>
        </w:tc>
        <w:permStart w:id="2108771446" w:edGrp="everyone"/>
        <w:tc>
          <w:tcPr>
            <w:tcW w:w="1038" w:type="dxa"/>
            <w:tcBorders>
              <w:bottom w:val="single" w:sz="36" w:space="0" w:color="E4E4E4"/>
            </w:tcBorders>
            <w:vAlign w:val="center"/>
          </w:tcPr>
          <w:p w14:paraId="69485C01" w14:textId="42646F21" w:rsidR="002A2FA2" w:rsidRPr="00A00AD2" w:rsidRDefault="00BE01E2" w:rsidP="002A2FA2">
            <w:pPr>
              <w:jc w:val="center"/>
              <w:rPr>
                <w:rFonts w:cs="Arial"/>
                <w:bCs/>
                <w:sz w:val="20"/>
                <w:szCs w:val="20"/>
              </w:rPr>
            </w:pPr>
            <w:sdt>
              <w:sdtPr>
                <w:id w:val="15494955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08771446"/>
            <w:r w:rsidR="002A2FA2">
              <w:t xml:space="preserve"> </w:t>
            </w:r>
          </w:p>
        </w:tc>
      </w:tr>
      <w:tr w:rsidR="002A2FA2" w:rsidRPr="0038365D" w14:paraId="340A28BF" w14:textId="77777777" w:rsidTr="002D3907">
        <w:trPr>
          <w:trHeight w:val="362"/>
        </w:trPr>
        <w:tc>
          <w:tcPr>
            <w:tcW w:w="398" w:type="dxa"/>
            <w:tcBorders>
              <w:top w:val="single" w:sz="36" w:space="0" w:color="E4E4E4"/>
              <w:bottom w:val="single" w:sz="36" w:space="0" w:color="E4E4E4"/>
              <w:right w:val="nil"/>
            </w:tcBorders>
          </w:tcPr>
          <w:p w14:paraId="198F15C7" w14:textId="77777777" w:rsidR="002A2FA2" w:rsidRPr="00A00AD2" w:rsidRDefault="002A2FA2" w:rsidP="002A2FA2">
            <w:pPr>
              <w:jc w:val="center"/>
              <w:rPr>
                <w:rFonts w:cs="Arial"/>
                <w:bCs/>
                <w:sz w:val="20"/>
                <w:szCs w:val="20"/>
              </w:rPr>
            </w:pPr>
            <w:r w:rsidRPr="00A00AD2">
              <w:rPr>
                <w:rFonts w:cs="Arial"/>
                <w:bCs/>
                <w:sz w:val="20"/>
                <w:szCs w:val="20"/>
              </w:rPr>
              <w:t>2.</w:t>
            </w:r>
          </w:p>
        </w:tc>
        <w:tc>
          <w:tcPr>
            <w:tcW w:w="4042" w:type="dxa"/>
            <w:tcBorders>
              <w:top w:val="single" w:sz="36" w:space="0" w:color="E4E4E4"/>
              <w:left w:val="nil"/>
              <w:bottom w:val="single" w:sz="36" w:space="0" w:color="E4E4E4"/>
            </w:tcBorders>
          </w:tcPr>
          <w:p w14:paraId="21432A4B" w14:textId="77777777" w:rsidR="002A2FA2" w:rsidRPr="00A00AD2" w:rsidRDefault="002A2FA2" w:rsidP="002A2FA2">
            <w:pPr>
              <w:jc w:val="left"/>
              <w:rPr>
                <w:rFonts w:cs="Arial"/>
                <w:bCs/>
                <w:sz w:val="20"/>
                <w:szCs w:val="20"/>
              </w:rPr>
            </w:pPr>
            <w:r w:rsidRPr="00A00AD2">
              <w:rPr>
                <w:rFonts w:cs="Arial"/>
                <w:bCs/>
                <w:sz w:val="20"/>
                <w:szCs w:val="20"/>
              </w:rPr>
              <w:t>… j’ai eu des douleurs</w:t>
            </w:r>
          </w:p>
        </w:tc>
        <w:permStart w:id="1664957035" w:edGrp="everyone"/>
        <w:tc>
          <w:tcPr>
            <w:tcW w:w="1038" w:type="dxa"/>
            <w:tcBorders>
              <w:top w:val="single" w:sz="36" w:space="0" w:color="E4E4E4"/>
              <w:bottom w:val="single" w:sz="36" w:space="0" w:color="E4E4E4"/>
            </w:tcBorders>
            <w:vAlign w:val="center"/>
          </w:tcPr>
          <w:p w14:paraId="28BA3F29" w14:textId="6F3AC6A3" w:rsidR="002A2FA2" w:rsidRPr="00A00AD2" w:rsidRDefault="00BE01E2" w:rsidP="002A2FA2">
            <w:pPr>
              <w:jc w:val="center"/>
              <w:rPr>
                <w:rFonts w:cs="Arial"/>
                <w:bCs/>
                <w:sz w:val="20"/>
                <w:szCs w:val="20"/>
              </w:rPr>
            </w:pPr>
            <w:sdt>
              <w:sdtPr>
                <w:id w:val="14821208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64957035"/>
            <w:r w:rsidR="002A2FA2">
              <w:t xml:space="preserve"> </w:t>
            </w:r>
          </w:p>
        </w:tc>
        <w:permStart w:id="1630414812" w:edGrp="everyone"/>
        <w:tc>
          <w:tcPr>
            <w:tcW w:w="1038" w:type="dxa"/>
            <w:tcBorders>
              <w:top w:val="single" w:sz="36" w:space="0" w:color="E4E4E4"/>
              <w:bottom w:val="single" w:sz="36" w:space="0" w:color="E4E4E4"/>
            </w:tcBorders>
            <w:vAlign w:val="center"/>
          </w:tcPr>
          <w:p w14:paraId="0C15DF6A" w14:textId="61E42BF0" w:rsidR="002A2FA2" w:rsidRPr="00A00AD2" w:rsidRDefault="00BE01E2" w:rsidP="002A2FA2">
            <w:pPr>
              <w:jc w:val="center"/>
              <w:rPr>
                <w:rFonts w:cs="Arial"/>
                <w:bCs/>
                <w:sz w:val="20"/>
                <w:szCs w:val="20"/>
              </w:rPr>
            </w:pPr>
            <w:sdt>
              <w:sdtPr>
                <w:id w:val="-3385396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30414812"/>
            <w:r w:rsidR="002A2FA2">
              <w:t xml:space="preserve"> </w:t>
            </w:r>
          </w:p>
        </w:tc>
        <w:permStart w:id="152379954" w:edGrp="everyone"/>
        <w:tc>
          <w:tcPr>
            <w:tcW w:w="1039" w:type="dxa"/>
            <w:tcBorders>
              <w:top w:val="single" w:sz="36" w:space="0" w:color="E4E4E4"/>
              <w:bottom w:val="single" w:sz="36" w:space="0" w:color="E4E4E4"/>
            </w:tcBorders>
            <w:vAlign w:val="center"/>
          </w:tcPr>
          <w:p w14:paraId="3E289EFA" w14:textId="298DC08C" w:rsidR="002A2FA2" w:rsidRPr="00A00AD2" w:rsidRDefault="00BE01E2" w:rsidP="002A2FA2">
            <w:pPr>
              <w:jc w:val="center"/>
              <w:rPr>
                <w:rFonts w:cs="Arial"/>
                <w:bCs/>
                <w:sz w:val="20"/>
                <w:szCs w:val="20"/>
              </w:rPr>
            </w:pPr>
            <w:sdt>
              <w:sdtPr>
                <w:id w:val="11199589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379954"/>
            <w:r w:rsidR="002A2FA2">
              <w:t xml:space="preserve"> </w:t>
            </w:r>
          </w:p>
        </w:tc>
        <w:permStart w:id="9986801" w:edGrp="everyone"/>
        <w:tc>
          <w:tcPr>
            <w:tcW w:w="1038" w:type="dxa"/>
            <w:tcBorders>
              <w:top w:val="single" w:sz="36" w:space="0" w:color="E4E4E4"/>
              <w:bottom w:val="single" w:sz="36" w:space="0" w:color="E4E4E4"/>
            </w:tcBorders>
            <w:vAlign w:val="center"/>
          </w:tcPr>
          <w:p w14:paraId="3767C2E0" w14:textId="7CBCADA2" w:rsidR="002A2FA2" w:rsidRPr="00A00AD2" w:rsidRDefault="00BE01E2" w:rsidP="002A2FA2">
            <w:pPr>
              <w:jc w:val="center"/>
              <w:rPr>
                <w:rFonts w:cs="Arial"/>
                <w:bCs/>
                <w:sz w:val="20"/>
                <w:szCs w:val="20"/>
              </w:rPr>
            </w:pPr>
            <w:sdt>
              <w:sdtPr>
                <w:id w:val="-513968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986801"/>
            <w:r w:rsidR="002A2FA2">
              <w:t xml:space="preserve"> </w:t>
            </w:r>
          </w:p>
        </w:tc>
        <w:permStart w:id="67971788" w:edGrp="everyone"/>
        <w:tc>
          <w:tcPr>
            <w:tcW w:w="1038" w:type="dxa"/>
            <w:tcBorders>
              <w:top w:val="single" w:sz="36" w:space="0" w:color="E4E4E4"/>
              <w:bottom w:val="single" w:sz="36" w:space="0" w:color="E4E4E4"/>
            </w:tcBorders>
            <w:vAlign w:val="center"/>
          </w:tcPr>
          <w:p w14:paraId="22ABCDFD" w14:textId="16B4235F" w:rsidR="002A2FA2" w:rsidRPr="00A00AD2" w:rsidRDefault="00BE01E2" w:rsidP="002A2FA2">
            <w:pPr>
              <w:jc w:val="center"/>
              <w:rPr>
                <w:rFonts w:cs="Arial"/>
                <w:bCs/>
                <w:sz w:val="20"/>
                <w:szCs w:val="20"/>
              </w:rPr>
            </w:pPr>
            <w:sdt>
              <w:sdtPr>
                <w:id w:val="-171009513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971788"/>
            <w:r w:rsidR="002A2FA2">
              <w:t xml:space="preserve"> </w:t>
            </w:r>
          </w:p>
        </w:tc>
      </w:tr>
      <w:tr w:rsidR="002A2FA2" w:rsidRPr="0038365D" w14:paraId="41994D27" w14:textId="77777777" w:rsidTr="002D3907">
        <w:trPr>
          <w:trHeight w:val="362"/>
        </w:trPr>
        <w:tc>
          <w:tcPr>
            <w:tcW w:w="398" w:type="dxa"/>
            <w:tcBorders>
              <w:top w:val="single" w:sz="36" w:space="0" w:color="E4E4E4"/>
              <w:bottom w:val="single" w:sz="36" w:space="0" w:color="E4E4E4"/>
              <w:right w:val="nil"/>
            </w:tcBorders>
          </w:tcPr>
          <w:p w14:paraId="04C9E5F5" w14:textId="77777777" w:rsidR="002A2FA2" w:rsidRPr="00A00AD2" w:rsidRDefault="002A2FA2" w:rsidP="002A2FA2">
            <w:pPr>
              <w:jc w:val="center"/>
              <w:rPr>
                <w:rFonts w:cs="Arial"/>
                <w:bCs/>
                <w:sz w:val="20"/>
                <w:szCs w:val="20"/>
              </w:rPr>
            </w:pPr>
            <w:r w:rsidRPr="00A00AD2">
              <w:rPr>
                <w:rFonts w:cs="Arial"/>
                <w:bCs/>
                <w:sz w:val="20"/>
                <w:szCs w:val="20"/>
              </w:rPr>
              <w:t>3.</w:t>
            </w:r>
          </w:p>
        </w:tc>
        <w:tc>
          <w:tcPr>
            <w:tcW w:w="4042" w:type="dxa"/>
            <w:tcBorders>
              <w:top w:val="single" w:sz="36" w:space="0" w:color="E4E4E4"/>
              <w:left w:val="nil"/>
              <w:bottom w:val="single" w:sz="36" w:space="0" w:color="E4E4E4"/>
            </w:tcBorders>
          </w:tcPr>
          <w:p w14:paraId="50878ED1" w14:textId="77777777" w:rsidR="002A2FA2" w:rsidRPr="00A00AD2" w:rsidRDefault="002A2FA2" w:rsidP="002A2FA2">
            <w:pPr>
              <w:jc w:val="left"/>
              <w:rPr>
                <w:rFonts w:cs="Arial"/>
                <w:bCs/>
                <w:sz w:val="20"/>
                <w:szCs w:val="20"/>
              </w:rPr>
            </w:pPr>
            <w:r w:rsidRPr="00A00AD2">
              <w:rPr>
                <w:rFonts w:cs="Arial"/>
                <w:bCs/>
                <w:sz w:val="20"/>
                <w:szCs w:val="20"/>
              </w:rPr>
              <w:t>… je me suis senti fatigué et abattu</w:t>
            </w:r>
          </w:p>
        </w:tc>
        <w:permStart w:id="1276732360" w:edGrp="everyone"/>
        <w:tc>
          <w:tcPr>
            <w:tcW w:w="1038" w:type="dxa"/>
            <w:tcBorders>
              <w:top w:val="single" w:sz="36" w:space="0" w:color="E4E4E4"/>
              <w:bottom w:val="single" w:sz="36" w:space="0" w:color="E4E4E4"/>
            </w:tcBorders>
            <w:vAlign w:val="center"/>
          </w:tcPr>
          <w:p w14:paraId="7B7EC535" w14:textId="1D5D0FB2" w:rsidR="002A2FA2" w:rsidRPr="00A00AD2" w:rsidRDefault="00BE01E2" w:rsidP="002A2FA2">
            <w:pPr>
              <w:jc w:val="center"/>
              <w:rPr>
                <w:rFonts w:cs="Arial"/>
                <w:bCs/>
                <w:sz w:val="20"/>
                <w:szCs w:val="20"/>
              </w:rPr>
            </w:pPr>
            <w:sdt>
              <w:sdtPr>
                <w:id w:val="-9006737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6732360"/>
            <w:r w:rsidR="002A2FA2">
              <w:t xml:space="preserve"> </w:t>
            </w:r>
          </w:p>
        </w:tc>
        <w:permStart w:id="1414748508" w:edGrp="everyone"/>
        <w:tc>
          <w:tcPr>
            <w:tcW w:w="1038" w:type="dxa"/>
            <w:tcBorders>
              <w:top w:val="single" w:sz="36" w:space="0" w:color="E4E4E4"/>
              <w:bottom w:val="single" w:sz="36" w:space="0" w:color="E4E4E4"/>
            </w:tcBorders>
            <w:vAlign w:val="center"/>
          </w:tcPr>
          <w:p w14:paraId="496087ED" w14:textId="34BD0EAF" w:rsidR="002A2FA2" w:rsidRPr="00A00AD2" w:rsidRDefault="00BE01E2" w:rsidP="002A2FA2">
            <w:pPr>
              <w:jc w:val="center"/>
              <w:rPr>
                <w:rFonts w:cs="Arial"/>
                <w:bCs/>
                <w:sz w:val="20"/>
                <w:szCs w:val="20"/>
              </w:rPr>
            </w:pPr>
            <w:sdt>
              <w:sdtPr>
                <w:id w:val="-20065029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4748508"/>
            <w:r w:rsidR="002A2FA2">
              <w:t xml:space="preserve"> </w:t>
            </w:r>
          </w:p>
        </w:tc>
        <w:permStart w:id="1843220701" w:edGrp="everyone"/>
        <w:tc>
          <w:tcPr>
            <w:tcW w:w="1039" w:type="dxa"/>
            <w:tcBorders>
              <w:top w:val="single" w:sz="36" w:space="0" w:color="E4E4E4"/>
              <w:bottom w:val="single" w:sz="36" w:space="0" w:color="E4E4E4"/>
            </w:tcBorders>
            <w:vAlign w:val="center"/>
          </w:tcPr>
          <w:p w14:paraId="174B6ABD" w14:textId="10A6E6EE" w:rsidR="002A2FA2" w:rsidRPr="00A00AD2" w:rsidRDefault="00BE01E2" w:rsidP="002A2FA2">
            <w:pPr>
              <w:jc w:val="center"/>
              <w:rPr>
                <w:rFonts w:cs="Arial"/>
                <w:bCs/>
                <w:sz w:val="20"/>
                <w:szCs w:val="20"/>
              </w:rPr>
            </w:pPr>
            <w:sdt>
              <w:sdtPr>
                <w:id w:val="17248695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3220701"/>
            <w:r w:rsidR="002A2FA2">
              <w:t xml:space="preserve"> </w:t>
            </w:r>
          </w:p>
        </w:tc>
        <w:permStart w:id="1035491728" w:edGrp="everyone"/>
        <w:tc>
          <w:tcPr>
            <w:tcW w:w="1038" w:type="dxa"/>
            <w:tcBorders>
              <w:top w:val="single" w:sz="36" w:space="0" w:color="E4E4E4"/>
              <w:bottom w:val="single" w:sz="36" w:space="0" w:color="E4E4E4"/>
            </w:tcBorders>
            <w:vAlign w:val="center"/>
          </w:tcPr>
          <w:p w14:paraId="434A8DC1" w14:textId="054F7C44" w:rsidR="002A2FA2" w:rsidRPr="00A00AD2" w:rsidRDefault="00BE01E2" w:rsidP="002A2FA2">
            <w:pPr>
              <w:jc w:val="center"/>
              <w:rPr>
                <w:rFonts w:cs="Arial"/>
                <w:bCs/>
                <w:sz w:val="20"/>
                <w:szCs w:val="20"/>
              </w:rPr>
            </w:pPr>
            <w:sdt>
              <w:sdtPr>
                <w:id w:val="5573678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5491728"/>
            <w:r w:rsidR="002A2FA2">
              <w:t xml:space="preserve"> </w:t>
            </w:r>
          </w:p>
        </w:tc>
        <w:permStart w:id="1073706240" w:edGrp="everyone"/>
        <w:tc>
          <w:tcPr>
            <w:tcW w:w="1038" w:type="dxa"/>
            <w:tcBorders>
              <w:top w:val="single" w:sz="36" w:space="0" w:color="E4E4E4"/>
              <w:bottom w:val="single" w:sz="36" w:space="0" w:color="E4E4E4"/>
            </w:tcBorders>
            <w:vAlign w:val="center"/>
          </w:tcPr>
          <w:p w14:paraId="1E2D0EB1" w14:textId="5404983F" w:rsidR="002A2FA2" w:rsidRPr="00A00AD2" w:rsidRDefault="00BE01E2" w:rsidP="002A2FA2">
            <w:pPr>
              <w:jc w:val="center"/>
              <w:rPr>
                <w:rFonts w:cs="Arial"/>
                <w:bCs/>
                <w:sz w:val="20"/>
                <w:szCs w:val="20"/>
              </w:rPr>
            </w:pPr>
            <w:sdt>
              <w:sdtPr>
                <w:id w:val="17354303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73706240"/>
            <w:r w:rsidR="002A2FA2">
              <w:t xml:space="preserve"> </w:t>
            </w:r>
          </w:p>
        </w:tc>
      </w:tr>
      <w:tr w:rsidR="002A2FA2" w:rsidRPr="0038365D" w14:paraId="7987D78A" w14:textId="77777777" w:rsidTr="002D3907">
        <w:trPr>
          <w:trHeight w:val="614"/>
        </w:trPr>
        <w:tc>
          <w:tcPr>
            <w:tcW w:w="398" w:type="dxa"/>
            <w:tcBorders>
              <w:top w:val="single" w:sz="36" w:space="0" w:color="E4E4E4"/>
              <w:bottom w:val="single" w:sz="36" w:space="0" w:color="E4E4E4"/>
              <w:right w:val="nil"/>
            </w:tcBorders>
          </w:tcPr>
          <w:p w14:paraId="3131BB7E" w14:textId="77777777" w:rsidR="002A2FA2" w:rsidRPr="00A00AD2" w:rsidRDefault="002A2FA2" w:rsidP="002A2FA2">
            <w:pPr>
              <w:jc w:val="center"/>
              <w:rPr>
                <w:rFonts w:cs="Arial"/>
                <w:bCs/>
                <w:sz w:val="20"/>
                <w:szCs w:val="20"/>
              </w:rPr>
            </w:pPr>
            <w:r w:rsidRPr="00A00AD2">
              <w:rPr>
                <w:rFonts w:cs="Arial"/>
                <w:bCs/>
                <w:sz w:val="20"/>
                <w:szCs w:val="20"/>
              </w:rPr>
              <w:t>4.</w:t>
            </w:r>
          </w:p>
        </w:tc>
        <w:tc>
          <w:tcPr>
            <w:tcW w:w="4042" w:type="dxa"/>
            <w:tcBorders>
              <w:top w:val="single" w:sz="36" w:space="0" w:color="E4E4E4"/>
              <w:left w:val="nil"/>
              <w:bottom w:val="single" w:sz="36" w:space="0" w:color="E4E4E4"/>
            </w:tcBorders>
          </w:tcPr>
          <w:p w14:paraId="5BF2A0F2" w14:textId="77777777" w:rsidR="002A2FA2" w:rsidRPr="00A00AD2" w:rsidRDefault="002A2FA2" w:rsidP="002A2FA2">
            <w:pPr>
              <w:jc w:val="left"/>
              <w:rPr>
                <w:rFonts w:cs="Arial"/>
                <w:bCs/>
                <w:sz w:val="20"/>
                <w:szCs w:val="20"/>
              </w:rPr>
            </w:pPr>
            <w:r w:rsidRPr="00A00AD2">
              <w:rPr>
                <w:rFonts w:cs="Arial"/>
                <w:bCs/>
                <w:sz w:val="20"/>
                <w:szCs w:val="20"/>
              </w:rPr>
              <w:t>... je me suis senti fort et plein d’énergie</w:t>
            </w:r>
          </w:p>
        </w:tc>
        <w:permStart w:id="337978443" w:edGrp="everyone"/>
        <w:tc>
          <w:tcPr>
            <w:tcW w:w="1038" w:type="dxa"/>
            <w:tcBorders>
              <w:top w:val="single" w:sz="36" w:space="0" w:color="E4E4E4"/>
              <w:bottom w:val="single" w:sz="36" w:space="0" w:color="E4E4E4"/>
            </w:tcBorders>
            <w:vAlign w:val="center"/>
          </w:tcPr>
          <w:p w14:paraId="06154B65" w14:textId="73ABF25A" w:rsidR="002A2FA2" w:rsidRPr="00A00AD2" w:rsidRDefault="00BE01E2" w:rsidP="002A2FA2">
            <w:pPr>
              <w:jc w:val="center"/>
              <w:rPr>
                <w:rFonts w:cs="Arial"/>
                <w:bCs/>
                <w:sz w:val="20"/>
                <w:szCs w:val="20"/>
              </w:rPr>
            </w:pPr>
            <w:sdt>
              <w:sdtPr>
                <w:id w:val="2901764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7978443"/>
            <w:r w:rsidR="002A2FA2">
              <w:t xml:space="preserve"> </w:t>
            </w:r>
          </w:p>
        </w:tc>
        <w:permStart w:id="831721707" w:edGrp="everyone"/>
        <w:tc>
          <w:tcPr>
            <w:tcW w:w="1038" w:type="dxa"/>
            <w:tcBorders>
              <w:top w:val="single" w:sz="36" w:space="0" w:color="E4E4E4"/>
              <w:bottom w:val="single" w:sz="36" w:space="0" w:color="E4E4E4"/>
            </w:tcBorders>
            <w:vAlign w:val="center"/>
          </w:tcPr>
          <w:p w14:paraId="79FA0F3F" w14:textId="2439DA51" w:rsidR="002A2FA2" w:rsidRPr="00A00AD2" w:rsidRDefault="00BE01E2" w:rsidP="002A2FA2">
            <w:pPr>
              <w:jc w:val="center"/>
              <w:rPr>
                <w:rFonts w:cs="Arial"/>
                <w:bCs/>
                <w:sz w:val="20"/>
                <w:szCs w:val="20"/>
              </w:rPr>
            </w:pPr>
            <w:sdt>
              <w:sdtPr>
                <w:id w:val="16944880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1721707"/>
            <w:r w:rsidR="002A2FA2">
              <w:t xml:space="preserve"> </w:t>
            </w:r>
          </w:p>
        </w:tc>
        <w:permStart w:id="1454983838" w:edGrp="everyone"/>
        <w:tc>
          <w:tcPr>
            <w:tcW w:w="1039" w:type="dxa"/>
            <w:tcBorders>
              <w:top w:val="single" w:sz="36" w:space="0" w:color="E4E4E4"/>
              <w:bottom w:val="single" w:sz="36" w:space="0" w:color="E4E4E4"/>
            </w:tcBorders>
            <w:vAlign w:val="center"/>
          </w:tcPr>
          <w:p w14:paraId="0927CE83" w14:textId="529CA962" w:rsidR="002A2FA2" w:rsidRPr="00A00AD2" w:rsidRDefault="00BE01E2" w:rsidP="002A2FA2">
            <w:pPr>
              <w:jc w:val="center"/>
              <w:rPr>
                <w:rFonts w:cs="Arial"/>
                <w:bCs/>
                <w:sz w:val="20"/>
                <w:szCs w:val="20"/>
              </w:rPr>
            </w:pPr>
            <w:sdt>
              <w:sdtPr>
                <w:id w:val="-5119161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54983838"/>
            <w:r w:rsidR="002A2FA2">
              <w:t xml:space="preserve"> </w:t>
            </w:r>
          </w:p>
        </w:tc>
        <w:permStart w:id="338377898" w:edGrp="everyone"/>
        <w:tc>
          <w:tcPr>
            <w:tcW w:w="1038" w:type="dxa"/>
            <w:tcBorders>
              <w:top w:val="single" w:sz="36" w:space="0" w:color="E4E4E4"/>
              <w:bottom w:val="single" w:sz="36" w:space="0" w:color="E4E4E4"/>
            </w:tcBorders>
            <w:vAlign w:val="center"/>
          </w:tcPr>
          <w:p w14:paraId="572A3D59" w14:textId="603726F5" w:rsidR="002A2FA2" w:rsidRPr="00A00AD2" w:rsidRDefault="00BE01E2" w:rsidP="002A2FA2">
            <w:pPr>
              <w:jc w:val="center"/>
              <w:rPr>
                <w:rFonts w:cs="Arial"/>
                <w:bCs/>
                <w:sz w:val="20"/>
                <w:szCs w:val="20"/>
              </w:rPr>
            </w:pPr>
            <w:sdt>
              <w:sdtPr>
                <w:id w:val="13068177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8377898"/>
            <w:r w:rsidR="002A2FA2">
              <w:t xml:space="preserve"> </w:t>
            </w:r>
          </w:p>
        </w:tc>
        <w:permStart w:id="1964857339" w:edGrp="everyone"/>
        <w:tc>
          <w:tcPr>
            <w:tcW w:w="1038" w:type="dxa"/>
            <w:tcBorders>
              <w:top w:val="single" w:sz="36" w:space="0" w:color="E4E4E4"/>
              <w:bottom w:val="single" w:sz="36" w:space="0" w:color="E4E4E4"/>
            </w:tcBorders>
            <w:vAlign w:val="center"/>
          </w:tcPr>
          <w:p w14:paraId="0A805D4C" w14:textId="2AA63F89" w:rsidR="002A2FA2" w:rsidRPr="00A00AD2" w:rsidRDefault="00BE01E2" w:rsidP="002A2FA2">
            <w:pPr>
              <w:jc w:val="center"/>
              <w:rPr>
                <w:rFonts w:cs="Arial"/>
                <w:bCs/>
                <w:sz w:val="20"/>
                <w:szCs w:val="20"/>
              </w:rPr>
            </w:pPr>
            <w:sdt>
              <w:sdtPr>
                <w:id w:val="-4128551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64857339"/>
            <w:r w:rsidR="002A2FA2">
              <w:t xml:space="preserve"> </w:t>
            </w:r>
          </w:p>
        </w:tc>
      </w:tr>
      <w:tr w:rsidR="002A2FA2" w:rsidRPr="0038365D" w14:paraId="023F3038" w14:textId="77777777" w:rsidTr="002D3907">
        <w:trPr>
          <w:trHeight w:val="618"/>
        </w:trPr>
        <w:tc>
          <w:tcPr>
            <w:tcW w:w="398" w:type="dxa"/>
            <w:tcBorders>
              <w:top w:val="single" w:sz="36" w:space="0" w:color="E4E4E4"/>
              <w:bottom w:val="single" w:sz="4" w:space="0" w:color="000000"/>
              <w:right w:val="nil"/>
            </w:tcBorders>
          </w:tcPr>
          <w:p w14:paraId="6B64CC68" w14:textId="77777777" w:rsidR="002A2FA2" w:rsidRPr="00A00AD2" w:rsidRDefault="002A2FA2" w:rsidP="002A2FA2">
            <w:pPr>
              <w:jc w:val="center"/>
              <w:rPr>
                <w:rFonts w:cs="Arial"/>
                <w:bCs/>
                <w:sz w:val="20"/>
                <w:szCs w:val="20"/>
              </w:rPr>
            </w:pPr>
            <w:r w:rsidRPr="00A00AD2">
              <w:rPr>
                <w:rFonts w:cs="Arial"/>
                <w:bCs/>
                <w:sz w:val="20"/>
                <w:szCs w:val="20"/>
              </w:rPr>
              <w:t>5.</w:t>
            </w:r>
          </w:p>
        </w:tc>
        <w:tc>
          <w:tcPr>
            <w:tcW w:w="4042" w:type="dxa"/>
            <w:tcBorders>
              <w:top w:val="single" w:sz="36" w:space="0" w:color="E4E4E4"/>
              <w:left w:val="nil"/>
              <w:bottom w:val="single" w:sz="4" w:space="0" w:color="000000"/>
            </w:tcBorders>
          </w:tcPr>
          <w:p w14:paraId="1502949D" w14:textId="77777777" w:rsidR="002A2FA2" w:rsidRPr="00A00AD2" w:rsidRDefault="002A2FA2" w:rsidP="002A2FA2">
            <w:pPr>
              <w:jc w:val="left"/>
              <w:rPr>
                <w:rFonts w:cs="Arial"/>
                <w:bCs/>
                <w:sz w:val="20"/>
                <w:szCs w:val="20"/>
              </w:rPr>
            </w:pPr>
            <w:r w:rsidRPr="00A00AD2">
              <w:rPr>
                <w:rFonts w:cs="Arial"/>
                <w:bCs/>
                <w:sz w:val="20"/>
                <w:szCs w:val="20"/>
              </w:rPr>
              <w:t>... j’ai eu peur que ma maladie ne devienne plus grave</w:t>
            </w:r>
          </w:p>
        </w:tc>
        <w:permStart w:id="638518896" w:edGrp="everyone"/>
        <w:tc>
          <w:tcPr>
            <w:tcW w:w="1038" w:type="dxa"/>
            <w:tcBorders>
              <w:top w:val="single" w:sz="36" w:space="0" w:color="E4E4E4"/>
              <w:bottom w:val="single" w:sz="4" w:space="0" w:color="000000"/>
            </w:tcBorders>
            <w:vAlign w:val="center"/>
          </w:tcPr>
          <w:p w14:paraId="1F0C14FE" w14:textId="4799560B" w:rsidR="002A2FA2" w:rsidRPr="00A00AD2" w:rsidRDefault="00BE01E2" w:rsidP="002A2FA2">
            <w:pPr>
              <w:jc w:val="center"/>
              <w:rPr>
                <w:rFonts w:cs="Arial"/>
                <w:bCs/>
                <w:sz w:val="20"/>
                <w:szCs w:val="20"/>
              </w:rPr>
            </w:pPr>
            <w:sdt>
              <w:sdtPr>
                <w:id w:val="10922768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8518896"/>
            <w:r w:rsidR="002A2FA2">
              <w:t xml:space="preserve"> </w:t>
            </w:r>
          </w:p>
        </w:tc>
        <w:permStart w:id="1747468898" w:edGrp="everyone"/>
        <w:tc>
          <w:tcPr>
            <w:tcW w:w="1038" w:type="dxa"/>
            <w:tcBorders>
              <w:top w:val="single" w:sz="36" w:space="0" w:color="E4E4E4"/>
              <w:bottom w:val="single" w:sz="4" w:space="0" w:color="000000"/>
            </w:tcBorders>
            <w:vAlign w:val="center"/>
          </w:tcPr>
          <w:p w14:paraId="2D8E1277" w14:textId="02EE8A83" w:rsidR="002A2FA2" w:rsidRPr="00A00AD2" w:rsidRDefault="00BE01E2" w:rsidP="002A2FA2">
            <w:pPr>
              <w:jc w:val="center"/>
              <w:rPr>
                <w:rFonts w:cs="Arial"/>
                <w:bCs/>
                <w:sz w:val="20"/>
                <w:szCs w:val="20"/>
              </w:rPr>
            </w:pPr>
            <w:sdt>
              <w:sdtPr>
                <w:id w:val="15049374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47468898"/>
            <w:r w:rsidR="002A2FA2">
              <w:t xml:space="preserve"> </w:t>
            </w:r>
          </w:p>
        </w:tc>
        <w:permStart w:id="2040687175" w:edGrp="everyone"/>
        <w:tc>
          <w:tcPr>
            <w:tcW w:w="1039" w:type="dxa"/>
            <w:tcBorders>
              <w:top w:val="single" w:sz="36" w:space="0" w:color="E4E4E4"/>
              <w:bottom w:val="single" w:sz="4" w:space="0" w:color="000000"/>
            </w:tcBorders>
            <w:vAlign w:val="center"/>
          </w:tcPr>
          <w:p w14:paraId="3E672FEE" w14:textId="026EE271" w:rsidR="002A2FA2" w:rsidRPr="00A00AD2" w:rsidRDefault="00BE01E2" w:rsidP="002A2FA2">
            <w:pPr>
              <w:jc w:val="center"/>
              <w:rPr>
                <w:rFonts w:cs="Arial"/>
                <w:bCs/>
                <w:sz w:val="20"/>
                <w:szCs w:val="20"/>
              </w:rPr>
            </w:pPr>
            <w:sdt>
              <w:sdtPr>
                <w:id w:val="11491666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0687175"/>
            <w:r w:rsidR="002A2FA2">
              <w:t xml:space="preserve"> </w:t>
            </w:r>
          </w:p>
        </w:tc>
        <w:permStart w:id="1135238445" w:edGrp="everyone"/>
        <w:tc>
          <w:tcPr>
            <w:tcW w:w="1038" w:type="dxa"/>
            <w:tcBorders>
              <w:top w:val="single" w:sz="36" w:space="0" w:color="E4E4E4"/>
              <w:bottom w:val="single" w:sz="4" w:space="0" w:color="000000"/>
            </w:tcBorders>
            <w:vAlign w:val="center"/>
          </w:tcPr>
          <w:p w14:paraId="17A688FE" w14:textId="1840898A" w:rsidR="002A2FA2" w:rsidRPr="00A00AD2" w:rsidRDefault="00BE01E2" w:rsidP="002A2FA2">
            <w:pPr>
              <w:jc w:val="center"/>
              <w:rPr>
                <w:rFonts w:cs="Arial"/>
                <w:bCs/>
                <w:sz w:val="20"/>
                <w:szCs w:val="20"/>
              </w:rPr>
            </w:pPr>
            <w:sdt>
              <w:sdtPr>
                <w:id w:val="20561976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35238445"/>
            <w:r w:rsidR="002A2FA2">
              <w:t xml:space="preserve"> </w:t>
            </w:r>
          </w:p>
        </w:tc>
        <w:permStart w:id="1217664716" w:edGrp="everyone"/>
        <w:tc>
          <w:tcPr>
            <w:tcW w:w="1038" w:type="dxa"/>
            <w:tcBorders>
              <w:top w:val="single" w:sz="36" w:space="0" w:color="E4E4E4"/>
              <w:bottom w:val="single" w:sz="4" w:space="0" w:color="000000"/>
            </w:tcBorders>
            <w:vAlign w:val="center"/>
          </w:tcPr>
          <w:p w14:paraId="6AE22F58" w14:textId="2CC531DF" w:rsidR="002A2FA2" w:rsidRPr="00A00AD2" w:rsidRDefault="00BE01E2" w:rsidP="002A2FA2">
            <w:pPr>
              <w:jc w:val="center"/>
              <w:rPr>
                <w:rFonts w:cs="Arial"/>
                <w:bCs/>
                <w:sz w:val="20"/>
                <w:szCs w:val="20"/>
              </w:rPr>
            </w:pPr>
            <w:sdt>
              <w:sdtPr>
                <w:id w:val="-15466714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17664716"/>
            <w:r w:rsidR="002A2FA2">
              <w:t xml:space="preserve"> </w:t>
            </w:r>
          </w:p>
        </w:tc>
      </w:tr>
    </w:tbl>
    <w:p w14:paraId="4D298186" w14:textId="77777777" w:rsidR="0038365D" w:rsidRPr="00A00AD2" w:rsidRDefault="0038365D" w:rsidP="0038365D">
      <w:pPr>
        <w:jc w:val="center"/>
        <w:rPr>
          <w:rFonts w:cs="Arial"/>
          <w:b/>
          <w:sz w:val="20"/>
          <w:szCs w:val="20"/>
        </w:rPr>
      </w:pPr>
      <w:r w:rsidRPr="00A00AD2">
        <w:rPr>
          <w:rFonts w:cs="Arial"/>
          <w:b/>
          <w:sz w:val="20"/>
          <w:szCs w:val="20"/>
        </w:rPr>
        <w:t>... dis-nous ensuite comment tu t’es senti de manière générale...</w:t>
      </w:r>
    </w:p>
    <w:p w14:paraId="4C5ADFD4" w14:textId="77777777" w:rsidR="0038365D" w:rsidRPr="00A00AD2" w:rsidRDefault="0038365D" w:rsidP="0038365D">
      <w:pPr>
        <w:jc w:val="center"/>
        <w:rPr>
          <w:rFonts w:cs="Arial"/>
          <w:bCs/>
          <w:sz w:val="20"/>
          <w:szCs w:val="20"/>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8"/>
        <w:gridCol w:w="4042"/>
        <w:gridCol w:w="1038"/>
        <w:gridCol w:w="1038"/>
        <w:gridCol w:w="1039"/>
        <w:gridCol w:w="1038"/>
        <w:gridCol w:w="1038"/>
      </w:tblGrid>
      <w:tr w:rsidR="0038365D" w:rsidRPr="0038365D" w14:paraId="7F9C647A" w14:textId="77777777" w:rsidTr="00941FA5">
        <w:trPr>
          <w:trHeight w:val="553"/>
        </w:trPr>
        <w:tc>
          <w:tcPr>
            <w:tcW w:w="4440" w:type="dxa"/>
            <w:gridSpan w:val="2"/>
            <w:shd w:val="clear" w:color="auto" w:fill="E4E4E4"/>
          </w:tcPr>
          <w:p w14:paraId="554992F1" w14:textId="77777777" w:rsidR="0038365D" w:rsidRPr="00A00AD2" w:rsidRDefault="0038365D" w:rsidP="0038365D">
            <w:pPr>
              <w:jc w:val="center"/>
              <w:rPr>
                <w:rFonts w:cs="Arial"/>
                <w:b/>
                <w:sz w:val="20"/>
                <w:szCs w:val="20"/>
              </w:rPr>
            </w:pPr>
            <w:r w:rsidRPr="00A00AD2">
              <w:rPr>
                <w:rFonts w:cs="Arial"/>
                <w:b/>
                <w:sz w:val="20"/>
                <w:szCs w:val="20"/>
              </w:rPr>
              <w:t xml:space="preserve">Ces 7 </w:t>
            </w:r>
            <w:bookmarkStart w:id="48" w:name="..._dis-nous_ensuite_comment_tu_t’es_sen"/>
            <w:bookmarkEnd w:id="48"/>
            <w:r w:rsidRPr="00A00AD2">
              <w:rPr>
                <w:rFonts w:cs="Arial"/>
                <w:b/>
                <w:sz w:val="20"/>
                <w:szCs w:val="20"/>
              </w:rPr>
              <w:t>derniers jours...</w:t>
            </w:r>
          </w:p>
        </w:tc>
        <w:tc>
          <w:tcPr>
            <w:tcW w:w="1038" w:type="dxa"/>
            <w:shd w:val="clear" w:color="auto" w:fill="E4E4E4"/>
          </w:tcPr>
          <w:p w14:paraId="029719F8" w14:textId="77777777" w:rsidR="0038365D" w:rsidRPr="00A00AD2" w:rsidRDefault="0038365D" w:rsidP="0038365D">
            <w:pPr>
              <w:jc w:val="center"/>
              <w:rPr>
                <w:rFonts w:cs="Arial"/>
                <w:bCs/>
                <w:sz w:val="20"/>
                <w:szCs w:val="20"/>
              </w:rPr>
            </w:pPr>
            <w:r w:rsidRPr="00A00AD2">
              <w:rPr>
                <w:rFonts w:cs="Arial"/>
                <w:bCs/>
                <w:sz w:val="20"/>
                <w:szCs w:val="20"/>
              </w:rPr>
              <w:t>jamais</w:t>
            </w:r>
          </w:p>
        </w:tc>
        <w:tc>
          <w:tcPr>
            <w:tcW w:w="1038" w:type="dxa"/>
            <w:shd w:val="clear" w:color="auto" w:fill="E4E4E4"/>
          </w:tcPr>
          <w:p w14:paraId="79CC0094" w14:textId="77777777" w:rsidR="0038365D" w:rsidRPr="00A00AD2" w:rsidRDefault="0038365D" w:rsidP="0038365D">
            <w:pPr>
              <w:jc w:val="center"/>
              <w:rPr>
                <w:rFonts w:cs="Arial"/>
                <w:bCs/>
                <w:sz w:val="20"/>
                <w:szCs w:val="20"/>
              </w:rPr>
            </w:pPr>
            <w:r w:rsidRPr="00A00AD2">
              <w:rPr>
                <w:rFonts w:cs="Arial"/>
                <w:bCs/>
                <w:sz w:val="20"/>
                <w:szCs w:val="20"/>
              </w:rPr>
              <w:t>rarement</w:t>
            </w:r>
          </w:p>
        </w:tc>
        <w:tc>
          <w:tcPr>
            <w:tcW w:w="1039" w:type="dxa"/>
            <w:shd w:val="clear" w:color="auto" w:fill="E4E4E4"/>
          </w:tcPr>
          <w:p w14:paraId="223F2488" w14:textId="77777777" w:rsidR="0038365D" w:rsidRPr="00A00AD2" w:rsidRDefault="0038365D" w:rsidP="0038365D">
            <w:pPr>
              <w:jc w:val="center"/>
              <w:rPr>
                <w:rFonts w:cs="Arial"/>
                <w:bCs/>
                <w:sz w:val="20"/>
                <w:szCs w:val="20"/>
              </w:rPr>
            </w:pPr>
            <w:r w:rsidRPr="00A00AD2">
              <w:rPr>
                <w:rFonts w:cs="Arial"/>
                <w:bCs/>
                <w:sz w:val="20"/>
                <w:szCs w:val="20"/>
              </w:rPr>
              <w:t>parfois</w:t>
            </w:r>
          </w:p>
        </w:tc>
        <w:tc>
          <w:tcPr>
            <w:tcW w:w="1038" w:type="dxa"/>
            <w:shd w:val="clear" w:color="auto" w:fill="E4E4E4"/>
          </w:tcPr>
          <w:p w14:paraId="6B693C10" w14:textId="77777777" w:rsidR="0038365D" w:rsidRPr="00A00AD2" w:rsidRDefault="0038365D" w:rsidP="0038365D">
            <w:pPr>
              <w:jc w:val="center"/>
              <w:rPr>
                <w:rFonts w:cs="Arial"/>
                <w:bCs/>
                <w:sz w:val="20"/>
                <w:szCs w:val="20"/>
              </w:rPr>
            </w:pPr>
            <w:r w:rsidRPr="00A00AD2">
              <w:rPr>
                <w:rFonts w:cs="Arial"/>
                <w:bCs/>
                <w:sz w:val="20"/>
                <w:szCs w:val="20"/>
              </w:rPr>
              <w:t>souvent</w:t>
            </w:r>
          </w:p>
        </w:tc>
        <w:tc>
          <w:tcPr>
            <w:tcW w:w="1038" w:type="dxa"/>
            <w:shd w:val="clear" w:color="auto" w:fill="E4E4E4"/>
          </w:tcPr>
          <w:p w14:paraId="3F3216AB" w14:textId="77777777" w:rsidR="0038365D" w:rsidRPr="00A00AD2" w:rsidRDefault="0038365D" w:rsidP="0038365D">
            <w:pPr>
              <w:jc w:val="center"/>
              <w:rPr>
                <w:rFonts w:cs="Arial"/>
                <w:bCs/>
                <w:sz w:val="20"/>
                <w:szCs w:val="20"/>
              </w:rPr>
            </w:pPr>
            <w:r w:rsidRPr="00A00AD2">
              <w:rPr>
                <w:rFonts w:cs="Arial"/>
                <w:bCs/>
                <w:sz w:val="20"/>
                <w:szCs w:val="20"/>
              </w:rPr>
              <w:t>toujours</w:t>
            </w:r>
          </w:p>
        </w:tc>
      </w:tr>
      <w:tr w:rsidR="002A2FA2" w:rsidRPr="0038365D" w14:paraId="6AFFE302" w14:textId="77777777" w:rsidTr="006B4445">
        <w:trPr>
          <w:trHeight w:val="620"/>
        </w:trPr>
        <w:tc>
          <w:tcPr>
            <w:tcW w:w="398" w:type="dxa"/>
            <w:tcBorders>
              <w:bottom w:val="single" w:sz="36" w:space="0" w:color="E4E4E4"/>
              <w:right w:val="nil"/>
            </w:tcBorders>
          </w:tcPr>
          <w:p w14:paraId="2DC78BAA" w14:textId="77777777" w:rsidR="002A2FA2" w:rsidRPr="00A00AD2" w:rsidRDefault="002A2FA2" w:rsidP="002A2FA2">
            <w:pPr>
              <w:jc w:val="center"/>
              <w:rPr>
                <w:rFonts w:cs="Arial"/>
                <w:bCs/>
                <w:sz w:val="20"/>
                <w:szCs w:val="20"/>
              </w:rPr>
            </w:pPr>
            <w:r w:rsidRPr="00A00AD2">
              <w:rPr>
                <w:rFonts w:cs="Arial"/>
                <w:bCs/>
                <w:sz w:val="20"/>
                <w:szCs w:val="20"/>
              </w:rPr>
              <w:t>1.</w:t>
            </w:r>
          </w:p>
        </w:tc>
        <w:tc>
          <w:tcPr>
            <w:tcW w:w="4042" w:type="dxa"/>
            <w:tcBorders>
              <w:left w:val="nil"/>
              <w:bottom w:val="single" w:sz="36" w:space="0" w:color="E4E4E4"/>
            </w:tcBorders>
          </w:tcPr>
          <w:p w14:paraId="5B45CF99" w14:textId="77777777" w:rsidR="002A2FA2" w:rsidRPr="00A00AD2" w:rsidRDefault="002A2FA2" w:rsidP="002A2FA2">
            <w:pPr>
              <w:jc w:val="left"/>
              <w:rPr>
                <w:rFonts w:cs="Arial"/>
                <w:bCs/>
                <w:sz w:val="20"/>
                <w:szCs w:val="20"/>
              </w:rPr>
            </w:pPr>
            <w:r w:rsidRPr="00A00AD2">
              <w:rPr>
                <w:rFonts w:cs="Arial"/>
                <w:bCs/>
                <w:sz w:val="20"/>
                <w:szCs w:val="20"/>
              </w:rPr>
              <w:t>… j’ai beaucoup ri et je me suis bien amusé</w:t>
            </w:r>
          </w:p>
        </w:tc>
        <w:permStart w:id="1494555728" w:edGrp="everyone"/>
        <w:tc>
          <w:tcPr>
            <w:tcW w:w="1038" w:type="dxa"/>
            <w:tcBorders>
              <w:bottom w:val="single" w:sz="36" w:space="0" w:color="E4E4E4"/>
            </w:tcBorders>
            <w:vAlign w:val="center"/>
          </w:tcPr>
          <w:p w14:paraId="203A0E6E" w14:textId="47CDB706" w:rsidR="002A2FA2" w:rsidRPr="00A00AD2" w:rsidRDefault="00BE01E2" w:rsidP="002A2FA2">
            <w:pPr>
              <w:jc w:val="center"/>
              <w:rPr>
                <w:rFonts w:cs="Arial"/>
                <w:bCs/>
                <w:sz w:val="20"/>
                <w:szCs w:val="20"/>
              </w:rPr>
            </w:pPr>
            <w:sdt>
              <w:sdtPr>
                <w:id w:val="110015305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94555728"/>
            <w:r w:rsidR="002A2FA2">
              <w:t xml:space="preserve"> </w:t>
            </w:r>
          </w:p>
        </w:tc>
        <w:permStart w:id="133579833" w:edGrp="everyone"/>
        <w:tc>
          <w:tcPr>
            <w:tcW w:w="1038" w:type="dxa"/>
            <w:tcBorders>
              <w:bottom w:val="single" w:sz="36" w:space="0" w:color="E4E4E4"/>
            </w:tcBorders>
            <w:vAlign w:val="center"/>
          </w:tcPr>
          <w:p w14:paraId="6E485060" w14:textId="152DBDC3" w:rsidR="002A2FA2" w:rsidRPr="00A00AD2" w:rsidRDefault="00BE01E2" w:rsidP="002A2FA2">
            <w:pPr>
              <w:jc w:val="center"/>
              <w:rPr>
                <w:rFonts w:cs="Arial"/>
                <w:bCs/>
                <w:sz w:val="20"/>
                <w:szCs w:val="20"/>
              </w:rPr>
            </w:pPr>
            <w:sdt>
              <w:sdtPr>
                <w:id w:val="-849956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579833"/>
            <w:r w:rsidR="002A2FA2">
              <w:t xml:space="preserve"> </w:t>
            </w:r>
          </w:p>
        </w:tc>
        <w:permStart w:id="1270749907" w:edGrp="everyone"/>
        <w:tc>
          <w:tcPr>
            <w:tcW w:w="1039" w:type="dxa"/>
            <w:tcBorders>
              <w:bottom w:val="single" w:sz="36" w:space="0" w:color="E4E4E4"/>
            </w:tcBorders>
            <w:vAlign w:val="center"/>
          </w:tcPr>
          <w:p w14:paraId="6740587A" w14:textId="095C0E97" w:rsidR="002A2FA2" w:rsidRPr="00A00AD2" w:rsidRDefault="00BE01E2" w:rsidP="002A2FA2">
            <w:pPr>
              <w:jc w:val="center"/>
              <w:rPr>
                <w:rFonts w:cs="Arial"/>
                <w:bCs/>
                <w:sz w:val="20"/>
                <w:szCs w:val="20"/>
              </w:rPr>
            </w:pPr>
            <w:sdt>
              <w:sdtPr>
                <w:id w:val="-16110424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0749907"/>
            <w:r w:rsidR="002A2FA2">
              <w:t xml:space="preserve"> </w:t>
            </w:r>
          </w:p>
        </w:tc>
        <w:permStart w:id="87980440" w:edGrp="everyone"/>
        <w:tc>
          <w:tcPr>
            <w:tcW w:w="1038" w:type="dxa"/>
            <w:tcBorders>
              <w:bottom w:val="single" w:sz="36" w:space="0" w:color="E4E4E4"/>
            </w:tcBorders>
            <w:vAlign w:val="center"/>
          </w:tcPr>
          <w:p w14:paraId="2A8F25DA" w14:textId="5A28C5F8" w:rsidR="002A2FA2" w:rsidRPr="00A00AD2" w:rsidRDefault="00BE01E2" w:rsidP="002A2FA2">
            <w:pPr>
              <w:jc w:val="center"/>
              <w:rPr>
                <w:rFonts w:cs="Arial"/>
                <w:bCs/>
                <w:sz w:val="20"/>
                <w:szCs w:val="20"/>
              </w:rPr>
            </w:pPr>
            <w:sdt>
              <w:sdtPr>
                <w:id w:val="5949816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7980440"/>
            <w:r w:rsidR="002A2FA2">
              <w:t xml:space="preserve"> </w:t>
            </w:r>
          </w:p>
        </w:tc>
        <w:permStart w:id="1472416584" w:edGrp="everyone"/>
        <w:tc>
          <w:tcPr>
            <w:tcW w:w="1038" w:type="dxa"/>
            <w:tcBorders>
              <w:bottom w:val="single" w:sz="36" w:space="0" w:color="E4E4E4"/>
            </w:tcBorders>
            <w:vAlign w:val="center"/>
          </w:tcPr>
          <w:p w14:paraId="50ABD464" w14:textId="25C75510" w:rsidR="002A2FA2" w:rsidRPr="00A00AD2" w:rsidRDefault="00BE01E2" w:rsidP="002A2FA2">
            <w:pPr>
              <w:jc w:val="center"/>
              <w:rPr>
                <w:rFonts w:cs="Arial"/>
                <w:bCs/>
                <w:sz w:val="20"/>
                <w:szCs w:val="20"/>
              </w:rPr>
            </w:pPr>
            <w:sdt>
              <w:sdtPr>
                <w:id w:val="4977038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72416584"/>
            <w:r w:rsidR="002A2FA2">
              <w:t xml:space="preserve"> </w:t>
            </w:r>
          </w:p>
        </w:tc>
      </w:tr>
      <w:tr w:rsidR="002A2FA2" w:rsidRPr="0038365D" w14:paraId="2A327085" w14:textId="77777777" w:rsidTr="006B4445">
        <w:trPr>
          <w:trHeight w:val="362"/>
        </w:trPr>
        <w:tc>
          <w:tcPr>
            <w:tcW w:w="398" w:type="dxa"/>
            <w:tcBorders>
              <w:top w:val="single" w:sz="36" w:space="0" w:color="E4E4E4"/>
              <w:bottom w:val="single" w:sz="36" w:space="0" w:color="E4E4E4"/>
              <w:right w:val="nil"/>
            </w:tcBorders>
          </w:tcPr>
          <w:p w14:paraId="75B4A608" w14:textId="77777777" w:rsidR="002A2FA2" w:rsidRPr="00A00AD2" w:rsidRDefault="002A2FA2" w:rsidP="002A2FA2">
            <w:pPr>
              <w:jc w:val="center"/>
              <w:rPr>
                <w:rFonts w:cs="Arial"/>
                <w:bCs/>
                <w:sz w:val="20"/>
                <w:szCs w:val="20"/>
              </w:rPr>
            </w:pPr>
            <w:r w:rsidRPr="00A00AD2">
              <w:rPr>
                <w:rFonts w:cs="Arial"/>
                <w:bCs/>
                <w:sz w:val="20"/>
                <w:szCs w:val="20"/>
              </w:rPr>
              <w:t>2.</w:t>
            </w:r>
          </w:p>
        </w:tc>
        <w:tc>
          <w:tcPr>
            <w:tcW w:w="4042" w:type="dxa"/>
            <w:tcBorders>
              <w:top w:val="single" w:sz="36" w:space="0" w:color="E4E4E4"/>
              <w:left w:val="nil"/>
              <w:bottom w:val="single" w:sz="36" w:space="0" w:color="E4E4E4"/>
            </w:tcBorders>
          </w:tcPr>
          <w:p w14:paraId="2E5266BC" w14:textId="77777777" w:rsidR="002A2FA2" w:rsidRPr="00A00AD2" w:rsidRDefault="002A2FA2" w:rsidP="002A2FA2">
            <w:pPr>
              <w:jc w:val="left"/>
              <w:rPr>
                <w:rFonts w:cs="Arial"/>
                <w:bCs/>
                <w:sz w:val="20"/>
                <w:szCs w:val="20"/>
              </w:rPr>
            </w:pPr>
            <w:r w:rsidRPr="00A00AD2">
              <w:rPr>
                <w:rFonts w:cs="Arial"/>
                <w:bCs/>
                <w:sz w:val="20"/>
                <w:szCs w:val="20"/>
              </w:rPr>
              <w:t>… je me suis embêté</w:t>
            </w:r>
          </w:p>
        </w:tc>
        <w:permStart w:id="358030491" w:edGrp="everyone"/>
        <w:tc>
          <w:tcPr>
            <w:tcW w:w="1038" w:type="dxa"/>
            <w:tcBorders>
              <w:top w:val="single" w:sz="36" w:space="0" w:color="E4E4E4"/>
              <w:bottom w:val="single" w:sz="36" w:space="0" w:color="E4E4E4"/>
            </w:tcBorders>
            <w:vAlign w:val="center"/>
          </w:tcPr>
          <w:p w14:paraId="2A3C0E71" w14:textId="5DEB6E24" w:rsidR="002A2FA2" w:rsidRPr="00A00AD2" w:rsidRDefault="00BE01E2" w:rsidP="002A2FA2">
            <w:pPr>
              <w:jc w:val="center"/>
              <w:rPr>
                <w:rFonts w:cs="Arial"/>
                <w:bCs/>
                <w:sz w:val="20"/>
                <w:szCs w:val="20"/>
              </w:rPr>
            </w:pPr>
            <w:sdt>
              <w:sdtPr>
                <w:id w:val="-5555433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58030491"/>
            <w:r w:rsidR="002A2FA2">
              <w:t xml:space="preserve"> </w:t>
            </w:r>
          </w:p>
        </w:tc>
        <w:permStart w:id="546992306" w:edGrp="everyone"/>
        <w:tc>
          <w:tcPr>
            <w:tcW w:w="1038" w:type="dxa"/>
            <w:tcBorders>
              <w:top w:val="single" w:sz="36" w:space="0" w:color="E4E4E4"/>
              <w:bottom w:val="single" w:sz="36" w:space="0" w:color="E4E4E4"/>
            </w:tcBorders>
            <w:vAlign w:val="center"/>
          </w:tcPr>
          <w:p w14:paraId="5D02DE37" w14:textId="5EBF695B" w:rsidR="002A2FA2" w:rsidRPr="00A00AD2" w:rsidRDefault="00BE01E2" w:rsidP="002A2FA2">
            <w:pPr>
              <w:jc w:val="center"/>
              <w:rPr>
                <w:rFonts w:cs="Arial"/>
                <w:bCs/>
                <w:sz w:val="20"/>
                <w:szCs w:val="20"/>
              </w:rPr>
            </w:pPr>
            <w:sdt>
              <w:sdtPr>
                <w:id w:val="-19348941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46992306"/>
            <w:r w:rsidR="002A2FA2">
              <w:t xml:space="preserve"> </w:t>
            </w:r>
          </w:p>
        </w:tc>
        <w:permStart w:id="705841534" w:edGrp="everyone"/>
        <w:tc>
          <w:tcPr>
            <w:tcW w:w="1039" w:type="dxa"/>
            <w:tcBorders>
              <w:top w:val="single" w:sz="36" w:space="0" w:color="E4E4E4"/>
              <w:bottom w:val="single" w:sz="36" w:space="0" w:color="E4E4E4"/>
            </w:tcBorders>
            <w:vAlign w:val="center"/>
          </w:tcPr>
          <w:p w14:paraId="5213C3AA" w14:textId="1D676FC9" w:rsidR="002A2FA2" w:rsidRPr="00A00AD2" w:rsidRDefault="00BE01E2" w:rsidP="002A2FA2">
            <w:pPr>
              <w:jc w:val="center"/>
              <w:rPr>
                <w:rFonts w:cs="Arial"/>
                <w:bCs/>
                <w:sz w:val="20"/>
                <w:szCs w:val="20"/>
              </w:rPr>
            </w:pPr>
            <w:sdt>
              <w:sdtPr>
                <w:id w:val="-5299528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05841534"/>
            <w:r w:rsidR="002A2FA2">
              <w:t xml:space="preserve"> </w:t>
            </w:r>
          </w:p>
        </w:tc>
        <w:permStart w:id="1661755477" w:edGrp="everyone"/>
        <w:tc>
          <w:tcPr>
            <w:tcW w:w="1038" w:type="dxa"/>
            <w:tcBorders>
              <w:top w:val="single" w:sz="36" w:space="0" w:color="E4E4E4"/>
              <w:bottom w:val="single" w:sz="36" w:space="0" w:color="E4E4E4"/>
            </w:tcBorders>
            <w:vAlign w:val="center"/>
          </w:tcPr>
          <w:p w14:paraId="5B4628DF" w14:textId="139F4EBD" w:rsidR="002A2FA2" w:rsidRPr="00A00AD2" w:rsidRDefault="00BE01E2" w:rsidP="002A2FA2">
            <w:pPr>
              <w:jc w:val="center"/>
              <w:rPr>
                <w:rFonts w:cs="Arial"/>
                <w:bCs/>
                <w:sz w:val="20"/>
                <w:szCs w:val="20"/>
              </w:rPr>
            </w:pPr>
            <w:sdt>
              <w:sdtPr>
                <w:id w:val="9594593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61755477"/>
            <w:r w:rsidR="002A2FA2">
              <w:t xml:space="preserve"> </w:t>
            </w:r>
          </w:p>
        </w:tc>
        <w:permStart w:id="1755669860" w:edGrp="everyone"/>
        <w:tc>
          <w:tcPr>
            <w:tcW w:w="1038" w:type="dxa"/>
            <w:tcBorders>
              <w:top w:val="single" w:sz="36" w:space="0" w:color="E4E4E4"/>
              <w:bottom w:val="single" w:sz="36" w:space="0" w:color="E4E4E4"/>
            </w:tcBorders>
            <w:vAlign w:val="center"/>
          </w:tcPr>
          <w:p w14:paraId="2D9AE43B" w14:textId="486ECFEA" w:rsidR="002A2FA2" w:rsidRPr="00A00AD2" w:rsidRDefault="00BE01E2" w:rsidP="002A2FA2">
            <w:pPr>
              <w:jc w:val="center"/>
              <w:rPr>
                <w:rFonts w:cs="Arial"/>
                <w:bCs/>
                <w:sz w:val="20"/>
                <w:szCs w:val="20"/>
              </w:rPr>
            </w:pPr>
            <w:sdt>
              <w:sdtPr>
                <w:id w:val="-19747497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55669860"/>
            <w:r w:rsidR="002A2FA2">
              <w:t xml:space="preserve"> </w:t>
            </w:r>
          </w:p>
        </w:tc>
      </w:tr>
      <w:tr w:rsidR="002A2FA2" w:rsidRPr="0038365D" w14:paraId="0B14FF74" w14:textId="77777777" w:rsidTr="006B4445">
        <w:trPr>
          <w:trHeight w:val="362"/>
        </w:trPr>
        <w:tc>
          <w:tcPr>
            <w:tcW w:w="398" w:type="dxa"/>
            <w:tcBorders>
              <w:top w:val="single" w:sz="36" w:space="0" w:color="E4E4E4"/>
              <w:bottom w:val="single" w:sz="36" w:space="0" w:color="E4E4E4"/>
              <w:right w:val="nil"/>
            </w:tcBorders>
          </w:tcPr>
          <w:p w14:paraId="6C1363EC" w14:textId="77777777" w:rsidR="002A2FA2" w:rsidRPr="00A00AD2" w:rsidRDefault="002A2FA2" w:rsidP="002A2FA2">
            <w:pPr>
              <w:jc w:val="center"/>
              <w:rPr>
                <w:rFonts w:cs="Arial"/>
                <w:bCs/>
                <w:sz w:val="20"/>
                <w:szCs w:val="20"/>
              </w:rPr>
            </w:pPr>
            <w:r w:rsidRPr="00A00AD2">
              <w:rPr>
                <w:rFonts w:cs="Arial"/>
                <w:bCs/>
                <w:sz w:val="20"/>
                <w:szCs w:val="20"/>
              </w:rPr>
              <w:t>3.</w:t>
            </w:r>
          </w:p>
        </w:tc>
        <w:tc>
          <w:tcPr>
            <w:tcW w:w="4042" w:type="dxa"/>
            <w:tcBorders>
              <w:top w:val="single" w:sz="36" w:space="0" w:color="E4E4E4"/>
              <w:left w:val="nil"/>
              <w:bottom w:val="single" w:sz="36" w:space="0" w:color="E4E4E4"/>
            </w:tcBorders>
          </w:tcPr>
          <w:p w14:paraId="3EED4B1F" w14:textId="77777777" w:rsidR="002A2FA2" w:rsidRPr="00A00AD2" w:rsidRDefault="002A2FA2" w:rsidP="002A2FA2">
            <w:pPr>
              <w:jc w:val="left"/>
              <w:rPr>
                <w:rFonts w:cs="Arial"/>
                <w:bCs/>
                <w:sz w:val="20"/>
                <w:szCs w:val="20"/>
              </w:rPr>
            </w:pPr>
            <w:r w:rsidRPr="00A00AD2">
              <w:rPr>
                <w:rFonts w:cs="Arial"/>
                <w:bCs/>
                <w:sz w:val="20"/>
                <w:szCs w:val="20"/>
              </w:rPr>
              <w:t>… je me suis senti seul</w:t>
            </w:r>
          </w:p>
        </w:tc>
        <w:permStart w:id="894848593" w:edGrp="everyone"/>
        <w:tc>
          <w:tcPr>
            <w:tcW w:w="1038" w:type="dxa"/>
            <w:tcBorders>
              <w:top w:val="single" w:sz="36" w:space="0" w:color="E4E4E4"/>
              <w:bottom w:val="single" w:sz="36" w:space="0" w:color="E4E4E4"/>
            </w:tcBorders>
            <w:vAlign w:val="center"/>
          </w:tcPr>
          <w:p w14:paraId="3067BDCD" w14:textId="5409BB62" w:rsidR="002A2FA2" w:rsidRPr="00A00AD2" w:rsidRDefault="00BE01E2" w:rsidP="002A2FA2">
            <w:pPr>
              <w:jc w:val="center"/>
              <w:rPr>
                <w:rFonts w:cs="Arial"/>
                <w:bCs/>
                <w:sz w:val="20"/>
                <w:szCs w:val="20"/>
              </w:rPr>
            </w:pPr>
            <w:sdt>
              <w:sdtPr>
                <w:id w:val="18845939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4848593"/>
            <w:r w:rsidR="002A2FA2">
              <w:t xml:space="preserve"> </w:t>
            </w:r>
          </w:p>
        </w:tc>
        <w:permStart w:id="817856024" w:edGrp="everyone"/>
        <w:tc>
          <w:tcPr>
            <w:tcW w:w="1038" w:type="dxa"/>
            <w:tcBorders>
              <w:top w:val="single" w:sz="36" w:space="0" w:color="E4E4E4"/>
              <w:bottom w:val="single" w:sz="36" w:space="0" w:color="E4E4E4"/>
            </w:tcBorders>
            <w:vAlign w:val="center"/>
          </w:tcPr>
          <w:p w14:paraId="16E93DA3" w14:textId="56B45696" w:rsidR="002A2FA2" w:rsidRPr="00A00AD2" w:rsidRDefault="00BE01E2" w:rsidP="002A2FA2">
            <w:pPr>
              <w:jc w:val="center"/>
              <w:rPr>
                <w:rFonts w:cs="Arial"/>
                <w:bCs/>
                <w:sz w:val="20"/>
                <w:szCs w:val="20"/>
              </w:rPr>
            </w:pPr>
            <w:sdt>
              <w:sdtPr>
                <w:id w:val="20722282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7856024"/>
            <w:r w:rsidR="002A2FA2">
              <w:t xml:space="preserve"> </w:t>
            </w:r>
          </w:p>
        </w:tc>
        <w:permStart w:id="1886854368" w:edGrp="everyone"/>
        <w:tc>
          <w:tcPr>
            <w:tcW w:w="1039" w:type="dxa"/>
            <w:tcBorders>
              <w:top w:val="single" w:sz="36" w:space="0" w:color="E4E4E4"/>
              <w:bottom w:val="single" w:sz="36" w:space="0" w:color="E4E4E4"/>
            </w:tcBorders>
            <w:vAlign w:val="center"/>
          </w:tcPr>
          <w:p w14:paraId="0CEE59BB" w14:textId="5C18C586" w:rsidR="002A2FA2" w:rsidRPr="00A00AD2" w:rsidRDefault="00BE01E2" w:rsidP="002A2FA2">
            <w:pPr>
              <w:jc w:val="center"/>
              <w:rPr>
                <w:rFonts w:cs="Arial"/>
                <w:bCs/>
                <w:sz w:val="20"/>
                <w:szCs w:val="20"/>
              </w:rPr>
            </w:pPr>
            <w:sdt>
              <w:sdtPr>
                <w:id w:val="7270332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86854368"/>
            <w:r w:rsidR="002A2FA2">
              <w:t xml:space="preserve"> </w:t>
            </w:r>
          </w:p>
        </w:tc>
        <w:permStart w:id="649546767" w:edGrp="everyone"/>
        <w:tc>
          <w:tcPr>
            <w:tcW w:w="1038" w:type="dxa"/>
            <w:tcBorders>
              <w:top w:val="single" w:sz="36" w:space="0" w:color="E4E4E4"/>
              <w:bottom w:val="single" w:sz="36" w:space="0" w:color="E4E4E4"/>
            </w:tcBorders>
            <w:vAlign w:val="center"/>
          </w:tcPr>
          <w:p w14:paraId="2EF5014C" w14:textId="62314C46" w:rsidR="002A2FA2" w:rsidRPr="00A00AD2" w:rsidRDefault="00BE01E2" w:rsidP="002A2FA2">
            <w:pPr>
              <w:jc w:val="center"/>
              <w:rPr>
                <w:rFonts w:cs="Arial"/>
                <w:bCs/>
                <w:sz w:val="20"/>
                <w:szCs w:val="20"/>
              </w:rPr>
            </w:pPr>
            <w:sdt>
              <w:sdtPr>
                <w:id w:val="-5074442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9546767"/>
            <w:r w:rsidR="002A2FA2">
              <w:t xml:space="preserve"> </w:t>
            </w:r>
          </w:p>
        </w:tc>
        <w:permStart w:id="1424127342" w:edGrp="everyone"/>
        <w:tc>
          <w:tcPr>
            <w:tcW w:w="1038" w:type="dxa"/>
            <w:tcBorders>
              <w:top w:val="single" w:sz="36" w:space="0" w:color="E4E4E4"/>
              <w:bottom w:val="single" w:sz="36" w:space="0" w:color="E4E4E4"/>
            </w:tcBorders>
            <w:vAlign w:val="center"/>
          </w:tcPr>
          <w:p w14:paraId="083F9A74" w14:textId="2F95A8C2" w:rsidR="002A2FA2" w:rsidRPr="00A00AD2" w:rsidRDefault="00BE01E2" w:rsidP="002A2FA2">
            <w:pPr>
              <w:jc w:val="center"/>
              <w:rPr>
                <w:rFonts w:cs="Arial"/>
                <w:bCs/>
                <w:sz w:val="20"/>
                <w:szCs w:val="20"/>
              </w:rPr>
            </w:pPr>
            <w:sdt>
              <w:sdtPr>
                <w:id w:val="10094113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24127342"/>
            <w:r w:rsidR="002A2FA2">
              <w:t xml:space="preserve"> </w:t>
            </w:r>
          </w:p>
        </w:tc>
      </w:tr>
      <w:tr w:rsidR="002A2FA2" w:rsidRPr="0038365D" w14:paraId="0D1206D5" w14:textId="77777777" w:rsidTr="006B4445">
        <w:trPr>
          <w:trHeight w:val="614"/>
        </w:trPr>
        <w:tc>
          <w:tcPr>
            <w:tcW w:w="398" w:type="dxa"/>
            <w:tcBorders>
              <w:top w:val="single" w:sz="36" w:space="0" w:color="E4E4E4"/>
              <w:bottom w:val="single" w:sz="36" w:space="0" w:color="E4E4E4"/>
              <w:right w:val="nil"/>
            </w:tcBorders>
          </w:tcPr>
          <w:p w14:paraId="3F98B82B" w14:textId="77777777" w:rsidR="002A2FA2" w:rsidRPr="00A00AD2" w:rsidRDefault="002A2FA2" w:rsidP="002A2FA2">
            <w:pPr>
              <w:jc w:val="center"/>
              <w:rPr>
                <w:rFonts w:cs="Arial"/>
                <w:bCs/>
                <w:sz w:val="20"/>
                <w:szCs w:val="20"/>
              </w:rPr>
            </w:pPr>
            <w:r w:rsidRPr="00A00AD2">
              <w:rPr>
                <w:rFonts w:cs="Arial"/>
                <w:bCs/>
                <w:sz w:val="20"/>
                <w:szCs w:val="20"/>
              </w:rPr>
              <w:t>4.</w:t>
            </w:r>
          </w:p>
        </w:tc>
        <w:tc>
          <w:tcPr>
            <w:tcW w:w="4042" w:type="dxa"/>
            <w:tcBorders>
              <w:top w:val="single" w:sz="36" w:space="0" w:color="E4E4E4"/>
              <w:left w:val="nil"/>
              <w:bottom w:val="single" w:sz="36" w:space="0" w:color="E4E4E4"/>
            </w:tcBorders>
          </w:tcPr>
          <w:p w14:paraId="60DE17D8" w14:textId="77777777" w:rsidR="002A2FA2" w:rsidRPr="00A00AD2" w:rsidRDefault="002A2FA2" w:rsidP="002A2FA2">
            <w:pPr>
              <w:jc w:val="left"/>
              <w:rPr>
                <w:rFonts w:cs="Arial"/>
                <w:bCs/>
                <w:sz w:val="20"/>
                <w:szCs w:val="20"/>
              </w:rPr>
            </w:pPr>
            <w:r w:rsidRPr="00A00AD2">
              <w:rPr>
                <w:rFonts w:cs="Arial"/>
                <w:bCs/>
                <w:sz w:val="20"/>
                <w:szCs w:val="20"/>
              </w:rPr>
              <w:t>… je me suis senti inquiet ou j’ai manqué d’assurance</w:t>
            </w:r>
          </w:p>
        </w:tc>
        <w:permStart w:id="606882294" w:edGrp="everyone"/>
        <w:tc>
          <w:tcPr>
            <w:tcW w:w="1038" w:type="dxa"/>
            <w:tcBorders>
              <w:top w:val="single" w:sz="36" w:space="0" w:color="E4E4E4"/>
              <w:bottom w:val="single" w:sz="36" w:space="0" w:color="E4E4E4"/>
            </w:tcBorders>
            <w:vAlign w:val="center"/>
          </w:tcPr>
          <w:p w14:paraId="4345AB96" w14:textId="6F713207" w:rsidR="002A2FA2" w:rsidRPr="00A00AD2" w:rsidRDefault="00BE01E2" w:rsidP="002A2FA2">
            <w:pPr>
              <w:jc w:val="center"/>
              <w:rPr>
                <w:rFonts w:cs="Arial"/>
                <w:bCs/>
                <w:sz w:val="20"/>
                <w:szCs w:val="20"/>
              </w:rPr>
            </w:pPr>
            <w:sdt>
              <w:sdtPr>
                <w:id w:val="-10445190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06882294"/>
            <w:r w:rsidR="002A2FA2">
              <w:t xml:space="preserve"> </w:t>
            </w:r>
          </w:p>
        </w:tc>
        <w:permStart w:id="1111695026" w:edGrp="everyone"/>
        <w:tc>
          <w:tcPr>
            <w:tcW w:w="1038" w:type="dxa"/>
            <w:tcBorders>
              <w:top w:val="single" w:sz="36" w:space="0" w:color="E4E4E4"/>
              <w:bottom w:val="single" w:sz="36" w:space="0" w:color="E4E4E4"/>
            </w:tcBorders>
            <w:vAlign w:val="center"/>
          </w:tcPr>
          <w:p w14:paraId="62D46578" w14:textId="42DEE801" w:rsidR="002A2FA2" w:rsidRPr="00A00AD2" w:rsidRDefault="00BE01E2" w:rsidP="002A2FA2">
            <w:pPr>
              <w:jc w:val="center"/>
              <w:rPr>
                <w:rFonts w:cs="Arial"/>
                <w:bCs/>
                <w:sz w:val="20"/>
                <w:szCs w:val="20"/>
              </w:rPr>
            </w:pPr>
            <w:sdt>
              <w:sdtPr>
                <w:id w:val="-9228662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1695026"/>
            <w:r w:rsidR="002A2FA2">
              <w:t xml:space="preserve"> </w:t>
            </w:r>
          </w:p>
        </w:tc>
        <w:permStart w:id="318184066" w:edGrp="everyone"/>
        <w:tc>
          <w:tcPr>
            <w:tcW w:w="1039" w:type="dxa"/>
            <w:tcBorders>
              <w:top w:val="single" w:sz="36" w:space="0" w:color="E4E4E4"/>
              <w:bottom w:val="single" w:sz="36" w:space="0" w:color="E4E4E4"/>
            </w:tcBorders>
            <w:vAlign w:val="center"/>
          </w:tcPr>
          <w:p w14:paraId="09458D7B" w14:textId="489A9BA6" w:rsidR="002A2FA2" w:rsidRPr="00A00AD2" w:rsidRDefault="00BE01E2" w:rsidP="002A2FA2">
            <w:pPr>
              <w:jc w:val="center"/>
              <w:rPr>
                <w:rFonts w:cs="Arial"/>
                <w:bCs/>
                <w:sz w:val="20"/>
                <w:szCs w:val="20"/>
              </w:rPr>
            </w:pPr>
            <w:sdt>
              <w:sdtPr>
                <w:id w:val="2732944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8184066"/>
            <w:r w:rsidR="002A2FA2">
              <w:t xml:space="preserve"> </w:t>
            </w:r>
          </w:p>
        </w:tc>
        <w:permStart w:id="1619619429" w:edGrp="everyone"/>
        <w:tc>
          <w:tcPr>
            <w:tcW w:w="1038" w:type="dxa"/>
            <w:tcBorders>
              <w:top w:val="single" w:sz="36" w:space="0" w:color="E4E4E4"/>
              <w:bottom w:val="single" w:sz="36" w:space="0" w:color="E4E4E4"/>
            </w:tcBorders>
            <w:vAlign w:val="center"/>
          </w:tcPr>
          <w:p w14:paraId="4C5155D7" w14:textId="35AB1654" w:rsidR="002A2FA2" w:rsidRPr="00A00AD2" w:rsidRDefault="00BE01E2" w:rsidP="002A2FA2">
            <w:pPr>
              <w:jc w:val="center"/>
              <w:rPr>
                <w:rFonts w:cs="Arial"/>
                <w:bCs/>
                <w:sz w:val="20"/>
                <w:szCs w:val="20"/>
              </w:rPr>
            </w:pPr>
            <w:sdt>
              <w:sdtPr>
                <w:id w:val="-12718464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9619429"/>
            <w:r w:rsidR="002A2FA2">
              <w:t xml:space="preserve"> </w:t>
            </w:r>
          </w:p>
        </w:tc>
        <w:permStart w:id="2040464970" w:edGrp="everyone"/>
        <w:tc>
          <w:tcPr>
            <w:tcW w:w="1038" w:type="dxa"/>
            <w:tcBorders>
              <w:top w:val="single" w:sz="36" w:space="0" w:color="E4E4E4"/>
              <w:bottom w:val="single" w:sz="36" w:space="0" w:color="E4E4E4"/>
            </w:tcBorders>
            <w:vAlign w:val="center"/>
          </w:tcPr>
          <w:p w14:paraId="6756EEBF" w14:textId="148D865D" w:rsidR="002A2FA2" w:rsidRPr="00A00AD2" w:rsidRDefault="00BE01E2" w:rsidP="002A2FA2">
            <w:pPr>
              <w:jc w:val="center"/>
              <w:rPr>
                <w:rFonts w:cs="Arial"/>
                <w:bCs/>
                <w:sz w:val="20"/>
                <w:szCs w:val="20"/>
              </w:rPr>
            </w:pPr>
            <w:sdt>
              <w:sdtPr>
                <w:id w:val="7567142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0464970"/>
            <w:r w:rsidR="002A2FA2">
              <w:t xml:space="preserve"> </w:t>
            </w:r>
          </w:p>
        </w:tc>
      </w:tr>
      <w:tr w:rsidR="002A2FA2" w:rsidRPr="0038365D" w14:paraId="73A3EA4A" w14:textId="77777777" w:rsidTr="006B4445">
        <w:trPr>
          <w:trHeight w:val="366"/>
        </w:trPr>
        <w:tc>
          <w:tcPr>
            <w:tcW w:w="398" w:type="dxa"/>
            <w:tcBorders>
              <w:top w:val="single" w:sz="36" w:space="0" w:color="E4E4E4"/>
              <w:bottom w:val="single" w:sz="4" w:space="0" w:color="000000"/>
              <w:right w:val="nil"/>
            </w:tcBorders>
          </w:tcPr>
          <w:p w14:paraId="079CCD02" w14:textId="77777777" w:rsidR="002A2FA2" w:rsidRPr="00A00AD2" w:rsidRDefault="002A2FA2" w:rsidP="002A2FA2">
            <w:pPr>
              <w:jc w:val="center"/>
              <w:rPr>
                <w:rFonts w:cs="Arial"/>
                <w:bCs/>
                <w:sz w:val="20"/>
                <w:szCs w:val="20"/>
              </w:rPr>
            </w:pPr>
            <w:r w:rsidRPr="00A00AD2">
              <w:rPr>
                <w:rFonts w:cs="Arial"/>
                <w:bCs/>
                <w:sz w:val="20"/>
                <w:szCs w:val="20"/>
              </w:rPr>
              <w:t>5.</w:t>
            </w:r>
          </w:p>
        </w:tc>
        <w:tc>
          <w:tcPr>
            <w:tcW w:w="4042" w:type="dxa"/>
            <w:tcBorders>
              <w:top w:val="single" w:sz="36" w:space="0" w:color="E4E4E4"/>
              <w:left w:val="nil"/>
              <w:bottom w:val="single" w:sz="4" w:space="0" w:color="000000"/>
            </w:tcBorders>
          </w:tcPr>
          <w:p w14:paraId="25717EF9" w14:textId="77777777" w:rsidR="002A2FA2" w:rsidRPr="00A00AD2" w:rsidRDefault="002A2FA2" w:rsidP="002A2FA2">
            <w:pPr>
              <w:jc w:val="left"/>
              <w:rPr>
                <w:rFonts w:cs="Arial"/>
                <w:bCs/>
                <w:sz w:val="20"/>
                <w:szCs w:val="20"/>
              </w:rPr>
            </w:pPr>
            <w:r w:rsidRPr="00A00AD2">
              <w:rPr>
                <w:rFonts w:cs="Arial"/>
                <w:bCs/>
                <w:sz w:val="20"/>
                <w:szCs w:val="20"/>
              </w:rPr>
              <w:t>... j’ai été triste à cause de ma maladie</w:t>
            </w:r>
          </w:p>
        </w:tc>
        <w:permStart w:id="827082594" w:edGrp="everyone"/>
        <w:tc>
          <w:tcPr>
            <w:tcW w:w="1038" w:type="dxa"/>
            <w:tcBorders>
              <w:top w:val="single" w:sz="36" w:space="0" w:color="E4E4E4"/>
              <w:bottom w:val="single" w:sz="4" w:space="0" w:color="000000"/>
            </w:tcBorders>
            <w:vAlign w:val="center"/>
          </w:tcPr>
          <w:p w14:paraId="0E20E79C" w14:textId="7C5BAD97" w:rsidR="002A2FA2" w:rsidRPr="00A00AD2" w:rsidRDefault="00BE01E2" w:rsidP="002A2FA2">
            <w:pPr>
              <w:jc w:val="center"/>
              <w:rPr>
                <w:rFonts w:cs="Arial"/>
                <w:bCs/>
                <w:sz w:val="20"/>
                <w:szCs w:val="20"/>
              </w:rPr>
            </w:pPr>
            <w:sdt>
              <w:sdtPr>
                <w:id w:val="609912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27082594"/>
            <w:r w:rsidR="002A2FA2">
              <w:t xml:space="preserve"> </w:t>
            </w:r>
          </w:p>
        </w:tc>
        <w:permStart w:id="95049953" w:edGrp="everyone"/>
        <w:tc>
          <w:tcPr>
            <w:tcW w:w="1038" w:type="dxa"/>
            <w:tcBorders>
              <w:top w:val="single" w:sz="36" w:space="0" w:color="E4E4E4"/>
              <w:bottom w:val="single" w:sz="4" w:space="0" w:color="000000"/>
            </w:tcBorders>
            <w:vAlign w:val="center"/>
          </w:tcPr>
          <w:p w14:paraId="1F61F449" w14:textId="00387925" w:rsidR="002A2FA2" w:rsidRPr="00A00AD2" w:rsidRDefault="00BE01E2" w:rsidP="002A2FA2">
            <w:pPr>
              <w:jc w:val="center"/>
              <w:rPr>
                <w:rFonts w:cs="Arial"/>
                <w:bCs/>
                <w:sz w:val="20"/>
                <w:szCs w:val="20"/>
              </w:rPr>
            </w:pPr>
            <w:sdt>
              <w:sdtPr>
                <w:id w:val="12414415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049953"/>
            <w:r w:rsidR="002A2FA2">
              <w:t xml:space="preserve"> </w:t>
            </w:r>
          </w:p>
        </w:tc>
        <w:permStart w:id="787752352" w:edGrp="everyone"/>
        <w:tc>
          <w:tcPr>
            <w:tcW w:w="1039" w:type="dxa"/>
            <w:tcBorders>
              <w:top w:val="single" w:sz="36" w:space="0" w:color="E4E4E4"/>
              <w:bottom w:val="single" w:sz="4" w:space="0" w:color="000000"/>
            </w:tcBorders>
            <w:vAlign w:val="center"/>
          </w:tcPr>
          <w:p w14:paraId="0BE5593B" w14:textId="0E29D26E" w:rsidR="002A2FA2" w:rsidRPr="00A00AD2" w:rsidRDefault="00BE01E2" w:rsidP="002A2FA2">
            <w:pPr>
              <w:jc w:val="center"/>
              <w:rPr>
                <w:rFonts w:cs="Arial"/>
                <w:bCs/>
                <w:sz w:val="20"/>
                <w:szCs w:val="20"/>
              </w:rPr>
            </w:pPr>
            <w:sdt>
              <w:sdtPr>
                <w:id w:val="-17707664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7752352"/>
            <w:r w:rsidR="002A2FA2">
              <w:t xml:space="preserve"> </w:t>
            </w:r>
          </w:p>
        </w:tc>
        <w:permStart w:id="792145340" w:edGrp="everyone"/>
        <w:tc>
          <w:tcPr>
            <w:tcW w:w="1038" w:type="dxa"/>
            <w:tcBorders>
              <w:top w:val="single" w:sz="36" w:space="0" w:color="E4E4E4"/>
              <w:bottom w:val="single" w:sz="4" w:space="0" w:color="000000"/>
            </w:tcBorders>
            <w:vAlign w:val="center"/>
          </w:tcPr>
          <w:p w14:paraId="789CF58F" w14:textId="05D7B040" w:rsidR="002A2FA2" w:rsidRPr="00A00AD2" w:rsidRDefault="00BE01E2" w:rsidP="002A2FA2">
            <w:pPr>
              <w:jc w:val="center"/>
              <w:rPr>
                <w:rFonts w:cs="Arial"/>
                <w:bCs/>
                <w:sz w:val="20"/>
                <w:szCs w:val="20"/>
              </w:rPr>
            </w:pPr>
            <w:sdt>
              <w:sdtPr>
                <w:id w:val="-3304524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2145340"/>
            <w:r w:rsidR="002A2FA2">
              <w:t xml:space="preserve"> </w:t>
            </w:r>
          </w:p>
        </w:tc>
        <w:permStart w:id="816059957" w:edGrp="everyone"/>
        <w:tc>
          <w:tcPr>
            <w:tcW w:w="1038" w:type="dxa"/>
            <w:tcBorders>
              <w:top w:val="single" w:sz="36" w:space="0" w:color="E4E4E4"/>
              <w:bottom w:val="single" w:sz="4" w:space="0" w:color="000000"/>
            </w:tcBorders>
            <w:vAlign w:val="center"/>
          </w:tcPr>
          <w:p w14:paraId="388579F1" w14:textId="49AD6212" w:rsidR="002A2FA2" w:rsidRPr="00A00AD2" w:rsidRDefault="00BE01E2" w:rsidP="002A2FA2">
            <w:pPr>
              <w:jc w:val="center"/>
              <w:rPr>
                <w:rFonts w:cs="Arial"/>
                <w:bCs/>
                <w:sz w:val="20"/>
                <w:szCs w:val="20"/>
              </w:rPr>
            </w:pPr>
            <w:sdt>
              <w:sdtPr>
                <w:id w:val="-8650524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6059957"/>
            <w:r w:rsidR="002A2FA2">
              <w:t xml:space="preserve"> </w:t>
            </w:r>
          </w:p>
        </w:tc>
      </w:tr>
    </w:tbl>
    <w:p w14:paraId="72600D9E" w14:textId="77777777" w:rsidR="0038365D" w:rsidRPr="00A00AD2" w:rsidRDefault="0038365D" w:rsidP="0038365D">
      <w:pPr>
        <w:jc w:val="center"/>
        <w:rPr>
          <w:rFonts w:cs="Arial"/>
          <w:b/>
          <w:sz w:val="20"/>
          <w:szCs w:val="20"/>
        </w:rPr>
      </w:pPr>
      <w:r w:rsidRPr="00A00AD2">
        <w:rPr>
          <w:rFonts w:cs="Arial"/>
          <w:b/>
          <w:sz w:val="20"/>
          <w:szCs w:val="20"/>
        </w:rPr>
        <w:t>... et ce que tu as pensé de toi-même.</w:t>
      </w:r>
    </w:p>
    <w:p w14:paraId="69F76699" w14:textId="77777777" w:rsidR="0038365D" w:rsidRPr="00992DEB" w:rsidRDefault="0038365D" w:rsidP="0038365D">
      <w:pPr>
        <w:jc w:val="center"/>
        <w:rPr>
          <w:rFonts w:cs="Arial"/>
          <w:bCs/>
          <w:sz w:val="20"/>
          <w:szCs w:val="20"/>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8"/>
        <w:gridCol w:w="4042"/>
        <w:gridCol w:w="1038"/>
        <w:gridCol w:w="1038"/>
        <w:gridCol w:w="1039"/>
        <w:gridCol w:w="1038"/>
        <w:gridCol w:w="1038"/>
      </w:tblGrid>
      <w:tr w:rsidR="0038365D" w:rsidRPr="0038365D" w14:paraId="55F9DE31" w14:textId="77777777" w:rsidTr="00941FA5">
        <w:trPr>
          <w:trHeight w:val="553"/>
        </w:trPr>
        <w:tc>
          <w:tcPr>
            <w:tcW w:w="4440" w:type="dxa"/>
            <w:gridSpan w:val="2"/>
            <w:shd w:val="clear" w:color="auto" w:fill="E4E4E4"/>
          </w:tcPr>
          <w:p w14:paraId="5327F3B1" w14:textId="77777777" w:rsidR="0038365D" w:rsidRPr="00992DEB" w:rsidRDefault="0038365D" w:rsidP="0038365D">
            <w:pPr>
              <w:jc w:val="center"/>
              <w:rPr>
                <w:rFonts w:cs="Arial"/>
                <w:bCs/>
                <w:sz w:val="20"/>
                <w:szCs w:val="20"/>
              </w:rPr>
            </w:pPr>
            <w:r w:rsidRPr="00992DEB">
              <w:rPr>
                <w:rFonts w:cs="Arial"/>
                <w:bCs/>
                <w:sz w:val="20"/>
                <w:szCs w:val="20"/>
              </w:rPr>
              <w:t>Ces 7 derniers jours...</w:t>
            </w:r>
          </w:p>
        </w:tc>
        <w:tc>
          <w:tcPr>
            <w:tcW w:w="1038" w:type="dxa"/>
            <w:shd w:val="clear" w:color="auto" w:fill="E4E4E4"/>
          </w:tcPr>
          <w:p w14:paraId="3EBCADA9" w14:textId="77777777" w:rsidR="0038365D" w:rsidRPr="00992DEB" w:rsidRDefault="0038365D" w:rsidP="0038365D">
            <w:pPr>
              <w:jc w:val="center"/>
              <w:rPr>
                <w:rFonts w:cs="Arial"/>
                <w:bCs/>
                <w:sz w:val="20"/>
                <w:szCs w:val="20"/>
              </w:rPr>
            </w:pPr>
            <w:bookmarkStart w:id="49" w:name="..._et_ce_que_tu_as_pensé_de_toi-même."/>
            <w:bookmarkEnd w:id="49"/>
            <w:r w:rsidRPr="00992DEB">
              <w:rPr>
                <w:rFonts w:cs="Arial"/>
                <w:bCs/>
                <w:sz w:val="20"/>
                <w:szCs w:val="20"/>
              </w:rPr>
              <w:t>jamais</w:t>
            </w:r>
          </w:p>
        </w:tc>
        <w:tc>
          <w:tcPr>
            <w:tcW w:w="1038" w:type="dxa"/>
            <w:shd w:val="clear" w:color="auto" w:fill="E4E4E4"/>
          </w:tcPr>
          <w:p w14:paraId="675EF67F" w14:textId="77777777" w:rsidR="0038365D" w:rsidRPr="00992DEB" w:rsidRDefault="0038365D" w:rsidP="0038365D">
            <w:pPr>
              <w:jc w:val="center"/>
              <w:rPr>
                <w:rFonts w:cs="Arial"/>
                <w:bCs/>
                <w:sz w:val="20"/>
                <w:szCs w:val="20"/>
              </w:rPr>
            </w:pPr>
            <w:r w:rsidRPr="00992DEB">
              <w:rPr>
                <w:rFonts w:cs="Arial"/>
                <w:bCs/>
                <w:sz w:val="20"/>
                <w:szCs w:val="20"/>
              </w:rPr>
              <w:t>rarement</w:t>
            </w:r>
          </w:p>
        </w:tc>
        <w:tc>
          <w:tcPr>
            <w:tcW w:w="1039" w:type="dxa"/>
            <w:shd w:val="clear" w:color="auto" w:fill="E4E4E4"/>
          </w:tcPr>
          <w:p w14:paraId="412358A1" w14:textId="77777777" w:rsidR="0038365D" w:rsidRPr="00992DEB" w:rsidRDefault="0038365D" w:rsidP="0038365D">
            <w:pPr>
              <w:jc w:val="center"/>
              <w:rPr>
                <w:rFonts w:cs="Arial"/>
                <w:bCs/>
                <w:sz w:val="20"/>
                <w:szCs w:val="20"/>
              </w:rPr>
            </w:pPr>
            <w:r w:rsidRPr="00992DEB">
              <w:rPr>
                <w:rFonts w:cs="Arial"/>
                <w:bCs/>
                <w:sz w:val="20"/>
                <w:szCs w:val="20"/>
              </w:rPr>
              <w:t>parfois</w:t>
            </w:r>
          </w:p>
        </w:tc>
        <w:tc>
          <w:tcPr>
            <w:tcW w:w="1038" w:type="dxa"/>
            <w:shd w:val="clear" w:color="auto" w:fill="E4E4E4"/>
          </w:tcPr>
          <w:p w14:paraId="040BE0F3" w14:textId="77777777" w:rsidR="0038365D" w:rsidRPr="00992DEB" w:rsidRDefault="0038365D" w:rsidP="0038365D">
            <w:pPr>
              <w:jc w:val="center"/>
              <w:rPr>
                <w:rFonts w:cs="Arial"/>
                <w:bCs/>
                <w:sz w:val="20"/>
                <w:szCs w:val="20"/>
              </w:rPr>
            </w:pPr>
            <w:r w:rsidRPr="00992DEB">
              <w:rPr>
                <w:rFonts w:cs="Arial"/>
                <w:bCs/>
                <w:sz w:val="20"/>
                <w:szCs w:val="20"/>
              </w:rPr>
              <w:t>souvent</w:t>
            </w:r>
          </w:p>
        </w:tc>
        <w:tc>
          <w:tcPr>
            <w:tcW w:w="1038" w:type="dxa"/>
            <w:shd w:val="clear" w:color="auto" w:fill="E4E4E4"/>
          </w:tcPr>
          <w:p w14:paraId="56C17031" w14:textId="77777777" w:rsidR="0038365D" w:rsidRPr="00992DEB" w:rsidRDefault="0038365D" w:rsidP="0038365D">
            <w:pPr>
              <w:jc w:val="center"/>
              <w:rPr>
                <w:rFonts w:cs="Arial"/>
                <w:bCs/>
                <w:sz w:val="20"/>
                <w:szCs w:val="20"/>
              </w:rPr>
            </w:pPr>
            <w:r w:rsidRPr="00992DEB">
              <w:rPr>
                <w:rFonts w:cs="Arial"/>
                <w:bCs/>
                <w:sz w:val="20"/>
                <w:szCs w:val="20"/>
              </w:rPr>
              <w:t>toujours</w:t>
            </w:r>
          </w:p>
        </w:tc>
      </w:tr>
      <w:tr w:rsidR="002A2FA2" w:rsidRPr="0038365D" w14:paraId="0C4D04C6" w14:textId="77777777" w:rsidTr="00305E67">
        <w:trPr>
          <w:trHeight w:val="368"/>
        </w:trPr>
        <w:tc>
          <w:tcPr>
            <w:tcW w:w="398" w:type="dxa"/>
            <w:tcBorders>
              <w:bottom w:val="single" w:sz="36" w:space="0" w:color="E4E4E4"/>
              <w:right w:val="nil"/>
            </w:tcBorders>
          </w:tcPr>
          <w:p w14:paraId="6DCDE832" w14:textId="77777777" w:rsidR="002A2FA2" w:rsidRPr="00992DEB" w:rsidRDefault="002A2FA2" w:rsidP="002A2FA2">
            <w:pPr>
              <w:jc w:val="center"/>
              <w:rPr>
                <w:rFonts w:cs="Arial"/>
                <w:bCs/>
                <w:sz w:val="20"/>
                <w:szCs w:val="20"/>
              </w:rPr>
            </w:pPr>
            <w:r w:rsidRPr="00992DEB">
              <w:rPr>
                <w:rFonts w:cs="Arial"/>
                <w:bCs/>
                <w:sz w:val="20"/>
                <w:szCs w:val="20"/>
              </w:rPr>
              <w:t>1.</w:t>
            </w:r>
          </w:p>
        </w:tc>
        <w:tc>
          <w:tcPr>
            <w:tcW w:w="4042" w:type="dxa"/>
            <w:tcBorders>
              <w:left w:val="nil"/>
              <w:bottom w:val="single" w:sz="36" w:space="0" w:color="E4E4E4"/>
            </w:tcBorders>
          </w:tcPr>
          <w:p w14:paraId="0F51C3AC" w14:textId="77777777" w:rsidR="002A2FA2" w:rsidRPr="00992DEB" w:rsidRDefault="002A2FA2" w:rsidP="002A2FA2">
            <w:pPr>
              <w:jc w:val="left"/>
              <w:rPr>
                <w:rFonts w:cs="Arial"/>
                <w:bCs/>
                <w:sz w:val="20"/>
                <w:szCs w:val="20"/>
              </w:rPr>
            </w:pPr>
            <w:r w:rsidRPr="00992DEB">
              <w:rPr>
                <w:rFonts w:cs="Arial"/>
                <w:bCs/>
                <w:sz w:val="20"/>
                <w:szCs w:val="20"/>
              </w:rPr>
              <w:t>... j’ai été fier de moi</w:t>
            </w:r>
          </w:p>
        </w:tc>
        <w:permStart w:id="174157774" w:edGrp="everyone"/>
        <w:tc>
          <w:tcPr>
            <w:tcW w:w="1038" w:type="dxa"/>
            <w:tcBorders>
              <w:bottom w:val="single" w:sz="36" w:space="0" w:color="E4E4E4"/>
            </w:tcBorders>
            <w:vAlign w:val="center"/>
          </w:tcPr>
          <w:p w14:paraId="4ECC5A8D" w14:textId="5E06AD4F" w:rsidR="002A2FA2" w:rsidRPr="00992DEB" w:rsidRDefault="00BE01E2" w:rsidP="002A2FA2">
            <w:pPr>
              <w:jc w:val="center"/>
              <w:rPr>
                <w:rFonts w:cs="Arial"/>
                <w:bCs/>
                <w:sz w:val="20"/>
                <w:szCs w:val="20"/>
              </w:rPr>
            </w:pPr>
            <w:sdt>
              <w:sdtPr>
                <w:id w:val="17079032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4157774"/>
            <w:r w:rsidR="002A2FA2">
              <w:t xml:space="preserve"> </w:t>
            </w:r>
          </w:p>
        </w:tc>
        <w:permStart w:id="450851214" w:edGrp="everyone"/>
        <w:tc>
          <w:tcPr>
            <w:tcW w:w="1038" w:type="dxa"/>
            <w:tcBorders>
              <w:bottom w:val="single" w:sz="36" w:space="0" w:color="E4E4E4"/>
            </w:tcBorders>
            <w:vAlign w:val="center"/>
          </w:tcPr>
          <w:p w14:paraId="10BAAE7D" w14:textId="21371224" w:rsidR="002A2FA2" w:rsidRPr="00992DEB" w:rsidRDefault="00BE01E2" w:rsidP="002A2FA2">
            <w:pPr>
              <w:jc w:val="center"/>
              <w:rPr>
                <w:rFonts w:cs="Arial"/>
                <w:bCs/>
                <w:sz w:val="20"/>
                <w:szCs w:val="20"/>
              </w:rPr>
            </w:pPr>
            <w:sdt>
              <w:sdtPr>
                <w:id w:val="-11394064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50851214"/>
            <w:r w:rsidR="002A2FA2">
              <w:t xml:space="preserve"> </w:t>
            </w:r>
          </w:p>
        </w:tc>
        <w:permStart w:id="982665882" w:edGrp="everyone"/>
        <w:tc>
          <w:tcPr>
            <w:tcW w:w="1039" w:type="dxa"/>
            <w:tcBorders>
              <w:bottom w:val="single" w:sz="36" w:space="0" w:color="E4E4E4"/>
            </w:tcBorders>
            <w:vAlign w:val="center"/>
          </w:tcPr>
          <w:p w14:paraId="64C4AE06" w14:textId="33E304ED" w:rsidR="002A2FA2" w:rsidRPr="00992DEB" w:rsidRDefault="00BE01E2" w:rsidP="002A2FA2">
            <w:pPr>
              <w:jc w:val="center"/>
              <w:rPr>
                <w:rFonts w:cs="Arial"/>
                <w:bCs/>
                <w:sz w:val="20"/>
                <w:szCs w:val="20"/>
              </w:rPr>
            </w:pPr>
            <w:sdt>
              <w:sdtPr>
                <w:id w:val="8222459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82665882"/>
            <w:r w:rsidR="002A2FA2">
              <w:t xml:space="preserve"> </w:t>
            </w:r>
          </w:p>
        </w:tc>
        <w:permStart w:id="2046918110" w:edGrp="everyone"/>
        <w:tc>
          <w:tcPr>
            <w:tcW w:w="1038" w:type="dxa"/>
            <w:tcBorders>
              <w:bottom w:val="single" w:sz="36" w:space="0" w:color="E4E4E4"/>
            </w:tcBorders>
            <w:vAlign w:val="center"/>
          </w:tcPr>
          <w:p w14:paraId="68551A5B" w14:textId="4DC7D95C" w:rsidR="002A2FA2" w:rsidRPr="00992DEB" w:rsidRDefault="00BE01E2" w:rsidP="002A2FA2">
            <w:pPr>
              <w:jc w:val="center"/>
              <w:rPr>
                <w:rFonts w:cs="Arial"/>
                <w:bCs/>
                <w:sz w:val="20"/>
                <w:szCs w:val="20"/>
              </w:rPr>
            </w:pPr>
            <w:sdt>
              <w:sdtPr>
                <w:id w:val="7341963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6918110"/>
            <w:r w:rsidR="002A2FA2">
              <w:t xml:space="preserve"> </w:t>
            </w:r>
          </w:p>
        </w:tc>
        <w:permStart w:id="79130424" w:edGrp="everyone"/>
        <w:tc>
          <w:tcPr>
            <w:tcW w:w="1038" w:type="dxa"/>
            <w:tcBorders>
              <w:bottom w:val="single" w:sz="36" w:space="0" w:color="E4E4E4"/>
            </w:tcBorders>
            <w:vAlign w:val="center"/>
          </w:tcPr>
          <w:p w14:paraId="23E110C4" w14:textId="0566A5C3" w:rsidR="002A2FA2" w:rsidRPr="00992DEB" w:rsidRDefault="00BE01E2" w:rsidP="002A2FA2">
            <w:pPr>
              <w:jc w:val="center"/>
              <w:rPr>
                <w:rFonts w:cs="Arial"/>
                <w:bCs/>
                <w:sz w:val="20"/>
                <w:szCs w:val="20"/>
              </w:rPr>
            </w:pPr>
            <w:sdt>
              <w:sdtPr>
                <w:id w:val="-2669332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130424"/>
            <w:r w:rsidR="002A2FA2">
              <w:t xml:space="preserve"> </w:t>
            </w:r>
          </w:p>
        </w:tc>
      </w:tr>
      <w:tr w:rsidR="002A2FA2" w:rsidRPr="0038365D" w14:paraId="2D71285A" w14:textId="77777777" w:rsidTr="00305E67">
        <w:trPr>
          <w:trHeight w:val="362"/>
        </w:trPr>
        <w:tc>
          <w:tcPr>
            <w:tcW w:w="398" w:type="dxa"/>
            <w:tcBorders>
              <w:top w:val="single" w:sz="36" w:space="0" w:color="E4E4E4"/>
              <w:bottom w:val="single" w:sz="36" w:space="0" w:color="E4E4E4"/>
              <w:right w:val="nil"/>
            </w:tcBorders>
          </w:tcPr>
          <w:p w14:paraId="01BCE40B" w14:textId="77777777" w:rsidR="002A2FA2" w:rsidRPr="00992DEB" w:rsidRDefault="002A2FA2" w:rsidP="002A2FA2">
            <w:pPr>
              <w:jc w:val="center"/>
              <w:rPr>
                <w:rFonts w:cs="Arial"/>
                <w:bCs/>
                <w:sz w:val="20"/>
                <w:szCs w:val="20"/>
              </w:rPr>
            </w:pPr>
            <w:r w:rsidRPr="00992DEB">
              <w:rPr>
                <w:rFonts w:cs="Arial"/>
                <w:bCs/>
                <w:sz w:val="20"/>
                <w:szCs w:val="20"/>
              </w:rPr>
              <w:t>2.</w:t>
            </w:r>
          </w:p>
        </w:tc>
        <w:tc>
          <w:tcPr>
            <w:tcW w:w="4042" w:type="dxa"/>
            <w:tcBorders>
              <w:top w:val="single" w:sz="36" w:space="0" w:color="E4E4E4"/>
              <w:left w:val="nil"/>
              <w:bottom w:val="single" w:sz="36" w:space="0" w:color="E4E4E4"/>
            </w:tcBorders>
          </w:tcPr>
          <w:p w14:paraId="468531BE" w14:textId="77777777" w:rsidR="002A2FA2" w:rsidRPr="00992DEB" w:rsidRDefault="002A2FA2" w:rsidP="002A2FA2">
            <w:pPr>
              <w:jc w:val="left"/>
              <w:rPr>
                <w:rFonts w:cs="Arial"/>
                <w:bCs/>
                <w:sz w:val="20"/>
                <w:szCs w:val="20"/>
              </w:rPr>
            </w:pPr>
            <w:r w:rsidRPr="00992DEB">
              <w:rPr>
                <w:rFonts w:cs="Arial"/>
                <w:bCs/>
                <w:sz w:val="20"/>
                <w:szCs w:val="20"/>
              </w:rPr>
              <w:t>… je me suis senti vraiment bien</w:t>
            </w:r>
          </w:p>
        </w:tc>
        <w:permStart w:id="2000962190" w:edGrp="everyone"/>
        <w:tc>
          <w:tcPr>
            <w:tcW w:w="1038" w:type="dxa"/>
            <w:tcBorders>
              <w:top w:val="single" w:sz="36" w:space="0" w:color="E4E4E4"/>
              <w:bottom w:val="single" w:sz="36" w:space="0" w:color="E4E4E4"/>
            </w:tcBorders>
            <w:vAlign w:val="center"/>
          </w:tcPr>
          <w:p w14:paraId="7ED22542" w14:textId="41A03AA9" w:rsidR="002A2FA2" w:rsidRPr="00992DEB" w:rsidRDefault="00BE01E2" w:rsidP="002A2FA2">
            <w:pPr>
              <w:jc w:val="center"/>
              <w:rPr>
                <w:rFonts w:cs="Arial"/>
                <w:bCs/>
                <w:sz w:val="20"/>
                <w:szCs w:val="20"/>
              </w:rPr>
            </w:pPr>
            <w:sdt>
              <w:sdtPr>
                <w:id w:val="-14963367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00962190"/>
            <w:r w:rsidR="002A2FA2">
              <w:t xml:space="preserve"> </w:t>
            </w:r>
          </w:p>
        </w:tc>
        <w:permStart w:id="2047959062" w:edGrp="everyone"/>
        <w:tc>
          <w:tcPr>
            <w:tcW w:w="1038" w:type="dxa"/>
            <w:tcBorders>
              <w:top w:val="single" w:sz="36" w:space="0" w:color="E4E4E4"/>
              <w:bottom w:val="single" w:sz="36" w:space="0" w:color="E4E4E4"/>
            </w:tcBorders>
            <w:vAlign w:val="center"/>
          </w:tcPr>
          <w:p w14:paraId="5EEC40A6" w14:textId="3715610D" w:rsidR="002A2FA2" w:rsidRPr="00992DEB" w:rsidRDefault="00BE01E2" w:rsidP="002A2FA2">
            <w:pPr>
              <w:jc w:val="center"/>
              <w:rPr>
                <w:rFonts w:cs="Arial"/>
                <w:bCs/>
                <w:sz w:val="20"/>
                <w:szCs w:val="20"/>
              </w:rPr>
            </w:pPr>
            <w:sdt>
              <w:sdtPr>
                <w:id w:val="19486643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7959062"/>
            <w:r w:rsidR="002A2FA2">
              <w:t xml:space="preserve"> </w:t>
            </w:r>
          </w:p>
        </w:tc>
        <w:permStart w:id="1186795475" w:edGrp="everyone"/>
        <w:tc>
          <w:tcPr>
            <w:tcW w:w="1039" w:type="dxa"/>
            <w:tcBorders>
              <w:top w:val="single" w:sz="36" w:space="0" w:color="E4E4E4"/>
              <w:bottom w:val="single" w:sz="36" w:space="0" w:color="E4E4E4"/>
            </w:tcBorders>
            <w:vAlign w:val="center"/>
          </w:tcPr>
          <w:p w14:paraId="2878FAE5" w14:textId="0DA01BC3" w:rsidR="002A2FA2" w:rsidRPr="00992DEB" w:rsidRDefault="00BE01E2" w:rsidP="002A2FA2">
            <w:pPr>
              <w:jc w:val="center"/>
              <w:rPr>
                <w:rFonts w:cs="Arial"/>
                <w:bCs/>
                <w:sz w:val="20"/>
                <w:szCs w:val="20"/>
              </w:rPr>
            </w:pPr>
            <w:sdt>
              <w:sdtPr>
                <w:id w:val="1938183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6795475"/>
            <w:r w:rsidR="002A2FA2">
              <w:t xml:space="preserve"> </w:t>
            </w:r>
          </w:p>
        </w:tc>
        <w:permStart w:id="44194257" w:edGrp="everyone"/>
        <w:tc>
          <w:tcPr>
            <w:tcW w:w="1038" w:type="dxa"/>
            <w:tcBorders>
              <w:top w:val="single" w:sz="36" w:space="0" w:color="E4E4E4"/>
              <w:bottom w:val="single" w:sz="36" w:space="0" w:color="E4E4E4"/>
            </w:tcBorders>
            <w:vAlign w:val="center"/>
          </w:tcPr>
          <w:p w14:paraId="443DEDD2" w14:textId="23D954B7" w:rsidR="002A2FA2" w:rsidRPr="00992DEB" w:rsidRDefault="00BE01E2" w:rsidP="002A2FA2">
            <w:pPr>
              <w:jc w:val="center"/>
              <w:rPr>
                <w:rFonts w:cs="Arial"/>
                <w:bCs/>
                <w:sz w:val="20"/>
                <w:szCs w:val="20"/>
              </w:rPr>
            </w:pPr>
            <w:sdt>
              <w:sdtPr>
                <w:id w:val="21458538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4194257"/>
            <w:r w:rsidR="002A2FA2">
              <w:t xml:space="preserve"> </w:t>
            </w:r>
          </w:p>
        </w:tc>
        <w:permStart w:id="991787330" w:edGrp="everyone"/>
        <w:tc>
          <w:tcPr>
            <w:tcW w:w="1038" w:type="dxa"/>
            <w:tcBorders>
              <w:top w:val="single" w:sz="36" w:space="0" w:color="E4E4E4"/>
              <w:bottom w:val="single" w:sz="36" w:space="0" w:color="E4E4E4"/>
            </w:tcBorders>
            <w:vAlign w:val="center"/>
          </w:tcPr>
          <w:p w14:paraId="16D967D6" w14:textId="7CDDE4B1" w:rsidR="002A2FA2" w:rsidRPr="00992DEB" w:rsidRDefault="00BE01E2" w:rsidP="002A2FA2">
            <w:pPr>
              <w:jc w:val="center"/>
              <w:rPr>
                <w:rFonts w:cs="Arial"/>
                <w:bCs/>
                <w:sz w:val="20"/>
                <w:szCs w:val="20"/>
              </w:rPr>
            </w:pPr>
            <w:sdt>
              <w:sdtPr>
                <w:id w:val="18095210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91787330"/>
            <w:r w:rsidR="002A2FA2">
              <w:t xml:space="preserve"> </w:t>
            </w:r>
          </w:p>
        </w:tc>
      </w:tr>
      <w:tr w:rsidR="002A2FA2" w:rsidRPr="0038365D" w14:paraId="7374C205" w14:textId="77777777" w:rsidTr="00305E67">
        <w:trPr>
          <w:trHeight w:val="362"/>
        </w:trPr>
        <w:tc>
          <w:tcPr>
            <w:tcW w:w="398" w:type="dxa"/>
            <w:tcBorders>
              <w:top w:val="single" w:sz="36" w:space="0" w:color="E4E4E4"/>
              <w:bottom w:val="single" w:sz="36" w:space="0" w:color="E4E4E4"/>
              <w:right w:val="nil"/>
            </w:tcBorders>
          </w:tcPr>
          <w:p w14:paraId="6925D398" w14:textId="77777777" w:rsidR="002A2FA2" w:rsidRPr="00992DEB" w:rsidRDefault="002A2FA2" w:rsidP="002A2FA2">
            <w:pPr>
              <w:jc w:val="center"/>
              <w:rPr>
                <w:rFonts w:cs="Arial"/>
                <w:bCs/>
                <w:sz w:val="20"/>
                <w:szCs w:val="20"/>
              </w:rPr>
            </w:pPr>
            <w:r w:rsidRPr="00992DEB">
              <w:rPr>
                <w:rFonts w:cs="Arial"/>
                <w:bCs/>
                <w:sz w:val="20"/>
                <w:szCs w:val="20"/>
              </w:rPr>
              <w:t>3.</w:t>
            </w:r>
          </w:p>
        </w:tc>
        <w:tc>
          <w:tcPr>
            <w:tcW w:w="4042" w:type="dxa"/>
            <w:tcBorders>
              <w:top w:val="single" w:sz="36" w:space="0" w:color="E4E4E4"/>
              <w:left w:val="nil"/>
              <w:bottom w:val="single" w:sz="36" w:space="0" w:color="E4E4E4"/>
            </w:tcBorders>
          </w:tcPr>
          <w:p w14:paraId="6B335252" w14:textId="77777777" w:rsidR="002A2FA2" w:rsidRPr="00992DEB" w:rsidRDefault="002A2FA2" w:rsidP="002A2FA2">
            <w:pPr>
              <w:jc w:val="left"/>
              <w:rPr>
                <w:rFonts w:cs="Arial"/>
                <w:bCs/>
                <w:sz w:val="20"/>
                <w:szCs w:val="20"/>
              </w:rPr>
            </w:pPr>
            <w:r w:rsidRPr="00992DEB">
              <w:rPr>
                <w:rFonts w:cs="Arial"/>
                <w:bCs/>
                <w:sz w:val="20"/>
                <w:szCs w:val="20"/>
              </w:rPr>
              <w:t>... j’ai été content d’être comme j’étais</w:t>
            </w:r>
          </w:p>
        </w:tc>
        <w:permStart w:id="924018389" w:edGrp="everyone"/>
        <w:tc>
          <w:tcPr>
            <w:tcW w:w="1038" w:type="dxa"/>
            <w:tcBorders>
              <w:top w:val="single" w:sz="36" w:space="0" w:color="E4E4E4"/>
              <w:bottom w:val="single" w:sz="36" w:space="0" w:color="E4E4E4"/>
            </w:tcBorders>
            <w:vAlign w:val="center"/>
          </w:tcPr>
          <w:p w14:paraId="2AEA0768" w14:textId="004ABAFA" w:rsidR="002A2FA2" w:rsidRPr="00992DEB" w:rsidRDefault="00BE01E2" w:rsidP="002A2FA2">
            <w:pPr>
              <w:jc w:val="center"/>
              <w:rPr>
                <w:rFonts w:cs="Arial"/>
                <w:bCs/>
                <w:sz w:val="20"/>
                <w:szCs w:val="20"/>
              </w:rPr>
            </w:pPr>
            <w:sdt>
              <w:sdtPr>
                <w:id w:val="-17485721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24018389"/>
            <w:r w:rsidR="002A2FA2">
              <w:t xml:space="preserve"> </w:t>
            </w:r>
          </w:p>
        </w:tc>
        <w:permStart w:id="103358689" w:edGrp="everyone"/>
        <w:tc>
          <w:tcPr>
            <w:tcW w:w="1038" w:type="dxa"/>
            <w:tcBorders>
              <w:top w:val="single" w:sz="36" w:space="0" w:color="E4E4E4"/>
              <w:bottom w:val="single" w:sz="36" w:space="0" w:color="E4E4E4"/>
            </w:tcBorders>
            <w:vAlign w:val="center"/>
          </w:tcPr>
          <w:p w14:paraId="6F2ADEBF" w14:textId="08BB3271" w:rsidR="002A2FA2" w:rsidRPr="00992DEB" w:rsidRDefault="00BE01E2" w:rsidP="002A2FA2">
            <w:pPr>
              <w:jc w:val="center"/>
              <w:rPr>
                <w:rFonts w:cs="Arial"/>
                <w:bCs/>
                <w:sz w:val="20"/>
                <w:szCs w:val="20"/>
              </w:rPr>
            </w:pPr>
            <w:sdt>
              <w:sdtPr>
                <w:id w:val="9223065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358689"/>
            <w:r w:rsidR="002A2FA2">
              <w:t xml:space="preserve"> </w:t>
            </w:r>
          </w:p>
        </w:tc>
        <w:permStart w:id="1962689042" w:edGrp="everyone"/>
        <w:tc>
          <w:tcPr>
            <w:tcW w:w="1039" w:type="dxa"/>
            <w:tcBorders>
              <w:top w:val="single" w:sz="36" w:space="0" w:color="E4E4E4"/>
              <w:bottom w:val="single" w:sz="36" w:space="0" w:color="E4E4E4"/>
            </w:tcBorders>
            <w:vAlign w:val="center"/>
          </w:tcPr>
          <w:p w14:paraId="5AB0278B" w14:textId="314EF844" w:rsidR="002A2FA2" w:rsidRPr="00992DEB" w:rsidRDefault="00BE01E2" w:rsidP="002A2FA2">
            <w:pPr>
              <w:jc w:val="center"/>
              <w:rPr>
                <w:rFonts w:cs="Arial"/>
                <w:bCs/>
                <w:sz w:val="20"/>
                <w:szCs w:val="20"/>
              </w:rPr>
            </w:pPr>
            <w:sdt>
              <w:sdtPr>
                <w:id w:val="18078206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62689042"/>
            <w:r w:rsidR="002A2FA2">
              <w:t xml:space="preserve"> </w:t>
            </w:r>
          </w:p>
        </w:tc>
        <w:permStart w:id="838207996" w:edGrp="everyone"/>
        <w:tc>
          <w:tcPr>
            <w:tcW w:w="1038" w:type="dxa"/>
            <w:tcBorders>
              <w:top w:val="single" w:sz="36" w:space="0" w:color="E4E4E4"/>
              <w:bottom w:val="single" w:sz="36" w:space="0" w:color="E4E4E4"/>
            </w:tcBorders>
            <w:vAlign w:val="center"/>
          </w:tcPr>
          <w:p w14:paraId="32E9D78A" w14:textId="653532A8" w:rsidR="002A2FA2" w:rsidRPr="00992DEB" w:rsidRDefault="00BE01E2" w:rsidP="002A2FA2">
            <w:pPr>
              <w:jc w:val="center"/>
              <w:rPr>
                <w:rFonts w:cs="Arial"/>
                <w:bCs/>
                <w:sz w:val="20"/>
                <w:szCs w:val="20"/>
              </w:rPr>
            </w:pPr>
            <w:sdt>
              <w:sdtPr>
                <w:id w:val="-7957592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8207996"/>
            <w:r w:rsidR="002A2FA2">
              <w:t xml:space="preserve"> </w:t>
            </w:r>
          </w:p>
        </w:tc>
        <w:permStart w:id="1960405829" w:edGrp="everyone"/>
        <w:tc>
          <w:tcPr>
            <w:tcW w:w="1038" w:type="dxa"/>
            <w:tcBorders>
              <w:top w:val="single" w:sz="36" w:space="0" w:color="E4E4E4"/>
              <w:bottom w:val="single" w:sz="36" w:space="0" w:color="E4E4E4"/>
            </w:tcBorders>
            <w:vAlign w:val="center"/>
          </w:tcPr>
          <w:p w14:paraId="4FFE8D04" w14:textId="07E59FC2" w:rsidR="002A2FA2" w:rsidRPr="00992DEB" w:rsidRDefault="00BE01E2" w:rsidP="002A2FA2">
            <w:pPr>
              <w:jc w:val="center"/>
              <w:rPr>
                <w:rFonts w:cs="Arial"/>
                <w:bCs/>
                <w:sz w:val="20"/>
                <w:szCs w:val="20"/>
              </w:rPr>
            </w:pPr>
            <w:sdt>
              <w:sdtPr>
                <w:id w:val="13991672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60405829"/>
            <w:r w:rsidR="002A2FA2">
              <w:t xml:space="preserve"> </w:t>
            </w:r>
          </w:p>
        </w:tc>
      </w:tr>
      <w:tr w:rsidR="002A2FA2" w:rsidRPr="0038365D" w14:paraId="3720B2D5" w14:textId="77777777" w:rsidTr="00C21370">
        <w:trPr>
          <w:trHeight w:val="362"/>
        </w:trPr>
        <w:tc>
          <w:tcPr>
            <w:tcW w:w="398" w:type="dxa"/>
            <w:tcBorders>
              <w:top w:val="single" w:sz="36" w:space="0" w:color="E4E4E4"/>
              <w:bottom w:val="single" w:sz="36" w:space="0" w:color="E4E4E4"/>
              <w:right w:val="nil"/>
            </w:tcBorders>
          </w:tcPr>
          <w:p w14:paraId="61442569" w14:textId="77777777" w:rsidR="002A2FA2" w:rsidRPr="00992DEB" w:rsidRDefault="002A2FA2" w:rsidP="002A2FA2">
            <w:pPr>
              <w:jc w:val="center"/>
              <w:rPr>
                <w:rFonts w:cs="Arial"/>
                <w:bCs/>
                <w:sz w:val="20"/>
                <w:szCs w:val="20"/>
              </w:rPr>
            </w:pPr>
            <w:r w:rsidRPr="00992DEB">
              <w:rPr>
                <w:rFonts w:cs="Arial"/>
                <w:bCs/>
                <w:sz w:val="20"/>
                <w:szCs w:val="20"/>
              </w:rPr>
              <w:lastRenderedPageBreak/>
              <w:t>4.</w:t>
            </w:r>
          </w:p>
        </w:tc>
        <w:tc>
          <w:tcPr>
            <w:tcW w:w="4042" w:type="dxa"/>
            <w:tcBorders>
              <w:top w:val="single" w:sz="36" w:space="0" w:color="E4E4E4"/>
              <w:left w:val="nil"/>
              <w:bottom w:val="single" w:sz="36" w:space="0" w:color="E4E4E4"/>
            </w:tcBorders>
          </w:tcPr>
          <w:p w14:paraId="0E5C270E" w14:textId="77777777" w:rsidR="002A2FA2" w:rsidRPr="00992DEB" w:rsidRDefault="002A2FA2" w:rsidP="002A2FA2">
            <w:pPr>
              <w:jc w:val="left"/>
              <w:rPr>
                <w:rFonts w:cs="Arial"/>
                <w:bCs/>
                <w:sz w:val="20"/>
                <w:szCs w:val="20"/>
              </w:rPr>
            </w:pPr>
            <w:r w:rsidRPr="00992DEB">
              <w:rPr>
                <w:rFonts w:cs="Arial"/>
                <w:bCs/>
                <w:sz w:val="20"/>
                <w:szCs w:val="20"/>
              </w:rPr>
              <w:t>… j’ai eu plein de bonnes idées</w:t>
            </w:r>
          </w:p>
        </w:tc>
        <w:permStart w:id="558395853" w:edGrp="everyone"/>
        <w:tc>
          <w:tcPr>
            <w:tcW w:w="1038" w:type="dxa"/>
            <w:tcBorders>
              <w:top w:val="single" w:sz="36" w:space="0" w:color="E4E4E4"/>
              <w:bottom w:val="single" w:sz="36" w:space="0" w:color="E4E4E4"/>
            </w:tcBorders>
            <w:vAlign w:val="center"/>
          </w:tcPr>
          <w:p w14:paraId="00530BDF" w14:textId="0C452BA0" w:rsidR="002A2FA2" w:rsidRPr="00992DEB" w:rsidRDefault="00BE01E2" w:rsidP="002A2FA2">
            <w:pPr>
              <w:jc w:val="center"/>
              <w:rPr>
                <w:rFonts w:cs="Arial"/>
                <w:bCs/>
                <w:sz w:val="20"/>
                <w:szCs w:val="20"/>
              </w:rPr>
            </w:pPr>
            <w:sdt>
              <w:sdtPr>
                <w:id w:val="10659192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58395853"/>
            <w:r w:rsidR="002A2FA2">
              <w:t xml:space="preserve"> </w:t>
            </w:r>
          </w:p>
        </w:tc>
        <w:permStart w:id="2106536262" w:edGrp="everyone"/>
        <w:tc>
          <w:tcPr>
            <w:tcW w:w="1038" w:type="dxa"/>
            <w:tcBorders>
              <w:top w:val="single" w:sz="36" w:space="0" w:color="E4E4E4"/>
              <w:bottom w:val="single" w:sz="36" w:space="0" w:color="E4E4E4"/>
            </w:tcBorders>
            <w:vAlign w:val="center"/>
          </w:tcPr>
          <w:p w14:paraId="0CFB1DF1" w14:textId="234E3C08" w:rsidR="002A2FA2" w:rsidRPr="00992DEB" w:rsidRDefault="00BE01E2" w:rsidP="002A2FA2">
            <w:pPr>
              <w:jc w:val="center"/>
              <w:rPr>
                <w:rFonts w:cs="Arial"/>
                <w:bCs/>
                <w:sz w:val="20"/>
                <w:szCs w:val="20"/>
              </w:rPr>
            </w:pPr>
            <w:sdt>
              <w:sdtPr>
                <w:id w:val="13840523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06536262"/>
            <w:r w:rsidR="002A2FA2">
              <w:t xml:space="preserve"> </w:t>
            </w:r>
          </w:p>
        </w:tc>
        <w:permStart w:id="775896569" w:edGrp="everyone"/>
        <w:tc>
          <w:tcPr>
            <w:tcW w:w="1039" w:type="dxa"/>
            <w:tcBorders>
              <w:top w:val="single" w:sz="36" w:space="0" w:color="E4E4E4"/>
              <w:bottom w:val="single" w:sz="36" w:space="0" w:color="E4E4E4"/>
            </w:tcBorders>
            <w:vAlign w:val="center"/>
          </w:tcPr>
          <w:p w14:paraId="18B8554F" w14:textId="740706B3" w:rsidR="002A2FA2" w:rsidRPr="00992DEB" w:rsidRDefault="00BE01E2" w:rsidP="002A2FA2">
            <w:pPr>
              <w:jc w:val="center"/>
              <w:rPr>
                <w:rFonts w:cs="Arial"/>
                <w:bCs/>
                <w:sz w:val="20"/>
                <w:szCs w:val="20"/>
              </w:rPr>
            </w:pPr>
            <w:sdt>
              <w:sdtPr>
                <w:id w:val="13761153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75896569"/>
            <w:r w:rsidR="002A2FA2">
              <w:t xml:space="preserve"> </w:t>
            </w:r>
          </w:p>
        </w:tc>
        <w:permStart w:id="31859920" w:edGrp="everyone"/>
        <w:tc>
          <w:tcPr>
            <w:tcW w:w="1038" w:type="dxa"/>
            <w:tcBorders>
              <w:top w:val="single" w:sz="36" w:space="0" w:color="E4E4E4"/>
              <w:bottom w:val="single" w:sz="36" w:space="0" w:color="E4E4E4"/>
            </w:tcBorders>
            <w:vAlign w:val="center"/>
          </w:tcPr>
          <w:p w14:paraId="72AD86BD" w14:textId="1407C3A5" w:rsidR="002A2FA2" w:rsidRPr="00992DEB" w:rsidRDefault="00BE01E2" w:rsidP="002A2FA2">
            <w:pPr>
              <w:jc w:val="center"/>
              <w:rPr>
                <w:rFonts w:cs="Arial"/>
                <w:bCs/>
                <w:sz w:val="20"/>
                <w:szCs w:val="20"/>
              </w:rPr>
            </w:pPr>
            <w:sdt>
              <w:sdtPr>
                <w:id w:val="3237114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859920"/>
            <w:r w:rsidR="002A2FA2">
              <w:t xml:space="preserve"> </w:t>
            </w:r>
          </w:p>
        </w:tc>
        <w:permStart w:id="1799519139" w:edGrp="everyone"/>
        <w:tc>
          <w:tcPr>
            <w:tcW w:w="1038" w:type="dxa"/>
            <w:tcBorders>
              <w:top w:val="single" w:sz="36" w:space="0" w:color="E4E4E4"/>
              <w:bottom w:val="single" w:sz="36" w:space="0" w:color="E4E4E4"/>
            </w:tcBorders>
            <w:vAlign w:val="center"/>
          </w:tcPr>
          <w:p w14:paraId="0616E375" w14:textId="23E438E9" w:rsidR="002A2FA2" w:rsidRPr="00992DEB" w:rsidRDefault="00BE01E2" w:rsidP="002A2FA2">
            <w:pPr>
              <w:jc w:val="center"/>
              <w:rPr>
                <w:rFonts w:cs="Arial"/>
                <w:bCs/>
                <w:sz w:val="20"/>
                <w:szCs w:val="20"/>
              </w:rPr>
            </w:pPr>
            <w:sdt>
              <w:sdtPr>
                <w:id w:val="21457714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99519139"/>
            <w:r w:rsidR="002A2FA2">
              <w:t xml:space="preserve"> </w:t>
            </w:r>
          </w:p>
        </w:tc>
      </w:tr>
      <w:tr w:rsidR="002A2FA2" w:rsidRPr="0038365D" w14:paraId="668E9397" w14:textId="77777777" w:rsidTr="00C21370">
        <w:trPr>
          <w:trHeight w:val="618"/>
        </w:trPr>
        <w:tc>
          <w:tcPr>
            <w:tcW w:w="398" w:type="dxa"/>
            <w:tcBorders>
              <w:top w:val="single" w:sz="36" w:space="0" w:color="E4E4E4"/>
              <w:bottom w:val="single" w:sz="4" w:space="0" w:color="000000"/>
              <w:right w:val="nil"/>
            </w:tcBorders>
          </w:tcPr>
          <w:p w14:paraId="7C79591C" w14:textId="77777777" w:rsidR="002A2FA2" w:rsidRPr="00992DEB" w:rsidRDefault="002A2FA2" w:rsidP="002A2FA2">
            <w:pPr>
              <w:jc w:val="center"/>
              <w:rPr>
                <w:rFonts w:cs="Arial"/>
                <w:bCs/>
                <w:sz w:val="20"/>
                <w:szCs w:val="20"/>
              </w:rPr>
            </w:pPr>
            <w:r w:rsidRPr="00992DEB">
              <w:rPr>
                <w:rFonts w:cs="Arial"/>
                <w:bCs/>
                <w:sz w:val="20"/>
                <w:szCs w:val="20"/>
              </w:rPr>
              <w:t>5.</w:t>
            </w:r>
          </w:p>
        </w:tc>
        <w:tc>
          <w:tcPr>
            <w:tcW w:w="4042" w:type="dxa"/>
            <w:tcBorders>
              <w:top w:val="single" w:sz="36" w:space="0" w:color="E4E4E4"/>
              <w:left w:val="nil"/>
              <w:bottom w:val="single" w:sz="4" w:space="0" w:color="000000"/>
            </w:tcBorders>
          </w:tcPr>
          <w:p w14:paraId="565C8F2A" w14:textId="77777777" w:rsidR="002A2FA2" w:rsidRPr="00992DEB" w:rsidRDefault="002A2FA2" w:rsidP="002A2FA2">
            <w:pPr>
              <w:jc w:val="left"/>
              <w:rPr>
                <w:rFonts w:cs="Arial"/>
                <w:bCs/>
                <w:sz w:val="20"/>
                <w:szCs w:val="20"/>
              </w:rPr>
            </w:pPr>
            <w:r w:rsidRPr="00992DEB">
              <w:rPr>
                <w:rFonts w:cs="Arial"/>
                <w:bCs/>
                <w:sz w:val="20"/>
                <w:szCs w:val="20"/>
              </w:rPr>
              <w:t>... j’ai été capable de faire face à ma maladie</w:t>
            </w:r>
          </w:p>
        </w:tc>
        <w:permStart w:id="987890852" w:edGrp="everyone"/>
        <w:tc>
          <w:tcPr>
            <w:tcW w:w="1038" w:type="dxa"/>
            <w:tcBorders>
              <w:top w:val="single" w:sz="36" w:space="0" w:color="E4E4E4"/>
              <w:bottom w:val="single" w:sz="4" w:space="0" w:color="000000"/>
            </w:tcBorders>
            <w:vAlign w:val="center"/>
          </w:tcPr>
          <w:p w14:paraId="37ED322C" w14:textId="2CD9A454" w:rsidR="002A2FA2" w:rsidRPr="00992DEB" w:rsidRDefault="00BE01E2" w:rsidP="002A2FA2">
            <w:pPr>
              <w:jc w:val="center"/>
              <w:rPr>
                <w:rFonts w:cs="Arial"/>
                <w:bCs/>
                <w:sz w:val="20"/>
                <w:szCs w:val="20"/>
              </w:rPr>
            </w:pPr>
            <w:sdt>
              <w:sdtPr>
                <w:id w:val="1300662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87890852"/>
            <w:r w:rsidR="002A2FA2">
              <w:t xml:space="preserve"> </w:t>
            </w:r>
          </w:p>
        </w:tc>
        <w:permStart w:id="592189745" w:edGrp="everyone"/>
        <w:tc>
          <w:tcPr>
            <w:tcW w:w="1038" w:type="dxa"/>
            <w:tcBorders>
              <w:top w:val="single" w:sz="36" w:space="0" w:color="E4E4E4"/>
              <w:bottom w:val="single" w:sz="4" w:space="0" w:color="000000"/>
            </w:tcBorders>
            <w:vAlign w:val="center"/>
          </w:tcPr>
          <w:p w14:paraId="21AA9BC0" w14:textId="50FC6A58" w:rsidR="002A2FA2" w:rsidRPr="00992DEB" w:rsidRDefault="00BE01E2" w:rsidP="002A2FA2">
            <w:pPr>
              <w:jc w:val="center"/>
              <w:rPr>
                <w:rFonts w:cs="Arial"/>
                <w:bCs/>
                <w:sz w:val="20"/>
                <w:szCs w:val="20"/>
              </w:rPr>
            </w:pPr>
            <w:sdt>
              <w:sdtPr>
                <w:id w:val="-2636186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92189745"/>
            <w:r w:rsidR="002A2FA2">
              <w:t xml:space="preserve"> </w:t>
            </w:r>
          </w:p>
        </w:tc>
        <w:permStart w:id="850950530" w:edGrp="everyone"/>
        <w:tc>
          <w:tcPr>
            <w:tcW w:w="1039" w:type="dxa"/>
            <w:tcBorders>
              <w:top w:val="single" w:sz="36" w:space="0" w:color="E4E4E4"/>
              <w:bottom w:val="single" w:sz="4" w:space="0" w:color="000000"/>
            </w:tcBorders>
            <w:vAlign w:val="center"/>
          </w:tcPr>
          <w:p w14:paraId="2925DF75" w14:textId="0A9CF4E6" w:rsidR="002A2FA2" w:rsidRPr="00992DEB" w:rsidRDefault="00BE01E2" w:rsidP="002A2FA2">
            <w:pPr>
              <w:jc w:val="center"/>
              <w:rPr>
                <w:rFonts w:cs="Arial"/>
                <w:bCs/>
                <w:sz w:val="20"/>
                <w:szCs w:val="20"/>
              </w:rPr>
            </w:pPr>
            <w:sdt>
              <w:sdtPr>
                <w:id w:val="-13458644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50950530"/>
            <w:r w:rsidR="002A2FA2">
              <w:t xml:space="preserve"> </w:t>
            </w:r>
          </w:p>
        </w:tc>
        <w:permStart w:id="1369724301" w:edGrp="everyone"/>
        <w:tc>
          <w:tcPr>
            <w:tcW w:w="1038" w:type="dxa"/>
            <w:tcBorders>
              <w:top w:val="single" w:sz="36" w:space="0" w:color="E4E4E4"/>
              <w:bottom w:val="single" w:sz="4" w:space="0" w:color="000000"/>
            </w:tcBorders>
            <w:vAlign w:val="center"/>
          </w:tcPr>
          <w:p w14:paraId="2CFA42A7" w14:textId="4AF34A69" w:rsidR="002A2FA2" w:rsidRPr="00992DEB" w:rsidRDefault="00BE01E2" w:rsidP="002A2FA2">
            <w:pPr>
              <w:jc w:val="center"/>
              <w:rPr>
                <w:rFonts w:cs="Arial"/>
                <w:bCs/>
                <w:sz w:val="20"/>
                <w:szCs w:val="20"/>
              </w:rPr>
            </w:pPr>
            <w:sdt>
              <w:sdtPr>
                <w:id w:val="21169407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69724301"/>
            <w:r w:rsidR="002A2FA2">
              <w:t xml:space="preserve"> </w:t>
            </w:r>
          </w:p>
        </w:tc>
        <w:permStart w:id="1333992554" w:edGrp="everyone"/>
        <w:tc>
          <w:tcPr>
            <w:tcW w:w="1038" w:type="dxa"/>
            <w:tcBorders>
              <w:top w:val="single" w:sz="36" w:space="0" w:color="E4E4E4"/>
              <w:bottom w:val="single" w:sz="4" w:space="0" w:color="000000"/>
            </w:tcBorders>
            <w:vAlign w:val="center"/>
          </w:tcPr>
          <w:p w14:paraId="17DBCE85" w14:textId="146BF008" w:rsidR="002A2FA2" w:rsidRPr="00992DEB" w:rsidRDefault="00BE01E2" w:rsidP="002A2FA2">
            <w:pPr>
              <w:jc w:val="center"/>
              <w:rPr>
                <w:rFonts w:cs="Arial"/>
                <w:bCs/>
                <w:sz w:val="20"/>
                <w:szCs w:val="20"/>
              </w:rPr>
            </w:pPr>
            <w:sdt>
              <w:sdtPr>
                <w:id w:val="-10179296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3992554"/>
            <w:r w:rsidR="002A2FA2">
              <w:t xml:space="preserve"> </w:t>
            </w:r>
          </w:p>
        </w:tc>
      </w:tr>
    </w:tbl>
    <w:p w14:paraId="469D3BAB" w14:textId="77777777" w:rsidR="001A4057" w:rsidRDefault="001A4057" w:rsidP="00872DA9">
      <w:pPr>
        <w:jc w:val="center"/>
        <w:rPr>
          <w:b/>
        </w:rPr>
      </w:pPr>
    </w:p>
    <w:p w14:paraId="36A6E8DD" w14:textId="77777777" w:rsidR="00056759" w:rsidRPr="00992DEB" w:rsidRDefault="00056759" w:rsidP="00056759">
      <w:pPr>
        <w:jc w:val="center"/>
        <w:rPr>
          <w:rFonts w:cs="Arial"/>
          <w:b/>
          <w:sz w:val="20"/>
          <w:szCs w:val="20"/>
        </w:rPr>
      </w:pPr>
      <w:r w:rsidRPr="00992DEB">
        <w:rPr>
          <w:rFonts w:cs="Arial"/>
          <w:b/>
          <w:sz w:val="20"/>
          <w:szCs w:val="20"/>
        </w:rPr>
        <w:t>Les questions suivantes sont en rapport avec ta famille...</w:t>
      </w:r>
    </w:p>
    <w:p w14:paraId="3C403855" w14:textId="77777777" w:rsidR="00056759" w:rsidRPr="00992DEB" w:rsidRDefault="00056759" w:rsidP="00056759">
      <w:pPr>
        <w:jc w:val="center"/>
        <w:rPr>
          <w:rFonts w:cs="Arial"/>
          <w:b/>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2"/>
        <w:gridCol w:w="4148"/>
        <w:gridCol w:w="1017"/>
        <w:gridCol w:w="1017"/>
        <w:gridCol w:w="1018"/>
        <w:gridCol w:w="1017"/>
        <w:gridCol w:w="1017"/>
      </w:tblGrid>
      <w:tr w:rsidR="00056759" w:rsidRPr="00BB600F" w14:paraId="50A11007" w14:textId="77777777" w:rsidTr="00941FA5">
        <w:trPr>
          <w:trHeight w:val="455"/>
        </w:trPr>
        <w:tc>
          <w:tcPr>
            <w:tcW w:w="4550" w:type="dxa"/>
            <w:gridSpan w:val="2"/>
            <w:shd w:val="clear" w:color="auto" w:fill="E4E4E4"/>
          </w:tcPr>
          <w:p w14:paraId="06BDEAC0" w14:textId="77777777" w:rsidR="00056759" w:rsidRPr="00992DEB" w:rsidRDefault="00056759" w:rsidP="00056759">
            <w:pPr>
              <w:jc w:val="center"/>
              <w:rPr>
                <w:rFonts w:cs="Arial"/>
                <w:b/>
                <w:sz w:val="20"/>
                <w:szCs w:val="20"/>
              </w:rPr>
            </w:pPr>
            <w:r w:rsidRPr="00992DEB">
              <w:rPr>
                <w:rFonts w:cs="Arial"/>
                <w:b/>
                <w:sz w:val="20"/>
                <w:szCs w:val="20"/>
              </w:rPr>
              <w:t>Ces 7 derniers jours...</w:t>
            </w:r>
          </w:p>
        </w:tc>
        <w:tc>
          <w:tcPr>
            <w:tcW w:w="1017" w:type="dxa"/>
            <w:shd w:val="clear" w:color="auto" w:fill="E4E4E4"/>
          </w:tcPr>
          <w:p w14:paraId="3EE3815F" w14:textId="77777777" w:rsidR="00056759" w:rsidRPr="00992DEB" w:rsidRDefault="00056759" w:rsidP="00056759">
            <w:pPr>
              <w:jc w:val="center"/>
              <w:rPr>
                <w:rFonts w:cs="Arial"/>
                <w:b/>
                <w:sz w:val="20"/>
                <w:szCs w:val="20"/>
              </w:rPr>
            </w:pPr>
            <w:r w:rsidRPr="00992DEB">
              <w:rPr>
                <w:rFonts w:cs="Arial"/>
                <w:b/>
                <w:sz w:val="20"/>
                <w:szCs w:val="20"/>
              </w:rPr>
              <w:t>jamais</w:t>
            </w:r>
          </w:p>
        </w:tc>
        <w:tc>
          <w:tcPr>
            <w:tcW w:w="1017" w:type="dxa"/>
            <w:shd w:val="clear" w:color="auto" w:fill="E4E4E4"/>
          </w:tcPr>
          <w:p w14:paraId="38E6E723" w14:textId="77777777" w:rsidR="00056759" w:rsidRPr="00992DEB" w:rsidRDefault="00056759" w:rsidP="00056759">
            <w:pPr>
              <w:jc w:val="center"/>
              <w:rPr>
                <w:rFonts w:cs="Arial"/>
                <w:b/>
                <w:sz w:val="20"/>
                <w:szCs w:val="20"/>
              </w:rPr>
            </w:pPr>
            <w:r w:rsidRPr="00992DEB">
              <w:rPr>
                <w:rFonts w:cs="Arial"/>
                <w:b/>
                <w:sz w:val="20"/>
                <w:szCs w:val="20"/>
              </w:rPr>
              <w:t>rarement</w:t>
            </w:r>
          </w:p>
        </w:tc>
        <w:tc>
          <w:tcPr>
            <w:tcW w:w="1018" w:type="dxa"/>
            <w:shd w:val="clear" w:color="auto" w:fill="E4E4E4"/>
          </w:tcPr>
          <w:p w14:paraId="0D3E0A73" w14:textId="77777777" w:rsidR="00056759" w:rsidRPr="00992DEB" w:rsidRDefault="00056759" w:rsidP="00056759">
            <w:pPr>
              <w:jc w:val="center"/>
              <w:rPr>
                <w:rFonts w:cs="Arial"/>
                <w:b/>
                <w:sz w:val="20"/>
                <w:szCs w:val="20"/>
              </w:rPr>
            </w:pPr>
            <w:r w:rsidRPr="00992DEB">
              <w:rPr>
                <w:rFonts w:cs="Arial"/>
                <w:b/>
                <w:sz w:val="20"/>
                <w:szCs w:val="20"/>
              </w:rPr>
              <w:t>parfois</w:t>
            </w:r>
          </w:p>
        </w:tc>
        <w:tc>
          <w:tcPr>
            <w:tcW w:w="1017" w:type="dxa"/>
            <w:shd w:val="clear" w:color="auto" w:fill="E4E4E4"/>
          </w:tcPr>
          <w:p w14:paraId="2023A45D" w14:textId="77777777" w:rsidR="00056759" w:rsidRPr="00992DEB" w:rsidRDefault="00056759" w:rsidP="00056759">
            <w:pPr>
              <w:jc w:val="center"/>
              <w:rPr>
                <w:rFonts w:cs="Arial"/>
                <w:b/>
                <w:sz w:val="20"/>
                <w:szCs w:val="20"/>
              </w:rPr>
            </w:pPr>
            <w:r w:rsidRPr="00992DEB">
              <w:rPr>
                <w:rFonts w:cs="Arial"/>
                <w:b/>
                <w:sz w:val="20"/>
                <w:szCs w:val="20"/>
              </w:rPr>
              <w:t>souvent</w:t>
            </w:r>
          </w:p>
        </w:tc>
        <w:tc>
          <w:tcPr>
            <w:tcW w:w="1017" w:type="dxa"/>
            <w:shd w:val="clear" w:color="auto" w:fill="E4E4E4"/>
          </w:tcPr>
          <w:p w14:paraId="12653B4F" w14:textId="77777777" w:rsidR="00056759" w:rsidRPr="00992DEB" w:rsidRDefault="00056759" w:rsidP="00056759">
            <w:pPr>
              <w:jc w:val="center"/>
              <w:rPr>
                <w:rFonts w:cs="Arial"/>
                <w:b/>
                <w:sz w:val="20"/>
                <w:szCs w:val="20"/>
              </w:rPr>
            </w:pPr>
            <w:r w:rsidRPr="00992DEB">
              <w:rPr>
                <w:rFonts w:cs="Arial"/>
                <w:b/>
                <w:sz w:val="20"/>
                <w:szCs w:val="20"/>
              </w:rPr>
              <w:t>toujours</w:t>
            </w:r>
          </w:p>
        </w:tc>
      </w:tr>
      <w:tr w:rsidR="002A2FA2" w:rsidRPr="00BB600F" w14:paraId="0FD83A11" w14:textId="77777777" w:rsidTr="007C13A1">
        <w:trPr>
          <w:trHeight w:val="579"/>
        </w:trPr>
        <w:tc>
          <w:tcPr>
            <w:tcW w:w="402" w:type="dxa"/>
            <w:tcBorders>
              <w:bottom w:val="single" w:sz="36" w:space="0" w:color="E4E4E4"/>
              <w:right w:val="nil"/>
            </w:tcBorders>
          </w:tcPr>
          <w:p w14:paraId="4DF0BD93" w14:textId="77777777" w:rsidR="002A2FA2" w:rsidRPr="00992DEB" w:rsidRDefault="002A2FA2" w:rsidP="002A2FA2">
            <w:pPr>
              <w:jc w:val="center"/>
              <w:rPr>
                <w:rFonts w:cs="Arial"/>
                <w:b/>
                <w:sz w:val="20"/>
                <w:szCs w:val="20"/>
              </w:rPr>
            </w:pPr>
            <w:r w:rsidRPr="00992DEB">
              <w:rPr>
                <w:rFonts w:cs="Arial"/>
                <w:b/>
                <w:sz w:val="20"/>
                <w:szCs w:val="20"/>
              </w:rPr>
              <w:t>1.</w:t>
            </w:r>
          </w:p>
        </w:tc>
        <w:tc>
          <w:tcPr>
            <w:tcW w:w="4148" w:type="dxa"/>
            <w:tcBorders>
              <w:left w:val="nil"/>
              <w:bottom w:val="single" w:sz="36" w:space="0" w:color="E4E4E4"/>
            </w:tcBorders>
          </w:tcPr>
          <w:p w14:paraId="27A592DC" w14:textId="77777777" w:rsidR="002A2FA2" w:rsidRPr="00992DEB" w:rsidRDefault="002A2FA2" w:rsidP="002A2FA2">
            <w:pPr>
              <w:jc w:val="left"/>
              <w:rPr>
                <w:rFonts w:cs="Arial"/>
                <w:bCs/>
                <w:sz w:val="20"/>
                <w:szCs w:val="20"/>
              </w:rPr>
            </w:pPr>
            <w:r w:rsidRPr="00992DEB">
              <w:rPr>
                <w:rFonts w:cs="Arial"/>
                <w:bCs/>
                <w:sz w:val="20"/>
                <w:szCs w:val="20"/>
              </w:rPr>
              <w:t>… je me suis bien entendu avec mes parents</w:t>
            </w:r>
          </w:p>
        </w:tc>
        <w:permStart w:id="901204607" w:edGrp="everyone"/>
        <w:tc>
          <w:tcPr>
            <w:tcW w:w="1017" w:type="dxa"/>
            <w:tcBorders>
              <w:bottom w:val="single" w:sz="36" w:space="0" w:color="E4E4E4"/>
            </w:tcBorders>
            <w:vAlign w:val="center"/>
          </w:tcPr>
          <w:p w14:paraId="15FFCF53" w14:textId="5E7A55F0" w:rsidR="002A2FA2" w:rsidRPr="00992DEB" w:rsidRDefault="00BE01E2" w:rsidP="002A2FA2">
            <w:pPr>
              <w:jc w:val="center"/>
              <w:rPr>
                <w:rFonts w:cs="Arial"/>
                <w:b/>
                <w:sz w:val="20"/>
                <w:szCs w:val="20"/>
              </w:rPr>
            </w:pPr>
            <w:sdt>
              <w:sdtPr>
                <w:id w:val="6652842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01204607"/>
            <w:r w:rsidR="002A2FA2">
              <w:t xml:space="preserve"> </w:t>
            </w:r>
          </w:p>
        </w:tc>
        <w:permStart w:id="1704666970" w:edGrp="everyone"/>
        <w:tc>
          <w:tcPr>
            <w:tcW w:w="1017" w:type="dxa"/>
            <w:tcBorders>
              <w:bottom w:val="single" w:sz="36" w:space="0" w:color="E4E4E4"/>
            </w:tcBorders>
            <w:vAlign w:val="center"/>
          </w:tcPr>
          <w:p w14:paraId="11C16EFC" w14:textId="3D029F36" w:rsidR="002A2FA2" w:rsidRPr="00992DEB" w:rsidRDefault="00BE01E2" w:rsidP="002A2FA2">
            <w:pPr>
              <w:jc w:val="center"/>
              <w:rPr>
                <w:rFonts w:cs="Arial"/>
                <w:b/>
                <w:sz w:val="20"/>
                <w:szCs w:val="20"/>
              </w:rPr>
            </w:pPr>
            <w:sdt>
              <w:sdtPr>
                <w:id w:val="-16293116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4666970"/>
            <w:r w:rsidR="002A2FA2">
              <w:t xml:space="preserve"> </w:t>
            </w:r>
          </w:p>
        </w:tc>
        <w:permStart w:id="2048525898" w:edGrp="everyone"/>
        <w:tc>
          <w:tcPr>
            <w:tcW w:w="1018" w:type="dxa"/>
            <w:tcBorders>
              <w:bottom w:val="single" w:sz="36" w:space="0" w:color="E4E4E4"/>
            </w:tcBorders>
            <w:vAlign w:val="center"/>
          </w:tcPr>
          <w:p w14:paraId="44CB6621" w14:textId="028AC239" w:rsidR="002A2FA2" w:rsidRPr="00992DEB" w:rsidRDefault="00BE01E2" w:rsidP="002A2FA2">
            <w:pPr>
              <w:jc w:val="center"/>
              <w:rPr>
                <w:rFonts w:cs="Arial"/>
                <w:b/>
                <w:sz w:val="20"/>
                <w:szCs w:val="20"/>
              </w:rPr>
            </w:pPr>
            <w:sdt>
              <w:sdtPr>
                <w:id w:val="8593231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48525898"/>
            <w:r w:rsidR="002A2FA2">
              <w:t xml:space="preserve"> </w:t>
            </w:r>
          </w:p>
        </w:tc>
        <w:permStart w:id="81282295" w:edGrp="everyone"/>
        <w:tc>
          <w:tcPr>
            <w:tcW w:w="1017" w:type="dxa"/>
            <w:tcBorders>
              <w:bottom w:val="single" w:sz="36" w:space="0" w:color="E4E4E4"/>
            </w:tcBorders>
            <w:vAlign w:val="center"/>
          </w:tcPr>
          <w:p w14:paraId="4A19DCC0" w14:textId="0F449D13" w:rsidR="002A2FA2" w:rsidRPr="00992DEB" w:rsidRDefault="00BE01E2" w:rsidP="002A2FA2">
            <w:pPr>
              <w:jc w:val="center"/>
              <w:rPr>
                <w:rFonts w:cs="Arial"/>
                <w:b/>
                <w:sz w:val="20"/>
                <w:szCs w:val="20"/>
              </w:rPr>
            </w:pPr>
            <w:sdt>
              <w:sdtPr>
                <w:id w:val="-10722719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282295"/>
            <w:r w:rsidR="002A2FA2">
              <w:t xml:space="preserve"> </w:t>
            </w:r>
          </w:p>
        </w:tc>
        <w:permStart w:id="336988680" w:edGrp="everyone"/>
        <w:tc>
          <w:tcPr>
            <w:tcW w:w="1017" w:type="dxa"/>
            <w:tcBorders>
              <w:bottom w:val="single" w:sz="36" w:space="0" w:color="E4E4E4"/>
            </w:tcBorders>
            <w:vAlign w:val="center"/>
          </w:tcPr>
          <w:p w14:paraId="5D3686A4" w14:textId="38F4A19C" w:rsidR="002A2FA2" w:rsidRPr="00992DEB" w:rsidRDefault="00BE01E2" w:rsidP="002A2FA2">
            <w:pPr>
              <w:jc w:val="center"/>
              <w:rPr>
                <w:rFonts w:cs="Arial"/>
                <w:b/>
                <w:sz w:val="20"/>
                <w:szCs w:val="20"/>
              </w:rPr>
            </w:pPr>
            <w:sdt>
              <w:sdtPr>
                <w:id w:val="-19563147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6988680"/>
            <w:r w:rsidR="002A2FA2">
              <w:t xml:space="preserve"> </w:t>
            </w:r>
          </w:p>
        </w:tc>
      </w:tr>
      <w:tr w:rsidR="002A2FA2" w:rsidRPr="00BB600F" w14:paraId="3680F3EB" w14:textId="77777777" w:rsidTr="007C13A1">
        <w:trPr>
          <w:trHeight w:val="355"/>
        </w:trPr>
        <w:tc>
          <w:tcPr>
            <w:tcW w:w="402" w:type="dxa"/>
            <w:tcBorders>
              <w:top w:val="single" w:sz="36" w:space="0" w:color="E4E4E4"/>
              <w:bottom w:val="single" w:sz="36" w:space="0" w:color="E4E4E4"/>
              <w:right w:val="nil"/>
            </w:tcBorders>
          </w:tcPr>
          <w:p w14:paraId="753854A5" w14:textId="77777777" w:rsidR="002A2FA2" w:rsidRPr="00992DEB" w:rsidRDefault="002A2FA2" w:rsidP="002A2FA2">
            <w:pPr>
              <w:jc w:val="center"/>
              <w:rPr>
                <w:rFonts w:cs="Arial"/>
                <w:b/>
                <w:sz w:val="20"/>
                <w:szCs w:val="20"/>
              </w:rPr>
            </w:pPr>
            <w:r w:rsidRPr="00992DEB">
              <w:rPr>
                <w:rFonts w:cs="Arial"/>
                <w:b/>
                <w:sz w:val="20"/>
                <w:szCs w:val="20"/>
              </w:rPr>
              <w:t>2.</w:t>
            </w:r>
          </w:p>
        </w:tc>
        <w:tc>
          <w:tcPr>
            <w:tcW w:w="4148" w:type="dxa"/>
            <w:tcBorders>
              <w:top w:val="single" w:sz="36" w:space="0" w:color="E4E4E4"/>
              <w:left w:val="nil"/>
              <w:bottom w:val="single" w:sz="36" w:space="0" w:color="E4E4E4"/>
            </w:tcBorders>
          </w:tcPr>
          <w:p w14:paraId="0D14402C" w14:textId="77777777" w:rsidR="002A2FA2" w:rsidRPr="00992DEB" w:rsidRDefault="002A2FA2" w:rsidP="002A2FA2">
            <w:pPr>
              <w:jc w:val="left"/>
              <w:rPr>
                <w:rFonts w:cs="Arial"/>
                <w:bCs/>
                <w:sz w:val="20"/>
                <w:szCs w:val="20"/>
              </w:rPr>
            </w:pPr>
            <w:r w:rsidRPr="00992DEB">
              <w:rPr>
                <w:rFonts w:cs="Arial"/>
                <w:bCs/>
                <w:sz w:val="20"/>
                <w:szCs w:val="20"/>
              </w:rPr>
              <w:t>… je me suis senti bien à la maison</w:t>
            </w:r>
          </w:p>
        </w:tc>
        <w:permStart w:id="1322399979" w:edGrp="everyone"/>
        <w:tc>
          <w:tcPr>
            <w:tcW w:w="1017" w:type="dxa"/>
            <w:tcBorders>
              <w:top w:val="single" w:sz="36" w:space="0" w:color="E4E4E4"/>
              <w:bottom w:val="single" w:sz="36" w:space="0" w:color="E4E4E4"/>
            </w:tcBorders>
            <w:vAlign w:val="center"/>
          </w:tcPr>
          <w:p w14:paraId="5CEE7FC5" w14:textId="03573E67" w:rsidR="002A2FA2" w:rsidRPr="00992DEB" w:rsidRDefault="00BE01E2" w:rsidP="002A2FA2">
            <w:pPr>
              <w:jc w:val="center"/>
              <w:rPr>
                <w:rFonts w:cs="Arial"/>
                <w:b/>
                <w:sz w:val="20"/>
                <w:szCs w:val="20"/>
              </w:rPr>
            </w:pPr>
            <w:sdt>
              <w:sdtPr>
                <w:id w:val="-17697680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22399979"/>
            <w:r w:rsidR="002A2FA2">
              <w:t xml:space="preserve"> </w:t>
            </w:r>
          </w:p>
        </w:tc>
        <w:permStart w:id="1116632480" w:edGrp="everyone"/>
        <w:tc>
          <w:tcPr>
            <w:tcW w:w="1017" w:type="dxa"/>
            <w:tcBorders>
              <w:top w:val="single" w:sz="36" w:space="0" w:color="E4E4E4"/>
              <w:bottom w:val="single" w:sz="36" w:space="0" w:color="E4E4E4"/>
            </w:tcBorders>
            <w:vAlign w:val="center"/>
          </w:tcPr>
          <w:p w14:paraId="44A893B7" w14:textId="7BD1CD81" w:rsidR="002A2FA2" w:rsidRPr="00992DEB" w:rsidRDefault="00BE01E2" w:rsidP="002A2FA2">
            <w:pPr>
              <w:jc w:val="center"/>
              <w:rPr>
                <w:rFonts w:cs="Arial"/>
                <w:b/>
                <w:sz w:val="20"/>
                <w:szCs w:val="20"/>
              </w:rPr>
            </w:pPr>
            <w:sdt>
              <w:sdtPr>
                <w:id w:val="-6061968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6632480"/>
            <w:r w:rsidR="002A2FA2">
              <w:t xml:space="preserve"> </w:t>
            </w:r>
          </w:p>
        </w:tc>
        <w:permStart w:id="279068392" w:edGrp="everyone"/>
        <w:tc>
          <w:tcPr>
            <w:tcW w:w="1018" w:type="dxa"/>
            <w:tcBorders>
              <w:top w:val="single" w:sz="36" w:space="0" w:color="E4E4E4"/>
              <w:bottom w:val="single" w:sz="36" w:space="0" w:color="E4E4E4"/>
            </w:tcBorders>
            <w:vAlign w:val="center"/>
          </w:tcPr>
          <w:p w14:paraId="1237A395" w14:textId="5592B997" w:rsidR="002A2FA2" w:rsidRPr="00992DEB" w:rsidRDefault="00BE01E2" w:rsidP="002A2FA2">
            <w:pPr>
              <w:jc w:val="center"/>
              <w:rPr>
                <w:rFonts w:cs="Arial"/>
                <w:b/>
                <w:sz w:val="20"/>
                <w:szCs w:val="20"/>
              </w:rPr>
            </w:pPr>
            <w:sdt>
              <w:sdtPr>
                <w:id w:val="-15246929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79068392"/>
            <w:r w:rsidR="002A2FA2">
              <w:t xml:space="preserve"> </w:t>
            </w:r>
          </w:p>
        </w:tc>
        <w:permStart w:id="2105672406" w:edGrp="everyone"/>
        <w:tc>
          <w:tcPr>
            <w:tcW w:w="1017" w:type="dxa"/>
            <w:tcBorders>
              <w:top w:val="single" w:sz="36" w:space="0" w:color="E4E4E4"/>
              <w:bottom w:val="single" w:sz="36" w:space="0" w:color="E4E4E4"/>
            </w:tcBorders>
            <w:vAlign w:val="center"/>
          </w:tcPr>
          <w:p w14:paraId="7B8B4545" w14:textId="2539BE2B" w:rsidR="002A2FA2" w:rsidRPr="00992DEB" w:rsidRDefault="00BE01E2" w:rsidP="002A2FA2">
            <w:pPr>
              <w:jc w:val="center"/>
              <w:rPr>
                <w:rFonts w:cs="Arial"/>
                <w:b/>
                <w:sz w:val="20"/>
                <w:szCs w:val="20"/>
              </w:rPr>
            </w:pPr>
            <w:sdt>
              <w:sdtPr>
                <w:id w:val="-18376797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05672406"/>
            <w:r w:rsidR="002A2FA2">
              <w:t xml:space="preserve"> </w:t>
            </w:r>
          </w:p>
        </w:tc>
        <w:permStart w:id="862522352" w:edGrp="everyone"/>
        <w:tc>
          <w:tcPr>
            <w:tcW w:w="1017" w:type="dxa"/>
            <w:tcBorders>
              <w:top w:val="single" w:sz="36" w:space="0" w:color="E4E4E4"/>
              <w:bottom w:val="single" w:sz="36" w:space="0" w:color="E4E4E4"/>
            </w:tcBorders>
            <w:vAlign w:val="center"/>
          </w:tcPr>
          <w:p w14:paraId="28ED6679" w14:textId="7106023F" w:rsidR="002A2FA2" w:rsidRPr="00992DEB" w:rsidRDefault="00BE01E2" w:rsidP="002A2FA2">
            <w:pPr>
              <w:jc w:val="center"/>
              <w:rPr>
                <w:rFonts w:cs="Arial"/>
                <w:b/>
                <w:sz w:val="20"/>
                <w:szCs w:val="20"/>
              </w:rPr>
            </w:pPr>
            <w:sdt>
              <w:sdtPr>
                <w:id w:val="-7922846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2522352"/>
            <w:r w:rsidR="002A2FA2">
              <w:t xml:space="preserve"> </w:t>
            </w:r>
          </w:p>
        </w:tc>
      </w:tr>
      <w:tr w:rsidR="002A2FA2" w:rsidRPr="00BB600F" w14:paraId="676ED0A0" w14:textId="77777777" w:rsidTr="007C13A1">
        <w:trPr>
          <w:trHeight w:val="355"/>
        </w:trPr>
        <w:tc>
          <w:tcPr>
            <w:tcW w:w="402" w:type="dxa"/>
            <w:tcBorders>
              <w:top w:val="single" w:sz="36" w:space="0" w:color="E4E4E4"/>
              <w:bottom w:val="single" w:sz="36" w:space="0" w:color="E4E4E4"/>
              <w:right w:val="nil"/>
            </w:tcBorders>
          </w:tcPr>
          <w:p w14:paraId="0C1A4E8C" w14:textId="77777777" w:rsidR="002A2FA2" w:rsidRPr="00992DEB" w:rsidRDefault="002A2FA2" w:rsidP="002A2FA2">
            <w:pPr>
              <w:jc w:val="center"/>
              <w:rPr>
                <w:rFonts w:cs="Arial"/>
                <w:b/>
                <w:sz w:val="20"/>
                <w:szCs w:val="20"/>
              </w:rPr>
            </w:pPr>
            <w:r w:rsidRPr="00992DEB">
              <w:rPr>
                <w:rFonts w:cs="Arial"/>
                <w:b/>
                <w:sz w:val="20"/>
                <w:szCs w:val="20"/>
              </w:rPr>
              <w:t>3.</w:t>
            </w:r>
          </w:p>
        </w:tc>
        <w:tc>
          <w:tcPr>
            <w:tcW w:w="4148" w:type="dxa"/>
            <w:tcBorders>
              <w:top w:val="single" w:sz="36" w:space="0" w:color="E4E4E4"/>
              <w:left w:val="nil"/>
              <w:bottom w:val="single" w:sz="36" w:space="0" w:color="E4E4E4"/>
            </w:tcBorders>
          </w:tcPr>
          <w:p w14:paraId="684411F8" w14:textId="77777777" w:rsidR="002A2FA2" w:rsidRPr="00992DEB" w:rsidRDefault="002A2FA2" w:rsidP="002A2FA2">
            <w:pPr>
              <w:jc w:val="left"/>
              <w:rPr>
                <w:rFonts w:cs="Arial"/>
                <w:bCs/>
                <w:sz w:val="20"/>
                <w:szCs w:val="20"/>
              </w:rPr>
            </w:pPr>
            <w:r w:rsidRPr="00992DEB">
              <w:rPr>
                <w:rFonts w:cs="Arial"/>
                <w:bCs/>
                <w:sz w:val="20"/>
                <w:szCs w:val="20"/>
              </w:rPr>
              <w:t>... on s’est beaucoup disputé à la maison</w:t>
            </w:r>
          </w:p>
        </w:tc>
        <w:permStart w:id="636771855" w:edGrp="everyone"/>
        <w:tc>
          <w:tcPr>
            <w:tcW w:w="1017" w:type="dxa"/>
            <w:tcBorders>
              <w:top w:val="single" w:sz="36" w:space="0" w:color="E4E4E4"/>
              <w:bottom w:val="single" w:sz="36" w:space="0" w:color="E4E4E4"/>
            </w:tcBorders>
            <w:vAlign w:val="center"/>
          </w:tcPr>
          <w:p w14:paraId="16725161" w14:textId="42CBAE34" w:rsidR="002A2FA2" w:rsidRPr="00992DEB" w:rsidRDefault="00BE01E2" w:rsidP="002A2FA2">
            <w:pPr>
              <w:jc w:val="center"/>
              <w:rPr>
                <w:rFonts w:cs="Arial"/>
                <w:b/>
                <w:sz w:val="20"/>
                <w:szCs w:val="20"/>
              </w:rPr>
            </w:pPr>
            <w:sdt>
              <w:sdtPr>
                <w:id w:val="-4546383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6771855"/>
            <w:r w:rsidR="002A2FA2">
              <w:t xml:space="preserve"> </w:t>
            </w:r>
          </w:p>
        </w:tc>
        <w:permStart w:id="260583924" w:edGrp="everyone"/>
        <w:tc>
          <w:tcPr>
            <w:tcW w:w="1017" w:type="dxa"/>
            <w:tcBorders>
              <w:top w:val="single" w:sz="36" w:space="0" w:color="E4E4E4"/>
              <w:bottom w:val="single" w:sz="36" w:space="0" w:color="E4E4E4"/>
            </w:tcBorders>
            <w:vAlign w:val="center"/>
          </w:tcPr>
          <w:p w14:paraId="3AA8BA80" w14:textId="7AAAF6C2" w:rsidR="002A2FA2" w:rsidRPr="00992DEB" w:rsidRDefault="00BE01E2" w:rsidP="002A2FA2">
            <w:pPr>
              <w:jc w:val="center"/>
              <w:rPr>
                <w:rFonts w:cs="Arial"/>
                <w:b/>
                <w:sz w:val="20"/>
                <w:szCs w:val="20"/>
              </w:rPr>
            </w:pPr>
            <w:sdt>
              <w:sdtPr>
                <w:id w:val="12230964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60583924"/>
            <w:r w:rsidR="002A2FA2">
              <w:t xml:space="preserve"> </w:t>
            </w:r>
          </w:p>
        </w:tc>
        <w:permStart w:id="1538592360" w:edGrp="everyone"/>
        <w:tc>
          <w:tcPr>
            <w:tcW w:w="1018" w:type="dxa"/>
            <w:tcBorders>
              <w:top w:val="single" w:sz="36" w:space="0" w:color="E4E4E4"/>
              <w:bottom w:val="single" w:sz="36" w:space="0" w:color="E4E4E4"/>
            </w:tcBorders>
            <w:vAlign w:val="center"/>
          </w:tcPr>
          <w:p w14:paraId="7607862E" w14:textId="654BE835" w:rsidR="002A2FA2" w:rsidRPr="00992DEB" w:rsidRDefault="00BE01E2" w:rsidP="002A2FA2">
            <w:pPr>
              <w:jc w:val="center"/>
              <w:rPr>
                <w:rFonts w:cs="Arial"/>
                <w:b/>
                <w:sz w:val="20"/>
                <w:szCs w:val="20"/>
              </w:rPr>
            </w:pPr>
            <w:sdt>
              <w:sdtPr>
                <w:id w:val="-18089316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38592360"/>
            <w:r w:rsidR="002A2FA2">
              <w:t xml:space="preserve"> </w:t>
            </w:r>
          </w:p>
        </w:tc>
        <w:permStart w:id="652226924" w:edGrp="everyone"/>
        <w:tc>
          <w:tcPr>
            <w:tcW w:w="1017" w:type="dxa"/>
            <w:tcBorders>
              <w:top w:val="single" w:sz="36" w:space="0" w:color="E4E4E4"/>
              <w:bottom w:val="single" w:sz="36" w:space="0" w:color="E4E4E4"/>
            </w:tcBorders>
            <w:vAlign w:val="center"/>
          </w:tcPr>
          <w:p w14:paraId="19B39012" w14:textId="098BFC3D" w:rsidR="002A2FA2" w:rsidRPr="00992DEB" w:rsidRDefault="00BE01E2" w:rsidP="002A2FA2">
            <w:pPr>
              <w:jc w:val="center"/>
              <w:rPr>
                <w:rFonts w:cs="Arial"/>
                <w:b/>
                <w:sz w:val="20"/>
                <w:szCs w:val="20"/>
              </w:rPr>
            </w:pPr>
            <w:sdt>
              <w:sdtPr>
                <w:id w:val="17229431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52226924"/>
            <w:r w:rsidR="002A2FA2">
              <w:t xml:space="preserve"> </w:t>
            </w:r>
          </w:p>
        </w:tc>
        <w:permStart w:id="397964336" w:edGrp="everyone"/>
        <w:tc>
          <w:tcPr>
            <w:tcW w:w="1017" w:type="dxa"/>
            <w:tcBorders>
              <w:top w:val="single" w:sz="36" w:space="0" w:color="E4E4E4"/>
              <w:bottom w:val="single" w:sz="36" w:space="0" w:color="E4E4E4"/>
            </w:tcBorders>
            <w:vAlign w:val="center"/>
          </w:tcPr>
          <w:p w14:paraId="18AAB1AC" w14:textId="35433233" w:rsidR="002A2FA2" w:rsidRPr="00992DEB" w:rsidRDefault="00BE01E2" w:rsidP="002A2FA2">
            <w:pPr>
              <w:jc w:val="center"/>
              <w:rPr>
                <w:rFonts w:cs="Arial"/>
                <w:b/>
                <w:sz w:val="20"/>
                <w:szCs w:val="20"/>
              </w:rPr>
            </w:pPr>
            <w:sdt>
              <w:sdtPr>
                <w:id w:val="4604702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97964336"/>
            <w:r w:rsidR="002A2FA2">
              <w:t xml:space="preserve"> </w:t>
            </w:r>
          </w:p>
        </w:tc>
      </w:tr>
      <w:tr w:rsidR="002A2FA2" w:rsidRPr="00BB600F" w14:paraId="2EEB410E" w14:textId="77777777" w:rsidTr="007C13A1">
        <w:trPr>
          <w:trHeight w:val="573"/>
        </w:trPr>
        <w:tc>
          <w:tcPr>
            <w:tcW w:w="402" w:type="dxa"/>
            <w:tcBorders>
              <w:top w:val="single" w:sz="36" w:space="0" w:color="E4E4E4"/>
              <w:bottom w:val="single" w:sz="36" w:space="0" w:color="E4E4E4"/>
              <w:right w:val="nil"/>
            </w:tcBorders>
          </w:tcPr>
          <w:p w14:paraId="21466C5C" w14:textId="77777777" w:rsidR="002A2FA2" w:rsidRPr="00992DEB" w:rsidRDefault="002A2FA2" w:rsidP="002A2FA2">
            <w:pPr>
              <w:jc w:val="center"/>
              <w:rPr>
                <w:rFonts w:cs="Arial"/>
                <w:b/>
                <w:sz w:val="20"/>
                <w:szCs w:val="20"/>
              </w:rPr>
            </w:pPr>
            <w:r w:rsidRPr="00992DEB">
              <w:rPr>
                <w:rFonts w:cs="Arial"/>
                <w:b/>
                <w:sz w:val="20"/>
                <w:szCs w:val="20"/>
              </w:rPr>
              <w:t>4.</w:t>
            </w:r>
          </w:p>
        </w:tc>
        <w:tc>
          <w:tcPr>
            <w:tcW w:w="4148" w:type="dxa"/>
            <w:tcBorders>
              <w:top w:val="single" w:sz="36" w:space="0" w:color="E4E4E4"/>
              <w:left w:val="nil"/>
              <w:bottom w:val="single" w:sz="36" w:space="0" w:color="E4E4E4"/>
            </w:tcBorders>
          </w:tcPr>
          <w:p w14:paraId="25B7BDEB" w14:textId="77777777" w:rsidR="002A2FA2" w:rsidRPr="00992DEB" w:rsidRDefault="002A2FA2" w:rsidP="002A2FA2">
            <w:pPr>
              <w:jc w:val="left"/>
              <w:rPr>
                <w:rFonts w:cs="Arial"/>
                <w:bCs/>
                <w:sz w:val="20"/>
                <w:szCs w:val="20"/>
              </w:rPr>
            </w:pPr>
            <w:r w:rsidRPr="00992DEB">
              <w:rPr>
                <w:rFonts w:cs="Arial"/>
                <w:bCs/>
                <w:sz w:val="20"/>
                <w:szCs w:val="20"/>
              </w:rPr>
              <w:t>... je me suis senti limité dans mes activités par mes parents</w:t>
            </w:r>
          </w:p>
        </w:tc>
        <w:permStart w:id="1738292220" w:edGrp="everyone"/>
        <w:tc>
          <w:tcPr>
            <w:tcW w:w="1017" w:type="dxa"/>
            <w:tcBorders>
              <w:top w:val="single" w:sz="36" w:space="0" w:color="E4E4E4"/>
              <w:bottom w:val="single" w:sz="36" w:space="0" w:color="E4E4E4"/>
            </w:tcBorders>
            <w:vAlign w:val="center"/>
          </w:tcPr>
          <w:p w14:paraId="14FDB891" w14:textId="1FE2E366" w:rsidR="002A2FA2" w:rsidRPr="00992DEB" w:rsidRDefault="00BE01E2" w:rsidP="002A2FA2">
            <w:pPr>
              <w:jc w:val="center"/>
              <w:rPr>
                <w:rFonts w:cs="Arial"/>
                <w:b/>
                <w:sz w:val="20"/>
                <w:szCs w:val="20"/>
              </w:rPr>
            </w:pPr>
            <w:sdt>
              <w:sdtPr>
                <w:id w:val="18919920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38292220"/>
            <w:r w:rsidR="002A2FA2">
              <w:t xml:space="preserve"> </w:t>
            </w:r>
          </w:p>
        </w:tc>
        <w:permStart w:id="1169166074" w:edGrp="everyone"/>
        <w:tc>
          <w:tcPr>
            <w:tcW w:w="1017" w:type="dxa"/>
            <w:tcBorders>
              <w:top w:val="single" w:sz="36" w:space="0" w:color="E4E4E4"/>
              <w:bottom w:val="single" w:sz="36" w:space="0" w:color="E4E4E4"/>
            </w:tcBorders>
            <w:vAlign w:val="center"/>
          </w:tcPr>
          <w:p w14:paraId="649E3E22" w14:textId="27ED60EC" w:rsidR="002A2FA2" w:rsidRPr="00992DEB" w:rsidRDefault="00BE01E2" w:rsidP="002A2FA2">
            <w:pPr>
              <w:jc w:val="center"/>
              <w:rPr>
                <w:rFonts w:cs="Arial"/>
                <w:b/>
                <w:sz w:val="20"/>
                <w:szCs w:val="20"/>
              </w:rPr>
            </w:pPr>
            <w:sdt>
              <w:sdtPr>
                <w:id w:val="1332350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9166074"/>
            <w:r w:rsidR="002A2FA2">
              <w:t xml:space="preserve"> </w:t>
            </w:r>
          </w:p>
        </w:tc>
        <w:permStart w:id="245906202" w:edGrp="everyone"/>
        <w:tc>
          <w:tcPr>
            <w:tcW w:w="1018" w:type="dxa"/>
            <w:tcBorders>
              <w:top w:val="single" w:sz="36" w:space="0" w:color="E4E4E4"/>
              <w:bottom w:val="single" w:sz="36" w:space="0" w:color="E4E4E4"/>
            </w:tcBorders>
            <w:vAlign w:val="center"/>
          </w:tcPr>
          <w:p w14:paraId="25C285AE" w14:textId="6421737D" w:rsidR="002A2FA2" w:rsidRPr="00992DEB" w:rsidRDefault="00BE01E2" w:rsidP="002A2FA2">
            <w:pPr>
              <w:jc w:val="center"/>
              <w:rPr>
                <w:rFonts w:cs="Arial"/>
                <w:b/>
                <w:sz w:val="20"/>
                <w:szCs w:val="20"/>
              </w:rPr>
            </w:pPr>
            <w:sdt>
              <w:sdtPr>
                <w:id w:val="-11899079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45906202"/>
            <w:r w:rsidR="002A2FA2">
              <w:t xml:space="preserve"> </w:t>
            </w:r>
          </w:p>
        </w:tc>
        <w:permStart w:id="1706655581" w:edGrp="everyone"/>
        <w:tc>
          <w:tcPr>
            <w:tcW w:w="1017" w:type="dxa"/>
            <w:tcBorders>
              <w:top w:val="single" w:sz="36" w:space="0" w:color="E4E4E4"/>
              <w:bottom w:val="single" w:sz="36" w:space="0" w:color="E4E4E4"/>
            </w:tcBorders>
            <w:vAlign w:val="center"/>
          </w:tcPr>
          <w:p w14:paraId="328F2A32" w14:textId="417596F7" w:rsidR="002A2FA2" w:rsidRPr="00992DEB" w:rsidRDefault="00BE01E2" w:rsidP="002A2FA2">
            <w:pPr>
              <w:jc w:val="center"/>
              <w:rPr>
                <w:rFonts w:cs="Arial"/>
                <w:b/>
                <w:sz w:val="20"/>
                <w:szCs w:val="20"/>
              </w:rPr>
            </w:pPr>
            <w:sdt>
              <w:sdtPr>
                <w:id w:val="-18806967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6655581"/>
            <w:r w:rsidR="002A2FA2">
              <w:t xml:space="preserve"> </w:t>
            </w:r>
          </w:p>
        </w:tc>
        <w:permStart w:id="897019425" w:edGrp="everyone"/>
        <w:tc>
          <w:tcPr>
            <w:tcW w:w="1017" w:type="dxa"/>
            <w:tcBorders>
              <w:top w:val="single" w:sz="36" w:space="0" w:color="E4E4E4"/>
              <w:bottom w:val="single" w:sz="36" w:space="0" w:color="E4E4E4"/>
            </w:tcBorders>
            <w:vAlign w:val="center"/>
          </w:tcPr>
          <w:p w14:paraId="39528CAB" w14:textId="6092D3AA" w:rsidR="002A2FA2" w:rsidRPr="00992DEB" w:rsidRDefault="00BE01E2" w:rsidP="002A2FA2">
            <w:pPr>
              <w:jc w:val="center"/>
              <w:rPr>
                <w:rFonts w:cs="Arial"/>
                <w:b/>
                <w:sz w:val="20"/>
                <w:szCs w:val="20"/>
              </w:rPr>
            </w:pPr>
            <w:sdt>
              <w:sdtPr>
                <w:id w:val="-272613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7019425"/>
            <w:r w:rsidR="002A2FA2">
              <w:t xml:space="preserve"> </w:t>
            </w:r>
          </w:p>
        </w:tc>
      </w:tr>
      <w:tr w:rsidR="002A2FA2" w:rsidRPr="00BB600F" w14:paraId="1FDAF28B" w14:textId="77777777" w:rsidTr="007C13A1">
        <w:trPr>
          <w:trHeight w:val="578"/>
        </w:trPr>
        <w:tc>
          <w:tcPr>
            <w:tcW w:w="402" w:type="dxa"/>
            <w:tcBorders>
              <w:top w:val="single" w:sz="36" w:space="0" w:color="E4E4E4"/>
              <w:bottom w:val="single" w:sz="4" w:space="0" w:color="000000"/>
              <w:right w:val="nil"/>
            </w:tcBorders>
          </w:tcPr>
          <w:p w14:paraId="122B9420" w14:textId="77777777" w:rsidR="002A2FA2" w:rsidRPr="00992DEB" w:rsidRDefault="002A2FA2" w:rsidP="002A2FA2">
            <w:pPr>
              <w:jc w:val="center"/>
              <w:rPr>
                <w:rFonts w:cs="Arial"/>
                <w:b/>
                <w:sz w:val="20"/>
                <w:szCs w:val="20"/>
              </w:rPr>
            </w:pPr>
            <w:r w:rsidRPr="00992DEB">
              <w:rPr>
                <w:rFonts w:cs="Arial"/>
                <w:b/>
                <w:sz w:val="20"/>
                <w:szCs w:val="20"/>
              </w:rPr>
              <w:t>5.</w:t>
            </w:r>
          </w:p>
        </w:tc>
        <w:tc>
          <w:tcPr>
            <w:tcW w:w="4148" w:type="dxa"/>
            <w:tcBorders>
              <w:top w:val="single" w:sz="36" w:space="0" w:color="E4E4E4"/>
              <w:left w:val="nil"/>
              <w:bottom w:val="single" w:sz="4" w:space="0" w:color="000000"/>
            </w:tcBorders>
          </w:tcPr>
          <w:p w14:paraId="2CDE4187" w14:textId="77777777" w:rsidR="002A2FA2" w:rsidRPr="00992DEB" w:rsidRDefault="002A2FA2" w:rsidP="002A2FA2">
            <w:pPr>
              <w:jc w:val="left"/>
              <w:rPr>
                <w:rFonts w:cs="Arial"/>
                <w:bCs/>
                <w:sz w:val="20"/>
                <w:szCs w:val="20"/>
              </w:rPr>
            </w:pPr>
            <w:r w:rsidRPr="00992DEB">
              <w:rPr>
                <w:rFonts w:cs="Arial"/>
                <w:bCs/>
                <w:sz w:val="20"/>
                <w:szCs w:val="20"/>
              </w:rPr>
              <w:t>... mes parents m’ont traité comme un enfant à cause de ma maladie</w:t>
            </w:r>
          </w:p>
        </w:tc>
        <w:permStart w:id="2060269270" w:edGrp="everyone"/>
        <w:tc>
          <w:tcPr>
            <w:tcW w:w="1017" w:type="dxa"/>
            <w:tcBorders>
              <w:top w:val="single" w:sz="36" w:space="0" w:color="E4E4E4"/>
              <w:bottom w:val="single" w:sz="4" w:space="0" w:color="000000"/>
            </w:tcBorders>
            <w:vAlign w:val="center"/>
          </w:tcPr>
          <w:p w14:paraId="6584B0D5" w14:textId="62FE1D6B" w:rsidR="002A2FA2" w:rsidRPr="00992DEB" w:rsidRDefault="00BE01E2" w:rsidP="002A2FA2">
            <w:pPr>
              <w:jc w:val="center"/>
              <w:rPr>
                <w:rFonts w:cs="Arial"/>
                <w:b/>
                <w:sz w:val="20"/>
                <w:szCs w:val="20"/>
              </w:rPr>
            </w:pPr>
            <w:sdt>
              <w:sdtPr>
                <w:id w:val="-1588766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60269270"/>
            <w:r w:rsidR="002A2FA2">
              <w:t xml:space="preserve"> </w:t>
            </w:r>
          </w:p>
        </w:tc>
        <w:permStart w:id="153039488" w:edGrp="everyone"/>
        <w:tc>
          <w:tcPr>
            <w:tcW w:w="1017" w:type="dxa"/>
            <w:tcBorders>
              <w:top w:val="single" w:sz="36" w:space="0" w:color="E4E4E4"/>
              <w:bottom w:val="single" w:sz="4" w:space="0" w:color="000000"/>
            </w:tcBorders>
            <w:vAlign w:val="center"/>
          </w:tcPr>
          <w:p w14:paraId="2E80BE96" w14:textId="20137672" w:rsidR="002A2FA2" w:rsidRPr="00992DEB" w:rsidRDefault="00BE01E2" w:rsidP="002A2FA2">
            <w:pPr>
              <w:jc w:val="center"/>
              <w:rPr>
                <w:rFonts w:cs="Arial"/>
                <w:b/>
                <w:sz w:val="20"/>
                <w:szCs w:val="20"/>
              </w:rPr>
            </w:pPr>
            <w:sdt>
              <w:sdtPr>
                <w:id w:val="19532756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3039488"/>
            <w:r w:rsidR="002A2FA2">
              <w:t xml:space="preserve"> </w:t>
            </w:r>
          </w:p>
        </w:tc>
        <w:permStart w:id="1289052781" w:edGrp="everyone"/>
        <w:tc>
          <w:tcPr>
            <w:tcW w:w="1018" w:type="dxa"/>
            <w:tcBorders>
              <w:top w:val="single" w:sz="36" w:space="0" w:color="E4E4E4"/>
              <w:bottom w:val="single" w:sz="4" w:space="0" w:color="000000"/>
            </w:tcBorders>
            <w:vAlign w:val="center"/>
          </w:tcPr>
          <w:p w14:paraId="1C1C46DA" w14:textId="3BB19008" w:rsidR="002A2FA2" w:rsidRPr="00992DEB" w:rsidRDefault="00BE01E2" w:rsidP="002A2FA2">
            <w:pPr>
              <w:jc w:val="center"/>
              <w:rPr>
                <w:rFonts w:cs="Arial"/>
                <w:b/>
                <w:sz w:val="20"/>
                <w:szCs w:val="20"/>
              </w:rPr>
            </w:pPr>
            <w:sdt>
              <w:sdtPr>
                <w:id w:val="-2738666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89052781"/>
            <w:r w:rsidR="002A2FA2">
              <w:t xml:space="preserve"> </w:t>
            </w:r>
          </w:p>
        </w:tc>
        <w:permStart w:id="1523073770" w:edGrp="everyone"/>
        <w:tc>
          <w:tcPr>
            <w:tcW w:w="1017" w:type="dxa"/>
            <w:tcBorders>
              <w:top w:val="single" w:sz="36" w:space="0" w:color="E4E4E4"/>
              <w:bottom w:val="single" w:sz="4" w:space="0" w:color="000000"/>
            </w:tcBorders>
            <w:vAlign w:val="center"/>
          </w:tcPr>
          <w:p w14:paraId="03D6E22E" w14:textId="69CDDAE7" w:rsidR="002A2FA2" w:rsidRPr="00992DEB" w:rsidRDefault="00BE01E2" w:rsidP="002A2FA2">
            <w:pPr>
              <w:jc w:val="center"/>
              <w:rPr>
                <w:rFonts w:cs="Arial"/>
                <w:b/>
                <w:sz w:val="20"/>
                <w:szCs w:val="20"/>
              </w:rPr>
            </w:pPr>
            <w:sdt>
              <w:sdtPr>
                <w:id w:val="-6893677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3073770"/>
            <w:r w:rsidR="002A2FA2">
              <w:t xml:space="preserve"> </w:t>
            </w:r>
          </w:p>
        </w:tc>
        <w:permStart w:id="681338637" w:edGrp="everyone"/>
        <w:tc>
          <w:tcPr>
            <w:tcW w:w="1017" w:type="dxa"/>
            <w:tcBorders>
              <w:top w:val="single" w:sz="36" w:space="0" w:color="E4E4E4"/>
              <w:bottom w:val="single" w:sz="4" w:space="0" w:color="000000"/>
            </w:tcBorders>
            <w:vAlign w:val="center"/>
          </w:tcPr>
          <w:p w14:paraId="65AFAF0A" w14:textId="317FC3C7" w:rsidR="002A2FA2" w:rsidRPr="00992DEB" w:rsidRDefault="00BE01E2" w:rsidP="002A2FA2">
            <w:pPr>
              <w:jc w:val="center"/>
              <w:rPr>
                <w:rFonts w:cs="Arial"/>
                <w:b/>
                <w:sz w:val="20"/>
                <w:szCs w:val="20"/>
              </w:rPr>
            </w:pPr>
            <w:sdt>
              <w:sdtPr>
                <w:id w:val="19691592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81338637"/>
            <w:r w:rsidR="002A2FA2">
              <w:t xml:space="preserve"> </w:t>
            </w:r>
          </w:p>
        </w:tc>
      </w:tr>
    </w:tbl>
    <w:p w14:paraId="2D978528" w14:textId="77777777" w:rsidR="00056759" w:rsidRPr="00992DEB" w:rsidRDefault="00056759" w:rsidP="00056759">
      <w:pPr>
        <w:jc w:val="center"/>
        <w:rPr>
          <w:rFonts w:cs="Arial"/>
          <w:b/>
          <w:sz w:val="20"/>
          <w:szCs w:val="20"/>
        </w:rPr>
      </w:pPr>
      <w:r w:rsidRPr="00992DEB">
        <w:rPr>
          <w:rFonts w:cs="Arial"/>
          <w:b/>
          <w:sz w:val="20"/>
          <w:szCs w:val="20"/>
        </w:rPr>
        <w:t>... et puis avec tes amis.</w:t>
      </w:r>
    </w:p>
    <w:p w14:paraId="28DC0E06" w14:textId="77777777" w:rsidR="00056759" w:rsidRPr="00992DEB" w:rsidRDefault="00056759" w:rsidP="00056759">
      <w:pPr>
        <w:jc w:val="center"/>
        <w:rPr>
          <w:rFonts w:cs="Arial"/>
          <w:b/>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2"/>
        <w:gridCol w:w="4149"/>
        <w:gridCol w:w="980"/>
        <w:gridCol w:w="992"/>
        <w:gridCol w:w="992"/>
        <w:gridCol w:w="1022"/>
        <w:gridCol w:w="1107"/>
      </w:tblGrid>
      <w:tr w:rsidR="00056759" w:rsidRPr="00BB600F" w14:paraId="777D105B" w14:textId="77777777" w:rsidTr="00941FA5">
        <w:trPr>
          <w:trHeight w:val="455"/>
        </w:trPr>
        <w:tc>
          <w:tcPr>
            <w:tcW w:w="4551" w:type="dxa"/>
            <w:gridSpan w:val="2"/>
            <w:shd w:val="clear" w:color="auto" w:fill="E4E4E4"/>
          </w:tcPr>
          <w:p w14:paraId="1D12C264" w14:textId="77777777" w:rsidR="00056759" w:rsidRPr="00992DEB" w:rsidRDefault="00056759" w:rsidP="00056759">
            <w:pPr>
              <w:jc w:val="center"/>
              <w:rPr>
                <w:rFonts w:cs="Arial"/>
                <w:b/>
                <w:sz w:val="20"/>
                <w:szCs w:val="20"/>
              </w:rPr>
            </w:pPr>
            <w:r w:rsidRPr="00992DEB">
              <w:rPr>
                <w:rFonts w:cs="Arial"/>
                <w:b/>
                <w:sz w:val="20"/>
                <w:szCs w:val="20"/>
              </w:rPr>
              <w:t>Ces 7 derniers jours...</w:t>
            </w:r>
          </w:p>
        </w:tc>
        <w:tc>
          <w:tcPr>
            <w:tcW w:w="980" w:type="dxa"/>
            <w:shd w:val="clear" w:color="auto" w:fill="E4E4E4"/>
          </w:tcPr>
          <w:p w14:paraId="73B8315E" w14:textId="77777777" w:rsidR="00056759" w:rsidRPr="00992DEB" w:rsidRDefault="00056759" w:rsidP="00056759">
            <w:pPr>
              <w:jc w:val="center"/>
              <w:rPr>
                <w:rFonts w:cs="Arial"/>
                <w:b/>
                <w:sz w:val="20"/>
                <w:szCs w:val="20"/>
              </w:rPr>
            </w:pPr>
            <w:bookmarkStart w:id="50" w:name="..._et_puis_avec_tes_amis."/>
            <w:bookmarkEnd w:id="50"/>
            <w:r w:rsidRPr="00992DEB">
              <w:rPr>
                <w:rFonts w:cs="Arial"/>
                <w:b/>
                <w:sz w:val="20"/>
                <w:szCs w:val="20"/>
              </w:rPr>
              <w:t>jamais</w:t>
            </w:r>
          </w:p>
        </w:tc>
        <w:tc>
          <w:tcPr>
            <w:tcW w:w="992" w:type="dxa"/>
            <w:shd w:val="clear" w:color="auto" w:fill="E4E4E4"/>
          </w:tcPr>
          <w:p w14:paraId="7C4AE871" w14:textId="77777777" w:rsidR="00056759" w:rsidRPr="00992DEB" w:rsidRDefault="00056759" w:rsidP="00056759">
            <w:pPr>
              <w:jc w:val="center"/>
              <w:rPr>
                <w:rFonts w:cs="Arial"/>
                <w:b/>
                <w:sz w:val="20"/>
                <w:szCs w:val="20"/>
              </w:rPr>
            </w:pPr>
            <w:r w:rsidRPr="00992DEB">
              <w:rPr>
                <w:rFonts w:cs="Arial"/>
                <w:b/>
                <w:sz w:val="20"/>
                <w:szCs w:val="20"/>
              </w:rPr>
              <w:t>rarement</w:t>
            </w:r>
          </w:p>
        </w:tc>
        <w:tc>
          <w:tcPr>
            <w:tcW w:w="992" w:type="dxa"/>
            <w:shd w:val="clear" w:color="auto" w:fill="E4E4E4"/>
          </w:tcPr>
          <w:p w14:paraId="60C43CA5" w14:textId="77777777" w:rsidR="00056759" w:rsidRPr="00992DEB" w:rsidRDefault="00056759" w:rsidP="00056759">
            <w:pPr>
              <w:jc w:val="center"/>
              <w:rPr>
                <w:rFonts w:cs="Arial"/>
                <w:b/>
                <w:sz w:val="20"/>
                <w:szCs w:val="20"/>
              </w:rPr>
            </w:pPr>
            <w:r w:rsidRPr="00992DEB">
              <w:rPr>
                <w:rFonts w:cs="Arial"/>
                <w:b/>
                <w:sz w:val="20"/>
                <w:szCs w:val="20"/>
              </w:rPr>
              <w:t>parfois</w:t>
            </w:r>
          </w:p>
        </w:tc>
        <w:tc>
          <w:tcPr>
            <w:tcW w:w="1022" w:type="dxa"/>
            <w:shd w:val="clear" w:color="auto" w:fill="E4E4E4"/>
          </w:tcPr>
          <w:p w14:paraId="6357810C" w14:textId="77777777" w:rsidR="00056759" w:rsidRPr="00992DEB" w:rsidRDefault="00056759" w:rsidP="00056759">
            <w:pPr>
              <w:jc w:val="center"/>
              <w:rPr>
                <w:rFonts w:cs="Arial"/>
                <w:b/>
                <w:sz w:val="20"/>
                <w:szCs w:val="20"/>
              </w:rPr>
            </w:pPr>
            <w:r w:rsidRPr="00992DEB">
              <w:rPr>
                <w:rFonts w:cs="Arial"/>
                <w:b/>
                <w:sz w:val="20"/>
                <w:szCs w:val="20"/>
              </w:rPr>
              <w:t>souvent</w:t>
            </w:r>
          </w:p>
        </w:tc>
        <w:tc>
          <w:tcPr>
            <w:tcW w:w="1107" w:type="dxa"/>
            <w:shd w:val="clear" w:color="auto" w:fill="E4E4E4"/>
          </w:tcPr>
          <w:p w14:paraId="2EFE93E9" w14:textId="77777777" w:rsidR="00056759" w:rsidRPr="00992DEB" w:rsidRDefault="00056759" w:rsidP="00056759">
            <w:pPr>
              <w:jc w:val="center"/>
              <w:rPr>
                <w:rFonts w:cs="Arial"/>
                <w:b/>
                <w:sz w:val="20"/>
                <w:szCs w:val="20"/>
              </w:rPr>
            </w:pPr>
            <w:r w:rsidRPr="00992DEB">
              <w:rPr>
                <w:rFonts w:cs="Arial"/>
                <w:b/>
                <w:sz w:val="20"/>
                <w:szCs w:val="20"/>
              </w:rPr>
              <w:t>toujours</w:t>
            </w:r>
          </w:p>
        </w:tc>
      </w:tr>
      <w:tr w:rsidR="002A2FA2" w:rsidRPr="00BB600F" w14:paraId="5E07336D" w14:textId="77777777" w:rsidTr="005F01BF">
        <w:trPr>
          <w:trHeight w:val="579"/>
        </w:trPr>
        <w:tc>
          <w:tcPr>
            <w:tcW w:w="402" w:type="dxa"/>
            <w:tcBorders>
              <w:bottom w:val="single" w:sz="36" w:space="0" w:color="E4E4E4"/>
              <w:right w:val="nil"/>
            </w:tcBorders>
          </w:tcPr>
          <w:p w14:paraId="13E9748A" w14:textId="77777777" w:rsidR="002A2FA2" w:rsidRPr="00992DEB" w:rsidRDefault="002A2FA2" w:rsidP="002A2FA2">
            <w:pPr>
              <w:jc w:val="center"/>
              <w:rPr>
                <w:rFonts w:cs="Arial"/>
                <w:b/>
                <w:sz w:val="20"/>
                <w:szCs w:val="20"/>
              </w:rPr>
            </w:pPr>
            <w:r w:rsidRPr="00992DEB">
              <w:rPr>
                <w:rFonts w:cs="Arial"/>
                <w:b/>
                <w:sz w:val="20"/>
                <w:szCs w:val="20"/>
              </w:rPr>
              <w:t>1.</w:t>
            </w:r>
          </w:p>
        </w:tc>
        <w:tc>
          <w:tcPr>
            <w:tcW w:w="4149" w:type="dxa"/>
            <w:tcBorders>
              <w:left w:val="nil"/>
              <w:bottom w:val="single" w:sz="36" w:space="0" w:color="E4E4E4"/>
            </w:tcBorders>
          </w:tcPr>
          <w:p w14:paraId="7E2880CF" w14:textId="77777777" w:rsidR="002A2FA2" w:rsidRPr="00992DEB" w:rsidRDefault="002A2FA2" w:rsidP="002A2FA2">
            <w:pPr>
              <w:jc w:val="left"/>
              <w:rPr>
                <w:rFonts w:cs="Arial"/>
                <w:bCs/>
                <w:sz w:val="20"/>
                <w:szCs w:val="20"/>
              </w:rPr>
            </w:pPr>
            <w:r w:rsidRPr="00992DEB">
              <w:rPr>
                <w:rFonts w:cs="Arial"/>
                <w:bCs/>
                <w:sz w:val="20"/>
                <w:szCs w:val="20"/>
              </w:rPr>
              <w:t>... j’ai participé à certaines activités avec mes amis</w:t>
            </w:r>
          </w:p>
        </w:tc>
        <w:permStart w:id="1643478186" w:edGrp="everyone"/>
        <w:tc>
          <w:tcPr>
            <w:tcW w:w="980" w:type="dxa"/>
            <w:tcBorders>
              <w:bottom w:val="single" w:sz="36" w:space="0" w:color="E4E4E4"/>
            </w:tcBorders>
            <w:vAlign w:val="center"/>
          </w:tcPr>
          <w:p w14:paraId="72E28B9E" w14:textId="443D1C33" w:rsidR="002A2FA2" w:rsidRPr="00992DEB" w:rsidRDefault="00BE01E2" w:rsidP="002A2FA2">
            <w:pPr>
              <w:jc w:val="center"/>
              <w:rPr>
                <w:rFonts w:cs="Arial"/>
                <w:b/>
                <w:sz w:val="20"/>
                <w:szCs w:val="20"/>
              </w:rPr>
            </w:pPr>
            <w:sdt>
              <w:sdtPr>
                <w:id w:val="-11236176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43478186"/>
            <w:r w:rsidR="002A2FA2">
              <w:t xml:space="preserve"> </w:t>
            </w:r>
          </w:p>
        </w:tc>
        <w:permStart w:id="1383541727" w:edGrp="everyone"/>
        <w:tc>
          <w:tcPr>
            <w:tcW w:w="992" w:type="dxa"/>
            <w:tcBorders>
              <w:bottom w:val="single" w:sz="36" w:space="0" w:color="E4E4E4"/>
            </w:tcBorders>
            <w:vAlign w:val="center"/>
          </w:tcPr>
          <w:p w14:paraId="78132781" w14:textId="571A5299" w:rsidR="002A2FA2" w:rsidRPr="00992DEB" w:rsidRDefault="00BE01E2" w:rsidP="002A2FA2">
            <w:pPr>
              <w:jc w:val="center"/>
              <w:rPr>
                <w:rFonts w:cs="Arial"/>
                <w:b/>
                <w:sz w:val="20"/>
                <w:szCs w:val="20"/>
              </w:rPr>
            </w:pPr>
            <w:sdt>
              <w:sdtPr>
                <w:id w:val="3296437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83541727"/>
            <w:r w:rsidR="002A2FA2">
              <w:t xml:space="preserve"> </w:t>
            </w:r>
          </w:p>
        </w:tc>
        <w:permStart w:id="28525999" w:edGrp="everyone"/>
        <w:tc>
          <w:tcPr>
            <w:tcW w:w="992" w:type="dxa"/>
            <w:tcBorders>
              <w:bottom w:val="single" w:sz="36" w:space="0" w:color="E4E4E4"/>
            </w:tcBorders>
            <w:vAlign w:val="center"/>
          </w:tcPr>
          <w:p w14:paraId="11DF6A7D" w14:textId="5C2ADD9F" w:rsidR="002A2FA2" w:rsidRPr="00992DEB" w:rsidRDefault="00BE01E2" w:rsidP="002A2FA2">
            <w:pPr>
              <w:jc w:val="center"/>
              <w:rPr>
                <w:rFonts w:cs="Arial"/>
                <w:b/>
                <w:sz w:val="20"/>
                <w:szCs w:val="20"/>
              </w:rPr>
            </w:pPr>
            <w:sdt>
              <w:sdtPr>
                <w:id w:val="-6347107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8525999"/>
            <w:r w:rsidR="002A2FA2">
              <w:t xml:space="preserve"> </w:t>
            </w:r>
          </w:p>
        </w:tc>
        <w:permStart w:id="1458524157" w:edGrp="everyone"/>
        <w:tc>
          <w:tcPr>
            <w:tcW w:w="1022" w:type="dxa"/>
            <w:tcBorders>
              <w:bottom w:val="single" w:sz="36" w:space="0" w:color="E4E4E4"/>
            </w:tcBorders>
            <w:vAlign w:val="center"/>
          </w:tcPr>
          <w:p w14:paraId="4305032B" w14:textId="5F3D0B91" w:rsidR="002A2FA2" w:rsidRPr="00992DEB" w:rsidRDefault="00BE01E2" w:rsidP="002A2FA2">
            <w:pPr>
              <w:jc w:val="center"/>
              <w:rPr>
                <w:rFonts w:cs="Arial"/>
                <w:b/>
                <w:sz w:val="20"/>
                <w:szCs w:val="20"/>
              </w:rPr>
            </w:pPr>
            <w:sdt>
              <w:sdtPr>
                <w:id w:val="-11889105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58524157"/>
            <w:r w:rsidR="002A2FA2">
              <w:t xml:space="preserve"> </w:t>
            </w:r>
          </w:p>
        </w:tc>
        <w:permStart w:id="1726293543" w:edGrp="everyone"/>
        <w:tc>
          <w:tcPr>
            <w:tcW w:w="1107" w:type="dxa"/>
            <w:tcBorders>
              <w:bottom w:val="single" w:sz="36" w:space="0" w:color="E4E4E4"/>
            </w:tcBorders>
            <w:vAlign w:val="center"/>
          </w:tcPr>
          <w:p w14:paraId="32576695" w14:textId="2EDCC54A" w:rsidR="002A2FA2" w:rsidRPr="00992DEB" w:rsidRDefault="00BE01E2" w:rsidP="002A2FA2">
            <w:pPr>
              <w:jc w:val="center"/>
              <w:rPr>
                <w:rFonts w:cs="Arial"/>
                <w:b/>
                <w:sz w:val="20"/>
                <w:szCs w:val="20"/>
              </w:rPr>
            </w:pPr>
            <w:sdt>
              <w:sdtPr>
                <w:id w:val="-11071213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26293543"/>
            <w:r w:rsidR="002A2FA2">
              <w:t xml:space="preserve"> </w:t>
            </w:r>
          </w:p>
        </w:tc>
      </w:tr>
      <w:tr w:rsidR="002A2FA2" w:rsidRPr="00BB600F" w14:paraId="404C152E" w14:textId="77777777" w:rsidTr="005F01BF">
        <w:trPr>
          <w:trHeight w:val="355"/>
        </w:trPr>
        <w:tc>
          <w:tcPr>
            <w:tcW w:w="402" w:type="dxa"/>
            <w:tcBorders>
              <w:top w:val="single" w:sz="36" w:space="0" w:color="E4E4E4"/>
              <w:bottom w:val="single" w:sz="36" w:space="0" w:color="E4E4E4"/>
              <w:right w:val="nil"/>
            </w:tcBorders>
          </w:tcPr>
          <w:p w14:paraId="554CB982" w14:textId="77777777" w:rsidR="002A2FA2" w:rsidRPr="00992DEB" w:rsidRDefault="002A2FA2" w:rsidP="002A2FA2">
            <w:pPr>
              <w:jc w:val="center"/>
              <w:rPr>
                <w:rFonts w:cs="Arial"/>
                <w:b/>
                <w:sz w:val="20"/>
                <w:szCs w:val="20"/>
              </w:rPr>
            </w:pPr>
            <w:r w:rsidRPr="00992DEB">
              <w:rPr>
                <w:rFonts w:cs="Arial"/>
                <w:b/>
                <w:sz w:val="20"/>
                <w:szCs w:val="20"/>
              </w:rPr>
              <w:t>2.</w:t>
            </w:r>
          </w:p>
        </w:tc>
        <w:tc>
          <w:tcPr>
            <w:tcW w:w="4149" w:type="dxa"/>
            <w:tcBorders>
              <w:top w:val="single" w:sz="36" w:space="0" w:color="E4E4E4"/>
              <w:left w:val="nil"/>
              <w:bottom w:val="single" w:sz="36" w:space="0" w:color="E4E4E4"/>
            </w:tcBorders>
          </w:tcPr>
          <w:p w14:paraId="7B75930E" w14:textId="77777777" w:rsidR="002A2FA2" w:rsidRPr="00992DEB" w:rsidRDefault="002A2FA2" w:rsidP="002A2FA2">
            <w:pPr>
              <w:jc w:val="left"/>
              <w:rPr>
                <w:rFonts w:cs="Arial"/>
                <w:bCs/>
                <w:sz w:val="20"/>
                <w:szCs w:val="20"/>
              </w:rPr>
            </w:pPr>
            <w:r w:rsidRPr="00992DEB">
              <w:rPr>
                <w:rFonts w:cs="Arial"/>
                <w:bCs/>
                <w:sz w:val="20"/>
                <w:szCs w:val="20"/>
              </w:rPr>
              <w:t>... j’ai eu du succès parmi mes amis</w:t>
            </w:r>
          </w:p>
        </w:tc>
        <w:permStart w:id="282532281" w:edGrp="everyone"/>
        <w:tc>
          <w:tcPr>
            <w:tcW w:w="980" w:type="dxa"/>
            <w:tcBorders>
              <w:top w:val="single" w:sz="36" w:space="0" w:color="E4E4E4"/>
              <w:bottom w:val="single" w:sz="36" w:space="0" w:color="E4E4E4"/>
            </w:tcBorders>
            <w:vAlign w:val="center"/>
          </w:tcPr>
          <w:p w14:paraId="68977054" w14:textId="42ADAF25" w:rsidR="002A2FA2" w:rsidRPr="00992DEB" w:rsidRDefault="00BE01E2" w:rsidP="002A2FA2">
            <w:pPr>
              <w:jc w:val="center"/>
              <w:rPr>
                <w:rFonts w:cs="Arial"/>
                <w:b/>
                <w:sz w:val="20"/>
                <w:szCs w:val="20"/>
              </w:rPr>
            </w:pPr>
            <w:sdt>
              <w:sdtPr>
                <w:id w:val="-20121328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82532281"/>
            <w:r w:rsidR="002A2FA2">
              <w:t xml:space="preserve"> </w:t>
            </w:r>
          </w:p>
        </w:tc>
        <w:permStart w:id="637543887" w:edGrp="everyone"/>
        <w:tc>
          <w:tcPr>
            <w:tcW w:w="992" w:type="dxa"/>
            <w:tcBorders>
              <w:top w:val="single" w:sz="36" w:space="0" w:color="E4E4E4"/>
              <w:bottom w:val="single" w:sz="36" w:space="0" w:color="E4E4E4"/>
            </w:tcBorders>
            <w:vAlign w:val="center"/>
          </w:tcPr>
          <w:p w14:paraId="14BD2441" w14:textId="153263BF" w:rsidR="002A2FA2" w:rsidRPr="00992DEB" w:rsidRDefault="00BE01E2" w:rsidP="002A2FA2">
            <w:pPr>
              <w:jc w:val="center"/>
              <w:rPr>
                <w:rFonts w:cs="Arial"/>
                <w:b/>
                <w:sz w:val="20"/>
                <w:szCs w:val="20"/>
              </w:rPr>
            </w:pPr>
            <w:sdt>
              <w:sdtPr>
                <w:id w:val="-15259356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7543887"/>
            <w:r w:rsidR="002A2FA2">
              <w:t xml:space="preserve"> </w:t>
            </w:r>
          </w:p>
        </w:tc>
        <w:permStart w:id="494674352" w:edGrp="everyone"/>
        <w:tc>
          <w:tcPr>
            <w:tcW w:w="992" w:type="dxa"/>
            <w:tcBorders>
              <w:top w:val="single" w:sz="36" w:space="0" w:color="E4E4E4"/>
              <w:bottom w:val="single" w:sz="36" w:space="0" w:color="E4E4E4"/>
            </w:tcBorders>
            <w:vAlign w:val="center"/>
          </w:tcPr>
          <w:p w14:paraId="37248E02" w14:textId="4589B963" w:rsidR="002A2FA2" w:rsidRPr="00992DEB" w:rsidRDefault="00BE01E2" w:rsidP="002A2FA2">
            <w:pPr>
              <w:jc w:val="center"/>
              <w:rPr>
                <w:rFonts w:cs="Arial"/>
                <w:b/>
                <w:sz w:val="20"/>
                <w:szCs w:val="20"/>
              </w:rPr>
            </w:pPr>
            <w:sdt>
              <w:sdtPr>
                <w:id w:val="-15408239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94674352"/>
            <w:r w:rsidR="002A2FA2">
              <w:t xml:space="preserve"> </w:t>
            </w:r>
          </w:p>
        </w:tc>
        <w:permStart w:id="315586651" w:edGrp="everyone"/>
        <w:tc>
          <w:tcPr>
            <w:tcW w:w="1022" w:type="dxa"/>
            <w:tcBorders>
              <w:top w:val="single" w:sz="36" w:space="0" w:color="E4E4E4"/>
              <w:bottom w:val="single" w:sz="36" w:space="0" w:color="E4E4E4"/>
            </w:tcBorders>
            <w:vAlign w:val="center"/>
          </w:tcPr>
          <w:p w14:paraId="1068A5A4" w14:textId="373A89BF" w:rsidR="002A2FA2" w:rsidRPr="00992DEB" w:rsidRDefault="00BE01E2" w:rsidP="002A2FA2">
            <w:pPr>
              <w:jc w:val="center"/>
              <w:rPr>
                <w:rFonts w:cs="Arial"/>
                <w:b/>
                <w:sz w:val="20"/>
                <w:szCs w:val="20"/>
              </w:rPr>
            </w:pPr>
            <w:sdt>
              <w:sdtPr>
                <w:id w:val="-11111982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5586651"/>
            <w:r w:rsidR="002A2FA2">
              <w:t xml:space="preserve"> </w:t>
            </w:r>
          </w:p>
        </w:tc>
        <w:permStart w:id="652692462" w:edGrp="everyone"/>
        <w:tc>
          <w:tcPr>
            <w:tcW w:w="1107" w:type="dxa"/>
            <w:tcBorders>
              <w:top w:val="single" w:sz="36" w:space="0" w:color="E4E4E4"/>
              <w:bottom w:val="single" w:sz="36" w:space="0" w:color="E4E4E4"/>
            </w:tcBorders>
            <w:vAlign w:val="center"/>
          </w:tcPr>
          <w:p w14:paraId="19A73FED" w14:textId="2726E091" w:rsidR="002A2FA2" w:rsidRPr="00992DEB" w:rsidRDefault="00BE01E2" w:rsidP="002A2FA2">
            <w:pPr>
              <w:jc w:val="center"/>
              <w:rPr>
                <w:rFonts w:cs="Arial"/>
                <w:b/>
                <w:sz w:val="20"/>
                <w:szCs w:val="20"/>
              </w:rPr>
            </w:pPr>
            <w:sdt>
              <w:sdtPr>
                <w:id w:val="-7479587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52692462"/>
            <w:r w:rsidR="002A2FA2">
              <w:t xml:space="preserve"> </w:t>
            </w:r>
          </w:p>
        </w:tc>
      </w:tr>
      <w:tr w:rsidR="002A2FA2" w:rsidRPr="00BB600F" w14:paraId="444DE16E" w14:textId="77777777" w:rsidTr="005F01BF">
        <w:trPr>
          <w:trHeight w:val="355"/>
        </w:trPr>
        <w:tc>
          <w:tcPr>
            <w:tcW w:w="402" w:type="dxa"/>
            <w:tcBorders>
              <w:top w:val="single" w:sz="36" w:space="0" w:color="E4E4E4"/>
              <w:bottom w:val="single" w:sz="36" w:space="0" w:color="E4E4E4"/>
              <w:right w:val="nil"/>
            </w:tcBorders>
          </w:tcPr>
          <w:p w14:paraId="41D55463" w14:textId="77777777" w:rsidR="002A2FA2" w:rsidRPr="00992DEB" w:rsidRDefault="002A2FA2" w:rsidP="002A2FA2">
            <w:pPr>
              <w:jc w:val="center"/>
              <w:rPr>
                <w:rFonts w:cs="Arial"/>
                <w:b/>
                <w:sz w:val="20"/>
                <w:szCs w:val="20"/>
              </w:rPr>
            </w:pPr>
            <w:r w:rsidRPr="00992DEB">
              <w:rPr>
                <w:rFonts w:cs="Arial"/>
                <w:b/>
                <w:sz w:val="20"/>
                <w:szCs w:val="20"/>
              </w:rPr>
              <w:t>3.</w:t>
            </w:r>
          </w:p>
        </w:tc>
        <w:tc>
          <w:tcPr>
            <w:tcW w:w="4149" w:type="dxa"/>
            <w:tcBorders>
              <w:top w:val="single" w:sz="36" w:space="0" w:color="E4E4E4"/>
              <w:left w:val="nil"/>
              <w:bottom w:val="single" w:sz="36" w:space="0" w:color="E4E4E4"/>
            </w:tcBorders>
          </w:tcPr>
          <w:p w14:paraId="3013292A" w14:textId="77777777" w:rsidR="002A2FA2" w:rsidRPr="00992DEB" w:rsidRDefault="002A2FA2" w:rsidP="002A2FA2">
            <w:pPr>
              <w:jc w:val="left"/>
              <w:rPr>
                <w:rFonts w:cs="Arial"/>
                <w:bCs/>
                <w:sz w:val="20"/>
                <w:szCs w:val="20"/>
              </w:rPr>
            </w:pPr>
            <w:r w:rsidRPr="00992DEB">
              <w:rPr>
                <w:rFonts w:cs="Arial"/>
                <w:bCs/>
                <w:sz w:val="20"/>
                <w:szCs w:val="20"/>
              </w:rPr>
              <w:t>... je me suis bien entendu avec mes amis</w:t>
            </w:r>
          </w:p>
        </w:tc>
        <w:permStart w:id="377384684" w:edGrp="everyone"/>
        <w:tc>
          <w:tcPr>
            <w:tcW w:w="980" w:type="dxa"/>
            <w:tcBorders>
              <w:top w:val="single" w:sz="36" w:space="0" w:color="E4E4E4"/>
              <w:bottom w:val="single" w:sz="36" w:space="0" w:color="E4E4E4"/>
            </w:tcBorders>
            <w:vAlign w:val="center"/>
          </w:tcPr>
          <w:p w14:paraId="6A1F09DF" w14:textId="07BFEA23" w:rsidR="002A2FA2" w:rsidRPr="00992DEB" w:rsidRDefault="00BE01E2" w:rsidP="002A2FA2">
            <w:pPr>
              <w:jc w:val="center"/>
              <w:rPr>
                <w:rFonts w:cs="Arial"/>
                <w:b/>
                <w:sz w:val="20"/>
                <w:szCs w:val="20"/>
              </w:rPr>
            </w:pPr>
            <w:sdt>
              <w:sdtPr>
                <w:id w:val="12583319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77384684"/>
            <w:r w:rsidR="002A2FA2">
              <w:t xml:space="preserve"> </w:t>
            </w:r>
          </w:p>
        </w:tc>
        <w:permStart w:id="30216379" w:edGrp="everyone"/>
        <w:tc>
          <w:tcPr>
            <w:tcW w:w="992" w:type="dxa"/>
            <w:tcBorders>
              <w:top w:val="single" w:sz="36" w:space="0" w:color="E4E4E4"/>
              <w:bottom w:val="single" w:sz="36" w:space="0" w:color="E4E4E4"/>
            </w:tcBorders>
            <w:vAlign w:val="center"/>
          </w:tcPr>
          <w:p w14:paraId="43CA9324" w14:textId="52A04B34" w:rsidR="002A2FA2" w:rsidRPr="00992DEB" w:rsidRDefault="00BE01E2" w:rsidP="002A2FA2">
            <w:pPr>
              <w:jc w:val="center"/>
              <w:rPr>
                <w:rFonts w:cs="Arial"/>
                <w:b/>
                <w:sz w:val="20"/>
                <w:szCs w:val="20"/>
              </w:rPr>
            </w:pPr>
            <w:sdt>
              <w:sdtPr>
                <w:id w:val="-3524154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0216379"/>
            <w:r w:rsidR="002A2FA2">
              <w:t xml:space="preserve"> </w:t>
            </w:r>
          </w:p>
        </w:tc>
        <w:permStart w:id="331435163" w:edGrp="everyone"/>
        <w:tc>
          <w:tcPr>
            <w:tcW w:w="992" w:type="dxa"/>
            <w:tcBorders>
              <w:top w:val="single" w:sz="36" w:space="0" w:color="E4E4E4"/>
              <w:bottom w:val="single" w:sz="36" w:space="0" w:color="E4E4E4"/>
            </w:tcBorders>
            <w:vAlign w:val="center"/>
          </w:tcPr>
          <w:p w14:paraId="4D7BB1D5" w14:textId="102BB1B6" w:rsidR="002A2FA2" w:rsidRPr="00992DEB" w:rsidRDefault="00BE01E2" w:rsidP="002A2FA2">
            <w:pPr>
              <w:jc w:val="center"/>
              <w:rPr>
                <w:rFonts w:cs="Arial"/>
                <w:b/>
                <w:sz w:val="20"/>
                <w:szCs w:val="20"/>
              </w:rPr>
            </w:pPr>
            <w:sdt>
              <w:sdtPr>
                <w:id w:val="15861846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1435163"/>
            <w:r w:rsidR="002A2FA2">
              <w:t xml:space="preserve"> </w:t>
            </w:r>
          </w:p>
        </w:tc>
        <w:permStart w:id="1120484730" w:edGrp="everyone"/>
        <w:tc>
          <w:tcPr>
            <w:tcW w:w="1022" w:type="dxa"/>
            <w:tcBorders>
              <w:top w:val="single" w:sz="36" w:space="0" w:color="E4E4E4"/>
              <w:bottom w:val="single" w:sz="36" w:space="0" w:color="E4E4E4"/>
            </w:tcBorders>
            <w:vAlign w:val="center"/>
          </w:tcPr>
          <w:p w14:paraId="1D62057C" w14:textId="50B375C5" w:rsidR="002A2FA2" w:rsidRPr="00992DEB" w:rsidRDefault="00BE01E2" w:rsidP="002A2FA2">
            <w:pPr>
              <w:jc w:val="center"/>
              <w:rPr>
                <w:rFonts w:cs="Arial"/>
                <w:b/>
                <w:sz w:val="20"/>
                <w:szCs w:val="20"/>
              </w:rPr>
            </w:pPr>
            <w:sdt>
              <w:sdtPr>
                <w:id w:val="-7504986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20484730"/>
            <w:r w:rsidR="002A2FA2">
              <w:t xml:space="preserve"> </w:t>
            </w:r>
          </w:p>
        </w:tc>
        <w:permStart w:id="207034229" w:edGrp="everyone"/>
        <w:tc>
          <w:tcPr>
            <w:tcW w:w="1107" w:type="dxa"/>
            <w:tcBorders>
              <w:top w:val="single" w:sz="36" w:space="0" w:color="E4E4E4"/>
              <w:bottom w:val="single" w:sz="36" w:space="0" w:color="E4E4E4"/>
            </w:tcBorders>
            <w:vAlign w:val="center"/>
          </w:tcPr>
          <w:p w14:paraId="54791600" w14:textId="18BAFE09" w:rsidR="002A2FA2" w:rsidRPr="00992DEB" w:rsidRDefault="00BE01E2" w:rsidP="002A2FA2">
            <w:pPr>
              <w:jc w:val="center"/>
              <w:rPr>
                <w:rFonts w:cs="Arial"/>
                <w:b/>
                <w:sz w:val="20"/>
                <w:szCs w:val="20"/>
              </w:rPr>
            </w:pPr>
            <w:sdt>
              <w:sdtPr>
                <w:id w:val="-7786430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034229"/>
            <w:r w:rsidR="002A2FA2">
              <w:t xml:space="preserve"> </w:t>
            </w:r>
          </w:p>
        </w:tc>
      </w:tr>
      <w:tr w:rsidR="002A2FA2" w:rsidRPr="00BB600F" w14:paraId="1AB513AC" w14:textId="77777777" w:rsidTr="005F01BF">
        <w:trPr>
          <w:trHeight w:val="573"/>
        </w:trPr>
        <w:tc>
          <w:tcPr>
            <w:tcW w:w="402" w:type="dxa"/>
            <w:tcBorders>
              <w:top w:val="single" w:sz="36" w:space="0" w:color="E4E4E4"/>
              <w:bottom w:val="single" w:sz="36" w:space="0" w:color="E4E4E4"/>
              <w:right w:val="nil"/>
            </w:tcBorders>
          </w:tcPr>
          <w:p w14:paraId="7ACE1438" w14:textId="77777777" w:rsidR="002A2FA2" w:rsidRPr="00992DEB" w:rsidRDefault="002A2FA2" w:rsidP="002A2FA2">
            <w:pPr>
              <w:jc w:val="center"/>
              <w:rPr>
                <w:rFonts w:cs="Arial"/>
                <w:b/>
                <w:sz w:val="20"/>
                <w:szCs w:val="20"/>
              </w:rPr>
            </w:pPr>
            <w:r w:rsidRPr="00992DEB">
              <w:rPr>
                <w:rFonts w:cs="Arial"/>
                <w:b/>
                <w:sz w:val="20"/>
                <w:szCs w:val="20"/>
              </w:rPr>
              <w:t>4.</w:t>
            </w:r>
          </w:p>
        </w:tc>
        <w:tc>
          <w:tcPr>
            <w:tcW w:w="4149" w:type="dxa"/>
            <w:tcBorders>
              <w:top w:val="single" w:sz="36" w:space="0" w:color="E4E4E4"/>
              <w:left w:val="nil"/>
              <w:bottom w:val="single" w:sz="36" w:space="0" w:color="E4E4E4"/>
            </w:tcBorders>
          </w:tcPr>
          <w:p w14:paraId="4EEAB1B0" w14:textId="77777777" w:rsidR="002A2FA2" w:rsidRPr="00992DEB" w:rsidRDefault="002A2FA2" w:rsidP="002A2FA2">
            <w:pPr>
              <w:jc w:val="left"/>
              <w:rPr>
                <w:rFonts w:cs="Arial"/>
                <w:bCs/>
                <w:sz w:val="20"/>
                <w:szCs w:val="20"/>
              </w:rPr>
            </w:pPr>
            <w:r w:rsidRPr="00992DEB">
              <w:rPr>
                <w:rFonts w:cs="Arial"/>
                <w:bCs/>
                <w:sz w:val="20"/>
                <w:szCs w:val="20"/>
              </w:rPr>
              <w:t>... j’ai eu le sentiment d’être différent des autres</w:t>
            </w:r>
          </w:p>
        </w:tc>
        <w:permStart w:id="470299831" w:edGrp="everyone"/>
        <w:tc>
          <w:tcPr>
            <w:tcW w:w="980" w:type="dxa"/>
            <w:tcBorders>
              <w:top w:val="single" w:sz="36" w:space="0" w:color="E4E4E4"/>
              <w:bottom w:val="single" w:sz="36" w:space="0" w:color="E4E4E4"/>
            </w:tcBorders>
            <w:vAlign w:val="center"/>
          </w:tcPr>
          <w:p w14:paraId="1CAF84D5" w14:textId="5A7FF1C4" w:rsidR="002A2FA2" w:rsidRPr="00992DEB" w:rsidRDefault="00BE01E2" w:rsidP="002A2FA2">
            <w:pPr>
              <w:jc w:val="center"/>
              <w:rPr>
                <w:rFonts w:cs="Arial"/>
                <w:b/>
                <w:sz w:val="20"/>
                <w:szCs w:val="20"/>
              </w:rPr>
            </w:pPr>
            <w:sdt>
              <w:sdtPr>
                <w:id w:val="1323829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70299831"/>
            <w:r w:rsidR="002A2FA2">
              <w:t xml:space="preserve"> </w:t>
            </w:r>
          </w:p>
        </w:tc>
        <w:permStart w:id="298527189" w:edGrp="everyone"/>
        <w:tc>
          <w:tcPr>
            <w:tcW w:w="992" w:type="dxa"/>
            <w:tcBorders>
              <w:top w:val="single" w:sz="36" w:space="0" w:color="E4E4E4"/>
              <w:bottom w:val="single" w:sz="36" w:space="0" w:color="E4E4E4"/>
            </w:tcBorders>
            <w:vAlign w:val="center"/>
          </w:tcPr>
          <w:p w14:paraId="14879555" w14:textId="5AB8DC94" w:rsidR="002A2FA2" w:rsidRPr="00992DEB" w:rsidRDefault="00BE01E2" w:rsidP="002A2FA2">
            <w:pPr>
              <w:jc w:val="center"/>
              <w:rPr>
                <w:rFonts w:cs="Arial"/>
                <w:b/>
                <w:sz w:val="20"/>
                <w:szCs w:val="20"/>
              </w:rPr>
            </w:pPr>
            <w:sdt>
              <w:sdtPr>
                <w:id w:val="14266192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98527189"/>
            <w:r w:rsidR="002A2FA2">
              <w:t xml:space="preserve"> </w:t>
            </w:r>
          </w:p>
        </w:tc>
        <w:permStart w:id="1448372609" w:edGrp="everyone"/>
        <w:tc>
          <w:tcPr>
            <w:tcW w:w="992" w:type="dxa"/>
            <w:tcBorders>
              <w:top w:val="single" w:sz="36" w:space="0" w:color="E4E4E4"/>
              <w:bottom w:val="single" w:sz="36" w:space="0" w:color="E4E4E4"/>
            </w:tcBorders>
            <w:vAlign w:val="center"/>
          </w:tcPr>
          <w:p w14:paraId="307888F7" w14:textId="2A897D33" w:rsidR="002A2FA2" w:rsidRPr="00992DEB" w:rsidRDefault="00BE01E2" w:rsidP="002A2FA2">
            <w:pPr>
              <w:jc w:val="center"/>
              <w:rPr>
                <w:rFonts w:cs="Arial"/>
                <w:b/>
                <w:sz w:val="20"/>
                <w:szCs w:val="20"/>
              </w:rPr>
            </w:pPr>
            <w:sdt>
              <w:sdtPr>
                <w:id w:val="930636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48372609"/>
            <w:r w:rsidR="002A2FA2">
              <w:t xml:space="preserve"> </w:t>
            </w:r>
          </w:p>
        </w:tc>
        <w:permStart w:id="511125400" w:edGrp="everyone"/>
        <w:tc>
          <w:tcPr>
            <w:tcW w:w="1022" w:type="dxa"/>
            <w:tcBorders>
              <w:top w:val="single" w:sz="36" w:space="0" w:color="E4E4E4"/>
              <w:bottom w:val="single" w:sz="36" w:space="0" w:color="E4E4E4"/>
            </w:tcBorders>
            <w:vAlign w:val="center"/>
          </w:tcPr>
          <w:p w14:paraId="1B2B3038" w14:textId="63767040" w:rsidR="002A2FA2" w:rsidRPr="00992DEB" w:rsidRDefault="00BE01E2" w:rsidP="002A2FA2">
            <w:pPr>
              <w:jc w:val="center"/>
              <w:rPr>
                <w:rFonts w:cs="Arial"/>
                <w:b/>
                <w:sz w:val="20"/>
                <w:szCs w:val="20"/>
              </w:rPr>
            </w:pPr>
            <w:sdt>
              <w:sdtPr>
                <w:id w:val="11173368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11125400"/>
            <w:r w:rsidR="002A2FA2">
              <w:t xml:space="preserve"> </w:t>
            </w:r>
          </w:p>
        </w:tc>
        <w:permStart w:id="326707729" w:edGrp="everyone"/>
        <w:tc>
          <w:tcPr>
            <w:tcW w:w="1107" w:type="dxa"/>
            <w:tcBorders>
              <w:top w:val="single" w:sz="36" w:space="0" w:color="E4E4E4"/>
              <w:bottom w:val="single" w:sz="36" w:space="0" w:color="E4E4E4"/>
            </w:tcBorders>
            <w:vAlign w:val="center"/>
          </w:tcPr>
          <w:p w14:paraId="62E58891" w14:textId="42361D5C" w:rsidR="002A2FA2" w:rsidRPr="00992DEB" w:rsidRDefault="00BE01E2" w:rsidP="002A2FA2">
            <w:pPr>
              <w:jc w:val="center"/>
              <w:rPr>
                <w:rFonts w:cs="Arial"/>
                <w:b/>
                <w:sz w:val="20"/>
                <w:szCs w:val="20"/>
              </w:rPr>
            </w:pPr>
            <w:sdt>
              <w:sdtPr>
                <w:id w:val="-9643458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26707729"/>
            <w:r w:rsidR="002A2FA2">
              <w:t xml:space="preserve"> </w:t>
            </w:r>
          </w:p>
        </w:tc>
      </w:tr>
      <w:tr w:rsidR="002A2FA2" w:rsidRPr="00BB600F" w14:paraId="743F6343" w14:textId="77777777" w:rsidTr="005F01BF">
        <w:trPr>
          <w:trHeight w:val="578"/>
        </w:trPr>
        <w:tc>
          <w:tcPr>
            <w:tcW w:w="402" w:type="dxa"/>
            <w:tcBorders>
              <w:top w:val="single" w:sz="36" w:space="0" w:color="E4E4E4"/>
              <w:bottom w:val="single" w:sz="4" w:space="0" w:color="000000"/>
              <w:right w:val="nil"/>
            </w:tcBorders>
          </w:tcPr>
          <w:p w14:paraId="2FC05DAA" w14:textId="77777777" w:rsidR="002A2FA2" w:rsidRPr="00E41F33" w:rsidRDefault="002A2FA2" w:rsidP="002A2FA2">
            <w:pPr>
              <w:jc w:val="center"/>
              <w:rPr>
                <w:rFonts w:cs="Arial"/>
                <w:b/>
                <w:sz w:val="20"/>
                <w:szCs w:val="20"/>
              </w:rPr>
            </w:pPr>
            <w:r w:rsidRPr="00E41F33">
              <w:rPr>
                <w:rFonts w:cs="Arial"/>
                <w:b/>
                <w:sz w:val="20"/>
                <w:szCs w:val="20"/>
              </w:rPr>
              <w:t>5.</w:t>
            </w:r>
          </w:p>
        </w:tc>
        <w:tc>
          <w:tcPr>
            <w:tcW w:w="4149" w:type="dxa"/>
            <w:tcBorders>
              <w:top w:val="single" w:sz="36" w:space="0" w:color="E4E4E4"/>
              <w:left w:val="nil"/>
              <w:bottom w:val="single" w:sz="4" w:space="0" w:color="000000"/>
            </w:tcBorders>
          </w:tcPr>
          <w:p w14:paraId="01D614BC" w14:textId="77777777" w:rsidR="002A2FA2" w:rsidRPr="00E41F33" w:rsidRDefault="002A2FA2" w:rsidP="002A2FA2">
            <w:pPr>
              <w:jc w:val="left"/>
              <w:rPr>
                <w:rFonts w:cs="Arial"/>
                <w:bCs/>
                <w:sz w:val="20"/>
                <w:szCs w:val="20"/>
              </w:rPr>
            </w:pPr>
            <w:r w:rsidRPr="00E41F33">
              <w:rPr>
                <w:rFonts w:cs="Arial"/>
                <w:bCs/>
                <w:sz w:val="20"/>
                <w:szCs w:val="20"/>
              </w:rPr>
              <w:t>... j’ai évité que les autres ne remarquent ma maladie</w:t>
            </w:r>
          </w:p>
        </w:tc>
        <w:permStart w:id="7868953" w:edGrp="everyone"/>
        <w:tc>
          <w:tcPr>
            <w:tcW w:w="980" w:type="dxa"/>
            <w:tcBorders>
              <w:top w:val="single" w:sz="36" w:space="0" w:color="E4E4E4"/>
              <w:bottom w:val="single" w:sz="4" w:space="0" w:color="000000"/>
            </w:tcBorders>
            <w:vAlign w:val="center"/>
          </w:tcPr>
          <w:p w14:paraId="0CE618D6" w14:textId="366DF018" w:rsidR="002A2FA2" w:rsidRPr="00E41F33" w:rsidRDefault="00BE01E2" w:rsidP="002A2FA2">
            <w:pPr>
              <w:jc w:val="center"/>
              <w:rPr>
                <w:rFonts w:cs="Arial"/>
                <w:b/>
                <w:sz w:val="20"/>
                <w:szCs w:val="20"/>
              </w:rPr>
            </w:pPr>
            <w:sdt>
              <w:sdtPr>
                <w:id w:val="-20949810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68953"/>
            <w:r w:rsidR="002A2FA2">
              <w:t xml:space="preserve"> </w:t>
            </w:r>
          </w:p>
        </w:tc>
        <w:permStart w:id="947716847" w:edGrp="everyone"/>
        <w:tc>
          <w:tcPr>
            <w:tcW w:w="992" w:type="dxa"/>
            <w:tcBorders>
              <w:top w:val="single" w:sz="36" w:space="0" w:color="E4E4E4"/>
              <w:bottom w:val="single" w:sz="4" w:space="0" w:color="000000"/>
            </w:tcBorders>
            <w:vAlign w:val="center"/>
          </w:tcPr>
          <w:p w14:paraId="7253877C" w14:textId="44BCFE33" w:rsidR="002A2FA2" w:rsidRPr="00E41F33" w:rsidRDefault="00BE01E2" w:rsidP="002A2FA2">
            <w:pPr>
              <w:jc w:val="center"/>
              <w:rPr>
                <w:rFonts w:cs="Arial"/>
                <w:b/>
                <w:sz w:val="20"/>
                <w:szCs w:val="20"/>
              </w:rPr>
            </w:pPr>
            <w:sdt>
              <w:sdtPr>
                <w:id w:val="-14719723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47716847"/>
            <w:r w:rsidR="002A2FA2">
              <w:t xml:space="preserve"> </w:t>
            </w:r>
          </w:p>
        </w:tc>
        <w:permStart w:id="1412700249" w:edGrp="everyone"/>
        <w:tc>
          <w:tcPr>
            <w:tcW w:w="992" w:type="dxa"/>
            <w:tcBorders>
              <w:top w:val="single" w:sz="36" w:space="0" w:color="E4E4E4"/>
              <w:bottom w:val="single" w:sz="4" w:space="0" w:color="000000"/>
            </w:tcBorders>
            <w:vAlign w:val="center"/>
          </w:tcPr>
          <w:p w14:paraId="0981844C" w14:textId="0A1B6E1B" w:rsidR="002A2FA2" w:rsidRPr="00E41F33" w:rsidRDefault="00BE01E2" w:rsidP="002A2FA2">
            <w:pPr>
              <w:jc w:val="center"/>
              <w:rPr>
                <w:rFonts w:cs="Arial"/>
                <w:b/>
                <w:sz w:val="20"/>
                <w:szCs w:val="20"/>
              </w:rPr>
            </w:pPr>
            <w:sdt>
              <w:sdtPr>
                <w:id w:val="-981853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2700249"/>
            <w:r w:rsidR="002A2FA2">
              <w:t xml:space="preserve"> </w:t>
            </w:r>
          </w:p>
        </w:tc>
        <w:permStart w:id="228852999" w:edGrp="everyone"/>
        <w:tc>
          <w:tcPr>
            <w:tcW w:w="1022" w:type="dxa"/>
            <w:tcBorders>
              <w:top w:val="single" w:sz="36" w:space="0" w:color="E4E4E4"/>
              <w:bottom w:val="single" w:sz="4" w:space="0" w:color="000000"/>
            </w:tcBorders>
            <w:vAlign w:val="center"/>
          </w:tcPr>
          <w:p w14:paraId="48BCFD4C" w14:textId="747C3F29" w:rsidR="002A2FA2" w:rsidRPr="00E41F33" w:rsidRDefault="00BE01E2" w:rsidP="002A2FA2">
            <w:pPr>
              <w:jc w:val="center"/>
              <w:rPr>
                <w:rFonts w:cs="Arial"/>
                <w:b/>
                <w:sz w:val="20"/>
                <w:szCs w:val="20"/>
              </w:rPr>
            </w:pPr>
            <w:sdt>
              <w:sdtPr>
                <w:id w:val="16389934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28852999"/>
            <w:r w:rsidR="002A2FA2">
              <w:t xml:space="preserve"> </w:t>
            </w:r>
          </w:p>
        </w:tc>
        <w:permStart w:id="2050504086" w:edGrp="everyone"/>
        <w:tc>
          <w:tcPr>
            <w:tcW w:w="1107" w:type="dxa"/>
            <w:tcBorders>
              <w:top w:val="single" w:sz="36" w:space="0" w:color="E4E4E4"/>
              <w:bottom w:val="single" w:sz="4" w:space="0" w:color="000000"/>
            </w:tcBorders>
            <w:vAlign w:val="center"/>
          </w:tcPr>
          <w:p w14:paraId="154E3477" w14:textId="1B9F6214" w:rsidR="002A2FA2" w:rsidRPr="00E41F33" w:rsidRDefault="00BE01E2" w:rsidP="002A2FA2">
            <w:pPr>
              <w:jc w:val="center"/>
              <w:rPr>
                <w:rFonts w:cs="Arial"/>
                <w:b/>
                <w:sz w:val="20"/>
                <w:szCs w:val="20"/>
              </w:rPr>
            </w:pPr>
            <w:sdt>
              <w:sdtPr>
                <w:id w:val="-3380786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50504086"/>
            <w:r w:rsidR="002A2FA2">
              <w:t xml:space="preserve"> </w:t>
            </w:r>
          </w:p>
        </w:tc>
      </w:tr>
    </w:tbl>
    <w:p w14:paraId="3ECFFDB9" w14:textId="77777777" w:rsidR="00056759" w:rsidRPr="00E41F33" w:rsidRDefault="00056759" w:rsidP="00056759">
      <w:pPr>
        <w:jc w:val="center"/>
        <w:rPr>
          <w:rFonts w:cs="Arial"/>
          <w:b/>
          <w:sz w:val="20"/>
          <w:szCs w:val="20"/>
        </w:rPr>
      </w:pPr>
      <w:r w:rsidRPr="00E41F33">
        <w:rPr>
          <w:rFonts w:cs="Arial"/>
          <w:b/>
          <w:sz w:val="20"/>
          <w:szCs w:val="20"/>
        </w:rPr>
        <w:t>Maintenant nous aimerions que tu nous parles de l’école.</w:t>
      </w:r>
    </w:p>
    <w:p w14:paraId="4C4569C3" w14:textId="77777777" w:rsidR="00056759" w:rsidRPr="00E41F33" w:rsidRDefault="00056759" w:rsidP="00056759">
      <w:pPr>
        <w:jc w:val="center"/>
        <w:rPr>
          <w:rFonts w:cs="Arial"/>
          <w:b/>
          <w:sz w:val="20"/>
          <w:szCs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0"/>
        <w:gridCol w:w="4140"/>
        <w:gridCol w:w="979"/>
        <w:gridCol w:w="991"/>
        <w:gridCol w:w="991"/>
        <w:gridCol w:w="1021"/>
        <w:gridCol w:w="1106"/>
      </w:tblGrid>
      <w:tr w:rsidR="00056759" w:rsidRPr="00BB600F" w14:paraId="73FA3D26" w14:textId="77777777" w:rsidTr="00941FA5">
        <w:trPr>
          <w:trHeight w:val="455"/>
        </w:trPr>
        <w:tc>
          <w:tcPr>
            <w:tcW w:w="4550" w:type="dxa"/>
            <w:gridSpan w:val="2"/>
            <w:shd w:val="clear" w:color="auto" w:fill="E4E4E4"/>
          </w:tcPr>
          <w:p w14:paraId="1DF74997" w14:textId="77777777" w:rsidR="00056759" w:rsidRPr="00E41F33" w:rsidRDefault="00056759" w:rsidP="00056759">
            <w:pPr>
              <w:jc w:val="center"/>
              <w:rPr>
                <w:rFonts w:cs="Arial"/>
                <w:b/>
                <w:sz w:val="20"/>
                <w:szCs w:val="20"/>
              </w:rPr>
            </w:pPr>
            <w:r w:rsidRPr="00E41F33">
              <w:rPr>
                <w:rFonts w:cs="Arial"/>
                <w:b/>
                <w:sz w:val="20"/>
                <w:szCs w:val="20"/>
              </w:rPr>
              <w:lastRenderedPageBreak/>
              <w:t xml:space="preserve">Ces 7 </w:t>
            </w:r>
            <w:bookmarkStart w:id="51" w:name="Maintenant_nous_aimerions_que_tu_nous_pa"/>
            <w:bookmarkEnd w:id="51"/>
            <w:r w:rsidRPr="00E41F33">
              <w:rPr>
                <w:rFonts w:cs="Arial"/>
                <w:b/>
                <w:sz w:val="20"/>
                <w:szCs w:val="20"/>
              </w:rPr>
              <w:t>derniers jours...</w:t>
            </w:r>
          </w:p>
        </w:tc>
        <w:tc>
          <w:tcPr>
            <w:tcW w:w="979" w:type="dxa"/>
            <w:shd w:val="clear" w:color="auto" w:fill="E4E4E4"/>
          </w:tcPr>
          <w:p w14:paraId="32CEE0FA" w14:textId="77777777" w:rsidR="00056759" w:rsidRPr="00E41F33" w:rsidRDefault="00056759" w:rsidP="00056759">
            <w:pPr>
              <w:jc w:val="center"/>
              <w:rPr>
                <w:rFonts w:cs="Arial"/>
                <w:b/>
                <w:sz w:val="20"/>
                <w:szCs w:val="20"/>
              </w:rPr>
            </w:pPr>
            <w:r w:rsidRPr="00E41F33">
              <w:rPr>
                <w:rFonts w:cs="Arial"/>
                <w:b/>
                <w:sz w:val="20"/>
                <w:szCs w:val="20"/>
              </w:rPr>
              <w:t>jamais</w:t>
            </w:r>
          </w:p>
        </w:tc>
        <w:tc>
          <w:tcPr>
            <w:tcW w:w="991" w:type="dxa"/>
            <w:shd w:val="clear" w:color="auto" w:fill="E4E4E4"/>
          </w:tcPr>
          <w:p w14:paraId="4599965C" w14:textId="77777777" w:rsidR="00056759" w:rsidRPr="00E41F33" w:rsidRDefault="00056759" w:rsidP="00056759">
            <w:pPr>
              <w:jc w:val="center"/>
              <w:rPr>
                <w:rFonts w:cs="Arial"/>
                <w:b/>
                <w:sz w:val="20"/>
                <w:szCs w:val="20"/>
              </w:rPr>
            </w:pPr>
            <w:r w:rsidRPr="00E41F33">
              <w:rPr>
                <w:rFonts w:cs="Arial"/>
                <w:b/>
                <w:sz w:val="20"/>
                <w:szCs w:val="20"/>
              </w:rPr>
              <w:t>rarement</w:t>
            </w:r>
          </w:p>
        </w:tc>
        <w:tc>
          <w:tcPr>
            <w:tcW w:w="991" w:type="dxa"/>
            <w:shd w:val="clear" w:color="auto" w:fill="E4E4E4"/>
          </w:tcPr>
          <w:p w14:paraId="302A2276" w14:textId="77777777" w:rsidR="00056759" w:rsidRPr="00E41F33" w:rsidRDefault="00056759" w:rsidP="00056759">
            <w:pPr>
              <w:jc w:val="center"/>
              <w:rPr>
                <w:rFonts w:cs="Arial"/>
                <w:b/>
                <w:sz w:val="20"/>
                <w:szCs w:val="20"/>
              </w:rPr>
            </w:pPr>
            <w:r w:rsidRPr="00E41F33">
              <w:rPr>
                <w:rFonts w:cs="Arial"/>
                <w:b/>
                <w:sz w:val="20"/>
                <w:szCs w:val="20"/>
              </w:rPr>
              <w:t>parfois</w:t>
            </w:r>
          </w:p>
        </w:tc>
        <w:tc>
          <w:tcPr>
            <w:tcW w:w="1021" w:type="dxa"/>
            <w:shd w:val="clear" w:color="auto" w:fill="E4E4E4"/>
          </w:tcPr>
          <w:p w14:paraId="5B78D6F1" w14:textId="77777777" w:rsidR="00056759" w:rsidRPr="00E41F33" w:rsidRDefault="00056759" w:rsidP="00056759">
            <w:pPr>
              <w:jc w:val="center"/>
              <w:rPr>
                <w:rFonts w:cs="Arial"/>
                <w:b/>
                <w:sz w:val="20"/>
                <w:szCs w:val="20"/>
              </w:rPr>
            </w:pPr>
            <w:r w:rsidRPr="00E41F33">
              <w:rPr>
                <w:rFonts w:cs="Arial"/>
                <w:b/>
                <w:sz w:val="20"/>
                <w:szCs w:val="20"/>
              </w:rPr>
              <w:t>souvent</w:t>
            </w:r>
          </w:p>
        </w:tc>
        <w:tc>
          <w:tcPr>
            <w:tcW w:w="1106" w:type="dxa"/>
            <w:shd w:val="clear" w:color="auto" w:fill="E4E4E4"/>
          </w:tcPr>
          <w:p w14:paraId="45DABFBB" w14:textId="77777777" w:rsidR="00056759" w:rsidRPr="00E41F33" w:rsidRDefault="00056759" w:rsidP="00056759">
            <w:pPr>
              <w:jc w:val="center"/>
              <w:rPr>
                <w:rFonts w:cs="Arial"/>
                <w:b/>
                <w:sz w:val="20"/>
                <w:szCs w:val="20"/>
              </w:rPr>
            </w:pPr>
            <w:r w:rsidRPr="00E41F33">
              <w:rPr>
                <w:rFonts w:cs="Arial"/>
                <w:b/>
                <w:sz w:val="20"/>
                <w:szCs w:val="20"/>
              </w:rPr>
              <w:t>toujours</w:t>
            </w:r>
          </w:p>
        </w:tc>
      </w:tr>
      <w:tr w:rsidR="002A2FA2" w:rsidRPr="00BB600F" w14:paraId="12C59079" w14:textId="77777777" w:rsidTr="001B0C87">
        <w:trPr>
          <w:trHeight w:val="579"/>
        </w:trPr>
        <w:tc>
          <w:tcPr>
            <w:tcW w:w="410" w:type="dxa"/>
            <w:tcBorders>
              <w:bottom w:val="single" w:sz="36" w:space="0" w:color="E4E4E4"/>
              <w:right w:val="nil"/>
            </w:tcBorders>
          </w:tcPr>
          <w:p w14:paraId="6208E14D" w14:textId="77777777" w:rsidR="002A2FA2" w:rsidRPr="00E41F33" w:rsidRDefault="002A2FA2" w:rsidP="002A2FA2">
            <w:pPr>
              <w:jc w:val="center"/>
              <w:rPr>
                <w:rFonts w:cs="Arial"/>
                <w:b/>
                <w:sz w:val="20"/>
                <w:szCs w:val="20"/>
              </w:rPr>
            </w:pPr>
            <w:r w:rsidRPr="00E41F33">
              <w:rPr>
                <w:rFonts w:cs="Arial"/>
                <w:b/>
                <w:sz w:val="20"/>
                <w:szCs w:val="20"/>
              </w:rPr>
              <w:t>1.</w:t>
            </w:r>
          </w:p>
        </w:tc>
        <w:tc>
          <w:tcPr>
            <w:tcW w:w="4140" w:type="dxa"/>
            <w:tcBorders>
              <w:left w:val="nil"/>
              <w:bottom w:val="single" w:sz="36" w:space="0" w:color="E4E4E4"/>
            </w:tcBorders>
          </w:tcPr>
          <w:p w14:paraId="09B8229D" w14:textId="77777777" w:rsidR="002A2FA2" w:rsidRPr="00E41F33" w:rsidRDefault="002A2FA2" w:rsidP="002A2FA2">
            <w:pPr>
              <w:jc w:val="left"/>
              <w:rPr>
                <w:rFonts w:cs="Arial"/>
                <w:bCs/>
                <w:sz w:val="20"/>
                <w:szCs w:val="20"/>
              </w:rPr>
            </w:pPr>
            <w:r w:rsidRPr="00E41F33">
              <w:rPr>
                <w:rFonts w:cs="Arial"/>
                <w:bCs/>
                <w:sz w:val="20"/>
                <w:szCs w:val="20"/>
              </w:rPr>
              <w:t>... j’ai bien réussi à faire mes devoirs à l'école</w:t>
            </w:r>
          </w:p>
        </w:tc>
        <w:permStart w:id="1288248470" w:edGrp="everyone"/>
        <w:tc>
          <w:tcPr>
            <w:tcW w:w="979" w:type="dxa"/>
            <w:tcBorders>
              <w:bottom w:val="single" w:sz="36" w:space="0" w:color="E4E4E4"/>
            </w:tcBorders>
            <w:vAlign w:val="center"/>
          </w:tcPr>
          <w:p w14:paraId="78149A21" w14:textId="6B3854AD" w:rsidR="002A2FA2" w:rsidRPr="00E41F33" w:rsidRDefault="00BE01E2" w:rsidP="002A2FA2">
            <w:pPr>
              <w:jc w:val="center"/>
              <w:rPr>
                <w:rFonts w:cs="Arial"/>
                <w:b/>
                <w:sz w:val="20"/>
                <w:szCs w:val="20"/>
              </w:rPr>
            </w:pPr>
            <w:sdt>
              <w:sdtPr>
                <w:id w:val="6572782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88248470"/>
            <w:r w:rsidR="002A2FA2">
              <w:t xml:space="preserve"> </w:t>
            </w:r>
          </w:p>
        </w:tc>
        <w:permStart w:id="1279198840" w:edGrp="everyone"/>
        <w:tc>
          <w:tcPr>
            <w:tcW w:w="991" w:type="dxa"/>
            <w:tcBorders>
              <w:bottom w:val="single" w:sz="36" w:space="0" w:color="E4E4E4"/>
            </w:tcBorders>
            <w:vAlign w:val="center"/>
          </w:tcPr>
          <w:p w14:paraId="4969CD90" w14:textId="51575697" w:rsidR="002A2FA2" w:rsidRPr="00E41F33" w:rsidRDefault="00BE01E2" w:rsidP="002A2FA2">
            <w:pPr>
              <w:jc w:val="center"/>
              <w:rPr>
                <w:rFonts w:cs="Arial"/>
                <w:b/>
                <w:sz w:val="20"/>
                <w:szCs w:val="20"/>
              </w:rPr>
            </w:pPr>
            <w:sdt>
              <w:sdtPr>
                <w:id w:val="14923717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9198840"/>
            <w:r w:rsidR="002A2FA2">
              <w:t xml:space="preserve"> </w:t>
            </w:r>
          </w:p>
        </w:tc>
        <w:permStart w:id="21642387" w:edGrp="everyone"/>
        <w:tc>
          <w:tcPr>
            <w:tcW w:w="991" w:type="dxa"/>
            <w:tcBorders>
              <w:bottom w:val="single" w:sz="36" w:space="0" w:color="E4E4E4"/>
            </w:tcBorders>
            <w:vAlign w:val="center"/>
          </w:tcPr>
          <w:p w14:paraId="7AFFE49A" w14:textId="1E590B85" w:rsidR="002A2FA2" w:rsidRPr="00E41F33" w:rsidRDefault="00BE01E2" w:rsidP="002A2FA2">
            <w:pPr>
              <w:jc w:val="center"/>
              <w:rPr>
                <w:rFonts w:cs="Arial"/>
                <w:b/>
                <w:sz w:val="20"/>
                <w:szCs w:val="20"/>
              </w:rPr>
            </w:pPr>
            <w:sdt>
              <w:sdtPr>
                <w:id w:val="9164365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642387"/>
            <w:r w:rsidR="002A2FA2">
              <w:t xml:space="preserve"> </w:t>
            </w:r>
          </w:p>
        </w:tc>
        <w:permStart w:id="1984043245" w:edGrp="everyone"/>
        <w:tc>
          <w:tcPr>
            <w:tcW w:w="1021" w:type="dxa"/>
            <w:tcBorders>
              <w:bottom w:val="single" w:sz="36" w:space="0" w:color="E4E4E4"/>
            </w:tcBorders>
            <w:vAlign w:val="center"/>
          </w:tcPr>
          <w:p w14:paraId="45F1D93D" w14:textId="08EFAF8C" w:rsidR="002A2FA2" w:rsidRPr="00E41F33" w:rsidRDefault="00BE01E2" w:rsidP="002A2FA2">
            <w:pPr>
              <w:jc w:val="center"/>
              <w:rPr>
                <w:rFonts w:cs="Arial"/>
                <w:b/>
                <w:sz w:val="20"/>
                <w:szCs w:val="20"/>
              </w:rPr>
            </w:pPr>
            <w:sdt>
              <w:sdtPr>
                <w:id w:val="18414327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4043245"/>
            <w:r w:rsidR="002A2FA2">
              <w:t xml:space="preserve"> </w:t>
            </w:r>
          </w:p>
        </w:tc>
        <w:permStart w:id="2003926797" w:edGrp="everyone"/>
        <w:tc>
          <w:tcPr>
            <w:tcW w:w="1106" w:type="dxa"/>
            <w:tcBorders>
              <w:bottom w:val="single" w:sz="36" w:space="0" w:color="E4E4E4"/>
            </w:tcBorders>
            <w:vAlign w:val="center"/>
          </w:tcPr>
          <w:p w14:paraId="6A27C536" w14:textId="70E9A92C" w:rsidR="002A2FA2" w:rsidRPr="00E41F33" w:rsidRDefault="00BE01E2" w:rsidP="002A2FA2">
            <w:pPr>
              <w:jc w:val="center"/>
              <w:rPr>
                <w:rFonts w:cs="Arial"/>
                <w:b/>
                <w:sz w:val="20"/>
                <w:szCs w:val="20"/>
              </w:rPr>
            </w:pPr>
            <w:sdt>
              <w:sdtPr>
                <w:id w:val="1434831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03926797"/>
            <w:r w:rsidR="002A2FA2">
              <w:t xml:space="preserve"> </w:t>
            </w:r>
          </w:p>
        </w:tc>
      </w:tr>
      <w:tr w:rsidR="002A2FA2" w:rsidRPr="00BB600F" w14:paraId="3A76049B" w14:textId="77777777" w:rsidTr="001B0C87">
        <w:trPr>
          <w:trHeight w:val="355"/>
        </w:trPr>
        <w:tc>
          <w:tcPr>
            <w:tcW w:w="410" w:type="dxa"/>
            <w:tcBorders>
              <w:top w:val="single" w:sz="36" w:space="0" w:color="E4E4E4"/>
              <w:bottom w:val="single" w:sz="36" w:space="0" w:color="E4E4E4"/>
              <w:right w:val="nil"/>
            </w:tcBorders>
          </w:tcPr>
          <w:p w14:paraId="40441BFE" w14:textId="77777777" w:rsidR="002A2FA2" w:rsidRPr="00E41F33" w:rsidRDefault="002A2FA2" w:rsidP="002A2FA2">
            <w:pPr>
              <w:jc w:val="center"/>
              <w:rPr>
                <w:rFonts w:cs="Arial"/>
                <w:b/>
                <w:sz w:val="20"/>
                <w:szCs w:val="20"/>
              </w:rPr>
            </w:pPr>
            <w:r w:rsidRPr="00E41F33">
              <w:rPr>
                <w:rFonts w:cs="Arial"/>
                <w:b/>
                <w:sz w:val="20"/>
                <w:szCs w:val="20"/>
              </w:rPr>
              <w:t>2.</w:t>
            </w:r>
          </w:p>
        </w:tc>
        <w:tc>
          <w:tcPr>
            <w:tcW w:w="4140" w:type="dxa"/>
            <w:tcBorders>
              <w:top w:val="single" w:sz="36" w:space="0" w:color="E4E4E4"/>
              <w:left w:val="nil"/>
              <w:bottom w:val="single" w:sz="36" w:space="0" w:color="E4E4E4"/>
            </w:tcBorders>
          </w:tcPr>
          <w:p w14:paraId="0FF2B54B" w14:textId="77777777" w:rsidR="002A2FA2" w:rsidRPr="00E41F33" w:rsidRDefault="002A2FA2" w:rsidP="002A2FA2">
            <w:pPr>
              <w:jc w:val="left"/>
              <w:rPr>
                <w:rFonts w:cs="Arial"/>
                <w:bCs/>
                <w:sz w:val="20"/>
                <w:szCs w:val="20"/>
              </w:rPr>
            </w:pPr>
            <w:r w:rsidRPr="00E41F33">
              <w:rPr>
                <w:rFonts w:cs="Arial"/>
                <w:bCs/>
                <w:sz w:val="20"/>
                <w:szCs w:val="20"/>
              </w:rPr>
              <w:t>... j’ai trouvé les cours intéressants</w:t>
            </w:r>
          </w:p>
        </w:tc>
        <w:permStart w:id="1415583723" w:edGrp="everyone"/>
        <w:tc>
          <w:tcPr>
            <w:tcW w:w="979" w:type="dxa"/>
            <w:tcBorders>
              <w:top w:val="single" w:sz="36" w:space="0" w:color="E4E4E4"/>
              <w:bottom w:val="single" w:sz="36" w:space="0" w:color="E4E4E4"/>
            </w:tcBorders>
            <w:vAlign w:val="center"/>
          </w:tcPr>
          <w:p w14:paraId="6D21C5CD" w14:textId="3D33721F" w:rsidR="002A2FA2" w:rsidRPr="00E41F33" w:rsidRDefault="00BE01E2" w:rsidP="002A2FA2">
            <w:pPr>
              <w:jc w:val="center"/>
              <w:rPr>
                <w:rFonts w:cs="Arial"/>
                <w:b/>
                <w:sz w:val="20"/>
                <w:szCs w:val="20"/>
              </w:rPr>
            </w:pPr>
            <w:sdt>
              <w:sdtPr>
                <w:id w:val="8593233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5583723"/>
            <w:r w:rsidR="002A2FA2">
              <w:t xml:space="preserve"> </w:t>
            </w:r>
          </w:p>
        </w:tc>
        <w:permStart w:id="1025580325" w:edGrp="everyone"/>
        <w:tc>
          <w:tcPr>
            <w:tcW w:w="991" w:type="dxa"/>
            <w:tcBorders>
              <w:top w:val="single" w:sz="36" w:space="0" w:color="E4E4E4"/>
              <w:bottom w:val="single" w:sz="36" w:space="0" w:color="E4E4E4"/>
            </w:tcBorders>
            <w:vAlign w:val="center"/>
          </w:tcPr>
          <w:p w14:paraId="43AE3538" w14:textId="58E11884" w:rsidR="002A2FA2" w:rsidRPr="00E41F33" w:rsidRDefault="00BE01E2" w:rsidP="002A2FA2">
            <w:pPr>
              <w:jc w:val="center"/>
              <w:rPr>
                <w:rFonts w:cs="Arial"/>
                <w:b/>
                <w:sz w:val="20"/>
                <w:szCs w:val="20"/>
              </w:rPr>
            </w:pPr>
            <w:sdt>
              <w:sdtPr>
                <w:id w:val="11803963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25580325"/>
            <w:r w:rsidR="002A2FA2">
              <w:t xml:space="preserve"> </w:t>
            </w:r>
          </w:p>
        </w:tc>
        <w:permStart w:id="1274425355" w:edGrp="everyone"/>
        <w:tc>
          <w:tcPr>
            <w:tcW w:w="991" w:type="dxa"/>
            <w:tcBorders>
              <w:top w:val="single" w:sz="36" w:space="0" w:color="E4E4E4"/>
              <w:bottom w:val="single" w:sz="36" w:space="0" w:color="E4E4E4"/>
            </w:tcBorders>
            <w:vAlign w:val="center"/>
          </w:tcPr>
          <w:p w14:paraId="0D3C86FB" w14:textId="6BE724D2" w:rsidR="002A2FA2" w:rsidRPr="00E41F33" w:rsidRDefault="00BE01E2" w:rsidP="002A2FA2">
            <w:pPr>
              <w:jc w:val="center"/>
              <w:rPr>
                <w:rFonts w:cs="Arial"/>
                <w:b/>
                <w:sz w:val="20"/>
                <w:szCs w:val="20"/>
              </w:rPr>
            </w:pPr>
            <w:sdt>
              <w:sdtPr>
                <w:id w:val="1588224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4425355"/>
            <w:r w:rsidR="002A2FA2">
              <w:t xml:space="preserve"> </w:t>
            </w:r>
          </w:p>
        </w:tc>
        <w:permStart w:id="1444564201" w:edGrp="everyone"/>
        <w:tc>
          <w:tcPr>
            <w:tcW w:w="1021" w:type="dxa"/>
            <w:tcBorders>
              <w:top w:val="single" w:sz="36" w:space="0" w:color="E4E4E4"/>
              <w:bottom w:val="single" w:sz="36" w:space="0" w:color="E4E4E4"/>
            </w:tcBorders>
            <w:vAlign w:val="center"/>
          </w:tcPr>
          <w:p w14:paraId="6612F24B" w14:textId="6EB45DA5" w:rsidR="002A2FA2" w:rsidRPr="00E41F33" w:rsidRDefault="00BE01E2" w:rsidP="002A2FA2">
            <w:pPr>
              <w:jc w:val="center"/>
              <w:rPr>
                <w:rFonts w:cs="Arial"/>
                <w:b/>
                <w:sz w:val="20"/>
                <w:szCs w:val="20"/>
              </w:rPr>
            </w:pPr>
            <w:sdt>
              <w:sdtPr>
                <w:id w:val="2431592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44564201"/>
            <w:r w:rsidR="002A2FA2">
              <w:t xml:space="preserve"> </w:t>
            </w:r>
          </w:p>
        </w:tc>
        <w:permStart w:id="169477930" w:edGrp="everyone"/>
        <w:tc>
          <w:tcPr>
            <w:tcW w:w="1106" w:type="dxa"/>
            <w:tcBorders>
              <w:top w:val="single" w:sz="36" w:space="0" w:color="E4E4E4"/>
              <w:bottom w:val="single" w:sz="36" w:space="0" w:color="E4E4E4"/>
            </w:tcBorders>
            <w:vAlign w:val="center"/>
          </w:tcPr>
          <w:p w14:paraId="7FE62067" w14:textId="3867DC23" w:rsidR="002A2FA2" w:rsidRPr="00E41F33" w:rsidRDefault="00BE01E2" w:rsidP="002A2FA2">
            <w:pPr>
              <w:jc w:val="center"/>
              <w:rPr>
                <w:rFonts w:cs="Arial"/>
                <w:b/>
                <w:sz w:val="20"/>
                <w:szCs w:val="20"/>
              </w:rPr>
            </w:pPr>
            <w:sdt>
              <w:sdtPr>
                <w:id w:val="8842262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477930"/>
            <w:r w:rsidR="002A2FA2">
              <w:t xml:space="preserve"> </w:t>
            </w:r>
          </w:p>
        </w:tc>
      </w:tr>
      <w:tr w:rsidR="002A2FA2" w:rsidRPr="00BB600F" w14:paraId="0167CB38" w14:textId="77777777" w:rsidTr="001B0C87">
        <w:trPr>
          <w:trHeight w:val="573"/>
        </w:trPr>
        <w:tc>
          <w:tcPr>
            <w:tcW w:w="410" w:type="dxa"/>
            <w:tcBorders>
              <w:top w:val="single" w:sz="36" w:space="0" w:color="E4E4E4"/>
              <w:bottom w:val="single" w:sz="36" w:space="0" w:color="E4E4E4"/>
              <w:right w:val="nil"/>
            </w:tcBorders>
          </w:tcPr>
          <w:p w14:paraId="5C9B8B71" w14:textId="77777777" w:rsidR="002A2FA2" w:rsidRPr="00E41F33" w:rsidRDefault="002A2FA2" w:rsidP="002A2FA2">
            <w:pPr>
              <w:jc w:val="center"/>
              <w:rPr>
                <w:rFonts w:cs="Arial"/>
                <w:b/>
                <w:sz w:val="20"/>
                <w:szCs w:val="20"/>
              </w:rPr>
            </w:pPr>
            <w:r w:rsidRPr="00E41F33">
              <w:rPr>
                <w:rFonts w:cs="Arial"/>
                <w:b/>
                <w:sz w:val="20"/>
                <w:szCs w:val="20"/>
              </w:rPr>
              <w:t>3.</w:t>
            </w:r>
          </w:p>
        </w:tc>
        <w:tc>
          <w:tcPr>
            <w:tcW w:w="4140" w:type="dxa"/>
            <w:tcBorders>
              <w:top w:val="single" w:sz="36" w:space="0" w:color="E4E4E4"/>
              <w:left w:val="nil"/>
              <w:bottom w:val="single" w:sz="36" w:space="0" w:color="E4E4E4"/>
            </w:tcBorders>
          </w:tcPr>
          <w:p w14:paraId="564165C9" w14:textId="77777777" w:rsidR="002A2FA2" w:rsidRPr="00E41F33" w:rsidRDefault="002A2FA2" w:rsidP="002A2FA2">
            <w:pPr>
              <w:jc w:val="left"/>
              <w:rPr>
                <w:rFonts w:cs="Arial"/>
                <w:bCs/>
                <w:sz w:val="20"/>
                <w:szCs w:val="20"/>
              </w:rPr>
            </w:pPr>
            <w:r w:rsidRPr="00E41F33">
              <w:rPr>
                <w:rFonts w:cs="Arial"/>
                <w:bCs/>
                <w:sz w:val="20"/>
                <w:szCs w:val="20"/>
              </w:rPr>
              <w:t>... je me suis inquiété au sujet de mon avenir</w:t>
            </w:r>
          </w:p>
        </w:tc>
        <w:permStart w:id="125581936" w:edGrp="everyone"/>
        <w:tc>
          <w:tcPr>
            <w:tcW w:w="979" w:type="dxa"/>
            <w:tcBorders>
              <w:top w:val="single" w:sz="36" w:space="0" w:color="E4E4E4"/>
              <w:bottom w:val="single" w:sz="36" w:space="0" w:color="E4E4E4"/>
            </w:tcBorders>
            <w:vAlign w:val="center"/>
          </w:tcPr>
          <w:p w14:paraId="25EAB3E7" w14:textId="51E503FA" w:rsidR="002A2FA2" w:rsidRPr="00E41F33" w:rsidRDefault="00BE01E2" w:rsidP="002A2FA2">
            <w:pPr>
              <w:jc w:val="center"/>
              <w:rPr>
                <w:rFonts w:cs="Arial"/>
                <w:b/>
                <w:sz w:val="20"/>
                <w:szCs w:val="20"/>
              </w:rPr>
            </w:pPr>
            <w:sdt>
              <w:sdtPr>
                <w:id w:val="13695714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5581936"/>
            <w:r w:rsidR="002A2FA2">
              <w:t xml:space="preserve"> </w:t>
            </w:r>
          </w:p>
        </w:tc>
        <w:permStart w:id="2029457968" w:edGrp="everyone"/>
        <w:tc>
          <w:tcPr>
            <w:tcW w:w="991" w:type="dxa"/>
            <w:tcBorders>
              <w:top w:val="single" w:sz="36" w:space="0" w:color="E4E4E4"/>
              <w:bottom w:val="single" w:sz="36" w:space="0" w:color="E4E4E4"/>
            </w:tcBorders>
            <w:vAlign w:val="center"/>
          </w:tcPr>
          <w:p w14:paraId="38045D44" w14:textId="72986983" w:rsidR="002A2FA2" w:rsidRPr="00E41F33" w:rsidRDefault="00BE01E2" w:rsidP="002A2FA2">
            <w:pPr>
              <w:jc w:val="center"/>
              <w:rPr>
                <w:rFonts w:cs="Arial"/>
                <w:b/>
                <w:sz w:val="20"/>
                <w:szCs w:val="20"/>
              </w:rPr>
            </w:pPr>
            <w:sdt>
              <w:sdtPr>
                <w:id w:val="-17958990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29457968"/>
            <w:r w:rsidR="002A2FA2">
              <w:t xml:space="preserve"> </w:t>
            </w:r>
          </w:p>
        </w:tc>
        <w:permStart w:id="542122396" w:edGrp="everyone"/>
        <w:tc>
          <w:tcPr>
            <w:tcW w:w="991" w:type="dxa"/>
            <w:tcBorders>
              <w:top w:val="single" w:sz="36" w:space="0" w:color="E4E4E4"/>
              <w:bottom w:val="single" w:sz="36" w:space="0" w:color="E4E4E4"/>
            </w:tcBorders>
            <w:vAlign w:val="center"/>
          </w:tcPr>
          <w:p w14:paraId="1A7AC3F6" w14:textId="4D4D9271" w:rsidR="002A2FA2" w:rsidRPr="00E41F33" w:rsidRDefault="00BE01E2" w:rsidP="002A2FA2">
            <w:pPr>
              <w:jc w:val="center"/>
              <w:rPr>
                <w:rFonts w:cs="Arial"/>
                <w:b/>
                <w:sz w:val="20"/>
                <w:szCs w:val="20"/>
              </w:rPr>
            </w:pPr>
            <w:sdt>
              <w:sdtPr>
                <w:id w:val="9238436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42122396"/>
            <w:r w:rsidR="002A2FA2">
              <w:t xml:space="preserve"> </w:t>
            </w:r>
          </w:p>
        </w:tc>
        <w:permStart w:id="591218049" w:edGrp="everyone"/>
        <w:tc>
          <w:tcPr>
            <w:tcW w:w="1021" w:type="dxa"/>
            <w:tcBorders>
              <w:top w:val="single" w:sz="36" w:space="0" w:color="E4E4E4"/>
              <w:bottom w:val="single" w:sz="36" w:space="0" w:color="E4E4E4"/>
            </w:tcBorders>
            <w:vAlign w:val="center"/>
          </w:tcPr>
          <w:p w14:paraId="72BC6811" w14:textId="1CF9EC49" w:rsidR="002A2FA2" w:rsidRPr="00E41F33" w:rsidRDefault="00BE01E2" w:rsidP="002A2FA2">
            <w:pPr>
              <w:jc w:val="center"/>
              <w:rPr>
                <w:rFonts w:cs="Arial"/>
                <w:b/>
                <w:sz w:val="20"/>
                <w:szCs w:val="20"/>
              </w:rPr>
            </w:pPr>
            <w:sdt>
              <w:sdtPr>
                <w:id w:val="2955639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91218049"/>
            <w:r w:rsidR="002A2FA2">
              <w:t xml:space="preserve"> </w:t>
            </w:r>
          </w:p>
        </w:tc>
        <w:permStart w:id="615993349" w:edGrp="everyone"/>
        <w:tc>
          <w:tcPr>
            <w:tcW w:w="1106" w:type="dxa"/>
            <w:tcBorders>
              <w:top w:val="single" w:sz="36" w:space="0" w:color="E4E4E4"/>
              <w:bottom w:val="single" w:sz="36" w:space="0" w:color="E4E4E4"/>
            </w:tcBorders>
            <w:vAlign w:val="center"/>
          </w:tcPr>
          <w:p w14:paraId="40F13AC1" w14:textId="47054443" w:rsidR="002A2FA2" w:rsidRPr="00E41F33" w:rsidRDefault="00BE01E2" w:rsidP="002A2FA2">
            <w:pPr>
              <w:jc w:val="center"/>
              <w:rPr>
                <w:rFonts w:cs="Arial"/>
                <w:b/>
                <w:sz w:val="20"/>
                <w:szCs w:val="20"/>
              </w:rPr>
            </w:pPr>
            <w:sdt>
              <w:sdtPr>
                <w:id w:val="6570346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15993349"/>
            <w:r w:rsidR="002A2FA2">
              <w:t xml:space="preserve"> </w:t>
            </w:r>
          </w:p>
        </w:tc>
      </w:tr>
      <w:tr w:rsidR="002A2FA2" w:rsidRPr="00BB600F" w14:paraId="694914A7" w14:textId="77777777" w:rsidTr="001B0C87">
        <w:trPr>
          <w:trHeight w:val="355"/>
        </w:trPr>
        <w:tc>
          <w:tcPr>
            <w:tcW w:w="410" w:type="dxa"/>
            <w:tcBorders>
              <w:top w:val="single" w:sz="36" w:space="0" w:color="E4E4E4"/>
              <w:bottom w:val="single" w:sz="36" w:space="0" w:color="E4E4E4"/>
              <w:right w:val="nil"/>
            </w:tcBorders>
          </w:tcPr>
          <w:p w14:paraId="05EBD34D" w14:textId="77777777" w:rsidR="002A2FA2" w:rsidRPr="00E41F33" w:rsidRDefault="002A2FA2" w:rsidP="002A2FA2">
            <w:pPr>
              <w:jc w:val="center"/>
              <w:rPr>
                <w:rFonts w:cs="Arial"/>
                <w:b/>
                <w:sz w:val="20"/>
                <w:szCs w:val="20"/>
              </w:rPr>
            </w:pPr>
            <w:r w:rsidRPr="00E41F33">
              <w:rPr>
                <w:rFonts w:cs="Arial"/>
                <w:b/>
                <w:sz w:val="20"/>
                <w:szCs w:val="20"/>
              </w:rPr>
              <w:t>4.</w:t>
            </w:r>
          </w:p>
        </w:tc>
        <w:tc>
          <w:tcPr>
            <w:tcW w:w="4140" w:type="dxa"/>
            <w:tcBorders>
              <w:top w:val="single" w:sz="36" w:space="0" w:color="E4E4E4"/>
              <w:left w:val="nil"/>
              <w:bottom w:val="single" w:sz="36" w:space="0" w:color="E4E4E4"/>
            </w:tcBorders>
          </w:tcPr>
          <w:p w14:paraId="4315EE0A" w14:textId="77777777" w:rsidR="002A2FA2" w:rsidRPr="00E41F33" w:rsidRDefault="002A2FA2" w:rsidP="002A2FA2">
            <w:pPr>
              <w:jc w:val="left"/>
              <w:rPr>
                <w:rFonts w:cs="Arial"/>
                <w:bCs/>
                <w:sz w:val="20"/>
                <w:szCs w:val="20"/>
              </w:rPr>
            </w:pPr>
            <w:r w:rsidRPr="00E41F33">
              <w:rPr>
                <w:rFonts w:cs="Arial"/>
                <w:bCs/>
                <w:sz w:val="20"/>
                <w:szCs w:val="20"/>
              </w:rPr>
              <w:t>... j’ai eu peur d’avoir de mauvaises notes</w:t>
            </w:r>
          </w:p>
        </w:tc>
        <w:permStart w:id="1292582036" w:edGrp="everyone"/>
        <w:tc>
          <w:tcPr>
            <w:tcW w:w="979" w:type="dxa"/>
            <w:tcBorders>
              <w:top w:val="single" w:sz="36" w:space="0" w:color="E4E4E4"/>
              <w:bottom w:val="single" w:sz="36" w:space="0" w:color="E4E4E4"/>
            </w:tcBorders>
            <w:vAlign w:val="center"/>
          </w:tcPr>
          <w:p w14:paraId="3B59DC65" w14:textId="61D238CB" w:rsidR="002A2FA2" w:rsidRPr="00E41F33" w:rsidRDefault="00BE01E2" w:rsidP="002A2FA2">
            <w:pPr>
              <w:jc w:val="center"/>
              <w:rPr>
                <w:rFonts w:cs="Arial"/>
                <w:b/>
                <w:sz w:val="20"/>
                <w:szCs w:val="20"/>
              </w:rPr>
            </w:pPr>
            <w:sdt>
              <w:sdtPr>
                <w:id w:val="13084429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92582036"/>
            <w:r w:rsidR="002A2FA2">
              <w:t xml:space="preserve"> </w:t>
            </w:r>
          </w:p>
        </w:tc>
        <w:permStart w:id="558313639" w:edGrp="everyone"/>
        <w:tc>
          <w:tcPr>
            <w:tcW w:w="991" w:type="dxa"/>
            <w:tcBorders>
              <w:top w:val="single" w:sz="36" w:space="0" w:color="E4E4E4"/>
              <w:bottom w:val="single" w:sz="36" w:space="0" w:color="E4E4E4"/>
            </w:tcBorders>
            <w:vAlign w:val="center"/>
          </w:tcPr>
          <w:p w14:paraId="0168D25B" w14:textId="53E0C46A" w:rsidR="002A2FA2" w:rsidRPr="00E41F33" w:rsidRDefault="00BE01E2" w:rsidP="002A2FA2">
            <w:pPr>
              <w:jc w:val="center"/>
              <w:rPr>
                <w:rFonts w:cs="Arial"/>
                <w:b/>
                <w:sz w:val="20"/>
                <w:szCs w:val="20"/>
              </w:rPr>
            </w:pPr>
            <w:sdt>
              <w:sdtPr>
                <w:id w:val="-19345107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58313639"/>
            <w:r w:rsidR="002A2FA2">
              <w:t xml:space="preserve"> </w:t>
            </w:r>
          </w:p>
        </w:tc>
        <w:permStart w:id="358891941" w:edGrp="everyone"/>
        <w:tc>
          <w:tcPr>
            <w:tcW w:w="991" w:type="dxa"/>
            <w:tcBorders>
              <w:top w:val="single" w:sz="36" w:space="0" w:color="E4E4E4"/>
              <w:bottom w:val="single" w:sz="36" w:space="0" w:color="E4E4E4"/>
            </w:tcBorders>
            <w:vAlign w:val="center"/>
          </w:tcPr>
          <w:p w14:paraId="2D5AA15C" w14:textId="4FBCD7A9" w:rsidR="002A2FA2" w:rsidRPr="00E41F33" w:rsidRDefault="00BE01E2" w:rsidP="002A2FA2">
            <w:pPr>
              <w:jc w:val="center"/>
              <w:rPr>
                <w:rFonts w:cs="Arial"/>
                <w:b/>
                <w:sz w:val="20"/>
                <w:szCs w:val="20"/>
              </w:rPr>
            </w:pPr>
            <w:sdt>
              <w:sdtPr>
                <w:id w:val="13553095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58891941"/>
            <w:r w:rsidR="002A2FA2">
              <w:t xml:space="preserve"> </w:t>
            </w:r>
          </w:p>
        </w:tc>
        <w:permStart w:id="1976767134" w:edGrp="everyone"/>
        <w:tc>
          <w:tcPr>
            <w:tcW w:w="1021" w:type="dxa"/>
            <w:tcBorders>
              <w:top w:val="single" w:sz="36" w:space="0" w:color="E4E4E4"/>
              <w:bottom w:val="single" w:sz="36" w:space="0" w:color="E4E4E4"/>
            </w:tcBorders>
            <w:vAlign w:val="center"/>
          </w:tcPr>
          <w:p w14:paraId="08ED1806" w14:textId="5F9F169D" w:rsidR="002A2FA2" w:rsidRPr="00E41F33" w:rsidRDefault="00BE01E2" w:rsidP="002A2FA2">
            <w:pPr>
              <w:jc w:val="center"/>
              <w:rPr>
                <w:rFonts w:cs="Arial"/>
                <w:b/>
                <w:sz w:val="20"/>
                <w:szCs w:val="20"/>
              </w:rPr>
            </w:pPr>
            <w:sdt>
              <w:sdtPr>
                <w:id w:val="-17048656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76767134"/>
            <w:r w:rsidR="002A2FA2">
              <w:t xml:space="preserve"> </w:t>
            </w:r>
          </w:p>
        </w:tc>
        <w:permStart w:id="1198674427" w:edGrp="everyone"/>
        <w:tc>
          <w:tcPr>
            <w:tcW w:w="1106" w:type="dxa"/>
            <w:tcBorders>
              <w:top w:val="single" w:sz="36" w:space="0" w:color="E4E4E4"/>
              <w:bottom w:val="single" w:sz="36" w:space="0" w:color="E4E4E4"/>
            </w:tcBorders>
            <w:vAlign w:val="center"/>
          </w:tcPr>
          <w:p w14:paraId="0ABF55BE" w14:textId="1D9BCF4E" w:rsidR="002A2FA2" w:rsidRPr="00E41F33" w:rsidRDefault="00BE01E2" w:rsidP="002A2FA2">
            <w:pPr>
              <w:jc w:val="center"/>
              <w:rPr>
                <w:rFonts w:cs="Arial"/>
                <w:b/>
                <w:sz w:val="20"/>
                <w:szCs w:val="20"/>
              </w:rPr>
            </w:pPr>
            <w:sdt>
              <w:sdtPr>
                <w:id w:val="-15301023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8674427"/>
            <w:r w:rsidR="002A2FA2">
              <w:t xml:space="preserve"> </w:t>
            </w:r>
          </w:p>
        </w:tc>
      </w:tr>
      <w:tr w:rsidR="002A2FA2" w:rsidRPr="00BB600F" w14:paraId="52FD9B8A" w14:textId="77777777" w:rsidTr="001B0C87">
        <w:trPr>
          <w:trHeight w:val="578"/>
        </w:trPr>
        <w:tc>
          <w:tcPr>
            <w:tcW w:w="410" w:type="dxa"/>
            <w:tcBorders>
              <w:top w:val="single" w:sz="36" w:space="0" w:color="E4E4E4"/>
              <w:bottom w:val="single" w:sz="4" w:space="0" w:color="000000"/>
              <w:right w:val="nil"/>
            </w:tcBorders>
          </w:tcPr>
          <w:p w14:paraId="33AA3CD3" w14:textId="77777777" w:rsidR="002A2FA2" w:rsidRPr="00E41F33" w:rsidRDefault="002A2FA2" w:rsidP="002A2FA2">
            <w:pPr>
              <w:jc w:val="center"/>
              <w:rPr>
                <w:rFonts w:cs="Arial"/>
                <w:b/>
                <w:sz w:val="20"/>
                <w:szCs w:val="20"/>
              </w:rPr>
            </w:pPr>
            <w:r w:rsidRPr="00E41F33">
              <w:rPr>
                <w:rFonts w:cs="Arial"/>
                <w:b/>
                <w:sz w:val="20"/>
                <w:szCs w:val="20"/>
              </w:rPr>
              <w:t>5.</w:t>
            </w:r>
          </w:p>
        </w:tc>
        <w:tc>
          <w:tcPr>
            <w:tcW w:w="4140" w:type="dxa"/>
            <w:tcBorders>
              <w:top w:val="single" w:sz="36" w:space="0" w:color="E4E4E4"/>
              <w:left w:val="nil"/>
              <w:bottom w:val="single" w:sz="4" w:space="0" w:color="000000"/>
            </w:tcBorders>
          </w:tcPr>
          <w:p w14:paraId="24EC26E6" w14:textId="77777777" w:rsidR="002A2FA2" w:rsidRPr="00E41F33" w:rsidRDefault="002A2FA2" w:rsidP="002A2FA2">
            <w:pPr>
              <w:jc w:val="left"/>
              <w:rPr>
                <w:rFonts w:cs="Arial"/>
                <w:bCs/>
                <w:sz w:val="20"/>
                <w:szCs w:val="20"/>
              </w:rPr>
            </w:pPr>
            <w:r w:rsidRPr="00E41F33">
              <w:rPr>
                <w:rFonts w:cs="Arial"/>
                <w:bCs/>
                <w:sz w:val="20"/>
                <w:szCs w:val="20"/>
              </w:rPr>
              <w:t>... j'ai raté quelque chose à l’école à cause de ma maladie</w:t>
            </w:r>
          </w:p>
        </w:tc>
        <w:permStart w:id="1033063393" w:edGrp="everyone"/>
        <w:tc>
          <w:tcPr>
            <w:tcW w:w="979" w:type="dxa"/>
            <w:tcBorders>
              <w:top w:val="single" w:sz="36" w:space="0" w:color="E4E4E4"/>
              <w:bottom w:val="single" w:sz="4" w:space="0" w:color="000000"/>
            </w:tcBorders>
            <w:vAlign w:val="center"/>
          </w:tcPr>
          <w:p w14:paraId="129CFA88" w14:textId="779E71C1" w:rsidR="002A2FA2" w:rsidRPr="00E41F33" w:rsidRDefault="00BE01E2" w:rsidP="002A2FA2">
            <w:pPr>
              <w:jc w:val="center"/>
              <w:rPr>
                <w:rFonts w:cs="Arial"/>
                <w:b/>
                <w:sz w:val="20"/>
                <w:szCs w:val="20"/>
              </w:rPr>
            </w:pPr>
            <w:sdt>
              <w:sdtPr>
                <w:id w:val="20693828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3063393"/>
            <w:r w:rsidR="002A2FA2">
              <w:t xml:space="preserve"> </w:t>
            </w:r>
          </w:p>
        </w:tc>
        <w:permStart w:id="1417044510" w:edGrp="everyone"/>
        <w:tc>
          <w:tcPr>
            <w:tcW w:w="991" w:type="dxa"/>
            <w:tcBorders>
              <w:top w:val="single" w:sz="36" w:space="0" w:color="E4E4E4"/>
              <w:bottom w:val="single" w:sz="4" w:space="0" w:color="000000"/>
            </w:tcBorders>
            <w:vAlign w:val="center"/>
          </w:tcPr>
          <w:p w14:paraId="2B43F6FE" w14:textId="7D8F62AB" w:rsidR="002A2FA2" w:rsidRPr="00E41F33" w:rsidRDefault="00BE01E2" w:rsidP="002A2FA2">
            <w:pPr>
              <w:jc w:val="center"/>
              <w:rPr>
                <w:rFonts w:cs="Arial"/>
                <w:b/>
                <w:sz w:val="20"/>
                <w:szCs w:val="20"/>
              </w:rPr>
            </w:pPr>
            <w:sdt>
              <w:sdtPr>
                <w:id w:val="3195407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7044510"/>
            <w:r w:rsidR="002A2FA2">
              <w:t xml:space="preserve"> </w:t>
            </w:r>
          </w:p>
        </w:tc>
        <w:permStart w:id="653541907" w:edGrp="everyone"/>
        <w:tc>
          <w:tcPr>
            <w:tcW w:w="991" w:type="dxa"/>
            <w:tcBorders>
              <w:top w:val="single" w:sz="36" w:space="0" w:color="E4E4E4"/>
              <w:bottom w:val="single" w:sz="4" w:space="0" w:color="000000"/>
            </w:tcBorders>
            <w:vAlign w:val="center"/>
          </w:tcPr>
          <w:p w14:paraId="696741F7" w14:textId="0C41B94A" w:rsidR="002A2FA2" w:rsidRPr="00E41F33" w:rsidRDefault="00BE01E2" w:rsidP="002A2FA2">
            <w:pPr>
              <w:jc w:val="center"/>
              <w:rPr>
                <w:rFonts w:cs="Arial"/>
                <w:b/>
                <w:sz w:val="20"/>
                <w:szCs w:val="20"/>
              </w:rPr>
            </w:pPr>
            <w:sdt>
              <w:sdtPr>
                <w:id w:val="17112279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53541907"/>
            <w:r w:rsidR="002A2FA2">
              <w:t xml:space="preserve"> </w:t>
            </w:r>
          </w:p>
        </w:tc>
        <w:permStart w:id="2032019781" w:edGrp="everyone"/>
        <w:tc>
          <w:tcPr>
            <w:tcW w:w="1021" w:type="dxa"/>
            <w:tcBorders>
              <w:top w:val="single" w:sz="36" w:space="0" w:color="E4E4E4"/>
              <w:bottom w:val="single" w:sz="4" w:space="0" w:color="000000"/>
            </w:tcBorders>
            <w:vAlign w:val="center"/>
          </w:tcPr>
          <w:p w14:paraId="395A9CD0" w14:textId="5540E2FA" w:rsidR="002A2FA2" w:rsidRPr="00E41F33" w:rsidRDefault="00BE01E2" w:rsidP="002A2FA2">
            <w:pPr>
              <w:jc w:val="center"/>
              <w:rPr>
                <w:rFonts w:cs="Arial"/>
                <w:b/>
                <w:sz w:val="20"/>
                <w:szCs w:val="20"/>
              </w:rPr>
            </w:pPr>
            <w:sdt>
              <w:sdtPr>
                <w:id w:val="5283007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32019781"/>
            <w:r w:rsidR="002A2FA2">
              <w:t xml:space="preserve"> </w:t>
            </w:r>
          </w:p>
        </w:tc>
        <w:permStart w:id="879323944" w:edGrp="everyone"/>
        <w:tc>
          <w:tcPr>
            <w:tcW w:w="1106" w:type="dxa"/>
            <w:tcBorders>
              <w:top w:val="single" w:sz="36" w:space="0" w:color="E4E4E4"/>
              <w:bottom w:val="single" w:sz="4" w:space="0" w:color="000000"/>
            </w:tcBorders>
            <w:vAlign w:val="center"/>
          </w:tcPr>
          <w:p w14:paraId="643EA99B" w14:textId="6837FE48" w:rsidR="002A2FA2" w:rsidRPr="00E41F33" w:rsidRDefault="00BE01E2" w:rsidP="002A2FA2">
            <w:pPr>
              <w:jc w:val="center"/>
              <w:rPr>
                <w:rFonts w:cs="Arial"/>
                <w:b/>
                <w:sz w:val="20"/>
                <w:szCs w:val="20"/>
              </w:rPr>
            </w:pPr>
            <w:sdt>
              <w:sdtPr>
                <w:id w:val="-11599283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79323944"/>
            <w:r w:rsidR="002A2FA2">
              <w:t xml:space="preserve"> </w:t>
            </w:r>
          </w:p>
        </w:tc>
      </w:tr>
    </w:tbl>
    <w:p w14:paraId="73655C93" w14:textId="77777777" w:rsidR="00CB3119" w:rsidRPr="00E41F33" w:rsidRDefault="00CB3119" w:rsidP="00872DA9">
      <w:pPr>
        <w:jc w:val="center"/>
        <w:rPr>
          <w:rFonts w:cs="Arial"/>
          <w:b/>
          <w:sz w:val="20"/>
          <w:szCs w:val="20"/>
        </w:rPr>
      </w:pPr>
    </w:p>
    <w:p w14:paraId="3FB4D511" w14:textId="45E8747C" w:rsidR="009A5F62" w:rsidRPr="009A5F62" w:rsidRDefault="009A5F62" w:rsidP="009A5F62">
      <w:pPr>
        <w:jc w:val="center"/>
        <w:rPr>
          <w:b/>
        </w:rPr>
      </w:pPr>
      <w:r w:rsidRPr="009A5F62">
        <w:rPr>
          <w:b/>
        </w:rPr>
        <w:t xml:space="preserve">MAINTENANT NOUS AIMERIONS TE POSER QUELQUES QUESTIONS </w:t>
      </w:r>
      <w:bookmarkStart w:id="52" w:name="MAINTENANT_NOUS_AIMERIONS_TE_POSER_QUELQ"/>
      <w:bookmarkEnd w:id="52"/>
      <w:r w:rsidRPr="009A5F62">
        <w:rPr>
          <w:b/>
        </w:rPr>
        <w:t>EN RAPPORT AVEC TON HÉMOPHILIE !</w:t>
      </w:r>
    </w:p>
    <w:p w14:paraId="175EC824" w14:textId="343F9656" w:rsidR="009A5F62" w:rsidRDefault="009A5F62" w:rsidP="009A5F62">
      <w:pPr>
        <w:jc w:val="center"/>
        <w:rPr>
          <w:b/>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7B7807" w:rsidRPr="00DD13D4" w14:paraId="2DDBDF7F" w14:textId="77777777" w:rsidTr="004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4A62080E" w14:textId="77777777" w:rsidR="007B7807" w:rsidRPr="00DD13D4" w:rsidRDefault="007B7807" w:rsidP="00941FA5">
            <w:pPr>
              <w:jc w:val="center"/>
              <w:rPr>
                <w:b w:val="0"/>
              </w:rPr>
            </w:pPr>
            <w:r w:rsidRPr="00DD13D4">
              <w:t xml:space="preserve">Ici nous aimerions que tu nous parles de tes HÉMARTHROSES (SAIGNEMENTS </w:t>
            </w:r>
            <w:bookmarkStart w:id="53" w:name="Ici_nous_aimerions_que_tu_nous_parles_de"/>
            <w:bookmarkEnd w:id="53"/>
            <w:r w:rsidRPr="00DD13D4">
              <w:t>DANS TES ARTICULATIONS).</w:t>
            </w:r>
          </w:p>
        </w:tc>
      </w:tr>
    </w:tbl>
    <w:p w14:paraId="2A30D430" w14:textId="77777777" w:rsidR="009A5F62" w:rsidRPr="009A5F62" w:rsidRDefault="009A5F62" w:rsidP="009A5F62">
      <w:pPr>
        <w:jc w:val="center"/>
        <w:rPr>
          <w:b/>
        </w:rPr>
      </w:pPr>
    </w:p>
    <w:tbl>
      <w:tblPr>
        <w:tblW w:w="0" w:type="auto"/>
        <w:tblInd w:w="148" w:type="dxa"/>
        <w:tblLayout w:type="fixed"/>
        <w:tblLook w:val="01E0" w:firstRow="1" w:lastRow="1" w:firstColumn="1" w:lastColumn="1" w:noHBand="0" w:noVBand="0"/>
      </w:tblPr>
      <w:tblGrid>
        <w:gridCol w:w="445"/>
        <w:gridCol w:w="1669"/>
        <w:gridCol w:w="1515"/>
        <w:gridCol w:w="1734"/>
        <w:gridCol w:w="2200"/>
        <w:gridCol w:w="2078"/>
      </w:tblGrid>
      <w:tr w:rsidR="009A5F62" w:rsidRPr="009A5F62" w14:paraId="20F70F4E" w14:textId="77777777" w:rsidTr="00941FA5">
        <w:trPr>
          <w:trHeight w:val="332"/>
        </w:trPr>
        <w:tc>
          <w:tcPr>
            <w:tcW w:w="445" w:type="dxa"/>
            <w:tcBorders>
              <w:top w:val="single" w:sz="4" w:space="0" w:color="000000"/>
              <w:left w:val="single" w:sz="4" w:space="0" w:color="000000"/>
            </w:tcBorders>
          </w:tcPr>
          <w:p w14:paraId="2E48F760" w14:textId="77777777" w:rsidR="009A5F62" w:rsidRPr="009A5F62" w:rsidRDefault="009A5F62" w:rsidP="009A5F62">
            <w:pPr>
              <w:jc w:val="center"/>
              <w:rPr>
                <w:b/>
              </w:rPr>
            </w:pPr>
            <w:r w:rsidRPr="009A5F62">
              <w:rPr>
                <w:b/>
              </w:rPr>
              <w:t>1.</w:t>
            </w:r>
          </w:p>
        </w:tc>
        <w:tc>
          <w:tcPr>
            <w:tcW w:w="7118" w:type="dxa"/>
            <w:gridSpan w:val="4"/>
            <w:tcBorders>
              <w:top w:val="single" w:sz="4" w:space="0" w:color="000000"/>
            </w:tcBorders>
          </w:tcPr>
          <w:p w14:paraId="4046F1B8" w14:textId="77777777" w:rsidR="009A5F62" w:rsidRPr="00451E87" w:rsidRDefault="009A5F62" w:rsidP="00451E87">
            <w:pPr>
              <w:jc w:val="left"/>
              <w:rPr>
                <w:bCs/>
                <w:sz w:val="20"/>
                <w:szCs w:val="20"/>
              </w:rPr>
            </w:pPr>
            <w:r w:rsidRPr="00451E87">
              <w:rPr>
                <w:bCs/>
                <w:sz w:val="20"/>
                <w:szCs w:val="20"/>
              </w:rPr>
              <w:t>Combien d’hémarthroses as-tu eues au cours du mois passé ?</w:t>
            </w:r>
          </w:p>
        </w:tc>
        <w:tc>
          <w:tcPr>
            <w:tcW w:w="2078" w:type="dxa"/>
            <w:tcBorders>
              <w:top w:val="single" w:sz="4" w:space="0" w:color="000000"/>
              <w:right w:val="single" w:sz="4" w:space="0" w:color="000000"/>
            </w:tcBorders>
          </w:tcPr>
          <w:p w14:paraId="7CB4037F" w14:textId="77777777" w:rsidR="009A5F62" w:rsidRPr="00451E87" w:rsidRDefault="009A5F62" w:rsidP="009A5F62">
            <w:pPr>
              <w:jc w:val="center"/>
              <w:rPr>
                <w:bCs/>
                <w:sz w:val="20"/>
                <w:szCs w:val="20"/>
              </w:rPr>
            </w:pPr>
          </w:p>
        </w:tc>
      </w:tr>
      <w:tr w:rsidR="009A5F62" w:rsidRPr="009A5F62" w14:paraId="275BCB28" w14:textId="77777777" w:rsidTr="00941FA5">
        <w:trPr>
          <w:trHeight w:val="329"/>
        </w:trPr>
        <w:tc>
          <w:tcPr>
            <w:tcW w:w="445" w:type="dxa"/>
            <w:tcBorders>
              <w:left w:val="single" w:sz="4" w:space="0" w:color="000000"/>
              <w:bottom w:val="single" w:sz="4" w:space="0" w:color="000000"/>
            </w:tcBorders>
          </w:tcPr>
          <w:p w14:paraId="4112FA07" w14:textId="77777777" w:rsidR="009A5F62" w:rsidRPr="00451E87" w:rsidRDefault="009A5F62" w:rsidP="00451E87">
            <w:pPr>
              <w:jc w:val="left"/>
              <w:rPr>
                <w:bCs/>
                <w:sz w:val="20"/>
                <w:szCs w:val="20"/>
              </w:rPr>
            </w:pPr>
          </w:p>
        </w:tc>
        <w:permStart w:id="36126266" w:edGrp="everyone"/>
        <w:tc>
          <w:tcPr>
            <w:tcW w:w="1669" w:type="dxa"/>
            <w:tcBorders>
              <w:bottom w:val="single" w:sz="4" w:space="0" w:color="000000"/>
            </w:tcBorders>
          </w:tcPr>
          <w:p w14:paraId="100EBE74" w14:textId="3B2C658C" w:rsidR="009A5F62" w:rsidRPr="00451E87" w:rsidRDefault="00BE01E2" w:rsidP="00451E87">
            <w:pPr>
              <w:jc w:val="left"/>
              <w:rPr>
                <w:bCs/>
                <w:sz w:val="20"/>
                <w:szCs w:val="20"/>
              </w:rPr>
            </w:pPr>
            <w:sdt>
              <w:sdtPr>
                <w:id w:val="-14371227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6126266"/>
            <w:r w:rsidR="002A2FA2">
              <w:t xml:space="preserve"> </w:t>
            </w:r>
            <w:r w:rsidR="009A5F62" w:rsidRPr="00451E87">
              <w:rPr>
                <w:bCs/>
                <w:sz w:val="20"/>
                <w:szCs w:val="20"/>
              </w:rPr>
              <w:t>aucune</w:t>
            </w:r>
          </w:p>
        </w:tc>
        <w:permStart w:id="772547226" w:edGrp="everyone"/>
        <w:tc>
          <w:tcPr>
            <w:tcW w:w="1515" w:type="dxa"/>
            <w:tcBorders>
              <w:bottom w:val="single" w:sz="4" w:space="0" w:color="000000"/>
            </w:tcBorders>
          </w:tcPr>
          <w:p w14:paraId="20AD2ECD" w14:textId="317DA4D6" w:rsidR="009A5F62" w:rsidRPr="00451E87" w:rsidRDefault="00BE01E2" w:rsidP="00451E87">
            <w:pPr>
              <w:jc w:val="left"/>
              <w:rPr>
                <w:bCs/>
                <w:sz w:val="20"/>
                <w:szCs w:val="20"/>
              </w:rPr>
            </w:pPr>
            <w:sdt>
              <w:sdtPr>
                <w:id w:val="10783257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72547226"/>
            <w:r w:rsidR="002A2FA2">
              <w:t xml:space="preserve"> </w:t>
            </w:r>
            <w:r w:rsidR="009A5F62" w:rsidRPr="00451E87">
              <w:rPr>
                <w:bCs/>
                <w:sz w:val="20"/>
                <w:szCs w:val="20"/>
              </w:rPr>
              <w:t>1</w:t>
            </w:r>
          </w:p>
        </w:tc>
        <w:permStart w:id="93485654" w:edGrp="everyone"/>
        <w:tc>
          <w:tcPr>
            <w:tcW w:w="1734" w:type="dxa"/>
            <w:tcBorders>
              <w:bottom w:val="single" w:sz="4" w:space="0" w:color="000000"/>
            </w:tcBorders>
          </w:tcPr>
          <w:p w14:paraId="2EE92CF7" w14:textId="5D3B2984" w:rsidR="009A5F62" w:rsidRPr="00451E87" w:rsidRDefault="00BE01E2" w:rsidP="00451E87">
            <w:pPr>
              <w:jc w:val="left"/>
              <w:rPr>
                <w:bCs/>
                <w:sz w:val="20"/>
                <w:szCs w:val="20"/>
              </w:rPr>
            </w:pPr>
            <w:sdt>
              <w:sdtPr>
                <w:id w:val="-2627633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3485654"/>
            <w:r w:rsidR="002A2FA2">
              <w:t xml:space="preserve"> </w:t>
            </w:r>
            <w:r w:rsidR="009A5F62" w:rsidRPr="00451E87">
              <w:rPr>
                <w:bCs/>
                <w:sz w:val="20"/>
                <w:szCs w:val="20"/>
              </w:rPr>
              <w:t>2</w:t>
            </w:r>
          </w:p>
        </w:tc>
        <w:permStart w:id="1570990245" w:edGrp="everyone"/>
        <w:tc>
          <w:tcPr>
            <w:tcW w:w="2200" w:type="dxa"/>
            <w:tcBorders>
              <w:bottom w:val="single" w:sz="4" w:space="0" w:color="000000"/>
            </w:tcBorders>
          </w:tcPr>
          <w:p w14:paraId="426EC5F0" w14:textId="09C8D2D8" w:rsidR="009A5F62" w:rsidRPr="00451E87" w:rsidRDefault="00BE01E2" w:rsidP="00451E87">
            <w:pPr>
              <w:jc w:val="left"/>
              <w:rPr>
                <w:bCs/>
                <w:sz w:val="20"/>
                <w:szCs w:val="20"/>
              </w:rPr>
            </w:pPr>
            <w:sdt>
              <w:sdtPr>
                <w:id w:val="-15285539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70990245"/>
            <w:r w:rsidR="002A2FA2">
              <w:t xml:space="preserve"> </w:t>
            </w:r>
            <w:r w:rsidR="009A5F62" w:rsidRPr="00451E87">
              <w:rPr>
                <w:bCs/>
                <w:sz w:val="20"/>
                <w:szCs w:val="20"/>
              </w:rPr>
              <w:t>plus de 2</w:t>
            </w:r>
          </w:p>
        </w:tc>
        <w:tc>
          <w:tcPr>
            <w:tcW w:w="2078" w:type="dxa"/>
            <w:tcBorders>
              <w:bottom w:val="single" w:sz="4" w:space="0" w:color="000000"/>
              <w:right w:val="single" w:sz="4" w:space="0" w:color="000000"/>
            </w:tcBorders>
          </w:tcPr>
          <w:p w14:paraId="2EAC6998" w14:textId="0E3E1723" w:rsidR="009A5F62" w:rsidRPr="00451E87" w:rsidRDefault="009A5F62" w:rsidP="00451E87">
            <w:pPr>
              <w:jc w:val="left"/>
              <w:rPr>
                <w:bCs/>
                <w:sz w:val="20"/>
                <w:szCs w:val="20"/>
              </w:rPr>
            </w:pPr>
            <w:r w:rsidRPr="00451E87">
              <w:rPr>
                <w:bCs/>
                <w:sz w:val="20"/>
                <w:szCs w:val="20"/>
              </w:rPr>
              <w:t>Combien ?</w:t>
            </w:r>
            <w:r w:rsidR="006A44B6">
              <w:rPr>
                <w:bCs/>
                <w:sz w:val="20"/>
                <w:szCs w:val="20"/>
                <w:u w:val="single"/>
              </w:rPr>
              <w:t xml:space="preserve"> </w:t>
            </w:r>
          </w:p>
        </w:tc>
      </w:tr>
    </w:tbl>
    <w:p w14:paraId="4A4E1EAA" w14:textId="77777777" w:rsidR="000233F5" w:rsidRDefault="000233F5" w:rsidP="009A5F62">
      <w:pPr>
        <w:jc w:val="center"/>
        <w:rPr>
          <w:b/>
          <w:sz w:val="20"/>
          <w:szCs w:val="20"/>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A96314" w14:paraId="7696E6BF" w14:textId="77777777" w:rsidTr="004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3A3DF96F" w14:textId="77777777" w:rsidR="000233F5" w:rsidRPr="00A96314" w:rsidRDefault="000233F5" w:rsidP="00941FA5">
            <w:pPr>
              <w:jc w:val="center"/>
              <w:rPr>
                <w:b w:val="0"/>
                <w:sz w:val="20"/>
                <w:szCs w:val="20"/>
              </w:rPr>
            </w:pPr>
            <w:r w:rsidRPr="00A96314">
              <w:rPr>
                <w:sz w:val="20"/>
                <w:szCs w:val="20"/>
              </w:rPr>
              <w:t xml:space="preserve"> </w:t>
            </w:r>
            <w:r w:rsidRPr="001719E4">
              <w:rPr>
                <w:sz w:val="20"/>
                <w:szCs w:val="20"/>
                <w:highlight w:val="lightGray"/>
              </w:rPr>
              <w:t>Réponds aux questions suivantes seulement si tu as eu des hémarthroses, s'il te plaît.</w:t>
            </w:r>
            <w:r w:rsidRPr="00A96314">
              <w:rPr>
                <w:sz w:val="20"/>
                <w:szCs w:val="20"/>
              </w:rPr>
              <w:t xml:space="preserve"> </w:t>
            </w:r>
          </w:p>
        </w:tc>
      </w:tr>
    </w:tbl>
    <w:p w14:paraId="59014237" w14:textId="77777777" w:rsidR="009A5F62" w:rsidRPr="009A5F62" w:rsidRDefault="009A5F62" w:rsidP="009A5F62">
      <w:pPr>
        <w:jc w:val="center"/>
        <w:rPr>
          <w:b/>
        </w:rPr>
      </w:pPr>
    </w:p>
    <w:tbl>
      <w:tblPr>
        <w:tblW w:w="0" w:type="auto"/>
        <w:tblInd w:w="148" w:type="dxa"/>
        <w:tblLayout w:type="fixed"/>
        <w:tblLook w:val="01E0" w:firstRow="1" w:lastRow="1" w:firstColumn="1" w:lastColumn="1" w:noHBand="0" w:noVBand="0"/>
      </w:tblPr>
      <w:tblGrid>
        <w:gridCol w:w="445"/>
        <w:gridCol w:w="2061"/>
        <w:gridCol w:w="1570"/>
        <w:gridCol w:w="1923"/>
        <w:gridCol w:w="1504"/>
        <w:gridCol w:w="2139"/>
      </w:tblGrid>
      <w:tr w:rsidR="009A5F62" w:rsidRPr="009A5F62" w14:paraId="5B211A87" w14:textId="77777777" w:rsidTr="00941FA5">
        <w:trPr>
          <w:trHeight w:val="332"/>
        </w:trPr>
        <w:tc>
          <w:tcPr>
            <w:tcW w:w="445" w:type="dxa"/>
            <w:tcBorders>
              <w:top w:val="single" w:sz="4" w:space="0" w:color="000000"/>
              <w:left w:val="single" w:sz="4" w:space="0" w:color="000000"/>
            </w:tcBorders>
          </w:tcPr>
          <w:p w14:paraId="20561FAF" w14:textId="77777777" w:rsidR="009A5F62" w:rsidRPr="00451E87" w:rsidRDefault="009A5F62" w:rsidP="009A5F62">
            <w:pPr>
              <w:jc w:val="center"/>
              <w:rPr>
                <w:bCs/>
                <w:sz w:val="20"/>
                <w:szCs w:val="20"/>
              </w:rPr>
            </w:pPr>
            <w:r w:rsidRPr="00451E87">
              <w:rPr>
                <w:bCs/>
                <w:sz w:val="20"/>
                <w:szCs w:val="20"/>
              </w:rPr>
              <w:t>2.</w:t>
            </w:r>
          </w:p>
        </w:tc>
        <w:tc>
          <w:tcPr>
            <w:tcW w:w="9197" w:type="dxa"/>
            <w:gridSpan w:val="5"/>
            <w:tcBorders>
              <w:top w:val="single" w:sz="4" w:space="0" w:color="000000"/>
              <w:right w:val="single" w:sz="4" w:space="0" w:color="000000"/>
            </w:tcBorders>
          </w:tcPr>
          <w:p w14:paraId="230A3F0A" w14:textId="77777777" w:rsidR="009A5F62" w:rsidRPr="00451E87" w:rsidRDefault="009A5F62" w:rsidP="00451E87">
            <w:pPr>
              <w:jc w:val="left"/>
              <w:rPr>
                <w:bCs/>
                <w:sz w:val="20"/>
                <w:szCs w:val="20"/>
              </w:rPr>
            </w:pPr>
            <w:bookmarkStart w:id="54" w:name="Réponds_aux_questions_suivantes_seulemen"/>
            <w:bookmarkEnd w:id="54"/>
            <w:r w:rsidRPr="00451E87">
              <w:rPr>
                <w:bCs/>
                <w:sz w:val="20"/>
                <w:szCs w:val="20"/>
              </w:rPr>
              <w:t>À quel point as-tu été dérangé par tes hémarthroses au cours du mois passé ?</w:t>
            </w:r>
          </w:p>
        </w:tc>
      </w:tr>
      <w:tr w:rsidR="009A5F62" w:rsidRPr="009A5F62" w14:paraId="60167C2A" w14:textId="77777777" w:rsidTr="00941FA5">
        <w:trPr>
          <w:trHeight w:val="329"/>
        </w:trPr>
        <w:tc>
          <w:tcPr>
            <w:tcW w:w="445" w:type="dxa"/>
            <w:tcBorders>
              <w:left w:val="single" w:sz="4" w:space="0" w:color="000000"/>
              <w:bottom w:val="single" w:sz="4" w:space="0" w:color="000000"/>
            </w:tcBorders>
          </w:tcPr>
          <w:p w14:paraId="20039A37" w14:textId="77777777" w:rsidR="009A5F62" w:rsidRPr="00451E87" w:rsidRDefault="009A5F62" w:rsidP="009A5F62">
            <w:pPr>
              <w:jc w:val="center"/>
              <w:rPr>
                <w:bCs/>
                <w:sz w:val="20"/>
                <w:szCs w:val="20"/>
              </w:rPr>
            </w:pPr>
          </w:p>
        </w:tc>
        <w:permStart w:id="1567426178" w:edGrp="everyone"/>
        <w:tc>
          <w:tcPr>
            <w:tcW w:w="2061" w:type="dxa"/>
            <w:tcBorders>
              <w:bottom w:val="single" w:sz="4" w:space="0" w:color="000000"/>
            </w:tcBorders>
          </w:tcPr>
          <w:p w14:paraId="453FFC68" w14:textId="625BD2CF" w:rsidR="009A5F62" w:rsidRPr="00451E87" w:rsidRDefault="00BE01E2" w:rsidP="00451E87">
            <w:pPr>
              <w:jc w:val="left"/>
              <w:rPr>
                <w:bCs/>
                <w:sz w:val="20"/>
                <w:szCs w:val="20"/>
              </w:rPr>
            </w:pPr>
            <w:sdt>
              <w:sdtPr>
                <w:id w:val="17056022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67426178"/>
            <w:r w:rsidR="002A2FA2">
              <w:t xml:space="preserve"> </w:t>
            </w:r>
            <w:bookmarkStart w:id="55" w:name="À_quel_point_as-tu_été_dérangé_par_tes_h"/>
            <w:bookmarkEnd w:id="55"/>
            <w:r w:rsidR="009A5F62" w:rsidRPr="00451E87">
              <w:rPr>
                <w:bCs/>
                <w:sz w:val="20"/>
                <w:szCs w:val="20"/>
              </w:rPr>
              <w:t>pas du tout</w:t>
            </w:r>
          </w:p>
        </w:tc>
        <w:permStart w:id="1554583167" w:edGrp="everyone"/>
        <w:tc>
          <w:tcPr>
            <w:tcW w:w="1570" w:type="dxa"/>
            <w:tcBorders>
              <w:bottom w:val="single" w:sz="4" w:space="0" w:color="000000"/>
            </w:tcBorders>
          </w:tcPr>
          <w:p w14:paraId="42C3061C" w14:textId="0616A94C" w:rsidR="009A5F62" w:rsidRPr="00451E87" w:rsidRDefault="00BE01E2" w:rsidP="00451E87">
            <w:pPr>
              <w:jc w:val="left"/>
              <w:rPr>
                <w:bCs/>
                <w:sz w:val="20"/>
                <w:szCs w:val="20"/>
              </w:rPr>
            </w:pPr>
            <w:sdt>
              <w:sdtPr>
                <w:id w:val="869010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54583167"/>
            <w:r w:rsidR="002A2FA2">
              <w:t xml:space="preserve"> </w:t>
            </w:r>
            <w:r w:rsidR="009A5F62" w:rsidRPr="00451E87">
              <w:rPr>
                <w:bCs/>
                <w:sz w:val="20"/>
                <w:szCs w:val="20"/>
              </w:rPr>
              <w:t>un peu</w:t>
            </w:r>
          </w:p>
        </w:tc>
        <w:permStart w:id="1600868299" w:edGrp="everyone"/>
        <w:tc>
          <w:tcPr>
            <w:tcW w:w="1923" w:type="dxa"/>
            <w:tcBorders>
              <w:bottom w:val="single" w:sz="4" w:space="0" w:color="000000"/>
            </w:tcBorders>
          </w:tcPr>
          <w:p w14:paraId="4ECE4254" w14:textId="5EE1A8CB" w:rsidR="009A5F62" w:rsidRPr="00451E87" w:rsidRDefault="00BE01E2" w:rsidP="00451E87">
            <w:pPr>
              <w:jc w:val="left"/>
              <w:rPr>
                <w:bCs/>
                <w:sz w:val="20"/>
                <w:szCs w:val="20"/>
              </w:rPr>
            </w:pPr>
            <w:sdt>
              <w:sdtPr>
                <w:id w:val="-903940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00868299"/>
            <w:r w:rsidR="002A2FA2">
              <w:t xml:space="preserve"> </w:t>
            </w:r>
            <w:r w:rsidR="009A5F62" w:rsidRPr="00451E87">
              <w:rPr>
                <w:bCs/>
                <w:sz w:val="20"/>
                <w:szCs w:val="20"/>
              </w:rPr>
              <w:t>moyennement</w:t>
            </w:r>
          </w:p>
        </w:tc>
        <w:permStart w:id="801054692" w:edGrp="everyone"/>
        <w:tc>
          <w:tcPr>
            <w:tcW w:w="1504" w:type="dxa"/>
            <w:tcBorders>
              <w:bottom w:val="single" w:sz="4" w:space="0" w:color="000000"/>
            </w:tcBorders>
          </w:tcPr>
          <w:p w14:paraId="59D36868" w14:textId="6F56AF2C" w:rsidR="009A5F62" w:rsidRPr="00451E87" w:rsidRDefault="00BE01E2" w:rsidP="00451E87">
            <w:pPr>
              <w:jc w:val="left"/>
              <w:rPr>
                <w:bCs/>
                <w:sz w:val="20"/>
                <w:szCs w:val="20"/>
              </w:rPr>
            </w:pPr>
            <w:sdt>
              <w:sdtPr>
                <w:id w:val="16086986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01054692"/>
            <w:r w:rsidR="002A2FA2">
              <w:t xml:space="preserve"> </w:t>
            </w:r>
            <w:r w:rsidR="009A5F62" w:rsidRPr="00451E87">
              <w:rPr>
                <w:bCs/>
                <w:sz w:val="20"/>
                <w:szCs w:val="20"/>
              </w:rPr>
              <w:t>beaucoup</w:t>
            </w:r>
          </w:p>
        </w:tc>
        <w:tc>
          <w:tcPr>
            <w:tcW w:w="2139" w:type="dxa"/>
            <w:tcBorders>
              <w:bottom w:val="single" w:sz="4" w:space="0" w:color="000000"/>
              <w:right w:val="single" w:sz="4" w:space="0" w:color="000000"/>
            </w:tcBorders>
          </w:tcPr>
          <w:p w14:paraId="1E593A18" w14:textId="77777777" w:rsidR="009A5F62" w:rsidRPr="00451E87" w:rsidRDefault="009A5F62" w:rsidP="00451E87">
            <w:pPr>
              <w:jc w:val="left"/>
              <w:rPr>
                <w:bCs/>
                <w:sz w:val="20"/>
                <w:szCs w:val="20"/>
              </w:rPr>
            </w:pPr>
          </w:p>
        </w:tc>
      </w:tr>
      <w:tr w:rsidR="009A5F62" w:rsidRPr="009A5F62" w14:paraId="52A773AF" w14:textId="77777777" w:rsidTr="00941FA5">
        <w:trPr>
          <w:trHeight w:val="525"/>
        </w:trPr>
        <w:tc>
          <w:tcPr>
            <w:tcW w:w="445" w:type="dxa"/>
            <w:tcBorders>
              <w:top w:val="single" w:sz="4" w:space="0" w:color="000000"/>
              <w:left w:val="single" w:sz="4" w:space="0" w:color="000000"/>
            </w:tcBorders>
          </w:tcPr>
          <w:p w14:paraId="59A6421B" w14:textId="77777777" w:rsidR="009A5F62" w:rsidRPr="00451E87" w:rsidRDefault="009A5F62" w:rsidP="009A5F62">
            <w:pPr>
              <w:jc w:val="center"/>
              <w:rPr>
                <w:bCs/>
                <w:sz w:val="20"/>
                <w:szCs w:val="20"/>
              </w:rPr>
            </w:pPr>
            <w:r w:rsidRPr="00451E87">
              <w:rPr>
                <w:bCs/>
                <w:sz w:val="20"/>
                <w:szCs w:val="20"/>
              </w:rPr>
              <w:t>3.</w:t>
            </w:r>
          </w:p>
        </w:tc>
        <w:tc>
          <w:tcPr>
            <w:tcW w:w="9197" w:type="dxa"/>
            <w:gridSpan w:val="5"/>
            <w:tcBorders>
              <w:top w:val="single" w:sz="4" w:space="0" w:color="000000"/>
              <w:right w:val="single" w:sz="4" w:space="0" w:color="000000"/>
            </w:tcBorders>
          </w:tcPr>
          <w:p w14:paraId="5A42E065" w14:textId="77777777" w:rsidR="009A5F62" w:rsidRPr="00451E87" w:rsidRDefault="009A5F62" w:rsidP="00451E87">
            <w:pPr>
              <w:jc w:val="left"/>
              <w:rPr>
                <w:bCs/>
                <w:sz w:val="20"/>
                <w:szCs w:val="20"/>
              </w:rPr>
            </w:pPr>
            <w:r w:rsidRPr="00451E87">
              <w:rPr>
                <w:bCs/>
                <w:sz w:val="20"/>
                <w:szCs w:val="20"/>
              </w:rPr>
              <w:t>Au cours du mois passé, à quel point tes hémarthroses ont-elles été graves (Si tu en as eu plusieurs, réfère-toi à l’hémarthrose la plus grave, s’il te plaît) ?</w:t>
            </w:r>
          </w:p>
        </w:tc>
      </w:tr>
      <w:tr w:rsidR="009A5F62" w:rsidRPr="009A5F62" w14:paraId="7A662489" w14:textId="77777777" w:rsidTr="00941FA5">
        <w:trPr>
          <w:trHeight w:val="309"/>
        </w:trPr>
        <w:tc>
          <w:tcPr>
            <w:tcW w:w="445" w:type="dxa"/>
            <w:tcBorders>
              <w:left w:val="single" w:sz="4" w:space="0" w:color="000000"/>
              <w:bottom w:val="single" w:sz="4" w:space="0" w:color="000000"/>
            </w:tcBorders>
          </w:tcPr>
          <w:p w14:paraId="7D0DD71D" w14:textId="77777777" w:rsidR="009A5F62" w:rsidRPr="00451E87" w:rsidRDefault="009A5F62" w:rsidP="009A5F62">
            <w:pPr>
              <w:jc w:val="center"/>
              <w:rPr>
                <w:bCs/>
                <w:sz w:val="20"/>
                <w:szCs w:val="20"/>
              </w:rPr>
            </w:pPr>
          </w:p>
        </w:tc>
        <w:permStart w:id="506422459" w:edGrp="everyone"/>
        <w:tc>
          <w:tcPr>
            <w:tcW w:w="2061" w:type="dxa"/>
            <w:tcBorders>
              <w:bottom w:val="single" w:sz="4" w:space="0" w:color="000000"/>
            </w:tcBorders>
          </w:tcPr>
          <w:p w14:paraId="17026BDF" w14:textId="1FF6A5D4" w:rsidR="009A5F62" w:rsidRPr="00451E87" w:rsidRDefault="00BE01E2" w:rsidP="00451E87">
            <w:pPr>
              <w:jc w:val="left"/>
              <w:rPr>
                <w:bCs/>
                <w:sz w:val="20"/>
                <w:szCs w:val="20"/>
              </w:rPr>
            </w:pPr>
            <w:sdt>
              <w:sdtPr>
                <w:id w:val="-9536316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6422459"/>
            <w:r w:rsidR="002A2FA2">
              <w:t xml:space="preserve"> </w:t>
            </w:r>
            <w:r w:rsidR="009A5F62" w:rsidRPr="00451E87">
              <w:rPr>
                <w:bCs/>
                <w:sz w:val="20"/>
                <w:szCs w:val="20"/>
              </w:rPr>
              <w:t>pas très graves</w:t>
            </w:r>
          </w:p>
        </w:tc>
        <w:permStart w:id="1415478709" w:edGrp="everyone"/>
        <w:tc>
          <w:tcPr>
            <w:tcW w:w="1570" w:type="dxa"/>
            <w:tcBorders>
              <w:bottom w:val="single" w:sz="4" w:space="0" w:color="000000"/>
            </w:tcBorders>
          </w:tcPr>
          <w:p w14:paraId="52F1190F" w14:textId="6A80A42A" w:rsidR="009A5F62" w:rsidRPr="00451E87" w:rsidRDefault="00BE01E2" w:rsidP="00451E87">
            <w:pPr>
              <w:jc w:val="left"/>
              <w:rPr>
                <w:bCs/>
                <w:sz w:val="20"/>
                <w:szCs w:val="20"/>
              </w:rPr>
            </w:pPr>
            <w:sdt>
              <w:sdtPr>
                <w:id w:val="66698523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15478709"/>
            <w:r w:rsidR="002A2FA2">
              <w:t xml:space="preserve"> </w:t>
            </w:r>
            <w:r w:rsidR="009A5F62" w:rsidRPr="00451E87">
              <w:rPr>
                <w:bCs/>
                <w:sz w:val="20"/>
                <w:szCs w:val="20"/>
              </w:rPr>
              <w:t>moyennes</w:t>
            </w:r>
          </w:p>
        </w:tc>
        <w:permStart w:id="1705973550" w:edGrp="everyone"/>
        <w:tc>
          <w:tcPr>
            <w:tcW w:w="1923" w:type="dxa"/>
            <w:tcBorders>
              <w:bottom w:val="single" w:sz="4" w:space="0" w:color="000000"/>
            </w:tcBorders>
          </w:tcPr>
          <w:p w14:paraId="065B467E" w14:textId="3070ADC1" w:rsidR="009A5F62" w:rsidRPr="00451E87" w:rsidRDefault="00BE01E2" w:rsidP="00451E87">
            <w:pPr>
              <w:jc w:val="left"/>
              <w:rPr>
                <w:bCs/>
                <w:sz w:val="20"/>
                <w:szCs w:val="20"/>
              </w:rPr>
            </w:pPr>
            <w:sdt>
              <w:sdtPr>
                <w:id w:val="-6282500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5973550"/>
            <w:r w:rsidR="002A2FA2">
              <w:t xml:space="preserve"> </w:t>
            </w:r>
            <w:r w:rsidR="009A5F62" w:rsidRPr="00451E87">
              <w:rPr>
                <w:bCs/>
                <w:sz w:val="20"/>
                <w:szCs w:val="20"/>
              </w:rPr>
              <w:t>graves</w:t>
            </w:r>
          </w:p>
        </w:tc>
        <w:permStart w:id="1760502925" w:edGrp="everyone"/>
        <w:tc>
          <w:tcPr>
            <w:tcW w:w="1504" w:type="dxa"/>
            <w:tcBorders>
              <w:bottom w:val="single" w:sz="4" w:space="0" w:color="000000"/>
            </w:tcBorders>
          </w:tcPr>
          <w:p w14:paraId="76AC14C8" w14:textId="782F74C5" w:rsidR="009A5F62" w:rsidRPr="00451E87" w:rsidRDefault="00BE01E2" w:rsidP="00451E87">
            <w:pPr>
              <w:jc w:val="left"/>
              <w:rPr>
                <w:bCs/>
                <w:sz w:val="20"/>
                <w:szCs w:val="20"/>
              </w:rPr>
            </w:pPr>
            <w:sdt>
              <w:sdtPr>
                <w:id w:val="15476473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60502925"/>
            <w:r w:rsidR="002A2FA2">
              <w:t xml:space="preserve"> </w:t>
            </w:r>
            <w:r w:rsidR="009A5F62" w:rsidRPr="00451E87">
              <w:rPr>
                <w:bCs/>
                <w:sz w:val="20"/>
                <w:szCs w:val="20"/>
              </w:rPr>
              <w:t>très graves</w:t>
            </w:r>
          </w:p>
        </w:tc>
        <w:tc>
          <w:tcPr>
            <w:tcW w:w="2139" w:type="dxa"/>
            <w:tcBorders>
              <w:bottom w:val="single" w:sz="4" w:space="0" w:color="000000"/>
              <w:right w:val="single" w:sz="4" w:space="0" w:color="000000"/>
            </w:tcBorders>
          </w:tcPr>
          <w:p w14:paraId="42A621A9" w14:textId="77777777" w:rsidR="009A5F62" w:rsidRPr="00451E87" w:rsidRDefault="009A5F62" w:rsidP="00451E87">
            <w:pPr>
              <w:jc w:val="left"/>
              <w:rPr>
                <w:bCs/>
                <w:sz w:val="20"/>
                <w:szCs w:val="20"/>
              </w:rPr>
            </w:pPr>
          </w:p>
        </w:tc>
      </w:tr>
      <w:tr w:rsidR="009A5F62" w:rsidRPr="009A5F62" w14:paraId="2FFCDF1B" w14:textId="77777777" w:rsidTr="00941FA5">
        <w:trPr>
          <w:trHeight w:val="332"/>
        </w:trPr>
        <w:tc>
          <w:tcPr>
            <w:tcW w:w="445" w:type="dxa"/>
            <w:tcBorders>
              <w:top w:val="single" w:sz="4" w:space="0" w:color="000000"/>
              <w:left w:val="single" w:sz="4" w:space="0" w:color="000000"/>
            </w:tcBorders>
          </w:tcPr>
          <w:p w14:paraId="3B949B4C" w14:textId="77777777" w:rsidR="009A5F62" w:rsidRPr="00451E87" w:rsidRDefault="009A5F62" w:rsidP="009A5F62">
            <w:pPr>
              <w:jc w:val="center"/>
              <w:rPr>
                <w:bCs/>
                <w:sz w:val="20"/>
                <w:szCs w:val="20"/>
              </w:rPr>
            </w:pPr>
            <w:r w:rsidRPr="00451E87">
              <w:rPr>
                <w:bCs/>
                <w:sz w:val="20"/>
                <w:szCs w:val="20"/>
              </w:rPr>
              <w:t>4.</w:t>
            </w:r>
          </w:p>
        </w:tc>
        <w:tc>
          <w:tcPr>
            <w:tcW w:w="9197" w:type="dxa"/>
            <w:gridSpan w:val="5"/>
            <w:tcBorders>
              <w:top w:val="single" w:sz="4" w:space="0" w:color="000000"/>
              <w:right w:val="single" w:sz="4" w:space="0" w:color="000000"/>
            </w:tcBorders>
          </w:tcPr>
          <w:p w14:paraId="4F169271" w14:textId="77777777" w:rsidR="009A5F62" w:rsidRPr="00451E87" w:rsidRDefault="009A5F62" w:rsidP="00451E87">
            <w:pPr>
              <w:jc w:val="left"/>
              <w:rPr>
                <w:bCs/>
                <w:sz w:val="20"/>
                <w:szCs w:val="20"/>
              </w:rPr>
            </w:pPr>
            <w:r w:rsidRPr="00451E87">
              <w:rPr>
                <w:bCs/>
                <w:sz w:val="20"/>
                <w:szCs w:val="20"/>
              </w:rPr>
              <w:t>As-tu eu des sensations bizarres dans tes articulations avant d'avoir une hémarthrose ?</w:t>
            </w:r>
          </w:p>
        </w:tc>
      </w:tr>
      <w:tr w:rsidR="009A5F62" w:rsidRPr="009A5F62" w14:paraId="0FBFD073" w14:textId="77777777" w:rsidTr="00941FA5">
        <w:trPr>
          <w:trHeight w:val="329"/>
        </w:trPr>
        <w:tc>
          <w:tcPr>
            <w:tcW w:w="445" w:type="dxa"/>
            <w:tcBorders>
              <w:left w:val="single" w:sz="4" w:space="0" w:color="000000"/>
              <w:bottom w:val="single" w:sz="4" w:space="0" w:color="000000"/>
            </w:tcBorders>
          </w:tcPr>
          <w:p w14:paraId="1307D16C" w14:textId="77777777" w:rsidR="009A5F62" w:rsidRPr="00451E87" w:rsidRDefault="009A5F62" w:rsidP="009A5F62">
            <w:pPr>
              <w:jc w:val="center"/>
              <w:rPr>
                <w:bCs/>
                <w:sz w:val="20"/>
                <w:szCs w:val="20"/>
              </w:rPr>
            </w:pPr>
          </w:p>
        </w:tc>
        <w:permStart w:id="814835703" w:edGrp="everyone"/>
        <w:tc>
          <w:tcPr>
            <w:tcW w:w="2061" w:type="dxa"/>
            <w:tcBorders>
              <w:bottom w:val="single" w:sz="4" w:space="0" w:color="000000"/>
            </w:tcBorders>
          </w:tcPr>
          <w:p w14:paraId="2DF9E212" w14:textId="74A5F828" w:rsidR="009A5F62" w:rsidRPr="00451E87" w:rsidRDefault="00BE01E2" w:rsidP="00451E87">
            <w:pPr>
              <w:jc w:val="left"/>
              <w:rPr>
                <w:bCs/>
                <w:sz w:val="20"/>
                <w:szCs w:val="20"/>
              </w:rPr>
            </w:pPr>
            <w:sdt>
              <w:sdtPr>
                <w:id w:val="-15279375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14835703"/>
            <w:r w:rsidR="002A2FA2">
              <w:t xml:space="preserve"> </w:t>
            </w:r>
            <w:r w:rsidR="009A5F62" w:rsidRPr="00451E87">
              <w:rPr>
                <w:bCs/>
                <w:sz w:val="20"/>
                <w:szCs w:val="20"/>
              </w:rPr>
              <w:t>jamais</w:t>
            </w:r>
          </w:p>
        </w:tc>
        <w:permStart w:id="1026560225" w:edGrp="everyone"/>
        <w:tc>
          <w:tcPr>
            <w:tcW w:w="1570" w:type="dxa"/>
            <w:tcBorders>
              <w:bottom w:val="single" w:sz="4" w:space="0" w:color="000000"/>
            </w:tcBorders>
          </w:tcPr>
          <w:p w14:paraId="66628B1A" w14:textId="1553A775" w:rsidR="009A5F62" w:rsidRPr="00451E87" w:rsidRDefault="00BE01E2" w:rsidP="00451E87">
            <w:pPr>
              <w:jc w:val="left"/>
              <w:rPr>
                <w:bCs/>
                <w:sz w:val="20"/>
                <w:szCs w:val="20"/>
              </w:rPr>
            </w:pPr>
            <w:sdt>
              <w:sdtPr>
                <w:id w:val="-1620132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26560225"/>
            <w:r w:rsidR="002A2FA2">
              <w:t xml:space="preserve"> </w:t>
            </w:r>
            <w:r w:rsidR="009A5F62" w:rsidRPr="00451E87">
              <w:rPr>
                <w:bCs/>
                <w:sz w:val="20"/>
                <w:szCs w:val="20"/>
              </w:rPr>
              <w:t>rarement</w:t>
            </w:r>
          </w:p>
        </w:tc>
        <w:permStart w:id="1534091115" w:edGrp="everyone"/>
        <w:tc>
          <w:tcPr>
            <w:tcW w:w="1923" w:type="dxa"/>
            <w:tcBorders>
              <w:bottom w:val="single" w:sz="4" w:space="0" w:color="000000"/>
            </w:tcBorders>
          </w:tcPr>
          <w:p w14:paraId="6D7F57FB" w14:textId="0EE230CC" w:rsidR="009A5F62" w:rsidRPr="00451E87" w:rsidRDefault="00BE01E2" w:rsidP="00451E87">
            <w:pPr>
              <w:jc w:val="left"/>
              <w:rPr>
                <w:bCs/>
                <w:sz w:val="20"/>
                <w:szCs w:val="20"/>
              </w:rPr>
            </w:pPr>
            <w:sdt>
              <w:sdtPr>
                <w:id w:val="-15592303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34091115"/>
            <w:r w:rsidR="002A2FA2">
              <w:t xml:space="preserve"> </w:t>
            </w:r>
            <w:r w:rsidR="009A5F62" w:rsidRPr="00451E87">
              <w:rPr>
                <w:bCs/>
                <w:sz w:val="20"/>
                <w:szCs w:val="20"/>
              </w:rPr>
              <w:t>parfois</w:t>
            </w:r>
          </w:p>
        </w:tc>
        <w:permStart w:id="1392715543" w:edGrp="everyone"/>
        <w:tc>
          <w:tcPr>
            <w:tcW w:w="1504" w:type="dxa"/>
            <w:tcBorders>
              <w:bottom w:val="single" w:sz="4" w:space="0" w:color="000000"/>
            </w:tcBorders>
          </w:tcPr>
          <w:p w14:paraId="495F3BD5" w14:textId="64F59518" w:rsidR="009A5F62" w:rsidRPr="00451E87" w:rsidRDefault="00BE01E2" w:rsidP="00451E87">
            <w:pPr>
              <w:jc w:val="left"/>
              <w:rPr>
                <w:bCs/>
                <w:sz w:val="20"/>
                <w:szCs w:val="20"/>
              </w:rPr>
            </w:pPr>
            <w:sdt>
              <w:sdtPr>
                <w:id w:val="-10227775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92715543"/>
            <w:r w:rsidR="002A2FA2">
              <w:t xml:space="preserve"> </w:t>
            </w:r>
            <w:r w:rsidR="009A5F62" w:rsidRPr="00451E87">
              <w:rPr>
                <w:bCs/>
                <w:sz w:val="20"/>
                <w:szCs w:val="20"/>
              </w:rPr>
              <w:t>souvent</w:t>
            </w:r>
          </w:p>
        </w:tc>
        <w:permStart w:id="538247765" w:edGrp="everyone"/>
        <w:tc>
          <w:tcPr>
            <w:tcW w:w="2139" w:type="dxa"/>
            <w:tcBorders>
              <w:bottom w:val="single" w:sz="4" w:space="0" w:color="000000"/>
              <w:right w:val="single" w:sz="4" w:space="0" w:color="000000"/>
            </w:tcBorders>
          </w:tcPr>
          <w:p w14:paraId="658739C3" w14:textId="79976D09" w:rsidR="009A5F62" w:rsidRPr="00451E87" w:rsidRDefault="00BE01E2" w:rsidP="00451E87">
            <w:pPr>
              <w:jc w:val="left"/>
              <w:rPr>
                <w:bCs/>
                <w:sz w:val="20"/>
                <w:szCs w:val="20"/>
              </w:rPr>
            </w:pPr>
            <w:sdt>
              <w:sdtPr>
                <w:id w:val="15322332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38247765"/>
            <w:r w:rsidR="002A2FA2">
              <w:t xml:space="preserve"> </w:t>
            </w:r>
            <w:r w:rsidR="009A5F62" w:rsidRPr="00451E87">
              <w:rPr>
                <w:bCs/>
                <w:sz w:val="20"/>
                <w:szCs w:val="20"/>
              </w:rPr>
              <w:t>toujours</w:t>
            </w:r>
          </w:p>
        </w:tc>
      </w:tr>
      <w:tr w:rsidR="009A5F62" w:rsidRPr="009A5F62" w14:paraId="3736B9B9" w14:textId="77777777" w:rsidTr="00941FA5">
        <w:trPr>
          <w:trHeight w:val="332"/>
        </w:trPr>
        <w:tc>
          <w:tcPr>
            <w:tcW w:w="445" w:type="dxa"/>
            <w:tcBorders>
              <w:top w:val="single" w:sz="4" w:space="0" w:color="000000"/>
              <w:left w:val="single" w:sz="4" w:space="0" w:color="000000"/>
            </w:tcBorders>
          </w:tcPr>
          <w:p w14:paraId="4CAC80C0" w14:textId="77777777" w:rsidR="009A5F62" w:rsidRPr="00451E87" w:rsidRDefault="009A5F62" w:rsidP="009A5F62">
            <w:pPr>
              <w:jc w:val="center"/>
              <w:rPr>
                <w:bCs/>
                <w:sz w:val="20"/>
                <w:szCs w:val="20"/>
              </w:rPr>
            </w:pPr>
            <w:r w:rsidRPr="00451E87">
              <w:rPr>
                <w:bCs/>
                <w:sz w:val="20"/>
                <w:szCs w:val="20"/>
              </w:rPr>
              <w:lastRenderedPageBreak/>
              <w:t>5.</w:t>
            </w:r>
          </w:p>
        </w:tc>
        <w:tc>
          <w:tcPr>
            <w:tcW w:w="9197" w:type="dxa"/>
            <w:gridSpan w:val="5"/>
            <w:tcBorders>
              <w:top w:val="single" w:sz="4" w:space="0" w:color="000000"/>
              <w:right w:val="single" w:sz="4" w:space="0" w:color="000000"/>
            </w:tcBorders>
          </w:tcPr>
          <w:p w14:paraId="10D42FB4" w14:textId="77777777" w:rsidR="009A5F62" w:rsidRPr="00451E87" w:rsidRDefault="009A5F62" w:rsidP="00451E87">
            <w:pPr>
              <w:jc w:val="left"/>
              <w:rPr>
                <w:bCs/>
                <w:sz w:val="20"/>
                <w:szCs w:val="20"/>
              </w:rPr>
            </w:pPr>
            <w:r w:rsidRPr="00451E87">
              <w:rPr>
                <w:bCs/>
                <w:sz w:val="20"/>
                <w:szCs w:val="20"/>
              </w:rPr>
              <w:t>As-tu été obligé de rester tranquille (p.e. rester au lit) quand tu as eu des hémarthroses ?</w:t>
            </w:r>
          </w:p>
        </w:tc>
      </w:tr>
      <w:tr w:rsidR="005D267E" w:rsidRPr="009A5F62" w14:paraId="389E08EC" w14:textId="77777777" w:rsidTr="00941FA5">
        <w:trPr>
          <w:trHeight w:val="329"/>
        </w:trPr>
        <w:tc>
          <w:tcPr>
            <w:tcW w:w="445" w:type="dxa"/>
            <w:tcBorders>
              <w:left w:val="single" w:sz="4" w:space="0" w:color="000000"/>
              <w:bottom w:val="single" w:sz="4" w:space="0" w:color="000000"/>
            </w:tcBorders>
          </w:tcPr>
          <w:p w14:paraId="497FC3ED" w14:textId="77777777" w:rsidR="005D267E" w:rsidRPr="00451E87" w:rsidRDefault="005D267E" w:rsidP="005D267E">
            <w:pPr>
              <w:jc w:val="center"/>
              <w:rPr>
                <w:bCs/>
                <w:sz w:val="20"/>
                <w:szCs w:val="20"/>
              </w:rPr>
            </w:pPr>
          </w:p>
        </w:tc>
        <w:permStart w:id="1496933608" w:edGrp="everyone"/>
        <w:tc>
          <w:tcPr>
            <w:tcW w:w="2061" w:type="dxa"/>
            <w:tcBorders>
              <w:bottom w:val="single" w:sz="4" w:space="0" w:color="000000"/>
            </w:tcBorders>
          </w:tcPr>
          <w:p w14:paraId="458C2D25" w14:textId="22183046" w:rsidR="005D267E" w:rsidRPr="00451E87" w:rsidRDefault="00BE01E2" w:rsidP="005D267E">
            <w:pPr>
              <w:jc w:val="left"/>
              <w:rPr>
                <w:bCs/>
                <w:sz w:val="20"/>
                <w:szCs w:val="20"/>
              </w:rPr>
            </w:pPr>
            <w:sdt>
              <w:sdtPr>
                <w:id w:val="3864566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96933608"/>
            <w:r w:rsidR="002A2FA2">
              <w:t xml:space="preserve"> </w:t>
            </w:r>
            <w:r w:rsidR="005D267E" w:rsidRPr="00451E87">
              <w:rPr>
                <w:bCs/>
                <w:sz w:val="20"/>
                <w:szCs w:val="20"/>
              </w:rPr>
              <w:t>jamais</w:t>
            </w:r>
          </w:p>
        </w:tc>
        <w:permStart w:id="726015682" w:edGrp="everyone"/>
        <w:tc>
          <w:tcPr>
            <w:tcW w:w="1570" w:type="dxa"/>
            <w:tcBorders>
              <w:bottom w:val="single" w:sz="4" w:space="0" w:color="000000"/>
            </w:tcBorders>
          </w:tcPr>
          <w:p w14:paraId="2DACBA50" w14:textId="5C55811A" w:rsidR="005D267E" w:rsidRPr="00451E87" w:rsidRDefault="00BE01E2" w:rsidP="005D267E">
            <w:pPr>
              <w:jc w:val="left"/>
              <w:rPr>
                <w:bCs/>
                <w:sz w:val="20"/>
                <w:szCs w:val="20"/>
              </w:rPr>
            </w:pPr>
            <w:sdt>
              <w:sdtPr>
                <w:id w:val="-19336602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26015682"/>
            <w:r w:rsidR="002A2FA2">
              <w:t xml:space="preserve"> </w:t>
            </w:r>
            <w:r w:rsidR="005D267E" w:rsidRPr="00451E87">
              <w:rPr>
                <w:bCs/>
                <w:sz w:val="20"/>
                <w:szCs w:val="20"/>
              </w:rPr>
              <w:t>rarement</w:t>
            </w:r>
          </w:p>
        </w:tc>
        <w:permStart w:id="590947057" w:edGrp="everyone"/>
        <w:tc>
          <w:tcPr>
            <w:tcW w:w="1923" w:type="dxa"/>
            <w:tcBorders>
              <w:bottom w:val="single" w:sz="4" w:space="0" w:color="000000"/>
            </w:tcBorders>
          </w:tcPr>
          <w:p w14:paraId="567448AE" w14:textId="68367CCA" w:rsidR="005D267E" w:rsidRPr="00451E87" w:rsidRDefault="00BE01E2" w:rsidP="005D267E">
            <w:pPr>
              <w:jc w:val="left"/>
              <w:rPr>
                <w:bCs/>
                <w:sz w:val="20"/>
                <w:szCs w:val="20"/>
              </w:rPr>
            </w:pPr>
            <w:sdt>
              <w:sdtPr>
                <w:id w:val="-10486040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90947057"/>
            <w:r w:rsidR="002A2FA2">
              <w:t xml:space="preserve"> </w:t>
            </w:r>
            <w:r w:rsidR="005D267E" w:rsidRPr="00451E87">
              <w:rPr>
                <w:bCs/>
                <w:sz w:val="20"/>
                <w:szCs w:val="20"/>
              </w:rPr>
              <w:t>parfois</w:t>
            </w:r>
          </w:p>
        </w:tc>
        <w:permStart w:id="383986247" w:edGrp="everyone"/>
        <w:tc>
          <w:tcPr>
            <w:tcW w:w="1504" w:type="dxa"/>
            <w:tcBorders>
              <w:bottom w:val="single" w:sz="4" w:space="0" w:color="000000"/>
            </w:tcBorders>
          </w:tcPr>
          <w:p w14:paraId="46152F33" w14:textId="24EFBCCB" w:rsidR="005D267E" w:rsidRPr="00451E87" w:rsidRDefault="00BE01E2" w:rsidP="005D267E">
            <w:pPr>
              <w:jc w:val="left"/>
              <w:rPr>
                <w:bCs/>
                <w:sz w:val="20"/>
                <w:szCs w:val="20"/>
              </w:rPr>
            </w:pPr>
            <w:sdt>
              <w:sdtPr>
                <w:id w:val="19664596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83986247"/>
            <w:r w:rsidR="002A2FA2">
              <w:t xml:space="preserve"> </w:t>
            </w:r>
            <w:r w:rsidR="005D267E" w:rsidRPr="00451E87">
              <w:rPr>
                <w:bCs/>
                <w:sz w:val="20"/>
                <w:szCs w:val="20"/>
              </w:rPr>
              <w:t>souvent</w:t>
            </w:r>
          </w:p>
        </w:tc>
        <w:permStart w:id="34891295" w:edGrp="everyone"/>
        <w:tc>
          <w:tcPr>
            <w:tcW w:w="2139" w:type="dxa"/>
            <w:tcBorders>
              <w:bottom w:val="single" w:sz="4" w:space="0" w:color="000000"/>
              <w:right w:val="single" w:sz="4" w:space="0" w:color="000000"/>
            </w:tcBorders>
          </w:tcPr>
          <w:p w14:paraId="35C09843" w14:textId="6FC4BCE6" w:rsidR="005D267E" w:rsidRPr="00451E87" w:rsidRDefault="00BE01E2" w:rsidP="005D267E">
            <w:pPr>
              <w:jc w:val="left"/>
              <w:rPr>
                <w:bCs/>
                <w:sz w:val="20"/>
                <w:szCs w:val="20"/>
              </w:rPr>
            </w:pPr>
            <w:sdt>
              <w:sdtPr>
                <w:id w:val="-20785043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4891295"/>
            <w:r w:rsidR="002A2FA2">
              <w:t xml:space="preserve"> </w:t>
            </w:r>
            <w:r w:rsidR="005D267E" w:rsidRPr="00451E87">
              <w:rPr>
                <w:bCs/>
                <w:sz w:val="20"/>
                <w:szCs w:val="20"/>
              </w:rPr>
              <w:t>toujours</w:t>
            </w:r>
          </w:p>
        </w:tc>
      </w:tr>
      <w:tr w:rsidR="009A5F62" w:rsidRPr="009A5F62" w14:paraId="09953464" w14:textId="77777777" w:rsidTr="00941FA5">
        <w:trPr>
          <w:trHeight w:val="332"/>
        </w:trPr>
        <w:tc>
          <w:tcPr>
            <w:tcW w:w="445" w:type="dxa"/>
            <w:tcBorders>
              <w:top w:val="single" w:sz="4" w:space="0" w:color="000000"/>
              <w:left w:val="single" w:sz="4" w:space="0" w:color="000000"/>
            </w:tcBorders>
          </w:tcPr>
          <w:p w14:paraId="21C9239F" w14:textId="77777777" w:rsidR="009A5F62" w:rsidRPr="00451E87" w:rsidRDefault="009A5F62" w:rsidP="009A5F62">
            <w:pPr>
              <w:jc w:val="center"/>
              <w:rPr>
                <w:bCs/>
                <w:sz w:val="20"/>
                <w:szCs w:val="20"/>
              </w:rPr>
            </w:pPr>
            <w:r w:rsidRPr="00451E87">
              <w:rPr>
                <w:bCs/>
                <w:sz w:val="20"/>
                <w:szCs w:val="20"/>
              </w:rPr>
              <w:t>6.</w:t>
            </w:r>
          </w:p>
        </w:tc>
        <w:tc>
          <w:tcPr>
            <w:tcW w:w="9197" w:type="dxa"/>
            <w:gridSpan w:val="5"/>
            <w:tcBorders>
              <w:top w:val="single" w:sz="4" w:space="0" w:color="000000"/>
              <w:right w:val="single" w:sz="4" w:space="0" w:color="000000"/>
            </w:tcBorders>
          </w:tcPr>
          <w:p w14:paraId="3C685517" w14:textId="77777777" w:rsidR="009A5F62" w:rsidRPr="00451E87" w:rsidRDefault="009A5F62" w:rsidP="00451E87">
            <w:pPr>
              <w:jc w:val="left"/>
              <w:rPr>
                <w:bCs/>
                <w:sz w:val="20"/>
                <w:szCs w:val="20"/>
              </w:rPr>
            </w:pPr>
            <w:r w:rsidRPr="00451E87">
              <w:rPr>
                <w:bCs/>
                <w:sz w:val="20"/>
                <w:szCs w:val="20"/>
              </w:rPr>
              <w:t>As-tu aussitôt signalé tes hémarthroses à tes parents quand tu les avais ?</w:t>
            </w:r>
          </w:p>
        </w:tc>
      </w:tr>
      <w:tr w:rsidR="005D267E" w:rsidRPr="009A5F62" w14:paraId="6D00291F" w14:textId="77777777" w:rsidTr="00941FA5">
        <w:trPr>
          <w:trHeight w:val="329"/>
        </w:trPr>
        <w:tc>
          <w:tcPr>
            <w:tcW w:w="445" w:type="dxa"/>
            <w:tcBorders>
              <w:left w:val="single" w:sz="4" w:space="0" w:color="000000"/>
              <w:bottom w:val="single" w:sz="4" w:space="0" w:color="000000"/>
            </w:tcBorders>
          </w:tcPr>
          <w:p w14:paraId="3C079C6C" w14:textId="77777777" w:rsidR="005D267E" w:rsidRPr="00451E87" w:rsidRDefault="005D267E" w:rsidP="005D267E">
            <w:pPr>
              <w:jc w:val="center"/>
              <w:rPr>
                <w:bCs/>
                <w:sz w:val="20"/>
                <w:szCs w:val="20"/>
              </w:rPr>
            </w:pPr>
          </w:p>
        </w:tc>
        <w:permStart w:id="3364959" w:edGrp="everyone"/>
        <w:tc>
          <w:tcPr>
            <w:tcW w:w="2061" w:type="dxa"/>
            <w:tcBorders>
              <w:bottom w:val="single" w:sz="4" w:space="0" w:color="000000"/>
            </w:tcBorders>
          </w:tcPr>
          <w:p w14:paraId="0B08A8A4" w14:textId="4CCD6677" w:rsidR="005D267E" w:rsidRPr="00451E87" w:rsidRDefault="00BE01E2" w:rsidP="005D267E">
            <w:pPr>
              <w:jc w:val="left"/>
              <w:rPr>
                <w:bCs/>
                <w:sz w:val="20"/>
                <w:szCs w:val="20"/>
              </w:rPr>
            </w:pPr>
            <w:sdt>
              <w:sdtPr>
                <w:id w:val="2112392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64959"/>
            <w:r w:rsidR="002A2FA2">
              <w:t xml:space="preserve"> </w:t>
            </w:r>
            <w:r w:rsidR="005D267E" w:rsidRPr="00451E87">
              <w:rPr>
                <w:bCs/>
                <w:sz w:val="20"/>
                <w:szCs w:val="20"/>
              </w:rPr>
              <w:t>jamais</w:t>
            </w:r>
          </w:p>
        </w:tc>
        <w:permStart w:id="1448549362" w:edGrp="everyone"/>
        <w:tc>
          <w:tcPr>
            <w:tcW w:w="1570" w:type="dxa"/>
            <w:tcBorders>
              <w:bottom w:val="single" w:sz="4" w:space="0" w:color="000000"/>
            </w:tcBorders>
          </w:tcPr>
          <w:p w14:paraId="663A410A" w14:textId="1F1AC176" w:rsidR="005D267E" w:rsidRPr="00451E87" w:rsidRDefault="00BE01E2" w:rsidP="005D267E">
            <w:pPr>
              <w:jc w:val="left"/>
              <w:rPr>
                <w:bCs/>
                <w:sz w:val="20"/>
                <w:szCs w:val="20"/>
              </w:rPr>
            </w:pPr>
            <w:sdt>
              <w:sdtPr>
                <w:id w:val="2799309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48549362"/>
            <w:r w:rsidR="002A2FA2">
              <w:t xml:space="preserve"> </w:t>
            </w:r>
            <w:r w:rsidR="005D267E" w:rsidRPr="00451E87">
              <w:rPr>
                <w:bCs/>
                <w:sz w:val="20"/>
                <w:szCs w:val="20"/>
              </w:rPr>
              <w:t>rarement</w:t>
            </w:r>
          </w:p>
        </w:tc>
        <w:permStart w:id="2032814394" w:edGrp="everyone"/>
        <w:tc>
          <w:tcPr>
            <w:tcW w:w="1923" w:type="dxa"/>
            <w:tcBorders>
              <w:bottom w:val="single" w:sz="4" w:space="0" w:color="000000"/>
            </w:tcBorders>
          </w:tcPr>
          <w:p w14:paraId="63DE15F1" w14:textId="02CE0871" w:rsidR="005D267E" w:rsidRPr="00451E87" w:rsidRDefault="00BE01E2" w:rsidP="005D267E">
            <w:pPr>
              <w:jc w:val="left"/>
              <w:rPr>
                <w:bCs/>
                <w:sz w:val="20"/>
                <w:szCs w:val="20"/>
              </w:rPr>
            </w:pPr>
            <w:sdt>
              <w:sdtPr>
                <w:id w:val="-12251430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32814394"/>
            <w:r w:rsidR="002A2FA2">
              <w:t xml:space="preserve"> </w:t>
            </w:r>
            <w:r w:rsidR="005D267E" w:rsidRPr="00451E87">
              <w:rPr>
                <w:bCs/>
                <w:sz w:val="20"/>
                <w:szCs w:val="20"/>
              </w:rPr>
              <w:t>parfois</w:t>
            </w:r>
          </w:p>
        </w:tc>
        <w:permStart w:id="1329486992" w:edGrp="everyone"/>
        <w:tc>
          <w:tcPr>
            <w:tcW w:w="1504" w:type="dxa"/>
            <w:tcBorders>
              <w:bottom w:val="single" w:sz="4" w:space="0" w:color="000000"/>
            </w:tcBorders>
          </w:tcPr>
          <w:p w14:paraId="59FC9B50" w14:textId="490D7CEF" w:rsidR="005D267E" w:rsidRPr="00451E87" w:rsidRDefault="00BE01E2" w:rsidP="005D267E">
            <w:pPr>
              <w:jc w:val="left"/>
              <w:rPr>
                <w:bCs/>
                <w:sz w:val="20"/>
                <w:szCs w:val="20"/>
              </w:rPr>
            </w:pPr>
            <w:sdt>
              <w:sdtPr>
                <w:id w:val="17510020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29486992"/>
            <w:r w:rsidR="002A2FA2">
              <w:t xml:space="preserve"> </w:t>
            </w:r>
            <w:r w:rsidR="005D267E" w:rsidRPr="00451E87">
              <w:rPr>
                <w:bCs/>
                <w:sz w:val="20"/>
                <w:szCs w:val="20"/>
              </w:rPr>
              <w:t>souvent</w:t>
            </w:r>
          </w:p>
        </w:tc>
        <w:permStart w:id="1210655994" w:edGrp="everyone"/>
        <w:tc>
          <w:tcPr>
            <w:tcW w:w="2139" w:type="dxa"/>
            <w:tcBorders>
              <w:bottom w:val="single" w:sz="4" w:space="0" w:color="000000"/>
              <w:right w:val="single" w:sz="4" w:space="0" w:color="000000"/>
            </w:tcBorders>
          </w:tcPr>
          <w:p w14:paraId="4ADF20F5" w14:textId="131DE23B" w:rsidR="005D267E" w:rsidRPr="00451E87" w:rsidRDefault="00BE01E2" w:rsidP="005D267E">
            <w:pPr>
              <w:jc w:val="left"/>
              <w:rPr>
                <w:bCs/>
                <w:sz w:val="20"/>
                <w:szCs w:val="20"/>
              </w:rPr>
            </w:pPr>
            <w:sdt>
              <w:sdtPr>
                <w:id w:val="-9279593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10655994"/>
            <w:r w:rsidR="002A2FA2">
              <w:t xml:space="preserve"> </w:t>
            </w:r>
            <w:r w:rsidR="005D267E" w:rsidRPr="00451E87">
              <w:rPr>
                <w:bCs/>
                <w:sz w:val="20"/>
                <w:szCs w:val="20"/>
              </w:rPr>
              <w:t>toujours</w:t>
            </w:r>
          </w:p>
        </w:tc>
      </w:tr>
    </w:tbl>
    <w:p w14:paraId="4A5C727C" w14:textId="77777777" w:rsidR="000233F5" w:rsidRPr="009A5F62" w:rsidRDefault="009A5F62" w:rsidP="009A5F62">
      <w:pPr>
        <w:jc w:val="center"/>
        <w:rPr>
          <w:b/>
        </w:rPr>
      </w:pPr>
      <w:r w:rsidRPr="009A5F62">
        <w:rPr>
          <w:b/>
        </w:rPr>
        <w:tab/>
      </w: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9A5F62" w14:paraId="4D1B6C3A" w14:textId="77777777" w:rsidTr="004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54C60E32" w14:textId="77777777" w:rsidR="000233F5" w:rsidRPr="009A5F62" w:rsidRDefault="000233F5" w:rsidP="00941FA5">
            <w:pPr>
              <w:jc w:val="center"/>
              <w:rPr>
                <w:b w:val="0"/>
              </w:rPr>
            </w:pPr>
            <w:r w:rsidRPr="00C37E60">
              <w:t>Maintenant nous aimerions savoir qui t'a fait les PIQÛRES.</w:t>
            </w:r>
          </w:p>
        </w:tc>
      </w:tr>
    </w:tbl>
    <w:p w14:paraId="2BAD8ACE" w14:textId="568E5A17" w:rsidR="009A5F62" w:rsidRPr="009A5F62" w:rsidRDefault="009A5F62" w:rsidP="009A5F62">
      <w:pPr>
        <w:jc w:val="center"/>
        <w:rPr>
          <w:b/>
        </w:rPr>
      </w:pPr>
      <w:r w:rsidRPr="009A5F62">
        <w:rPr>
          <w:b/>
        </w:rPr>
        <w:tab/>
      </w:r>
    </w:p>
    <w:tbl>
      <w:tblPr>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9A5F62" w:rsidRPr="009A5F62" w14:paraId="57982552" w14:textId="77777777" w:rsidTr="000C4421">
        <w:trPr>
          <w:trHeight w:val="497"/>
        </w:trPr>
        <w:tc>
          <w:tcPr>
            <w:tcW w:w="4441" w:type="dxa"/>
            <w:gridSpan w:val="2"/>
            <w:shd w:val="clear" w:color="auto" w:fill="E4E4E4"/>
          </w:tcPr>
          <w:p w14:paraId="3BB2D9ED" w14:textId="77777777" w:rsidR="009A5F62" w:rsidRPr="00451E87" w:rsidRDefault="009A5F62" w:rsidP="00451E87">
            <w:pPr>
              <w:jc w:val="left"/>
              <w:rPr>
                <w:b/>
                <w:sz w:val="20"/>
                <w:szCs w:val="20"/>
              </w:rPr>
            </w:pPr>
            <w:r w:rsidRPr="00451E87">
              <w:rPr>
                <w:b/>
                <w:sz w:val="20"/>
                <w:szCs w:val="20"/>
              </w:rPr>
              <w:t xml:space="preserve">Au cours </w:t>
            </w:r>
            <w:bookmarkStart w:id="56" w:name="Maintenant_nous_aimerions_savoir_qui_t'a"/>
            <w:bookmarkEnd w:id="56"/>
            <w:r w:rsidRPr="00451E87">
              <w:rPr>
                <w:b/>
                <w:sz w:val="20"/>
                <w:szCs w:val="20"/>
              </w:rPr>
              <w:t>du mois passé...</w:t>
            </w:r>
          </w:p>
        </w:tc>
        <w:tc>
          <w:tcPr>
            <w:tcW w:w="1038" w:type="dxa"/>
            <w:shd w:val="clear" w:color="auto" w:fill="E4E4E4"/>
          </w:tcPr>
          <w:p w14:paraId="575F31D0" w14:textId="77777777" w:rsidR="009A5F62" w:rsidRPr="00451E87" w:rsidRDefault="009A5F62" w:rsidP="009A5F62">
            <w:pPr>
              <w:jc w:val="center"/>
              <w:rPr>
                <w:b/>
                <w:sz w:val="20"/>
                <w:szCs w:val="20"/>
              </w:rPr>
            </w:pPr>
            <w:r w:rsidRPr="00451E87">
              <w:rPr>
                <w:b/>
                <w:sz w:val="20"/>
                <w:szCs w:val="20"/>
              </w:rPr>
              <w:t>jamais</w:t>
            </w:r>
          </w:p>
        </w:tc>
        <w:tc>
          <w:tcPr>
            <w:tcW w:w="1038" w:type="dxa"/>
            <w:shd w:val="clear" w:color="auto" w:fill="E4E4E4"/>
          </w:tcPr>
          <w:p w14:paraId="7A06D4CC" w14:textId="77777777" w:rsidR="009A5F62" w:rsidRPr="00451E87" w:rsidRDefault="009A5F62" w:rsidP="009A5F62">
            <w:pPr>
              <w:jc w:val="center"/>
              <w:rPr>
                <w:b/>
                <w:sz w:val="20"/>
                <w:szCs w:val="20"/>
              </w:rPr>
            </w:pPr>
            <w:r w:rsidRPr="00451E87">
              <w:rPr>
                <w:b/>
                <w:sz w:val="20"/>
                <w:szCs w:val="20"/>
              </w:rPr>
              <w:t>rarement</w:t>
            </w:r>
          </w:p>
        </w:tc>
        <w:tc>
          <w:tcPr>
            <w:tcW w:w="1038" w:type="dxa"/>
            <w:shd w:val="clear" w:color="auto" w:fill="E4E4E4"/>
          </w:tcPr>
          <w:p w14:paraId="731E86F3" w14:textId="77777777" w:rsidR="009A5F62" w:rsidRPr="00451E87" w:rsidRDefault="009A5F62" w:rsidP="009A5F62">
            <w:pPr>
              <w:jc w:val="center"/>
              <w:rPr>
                <w:b/>
                <w:sz w:val="20"/>
                <w:szCs w:val="20"/>
              </w:rPr>
            </w:pPr>
            <w:r w:rsidRPr="00451E87">
              <w:rPr>
                <w:b/>
                <w:sz w:val="20"/>
                <w:szCs w:val="20"/>
              </w:rPr>
              <w:t>parfois</w:t>
            </w:r>
          </w:p>
        </w:tc>
        <w:tc>
          <w:tcPr>
            <w:tcW w:w="1038" w:type="dxa"/>
            <w:shd w:val="clear" w:color="auto" w:fill="E4E4E4"/>
          </w:tcPr>
          <w:p w14:paraId="752C0765" w14:textId="77777777" w:rsidR="009A5F62" w:rsidRPr="00451E87" w:rsidRDefault="009A5F62" w:rsidP="009A5F62">
            <w:pPr>
              <w:jc w:val="center"/>
              <w:rPr>
                <w:b/>
                <w:sz w:val="20"/>
                <w:szCs w:val="20"/>
              </w:rPr>
            </w:pPr>
            <w:r w:rsidRPr="00451E87">
              <w:rPr>
                <w:b/>
                <w:sz w:val="20"/>
                <w:szCs w:val="20"/>
              </w:rPr>
              <w:t>souvent</w:t>
            </w:r>
          </w:p>
        </w:tc>
        <w:tc>
          <w:tcPr>
            <w:tcW w:w="1039" w:type="dxa"/>
            <w:shd w:val="clear" w:color="auto" w:fill="E4E4E4"/>
          </w:tcPr>
          <w:p w14:paraId="352495EB" w14:textId="77777777" w:rsidR="009A5F62" w:rsidRPr="00451E87" w:rsidRDefault="009A5F62" w:rsidP="009A5F62">
            <w:pPr>
              <w:jc w:val="center"/>
              <w:rPr>
                <w:b/>
                <w:sz w:val="20"/>
                <w:szCs w:val="20"/>
              </w:rPr>
            </w:pPr>
            <w:r w:rsidRPr="00451E87">
              <w:rPr>
                <w:b/>
                <w:sz w:val="20"/>
                <w:szCs w:val="20"/>
              </w:rPr>
              <w:t>toujours</w:t>
            </w:r>
          </w:p>
        </w:tc>
      </w:tr>
      <w:tr w:rsidR="002A2FA2" w:rsidRPr="009A5F62" w14:paraId="025DC972" w14:textId="77777777" w:rsidTr="009219DC">
        <w:trPr>
          <w:trHeight w:val="600"/>
        </w:trPr>
        <w:tc>
          <w:tcPr>
            <w:tcW w:w="442" w:type="dxa"/>
            <w:tcBorders>
              <w:bottom w:val="single" w:sz="36" w:space="0" w:color="E4E4E4"/>
              <w:right w:val="nil"/>
            </w:tcBorders>
          </w:tcPr>
          <w:p w14:paraId="02DCA98A" w14:textId="77777777" w:rsidR="002A2FA2" w:rsidRPr="00451E87" w:rsidRDefault="002A2FA2" w:rsidP="002A2FA2">
            <w:pPr>
              <w:jc w:val="center"/>
              <w:rPr>
                <w:bCs/>
              </w:rPr>
            </w:pPr>
            <w:r w:rsidRPr="00451E87">
              <w:rPr>
                <w:bCs/>
              </w:rPr>
              <w:t>1.</w:t>
            </w:r>
          </w:p>
        </w:tc>
        <w:tc>
          <w:tcPr>
            <w:tcW w:w="3999" w:type="dxa"/>
            <w:tcBorders>
              <w:left w:val="nil"/>
              <w:bottom w:val="single" w:sz="36" w:space="0" w:color="E4E4E4"/>
            </w:tcBorders>
          </w:tcPr>
          <w:p w14:paraId="6660B214" w14:textId="77777777" w:rsidR="002A2FA2" w:rsidRPr="00451E87" w:rsidRDefault="002A2FA2" w:rsidP="002A2FA2">
            <w:pPr>
              <w:jc w:val="left"/>
              <w:rPr>
                <w:bCs/>
                <w:sz w:val="20"/>
                <w:szCs w:val="20"/>
              </w:rPr>
            </w:pPr>
            <w:r w:rsidRPr="00451E87">
              <w:rPr>
                <w:bCs/>
                <w:sz w:val="20"/>
                <w:szCs w:val="20"/>
              </w:rPr>
              <w:t>... je me suis moi-même fait les piqûres</w:t>
            </w:r>
          </w:p>
        </w:tc>
        <w:permStart w:id="1136811842" w:edGrp="everyone"/>
        <w:tc>
          <w:tcPr>
            <w:tcW w:w="1038" w:type="dxa"/>
            <w:tcBorders>
              <w:bottom w:val="single" w:sz="36" w:space="0" w:color="E4E4E4"/>
            </w:tcBorders>
            <w:vAlign w:val="center"/>
          </w:tcPr>
          <w:p w14:paraId="269C83C9" w14:textId="36DC4674" w:rsidR="002A2FA2" w:rsidRPr="00451E87" w:rsidRDefault="00BE01E2" w:rsidP="002A2FA2">
            <w:pPr>
              <w:jc w:val="center"/>
              <w:rPr>
                <w:b/>
                <w:sz w:val="20"/>
                <w:szCs w:val="20"/>
              </w:rPr>
            </w:pPr>
            <w:sdt>
              <w:sdtPr>
                <w:id w:val="7511760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36811842"/>
            <w:r w:rsidR="002A2FA2">
              <w:t xml:space="preserve"> </w:t>
            </w:r>
          </w:p>
        </w:tc>
        <w:permStart w:id="1182620339" w:edGrp="everyone"/>
        <w:tc>
          <w:tcPr>
            <w:tcW w:w="1038" w:type="dxa"/>
            <w:tcBorders>
              <w:bottom w:val="single" w:sz="36" w:space="0" w:color="E4E4E4"/>
            </w:tcBorders>
            <w:vAlign w:val="center"/>
          </w:tcPr>
          <w:p w14:paraId="5D786A51" w14:textId="6BF4DFC0" w:rsidR="002A2FA2" w:rsidRPr="00451E87" w:rsidRDefault="00BE01E2" w:rsidP="002A2FA2">
            <w:pPr>
              <w:jc w:val="center"/>
              <w:rPr>
                <w:b/>
                <w:sz w:val="20"/>
                <w:szCs w:val="20"/>
              </w:rPr>
            </w:pPr>
            <w:sdt>
              <w:sdtPr>
                <w:id w:val="8381898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2620339"/>
            <w:r w:rsidR="002A2FA2">
              <w:t xml:space="preserve"> </w:t>
            </w:r>
          </w:p>
        </w:tc>
        <w:permStart w:id="632624376" w:edGrp="everyone"/>
        <w:tc>
          <w:tcPr>
            <w:tcW w:w="1038" w:type="dxa"/>
            <w:tcBorders>
              <w:bottom w:val="single" w:sz="36" w:space="0" w:color="E4E4E4"/>
            </w:tcBorders>
            <w:vAlign w:val="center"/>
          </w:tcPr>
          <w:p w14:paraId="6F939D62" w14:textId="5B3BA056" w:rsidR="002A2FA2" w:rsidRPr="00451E87" w:rsidRDefault="00BE01E2" w:rsidP="002A2FA2">
            <w:pPr>
              <w:jc w:val="center"/>
              <w:rPr>
                <w:b/>
                <w:sz w:val="20"/>
                <w:szCs w:val="20"/>
              </w:rPr>
            </w:pPr>
            <w:sdt>
              <w:sdtPr>
                <w:id w:val="177195918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2624376"/>
            <w:r w:rsidR="002A2FA2">
              <w:t xml:space="preserve"> </w:t>
            </w:r>
          </w:p>
        </w:tc>
        <w:permStart w:id="51335319" w:edGrp="everyone"/>
        <w:tc>
          <w:tcPr>
            <w:tcW w:w="1038" w:type="dxa"/>
            <w:tcBorders>
              <w:bottom w:val="single" w:sz="36" w:space="0" w:color="E4E4E4"/>
            </w:tcBorders>
            <w:vAlign w:val="center"/>
          </w:tcPr>
          <w:p w14:paraId="0D09B164" w14:textId="14F3D0A5" w:rsidR="002A2FA2" w:rsidRPr="00451E87" w:rsidRDefault="00BE01E2" w:rsidP="002A2FA2">
            <w:pPr>
              <w:jc w:val="center"/>
              <w:rPr>
                <w:b/>
                <w:sz w:val="20"/>
                <w:szCs w:val="20"/>
              </w:rPr>
            </w:pPr>
            <w:sdt>
              <w:sdtPr>
                <w:id w:val="-19978035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1335319"/>
            <w:r w:rsidR="002A2FA2">
              <w:t xml:space="preserve"> </w:t>
            </w:r>
          </w:p>
        </w:tc>
        <w:permStart w:id="1842490403" w:edGrp="everyone"/>
        <w:tc>
          <w:tcPr>
            <w:tcW w:w="1039" w:type="dxa"/>
            <w:tcBorders>
              <w:bottom w:val="single" w:sz="36" w:space="0" w:color="E4E4E4"/>
            </w:tcBorders>
            <w:vAlign w:val="center"/>
          </w:tcPr>
          <w:p w14:paraId="47E6F550" w14:textId="57ADBBE1" w:rsidR="002A2FA2" w:rsidRPr="00451E87" w:rsidRDefault="00BE01E2" w:rsidP="002A2FA2">
            <w:pPr>
              <w:jc w:val="center"/>
              <w:rPr>
                <w:b/>
                <w:sz w:val="20"/>
                <w:szCs w:val="20"/>
              </w:rPr>
            </w:pPr>
            <w:sdt>
              <w:sdtPr>
                <w:id w:val="15996818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2490403"/>
            <w:r w:rsidR="002A2FA2">
              <w:t xml:space="preserve"> </w:t>
            </w:r>
          </w:p>
        </w:tc>
      </w:tr>
      <w:tr w:rsidR="002A2FA2" w:rsidRPr="009A5F62" w14:paraId="14F6DAFB" w14:textId="77777777" w:rsidTr="009219DC">
        <w:trPr>
          <w:trHeight w:val="500"/>
        </w:trPr>
        <w:tc>
          <w:tcPr>
            <w:tcW w:w="442" w:type="dxa"/>
            <w:tcBorders>
              <w:top w:val="single" w:sz="36" w:space="0" w:color="E4E4E4"/>
              <w:bottom w:val="single" w:sz="36" w:space="0" w:color="E4E4E4"/>
              <w:right w:val="nil"/>
            </w:tcBorders>
          </w:tcPr>
          <w:p w14:paraId="6305C38C" w14:textId="77777777" w:rsidR="002A2FA2" w:rsidRPr="00451E87" w:rsidRDefault="002A2FA2" w:rsidP="002A2FA2">
            <w:pPr>
              <w:jc w:val="center"/>
              <w:rPr>
                <w:bCs/>
              </w:rPr>
            </w:pPr>
            <w:r w:rsidRPr="00451E87">
              <w:rPr>
                <w:bCs/>
              </w:rPr>
              <w:t>2.</w:t>
            </w:r>
          </w:p>
        </w:tc>
        <w:tc>
          <w:tcPr>
            <w:tcW w:w="3999" w:type="dxa"/>
            <w:tcBorders>
              <w:top w:val="single" w:sz="36" w:space="0" w:color="E4E4E4"/>
              <w:left w:val="nil"/>
              <w:bottom w:val="single" w:sz="36" w:space="0" w:color="E4E4E4"/>
            </w:tcBorders>
          </w:tcPr>
          <w:p w14:paraId="6F2BC759" w14:textId="77777777" w:rsidR="002A2FA2" w:rsidRPr="00451E87" w:rsidRDefault="002A2FA2" w:rsidP="002A2FA2">
            <w:pPr>
              <w:jc w:val="left"/>
              <w:rPr>
                <w:bCs/>
                <w:sz w:val="20"/>
                <w:szCs w:val="20"/>
              </w:rPr>
            </w:pPr>
            <w:r w:rsidRPr="00451E87">
              <w:rPr>
                <w:bCs/>
                <w:sz w:val="20"/>
                <w:szCs w:val="20"/>
              </w:rPr>
              <w:t>... ma mère m’a fait les piqûres</w:t>
            </w:r>
          </w:p>
        </w:tc>
        <w:permStart w:id="1125451026" w:edGrp="everyone"/>
        <w:tc>
          <w:tcPr>
            <w:tcW w:w="1038" w:type="dxa"/>
            <w:tcBorders>
              <w:top w:val="single" w:sz="36" w:space="0" w:color="E4E4E4"/>
              <w:bottom w:val="single" w:sz="36" w:space="0" w:color="E4E4E4"/>
            </w:tcBorders>
            <w:vAlign w:val="center"/>
          </w:tcPr>
          <w:p w14:paraId="7D8B8AFA" w14:textId="374D3125" w:rsidR="002A2FA2" w:rsidRPr="00451E87" w:rsidRDefault="00BE01E2" w:rsidP="002A2FA2">
            <w:pPr>
              <w:jc w:val="center"/>
              <w:rPr>
                <w:b/>
                <w:sz w:val="20"/>
                <w:szCs w:val="20"/>
              </w:rPr>
            </w:pPr>
            <w:sdt>
              <w:sdtPr>
                <w:id w:val="20231951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25451026"/>
            <w:r w:rsidR="002A2FA2">
              <w:t xml:space="preserve"> </w:t>
            </w:r>
          </w:p>
        </w:tc>
        <w:permStart w:id="1156916384" w:edGrp="everyone"/>
        <w:tc>
          <w:tcPr>
            <w:tcW w:w="1038" w:type="dxa"/>
            <w:tcBorders>
              <w:top w:val="single" w:sz="36" w:space="0" w:color="E4E4E4"/>
              <w:bottom w:val="single" w:sz="36" w:space="0" w:color="E4E4E4"/>
            </w:tcBorders>
            <w:vAlign w:val="center"/>
          </w:tcPr>
          <w:p w14:paraId="6D5F9D84" w14:textId="285B8A79" w:rsidR="002A2FA2" w:rsidRPr="00451E87" w:rsidRDefault="00BE01E2" w:rsidP="002A2FA2">
            <w:pPr>
              <w:jc w:val="center"/>
              <w:rPr>
                <w:b/>
                <w:sz w:val="20"/>
                <w:szCs w:val="20"/>
              </w:rPr>
            </w:pPr>
            <w:sdt>
              <w:sdtPr>
                <w:id w:val="18195415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56916384"/>
            <w:r w:rsidR="002A2FA2">
              <w:t xml:space="preserve"> </w:t>
            </w:r>
          </w:p>
        </w:tc>
        <w:permStart w:id="1150044262" w:edGrp="everyone"/>
        <w:tc>
          <w:tcPr>
            <w:tcW w:w="1038" w:type="dxa"/>
            <w:tcBorders>
              <w:top w:val="single" w:sz="36" w:space="0" w:color="E4E4E4"/>
              <w:bottom w:val="single" w:sz="36" w:space="0" w:color="E4E4E4"/>
            </w:tcBorders>
            <w:vAlign w:val="center"/>
          </w:tcPr>
          <w:p w14:paraId="082AC52C" w14:textId="03785DEF" w:rsidR="002A2FA2" w:rsidRPr="00451E87" w:rsidRDefault="00BE01E2" w:rsidP="002A2FA2">
            <w:pPr>
              <w:jc w:val="center"/>
              <w:rPr>
                <w:b/>
                <w:sz w:val="20"/>
                <w:szCs w:val="20"/>
              </w:rPr>
            </w:pPr>
            <w:sdt>
              <w:sdtPr>
                <w:id w:val="-19636444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50044262"/>
            <w:r w:rsidR="002A2FA2">
              <w:t xml:space="preserve"> </w:t>
            </w:r>
          </w:p>
        </w:tc>
        <w:permStart w:id="856565996" w:edGrp="everyone"/>
        <w:tc>
          <w:tcPr>
            <w:tcW w:w="1038" w:type="dxa"/>
            <w:tcBorders>
              <w:top w:val="single" w:sz="36" w:space="0" w:color="E4E4E4"/>
              <w:bottom w:val="single" w:sz="36" w:space="0" w:color="E4E4E4"/>
            </w:tcBorders>
            <w:vAlign w:val="center"/>
          </w:tcPr>
          <w:p w14:paraId="6BDAD1F8" w14:textId="538E6E37" w:rsidR="002A2FA2" w:rsidRPr="00451E87" w:rsidRDefault="00BE01E2" w:rsidP="002A2FA2">
            <w:pPr>
              <w:jc w:val="center"/>
              <w:rPr>
                <w:b/>
                <w:sz w:val="20"/>
                <w:szCs w:val="20"/>
              </w:rPr>
            </w:pPr>
            <w:sdt>
              <w:sdtPr>
                <w:id w:val="-15420432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56565996"/>
            <w:r w:rsidR="002A2FA2">
              <w:t xml:space="preserve"> </w:t>
            </w:r>
          </w:p>
        </w:tc>
        <w:permStart w:id="2145347343" w:edGrp="everyone"/>
        <w:tc>
          <w:tcPr>
            <w:tcW w:w="1039" w:type="dxa"/>
            <w:tcBorders>
              <w:top w:val="single" w:sz="36" w:space="0" w:color="E4E4E4"/>
              <w:bottom w:val="single" w:sz="36" w:space="0" w:color="E4E4E4"/>
            </w:tcBorders>
            <w:vAlign w:val="center"/>
          </w:tcPr>
          <w:p w14:paraId="44B5FEA5" w14:textId="55DC4CA5" w:rsidR="002A2FA2" w:rsidRPr="00451E87" w:rsidRDefault="00BE01E2" w:rsidP="002A2FA2">
            <w:pPr>
              <w:jc w:val="center"/>
              <w:rPr>
                <w:b/>
                <w:sz w:val="20"/>
                <w:szCs w:val="20"/>
              </w:rPr>
            </w:pPr>
            <w:sdt>
              <w:sdtPr>
                <w:id w:val="7810010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45347343"/>
            <w:r w:rsidR="002A2FA2">
              <w:t xml:space="preserve"> </w:t>
            </w:r>
          </w:p>
        </w:tc>
      </w:tr>
      <w:tr w:rsidR="002A2FA2" w:rsidRPr="009A5F62" w14:paraId="5960D7F8" w14:textId="77777777" w:rsidTr="009219DC">
        <w:trPr>
          <w:trHeight w:val="500"/>
        </w:trPr>
        <w:tc>
          <w:tcPr>
            <w:tcW w:w="442" w:type="dxa"/>
            <w:tcBorders>
              <w:top w:val="single" w:sz="36" w:space="0" w:color="E4E4E4"/>
              <w:bottom w:val="single" w:sz="36" w:space="0" w:color="E4E4E4"/>
              <w:right w:val="nil"/>
            </w:tcBorders>
          </w:tcPr>
          <w:p w14:paraId="5D3B9D42" w14:textId="77777777" w:rsidR="002A2FA2" w:rsidRPr="00451E87" w:rsidRDefault="002A2FA2" w:rsidP="002A2FA2">
            <w:pPr>
              <w:jc w:val="center"/>
              <w:rPr>
                <w:bCs/>
              </w:rPr>
            </w:pPr>
            <w:r w:rsidRPr="00451E87">
              <w:rPr>
                <w:bCs/>
              </w:rPr>
              <w:t>3.</w:t>
            </w:r>
          </w:p>
        </w:tc>
        <w:tc>
          <w:tcPr>
            <w:tcW w:w="3999" w:type="dxa"/>
            <w:tcBorders>
              <w:top w:val="single" w:sz="36" w:space="0" w:color="E4E4E4"/>
              <w:left w:val="nil"/>
              <w:bottom w:val="single" w:sz="36" w:space="0" w:color="E4E4E4"/>
            </w:tcBorders>
          </w:tcPr>
          <w:p w14:paraId="530CD128" w14:textId="77777777" w:rsidR="002A2FA2" w:rsidRPr="00451E87" w:rsidRDefault="002A2FA2" w:rsidP="002A2FA2">
            <w:pPr>
              <w:jc w:val="left"/>
              <w:rPr>
                <w:bCs/>
                <w:sz w:val="20"/>
                <w:szCs w:val="20"/>
              </w:rPr>
            </w:pPr>
            <w:r w:rsidRPr="00451E87">
              <w:rPr>
                <w:bCs/>
                <w:sz w:val="20"/>
                <w:szCs w:val="20"/>
              </w:rPr>
              <w:t>... mon père m’a fait les piqûres</w:t>
            </w:r>
          </w:p>
        </w:tc>
        <w:permStart w:id="1566068840" w:edGrp="everyone"/>
        <w:tc>
          <w:tcPr>
            <w:tcW w:w="1038" w:type="dxa"/>
            <w:tcBorders>
              <w:top w:val="single" w:sz="36" w:space="0" w:color="E4E4E4"/>
              <w:bottom w:val="single" w:sz="36" w:space="0" w:color="E4E4E4"/>
            </w:tcBorders>
            <w:vAlign w:val="center"/>
          </w:tcPr>
          <w:p w14:paraId="2DC0BFC1" w14:textId="3A345AEA" w:rsidR="002A2FA2" w:rsidRPr="00451E87" w:rsidRDefault="00BE01E2" w:rsidP="002A2FA2">
            <w:pPr>
              <w:jc w:val="center"/>
              <w:rPr>
                <w:b/>
                <w:sz w:val="20"/>
                <w:szCs w:val="20"/>
              </w:rPr>
            </w:pPr>
            <w:sdt>
              <w:sdtPr>
                <w:id w:val="17654934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66068840"/>
            <w:r w:rsidR="002A2FA2">
              <w:t xml:space="preserve"> </w:t>
            </w:r>
          </w:p>
        </w:tc>
        <w:permStart w:id="2025067607" w:edGrp="everyone"/>
        <w:tc>
          <w:tcPr>
            <w:tcW w:w="1038" w:type="dxa"/>
            <w:tcBorders>
              <w:top w:val="single" w:sz="36" w:space="0" w:color="E4E4E4"/>
              <w:bottom w:val="single" w:sz="36" w:space="0" w:color="E4E4E4"/>
            </w:tcBorders>
            <w:vAlign w:val="center"/>
          </w:tcPr>
          <w:p w14:paraId="568908E2" w14:textId="53CA742B" w:rsidR="002A2FA2" w:rsidRPr="00451E87" w:rsidRDefault="00BE01E2" w:rsidP="002A2FA2">
            <w:pPr>
              <w:jc w:val="center"/>
              <w:rPr>
                <w:b/>
                <w:sz w:val="20"/>
                <w:szCs w:val="20"/>
              </w:rPr>
            </w:pPr>
            <w:sdt>
              <w:sdtPr>
                <w:id w:val="17756692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25067607"/>
            <w:r w:rsidR="002A2FA2">
              <w:t xml:space="preserve"> </w:t>
            </w:r>
          </w:p>
        </w:tc>
        <w:permStart w:id="70786689" w:edGrp="everyone"/>
        <w:tc>
          <w:tcPr>
            <w:tcW w:w="1038" w:type="dxa"/>
            <w:tcBorders>
              <w:top w:val="single" w:sz="36" w:space="0" w:color="E4E4E4"/>
              <w:bottom w:val="single" w:sz="36" w:space="0" w:color="E4E4E4"/>
            </w:tcBorders>
            <w:vAlign w:val="center"/>
          </w:tcPr>
          <w:p w14:paraId="6226A1AA" w14:textId="121288C3" w:rsidR="002A2FA2" w:rsidRPr="00451E87" w:rsidRDefault="00BE01E2" w:rsidP="002A2FA2">
            <w:pPr>
              <w:jc w:val="center"/>
              <w:rPr>
                <w:b/>
                <w:sz w:val="20"/>
                <w:szCs w:val="20"/>
              </w:rPr>
            </w:pPr>
            <w:sdt>
              <w:sdtPr>
                <w:id w:val="5478057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0786689"/>
            <w:r w:rsidR="002A2FA2">
              <w:t xml:space="preserve"> </w:t>
            </w:r>
          </w:p>
        </w:tc>
        <w:permStart w:id="182126882" w:edGrp="everyone"/>
        <w:tc>
          <w:tcPr>
            <w:tcW w:w="1038" w:type="dxa"/>
            <w:tcBorders>
              <w:top w:val="single" w:sz="36" w:space="0" w:color="E4E4E4"/>
              <w:bottom w:val="single" w:sz="36" w:space="0" w:color="E4E4E4"/>
            </w:tcBorders>
            <w:vAlign w:val="center"/>
          </w:tcPr>
          <w:p w14:paraId="7F14CF3F" w14:textId="327AE5AE" w:rsidR="002A2FA2" w:rsidRPr="00451E87" w:rsidRDefault="00BE01E2" w:rsidP="002A2FA2">
            <w:pPr>
              <w:jc w:val="center"/>
              <w:rPr>
                <w:b/>
                <w:sz w:val="20"/>
                <w:szCs w:val="20"/>
              </w:rPr>
            </w:pPr>
            <w:sdt>
              <w:sdtPr>
                <w:id w:val="-1721122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2126882"/>
            <w:r w:rsidR="002A2FA2">
              <w:t xml:space="preserve"> </w:t>
            </w:r>
          </w:p>
        </w:tc>
        <w:permStart w:id="1148483400" w:edGrp="everyone"/>
        <w:tc>
          <w:tcPr>
            <w:tcW w:w="1039" w:type="dxa"/>
            <w:tcBorders>
              <w:top w:val="single" w:sz="36" w:space="0" w:color="E4E4E4"/>
              <w:bottom w:val="single" w:sz="36" w:space="0" w:color="E4E4E4"/>
            </w:tcBorders>
            <w:vAlign w:val="center"/>
          </w:tcPr>
          <w:p w14:paraId="5C5F9195" w14:textId="4E06CE2B" w:rsidR="002A2FA2" w:rsidRPr="00451E87" w:rsidRDefault="00BE01E2" w:rsidP="002A2FA2">
            <w:pPr>
              <w:jc w:val="center"/>
              <w:rPr>
                <w:b/>
                <w:sz w:val="20"/>
                <w:szCs w:val="20"/>
              </w:rPr>
            </w:pPr>
            <w:sdt>
              <w:sdtPr>
                <w:id w:val="-15715794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48483400"/>
            <w:r w:rsidR="002A2FA2">
              <w:t xml:space="preserve"> </w:t>
            </w:r>
          </w:p>
        </w:tc>
      </w:tr>
      <w:tr w:rsidR="002A2FA2" w:rsidRPr="009A5F62" w14:paraId="776C0468" w14:textId="77777777" w:rsidTr="009219DC">
        <w:trPr>
          <w:trHeight w:val="500"/>
        </w:trPr>
        <w:tc>
          <w:tcPr>
            <w:tcW w:w="442" w:type="dxa"/>
            <w:tcBorders>
              <w:top w:val="single" w:sz="36" w:space="0" w:color="E4E4E4"/>
              <w:bottom w:val="single" w:sz="36" w:space="0" w:color="E4E4E4"/>
              <w:right w:val="nil"/>
            </w:tcBorders>
          </w:tcPr>
          <w:p w14:paraId="734A32F0" w14:textId="77777777" w:rsidR="002A2FA2" w:rsidRPr="00451E87" w:rsidRDefault="002A2FA2" w:rsidP="002A2FA2">
            <w:pPr>
              <w:jc w:val="center"/>
              <w:rPr>
                <w:bCs/>
              </w:rPr>
            </w:pPr>
            <w:r w:rsidRPr="00451E87">
              <w:rPr>
                <w:bCs/>
              </w:rPr>
              <w:t>4.</w:t>
            </w:r>
          </w:p>
        </w:tc>
        <w:tc>
          <w:tcPr>
            <w:tcW w:w="3999" w:type="dxa"/>
            <w:tcBorders>
              <w:top w:val="single" w:sz="36" w:space="0" w:color="E4E4E4"/>
              <w:left w:val="nil"/>
              <w:bottom w:val="single" w:sz="36" w:space="0" w:color="E4E4E4"/>
            </w:tcBorders>
          </w:tcPr>
          <w:p w14:paraId="009105F8" w14:textId="77777777" w:rsidR="002A2FA2" w:rsidRPr="00451E87" w:rsidRDefault="002A2FA2" w:rsidP="002A2FA2">
            <w:pPr>
              <w:jc w:val="left"/>
              <w:rPr>
                <w:bCs/>
                <w:sz w:val="20"/>
                <w:szCs w:val="20"/>
              </w:rPr>
            </w:pPr>
            <w:r w:rsidRPr="00451E87">
              <w:rPr>
                <w:bCs/>
                <w:sz w:val="20"/>
                <w:szCs w:val="20"/>
              </w:rPr>
              <w:t>.... l'infirmière m'a fait les piqûres</w:t>
            </w:r>
          </w:p>
        </w:tc>
        <w:permStart w:id="676547195" w:edGrp="everyone"/>
        <w:tc>
          <w:tcPr>
            <w:tcW w:w="1038" w:type="dxa"/>
            <w:tcBorders>
              <w:top w:val="single" w:sz="36" w:space="0" w:color="E4E4E4"/>
              <w:bottom w:val="single" w:sz="36" w:space="0" w:color="E4E4E4"/>
            </w:tcBorders>
            <w:vAlign w:val="center"/>
          </w:tcPr>
          <w:p w14:paraId="569EBA68" w14:textId="4561312C" w:rsidR="002A2FA2" w:rsidRPr="00451E87" w:rsidRDefault="00BE01E2" w:rsidP="002A2FA2">
            <w:pPr>
              <w:jc w:val="center"/>
              <w:rPr>
                <w:b/>
                <w:sz w:val="20"/>
                <w:szCs w:val="20"/>
              </w:rPr>
            </w:pPr>
            <w:sdt>
              <w:sdtPr>
                <w:id w:val="104054966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6547195"/>
            <w:r w:rsidR="002A2FA2">
              <w:t xml:space="preserve"> </w:t>
            </w:r>
          </w:p>
        </w:tc>
        <w:permStart w:id="1674911114" w:edGrp="everyone"/>
        <w:tc>
          <w:tcPr>
            <w:tcW w:w="1038" w:type="dxa"/>
            <w:tcBorders>
              <w:top w:val="single" w:sz="36" w:space="0" w:color="E4E4E4"/>
              <w:bottom w:val="single" w:sz="36" w:space="0" w:color="E4E4E4"/>
            </w:tcBorders>
            <w:vAlign w:val="center"/>
          </w:tcPr>
          <w:p w14:paraId="22621448" w14:textId="2FA58E89" w:rsidR="002A2FA2" w:rsidRPr="00451E87" w:rsidRDefault="00BE01E2" w:rsidP="002A2FA2">
            <w:pPr>
              <w:jc w:val="center"/>
              <w:rPr>
                <w:b/>
                <w:sz w:val="20"/>
                <w:szCs w:val="20"/>
              </w:rPr>
            </w:pPr>
            <w:sdt>
              <w:sdtPr>
                <w:id w:val="-1837434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74911114"/>
            <w:r w:rsidR="002A2FA2">
              <w:t xml:space="preserve"> </w:t>
            </w:r>
          </w:p>
        </w:tc>
        <w:permStart w:id="2134735683" w:edGrp="everyone"/>
        <w:tc>
          <w:tcPr>
            <w:tcW w:w="1038" w:type="dxa"/>
            <w:tcBorders>
              <w:top w:val="single" w:sz="36" w:space="0" w:color="E4E4E4"/>
              <w:bottom w:val="single" w:sz="36" w:space="0" w:color="E4E4E4"/>
            </w:tcBorders>
            <w:vAlign w:val="center"/>
          </w:tcPr>
          <w:p w14:paraId="27B0CDB2" w14:textId="1FE4E53A" w:rsidR="002A2FA2" w:rsidRPr="00451E87" w:rsidRDefault="00BE01E2" w:rsidP="002A2FA2">
            <w:pPr>
              <w:jc w:val="center"/>
              <w:rPr>
                <w:b/>
                <w:sz w:val="20"/>
                <w:szCs w:val="20"/>
              </w:rPr>
            </w:pPr>
            <w:sdt>
              <w:sdtPr>
                <w:id w:val="18157594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34735683"/>
            <w:r w:rsidR="002A2FA2">
              <w:t xml:space="preserve"> </w:t>
            </w:r>
          </w:p>
        </w:tc>
        <w:permStart w:id="791675444" w:edGrp="everyone"/>
        <w:tc>
          <w:tcPr>
            <w:tcW w:w="1038" w:type="dxa"/>
            <w:tcBorders>
              <w:top w:val="single" w:sz="36" w:space="0" w:color="E4E4E4"/>
              <w:bottom w:val="single" w:sz="36" w:space="0" w:color="E4E4E4"/>
            </w:tcBorders>
            <w:vAlign w:val="center"/>
          </w:tcPr>
          <w:p w14:paraId="44D000B4" w14:textId="0B6E5382" w:rsidR="002A2FA2" w:rsidRPr="00451E87" w:rsidRDefault="00BE01E2" w:rsidP="002A2FA2">
            <w:pPr>
              <w:jc w:val="center"/>
              <w:rPr>
                <w:b/>
                <w:sz w:val="20"/>
                <w:szCs w:val="20"/>
              </w:rPr>
            </w:pPr>
            <w:sdt>
              <w:sdtPr>
                <w:id w:val="3965559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1675444"/>
            <w:r w:rsidR="002A2FA2">
              <w:t xml:space="preserve"> </w:t>
            </w:r>
          </w:p>
        </w:tc>
        <w:permStart w:id="1461064957" w:edGrp="everyone"/>
        <w:tc>
          <w:tcPr>
            <w:tcW w:w="1039" w:type="dxa"/>
            <w:tcBorders>
              <w:top w:val="single" w:sz="36" w:space="0" w:color="E4E4E4"/>
              <w:bottom w:val="single" w:sz="36" w:space="0" w:color="E4E4E4"/>
            </w:tcBorders>
            <w:vAlign w:val="center"/>
          </w:tcPr>
          <w:p w14:paraId="7AB7C776" w14:textId="38155B87" w:rsidR="002A2FA2" w:rsidRPr="00451E87" w:rsidRDefault="00BE01E2" w:rsidP="002A2FA2">
            <w:pPr>
              <w:jc w:val="center"/>
              <w:rPr>
                <w:b/>
                <w:sz w:val="20"/>
                <w:szCs w:val="20"/>
              </w:rPr>
            </w:pPr>
            <w:sdt>
              <w:sdtPr>
                <w:id w:val="3438286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61064957"/>
            <w:r w:rsidR="002A2FA2">
              <w:t xml:space="preserve"> </w:t>
            </w:r>
          </w:p>
        </w:tc>
      </w:tr>
      <w:tr w:rsidR="002A2FA2" w:rsidRPr="009A5F62" w14:paraId="2A6C86ED" w14:textId="77777777" w:rsidTr="009219DC">
        <w:trPr>
          <w:trHeight w:val="506"/>
        </w:trPr>
        <w:tc>
          <w:tcPr>
            <w:tcW w:w="442" w:type="dxa"/>
            <w:tcBorders>
              <w:top w:val="single" w:sz="36" w:space="0" w:color="E4E4E4"/>
              <w:right w:val="nil"/>
            </w:tcBorders>
          </w:tcPr>
          <w:p w14:paraId="05F20471" w14:textId="77777777" w:rsidR="002A2FA2" w:rsidRPr="00451E87" w:rsidRDefault="002A2FA2" w:rsidP="002A2FA2">
            <w:pPr>
              <w:jc w:val="center"/>
              <w:rPr>
                <w:bCs/>
              </w:rPr>
            </w:pPr>
            <w:r w:rsidRPr="00451E87">
              <w:rPr>
                <w:bCs/>
              </w:rPr>
              <w:t>5.</w:t>
            </w:r>
          </w:p>
        </w:tc>
        <w:tc>
          <w:tcPr>
            <w:tcW w:w="3999" w:type="dxa"/>
            <w:tcBorders>
              <w:top w:val="single" w:sz="36" w:space="0" w:color="E4E4E4"/>
              <w:left w:val="nil"/>
            </w:tcBorders>
          </w:tcPr>
          <w:p w14:paraId="30A123DD" w14:textId="77777777" w:rsidR="002A2FA2" w:rsidRPr="00451E87" w:rsidRDefault="002A2FA2" w:rsidP="002A2FA2">
            <w:pPr>
              <w:jc w:val="left"/>
              <w:rPr>
                <w:bCs/>
                <w:sz w:val="20"/>
                <w:szCs w:val="20"/>
              </w:rPr>
            </w:pPr>
            <w:r w:rsidRPr="00451E87">
              <w:rPr>
                <w:bCs/>
                <w:sz w:val="20"/>
                <w:szCs w:val="20"/>
              </w:rPr>
              <w:t>.... le médecin m'a fait les piqûres</w:t>
            </w:r>
          </w:p>
        </w:tc>
        <w:permStart w:id="1554583214" w:edGrp="everyone"/>
        <w:tc>
          <w:tcPr>
            <w:tcW w:w="1038" w:type="dxa"/>
            <w:tcBorders>
              <w:top w:val="single" w:sz="36" w:space="0" w:color="E4E4E4"/>
            </w:tcBorders>
            <w:vAlign w:val="center"/>
          </w:tcPr>
          <w:p w14:paraId="30E9B3B2" w14:textId="79C58303" w:rsidR="002A2FA2" w:rsidRPr="00451E87" w:rsidRDefault="00BE01E2" w:rsidP="002A2FA2">
            <w:pPr>
              <w:jc w:val="center"/>
              <w:rPr>
                <w:b/>
                <w:sz w:val="20"/>
                <w:szCs w:val="20"/>
              </w:rPr>
            </w:pPr>
            <w:sdt>
              <w:sdtPr>
                <w:id w:val="-9215550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54583214"/>
            <w:r w:rsidR="002A2FA2">
              <w:t xml:space="preserve"> </w:t>
            </w:r>
          </w:p>
        </w:tc>
        <w:permStart w:id="11802181" w:edGrp="everyone"/>
        <w:tc>
          <w:tcPr>
            <w:tcW w:w="1038" w:type="dxa"/>
            <w:tcBorders>
              <w:top w:val="single" w:sz="36" w:space="0" w:color="E4E4E4"/>
            </w:tcBorders>
            <w:vAlign w:val="center"/>
          </w:tcPr>
          <w:p w14:paraId="109F8869" w14:textId="15921C6A" w:rsidR="002A2FA2" w:rsidRPr="00451E87" w:rsidRDefault="00BE01E2" w:rsidP="002A2FA2">
            <w:pPr>
              <w:jc w:val="center"/>
              <w:rPr>
                <w:b/>
                <w:sz w:val="20"/>
                <w:szCs w:val="20"/>
              </w:rPr>
            </w:pPr>
            <w:sdt>
              <w:sdtPr>
                <w:id w:val="18337193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02181"/>
            <w:r w:rsidR="002A2FA2">
              <w:t xml:space="preserve"> </w:t>
            </w:r>
          </w:p>
        </w:tc>
        <w:permStart w:id="1365076213" w:edGrp="everyone"/>
        <w:tc>
          <w:tcPr>
            <w:tcW w:w="1038" w:type="dxa"/>
            <w:tcBorders>
              <w:top w:val="single" w:sz="36" w:space="0" w:color="E4E4E4"/>
            </w:tcBorders>
            <w:vAlign w:val="center"/>
          </w:tcPr>
          <w:p w14:paraId="5340E854" w14:textId="183A79A9" w:rsidR="002A2FA2" w:rsidRPr="00451E87" w:rsidRDefault="00BE01E2" w:rsidP="002A2FA2">
            <w:pPr>
              <w:jc w:val="center"/>
              <w:rPr>
                <w:b/>
                <w:sz w:val="20"/>
                <w:szCs w:val="20"/>
              </w:rPr>
            </w:pPr>
            <w:sdt>
              <w:sdtPr>
                <w:id w:val="11916392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65076213"/>
            <w:r w:rsidR="002A2FA2">
              <w:t xml:space="preserve"> </w:t>
            </w:r>
          </w:p>
        </w:tc>
        <w:permStart w:id="698881122" w:edGrp="everyone"/>
        <w:tc>
          <w:tcPr>
            <w:tcW w:w="1038" w:type="dxa"/>
            <w:tcBorders>
              <w:top w:val="single" w:sz="36" w:space="0" w:color="E4E4E4"/>
            </w:tcBorders>
            <w:vAlign w:val="center"/>
          </w:tcPr>
          <w:p w14:paraId="7C1DC397" w14:textId="45D5B193" w:rsidR="002A2FA2" w:rsidRPr="00451E87" w:rsidRDefault="00BE01E2" w:rsidP="002A2FA2">
            <w:pPr>
              <w:jc w:val="center"/>
              <w:rPr>
                <w:b/>
                <w:sz w:val="20"/>
                <w:szCs w:val="20"/>
              </w:rPr>
            </w:pPr>
            <w:sdt>
              <w:sdtPr>
                <w:id w:val="1639015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98881122"/>
            <w:r w:rsidR="002A2FA2">
              <w:t xml:space="preserve"> </w:t>
            </w:r>
          </w:p>
        </w:tc>
        <w:permStart w:id="1254246870" w:edGrp="everyone"/>
        <w:tc>
          <w:tcPr>
            <w:tcW w:w="1039" w:type="dxa"/>
            <w:tcBorders>
              <w:top w:val="single" w:sz="36" w:space="0" w:color="E4E4E4"/>
            </w:tcBorders>
            <w:vAlign w:val="center"/>
          </w:tcPr>
          <w:p w14:paraId="1CE57956" w14:textId="408112C6" w:rsidR="002A2FA2" w:rsidRPr="00451E87" w:rsidRDefault="00BE01E2" w:rsidP="002A2FA2">
            <w:pPr>
              <w:jc w:val="center"/>
              <w:rPr>
                <w:b/>
                <w:sz w:val="20"/>
                <w:szCs w:val="20"/>
              </w:rPr>
            </w:pPr>
            <w:sdt>
              <w:sdtPr>
                <w:id w:val="-12945098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54246870"/>
            <w:r w:rsidR="002A2FA2">
              <w:t xml:space="preserve"> </w:t>
            </w:r>
          </w:p>
        </w:tc>
      </w:tr>
    </w:tbl>
    <w:p w14:paraId="2D64929D" w14:textId="77777777" w:rsidR="00D358A0" w:rsidRDefault="00D358A0" w:rsidP="00D358A0">
      <w:pPr>
        <w:pStyle w:val="Corpsdetexte"/>
        <w:spacing w:before="9"/>
        <w:rPr>
          <w:b/>
          <w:sz w:val="26"/>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9C7A56" w14:paraId="2251B82B" w14:textId="77777777" w:rsidTr="004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128C1015" w14:textId="77777777" w:rsidR="000233F5" w:rsidRPr="009C7A56" w:rsidRDefault="000233F5" w:rsidP="00941FA5">
            <w:pPr>
              <w:pStyle w:val="Corpsdetexte"/>
              <w:spacing w:before="9"/>
              <w:jc w:val="center"/>
              <w:rPr>
                <w:b w:val="0"/>
                <w:sz w:val="20"/>
                <w:szCs w:val="20"/>
              </w:rPr>
            </w:pPr>
            <w:r w:rsidRPr="009C7A56">
              <w:rPr>
                <w:sz w:val="20"/>
                <w:szCs w:val="20"/>
              </w:rPr>
              <w:t>Nous souhaiterions que tu nous parles de ton hémophilie et de ta SANTÉ PHYSIQUE</w:t>
            </w:r>
          </w:p>
        </w:tc>
      </w:tr>
    </w:tbl>
    <w:p w14:paraId="4592AEC1" w14:textId="77777777" w:rsidR="000233F5" w:rsidRPr="00451E87" w:rsidRDefault="000233F5" w:rsidP="00451E87">
      <w:pPr>
        <w:pStyle w:val="Corpsdetexte"/>
        <w:spacing w:before="9"/>
        <w:jc w:val="center"/>
        <w:rPr>
          <w:b/>
          <w:sz w:val="20"/>
          <w:szCs w:val="20"/>
        </w:rPr>
      </w:pPr>
    </w:p>
    <w:tbl>
      <w:tblPr>
        <w:tblStyle w:val="TableNormal1"/>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D358A0" w14:paraId="6BA75C04" w14:textId="77777777" w:rsidTr="00947A70">
        <w:trPr>
          <w:trHeight w:val="455"/>
        </w:trPr>
        <w:tc>
          <w:tcPr>
            <w:tcW w:w="4441" w:type="dxa"/>
            <w:gridSpan w:val="2"/>
            <w:shd w:val="clear" w:color="auto" w:fill="E4E4E4"/>
          </w:tcPr>
          <w:p w14:paraId="61765DBF" w14:textId="77777777" w:rsidR="00D358A0" w:rsidRPr="00451E87" w:rsidRDefault="00D358A0" w:rsidP="003F2E41">
            <w:pPr>
              <w:pStyle w:val="TableParagraph"/>
              <w:spacing w:before="103"/>
              <w:ind w:left="629"/>
              <w:jc w:val="left"/>
              <w:rPr>
                <w:b/>
                <w:sz w:val="20"/>
                <w:szCs w:val="22"/>
                <w:lang w:val="fr-FR"/>
              </w:rPr>
            </w:pPr>
            <w:r w:rsidRPr="00451E87">
              <w:rPr>
                <w:b/>
                <w:sz w:val="20"/>
                <w:szCs w:val="22"/>
                <w:lang w:val="fr-FR"/>
              </w:rPr>
              <w:t>Au</w:t>
            </w:r>
            <w:r w:rsidRPr="00451E87">
              <w:rPr>
                <w:b/>
                <w:spacing w:val="-5"/>
                <w:sz w:val="20"/>
                <w:szCs w:val="22"/>
                <w:lang w:val="fr-FR"/>
              </w:rPr>
              <w:t xml:space="preserve"> </w:t>
            </w:r>
            <w:r w:rsidRPr="00451E87">
              <w:rPr>
                <w:b/>
                <w:sz w:val="20"/>
                <w:szCs w:val="22"/>
                <w:lang w:val="fr-FR"/>
              </w:rPr>
              <w:t>cours</w:t>
            </w:r>
            <w:r w:rsidRPr="00451E87">
              <w:rPr>
                <w:b/>
                <w:spacing w:val="-4"/>
                <w:sz w:val="20"/>
                <w:szCs w:val="22"/>
                <w:lang w:val="fr-FR"/>
              </w:rPr>
              <w:t xml:space="preserve"> </w:t>
            </w:r>
            <w:r w:rsidRPr="00451E87">
              <w:rPr>
                <w:b/>
                <w:sz w:val="20"/>
                <w:szCs w:val="22"/>
                <w:lang w:val="fr-FR"/>
              </w:rPr>
              <w:t>du</w:t>
            </w:r>
            <w:r w:rsidRPr="00451E87">
              <w:rPr>
                <w:b/>
                <w:spacing w:val="-4"/>
                <w:sz w:val="20"/>
                <w:szCs w:val="22"/>
                <w:lang w:val="fr-FR"/>
              </w:rPr>
              <w:t xml:space="preserve"> </w:t>
            </w:r>
            <w:r w:rsidRPr="00451E87">
              <w:rPr>
                <w:b/>
                <w:sz w:val="20"/>
                <w:szCs w:val="22"/>
                <w:lang w:val="fr-FR"/>
              </w:rPr>
              <w:t>mois</w:t>
            </w:r>
            <w:r w:rsidRPr="00451E87">
              <w:rPr>
                <w:b/>
                <w:spacing w:val="-4"/>
                <w:sz w:val="20"/>
                <w:szCs w:val="22"/>
                <w:lang w:val="fr-FR"/>
              </w:rPr>
              <w:t xml:space="preserve"> </w:t>
            </w:r>
            <w:r w:rsidRPr="00451E87">
              <w:rPr>
                <w:b/>
                <w:spacing w:val="-2"/>
                <w:sz w:val="20"/>
                <w:szCs w:val="22"/>
                <w:lang w:val="fr-FR"/>
              </w:rPr>
              <w:t>passé...</w:t>
            </w:r>
          </w:p>
        </w:tc>
        <w:tc>
          <w:tcPr>
            <w:tcW w:w="1038" w:type="dxa"/>
            <w:shd w:val="clear" w:color="auto" w:fill="E4E4E4"/>
          </w:tcPr>
          <w:p w14:paraId="14F74500" w14:textId="77777777" w:rsidR="00D358A0" w:rsidRPr="00451E87" w:rsidRDefault="00D358A0" w:rsidP="00941FA5">
            <w:pPr>
              <w:pStyle w:val="TableParagraph"/>
              <w:spacing w:before="99"/>
              <w:ind w:left="84" w:right="71"/>
              <w:rPr>
                <w:sz w:val="20"/>
                <w:szCs w:val="22"/>
              </w:rPr>
            </w:pPr>
            <w:r w:rsidRPr="00451E87">
              <w:rPr>
                <w:spacing w:val="-2"/>
                <w:sz w:val="20"/>
                <w:szCs w:val="22"/>
              </w:rPr>
              <w:t>jamais</w:t>
            </w:r>
          </w:p>
        </w:tc>
        <w:tc>
          <w:tcPr>
            <w:tcW w:w="1038" w:type="dxa"/>
            <w:shd w:val="clear" w:color="auto" w:fill="E4E4E4"/>
          </w:tcPr>
          <w:p w14:paraId="6D1ED7F4" w14:textId="77777777" w:rsidR="00D358A0" w:rsidRPr="00451E87" w:rsidRDefault="00D358A0" w:rsidP="00941FA5">
            <w:pPr>
              <w:pStyle w:val="TableParagraph"/>
              <w:spacing w:before="106"/>
              <w:ind w:left="84" w:right="71"/>
              <w:rPr>
                <w:sz w:val="20"/>
                <w:szCs w:val="22"/>
              </w:rPr>
            </w:pPr>
            <w:r w:rsidRPr="00451E87">
              <w:rPr>
                <w:spacing w:val="-2"/>
                <w:sz w:val="20"/>
                <w:szCs w:val="22"/>
              </w:rPr>
              <w:t>rarement</w:t>
            </w:r>
          </w:p>
        </w:tc>
        <w:tc>
          <w:tcPr>
            <w:tcW w:w="1038" w:type="dxa"/>
            <w:shd w:val="clear" w:color="auto" w:fill="E4E4E4"/>
          </w:tcPr>
          <w:p w14:paraId="534FAC5E" w14:textId="77777777" w:rsidR="00D358A0" w:rsidRPr="00451E87" w:rsidRDefault="00D358A0" w:rsidP="00941FA5">
            <w:pPr>
              <w:pStyle w:val="TableParagraph"/>
              <w:spacing w:before="99"/>
              <w:ind w:left="84" w:right="70"/>
              <w:rPr>
                <w:sz w:val="20"/>
                <w:szCs w:val="22"/>
              </w:rPr>
            </w:pPr>
            <w:r w:rsidRPr="00451E87">
              <w:rPr>
                <w:spacing w:val="-2"/>
                <w:sz w:val="20"/>
                <w:szCs w:val="22"/>
              </w:rPr>
              <w:t>parfois</w:t>
            </w:r>
          </w:p>
        </w:tc>
        <w:tc>
          <w:tcPr>
            <w:tcW w:w="1038" w:type="dxa"/>
            <w:shd w:val="clear" w:color="auto" w:fill="E4E4E4"/>
          </w:tcPr>
          <w:p w14:paraId="32946E63" w14:textId="77777777" w:rsidR="00D358A0" w:rsidRPr="00451E87" w:rsidRDefault="00D358A0" w:rsidP="00941FA5">
            <w:pPr>
              <w:pStyle w:val="TableParagraph"/>
              <w:spacing w:before="99"/>
              <w:ind w:left="84" w:right="69"/>
              <w:rPr>
                <w:sz w:val="20"/>
                <w:szCs w:val="22"/>
              </w:rPr>
            </w:pPr>
            <w:r w:rsidRPr="00451E87">
              <w:rPr>
                <w:spacing w:val="-2"/>
                <w:sz w:val="20"/>
                <w:szCs w:val="22"/>
              </w:rPr>
              <w:t>souvent</w:t>
            </w:r>
          </w:p>
        </w:tc>
        <w:tc>
          <w:tcPr>
            <w:tcW w:w="1039" w:type="dxa"/>
            <w:shd w:val="clear" w:color="auto" w:fill="E4E4E4"/>
          </w:tcPr>
          <w:p w14:paraId="035B9673" w14:textId="77777777" w:rsidR="00D358A0" w:rsidRPr="00451E87" w:rsidRDefault="00D358A0" w:rsidP="00941FA5">
            <w:pPr>
              <w:pStyle w:val="TableParagraph"/>
              <w:spacing w:before="99"/>
              <w:ind w:left="83" w:right="67"/>
              <w:rPr>
                <w:sz w:val="20"/>
                <w:szCs w:val="22"/>
              </w:rPr>
            </w:pPr>
            <w:r w:rsidRPr="00451E87">
              <w:rPr>
                <w:spacing w:val="-2"/>
                <w:sz w:val="20"/>
                <w:szCs w:val="22"/>
              </w:rPr>
              <w:t>toujours</w:t>
            </w:r>
          </w:p>
        </w:tc>
      </w:tr>
      <w:tr w:rsidR="002A2FA2" w14:paraId="5DA7DCCD" w14:textId="77777777" w:rsidTr="000C39E9">
        <w:trPr>
          <w:trHeight w:val="579"/>
        </w:trPr>
        <w:tc>
          <w:tcPr>
            <w:tcW w:w="442" w:type="dxa"/>
            <w:tcBorders>
              <w:bottom w:val="single" w:sz="36" w:space="0" w:color="E4E4E4"/>
              <w:right w:val="nil"/>
            </w:tcBorders>
          </w:tcPr>
          <w:p w14:paraId="0E820609" w14:textId="77777777" w:rsidR="002A2FA2" w:rsidRPr="00451E87" w:rsidRDefault="002A2FA2" w:rsidP="002A2FA2">
            <w:pPr>
              <w:pStyle w:val="TableParagraph"/>
              <w:spacing w:before="38"/>
              <w:ind w:left="70"/>
              <w:jc w:val="left"/>
              <w:rPr>
                <w:sz w:val="20"/>
                <w:szCs w:val="22"/>
              </w:rPr>
            </w:pPr>
            <w:r w:rsidRPr="00451E87">
              <w:rPr>
                <w:spacing w:val="-5"/>
                <w:sz w:val="20"/>
                <w:szCs w:val="22"/>
              </w:rPr>
              <w:t>1.</w:t>
            </w:r>
          </w:p>
        </w:tc>
        <w:tc>
          <w:tcPr>
            <w:tcW w:w="3999" w:type="dxa"/>
            <w:tcBorders>
              <w:left w:val="nil"/>
              <w:bottom w:val="single" w:sz="36" w:space="0" w:color="E4E4E4"/>
            </w:tcBorders>
          </w:tcPr>
          <w:p w14:paraId="2D2E2F0F" w14:textId="77777777" w:rsidR="002A2FA2" w:rsidRPr="00451E87" w:rsidRDefault="002A2FA2" w:rsidP="002A2FA2">
            <w:pPr>
              <w:pStyle w:val="TableParagraph"/>
              <w:spacing w:before="38"/>
              <w:ind w:left="438" w:right="114" w:hanging="244"/>
              <w:jc w:val="left"/>
              <w:rPr>
                <w:sz w:val="20"/>
                <w:szCs w:val="22"/>
                <w:lang w:val="fr-FR"/>
              </w:rPr>
            </w:pPr>
            <w:r w:rsidRPr="00451E87">
              <w:rPr>
                <w:sz w:val="20"/>
                <w:szCs w:val="22"/>
                <w:lang w:val="fr-FR"/>
              </w:rPr>
              <w:t>... les gonflements de mes articulations</w:t>
            </w:r>
            <w:r w:rsidRPr="00451E87">
              <w:rPr>
                <w:spacing w:val="-12"/>
                <w:sz w:val="20"/>
                <w:szCs w:val="22"/>
                <w:lang w:val="fr-FR"/>
              </w:rPr>
              <w:t xml:space="preserve"> </w:t>
            </w:r>
            <w:r w:rsidRPr="00451E87">
              <w:rPr>
                <w:sz w:val="20"/>
                <w:szCs w:val="22"/>
                <w:lang w:val="fr-FR"/>
              </w:rPr>
              <w:t>m’ont</w:t>
            </w:r>
            <w:r w:rsidRPr="00451E87">
              <w:rPr>
                <w:spacing w:val="-12"/>
                <w:sz w:val="20"/>
                <w:szCs w:val="22"/>
                <w:lang w:val="fr-FR"/>
              </w:rPr>
              <w:t xml:space="preserve"> </w:t>
            </w:r>
            <w:r w:rsidRPr="00451E87">
              <w:rPr>
                <w:sz w:val="20"/>
                <w:szCs w:val="22"/>
                <w:lang w:val="fr-FR"/>
              </w:rPr>
              <w:t>fait</w:t>
            </w:r>
            <w:r w:rsidRPr="00451E87">
              <w:rPr>
                <w:spacing w:val="-12"/>
                <w:sz w:val="20"/>
                <w:szCs w:val="22"/>
                <w:lang w:val="fr-FR"/>
              </w:rPr>
              <w:t xml:space="preserve"> </w:t>
            </w:r>
            <w:r w:rsidRPr="00451E87">
              <w:rPr>
                <w:sz w:val="20"/>
                <w:szCs w:val="22"/>
                <w:lang w:val="fr-FR"/>
              </w:rPr>
              <w:t>mal</w:t>
            </w:r>
          </w:p>
        </w:tc>
        <w:permStart w:id="1329351616" w:edGrp="everyone"/>
        <w:tc>
          <w:tcPr>
            <w:tcW w:w="1038" w:type="dxa"/>
            <w:tcBorders>
              <w:bottom w:val="single" w:sz="36" w:space="0" w:color="E4E4E4"/>
            </w:tcBorders>
            <w:vAlign w:val="center"/>
          </w:tcPr>
          <w:p w14:paraId="5FD0173B" w14:textId="0885BF3B" w:rsidR="002A2FA2" w:rsidRPr="00451E87" w:rsidRDefault="00BE01E2" w:rsidP="002A2FA2">
            <w:pPr>
              <w:pStyle w:val="TableParagraph"/>
              <w:spacing w:before="170"/>
              <w:ind w:left="14"/>
              <w:rPr>
                <w:rFonts w:ascii="Wingdings" w:hAnsi="Wingdings"/>
                <w:sz w:val="20"/>
                <w:szCs w:val="22"/>
              </w:rPr>
            </w:pPr>
            <w:sdt>
              <w:sdtPr>
                <w:id w:val="471853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29351616"/>
            <w:r w:rsidR="002A2FA2">
              <w:t xml:space="preserve"> </w:t>
            </w:r>
          </w:p>
        </w:tc>
        <w:permStart w:id="1324356594" w:edGrp="everyone"/>
        <w:tc>
          <w:tcPr>
            <w:tcW w:w="1038" w:type="dxa"/>
            <w:tcBorders>
              <w:bottom w:val="single" w:sz="36" w:space="0" w:color="E4E4E4"/>
            </w:tcBorders>
            <w:vAlign w:val="center"/>
          </w:tcPr>
          <w:p w14:paraId="4D1828E5" w14:textId="18FFEED0" w:rsidR="002A2FA2" w:rsidRPr="00451E87" w:rsidRDefault="00BE01E2" w:rsidP="002A2FA2">
            <w:pPr>
              <w:pStyle w:val="TableParagraph"/>
              <w:spacing w:before="170"/>
              <w:ind w:left="14"/>
              <w:rPr>
                <w:rFonts w:ascii="Wingdings" w:hAnsi="Wingdings"/>
                <w:sz w:val="20"/>
                <w:szCs w:val="22"/>
              </w:rPr>
            </w:pPr>
            <w:sdt>
              <w:sdtPr>
                <w:id w:val="19160484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24356594"/>
            <w:r w:rsidR="002A2FA2">
              <w:t xml:space="preserve"> </w:t>
            </w:r>
          </w:p>
        </w:tc>
        <w:permStart w:id="480191630" w:edGrp="everyone"/>
        <w:tc>
          <w:tcPr>
            <w:tcW w:w="1038" w:type="dxa"/>
            <w:tcBorders>
              <w:bottom w:val="single" w:sz="36" w:space="0" w:color="E4E4E4"/>
            </w:tcBorders>
            <w:vAlign w:val="center"/>
          </w:tcPr>
          <w:p w14:paraId="32E5B9B3" w14:textId="26382571" w:rsidR="002A2FA2" w:rsidRPr="00451E87" w:rsidRDefault="00BE01E2" w:rsidP="002A2FA2">
            <w:pPr>
              <w:pStyle w:val="TableParagraph"/>
              <w:spacing w:before="170"/>
              <w:ind w:left="14"/>
              <w:rPr>
                <w:rFonts w:ascii="Wingdings" w:hAnsi="Wingdings"/>
                <w:sz w:val="20"/>
                <w:szCs w:val="22"/>
              </w:rPr>
            </w:pPr>
            <w:sdt>
              <w:sdtPr>
                <w:id w:val="-11975318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80191630"/>
            <w:r w:rsidR="002A2FA2">
              <w:t xml:space="preserve"> </w:t>
            </w:r>
          </w:p>
        </w:tc>
        <w:permStart w:id="1073901630" w:edGrp="everyone"/>
        <w:tc>
          <w:tcPr>
            <w:tcW w:w="1038" w:type="dxa"/>
            <w:tcBorders>
              <w:bottom w:val="single" w:sz="36" w:space="0" w:color="E4E4E4"/>
            </w:tcBorders>
            <w:vAlign w:val="center"/>
          </w:tcPr>
          <w:p w14:paraId="3211E012" w14:textId="59FDFDFF" w:rsidR="002A2FA2" w:rsidRPr="00451E87" w:rsidRDefault="00BE01E2" w:rsidP="002A2FA2">
            <w:pPr>
              <w:pStyle w:val="TableParagraph"/>
              <w:spacing w:before="170"/>
              <w:ind w:left="17"/>
              <w:rPr>
                <w:rFonts w:ascii="Wingdings" w:hAnsi="Wingdings"/>
                <w:sz w:val="20"/>
                <w:szCs w:val="22"/>
              </w:rPr>
            </w:pPr>
            <w:sdt>
              <w:sdtPr>
                <w:id w:val="1692262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73901630"/>
            <w:r w:rsidR="002A2FA2">
              <w:t xml:space="preserve"> </w:t>
            </w:r>
          </w:p>
        </w:tc>
        <w:permStart w:id="15957904" w:edGrp="everyone"/>
        <w:tc>
          <w:tcPr>
            <w:tcW w:w="1039" w:type="dxa"/>
            <w:tcBorders>
              <w:bottom w:val="single" w:sz="36" w:space="0" w:color="E4E4E4"/>
            </w:tcBorders>
            <w:vAlign w:val="center"/>
          </w:tcPr>
          <w:p w14:paraId="72CDD66C" w14:textId="0F915C8E" w:rsidR="002A2FA2" w:rsidRPr="00451E87" w:rsidRDefault="00BE01E2" w:rsidP="002A2FA2">
            <w:pPr>
              <w:pStyle w:val="TableParagraph"/>
              <w:spacing w:before="170"/>
              <w:ind w:left="16"/>
              <w:rPr>
                <w:rFonts w:ascii="Wingdings" w:hAnsi="Wingdings"/>
                <w:sz w:val="20"/>
                <w:szCs w:val="22"/>
              </w:rPr>
            </w:pPr>
            <w:sdt>
              <w:sdtPr>
                <w:id w:val="14320934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957904"/>
            <w:r w:rsidR="002A2FA2">
              <w:t xml:space="preserve"> </w:t>
            </w:r>
          </w:p>
        </w:tc>
      </w:tr>
      <w:tr w:rsidR="002A2FA2" w14:paraId="4B6DFDAB" w14:textId="77777777" w:rsidTr="000C39E9">
        <w:trPr>
          <w:trHeight w:val="444"/>
        </w:trPr>
        <w:tc>
          <w:tcPr>
            <w:tcW w:w="442" w:type="dxa"/>
            <w:tcBorders>
              <w:top w:val="single" w:sz="36" w:space="0" w:color="E4E4E4"/>
              <w:bottom w:val="single" w:sz="36" w:space="0" w:color="E4E4E4"/>
              <w:right w:val="nil"/>
            </w:tcBorders>
          </w:tcPr>
          <w:p w14:paraId="0BCE9026" w14:textId="77777777" w:rsidR="002A2FA2" w:rsidRPr="00451E87" w:rsidRDefault="002A2FA2" w:rsidP="002A2FA2">
            <w:pPr>
              <w:pStyle w:val="TableParagraph"/>
              <w:spacing w:before="32"/>
              <w:ind w:left="70"/>
              <w:jc w:val="left"/>
              <w:rPr>
                <w:sz w:val="20"/>
                <w:szCs w:val="22"/>
              </w:rPr>
            </w:pPr>
            <w:r w:rsidRPr="00451E87">
              <w:rPr>
                <w:spacing w:val="-5"/>
                <w:sz w:val="20"/>
                <w:szCs w:val="22"/>
              </w:rPr>
              <w:t>2.</w:t>
            </w:r>
          </w:p>
        </w:tc>
        <w:tc>
          <w:tcPr>
            <w:tcW w:w="3999" w:type="dxa"/>
            <w:tcBorders>
              <w:top w:val="single" w:sz="36" w:space="0" w:color="E4E4E4"/>
              <w:left w:val="nil"/>
              <w:bottom w:val="single" w:sz="36" w:space="0" w:color="E4E4E4"/>
            </w:tcBorders>
          </w:tcPr>
          <w:p w14:paraId="0E7CB5F5" w14:textId="77777777" w:rsidR="002A2FA2" w:rsidRPr="00451E87" w:rsidRDefault="002A2FA2" w:rsidP="002A2FA2">
            <w:pPr>
              <w:pStyle w:val="TableParagraph"/>
              <w:spacing w:before="32"/>
              <w:ind w:left="195"/>
              <w:jc w:val="left"/>
              <w:rPr>
                <w:sz w:val="20"/>
                <w:szCs w:val="22"/>
                <w:lang w:val="fr-FR"/>
              </w:rPr>
            </w:pPr>
            <w:r w:rsidRPr="00451E87">
              <w:rPr>
                <w:sz w:val="20"/>
                <w:szCs w:val="22"/>
                <w:lang w:val="fr-FR"/>
              </w:rPr>
              <w:t>...</w:t>
            </w:r>
            <w:r w:rsidRPr="00451E87">
              <w:rPr>
                <w:spacing w:val="-3"/>
                <w:sz w:val="20"/>
                <w:szCs w:val="22"/>
                <w:lang w:val="fr-FR"/>
              </w:rPr>
              <w:t xml:space="preserve"> </w:t>
            </w:r>
            <w:r w:rsidRPr="00451E87">
              <w:rPr>
                <w:sz w:val="20"/>
                <w:szCs w:val="22"/>
                <w:lang w:val="fr-FR"/>
              </w:rPr>
              <w:t>j’ai</w:t>
            </w:r>
            <w:r w:rsidRPr="00451E87">
              <w:rPr>
                <w:spacing w:val="-3"/>
                <w:sz w:val="20"/>
                <w:szCs w:val="22"/>
                <w:lang w:val="fr-FR"/>
              </w:rPr>
              <w:t xml:space="preserve"> </w:t>
            </w:r>
            <w:r w:rsidRPr="00451E87">
              <w:rPr>
                <w:sz w:val="20"/>
                <w:szCs w:val="22"/>
                <w:lang w:val="fr-FR"/>
              </w:rPr>
              <w:t>eu</w:t>
            </w:r>
            <w:r w:rsidRPr="00451E87">
              <w:rPr>
                <w:spacing w:val="-2"/>
                <w:sz w:val="20"/>
                <w:szCs w:val="22"/>
                <w:lang w:val="fr-FR"/>
              </w:rPr>
              <w:t xml:space="preserve"> </w:t>
            </w:r>
            <w:r w:rsidRPr="00451E87">
              <w:rPr>
                <w:sz w:val="20"/>
                <w:szCs w:val="22"/>
                <w:lang w:val="fr-FR"/>
              </w:rPr>
              <w:t>mal</w:t>
            </w:r>
            <w:r w:rsidRPr="00451E87">
              <w:rPr>
                <w:spacing w:val="-3"/>
                <w:sz w:val="20"/>
                <w:szCs w:val="22"/>
                <w:lang w:val="fr-FR"/>
              </w:rPr>
              <w:t xml:space="preserve"> </w:t>
            </w:r>
            <w:r w:rsidRPr="00451E87">
              <w:rPr>
                <w:sz w:val="20"/>
                <w:szCs w:val="22"/>
                <w:lang w:val="fr-FR"/>
              </w:rPr>
              <w:t>à</w:t>
            </w:r>
            <w:r w:rsidRPr="00451E87">
              <w:rPr>
                <w:spacing w:val="-3"/>
                <w:sz w:val="20"/>
                <w:szCs w:val="22"/>
                <w:lang w:val="fr-FR"/>
              </w:rPr>
              <w:t xml:space="preserve"> </w:t>
            </w:r>
            <w:r w:rsidRPr="00451E87">
              <w:rPr>
                <w:sz w:val="20"/>
                <w:szCs w:val="22"/>
                <w:lang w:val="fr-FR"/>
              </w:rPr>
              <w:t>mes</w:t>
            </w:r>
            <w:r w:rsidRPr="00451E87">
              <w:rPr>
                <w:spacing w:val="-2"/>
                <w:sz w:val="20"/>
                <w:szCs w:val="22"/>
                <w:lang w:val="fr-FR"/>
              </w:rPr>
              <w:t xml:space="preserve"> articulations</w:t>
            </w:r>
          </w:p>
        </w:tc>
        <w:permStart w:id="1857433552" w:edGrp="everyone"/>
        <w:tc>
          <w:tcPr>
            <w:tcW w:w="1038" w:type="dxa"/>
            <w:tcBorders>
              <w:top w:val="single" w:sz="36" w:space="0" w:color="E4E4E4"/>
              <w:bottom w:val="single" w:sz="36" w:space="0" w:color="E4E4E4"/>
            </w:tcBorders>
            <w:vAlign w:val="center"/>
          </w:tcPr>
          <w:p w14:paraId="615D3BAA" w14:textId="06C47EE5" w:rsidR="002A2FA2" w:rsidRPr="00451E87" w:rsidRDefault="00BE01E2" w:rsidP="002A2FA2">
            <w:pPr>
              <w:pStyle w:val="TableParagraph"/>
              <w:spacing w:before="100"/>
              <w:rPr>
                <w:rFonts w:ascii="Wingdings" w:hAnsi="Wingdings"/>
                <w:sz w:val="20"/>
                <w:szCs w:val="22"/>
              </w:rPr>
            </w:pPr>
            <w:sdt>
              <w:sdtPr>
                <w:id w:val="-11211496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57433552"/>
            <w:r w:rsidR="002A2FA2">
              <w:t xml:space="preserve"> </w:t>
            </w:r>
          </w:p>
        </w:tc>
        <w:permStart w:id="1852004276" w:edGrp="everyone"/>
        <w:tc>
          <w:tcPr>
            <w:tcW w:w="1038" w:type="dxa"/>
            <w:tcBorders>
              <w:top w:val="single" w:sz="36" w:space="0" w:color="E4E4E4"/>
              <w:bottom w:val="single" w:sz="36" w:space="0" w:color="E4E4E4"/>
            </w:tcBorders>
            <w:vAlign w:val="center"/>
          </w:tcPr>
          <w:p w14:paraId="50C6C36C" w14:textId="2C3C4F65" w:rsidR="002A2FA2" w:rsidRPr="00451E87" w:rsidRDefault="00BE01E2" w:rsidP="002A2FA2">
            <w:pPr>
              <w:pStyle w:val="TableParagraph"/>
              <w:spacing w:before="100"/>
              <w:rPr>
                <w:rFonts w:ascii="Wingdings" w:hAnsi="Wingdings"/>
                <w:sz w:val="20"/>
                <w:szCs w:val="22"/>
              </w:rPr>
            </w:pPr>
            <w:sdt>
              <w:sdtPr>
                <w:id w:val="17412926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52004276"/>
            <w:r w:rsidR="002A2FA2">
              <w:t xml:space="preserve"> </w:t>
            </w:r>
          </w:p>
        </w:tc>
        <w:permStart w:id="828525003" w:edGrp="everyone"/>
        <w:tc>
          <w:tcPr>
            <w:tcW w:w="1038" w:type="dxa"/>
            <w:tcBorders>
              <w:top w:val="single" w:sz="36" w:space="0" w:color="E4E4E4"/>
              <w:bottom w:val="single" w:sz="36" w:space="0" w:color="E4E4E4"/>
            </w:tcBorders>
            <w:vAlign w:val="center"/>
          </w:tcPr>
          <w:p w14:paraId="7443D7D4" w14:textId="3E811687" w:rsidR="002A2FA2" w:rsidRPr="00451E87" w:rsidRDefault="00BE01E2" w:rsidP="002A2FA2">
            <w:pPr>
              <w:pStyle w:val="TableParagraph"/>
              <w:spacing w:before="100"/>
              <w:rPr>
                <w:rFonts w:ascii="Wingdings" w:hAnsi="Wingdings"/>
                <w:sz w:val="20"/>
                <w:szCs w:val="22"/>
              </w:rPr>
            </w:pPr>
            <w:sdt>
              <w:sdtPr>
                <w:id w:val="12602576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28525003"/>
            <w:r w:rsidR="002A2FA2">
              <w:t xml:space="preserve"> </w:t>
            </w:r>
          </w:p>
        </w:tc>
        <w:permStart w:id="900082241" w:edGrp="everyone"/>
        <w:tc>
          <w:tcPr>
            <w:tcW w:w="1038" w:type="dxa"/>
            <w:tcBorders>
              <w:top w:val="single" w:sz="36" w:space="0" w:color="E4E4E4"/>
              <w:bottom w:val="single" w:sz="36" w:space="0" w:color="E4E4E4"/>
            </w:tcBorders>
            <w:vAlign w:val="center"/>
          </w:tcPr>
          <w:p w14:paraId="69BBD8CC" w14:textId="4CC9B2AD" w:rsidR="002A2FA2" w:rsidRPr="00451E87" w:rsidRDefault="00BE01E2" w:rsidP="002A2FA2">
            <w:pPr>
              <w:pStyle w:val="TableParagraph"/>
              <w:spacing w:before="100"/>
              <w:ind w:left="17"/>
              <w:rPr>
                <w:rFonts w:ascii="Wingdings" w:hAnsi="Wingdings"/>
                <w:sz w:val="20"/>
                <w:szCs w:val="22"/>
              </w:rPr>
            </w:pPr>
            <w:sdt>
              <w:sdtPr>
                <w:id w:val="13494540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900082241"/>
            <w:r w:rsidR="002A2FA2">
              <w:t xml:space="preserve"> </w:t>
            </w:r>
          </w:p>
        </w:tc>
        <w:permStart w:id="1336032405" w:edGrp="everyone"/>
        <w:tc>
          <w:tcPr>
            <w:tcW w:w="1039" w:type="dxa"/>
            <w:tcBorders>
              <w:top w:val="single" w:sz="36" w:space="0" w:color="E4E4E4"/>
              <w:bottom w:val="single" w:sz="36" w:space="0" w:color="E4E4E4"/>
            </w:tcBorders>
            <w:vAlign w:val="center"/>
          </w:tcPr>
          <w:p w14:paraId="667902D1" w14:textId="4355B660" w:rsidR="002A2FA2" w:rsidRPr="00451E87" w:rsidRDefault="00BE01E2" w:rsidP="002A2FA2">
            <w:pPr>
              <w:pStyle w:val="TableParagraph"/>
              <w:spacing w:before="100"/>
              <w:ind w:left="16"/>
              <w:rPr>
                <w:rFonts w:ascii="Wingdings" w:hAnsi="Wingdings"/>
                <w:sz w:val="20"/>
                <w:szCs w:val="22"/>
              </w:rPr>
            </w:pPr>
            <w:sdt>
              <w:sdtPr>
                <w:id w:val="11817840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36032405"/>
            <w:r w:rsidR="002A2FA2">
              <w:t xml:space="preserve"> </w:t>
            </w:r>
          </w:p>
        </w:tc>
      </w:tr>
      <w:tr w:rsidR="002A2FA2" w14:paraId="10EBFE33" w14:textId="77777777" w:rsidTr="000C39E9">
        <w:trPr>
          <w:trHeight w:val="443"/>
        </w:trPr>
        <w:tc>
          <w:tcPr>
            <w:tcW w:w="442" w:type="dxa"/>
            <w:tcBorders>
              <w:top w:val="single" w:sz="36" w:space="0" w:color="E4E4E4"/>
              <w:bottom w:val="single" w:sz="36" w:space="0" w:color="E4E4E4"/>
              <w:right w:val="nil"/>
            </w:tcBorders>
          </w:tcPr>
          <w:p w14:paraId="55A9589E" w14:textId="77777777" w:rsidR="002A2FA2" w:rsidRPr="00451E87" w:rsidRDefault="002A2FA2" w:rsidP="002A2FA2">
            <w:pPr>
              <w:pStyle w:val="TableParagraph"/>
              <w:spacing w:before="32"/>
              <w:ind w:left="70"/>
              <w:jc w:val="left"/>
              <w:rPr>
                <w:sz w:val="20"/>
                <w:szCs w:val="22"/>
              </w:rPr>
            </w:pPr>
            <w:r w:rsidRPr="00451E87">
              <w:rPr>
                <w:spacing w:val="-5"/>
                <w:sz w:val="20"/>
                <w:szCs w:val="22"/>
              </w:rPr>
              <w:t>3.</w:t>
            </w:r>
          </w:p>
        </w:tc>
        <w:tc>
          <w:tcPr>
            <w:tcW w:w="3999" w:type="dxa"/>
            <w:tcBorders>
              <w:top w:val="single" w:sz="36" w:space="0" w:color="E4E4E4"/>
              <w:left w:val="nil"/>
              <w:bottom w:val="single" w:sz="36" w:space="0" w:color="E4E4E4"/>
            </w:tcBorders>
          </w:tcPr>
          <w:p w14:paraId="5CB99AE2" w14:textId="77777777" w:rsidR="002A2FA2" w:rsidRPr="00451E87" w:rsidRDefault="002A2FA2" w:rsidP="002A2FA2">
            <w:pPr>
              <w:pStyle w:val="TableParagraph"/>
              <w:spacing w:before="32"/>
              <w:ind w:left="195"/>
              <w:jc w:val="left"/>
              <w:rPr>
                <w:sz w:val="20"/>
                <w:szCs w:val="22"/>
                <w:lang w:val="fr-FR"/>
              </w:rPr>
            </w:pPr>
            <w:r w:rsidRPr="00451E87">
              <w:rPr>
                <w:sz w:val="20"/>
                <w:szCs w:val="22"/>
                <w:lang w:val="fr-FR"/>
              </w:rPr>
              <w:t>...</w:t>
            </w:r>
            <w:r w:rsidRPr="00451E87">
              <w:rPr>
                <w:spacing w:val="-4"/>
                <w:sz w:val="20"/>
                <w:szCs w:val="22"/>
                <w:lang w:val="fr-FR"/>
              </w:rPr>
              <w:t xml:space="preserve"> </w:t>
            </w:r>
            <w:r w:rsidRPr="00451E87">
              <w:rPr>
                <w:sz w:val="20"/>
                <w:szCs w:val="22"/>
                <w:lang w:val="fr-FR"/>
              </w:rPr>
              <w:t>j’ai</w:t>
            </w:r>
            <w:r w:rsidRPr="00451E87">
              <w:rPr>
                <w:spacing w:val="-3"/>
                <w:sz w:val="20"/>
                <w:szCs w:val="22"/>
                <w:lang w:val="fr-FR"/>
              </w:rPr>
              <w:t xml:space="preserve"> </w:t>
            </w:r>
            <w:r w:rsidRPr="00451E87">
              <w:rPr>
                <w:sz w:val="20"/>
                <w:szCs w:val="22"/>
                <w:lang w:val="fr-FR"/>
              </w:rPr>
              <w:t>eu</w:t>
            </w:r>
            <w:r w:rsidRPr="00451E87">
              <w:rPr>
                <w:spacing w:val="-3"/>
                <w:sz w:val="20"/>
                <w:szCs w:val="22"/>
                <w:lang w:val="fr-FR"/>
              </w:rPr>
              <w:t xml:space="preserve"> </w:t>
            </w:r>
            <w:r w:rsidRPr="00451E87">
              <w:rPr>
                <w:sz w:val="20"/>
                <w:szCs w:val="22"/>
                <w:lang w:val="fr-FR"/>
              </w:rPr>
              <w:t>mal</w:t>
            </w:r>
            <w:r w:rsidRPr="00451E87">
              <w:rPr>
                <w:spacing w:val="-3"/>
                <w:sz w:val="20"/>
                <w:szCs w:val="22"/>
                <w:lang w:val="fr-FR"/>
              </w:rPr>
              <w:t xml:space="preserve"> </w:t>
            </w:r>
            <w:r w:rsidRPr="00451E87">
              <w:rPr>
                <w:sz w:val="20"/>
                <w:szCs w:val="22"/>
                <w:lang w:val="fr-FR"/>
              </w:rPr>
              <w:t>lorsque</w:t>
            </w:r>
            <w:r w:rsidRPr="00451E87">
              <w:rPr>
                <w:spacing w:val="-4"/>
                <w:sz w:val="20"/>
                <w:szCs w:val="22"/>
                <w:lang w:val="fr-FR"/>
              </w:rPr>
              <w:t xml:space="preserve"> </w:t>
            </w:r>
            <w:r w:rsidRPr="00451E87">
              <w:rPr>
                <w:sz w:val="20"/>
                <w:szCs w:val="22"/>
                <w:lang w:val="fr-FR"/>
              </w:rPr>
              <w:t>je</w:t>
            </w:r>
            <w:r w:rsidRPr="00451E87">
              <w:rPr>
                <w:spacing w:val="-3"/>
                <w:sz w:val="20"/>
                <w:szCs w:val="22"/>
                <w:lang w:val="fr-FR"/>
              </w:rPr>
              <w:t xml:space="preserve"> </w:t>
            </w:r>
            <w:r w:rsidRPr="00451E87">
              <w:rPr>
                <w:spacing w:val="-2"/>
                <w:sz w:val="20"/>
                <w:szCs w:val="22"/>
                <w:lang w:val="fr-FR"/>
              </w:rPr>
              <w:t>bougeais</w:t>
            </w:r>
          </w:p>
        </w:tc>
        <w:permStart w:id="497970587" w:edGrp="everyone"/>
        <w:tc>
          <w:tcPr>
            <w:tcW w:w="1038" w:type="dxa"/>
            <w:tcBorders>
              <w:top w:val="single" w:sz="36" w:space="0" w:color="E4E4E4"/>
              <w:bottom w:val="single" w:sz="36" w:space="0" w:color="E4E4E4"/>
            </w:tcBorders>
            <w:vAlign w:val="center"/>
          </w:tcPr>
          <w:p w14:paraId="5777C91C" w14:textId="5058C700" w:rsidR="002A2FA2" w:rsidRPr="00451E87" w:rsidRDefault="00BE01E2" w:rsidP="002A2FA2">
            <w:pPr>
              <w:pStyle w:val="TableParagraph"/>
              <w:spacing w:before="100"/>
              <w:rPr>
                <w:rFonts w:ascii="Wingdings" w:hAnsi="Wingdings"/>
                <w:sz w:val="20"/>
                <w:szCs w:val="22"/>
              </w:rPr>
            </w:pPr>
            <w:sdt>
              <w:sdtPr>
                <w:id w:val="8859082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97970587"/>
            <w:r w:rsidR="002A2FA2">
              <w:t xml:space="preserve"> </w:t>
            </w:r>
          </w:p>
        </w:tc>
        <w:permStart w:id="152465692" w:edGrp="everyone"/>
        <w:tc>
          <w:tcPr>
            <w:tcW w:w="1038" w:type="dxa"/>
            <w:tcBorders>
              <w:top w:val="single" w:sz="36" w:space="0" w:color="E4E4E4"/>
              <w:bottom w:val="single" w:sz="36" w:space="0" w:color="E4E4E4"/>
            </w:tcBorders>
            <w:vAlign w:val="center"/>
          </w:tcPr>
          <w:p w14:paraId="296B1E6D" w14:textId="390103A7" w:rsidR="002A2FA2" w:rsidRPr="00451E87" w:rsidRDefault="00BE01E2" w:rsidP="002A2FA2">
            <w:pPr>
              <w:pStyle w:val="TableParagraph"/>
              <w:spacing w:before="100"/>
              <w:rPr>
                <w:rFonts w:ascii="Wingdings" w:hAnsi="Wingdings"/>
                <w:sz w:val="20"/>
                <w:szCs w:val="22"/>
              </w:rPr>
            </w:pPr>
            <w:sdt>
              <w:sdtPr>
                <w:id w:val="6099453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2465692"/>
            <w:r w:rsidR="002A2FA2">
              <w:t xml:space="preserve"> </w:t>
            </w:r>
          </w:p>
        </w:tc>
        <w:permStart w:id="143480287" w:edGrp="everyone"/>
        <w:tc>
          <w:tcPr>
            <w:tcW w:w="1038" w:type="dxa"/>
            <w:tcBorders>
              <w:top w:val="single" w:sz="36" w:space="0" w:color="E4E4E4"/>
              <w:bottom w:val="single" w:sz="36" w:space="0" w:color="E4E4E4"/>
            </w:tcBorders>
            <w:vAlign w:val="center"/>
          </w:tcPr>
          <w:p w14:paraId="0D7AFA9E" w14:textId="40E1DE31" w:rsidR="002A2FA2" w:rsidRPr="00451E87" w:rsidRDefault="00BE01E2" w:rsidP="002A2FA2">
            <w:pPr>
              <w:pStyle w:val="TableParagraph"/>
              <w:spacing w:before="100"/>
              <w:rPr>
                <w:rFonts w:ascii="Wingdings" w:hAnsi="Wingdings"/>
                <w:sz w:val="20"/>
                <w:szCs w:val="22"/>
              </w:rPr>
            </w:pPr>
            <w:sdt>
              <w:sdtPr>
                <w:id w:val="3300269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3480287"/>
            <w:r w:rsidR="002A2FA2">
              <w:t xml:space="preserve"> </w:t>
            </w:r>
          </w:p>
        </w:tc>
        <w:permStart w:id="409027188" w:edGrp="everyone"/>
        <w:tc>
          <w:tcPr>
            <w:tcW w:w="1038" w:type="dxa"/>
            <w:tcBorders>
              <w:top w:val="single" w:sz="36" w:space="0" w:color="E4E4E4"/>
              <w:bottom w:val="single" w:sz="36" w:space="0" w:color="E4E4E4"/>
            </w:tcBorders>
            <w:vAlign w:val="center"/>
          </w:tcPr>
          <w:p w14:paraId="41ED29A9" w14:textId="6DDFC3FA" w:rsidR="002A2FA2" w:rsidRPr="00451E87" w:rsidRDefault="00BE01E2" w:rsidP="002A2FA2">
            <w:pPr>
              <w:pStyle w:val="TableParagraph"/>
              <w:spacing w:before="100"/>
              <w:ind w:left="17"/>
              <w:rPr>
                <w:rFonts w:ascii="Wingdings" w:hAnsi="Wingdings"/>
                <w:sz w:val="20"/>
                <w:szCs w:val="22"/>
              </w:rPr>
            </w:pPr>
            <w:sdt>
              <w:sdtPr>
                <w:id w:val="-6223777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09027188"/>
            <w:r w:rsidR="002A2FA2">
              <w:t xml:space="preserve"> </w:t>
            </w:r>
          </w:p>
        </w:tc>
        <w:permStart w:id="286223137" w:edGrp="everyone"/>
        <w:tc>
          <w:tcPr>
            <w:tcW w:w="1039" w:type="dxa"/>
            <w:tcBorders>
              <w:top w:val="single" w:sz="36" w:space="0" w:color="E4E4E4"/>
              <w:bottom w:val="single" w:sz="36" w:space="0" w:color="E4E4E4"/>
            </w:tcBorders>
            <w:vAlign w:val="center"/>
          </w:tcPr>
          <w:p w14:paraId="4263FCF4" w14:textId="1DB63B21" w:rsidR="002A2FA2" w:rsidRPr="00451E87" w:rsidRDefault="00BE01E2" w:rsidP="002A2FA2">
            <w:pPr>
              <w:pStyle w:val="TableParagraph"/>
              <w:spacing w:before="100"/>
              <w:ind w:left="16"/>
              <w:rPr>
                <w:rFonts w:ascii="Wingdings" w:hAnsi="Wingdings"/>
                <w:sz w:val="20"/>
                <w:szCs w:val="22"/>
              </w:rPr>
            </w:pPr>
            <w:sdt>
              <w:sdtPr>
                <w:id w:val="-13867167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86223137"/>
            <w:r w:rsidR="002A2FA2">
              <w:t xml:space="preserve"> </w:t>
            </w:r>
          </w:p>
        </w:tc>
      </w:tr>
      <w:tr w:rsidR="002A2FA2" w14:paraId="142CDC54" w14:textId="77777777" w:rsidTr="000C39E9">
        <w:trPr>
          <w:trHeight w:val="444"/>
        </w:trPr>
        <w:tc>
          <w:tcPr>
            <w:tcW w:w="442" w:type="dxa"/>
            <w:tcBorders>
              <w:top w:val="single" w:sz="36" w:space="0" w:color="E4E4E4"/>
              <w:bottom w:val="single" w:sz="36" w:space="0" w:color="E4E4E4"/>
              <w:right w:val="nil"/>
            </w:tcBorders>
          </w:tcPr>
          <w:p w14:paraId="4883B109" w14:textId="77777777" w:rsidR="002A2FA2" w:rsidRPr="00451E87" w:rsidRDefault="002A2FA2" w:rsidP="002A2FA2">
            <w:pPr>
              <w:pStyle w:val="TableParagraph"/>
              <w:spacing w:before="32"/>
              <w:ind w:left="70"/>
              <w:jc w:val="left"/>
              <w:rPr>
                <w:sz w:val="20"/>
                <w:szCs w:val="22"/>
              </w:rPr>
            </w:pPr>
            <w:r w:rsidRPr="00451E87">
              <w:rPr>
                <w:spacing w:val="-5"/>
                <w:sz w:val="20"/>
                <w:szCs w:val="22"/>
              </w:rPr>
              <w:t>4.</w:t>
            </w:r>
          </w:p>
        </w:tc>
        <w:tc>
          <w:tcPr>
            <w:tcW w:w="3999" w:type="dxa"/>
            <w:tcBorders>
              <w:top w:val="single" w:sz="36" w:space="0" w:color="E4E4E4"/>
              <w:left w:val="nil"/>
              <w:bottom w:val="single" w:sz="36" w:space="0" w:color="E4E4E4"/>
            </w:tcBorders>
          </w:tcPr>
          <w:p w14:paraId="7F2B7D2F" w14:textId="77777777" w:rsidR="002A2FA2" w:rsidRPr="00451E87" w:rsidRDefault="002A2FA2" w:rsidP="002A2FA2">
            <w:pPr>
              <w:pStyle w:val="TableParagraph"/>
              <w:spacing w:before="32"/>
              <w:ind w:left="195"/>
              <w:jc w:val="left"/>
              <w:rPr>
                <w:sz w:val="20"/>
                <w:szCs w:val="22"/>
              </w:rPr>
            </w:pPr>
            <w:r w:rsidRPr="00451E87">
              <w:rPr>
                <w:sz w:val="20"/>
                <w:szCs w:val="22"/>
              </w:rPr>
              <w:t>...</w:t>
            </w:r>
            <w:r w:rsidRPr="00451E87">
              <w:rPr>
                <w:spacing w:val="-7"/>
                <w:sz w:val="20"/>
                <w:szCs w:val="22"/>
              </w:rPr>
              <w:t xml:space="preserve"> </w:t>
            </w:r>
            <w:r w:rsidRPr="00451E87">
              <w:rPr>
                <w:sz w:val="20"/>
                <w:szCs w:val="22"/>
              </w:rPr>
              <w:t>mes</w:t>
            </w:r>
            <w:r w:rsidRPr="00451E87">
              <w:rPr>
                <w:spacing w:val="-6"/>
                <w:sz w:val="20"/>
                <w:szCs w:val="22"/>
              </w:rPr>
              <w:t xml:space="preserve"> </w:t>
            </w:r>
            <w:r w:rsidRPr="00451E87">
              <w:rPr>
                <w:sz w:val="20"/>
                <w:szCs w:val="22"/>
              </w:rPr>
              <w:t>articulations</w:t>
            </w:r>
            <w:r w:rsidRPr="00451E87">
              <w:rPr>
                <w:spacing w:val="-6"/>
                <w:sz w:val="20"/>
                <w:szCs w:val="22"/>
              </w:rPr>
              <w:t xml:space="preserve"> </w:t>
            </w:r>
            <w:r w:rsidRPr="00451E87">
              <w:rPr>
                <w:sz w:val="20"/>
                <w:szCs w:val="22"/>
              </w:rPr>
              <w:t>étaient</w:t>
            </w:r>
            <w:r w:rsidRPr="00451E87">
              <w:rPr>
                <w:spacing w:val="-6"/>
                <w:sz w:val="20"/>
                <w:szCs w:val="22"/>
              </w:rPr>
              <w:t xml:space="preserve"> </w:t>
            </w:r>
            <w:r w:rsidRPr="00451E87">
              <w:rPr>
                <w:spacing w:val="-2"/>
                <w:sz w:val="20"/>
                <w:szCs w:val="22"/>
              </w:rPr>
              <w:t>raides</w:t>
            </w:r>
          </w:p>
        </w:tc>
        <w:permStart w:id="1740273267" w:edGrp="everyone"/>
        <w:tc>
          <w:tcPr>
            <w:tcW w:w="1038" w:type="dxa"/>
            <w:tcBorders>
              <w:top w:val="single" w:sz="36" w:space="0" w:color="E4E4E4"/>
              <w:bottom w:val="single" w:sz="36" w:space="0" w:color="E4E4E4"/>
            </w:tcBorders>
            <w:vAlign w:val="center"/>
          </w:tcPr>
          <w:p w14:paraId="426E68E3" w14:textId="0FAF4074" w:rsidR="002A2FA2" w:rsidRPr="00451E87" w:rsidRDefault="00BE01E2" w:rsidP="002A2FA2">
            <w:pPr>
              <w:pStyle w:val="TableParagraph"/>
              <w:spacing w:before="100"/>
              <w:rPr>
                <w:rFonts w:ascii="Wingdings" w:hAnsi="Wingdings"/>
                <w:sz w:val="20"/>
                <w:szCs w:val="22"/>
              </w:rPr>
            </w:pPr>
            <w:sdt>
              <w:sdtPr>
                <w:id w:val="-3563548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40273267"/>
            <w:r w:rsidR="002A2FA2">
              <w:t xml:space="preserve"> </w:t>
            </w:r>
          </w:p>
        </w:tc>
        <w:permStart w:id="1937793526" w:edGrp="everyone"/>
        <w:tc>
          <w:tcPr>
            <w:tcW w:w="1038" w:type="dxa"/>
            <w:tcBorders>
              <w:top w:val="single" w:sz="36" w:space="0" w:color="E4E4E4"/>
              <w:bottom w:val="single" w:sz="36" w:space="0" w:color="E4E4E4"/>
            </w:tcBorders>
            <w:vAlign w:val="center"/>
          </w:tcPr>
          <w:p w14:paraId="20BAAD33" w14:textId="45821C9C" w:rsidR="002A2FA2" w:rsidRPr="00451E87" w:rsidRDefault="00BE01E2" w:rsidP="002A2FA2">
            <w:pPr>
              <w:pStyle w:val="TableParagraph"/>
              <w:spacing w:before="100"/>
              <w:rPr>
                <w:rFonts w:ascii="Wingdings" w:hAnsi="Wingdings"/>
                <w:sz w:val="20"/>
                <w:szCs w:val="22"/>
              </w:rPr>
            </w:pPr>
            <w:sdt>
              <w:sdtPr>
                <w:id w:val="5701701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37793526"/>
            <w:r w:rsidR="002A2FA2">
              <w:t xml:space="preserve"> </w:t>
            </w:r>
          </w:p>
        </w:tc>
        <w:permStart w:id="787962843" w:edGrp="everyone"/>
        <w:tc>
          <w:tcPr>
            <w:tcW w:w="1038" w:type="dxa"/>
            <w:tcBorders>
              <w:top w:val="single" w:sz="36" w:space="0" w:color="E4E4E4"/>
              <w:bottom w:val="single" w:sz="36" w:space="0" w:color="E4E4E4"/>
            </w:tcBorders>
            <w:vAlign w:val="center"/>
          </w:tcPr>
          <w:p w14:paraId="3493441C" w14:textId="7E92927F" w:rsidR="002A2FA2" w:rsidRPr="00451E87" w:rsidRDefault="00BE01E2" w:rsidP="002A2FA2">
            <w:pPr>
              <w:pStyle w:val="TableParagraph"/>
              <w:spacing w:before="100"/>
              <w:rPr>
                <w:rFonts w:ascii="Wingdings" w:hAnsi="Wingdings"/>
                <w:sz w:val="20"/>
                <w:szCs w:val="22"/>
              </w:rPr>
            </w:pPr>
            <w:sdt>
              <w:sdtPr>
                <w:id w:val="18396618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87962843"/>
            <w:r w:rsidR="002A2FA2">
              <w:t xml:space="preserve"> </w:t>
            </w:r>
          </w:p>
        </w:tc>
        <w:permStart w:id="383007501" w:edGrp="everyone"/>
        <w:tc>
          <w:tcPr>
            <w:tcW w:w="1038" w:type="dxa"/>
            <w:tcBorders>
              <w:top w:val="single" w:sz="36" w:space="0" w:color="E4E4E4"/>
              <w:bottom w:val="single" w:sz="36" w:space="0" w:color="E4E4E4"/>
            </w:tcBorders>
            <w:vAlign w:val="center"/>
          </w:tcPr>
          <w:p w14:paraId="10A8C40F" w14:textId="7B074BCE" w:rsidR="002A2FA2" w:rsidRPr="00451E87" w:rsidRDefault="00BE01E2" w:rsidP="002A2FA2">
            <w:pPr>
              <w:pStyle w:val="TableParagraph"/>
              <w:spacing w:before="100"/>
              <w:ind w:left="17"/>
              <w:rPr>
                <w:rFonts w:ascii="Wingdings" w:hAnsi="Wingdings"/>
                <w:sz w:val="20"/>
                <w:szCs w:val="22"/>
              </w:rPr>
            </w:pPr>
            <w:sdt>
              <w:sdtPr>
                <w:id w:val="14723318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83007501"/>
            <w:r w:rsidR="002A2FA2">
              <w:t xml:space="preserve"> </w:t>
            </w:r>
          </w:p>
        </w:tc>
        <w:permStart w:id="739470200" w:edGrp="everyone"/>
        <w:tc>
          <w:tcPr>
            <w:tcW w:w="1039" w:type="dxa"/>
            <w:tcBorders>
              <w:top w:val="single" w:sz="36" w:space="0" w:color="E4E4E4"/>
              <w:bottom w:val="single" w:sz="36" w:space="0" w:color="E4E4E4"/>
            </w:tcBorders>
            <w:vAlign w:val="center"/>
          </w:tcPr>
          <w:p w14:paraId="35763DC7" w14:textId="159886B5" w:rsidR="002A2FA2" w:rsidRPr="00451E87" w:rsidRDefault="00BE01E2" w:rsidP="002A2FA2">
            <w:pPr>
              <w:pStyle w:val="TableParagraph"/>
              <w:spacing w:before="100"/>
              <w:ind w:left="16"/>
              <w:rPr>
                <w:rFonts w:ascii="Wingdings" w:hAnsi="Wingdings"/>
                <w:sz w:val="20"/>
                <w:szCs w:val="22"/>
              </w:rPr>
            </w:pPr>
            <w:sdt>
              <w:sdtPr>
                <w:id w:val="-9237925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39470200"/>
            <w:r w:rsidR="002A2FA2">
              <w:t xml:space="preserve"> </w:t>
            </w:r>
          </w:p>
        </w:tc>
      </w:tr>
      <w:tr w:rsidR="002A2FA2" w14:paraId="4BB9AB66" w14:textId="77777777" w:rsidTr="000C39E9">
        <w:trPr>
          <w:trHeight w:val="573"/>
        </w:trPr>
        <w:tc>
          <w:tcPr>
            <w:tcW w:w="442" w:type="dxa"/>
            <w:tcBorders>
              <w:top w:val="single" w:sz="36" w:space="0" w:color="E4E4E4"/>
              <w:bottom w:val="single" w:sz="36" w:space="0" w:color="E4E4E4"/>
              <w:right w:val="nil"/>
            </w:tcBorders>
          </w:tcPr>
          <w:p w14:paraId="180D3E9C" w14:textId="77777777" w:rsidR="002A2FA2" w:rsidRPr="00451E87" w:rsidRDefault="002A2FA2" w:rsidP="002A2FA2">
            <w:pPr>
              <w:pStyle w:val="TableParagraph"/>
              <w:spacing w:before="32"/>
              <w:ind w:left="70"/>
              <w:jc w:val="left"/>
              <w:rPr>
                <w:sz w:val="20"/>
                <w:szCs w:val="22"/>
              </w:rPr>
            </w:pPr>
            <w:r w:rsidRPr="00451E87">
              <w:rPr>
                <w:spacing w:val="-5"/>
                <w:sz w:val="20"/>
                <w:szCs w:val="22"/>
              </w:rPr>
              <w:t>5.</w:t>
            </w:r>
          </w:p>
        </w:tc>
        <w:tc>
          <w:tcPr>
            <w:tcW w:w="3999" w:type="dxa"/>
            <w:tcBorders>
              <w:top w:val="single" w:sz="36" w:space="0" w:color="E4E4E4"/>
              <w:left w:val="nil"/>
              <w:bottom w:val="single" w:sz="36" w:space="0" w:color="E4E4E4"/>
            </w:tcBorders>
          </w:tcPr>
          <w:p w14:paraId="4F27B412" w14:textId="77777777" w:rsidR="002A2FA2" w:rsidRPr="00451E87" w:rsidRDefault="002A2FA2" w:rsidP="002A2FA2">
            <w:pPr>
              <w:pStyle w:val="TableParagraph"/>
              <w:spacing w:before="32"/>
              <w:ind w:left="425" w:right="114" w:hanging="231"/>
              <w:jc w:val="left"/>
              <w:rPr>
                <w:sz w:val="20"/>
                <w:szCs w:val="22"/>
                <w:lang w:val="fr-FR"/>
              </w:rPr>
            </w:pPr>
            <w:r w:rsidRPr="00451E87">
              <w:rPr>
                <w:sz w:val="20"/>
                <w:szCs w:val="22"/>
                <w:lang w:val="fr-FR"/>
              </w:rPr>
              <w:t>...</w:t>
            </w:r>
            <w:r w:rsidRPr="00451E87">
              <w:rPr>
                <w:spacing w:val="-6"/>
                <w:sz w:val="20"/>
                <w:szCs w:val="22"/>
                <w:lang w:val="fr-FR"/>
              </w:rPr>
              <w:t xml:space="preserve"> </w:t>
            </w:r>
            <w:r w:rsidRPr="00451E87">
              <w:rPr>
                <w:sz w:val="20"/>
                <w:szCs w:val="22"/>
                <w:lang w:val="fr-FR"/>
              </w:rPr>
              <w:t>je</w:t>
            </w:r>
            <w:r w:rsidRPr="00451E87">
              <w:rPr>
                <w:spacing w:val="-6"/>
                <w:sz w:val="20"/>
                <w:szCs w:val="22"/>
                <w:lang w:val="fr-FR"/>
              </w:rPr>
              <w:t xml:space="preserve"> </w:t>
            </w:r>
            <w:r w:rsidRPr="00451E87">
              <w:rPr>
                <w:sz w:val="20"/>
                <w:szCs w:val="22"/>
                <w:lang w:val="fr-FR"/>
              </w:rPr>
              <w:t>ne</w:t>
            </w:r>
            <w:r w:rsidRPr="00451E87">
              <w:rPr>
                <w:spacing w:val="-6"/>
                <w:sz w:val="20"/>
                <w:szCs w:val="22"/>
                <w:lang w:val="fr-FR"/>
              </w:rPr>
              <w:t xml:space="preserve"> </w:t>
            </w:r>
            <w:r w:rsidRPr="00451E87">
              <w:rPr>
                <w:sz w:val="20"/>
                <w:szCs w:val="22"/>
                <w:lang w:val="fr-FR"/>
              </w:rPr>
              <w:t>suis</w:t>
            </w:r>
            <w:r w:rsidRPr="00451E87">
              <w:rPr>
                <w:spacing w:val="-6"/>
                <w:sz w:val="20"/>
                <w:szCs w:val="22"/>
                <w:lang w:val="fr-FR"/>
              </w:rPr>
              <w:t xml:space="preserve"> </w:t>
            </w:r>
            <w:r w:rsidRPr="00451E87">
              <w:rPr>
                <w:sz w:val="20"/>
                <w:szCs w:val="22"/>
                <w:lang w:val="fr-FR"/>
              </w:rPr>
              <w:t>pas</w:t>
            </w:r>
            <w:r w:rsidRPr="00451E87">
              <w:rPr>
                <w:spacing w:val="-6"/>
                <w:sz w:val="20"/>
                <w:szCs w:val="22"/>
                <w:lang w:val="fr-FR"/>
              </w:rPr>
              <w:t xml:space="preserve"> </w:t>
            </w:r>
            <w:r w:rsidRPr="00451E87">
              <w:rPr>
                <w:sz w:val="20"/>
                <w:szCs w:val="22"/>
                <w:lang w:val="fr-FR"/>
              </w:rPr>
              <w:t>vraiment</w:t>
            </w:r>
            <w:r w:rsidRPr="00451E87">
              <w:rPr>
                <w:spacing w:val="-6"/>
                <w:sz w:val="20"/>
                <w:szCs w:val="22"/>
                <w:lang w:val="fr-FR"/>
              </w:rPr>
              <w:t xml:space="preserve"> </w:t>
            </w:r>
            <w:r w:rsidRPr="00451E87">
              <w:rPr>
                <w:sz w:val="20"/>
                <w:szCs w:val="22"/>
                <w:lang w:val="fr-FR"/>
              </w:rPr>
              <w:t>arrivé</w:t>
            </w:r>
            <w:r w:rsidRPr="00451E87">
              <w:rPr>
                <w:spacing w:val="-6"/>
                <w:sz w:val="20"/>
                <w:szCs w:val="22"/>
                <w:lang w:val="fr-FR"/>
              </w:rPr>
              <w:t xml:space="preserve"> </w:t>
            </w:r>
            <w:r w:rsidRPr="00451E87">
              <w:rPr>
                <w:sz w:val="20"/>
                <w:szCs w:val="22"/>
                <w:lang w:val="fr-FR"/>
              </w:rPr>
              <w:t>à bouger mes bras/mes jambes</w:t>
            </w:r>
          </w:p>
        </w:tc>
        <w:permStart w:id="809659366" w:edGrp="everyone"/>
        <w:tc>
          <w:tcPr>
            <w:tcW w:w="1038" w:type="dxa"/>
            <w:tcBorders>
              <w:top w:val="single" w:sz="36" w:space="0" w:color="E4E4E4"/>
              <w:bottom w:val="single" w:sz="36" w:space="0" w:color="E4E4E4"/>
            </w:tcBorders>
            <w:vAlign w:val="center"/>
          </w:tcPr>
          <w:p w14:paraId="413408BB" w14:textId="7E489009" w:rsidR="002A2FA2" w:rsidRPr="00451E87" w:rsidRDefault="00BE01E2" w:rsidP="002A2FA2">
            <w:pPr>
              <w:pStyle w:val="TableParagraph"/>
              <w:spacing w:before="164"/>
              <w:ind w:left="14"/>
              <w:rPr>
                <w:rFonts w:ascii="Wingdings" w:hAnsi="Wingdings"/>
                <w:sz w:val="20"/>
                <w:szCs w:val="22"/>
              </w:rPr>
            </w:pPr>
            <w:sdt>
              <w:sdtPr>
                <w:id w:val="5229025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09659366"/>
            <w:r w:rsidR="002A2FA2">
              <w:t xml:space="preserve"> </w:t>
            </w:r>
          </w:p>
        </w:tc>
        <w:permStart w:id="778254490" w:edGrp="everyone"/>
        <w:tc>
          <w:tcPr>
            <w:tcW w:w="1038" w:type="dxa"/>
            <w:tcBorders>
              <w:top w:val="single" w:sz="36" w:space="0" w:color="E4E4E4"/>
              <w:bottom w:val="single" w:sz="36" w:space="0" w:color="E4E4E4"/>
            </w:tcBorders>
            <w:vAlign w:val="center"/>
          </w:tcPr>
          <w:p w14:paraId="043FC0E2" w14:textId="3E52C0A5" w:rsidR="002A2FA2" w:rsidRPr="00451E87" w:rsidRDefault="00BE01E2" w:rsidP="002A2FA2">
            <w:pPr>
              <w:pStyle w:val="TableParagraph"/>
              <w:spacing w:before="164"/>
              <w:ind w:left="14"/>
              <w:rPr>
                <w:rFonts w:ascii="Wingdings" w:hAnsi="Wingdings"/>
                <w:sz w:val="20"/>
                <w:szCs w:val="22"/>
              </w:rPr>
            </w:pPr>
            <w:sdt>
              <w:sdtPr>
                <w:id w:val="3966410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78254490"/>
            <w:r w:rsidR="002A2FA2">
              <w:t xml:space="preserve"> </w:t>
            </w:r>
          </w:p>
        </w:tc>
        <w:permStart w:id="1243828324" w:edGrp="everyone"/>
        <w:tc>
          <w:tcPr>
            <w:tcW w:w="1038" w:type="dxa"/>
            <w:tcBorders>
              <w:top w:val="single" w:sz="36" w:space="0" w:color="E4E4E4"/>
              <w:bottom w:val="single" w:sz="36" w:space="0" w:color="E4E4E4"/>
            </w:tcBorders>
            <w:vAlign w:val="center"/>
          </w:tcPr>
          <w:p w14:paraId="1CD75481" w14:textId="52D94B05" w:rsidR="002A2FA2" w:rsidRPr="00451E87" w:rsidRDefault="00BE01E2" w:rsidP="002A2FA2">
            <w:pPr>
              <w:pStyle w:val="TableParagraph"/>
              <w:spacing w:before="164"/>
              <w:ind w:left="14"/>
              <w:rPr>
                <w:rFonts w:ascii="Wingdings" w:hAnsi="Wingdings"/>
                <w:sz w:val="20"/>
                <w:szCs w:val="22"/>
              </w:rPr>
            </w:pPr>
            <w:sdt>
              <w:sdtPr>
                <w:id w:val="4173719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43828324"/>
            <w:r w:rsidR="002A2FA2">
              <w:t xml:space="preserve"> </w:t>
            </w:r>
          </w:p>
        </w:tc>
        <w:permStart w:id="72574408" w:edGrp="everyone"/>
        <w:tc>
          <w:tcPr>
            <w:tcW w:w="1038" w:type="dxa"/>
            <w:tcBorders>
              <w:top w:val="single" w:sz="36" w:space="0" w:color="E4E4E4"/>
              <w:bottom w:val="single" w:sz="36" w:space="0" w:color="E4E4E4"/>
            </w:tcBorders>
            <w:vAlign w:val="center"/>
          </w:tcPr>
          <w:p w14:paraId="0BD18766" w14:textId="0CF66F25" w:rsidR="002A2FA2" w:rsidRPr="00451E87" w:rsidRDefault="00BE01E2" w:rsidP="002A2FA2">
            <w:pPr>
              <w:pStyle w:val="TableParagraph"/>
              <w:spacing w:before="164"/>
              <w:ind w:left="17"/>
              <w:rPr>
                <w:rFonts w:ascii="Wingdings" w:hAnsi="Wingdings"/>
                <w:sz w:val="20"/>
                <w:szCs w:val="22"/>
              </w:rPr>
            </w:pPr>
            <w:sdt>
              <w:sdtPr>
                <w:id w:val="-17695457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2574408"/>
            <w:r w:rsidR="002A2FA2">
              <w:t xml:space="preserve"> </w:t>
            </w:r>
          </w:p>
        </w:tc>
        <w:permStart w:id="365957898" w:edGrp="everyone"/>
        <w:tc>
          <w:tcPr>
            <w:tcW w:w="1039" w:type="dxa"/>
            <w:tcBorders>
              <w:top w:val="single" w:sz="36" w:space="0" w:color="E4E4E4"/>
              <w:bottom w:val="single" w:sz="36" w:space="0" w:color="E4E4E4"/>
            </w:tcBorders>
            <w:vAlign w:val="center"/>
          </w:tcPr>
          <w:p w14:paraId="0043FFD1" w14:textId="7AAB33A3" w:rsidR="002A2FA2" w:rsidRPr="00451E87" w:rsidRDefault="00BE01E2" w:rsidP="002A2FA2">
            <w:pPr>
              <w:pStyle w:val="TableParagraph"/>
              <w:spacing w:before="164"/>
              <w:ind w:left="16"/>
              <w:rPr>
                <w:rFonts w:ascii="Wingdings" w:hAnsi="Wingdings"/>
                <w:sz w:val="20"/>
                <w:szCs w:val="22"/>
              </w:rPr>
            </w:pPr>
            <w:sdt>
              <w:sdtPr>
                <w:id w:val="-97769051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65957898"/>
            <w:r w:rsidR="002A2FA2">
              <w:t xml:space="preserve"> </w:t>
            </w:r>
          </w:p>
        </w:tc>
      </w:tr>
      <w:tr w:rsidR="002A2FA2" w14:paraId="56C79AC5" w14:textId="77777777" w:rsidTr="000C39E9">
        <w:trPr>
          <w:trHeight w:val="573"/>
        </w:trPr>
        <w:tc>
          <w:tcPr>
            <w:tcW w:w="442" w:type="dxa"/>
            <w:tcBorders>
              <w:top w:val="single" w:sz="36" w:space="0" w:color="E4E4E4"/>
              <w:bottom w:val="single" w:sz="36" w:space="0" w:color="E4E4E4"/>
              <w:right w:val="nil"/>
            </w:tcBorders>
          </w:tcPr>
          <w:p w14:paraId="2CF143EB" w14:textId="77777777" w:rsidR="002A2FA2" w:rsidRPr="00451E87" w:rsidRDefault="002A2FA2" w:rsidP="002A2FA2">
            <w:pPr>
              <w:pStyle w:val="TableParagraph"/>
              <w:spacing w:before="32"/>
              <w:ind w:left="70"/>
              <w:jc w:val="left"/>
              <w:rPr>
                <w:sz w:val="20"/>
                <w:szCs w:val="22"/>
              </w:rPr>
            </w:pPr>
            <w:r w:rsidRPr="00451E87">
              <w:rPr>
                <w:spacing w:val="-5"/>
                <w:sz w:val="20"/>
                <w:szCs w:val="22"/>
              </w:rPr>
              <w:t>6.</w:t>
            </w:r>
          </w:p>
        </w:tc>
        <w:tc>
          <w:tcPr>
            <w:tcW w:w="3999" w:type="dxa"/>
            <w:tcBorders>
              <w:top w:val="single" w:sz="36" w:space="0" w:color="E4E4E4"/>
              <w:left w:val="nil"/>
              <w:bottom w:val="single" w:sz="36" w:space="0" w:color="E4E4E4"/>
            </w:tcBorders>
          </w:tcPr>
          <w:p w14:paraId="3EC76AC2" w14:textId="77777777" w:rsidR="002A2FA2" w:rsidRPr="00451E87" w:rsidRDefault="002A2FA2" w:rsidP="002A2FA2">
            <w:pPr>
              <w:pStyle w:val="TableParagraph"/>
              <w:spacing w:before="32"/>
              <w:ind w:left="453" w:right="114" w:hanging="258"/>
              <w:jc w:val="left"/>
              <w:rPr>
                <w:sz w:val="20"/>
                <w:szCs w:val="22"/>
                <w:lang w:val="fr-FR"/>
              </w:rPr>
            </w:pPr>
            <w:r w:rsidRPr="00451E87">
              <w:rPr>
                <w:sz w:val="20"/>
                <w:szCs w:val="22"/>
                <w:lang w:val="fr-FR"/>
              </w:rPr>
              <w:t>...</w:t>
            </w:r>
            <w:r w:rsidRPr="00451E87">
              <w:rPr>
                <w:spacing w:val="-6"/>
                <w:sz w:val="20"/>
                <w:szCs w:val="22"/>
                <w:lang w:val="fr-FR"/>
              </w:rPr>
              <w:t xml:space="preserve"> </w:t>
            </w:r>
            <w:r w:rsidRPr="00451E87">
              <w:rPr>
                <w:sz w:val="20"/>
                <w:szCs w:val="22"/>
                <w:lang w:val="fr-FR"/>
              </w:rPr>
              <w:t>je</w:t>
            </w:r>
            <w:r w:rsidRPr="00451E87">
              <w:rPr>
                <w:spacing w:val="-6"/>
                <w:sz w:val="20"/>
                <w:szCs w:val="22"/>
                <w:lang w:val="fr-FR"/>
              </w:rPr>
              <w:t xml:space="preserve"> </w:t>
            </w:r>
            <w:r w:rsidRPr="00451E87">
              <w:rPr>
                <w:sz w:val="20"/>
                <w:szCs w:val="22"/>
                <w:lang w:val="fr-FR"/>
              </w:rPr>
              <w:t>n’ai</w:t>
            </w:r>
            <w:r w:rsidRPr="00451E87">
              <w:rPr>
                <w:spacing w:val="-6"/>
                <w:sz w:val="20"/>
                <w:szCs w:val="22"/>
                <w:lang w:val="fr-FR"/>
              </w:rPr>
              <w:t xml:space="preserve"> </w:t>
            </w:r>
            <w:r w:rsidRPr="00451E87">
              <w:rPr>
                <w:sz w:val="20"/>
                <w:szCs w:val="22"/>
                <w:lang w:val="fr-FR"/>
              </w:rPr>
              <w:t>pas</w:t>
            </w:r>
            <w:r w:rsidRPr="00451E87">
              <w:rPr>
                <w:spacing w:val="-6"/>
                <w:sz w:val="20"/>
                <w:szCs w:val="22"/>
                <w:lang w:val="fr-FR"/>
              </w:rPr>
              <w:t xml:space="preserve"> </w:t>
            </w:r>
            <w:r w:rsidRPr="00451E87">
              <w:rPr>
                <w:sz w:val="20"/>
                <w:szCs w:val="22"/>
                <w:lang w:val="fr-FR"/>
              </w:rPr>
              <w:t>pu</w:t>
            </w:r>
            <w:r w:rsidRPr="00451E87">
              <w:rPr>
                <w:spacing w:val="-6"/>
                <w:sz w:val="20"/>
                <w:szCs w:val="22"/>
                <w:lang w:val="fr-FR"/>
              </w:rPr>
              <w:t xml:space="preserve"> </w:t>
            </w:r>
            <w:r w:rsidRPr="00451E87">
              <w:rPr>
                <w:sz w:val="20"/>
                <w:szCs w:val="22"/>
                <w:lang w:val="fr-FR"/>
              </w:rPr>
              <w:t>marcher</w:t>
            </w:r>
            <w:r w:rsidRPr="00451E87">
              <w:rPr>
                <w:spacing w:val="-6"/>
                <w:sz w:val="20"/>
                <w:szCs w:val="22"/>
                <w:lang w:val="fr-FR"/>
              </w:rPr>
              <w:t xml:space="preserve"> </w:t>
            </w:r>
            <w:r w:rsidRPr="00451E87">
              <w:rPr>
                <w:sz w:val="20"/>
                <w:szCs w:val="22"/>
                <w:lang w:val="fr-FR"/>
              </w:rPr>
              <w:t>aussi longtemps que je le voulais</w:t>
            </w:r>
          </w:p>
        </w:tc>
        <w:permStart w:id="1595700364" w:edGrp="everyone"/>
        <w:tc>
          <w:tcPr>
            <w:tcW w:w="1038" w:type="dxa"/>
            <w:tcBorders>
              <w:top w:val="single" w:sz="36" w:space="0" w:color="E4E4E4"/>
              <w:bottom w:val="single" w:sz="36" w:space="0" w:color="E4E4E4"/>
            </w:tcBorders>
            <w:vAlign w:val="center"/>
          </w:tcPr>
          <w:p w14:paraId="03576CE5" w14:textId="779E5009" w:rsidR="002A2FA2" w:rsidRPr="00451E87" w:rsidRDefault="00BE01E2" w:rsidP="002A2FA2">
            <w:pPr>
              <w:pStyle w:val="TableParagraph"/>
              <w:spacing w:before="164"/>
              <w:ind w:left="14"/>
              <w:rPr>
                <w:rFonts w:ascii="Wingdings" w:hAnsi="Wingdings"/>
                <w:sz w:val="20"/>
                <w:szCs w:val="22"/>
              </w:rPr>
            </w:pPr>
            <w:sdt>
              <w:sdtPr>
                <w:id w:val="-18420694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95700364"/>
            <w:r w:rsidR="002A2FA2">
              <w:t xml:space="preserve"> </w:t>
            </w:r>
          </w:p>
        </w:tc>
        <w:permStart w:id="107947156" w:edGrp="everyone"/>
        <w:tc>
          <w:tcPr>
            <w:tcW w:w="1038" w:type="dxa"/>
            <w:tcBorders>
              <w:top w:val="single" w:sz="36" w:space="0" w:color="E4E4E4"/>
              <w:bottom w:val="single" w:sz="36" w:space="0" w:color="E4E4E4"/>
            </w:tcBorders>
            <w:vAlign w:val="center"/>
          </w:tcPr>
          <w:p w14:paraId="4BF94D8E" w14:textId="7F4FD63A" w:rsidR="002A2FA2" w:rsidRPr="00451E87" w:rsidRDefault="00BE01E2" w:rsidP="002A2FA2">
            <w:pPr>
              <w:pStyle w:val="TableParagraph"/>
              <w:spacing w:before="164"/>
              <w:ind w:left="14"/>
              <w:rPr>
                <w:rFonts w:ascii="Wingdings" w:hAnsi="Wingdings"/>
                <w:sz w:val="20"/>
                <w:szCs w:val="22"/>
              </w:rPr>
            </w:pPr>
            <w:sdt>
              <w:sdtPr>
                <w:id w:val="4311734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7947156"/>
            <w:r w:rsidR="002A2FA2">
              <w:t xml:space="preserve"> </w:t>
            </w:r>
          </w:p>
        </w:tc>
        <w:permStart w:id="40664332" w:edGrp="everyone"/>
        <w:tc>
          <w:tcPr>
            <w:tcW w:w="1038" w:type="dxa"/>
            <w:tcBorders>
              <w:top w:val="single" w:sz="36" w:space="0" w:color="E4E4E4"/>
              <w:bottom w:val="single" w:sz="36" w:space="0" w:color="E4E4E4"/>
            </w:tcBorders>
            <w:vAlign w:val="center"/>
          </w:tcPr>
          <w:p w14:paraId="36211B8D" w14:textId="26920701" w:rsidR="002A2FA2" w:rsidRPr="00451E87" w:rsidRDefault="00BE01E2" w:rsidP="002A2FA2">
            <w:pPr>
              <w:pStyle w:val="TableParagraph"/>
              <w:spacing w:before="164"/>
              <w:ind w:left="14"/>
              <w:rPr>
                <w:rFonts w:ascii="Wingdings" w:hAnsi="Wingdings"/>
                <w:sz w:val="20"/>
                <w:szCs w:val="22"/>
              </w:rPr>
            </w:pPr>
            <w:sdt>
              <w:sdtPr>
                <w:id w:val="19510414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0664332"/>
            <w:r w:rsidR="002A2FA2">
              <w:t xml:space="preserve"> </w:t>
            </w:r>
          </w:p>
        </w:tc>
        <w:permStart w:id="684607046" w:edGrp="everyone"/>
        <w:tc>
          <w:tcPr>
            <w:tcW w:w="1038" w:type="dxa"/>
            <w:tcBorders>
              <w:top w:val="single" w:sz="36" w:space="0" w:color="E4E4E4"/>
              <w:bottom w:val="single" w:sz="36" w:space="0" w:color="E4E4E4"/>
            </w:tcBorders>
            <w:vAlign w:val="center"/>
          </w:tcPr>
          <w:p w14:paraId="2F2AB755" w14:textId="2E9787DF" w:rsidR="002A2FA2" w:rsidRPr="00451E87" w:rsidRDefault="00BE01E2" w:rsidP="002A2FA2">
            <w:pPr>
              <w:pStyle w:val="TableParagraph"/>
              <w:spacing w:before="164"/>
              <w:ind w:left="17"/>
              <w:rPr>
                <w:rFonts w:ascii="Wingdings" w:hAnsi="Wingdings"/>
                <w:sz w:val="20"/>
                <w:szCs w:val="22"/>
              </w:rPr>
            </w:pPr>
            <w:sdt>
              <w:sdtPr>
                <w:id w:val="14808080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84607046"/>
            <w:r w:rsidR="002A2FA2">
              <w:t xml:space="preserve"> </w:t>
            </w:r>
          </w:p>
        </w:tc>
        <w:permStart w:id="1629554066" w:edGrp="everyone"/>
        <w:tc>
          <w:tcPr>
            <w:tcW w:w="1039" w:type="dxa"/>
            <w:tcBorders>
              <w:top w:val="single" w:sz="36" w:space="0" w:color="E4E4E4"/>
              <w:bottom w:val="single" w:sz="36" w:space="0" w:color="E4E4E4"/>
            </w:tcBorders>
            <w:vAlign w:val="center"/>
          </w:tcPr>
          <w:p w14:paraId="14C7F9D2" w14:textId="0BDECB8F" w:rsidR="002A2FA2" w:rsidRPr="00451E87" w:rsidRDefault="00BE01E2" w:rsidP="002A2FA2">
            <w:pPr>
              <w:pStyle w:val="TableParagraph"/>
              <w:spacing w:before="164"/>
              <w:ind w:left="16"/>
              <w:rPr>
                <w:rFonts w:ascii="Wingdings" w:hAnsi="Wingdings"/>
                <w:sz w:val="20"/>
                <w:szCs w:val="22"/>
              </w:rPr>
            </w:pPr>
            <w:sdt>
              <w:sdtPr>
                <w:id w:val="1527282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29554066"/>
            <w:r w:rsidR="002A2FA2">
              <w:t xml:space="preserve"> </w:t>
            </w:r>
          </w:p>
        </w:tc>
      </w:tr>
      <w:tr w:rsidR="002A2FA2" w14:paraId="74586FDC" w14:textId="77777777" w:rsidTr="00D17B21">
        <w:trPr>
          <w:trHeight w:val="448"/>
        </w:trPr>
        <w:tc>
          <w:tcPr>
            <w:tcW w:w="442" w:type="dxa"/>
            <w:tcBorders>
              <w:top w:val="single" w:sz="36" w:space="0" w:color="E4E4E4"/>
              <w:bottom w:val="single" w:sz="4" w:space="0" w:color="000000"/>
              <w:right w:val="nil"/>
            </w:tcBorders>
          </w:tcPr>
          <w:p w14:paraId="42895B39" w14:textId="77777777" w:rsidR="002A2FA2" w:rsidRPr="00451E87" w:rsidRDefault="002A2FA2" w:rsidP="002A2FA2">
            <w:pPr>
              <w:pStyle w:val="TableParagraph"/>
              <w:spacing w:before="32"/>
              <w:ind w:left="70"/>
              <w:jc w:val="left"/>
              <w:rPr>
                <w:sz w:val="20"/>
                <w:szCs w:val="22"/>
              </w:rPr>
            </w:pPr>
            <w:r w:rsidRPr="00451E87">
              <w:rPr>
                <w:spacing w:val="-5"/>
                <w:sz w:val="20"/>
                <w:szCs w:val="22"/>
              </w:rPr>
              <w:lastRenderedPageBreak/>
              <w:t>7.</w:t>
            </w:r>
          </w:p>
        </w:tc>
        <w:tc>
          <w:tcPr>
            <w:tcW w:w="3999" w:type="dxa"/>
            <w:tcBorders>
              <w:top w:val="single" w:sz="36" w:space="0" w:color="E4E4E4"/>
              <w:left w:val="nil"/>
              <w:bottom w:val="single" w:sz="4" w:space="0" w:color="000000"/>
            </w:tcBorders>
          </w:tcPr>
          <w:p w14:paraId="2A7D6383" w14:textId="77777777" w:rsidR="002A2FA2" w:rsidRPr="00451E87" w:rsidRDefault="002A2FA2" w:rsidP="002A2FA2">
            <w:pPr>
              <w:pStyle w:val="TableParagraph"/>
              <w:spacing w:before="32"/>
              <w:ind w:left="195"/>
              <w:jc w:val="left"/>
              <w:rPr>
                <w:sz w:val="20"/>
                <w:szCs w:val="22"/>
                <w:lang w:val="fr-FR"/>
              </w:rPr>
            </w:pPr>
            <w:r w:rsidRPr="00451E87">
              <w:rPr>
                <w:sz w:val="20"/>
                <w:szCs w:val="22"/>
                <w:lang w:val="fr-FR"/>
              </w:rPr>
              <w:t>...</w:t>
            </w:r>
            <w:r w:rsidRPr="00451E87">
              <w:rPr>
                <w:spacing w:val="-3"/>
                <w:sz w:val="20"/>
                <w:szCs w:val="22"/>
                <w:lang w:val="fr-FR"/>
              </w:rPr>
              <w:t xml:space="preserve"> </w:t>
            </w:r>
            <w:r w:rsidRPr="00451E87">
              <w:rPr>
                <w:sz w:val="20"/>
                <w:szCs w:val="22"/>
                <w:lang w:val="fr-FR"/>
              </w:rPr>
              <w:t>j’ai</w:t>
            </w:r>
            <w:r w:rsidRPr="00451E87">
              <w:rPr>
                <w:spacing w:val="-3"/>
                <w:sz w:val="20"/>
                <w:szCs w:val="22"/>
                <w:lang w:val="fr-FR"/>
              </w:rPr>
              <w:t xml:space="preserve"> </w:t>
            </w:r>
            <w:r w:rsidRPr="00451E87">
              <w:rPr>
                <w:sz w:val="20"/>
                <w:szCs w:val="22"/>
                <w:lang w:val="fr-FR"/>
              </w:rPr>
              <w:t>eu</w:t>
            </w:r>
            <w:r w:rsidRPr="00451E87">
              <w:rPr>
                <w:spacing w:val="-3"/>
                <w:sz w:val="20"/>
                <w:szCs w:val="22"/>
                <w:lang w:val="fr-FR"/>
              </w:rPr>
              <w:t xml:space="preserve"> </w:t>
            </w:r>
            <w:r w:rsidRPr="00451E87">
              <w:rPr>
                <w:sz w:val="20"/>
                <w:szCs w:val="22"/>
                <w:lang w:val="fr-FR"/>
              </w:rPr>
              <w:t>peur</w:t>
            </w:r>
            <w:r w:rsidRPr="00451E87">
              <w:rPr>
                <w:spacing w:val="-3"/>
                <w:sz w:val="20"/>
                <w:szCs w:val="22"/>
                <w:lang w:val="fr-FR"/>
              </w:rPr>
              <w:t xml:space="preserve"> </w:t>
            </w:r>
            <w:r w:rsidRPr="00451E87">
              <w:rPr>
                <w:sz w:val="20"/>
                <w:szCs w:val="22"/>
                <w:lang w:val="fr-FR"/>
              </w:rPr>
              <w:t>de</w:t>
            </w:r>
            <w:r w:rsidRPr="00451E87">
              <w:rPr>
                <w:spacing w:val="-3"/>
                <w:sz w:val="20"/>
                <w:szCs w:val="22"/>
                <w:lang w:val="fr-FR"/>
              </w:rPr>
              <w:t xml:space="preserve"> </w:t>
            </w:r>
            <w:r w:rsidRPr="00451E87">
              <w:rPr>
                <w:sz w:val="20"/>
                <w:szCs w:val="22"/>
                <w:lang w:val="fr-FR"/>
              </w:rPr>
              <w:t>me</w:t>
            </w:r>
            <w:r w:rsidRPr="00451E87">
              <w:rPr>
                <w:spacing w:val="-2"/>
                <w:sz w:val="20"/>
                <w:szCs w:val="22"/>
                <w:lang w:val="fr-FR"/>
              </w:rPr>
              <w:t xml:space="preserve"> blesser</w:t>
            </w:r>
          </w:p>
        </w:tc>
        <w:permStart w:id="1654153588" w:edGrp="everyone"/>
        <w:tc>
          <w:tcPr>
            <w:tcW w:w="1038" w:type="dxa"/>
            <w:tcBorders>
              <w:top w:val="single" w:sz="36" w:space="0" w:color="E4E4E4"/>
              <w:bottom w:val="single" w:sz="4" w:space="0" w:color="000000"/>
            </w:tcBorders>
            <w:vAlign w:val="center"/>
          </w:tcPr>
          <w:p w14:paraId="275F6F35" w14:textId="2B6EA57F" w:rsidR="002A2FA2" w:rsidRPr="00451E87" w:rsidRDefault="00BE01E2" w:rsidP="002A2FA2">
            <w:pPr>
              <w:pStyle w:val="TableParagraph"/>
              <w:spacing w:before="100"/>
              <w:rPr>
                <w:rFonts w:ascii="Wingdings" w:hAnsi="Wingdings"/>
                <w:sz w:val="20"/>
                <w:szCs w:val="22"/>
              </w:rPr>
            </w:pPr>
            <w:sdt>
              <w:sdtPr>
                <w:id w:val="-17300657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54153588"/>
            <w:r w:rsidR="002A2FA2">
              <w:t xml:space="preserve"> </w:t>
            </w:r>
          </w:p>
        </w:tc>
        <w:permStart w:id="1291130152" w:edGrp="everyone"/>
        <w:tc>
          <w:tcPr>
            <w:tcW w:w="1038" w:type="dxa"/>
            <w:tcBorders>
              <w:top w:val="single" w:sz="36" w:space="0" w:color="E4E4E4"/>
              <w:bottom w:val="single" w:sz="4" w:space="0" w:color="000000"/>
            </w:tcBorders>
            <w:vAlign w:val="center"/>
          </w:tcPr>
          <w:p w14:paraId="133A1D32" w14:textId="0955EDB6" w:rsidR="002A2FA2" w:rsidRPr="00451E87" w:rsidRDefault="00BE01E2" w:rsidP="002A2FA2">
            <w:pPr>
              <w:pStyle w:val="TableParagraph"/>
              <w:spacing w:before="100"/>
              <w:rPr>
                <w:rFonts w:ascii="Wingdings" w:hAnsi="Wingdings"/>
                <w:sz w:val="20"/>
                <w:szCs w:val="22"/>
              </w:rPr>
            </w:pPr>
            <w:sdt>
              <w:sdtPr>
                <w:id w:val="-5997204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91130152"/>
            <w:r w:rsidR="002A2FA2">
              <w:t xml:space="preserve"> </w:t>
            </w:r>
          </w:p>
        </w:tc>
        <w:permStart w:id="1129251187" w:edGrp="everyone"/>
        <w:tc>
          <w:tcPr>
            <w:tcW w:w="1038" w:type="dxa"/>
            <w:tcBorders>
              <w:top w:val="single" w:sz="36" w:space="0" w:color="E4E4E4"/>
              <w:bottom w:val="single" w:sz="4" w:space="0" w:color="000000"/>
            </w:tcBorders>
            <w:vAlign w:val="center"/>
          </w:tcPr>
          <w:p w14:paraId="377ED1F1" w14:textId="013C13C3" w:rsidR="002A2FA2" w:rsidRPr="00451E87" w:rsidRDefault="00BE01E2" w:rsidP="002A2FA2">
            <w:pPr>
              <w:pStyle w:val="TableParagraph"/>
              <w:spacing w:before="100"/>
              <w:rPr>
                <w:rFonts w:ascii="Wingdings" w:hAnsi="Wingdings"/>
                <w:sz w:val="20"/>
                <w:szCs w:val="22"/>
              </w:rPr>
            </w:pPr>
            <w:sdt>
              <w:sdtPr>
                <w:id w:val="-16555234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29251187"/>
            <w:r w:rsidR="002A2FA2">
              <w:t xml:space="preserve"> </w:t>
            </w:r>
          </w:p>
        </w:tc>
        <w:permStart w:id="839267258" w:edGrp="everyone"/>
        <w:tc>
          <w:tcPr>
            <w:tcW w:w="1038" w:type="dxa"/>
            <w:tcBorders>
              <w:top w:val="single" w:sz="36" w:space="0" w:color="E4E4E4"/>
              <w:bottom w:val="single" w:sz="4" w:space="0" w:color="000000"/>
            </w:tcBorders>
            <w:vAlign w:val="center"/>
          </w:tcPr>
          <w:p w14:paraId="1748EF08" w14:textId="40A1179A" w:rsidR="002A2FA2" w:rsidRPr="00451E87" w:rsidRDefault="00BE01E2" w:rsidP="002A2FA2">
            <w:pPr>
              <w:pStyle w:val="TableParagraph"/>
              <w:spacing w:before="100"/>
              <w:ind w:left="17"/>
              <w:rPr>
                <w:rFonts w:ascii="Wingdings" w:hAnsi="Wingdings"/>
                <w:sz w:val="20"/>
                <w:szCs w:val="22"/>
              </w:rPr>
            </w:pPr>
            <w:sdt>
              <w:sdtPr>
                <w:id w:val="6068561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39267258"/>
            <w:r w:rsidR="002A2FA2">
              <w:t xml:space="preserve"> </w:t>
            </w:r>
          </w:p>
        </w:tc>
        <w:permStart w:id="457646969" w:edGrp="everyone"/>
        <w:tc>
          <w:tcPr>
            <w:tcW w:w="1039" w:type="dxa"/>
            <w:tcBorders>
              <w:top w:val="single" w:sz="36" w:space="0" w:color="E4E4E4"/>
              <w:bottom w:val="single" w:sz="4" w:space="0" w:color="000000"/>
            </w:tcBorders>
            <w:vAlign w:val="center"/>
          </w:tcPr>
          <w:p w14:paraId="6406CFA2" w14:textId="27088C78" w:rsidR="002A2FA2" w:rsidRPr="00451E87" w:rsidRDefault="00BE01E2" w:rsidP="002A2FA2">
            <w:pPr>
              <w:pStyle w:val="TableParagraph"/>
              <w:spacing w:before="100"/>
              <w:ind w:left="16"/>
              <w:rPr>
                <w:rFonts w:ascii="Wingdings" w:hAnsi="Wingdings"/>
                <w:sz w:val="20"/>
                <w:szCs w:val="22"/>
              </w:rPr>
            </w:pPr>
            <w:sdt>
              <w:sdtPr>
                <w:id w:val="-10302582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57646969"/>
            <w:r w:rsidR="002A2FA2">
              <w:t xml:space="preserve"> </w:t>
            </w:r>
          </w:p>
        </w:tc>
      </w:tr>
    </w:tbl>
    <w:p w14:paraId="7FC84E58" w14:textId="2812F9FA" w:rsidR="00D358A0" w:rsidRPr="00451E87" w:rsidRDefault="00D358A0" w:rsidP="00D358A0">
      <w:pPr>
        <w:pStyle w:val="Corpsdetexte"/>
        <w:rPr>
          <w:b/>
          <w:sz w:val="20"/>
          <w:szCs w:val="20"/>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CB7717" w14:paraId="6D193BCD"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69AB5643" w14:textId="77777777" w:rsidR="000233F5" w:rsidRPr="00CB7717" w:rsidRDefault="000233F5" w:rsidP="00941FA5">
            <w:pPr>
              <w:pStyle w:val="Corpsdetexte"/>
              <w:jc w:val="center"/>
              <w:rPr>
                <w:b w:val="0"/>
                <w:sz w:val="20"/>
                <w:szCs w:val="20"/>
              </w:rPr>
            </w:pPr>
            <w:r w:rsidRPr="00CB7717">
              <w:rPr>
                <w:sz w:val="20"/>
                <w:szCs w:val="20"/>
              </w:rPr>
              <w:t xml:space="preserve">… puis que tu nous parles des SENTIMENTS que tu éprouves </w:t>
            </w:r>
            <w:bookmarkStart w:id="57" w:name="…_puis_que_tu_nous_parles_des_SENTIMENTS"/>
            <w:bookmarkEnd w:id="57"/>
            <w:r w:rsidRPr="00CB7717">
              <w:rPr>
                <w:sz w:val="20"/>
                <w:szCs w:val="20"/>
              </w:rPr>
              <w:t>à cause de ton hémophilie</w:t>
            </w:r>
          </w:p>
        </w:tc>
      </w:tr>
    </w:tbl>
    <w:p w14:paraId="75E469CB" w14:textId="77777777" w:rsidR="000233F5" w:rsidRPr="009E3648" w:rsidRDefault="000233F5" w:rsidP="00E91F86">
      <w:pPr>
        <w:pStyle w:val="Corpsdetexte"/>
        <w:jc w:val="center"/>
        <w:rPr>
          <w:b/>
          <w:sz w:val="20"/>
          <w:szCs w:val="20"/>
        </w:rPr>
      </w:pPr>
    </w:p>
    <w:tbl>
      <w:tblPr>
        <w:tblStyle w:val="TableNormal1"/>
        <w:tblW w:w="0" w:type="auto"/>
        <w:tblInd w:w="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5"/>
        <w:gridCol w:w="4004"/>
        <w:gridCol w:w="1036"/>
        <w:gridCol w:w="1037"/>
        <w:gridCol w:w="1037"/>
        <w:gridCol w:w="1037"/>
        <w:gridCol w:w="1037"/>
      </w:tblGrid>
      <w:tr w:rsidR="00D358A0" w:rsidRPr="00025CBF" w14:paraId="7153B6DB" w14:textId="77777777" w:rsidTr="00947A70">
        <w:trPr>
          <w:trHeight w:val="455"/>
        </w:trPr>
        <w:tc>
          <w:tcPr>
            <w:tcW w:w="4449" w:type="dxa"/>
            <w:gridSpan w:val="2"/>
            <w:shd w:val="clear" w:color="auto" w:fill="E4E4E4"/>
          </w:tcPr>
          <w:p w14:paraId="3C47B21D" w14:textId="77777777" w:rsidR="00D358A0" w:rsidRPr="009E3648" w:rsidRDefault="00D358A0" w:rsidP="00DD7C38">
            <w:pPr>
              <w:pStyle w:val="TableParagraph"/>
              <w:spacing w:before="103"/>
              <w:ind w:left="635"/>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6" w:type="dxa"/>
            <w:shd w:val="clear" w:color="auto" w:fill="E4E4E4"/>
          </w:tcPr>
          <w:p w14:paraId="2588DF99" w14:textId="77777777" w:rsidR="00D358A0" w:rsidRPr="009E3648" w:rsidRDefault="00D358A0" w:rsidP="00941FA5">
            <w:pPr>
              <w:pStyle w:val="TableParagraph"/>
              <w:spacing w:before="99"/>
              <w:rPr>
                <w:sz w:val="20"/>
                <w:szCs w:val="20"/>
              </w:rPr>
            </w:pPr>
            <w:r w:rsidRPr="009E3648">
              <w:rPr>
                <w:spacing w:val="-2"/>
                <w:sz w:val="20"/>
                <w:szCs w:val="20"/>
              </w:rPr>
              <w:t>jamais</w:t>
            </w:r>
          </w:p>
        </w:tc>
        <w:tc>
          <w:tcPr>
            <w:tcW w:w="1037" w:type="dxa"/>
            <w:shd w:val="clear" w:color="auto" w:fill="E4E4E4"/>
          </w:tcPr>
          <w:p w14:paraId="0EF6BAFD" w14:textId="77777777" w:rsidR="00D358A0" w:rsidRPr="009E3648" w:rsidRDefault="00D358A0" w:rsidP="00941FA5">
            <w:pPr>
              <w:pStyle w:val="TableParagraph"/>
              <w:spacing w:before="106"/>
              <w:ind w:left="33" w:right="16"/>
              <w:rPr>
                <w:sz w:val="20"/>
                <w:szCs w:val="20"/>
              </w:rPr>
            </w:pPr>
            <w:r w:rsidRPr="009E3648">
              <w:rPr>
                <w:spacing w:val="-2"/>
                <w:sz w:val="20"/>
                <w:szCs w:val="20"/>
              </w:rPr>
              <w:t>rarement</w:t>
            </w:r>
          </w:p>
        </w:tc>
        <w:tc>
          <w:tcPr>
            <w:tcW w:w="1037" w:type="dxa"/>
            <w:shd w:val="clear" w:color="auto" w:fill="E4E4E4"/>
          </w:tcPr>
          <w:p w14:paraId="2A703D8D" w14:textId="77777777" w:rsidR="00D358A0" w:rsidRPr="009E3648" w:rsidRDefault="00D358A0" w:rsidP="00941FA5">
            <w:pPr>
              <w:pStyle w:val="TableParagraph"/>
              <w:spacing w:before="99"/>
              <w:ind w:left="35" w:right="16"/>
              <w:rPr>
                <w:sz w:val="20"/>
                <w:szCs w:val="20"/>
              </w:rPr>
            </w:pPr>
            <w:r w:rsidRPr="009E3648">
              <w:rPr>
                <w:spacing w:val="-2"/>
                <w:sz w:val="20"/>
                <w:szCs w:val="20"/>
              </w:rPr>
              <w:t>parfois</w:t>
            </w:r>
          </w:p>
        </w:tc>
        <w:tc>
          <w:tcPr>
            <w:tcW w:w="1037" w:type="dxa"/>
            <w:shd w:val="clear" w:color="auto" w:fill="E4E4E4"/>
          </w:tcPr>
          <w:p w14:paraId="2EF60232" w14:textId="77777777" w:rsidR="00D358A0" w:rsidRPr="009E3648" w:rsidRDefault="00D358A0" w:rsidP="00941FA5">
            <w:pPr>
              <w:pStyle w:val="TableParagraph"/>
              <w:spacing w:before="99"/>
              <w:ind w:left="36" w:right="16"/>
              <w:rPr>
                <w:sz w:val="20"/>
                <w:szCs w:val="20"/>
              </w:rPr>
            </w:pPr>
            <w:r w:rsidRPr="009E3648">
              <w:rPr>
                <w:spacing w:val="-2"/>
                <w:sz w:val="20"/>
                <w:szCs w:val="20"/>
              </w:rPr>
              <w:t>souvent</w:t>
            </w:r>
          </w:p>
        </w:tc>
        <w:tc>
          <w:tcPr>
            <w:tcW w:w="1037" w:type="dxa"/>
            <w:shd w:val="clear" w:color="auto" w:fill="E4E4E4"/>
          </w:tcPr>
          <w:p w14:paraId="2EBF05F1" w14:textId="77777777" w:rsidR="00D358A0" w:rsidRPr="009E3648" w:rsidRDefault="00D358A0" w:rsidP="00941FA5">
            <w:pPr>
              <w:pStyle w:val="TableParagraph"/>
              <w:spacing w:before="99"/>
              <w:ind w:left="39" w:right="15"/>
              <w:rPr>
                <w:sz w:val="20"/>
                <w:szCs w:val="20"/>
              </w:rPr>
            </w:pPr>
            <w:r w:rsidRPr="009E3648">
              <w:rPr>
                <w:spacing w:val="-2"/>
                <w:sz w:val="20"/>
                <w:szCs w:val="20"/>
              </w:rPr>
              <w:t>toujours</w:t>
            </w:r>
          </w:p>
        </w:tc>
      </w:tr>
      <w:tr w:rsidR="002A2FA2" w:rsidRPr="00025CBF" w14:paraId="66AA1E9F" w14:textId="77777777" w:rsidTr="001F0E6A">
        <w:trPr>
          <w:trHeight w:val="579"/>
        </w:trPr>
        <w:tc>
          <w:tcPr>
            <w:tcW w:w="445" w:type="dxa"/>
            <w:tcBorders>
              <w:bottom w:val="single" w:sz="36" w:space="0" w:color="E4E4E4"/>
              <w:right w:val="nil"/>
            </w:tcBorders>
          </w:tcPr>
          <w:p w14:paraId="339AD443" w14:textId="77777777" w:rsidR="002A2FA2" w:rsidRPr="009E3648" w:rsidRDefault="002A2FA2" w:rsidP="002A2FA2">
            <w:pPr>
              <w:pStyle w:val="TableParagraph"/>
              <w:spacing w:before="49"/>
              <w:ind w:left="70"/>
              <w:jc w:val="left"/>
              <w:rPr>
                <w:sz w:val="20"/>
                <w:szCs w:val="20"/>
              </w:rPr>
            </w:pPr>
            <w:r w:rsidRPr="009E3648">
              <w:rPr>
                <w:spacing w:val="-5"/>
                <w:sz w:val="20"/>
                <w:szCs w:val="20"/>
              </w:rPr>
              <w:t>1.</w:t>
            </w:r>
          </w:p>
        </w:tc>
        <w:tc>
          <w:tcPr>
            <w:tcW w:w="4004" w:type="dxa"/>
            <w:tcBorders>
              <w:left w:val="nil"/>
              <w:bottom w:val="single" w:sz="36" w:space="0" w:color="E4E4E4"/>
            </w:tcBorders>
          </w:tcPr>
          <w:p w14:paraId="55CDECF9" w14:textId="77777777" w:rsidR="002A2FA2" w:rsidRPr="009E3648" w:rsidRDefault="002A2FA2" w:rsidP="002A2FA2">
            <w:pPr>
              <w:pStyle w:val="TableParagraph"/>
              <w:spacing w:before="38"/>
              <w:ind w:left="444" w:right="93" w:hanging="246"/>
              <w:jc w:val="left"/>
              <w:rPr>
                <w:sz w:val="20"/>
                <w:szCs w:val="20"/>
                <w:lang w:val="fr-FR"/>
              </w:rPr>
            </w:pPr>
            <w:r w:rsidRPr="009E3648">
              <w:rPr>
                <w:sz w:val="20"/>
                <w:szCs w:val="20"/>
                <w:lang w:val="fr-FR"/>
              </w:rPr>
              <w:t>...</w:t>
            </w:r>
            <w:r w:rsidRPr="009E3648">
              <w:rPr>
                <w:spacing w:val="-7"/>
                <w:sz w:val="20"/>
                <w:szCs w:val="20"/>
                <w:lang w:val="fr-FR"/>
              </w:rPr>
              <w:t xml:space="preserve"> </w:t>
            </w:r>
            <w:r w:rsidRPr="009E3648">
              <w:rPr>
                <w:sz w:val="20"/>
                <w:szCs w:val="20"/>
                <w:lang w:val="fr-FR"/>
              </w:rPr>
              <w:t>j’ai</w:t>
            </w:r>
            <w:r w:rsidRPr="009E3648">
              <w:rPr>
                <w:spacing w:val="-7"/>
                <w:sz w:val="20"/>
                <w:szCs w:val="20"/>
                <w:lang w:val="fr-FR"/>
              </w:rPr>
              <w:t xml:space="preserve"> </w:t>
            </w:r>
            <w:r w:rsidRPr="009E3648">
              <w:rPr>
                <w:sz w:val="20"/>
                <w:szCs w:val="20"/>
                <w:lang w:val="fr-FR"/>
              </w:rPr>
              <w:t>été</w:t>
            </w:r>
            <w:r w:rsidRPr="009E3648">
              <w:rPr>
                <w:spacing w:val="-7"/>
                <w:sz w:val="20"/>
                <w:szCs w:val="20"/>
                <w:lang w:val="fr-FR"/>
              </w:rPr>
              <w:t xml:space="preserve"> </w:t>
            </w:r>
            <w:r w:rsidRPr="009E3648">
              <w:rPr>
                <w:sz w:val="20"/>
                <w:szCs w:val="20"/>
                <w:lang w:val="fr-FR"/>
              </w:rPr>
              <w:t>de</w:t>
            </w:r>
            <w:r w:rsidRPr="009E3648">
              <w:rPr>
                <w:spacing w:val="-7"/>
                <w:sz w:val="20"/>
                <w:szCs w:val="20"/>
                <w:lang w:val="fr-FR"/>
              </w:rPr>
              <w:t xml:space="preserve"> </w:t>
            </w:r>
            <w:r w:rsidRPr="009E3648">
              <w:rPr>
                <w:sz w:val="20"/>
                <w:szCs w:val="20"/>
                <w:lang w:val="fr-FR"/>
              </w:rPr>
              <w:t>mauvaise</w:t>
            </w:r>
            <w:r w:rsidRPr="009E3648">
              <w:rPr>
                <w:spacing w:val="-7"/>
                <w:sz w:val="20"/>
                <w:szCs w:val="20"/>
                <w:lang w:val="fr-FR"/>
              </w:rPr>
              <w:t xml:space="preserve"> </w:t>
            </w:r>
            <w:r w:rsidRPr="009E3648">
              <w:rPr>
                <w:sz w:val="20"/>
                <w:szCs w:val="20"/>
                <w:lang w:val="fr-FR"/>
              </w:rPr>
              <w:t>humeur</w:t>
            </w:r>
            <w:r w:rsidRPr="009E3648">
              <w:rPr>
                <w:spacing w:val="-7"/>
                <w:sz w:val="20"/>
                <w:szCs w:val="20"/>
                <w:lang w:val="fr-FR"/>
              </w:rPr>
              <w:t xml:space="preserve"> </w:t>
            </w:r>
            <w:r w:rsidRPr="009E3648">
              <w:rPr>
                <w:sz w:val="20"/>
                <w:szCs w:val="20"/>
                <w:lang w:val="fr-FR"/>
              </w:rPr>
              <w:t>à cause de mon hémophilie</w:t>
            </w:r>
          </w:p>
        </w:tc>
        <w:permStart w:id="536562029" w:edGrp="everyone"/>
        <w:tc>
          <w:tcPr>
            <w:tcW w:w="1036" w:type="dxa"/>
            <w:tcBorders>
              <w:bottom w:val="single" w:sz="36" w:space="0" w:color="E4E4E4"/>
            </w:tcBorders>
            <w:vAlign w:val="center"/>
          </w:tcPr>
          <w:p w14:paraId="5808F61B" w14:textId="2810FC12" w:rsidR="002A2FA2" w:rsidRPr="009E3648" w:rsidRDefault="00BE01E2" w:rsidP="002A2FA2">
            <w:pPr>
              <w:pStyle w:val="TableParagraph"/>
              <w:spacing w:before="170"/>
              <w:rPr>
                <w:sz w:val="20"/>
                <w:szCs w:val="20"/>
              </w:rPr>
            </w:pPr>
            <w:sdt>
              <w:sdtPr>
                <w:id w:val="711640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36562029"/>
            <w:r w:rsidR="002A2FA2">
              <w:t xml:space="preserve"> </w:t>
            </w:r>
          </w:p>
        </w:tc>
        <w:permStart w:id="603799266" w:edGrp="everyone"/>
        <w:tc>
          <w:tcPr>
            <w:tcW w:w="1037" w:type="dxa"/>
            <w:tcBorders>
              <w:bottom w:val="single" w:sz="36" w:space="0" w:color="E4E4E4"/>
            </w:tcBorders>
            <w:vAlign w:val="center"/>
          </w:tcPr>
          <w:p w14:paraId="6AD647FE" w14:textId="53DEE6BF" w:rsidR="002A2FA2" w:rsidRPr="009E3648" w:rsidRDefault="00BE01E2" w:rsidP="002A2FA2">
            <w:pPr>
              <w:pStyle w:val="TableParagraph"/>
              <w:spacing w:before="170"/>
              <w:ind w:left="18"/>
              <w:rPr>
                <w:sz w:val="20"/>
                <w:szCs w:val="20"/>
              </w:rPr>
            </w:pPr>
            <w:sdt>
              <w:sdtPr>
                <w:id w:val="15409309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03799266"/>
            <w:r w:rsidR="002A2FA2">
              <w:t xml:space="preserve"> </w:t>
            </w:r>
          </w:p>
        </w:tc>
        <w:permStart w:id="1678780243" w:edGrp="everyone"/>
        <w:tc>
          <w:tcPr>
            <w:tcW w:w="1037" w:type="dxa"/>
            <w:tcBorders>
              <w:bottom w:val="single" w:sz="36" w:space="0" w:color="E4E4E4"/>
            </w:tcBorders>
            <w:vAlign w:val="center"/>
          </w:tcPr>
          <w:p w14:paraId="3994C17A" w14:textId="10CEBB21" w:rsidR="002A2FA2" w:rsidRPr="009E3648" w:rsidRDefault="00BE01E2" w:rsidP="002A2FA2">
            <w:pPr>
              <w:pStyle w:val="TableParagraph"/>
              <w:spacing w:before="170"/>
              <w:ind w:left="20"/>
              <w:rPr>
                <w:sz w:val="20"/>
                <w:szCs w:val="20"/>
              </w:rPr>
            </w:pPr>
            <w:sdt>
              <w:sdtPr>
                <w:id w:val="-8080148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78780243"/>
            <w:r w:rsidR="002A2FA2">
              <w:t xml:space="preserve"> </w:t>
            </w:r>
          </w:p>
        </w:tc>
        <w:permStart w:id="1176200787" w:edGrp="everyone"/>
        <w:tc>
          <w:tcPr>
            <w:tcW w:w="1037" w:type="dxa"/>
            <w:tcBorders>
              <w:bottom w:val="single" w:sz="36" w:space="0" w:color="E4E4E4"/>
            </w:tcBorders>
            <w:vAlign w:val="center"/>
          </w:tcPr>
          <w:p w14:paraId="1ACF35DF" w14:textId="4E1938B5" w:rsidR="002A2FA2" w:rsidRPr="009E3648" w:rsidRDefault="00BE01E2" w:rsidP="002A2FA2">
            <w:pPr>
              <w:pStyle w:val="TableParagraph"/>
              <w:spacing w:before="170"/>
              <w:ind w:left="22"/>
              <w:rPr>
                <w:sz w:val="20"/>
                <w:szCs w:val="20"/>
              </w:rPr>
            </w:pPr>
            <w:sdt>
              <w:sdtPr>
                <w:id w:val="10132684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76200787"/>
            <w:r w:rsidR="002A2FA2">
              <w:t xml:space="preserve"> </w:t>
            </w:r>
          </w:p>
        </w:tc>
        <w:permStart w:id="1006444753" w:edGrp="everyone"/>
        <w:tc>
          <w:tcPr>
            <w:tcW w:w="1037" w:type="dxa"/>
            <w:tcBorders>
              <w:bottom w:val="single" w:sz="36" w:space="0" w:color="E4E4E4"/>
            </w:tcBorders>
            <w:vAlign w:val="center"/>
          </w:tcPr>
          <w:p w14:paraId="1A52699B" w14:textId="0F6006A2" w:rsidR="002A2FA2" w:rsidRPr="009E3648" w:rsidRDefault="00BE01E2" w:rsidP="002A2FA2">
            <w:pPr>
              <w:pStyle w:val="TableParagraph"/>
              <w:spacing w:before="170"/>
              <w:ind w:left="24"/>
              <w:rPr>
                <w:sz w:val="20"/>
                <w:szCs w:val="20"/>
              </w:rPr>
            </w:pPr>
            <w:sdt>
              <w:sdtPr>
                <w:id w:val="9421172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06444753"/>
            <w:r w:rsidR="002A2FA2">
              <w:t xml:space="preserve"> </w:t>
            </w:r>
          </w:p>
        </w:tc>
      </w:tr>
      <w:tr w:rsidR="002A2FA2" w:rsidRPr="00025CBF" w14:paraId="215487F4" w14:textId="77777777" w:rsidTr="001F0E6A">
        <w:trPr>
          <w:trHeight w:val="573"/>
        </w:trPr>
        <w:tc>
          <w:tcPr>
            <w:tcW w:w="445" w:type="dxa"/>
            <w:tcBorders>
              <w:top w:val="single" w:sz="36" w:space="0" w:color="E4E4E4"/>
              <w:bottom w:val="single" w:sz="36" w:space="0" w:color="E4E4E4"/>
              <w:right w:val="nil"/>
            </w:tcBorders>
          </w:tcPr>
          <w:p w14:paraId="2765A642" w14:textId="77777777" w:rsidR="002A2FA2" w:rsidRPr="009E3648" w:rsidRDefault="002A2FA2" w:rsidP="002A2FA2">
            <w:pPr>
              <w:pStyle w:val="TableParagraph"/>
              <w:spacing w:before="43"/>
              <w:ind w:left="70"/>
              <w:jc w:val="left"/>
              <w:rPr>
                <w:sz w:val="20"/>
                <w:szCs w:val="20"/>
              </w:rPr>
            </w:pPr>
            <w:r w:rsidRPr="009E3648">
              <w:rPr>
                <w:spacing w:val="-5"/>
                <w:sz w:val="20"/>
                <w:szCs w:val="20"/>
              </w:rPr>
              <w:t>2.</w:t>
            </w:r>
          </w:p>
        </w:tc>
        <w:tc>
          <w:tcPr>
            <w:tcW w:w="4004" w:type="dxa"/>
            <w:tcBorders>
              <w:top w:val="single" w:sz="36" w:space="0" w:color="E4E4E4"/>
              <w:left w:val="nil"/>
              <w:bottom w:val="single" w:sz="36" w:space="0" w:color="E4E4E4"/>
            </w:tcBorders>
          </w:tcPr>
          <w:p w14:paraId="01A80C6B" w14:textId="77777777" w:rsidR="002A2FA2" w:rsidRPr="009E3648" w:rsidRDefault="002A2FA2" w:rsidP="002A2FA2">
            <w:pPr>
              <w:pStyle w:val="TableParagraph"/>
              <w:spacing w:before="32"/>
              <w:ind w:left="429" w:hanging="232"/>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j’ai</w:t>
            </w:r>
            <w:r w:rsidRPr="009E3648">
              <w:rPr>
                <w:spacing w:val="-5"/>
                <w:sz w:val="20"/>
                <w:szCs w:val="20"/>
                <w:lang w:val="fr-FR"/>
              </w:rPr>
              <w:t xml:space="preserve"> </w:t>
            </w:r>
            <w:r w:rsidRPr="009E3648">
              <w:rPr>
                <w:sz w:val="20"/>
                <w:szCs w:val="20"/>
                <w:lang w:val="fr-FR"/>
              </w:rPr>
              <w:t>été</w:t>
            </w:r>
            <w:r w:rsidRPr="009E3648">
              <w:rPr>
                <w:spacing w:val="-5"/>
                <w:sz w:val="20"/>
                <w:szCs w:val="20"/>
                <w:lang w:val="fr-FR"/>
              </w:rPr>
              <w:t xml:space="preserve"> </w:t>
            </w:r>
            <w:r w:rsidRPr="009E3648">
              <w:rPr>
                <w:sz w:val="20"/>
                <w:szCs w:val="20"/>
                <w:lang w:val="fr-FR"/>
              </w:rPr>
              <w:t>triste</w:t>
            </w:r>
            <w:r w:rsidRPr="009E3648">
              <w:rPr>
                <w:spacing w:val="-5"/>
                <w:sz w:val="20"/>
                <w:szCs w:val="20"/>
                <w:lang w:val="fr-FR"/>
              </w:rPr>
              <w:t xml:space="preserve"> </w:t>
            </w:r>
            <w:r w:rsidRPr="009E3648">
              <w:rPr>
                <w:sz w:val="20"/>
                <w:szCs w:val="20"/>
                <w:lang w:val="fr-FR"/>
              </w:rPr>
              <w:t>à</w:t>
            </w:r>
            <w:r w:rsidRPr="009E3648">
              <w:rPr>
                <w:spacing w:val="-5"/>
                <w:sz w:val="20"/>
                <w:szCs w:val="20"/>
                <w:lang w:val="fr-FR"/>
              </w:rPr>
              <w:t xml:space="preserve"> </w:t>
            </w:r>
            <w:r w:rsidRPr="009E3648">
              <w:rPr>
                <w:sz w:val="20"/>
                <w:szCs w:val="20"/>
                <w:lang w:val="fr-FR"/>
              </w:rPr>
              <w:t>cause</w:t>
            </w:r>
            <w:r w:rsidRPr="009E3648">
              <w:rPr>
                <w:spacing w:val="-5"/>
                <w:sz w:val="20"/>
                <w:szCs w:val="20"/>
                <w:lang w:val="fr-FR"/>
              </w:rPr>
              <w:t xml:space="preserve"> </w:t>
            </w:r>
            <w:r w:rsidRPr="009E3648">
              <w:rPr>
                <w:sz w:val="20"/>
                <w:szCs w:val="20"/>
                <w:lang w:val="fr-FR"/>
              </w:rPr>
              <w:t>de</w:t>
            </w:r>
            <w:r w:rsidRPr="009E3648">
              <w:rPr>
                <w:spacing w:val="-5"/>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2071291259" w:edGrp="everyone"/>
        <w:tc>
          <w:tcPr>
            <w:tcW w:w="1036" w:type="dxa"/>
            <w:tcBorders>
              <w:top w:val="single" w:sz="36" w:space="0" w:color="E4E4E4"/>
              <w:bottom w:val="single" w:sz="36" w:space="0" w:color="E4E4E4"/>
            </w:tcBorders>
            <w:vAlign w:val="center"/>
          </w:tcPr>
          <w:p w14:paraId="26F12191" w14:textId="7B1B45A5" w:rsidR="002A2FA2" w:rsidRPr="009E3648" w:rsidRDefault="00BE01E2" w:rsidP="002A2FA2">
            <w:pPr>
              <w:pStyle w:val="TableParagraph"/>
              <w:spacing w:before="164"/>
              <w:rPr>
                <w:sz w:val="20"/>
                <w:szCs w:val="20"/>
              </w:rPr>
            </w:pPr>
            <w:sdt>
              <w:sdtPr>
                <w:id w:val="16861700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71291259"/>
            <w:r w:rsidR="002A2FA2">
              <w:t xml:space="preserve"> </w:t>
            </w:r>
          </w:p>
        </w:tc>
        <w:permStart w:id="317412247" w:edGrp="everyone"/>
        <w:tc>
          <w:tcPr>
            <w:tcW w:w="1037" w:type="dxa"/>
            <w:tcBorders>
              <w:top w:val="single" w:sz="36" w:space="0" w:color="E4E4E4"/>
              <w:bottom w:val="single" w:sz="36" w:space="0" w:color="E4E4E4"/>
            </w:tcBorders>
            <w:vAlign w:val="center"/>
          </w:tcPr>
          <w:p w14:paraId="0BA1701A" w14:textId="6CAACC70" w:rsidR="002A2FA2" w:rsidRPr="009E3648" w:rsidRDefault="00BE01E2" w:rsidP="002A2FA2">
            <w:pPr>
              <w:pStyle w:val="TableParagraph"/>
              <w:spacing w:before="164"/>
              <w:ind w:left="18"/>
              <w:rPr>
                <w:sz w:val="20"/>
                <w:szCs w:val="20"/>
              </w:rPr>
            </w:pPr>
            <w:sdt>
              <w:sdtPr>
                <w:id w:val="7940192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17412247"/>
            <w:r w:rsidR="002A2FA2">
              <w:t xml:space="preserve"> </w:t>
            </w:r>
          </w:p>
        </w:tc>
        <w:permStart w:id="1479834530" w:edGrp="everyone"/>
        <w:tc>
          <w:tcPr>
            <w:tcW w:w="1037" w:type="dxa"/>
            <w:tcBorders>
              <w:top w:val="single" w:sz="36" w:space="0" w:color="E4E4E4"/>
              <w:bottom w:val="single" w:sz="36" w:space="0" w:color="E4E4E4"/>
            </w:tcBorders>
            <w:vAlign w:val="center"/>
          </w:tcPr>
          <w:p w14:paraId="4B564BCE" w14:textId="054AC013" w:rsidR="002A2FA2" w:rsidRPr="009E3648" w:rsidRDefault="00BE01E2" w:rsidP="002A2FA2">
            <w:pPr>
              <w:pStyle w:val="TableParagraph"/>
              <w:spacing w:before="164"/>
              <w:ind w:left="20"/>
              <w:rPr>
                <w:sz w:val="20"/>
                <w:szCs w:val="20"/>
              </w:rPr>
            </w:pPr>
            <w:sdt>
              <w:sdtPr>
                <w:id w:val="-19116045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79834530"/>
            <w:r w:rsidR="002A2FA2">
              <w:t xml:space="preserve"> </w:t>
            </w:r>
          </w:p>
        </w:tc>
        <w:permStart w:id="740579484" w:edGrp="everyone"/>
        <w:tc>
          <w:tcPr>
            <w:tcW w:w="1037" w:type="dxa"/>
            <w:tcBorders>
              <w:top w:val="single" w:sz="36" w:space="0" w:color="E4E4E4"/>
              <w:bottom w:val="single" w:sz="36" w:space="0" w:color="E4E4E4"/>
            </w:tcBorders>
            <w:vAlign w:val="center"/>
          </w:tcPr>
          <w:p w14:paraId="48A7026D" w14:textId="2F6E2125" w:rsidR="002A2FA2" w:rsidRPr="009E3648" w:rsidRDefault="00BE01E2" w:rsidP="002A2FA2">
            <w:pPr>
              <w:pStyle w:val="TableParagraph"/>
              <w:spacing w:before="164"/>
              <w:ind w:left="22"/>
              <w:rPr>
                <w:sz w:val="20"/>
                <w:szCs w:val="20"/>
              </w:rPr>
            </w:pPr>
            <w:sdt>
              <w:sdtPr>
                <w:id w:val="18559207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40579484"/>
            <w:r w:rsidR="002A2FA2">
              <w:t xml:space="preserve"> </w:t>
            </w:r>
          </w:p>
        </w:tc>
        <w:permStart w:id="691623665" w:edGrp="everyone"/>
        <w:tc>
          <w:tcPr>
            <w:tcW w:w="1037" w:type="dxa"/>
            <w:tcBorders>
              <w:top w:val="single" w:sz="36" w:space="0" w:color="E4E4E4"/>
              <w:bottom w:val="single" w:sz="36" w:space="0" w:color="E4E4E4"/>
            </w:tcBorders>
            <w:vAlign w:val="center"/>
          </w:tcPr>
          <w:p w14:paraId="4A14F700" w14:textId="256F1D4B" w:rsidR="002A2FA2" w:rsidRPr="009E3648" w:rsidRDefault="00BE01E2" w:rsidP="002A2FA2">
            <w:pPr>
              <w:pStyle w:val="TableParagraph"/>
              <w:spacing w:before="164"/>
              <w:ind w:left="24"/>
              <w:rPr>
                <w:sz w:val="20"/>
                <w:szCs w:val="20"/>
              </w:rPr>
            </w:pPr>
            <w:sdt>
              <w:sdtPr>
                <w:id w:val="-9568708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91623665"/>
            <w:r w:rsidR="002A2FA2">
              <w:t xml:space="preserve"> </w:t>
            </w:r>
          </w:p>
        </w:tc>
      </w:tr>
      <w:tr w:rsidR="002A2FA2" w:rsidRPr="00025CBF" w14:paraId="2B294249" w14:textId="77777777" w:rsidTr="001F0E6A">
        <w:trPr>
          <w:trHeight w:val="573"/>
        </w:trPr>
        <w:tc>
          <w:tcPr>
            <w:tcW w:w="445" w:type="dxa"/>
            <w:tcBorders>
              <w:top w:val="single" w:sz="36" w:space="0" w:color="E4E4E4"/>
              <w:bottom w:val="single" w:sz="36" w:space="0" w:color="E4E4E4"/>
              <w:right w:val="nil"/>
            </w:tcBorders>
          </w:tcPr>
          <w:p w14:paraId="42F06406" w14:textId="77777777" w:rsidR="002A2FA2" w:rsidRPr="009E3648" w:rsidRDefault="002A2FA2" w:rsidP="002A2FA2">
            <w:pPr>
              <w:pStyle w:val="TableParagraph"/>
              <w:spacing w:before="43"/>
              <w:ind w:left="70"/>
              <w:jc w:val="left"/>
              <w:rPr>
                <w:sz w:val="20"/>
                <w:szCs w:val="20"/>
              </w:rPr>
            </w:pPr>
            <w:r w:rsidRPr="009E3648">
              <w:rPr>
                <w:spacing w:val="-5"/>
                <w:sz w:val="20"/>
                <w:szCs w:val="20"/>
              </w:rPr>
              <w:t>3.</w:t>
            </w:r>
          </w:p>
        </w:tc>
        <w:tc>
          <w:tcPr>
            <w:tcW w:w="4004" w:type="dxa"/>
            <w:tcBorders>
              <w:top w:val="single" w:sz="36" w:space="0" w:color="E4E4E4"/>
              <w:left w:val="nil"/>
              <w:bottom w:val="single" w:sz="36" w:space="0" w:color="E4E4E4"/>
            </w:tcBorders>
          </w:tcPr>
          <w:p w14:paraId="1B39FF7E" w14:textId="77777777" w:rsidR="002A2FA2" w:rsidRPr="009E3648" w:rsidRDefault="002A2FA2" w:rsidP="002A2FA2">
            <w:pPr>
              <w:pStyle w:val="TableParagraph"/>
              <w:spacing w:before="32"/>
              <w:ind w:left="470" w:hanging="273"/>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mon</w:t>
            </w:r>
            <w:r w:rsidRPr="009E3648">
              <w:rPr>
                <w:spacing w:val="-6"/>
                <w:sz w:val="20"/>
                <w:szCs w:val="20"/>
                <w:lang w:val="fr-FR"/>
              </w:rPr>
              <w:t xml:space="preserve"> </w:t>
            </w:r>
            <w:r w:rsidRPr="009E3648">
              <w:rPr>
                <w:sz w:val="20"/>
                <w:szCs w:val="20"/>
                <w:lang w:val="fr-FR"/>
              </w:rPr>
              <w:t>hémophilie</w:t>
            </w:r>
            <w:r w:rsidRPr="009E3648">
              <w:rPr>
                <w:spacing w:val="-6"/>
                <w:sz w:val="20"/>
                <w:szCs w:val="20"/>
                <w:lang w:val="fr-FR"/>
              </w:rPr>
              <w:t xml:space="preserve"> </w:t>
            </w:r>
            <w:r w:rsidRPr="009E3648">
              <w:rPr>
                <w:sz w:val="20"/>
                <w:szCs w:val="20"/>
                <w:lang w:val="fr-FR"/>
              </w:rPr>
              <w:t>a</w:t>
            </w:r>
            <w:r w:rsidRPr="009E3648">
              <w:rPr>
                <w:spacing w:val="-6"/>
                <w:sz w:val="20"/>
                <w:szCs w:val="20"/>
                <w:lang w:val="fr-FR"/>
              </w:rPr>
              <w:t xml:space="preserve"> </w:t>
            </w:r>
            <w:r w:rsidRPr="009E3648">
              <w:rPr>
                <w:sz w:val="20"/>
                <w:szCs w:val="20"/>
                <w:lang w:val="fr-FR"/>
              </w:rPr>
              <w:t>été</w:t>
            </w:r>
            <w:r w:rsidRPr="009E3648">
              <w:rPr>
                <w:spacing w:val="-6"/>
                <w:sz w:val="20"/>
                <w:szCs w:val="20"/>
                <w:lang w:val="fr-FR"/>
              </w:rPr>
              <w:t xml:space="preserve"> </w:t>
            </w:r>
            <w:r w:rsidRPr="009E3648">
              <w:rPr>
                <w:sz w:val="20"/>
                <w:szCs w:val="20"/>
                <w:lang w:val="fr-FR"/>
              </w:rPr>
              <w:t>un</w:t>
            </w:r>
            <w:r w:rsidRPr="009E3648">
              <w:rPr>
                <w:spacing w:val="-6"/>
                <w:sz w:val="20"/>
                <w:szCs w:val="20"/>
                <w:lang w:val="fr-FR"/>
              </w:rPr>
              <w:t xml:space="preserve"> </w:t>
            </w:r>
            <w:r w:rsidRPr="009E3648">
              <w:rPr>
                <w:sz w:val="20"/>
                <w:szCs w:val="20"/>
                <w:lang w:val="fr-FR"/>
              </w:rPr>
              <w:t>poids</w:t>
            </w:r>
            <w:r w:rsidRPr="009E3648">
              <w:rPr>
                <w:spacing w:val="-6"/>
                <w:sz w:val="20"/>
                <w:szCs w:val="20"/>
                <w:lang w:val="fr-FR"/>
              </w:rPr>
              <w:t xml:space="preserve"> </w:t>
            </w:r>
            <w:r w:rsidRPr="009E3648">
              <w:rPr>
                <w:sz w:val="20"/>
                <w:szCs w:val="20"/>
                <w:lang w:val="fr-FR"/>
              </w:rPr>
              <w:t>(un vrai problème) pour moi</w:t>
            </w:r>
          </w:p>
        </w:tc>
        <w:permStart w:id="151786663" w:edGrp="everyone"/>
        <w:tc>
          <w:tcPr>
            <w:tcW w:w="1036" w:type="dxa"/>
            <w:tcBorders>
              <w:top w:val="single" w:sz="36" w:space="0" w:color="E4E4E4"/>
              <w:bottom w:val="single" w:sz="36" w:space="0" w:color="E4E4E4"/>
            </w:tcBorders>
            <w:vAlign w:val="center"/>
          </w:tcPr>
          <w:p w14:paraId="1B0B38ED" w14:textId="3BB465EE" w:rsidR="002A2FA2" w:rsidRPr="009E3648" w:rsidRDefault="00BE01E2" w:rsidP="002A2FA2">
            <w:pPr>
              <w:pStyle w:val="TableParagraph"/>
              <w:spacing w:before="164"/>
              <w:rPr>
                <w:sz w:val="20"/>
                <w:szCs w:val="20"/>
              </w:rPr>
            </w:pPr>
            <w:sdt>
              <w:sdtPr>
                <w:id w:val="6548810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1786663"/>
            <w:r w:rsidR="002A2FA2">
              <w:t xml:space="preserve"> </w:t>
            </w:r>
          </w:p>
        </w:tc>
        <w:permStart w:id="1586894704" w:edGrp="everyone"/>
        <w:tc>
          <w:tcPr>
            <w:tcW w:w="1037" w:type="dxa"/>
            <w:tcBorders>
              <w:top w:val="single" w:sz="36" w:space="0" w:color="E4E4E4"/>
              <w:bottom w:val="single" w:sz="36" w:space="0" w:color="E4E4E4"/>
            </w:tcBorders>
            <w:vAlign w:val="center"/>
          </w:tcPr>
          <w:p w14:paraId="18939FC3" w14:textId="7DB67897" w:rsidR="002A2FA2" w:rsidRPr="009E3648" w:rsidRDefault="00BE01E2" w:rsidP="002A2FA2">
            <w:pPr>
              <w:pStyle w:val="TableParagraph"/>
              <w:spacing w:before="164"/>
              <w:ind w:left="18"/>
              <w:rPr>
                <w:sz w:val="20"/>
                <w:szCs w:val="20"/>
              </w:rPr>
            </w:pPr>
            <w:sdt>
              <w:sdtPr>
                <w:id w:val="-241716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86894704"/>
            <w:r w:rsidR="002A2FA2">
              <w:t xml:space="preserve"> </w:t>
            </w:r>
          </w:p>
        </w:tc>
        <w:permStart w:id="1980510604" w:edGrp="everyone"/>
        <w:tc>
          <w:tcPr>
            <w:tcW w:w="1037" w:type="dxa"/>
            <w:tcBorders>
              <w:top w:val="single" w:sz="36" w:space="0" w:color="E4E4E4"/>
              <w:bottom w:val="single" w:sz="36" w:space="0" w:color="E4E4E4"/>
            </w:tcBorders>
            <w:vAlign w:val="center"/>
          </w:tcPr>
          <w:p w14:paraId="7264B023" w14:textId="06232CBC" w:rsidR="002A2FA2" w:rsidRPr="009E3648" w:rsidRDefault="00BE01E2" w:rsidP="002A2FA2">
            <w:pPr>
              <w:pStyle w:val="TableParagraph"/>
              <w:spacing w:before="164"/>
              <w:ind w:left="20"/>
              <w:rPr>
                <w:sz w:val="20"/>
                <w:szCs w:val="20"/>
              </w:rPr>
            </w:pPr>
            <w:sdt>
              <w:sdtPr>
                <w:id w:val="10904302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80510604"/>
            <w:r w:rsidR="002A2FA2">
              <w:t xml:space="preserve"> </w:t>
            </w:r>
          </w:p>
        </w:tc>
        <w:permStart w:id="1292838325" w:edGrp="everyone"/>
        <w:tc>
          <w:tcPr>
            <w:tcW w:w="1037" w:type="dxa"/>
            <w:tcBorders>
              <w:top w:val="single" w:sz="36" w:space="0" w:color="E4E4E4"/>
              <w:bottom w:val="single" w:sz="36" w:space="0" w:color="E4E4E4"/>
            </w:tcBorders>
            <w:vAlign w:val="center"/>
          </w:tcPr>
          <w:p w14:paraId="1BC626AD" w14:textId="74773B4B" w:rsidR="002A2FA2" w:rsidRPr="009E3648" w:rsidRDefault="00BE01E2" w:rsidP="002A2FA2">
            <w:pPr>
              <w:pStyle w:val="TableParagraph"/>
              <w:spacing w:before="164"/>
              <w:ind w:left="22"/>
              <w:rPr>
                <w:sz w:val="20"/>
                <w:szCs w:val="20"/>
              </w:rPr>
            </w:pPr>
            <w:sdt>
              <w:sdtPr>
                <w:id w:val="-13605066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92838325"/>
            <w:r w:rsidR="002A2FA2">
              <w:t xml:space="preserve"> </w:t>
            </w:r>
          </w:p>
        </w:tc>
        <w:permStart w:id="18614468" w:edGrp="everyone"/>
        <w:tc>
          <w:tcPr>
            <w:tcW w:w="1037" w:type="dxa"/>
            <w:tcBorders>
              <w:top w:val="single" w:sz="36" w:space="0" w:color="E4E4E4"/>
              <w:bottom w:val="single" w:sz="36" w:space="0" w:color="E4E4E4"/>
            </w:tcBorders>
            <w:vAlign w:val="center"/>
          </w:tcPr>
          <w:p w14:paraId="1BC68D59" w14:textId="43A934D8" w:rsidR="002A2FA2" w:rsidRPr="009E3648" w:rsidRDefault="00BE01E2" w:rsidP="002A2FA2">
            <w:pPr>
              <w:pStyle w:val="TableParagraph"/>
              <w:spacing w:before="164"/>
              <w:ind w:left="24"/>
              <w:rPr>
                <w:sz w:val="20"/>
                <w:szCs w:val="20"/>
              </w:rPr>
            </w:pPr>
            <w:sdt>
              <w:sdtPr>
                <w:id w:val="9232288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614468"/>
            <w:r w:rsidR="002A2FA2">
              <w:t xml:space="preserve"> </w:t>
            </w:r>
          </w:p>
        </w:tc>
      </w:tr>
      <w:tr w:rsidR="002A2FA2" w:rsidRPr="00025CBF" w14:paraId="720F91E9" w14:textId="77777777" w:rsidTr="001F0E6A">
        <w:trPr>
          <w:trHeight w:val="573"/>
        </w:trPr>
        <w:tc>
          <w:tcPr>
            <w:tcW w:w="445" w:type="dxa"/>
            <w:tcBorders>
              <w:top w:val="single" w:sz="36" w:space="0" w:color="E4E4E4"/>
              <w:bottom w:val="single" w:sz="36" w:space="0" w:color="E4E4E4"/>
              <w:right w:val="nil"/>
            </w:tcBorders>
          </w:tcPr>
          <w:p w14:paraId="68E0B1C6" w14:textId="77777777" w:rsidR="002A2FA2" w:rsidRPr="009E3648" w:rsidRDefault="002A2FA2" w:rsidP="002A2FA2">
            <w:pPr>
              <w:pStyle w:val="TableParagraph"/>
              <w:spacing w:before="43"/>
              <w:ind w:left="70"/>
              <w:jc w:val="left"/>
              <w:rPr>
                <w:sz w:val="20"/>
                <w:szCs w:val="20"/>
              </w:rPr>
            </w:pPr>
            <w:r w:rsidRPr="009E3648">
              <w:rPr>
                <w:spacing w:val="-5"/>
                <w:sz w:val="20"/>
                <w:szCs w:val="20"/>
              </w:rPr>
              <w:t>4.</w:t>
            </w:r>
          </w:p>
        </w:tc>
        <w:tc>
          <w:tcPr>
            <w:tcW w:w="4004" w:type="dxa"/>
            <w:tcBorders>
              <w:top w:val="single" w:sz="36" w:space="0" w:color="E4E4E4"/>
              <w:left w:val="nil"/>
              <w:bottom w:val="single" w:sz="36" w:space="0" w:color="E4E4E4"/>
            </w:tcBorders>
          </w:tcPr>
          <w:p w14:paraId="0F10EF2B" w14:textId="77777777" w:rsidR="002A2FA2" w:rsidRPr="009E3648" w:rsidRDefault="002A2FA2" w:rsidP="002A2FA2">
            <w:pPr>
              <w:pStyle w:val="TableParagraph"/>
              <w:spacing w:before="32"/>
              <w:ind w:left="444" w:right="93" w:hanging="246"/>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j’ai</w:t>
            </w:r>
            <w:r w:rsidRPr="009E3648">
              <w:rPr>
                <w:spacing w:val="-5"/>
                <w:sz w:val="20"/>
                <w:szCs w:val="20"/>
                <w:lang w:val="fr-FR"/>
              </w:rPr>
              <w:t xml:space="preserve"> </w:t>
            </w:r>
            <w:r w:rsidRPr="009E3648">
              <w:rPr>
                <w:sz w:val="20"/>
                <w:szCs w:val="20"/>
                <w:lang w:val="fr-FR"/>
              </w:rPr>
              <w:t>été</w:t>
            </w:r>
            <w:r w:rsidRPr="009E3648">
              <w:rPr>
                <w:spacing w:val="-5"/>
                <w:sz w:val="20"/>
                <w:szCs w:val="20"/>
                <w:lang w:val="fr-FR"/>
              </w:rPr>
              <w:t xml:space="preserve"> </w:t>
            </w:r>
            <w:r w:rsidRPr="009E3648">
              <w:rPr>
                <w:sz w:val="20"/>
                <w:szCs w:val="20"/>
                <w:lang w:val="fr-FR"/>
              </w:rPr>
              <w:t>contrarié</w:t>
            </w:r>
            <w:r w:rsidRPr="009E3648">
              <w:rPr>
                <w:spacing w:val="-5"/>
                <w:sz w:val="20"/>
                <w:szCs w:val="20"/>
                <w:lang w:val="fr-FR"/>
              </w:rPr>
              <w:t xml:space="preserve"> </w:t>
            </w:r>
            <w:r w:rsidRPr="009E3648">
              <w:rPr>
                <w:sz w:val="20"/>
                <w:szCs w:val="20"/>
                <w:lang w:val="fr-FR"/>
              </w:rPr>
              <w:t>à</w:t>
            </w:r>
            <w:r w:rsidRPr="009E3648">
              <w:rPr>
                <w:spacing w:val="-5"/>
                <w:sz w:val="20"/>
                <w:szCs w:val="20"/>
                <w:lang w:val="fr-FR"/>
              </w:rPr>
              <w:t xml:space="preserve"> </w:t>
            </w:r>
            <w:r w:rsidRPr="009E3648">
              <w:rPr>
                <w:sz w:val="20"/>
                <w:szCs w:val="20"/>
                <w:lang w:val="fr-FR"/>
              </w:rPr>
              <w:t>cause</w:t>
            </w:r>
            <w:r w:rsidRPr="009E3648">
              <w:rPr>
                <w:spacing w:val="-5"/>
                <w:sz w:val="20"/>
                <w:szCs w:val="20"/>
                <w:lang w:val="fr-FR"/>
              </w:rPr>
              <w:t xml:space="preserve"> </w:t>
            </w:r>
            <w:r w:rsidRPr="009E3648">
              <w:rPr>
                <w:sz w:val="20"/>
                <w:szCs w:val="20"/>
                <w:lang w:val="fr-FR"/>
              </w:rPr>
              <w:t>de</w:t>
            </w:r>
            <w:r w:rsidRPr="009E3648">
              <w:rPr>
                <w:spacing w:val="-5"/>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1580598968" w:edGrp="everyone"/>
        <w:tc>
          <w:tcPr>
            <w:tcW w:w="1036" w:type="dxa"/>
            <w:tcBorders>
              <w:top w:val="single" w:sz="36" w:space="0" w:color="E4E4E4"/>
              <w:bottom w:val="single" w:sz="36" w:space="0" w:color="E4E4E4"/>
            </w:tcBorders>
            <w:vAlign w:val="center"/>
          </w:tcPr>
          <w:p w14:paraId="17B4103A" w14:textId="793CE1E0" w:rsidR="002A2FA2" w:rsidRPr="009E3648" w:rsidRDefault="00BE01E2" w:rsidP="002A2FA2">
            <w:pPr>
              <w:pStyle w:val="TableParagraph"/>
              <w:spacing w:before="164"/>
              <w:rPr>
                <w:sz w:val="20"/>
                <w:szCs w:val="20"/>
              </w:rPr>
            </w:pPr>
            <w:sdt>
              <w:sdtPr>
                <w:id w:val="-7183611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80598968"/>
            <w:r w:rsidR="002A2FA2">
              <w:t xml:space="preserve"> </w:t>
            </w:r>
          </w:p>
        </w:tc>
        <w:permStart w:id="575104981" w:edGrp="everyone"/>
        <w:tc>
          <w:tcPr>
            <w:tcW w:w="1037" w:type="dxa"/>
            <w:tcBorders>
              <w:top w:val="single" w:sz="36" w:space="0" w:color="E4E4E4"/>
              <w:bottom w:val="single" w:sz="36" w:space="0" w:color="E4E4E4"/>
            </w:tcBorders>
            <w:vAlign w:val="center"/>
          </w:tcPr>
          <w:p w14:paraId="71DF3F1C" w14:textId="401466B7" w:rsidR="002A2FA2" w:rsidRPr="009E3648" w:rsidRDefault="00BE01E2" w:rsidP="002A2FA2">
            <w:pPr>
              <w:pStyle w:val="TableParagraph"/>
              <w:spacing w:before="164"/>
              <w:ind w:left="18"/>
              <w:rPr>
                <w:sz w:val="20"/>
                <w:szCs w:val="20"/>
              </w:rPr>
            </w:pPr>
            <w:sdt>
              <w:sdtPr>
                <w:id w:val="-20917611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75104981"/>
            <w:r w:rsidR="002A2FA2">
              <w:t xml:space="preserve"> </w:t>
            </w:r>
          </w:p>
        </w:tc>
        <w:permStart w:id="1897425482" w:edGrp="everyone"/>
        <w:tc>
          <w:tcPr>
            <w:tcW w:w="1037" w:type="dxa"/>
            <w:tcBorders>
              <w:top w:val="single" w:sz="36" w:space="0" w:color="E4E4E4"/>
              <w:bottom w:val="single" w:sz="36" w:space="0" w:color="E4E4E4"/>
            </w:tcBorders>
            <w:vAlign w:val="center"/>
          </w:tcPr>
          <w:p w14:paraId="1C84FE4C" w14:textId="723E1A78" w:rsidR="002A2FA2" w:rsidRPr="009E3648" w:rsidRDefault="00BE01E2" w:rsidP="002A2FA2">
            <w:pPr>
              <w:pStyle w:val="TableParagraph"/>
              <w:spacing w:before="164"/>
              <w:ind w:left="20"/>
              <w:rPr>
                <w:sz w:val="20"/>
                <w:szCs w:val="20"/>
              </w:rPr>
            </w:pPr>
            <w:sdt>
              <w:sdtPr>
                <w:id w:val="-6653273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97425482"/>
            <w:r w:rsidR="002A2FA2">
              <w:t xml:space="preserve"> </w:t>
            </w:r>
          </w:p>
        </w:tc>
        <w:permStart w:id="326238618" w:edGrp="everyone"/>
        <w:tc>
          <w:tcPr>
            <w:tcW w:w="1037" w:type="dxa"/>
            <w:tcBorders>
              <w:top w:val="single" w:sz="36" w:space="0" w:color="E4E4E4"/>
              <w:bottom w:val="single" w:sz="36" w:space="0" w:color="E4E4E4"/>
            </w:tcBorders>
            <w:vAlign w:val="center"/>
          </w:tcPr>
          <w:p w14:paraId="351C7D75" w14:textId="36B61BEA" w:rsidR="002A2FA2" w:rsidRPr="009E3648" w:rsidRDefault="00BE01E2" w:rsidP="002A2FA2">
            <w:pPr>
              <w:pStyle w:val="TableParagraph"/>
              <w:spacing w:before="164"/>
              <w:ind w:left="22"/>
              <w:rPr>
                <w:sz w:val="20"/>
                <w:szCs w:val="20"/>
              </w:rPr>
            </w:pPr>
            <w:sdt>
              <w:sdtPr>
                <w:id w:val="-16261536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26238618"/>
            <w:r w:rsidR="002A2FA2">
              <w:t xml:space="preserve"> </w:t>
            </w:r>
          </w:p>
        </w:tc>
        <w:permStart w:id="689906817" w:edGrp="everyone"/>
        <w:tc>
          <w:tcPr>
            <w:tcW w:w="1037" w:type="dxa"/>
            <w:tcBorders>
              <w:top w:val="single" w:sz="36" w:space="0" w:color="E4E4E4"/>
              <w:bottom w:val="single" w:sz="36" w:space="0" w:color="E4E4E4"/>
            </w:tcBorders>
            <w:vAlign w:val="center"/>
          </w:tcPr>
          <w:p w14:paraId="2105AECC" w14:textId="33A4DCDD" w:rsidR="002A2FA2" w:rsidRPr="009E3648" w:rsidRDefault="00BE01E2" w:rsidP="002A2FA2">
            <w:pPr>
              <w:pStyle w:val="TableParagraph"/>
              <w:spacing w:before="164"/>
              <w:ind w:left="24"/>
              <w:rPr>
                <w:sz w:val="20"/>
                <w:szCs w:val="20"/>
              </w:rPr>
            </w:pPr>
            <w:sdt>
              <w:sdtPr>
                <w:id w:val="3584841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89906817"/>
            <w:r w:rsidR="002A2FA2">
              <w:t xml:space="preserve"> </w:t>
            </w:r>
          </w:p>
        </w:tc>
      </w:tr>
      <w:tr w:rsidR="002A2FA2" w:rsidRPr="00025CBF" w14:paraId="37578D84" w14:textId="77777777" w:rsidTr="001F0E6A">
        <w:trPr>
          <w:trHeight w:val="573"/>
        </w:trPr>
        <w:tc>
          <w:tcPr>
            <w:tcW w:w="445" w:type="dxa"/>
            <w:tcBorders>
              <w:top w:val="single" w:sz="36" w:space="0" w:color="E4E4E4"/>
              <w:bottom w:val="single" w:sz="36" w:space="0" w:color="E4E4E4"/>
              <w:right w:val="nil"/>
            </w:tcBorders>
          </w:tcPr>
          <w:p w14:paraId="5A5D94A0" w14:textId="77777777" w:rsidR="002A2FA2" w:rsidRPr="009E3648" w:rsidRDefault="002A2FA2" w:rsidP="002A2FA2">
            <w:pPr>
              <w:pStyle w:val="TableParagraph"/>
              <w:spacing w:before="43"/>
              <w:ind w:left="70"/>
              <w:jc w:val="left"/>
              <w:rPr>
                <w:sz w:val="20"/>
                <w:szCs w:val="20"/>
              </w:rPr>
            </w:pPr>
            <w:r w:rsidRPr="009E3648">
              <w:rPr>
                <w:spacing w:val="-5"/>
                <w:sz w:val="20"/>
                <w:szCs w:val="20"/>
              </w:rPr>
              <w:t>5.</w:t>
            </w:r>
          </w:p>
        </w:tc>
        <w:tc>
          <w:tcPr>
            <w:tcW w:w="4004" w:type="dxa"/>
            <w:tcBorders>
              <w:top w:val="single" w:sz="36" w:space="0" w:color="E4E4E4"/>
              <w:left w:val="nil"/>
              <w:bottom w:val="single" w:sz="36" w:space="0" w:color="E4E4E4"/>
            </w:tcBorders>
          </w:tcPr>
          <w:p w14:paraId="531B9710" w14:textId="77777777" w:rsidR="002A2FA2" w:rsidRPr="009E3648" w:rsidRDefault="002A2FA2" w:rsidP="002A2FA2">
            <w:pPr>
              <w:pStyle w:val="TableParagraph"/>
              <w:spacing w:before="32"/>
              <w:ind w:left="429" w:hanging="232"/>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j’ai</w:t>
            </w:r>
            <w:r w:rsidRPr="009E3648">
              <w:rPr>
                <w:spacing w:val="-5"/>
                <w:sz w:val="20"/>
                <w:szCs w:val="20"/>
                <w:lang w:val="fr-FR"/>
              </w:rPr>
              <w:t xml:space="preserve"> </w:t>
            </w:r>
            <w:r w:rsidRPr="009E3648">
              <w:rPr>
                <w:sz w:val="20"/>
                <w:szCs w:val="20"/>
                <w:lang w:val="fr-FR"/>
              </w:rPr>
              <w:t>été</w:t>
            </w:r>
            <w:r w:rsidRPr="009E3648">
              <w:rPr>
                <w:spacing w:val="-5"/>
                <w:sz w:val="20"/>
                <w:szCs w:val="20"/>
                <w:lang w:val="fr-FR"/>
              </w:rPr>
              <w:t xml:space="preserve"> </w:t>
            </w:r>
            <w:r w:rsidRPr="009E3648">
              <w:rPr>
                <w:sz w:val="20"/>
                <w:szCs w:val="20"/>
                <w:lang w:val="fr-FR"/>
              </w:rPr>
              <w:t>inquiet</w:t>
            </w:r>
            <w:r w:rsidRPr="009E3648">
              <w:rPr>
                <w:spacing w:val="-5"/>
                <w:sz w:val="20"/>
                <w:szCs w:val="20"/>
                <w:lang w:val="fr-FR"/>
              </w:rPr>
              <w:t xml:space="preserve"> </w:t>
            </w:r>
            <w:r w:rsidRPr="009E3648">
              <w:rPr>
                <w:sz w:val="20"/>
                <w:szCs w:val="20"/>
                <w:lang w:val="fr-FR"/>
              </w:rPr>
              <w:t>à</w:t>
            </w:r>
            <w:r w:rsidRPr="009E3648">
              <w:rPr>
                <w:spacing w:val="-5"/>
                <w:sz w:val="20"/>
                <w:szCs w:val="20"/>
                <w:lang w:val="fr-FR"/>
              </w:rPr>
              <w:t xml:space="preserve"> </w:t>
            </w:r>
            <w:r w:rsidRPr="009E3648">
              <w:rPr>
                <w:sz w:val="20"/>
                <w:szCs w:val="20"/>
                <w:lang w:val="fr-FR"/>
              </w:rPr>
              <w:t>cause</w:t>
            </w:r>
            <w:r w:rsidRPr="009E3648">
              <w:rPr>
                <w:spacing w:val="-5"/>
                <w:sz w:val="20"/>
                <w:szCs w:val="20"/>
                <w:lang w:val="fr-FR"/>
              </w:rPr>
              <w:t xml:space="preserve"> </w:t>
            </w:r>
            <w:r w:rsidRPr="009E3648">
              <w:rPr>
                <w:sz w:val="20"/>
                <w:szCs w:val="20"/>
                <w:lang w:val="fr-FR"/>
              </w:rPr>
              <w:t>de</w:t>
            </w:r>
            <w:r w:rsidRPr="009E3648">
              <w:rPr>
                <w:spacing w:val="-5"/>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60567774" w:edGrp="everyone"/>
        <w:tc>
          <w:tcPr>
            <w:tcW w:w="1036" w:type="dxa"/>
            <w:tcBorders>
              <w:top w:val="single" w:sz="36" w:space="0" w:color="E4E4E4"/>
              <w:bottom w:val="single" w:sz="36" w:space="0" w:color="E4E4E4"/>
            </w:tcBorders>
            <w:vAlign w:val="center"/>
          </w:tcPr>
          <w:p w14:paraId="647F31F4" w14:textId="2F9C0FBF" w:rsidR="002A2FA2" w:rsidRPr="009E3648" w:rsidRDefault="00BE01E2" w:rsidP="002A2FA2">
            <w:pPr>
              <w:pStyle w:val="TableParagraph"/>
              <w:spacing w:before="164"/>
              <w:rPr>
                <w:sz w:val="20"/>
                <w:szCs w:val="20"/>
              </w:rPr>
            </w:pPr>
            <w:sdt>
              <w:sdtPr>
                <w:id w:val="5969169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0567774"/>
            <w:r w:rsidR="002A2FA2">
              <w:t xml:space="preserve"> </w:t>
            </w:r>
          </w:p>
        </w:tc>
        <w:permStart w:id="1311599027" w:edGrp="everyone"/>
        <w:tc>
          <w:tcPr>
            <w:tcW w:w="1037" w:type="dxa"/>
            <w:tcBorders>
              <w:top w:val="single" w:sz="36" w:space="0" w:color="E4E4E4"/>
              <w:bottom w:val="single" w:sz="36" w:space="0" w:color="E4E4E4"/>
            </w:tcBorders>
            <w:vAlign w:val="center"/>
          </w:tcPr>
          <w:p w14:paraId="7EAC421E" w14:textId="471CF67C" w:rsidR="002A2FA2" w:rsidRPr="009E3648" w:rsidRDefault="00BE01E2" w:rsidP="002A2FA2">
            <w:pPr>
              <w:pStyle w:val="TableParagraph"/>
              <w:spacing w:before="164"/>
              <w:ind w:left="18"/>
              <w:rPr>
                <w:sz w:val="20"/>
                <w:szCs w:val="20"/>
              </w:rPr>
            </w:pPr>
            <w:sdt>
              <w:sdtPr>
                <w:id w:val="6363852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1599027"/>
            <w:r w:rsidR="002A2FA2">
              <w:t xml:space="preserve"> </w:t>
            </w:r>
          </w:p>
        </w:tc>
        <w:permStart w:id="61038764" w:edGrp="everyone"/>
        <w:tc>
          <w:tcPr>
            <w:tcW w:w="1037" w:type="dxa"/>
            <w:tcBorders>
              <w:top w:val="single" w:sz="36" w:space="0" w:color="E4E4E4"/>
              <w:bottom w:val="single" w:sz="36" w:space="0" w:color="E4E4E4"/>
            </w:tcBorders>
            <w:vAlign w:val="center"/>
          </w:tcPr>
          <w:p w14:paraId="317168FE" w14:textId="390AA916" w:rsidR="002A2FA2" w:rsidRPr="009E3648" w:rsidRDefault="00BE01E2" w:rsidP="002A2FA2">
            <w:pPr>
              <w:pStyle w:val="TableParagraph"/>
              <w:spacing w:before="164"/>
              <w:ind w:left="20"/>
              <w:rPr>
                <w:sz w:val="20"/>
                <w:szCs w:val="20"/>
              </w:rPr>
            </w:pPr>
            <w:sdt>
              <w:sdtPr>
                <w:id w:val="-23200686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1038764"/>
            <w:r w:rsidR="002A2FA2">
              <w:t xml:space="preserve"> </w:t>
            </w:r>
          </w:p>
        </w:tc>
        <w:permStart w:id="718606928" w:edGrp="everyone"/>
        <w:tc>
          <w:tcPr>
            <w:tcW w:w="1037" w:type="dxa"/>
            <w:tcBorders>
              <w:top w:val="single" w:sz="36" w:space="0" w:color="E4E4E4"/>
              <w:bottom w:val="single" w:sz="36" w:space="0" w:color="E4E4E4"/>
            </w:tcBorders>
            <w:vAlign w:val="center"/>
          </w:tcPr>
          <w:p w14:paraId="66D5A7EC" w14:textId="6CB48F2D" w:rsidR="002A2FA2" w:rsidRPr="009E3648" w:rsidRDefault="00BE01E2" w:rsidP="002A2FA2">
            <w:pPr>
              <w:pStyle w:val="TableParagraph"/>
              <w:spacing w:before="164"/>
              <w:ind w:left="22"/>
              <w:rPr>
                <w:sz w:val="20"/>
                <w:szCs w:val="20"/>
              </w:rPr>
            </w:pPr>
            <w:sdt>
              <w:sdtPr>
                <w:id w:val="-142649045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18606928"/>
            <w:r w:rsidR="002A2FA2">
              <w:t xml:space="preserve"> </w:t>
            </w:r>
          </w:p>
        </w:tc>
        <w:permStart w:id="1406154580" w:edGrp="everyone"/>
        <w:tc>
          <w:tcPr>
            <w:tcW w:w="1037" w:type="dxa"/>
            <w:tcBorders>
              <w:top w:val="single" w:sz="36" w:space="0" w:color="E4E4E4"/>
              <w:bottom w:val="single" w:sz="36" w:space="0" w:color="E4E4E4"/>
            </w:tcBorders>
            <w:vAlign w:val="center"/>
          </w:tcPr>
          <w:p w14:paraId="2D97E5CC" w14:textId="1026DBEC" w:rsidR="002A2FA2" w:rsidRPr="009E3648" w:rsidRDefault="00BE01E2" w:rsidP="002A2FA2">
            <w:pPr>
              <w:pStyle w:val="TableParagraph"/>
              <w:spacing w:before="164"/>
              <w:ind w:left="24"/>
              <w:rPr>
                <w:sz w:val="20"/>
                <w:szCs w:val="20"/>
              </w:rPr>
            </w:pPr>
            <w:sdt>
              <w:sdtPr>
                <w:id w:val="8234006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06154580"/>
            <w:r w:rsidR="002A2FA2">
              <w:t xml:space="preserve"> </w:t>
            </w:r>
          </w:p>
        </w:tc>
      </w:tr>
      <w:tr w:rsidR="002A2FA2" w:rsidRPr="00025CBF" w14:paraId="0E97E71A" w14:textId="77777777" w:rsidTr="001F0E6A">
        <w:trPr>
          <w:trHeight w:val="572"/>
        </w:trPr>
        <w:tc>
          <w:tcPr>
            <w:tcW w:w="445" w:type="dxa"/>
            <w:tcBorders>
              <w:top w:val="single" w:sz="36" w:space="0" w:color="E4E4E4"/>
              <w:bottom w:val="single" w:sz="36" w:space="0" w:color="E4E4E4"/>
              <w:right w:val="nil"/>
            </w:tcBorders>
          </w:tcPr>
          <w:p w14:paraId="34DCC297" w14:textId="77777777" w:rsidR="002A2FA2" w:rsidRPr="009E3648" w:rsidRDefault="002A2FA2" w:rsidP="002A2FA2">
            <w:pPr>
              <w:pStyle w:val="TableParagraph"/>
              <w:spacing w:before="43"/>
              <w:ind w:left="70"/>
              <w:jc w:val="left"/>
              <w:rPr>
                <w:sz w:val="20"/>
                <w:szCs w:val="20"/>
              </w:rPr>
            </w:pPr>
            <w:r w:rsidRPr="009E3648">
              <w:rPr>
                <w:spacing w:val="-5"/>
                <w:sz w:val="20"/>
                <w:szCs w:val="20"/>
              </w:rPr>
              <w:t>6.</w:t>
            </w:r>
          </w:p>
        </w:tc>
        <w:tc>
          <w:tcPr>
            <w:tcW w:w="4004" w:type="dxa"/>
            <w:tcBorders>
              <w:top w:val="single" w:sz="36" w:space="0" w:color="E4E4E4"/>
              <w:left w:val="nil"/>
              <w:bottom w:val="single" w:sz="36" w:space="0" w:color="E4E4E4"/>
            </w:tcBorders>
          </w:tcPr>
          <w:p w14:paraId="1421F931" w14:textId="77777777" w:rsidR="002A2FA2" w:rsidRPr="009E3648" w:rsidRDefault="002A2FA2" w:rsidP="002A2FA2">
            <w:pPr>
              <w:pStyle w:val="TableParagraph"/>
              <w:spacing w:before="32"/>
              <w:ind w:left="444" w:right="93" w:hanging="246"/>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je</w:t>
            </w:r>
            <w:r w:rsidRPr="009E3648">
              <w:rPr>
                <w:spacing w:val="-5"/>
                <w:sz w:val="20"/>
                <w:szCs w:val="20"/>
                <w:lang w:val="fr-FR"/>
              </w:rPr>
              <w:t xml:space="preserve"> </w:t>
            </w:r>
            <w:r w:rsidRPr="009E3648">
              <w:rPr>
                <w:sz w:val="20"/>
                <w:szCs w:val="20"/>
                <w:lang w:val="fr-FR"/>
              </w:rPr>
              <w:t>me</w:t>
            </w:r>
            <w:r w:rsidRPr="009E3648">
              <w:rPr>
                <w:spacing w:val="-5"/>
                <w:sz w:val="20"/>
                <w:szCs w:val="20"/>
                <w:lang w:val="fr-FR"/>
              </w:rPr>
              <w:t xml:space="preserve"> </w:t>
            </w:r>
            <w:r w:rsidRPr="009E3648">
              <w:rPr>
                <w:sz w:val="20"/>
                <w:szCs w:val="20"/>
                <w:lang w:val="fr-FR"/>
              </w:rPr>
              <w:t>suis</w:t>
            </w:r>
            <w:r w:rsidRPr="009E3648">
              <w:rPr>
                <w:spacing w:val="-5"/>
                <w:sz w:val="20"/>
                <w:szCs w:val="20"/>
                <w:lang w:val="fr-FR"/>
              </w:rPr>
              <w:t xml:space="preserve"> </w:t>
            </w:r>
            <w:r w:rsidRPr="009E3648">
              <w:rPr>
                <w:sz w:val="20"/>
                <w:szCs w:val="20"/>
                <w:lang w:val="fr-FR"/>
              </w:rPr>
              <w:t>senti</w:t>
            </w:r>
            <w:r w:rsidRPr="009E3648">
              <w:rPr>
                <w:spacing w:val="-5"/>
                <w:sz w:val="20"/>
                <w:szCs w:val="20"/>
                <w:lang w:val="fr-FR"/>
              </w:rPr>
              <w:t xml:space="preserve"> </w:t>
            </w:r>
            <w:r w:rsidRPr="009E3648">
              <w:rPr>
                <w:sz w:val="20"/>
                <w:szCs w:val="20"/>
                <w:lang w:val="fr-FR"/>
              </w:rPr>
              <w:t>seul</w:t>
            </w:r>
            <w:r w:rsidRPr="009E3648">
              <w:rPr>
                <w:spacing w:val="-5"/>
                <w:sz w:val="20"/>
                <w:szCs w:val="20"/>
                <w:lang w:val="fr-FR"/>
              </w:rPr>
              <w:t xml:space="preserve"> </w:t>
            </w:r>
            <w:r w:rsidRPr="009E3648">
              <w:rPr>
                <w:sz w:val="20"/>
                <w:szCs w:val="20"/>
                <w:lang w:val="fr-FR"/>
              </w:rPr>
              <w:t>à</w:t>
            </w:r>
            <w:r w:rsidRPr="009E3648">
              <w:rPr>
                <w:spacing w:val="-5"/>
                <w:sz w:val="20"/>
                <w:szCs w:val="20"/>
                <w:lang w:val="fr-FR"/>
              </w:rPr>
              <w:t xml:space="preserve"> </w:t>
            </w:r>
            <w:r w:rsidRPr="009E3648">
              <w:rPr>
                <w:sz w:val="20"/>
                <w:szCs w:val="20"/>
                <w:lang w:val="fr-FR"/>
              </w:rPr>
              <w:t>cause</w:t>
            </w:r>
            <w:r w:rsidRPr="009E3648">
              <w:rPr>
                <w:spacing w:val="-5"/>
                <w:sz w:val="20"/>
                <w:szCs w:val="20"/>
                <w:lang w:val="fr-FR"/>
              </w:rPr>
              <w:t xml:space="preserve"> </w:t>
            </w:r>
            <w:r w:rsidRPr="009E3648">
              <w:rPr>
                <w:sz w:val="20"/>
                <w:szCs w:val="20"/>
                <w:lang w:val="fr-FR"/>
              </w:rPr>
              <w:t>de mon hémophilie</w:t>
            </w:r>
          </w:p>
        </w:tc>
        <w:permStart w:id="145846613" w:edGrp="everyone"/>
        <w:tc>
          <w:tcPr>
            <w:tcW w:w="1036" w:type="dxa"/>
            <w:tcBorders>
              <w:top w:val="single" w:sz="36" w:space="0" w:color="E4E4E4"/>
              <w:bottom w:val="single" w:sz="36" w:space="0" w:color="E4E4E4"/>
            </w:tcBorders>
            <w:vAlign w:val="center"/>
          </w:tcPr>
          <w:p w14:paraId="76619A93" w14:textId="275EE69B" w:rsidR="002A2FA2" w:rsidRPr="009E3648" w:rsidRDefault="00BE01E2" w:rsidP="002A2FA2">
            <w:pPr>
              <w:pStyle w:val="TableParagraph"/>
              <w:spacing w:before="164"/>
              <w:rPr>
                <w:sz w:val="20"/>
                <w:szCs w:val="20"/>
              </w:rPr>
            </w:pPr>
            <w:sdt>
              <w:sdtPr>
                <w:id w:val="-10576176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5846613"/>
            <w:r w:rsidR="002A2FA2">
              <w:t xml:space="preserve"> </w:t>
            </w:r>
          </w:p>
        </w:tc>
        <w:permStart w:id="1948915575" w:edGrp="everyone"/>
        <w:tc>
          <w:tcPr>
            <w:tcW w:w="1037" w:type="dxa"/>
            <w:tcBorders>
              <w:top w:val="single" w:sz="36" w:space="0" w:color="E4E4E4"/>
              <w:bottom w:val="single" w:sz="36" w:space="0" w:color="E4E4E4"/>
            </w:tcBorders>
            <w:vAlign w:val="center"/>
          </w:tcPr>
          <w:p w14:paraId="1973E813" w14:textId="38A742C7" w:rsidR="002A2FA2" w:rsidRPr="009E3648" w:rsidRDefault="00BE01E2" w:rsidP="002A2FA2">
            <w:pPr>
              <w:pStyle w:val="TableParagraph"/>
              <w:spacing w:before="164"/>
              <w:ind w:left="18"/>
              <w:rPr>
                <w:sz w:val="20"/>
                <w:szCs w:val="20"/>
              </w:rPr>
            </w:pPr>
            <w:sdt>
              <w:sdtPr>
                <w:id w:val="-10491416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48915575"/>
            <w:r w:rsidR="002A2FA2">
              <w:t xml:space="preserve"> </w:t>
            </w:r>
          </w:p>
        </w:tc>
        <w:permStart w:id="1169518147" w:edGrp="everyone"/>
        <w:tc>
          <w:tcPr>
            <w:tcW w:w="1037" w:type="dxa"/>
            <w:tcBorders>
              <w:top w:val="single" w:sz="36" w:space="0" w:color="E4E4E4"/>
              <w:bottom w:val="single" w:sz="36" w:space="0" w:color="E4E4E4"/>
            </w:tcBorders>
            <w:vAlign w:val="center"/>
          </w:tcPr>
          <w:p w14:paraId="0E9ADF52" w14:textId="76C9D8C5" w:rsidR="002A2FA2" w:rsidRPr="009E3648" w:rsidRDefault="00BE01E2" w:rsidP="002A2FA2">
            <w:pPr>
              <w:pStyle w:val="TableParagraph"/>
              <w:spacing w:before="164"/>
              <w:ind w:left="20"/>
              <w:rPr>
                <w:sz w:val="20"/>
                <w:szCs w:val="20"/>
              </w:rPr>
            </w:pPr>
            <w:sdt>
              <w:sdtPr>
                <w:id w:val="504333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69518147"/>
            <w:r w:rsidR="002A2FA2">
              <w:t xml:space="preserve"> </w:t>
            </w:r>
          </w:p>
        </w:tc>
        <w:permStart w:id="22289512" w:edGrp="everyone"/>
        <w:tc>
          <w:tcPr>
            <w:tcW w:w="1037" w:type="dxa"/>
            <w:tcBorders>
              <w:top w:val="single" w:sz="36" w:space="0" w:color="E4E4E4"/>
              <w:bottom w:val="single" w:sz="36" w:space="0" w:color="E4E4E4"/>
            </w:tcBorders>
            <w:vAlign w:val="center"/>
          </w:tcPr>
          <w:p w14:paraId="66760C07" w14:textId="13444D5E" w:rsidR="002A2FA2" w:rsidRPr="009E3648" w:rsidRDefault="00BE01E2" w:rsidP="002A2FA2">
            <w:pPr>
              <w:pStyle w:val="TableParagraph"/>
              <w:spacing w:before="164"/>
              <w:ind w:left="22"/>
              <w:rPr>
                <w:sz w:val="20"/>
                <w:szCs w:val="20"/>
              </w:rPr>
            </w:pPr>
            <w:sdt>
              <w:sdtPr>
                <w:id w:val="19996069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2289512"/>
            <w:r w:rsidR="002A2FA2">
              <w:t xml:space="preserve"> </w:t>
            </w:r>
          </w:p>
        </w:tc>
        <w:permStart w:id="736566791" w:edGrp="everyone"/>
        <w:tc>
          <w:tcPr>
            <w:tcW w:w="1037" w:type="dxa"/>
            <w:tcBorders>
              <w:top w:val="single" w:sz="36" w:space="0" w:color="E4E4E4"/>
              <w:bottom w:val="single" w:sz="36" w:space="0" w:color="E4E4E4"/>
            </w:tcBorders>
            <w:vAlign w:val="center"/>
          </w:tcPr>
          <w:p w14:paraId="59B84E12" w14:textId="07FCF470" w:rsidR="002A2FA2" w:rsidRPr="009E3648" w:rsidRDefault="00BE01E2" w:rsidP="002A2FA2">
            <w:pPr>
              <w:pStyle w:val="TableParagraph"/>
              <w:spacing w:before="164"/>
              <w:ind w:left="24"/>
              <w:rPr>
                <w:sz w:val="20"/>
                <w:szCs w:val="20"/>
              </w:rPr>
            </w:pPr>
            <w:sdt>
              <w:sdtPr>
                <w:id w:val="-6509140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36566791"/>
            <w:r w:rsidR="002A2FA2">
              <w:t xml:space="preserve"> </w:t>
            </w:r>
          </w:p>
        </w:tc>
      </w:tr>
      <w:tr w:rsidR="002A2FA2" w:rsidRPr="00025CBF" w14:paraId="342788B1" w14:textId="77777777" w:rsidTr="001F0E6A">
        <w:trPr>
          <w:trHeight w:val="443"/>
        </w:trPr>
        <w:tc>
          <w:tcPr>
            <w:tcW w:w="445" w:type="dxa"/>
            <w:tcBorders>
              <w:top w:val="single" w:sz="36" w:space="0" w:color="E4E4E4"/>
              <w:bottom w:val="single" w:sz="36" w:space="0" w:color="E4E4E4"/>
              <w:right w:val="nil"/>
            </w:tcBorders>
          </w:tcPr>
          <w:p w14:paraId="74898CC2" w14:textId="77777777" w:rsidR="002A2FA2" w:rsidRPr="009E3648" w:rsidRDefault="002A2FA2" w:rsidP="002A2FA2">
            <w:pPr>
              <w:pStyle w:val="TableParagraph"/>
              <w:spacing w:before="42"/>
              <w:ind w:left="70"/>
              <w:jc w:val="left"/>
              <w:rPr>
                <w:sz w:val="20"/>
                <w:szCs w:val="20"/>
              </w:rPr>
            </w:pPr>
            <w:r w:rsidRPr="009E3648">
              <w:rPr>
                <w:spacing w:val="-5"/>
                <w:sz w:val="20"/>
                <w:szCs w:val="20"/>
              </w:rPr>
              <w:t>7.</w:t>
            </w:r>
          </w:p>
        </w:tc>
        <w:tc>
          <w:tcPr>
            <w:tcW w:w="4004" w:type="dxa"/>
            <w:tcBorders>
              <w:top w:val="single" w:sz="36" w:space="0" w:color="E4E4E4"/>
              <w:left w:val="nil"/>
              <w:bottom w:val="single" w:sz="36" w:space="0" w:color="E4E4E4"/>
            </w:tcBorders>
          </w:tcPr>
          <w:p w14:paraId="5BE9F725" w14:textId="77777777" w:rsidR="002A2FA2" w:rsidRPr="009E3648" w:rsidRDefault="002A2FA2" w:rsidP="002A2FA2">
            <w:pPr>
              <w:pStyle w:val="TableParagraph"/>
              <w:spacing w:before="32"/>
              <w:ind w:right="40"/>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j’ai</w:t>
            </w:r>
            <w:r w:rsidRPr="009E3648">
              <w:rPr>
                <w:spacing w:val="-4"/>
                <w:sz w:val="20"/>
                <w:szCs w:val="20"/>
                <w:lang w:val="fr-FR"/>
              </w:rPr>
              <w:t xml:space="preserve"> </w:t>
            </w:r>
            <w:r w:rsidRPr="009E3648">
              <w:rPr>
                <w:sz w:val="20"/>
                <w:szCs w:val="20"/>
                <w:lang w:val="fr-FR"/>
              </w:rPr>
              <w:t>eu</w:t>
            </w:r>
            <w:r w:rsidRPr="009E3648">
              <w:rPr>
                <w:spacing w:val="-3"/>
                <w:sz w:val="20"/>
                <w:szCs w:val="20"/>
                <w:lang w:val="fr-FR"/>
              </w:rPr>
              <w:t xml:space="preserve"> </w:t>
            </w:r>
            <w:r w:rsidRPr="009E3648">
              <w:rPr>
                <w:sz w:val="20"/>
                <w:szCs w:val="20"/>
                <w:lang w:val="fr-FR"/>
              </w:rPr>
              <w:t>peur</w:t>
            </w:r>
            <w:r w:rsidRPr="009E3648">
              <w:rPr>
                <w:spacing w:val="-4"/>
                <w:sz w:val="20"/>
                <w:szCs w:val="20"/>
                <w:lang w:val="fr-FR"/>
              </w:rPr>
              <w:t xml:space="preserve"> </w:t>
            </w:r>
            <w:r w:rsidRPr="009E3648">
              <w:rPr>
                <w:sz w:val="20"/>
                <w:szCs w:val="20"/>
                <w:lang w:val="fr-FR"/>
              </w:rPr>
              <w:t>d’avoir</w:t>
            </w:r>
            <w:r w:rsidRPr="009E3648">
              <w:rPr>
                <w:spacing w:val="-3"/>
                <w:sz w:val="20"/>
                <w:szCs w:val="20"/>
                <w:lang w:val="fr-FR"/>
              </w:rPr>
              <w:t xml:space="preserve"> </w:t>
            </w:r>
            <w:r w:rsidRPr="009E3648">
              <w:rPr>
                <w:sz w:val="20"/>
                <w:szCs w:val="20"/>
                <w:lang w:val="fr-FR"/>
              </w:rPr>
              <w:t>des</w:t>
            </w:r>
            <w:r w:rsidRPr="009E3648">
              <w:rPr>
                <w:spacing w:val="-4"/>
                <w:sz w:val="20"/>
                <w:szCs w:val="20"/>
                <w:lang w:val="fr-FR"/>
              </w:rPr>
              <w:t xml:space="preserve"> </w:t>
            </w:r>
            <w:r w:rsidRPr="009E3648">
              <w:rPr>
                <w:spacing w:val="-2"/>
                <w:sz w:val="20"/>
                <w:szCs w:val="20"/>
                <w:lang w:val="fr-FR"/>
              </w:rPr>
              <w:t>saignements</w:t>
            </w:r>
          </w:p>
        </w:tc>
        <w:permStart w:id="1326338421" w:edGrp="everyone"/>
        <w:tc>
          <w:tcPr>
            <w:tcW w:w="1036" w:type="dxa"/>
            <w:tcBorders>
              <w:top w:val="single" w:sz="36" w:space="0" w:color="E4E4E4"/>
              <w:bottom w:val="single" w:sz="36" w:space="0" w:color="E4E4E4"/>
            </w:tcBorders>
            <w:vAlign w:val="center"/>
          </w:tcPr>
          <w:p w14:paraId="39BB2C45" w14:textId="18153C59" w:rsidR="002A2FA2" w:rsidRPr="009E3648" w:rsidRDefault="00BE01E2" w:rsidP="002A2FA2">
            <w:pPr>
              <w:pStyle w:val="TableParagraph"/>
              <w:spacing w:before="99"/>
              <w:rPr>
                <w:sz w:val="20"/>
                <w:szCs w:val="20"/>
              </w:rPr>
            </w:pPr>
            <w:sdt>
              <w:sdtPr>
                <w:id w:val="-8024654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26338421"/>
            <w:r w:rsidR="002A2FA2">
              <w:t xml:space="preserve"> </w:t>
            </w:r>
          </w:p>
        </w:tc>
        <w:permStart w:id="534399097" w:edGrp="everyone"/>
        <w:tc>
          <w:tcPr>
            <w:tcW w:w="1037" w:type="dxa"/>
            <w:tcBorders>
              <w:top w:val="single" w:sz="36" w:space="0" w:color="E4E4E4"/>
              <w:bottom w:val="single" w:sz="36" w:space="0" w:color="E4E4E4"/>
            </w:tcBorders>
            <w:vAlign w:val="center"/>
          </w:tcPr>
          <w:p w14:paraId="5C9E2722" w14:textId="142EDA38" w:rsidR="002A2FA2" w:rsidRPr="009E3648" w:rsidRDefault="00BE01E2" w:rsidP="002A2FA2">
            <w:pPr>
              <w:pStyle w:val="TableParagraph"/>
              <w:spacing w:before="99"/>
              <w:ind w:left="18"/>
              <w:rPr>
                <w:sz w:val="20"/>
                <w:szCs w:val="20"/>
              </w:rPr>
            </w:pPr>
            <w:sdt>
              <w:sdtPr>
                <w:id w:val="14723181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34399097"/>
            <w:r w:rsidR="002A2FA2">
              <w:t xml:space="preserve"> </w:t>
            </w:r>
          </w:p>
        </w:tc>
        <w:permStart w:id="1358120055" w:edGrp="everyone"/>
        <w:tc>
          <w:tcPr>
            <w:tcW w:w="1037" w:type="dxa"/>
            <w:tcBorders>
              <w:top w:val="single" w:sz="36" w:space="0" w:color="E4E4E4"/>
              <w:bottom w:val="single" w:sz="36" w:space="0" w:color="E4E4E4"/>
            </w:tcBorders>
            <w:vAlign w:val="center"/>
          </w:tcPr>
          <w:p w14:paraId="3A503BE9" w14:textId="3DBC69DA" w:rsidR="002A2FA2" w:rsidRPr="009E3648" w:rsidRDefault="00BE01E2" w:rsidP="002A2FA2">
            <w:pPr>
              <w:pStyle w:val="TableParagraph"/>
              <w:spacing w:before="99"/>
              <w:ind w:left="20"/>
              <w:rPr>
                <w:sz w:val="20"/>
                <w:szCs w:val="20"/>
              </w:rPr>
            </w:pPr>
            <w:sdt>
              <w:sdtPr>
                <w:id w:val="14296262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58120055"/>
            <w:r w:rsidR="002A2FA2">
              <w:t xml:space="preserve"> </w:t>
            </w:r>
          </w:p>
        </w:tc>
        <w:permStart w:id="36115129" w:edGrp="everyone"/>
        <w:tc>
          <w:tcPr>
            <w:tcW w:w="1037" w:type="dxa"/>
            <w:tcBorders>
              <w:top w:val="single" w:sz="36" w:space="0" w:color="E4E4E4"/>
              <w:bottom w:val="single" w:sz="36" w:space="0" w:color="E4E4E4"/>
            </w:tcBorders>
            <w:vAlign w:val="center"/>
          </w:tcPr>
          <w:p w14:paraId="33173D73" w14:textId="35C3AEB7" w:rsidR="002A2FA2" w:rsidRPr="009E3648" w:rsidRDefault="00BE01E2" w:rsidP="002A2FA2">
            <w:pPr>
              <w:pStyle w:val="TableParagraph"/>
              <w:spacing w:before="99"/>
              <w:ind w:left="22"/>
              <w:rPr>
                <w:sz w:val="20"/>
                <w:szCs w:val="20"/>
              </w:rPr>
            </w:pPr>
            <w:sdt>
              <w:sdtPr>
                <w:id w:val="13186904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6115129"/>
            <w:r w:rsidR="002A2FA2">
              <w:t xml:space="preserve"> </w:t>
            </w:r>
          </w:p>
        </w:tc>
        <w:permStart w:id="868250195" w:edGrp="everyone"/>
        <w:tc>
          <w:tcPr>
            <w:tcW w:w="1037" w:type="dxa"/>
            <w:tcBorders>
              <w:top w:val="single" w:sz="36" w:space="0" w:color="E4E4E4"/>
              <w:bottom w:val="single" w:sz="36" w:space="0" w:color="E4E4E4"/>
            </w:tcBorders>
            <w:vAlign w:val="center"/>
          </w:tcPr>
          <w:p w14:paraId="1D9D3C85" w14:textId="18292CD7" w:rsidR="002A2FA2" w:rsidRPr="009E3648" w:rsidRDefault="00BE01E2" w:rsidP="002A2FA2">
            <w:pPr>
              <w:pStyle w:val="TableParagraph"/>
              <w:spacing w:before="99"/>
              <w:ind w:left="24"/>
              <w:rPr>
                <w:sz w:val="20"/>
                <w:szCs w:val="20"/>
              </w:rPr>
            </w:pPr>
            <w:sdt>
              <w:sdtPr>
                <w:id w:val="-4963427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68250195"/>
            <w:r w:rsidR="002A2FA2">
              <w:t xml:space="preserve"> </w:t>
            </w:r>
          </w:p>
        </w:tc>
      </w:tr>
      <w:tr w:rsidR="002A2FA2" w:rsidRPr="00025CBF" w14:paraId="70F431E1" w14:textId="77777777" w:rsidTr="001F0E6A">
        <w:trPr>
          <w:trHeight w:val="448"/>
        </w:trPr>
        <w:tc>
          <w:tcPr>
            <w:tcW w:w="445" w:type="dxa"/>
            <w:tcBorders>
              <w:top w:val="single" w:sz="36" w:space="0" w:color="E4E4E4"/>
              <w:bottom w:val="single" w:sz="4" w:space="0" w:color="000000"/>
              <w:right w:val="nil"/>
            </w:tcBorders>
          </w:tcPr>
          <w:p w14:paraId="6BB3C7FD" w14:textId="77777777" w:rsidR="002A2FA2" w:rsidRPr="009E3648" w:rsidRDefault="002A2FA2" w:rsidP="002A2FA2">
            <w:pPr>
              <w:pStyle w:val="TableParagraph"/>
              <w:spacing w:before="43"/>
              <w:ind w:left="70"/>
              <w:jc w:val="left"/>
              <w:rPr>
                <w:sz w:val="20"/>
                <w:szCs w:val="20"/>
              </w:rPr>
            </w:pPr>
            <w:r w:rsidRPr="009E3648">
              <w:rPr>
                <w:spacing w:val="-5"/>
                <w:sz w:val="20"/>
                <w:szCs w:val="20"/>
              </w:rPr>
              <w:t>8.</w:t>
            </w:r>
          </w:p>
        </w:tc>
        <w:tc>
          <w:tcPr>
            <w:tcW w:w="4004" w:type="dxa"/>
            <w:tcBorders>
              <w:top w:val="single" w:sz="36" w:space="0" w:color="E4E4E4"/>
              <w:left w:val="nil"/>
              <w:bottom w:val="single" w:sz="4" w:space="0" w:color="000000"/>
            </w:tcBorders>
          </w:tcPr>
          <w:p w14:paraId="6B0C1F02" w14:textId="77777777" w:rsidR="002A2FA2" w:rsidRPr="009E3648" w:rsidRDefault="002A2FA2" w:rsidP="002A2FA2">
            <w:pPr>
              <w:pStyle w:val="TableParagraph"/>
              <w:spacing w:before="32"/>
              <w:ind w:right="77"/>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je</w:t>
            </w:r>
            <w:r w:rsidRPr="009E3648">
              <w:rPr>
                <w:spacing w:val="-3"/>
                <w:sz w:val="20"/>
                <w:szCs w:val="20"/>
                <w:lang w:val="fr-FR"/>
              </w:rPr>
              <w:t xml:space="preserve"> </w:t>
            </w:r>
            <w:r w:rsidRPr="009E3648">
              <w:rPr>
                <w:sz w:val="20"/>
                <w:szCs w:val="20"/>
                <w:lang w:val="fr-FR"/>
              </w:rPr>
              <w:t>me</w:t>
            </w:r>
            <w:r w:rsidRPr="009E3648">
              <w:rPr>
                <w:spacing w:val="-4"/>
                <w:sz w:val="20"/>
                <w:szCs w:val="20"/>
                <w:lang w:val="fr-FR"/>
              </w:rPr>
              <w:t xml:space="preserve"> </w:t>
            </w:r>
            <w:r w:rsidRPr="009E3648">
              <w:rPr>
                <w:sz w:val="20"/>
                <w:szCs w:val="20"/>
                <w:lang w:val="fr-FR"/>
              </w:rPr>
              <w:t>suis</w:t>
            </w:r>
            <w:r w:rsidRPr="009E3648">
              <w:rPr>
                <w:spacing w:val="-3"/>
                <w:sz w:val="20"/>
                <w:szCs w:val="20"/>
                <w:lang w:val="fr-FR"/>
              </w:rPr>
              <w:t xml:space="preserve"> </w:t>
            </w:r>
            <w:r w:rsidRPr="009E3648">
              <w:rPr>
                <w:sz w:val="20"/>
                <w:szCs w:val="20"/>
                <w:lang w:val="fr-FR"/>
              </w:rPr>
              <w:t>senti</w:t>
            </w:r>
            <w:r w:rsidRPr="009E3648">
              <w:rPr>
                <w:spacing w:val="-4"/>
                <w:sz w:val="20"/>
                <w:szCs w:val="20"/>
                <w:lang w:val="fr-FR"/>
              </w:rPr>
              <w:t xml:space="preserve"> </w:t>
            </w:r>
            <w:r w:rsidRPr="009E3648">
              <w:rPr>
                <w:sz w:val="20"/>
                <w:szCs w:val="20"/>
                <w:lang w:val="fr-FR"/>
              </w:rPr>
              <w:t>exclu</w:t>
            </w:r>
            <w:r w:rsidRPr="009E3648">
              <w:rPr>
                <w:spacing w:val="-3"/>
                <w:sz w:val="20"/>
                <w:szCs w:val="20"/>
                <w:lang w:val="fr-FR"/>
              </w:rPr>
              <w:t xml:space="preserve"> </w:t>
            </w:r>
            <w:r w:rsidRPr="009E3648">
              <w:rPr>
                <w:sz w:val="20"/>
                <w:szCs w:val="20"/>
                <w:lang w:val="fr-FR"/>
              </w:rPr>
              <w:t>par</w:t>
            </w:r>
            <w:r w:rsidRPr="009E3648">
              <w:rPr>
                <w:spacing w:val="-4"/>
                <w:sz w:val="20"/>
                <w:szCs w:val="20"/>
                <w:lang w:val="fr-FR"/>
              </w:rPr>
              <w:t xml:space="preserve"> </w:t>
            </w:r>
            <w:r w:rsidRPr="009E3648">
              <w:rPr>
                <w:sz w:val="20"/>
                <w:szCs w:val="20"/>
                <w:lang w:val="fr-FR"/>
              </w:rPr>
              <w:t>mes</w:t>
            </w:r>
            <w:r w:rsidRPr="009E3648">
              <w:rPr>
                <w:spacing w:val="-3"/>
                <w:sz w:val="20"/>
                <w:szCs w:val="20"/>
                <w:lang w:val="fr-FR"/>
              </w:rPr>
              <w:t xml:space="preserve"> </w:t>
            </w:r>
            <w:r w:rsidRPr="009E3648">
              <w:rPr>
                <w:spacing w:val="-4"/>
                <w:sz w:val="20"/>
                <w:szCs w:val="20"/>
                <w:lang w:val="fr-FR"/>
              </w:rPr>
              <w:t>amis</w:t>
            </w:r>
          </w:p>
        </w:tc>
        <w:permStart w:id="1995315914" w:edGrp="everyone"/>
        <w:tc>
          <w:tcPr>
            <w:tcW w:w="1036" w:type="dxa"/>
            <w:tcBorders>
              <w:top w:val="single" w:sz="36" w:space="0" w:color="E4E4E4"/>
              <w:bottom w:val="single" w:sz="4" w:space="0" w:color="000000"/>
            </w:tcBorders>
            <w:vAlign w:val="center"/>
          </w:tcPr>
          <w:p w14:paraId="4B0E715C" w14:textId="50F0184C" w:rsidR="002A2FA2" w:rsidRPr="009E3648" w:rsidRDefault="00BE01E2" w:rsidP="002A2FA2">
            <w:pPr>
              <w:pStyle w:val="TableParagraph"/>
              <w:spacing w:before="100"/>
              <w:rPr>
                <w:sz w:val="20"/>
                <w:szCs w:val="20"/>
              </w:rPr>
            </w:pPr>
            <w:sdt>
              <w:sdtPr>
                <w:id w:val="-12626763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95315914"/>
            <w:r w:rsidR="002A2FA2">
              <w:t xml:space="preserve"> </w:t>
            </w:r>
          </w:p>
        </w:tc>
        <w:permStart w:id="852245965" w:edGrp="everyone"/>
        <w:tc>
          <w:tcPr>
            <w:tcW w:w="1037" w:type="dxa"/>
            <w:tcBorders>
              <w:top w:val="single" w:sz="36" w:space="0" w:color="E4E4E4"/>
              <w:bottom w:val="single" w:sz="4" w:space="0" w:color="000000"/>
            </w:tcBorders>
            <w:vAlign w:val="center"/>
          </w:tcPr>
          <w:p w14:paraId="041FA3FA" w14:textId="0068473C" w:rsidR="002A2FA2" w:rsidRPr="009E3648" w:rsidRDefault="00BE01E2" w:rsidP="002A2FA2">
            <w:pPr>
              <w:pStyle w:val="TableParagraph"/>
              <w:spacing w:before="100"/>
              <w:ind w:left="18"/>
              <w:rPr>
                <w:sz w:val="20"/>
                <w:szCs w:val="20"/>
              </w:rPr>
            </w:pPr>
            <w:sdt>
              <w:sdtPr>
                <w:id w:val="-20523704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52245965"/>
            <w:r w:rsidR="002A2FA2">
              <w:t xml:space="preserve"> </w:t>
            </w:r>
          </w:p>
        </w:tc>
        <w:permStart w:id="674846239" w:edGrp="everyone"/>
        <w:tc>
          <w:tcPr>
            <w:tcW w:w="1037" w:type="dxa"/>
            <w:tcBorders>
              <w:top w:val="single" w:sz="36" w:space="0" w:color="E4E4E4"/>
              <w:bottom w:val="single" w:sz="4" w:space="0" w:color="000000"/>
            </w:tcBorders>
            <w:vAlign w:val="center"/>
          </w:tcPr>
          <w:p w14:paraId="4CE26138" w14:textId="4FCF008F" w:rsidR="002A2FA2" w:rsidRPr="009E3648" w:rsidRDefault="00BE01E2" w:rsidP="002A2FA2">
            <w:pPr>
              <w:pStyle w:val="TableParagraph"/>
              <w:spacing w:before="100"/>
              <w:ind w:left="20"/>
              <w:rPr>
                <w:sz w:val="20"/>
                <w:szCs w:val="20"/>
              </w:rPr>
            </w:pPr>
            <w:sdt>
              <w:sdtPr>
                <w:id w:val="-5011999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74846239"/>
            <w:r w:rsidR="002A2FA2">
              <w:t xml:space="preserve"> </w:t>
            </w:r>
          </w:p>
        </w:tc>
        <w:permStart w:id="596911210" w:edGrp="everyone"/>
        <w:tc>
          <w:tcPr>
            <w:tcW w:w="1037" w:type="dxa"/>
            <w:tcBorders>
              <w:top w:val="single" w:sz="36" w:space="0" w:color="E4E4E4"/>
              <w:bottom w:val="single" w:sz="4" w:space="0" w:color="000000"/>
            </w:tcBorders>
            <w:vAlign w:val="center"/>
          </w:tcPr>
          <w:p w14:paraId="23B8926A" w14:textId="2B2F0539" w:rsidR="002A2FA2" w:rsidRPr="009E3648" w:rsidRDefault="00BE01E2" w:rsidP="002A2FA2">
            <w:pPr>
              <w:pStyle w:val="TableParagraph"/>
              <w:spacing w:before="100"/>
              <w:ind w:left="22"/>
              <w:rPr>
                <w:sz w:val="20"/>
                <w:szCs w:val="20"/>
              </w:rPr>
            </w:pPr>
            <w:sdt>
              <w:sdtPr>
                <w:id w:val="4249202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96911210"/>
            <w:r w:rsidR="002A2FA2">
              <w:t xml:space="preserve"> </w:t>
            </w:r>
          </w:p>
        </w:tc>
        <w:permStart w:id="400099094" w:edGrp="everyone"/>
        <w:tc>
          <w:tcPr>
            <w:tcW w:w="1037" w:type="dxa"/>
            <w:tcBorders>
              <w:top w:val="single" w:sz="36" w:space="0" w:color="E4E4E4"/>
              <w:bottom w:val="single" w:sz="4" w:space="0" w:color="000000"/>
            </w:tcBorders>
            <w:vAlign w:val="center"/>
          </w:tcPr>
          <w:p w14:paraId="7AD5A3A7" w14:textId="1277DE7F" w:rsidR="002A2FA2" w:rsidRPr="009E3648" w:rsidRDefault="00BE01E2" w:rsidP="002A2FA2">
            <w:pPr>
              <w:pStyle w:val="TableParagraph"/>
              <w:spacing w:before="100"/>
              <w:ind w:left="24"/>
              <w:rPr>
                <w:sz w:val="20"/>
                <w:szCs w:val="20"/>
              </w:rPr>
            </w:pPr>
            <w:sdt>
              <w:sdtPr>
                <w:id w:val="-4257307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00099094"/>
            <w:r w:rsidR="002A2FA2">
              <w:t xml:space="preserve"> </w:t>
            </w:r>
          </w:p>
        </w:tc>
      </w:tr>
    </w:tbl>
    <w:p w14:paraId="17197E4F" w14:textId="77777777" w:rsidR="000233F5" w:rsidRPr="000233F5" w:rsidRDefault="00D358A0" w:rsidP="00D358A0">
      <w:pPr>
        <w:tabs>
          <w:tab w:val="left" w:pos="956"/>
          <w:tab w:val="left" w:pos="9842"/>
        </w:tabs>
        <w:ind w:left="143"/>
        <w:rPr>
          <w:rFonts w:cs="Arial"/>
          <w:color w:val="000000"/>
          <w:sz w:val="20"/>
          <w:szCs w:val="20"/>
          <w:shd w:val="clear" w:color="auto" w:fill="C0C0C0"/>
        </w:rPr>
      </w:pPr>
      <w:r w:rsidRPr="009E3648">
        <w:rPr>
          <w:rFonts w:cs="Arial"/>
          <w:color w:val="000000"/>
          <w:sz w:val="20"/>
          <w:szCs w:val="20"/>
          <w:shd w:val="clear" w:color="auto" w:fill="C0C0C0"/>
        </w:rPr>
        <w:tab/>
      </w:r>
    </w:p>
    <w:tbl>
      <w:tblPr>
        <w:tblStyle w:val="Grilledutableau"/>
        <w:tblW w:w="5000" w:type="pct"/>
        <w:tblLook w:val="04A0" w:firstRow="1" w:lastRow="0" w:firstColumn="1" w:lastColumn="0" w:noHBand="0" w:noVBand="1"/>
      </w:tblPr>
      <w:tblGrid>
        <w:gridCol w:w="10060"/>
      </w:tblGrid>
      <w:tr w:rsidR="000233F5" w:rsidRPr="00F02A35" w14:paraId="73E86093"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32B20EA3" w14:textId="2C496246" w:rsidR="000233F5" w:rsidRPr="00F02A35" w:rsidRDefault="000233F5" w:rsidP="009E3648">
            <w:pPr>
              <w:jc w:val="center"/>
              <w:rPr>
                <w:rFonts w:cs="Arial"/>
                <w:sz w:val="20"/>
                <w:szCs w:val="20"/>
              </w:rPr>
            </w:pPr>
            <w:r w:rsidRPr="00F02A35">
              <w:rPr>
                <w:rFonts w:cs="Arial"/>
                <w:color w:val="000000"/>
                <w:sz w:val="20"/>
                <w:szCs w:val="20"/>
                <w:shd w:val="clear" w:color="auto" w:fill="C0C0C0"/>
              </w:rPr>
              <w:t>En</w:t>
            </w:r>
            <w:r w:rsidRPr="00F02A35">
              <w:rPr>
                <w:rFonts w:cs="Arial"/>
                <w:color w:val="000000"/>
                <w:spacing w:val="-14"/>
                <w:sz w:val="20"/>
                <w:szCs w:val="20"/>
                <w:shd w:val="clear" w:color="auto" w:fill="C0C0C0"/>
              </w:rPr>
              <w:t xml:space="preserve"> </w:t>
            </w:r>
            <w:r w:rsidRPr="00F02A35">
              <w:rPr>
                <w:rFonts w:cs="Arial"/>
                <w:color w:val="000000"/>
                <w:sz w:val="20"/>
                <w:szCs w:val="20"/>
                <w:shd w:val="clear" w:color="auto" w:fill="C0C0C0"/>
              </w:rPr>
              <w:t>quoi</w:t>
            </w:r>
            <w:r w:rsidRPr="00F02A35">
              <w:rPr>
                <w:rFonts w:cs="Arial"/>
                <w:color w:val="000000"/>
                <w:spacing w:val="-8"/>
                <w:sz w:val="20"/>
                <w:szCs w:val="20"/>
                <w:shd w:val="clear" w:color="auto" w:fill="C0C0C0"/>
              </w:rPr>
              <w:t xml:space="preserve"> </w:t>
            </w:r>
            <w:r w:rsidRPr="00F02A35">
              <w:rPr>
                <w:rFonts w:cs="Arial"/>
                <w:color w:val="000000"/>
                <w:sz w:val="20"/>
                <w:szCs w:val="20"/>
                <w:shd w:val="clear" w:color="auto" w:fill="C0C0C0"/>
              </w:rPr>
              <w:t>l’hémophilie</w:t>
            </w:r>
            <w:r w:rsidRPr="00F02A35">
              <w:rPr>
                <w:rFonts w:cs="Arial"/>
                <w:color w:val="000000"/>
                <w:spacing w:val="-7"/>
                <w:sz w:val="20"/>
                <w:szCs w:val="20"/>
                <w:shd w:val="clear" w:color="auto" w:fill="C0C0C0"/>
              </w:rPr>
              <w:t xml:space="preserve"> </w:t>
            </w:r>
            <w:r w:rsidRPr="00F02A35">
              <w:rPr>
                <w:rFonts w:cs="Arial"/>
                <w:color w:val="000000"/>
                <w:sz w:val="20"/>
                <w:szCs w:val="20"/>
                <w:shd w:val="clear" w:color="auto" w:fill="C0C0C0"/>
              </w:rPr>
              <w:t>a</w:t>
            </w:r>
            <w:r>
              <w:rPr>
                <w:rFonts w:cs="Arial"/>
                <w:color w:val="000000"/>
                <w:sz w:val="20"/>
                <w:szCs w:val="20"/>
                <w:shd w:val="clear" w:color="auto" w:fill="C0C0C0"/>
              </w:rPr>
              <w:t>-</w:t>
            </w:r>
            <w:r w:rsidRPr="00F02A35">
              <w:rPr>
                <w:rFonts w:cs="Arial"/>
                <w:color w:val="000000"/>
                <w:sz w:val="20"/>
                <w:szCs w:val="20"/>
                <w:shd w:val="clear" w:color="auto" w:fill="C0C0C0"/>
              </w:rPr>
              <w:t>t</w:t>
            </w:r>
            <w:r>
              <w:rPr>
                <w:rFonts w:cs="Arial"/>
                <w:color w:val="000000"/>
                <w:sz w:val="20"/>
                <w:szCs w:val="20"/>
                <w:shd w:val="clear" w:color="auto" w:fill="C0C0C0"/>
              </w:rPr>
              <w:t>-</w:t>
            </w:r>
            <w:r w:rsidRPr="00F02A35">
              <w:rPr>
                <w:rFonts w:cs="Arial"/>
                <w:color w:val="000000"/>
                <w:sz w:val="20"/>
                <w:szCs w:val="20"/>
                <w:shd w:val="clear" w:color="auto" w:fill="C0C0C0"/>
              </w:rPr>
              <w:t>elle</w:t>
            </w:r>
            <w:r w:rsidRPr="00F02A35">
              <w:rPr>
                <w:rFonts w:cs="Arial"/>
                <w:color w:val="000000"/>
                <w:spacing w:val="-7"/>
                <w:sz w:val="20"/>
                <w:szCs w:val="20"/>
                <w:shd w:val="clear" w:color="auto" w:fill="C0C0C0"/>
              </w:rPr>
              <w:t xml:space="preserve"> </w:t>
            </w:r>
            <w:r w:rsidRPr="00F02A35">
              <w:rPr>
                <w:rFonts w:cs="Arial"/>
                <w:color w:val="000000"/>
                <w:sz w:val="20"/>
                <w:szCs w:val="20"/>
                <w:shd w:val="clear" w:color="auto" w:fill="C0C0C0"/>
              </w:rPr>
              <w:t>changé</w:t>
            </w:r>
            <w:r w:rsidRPr="00F02A35">
              <w:rPr>
                <w:rFonts w:cs="Arial"/>
                <w:color w:val="000000"/>
                <w:spacing w:val="-8"/>
                <w:sz w:val="20"/>
                <w:szCs w:val="20"/>
                <w:shd w:val="clear" w:color="auto" w:fill="C0C0C0"/>
              </w:rPr>
              <w:t xml:space="preserve"> </w:t>
            </w:r>
            <w:r w:rsidRPr="00F02A35">
              <w:rPr>
                <w:rFonts w:cs="Arial"/>
                <w:color w:val="000000"/>
                <w:sz w:val="20"/>
                <w:szCs w:val="20"/>
                <w:shd w:val="clear" w:color="auto" w:fill="C0C0C0"/>
              </w:rPr>
              <w:t>la</w:t>
            </w:r>
            <w:r w:rsidRPr="00F02A35">
              <w:rPr>
                <w:rFonts w:cs="Arial"/>
                <w:color w:val="000000"/>
                <w:spacing w:val="21"/>
                <w:sz w:val="20"/>
                <w:szCs w:val="20"/>
                <w:shd w:val="clear" w:color="auto" w:fill="C0C0C0"/>
              </w:rPr>
              <w:t xml:space="preserve"> </w:t>
            </w:r>
            <w:r w:rsidRPr="00F02A35">
              <w:rPr>
                <w:rFonts w:cs="Arial"/>
                <w:color w:val="000000"/>
                <w:sz w:val="20"/>
                <w:szCs w:val="20"/>
                <w:shd w:val="clear" w:color="auto" w:fill="C0C0C0"/>
              </w:rPr>
              <w:t>FAÇON</w:t>
            </w:r>
            <w:r w:rsidRPr="00F02A35">
              <w:rPr>
                <w:rFonts w:cs="Arial"/>
                <w:color w:val="000000"/>
                <w:spacing w:val="-10"/>
                <w:sz w:val="20"/>
                <w:szCs w:val="20"/>
                <w:shd w:val="clear" w:color="auto" w:fill="C0C0C0"/>
              </w:rPr>
              <w:t xml:space="preserve"> </w:t>
            </w:r>
            <w:r w:rsidRPr="00F02A35">
              <w:rPr>
                <w:rFonts w:cs="Arial"/>
                <w:color w:val="000000"/>
                <w:sz w:val="20"/>
                <w:szCs w:val="20"/>
                <w:shd w:val="clear" w:color="auto" w:fill="C0C0C0"/>
              </w:rPr>
              <w:t>DONT</w:t>
            </w:r>
            <w:r w:rsidRPr="00F02A35">
              <w:rPr>
                <w:rFonts w:cs="Arial"/>
                <w:color w:val="000000"/>
                <w:spacing w:val="-11"/>
                <w:sz w:val="20"/>
                <w:szCs w:val="20"/>
                <w:shd w:val="clear" w:color="auto" w:fill="C0C0C0"/>
              </w:rPr>
              <w:t xml:space="preserve"> </w:t>
            </w:r>
            <w:r w:rsidRPr="00F02A35">
              <w:rPr>
                <w:rFonts w:cs="Arial"/>
                <w:color w:val="000000"/>
                <w:sz w:val="20"/>
                <w:szCs w:val="20"/>
                <w:shd w:val="clear" w:color="auto" w:fill="C0C0C0"/>
              </w:rPr>
              <w:t>TU</w:t>
            </w:r>
            <w:r w:rsidRPr="00F02A35">
              <w:rPr>
                <w:rFonts w:cs="Arial"/>
                <w:color w:val="000000"/>
                <w:spacing w:val="-10"/>
                <w:sz w:val="20"/>
                <w:szCs w:val="20"/>
                <w:shd w:val="clear" w:color="auto" w:fill="C0C0C0"/>
              </w:rPr>
              <w:t xml:space="preserve"> </w:t>
            </w:r>
            <w:r w:rsidRPr="00F02A35">
              <w:rPr>
                <w:rFonts w:cs="Arial"/>
                <w:color w:val="000000"/>
                <w:sz w:val="20"/>
                <w:szCs w:val="20"/>
                <w:shd w:val="clear" w:color="auto" w:fill="C0C0C0"/>
              </w:rPr>
              <w:t>TE</w:t>
            </w:r>
            <w:r w:rsidRPr="00F02A35">
              <w:rPr>
                <w:rFonts w:cs="Arial"/>
                <w:color w:val="000000"/>
                <w:spacing w:val="-10"/>
                <w:sz w:val="20"/>
                <w:szCs w:val="20"/>
                <w:shd w:val="clear" w:color="auto" w:fill="C0C0C0"/>
              </w:rPr>
              <w:t xml:space="preserve"> </w:t>
            </w:r>
            <w:r w:rsidRPr="00F02A35">
              <w:rPr>
                <w:rFonts w:cs="Arial"/>
                <w:color w:val="000000"/>
                <w:sz w:val="20"/>
                <w:szCs w:val="20"/>
                <w:shd w:val="clear" w:color="auto" w:fill="C0C0C0"/>
              </w:rPr>
              <w:t>VOIS</w:t>
            </w:r>
            <w:r w:rsidRPr="00F02A35">
              <w:rPr>
                <w:rFonts w:cs="Arial"/>
                <w:color w:val="000000"/>
                <w:spacing w:val="-36"/>
                <w:sz w:val="20"/>
                <w:szCs w:val="20"/>
                <w:shd w:val="clear" w:color="auto" w:fill="C0C0C0"/>
              </w:rPr>
              <w:t xml:space="preserve"> </w:t>
            </w:r>
            <w:r w:rsidRPr="00F02A35">
              <w:rPr>
                <w:rFonts w:cs="Arial"/>
                <w:color w:val="000000"/>
                <w:spacing w:val="-10"/>
                <w:sz w:val="20"/>
                <w:szCs w:val="20"/>
                <w:shd w:val="clear" w:color="auto" w:fill="C0C0C0"/>
              </w:rPr>
              <w:t>?</w:t>
            </w:r>
          </w:p>
        </w:tc>
      </w:tr>
    </w:tbl>
    <w:p w14:paraId="3D691884" w14:textId="0470E25E" w:rsidR="00D358A0" w:rsidRPr="009E3648" w:rsidRDefault="00D358A0" w:rsidP="009E3648">
      <w:pPr>
        <w:tabs>
          <w:tab w:val="left" w:pos="956"/>
          <w:tab w:val="left" w:pos="9842"/>
        </w:tabs>
        <w:ind w:left="143"/>
        <w:rPr>
          <w:rFonts w:cs="Arial"/>
          <w:sz w:val="20"/>
          <w:szCs w:val="20"/>
        </w:rPr>
      </w:pPr>
      <w:r w:rsidRPr="009E3648">
        <w:rPr>
          <w:rFonts w:cs="Arial"/>
          <w:color w:val="000000"/>
          <w:sz w:val="20"/>
          <w:szCs w:val="20"/>
          <w:shd w:val="clear" w:color="auto" w:fill="C0C0C0"/>
        </w:rPr>
        <w:tab/>
      </w:r>
    </w:p>
    <w:tbl>
      <w:tblPr>
        <w:tblStyle w:val="TableNormal1"/>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2"/>
        <w:gridCol w:w="3939"/>
        <w:gridCol w:w="1037"/>
        <w:gridCol w:w="1038"/>
        <w:gridCol w:w="1038"/>
        <w:gridCol w:w="1038"/>
        <w:gridCol w:w="1038"/>
      </w:tblGrid>
      <w:tr w:rsidR="00D358A0" w:rsidRPr="00025CBF" w14:paraId="3901CC2E" w14:textId="77777777" w:rsidTr="00947A70">
        <w:trPr>
          <w:trHeight w:val="603"/>
        </w:trPr>
        <w:tc>
          <w:tcPr>
            <w:tcW w:w="4441" w:type="dxa"/>
            <w:gridSpan w:val="2"/>
            <w:shd w:val="clear" w:color="auto" w:fill="E4E4E4"/>
          </w:tcPr>
          <w:p w14:paraId="03DE6137" w14:textId="77777777" w:rsidR="00D358A0" w:rsidRPr="009E3648" w:rsidRDefault="00D358A0" w:rsidP="00941FA5">
            <w:pPr>
              <w:pStyle w:val="TableParagraph"/>
              <w:spacing w:before="177"/>
              <w:ind w:left="626"/>
              <w:jc w:val="left"/>
              <w:rPr>
                <w:b/>
                <w:sz w:val="20"/>
                <w:szCs w:val="20"/>
                <w:lang w:val="fr-FR"/>
              </w:rPr>
            </w:pPr>
            <w:r w:rsidRPr="009E3648">
              <w:rPr>
                <w:b/>
                <w:sz w:val="20"/>
                <w:szCs w:val="20"/>
                <w:lang w:val="fr-FR"/>
              </w:rPr>
              <w:t>Au</w:t>
            </w:r>
            <w:r w:rsidRPr="009E3648">
              <w:rPr>
                <w:b/>
                <w:spacing w:val="-5"/>
                <w:sz w:val="20"/>
                <w:szCs w:val="20"/>
                <w:lang w:val="fr-FR"/>
              </w:rPr>
              <w:t xml:space="preserve"> </w:t>
            </w:r>
            <w:bookmarkStart w:id="58" w:name="En_quoi_l’hémophilie_a-t-elle_changé_la_"/>
            <w:bookmarkEnd w:id="58"/>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7" w:type="dxa"/>
            <w:shd w:val="clear" w:color="auto" w:fill="E4E4E4"/>
          </w:tcPr>
          <w:p w14:paraId="0544259E" w14:textId="77777777" w:rsidR="00D358A0" w:rsidRPr="009E3648" w:rsidRDefault="00D358A0" w:rsidP="00941FA5">
            <w:pPr>
              <w:pStyle w:val="TableParagraph"/>
              <w:spacing w:before="172"/>
              <w:ind w:left="27" w:right="16"/>
              <w:rPr>
                <w:sz w:val="20"/>
                <w:szCs w:val="20"/>
              </w:rPr>
            </w:pPr>
            <w:r w:rsidRPr="009E3648">
              <w:rPr>
                <w:spacing w:val="-2"/>
                <w:sz w:val="20"/>
                <w:szCs w:val="20"/>
              </w:rPr>
              <w:t>jamais</w:t>
            </w:r>
          </w:p>
        </w:tc>
        <w:tc>
          <w:tcPr>
            <w:tcW w:w="1038" w:type="dxa"/>
            <w:shd w:val="clear" w:color="auto" w:fill="E4E4E4"/>
          </w:tcPr>
          <w:p w14:paraId="2263DF70" w14:textId="77777777" w:rsidR="00D358A0" w:rsidRPr="009E3648" w:rsidRDefault="00D358A0" w:rsidP="00941FA5">
            <w:pPr>
              <w:pStyle w:val="TableParagraph"/>
              <w:spacing w:before="179"/>
              <w:ind w:left="83" w:right="72"/>
              <w:rPr>
                <w:sz w:val="20"/>
                <w:szCs w:val="20"/>
              </w:rPr>
            </w:pPr>
            <w:r w:rsidRPr="009E3648">
              <w:rPr>
                <w:spacing w:val="-2"/>
                <w:sz w:val="20"/>
                <w:szCs w:val="20"/>
              </w:rPr>
              <w:t>rarement</w:t>
            </w:r>
          </w:p>
        </w:tc>
        <w:tc>
          <w:tcPr>
            <w:tcW w:w="1038" w:type="dxa"/>
            <w:shd w:val="clear" w:color="auto" w:fill="E4E4E4"/>
          </w:tcPr>
          <w:p w14:paraId="6C7F98A3" w14:textId="77777777" w:rsidR="00D358A0" w:rsidRPr="009E3648" w:rsidRDefault="00D358A0" w:rsidP="00941FA5">
            <w:pPr>
              <w:pStyle w:val="TableParagraph"/>
              <w:spacing w:before="172"/>
              <w:ind w:left="83" w:right="72"/>
              <w:rPr>
                <w:sz w:val="20"/>
                <w:szCs w:val="20"/>
              </w:rPr>
            </w:pPr>
            <w:r w:rsidRPr="009E3648">
              <w:rPr>
                <w:spacing w:val="-2"/>
                <w:sz w:val="20"/>
                <w:szCs w:val="20"/>
              </w:rPr>
              <w:t>parfois</w:t>
            </w:r>
          </w:p>
        </w:tc>
        <w:tc>
          <w:tcPr>
            <w:tcW w:w="1038" w:type="dxa"/>
            <w:shd w:val="clear" w:color="auto" w:fill="E4E4E4"/>
          </w:tcPr>
          <w:p w14:paraId="760F93F5" w14:textId="77777777" w:rsidR="00D358A0" w:rsidRPr="009E3648" w:rsidRDefault="00D358A0" w:rsidP="00941FA5">
            <w:pPr>
              <w:pStyle w:val="TableParagraph"/>
              <w:spacing w:before="172"/>
              <w:ind w:left="82" w:right="72"/>
              <w:rPr>
                <w:sz w:val="20"/>
                <w:szCs w:val="20"/>
              </w:rPr>
            </w:pPr>
            <w:r w:rsidRPr="009E3648">
              <w:rPr>
                <w:spacing w:val="-2"/>
                <w:sz w:val="20"/>
                <w:szCs w:val="20"/>
              </w:rPr>
              <w:t>souvent</w:t>
            </w:r>
          </w:p>
        </w:tc>
        <w:tc>
          <w:tcPr>
            <w:tcW w:w="1038" w:type="dxa"/>
            <w:shd w:val="clear" w:color="auto" w:fill="E4E4E4"/>
          </w:tcPr>
          <w:p w14:paraId="4EAC09D3" w14:textId="77777777" w:rsidR="00D358A0" w:rsidRPr="009E3648" w:rsidRDefault="00D358A0" w:rsidP="00941FA5">
            <w:pPr>
              <w:pStyle w:val="TableParagraph"/>
              <w:spacing w:before="172"/>
              <w:ind w:left="83" w:right="72"/>
              <w:rPr>
                <w:sz w:val="20"/>
                <w:szCs w:val="20"/>
              </w:rPr>
            </w:pPr>
            <w:r w:rsidRPr="009E3648">
              <w:rPr>
                <w:spacing w:val="-2"/>
                <w:sz w:val="20"/>
                <w:szCs w:val="20"/>
              </w:rPr>
              <w:t>toujours</w:t>
            </w:r>
          </w:p>
        </w:tc>
      </w:tr>
      <w:tr w:rsidR="002A2FA2" w:rsidRPr="00025CBF" w14:paraId="0D3F813F" w14:textId="77777777" w:rsidTr="007766A1">
        <w:trPr>
          <w:trHeight w:val="579"/>
        </w:trPr>
        <w:tc>
          <w:tcPr>
            <w:tcW w:w="502" w:type="dxa"/>
            <w:tcBorders>
              <w:bottom w:val="single" w:sz="36" w:space="0" w:color="E4E4E4"/>
              <w:right w:val="nil"/>
            </w:tcBorders>
          </w:tcPr>
          <w:p w14:paraId="1502C31A"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39" w:type="dxa"/>
            <w:tcBorders>
              <w:left w:val="nil"/>
              <w:bottom w:val="single" w:sz="36" w:space="0" w:color="E4E4E4"/>
            </w:tcBorders>
          </w:tcPr>
          <w:p w14:paraId="26036D60" w14:textId="77777777" w:rsidR="002A2FA2" w:rsidRPr="009E3648" w:rsidRDefault="002A2FA2" w:rsidP="002A2FA2">
            <w:pPr>
              <w:pStyle w:val="TableParagraph"/>
              <w:spacing w:before="38"/>
              <w:ind w:left="351" w:right="108" w:hanging="220"/>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j’ai</w:t>
            </w:r>
            <w:r w:rsidRPr="009E3648">
              <w:rPr>
                <w:spacing w:val="-6"/>
                <w:sz w:val="20"/>
                <w:szCs w:val="20"/>
                <w:lang w:val="fr-FR"/>
              </w:rPr>
              <w:t xml:space="preserve"> </w:t>
            </w:r>
            <w:r w:rsidRPr="009E3648">
              <w:rPr>
                <w:sz w:val="20"/>
                <w:szCs w:val="20"/>
                <w:lang w:val="fr-FR"/>
              </w:rPr>
              <w:t>envié</w:t>
            </w:r>
            <w:r w:rsidRPr="009E3648">
              <w:rPr>
                <w:spacing w:val="-6"/>
                <w:sz w:val="20"/>
                <w:szCs w:val="20"/>
                <w:lang w:val="fr-FR"/>
              </w:rPr>
              <w:t xml:space="preserve"> </w:t>
            </w:r>
            <w:r w:rsidRPr="009E3648">
              <w:rPr>
                <w:sz w:val="20"/>
                <w:szCs w:val="20"/>
                <w:lang w:val="fr-FR"/>
              </w:rPr>
              <w:t>les</w:t>
            </w:r>
            <w:r w:rsidRPr="009E3648">
              <w:rPr>
                <w:spacing w:val="-6"/>
                <w:sz w:val="20"/>
                <w:szCs w:val="20"/>
                <w:lang w:val="fr-FR"/>
              </w:rPr>
              <w:t xml:space="preserve"> </w:t>
            </w:r>
            <w:r w:rsidRPr="009E3648">
              <w:rPr>
                <w:sz w:val="20"/>
                <w:szCs w:val="20"/>
                <w:lang w:val="fr-FR"/>
              </w:rPr>
              <w:t>garçons</w:t>
            </w:r>
            <w:r w:rsidRPr="009E3648">
              <w:rPr>
                <w:spacing w:val="-6"/>
                <w:sz w:val="20"/>
                <w:szCs w:val="20"/>
                <w:lang w:val="fr-FR"/>
              </w:rPr>
              <w:t xml:space="preserve"> </w:t>
            </w:r>
            <w:r w:rsidRPr="009E3648">
              <w:rPr>
                <w:sz w:val="20"/>
                <w:szCs w:val="20"/>
                <w:lang w:val="fr-FR"/>
              </w:rPr>
              <w:t>de</w:t>
            </w:r>
            <w:r w:rsidRPr="009E3648">
              <w:rPr>
                <w:spacing w:val="-6"/>
                <w:sz w:val="20"/>
                <w:szCs w:val="20"/>
                <w:lang w:val="fr-FR"/>
              </w:rPr>
              <w:t xml:space="preserve"> </w:t>
            </w:r>
            <w:r w:rsidRPr="009E3648">
              <w:rPr>
                <w:sz w:val="20"/>
                <w:szCs w:val="20"/>
                <w:lang w:val="fr-FR"/>
              </w:rPr>
              <w:t>mon</w:t>
            </w:r>
            <w:r w:rsidRPr="009E3648">
              <w:rPr>
                <w:spacing w:val="-6"/>
                <w:sz w:val="20"/>
                <w:szCs w:val="20"/>
                <w:lang w:val="fr-FR"/>
              </w:rPr>
              <w:t xml:space="preserve"> </w:t>
            </w:r>
            <w:r w:rsidRPr="009E3648">
              <w:rPr>
                <w:sz w:val="20"/>
                <w:szCs w:val="20"/>
                <w:lang w:val="fr-FR"/>
              </w:rPr>
              <w:t>âge en bonne santé</w:t>
            </w:r>
          </w:p>
        </w:tc>
        <w:permStart w:id="172177778" w:edGrp="everyone"/>
        <w:tc>
          <w:tcPr>
            <w:tcW w:w="1037" w:type="dxa"/>
            <w:tcBorders>
              <w:bottom w:val="single" w:sz="36" w:space="0" w:color="E4E4E4"/>
            </w:tcBorders>
            <w:vAlign w:val="center"/>
          </w:tcPr>
          <w:p w14:paraId="6C87C6CD" w14:textId="606C5C5C" w:rsidR="002A2FA2" w:rsidRPr="009E3648" w:rsidRDefault="00BE01E2" w:rsidP="002A2FA2">
            <w:pPr>
              <w:pStyle w:val="TableParagraph"/>
              <w:spacing w:before="170"/>
              <w:ind w:left="11"/>
              <w:rPr>
                <w:sz w:val="20"/>
                <w:szCs w:val="20"/>
              </w:rPr>
            </w:pPr>
            <w:sdt>
              <w:sdtPr>
                <w:id w:val="-7744733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2177778"/>
            <w:r w:rsidR="002A2FA2">
              <w:t xml:space="preserve"> </w:t>
            </w:r>
          </w:p>
        </w:tc>
        <w:permStart w:id="338576859" w:edGrp="everyone"/>
        <w:tc>
          <w:tcPr>
            <w:tcW w:w="1038" w:type="dxa"/>
            <w:tcBorders>
              <w:bottom w:val="single" w:sz="36" w:space="0" w:color="E4E4E4"/>
            </w:tcBorders>
            <w:vAlign w:val="center"/>
          </w:tcPr>
          <w:p w14:paraId="2FE298E4" w14:textId="50EB7850" w:rsidR="002A2FA2" w:rsidRPr="009E3648" w:rsidRDefault="00BE01E2" w:rsidP="002A2FA2">
            <w:pPr>
              <w:pStyle w:val="TableParagraph"/>
              <w:spacing w:before="170"/>
              <w:ind w:left="12"/>
              <w:rPr>
                <w:sz w:val="20"/>
                <w:szCs w:val="20"/>
              </w:rPr>
            </w:pPr>
            <w:sdt>
              <w:sdtPr>
                <w:id w:val="-9160878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38576859"/>
            <w:r w:rsidR="002A2FA2">
              <w:t xml:space="preserve"> </w:t>
            </w:r>
          </w:p>
        </w:tc>
        <w:permStart w:id="612372211" w:edGrp="everyone"/>
        <w:tc>
          <w:tcPr>
            <w:tcW w:w="1038" w:type="dxa"/>
            <w:tcBorders>
              <w:bottom w:val="single" w:sz="36" w:space="0" w:color="E4E4E4"/>
            </w:tcBorders>
            <w:vAlign w:val="center"/>
          </w:tcPr>
          <w:p w14:paraId="23102464" w14:textId="0C7F5D1F" w:rsidR="002A2FA2" w:rsidRPr="009E3648" w:rsidRDefault="00BE01E2" w:rsidP="002A2FA2">
            <w:pPr>
              <w:pStyle w:val="TableParagraph"/>
              <w:spacing w:before="170"/>
              <w:ind w:left="12"/>
              <w:rPr>
                <w:sz w:val="20"/>
                <w:szCs w:val="20"/>
              </w:rPr>
            </w:pPr>
            <w:sdt>
              <w:sdtPr>
                <w:id w:val="16018426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12372211"/>
            <w:r w:rsidR="002A2FA2">
              <w:t xml:space="preserve"> </w:t>
            </w:r>
          </w:p>
        </w:tc>
        <w:permStart w:id="365116646" w:edGrp="everyone"/>
        <w:tc>
          <w:tcPr>
            <w:tcW w:w="1038" w:type="dxa"/>
            <w:tcBorders>
              <w:bottom w:val="single" w:sz="36" w:space="0" w:color="E4E4E4"/>
            </w:tcBorders>
            <w:vAlign w:val="center"/>
          </w:tcPr>
          <w:p w14:paraId="3D50E7B2" w14:textId="0508D52E" w:rsidR="002A2FA2" w:rsidRPr="009E3648" w:rsidRDefault="00BE01E2" w:rsidP="002A2FA2">
            <w:pPr>
              <w:pStyle w:val="TableParagraph"/>
              <w:spacing w:before="170"/>
              <w:ind w:left="12"/>
              <w:rPr>
                <w:sz w:val="20"/>
                <w:szCs w:val="20"/>
              </w:rPr>
            </w:pPr>
            <w:sdt>
              <w:sdtPr>
                <w:id w:val="-21116521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65116646"/>
            <w:r w:rsidR="002A2FA2">
              <w:t xml:space="preserve"> </w:t>
            </w:r>
          </w:p>
        </w:tc>
        <w:permStart w:id="599211649" w:edGrp="everyone"/>
        <w:tc>
          <w:tcPr>
            <w:tcW w:w="1038" w:type="dxa"/>
            <w:tcBorders>
              <w:bottom w:val="single" w:sz="36" w:space="0" w:color="E4E4E4"/>
            </w:tcBorders>
            <w:vAlign w:val="center"/>
          </w:tcPr>
          <w:p w14:paraId="63D5698F" w14:textId="4AD543AD" w:rsidR="002A2FA2" w:rsidRPr="009E3648" w:rsidRDefault="00BE01E2" w:rsidP="002A2FA2">
            <w:pPr>
              <w:pStyle w:val="TableParagraph"/>
              <w:spacing w:before="170"/>
              <w:ind w:left="12"/>
              <w:rPr>
                <w:sz w:val="20"/>
                <w:szCs w:val="20"/>
              </w:rPr>
            </w:pPr>
            <w:sdt>
              <w:sdtPr>
                <w:id w:val="17404439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99211649"/>
            <w:r w:rsidR="002A2FA2">
              <w:t xml:space="preserve"> </w:t>
            </w:r>
          </w:p>
        </w:tc>
      </w:tr>
      <w:tr w:rsidR="002A2FA2" w:rsidRPr="00025CBF" w14:paraId="784A1828" w14:textId="77777777" w:rsidTr="007766A1">
        <w:trPr>
          <w:trHeight w:val="573"/>
        </w:trPr>
        <w:tc>
          <w:tcPr>
            <w:tcW w:w="502" w:type="dxa"/>
            <w:tcBorders>
              <w:top w:val="single" w:sz="36" w:space="0" w:color="E4E4E4"/>
              <w:bottom w:val="single" w:sz="36" w:space="0" w:color="E4E4E4"/>
              <w:right w:val="nil"/>
            </w:tcBorders>
          </w:tcPr>
          <w:p w14:paraId="584E0FBF" w14:textId="77777777" w:rsidR="002A2FA2" w:rsidRPr="009E3648" w:rsidRDefault="002A2FA2" w:rsidP="002A2FA2">
            <w:pPr>
              <w:pStyle w:val="TableParagraph"/>
              <w:spacing w:before="53"/>
              <w:ind w:left="70"/>
              <w:jc w:val="left"/>
              <w:rPr>
                <w:sz w:val="20"/>
                <w:szCs w:val="20"/>
              </w:rPr>
            </w:pPr>
            <w:r w:rsidRPr="009E3648">
              <w:rPr>
                <w:spacing w:val="-5"/>
                <w:sz w:val="20"/>
                <w:szCs w:val="20"/>
              </w:rPr>
              <w:t>2.</w:t>
            </w:r>
          </w:p>
        </w:tc>
        <w:tc>
          <w:tcPr>
            <w:tcW w:w="3939" w:type="dxa"/>
            <w:tcBorders>
              <w:top w:val="single" w:sz="36" w:space="0" w:color="E4E4E4"/>
              <w:left w:val="nil"/>
              <w:bottom w:val="single" w:sz="36" w:space="0" w:color="E4E4E4"/>
            </w:tcBorders>
          </w:tcPr>
          <w:p w14:paraId="45BF05A0"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je</w:t>
            </w:r>
            <w:r w:rsidRPr="009E3648">
              <w:rPr>
                <w:spacing w:val="-6"/>
                <w:sz w:val="20"/>
                <w:szCs w:val="20"/>
                <w:lang w:val="fr-FR"/>
              </w:rPr>
              <w:t xml:space="preserve"> </w:t>
            </w:r>
            <w:r w:rsidRPr="009E3648">
              <w:rPr>
                <w:sz w:val="20"/>
                <w:szCs w:val="20"/>
                <w:lang w:val="fr-FR"/>
              </w:rPr>
              <w:t>me</w:t>
            </w:r>
            <w:r w:rsidRPr="009E3648">
              <w:rPr>
                <w:spacing w:val="-6"/>
                <w:sz w:val="20"/>
                <w:szCs w:val="20"/>
                <w:lang w:val="fr-FR"/>
              </w:rPr>
              <w:t xml:space="preserve"> </w:t>
            </w:r>
            <w:r w:rsidRPr="009E3648">
              <w:rPr>
                <w:sz w:val="20"/>
                <w:szCs w:val="20"/>
                <w:lang w:val="fr-FR"/>
              </w:rPr>
              <w:t>suis</w:t>
            </w:r>
            <w:r w:rsidRPr="009E3648">
              <w:rPr>
                <w:spacing w:val="-6"/>
                <w:sz w:val="20"/>
                <w:szCs w:val="20"/>
                <w:lang w:val="fr-FR"/>
              </w:rPr>
              <w:t xml:space="preserve"> </w:t>
            </w:r>
            <w:r w:rsidRPr="009E3648">
              <w:rPr>
                <w:sz w:val="20"/>
                <w:szCs w:val="20"/>
                <w:lang w:val="fr-FR"/>
              </w:rPr>
              <w:t>senti</w:t>
            </w:r>
            <w:r w:rsidRPr="009E3648">
              <w:rPr>
                <w:spacing w:val="-6"/>
                <w:sz w:val="20"/>
                <w:szCs w:val="20"/>
                <w:lang w:val="fr-FR"/>
              </w:rPr>
              <w:t xml:space="preserve"> </w:t>
            </w:r>
            <w:r w:rsidRPr="009E3648">
              <w:rPr>
                <w:sz w:val="20"/>
                <w:szCs w:val="20"/>
                <w:lang w:val="fr-FR"/>
              </w:rPr>
              <w:t>physiquement</w:t>
            </w:r>
            <w:r w:rsidRPr="009E3648">
              <w:rPr>
                <w:spacing w:val="-6"/>
                <w:sz w:val="20"/>
                <w:szCs w:val="20"/>
                <w:lang w:val="fr-FR"/>
              </w:rPr>
              <w:t xml:space="preserve"> </w:t>
            </w:r>
            <w:r w:rsidRPr="009E3648">
              <w:rPr>
                <w:sz w:val="20"/>
                <w:szCs w:val="20"/>
                <w:lang w:val="fr-FR"/>
              </w:rPr>
              <w:t>plus faible que les autres</w:t>
            </w:r>
          </w:p>
        </w:tc>
        <w:permStart w:id="987065032" w:edGrp="everyone"/>
        <w:tc>
          <w:tcPr>
            <w:tcW w:w="1037" w:type="dxa"/>
            <w:tcBorders>
              <w:top w:val="single" w:sz="36" w:space="0" w:color="E4E4E4"/>
              <w:bottom w:val="single" w:sz="36" w:space="0" w:color="E4E4E4"/>
            </w:tcBorders>
            <w:vAlign w:val="center"/>
          </w:tcPr>
          <w:p w14:paraId="4C47B2E6" w14:textId="3AD83493" w:rsidR="002A2FA2" w:rsidRPr="009E3648" w:rsidRDefault="00BE01E2" w:rsidP="002A2FA2">
            <w:pPr>
              <w:pStyle w:val="TableParagraph"/>
              <w:spacing w:before="164"/>
              <w:ind w:left="11"/>
              <w:rPr>
                <w:sz w:val="20"/>
                <w:szCs w:val="20"/>
              </w:rPr>
            </w:pPr>
            <w:sdt>
              <w:sdtPr>
                <w:id w:val="6506368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987065032"/>
            <w:r w:rsidR="002A2FA2">
              <w:t xml:space="preserve"> </w:t>
            </w:r>
          </w:p>
        </w:tc>
        <w:permStart w:id="1471889694" w:edGrp="everyone"/>
        <w:tc>
          <w:tcPr>
            <w:tcW w:w="1038" w:type="dxa"/>
            <w:tcBorders>
              <w:top w:val="single" w:sz="36" w:space="0" w:color="E4E4E4"/>
              <w:bottom w:val="single" w:sz="36" w:space="0" w:color="E4E4E4"/>
            </w:tcBorders>
            <w:vAlign w:val="center"/>
          </w:tcPr>
          <w:p w14:paraId="75A71158" w14:textId="590FA085" w:rsidR="002A2FA2" w:rsidRPr="009E3648" w:rsidRDefault="00BE01E2" w:rsidP="002A2FA2">
            <w:pPr>
              <w:pStyle w:val="TableParagraph"/>
              <w:spacing w:before="164"/>
              <w:ind w:left="12"/>
              <w:rPr>
                <w:sz w:val="20"/>
                <w:szCs w:val="20"/>
              </w:rPr>
            </w:pPr>
            <w:sdt>
              <w:sdtPr>
                <w:id w:val="7355064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71889694"/>
            <w:r w:rsidR="002A2FA2">
              <w:t xml:space="preserve"> </w:t>
            </w:r>
          </w:p>
        </w:tc>
        <w:permStart w:id="649603999" w:edGrp="everyone"/>
        <w:tc>
          <w:tcPr>
            <w:tcW w:w="1038" w:type="dxa"/>
            <w:tcBorders>
              <w:top w:val="single" w:sz="36" w:space="0" w:color="E4E4E4"/>
              <w:bottom w:val="single" w:sz="36" w:space="0" w:color="E4E4E4"/>
            </w:tcBorders>
            <w:vAlign w:val="center"/>
          </w:tcPr>
          <w:p w14:paraId="25515D79" w14:textId="1CB99092" w:rsidR="002A2FA2" w:rsidRPr="009E3648" w:rsidRDefault="00BE01E2" w:rsidP="002A2FA2">
            <w:pPr>
              <w:pStyle w:val="TableParagraph"/>
              <w:spacing w:before="164"/>
              <w:ind w:left="12"/>
              <w:rPr>
                <w:sz w:val="20"/>
                <w:szCs w:val="20"/>
              </w:rPr>
            </w:pPr>
            <w:sdt>
              <w:sdtPr>
                <w:id w:val="-8272903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9603999"/>
            <w:r w:rsidR="002A2FA2">
              <w:t xml:space="preserve"> </w:t>
            </w:r>
          </w:p>
        </w:tc>
        <w:permStart w:id="1180308719" w:edGrp="everyone"/>
        <w:tc>
          <w:tcPr>
            <w:tcW w:w="1038" w:type="dxa"/>
            <w:tcBorders>
              <w:top w:val="single" w:sz="36" w:space="0" w:color="E4E4E4"/>
              <w:bottom w:val="single" w:sz="36" w:space="0" w:color="E4E4E4"/>
            </w:tcBorders>
            <w:vAlign w:val="center"/>
          </w:tcPr>
          <w:p w14:paraId="3D7BB237" w14:textId="40BB7500" w:rsidR="002A2FA2" w:rsidRPr="009E3648" w:rsidRDefault="00BE01E2" w:rsidP="002A2FA2">
            <w:pPr>
              <w:pStyle w:val="TableParagraph"/>
              <w:spacing w:before="164"/>
              <w:ind w:left="12"/>
              <w:rPr>
                <w:sz w:val="20"/>
                <w:szCs w:val="20"/>
              </w:rPr>
            </w:pPr>
            <w:sdt>
              <w:sdtPr>
                <w:id w:val="17738931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80308719"/>
            <w:r w:rsidR="002A2FA2">
              <w:t xml:space="preserve"> </w:t>
            </w:r>
          </w:p>
        </w:tc>
        <w:permStart w:id="567695439" w:edGrp="everyone"/>
        <w:tc>
          <w:tcPr>
            <w:tcW w:w="1038" w:type="dxa"/>
            <w:tcBorders>
              <w:top w:val="single" w:sz="36" w:space="0" w:color="E4E4E4"/>
              <w:bottom w:val="single" w:sz="36" w:space="0" w:color="E4E4E4"/>
            </w:tcBorders>
            <w:vAlign w:val="center"/>
          </w:tcPr>
          <w:p w14:paraId="4D70B7DB" w14:textId="48D6A01A" w:rsidR="002A2FA2" w:rsidRPr="009E3648" w:rsidRDefault="00BE01E2" w:rsidP="002A2FA2">
            <w:pPr>
              <w:pStyle w:val="TableParagraph"/>
              <w:spacing w:before="164"/>
              <w:ind w:left="12"/>
              <w:rPr>
                <w:sz w:val="20"/>
                <w:szCs w:val="20"/>
              </w:rPr>
            </w:pPr>
            <w:sdt>
              <w:sdtPr>
                <w:id w:val="16356803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67695439"/>
            <w:r w:rsidR="002A2FA2">
              <w:t xml:space="preserve"> </w:t>
            </w:r>
          </w:p>
        </w:tc>
      </w:tr>
      <w:tr w:rsidR="002A2FA2" w:rsidRPr="00025CBF" w14:paraId="43994CDB" w14:textId="77777777" w:rsidTr="007766A1">
        <w:trPr>
          <w:trHeight w:val="573"/>
        </w:trPr>
        <w:tc>
          <w:tcPr>
            <w:tcW w:w="502" w:type="dxa"/>
            <w:tcBorders>
              <w:top w:val="single" w:sz="36" w:space="0" w:color="E4E4E4"/>
              <w:bottom w:val="single" w:sz="36" w:space="0" w:color="E4E4E4"/>
              <w:right w:val="nil"/>
            </w:tcBorders>
          </w:tcPr>
          <w:p w14:paraId="4D8DC14C" w14:textId="77777777" w:rsidR="002A2FA2" w:rsidRPr="009E3648" w:rsidRDefault="002A2FA2" w:rsidP="002A2FA2">
            <w:pPr>
              <w:pStyle w:val="TableParagraph"/>
              <w:spacing w:before="53"/>
              <w:ind w:left="70"/>
              <w:jc w:val="left"/>
              <w:rPr>
                <w:sz w:val="20"/>
                <w:szCs w:val="20"/>
              </w:rPr>
            </w:pPr>
            <w:r w:rsidRPr="009E3648">
              <w:rPr>
                <w:spacing w:val="-5"/>
                <w:sz w:val="20"/>
                <w:szCs w:val="20"/>
              </w:rPr>
              <w:t>3.</w:t>
            </w:r>
          </w:p>
        </w:tc>
        <w:tc>
          <w:tcPr>
            <w:tcW w:w="3939" w:type="dxa"/>
            <w:tcBorders>
              <w:top w:val="single" w:sz="36" w:space="0" w:color="E4E4E4"/>
              <w:left w:val="nil"/>
              <w:bottom w:val="single" w:sz="36" w:space="0" w:color="E4E4E4"/>
            </w:tcBorders>
          </w:tcPr>
          <w:p w14:paraId="523D69BC"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je</w:t>
            </w:r>
            <w:r w:rsidRPr="009E3648">
              <w:rPr>
                <w:spacing w:val="-5"/>
                <w:sz w:val="20"/>
                <w:szCs w:val="20"/>
                <w:lang w:val="fr-FR"/>
              </w:rPr>
              <w:t xml:space="preserve"> </w:t>
            </w:r>
            <w:r w:rsidRPr="009E3648">
              <w:rPr>
                <w:sz w:val="20"/>
                <w:szCs w:val="20"/>
                <w:lang w:val="fr-FR"/>
              </w:rPr>
              <w:t>me</w:t>
            </w:r>
            <w:r w:rsidRPr="009E3648">
              <w:rPr>
                <w:spacing w:val="-5"/>
                <w:sz w:val="20"/>
                <w:szCs w:val="20"/>
                <w:lang w:val="fr-FR"/>
              </w:rPr>
              <w:t xml:space="preserve"> </w:t>
            </w:r>
            <w:r w:rsidRPr="009E3648">
              <w:rPr>
                <w:sz w:val="20"/>
                <w:szCs w:val="20"/>
                <w:lang w:val="fr-FR"/>
              </w:rPr>
              <w:t>suis</w:t>
            </w:r>
            <w:r w:rsidRPr="009E3648">
              <w:rPr>
                <w:spacing w:val="-5"/>
                <w:sz w:val="20"/>
                <w:szCs w:val="20"/>
                <w:lang w:val="fr-FR"/>
              </w:rPr>
              <w:t xml:space="preserve"> </w:t>
            </w:r>
            <w:r w:rsidRPr="009E3648">
              <w:rPr>
                <w:sz w:val="20"/>
                <w:szCs w:val="20"/>
                <w:lang w:val="fr-FR"/>
              </w:rPr>
              <w:t>senti</w:t>
            </w:r>
            <w:r w:rsidRPr="009E3648">
              <w:rPr>
                <w:spacing w:val="-5"/>
                <w:sz w:val="20"/>
                <w:szCs w:val="20"/>
                <w:lang w:val="fr-FR"/>
              </w:rPr>
              <w:t xml:space="preserve"> </w:t>
            </w:r>
            <w:r w:rsidRPr="009E3648">
              <w:rPr>
                <w:sz w:val="20"/>
                <w:szCs w:val="20"/>
                <w:lang w:val="fr-FR"/>
              </w:rPr>
              <w:t>aussi</w:t>
            </w:r>
            <w:r w:rsidRPr="009E3648">
              <w:rPr>
                <w:spacing w:val="-5"/>
                <w:sz w:val="20"/>
                <w:szCs w:val="20"/>
                <w:lang w:val="fr-FR"/>
              </w:rPr>
              <w:t xml:space="preserve"> </w:t>
            </w:r>
            <w:r w:rsidRPr="009E3648">
              <w:rPr>
                <w:sz w:val="20"/>
                <w:szCs w:val="20"/>
                <w:lang w:val="fr-FR"/>
              </w:rPr>
              <w:t>bien</w:t>
            </w:r>
            <w:r w:rsidRPr="009E3648">
              <w:rPr>
                <w:spacing w:val="-5"/>
                <w:sz w:val="20"/>
                <w:szCs w:val="20"/>
                <w:lang w:val="fr-FR"/>
              </w:rPr>
              <w:t xml:space="preserve"> </w:t>
            </w:r>
            <w:r w:rsidRPr="009E3648">
              <w:rPr>
                <w:sz w:val="20"/>
                <w:szCs w:val="20"/>
                <w:lang w:val="fr-FR"/>
              </w:rPr>
              <w:t>que</w:t>
            </w:r>
            <w:r w:rsidRPr="009E3648">
              <w:rPr>
                <w:spacing w:val="-5"/>
                <w:sz w:val="20"/>
                <w:szCs w:val="20"/>
                <w:lang w:val="fr-FR"/>
              </w:rPr>
              <w:t xml:space="preserve"> </w:t>
            </w:r>
            <w:r w:rsidRPr="009E3648">
              <w:rPr>
                <w:sz w:val="20"/>
                <w:szCs w:val="20"/>
                <w:lang w:val="fr-FR"/>
              </w:rPr>
              <w:t>les autres garçons de mon âge</w:t>
            </w:r>
          </w:p>
        </w:tc>
        <w:permStart w:id="1631810339" w:edGrp="everyone"/>
        <w:tc>
          <w:tcPr>
            <w:tcW w:w="1037" w:type="dxa"/>
            <w:tcBorders>
              <w:top w:val="single" w:sz="36" w:space="0" w:color="E4E4E4"/>
              <w:bottom w:val="single" w:sz="36" w:space="0" w:color="E4E4E4"/>
            </w:tcBorders>
            <w:vAlign w:val="center"/>
          </w:tcPr>
          <w:p w14:paraId="190E2512" w14:textId="1E328388" w:rsidR="002A2FA2" w:rsidRPr="009E3648" w:rsidRDefault="00BE01E2" w:rsidP="002A2FA2">
            <w:pPr>
              <w:pStyle w:val="TableParagraph"/>
              <w:spacing w:before="164"/>
              <w:ind w:left="11"/>
              <w:rPr>
                <w:sz w:val="20"/>
                <w:szCs w:val="20"/>
              </w:rPr>
            </w:pPr>
            <w:sdt>
              <w:sdtPr>
                <w:id w:val="15957348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31810339"/>
            <w:r w:rsidR="002A2FA2">
              <w:t xml:space="preserve"> </w:t>
            </w:r>
          </w:p>
        </w:tc>
        <w:permStart w:id="1553604375" w:edGrp="everyone"/>
        <w:tc>
          <w:tcPr>
            <w:tcW w:w="1038" w:type="dxa"/>
            <w:tcBorders>
              <w:top w:val="single" w:sz="36" w:space="0" w:color="E4E4E4"/>
              <w:bottom w:val="single" w:sz="36" w:space="0" w:color="E4E4E4"/>
            </w:tcBorders>
            <w:vAlign w:val="center"/>
          </w:tcPr>
          <w:p w14:paraId="4EB0D9DD" w14:textId="4B06450B" w:rsidR="002A2FA2" w:rsidRPr="009E3648" w:rsidRDefault="00BE01E2" w:rsidP="002A2FA2">
            <w:pPr>
              <w:pStyle w:val="TableParagraph"/>
              <w:spacing w:before="164"/>
              <w:ind w:left="12"/>
              <w:rPr>
                <w:sz w:val="20"/>
                <w:szCs w:val="20"/>
              </w:rPr>
            </w:pPr>
            <w:sdt>
              <w:sdtPr>
                <w:id w:val="-3821033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53604375"/>
            <w:r w:rsidR="002A2FA2">
              <w:t xml:space="preserve"> </w:t>
            </w:r>
          </w:p>
        </w:tc>
        <w:permStart w:id="1483151610" w:edGrp="everyone"/>
        <w:tc>
          <w:tcPr>
            <w:tcW w:w="1038" w:type="dxa"/>
            <w:tcBorders>
              <w:top w:val="single" w:sz="36" w:space="0" w:color="E4E4E4"/>
              <w:bottom w:val="single" w:sz="36" w:space="0" w:color="E4E4E4"/>
            </w:tcBorders>
            <w:vAlign w:val="center"/>
          </w:tcPr>
          <w:p w14:paraId="71A2C135" w14:textId="224B5A7E" w:rsidR="002A2FA2" w:rsidRPr="009E3648" w:rsidRDefault="00BE01E2" w:rsidP="002A2FA2">
            <w:pPr>
              <w:pStyle w:val="TableParagraph"/>
              <w:spacing w:before="164"/>
              <w:ind w:left="12"/>
              <w:rPr>
                <w:sz w:val="20"/>
                <w:szCs w:val="20"/>
              </w:rPr>
            </w:pPr>
            <w:sdt>
              <w:sdtPr>
                <w:id w:val="18459034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83151610"/>
            <w:r w:rsidR="002A2FA2">
              <w:t xml:space="preserve"> </w:t>
            </w:r>
          </w:p>
        </w:tc>
        <w:permStart w:id="630479832" w:edGrp="everyone"/>
        <w:tc>
          <w:tcPr>
            <w:tcW w:w="1038" w:type="dxa"/>
            <w:tcBorders>
              <w:top w:val="single" w:sz="36" w:space="0" w:color="E4E4E4"/>
              <w:bottom w:val="single" w:sz="36" w:space="0" w:color="E4E4E4"/>
            </w:tcBorders>
            <w:vAlign w:val="center"/>
          </w:tcPr>
          <w:p w14:paraId="0BDB0ADD" w14:textId="694F2C08" w:rsidR="002A2FA2" w:rsidRPr="009E3648" w:rsidRDefault="00BE01E2" w:rsidP="002A2FA2">
            <w:pPr>
              <w:pStyle w:val="TableParagraph"/>
              <w:spacing w:before="164"/>
              <w:ind w:left="12"/>
              <w:rPr>
                <w:sz w:val="20"/>
                <w:szCs w:val="20"/>
              </w:rPr>
            </w:pPr>
            <w:sdt>
              <w:sdtPr>
                <w:id w:val="-12734681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30479832"/>
            <w:r w:rsidR="002A2FA2">
              <w:t xml:space="preserve"> </w:t>
            </w:r>
          </w:p>
        </w:tc>
        <w:permStart w:id="1789132982" w:edGrp="everyone"/>
        <w:tc>
          <w:tcPr>
            <w:tcW w:w="1038" w:type="dxa"/>
            <w:tcBorders>
              <w:top w:val="single" w:sz="36" w:space="0" w:color="E4E4E4"/>
              <w:bottom w:val="single" w:sz="36" w:space="0" w:color="E4E4E4"/>
            </w:tcBorders>
            <w:vAlign w:val="center"/>
          </w:tcPr>
          <w:p w14:paraId="6D3C7675" w14:textId="636CA9F7" w:rsidR="002A2FA2" w:rsidRPr="009E3648" w:rsidRDefault="00BE01E2" w:rsidP="002A2FA2">
            <w:pPr>
              <w:pStyle w:val="TableParagraph"/>
              <w:spacing w:before="164"/>
              <w:ind w:left="12"/>
              <w:rPr>
                <w:sz w:val="20"/>
                <w:szCs w:val="20"/>
              </w:rPr>
            </w:pPr>
            <w:sdt>
              <w:sdtPr>
                <w:id w:val="-11047232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89132982"/>
            <w:r w:rsidR="002A2FA2">
              <w:t xml:space="preserve"> </w:t>
            </w:r>
          </w:p>
        </w:tc>
      </w:tr>
      <w:tr w:rsidR="002A2FA2" w:rsidRPr="00025CBF" w14:paraId="51D443AA" w14:textId="77777777" w:rsidTr="007766A1">
        <w:trPr>
          <w:trHeight w:val="500"/>
        </w:trPr>
        <w:tc>
          <w:tcPr>
            <w:tcW w:w="502" w:type="dxa"/>
            <w:tcBorders>
              <w:top w:val="single" w:sz="36" w:space="0" w:color="E4E4E4"/>
              <w:bottom w:val="single" w:sz="36" w:space="0" w:color="E4E4E4"/>
              <w:right w:val="nil"/>
            </w:tcBorders>
          </w:tcPr>
          <w:p w14:paraId="6B264C31" w14:textId="77777777" w:rsidR="002A2FA2" w:rsidRPr="009E3648" w:rsidRDefault="002A2FA2" w:rsidP="002A2FA2">
            <w:pPr>
              <w:pStyle w:val="TableParagraph"/>
              <w:spacing w:before="53"/>
              <w:ind w:left="70"/>
              <w:jc w:val="left"/>
              <w:rPr>
                <w:sz w:val="20"/>
                <w:szCs w:val="20"/>
              </w:rPr>
            </w:pPr>
            <w:r w:rsidRPr="009E3648">
              <w:rPr>
                <w:spacing w:val="-5"/>
                <w:sz w:val="20"/>
                <w:szCs w:val="20"/>
              </w:rPr>
              <w:t>4.</w:t>
            </w:r>
          </w:p>
        </w:tc>
        <w:tc>
          <w:tcPr>
            <w:tcW w:w="3939" w:type="dxa"/>
            <w:tcBorders>
              <w:top w:val="single" w:sz="36" w:space="0" w:color="E4E4E4"/>
              <w:left w:val="nil"/>
              <w:bottom w:val="single" w:sz="36" w:space="0" w:color="E4E4E4"/>
            </w:tcBorders>
          </w:tcPr>
          <w:p w14:paraId="3745DD73" w14:textId="77777777" w:rsidR="002A2FA2" w:rsidRPr="009E3648" w:rsidRDefault="002A2FA2" w:rsidP="002A2FA2">
            <w:pPr>
              <w:pStyle w:val="TableParagraph"/>
              <w:spacing w:before="32"/>
              <w:ind w:left="131"/>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j’ai</w:t>
            </w:r>
            <w:r w:rsidRPr="009E3648">
              <w:rPr>
                <w:spacing w:val="-4"/>
                <w:sz w:val="20"/>
                <w:szCs w:val="20"/>
                <w:lang w:val="fr-FR"/>
              </w:rPr>
              <w:t xml:space="preserve"> </w:t>
            </w:r>
            <w:r w:rsidRPr="009E3648">
              <w:rPr>
                <w:sz w:val="20"/>
                <w:szCs w:val="20"/>
                <w:lang w:val="fr-FR"/>
              </w:rPr>
              <w:t>été</w:t>
            </w:r>
            <w:r w:rsidRPr="009E3648">
              <w:rPr>
                <w:spacing w:val="-3"/>
                <w:sz w:val="20"/>
                <w:szCs w:val="20"/>
                <w:lang w:val="fr-FR"/>
              </w:rPr>
              <w:t xml:space="preserve"> </w:t>
            </w:r>
            <w:r w:rsidRPr="009E3648">
              <w:rPr>
                <w:sz w:val="20"/>
                <w:szCs w:val="20"/>
                <w:lang w:val="fr-FR"/>
              </w:rPr>
              <w:t>content</w:t>
            </w:r>
            <w:r w:rsidRPr="009E3648">
              <w:rPr>
                <w:spacing w:val="-4"/>
                <w:sz w:val="20"/>
                <w:szCs w:val="20"/>
                <w:lang w:val="fr-FR"/>
              </w:rPr>
              <w:t xml:space="preserve"> </w:t>
            </w:r>
            <w:r w:rsidRPr="009E3648">
              <w:rPr>
                <w:sz w:val="20"/>
                <w:szCs w:val="20"/>
                <w:lang w:val="fr-FR"/>
              </w:rPr>
              <w:t>de</w:t>
            </w:r>
            <w:r w:rsidRPr="009E3648">
              <w:rPr>
                <w:spacing w:val="-3"/>
                <w:sz w:val="20"/>
                <w:szCs w:val="20"/>
                <w:lang w:val="fr-FR"/>
              </w:rPr>
              <w:t xml:space="preserve"> </w:t>
            </w:r>
            <w:r w:rsidRPr="009E3648">
              <w:rPr>
                <w:sz w:val="20"/>
                <w:szCs w:val="20"/>
                <w:lang w:val="fr-FR"/>
              </w:rPr>
              <w:t>mon</w:t>
            </w:r>
            <w:r w:rsidRPr="009E3648">
              <w:rPr>
                <w:spacing w:val="-4"/>
                <w:sz w:val="20"/>
                <w:szCs w:val="20"/>
                <w:lang w:val="fr-FR"/>
              </w:rPr>
              <w:t xml:space="preserve"> </w:t>
            </w:r>
            <w:r w:rsidRPr="009E3648">
              <w:rPr>
                <w:spacing w:val="-2"/>
                <w:sz w:val="20"/>
                <w:szCs w:val="20"/>
                <w:lang w:val="fr-FR"/>
              </w:rPr>
              <w:t>corps</w:t>
            </w:r>
          </w:p>
        </w:tc>
        <w:permStart w:id="1898596429" w:edGrp="everyone"/>
        <w:tc>
          <w:tcPr>
            <w:tcW w:w="1037" w:type="dxa"/>
            <w:tcBorders>
              <w:top w:val="single" w:sz="36" w:space="0" w:color="E4E4E4"/>
              <w:bottom w:val="single" w:sz="36" w:space="0" w:color="E4E4E4"/>
            </w:tcBorders>
            <w:vAlign w:val="center"/>
          </w:tcPr>
          <w:p w14:paraId="0E4D631E" w14:textId="3B6BB5BA" w:rsidR="002A2FA2" w:rsidRPr="009E3648" w:rsidRDefault="00BE01E2" w:rsidP="002A2FA2">
            <w:pPr>
              <w:pStyle w:val="TableParagraph"/>
              <w:spacing w:before="127"/>
              <w:ind w:left="11"/>
              <w:rPr>
                <w:sz w:val="20"/>
                <w:szCs w:val="20"/>
              </w:rPr>
            </w:pPr>
            <w:sdt>
              <w:sdtPr>
                <w:id w:val="10419437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98596429"/>
            <w:r w:rsidR="002A2FA2">
              <w:t xml:space="preserve"> </w:t>
            </w:r>
          </w:p>
        </w:tc>
        <w:permStart w:id="636237861" w:edGrp="everyone"/>
        <w:tc>
          <w:tcPr>
            <w:tcW w:w="1038" w:type="dxa"/>
            <w:tcBorders>
              <w:top w:val="single" w:sz="36" w:space="0" w:color="E4E4E4"/>
              <w:bottom w:val="single" w:sz="36" w:space="0" w:color="E4E4E4"/>
            </w:tcBorders>
            <w:vAlign w:val="center"/>
          </w:tcPr>
          <w:p w14:paraId="49E01D4F" w14:textId="7A806A02" w:rsidR="002A2FA2" w:rsidRPr="009E3648" w:rsidRDefault="00BE01E2" w:rsidP="002A2FA2">
            <w:pPr>
              <w:pStyle w:val="TableParagraph"/>
              <w:spacing w:before="127"/>
              <w:ind w:left="12"/>
              <w:rPr>
                <w:sz w:val="20"/>
                <w:szCs w:val="20"/>
              </w:rPr>
            </w:pPr>
            <w:sdt>
              <w:sdtPr>
                <w:id w:val="20890231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36237861"/>
            <w:r w:rsidR="002A2FA2">
              <w:t xml:space="preserve"> </w:t>
            </w:r>
          </w:p>
        </w:tc>
        <w:permStart w:id="1561229498" w:edGrp="everyone"/>
        <w:tc>
          <w:tcPr>
            <w:tcW w:w="1038" w:type="dxa"/>
            <w:tcBorders>
              <w:top w:val="single" w:sz="36" w:space="0" w:color="E4E4E4"/>
              <w:bottom w:val="single" w:sz="36" w:space="0" w:color="E4E4E4"/>
            </w:tcBorders>
            <w:vAlign w:val="center"/>
          </w:tcPr>
          <w:p w14:paraId="35D14E5F" w14:textId="231CB070" w:rsidR="002A2FA2" w:rsidRPr="009E3648" w:rsidRDefault="00BE01E2" w:rsidP="002A2FA2">
            <w:pPr>
              <w:pStyle w:val="TableParagraph"/>
              <w:spacing w:before="127"/>
              <w:ind w:left="12"/>
              <w:rPr>
                <w:sz w:val="20"/>
                <w:szCs w:val="20"/>
              </w:rPr>
            </w:pPr>
            <w:sdt>
              <w:sdtPr>
                <w:id w:val="-8081665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61229498"/>
            <w:r w:rsidR="002A2FA2">
              <w:t xml:space="preserve"> </w:t>
            </w:r>
          </w:p>
        </w:tc>
        <w:permStart w:id="1130522752" w:edGrp="everyone"/>
        <w:tc>
          <w:tcPr>
            <w:tcW w:w="1038" w:type="dxa"/>
            <w:tcBorders>
              <w:top w:val="single" w:sz="36" w:space="0" w:color="E4E4E4"/>
              <w:bottom w:val="single" w:sz="36" w:space="0" w:color="E4E4E4"/>
            </w:tcBorders>
            <w:vAlign w:val="center"/>
          </w:tcPr>
          <w:p w14:paraId="39B850DA" w14:textId="55DA9DF8" w:rsidR="002A2FA2" w:rsidRPr="009E3648" w:rsidRDefault="00BE01E2" w:rsidP="002A2FA2">
            <w:pPr>
              <w:pStyle w:val="TableParagraph"/>
              <w:spacing w:before="127"/>
              <w:ind w:left="12"/>
              <w:rPr>
                <w:sz w:val="20"/>
                <w:szCs w:val="20"/>
              </w:rPr>
            </w:pPr>
            <w:sdt>
              <w:sdtPr>
                <w:id w:val="-9397543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30522752"/>
            <w:r w:rsidR="002A2FA2">
              <w:t xml:space="preserve"> </w:t>
            </w:r>
          </w:p>
        </w:tc>
        <w:permStart w:id="1692359474" w:edGrp="everyone"/>
        <w:tc>
          <w:tcPr>
            <w:tcW w:w="1038" w:type="dxa"/>
            <w:tcBorders>
              <w:top w:val="single" w:sz="36" w:space="0" w:color="E4E4E4"/>
              <w:bottom w:val="single" w:sz="36" w:space="0" w:color="E4E4E4"/>
            </w:tcBorders>
            <w:vAlign w:val="center"/>
          </w:tcPr>
          <w:p w14:paraId="6F0299D4" w14:textId="0737B37B" w:rsidR="002A2FA2" w:rsidRPr="009E3648" w:rsidRDefault="00BE01E2" w:rsidP="002A2FA2">
            <w:pPr>
              <w:pStyle w:val="TableParagraph"/>
              <w:spacing w:before="127"/>
              <w:ind w:left="12"/>
              <w:rPr>
                <w:sz w:val="20"/>
                <w:szCs w:val="20"/>
              </w:rPr>
            </w:pPr>
            <w:sdt>
              <w:sdtPr>
                <w:id w:val="-14597200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92359474"/>
            <w:r w:rsidR="002A2FA2">
              <w:t xml:space="preserve"> </w:t>
            </w:r>
          </w:p>
        </w:tc>
      </w:tr>
      <w:tr w:rsidR="002A2FA2" w:rsidRPr="00025CBF" w14:paraId="2713EA58" w14:textId="77777777" w:rsidTr="000730E4">
        <w:trPr>
          <w:trHeight w:val="500"/>
        </w:trPr>
        <w:tc>
          <w:tcPr>
            <w:tcW w:w="502" w:type="dxa"/>
            <w:tcBorders>
              <w:top w:val="single" w:sz="36" w:space="0" w:color="E4E4E4"/>
              <w:bottom w:val="single" w:sz="36" w:space="0" w:color="E4E4E4"/>
              <w:right w:val="nil"/>
            </w:tcBorders>
          </w:tcPr>
          <w:p w14:paraId="5734AF17" w14:textId="77777777" w:rsidR="002A2FA2" w:rsidRPr="009E3648" w:rsidRDefault="002A2FA2" w:rsidP="002A2FA2">
            <w:pPr>
              <w:pStyle w:val="TableParagraph"/>
              <w:spacing w:before="53"/>
              <w:ind w:left="70"/>
              <w:jc w:val="left"/>
              <w:rPr>
                <w:sz w:val="20"/>
                <w:szCs w:val="20"/>
              </w:rPr>
            </w:pPr>
            <w:r w:rsidRPr="009E3648">
              <w:rPr>
                <w:spacing w:val="-5"/>
                <w:sz w:val="20"/>
                <w:szCs w:val="20"/>
              </w:rPr>
              <w:lastRenderedPageBreak/>
              <w:t>5.</w:t>
            </w:r>
          </w:p>
        </w:tc>
        <w:tc>
          <w:tcPr>
            <w:tcW w:w="3939" w:type="dxa"/>
            <w:tcBorders>
              <w:top w:val="single" w:sz="36" w:space="0" w:color="E4E4E4"/>
              <w:left w:val="nil"/>
              <w:bottom w:val="single" w:sz="36" w:space="0" w:color="E4E4E4"/>
            </w:tcBorders>
          </w:tcPr>
          <w:p w14:paraId="1B2DF97F" w14:textId="77777777" w:rsidR="002A2FA2" w:rsidRPr="009E3648" w:rsidRDefault="002A2FA2" w:rsidP="002A2FA2">
            <w:pPr>
              <w:pStyle w:val="TableParagraph"/>
              <w:spacing w:before="32"/>
              <w:ind w:left="131"/>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l’hémophilie</w:t>
            </w:r>
            <w:r w:rsidRPr="009E3648">
              <w:rPr>
                <w:spacing w:val="-5"/>
                <w:sz w:val="20"/>
                <w:szCs w:val="20"/>
                <w:lang w:val="fr-FR"/>
              </w:rPr>
              <w:t xml:space="preserve"> </w:t>
            </w:r>
            <w:r w:rsidRPr="009E3648">
              <w:rPr>
                <w:sz w:val="20"/>
                <w:szCs w:val="20"/>
                <w:lang w:val="fr-FR"/>
              </w:rPr>
              <w:t>m’a</w:t>
            </w:r>
            <w:r w:rsidRPr="009E3648">
              <w:rPr>
                <w:spacing w:val="-4"/>
                <w:sz w:val="20"/>
                <w:szCs w:val="20"/>
                <w:lang w:val="fr-FR"/>
              </w:rPr>
              <w:t xml:space="preserve"> </w:t>
            </w:r>
            <w:r w:rsidRPr="009E3648">
              <w:rPr>
                <w:sz w:val="20"/>
                <w:szCs w:val="20"/>
                <w:lang w:val="fr-FR"/>
              </w:rPr>
              <w:t>rendu</w:t>
            </w:r>
            <w:r w:rsidRPr="009E3648">
              <w:rPr>
                <w:spacing w:val="-5"/>
                <w:sz w:val="20"/>
                <w:szCs w:val="20"/>
                <w:lang w:val="fr-FR"/>
              </w:rPr>
              <w:t xml:space="preserve"> </w:t>
            </w:r>
            <w:r w:rsidRPr="009E3648">
              <w:rPr>
                <w:sz w:val="20"/>
                <w:szCs w:val="20"/>
                <w:lang w:val="fr-FR"/>
              </w:rPr>
              <w:t>la</w:t>
            </w:r>
            <w:r w:rsidRPr="009E3648">
              <w:rPr>
                <w:spacing w:val="-4"/>
                <w:sz w:val="20"/>
                <w:szCs w:val="20"/>
                <w:lang w:val="fr-FR"/>
              </w:rPr>
              <w:t xml:space="preserve"> </w:t>
            </w:r>
            <w:r w:rsidRPr="009E3648">
              <w:rPr>
                <w:sz w:val="20"/>
                <w:szCs w:val="20"/>
                <w:lang w:val="fr-FR"/>
              </w:rPr>
              <w:t>vie</w:t>
            </w:r>
            <w:r w:rsidRPr="009E3648">
              <w:rPr>
                <w:spacing w:val="-5"/>
                <w:sz w:val="20"/>
                <w:szCs w:val="20"/>
                <w:lang w:val="fr-FR"/>
              </w:rPr>
              <w:t xml:space="preserve"> </w:t>
            </w:r>
            <w:r w:rsidRPr="009E3648">
              <w:rPr>
                <w:spacing w:val="-2"/>
                <w:sz w:val="20"/>
                <w:szCs w:val="20"/>
                <w:lang w:val="fr-FR"/>
              </w:rPr>
              <w:t>difficile</w:t>
            </w:r>
          </w:p>
        </w:tc>
        <w:permStart w:id="1333400014" w:edGrp="everyone"/>
        <w:tc>
          <w:tcPr>
            <w:tcW w:w="1037" w:type="dxa"/>
            <w:tcBorders>
              <w:top w:val="single" w:sz="36" w:space="0" w:color="E4E4E4"/>
              <w:bottom w:val="single" w:sz="36" w:space="0" w:color="E4E4E4"/>
            </w:tcBorders>
            <w:vAlign w:val="center"/>
          </w:tcPr>
          <w:p w14:paraId="4DC94571" w14:textId="3D59AAB8" w:rsidR="002A2FA2" w:rsidRPr="009E3648" w:rsidRDefault="00BE01E2" w:rsidP="002A2FA2">
            <w:pPr>
              <w:pStyle w:val="TableParagraph"/>
              <w:spacing w:before="127"/>
              <w:ind w:left="11"/>
              <w:rPr>
                <w:sz w:val="20"/>
                <w:szCs w:val="20"/>
              </w:rPr>
            </w:pPr>
            <w:sdt>
              <w:sdtPr>
                <w:id w:val="-19202409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33400014"/>
            <w:r w:rsidR="002A2FA2">
              <w:t xml:space="preserve"> </w:t>
            </w:r>
          </w:p>
        </w:tc>
        <w:permStart w:id="1934700192" w:edGrp="everyone"/>
        <w:tc>
          <w:tcPr>
            <w:tcW w:w="1038" w:type="dxa"/>
            <w:tcBorders>
              <w:top w:val="single" w:sz="36" w:space="0" w:color="E4E4E4"/>
              <w:bottom w:val="single" w:sz="36" w:space="0" w:color="E4E4E4"/>
            </w:tcBorders>
            <w:vAlign w:val="center"/>
          </w:tcPr>
          <w:p w14:paraId="3D79E4C1" w14:textId="44E68E79" w:rsidR="002A2FA2" w:rsidRPr="009E3648" w:rsidRDefault="00BE01E2" w:rsidP="002A2FA2">
            <w:pPr>
              <w:pStyle w:val="TableParagraph"/>
              <w:spacing w:before="127"/>
              <w:ind w:left="12"/>
              <w:rPr>
                <w:sz w:val="20"/>
                <w:szCs w:val="20"/>
              </w:rPr>
            </w:pPr>
            <w:sdt>
              <w:sdtPr>
                <w:id w:val="13462899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34700192"/>
            <w:r w:rsidR="002A2FA2">
              <w:t xml:space="preserve"> </w:t>
            </w:r>
          </w:p>
        </w:tc>
        <w:permStart w:id="209015640" w:edGrp="everyone"/>
        <w:tc>
          <w:tcPr>
            <w:tcW w:w="1038" w:type="dxa"/>
            <w:tcBorders>
              <w:top w:val="single" w:sz="36" w:space="0" w:color="E4E4E4"/>
              <w:bottom w:val="single" w:sz="36" w:space="0" w:color="E4E4E4"/>
            </w:tcBorders>
            <w:vAlign w:val="center"/>
          </w:tcPr>
          <w:p w14:paraId="08499EC0" w14:textId="2785C747" w:rsidR="002A2FA2" w:rsidRPr="009E3648" w:rsidRDefault="00BE01E2" w:rsidP="002A2FA2">
            <w:pPr>
              <w:pStyle w:val="TableParagraph"/>
              <w:spacing w:before="127"/>
              <w:ind w:left="12"/>
              <w:rPr>
                <w:sz w:val="20"/>
                <w:szCs w:val="20"/>
              </w:rPr>
            </w:pPr>
            <w:sdt>
              <w:sdtPr>
                <w:id w:val="-9749941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9015640"/>
            <w:r w:rsidR="002A2FA2">
              <w:t xml:space="preserve"> </w:t>
            </w:r>
          </w:p>
        </w:tc>
        <w:permStart w:id="1583952477" w:edGrp="everyone"/>
        <w:tc>
          <w:tcPr>
            <w:tcW w:w="1038" w:type="dxa"/>
            <w:tcBorders>
              <w:top w:val="single" w:sz="36" w:space="0" w:color="E4E4E4"/>
              <w:bottom w:val="single" w:sz="36" w:space="0" w:color="E4E4E4"/>
            </w:tcBorders>
            <w:vAlign w:val="center"/>
          </w:tcPr>
          <w:p w14:paraId="0B5BEF0A" w14:textId="3D4CF5EB" w:rsidR="002A2FA2" w:rsidRPr="009E3648" w:rsidRDefault="00BE01E2" w:rsidP="002A2FA2">
            <w:pPr>
              <w:pStyle w:val="TableParagraph"/>
              <w:spacing w:before="127"/>
              <w:ind w:left="12"/>
              <w:rPr>
                <w:sz w:val="20"/>
                <w:szCs w:val="20"/>
              </w:rPr>
            </w:pPr>
            <w:sdt>
              <w:sdtPr>
                <w:id w:val="-14973387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83952477"/>
            <w:r w:rsidR="002A2FA2">
              <w:t xml:space="preserve"> </w:t>
            </w:r>
          </w:p>
        </w:tc>
        <w:permStart w:id="1738233987" w:edGrp="everyone"/>
        <w:tc>
          <w:tcPr>
            <w:tcW w:w="1038" w:type="dxa"/>
            <w:tcBorders>
              <w:top w:val="single" w:sz="36" w:space="0" w:color="E4E4E4"/>
              <w:bottom w:val="single" w:sz="36" w:space="0" w:color="E4E4E4"/>
            </w:tcBorders>
            <w:vAlign w:val="center"/>
          </w:tcPr>
          <w:p w14:paraId="60EE0A74" w14:textId="7FC13326" w:rsidR="002A2FA2" w:rsidRPr="009E3648" w:rsidRDefault="00BE01E2" w:rsidP="002A2FA2">
            <w:pPr>
              <w:pStyle w:val="TableParagraph"/>
              <w:spacing w:before="127"/>
              <w:ind w:left="12"/>
              <w:rPr>
                <w:sz w:val="20"/>
                <w:szCs w:val="20"/>
              </w:rPr>
            </w:pPr>
            <w:sdt>
              <w:sdtPr>
                <w:id w:val="3261708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38233987"/>
            <w:r w:rsidR="002A2FA2">
              <w:t xml:space="preserve"> </w:t>
            </w:r>
          </w:p>
        </w:tc>
      </w:tr>
      <w:tr w:rsidR="002A2FA2" w:rsidRPr="00025CBF" w14:paraId="09F843ED" w14:textId="77777777" w:rsidTr="000730E4">
        <w:trPr>
          <w:trHeight w:val="573"/>
        </w:trPr>
        <w:tc>
          <w:tcPr>
            <w:tcW w:w="502" w:type="dxa"/>
            <w:tcBorders>
              <w:top w:val="single" w:sz="36" w:space="0" w:color="E4E4E4"/>
              <w:bottom w:val="single" w:sz="36" w:space="0" w:color="E4E4E4"/>
              <w:right w:val="nil"/>
            </w:tcBorders>
          </w:tcPr>
          <w:p w14:paraId="42120284" w14:textId="77777777" w:rsidR="002A2FA2" w:rsidRPr="009E3648" w:rsidRDefault="002A2FA2" w:rsidP="002A2FA2">
            <w:pPr>
              <w:pStyle w:val="TableParagraph"/>
              <w:spacing w:before="53"/>
              <w:ind w:left="70"/>
              <w:jc w:val="left"/>
              <w:rPr>
                <w:sz w:val="20"/>
                <w:szCs w:val="20"/>
              </w:rPr>
            </w:pPr>
            <w:r w:rsidRPr="009E3648">
              <w:rPr>
                <w:spacing w:val="-5"/>
                <w:sz w:val="20"/>
                <w:szCs w:val="20"/>
              </w:rPr>
              <w:t>6.</w:t>
            </w:r>
          </w:p>
        </w:tc>
        <w:tc>
          <w:tcPr>
            <w:tcW w:w="3939" w:type="dxa"/>
            <w:tcBorders>
              <w:top w:val="single" w:sz="36" w:space="0" w:color="E4E4E4"/>
              <w:left w:val="nil"/>
              <w:bottom w:val="single" w:sz="36" w:space="0" w:color="E4E4E4"/>
            </w:tcBorders>
          </w:tcPr>
          <w:p w14:paraId="47F765E8"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w:t>
            </w:r>
            <w:r w:rsidRPr="009E3648">
              <w:rPr>
                <w:spacing w:val="-8"/>
                <w:sz w:val="20"/>
                <w:szCs w:val="20"/>
                <w:lang w:val="fr-FR"/>
              </w:rPr>
              <w:t xml:space="preserve"> </w:t>
            </w:r>
            <w:r w:rsidRPr="009E3648">
              <w:rPr>
                <w:sz w:val="20"/>
                <w:szCs w:val="20"/>
                <w:lang w:val="fr-FR"/>
              </w:rPr>
              <w:t>j’ai</w:t>
            </w:r>
            <w:r w:rsidRPr="009E3648">
              <w:rPr>
                <w:spacing w:val="-8"/>
                <w:sz w:val="20"/>
                <w:szCs w:val="20"/>
                <w:lang w:val="fr-FR"/>
              </w:rPr>
              <w:t xml:space="preserve"> </w:t>
            </w:r>
            <w:r w:rsidRPr="009E3648">
              <w:rPr>
                <w:sz w:val="20"/>
                <w:szCs w:val="20"/>
                <w:lang w:val="fr-FR"/>
              </w:rPr>
              <w:t>été</w:t>
            </w:r>
            <w:r w:rsidRPr="009E3648">
              <w:rPr>
                <w:spacing w:val="-8"/>
                <w:sz w:val="20"/>
                <w:szCs w:val="20"/>
                <w:lang w:val="fr-FR"/>
              </w:rPr>
              <w:t xml:space="preserve"> </w:t>
            </w:r>
            <w:r w:rsidRPr="009E3648">
              <w:rPr>
                <w:sz w:val="20"/>
                <w:szCs w:val="20"/>
                <w:lang w:val="fr-FR"/>
              </w:rPr>
              <w:t>content</w:t>
            </w:r>
            <w:r w:rsidRPr="009E3648">
              <w:rPr>
                <w:spacing w:val="-8"/>
                <w:sz w:val="20"/>
                <w:szCs w:val="20"/>
                <w:lang w:val="fr-FR"/>
              </w:rPr>
              <w:t xml:space="preserve"> </w:t>
            </w:r>
            <w:r w:rsidRPr="009E3648">
              <w:rPr>
                <w:sz w:val="20"/>
                <w:szCs w:val="20"/>
                <w:lang w:val="fr-FR"/>
              </w:rPr>
              <w:t>malgré</w:t>
            </w:r>
            <w:r w:rsidRPr="009E3648">
              <w:rPr>
                <w:spacing w:val="-8"/>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48575824" w:edGrp="everyone"/>
        <w:tc>
          <w:tcPr>
            <w:tcW w:w="1037" w:type="dxa"/>
            <w:tcBorders>
              <w:top w:val="single" w:sz="36" w:space="0" w:color="E4E4E4"/>
              <w:bottom w:val="single" w:sz="36" w:space="0" w:color="E4E4E4"/>
            </w:tcBorders>
            <w:vAlign w:val="center"/>
          </w:tcPr>
          <w:p w14:paraId="790D5AF5" w14:textId="49082D42" w:rsidR="002A2FA2" w:rsidRPr="009E3648" w:rsidRDefault="00BE01E2" w:rsidP="002A2FA2">
            <w:pPr>
              <w:pStyle w:val="TableParagraph"/>
              <w:spacing w:before="164"/>
              <w:ind w:left="11"/>
              <w:rPr>
                <w:sz w:val="20"/>
                <w:szCs w:val="20"/>
              </w:rPr>
            </w:pPr>
            <w:sdt>
              <w:sdtPr>
                <w:id w:val="3948703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8575824"/>
            <w:r w:rsidR="002A2FA2">
              <w:t xml:space="preserve"> </w:t>
            </w:r>
          </w:p>
        </w:tc>
        <w:permStart w:id="2040809035" w:edGrp="everyone"/>
        <w:tc>
          <w:tcPr>
            <w:tcW w:w="1038" w:type="dxa"/>
            <w:tcBorders>
              <w:top w:val="single" w:sz="36" w:space="0" w:color="E4E4E4"/>
              <w:bottom w:val="single" w:sz="36" w:space="0" w:color="E4E4E4"/>
            </w:tcBorders>
            <w:vAlign w:val="center"/>
          </w:tcPr>
          <w:p w14:paraId="10675581" w14:textId="5ADEA528" w:rsidR="002A2FA2" w:rsidRPr="009E3648" w:rsidRDefault="00BE01E2" w:rsidP="002A2FA2">
            <w:pPr>
              <w:pStyle w:val="TableParagraph"/>
              <w:spacing w:before="164"/>
              <w:ind w:left="12"/>
              <w:rPr>
                <w:sz w:val="20"/>
                <w:szCs w:val="20"/>
              </w:rPr>
            </w:pPr>
            <w:sdt>
              <w:sdtPr>
                <w:id w:val="-1744989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40809035"/>
            <w:r w:rsidR="002A2FA2">
              <w:t xml:space="preserve"> </w:t>
            </w:r>
          </w:p>
        </w:tc>
        <w:permStart w:id="1573786143" w:edGrp="everyone"/>
        <w:tc>
          <w:tcPr>
            <w:tcW w:w="1038" w:type="dxa"/>
            <w:tcBorders>
              <w:top w:val="single" w:sz="36" w:space="0" w:color="E4E4E4"/>
              <w:bottom w:val="single" w:sz="36" w:space="0" w:color="E4E4E4"/>
            </w:tcBorders>
            <w:vAlign w:val="center"/>
          </w:tcPr>
          <w:p w14:paraId="6747E9F0" w14:textId="7863BD38" w:rsidR="002A2FA2" w:rsidRPr="009E3648" w:rsidRDefault="00BE01E2" w:rsidP="002A2FA2">
            <w:pPr>
              <w:pStyle w:val="TableParagraph"/>
              <w:spacing w:before="164"/>
              <w:ind w:left="12"/>
              <w:rPr>
                <w:sz w:val="20"/>
                <w:szCs w:val="20"/>
              </w:rPr>
            </w:pPr>
            <w:sdt>
              <w:sdtPr>
                <w:id w:val="-13214197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73786143"/>
            <w:r w:rsidR="002A2FA2">
              <w:t xml:space="preserve"> </w:t>
            </w:r>
          </w:p>
        </w:tc>
        <w:permStart w:id="1572227022" w:edGrp="everyone"/>
        <w:tc>
          <w:tcPr>
            <w:tcW w:w="1038" w:type="dxa"/>
            <w:tcBorders>
              <w:top w:val="single" w:sz="36" w:space="0" w:color="E4E4E4"/>
              <w:bottom w:val="single" w:sz="36" w:space="0" w:color="E4E4E4"/>
            </w:tcBorders>
            <w:vAlign w:val="center"/>
          </w:tcPr>
          <w:p w14:paraId="4CE67F3E" w14:textId="4A5A96F0" w:rsidR="002A2FA2" w:rsidRPr="009E3648" w:rsidRDefault="00BE01E2" w:rsidP="002A2FA2">
            <w:pPr>
              <w:pStyle w:val="TableParagraph"/>
              <w:spacing w:before="164"/>
              <w:ind w:left="12"/>
              <w:rPr>
                <w:sz w:val="20"/>
                <w:szCs w:val="20"/>
              </w:rPr>
            </w:pPr>
            <w:sdt>
              <w:sdtPr>
                <w:id w:val="20454787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72227022"/>
            <w:r w:rsidR="002A2FA2">
              <w:t xml:space="preserve"> </w:t>
            </w:r>
          </w:p>
        </w:tc>
        <w:permStart w:id="858024197" w:edGrp="everyone"/>
        <w:tc>
          <w:tcPr>
            <w:tcW w:w="1038" w:type="dxa"/>
            <w:tcBorders>
              <w:top w:val="single" w:sz="36" w:space="0" w:color="E4E4E4"/>
              <w:bottom w:val="single" w:sz="36" w:space="0" w:color="E4E4E4"/>
            </w:tcBorders>
            <w:vAlign w:val="center"/>
          </w:tcPr>
          <w:p w14:paraId="41AC4C4F" w14:textId="35CFB91E" w:rsidR="002A2FA2" w:rsidRPr="009E3648" w:rsidRDefault="00BE01E2" w:rsidP="002A2FA2">
            <w:pPr>
              <w:pStyle w:val="TableParagraph"/>
              <w:spacing w:before="164"/>
              <w:ind w:left="12"/>
              <w:rPr>
                <w:sz w:val="20"/>
                <w:szCs w:val="20"/>
              </w:rPr>
            </w:pPr>
            <w:sdt>
              <w:sdtPr>
                <w:id w:val="-7801812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58024197"/>
            <w:r w:rsidR="002A2FA2">
              <w:t xml:space="preserve"> </w:t>
            </w:r>
          </w:p>
        </w:tc>
      </w:tr>
      <w:tr w:rsidR="002A2FA2" w:rsidRPr="00025CBF" w14:paraId="024F663A" w14:textId="77777777" w:rsidTr="000730E4">
        <w:trPr>
          <w:trHeight w:val="573"/>
        </w:trPr>
        <w:tc>
          <w:tcPr>
            <w:tcW w:w="502" w:type="dxa"/>
            <w:tcBorders>
              <w:top w:val="single" w:sz="36" w:space="0" w:color="E4E4E4"/>
              <w:bottom w:val="single" w:sz="36" w:space="0" w:color="E4E4E4"/>
              <w:right w:val="nil"/>
            </w:tcBorders>
          </w:tcPr>
          <w:p w14:paraId="14528AAE" w14:textId="77777777" w:rsidR="002A2FA2" w:rsidRPr="009E3648" w:rsidRDefault="002A2FA2" w:rsidP="002A2FA2">
            <w:pPr>
              <w:pStyle w:val="TableParagraph"/>
              <w:spacing w:before="53"/>
              <w:ind w:left="70"/>
              <w:jc w:val="left"/>
              <w:rPr>
                <w:sz w:val="20"/>
                <w:szCs w:val="20"/>
              </w:rPr>
            </w:pPr>
            <w:r w:rsidRPr="009E3648">
              <w:rPr>
                <w:spacing w:val="-5"/>
                <w:sz w:val="20"/>
                <w:szCs w:val="20"/>
              </w:rPr>
              <w:t>7.</w:t>
            </w:r>
          </w:p>
        </w:tc>
        <w:tc>
          <w:tcPr>
            <w:tcW w:w="3939" w:type="dxa"/>
            <w:tcBorders>
              <w:top w:val="single" w:sz="36" w:space="0" w:color="E4E4E4"/>
              <w:left w:val="nil"/>
              <w:bottom w:val="single" w:sz="36" w:space="0" w:color="E4E4E4"/>
            </w:tcBorders>
          </w:tcPr>
          <w:p w14:paraId="3D9EF5CD"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j’ai</w:t>
            </w:r>
            <w:r w:rsidRPr="009E3648">
              <w:rPr>
                <w:spacing w:val="-4"/>
                <w:sz w:val="20"/>
                <w:szCs w:val="20"/>
                <w:lang w:val="fr-FR"/>
              </w:rPr>
              <w:t xml:space="preserve"> </w:t>
            </w:r>
            <w:r w:rsidRPr="009E3648">
              <w:rPr>
                <w:sz w:val="20"/>
                <w:szCs w:val="20"/>
                <w:lang w:val="fr-FR"/>
              </w:rPr>
              <w:t>été</w:t>
            </w:r>
            <w:r w:rsidRPr="009E3648">
              <w:rPr>
                <w:spacing w:val="-4"/>
                <w:sz w:val="20"/>
                <w:szCs w:val="20"/>
                <w:lang w:val="fr-FR"/>
              </w:rPr>
              <w:t xml:space="preserve"> </w:t>
            </w:r>
            <w:r w:rsidRPr="009E3648">
              <w:rPr>
                <w:sz w:val="20"/>
                <w:szCs w:val="20"/>
                <w:lang w:val="fr-FR"/>
              </w:rPr>
              <w:t>mal</w:t>
            </w:r>
            <w:r w:rsidRPr="009E3648">
              <w:rPr>
                <w:spacing w:val="-4"/>
                <w:sz w:val="20"/>
                <w:szCs w:val="20"/>
                <w:lang w:val="fr-FR"/>
              </w:rPr>
              <w:t xml:space="preserve"> </w:t>
            </w:r>
            <w:r w:rsidRPr="009E3648">
              <w:rPr>
                <w:sz w:val="20"/>
                <w:szCs w:val="20"/>
                <w:lang w:val="fr-FR"/>
              </w:rPr>
              <w:t>à</w:t>
            </w:r>
            <w:r w:rsidRPr="009E3648">
              <w:rPr>
                <w:spacing w:val="-4"/>
                <w:sz w:val="20"/>
                <w:szCs w:val="20"/>
                <w:lang w:val="fr-FR"/>
              </w:rPr>
              <w:t xml:space="preserve"> </w:t>
            </w:r>
            <w:r w:rsidRPr="009E3648">
              <w:rPr>
                <w:sz w:val="20"/>
                <w:szCs w:val="20"/>
                <w:lang w:val="fr-FR"/>
              </w:rPr>
              <w:t>l’aise</w:t>
            </w:r>
            <w:r w:rsidRPr="009E3648">
              <w:rPr>
                <w:spacing w:val="-4"/>
                <w:sz w:val="20"/>
                <w:szCs w:val="20"/>
                <w:lang w:val="fr-FR"/>
              </w:rPr>
              <w:t xml:space="preserve"> </w:t>
            </w:r>
            <w:r w:rsidRPr="009E3648">
              <w:rPr>
                <w:sz w:val="20"/>
                <w:szCs w:val="20"/>
                <w:lang w:val="fr-FR"/>
              </w:rPr>
              <w:t>à</w:t>
            </w:r>
            <w:r w:rsidRPr="009E3648">
              <w:rPr>
                <w:spacing w:val="-4"/>
                <w:sz w:val="20"/>
                <w:szCs w:val="20"/>
                <w:lang w:val="fr-FR"/>
              </w:rPr>
              <w:t xml:space="preserve"> </w:t>
            </w:r>
            <w:r w:rsidRPr="009E3648">
              <w:rPr>
                <w:sz w:val="20"/>
                <w:szCs w:val="20"/>
                <w:lang w:val="fr-FR"/>
              </w:rPr>
              <w:t>cause</w:t>
            </w:r>
            <w:r w:rsidRPr="009E3648">
              <w:rPr>
                <w:spacing w:val="-4"/>
                <w:sz w:val="20"/>
                <w:szCs w:val="20"/>
                <w:lang w:val="fr-FR"/>
              </w:rPr>
              <w:t xml:space="preserve"> </w:t>
            </w:r>
            <w:r w:rsidRPr="009E3648">
              <w:rPr>
                <w:sz w:val="20"/>
                <w:szCs w:val="20"/>
                <w:lang w:val="fr-FR"/>
              </w:rPr>
              <w:t>de</w:t>
            </w:r>
            <w:r w:rsidRPr="009E3648">
              <w:rPr>
                <w:spacing w:val="-4"/>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867705605" w:edGrp="everyone"/>
        <w:tc>
          <w:tcPr>
            <w:tcW w:w="1037" w:type="dxa"/>
            <w:tcBorders>
              <w:top w:val="single" w:sz="36" w:space="0" w:color="E4E4E4"/>
              <w:bottom w:val="single" w:sz="36" w:space="0" w:color="E4E4E4"/>
            </w:tcBorders>
            <w:vAlign w:val="center"/>
          </w:tcPr>
          <w:p w14:paraId="164882FB" w14:textId="6749DEC7" w:rsidR="002A2FA2" w:rsidRPr="009E3648" w:rsidRDefault="00BE01E2" w:rsidP="002A2FA2">
            <w:pPr>
              <w:pStyle w:val="TableParagraph"/>
              <w:spacing w:before="164"/>
              <w:ind w:left="11"/>
              <w:rPr>
                <w:sz w:val="20"/>
                <w:szCs w:val="20"/>
              </w:rPr>
            </w:pPr>
            <w:sdt>
              <w:sdtPr>
                <w:id w:val="-7448724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67705605"/>
            <w:r w:rsidR="002A2FA2">
              <w:t xml:space="preserve"> </w:t>
            </w:r>
          </w:p>
        </w:tc>
        <w:permStart w:id="429921765" w:edGrp="everyone"/>
        <w:tc>
          <w:tcPr>
            <w:tcW w:w="1038" w:type="dxa"/>
            <w:tcBorders>
              <w:top w:val="single" w:sz="36" w:space="0" w:color="E4E4E4"/>
              <w:bottom w:val="single" w:sz="36" w:space="0" w:color="E4E4E4"/>
            </w:tcBorders>
            <w:vAlign w:val="center"/>
          </w:tcPr>
          <w:p w14:paraId="76D591ED" w14:textId="4B0C3A94" w:rsidR="002A2FA2" w:rsidRPr="009E3648" w:rsidRDefault="00BE01E2" w:rsidP="002A2FA2">
            <w:pPr>
              <w:pStyle w:val="TableParagraph"/>
              <w:spacing w:before="164"/>
              <w:ind w:left="12"/>
              <w:rPr>
                <w:sz w:val="20"/>
                <w:szCs w:val="20"/>
              </w:rPr>
            </w:pPr>
            <w:sdt>
              <w:sdtPr>
                <w:id w:val="15406361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29921765"/>
            <w:r w:rsidR="002A2FA2">
              <w:t xml:space="preserve"> </w:t>
            </w:r>
          </w:p>
        </w:tc>
        <w:permStart w:id="1409114887" w:edGrp="everyone"/>
        <w:tc>
          <w:tcPr>
            <w:tcW w:w="1038" w:type="dxa"/>
            <w:tcBorders>
              <w:top w:val="single" w:sz="36" w:space="0" w:color="E4E4E4"/>
              <w:bottom w:val="single" w:sz="36" w:space="0" w:color="E4E4E4"/>
            </w:tcBorders>
            <w:vAlign w:val="center"/>
          </w:tcPr>
          <w:p w14:paraId="7A4C1A85" w14:textId="5F1FAE5B" w:rsidR="002A2FA2" w:rsidRPr="009E3648" w:rsidRDefault="00BE01E2" w:rsidP="002A2FA2">
            <w:pPr>
              <w:pStyle w:val="TableParagraph"/>
              <w:spacing w:before="164"/>
              <w:ind w:left="12"/>
              <w:rPr>
                <w:sz w:val="20"/>
                <w:szCs w:val="20"/>
              </w:rPr>
            </w:pPr>
            <w:sdt>
              <w:sdtPr>
                <w:id w:val="5102580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09114887"/>
            <w:r w:rsidR="002A2FA2">
              <w:t xml:space="preserve"> </w:t>
            </w:r>
          </w:p>
        </w:tc>
        <w:permStart w:id="767444904" w:edGrp="everyone"/>
        <w:tc>
          <w:tcPr>
            <w:tcW w:w="1038" w:type="dxa"/>
            <w:tcBorders>
              <w:top w:val="single" w:sz="36" w:space="0" w:color="E4E4E4"/>
              <w:bottom w:val="single" w:sz="36" w:space="0" w:color="E4E4E4"/>
            </w:tcBorders>
            <w:vAlign w:val="center"/>
          </w:tcPr>
          <w:p w14:paraId="54A25009" w14:textId="11B18C20" w:rsidR="002A2FA2" w:rsidRPr="009E3648" w:rsidRDefault="00BE01E2" w:rsidP="002A2FA2">
            <w:pPr>
              <w:pStyle w:val="TableParagraph"/>
              <w:spacing w:before="164"/>
              <w:ind w:left="12"/>
              <w:rPr>
                <w:sz w:val="20"/>
                <w:szCs w:val="20"/>
              </w:rPr>
            </w:pPr>
            <w:sdt>
              <w:sdtPr>
                <w:id w:val="-20950027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67444904"/>
            <w:r w:rsidR="002A2FA2">
              <w:t xml:space="preserve"> </w:t>
            </w:r>
          </w:p>
        </w:tc>
        <w:permStart w:id="1702655076" w:edGrp="everyone"/>
        <w:tc>
          <w:tcPr>
            <w:tcW w:w="1038" w:type="dxa"/>
            <w:tcBorders>
              <w:top w:val="single" w:sz="36" w:space="0" w:color="E4E4E4"/>
              <w:bottom w:val="single" w:sz="36" w:space="0" w:color="E4E4E4"/>
            </w:tcBorders>
            <w:vAlign w:val="center"/>
          </w:tcPr>
          <w:p w14:paraId="71E53C83" w14:textId="03009595" w:rsidR="002A2FA2" w:rsidRPr="009E3648" w:rsidRDefault="00BE01E2" w:rsidP="002A2FA2">
            <w:pPr>
              <w:pStyle w:val="TableParagraph"/>
              <w:spacing w:before="164"/>
              <w:ind w:left="12"/>
              <w:rPr>
                <w:sz w:val="20"/>
                <w:szCs w:val="20"/>
              </w:rPr>
            </w:pPr>
            <w:sdt>
              <w:sdtPr>
                <w:id w:val="-5186986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02655076"/>
            <w:r w:rsidR="002A2FA2">
              <w:t xml:space="preserve"> </w:t>
            </w:r>
          </w:p>
        </w:tc>
      </w:tr>
      <w:tr w:rsidR="002A2FA2" w:rsidRPr="00025CBF" w14:paraId="4DF494D4" w14:textId="77777777" w:rsidTr="000730E4">
        <w:trPr>
          <w:trHeight w:val="825"/>
        </w:trPr>
        <w:tc>
          <w:tcPr>
            <w:tcW w:w="502" w:type="dxa"/>
            <w:tcBorders>
              <w:top w:val="single" w:sz="36" w:space="0" w:color="E4E4E4"/>
              <w:bottom w:val="single" w:sz="36" w:space="0" w:color="E4E4E4"/>
              <w:right w:val="nil"/>
            </w:tcBorders>
          </w:tcPr>
          <w:p w14:paraId="3B1183A1" w14:textId="77777777" w:rsidR="002A2FA2" w:rsidRPr="009E3648" w:rsidRDefault="002A2FA2" w:rsidP="002A2FA2">
            <w:pPr>
              <w:pStyle w:val="TableParagraph"/>
              <w:spacing w:before="53"/>
              <w:ind w:left="70"/>
              <w:jc w:val="left"/>
              <w:rPr>
                <w:sz w:val="20"/>
                <w:szCs w:val="20"/>
              </w:rPr>
            </w:pPr>
            <w:r w:rsidRPr="009E3648">
              <w:rPr>
                <w:spacing w:val="-5"/>
                <w:sz w:val="20"/>
                <w:szCs w:val="20"/>
              </w:rPr>
              <w:t>8.</w:t>
            </w:r>
          </w:p>
        </w:tc>
        <w:tc>
          <w:tcPr>
            <w:tcW w:w="3939" w:type="dxa"/>
            <w:tcBorders>
              <w:top w:val="single" w:sz="36" w:space="0" w:color="E4E4E4"/>
              <w:left w:val="nil"/>
              <w:bottom w:val="single" w:sz="36" w:space="0" w:color="E4E4E4"/>
            </w:tcBorders>
          </w:tcPr>
          <w:p w14:paraId="29F3990D" w14:textId="77777777" w:rsidR="002A2FA2" w:rsidRPr="009E3648" w:rsidRDefault="002A2FA2" w:rsidP="002A2FA2">
            <w:pPr>
              <w:pStyle w:val="TableParagraph"/>
              <w:spacing w:before="32"/>
              <w:ind w:left="378" w:right="108" w:hanging="248"/>
              <w:jc w:val="left"/>
              <w:rPr>
                <w:sz w:val="20"/>
                <w:szCs w:val="20"/>
                <w:lang w:val="fr-FR"/>
              </w:rPr>
            </w:pPr>
            <w:r w:rsidRPr="009E3648">
              <w:rPr>
                <w:sz w:val="20"/>
                <w:szCs w:val="20"/>
                <w:lang w:val="fr-FR"/>
              </w:rPr>
              <w:t>... j’ai eu du mal à faire certaines choses</w:t>
            </w:r>
            <w:r w:rsidRPr="009E3648">
              <w:rPr>
                <w:spacing w:val="-9"/>
                <w:sz w:val="20"/>
                <w:szCs w:val="20"/>
                <w:lang w:val="fr-FR"/>
              </w:rPr>
              <w:t xml:space="preserve"> </w:t>
            </w:r>
            <w:r w:rsidRPr="009E3648">
              <w:rPr>
                <w:sz w:val="20"/>
                <w:szCs w:val="20"/>
                <w:lang w:val="fr-FR"/>
              </w:rPr>
              <w:t>avec</w:t>
            </w:r>
            <w:r w:rsidRPr="009E3648">
              <w:rPr>
                <w:spacing w:val="-9"/>
                <w:sz w:val="20"/>
                <w:szCs w:val="20"/>
                <w:lang w:val="fr-FR"/>
              </w:rPr>
              <w:t xml:space="preserve"> </w:t>
            </w:r>
            <w:r w:rsidRPr="009E3648">
              <w:rPr>
                <w:sz w:val="20"/>
                <w:szCs w:val="20"/>
                <w:lang w:val="fr-FR"/>
              </w:rPr>
              <w:t>d'autres</w:t>
            </w:r>
            <w:r w:rsidRPr="009E3648">
              <w:rPr>
                <w:spacing w:val="-9"/>
                <w:sz w:val="20"/>
                <w:szCs w:val="20"/>
                <w:lang w:val="fr-FR"/>
              </w:rPr>
              <w:t xml:space="preserve"> </w:t>
            </w:r>
            <w:r w:rsidRPr="009E3648">
              <w:rPr>
                <w:sz w:val="20"/>
                <w:szCs w:val="20"/>
                <w:lang w:val="fr-FR"/>
              </w:rPr>
              <w:t>enfants</w:t>
            </w:r>
            <w:r w:rsidRPr="009E3648">
              <w:rPr>
                <w:spacing w:val="-9"/>
                <w:sz w:val="20"/>
                <w:szCs w:val="20"/>
                <w:lang w:val="fr-FR"/>
              </w:rPr>
              <w:t xml:space="preserve"> </w:t>
            </w:r>
            <w:r w:rsidRPr="009E3648">
              <w:rPr>
                <w:sz w:val="20"/>
                <w:szCs w:val="20"/>
                <w:lang w:val="fr-FR"/>
              </w:rPr>
              <w:t>de mon âge</w:t>
            </w:r>
          </w:p>
        </w:tc>
        <w:permStart w:id="1468669852" w:edGrp="everyone"/>
        <w:tc>
          <w:tcPr>
            <w:tcW w:w="1037" w:type="dxa"/>
            <w:tcBorders>
              <w:top w:val="single" w:sz="36" w:space="0" w:color="E4E4E4"/>
              <w:bottom w:val="single" w:sz="36" w:space="0" w:color="E4E4E4"/>
            </w:tcBorders>
            <w:vAlign w:val="center"/>
          </w:tcPr>
          <w:p w14:paraId="0BCFBEDE" w14:textId="05845D6F" w:rsidR="002A2FA2" w:rsidRPr="009E3648" w:rsidRDefault="00BE01E2" w:rsidP="002A2FA2">
            <w:pPr>
              <w:pStyle w:val="TableParagraph"/>
              <w:ind w:left="11"/>
              <w:rPr>
                <w:sz w:val="20"/>
                <w:szCs w:val="20"/>
              </w:rPr>
            </w:pPr>
            <w:sdt>
              <w:sdtPr>
                <w:id w:val="-2899751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68669852"/>
            <w:r w:rsidR="002A2FA2">
              <w:t xml:space="preserve"> </w:t>
            </w:r>
          </w:p>
        </w:tc>
        <w:permStart w:id="2111521459" w:edGrp="everyone"/>
        <w:tc>
          <w:tcPr>
            <w:tcW w:w="1038" w:type="dxa"/>
            <w:tcBorders>
              <w:top w:val="single" w:sz="36" w:space="0" w:color="E4E4E4"/>
              <w:bottom w:val="single" w:sz="36" w:space="0" w:color="E4E4E4"/>
            </w:tcBorders>
            <w:vAlign w:val="center"/>
          </w:tcPr>
          <w:p w14:paraId="3361A109" w14:textId="102C8DDE" w:rsidR="002A2FA2" w:rsidRPr="009E3648" w:rsidRDefault="00BE01E2" w:rsidP="002A2FA2">
            <w:pPr>
              <w:pStyle w:val="TableParagraph"/>
              <w:ind w:left="12"/>
              <w:rPr>
                <w:sz w:val="20"/>
                <w:szCs w:val="20"/>
              </w:rPr>
            </w:pPr>
            <w:sdt>
              <w:sdtPr>
                <w:id w:val="2106998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11521459"/>
            <w:r w:rsidR="002A2FA2">
              <w:t xml:space="preserve"> </w:t>
            </w:r>
          </w:p>
        </w:tc>
        <w:permStart w:id="760026737" w:edGrp="everyone"/>
        <w:tc>
          <w:tcPr>
            <w:tcW w:w="1038" w:type="dxa"/>
            <w:tcBorders>
              <w:top w:val="single" w:sz="36" w:space="0" w:color="E4E4E4"/>
              <w:bottom w:val="single" w:sz="36" w:space="0" w:color="E4E4E4"/>
            </w:tcBorders>
            <w:vAlign w:val="center"/>
          </w:tcPr>
          <w:p w14:paraId="1289F3CA" w14:textId="27345B54" w:rsidR="002A2FA2" w:rsidRPr="009E3648" w:rsidRDefault="00BE01E2" w:rsidP="002A2FA2">
            <w:pPr>
              <w:pStyle w:val="TableParagraph"/>
              <w:ind w:left="12"/>
              <w:rPr>
                <w:sz w:val="20"/>
                <w:szCs w:val="20"/>
              </w:rPr>
            </w:pPr>
            <w:sdt>
              <w:sdtPr>
                <w:id w:val="8512206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60026737"/>
            <w:r w:rsidR="002A2FA2">
              <w:t xml:space="preserve"> </w:t>
            </w:r>
          </w:p>
        </w:tc>
        <w:permStart w:id="1005783975" w:edGrp="everyone"/>
        <w:tc>
          <w:tcPr>
            <w:tcW w:w="1038" w:type="dxa"/>
            <w:tcBorders>
              <w:top w:val="single" w:sz="36" w:space="0" w:color="E4E4E4"/>
              <w:bottom w:val="single" w:sz="36" w:space="0" w:color="E4E4E4"/>
            </w:tcBorders>
            <w:vAlign w:val="center"/>
          </w:tcPr>
          <w:p w14:paraId="11502A11" w14:textId="11A72157" w:rsidR="002A2FA2" w:rsidRPr="009E3648" w:rsidRDefault="00BE01E2" w:rsidP="002A2FA2">
            <w:pPr>
              <w:pStyle w:val="TableParagraph"/>
              <w:ind w:left="12"/>
              <w:rPr>
                <w:sz w:val="20"/>
                <w:szCs w:val="20"/>
              </w:rPr>
            </w:pPr>
            <w:sdt>
              <w:sdtPr>
                <w:id w:val="14555224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05783975"/>
            <w:r w:rsidR="002A2FA2">
              <w:t xml:space="preserve"> </w:t>
            </w:r>
          </w:p>
        </w:tc>
        <w:permStart w:id="879829925" w:edGrp="everyone"/>
        <w:tc>
          <w:tcPr>
            <w:tcW w:w="1038" w:type="dxa"/>
            <w:tcBorders>
              <w:top w:val="single" w:sz="36" w:space="0" w:color="E4E4E4"/>
              <w:bottom w:val="single" w:sz="36" w:space="0" w:color="E4E4E4"/>
            </w:tcBorders>
            <w:vAlign w:val="center"/>
          </w:tcPr>
          <w:p w14:paraId="51C00109" w14:textId="1EB2FEB7" w:rsidR="002A2FA2" w:rsidRPr="009E3648" w:rsidRDefault="00BE01E2" w:rsidP="002A2FA2">
            <w:pPr>
              <w:pStyle w:val="TableParagraph"/>
              <w:ind w:left="12"/>
              <w:rPr>
                <w:sz w:val="20"/>
                <w:szCs w:val="20"/>
              </w:rPr>
            </w:pPr>
            <w:sdt>
              <w:sdtPr>
                <w:id w:val="-17219753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79829925"/>
            <w:r w:rsidR="002A2FA2">
              <w:t xml:space="preserve"> </w:t>
            </w:r>
          </w:p>
        </w:tc>
      </w:tr>
      <w:tr w:rsidR="002A2FA2" w:rsidRPr="00025CBF" w14:paraId="725F52F3" w14:textId="77777777" w:rsidTr="000C4421">
        <w:trPr>
          <w:trHeight w:val="899"/>
        </w:trPr>
        <w:tc>
          <w:tcPr>
            <w:tcW w:w="502" w:type="dxa"/>
            <w:tcBorders>
              <w:top w:val="single" w:sz="36" w:space="0" w:color="E4E4E4"/>
              <w:bottom w:val="single" w:sz="36" w:space="0" w:color="E4E4E4"/>
              <w:right w:val="nil"/>
            </w:tcBorders>
          </w:tcPr>
          <w:p w14:paraId="3AFE6BB2" w14:textId="77777777" w:rsidR="002A2FA2" w:rsidRPr="009E3648" w:rsidRDefault="002A2FA2" w:rsidP="002A2FA2">
            <w:pPr>
              <w:pStyle w:val="TableParagraph"/>
              <w:spacing w:before="53"/>
              <w:ind w:left="70"/>
              <w:jc w:val="left"/>
              <w:rPr>
                <w:sz w:val="20"/>
                <w:szCs w:val="20"/>
              </w:rPr>
            </w:pPr>
            <w:r w:rsidRPr="009E3648">
              <w:rPr>
                <w:spacing w:val="-5"/>
                <w:sz w:val="20"/>
                <w:szCs w:val="20"/>
              </w:rPr>
              <w:t>9.</w:t>
            </w:r>
          </w:p>
        </w:tc>
        <w:tc>
          <w:tcPr>
            <w:tcW w:w="3939" w:type="dxa"/>
            <w:tcBorders>
              <w:top w:val="single" w:sz="36" w:space="0" w:color="E4E4E4"/>
              <w:left w:val="nil"/>
              <w:bottom w:val="single" w:sz="36" w:space="0" w:color="E4E4E4"/>
            </w:tcBorders>
          </w:tcPr>
          <w:p w14:paraId="4D766DF8" w14:textId="77777777" w:rsidR="002A2FA2" w:rsidRPr="009E3648" w:rsidRDefault="002A2FA2" w:rsidP="002A2FA2">
            <w:pPr>
              <w:pStyle w:val="TableParagraph"/>
              <w:spacing w:before="32"/>
              <w:ind w:left="364" w:hanging="233"/>
              <w:jc w:val="left"/>
              <w:rPr>
                <w:sz w:val="20"/>
                <w:szCs w:val="20"/>
                <w:lang w:val="fr-FR"/>
              </w:rPr>
            </w:pPr>
            <w:r w:rsidRPr="009E3648">
              <w:rPr>
                <w:sz w:val="20"/>
                <w:szCs w:val="20"/>
                <w:lang w:val="fr-FR"/>
              </w:rPr>
              <w:t>... je n’ai pas pu faire toutes les activités</w:t>
            </w:r>
            <w:r w:rsidRPr="009E3648">
              <w:rPr>
                <w:spacing w:val="-9"/>
                <w:sz w:val="20"/>
                <w:szCs w:val="20"/>
                <w:lang w:val="fr-FR"/>
              </w:rPr>
              <w:t xml:space="preserve"> </w:t>
            </w:r>
            <w:r w:rsidRPr="009E3648">
              <w:rPr>
                <w:sz w:val="20"/>
                <w:szCs w:val="20"/>
                <w:lang w:val="fr-FR"/>
              </w:rPr>
              <w:t>que</w:t>
            </w:r>
            <w:r w:rsidRPr="009E3648">
              <w:rPr>
                <w:spacing w:val="-9"/>
                <w:sz w:val="20"/>
                <w:szCs w:val="20"/>
                <w:lang w:val="fr-FR"/>
              </w:rPr>
              <w:t xml:space="preserve"> </w:t>
            </w:r>
            <w:r w:rsidRPr="009E3648">
              <w:rPr>
                <w:sz w:val="20"/>
                <w:szCs w:val="20"/>
                <w:lang w:val="fr-FR"/>
              </w:rPr>
              <w:t>j’aurais</w:t>
            </w:r>
            <w:r w:rsidRPr="009E3648">
              <w:rPr>
                <w:spacing w:val="-9"/>
                <w:sz w:val="20"/>
                <w:szCs w:val="20"/>
                <w:lang w:val="fr-FR"/>
              </w:rPr>
              <w:t xml:space="preserve"> </w:t>
            </w:r>
            <w:r w:rsidRPr="009E3648">
              <w:rPr>
                <w:sz w:val="20"/>
                <w:szCs w:val="20"/>
                <w:lang w:val="fr-FR"/>
              </w:rPr>
              <w:t>aimées</w:t>
            </w:r>
            <w:r w:rsidRPr="009E3648">
              <w:rPr>
                <w:spacing w:val="-9"/>
                <w:sz w:val="20"/>
                <w:szCs w:val="20"/>
                <w:lang w:val="fr-FR"/>
              </w:rPr>
              <w:t xml:space="preserve"> </w:t>
            </w:r>
            <w:r w:rsidRPr="009E3648">
              <w:rPr>
                <w:sz w:val="20"/>
                <w:szCs w:val="20"/>
                <w:lang w:val="fr-FR"/>
              </w:rPr>
              <w:t xml:space="preserve">avec mes amis à cause de mon </w:t>
            </w:r>
            <w:r w:rsidRPr="009E3648">
              <w:rPr>
                <w:spacing w:val="-2"/>
                <w:sz w:val="20"/>
                <w:szCs w:val="20"/>
                <w:lang w:val="fr-FR"/>
              </w:rPr>
              <w:t>hémophilie</w:t>
            </w:r>
          </w:p>
        </w:tc>
        <w:permStart w:id="1775841041" w:edGrp="everyone"/>
        <w:tc>
          <w:tcPr>
            <w:tcW w:w="1037" w:type="dxa"/>
            <w:tcBorders>
              <w:top w:val="single" w:sz="36" w:space="0" w:color="E4E4E4"/>
              <w:bottom w:val="single" w:sz="36" w:space="0" w:color="E4E4E4"/>
            </w:tcBorders>
            <w:vAlign w:val="center"/>
          </w:tcPr>
          <w:p w14:paraId="7E0E39CD" w14:textId="74A59AE5" w:rsidR="002A2FA2" w:rsidRPr="009E3648" w:rsidRDefault="00BE01E2" w:rsidP="002A2FA2">
            <w:pPr>
              <w:pStyle w:val="TableParagraph"/>
              <w:ind w:left="11"/>
              <w:rPr>
                <w:sz w:val="20"/>
                <w:szCs w:val="20"/>
              </w:rPr>
            </w:pPr>
            <w:sdt>
              <w:sdtPr>
                <w:id w:val="20879534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75841041"/>
            <w:r w:rsidR="002A2FA2">
              <w:t xml:space="preserve"> </w:t>
            </w:r>
          </w:p>
        </w:tc>
        <w:permStart w:id="561593745" w:edGrp="everyone"/>
        <w:tc>
          <w:tcPr>
            <w:tcW w:w="1038" w:type="dxa"/>
            <w:tcBorders>
              <w:top w:val="single" w:sz="36" w:space="0" w:color="E4E4E4"/>
              <w:bottom w:val="single" w:sz="36" w:space="0" w:color="E4E4E4"/>
            </w:tcBorders>
            <w:vAlign w:val="center"/>
          </w:tcPr>
          <w:p w14:paraId="767324C8" w14:textId="5CC9F1DA" w:rsidR="002A2FA2" w:rsidRPr="009E3648" w:rsidRDefault="00BE01E2" w:rsidP="002A2FA2">
            <w:pPr>
              <w:pStyle w:val="TableParagraph"/>
              <w:ind w:left="12"/>
              <w:rPr>
                <w:sz w:val="20"/>
                <w:szCs w:val="20"/>
              </w:rPr>
            </w:pPr>
            <w:sdt>
              <w:sdtPr>
                <w:id w:val="-19965671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61593745"/>
            <w:r w:rsidR="002A2FA2">
              <w:t xml:space="preserve"> </w:t>
            </w:r>
          </w:p>
        </w:tc>
        <w:permStart w:id="968425889" w:edGrp="everyone"/>
        <w:tc>
          <w:tcPr>
            <w:tcW w:w="1038" w:type="dxa"/>
            <w:tcBorders>
              <w:top w:val="single" w:sz="36" w:space="0" w:color="E4E4E4"/>
              <w:bottom w:val="single" w:sz="36" w:space="0" w:color="E4E4E4"/>
            </w:tcBorders>
            <w:vAlign w:val="center"/>
          </w:tcPr>
          <w:p w14:paraId="39501444" w14:textId="282204C4" w:rsidR="002A2FA2" w:rsidRPr="009E3648" w:rsidRDefault="00BE01E2" w:rsidP="002A2FA2">
            <w:pPr>
              <w:pStyle w:val="TableParagraph"/>
              <w:ind w:left="12"/>
              <w:rPr>
                <w:sz w:val="20"/>
                <w:szCs w:val="20"/>
              </w:rPr>
            </w:pPr>
            <w:sdt>
              <w:sdtPr>
                <w:id w:val="3336604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968425889"/>
            <w:r w:rsidR="002A2FA2">
              <w:t xml:space="preserve"> </w:t>
            </w:r>
          </w:p>
        </w:tc>
        <w:permStart w:id="819222254" w:edGrp="everyone"/>
        <w:tc>
          <w:tcPr>
            <w:tcW w:w="1038" w:type="dxa"/>
            <w:tcBorders>
              <w:top w:val="single" w:sz="36" w:space="0" w:color="E4E4E4"/>
              <w:bottom w:val="single" w:sz="36" w:space="0" w:color="E4E4E4"/>
            </w:tcBorders>
            <w:vAlign w:val="center"/>
          </w:tcPr>
          <w:p w14:paraId="68581F66" w14:textId="5F73262D" w:rsidR="002A2FA2" w:rsidRPr="009E3648" w:rsidRDefault="00BE01E2" w:rsidP="002A2FA2">
            <w:pPr>
              <w:pStyle w:val="TableParagraph"/>
              <w:ind w:left="12"/>
              <w:rPr>
                <w:sz w:val="20"/>
                <w:szCs w:val="20"/>
              </w:rPr>
            </w:pPr>
            <w:sdt>
              <w:sdtPr>
                <w:id w:val="7328966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19222254"/>
            <w:r w:rsidR="002A2FA2">
              <w:t xml:space="preserve"> </w:t>
            </w:r>
          </w:p>
        </w:tc>
        <w:permStart w:id="1029909634" w:edGrp="everyone"/>
        <w:tc>
          <w:tcPr>
            <w:tcW w:w="1038" w:type="dxa"/>
            <w:tcBorders>
              <w:top w:val="single" w:sz="36" w:space="0" w:color="E4E4E4"/>
              <w:bottom w:val="single" w:sz="36" w:space="0" w:color="E4E4E4"/>
            </w:tcBorders>
            <w:vAlign w:val="center"/>
          </w:tcPr>
          <w:p w14:paraId="4266873F" w14:textId="493067FF" w:rsidR="002A2FA2" w:rsidRPr="009E3648" w:rsidRDefault="00BE01E2" w:rsidP="002A2FA2">
            <w:pPr>
              <w:pStyle w:val="TableParagraph"/>
              <w:ind w:left="12"/>
              <w:rPr>
                <w:sz w:val="20"/>
                <w:szCs w:val="20"/>
              </w:rPr>
            </w:pPr>
            <w:sdt>
              <w:sdtPr>
                <w:id w:val="-7518912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29909634"/>
            <w:r w:rsidR="002A2FA2">
              <w:t xml:space="preserve"> </w:t>
            </w:r>
          </w:p>
        </w:tc>
      </w:tr>
      <w:tr w:rsidR="002A2FA2" w:rsidRPr="00025CBF" w14:paraId="18F2783E" w14:textId="77777777" w:rsidTr="000730E4">
        <w:trPr>
          <w:trHeight w:val="578"/>
        </w:trPr>
        <w:tc>
          <w:tcPr>
            <w:tcW w:w="502" w:type="dxa"/>
            <w:tcBorders>
              <w:top w:val="single" w:sz="36" w:space="0" w:color="E4E4E4"/>
              <w:bottom w:val="single" w:sz="4" w:space="0" w:color="000000"/>
              <w:right w:val="nil"/>
            </w:tcBorders>
          </w:tcPr>
          <w:p w14:paraId="4DFE3707" w14:textId="77777777" w:rsidR="002A2FA2" w:rsidRPr="009E3648" w:rsidRDefault="002A2FA2" w:rsidP="002A2FA2">
            <w:pPr>
              <w:pStyle w:val="TableParagraph"/>
              <w:spacing w:before="53"/>
              <w:ind w:left="70"/>
              <w:jc w:val="left"/>
              <w:rPr>
                <w:sz w:val="20"/>
                <w:szCs w:val="20"/>
              </w:rPr>
            </w:pPr>
            <w:r w:rsidRPr="009E3648">
              <w:rPr>
                <w:spacing w:val="-5"/>
                <w:sz w:val="20"/>
                <w:szCs w:val="20"/>
              </w:rPr>
              <w:t>10.</w:t>
            </w:r>
          </w:p>
        </w:tc>
        <w:tc>
          <w:tcPr>
            <w:tcW w:w="3939" w:type="dxa"/>
            <w:tcBorders>
              <w:top w:val="single" w:sz="36" w:space="0" w:color="E4E4E4"/>
              <w:left w:val="nil"/>
              <w:bottom w:val="single" w:sz="4" w:space="0" w:color="000000"/>
            </w:tcBorders>
          </w:tcPr>
          <w:p w14:paraId="2C91E009" w14:textId="77777777" w:rsidR="002A2FA2" w:rsidRPr="009E3648" w:rsidRDefault="002A2FA2" w:rsidP="002A2FA2">
            <w:pPr>
              <w:pStyle w:val="TableParagraph"/>
              <w:spacing w:before="32"/>
              <w:ind w:left="378" w:right="108" w:hanging="248"/>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je</w:t>
            </w:r>
            <w:r w:rsidRPr="009E3648">
              <w:rPr>
                <w:spacing w:val="-5"/>
                <w:sz w:val="20"/>
                <w:szCs w:val="20"/>
                <w:lang w:val="fr-FR"/>
              </w:rPr>
              <w:t xml:space="preserve"> </w:t>
            </w:r>
            <w:r w:rsidRPr="009E3648">
              <w:rPr>
                <w:sz w:val="20"/>
                <w:szCs w:val="20"/>
                <w:lang w:val="fr-FR"/>
              </w:rPr>
              <w:t>me</w:t>
            </w:r>
            <w:r w:rsidRPr="009E3648">
              <w:rPr>
                <w:spacing w:val="-5"/>
                <w:sz w:val="20"/>
                <w:szCs w:val="20"/>
                <w:lang w:val="fr-FR"/>
              </w:rPr>
              <w:t xml:space="preserve"> </w:t>
            </w:r>
            <w:r w:rsidRPr="009E3648">
              <w:rPr>
                <w:sz w:val="20"/>
                <w:szCs w:val="20"/>
                <w:lang w:val="fr-FR"/>
              </w:rPr>
              <w:t>suis</w:t>
            </w:r>
            <w:r w:rsidRPr="009E3648">
              <w:rPr>
                <w:spacing w:val="-5"/>
                <w:sz w:val="20"/>
                <w:szCs w:val="20"/>
                <w:lang w:val="fr-FR"/>
              </w:rPr>
              <w:t xml:space="preserve"> </w:t>
            </w:r>
            <w:r w:rsidRPr="009E3648">
              <w:rPr>
                <w:sz w:val="20"/>
                <w:szCs w:val="20"/>
                <w:lang w:val="fr-FR"/>
              </w:rPr>
              <w:t>senti</w:t>
            </w:r>
            <w:r w:rsidRPr="009E3648">
              <w:rPr>
                <w:spacing w:val="-5"/>
                <w:sz w:val="20"/>
                <w:szCs w:val="20"/>
                <w:lang w:val="fr-FR"/>
              </w:rPr>
              <w:t xml:space="preserve"> </w:t>
            </w:r>
            <w:r w:rsidRPr="009E3648">
              <w:rPr>
                <w:sz w:val="20"/>
                <w:szCs w:val="20"/>
                <w:lang w:val="fr-FR"/>
              </w:rPr>
              <w:t>en</w:t>
            </w:r>
            <w:r w:rsidRPr="009E3648">
              <w:rPr>
                <w:spacing w:val="-5"/>
                <w:sz w:val="20"/>
                <w:szCs w:val="20"/>
                <w:lang w:val="fr-FR"/>
              </w:rPr>
              <w:t xml:space="preserve"> </w:t>
            </w:r>
            <w:r w:rsidRPr="009E3648">
              <w:rPr>
                <w:sz w:val="20"/>
                <w:szCs w:val="20"/>
                <w:lang w:val="fr-FR"/>
              </w:rPr>
              <w:t>bonne</w:t>
            </w:r>
            <w:r w:rsidRPr="009E3648">
              <w:rPr>
                <w:spacing w:val="-5"/>
                <w:sz w:val="20"/>
                <w:szCs w:val="20"/>
                <w:lang w:val="fr-FR"/>
              </w:rPr>
              <w:t xml:space="preserve"> </w:t>
            </w:r>
            <w:r w:rsidRPr="009E3648">
              <w:rPr>
                <w:sz w:val="20"/>
                <w:szCs w:val="20"/>
                <w:lang w:val="fr-FR"/>
              </w:rPr>
              <w:t>santé malgré mon hémophilie</w:t>
            </w:r>
          </w:p>
        </w:tc>
        <w:permStart w:id="752766304" w:edGrp="everyone"/>
        <w:tc>
          <w:tcPr>
            <w:tcW w:w="1037" w:type="dxa"/>
            <w:tcBorders>
              <w:top w:val="single" w:sz="36" w:space="0" w:color="E4E4E4"/>
              <w:bottom w:val="single" w:sz="4" w:space="0" w:color="000000"/>
            </w:tcBorders>
            <w:vAlign w:val="center"/>
          </w:tcPr>
          <w:p w14:paraId="734C8099" w14:textId="6C63D7B8" w:rsidR="002A2FA2" w:rsidRPr="009E3648" w:rsidRDefault="00BE01E2" w:rsidP="002A2FA2">
            <w:pPr>
              <w:pStyle w:val="TableParagraph"/>
              <w:spacing w:before="164"/>
              <w:ind w:left="11"/>
              <w:rPr>
                <w:sz w:val="20"/>
                <w:szCs w:val="20"/>
              </w:rPr>
            </w:pPr>
            <w:sdt>
              <w:sdtPr>
                <w:id w:val="8925447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52766304"/>
            <w:r w:rsidR="002A2FA2">
              <w:t xml:space="preserve"> </w:t>
            </w:r>
          </w:p>
        </w:tc>
        <w:permStart w:id="1134655197" w:edGrp="everyone"/>
        <w:tc>
          <w:tcPr>
            <w:tcW w:w="1038" w:type="dxa"/>
            <w:tcBorders>
              <w:top w:val="single" w:sz="36" w:space="0" w:color="E4E4E4"/>
              <w:bottom w:val="single" w:sz="4" w:space="0" w:color="000000"/>
            </w:tcBorders>
            <w:vAlign w:val="center"/>
          </w:tcPr>
          <w:p w14:paraId="58EE6AC9" w14:textId="33E9ECEC" w:rsidR="002A2FA2" w:rsidRPr="009E3648" w:rsidRDefault="00BE01E2" w:rsidP="002A2FA2">
            <w:pPr>
              <w:pStyle w:val="TableParagraph"/>
              <w:spacing w:before="164"/>
              <w:ind w:left="12"/>
              <w:rPr>
                <w:sz w:val="20"/>
                <w:szCs w:val="20"/>
              </w:rPr>
            </w:pPr>
            <w:sdt>
              <w:sdtPr>
                <w:id w:val="17436045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34655197"/>
            <w:r w:rsidR="002A2FA2">
              <w:t xml:space="preserve"> </w:t>
            </w:r>
          </w:p>
        </w:tc>
        <w:permStart w:id="1801795753" w:edGrp="everyone"/>
        <w:tc>
          <w:tcPr>
            <w:tcW w:w="1038" w:type="dxa"/>
            <w:tcBorders>
              <w:top w:val="single" w:sz="36" w:space="0" w:color="E4E4E4"/>
              <w:bottom w:val="single" w:sz="4" w:space="0" w:color="000000"/>
            </w:tcBorders>
            <w:vAlign w:val="center"/>
          </w:tcPr>
          <w:p w14:paraId="4D838EF0" w14:textId="44EDBD7D" w:rsidR="002A2FA2" w:rsidRPr="009E3648" w:rsidRDefault="00BE01E2" w:rsidP="002A2FA2">
            <w:pPr>
              <w:pStyle w:val="TableParagraph"/>
              <w:spacing w:before="164"/>
              <w:ind w:left="12"/>
              <w:rPr>
                <w:sz w:val="20"/>
                <w:szCs w:val="20"/>
              </w:rPr>
            </w:pPr>
            <w:sdt>
              <w:sdtPr>
                <w:id w:val="13873747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01795753"/>
            <w:r w:rsidR="002A2FA2">
              <w:t xml:space="preserve"> </w:t>
            </w:r>
          </w:p>
        </w:tc>
        <w:permStart w:id="681598589" w:edGrp="everyone"/>
        <w:tc>
          <w:tcPr>
            <w:tcW w:w="1038" w:type="dxa"/>
            <w:tcBorders>
              <w:top w:val="single" w:sz="36" w:space="0" w:color="E4E4E4"/>
              <w:bottom w:val="single" w:sz="4" w:space="0" w:color="000000"/>
            </w:tcBorders>
            <w:vAlign w:val="center"/>
          </w:tcPr>
          <w:p w14:paraId="4B0F78EF" w14:textId="29A13316" w:rsidR="002A2FA2" w:rsidRPr="009E3648" w:rsidRDefault="00BE01E2" w:rsidP="002A2FA2">
            <w:pPr>
              <w:pStyle w:val="TableParagraph"/>
              <w:spacing w:before="164"/>
              <w:ind w:left="12"/>
              <w:rPr>
                <w:sz w:val="20"/>
                <w:szCs w:val="20"/>
              </w:rPr>
            </w:pPr>
            <w:sdt>
              <w:sdtPr>
                <w:id w:val="-17121772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81598589"/>
            <w:r w:rsidR="002A2FA2">
              <w:t xml:space="preserve"> </w:t>
            </w:r>
          </w:p>
        </w:tc>
        <w:permStart w:id="8268021" w:edGrp="everyone"/>
        <w:tc>
          <w:tcPr>
            <w:tcW w:w="1038" w:type="dxa"/>
            <w:tcBorders>
              <w:top w:val="single" w:sz="36" w:space="0" w:color="E4E4E4"/>
              <w:bottom w:val="single" w:sz="4" w:space="0" w:color="000000"/>
            </w:tcBorders>
            <w:vAlign w:val="center"/>
          </w:tcPr>
          <w:p w14:paraId="2B9F4A4F" w14:textId="15A733B2" w:rsidR="002A2FA2" w:rsidRPr="009E3648" w:rsidRDefault="00BE01E2" w:rsidP="002A2FA2">
            <w:pPr>
              <w:pStyle w:val="TableParagraph"/>
              <w:spacing w:before="164"/>
              <w:ind w:left="12"/>
              <w:rPr>
                <w:sz w:val="20"/>
                <w:szCs w:val="20"/>
              </w:rPr>
            </w:pPr>
            <w:sdt>
              <w:sdtPr>
                <w:id w:val="6902625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268021"/>
            <w:r w:rsidR="002A2FA2">
              <w:t xml:space="preserve"> </w:t>
            </w:r>
          </w:p>
        </w:tc>
      </w:tr>
    </w:tbl>
    <w:p w14:paraId="60779C29" w14:textId="77777777" w:rsidR="000233F5" w:rsidRPr="000233F5" w:rsidRDefault="00D358A0" w:rsidP="00D358A0">
      <w:pPr>
        <w:tabs>
          <w:tab w:val="left" w:pos="522"/>
          <w:tab w:val="left" w:pos="9840"/>
        </w:tabs>
        <w:spacing w:before="99"/>
        <w:ind w:left="142"/>
        <w:rPr>
          <w:rFonts w:cs="Arial"/>
          <w:color w:val="000000"/>
          <w:sz w:val="20"/>
          <w:szCs w:val="20"/>
          <w:shd w:val="clear" w:color="auto" w:fill="C0C0C0"/>
        </w:rPr>
      </w:pPr>
      <w:r w:rsidRPr="009E3648">
        <w:rPr>
          <w:rFonts w:cs="Arial"/>
          <w:color w:val="000000"/>
          <w:sz w:val="20"/>
          <w:szCs w:val="20"/>
          <w:shd w:val="clear" w:color="auto" w:fill="C0C0C0"/>
        </w:rPr>
        <w:tab/>
      </w:r>
    </w:p>
    <w:tbl>
      <w:tblPr>
        <w:tblStyle w:val="Grilledutableau"/>
        <w:tblW w:w="5000" w:type="pct"/>
        <w:tblLook w:val="04A0" w:firstRow="1" w:lastRow="0" w:firstColumn="1" w:lastColumn="0" w:noHBand="0" w:noVBand="1"/>
      </w:tblPr>
      <w:tblGrid>
        <w:gridCol w:w="10060"/>
      </w:tblGrid>
      <w:tr w:rsidR="000233F5" w:rsidRPr="00A76A73" w14:paraId="55FD5BF6"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26BA5937" w14:textId="77777777" w:rsidR="000233F5" w:rsidRPr="00A76A73" w:rsidRDefault="000233F5" w:rsidP="009E3648">
            <w:pPr>
              <w:tabs>
                <w:tab w:val="left" w:pos="522"/>
                <w:tab w:val="left" w:pos="9840"/>
              </w:tabs>
              <w:spacing w:before="99"/>
              <w:jc w:val="center"/>
              <w:rPr>
                <w:rFonts w:cs="Arial"/>
                <w:b w:val="0"/>
                <w:sz w:val="20"/>
                <w:szCs w:val="20"/>
              </w:rPr>
            </w:pPr>
            <w:r w:rsidRPr="00A76A73">
              <w:rPr>
                <w:rFonts w:cs="Arial"/>
                <w:color w:val="000000"/>
                <w:sz w:val="20"/>
                <w:szCs w:val="20"/>
                <w:shd w:val="clear" w:color="auto" w:fill="C0C0C0"/>
              </w:rPr>
              <w:t>Les</w:t>
            </w:r>
            <w:r w:rsidRPr="00A76A73">
              <w:rPr>
                <w:rFonts w:cs="Arial"/>
                <w:color w:val="000000"/>
                <w:spacing w:val="-11"/>
                <w:sz w:val="20"/>
                <w:szCs w:val="20"/>
                <w:shd w:val="clear" w:color="auto" w:fill="C0C0C0"/>
              </w:rPr>
              <w:t xml:space="preserve"> </w:t>
            </w:r>
            <w:r w:rsidRPr="00A76A73">
              <w:rPr>
                <w:rFonts w:cs="Arial"/>
                <w:color w:val="000000"/>
                <w:sz w:val="20"/>
                <w:szCs w:val="20"/>
                <w:shd w:val="clear" w:color="auto" w:fill="C0C0C0"/>
              </w:rPr>
              <w:t>questions</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suivantes</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sont</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en</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rapport</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avec</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ton</w:t>
            </w:r>
            <w:r w:rsidRPr="00A76A73">
              <w:rPr>
                <w:rFonts w:cs="Arial"/>
                <w:color w:val="000000"/>
                <w:spacing w:val="-11"/>
                <w:sz w:val="20"/>
                <w:szCs w:val="20"/>
                <w:shd w:val="clear" w:color="auto" w:fill="C0C0C0"/>
              </w:rPr>
              <w:t xml:space="preserve"> </w:t>
            </w:r>
            <w:r w:rsidRPr="00A76A73">
              <w:rPr>
                <w:rFonts w:cs="Arial"/>
                <w:color w:val="000000"/>
                <w:sz w:val="20"/>
                <w:szCs w:val="20"/>
                <w:shd w:val="clear" w:color="auto" w:fill="C0C0C0"/>
              </w:rPr>
              <w:t>hémophilie</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et</w:t>
            </w:r>
            <w:r w:rsidRPr="00A76A73">
              <w:rPr>
                <w:rFonts w:cs="Arial"/>
                <w:color w:val="000000"/>
                <w:spacing w:val="-10"/>
                <w:sz w:val="20"/>
                <w:szCs w:val="20"/>
                <w:shd w:val="clear" w:color="auto" w:fill="C0C0C0"/>
              </w:rPr>
              <w:t xml:space="preserve"> </w:t>
            </w:r>
            <w:r w:rsidRPr="00A76A73">
              <w:rPr>
                <w:rFonts w:cs="Arial"/>
                <w:color w:val="000000"/>
                <w:sz w:val="20"/>
                <w:szCs w:val="20"/>
                <w:shd w:val="clear" w:color="auto" w:fill="C0C0C0"/>
              </w:rPr>
              <w:t>ta</w:t>
            </w:r>
            <w:r w:rsidRPr="00A76A73">
              <w:rPr>
                <w:rFonts w:cs="Arial"/>
                <w:color w:val="000000"/>
                <w:spacing w:val="-11"/>
                <w:sz w:val="20"/>
                <w:szCs w:val="20"/>
                <w:shd w:val="clear" w:color="auto" w:fill="C0C0C0"/>
              </w:rPr>
              <w:t xml:space="preserve"> </w:t>
            </w:r>
            <w:r w:rsidRPr="00A76A73">
              <w:rPr>
                <w:rFonts w:cs="Arial"/>
                <w:color w:val="000000"/>
                <w:spacing w:val="-2"/>
                <w:sz w:val="20"/>
                <w:szCs w:val="20"/>
                <w:shd w:val="clear" w:color="auto" w:fill="C0C0C0"/>
              </w:rPr>
              <w:t>FAMILLE…</w:t>
            </w:r>
          </w:p>
        </w:tc>
      </w:tr>
    </w:tbl>
    <w:p w14:paraId="79213A99" w14:textId="4D734B82" w:rsidR="00D358A0" w:rsidRPr="009E3648" w:rsidRDefault="00D358A0" w:rsidP="009E3648">
      <w:pPr>
        <w:tabs>
          <w:tab w:val="left" w:pos="522"/>
          <w:tab w:val="left" w:pos="9840"/>
        </w:tabs>
        <w:spacing w:before="99"/>
        <w:ind w:left="142"/>
        <w:rPr>
          <w:rFonts w:cs="Arial"/>
          <w:b/>
          <w:sz w:val="20"/>
          <w:szCs w:val="20"/>
        </w:rPr>
      </w:pPr>
      <w:r w:rsidRPr="009E3648">
        <w:rPr>
          <w:rFonts w:cs="Arial"/>
          <w:b/>
          <w:color w:val="000000"/>
          <w:sz w:val="20"/>
          <w:szCs w:val="20"/>
          <w:shd w:val="clear" w:color="auto" w:fill="C0C0C0"/>
        </w:rPr>
        <w:tab/>
      </w:r>
    </w:p>
    <w:tbl>
      <w:tblPr>
        <w:tblStyle w:val="TableNormal1"/>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D358A0" w:rsidRPr="00025CBF" w14:paraId="093F333F" w14:textId="77777777" w:rsidTr="00947A70">
        <w:trPr>
          <w:trHeight w:val="602"/>
        </w:trPr>
        <w:tc>
          <w:tcPr>
            <w:tcW w:w="4441" w:type="dxa"/>
            <w:gridSpan w:val="2"/>
            <w:shd w:val="clear" w:color="auto" w:fill="E4E4E4"/>
          </w:tcPr>
          <w:p w14:paraId="0AD20183" w14:textId="77777777" w:rsidR="00D358A0" w:rsidRPr="009E3648" w:rsidRDefault="00D358A0" w:rsidP="00941FA5">
            <w:pPr>
              <w:pStyle w:val="TableParagraph"/>
              <w:spacing w:before="177"/>
              <w:ind w:left="629"/>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8" w:type="dxa"/>
            <w:shd w:val="clear" w:color="auto" w:fill="E4E4E4"/>
          </w:tcPr>
          <w:p w14:paraId="3590B0DE" w14:textId="77777777" w:rsidR="00D358A0" w:rsidRPr="009E3648" w:rsidRDefault="00D358A0" w:rsidP="00941FA5">
            <w:pPr>
              <w:pStyle w:val="TableParagraph"/>
              <w:spacing w:before="172"/>
              <w:ind w:left="84" w:right="71"/>
              <w:rPr>
                <w:sz w:val="20"/>
                <w:szCs w:val="20"/>
              </w:rPr>
            </w:pPr>
            <w:r w:rsidRPr="009E3648">
              <w:rPr>
                <w:spacing w:val="-2"/>
                <w:sz w:val="20"/>
                <w:szCs w:val="20"/>
              </w:rPr>
              <w:t>jamais</w:t>
            </w:r>
          </w:p>
        </w:tc>
        <w:tc>
          <w:tcPr>
            <w:tcW w:w="1038" w:type="dxa"/>
            <w:shd w:val="clear" w:color="auto" w:fill="E4E4E4"/>
          </w:tcPr>
          <w:p w14:paraId="0ADE09EC" w14:textId="77777777" w:rsidR="00D358A0" w:rsidRPr="009E3648" w:rsidRDefault="00D358A0" w:rsidP="00941FA5">
            <w:pPr>
              <w:pStyle w:val="TableParagraph"/>
              <w:spacing w:before="179"/>
              <w:ind w:left="84" w:right="71"/>
              <w:rPr>
                <w:sz w:val="20"/>
                <w:szCs w:val="20"/>
              </w:rPr>
            </w:pPr>
            <w:r w:rsidRPr="009E3648">
              <w:rPr>
                <w:spacing w:val="-2"/>
                <w:sz w:val="20"/>
                <w:szCs w:val="20"/>
              </w:rPr>
              <w:t>rarement</w:t>
            </w:r>
          </w:p>
        </w:tc>
        <w:tc>
          <w:tcPr>
            <w:tcW w:w="1038" w:type="dxa"/>
            <w:shd w:val="clear" w:color="auto" w:fill="E4E4E4"/>
          </w:tcPr>
          <w:p w14:paraId="032F4AFA" w14:textId="77777777" w:rsidR="00D358A0" w:rsidRPr="009E3648" w:rsidRDefault="00D358A0" w:rsidP="00941FA5">
            <w:pPr>
              <w:pStyle w:val="TableParagraph"/>
              <w:spacing w:before="172"/>
              <w:ind w:left="84" w:right="70"/>
              <w:rPr>
                <w:sz w:val="20"/>
                <w:szCs w:val="20"/>
              </w:rPr>
            </w:pPr>
            <w:r w:rsidRPr="009E3648">
              <w:rPr>
                <w:spacing w:val="-2"/>
                <w:sz w:val="20"/>
                <w:szCs w:val="20"/>
              </w:rPr>
              <w:t>parfois</w:t>
            </w:r>
          </w:p>
        </w:tc>
        <w:tc>
          <w:tcPr>
            <w:tcW w:w="1038" w:type="dxa"/>
            <w:shd w:val="clear" w:color="auto" w:fill="E4E4E4"/>
          </w:tcPr>
          <w:p w14:paraId="485BFAB0" w14:textId="77777777" w:rsidR="00D358A0" w:rsidRPr="009E3648" w:rsidRDefault="00D358A0" w:rsidP="00941FA5">
            <w:pPr>
              <w:pStyle w:val="TableParagraph"/>
              <w:spacing w:before="172"/>
              <w:ind w:left="84" w:right="69"/>
              <w:rPr>
                <w:sz w:val="20"/>
                <w:szCs w:val="20"/>
              </w:rPr>
            </w:pPr>
            <w:r w:rsidRPr="009E3648">
              <w:rPr>
                <w:spacing w:val="-2"/>
                <w:sz w:val="20"/>
                <w:szCs w:val="20"/>
              </w:rPr>
              <w:t>souvent</w:t>
            </w:r>
          </w:p>
        </w:tc>
        <w:tc>
          <w:tcPr>
            <w:tcW w:w="1039" w:type="dxa"/>
            <w:shd w:val="clear" w:color="auto" w:fill="E4E4E4"/>
          </w:tcPr>
          <w:p w14:paraId="0BAD0FAE" w14:textId="77777777" w:rsidR="00D358A0" w:rsidRPr="009E3648" w:rsidRDefault="00D358A0" w:rsidP="00941FA5">
            <w:pPr>
              <w:pStyle w:val="TableParagraph"/>
              <w:spacing w:before="172"/>
              <w:ind w:left="83" w:right="67"/>
              <w:rPr>
                <w:sz w:val="20"/>
                <w:szCs w:val="20"/>
              </w:rPr>
            </w:pPr>
            <w:r w:rsidRPr="009E3648">
              <w:rPr>
                <w:spacing w:val="-2"/>
                <w:sz w:val="20"/>
                <w:szCs w:val="20"/>
              </w:rPr>
              <w:t>toujours</w:t>
            </w:r>
          </w:p>
        </w:tc>
      </w:tr>
      <w:tr w:rsidR="002A2FA2" w:rsidRPr="00025CBF" w14:paraId="4678395F" w14:textId="77777777" w:rsidTr="00765848">
        <w:trPr>
          <w:trHeight w:val="620"/>
        </w:trPr>
        <w:tc>
          <w:tcPr>
            <w:tcW w:w="442" w:type="dxa"/>
            <w:tcBorders>
              <w:bottom w:val="single" w:sz="36" w:space="0" w:color="E4E4E4"/>
              <w:right w:val="nil"/>
            </w:tcBorders>
          </w:tcPr>
          <w:p w14:paraId="589DB1BB"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99" w:type="dxa"/>
            <w:tcBorders>
              <w:left w:val="nil"/>
              <w:bottom w:val="single" w:sz="36" w:space="0" w:color="E4E4E4"/>
            </w:tcBorders>
          </w:tcPr>
          <w:p w14:paraId="34B83577" w14:textId="77777777" w:rsidR="002A2FA2" w:rsidRPr="009E3648" w:rsidRDefault="002A2FA2" w:rsidP="002A2FA2">
            <w:pPr>
              <w:pStyle w:val="TableParagraph"/>
              <w:spacing w:before="58"/>
              <w:ind w:left="453" w:right="114" w:hanging="259"/>
              <w:jc w:val="left"/>
              <w:rPr>
                <w:sz w:val="20"/>
                <w:szCs w:val="20"/>
                <w:lang w:val="fr-FR"/>
              </w:rPr>
            </w:pPr>
            <w:r w:rsidRPr="009E3648">
              <w:rPr>
                <w:sz w:val="20"/>
                <w:szCs w:val="20"/>
                <w:lang w:val="fr-FR"/>
              </w:rPr>
              <w:t>... j’ai été traité différemment par ma famille</w:t>
            </w:r>
            <w:r w:rsidRPr="009E3648">
              <w:rPr>
                <w:spacing w:val="-8"/>
                <w:sz w:val="20"/>
                <w:szCs w:val="20"/>
                <w:lang w:val="fr-FR"/>
              </w:rPr>
              <w:t xml:space="preserve"> </w:t>
            </w:r>
            <w:r w:rsidRPr="009E3648">
              <w:rPr>
                <w:sz w:val="20"/>
                <w:szCs w:val="20"/>
                <w:lang w:val="fr-FR"/>
              </w:rPr>
              <w:t>à</w:t>
            </w:r>
            <w:r w:rsidRPr="009E3648">
              <w:rPr>
                <w:spacing w:val="-8"/>
                <w:sz w:val="20"/>
                <w:szCs w:val="20"/>
                <w:lang w:val="fr-FR"/>
              </w:rPr>
              <w:t xml:space="preserve"> </w:t>
            </w:r>
            <w:r w:rsidRPr="009E3648">
              <w:rPr>
                <w:sz w:val="20"/>
                <w:szCs w:val="20"/>
                <w:lang w:val="fr-FR"/>
              </w:rPr>
              <w:t>cause</w:t>
            </w:r>
            <w:r w:rsidRPr="009E3648">
              <w:rPr>
                <w:spacing w:val="-8"/>
                <w:sz w:val="20"/>
                <w:szCs w:val="20"/>
                <w:lang w:val="fr-FR"/>
              </w:rPr>
              <w:t xml:space="preserve"> </w:t>
            </w:r>
            <w:r w:rsidRPr="009E3648">
              <w:rPr>
                <w:sz w:val="20"/>
                <w:szCs w:val="20"/>
                <w:lang w:val="fr-FR"/>
              </w:rPr>
              <w:t>de</w:t>
            </w:r>
            <w:r w:rsidRPr="009E3648">
              <w:rPr>
                <w:spacing w:val="-8"/>
                <w:sz w:val="20"/>
                <w:szCs w:val="20"/>
                <w:lang w:val="fr-FR"/>
              </w:rPr>
              <w:t xml:space="preserve"> </w:t>
            </w:r>
            <w:r w:rsidRPr="009E3648">
              <w:rPr>
                <w:sz w:val="20"/>
                <w:szCs w:val="20"/>
                <w:lang w:val="fr-FR"/>
              </w:rPr>
              <w:t>mon</w:t>
            </w:r>
            <w:r w:rsidRPr="009E3648">
              <w:rPr>
                <w:spacing w:val="-8"/>
                <w:sz w:val="20"/>
                <w:szCs w:val="20"/>
                <w:lang w:val="fr-FR"/>
              </w:rPr>
              <w:t xml:space="preserve"> </w:t>
            </w:r>
            <w:r w:rsidRPr="009E3648">
              <w:rPr>
                <w:sz w:val="20"/>
                <w:szCs w:val="20"/>
                <w:lang w:val="fr-FR"/>
              </w:rPr>
              <w:t>hémophilie</w:t>
            </w:r>
          </w:p>
        </w:tc>
        <w:permStart w:id="462237449" w:edGrp="everyone"/>
        <w:tc>
          <w:tcPr>
            <w:tcW w:w="1038" w:type="dxa"/>
            <w:tcBorders>
              <w:bottom w:val="single" w:sz="36" w:space="0" w:color="E4E4E4"/>
            </w:tcBorders>
            <w:vAlign w:val="center"/>
          </w:tcPr>
          <w:p w14:paraId="19E7EA9A" w14:textId="2559E28A" w:rsidR="002A2FA2" w:rsidRPr="009E3648" w:rsidRDefault="00BE01E2" w:rsidP="002A2FA2">
            <w:pPr>
              <w:pStyle w:val="TableParagraph"/>
              <w:spacing w:before="190"/>
              <w:ind w:left="14"/>
              <w:rPr>
                <w:sz w:val="20"/>
                <w:szCs w:val="20"/>
              </w:rPr>
            </w:pPr>
            <w:sdt>
              <w:sdtPr>
                <w:id w:val="7715209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62237449"/>
            <w:r w:rsidR="002A2FA2">
              <w:t xml:space="preserve"> </w:t>
            </w:r>
          </w:p>
        </w:tc>
        <w:permStart w:id="29375311" w:edGrp="everyone"/>
        <w:tc>
          <w:tcPr>
            <w:tcW w:w="1038" w:type="dxa"/>
            <w:tcBorders>
              <w:bottom w:val="single" w:sz="36" w:space="0" w:color="E4E4E4"/>
            </w:tcBorders>
            <w:vAlign w:val="center"/>
          </w:tcPr>
          <w:p w14:paraId="711FDDA6" w14:textId="50876FD7" w:rsidR="002A2FA2" w:rsidRPr="009E3648" w:rsidRDefault="00BE01E2" w:rsidP="002A2FA2">
            <w:pPr>
              <w:pStyle w:val="TableParagraph"/>
              <w:spacing w:before="190"/>
              <w:ind w:left="14"/>
              <w:rPr>
                <w:sz w:val="20"/>
                <w:szCs w:val="20"/>
              </w:rPr>
            </w:pPr>
            <w:sdt>
              <w:sdtPr>
                <w:id w:val="2404553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9375311"/>
            <w:r w:rsidR="002A2FA2">
              <w:t xml:space="preserve"> </w:t>
            </w:r>
          </w:p>
        </w:tc>
        <w:permStart w:id="1145255173" w:edGrp="everyone"/>
        <w:tc>
          <w:tcPr>
            <w:tcW w:w="1038" w:type="dxa"/>
            <w:tcBorders>
              <w:bottom w:val="single" w:sz="36" w:space="0" w:color="E4E4E4"/>
            </w:tcBorders>
            <w:vAlign w:val="center"/>
          </w:tcPr>
          <w:p w14:paraId="6E8722FC" w14:textId="76074E90" w:rsidR="002A2FA2" w:rsidRPr="009E3648" w:rsidRDefault="00BE01E2" w:rsidP="002A2FA2">
            <w:pPr>
              <w:pStyle w:val="TableParagraph"/>
              <w:spacing w:before="190"/>
              <w:ind w:left="14"/>
              <w:rPr>
                <w:sz w:val="20"/>
                <w:szCs w:val="20"/>
              </w:rPr>
            </w:pPr>
            <w:sdt>
              <w:sdtPr>
                <w:id w:val="-1527651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45255173"/>
            <w:r w:rsidR="002A2FA2">
              <w:t xml:space="preserve"> </w:t>
            </w:r>
          </w:p>
        </w:tc>
        <w:permStart w:id="41180099" w:edGrp="everyone"/>
        <w:tc>
          <w:tcPr>
            <w:tcW w:w="1038" w:type="dxa"/>
            <w:tcBorders>
              <w:bottom w:val="single" w:sz="36" w:space="0" w:color="E4E4E4"/>
            </w:tcBorders>
            <w:vAlign w:val="center"/>
          </w:tcPr>
          <w:p w14:paraId="51561D26" w14:textId="5C2A4843" w:rsidR="002A2FA2" w:rsidRPr="009E3648" w:rsidRDefault="00BE01E2" w:rsidP="002A2FA2">
            <w:pPr>
              <w:pStyle w:val="TableParagraph"/>
              <w:spacing w:before="190"/>
              <w:ind w:left="17"/>
              <w:rPr>
                <w:sz w:val="20"/>
                <w:szCs w:val="20"/>
              </w:rPr>
            </w:pPr>
            <w:sdt>
              <w:sdtPr>
                <w:id w:val="-16770280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1180099"/>
            <w:r w:rsidR="002A2FA2">
              <w:t xml:space="preserve"> </w:t>
            </w:r>
          </w:p>
        </w:tc>
        <w:permStart w:id="648226261" w:edGrp="everyone"/>
        <w:tc>
          <w:tcPr>
            <w:tcW w:w="1039" w:type="dxa"/>
            <w:tcBorders>
              <w:bottom w:val="single" w:sz="36" w:space="0" w:color="E4E4E4"/>
            </w:tcBorders>
            <w:vAlign w:val="center"/>
          </w:tcPr>
          <w:p w14:paraId="6FA92187" w14:textId="67D22B70" w:rsidR="002A2FA2" w:rsidRPr="009E3648" w:rsidRDefault="00BE01E2" w:rsidP="002A2FA2">
            <w:pPr>
              <w:pStyle w:val="TableParagraph"/>
              <w:spacing w:before="190"/>
              <w:ind w:left="16"/>
              <w:rPr>
                <w:sz w:val="20"/>
                <w:szCs w:val="20"/>
              </w:rPr>
            </w:pPr>
            <w:sdt>
              <w:sdtPr>
                <w:id w:val="-13527167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8226261"/>
            <w:r w:rsidR="002A2FA2">
              <w:t xml:space="preserve"> </w:t>
            </w:r>
          </w:p>
        </w:tc>
      </w:tr>
      <w:tr w:rsidR="002A2FA2" w:rsidRPr="00025CBF" w14:paraId="7D5A92DC" w14:textId="77777777" w:rsidTr="00765848">
        <w:trPr>
          <w:trHeight w:val="500"/>
        </w:trPr>
        <w:tc>
          <w:tcPr>
            <w:tcW w:w="442" w:type="dxa"/>
            <w:tcBorders>
              <w:top w:val="single" w:sz="36" w:space="0" w:color="E4E4E4"/>
              <w:bottom w:val="single" w:sz="36" w:space="0" w:color="E4E4E4"/>
              <w:right w:val="nil"/>
            </w:tcBorders>
          </w:tcPr>
          <w:p w14:paraId="0D3DB8C6" w14:textId="77777777" w:rsidR="002A2FA2" w:rsidRPr="009E3648" w:rsidRDefault="002A2FA2" w:rsidP="002A2FA2">
            <w:pPr>
              <w:pStyle w:val="TableParagraph"/>
              <w:spacing w:before="53"/>
              <w:ind w:left="70"/>
              <w:jc w:val="left"/>
              <w:rPr>
                <w:sz w:val="20"/>
                <w:szCs w:val="20"/>
              </w:rPr>
            </w:pPr>
            <w:r w:rsidRPr="009E3648">
              <w:rPr>
                <w:spacing w:val="-5"/>
                <w:sz w:val="20"/>
                <w:szCs w:val="20"/>
              </w:rPr>
              <w:t>2.</w:t>
            </w:r>
          </w:p>
        </w:tc>
        <w:tc>
          <w:tcPr>
            <w:tcW w:w="3999" w:type="dxa"/>
            <w:tcBorders>
              <w:top w:val="single" w:sz="36" w:space="0" w:color="E4E4E4"/>
              <w:left w:val="nil"/>
              <w:bottom w:val="single" w:sz="36" w:space="0" w:color="E4E4E4"/>
            </w:tcBorders>
          </w:tcPr>
          <w:p w14:paraId="13E62D71" w14:textId="77777777" w:rsidR="002A2FA2" w:rsidRPr="009E3648" w:rsidRDefault="002A2FA2" w:rsidP="002A2FA2">
            <w:pPr>
              <w:pStyle w:val="TableParagraph"/>
              <w:spacing w:before="53"/>
              <w:ind w:left="195"/>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ma</w:t>
            </w:r>
            <w:r w:rsidRPr="009E3648">
              <w:rPr>
                <w:spacing w:val="-3"/>
                <w:sz w:val="20"/>
                <w:szCs w:val="20"/>
                <w:lang w:val="fr-FR"/>
              </w:rPr>
              <w:t xml:space="preserve"> </w:t>
            </w:r>
            <w:r w:rsidRPr="009E3648">
              <w:rPr>
                <w:sz w:val="20"/>
                <w:szCs w:val="20"/>
                <w:lang w:val="fr-FR"/>
              </w:rPr>
              <w:t>mère</w:t>
            </w:r>
            <w:r w:rsidRPr="009E3648">
              <w:rPr>
                <w:spacing w:val="-4"/>
                <w:sz w:val="20"/>
                <w:szCs w:val="20"/>
                <w:lang w:val="fr-FR"/>
              </w:rPr>
              <w:t xml:space="preserve"> </w:t>
            </w:r>
            <w:r w:rsidRPr="009E3648">
              <w:rPr>
                <w:sz w:val="20"/>
                <w:szCs w:val="20"/>
                <w:lang w:val="fr-FR"/>
              </w:rPr>
              <w:t>m’a</w:t>
            </w:r>
            <w:r w:rsidRPr="009E3648">
              <w:rPr>
                <w:spacing w:val="-3"/>
                <w:sz w:val="20"/>
                <w:szCs w:val="20"/>
                <w:lang w:val="fr-FR"/>
              </w:rPr>
              <w:t xml:space="preserve"> </w:t>
            </w:r>
            <w:r w:rsidRPr="009E3648">
              <w:rPr>
                <w:sz w:val="20"/>
                <w:szCs w:val="20"/>
                <w:lang w:val="fr-FR"/>
              </w:rPr>
              <w:t>trop</w:t>
            </w:r>
            <w:r w:rsidRPr="009E3648">
              <w:rPr>
                <w:spacing w:val="-4"/>
                <w:sz w:val="20"/>
                <w:szCs w:val="20"/>
                <w:lang w:val="fr-FR"/>
              </w:rPr>
              <w:t xml:space="preserve"> </w:t>
            </w:r>
            <w:r w:rsidRPr="009E3648">
              <w:rPr>
                <w:spacing w:val="-2"/>
                <w:sz w:val="20"/>
                <w:szCs w:val="20"/>
                <w:lang w:val="fr-FR"/>
              </w:rPr>
              <w:t>protégé</w:t>
            </w:r>
          </w:p>
        </w:tc>
        <w:permStart w:id="1789599805" w:edGrp="everyone"/>
        <w:tc>
          <w:tcPr>
            <w:tcW w:w="1038" w:type="dxa"/>
            <w:tcBorders>
              <w:top w:val="single" w:sz="36" w:space="0" w:color="E4E4E4"/>
              <w:bottom w:val="single" w:sz="36" w:space="0" w:color="E4E4E4"/>
            </w:tcBorders>
            <w:vAlign w:val="center"/>
          </w:tcPr>
          <w:p w14:paraId="006A13A8" w14:textId="6940C90F" w:rsidR="002A2FA2" w:rsidRPr="009E3648" w:rsidRDefault="00BE01E2" w:rsidP="002A2FA2">
            <w:pPr>
              <w:pStyle w:val="TableParagraph"/>
              <w:spacing w:before="127"/>
              <w:rPr>
                <w:sz w:val="20"/>
                <w:szCs w:val="20"/>
              </w:rPr>
            </w:pPr>
            <w:sdt>
              <w:sdtPr>
                <w:id w:val="690084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89599805"/>
            <w:r w:rsidR="002A2FA2">
              <w:t xml:space="preserve"> </w:t>
            </w:r>
          </w:p>
        </w:tc>
        <w:permStart w:id="1908089253" w:edGrp="everyone"/>
        <w:tc>
          <w:tcPr>
            <w:tcW w:w="1038" w:type="dxa"/>
            <w:tcBorders>
              <w:top w:val="single" w:sz="36" w:space="0" w:color="E4E4E4"/>
              <w:bottom w:val="single" w:sz="36" w:space="0" w:color="E4E4E4"/>
            </w:tcBorders>
            <w:vAlign w:val="center"/>
          </w:tcPr>
          <w:p w14:paraId="0080D213" w14:textId="7151DF19" w:rsidR="002A2FA2" w:rsidRPr="009E3648" w:rsidRDefault="00BE01E2" w:rsidP="002A2FA2">
            <w:pPr>
              <w:pStyle w:val="TableParagraph"/>
              <w:spacing w:before="127"/>
              <w:rPr>
                <w:sz w:val="20"/>
                <w:szCs w:val="20"/>
              </w:rPr>
            </w:pPr>
            <w:sdt>
              <w:sdtPr>
                <w:id w:val="15875760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08089253"/>
            <w:r w:rsidR="002A2FA2">
              <w:t xml:space="preserve"> </w:t>
            </w:r>
          </w:p>
        </w:tc>
        <w:permStart w:id="1945974840" w:edGrp="everyone"/>
        <w:tc>
          <w:tcPr>
            <w:tcW w:w="1038" w:type="dxa"/>
            <w:tcBorders>
              <w:top w:val="single" w:sz="36" w:space="0" w:color="E4E4E4"/>
              <w:bottom w:val="single" w:sz="36" w:space="0" w:color="E4E4E4"/>
            </w:tcBorders>
            <w:vAlign w:val="center"/>
          </w:tcPr>
          <w:p w14:paraId="6907E5AA" w14:textId="090014BC" w:rsidR="002A2FA2" w:rsidRPr="009E3648" w:rsidRDefault="00BE01E2" w:rsidP="002A2FA2">
            <w:pPr>
              <w:pStyle w:val="TableParagraph"/>
              <w:spacing w:before="127"/>
              <w:rPr>
                <w:sz w:val="20"/>
                <w:szCs w:val="20"/>
              </w:rPr>
            </w:pPr>
            <w:sdt>
              <w:sdtPr>
                <w:id w:val="8479126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45974840"/>
            <w:r w:rsidR="002A2FA2">
              <w:t xml:space="preserve"> </w:t>
            </w:r>
          </w:p>
        </w:tc>
        <w:permStart w:id="374020120" w:edGrp="everyone"/>
        <w:tc>
          <w:tcPr>
            <w:tcW w:w="1038" w:type="dxa"/>
            <w:tcBorders>
              <w:top w:val="single" w:sz="36" w:space="0" w:color="E4E4E4"/>
              <w:bottom w:val="single" w:sz="36" w:space="0" w:color="E4E4E4"/>
            </w:tcBorders>
            <w:vAlign w:val="center"/>
          </w:tcPr>
          <w:p w14:paraId="6F028A06" w14:textId="5F56C566" w:rsidR="002A2FA2" w:rsidRPr="009E3648" w:rsidRDefault="00BE01E2" w:rsidP="002A2FA2">
            <w:pPr>
              <w:pStyle w:val="TableParagraph"/>
              <w:spacing w:before="127"/>
              <w:ind w:left="17"/>
              <w:rPr>
                <w:sz w:val="20"/>
                <w:szCs w:val="20"/>
              </w:rPr>
            </w:pPr>
            <w:sdt>
              <w:sdtPr>
                <w:id w:val="10288374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74020120"/>
            <w:r w:rsidR="002A2FA2">
              <w:t xml:space="preserve"> </w:t>
            </w:r>
          </w:p>
        </w:tc>
        <w:permStart w:id="624756496" w:edGrp="everyone"/>
        <w:tc>
          <w:tcPr>
            <w:tcW w:w="1039" w:type="dxa"/>
            <w:tcBorders>
              <w:top w:val="single" w:sz="36" w:space="0" w:color="E4E4E4"/>
              <w:bottom w:val="single" w:sz="36" w:space="0" w:color="E4E4E4"/>
            </w:tcBorders>
            <w:vAlign w:val="center"/>
          </w:tcPr>
          <w:p w14:paraId="4F7602E9" w14:textId="4406E7E2" w:rsidR="002A2FA2" w:rsidRPr="009E3648" w:rsidRDefault="00BE01E2" w:rsidP="002A2FA2">
            <w:pPr>
              <w:pStyle w:val="TableParagraph"/>
              <w:spacing w:before="127"/>
              <w:ind w:left="16"/>
              <w:rPr>
                <w:sz w:val="20"/>
                <w:szCs w:val="20"/>
              </w:rPr>
            </w:pPr>
            <w:sdt>
              <w:sdtPr>
                <w:id w:val="-17064736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24756496"/>
            <w:r w:rsidR="002A2FA2">
              <w:t xml:space="preserve"> </w:t>
            </w:r>
          </w:p>
        </w:tc>
      </w:tr>
      <w:tr w:rsidR="002A2FA2" w:rsidRPr="00025CBF" w14:paraId="74A699B9" w14:textId="77777777" w:rsidTr="00765848">
        <w:trPr>
          <w:trHeight w:val="500"/>
        </w:trPr>
        <w:tc>
          <w:tcPr>
            <w:tcW w:w="442" w:type="dxa"/>
            <w:tcBorders>
              <w:top w:val="single" w:sz="36" w:space="0" w:color="E4E4E4"/>
              <w:bottom w:val="single" w:sz="36" w:space="0" w:color="E4E4E4"/>
              <w:right w:val="nil"/>
            </w:tcBorders>
          </w:tcPr>
          <w:p w14:paraId="16C1098C" w14:textId="77777777" w:rsidR="002A2FA2" w:rsidRPr="009E3648" w:rsidRDefault="002A2FA2" w:rsidP="002A2FA2">
            <w:pPr>
              <w:pStyle w:val="TableParagraph"/>
              <w:spacing w:before="53"/>
              <w:ind w:left="70"/>
              <w:jc w:val="left"/>
              <w:rPr>
                <w:sz w:val="20"/>
                <w:szCs w:val="20"/>
              </w:rPr>
            </w:pPr>
            <w:r w:rsidRPr="009E3648">
              <w:rPr>
                <w:spacing w:val="-5"/>
                <w:sz w:val="20"/>
                <w:szCs w:val="20"/>
              </w:rPr>
              <w:t>3.</w:t>
            </w:r>
          </w:p>
        </w:tc>
        <w:tc>
          <w:tcPr>
            <w:tcW w:w="3999" w:type="dxa"/>
            <w:tcBorders>
              <w:top w:val="single" w:sz="36" w:space="0" w:color="E4E4E4"/>
              <w:left w:val="nil"/>
              <w:bottom w:val="single" w:sz="36" w:space="0" w:color="E4E4E4"/>
            </w:tcBorders>
          </w:tcPr>
          <w:p w14:paraId="0697EAA6" w14:textId="77777777" w:rsidR="002A2FA2" w:rsidRPr="009E3648" w:rsidRDefault="002A2FA2" w:rsidP="002A2FA2">
            <w:pPr>
              <w:pStyle w:val="TableParagraph"/>
              <w:spacing w:before="53"/>
              <w:ind w:left="195"/>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mon</w:t>
            </w:r>
            <w:r w:rsidRPr="009E3648">
              <w:rPr>
                <w:spacing w:val="-4"/>
                <w:sz w:val="20"/>
                <w:szCs w:val="20"/>
                <w:lang w:val="fr-FR"/>
              </w:rPr>
              <w:t xml:space="preserve"> </w:t>
            </w:r>
            <w:r w:rsidRPr="009E3648">
              <w:rPr>
                <w:sz w:val="20"/>
                <w:szCs w:val="20"/>
                <w:lang w:val="fr-FR"/>
              </w:rPr>
              <w:t>père</w:t>
            </w:r>
            <w:r w:rsidRPr="009E3648">
              <w:rPr>
                <w:spacing w:val="-3"/>
                <w:sz w:val="20"/>
                <w:szCs w:val="20"/>
                <w:lang w:val="fr-FR"/>
              </w:rPr>
              <w:t xml:space="preserve"> </w:t>
            </w:r>
            <w:r w:rsidRPr="009E3648">
              <w:rPr>
                <w:sz w:val="20"/>
                <w:szCs w:val="20"/>
                <w:lang w:val="fr-FR"/>
              </w:rPr>
              <w:t>m’a</w:t>
            </w:r>
            <w:r w:rsidRPr="009E3648">
              <w:rPr>
                <w:spacing w:val="-4"/>
                <w:sz w:val="20"/>
                <w:szCs w:val="20"/>
                <w:lang w:val="fr-FR"/>
              </w:rPr>
              <w:t xml:space="preserve"> </w:t>
            </w:r>
            <w:r w:rsidRPr="009E3648">
              <w:rPr>
                <w:sz w:val="20"/>
                <w:szCs w:val="20"/>
                <w:lang w:val="fr-FR"/>
              </w:rPr>
              <w:t>trop</w:t>
            </w:r>
            <w:r w:rsidRPr="009E3648">
              <w:rPr>
                <w:spacing w:val="-3"/>
                <w:sz w:val="20"/>
                <w:szCs w:val="20"/>
                <w:lang w:val="fr-FR"/>
              </w:rPr>
              <w:t xml:space="preserve"> </w:t>
            </w:r>
            <w:r w:rsidRPr="009E3648">
              <w:rPr>
                <w:spacing w:val="-2"/>
                <w:sz w:val="20"/>
                <w:szCs w:val="20"/>
                <w:lang w:val="fr-FR"/>
              </w:rPr>
              <w:t>protégé</w:t>
            </w:r>
          </w:p>
        </w:tc>
        <w:permStart w:id="1344358096" w:edGrp="everyone"/>
        <w:tc>
          <w:tcPr>
            <w:tcW w:w="1038" w:type="dxa"/>
            <w:tcBorders>
              <w:top w:val="single" w:sz="36" w:space="0" w:color="E4E4E4"/>
              <w:bottom w:val="single" w:sz="36" w:space="0" w:color="E4E4E4"/>
            </w:tcBorders>
            <w:vAlign w:val="center"/>
          </w:tcPr>
          <w:p w14:paraId="0D118AEB" w14:textId="368C4DE2" w:rsidR="002A2FA2" w:rsidRPr="009E3648" w:rsidRDefault="00BE01E2" w:rsidP="002A2FA2">
            <w:pPr>
              <w:pStyle w:val="TableParagraph"/>
              <w:spacing w:before="127"/>
              <w:rPr>
                <w:sz w:val="20"/>
                <w:szCs w:val="20"/>
              </w:rPr>
            </w:pPr>
            <w:sdt>
              <w:sdtPr>
                <w:id w:val="-15503712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44358096"/>
            <w:r w:rsidR="002A2FA2">
              <w:t xml:space="preserve"> </w:t>
            </w:r>
          </w:p>
        </w:tc>
        <w:permStart w:id="2112505646" w:edGrp="everyone"/>
        <w:tc>
          <w:tcPr>
            <w:tcW w:w="1038" w:type="dxa"/>
            <w:tcBorders>
              <w:top w:val="single" w:sz="36" w:space="0" w:color="E4E4E4"/>
              <w:bottom w:val="single" w:sz="36" w:space="0" w:color="E4E4E4"/>
            </w:tcBorders>
            <w:vAlign w:val="center"/>
          </w:tcPr>
          <w:p w14:paraId="750B1E14" w14:textId="5B9BC7B7" w:rsidR="002A2FA2" w:rsidRPr="009E3648" w:rsidRDefault="00BE01E2" w:rsidP="002A2FA2">
            <w:pPr>
              <w:pStyle w:val="TableParagraph"/>
              <w:spacing w:before="127"/>
              <w:rPr>
                <w:sz w:val="20"/>
                <w:szCs w:val="20"/>
              </w:rPr>
            </w:pPr>
            <w:sdt>
              <w:sdtPr>
                <w:id w:val="-8974318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12505646"/>
            <w:r w:rsidR="002A2FA2">
              <w:t xml:space="preserve"> </w:t>
            </w:r>
          </w:p>
        </w:tc>
        <w:permStart w:id="880369437" w:edGrp="everyone"/>
        <w:tc>
          <w:tcPr>
            <w:tcW w:w="1038" w:type="dxa"/>
            <w:tcBorders>
              <w:top w:val="single" w:sz="36" w:space="0" w:color="E4E4E4"/>
              <w:bottom w:val="single" w:sz="36" w:space="0" w:color="E4E4E4"/>
            </w:tcBorders>
            <w:vAlign w:val="center"/>
          </w:tcPr>
          <w:p w14:paraId="468DD4C2" w14:textId="4DE47D55" w:rsidR="002A2FA2" w:rsidRPr="009E3648" w:rsidRDefault="00BE01E2" w:rsidP="002A2FA2">
            <w:pPr>
              <w:pStyle w:val="TableParagraph"/>
              <w:spacing w:before="127"/>
              <w:rPr>
                <w:sz w:val="20"/>
                <w:szCs w:val="20"/>
              </w:rPr>
            </w:pPr>
            <w:sdt>
              <w:sdtPr>
                <w:id w:val="-4139424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80369437"/>
            <w:r w:rsidR="002A2FA2">
              <w:t xml:space="preserve"> </w:t>
            </w:r>
          </w:p>
        </w:tc>
        <w:permStart w:id="40853139" w:edGrp="everyone"/>
        <w:tc>
          <w:tcPr>
            <w:tcW w:w="1038" w:type="dxa"/>
            <w:tcBorders>
              <w:top w:val="single" w:sz="36" w:space="0" w:color="E4E4E4"/>
              <w:bottom w:val="single" w:sz="36" w:space="0" w:color="E4E4E4"/>
            </w:tcBorders>
            <w:vAlign w:val="center"/>
          </w:tcPr>
          <w:p w14:paraId="4A27FB1B" w14:textId="0046A395" w:rsidR="002A2FA2" w:rsidRPr="009E3648" w:rsidRDefault="00BE01E2" w:rsidP="002A2FA2">
            <w:pPr>
              <w:pStyle w:val="TableParagraph"/>
              <w:spacing w:before="127"/>
              <w:ind w:left="17"/>
              <w:rPr>
                <w:sz w:val="20"/>
                <w:szCs w:val="20"/>
              </w:rPr>
            </w:pPr>
            <w:sdt>
              <w:sdtPr>
                <w:id w:val="10809591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0853139"/>
            <w:r w:rsidR="002A2FA2">
              <w:t xml:space="preserve"> </w:t>
            </w:r>
          </w:p>
        </w:tc>
        <w:permStart w:id="51651255" w:edGrp="everyone"/>
        <w:tc>
          <w:tcPr>
            <w:tcW w:w="1039" w:type="dxa"/>
            <w:tcBorders>
              <w:top w:val="single" w:sz="36" w:space="0" w:color="E4E4E4"/>
              <w:bottom w:val="single" w:sz="36" w:space="0" w:color="E4E4E4"/>
            </w:tcBorders>
            <w:vAlign w:val="center"/>
          </w:tcPr>
          <w:p w14:paraId="7AD91279" w14:textId="384C9373" w:rsidR="002A2FA2" w:rsidRPr="009E3648" w:rsidRDefault="00BE01E2" w:rsidP="002A2FA2">
            <w:pPr>
              <w:pStyle w:val="TableParagraph"/>
              <w:spacing w:before="127"/>
              <w:ind w:left="16"/>
              <w:rPr>
                <w:sz w:val="20"/>
                <w:szCs w:val="20"/>
              </w:rPr>
            </w:pPr>
            <w:sdt>
              <w:sdtPr>
                <w:id w:val="6676840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1651255"/>
            <w:r w:rsidR="002A2FA2">
              <w:t xml:space="preserve"> </w:t>
            </w:r>
          </w:p>
        </w:tc>
      </w:tr>
      <w:tr w:rsidR="002A2FA2" w:rsidRPr="00025CBF" w14:paraId="76CD10CD" w14:textId="77777777" w:rsidTr="00765848">
        <w:trPr>
          <w:trHeight w:val="614"/>
        </w:trPr>
        <w:tc>
          <w:tcPr>
            <w:tcW w:w="442" w:type="dxa"/>
            <w:tcBorders>
              <w:top w:val="single" w:sz="36" w:space="0" w:color="E4E4E4"/>
              <w:bottom w:val="single" w:sz="36" w:space="0" w:color="E4E4E4"/>
              <w:right w:val="nil"/>
            </w:tcBorders>
          </w:tcPr>
          <w:p w14:paraId="36645275" w14:textId="77777777" w:rsidR="002A2FA2" w:rsidRPr="009E3648" w:rsidRDefault="002A2FA2" w:rsidP="002A2FA2">
            <w:pPr>
              <w:pStyle w:val="TableParagraph"/>
              <w:spacing w:before="53"/>
              <w:ind w:left="70"/>
              <w:jc w:val="left"/>
              <w:rPr>
                <w:sz w:val="20"/>
                <w:szCs w:val="20"/>
              </w:rPr>
            </w:pPr>
            <w:r w:rsidRPr="009E3648">
              <w:rPr>
                <w:spacing w:val="-5"/>
                <w:sz w:val="20"/>
                <w:szCs w:val="20"/>
              </w:rPr>
              <w:t>4.</w:t>
            </w:r>
          </w:p>
        </w:tc>
        <w:tc>
          <w:tcPr>
            <w:tcW w:w="3999" w:type="dxa"/>
            <w:tcBorders>
              <w:top w:val="single" w:sz="36" w:space="0" w:color="E4E4E4"/>
              <w:left w:val="nil"/>
              <w:bottom w:val="single" w:sz="36" w:space="0" w:color="E4E4E4"/>
            </w:tcBorders>
          </w:tcPr>
          <w:p w14:paraId="41BC1CE8" w14:textId="77777777" w:rsidR="002A2FA2" w:rsidRPr="009E3648" w:rsidRDefault="002A2FA2" w:rsidP="002A2FA2">
            <w:pPr>
              <w:pStyle w:val="TableParagraph"/>
              <w:spacing w:before="53"/>
              <w:ind w:left="453" w:right="114" w:hanging="259"/>
              <w:jc w:val="left"/>
              <w:rPr>
                <w:sz w:val="20"/>
                <w:szCs w:val="20"/>
                <w:lang w:val="fr-FR"/>
              </w:rPr>
            </w:pPr>
            <w:r w:rsidRPr="009E3648">
              <w:rPr>
                <w:sz w:val="20"/>
                <w:szCs w:val="20"/>
                <w:lang w:val="fr-FR"/>
              </w:rPr>
              <w:t>...</w:t>
            </w:r>
            <w:r w:rsidRPr="009E3648">
              <w:rPr>
                <w:spacing w:val="-8"/>
                <w:sz w:val="20"/>
                <w:szCs w:val="20"/>
                <w:lang w:val="fr-FR"/>
              </w:rPr>
              <w:t xml:space="preserve"> </w:t>
            </w:r>
            <w:r w:rsidRPr="009E3648">
              <w:rPr>
                <w:sz w:val="20"/>
                <w:szCs w:val="20"/>
                <w:lang w:val="fr-FR"/>
              </w:rPr>
              <w:t>mes</w:t>
            </w:r>
            <w:r w:rsidRPr="009E3648">
              <w:rPr>
                <w:spacing w:val="-8"/>
                <w:sz w:val="20"/>
                <w:szCs w:val="20"/>
                <w:lang w:val="fr-FR"/>
              </w:rPr>
              <w:t xml:space="preserve"> </w:t>
            </w:r>
            <w:r w:rsidRPr="009E3648">
              <w:rPr>
                <w:sz w:val="20"/>
                <w:szCs w:val="20"/>
                <w:lang w:val="fr-FR"/>
              </w:rPr>
              <w:t>parents</w:t>
            </w:r>
            <w:r w:rsidRPr="009E3648">
              <w:rPr>
                <w:spacing w:val="-8"/>
                <w:sz w:val="20"/>
                <w:szCs w:val="20"/>
                <w:lang w:val="fr-FR"/>
              </w:rPr>
              <w:t xml:space="preserve"> </w:t>
            </w:r>
            <w:r w:rsidRPr="009E3648">
              <w:rPr>
                <w:sz w:val="20"/>
                <w:szCs w:val="20"/>
                <w:lang w:val="fr-FR"/>
              </w:rPr>
              <w:t>m’ont</w:t>
            </w:r>
            <w:r w:rsidRPr="009E3648">
              <w:rPr>
                <w:spacing w:val="-8"/>
                <w:sz w:val="20"/>
                <w:szCs w:val="20"/>
                <w:lang w:val="fr-FR"/>
              </w:rPr>
              <w:t xml:space="preserve"> </w:t>
            </w:r>
            <w:r w:rsidRPr="009E3648">
              <w:rPr>
                <w:sz w:val="20"/>
                <w:szCs w:val="20"/>
                <w:lang w:val="fr-FR"/>
              </w:rPr>
              <w:t>grondé</w:t>
            </w:r>
            <w:r w:rsidRPr="009E3648">
              <w:rPr>
                <w:spacing w:val="-8"/>
                <w:sz w:val="20"/>
                <w:szCs w:val="20"/>
                <w:lang w:val="fr-FR"/>
              </w:rPr>
              <w:t xml:space="preserve"> </w:t>
            </w:r>
            <w:r w:rsidRPr="009E3648">
              <w:rPr>
                <w:sz w:val="20"/>
                <w:szCs w:val="20"/>
                <w:lang w:val="fr-FR"/>
              </w:rPr>
              <w:t>lorsque je me suis blessé</w:t>
            </w:r>
          </w:p>
        </w:tc>
        <w:permStart w:id="1858164460" w:edGrp="everyone"/>
        <w:tc>
          <w:tcPr>
            <w:tcW w:w="1038" w:type="dxa"/>
            <w:tcBorders>
              <w:top w:val="single" w:sz="36" w:space="0" w:color="E4E4E4"/>
              <w:bottom w:val="single" w:sz="36" w:space="0" w:color="E4E4E4"/>
            </w:tcBorders>
            <w:vAlign w:val="center"/>
          </w:tcPr>
          <w:p w14:paraId="68ADD848" w14:textId="3BEB3A88" w:rsidR="002A2FA2" w:rsidRPr="009E3648" w:rsidRDefault="00BE01E2" w:rsidP="002A2FA2">
            <w:pPr>
              <w:pStyle w:val="TableParagraph"/>
              <w:rPr>
                <w:sz w:val="20"/>
                <w:szCs w:val="20"/>
              </w:rPr>
            </w:pPr>
            <w:sdt>
              <w:sdtPr>
                <w:id w:val="2806278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58164460"/>
            <w:r w:rsidR="002A2FA2">
              <w:t xml:space="preserve"> </w:t>
            </w:r>
          </w:p>
        </w:tc>
        <w:permStart w:id="89939363" w:edGrp="everyone"/>
        <w:tc>
          <w:tcPr>
            <w:tcW w:w="1038" w:type="dxa"/>
            <w:tcBorders>
              <w:top w:val="single" w:sz="36" w:space="0" w:color="E4E4E4"/>
              <w:bottom w:val="single" w:sz="36" w:space="0" w:color="E4E4E4"/>
            </w:tcBorders>
            <w:vAlign w:val="center"/>
          </w:tcPr>
          <w:p w14:paraId="704F207D" w14:textId="3A7C438C" w:rsidR="002A2FA2" w:rsidRPr="009E3648" w:rsidRDefault="00BE01E2" w:rsidP="002A2FA2">
            <w:pPr>
              <w:pStyle w:val="TableParagraph"/>
              <w:rPr>
                <w:sz w:val="20"/>
                <w:szCs w:val="20"/>
              </w:rPr>
            </w:pPr>
            <w:sdt>
              <w:sdtPr>
                <w:id w:val="5640054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9939363"/>
            <w:r w:rsidR="002A2FA2">
              <w:t xml:space="preserve"> </w:t>
            </w:r>
          </w:p>
        </w:tc>
        <w:permStart w:id="319233659" w:edGrp="everyone"/>
        <w:tc>
          <w:tcPr>
            <w:tcW w:w="1038" w:type="dxa"/>
            <w:tcBorders>
              <w:top w:val="single" w:sz="36" w:space="0" w:color="E4E4E4"/>
              <w:bottom w:val="single" w:sz="36" w:space="0" w:color="E4E4E4"/>
            </w:tcBorders>
            <w:vAlign w:val="center"/>
          </w:tcPr>
          <w:p w14:paraId="269E4F8D" w14:textId="26226FA5" w:rsidR="002A2FA2" w:rsidRPr="009E3648" w:rsidRDefault="00BE01E2" w:rsidP="002A2FA2">
            <w:pPr>
              <w:pStyle w:val="TableParagraph"/>
              <w:rPr>
                <w:sz w:val="20"/>
                <w:szCs w:val="20"/>
              </w:rPr>
            </w:pPr>
            <w:sdt>
              <w:sdtPr>
                <w:id w:val="-9473819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19233659"/>
            <w:r w:rsidR="002A2FA2">
              <w:t xml:space="preserve"> </w:t>
            </w:r>
          </w:p>
        </w:tc>
        <w:permStart w:id="64502036" w:edGrp="everyone"/>
        <w:tc>
          <w:tcPr>
            <w:tcW w:w="1038" w:type="dxa"/>
            <w:tcBorders>
              <w:top w:val="single" w:sz="36" w:space="0" w:color="E4E4E4"/>
              <w:bottom w:val="single" w:sz="36" w:space="0" w:color="E4E4E4"/>
            </w:tcBorders>
            <w:vAlign w:val="center"/>
          </w:tcPr>
          <w:p w14:paraId="225E9CAE" w14:textId="25ABF3C7" w:rsidR="002A2FA2" w:rsidRPr="009E3648" w:rsidRDefault="00BE01E2" w:rsidP="002A2FA2">
            <w:pPr>
              <w:pStyle w:val="TableParagraph"/>
              <w:ind w:left="17"/>
              <w:rPr>
                <w:sz w:val="20"/>
                <w:szCs w:val="20"/>
              </w:rPr>
            </w:pPr>
            <w:sdt>
              <w:sdtPr>
                <w:id w:val="4612286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502036"/>
            <w:r w:rsidR="002A2FA2">
              <w:t xml:space="preserve"> </w:t>
            </w:r>
          </w:p>
        </w:tc>
        <w:permStart w:id="782769404" w:edGrp="everyone"/>
        <w:tc>
          <w:tcPr>
            <w:tcW w:w="1039" w:type="dxa"/>
            <w:tcBorders>
              <w:top w:val="single" w:sz="36" w:space="0" w:color="E4E4E4"/>
              <w:bottom w:val="single" w:sz="36" w:space="0" w:color="E4E4E4"/>
            </w:tcBorders>
            <w:vAlign w:val="center"/>
          </w:tcPr>
          <w:p w14:paraId="22AD8B7D" w14:textId="25FF6781" w:rsidR="002A2FA2" w:rsidRPr="009E3648" w:rsidRDefault="00BE01E2" w:rsidP="002A2FA2">
            <w:pPr>
              <w:pStyle w:val="TableParagraph"/>
              <w:ind w:left="16"/>
              <w:rPr>
                <w:sz w:val="20"/>
                <w:szCs w:val="20"/>
              </w:rPr>
            </w:pPr>
            <w:sdt>
              <w:sdtPr>
                <w:id w:val="5801796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82769404"/>
            <w:r w:rsidR="002A2FA2">
              <w:t xml:space="preserve"> </w:t>
            </w:r>
          </w:p>
        </w:tc>
      </w:tr>
      <w:tr w:rsidR="002A2FA2" w:rsidRPr="00025CBF" w14:paraId="75821D62" w14:textId="77777777" w:rsidTr="00765848">
        <w:trPr>
          <w:trHeight w:val="866"/>
        </w:trPr>
        <w:tc>
          <w:tcPr>
            <w:tcW w:w="442" w:type="dxa"/>
            <w:tcBorders>
              <w:top w:val="single" w:sz="36" w:space="0" w:color="E4E4E4"/>
              <w:bottom w:val="single" w:sz="36" w:space="0" w:color="E4E4E4"/>
              <w:right w:val="nil"/>
            </w:tcBorders>
          </w:tcPr>
          <w:p w14:paraId="340A72DF" w14:textId="77777777" w:rsidR="002A2FA2" w:rsidRPr="009E3648" w:rsidRDefault="002A2FA2" w:rsidP="002A2FA2">
            <w:pPr>
              <w:pStyle w:val="TableParagraph"/>
              <w:spacing w:before="53"/>
              <w:ind w:left="70"/>
              <w:jc w:val="left"/>
              <w:rPr>
                <w:sz w:val="20"/>
                <w:szCs w:val="20"/>
              </w:rPr>
            </w:pPr>
            <w:r w:rsidRPr="009E3648">
              <w:rPr>
                <w:spacing w:val="-5"/>
                <w:sz w:val="20"/>
                <w:szCs w:val="20"/>
              </w:rPr>
              <w:t>5.</w:t>
            </w:r>
          </w:p>
        </w:tc>
        <w:tc>
          <w:tcPr>
            <w:tcW w:w="3999" w:type="dxa"/>
            <w:tcBorders>
              <w:top w:val="single" w:sz="36" w:space="0" w:color="E4E4E4"/>
              <w:left w:val="nil"/>
              <w:bottom w:val="single" w:sz="36" w:space="0" w:color="E4E4E4"/>
            </w:tcBorders>
          </w:tcPr>
          <w:p w14:paraId="0FE5AC28" w14:textId="77777777" w:rsidR="002A2FA2" w:rsidRPr="009E3648" w:rsidRDefault="002A2FA2" w:rsidP="002A2FA2">
            <w:pPr>
              <w:pStyle w:val="TableParagraph"/>
              <w:spacing w:before="53"/>
              <w:ind w:left="453" w:right="221" w:hanging="259"/>
              <w:jc w:val="both"/>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mes</w:t>
            </w:r>
            <w:r w:rsidRPr="009E3648">
              <w:rPr>
                <w:spacing w:val="-6"/>
                <w:sz w:val="20"/>
                <w:szCs w:val="20"/>
                <w:lang w:val="fr-FR"/>
              </w:rPr>
              <w:t xml:space="preserve"> </w:t>
            </w:r>
            <w:r w:rsidRPr="009E3648">
              <w:rPr>
                <w:sz w:val="20"/>
                <w:szCs w:val="20"/>
                <w:lang w:val="fr-FR"/>
              </w:rPr>
              <w:t>parents</w:t>
            </w:r>
            <w:r w:rsidRPr="009E3648">
              <w:rPr>
                <w:spacing w:val="-6"/>
                <w:sz w:val="20"/>
                <w:szCs w:val="20"/>
                <w:lang w:val="fr-FR"/>
              </w:rPr>
              <w:t xml:space="preserve"> </w:t>
            </w:r>
            <w:r w:rsidRPr="009E3648">
              <w:rPr>
                <w:sz w:val="20"/>
                <w:szCs w:val="20"/>
                <w:lang w:val="fr-FR"/>
              </w:rPr>
              <w:t>m’ont</w:t>
            </w:r>
            <w:r w:rsidRPr="009E3648">
              <w:rPr>
                <w:spacing w:val="-6"/>
                <w:sz w:val="20"/>
                <w:szCs w:val="20"/>
                <w:lang w:val="fr-FR"/>
              </w:rPr>
              <w:t xml:space="preserve"> </w:t>
            </w:r>
            <w:r w:rsidRPr="009E3648">
              <w:rPr>
                <w:sz w:val="20"/>
                <w:szCs w:val="20"/>
                <w:lang w:val="fr-FR"/>
              </w:rPr>
              <w:t>interdit</w:t>
            </w:r>
            <w:r w:rsidRPr="009E3648">
              <w:rPr>
                <w:spacing w:val="-6"/>
                <w:sz w:val="20"/>
                <w:szCs w:val="20"/>
                <w:lang w:val="fr-FR"/>
              </w:rPr>
              <w:t xml:space="preserve"> </w:t>
            </w:r>
            <w:r w:rsidRPr="009E3648">
              <w:rPr>
                <w:sz w:val="20"/>
                <w:szCs w:val="20"/>
                <w:lang w:val="fr-FR"/>
              </w:rPr>
              <w:t>de</w:t>
            </w:r>
            <w:r w:rsidRPr="009E3648">
              <w:rPr>
                <w:spacing w:val="-6"/>
                <w:sz w:val="20"/>
                <w:szCs w:val="20"/>
                <w:lang w:val="fr-FR"/>
              </w:rPr>
              <w:t xml:space="preserve"> </w:t>
            </w:r>
            <w:r w:rsidRPr="009E3648">
              <w:rPr>
                <w:sz w:val="20"/>
                <w:szCs w:val="20"/>
                <w:lang w:val="fr-FR"/>
              </w:rPr>
              <w:t>faire certaines</w:t>
            </w:r>
            <w:r w:rsidRPr="009E3648">
              <w:rPr>
                <w:spacing w:val="-1"/>
                <w:sz w:val="20"/>
                <w:szCs w:val="20"/>
                <w:lang w:val="fr-FR"/>
              </w:rPr>
              <w:t xml:space="preserve"> </w:t>
            </w:r>
            <w:r w:rsidRPr="009E3648">
              <w:rPr>
                <w:sz w:val="20"/>
                <w:szCs w:val="20"/>
                <w:lang w:val="fr-FR"/>
              </w:rPr>
              <w:t>choses</w:t>
            </w:r>
            <w:r w:rsidRPr="009E3648">
              <w:rPr>
                <w:spacing w:val="-1"/>
                <w:sz w:val="20"/>
                <w:szCs w:val="20"/>
                <w:lang w:val="fr-FR"/>
              </w:rPr>
              <w:t xml:space="preserve"> </w:t>
            </w:r>
            <w:r w:rsidRPr="009E3648">
              <w:rPr>
                <w:sz w:val="20"/>
                <w:szCs w:val="20"/>
                <w:lang w:val="fr-FR"/>
              </w:rPr>
              <w:t>à</w:t>
            </w:r>
            <w:r w:rsidRPr="009E3648">
              <w:rPr>
                <w:spacing w:val="-1"/>
                <w:sz w:val="20"/>
                <w:szCs w:val="20"/>
                <w:lang w:val="fr-FR"/>
              </w:rPr>
              <w:t xml:space="preserve"> </w:t>
            </w:r>
            <w:r w:rsidRPr="009E3648">
              <w:rPr>
                <w:sz w:val="20"/>
                <w:szCs w:val="20"/>
                <w:lang w:val="fr-FR"/>
              </w:rPr>
              <w:t>cause</w:t>
            </w:r>
            <w:r w:rsidRPr="009E3648">
              <w:rPr>
                <w:spacing w:val="-1"/>
                <w:sz w:val="20"/>
                <w:szCs w:val="20"/>
                <w:lang w:val="fr-FR"/>
              </w:rPr>
              <w:t xml:space="preserve"> </w:t>
            </w:r>
            <w:r w:rsidRPr="009E3648">
              <w:rPr>
                <w:sz w:val="20"/>
                <w:szCs w:val="20"/>
                <w:lang w:val="fr-FR"/>
              </w:rPr>
              <w:t>de</w:t>
            </w:r>
            <w:r w:rsidRPr="009E3648">
              <w:rPr>
                <w:spacing w:val="-1"/>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532248851" w:edGrp="everyone"/>
        <w:tc>
          <w:tcPr>
            <w:tcW w:w="1038" w:type="dxa"/>
            <w:tcBorders>
              <w:top w:val="single" w:sz="36" w:space="0" w:color="E4E4E4"/>
              <w:bottom w:val="single" w:sz="36" w:space="0" w:color="E4E4E4"/>
            </w:tcBorders>
            <w:vAlign w:val="center"/>
          </w:tcPr>
          <w:p w14:paraId="1800E3FA" w14:textId="419A471A" w:rsidR="002A2FA2" w:rsidRPr="009E3648" w:rsidRDefault="00BE01E2" w:rsidP="002A2FA2">
            <w:pPr>
              <w:pStyle w:val="TableParagraph"/>
              <w:rPr>
                <w:sz w:val="20"/>
                <w:szCs w:val="20"/>
              </w:rPr>
            </w:pPr>
            <w:sdt>
              <w:sdtPr>
                <w:id w:val="10919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32248851"/>
            <w:r w:rsidR="002A2FA2">
              <w:t xml:space="preserve"> </w:t>
            </w:r>
          </w:p>
        </w:tc>
        <w:permStart w:id="487084071" w:edGrp="everyone"/>
        <w:tc>
          <w:tcPr>
            <w:tcW w:w="1038" w:type="dxa"/>
            <w:tcBorders>
              <w:top w:val="single" w:sz="36" w:space="0" w:color="E4E4E4"/>
              <w:bottom w:val="single" w:sz="36" w:space="0" w:color="E4E4E4"/>
            </w:tcBorders>
            <w:vAlign w:val="center"/>
          </w:tcPr>
          <w:p w14:paraId="4DD65B43" w14:textId="6BC7EC89" w:rsidR="002A2FA2" w:rsidRPr="009E3648" w:rsidRDefault="00BE01E2" w:rsidP="002A2FA2">
            <w:pPr>
              <w:pStyle w:val="TableParagraph"/>
              <w:rPr>
                <w:sz w:val="20"/>
                <w:szCs w:val="20"/>
              </w:rPr>
            </w:pPr>
            <w:sdt>
              <w:sdtPr>
                <w:id w:val="3254074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87084071"/>
            <w:r w:rsidR="002A2FA2">
              <w:t xml:space="preserve"> </w:t>
            </w:r>
          </w:p>
        </w:tc>
        <w:permStart w:id="1750875035" w:edGrp="everyone"/>
        <w:tc>
          <w:tcPr>
            <w:tcW w:w="1038" w:type="dxa"/>
            <w:tcBorders>
              <w:top w:val="single" w:sz="36" w:space="0" w:color="E4E4E4"/>
              <w:bottom w:val="single" w:sz="36" w:space="0" w:color="E4E4E4"/>
            </w:tcBorders>
            <w:vAlign w:val="center"/>
          </w:tcPr>
          <w:p w14:paraId="1AF5862E" w14:textId="6E1CE309" w:rsidR="002A2FA2" w:rsidRPr="009E3648" w:rsidRDefault="00BE01E2" w:rsidP="002A2FA2">
            <w:pPr>
              <w:pStyle w:val="TableParagraph"/>
              <w:rPr>
                <w:sz w:val="20"/>
                <w:szCs w:val="20"/>
              </w:rPr>
            </w:pPr>
            <w:sdt>
              <w:sdtPr>
                <w:id w:val="9758041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50875035"/>
            <w:r w:rsidR="002A2FA2">
              <w:t xml:space="preserve"> </w:t>
            </w:r>
          </w:p>
        </w:tc>
        <w:permStart w:id="558642576" w:edGrp="everyone"/>
        <w:tc>
          <w:tcPr>
            <w:tcW w:w="1038" w:type="dxa"/>
            <w:tcBorders>
              <w:top w:val="single" w:sz="36" w:space="0" w:color="E4E4E4"/>
              <w:bottom w:val="single" w:sz="36" w:space="0" w:color="E4E4E4"/>
            </w:tcBorders>
            <w:vAlign w:val="center"/>
          </w:tcPr>
          <w:p w14:paraId="44259DB6" w14:textId="08B85B66" w:rsidR="002A2FA2" w:rsidRPr="009E3648" w:rsidRDefault="00BE01E2" w:rsidP="002A2FA2">
            <w:pPr>
              <w:pStyle w:val="TableParagraph"/>
              <w:ind w:left="17"/>
              <w:rPr>
                <w:sz w:val="20"/>
                <w:szCs w:val="20"/>
              </w:rPr>
            </w:pPr>
            <w:sdt>
              <w:sdtPr>
                <w:id w:val="6696059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58642576"/>
            <w:r w:rsidR="002A2FA2">
              <w:t xml:space="preserve"> </w:t>
            </w:r>
          </w:p>
        </w:tc>
        <w:permStart w:id="131232432" w:edGrp="everyone"/>
        <w:tc>
          <w:tcPr>
            <w:tcW w:w="1039" w:type="dxa"/>
            <w:tcBorders>
              <w:top w:val="single" w:sz="36" w:space="0" w:color="E4E4E4"/>
              <w:bottom w:val="single" w:sz="36" w:space="0" w:color="E4E4E4"/>
            </w:tcBorders>
            <w:vAlign w:val="center"/>
          </w:tcPr>
          <w:p w14:paraId="561818F4" w14:textId="2FA8822E" w:rsidR="002A2FA2" w:rsidRPr="009E3648" w:rsidRDefault="00BE01E2" w:rsidP="002A2FA2">
            <w:pPr>
              <w:pStyle w:val="TableParagraph"/>
              <w:ind w:left="16"/>
              <w:rPr>
                <w:sz w:val="20"/>
                <w:szCs w:val="20"/>
              </w:rPr>
            </w:pPr>
            <w:sdt>
              <w:sdtPr>
                <w:id w:val="-8808694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232432"/>
            <w:r w:rsidR="002A2FA2">
              <w:t xml:space="preserve"> </w:t>
            </w:r>
          </w:p>
        </w:tc>
      </w:tr>
      <w:tr w:rsidR="002A2FA2" w:rsidRPr="00025CBF" w14:paraId="75BDE015" w14:textId="77777777" w:rsidTr="00765848">
        <w:trPr>
          <w:trHeight w:val="613"/>
        </w:trPr>
        <w:tc>
          <w:tcPr>
            <w:tcW w:w="442" w:type="dxa"/>
            <w:tcBorders>
              <w:top w:val="single" w:sz="36" w:space="0" w:color="E4E4E4"/>
              <w:bottom w:val="single" w:sz="36" w:space="0" w:color="E4E4E4"/>
              <w:right w:val="nil"/>
            </w:tcBorders>
          </w:tcPr>
          <w:p w14:paraId="1BAE2327" w14:textId="77777777" w:rsidR="002A2FA2" w:rsidRPr="009E3648" w:rsidRDefault="002A2FA2" w:rsidP="002A2FA2">
            <w:pPr>
              <w:pStyle w:val="TableParagraph"/>
              <w:spacing w:before="53"/>
              <w:ind w:left="70"/>
              <w:jc w:val="left"/>
              <w:rPr>
                <w:sz w:val="20"/>
                <w:szCs w:val="20"/>
              </w:rPr>
            </w:pPr>
            <w:r w:rsidRPr="009E3648">
              <w:rPr>
                <w:spacing w:val="-5"/>
                <w:sz w:val="20"/>
                <w:szCs w:val="20"/>
              </w:rPr>
              <w:t>6.</w:t>
            </w:r>
          </w:p>
        </w:tc>
        <w:tc>
          <w:tcPr>
            <w:tcW w:w="3999" w:type="dxa"/>
            <w:tcBorders>
              <w:top w:val="single" w:sz="36" w:space="0" w:color="E4E4E4"/>
              <w:left w:val="nil"/>
              <w:bottom w:val="single" w:sz="36" w:space="0" w:color="E4E4E4"/>
            </w:tcBorders>
          </w:tcPr>
          <w:p w14:paraId="02874E09" w14:textId="77777777" w:rsidR="002A2FA2" w:rsidRPr="009E3648" w:rsidRDefault="002A2FA2" w:rsidP="002A2FA2">
            <w:pPr>
              <w:pStyle w:val="TableParagraph"/>
              <w:spacing w:before="53"/>
              <w:ind w:left="453" w:right="38" w:hanging="259"/>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il</w:t>
            </w:r>
            <w:r w:rsidRPr="009E3648">
              <w:rPr>
                <w:spacing w:val="-4"/>
                <w:sz w:val="20"/>
                <w:szCs w:val="20"/>
                <w:lang w:val="fr-FR"/>
              </w:rPr>
              <w:t xml:space="preserve"> </w:t>
            </w:r>
            <w:r w:rsidRPr="009E3648">
              <w:rPr>
                <w:sz w:val="20"/>
                <w:szCs w:val="20"/>
                <w:lang w:val="fr-FR"/>
              </w:rPr>
              <w:t>y</w:t>
            </w:r>
            <w:r w:rsidRPr="009E3648">
              <w:rPr>
                <w:spacing w:val="-4"/>
                <w:sz w:val="20"/>
                <w:szCs w:val="20"/>
                <w:lang w:val="fr-FR"/>
              </w:rPr>
              <w:t xml:space="preserve"> </w:t>
            </w:r>
            <w:r w:rsidRPr="009E3648">
              <w:rPr>
                <w:sz w:val="20"/>
                <w:szCs w:val="20"/>
                <w:lang w:val="fr-FR"/>
              </w:rPr>
              <w:t>a</w:t>
            </w:r>
            <w:r w:rsidRPr="009E3648">
              <w:rPr>
                <w:spacing w:val="-4"/>
                <w:sz w:val="20"/>
                <w:szCs w:val="20"/>
                <w:lang w:val="fr-FR"/>
              </w:rPr>
              <w:t xml:space="preserve"> </w:t>
            </w:r>
            <w:r w:rsidRPr="009E3648">
              <w:rPr>
                <w:sz w:val="20"/>
                <w:szCs w:val="20"/>
                <w:lang w:val="fr-FR"/>
              </w:rPr>
              <w:t>eu</w:t>
            </w:r>
            <w:r w:rsidRPr="009E3648">
              <w:rPr>
                <w:spacing w:val="-4"/>
                <w:sz w:val="20"/>
                <w:szCs w:val="20"/>
                <w:lang w:val="fr-FR"/>
              </w:rPr>
              <w:t xml:space="preserve"> </w:t>
            </w:r>
            <w:r w:rsidRPr="009E3648">
              <w:rPr>
                <w:sz w:val="20"/>
                <w:szCs w:val="20"/>
                <w:lang w:val="fr-FR"/>
              </w:rPr>
              <w:t>des</w:t>
            </w:r>
            <w:r w:rsidRPr="009E3648">
              <w:rPr>
                <w:spacing w:val="-4"/>
                <w:sz w:val="20"/>
                <w:szCs w:val="20"/>
                <w:lang w:val="fr-FR"/>
              </w:rPr>
              <w:t xml:space="preserve"> </w:t>
            </w:r>
            <w:r w:rsidRPr="009E3648">
              <w:rPr>
                <w:sz w:val="20"/>
                <w:szCs w:val="20"/>
                <w:lang w:val="fr-FR"/>
              </w:rPr>
              <w:t>problèmes</w:t>
            </w:r>
            <w:r w:rsidRPr="009E3648">
              <w:rPr>
                <w:spacing w:val="-4"/>
                <w:sz w:val="20"/>
                <w:szCs w:val="20"/>
                <w:lang w:val="fr-FR"/>
              </w:rPr>
              <w:t xml:space="preserve"> </w:t>
            </w:r>
            <w:r w:rsidRPr="009E3648">
              <w:rPr>
                <w:sz w:val="20"/>
                <w:szCs w:val="20"/>
                <w:lang w:val="fr-FR"/>
              </w:rPr>
              <w:t>à</w:t>
            </w:r>
            <w:r w:rsidRPr="009E3648">
              <w:rPr>
                <w:spacing w:val="-4"/>
                <w:sz w:val="20"/>
                <w:szCs w:val="20"/>
                <w:lang w:val="fr-FR"/>
              </w:rPr>
              <w:t xml:space="preserve"> </w:t>
            </w:r>
            <w:r w:rsidRPr="009E3648">
              <w:rPr>
                <w:sz w:val="20"/>
                <w:szCs w:val="20"/>
                <w:lang w:val="fr-FR"/>
              </w:rPr>
              <w:t>la</w:t>
            </w:r>
            <w:r w:rsidRPr="009E3648">
              <w:rPr>
                <w:spacing w:val="-4"/>
                <w:sz w:val="20"/>
                <w:szCs w:val="20"/>
                <w:lang w:val="fr-FR"/>
              </w:rPr>
              <w:t xml:space="preserve"> </w:t>
            </w:r>
            <w:r w:rsidRPr="009E3648">
              <w:rPr>
                <w:sz w:val="20"/>
                <w:szCs w:val="20"/>
                <w:lang w:val="fr-FR"/>
              </w:rPr>
              <w:t>maison à cause de mon hémophilie</w:t>
            </w:r>
          </w:p>
        </w:tc>
        <w:permStart w:id="864695373" w:edGrp="everyone"/>
        <w:tc>
          <w:tcPr>
            <w:tcW w:w="1038" w:type="dxa"/>
            <w:tcBorders>
              <w:top w:val="single" w:sz="36" w:space="0" w:color="E4E4E4"/>
              <w:bottom w:val="single" w:sz="36" w:space="0" w:color="E4E4E4"/>
            </w:tcBorders>
            <w:vAlign w:val="center"/>
          </w:tcPr>
          <w:p w14:paraId="1BC971F5" w14:textId="7252D809" w:rsidR="002A2FA2" w:rsidRPr="009E3648" w:rsidRDefault="00BE01E2" w:rsidP="002A2FA2">
            <w:pPr>
              <w:pStyle w:val="TableParagraph"/>
              <w:rPr>
                <w:sz w:val="20"/>
                <w:szCs w:val="20"/>
              </w:rPr>
            </w:pPr>
            <w:sdt>
              <w:sdtPr>
                <w:id w:val="15432497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64695373"/>
            <w:r w:rsidR="002A2FA2">
              <w:t xml:space="preserve"> </w:t>
            </w:r>
          </w:p>
        </w:tc>
        <w:permStart w:id="1311909575" w:edGrp="everyone"/>
        <w:tc>
          <w:tcPr>
            <w:tcW w:w="1038" w:type="dxa"/>
            <w:tcBorders>
              <w:top w:val="single" w:sz="36" w:space="0" w:color="E4E4E4"/>
              <w:bottom w:val="single" w:sz="36" w:space="0" w:color="E4E4E4"/>
            </w:tcBorders>
            <w:vAlign w:val="center"/>
          </w:tcPr>
          <w:p w14:paraId="1A2590CF" w14:textId="1A8702C8" w:rsidR="002A2FA2" w:rsidRPr="009E3648" w:rsidRDefault="00BE01E2" w:rsidP="002A2FA2">
            <w:pPr>
              <w:pStyle w:val="TableParagraph"/>
              <w:rPr>
                <w:sz w:val="20"/>
                <w:szCs w:val="20"/>
              </w:rPr>
            </w:pPr>
            <w:sdt>
              <w:sdtPr>
                <w:id w:val="12306521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1909575"/>
            <w:r w:rsidR="002A2FA2">
              <w:t xml:space="preserve"> </w:t>
            </w:r>
          </w:p>
        </w:tc>
        <w:permStart w:id="1764963440" w:edGrp="everyone"/>
        <w:tc>
          <w:tcPr>
            <w:tcW w:w="1038" w:type="dxa"/>
            <w:tcBorders>
              <w:top w:val="single" w:sz="36" w:space="0" w:color="E4E4E4"/>
              <w:bottom w:val="single" w:sz="36" w:space="0" w:color="E4E4E4"/>
            </w:tcBorders>
            <w:vAlign w:val="center"/>
          </w:tcPr>
          <w:p w14:paraId="2E3126A6" w14:textId="089F5D89" w:rsidR="002A2FA2" w:rsidRPr="009E3648" w:rsidRDefault="00BE01E2" w:rsidP="002A2FA2">
            <w:pPr>
              <w:pStyle w:val="TableParagraph"/>
              <w:rPr>
                <w:sz w:val="20"/>
                <w:szCs w:val="20"/>
              </w:rPr>
            </w:pPr>
            <w:sdt>
              <w:sdtPr>
                <w:id w:val="-17121750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64963440"/>
            <w:r w:rsidR="002A2FA2">
              <w:t xml:space="preserve"> </w:t>
            </w:r>
          </w:p>
        </w:tc>
        <w:permStart w:id="241959175" w:edGrp="everyone"/>
        <w:tc>
          <w:tcPr>
            <w:tcW w:w="1038" w:type="dxa"/>
            <w:tcBorders>
              <w:top w:val="single" w:sz="36" w:space="0" w:color="E4E4E4"/>
              <w:bottom w:val="single" w:sz="36" w:space="0" w:color="E4E4E4"/>
            </w:tcBorders>
            <w:vAlign w:val="center"/>
          </w:tcPr>
          <w:p w14:paraId="2EA472CA" w14:textId="7A6D5521" w:rsidR="002A2FA2" w:rsidRPr="009E3648" w:rsidRDefault="00BE01E2" w:rsidP="002A2FA2">
            <w:pPr>
              <w:pStyle w:val="TableParagraph"/>
              <w:ind w:left="17"/>
              <w:rPr>
                <w:sz w:val="20"/>
                <w:szCs w:val="20"/>
              </w:rPr>
            </w:pPr>
            <w:sdt>
              <w:sdtPr>
                <w:id w:val="18738106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41959175"/>
            <w:r w:rsidR="002A2FA2">
              <w:t xml:space="preserve"> </w:t>
            </w:r>
          </w:p>
        </w:tc>
        <w:permStart w:id="613763377" w:edGrp="everyone"/>
        <w:tc>
          <w:tcPr>
            <w:tcW w:w="1039" w:type="dxa"/>
            <w:tcBorders>
              <w:top w:val="single" w:sz="36" w:space="0" w:color="E4E4E4"/>
              <w:bottom w:val="single" w:sz="36" w:space="0" w:color="E4E4E4"/>
            </w:tcBorders>
            <w:vAlign w:val="center"/>
          </w:tcPr>
          <w:p w14:paraId="75D489F8" w14:textId="21937F7C" w:rsidR="002A2FA2" w:rsidRPr="009E3648" w:rsidRDefault="00BE01E2" w:rsidP="002A2FA2">
            <w:pPr>
              <w:pStyle w:val="TableParagraph"/>
              <w:ind w:left="16"/>
              <w:rPr>
                <w:sz w:val="20"/>
                <w:szCs w:val="20"/>
              </w:rPr>
            </w:pPr>
            <w:sdt>
              <w:sdtPr>
                <w:id w:val="-11406404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13763377"/>
            <w:r w:rsidR="002A2FA2">
              <w:t xml:space="preserve"> </w:t>
            </w:r>
          </w:p>
        </w:tc>
      </w:tr>
      <w:tr w:rsidR="002A2FA2" w:rsidRPr="00025CBF" w14:paraId="255585CB" w14:textId="77777777" w:rsidTr="00765848">
        <w:trPr>
          <w:trHeight w:val="865"/>
        </w:trPr>
        <w:tc>
          <w:tcPr>
            <w:tcW w:w="442" w:type="dxa"/>
            <w:tcBorders>
              <w:top w:val="single" w:sz="36" w:space="0" w:color="E4E4E4"/>
              <w:bottom w:val="single" w:sz="36" w:space="0" w:color="E4E4E4"/>
              <w:right w:val="nil"/>
            </w:tcBorders>
          </w:tcPr>
          <w:p w14:paraId="104A828A" w14:textId="77777777" w:rsidR="002A2FA2" w:rsidRPr="009E3648" w:rsidRDefault="002A2FA2" w:rsidP="002A2FA2">
            <w:pPr>
              <w:pStyle w:val="TableParagraph"/>
              <w:spacing w:before="52"/>
              <w:ind w:left="70"/>
              <w:jc w:val="left"/>
              <w:rPr>
                <w:sz w:val="20"/>
                <w:szCs w:val="20"/>
              </w:rPr>
            </w:pPr>
            <w:r w:rsidRPr="009E3648">
              <w:rPr>
                <w:spacing w:val="-5"/>
                <w:sz w:val="20"/>
                <w:szCs w:val="20"/>
              </w:rPr>
              <w:t>7.</w:t>
            </w:r>
          </w:p>
        </w:tc>
        <w:tc>
          <w:tcPr>
            <w:tcW w:w="3999" w:type="dxa"/>
            <w:tcBorders>
              <w:top w:val="single" w:sz="36" w:space="0" w:color="E4E4E4"/>
              <w:left w:val="nil"/>
              <w:bottom w:val="single" w:sz="36" w:space="0" w:color="E4E4E4"/>
            </w:tcBorders>
          </w:tcPr>
          <w:p w14:paraId="157E93D2" w14:textId="77777777" w:rsidR="002A2FA2" w:rsidRPr="009E3648" w:rsidRDefault="002A2FA2" w:rsidP="002A2FA2">
            <w:pPr>
              <w:pStyle w:val="TableParagraph"/>
              <w:spacing w:before="52"/>
              <w:ind w:left="438" w:right="114" w:hanging="244"/>
              <w:jc w:val="left"/>
              <w:rPr>
                <w:sz w:val="20"/>
                <w:szCs w:val="20"/>
                <w:lang w:val="fr-FR"/>
              </w:rPr>
            </w:pPr>
            <w:r w:rsidRPr="009E3648">
              <w:rPr>
                <w:sz w:val="20"/>
                <w:szCs w:val="20"/>
                <w:lang w:val="fr-FR"/>
              </w:rPr>
              <w:t>... j’ai eu le sentiment de créer des problèmes</w:t>
            </w:r>
            <w:r w:rsidRPr="009E3648">
              <w:rPr>
                <w:spacing w:val="-7"/>
                <w:sz w:val="20"/>
                <w:szCs w:val="20"/>
                <w:lang w:val="fr-FR"/>
              </w:rPr>
              <w:t xml:space="preserve"> </w:t>
            </w:r>
            <w:r w:rsidRPr="009E3648">
              <w:rPr>
                <w:sz w:val="20"/>
                <w:szCs w:val="20"/>
                <w:lang w:val="fr-FR"/>
              </w:rPr>
              <w:t>à</w:t>
            </w:r>
            <w:r w:rsidRPr="009E3648">
              <w:rPr>
                <w:spacing w:val="-7"/>
                <w:sz w:val="20"/>
                <w:szCs w:val="20"/>
                <w:lang w:val="fr-FR"/>
              </w:rPr>
              <w:t xml:space="preserve"> </w:t>
            </w:r>
            <w:r w:rsidRPr="009E3648">
              <w:rPr>
                <w:sz w:val="20"/>
                <w:szCs w:val="20"/>
                <w:lang w:val="fr-FR"/>
              </w:rPr>
              <w:t>ma</w:t>
            </w:r>
            <w:r w:rsidRPr="009E3648">
              <w:rPr>
                <w:spacing w:val="-7"/>
                <w:sz w:val="20"/>
                <w:szCs w:val="20"/>
                <w:lang w:val="fr-FR"/>
              </w:rPr>
              <w:t xml:space="preserve"> </w:t>
            </w:r>
            <w:r w:rsidRPr="009E3648">
              <w:rPr>
                <w:sz w:val="20"/>
                <w:szCs w:val="20"/>
                <w:lang w:val="fr-FR"/>
              </w:rPr>
              <w:t>famille</w:t>
            </w:r>
            <w:r w:rsidRPr="009E3648">
              <w:rPr>
                <w:spacing w:val="-7"/>
                <w:sz w:val="20"/>
                <w:szCs w:val="20"/>
                <w:lang w:val="fr-FR"/>
              </w:rPr>
              <w:t xml:space="preserve"> </w:t>
            </w:r>
            <w:r w:rsidRPr="009E3648">
              <w:rPr>
                <w:sz w:val="20"/>
                <w:szCs w:val="20"/>
                <w:lang w:val="fr-FR"/>
              </w:rPr>
              <w:t>à</w:t>
            </w:r>
            <w:r w:rsidRPr="009E3648">
              <w:rPr>
                <w:spacing w:val="-7"/>
                <w:sz w:val="20"/>
                <w:szCs w:val="20"/>
                <w:lang w:val="fr-FR"/>
              </w:rPr>
              <w:t xml:space="preserve"> </w:t>
            </w:r>
            <w:r w:rsidRPr="009E3648">
              <w:rPr>
                <w:sz w:val="20"/>
                <w:szCs w:val="20"/>
                <w:lang w:val="fr-FR"/>
              </w:rPr>
              <w:t>cause</w:t>
            </w:r>
            <w:r w:rsidRPr="009E3648">
              <w:rPr>
                <w:spacing w:val="-7"/>
                <w:sz w:val="20"/>
                <w:szCs w:val="20"/>
                <w:lang w:val="fr-FR"/>
              </w:rPr>
              <w:t xml:space="preserve"> </w:t>
            </w:r>
            <w:r w:rsidRPr="009E3648">
              <w:rPr>
                <w:sz w:val="20"/>
                <w:szCs w:val="20"/>
                <w:lang w:val="fr-FR"/>
              </w:rPr>
              <w:t>de mon hémophilie</w:t>
            </w:r>
          </w:p>
        </w:tc>
        <w:permStart w:id="168034653" w:edGrp="everyone"/>
        <w:tc>
          <w:tcPr>
            <w:tcW w:w="1038" w:type="dxa"/>
            <w:tcBorders>
              <w:top w:val="single" w:sz="36" w:space="0" w:color="E4E4E4"/>
              <w:bottom w:val="single" w:sz="36" w:space="0" w:color="E4E4E4"/>
            </w:tcBorders>
            <w:vAlign w:val="center"/>
          </w:tcPr>
          <w:p w14:paraId="07E7E1BC" w14:textId="60A392AA" w:rsidR="002A2FA2" w:rsidRPr="009E3648" w:rsidRDefault="00BE01E2" w:rsidP="002A2FA2">
            <w:pPr>
              <w:pStyle w:val="TableParagraph"/>
              <w:rPr>
                <w:sz w:val="20"/>
                <w:szCs w:val="20"/>
              </w:rPr>
            </w:pPr>
            <w:sdt>
              <w:sdtPr>
                <w:id w:val="11111736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8034653"/>
            <w:r w:rsidR="002A2FA2">
              <w:t xml:space="preserve"> </w:t>
            </w:r>
          </w:p>
        </w:tc>
        <w:permStart w:id="863897310" w:edGrp="everyone"/>
        <w:tc>
          <w:tcPr>
            <w:tcW w:w="1038" w:type="dxa"/>
            <w:tcBorders>
              <w:top w:val="single" w:sz="36" w:space="0" w:color="E4E4E4"/>
              <w:bottom w:val="single" w:sz="36" w:space="0" w:color="E4E4E4"/>
            </w:tcBorders>
            <w:vAlign w:val="center"/>
          </w:tcPr>
          <w:p w14:paraId="4D759EAE" w14:textId="232D7297" w:rsidR="002A2FA2" w:rsidRPr="009E3648" w:rsidRDefault="00BE01E2" w:rsidP="002A2FA2">
            <w:pPr>
              <w:pStyle w:val="TableParagraph"/>
              <w:rPr>
                <w:sz w:val="20"/>
                <w:szCs w:val="20"/>
              </w:rPr>
            </w:pPr>
            <w:sdt>
              <w:sdtPr>
                <w:id w:val="20248188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63897310"/>
            <w:r w:rsidR="002A2FA2">
              <w:t xml:space="preserve"> </w:t>
            </w:r>
          </w:p>
        </w:tc>
        <w:permStart w:id="1736840886" w:edGrp="everyone"/>
        <w:tc>
          <w:tcPr>
            <w:tcW w:w="1038" w:type="dxa"/>
            <w:tcBorders>
              <w:top w:val="single" w:sz="36" w:space="0" w:color="E4E4E4"/>
              <w:bottom w:val="single" w:sz="36" w:space="0" w:color="E4E4E4"/>
            </w:tcBorders>
            <w:vAlign w:val="center"/>
          </w:tcPr>
          <w:p w14:paraId="4B3CEA6B" w14:textId="50432CEC" w:rsidR="002A2FA2" w:rsidRPr="009E3648" w:rsidRDefault="00BE01E2" w:rsidP="002A2FA2">
            <w:pPr>
              <w:pStyle w:val="TableParagraph"/>
              <w:rPr>
                <w:sz w:val="20"/>
                <w:szCs w:val="20"/>
              </w:rPr>
            </w:pPr>
            <w:sdt>
              <w:sdtPr>
                <w:id w:val="-3903474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36840886"/>
            <w:r w:rsidR="002A2FA2">
              <w:t xml:space="preserve"> </w:t>
            </w:r>
          </w:p>
        </w:tc>
        <w:permStart w:id="1561481290" w:edGrp="everyone"/>
        <w:tc>
          <w:tcPr>
            <w:tcW w:w="1038" w:type="dxa"/>
            <w:tcBorders>
              <w:top w:val="single" w:sz="36" w:space="0" w:color="E4E4E4"/>
              <w:bottom w:val="single" w:sz="36" w:space="0" w:color="E4E4E4"/>
            </w:tcBorders>
            <w:vAlign w:val="center"/>
          </w:tcPr>
          <w:p w14:paraId="5D74E68F" w14:textId="46E8131C" w:rsidR="002A2FA2" w:rsidRPr="009E3648" w:rsidRDefault="00BE01E2" w:rsidP="002A2FA2">
            <w:pPr>
              <w:pStyle w:val="TableParagraph"/>
              <w:ind w:left="17"/>
              <w:rPr>
                <w:sz w:val="20"/>
                <w:szCs w:val="20"/>
              </w:rPr>
            </w:pPr>
            <w:sdt>
              <w:sdtPr>
                <w:id w:val="76095883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61481290"/>
            <w:r w:rsidR="002A2FA2">
              <w:t xml:space="preserve"> </w:t>
            </w:r>
          </w:p>
        </w:tc>
        <w:permStart w:id="1406016335" w:edGrp="everyone"/>
        <w:tc>
          <w:tcPr>
            <w:tcW w:w="1039" w:type="dxa"/>
            <w:tcBorders>
              <w:top w:val="single" w:sz="36" w:space="0" w:color="E4E4E4"/>
              <w:bottom w:val="single" w:sz="36" w:space="0" w:color="E4E4E4"/>
            </w:tcBorders>
            <w:vAlign w:val="center"/>
          </w:tcPr>
          <w:p w14:paraId="570CE90D" w14:textId="3B326628" w:rsidR="002A2FA2" w:rsidRPr="009E3648" w:rsidRDefault="00BE01E2" w:rsidP="002A2FA2">
            <w:pPr>
              <w:pStyle w:val="TableParagraph"/>
              <w:ind w:left="16"/>
              <w:rPr>
                <w:sz w:val="20"/>
                <w:szCs w:val="20"/>
              </w:rPr>
            </w:pPr>
            <w:sdt>
              <w:sdtPr>
                <w:id w:val="12516278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06016335"/>
            <w:r w:rsidR="002A2FA2">
              <w:t xml:space="preserve"> </w:t>
            </w:r>
          </w:p>
        </w:tc>
      </w:tr>
      <w:tr w:rsidR="002A2FA2" w:rsidRPr="00025CBF" w14:paraId="70816321" w14:textId="77777777" w:rsidTr="00377968">
        <w:trPr>
          <w:trHeight w:val="872"/>
        </w:trPr>
        <w:tc>
          <w:tcPr>
            <w:tcW w:w="442" w:type="dxa"/>
            <w:tcBorders>
              <w:top w:val="single" w:sz="36" w:space="0" w:color="E4E4E4"/>
              <w:right w:val="nil"/>
            </w:tcBorders>
          </w:tcPr>
          <w:p w14:paraId="5CFA9011" w14:textId="77777777" w:rsidR="002A2FA2" w:rsidRPr="009E3648" w:rsidRDefault="002A2FA2" w:rsidP="002A2FA2">
            <w:pPr>
              <w:pStyle w:val="TableParagraph"/>
              <w:spacing w:before="53"/>
              <w:ind w:left="70"/>
              <w:jc w:val="left"/>
              <w:rPr>
                <w:sz w:val="20"/>
                <w:szCs w:val="20"/>
              </w:rPr>
            </w:pPr>
            <w:r w:rsidRPr="009E3648">
              <w:rPr>
                <w:spacing w:val="-5"/>
                <w:sz w:val="20"/>
                <w:szCs w:val="20"/>
              </w:rPr>
              <w:t>8.</w:t>
            </w:r>
          </w:p>
        </w:tc>
        <w:tc>
          <w:tcPr>
            <w:tcW w:w="3999" w:type="dxa"/>
            <w:tcBorders>
              <w:top w:val="single" w:sz="36" w:space="0" w:color="E4E4E4"/>
              <w:left w:val="nil"/>
            </w:tcBorders>
          </w:tcPr>
          <w:p w14:paraId="1375B56B" w14:textId="77777777" w:rsidR="002A2FA2" w:rsidRPr="009E3648" w:rsidRDefault="002A2FA2" w:rsidP="002A2FA2">
            <w:pPr>
              <w:pStyle w:val="TableParagraph"/>
              <w:spacing w:before="53"/>
              <w:ind w:left="453" w:right="282" w:hanging="259"/>
              <w:jc w:val="both"/>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mes</w:t>
            </w:r>
            <w:r w:rsidRPr="009E3648">
              <w:rPr>
                <w:spacing w:val="-6"/>
                <w:sz w:val="20"/>
                <w:szCs w:val="20"/>
                <w:lang w:val="fr-FR"/>
              </w:rPr>
              <w:t xml:space="preserve"> </w:t>
            </w:r>
            <w:r w:rsidRPr="009E3648">
              <w:rPr>
                <w:sz w:val="20"/>
                <w:szCs w:val="20"/>
                <w:lang w:val="fr-FR"/>
              </w:rPr>
              <w:t>parents</w:t>
            </w:r>
            <w:r w:rsidRPr="009E3648">
              <w:rPr>
                <w:spacing w:val="-6"/>
                <w:sz w:val="20"/>
                <w:szCs w:val="20"/>
                <w:lang w:val="fr-FR"/>
              </w:rPr>
              <w:t xml:space="preserve"> </w:t>
            </w:r>
            <w:r w:rsidRPr="009E3648">
              <w:rPr>
                <w:sz w:val="20"/>
                <w:szCs w:val="20"/>
                <w:lang w:val="fr-FR"/>
              </w:rPr>
              <w:t>ont</w:t>
            </w:r>
            <w:r w:rsidRPr="009E3648">
              <w:rPr>
                <w:spacing w:val="-6"/>
                <w:sz w:val="20"/>
                <w:szCs w:val="20"/>
                <w:lang w:val="fr-FR"/>
              </w:rPr>
              <w:t xml:space="preserve"> </w:t>
            </w:r>
            <w:r w:rsidRPr="009E3648">
              <w:rPr>
                <w:sz w:val="20"/>
                <w:szCs w:val="20"/>
                <w:lang w:val="fr-FR"/>
              </w:rPr>
              <w:t>réduit</w:t>
            </w:r>
            <w:r w:rsidRPr="009E3648">
              <w:rPr>
                <w:spacing w:val="-6"/>
                <w:sz w:val="20"/>
                <w:szCs w:val="20"/>
                <w:lang w:val="fr-FR"/>
              </w:rPr>
              <w:t xml:space="preserve"> </w:t>
            </w:r>
            <w:r w:rsidRPr="009E3648">
              <w:rPr>
                <w:sz w:val="20"/>
                <w:szCs w:val="20"/>
                <w:lang w:val="fr-FR"/>
              </w:rPr>
              <w:t>leur</w:t>
            </w:r>
            <w:r w:rsidRPr="009E3648">
              <w:rPr>
                <w:spacing w:val="-6"/>
                <w:sz w:val="20"/>
                <w:szCs w:val="20"/>
                <w:lang w:val="fr-FR"/>
              </w:rPr>
              <w:t xml:space="preserve"> </w:t>
            </w:r>
            <w:r w:rsidRPr="009E3648">
              <w:rPr>
                <w:sz w:val="20"/>
                <w:szCs w:val="20"/>
                <w:lang w:val="fr-FR"/>
              </w:rPr>
              <w:t>travail ou</w:t>
            </w:r>
            <w:r w:rsidRPr="009E3648">
              <w:rPr>
                <w:spacing w:val="-3"/>
                <w:sz w:val="20"/>
                <w:szCs w:val="20"/>
                <w:lang w:val="fr-FR"/>
              </w:rPr>
              <w:t xml:space="preserve"> </w:t>
            </w:r>
            <w:r w:rsidRPr="009E3648">
              <w:rPr>
                <w:sz w:val="20"/>
                <w:szCs w:val="20"/>
                <w:lang w:val="fr-FR"/>
              </w:rPr>
              <w:t>leurs</w:t>
            </w:r>
            <w:r w:rsidRPr="009E3648">
              <w:rPr>
                <w:spacing w:val="-3"/>
                <w:sz w:val="20"/>
                <w:szCs w:val="20"/>
                <w:lang w:val="fr-FR"/>
              </w:rPr>
              <w:t xml:space="preserve"> </w:t>
            </w:r>
            <w:r w:rsidRPr="009E3648">
              <w:rPr>
                <w:sz w:val="20"/>
                <w:szCs w:val="20"/>
                <w:lang w:val="fr-FR"/>
              </w:rPr>
              <w:t>activités,</w:t>
            </w:r>
            <w:r w:rsidRPr="009E3648">
              <w:rPr>
                <w:spacing w:val="-3"/>
                <w:sz w:val="20"/>
                <w:szCs w:val="20"/>
                <w:lang w:val="fr-FR"/>
              </w:rPr>
              <w:t xml:space="preserve"> </w:t>
            </w:r>
            <w:r w:rsidRPr="009E3648">
              <w:rPr>
                <w:sz w:val="20"/>
                <w:szCs w:val="20"/>
                <w:lang w:val="fr-FR"/>
              </w:rPr>
              <w:t>car</w:t>
            </w:r>
            <w:r w:rsidRPr="009E3648">
              <w:rPr>
                <w:spacing w:val="-3"/>
                <w:sz w:val="20"/>
                <w:szCs w:val="20"/>
                <w:lang w:val="fr-FR"/>
              </w:rPr>
              <w:t xml:space="preserve"> </w:t>
            </w:r>
            <w:r w:rsidRPr="009E3648">
              <w:rPr>
                <w:sz w:val="20"/>
                <w:szCs w:val="20"/>
                <w:lang w:val="fr-FR"/>
              </w:rPr>
              <w:t>ils</w:t>
            </w:r>
            <w:r w:rsidRPr="009E3648">
              <w:rPr>
                <w:spacing w:val="-3"/>
                <w:sz w:val="20"/>
                <w:szCs w:val="20"/>
                <w:lang w:val="fr-FR"/>
              </w:rPr>
              <w:t xml:space="preserve"> </w:t>
            </w:r>
            <w:r w:rsidRPr="009E3648">
              <w:rPr>
                <w:sz w:val="20"/>
                <w:szCs w:val="20"/>
                <w:lang w:val="fr-FR"/>
              </w:rPr>
              <w:t>devaient s’occuper de moi</w:t>
            </w:r>
          </w:p>
        </w:tc>
        <w:permStart w:id="1711371464" w:edGrp="everyone"/>
        <w:tc>
          <w:tcPr>
            <w:tcW w:w="1038" w:type="dxa"/>
            <w:tcBorders>
              <w:top w:val="single" w:sz="36" w:space="0" w:color="E4E4E4"/>
            </w:tcBorders>
            <w:vAlign w:val="center"/>
          </w:tcPr>
          <w:p w14:paraId="736A1AE3" w14:textId="7FD5D01A" w:rsidR="002A2FA2" w:rsidRPr="009E3648" w:rsidRDefault="00BE01E2" w:rsidP="002A2FA2">
            <w:pPr>
              <w:pStyle w:val="TableParagraph"/>
              <w:rPr>
                <w:sz w:val="20"/>
                <w:szCs w:val="20"/>
              </w:rPr>
            </w:pPr>
            <w:sdt>
              <w:sdtPr>
                <w:id w:val="4606978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11371464"/>
            <w:r w:rsidR="002A2FA2">
              <w:t xml:space="preserve"> </w:t>
            </w:r>
          </w:p>
        </w:tc>
        <w:permStart w:id="205085999" w:edGrp="everyone"/>
        <w:tc>
          <w:tcPr>
            <w:tcW w:w="1038" w:type="dxa"/>
            <w:tcBorders>
              <w:top w:val="single" w:sz="36" w:space="0" w:color="E4E4E4"/>
            </w:tcBorders>
            <w:vAlign w:val="center"/>
          </w:tcPr>
          <w:p w14:paraId="4D22C903" w14:textId="11961630" w:rsidR="002A2FA2" w:rsidRPr="009E3648" w:rsidRDefault="00BE01E2" w:rsidP="002A2FA2">
            <w:pPr>
              <w:pStyle w:val="TableParagraph"/>
              <w:rPr>
                <w:sz w:val="20"/>
                <w:szCs w:val="20"/>
              </w:rPr>
            </w:pPr>
            <w:sdt>
              <w:sdtPr>
                <w:id w:val="-654200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5085999"/>
            <w:r w:rsidR="002A2FA2">
              <w:t xml:space="preserve"> </w:t>
            </w:r>
          </w:p>
        </w:tc>
        <w:permStart w:id="645033968" w:edGrp="everyone"/>
        <w:tc>
          <w:tcPr>
            <w:tcW w:w="1038" w:type="dxa"/>
            <w:tcBorders>
              <w:top w:val="single" w:sz="36" w:space="0" w:color="E4E4E4"/>
            </w:tcBorders>
            <w:vAlign w:val="center"/>
          </w:tcPr>
          <w:p w14:paraId="1DA30D67" w14:textId="2E580B69" w:rsidR="002A2FA2" w:rsidRPr="009E3648" w:rsidRDefault="00BE01E2" w:rsidP="002A2FA2">
            <w:pPr>
              <w:pStyle w:val="TableParagraph"/>
              <w:rPr>
                <w:sz w:val="20"/>
                <w:szCs w:val="20"/>
              </w:rPr>
            </w:pPr>
            <w:sdt>
              <w:sdtPr>
                <w:id w:val="-3473252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5033968"/>
            <w:r w:rsidR="002A2FA2">
              <w:t xml:space="preserve"> </w:t>
            </w:r>
          </w:p>
        </w:tc>
        <w:permStart w:id="2114603069" w:edGrp="everyone"/>
        <w:tc>
          <w:tcPr>
            <w:tcW w:w="1038" w:type="dxa"/>
            <w:tcBorders>
              <w:top w:val="single" w:sz="36" w:space="0" w:color="E4E4E4"/>
            </w:tcBorders>
            <w:vAlign w:val="center"/>
          </w:tcPr>
          <w:p w14:paraId="7D226E8E" w14:textId="29139AA9" w:rsidR="002A2FA2" w:rsidRPr="009E3648" w:rsidRDefault="00BE01E2" w:rsidP="002A2FA2">
            <w:pPr>
              <w:pStyle w:val="TableParagraph"/>
              <w:ind w:left="17"/>
              <w:rPr>
                <w:sz w:val="20"/>
                <w:szCs w:val="20"/>
              </w:rPr>
            </w:pPr>
            <w:sdt>
              <w:sdtPr>
                <w:id w:val="-6524427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14603069"/>
            <w:r w:rsidR="002A2FA2">
              <w:t xml:space="preserve"> </w:t>
            </w:r>
          </w:p>
        </w:tc>
        <w:permStart w:id="848051962" w:edGrp="everyone"/>
        <w:tc>
          <w:tcPr>
            <w:tcW w:w="1039" w:type="dxa"/>
            <w:tcBorders>
              <w:top w:val="single" w:sz="36" w:space="0" w:color="E4E4E4"/>
            </w:tcBorders>
            <w:vAlign w:val="center"/>
          </w:tcPr>
          <w:p w14:paraId="4875F694" w14:textId="50F7060A" w:rsidR="002A2FA2" w:rsidRPr="009E3648" w:rsidRDefault="00BE01E2" w:rsidP="002A2FA2">
            <w:pPr>
              <w:pStyle w:val="TableParagraph"/>
              <w:ind w:left="16"/>
              <w:rPr>
                <w:sz w:val="20"/>
                <w:szCs w:val="20"/>
              </w:rPr>
            </w:pPr>
            <w:sdt>
              <w:sdtPr>
                <w:id w:val="10676153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48051962"/>
            <w:r w:rsidR="002A2FA2">
              <w:t xml:space="preserve"> </w:t>
            </w:r>
          </w:p>
        </w:tc>
      </w:tr>
    </w:tbl>
    <w:p w14:paraId="3D514BBA" w14:textId="77777777" w:rsidR="000233F5" w:rsidRDefault="00D358A0" w:rsidP="00D358A0">
      <w:pPr>
        <w:tabs>
          <w:tab w:val="left" w:pos="2470"/>
          <w:tab w:val="left" w:pos="9840"/>
        </w:tabs>
        <w:spacing w:before="244"/>
        <w:ind w:left="142"/>
        <w:rPr>
          <w:rFonts w:cs="Arial"/>
          <w:color w:val="000000"/>
          <w:sz w:val="20"/>
          <w:szCs w:val="20"/>
          <w:shd w:val="clear" w:color="auto" w:fill="C0C0C0"/>
        </w:rPr>
      </w:pPr>
      <w:r w:rsidRPr="009E3648">
        <w:rPr>
          <w:rFonts w:cs="Arial"/>
          <w:color w:val="000000"/>
          <w:sz w:val="20"/>
          <w:szCs w:val="20"/>
          <w:shd w:val="clear" w:color="auto" w:fill="C0C0C0"/>
        </w:rPr>
        <w:lastRenderedPageBreak/>
        <w:tab/>
      </w:r>
    </w:p>
    <w:tbl>
      <w:tblPr>
        <w:tblStyle w:val="Grilledutableau"/>
        <w:tblW w:w="5000" w:type="pct"/>
        <w:tblLook w:val="04A0" w:firstRow="1" w:lastRow="0" w:firstColumn="1" w:lastColumn="0" w:noHBand="0" w:noVBand="1"/>
      </w:tblPr>
      <w:tblGrid>
        <w:gridCol w:w="10060"/>
      </w:tblGrid>
      <w:tr w:rsidR="000233F5" w:rsidRPr="00653A9A" w14:paraId="08DC6328"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5247001E" w14:textId="77777777" w:rsidR="000233F5" w:rsidRPr="00653A9A" w:rsidRDefault="000233F5" w:rsidP="009E3648">
            <w:pPr>
              <w:tabs>
                <w:tab w:val="left" w:pos="2470"/>
                <w:tab w:val="left" w:pos="9840"/>
              </w:tabs>
              <w:spacing w:before="120"/>
              <w:jc w:val="center"/>
              <w:rPr>
                <w:rFonts w:cs="Arial"/>
                <w:b w:val="0"/>
                <w:sz w:val="20"/>
                <w:szCs w:val="20"/>
              </w:rPr>
            </w:pPr>
            <w:r w:rsidRPr="00653A9A">
              <w:rPr>
                <w:rFonts w:cs="Arial"/>
                <w:color w:val="000000"/>
                <w:sz w:val="20"/>
                <w:szCs w:val="20"/>
                <w:shd w:val="clear" w:color="auto" w:fill="C0C0C0"/>
              </w:rPr>
              <w:t>…</w:t>
            </w:r>
            <w:r w:rsidRPr="00653A9A">
              <w:rPr>
                <w:rFonts w:cs="Arial"/>
                <w:color w:val="000000"/>
                <w:spacing w:val="-7"/>
                <w:sz w:val="20"/>
                <w:szCs w:val="20"/>
                <w:shd w:val="clear" w:color="auto" w:fill="C0C0C0"/>
              </w:rPr>
              <w:t xml:space="preserve"> </w:t>
            </w:r>
            <w:r w:rsidRPr="00653A9A">
              <w:rPr>
                <w:rFonts w:cs="Arial"/>
                <w:color w:val="000000"/>
                <w:sz w:val="20"/>
                <w:szCs w:val="20"/>
                <w:shd w:val="clear" w:color="auto" w:fill="C0C0C0"/>
              </w:rPr>
              <w:t>et</w:t>
            </w:r>
            <w:r w:rsidRPr="00653A9A">
              <w:rPr>
                <w:rFonts w:cs="Arial"/>
                <w:color w:val="000000"/>
                <w:spacing w:val="-6"/>
                <w:sz w:val="20"/>
                <w:szCs w:val="20"/>
                <w:shd w:val="clear" w:color="auto" w:fill="C0C0C0"/>
              </w:rPr>
              <w:t xml:space="preserve"> </w:t>
            </w:r>
            <w:r w:rsidRPr="00653A9A">
              <w:rPr>
                <w:rFonts w:cs="Arial"/>
                <w:color w:val="000000"/>
                <w:sz w:val="20"/>
                <w:szCs w:val="20"/>
                <w:shd w:val="clear" w:color="auto" w:fill="C0C0C0"/>
              </w:rPr>
              <w:t>puis</w:t>
            </w:r>
            <w:r w:rsidRPr="00653A9A">
              <w:rPr>
                <w:rFonts w:cs="Arial"/>
                <w:color w:val="000000"/>
                <w:spacing w:val="-6"/>
                <w:sz w:val="20"/>
                <w:szCs w:val="20"/>
                <w:shd w:val="clear" w:color="auto" w:fill="C0C0C0"/>
              </w:rPr>
              <w:t xml:space="preserve"> </w:t>
            </w:r>
            <w:r w:rsidRPr="00653A9A">
              <w:rPr>
                <w:rFonts w:cs="Arial"/>
                <w:color w:val="000000"/>
                <w:sz w:val="20"/>
                <w:szCs w:val="20"/>
                <w:shd w:val="clear" w:color="auto" w:fill="C0C0C0"/>
              </w:rPr>
              <w:t>avec</w:t>
            </w:r>
            <w:r w:rsidRPr="00653A9A">
              <w:rPr>
                <w:rFonts w:cs="Arial"/>
                <w:color w:val="000000"/>
                <w:spacing w:val="-7"/>
                <w:sz w:val="20"/>
                <w:szCs w:val="20"/>
                <w:shd w:val="clear" w:color="auto" w:fill="C0C0C0"/>
              </w:rPr>
              <w:t xml:space="preserve"> </w:t>
            </w:r>
            <w:r w:rsidRPr="00653A9A">
              <w:rPr>
                <w:rFonts w:cs="Arial"/>
                <w:color w:val="000000"/>
                <w:sz w:val="20"/>
                <w:szCs w:val="20"/>
                <w:shd w:val="clear" w:color="auto" w:fill="C0C0C0"/>
              </w:rPr>
              <w:t>ton</w:t>
            </w:r>
            <w:r w:rsidRPr="00653A9A">
              <w:rPr>
                <w:rFonts w:cs="Arial"/>
                <w:color w:val="000000"/>
                <w:spacing w:val="-6"/>
                <w:sz w:val="20"/>
                <w:szCs w:val="20"/>
                <w:shd w:val="clear" w:color="auto" w:fill="C0C0C0"/>
              </w:rPr>
              <w:t xml:space="preserve"> </w:t>
            </w:r>
            <w:r w:rsidRPr="00653A9A">
              <w:rPr>
                <w:rFonts w:cs="Arial"/>
                <w:color w:val="000000"/>
                <w:sz w:val="20"/>
                <w:szCs w:val="20"/>
                <w:shd w:val="clear" w:color="auto" w:fill="C0C0C0"/>
              </w:rPr>
              <w:t>hémophilie</w:t>
            </w:r>
            <w:r w:rsidRPr="00653A9A">
              <w:rPr>
                <w:rFonts w:cs="Arial"/>
                <w:color w:val="000000"/>
                <w:spacing w:val="-6"/>
                <w:sz w:val="20"/>
                <w:szCs w:val="20"/>
                <w:shd w:val="clear" w:color="auto" w:fill="C0C0C0"/>
              </w:rPr>
              <w:t xml:space="preserve"> </w:t>
            </w:r>
            <w:r w:rsidRPr="00653A9A">
              <w:rPr>
                <w:rFonts w:cs="Arial"/>
                <w:color w:val="000000"/>
                <w:sz w:val="20"/>
                <w:szCs w:val="20"/>
                <w:shd w:val="clear" w:color="auto" w:fill="C0C0C0"/>
              </w:rPr>
              <w:t>et</w:t>
            </w:r>
            <w:r w:rsidRPr="00653A9A">
              <w:rPr>
                <w:rFonts w:cs="Arial"/>
                <w:color w:val="000000"/>
                <w:spacing w:val="-7"/>
                <w:sz w:val="20"/>
                <w:szCs w:val="20"/>
                <w:shd w:val="clear" w:color="auto" w:fill="C0C0C0"/>
              </w:rPr>
              <w:t xml:space="preserve"> </w:t>
            </w:r>
            <w:r w:rsidRPr="00653A9A">
              <w:rPr>
                <w:rFonts w:cs="Arial"/>
                <w:color w:val="000000"/>
                <w:sz w:val="20"/>
                <w:szCs w:val="20"/>
                <w:shd w:val="clear" w:color="auto" w:fill="C0C0C0"/>
              </w:rPr>
              <w:t>tes</w:t>
            </w:r>
            <w:r w:rsidRPr="00653A9A">
              <w:rPr>
                <w:rFonts w:cs="Arial"/>
                <w:color w:val="000000"/>
                <w:spacing w:val="-9"/>
                <w:sz w:val="20"/>
                <w:szCs w:val="20"/>
                <w:shd w:val="clear" w:color="auto" w:fill="C0C0C0"/>
              </w:rPr>
              <w:t xml:space="preserve"> </w:t>
            </w:r>
            <w:r w:rsidRPr="00653A9A">
              <w:rPr>
                <w:rFonts w:cs="Arial"/>
                <w:color w:val="000000"/>
                <w:spacing w:val="-2"/>
                <w:sz w:val="20"/>
                <w:szCs w:val="20"/>
                <w:shd w:val="clear" w:color="auto" w:fill="C0C0C0"/>
              </w:rPr>
              <w:t>AMIS.</w:t>
            </w:r>
          </w:p>
        </w:tc>
      </w:tr>
    </w:tbl>
    <w:p w14:paraId="52021C41" w14:textId="77777777" w:rsidR="00D358A0" w:rsidRPr="009E3648" w:rsidRDefault="00D358A0" w:rsidP="00D358A0">
      <w:pPr>
        <w:pStyle w:val="Corpsdetexte"/>
        <w:spacing w:before="9"/>
        <w:rPr>
          <w:rFonts w:cs="Arial"/>
          <w:b/>
          <w:sz w:val="20"/>
          <w:szCs w:val="20"/>
        </w:rPr>
      </w:pPr>
    </w:p>
    <w:tbl>
      <w:tblPr>
        <w:tblStyle w:val="TableNormal1"/>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D358A0" w:rsidRPr="00025CBF" w14:paraId="32444A98" w14:textId="77777777" w:rsidTr="00947A70">
        <w:trPr>
          <w:trHeight w:val="603"/>
        </w:trPr>
        <w:tc>
          <w:tcPr>
            <w:tcW w:w="4441" w:type="dxa"/>
            <w:gridSpan w:val="2"/>
            <w:shd w:val="clear" w:color="auto" w:fill="E4E4E4"/>
          </w:tcPr>
          <w:p w14:paraId="3602D8CF" w14:textId="77777777" w:rsidR="00D358A0" w:rsidRPr="009E3648" w:rsidRDefault="00D358A0" w:rsidP="00941FA5">
            <w:pPr>
              <w:pStyle w:val="TableParagraph"/>
              <w:spacing w:before="177"/>
              <w:ind w:left="629"/>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bookmarkStart w:id="59" w:name="…_et_puis_avec_ton_hémophilie_et_tes_AMI"/>
            <w:bookmarkEnd w:id="59"/>
            <w:r w:rsidRPr="009E3648">
              <w:rPr>
                <w:b/>
                <w:spacing w:val="-2"/>
                <w:sz w:val="20"/>
                <w:szCs w:val="20"/>
                <w:lang w:val="fr-FR"/>
              </w:rPr>
              <w:t>passé...</w:t>
            </w:r>
          </w:p>
        </w:tc>
        <w:tc>
          <w:tcPr>
            <w:tcW w:w="1038" w:type="dxa"/>
            <w:shd w:val="clear" w:color="auto" w:fill="E4E4E4"/>
          </w:tcPr>
          <w:p w14:paraId="264445F5" w14:textId="77777777" w:rsidR="00D358A0" w:rsidRPr="009E3648" w:rsidRDefault="00D358A0" w:rsidP="00941FA5">
            <w:pPr>
              <w:pStyle w:val="TableParagraph"/>
              <w:spacing w:before="172"/>
              <w:ind w:left="84" w:right="71"/>
              <w:rPr>
                <w:sz w:val="20"/>
                <w:szCs w:val="20"/>
              </w:rPr>
            </w:pPr>
            <w:r w:rsidRPr="009E3648">
              <w:rPr>
                <w:spacing w:val="-2"/>
                <w:sz w:val="20"/>
                <w:szCs w:val="20"/>
              </w:rPr>
              <w:t>jamais</w:t>
            </w:r>
          </w:p>
        </w:tc>
        <w:tc>
          <w:tcPr>
            <w:tcW w:w="1038" w:type="dxa"/>
            <w:shd w:val="clear" w:color="auto" w:fill="E4E4E4"/>
          </w:tcPr>
          <w:p w14:paraId="243C89CB" w14:textId="77777777" w:rsidR="00D358A0" w:rsidRPr="009E3648" w:rsidRDefault="00D358A0" w:rsidP="00941FA5">
            <w:pPr>
              <w:pStyle w:val="TableParagraph"/>
              <w:spacing w:before="179"/>
              <w:ind w:left="84" w:right="71"/>
              <w:rPr>
                <w:sz w:val="20"/>
                <w:szCs w:val="20"/>
              </w:rPr>
            </w:pPr>
            <w:r w:rsidRPr="009E3648">
              <w:rPr>
                <w:spacing w:val="-2"/>
                <w:sz w:val="20"/>
                <w:szCs w:val="20"/>
              </w:rPr>
              <w:t>rarement</w:t>
            </w:r>
          </w:p>
        </w:tc>
        <w:tc>
          <w:tcPr>
            <w:tcW w:w="1038" w:type="dxa"/>
            <w:shd w:val="clear" w:color="auto" w:fill="E4E4E4"/>
          </w:tcPr>
          <w:p w14:paraId="417EF6A8" w14:textId="77777777" w:rsidR="00D358A0" w:rsidRPr="009E3648" w:rsidRDefault="00D358A0" w:rsidP="00941FA5">
            <w:pPr>
              <w:pStyle w:val="TableParagraph"/>
              <w:spacing w:before="172"/>
              <w:ind w:left="84" w:right="70"/>
              <w:rPr>
                <w:sz w:val="20"/>
                <w:szCs w:val="20"/>
              </w:rPr>
            </w:pPr>
            <w:r w:rsidRPr="009E3648">
              <w:rPr>
                <w:spacing w:val="-2"/>
                <w:sz w:val="20"/>
                <w:szCs w:val="20"/>
              </w:rPr>
              <w:t>parfois</w:t>
            </w:r>
          </w:p>
        </w:tc>
        <w:tc>
          <w:tcPr>
            <w:tcW w:w="1038" w:type="dxa"/>
            <w:shd w:val="clear" w:color="auto" w:fill="E4E4E4"/>
          </w:tcPr>
          <w:p w14:paraId="3EC95091" w14:textId="77777777" w:rsidR="00D358A0" w:rsidRPr="009E3648" w:rsidRDefault="00D358A0" w:rsidP="00941FA5">
            <w:pPr>
              <w:pStyle w:val="TableParagraph"/>
              <w:spacing w:before="172"/>
              <w:ind w:left="84" w:right="69"/>
              <w:rPr>
                <w:sz w:val="20"/>
                <w:szCs w:val="20"/>
              </w:rPr>
            </w:pPr>
            <w:r w:rsidRPr="009E3648">
              <w:rPr>
                <w:spacing w:val="-2"/>
                <w:sz w:val="20"/>
                <w:szCs w:val="20"/>
              </w:rPr>
              <w:t>souvent</w:t>
            </w:r>
          </w:p>
        </w:tc>
        <w:tc>
          <w:tcPr>
            <w:tcW w:w="1039" w:type="dxa"/>
            <w:shd w:val="clear" w:color="auto" w:fill="E4E4E4"/>
          </w:tcPr>
          <w:p w14:paraId="4C2493BB" w14:textId="77777777" w:rsidR="00D358A0" w:rsidRPr="009E3648" w:rsidRDefault="00D358A0" w:rsidP="00941FA5">
            <w:pPr>
              <w:pStyle w:val="TableParagraph"/>
              <w:spacing w:before="172"/>
              <w:ind w:left="83" w:right="67"/>
              <w:rPr>
                <w:sz w:val="20"/>
                <w:szCs w:val="20"/>
              </w:rPr>
            </w:pPr>
            <w:r w:rsidRPr="009E3648">
              <w:rPr>
                <w:spacing w:val="-2"/>
                <w:sz w:val="20"/>
                <w:szCs w:val="20"/>
              </w:rPr>
              <w:t>toujours</w:t>
            </w:r>
          </w:p>
        </w:tc>
      </w:tr>
      <w:tr w:rsidR="002A2FA2" w:rsidRPr="00025CBF" w14:paraId="0F77264D" w14:textId="77777777" w:rsidTr="00BE52B8">
        <w:trPr>
          <w:trHeight w:val="620"/>
        </w:trPr>
        <w:tc>
          <w:tcPr>
            <w:tcW w:w="442" w:type="dxa"/>
            <w:tcBorders>
              <w:bottom w:val="single" w:sz="36" w:space="0" w:color="E4E4E4"/>
              <w:right w:val="nil"/>
            </w:tcBorders>
          </w:tcPr>
          <w:p w14:paraId="00EE8503"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99" w:type="dxa"/>
            <w:tcBorders>
              <w:left w:val="nil"/>
              <w:bottom w:val="single" w:sz="36" w:space="0" w:color="E4E4E4"/>
            </w:tcBorders>
          </w:tcPr>
          <w:p w14:paraId="597164C2" w14:textId="77777777" w:rsidR="002A2FA2" w:rsidRPr="009E3648" w:rsidRDefault="002A2FA2" w:rsidP="002A2FA2">
            <w:pPr>
              <w:pStyle w:val="TableParagraph"/>
              <w:spacing w:before="58"/>
              <w:ind w:left="438" w:right="114" w:hanging="244"/>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j’ai</w:t>
            </w:r>
            <w:r w:rsidRPr="009E3648">
              <w:rPr>
                <w:spacing w:val="-6"/>
                <w:sz w:val="20"/>
                <w:szCs w:val="20"/>
                <w:lang w:val="fr-FR"/>
              </w:rPr>
              <w:t xml:space="preserve"> </w:t>
            </w:r>
            <w:r w:rsidRPr="009E3648">
              <w:rPr>
                <w:sz w:val="20"/>
                <w:szCs w:val="20"/>
                <w:lang w:val="fr-FR"/>
              </w:rPr>
              <w:t>pu</w:t>
            </w:r>
            <w:r w:rsidRPr="009E3648">
              <w:rPr>
                <w:spacing w:val="-6"/>
                <w:sz w:val="20"/>
                <w:szCs w:val="20"/>
                <w:lang w:val="fr-FR"/>
              </w:rPr>
              <w:t xml:space="preserve"> </w:t>
            </w:r>
            <w:r w:rsidRPr="009E3648">
              <w:rPr>
                <w:sz w:val="20"/>
                <w:szCs w:val="20"/>
                <w:lang w:val="fr-FR"/>
              </w:rPr>
              <w:t>discuter</w:t>
            </w:r>
            <w:r w:rsidRPr="009E3648">
              <w:rPr>
                <w:spacing w:val="-6"/>
                <w:sz w:val="20"/>
                <w:szCs w:val="20"/>
                <w:lang w:val="fr-FR"/>
              </w:rPr>
              <w:t xml:space="preserve"> </w:t>
            </w:r>
            <w:r w:rsidRPr="009E3648">
              <w:rPr>
                <w:sz w:val="20"/>
                <w:szCs w:val="20"/>
                <w:lang w:val="fr-FR"/>
              </w:rPr>
              <w:t>de</w:t>
            </w:r>
            <w:r w:rsidRPr="009E3648">
              <w:rPr>
                <w:spacing w:val="-6"/>
                <w:sz w:val="20"/>
                <w:szCs w:val="20"/>
                <w:lang w:val="fr-FR"/>
              </w:rPr>
              <w:t xml:space="preserve"> </w:t>
            </w:r>
            <w:r w:rsidRPr="009E3648">
              <w:rPr>
                <w:sz w:val="20"/>
                <w:szCs w:val="20"/>
                <w:lang w:val="fr-FR"/>
              </w:rPr>
              <w:t>mon</w:t>
            </w:r>
            <w:r w:rsidRPr="009E3648">
              <w:rPr>
                <w:spacing w:val="-6"/>
                <w:sz w:val="20"/>
                <w:szCs w:val="20"/>
                <w:lang w:val="fr-FR"/>
              </w:rPr>
              <w:t xml:space="preserve"> </w:t>
            </w:r>
            <w:r w:rsidRPr="009E3648">
              <w:rPr>
                <w:sz w:val="20"/>
                <w:szCs w:val="20"/>
                <w:lang w:val="fr-FR"/>
              </w:rPr>
              <w:t>hémophilie avec mes amis</w:t>
            </w:r>
          </w:p>
        </w:tc>
        <w:permStart w:id="1495339067" w:edGrp="everyone"/>
        <w:tc>
          <w:tcPr>
            <w:tcW w:w="1038" w:type="dxa"/>
            <w:tcBorders>
              <w:bottom w:val="single" w:sz="36" w:space="0" w:color="E4E4E4"/>
            </w:tcBorders>
            <w:vAlign w:val="center"/>
          </w:tcPr>
          <w:p w14:paraId="6E3347CF" w14:textId="196F269B" w:rsidR="002A2FA2" w:rsidRPr="009E3648" w:rsidRDefault="00BE01E2" w:rsidP="002A2FA2">
            <w:pPr>
              <w:pStyle w:val="TableParagraph"/>
              <w:spacing w:before="190"/>
              <w:rPr>
                <w:sz w:val="20"/>
                <w:szCs w:val="20"/>
              </w:rPr>
            </w:pPr>
            <w:sdt>
              <w:sdtPr>
                <w:id w:val="20647513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95339067"/>
            <w:r w:rsidR="002A2FA2">
              <w:t xml:space="preserve"> </w:t>
            </w:r>
          </w:p>
        </w:tc>
        <w:permStart w:id="707866330" w:edGrp="everyone"/>
        <w:tc>
          <w:tcPr>
            <w:tcW w:w="1038" w:type="dxa"/>
            <w:tcBorders>
              <w:bottom w:val="single" w:sz="36" w:space="0" w:color="E4E4E4"/>
            </w:tcBorders>
            <w:vAlign w:val="center"/>
          </w:tcPr>
          <w:p w14:paraId="4056B3A1" w14:textId="61749301" w:rsidR="002A2FA2" w:rsidRPr="009E3648" w:rsidRDefault="00BE01E2" w:rsidP="002A2FA2">
            <w:pPr>
              <w:pStyle w:val="TableParagraph"/>
              <w:spacing w:before="190"/>
              <w:rPr>
                <w:sz w:val="20"/>
                <w:szCs w:val="20"/>
              </w:rPr>
            </w:pPr>
            <w:sdt>
              <w:sdtPr>
                <w:id w:val="-105863030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07866330"/>
            <w:r w:rsidR="002A2FA2">
              <w:t xml:space="preserve"> </w:t>
            </w:r>
          </w:p>
        </w:tc>
        <w:permStart w:id="721232111" w:edGrp="everyone"/>
        <w:tc>
          <w:tcPr>
            <w:tcW w:w="1038" w:type="dxa"/>
            <w:tcBorders>
              <w:bottom w:val="single" w:sz="36" w:space="0" w:color="E4E4E4"/>
            </w:tcBorders>
            <w:vAlign w:val="center"/>
          </w:tcPr>
          <w:p w14:paraId="593602D3" w14:textId="59E9D520" w:rsidR="002A2FA2" w:rsidRPr="009E3648" w:rsidRDefault="00BE01E2" w:rsidP="002A2FA2">
            <w:pPr>
              <w:pStyle w:val="TableParagraph"/>
              <w:spacing w:before="190"/>
              <w:rPr>
                <w:sz w:val="20"/>
                <w:szCs w:val="20"/>
              </w:rPr>
            </w:pPr>
            <w:sdt>
              <w:sdtPr>
                <w:id w:val="-189772342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21232111"/>
            <w:r w:rsidR="002A2FA2">
              <w:t xml:space="preserve"> </w:t>
            </w:r>
          </w:p>
        </w:tc>
        <w:permStart w:id="1429289115" w:edGrp="everyone"/>
        <w:tc>
          <w:tcPr>
            <w:tcW w:w="1038" w:type="dxa"/>
            <w:tcBorders>
              <w:bottom w:val="single" w:sz="36" w:space="0" w:color="E4E4E4"/>
            </w:tcBorders>
            <w:vAlign w:val="center"/>
          </w:tcPr>
          <w:p w14:paraId="0817429B" w14:textId="02C08752" w:rsidR="002A2FA2" w:rsidRPr="009E3648" w:rsidRDefault="00BE01E2" w:rsidP="002A2FA2">
            <w:pPr>
              <w:pStyle w:val="TableParagraph"/>
              <w:spacing w:before="190"/>
              <w:ind w:left="17"/>
              <w:rPr>
                <w:sz w:val="20"/>
                <w:szCs w:val="20"/>
              </w:rPr>
            </w:pPr>
            <w:sdt>
              <w:sdtPr>
                <w:id w:val="-469990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29289115"/>
            <w:r w:rsidR="002A2FA2">
              <w:t xml:space="preserve"> </w:t>
            </w:r>
          </w:p>
        </w:tc>
        <w:permStart w:id="458763854" w:edGrp="everyone"/>
        <w:tc>
          <w:tcPr>
            <w:tcW w:w="1039" w:type="dxa"/>
            <w:tcBorders>
              <w:bottom w:val="single" w:sz="36" w:space="0" w:color="E4E4E4"/>
            </w:tcBorders>
            <w:vAlign w:val="center"/>
          </w:tcPr>
          <w:p w14:paraId="7F62E1A3" w14:textId="22F618C4" w:rsidR="002A2FA2" w:rsidRPr="009E3648" w:rsidRDefault="00BE01E2" w:rsidP="002A2FA2">
            <w:pPr>
              <w:pStyle w:val="TableParagraph"/>
              <w:spacing w:before="190"/>
              <w:ind w:left="16"/>
              <w:rPr>
                <w:sz w:val="20"/>
                <w:szCs w:val="20"/>
              </w:rPr>
            </w:pPr>
            <w:sdt>
              <w:sdtPr>
                <w:id w:val="10323023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58763854"/>
            <w:r w:rsidR="002A2FA2">
              <w:t xml:space="preserve"> </w:t>
            </w:r>
          </w:p>
        </w:tc>
      </w:tr>
      <w:tr w:rsidR="002A2FA2" w:rsidRPr="00025CBF" w14:paraId="5EF8AA79" w14:textId="77777777" w:rsidTr="00BE52B8">
        <w:trPr>
          <w:trHeight w:val="614"/>
        </w:trPr>
        <w:tc>
          <w:tcPr>
            <w:tcW w:w="442" w:type="dxa"/>
            <w:tcBorders>
              <w:top w:val="single" w:sz="36" w:space="0" w:color="E4E4E4"/>
              <w:bottom w:val="single" w:sz="36" w:space="0" w:color="E4E4E4"/>
              <w:right w:val="nil"/>
            </w:tcBorders>
          </w:tcPr>
          <w:p w14:paraId="690503A7" w14:textId="77777777" w:rsidR="002A2FA2" w:rsidRPr="009E3648" w:rsidRDefault="002A2FA2" w:rsidP="002A2FA2">
            <w:pPr>
              <w:pStyle w:val="TableParagraph"/>
              <w:spacing w:before="53"/>
              <w:ind w:left="70"/>
              <w:jc w:val="left"/>
              <w:rPr>
                <w:sz w:val="20"/>
                <w:szCs w:val="20"/>
              </w:rPr>
            </w:pPr>
            <w:r w:rsidRPr="009E3648">
              <w:rPr>
                <w:spacing w:val="-5"/>
                <w:sz w:val="20"/>
                <w:szCs w:val="20"/>
              </w:rPr>
              <w:t>2.</w:t>
            </w:r>
          </w:p>
        </w:tc>
        <w:tc>
          <w:tcPr>
            <w:tcW w:w="3999" w:type="dxa"/>
            <w:tcBorders>
              <w:top w:val="single" w:sz="36" w:space="0" w:color="E4E4E4"/>
              <w:left w:val="nil"/>
              <w:bottom w:val="single" w:sz="36" w:space="0" w:color="E4E4E4"/>
            </w:tcBorders>
          </w:tcPr>
          <w:p w14:paraId="006A19E7" w14:textId="77777777" w:rsidR="002A2FA2" w:rsidRPr="009E3648" w:rsidRDefault="002A2FA2" w:rsidP="002A2FA2">
            <w:pPr>
              <w:pStyle w:val="TableParagraph"/>
              <w:spacing w:before="53"/>
              <w:ind w:left="438" w:right="114" w:hanging="244"/>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mon</w:t>
            </w:r>
            <w:r w:rsidRPr="009E3648">
              <w:rPr>
                <w:spacing w:val="-6"/>
                <w:sz w:val="20"/>
                <w:szCs w:val="20"/>
                <w:lang w:val="fr-FR"/>
              </w:rPr>
              <w:t xml:space="preserve"> </w:t>
            </w:r>
            <w:r w:rsidRPr="009E3648">
              <w:rPr>
                <w:sz w:val="20"/>
                <w:szCs w:val="20"/>
                <w:lang w:val="fr-FR"/>
              </w:rPr>
              <w:t>meilleur</w:t>
            </w:r>
            <w:r w:rsidRPr="009E3648">
              <w:rPr>
                <w:spacing w:val="-6"/>
                <w:sz w:val="20"/>
                <w:szCs w:val="20"/>
                <w:lang w:val="fr-FR"/>
              </w:rPr>
              <w:t xml:space="preserve"> </w:t>
            </w:r>
            <w:r w:rsidRPr="009E3648">
              <w:rPr>
                <w:sz w:val="20"/>
                <w:szCs w:val="20"/>
                <w:lang w:val="fr-FR"/>
              </w:rPr>
              <w:t>ami</w:t>
            </w:r>
            <w:r w:rsidRPr="009E3648">
              <w:rPr>
                <w:spacing w:val="-6"/>
                <w:sz w:val="20"/>
                <w:szCs w:val="20"/>
                <w:lang w:val="fr-FR"/>
              </w:rPr>
              <w:t xml:space="preserve"> </w:t>
            </w:r>
            <w:r w:rsidRPr="009E3648">
              <w:rPr>
                <w:sz w:val="20"/>
                <w:szCs w:val="20"/>
                <w:lang w:val="fr-FR"/>
              </w:rPr>
              <w:t>s’est</w:t>
            </w:r>
            <w:r w:rsidRPr="009E3648">
              <w:rPr>
                <w:spacing w:val="-6"/>
                <w:sz w:val="20"/>
                <w:szCs w:val="20"/>
                <w:lang w:val="fr-FR"/>
              </w:rPr>
              <w:t xml:space="preserve"> </w:t>
            </w:r>
            <w:r w:rsidRPr="009E3648">
              <w:rPr>
                <w:sz w:val="20"/>
                <w:szCs w:val="20"/>
                <w:lang w:val="fr-FR"/>
              </w:rPr>
              <w:t>soucié</w:t>
            </w:r>
            <w:r w:rsidRPr="009E3648">
              <w:rPr>
                <w:spacing w:val="-6"/>
                <w:sz w:val="20"/>
                <w:szCs w:val="20"/>
                <w:lang w:val="fr-FR"/>
              </w:rPr>
              <w:t xml:space="preserve"> </w:t>
            </w:r>
            <w:r w:rsidRPr="009E3648">
              <w:rPr>
                <w:sz w:val="20"/>
                <w:szCs w:val="20"/>
                <w:lang w:val="fr-FR"/>
              </w:rPr>
              <w:t>de savoir comment j’allais</w:t>
            </w:r>
          </w:p>
        </w:tc>
        <w:permStart w:id="1709983467" w:edGrp="everyone"/>
        <w:tc>
          <w:tcPr>
            <w:tcW w:w="1038" w:type="dxa"/>
            <w:tcBorders>
              <w:top w:val="single" w:sz="36" w:space="0" w:color="E4E4E4"/>
              <w:bottom w:val="single" w:sz="36" w:space="0" w:color="E4E4E4"/>
            </w:tcBorders>
            <w:vAlign w:val="center"/>
          </w:tcPr>
          <w:p w14:paraId="01706C8B" w14:textId="4A6B36F4" w:rsidR="002A2FA2" w:rsidRPr="009E3648" w:rsidRDefault="00BE01E2" w:rsidP="002A2FA2">
            <w:pPr>
              <w:pStyle w:val="TableParagraph"/>
              <w:rPr>
                <w:sz w:val="20"/>
                <w:szCs w:val="20"/>
              </w:rPr>
            </w:pPr>
            <w:sdt>
              <w:sdtPr>
                <w:id w:val="3003496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09983467"/>
            <w:r w:rsidR="002A2FA2">
              <w:t xml:space="preserve"> </w:t>
            </w:r>
          </w:p>
        </w:tc>
        <w:permStart w:id="219230371" w:edGrp="everyone"/>
        <w:tc>
          <w:tcPr>
            <w:tcW w:w="1038" w:type="dxa"/>
            <w:tcBorders>
              <w:top w:val="single" w:sz="36" w:space="0" w:color="E4E4E4"/>
              <w:bottom w:val="single" w:sz="36" w:space="0" w:color="E4E4E4"/>
            </w:tcBorders>
            <w:vAlign w:val="center"/>
          </w:tcPr>
          <w:p w14:paraId="5100B7C2" w14:textId="664C8A26" w:rsidR="002A2FA2" w:rsidRPr="009E3648" w:rsidRDefault="00BE01E2" w:rsidP="002A2FA2">
            <w:pPr>
              <w:pStyle w:val="TableParagraph"/>
              <w:rPr>
                <w:sz w:val="20"/>
                <w:szCs w:val="20"/>
              </w:rPr>
            </w:pPr>
            <w:sdt>
              <w:sdtPr>
                <w:id w:val="-19741289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9230371"/>
            <w:r w:rsidR="002A2FA2">
              <w:t xml:space="preserve"> </w:t>
            </w:r>
          </w:p>
        </w:tc>
        <w:permStart w:id="1576762792" w:edGrp="everyone"/>
        <w:tc>
          <w:tcPr>
            <w:tcW w:w="1038" w:type="dxa"/>
            <w:tcBorders>
              <w:top w:val="single" w:sz="36" w:space="0" w:color="E4E4E4"/>
              <w:bottom w:val="single" w:sz="36" w:space="0" w:color="E4E4E4"/>
            </w:tcBorders>
            <w:vAlign w:val="center"/>
          </w:tcPr>
          <w:p w14:paraId="239679B6" w14:textId="3C2CFF1B" w:rsidR="002A2FA2" w:rsidRPr="009E3648" w:rsidRDefault="00BE01E2" w:rsidP="002A2FA2">
            <w:pPr>
              <w:pStyle w:val="TableParagraph"/>
              <w:rPr>
                <w:sz w:val="20"/>
                <w:szCs w:val="20"/>
              </w:rPr>
            </w:pPr>
            <w:sdt>
              <w:sdtPr>
                <w:id w:val="-9493900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76762792"/>
            <w:r w:rsidR="002A2FA2">
              <w:t xml:space="preserve"> </w:t>
            </w:r>
          </w:p>
        </w:tc>
        <w:permStart w:id="1055665272" w:edGrp="everyone"/>
        <w:tc>
          <w:tcPr>
            <w:tcW w:w="1038" w:type="dxa"/>
            <w:tcBorders>
              <w:top w:val="single" w:sz="36" w:space="0" w:color="E4E4E4"/>
              <w:bottom w:val="single" w:sz="36" w:space="0" w:color="E4E4E4"/>
            </w:tcBorders>
            <w:vAlign w:val="center"/>
          </w:tcPr>
          <w:p w14:paraId="5EC7F962" w14:textId="13B363D7" w:rsidR="002A2FA2" w:rsidRPr="009E3648" w:rsidRDefault="00BE01E2" w:rsidP="002A2FA2">
            <w:pPr>
              <w:pStyle w:val="TableParagraph"/>
              <w:ind w:left="17"/>
              <w:rPr>
                <w:sz w:val="20"/>
                <w:szCs w:val="20"/>
              </w:rPr>
            </w:pPr>
            <w:sdt>
              <w:sdtPr>
                <w:id w:val="-56757409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55665272"/>
            <w:r w:rsidR="002A2FA2">
              <w:t xml:space="preserve"> </w:t>
            </w:r>
          </w:p>
        </w:tc>
        <w:permStart w:id="893873453" w:edGrp="everyone"/>
        <w:tc>
          <w:tcPr>
            <w:tcW w:w="1039" w:type="dxa"/>
            <w:tcBorders>
              <w:top w:val="single" w:sz="36" w:space="0" w:color="E4E4E4"/>
              <w:bottom w:val="single" w:sz="36" w:space="0" w:color="E4E4E4"/>
            </w:tcBorders>
            <w:vAlign w:val="center"/>
          </w:tcPr>
          <w:p w14:paraId="38B6FC45" w14:textId="16673508" w:rsidR="002A2FA2" w:rsidRPr="009E3648" w:rsidRDefault="00BE01E2" w:rsidP="002A2FA2">
            <w:pPr>
              <w:pStyle w:val="TableParagraph"/>
              <w:ind w:left="16"/>
              <w:rPr>
                <w:sz w:val="20"/>
                <w:szCs w:val="20"/>
              </w:rPr>
            </w:pPr>
            <w:sdt>
              <w:sdtPr>
                <w:id w:val="11499375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93873453"/>
            <w:r w:rsidR="002A2FA2">
              <w:t xml:space="preserve"> </w:t>
            </w:r>
          </w:p>
        </w:tc>
      </w:tr>
      <w:tr w:rsidR="002A2FA2" w:rsidRPr="00025CBF" w14:paraId="668CD044" w14:textId="77777777" w:rsidTr="00BE52B8">
        <w:trPr>
          <w:trHeight w:val="614"/>
        </w:trPr>
        <w:tc>
          <w:tcPr>
            <w:tcW w:w="442" w:type="dxa"/>
            <w:tcBorders>
              <w:top w:val="single" w:sz="36" w:space="0" w:color="E4E4E4"/>
              <w:bottom w:val="single" w:sz="36" w:space="0" w:color="E4E4E4"/>
              <w:right w:val="nil"/>
            </w:tcBorders>
          </w:tcPr>
          <w:p w14:paraId="04B0C1C5" w14:textId="77777777" w:rsidR="002A2FA2" w:rsidRPr="009E3648" w:rsidRDefault="002A2FA2" w:rsidP="002A2FA2">
            <w:pPr>
              <w:pStyle w:val="TableParagraph"/>
              <w:spacing w:before="53"/>
              <w:ind w:left="70"/>
              <w:jc w:val="left"/>
              <w:rPr>
                <w:sz w:val="20"/>
                <w:szCs w:val="20"/>
              </w:rPr>
            </w:pPr>
            <w:r w:rsidRPr="009E3648">
              <w:rPr>
                <w:spacing w:val="-5"/>
                <w:sz w:val="20"/>
                <w:szCs w:val="20"/>
              </w:rPr>
              <w:t>3.</w:t>
            </w:r>
          </w:p>
        </w:tc>
        <w:tc>
          <w:tcPr>
            <w:tcW w:w="3999" w:type="dxa"/>
            <w:tcBorders>
              <w:top w:val="single" w:sz="36" w:space="0" w:color="E4E4E4"/>
              <w:left w:val="nil"/>
              <w:bottom w:val="single" w:sz="36" w:space="0" w:color="E4E4E4"/>
            </w:tcBorders>
          </w:tcPr>
          <w:p w14:paraId="0C0665EE" w14:textId="77777777" w:rsidR="002A2FA2" w:rsidRPr="009E3648" w:rsidRDefault="002A2FA2" w:rsidP="002A2FA2">
            <w:pPr>
              <w:pStyle w:val="TableParagraph"/>
              <w:spacing w:before="53"/>
              <w:ind w:left="438" w:right="114" w:hanging="244"/>
              <w:jc w:val="left"/>
              <w:rPr>
                <w:sz w:val="20"/>
                <w:szCs w:val="20"/>
                <w:lang w:val="fr-FR"/>
              </w:rPr>
            </w:pPr>
            <w:r w:rsidRPr="009E3648">
              <w:rPr>
                <w:sz w:val="20"/>
                <w:szCs w:val="20"/>
                <w:lang w:val="fr-FR"/>
              </w:rPr>
              <w:t>...</w:t>
            </w:r>
            <w:r w:rsidRPr="009E3648">
              <w:rPr>
                <w:spacing w:val="-4"/>
                <w:sz w:val="20"/>
                <w:szCs w:val="20"/>
                <w:lang w:val="fr-FR"/>
              </w:rPr>
              <w:t xml:space="preserve"> </w:t>
            </w:r>
            <w:r w:rsidRPr="009E3648">
              <w:rPr>
                <w:sz w:val="20"/>
                <w:szCs w:val="20"/>
                <w:lang w:val="fr-FR"/>
              </w:rPr>
              <w:t>j'ai</w:t>
            </w:r>
            <w:r w:rsidRPr="009E3648">
              <w:rPr>
                <w:spacing w:val="-4"/>
                <w:sz w:val="20"/>
                <w:szCs w:val="20"/>
                <w:lang w:val="fr-FR"/>
              </w:rPr>
              <w:t xml:space="preserve"> </w:t>
            </w:r>
            <w:r w:rsidRPr="009E3648">
              <w:rPr>
                <w:sz w:val="20"/>
                <w:szCs w:val="20"/>
                <w:lang w:val="fr-FR"/>
              </w:rPr>
              <w:t>eu</w:t>
            </w:r>
            <w:r w:rsidRPr="009E3648">
              <w:rPr>
                <w:spacing w:val="-4"/>
                <w:sz w:val="20"/>
                <w:szCs w:val="20"/>
                <w:lang w:val="fr-FR"/>
              </w:rPr>
              <w:t xml:space="preserve"> </w:t>
            </w:r>
            <w:r w:rsidRPr="009E3648">
              <w:rPr>
                <w:sz w:val="20"/>
                <w:szCs w:val="20"/>
                <w:lang w:val="fr-FR"/>
              </w:rPr>
              <w:t>un</w:t>
            </w:r>
            <w:r w:rsidRPr="009E3648">
              <w:rPr>
                <w:spacing w:val="-4"/>
                <w:sz w:val="20"/>
                <w:szCs w:val="20"/>
                <w:lang w:val="fr-FR"/>
              </w:rPr>
              <w:t xml:space="preserve"> </w:t>
            </w:r>
            <w:r w:rsidRPr="009E3648">
              <w:rPr>
                <w:sz w:val="20"/>
                <w:szCs w:val="20"/>
                <w:lang w:val="fr-FR"/>
              </w:rPr>
              <w:t>meilleur</w:t>
            </w:r>
            <w:r w:rsidRPr="009E3648">
              <w:rPr>
                <w:spacing w:val="-4"/>
                <w:sz w:val="20"/>
                <w:szCs w:val="20"/>
                <w:lang w:val="fr-FR"/>
              </w:rPr>
              <w:t xml:space="preserve"> </w:t>
            </w:r>
            <w:r w:rsidRPr="009E3648">
              <w:rPr>
                <w:sz w:val="20"/>
                <w:szCs w:val="20"/>
                <w:lang w:val="fr-FR"/>
              </w:rPr>
              <w:t>ami</w:t>
            </w:r>
            <w:r w:rsidRPr="009E3648">
              <w:rPr>
                <w:spacing w:val="-4"/>
                <w:sz w:val="20"/>
                <w:szCs w:val="20"/>
                <w:lang w:val="fr-FR"/>
              </w:rPr>
              <w:t xml:space="preserve"> </w:t>
            </w:r>
            <w:r w:rsidRPr="009E3648">
              <w:rPr>
                <w:sz w:val="20"/>
                <w:szCs w:val="20"/>
                <w:lang w:val="fr-FR"/>
              </w:rPr>
              <w:t>de</w:t>
            </w:r>
            <w:r w:rsidRPr="009E3648">
              <w:rPr>
                <w:spacing w:val="-4"/>
                <w:sz w:val="20"/>
                <w:szCs w:val="20"/>
                <w:lang w:val="fr-FR"/>
              </w:rPr>
              <w:t xml:space="preserve"> </w:t>
            </w:r>
            <w:r w:rsidRPr="009E3648">
              <w:rPr>
                <w:sz w:val="20"/>
                <w:szCs w:val="20"/>
                <w:lang w:val="fr-FR"/>
              </w:rPr>
              <w:t>qui</w:t>
            </w:r>
            <w:r w:rsidRPr="009E3648">
              <w:rPr>
                <w:spacing w:val="-4"/>
                <w:sz w:val="20"/>
                <w:szCs w:val="20"/>
                <w:lang w:val="fr-FR"/>
              </w:rPr>
              <w:t xml:space="preserve"> </w:t>
            </w:r>
            <w:r w:rsidRPr="009E3648">
              <w:rPr>
                <w:sz w:val="20"/>
                <w:szCs w:val="20"/>
                <w:lang w:val="fr-FR"/>
              </w:rPr>
              <w:t>je</w:t>
            </w:r>
            <w:r w:rsidRPr="009E3648">
              <w:rPr>
                <w:spacing w:val="-4"/>
                <w:sz w:val="20"/>
                <w:szCs w:val="20"/>
                <w:lang w:val="fr-FR"/>
              </w:rPr>
              <w:t xml:space="preserve"> </w:t>
            </w:r>
            <w:r w:rsidRPr="009E3648">
              <w:rPr>
                <w:sz w:val="20"/>
                <w:szCs w:val="20"/>
                <w:lang w:val="fr-FR"/>
              </w:rPr>
              <w:t>me suis senti très proche</w:t>
            </w:r>
          </w:p>
        </w:tc>
        <w:permStart w:id="1917407907" w:edGrp="everyone"/>
        <w:tc>
          <w:tcPr>
            <w:tcW w:w="1038" w:type="dxa"/>
            <w:tcBorders>
              <w:top w:val="single" w:sz="36" w:space="0" w:color="E4E4E4"/>
              <w:bottom w:val="single" w:sz="36" w:space="0" w:color="E4E4E4"/>
            </w:tcBorders>
            <w:vAlign w:val="center"/>
          </w:tcPr>
          <w:p w14:paraId="6C811A40" w14:textId="3407B1B7" w:rsidR="002A2FA2" w:rsidRPr="009E3648" w:rsidRDefault="00BE01E2" w:rsidP="002A2FA2">
            <w:pPr>
              <w:pStyle w:val="TableParagraph"/>
              <w:rPr>
                <w:sz w:val="20"/>
                <w:szCs w:val="20"/>
              </w:rPr>
            </w:pPr>
            <w:sdt>
              <w:sdtPr>
                <w:id w:val="3052879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17407907"/>
            <w:r w:rsidR="002A2FA2">
              <w:t xml:space="preserve"> </w:t>
            </w:r>
          </w:p>
        </w:tc>
        <w:permStart w:id="1769276932" w:edGrp="everyone"/>
        <w:tc>
          <w:tcPr>
            <w:tcW w:w="1038" w:type="dxa"/>
            <w:tcBorders>
              <w:top w:val="single" w:sz="36" w:space="0" w:color="E4E4E4"/>
              <w:bottom w:val="single" w:sz="36" w:space="0" w:color="E4E4E4"/>
            </w:tcBorders>
            <w:vAlign w:val="center"/>
          </w:tcPr>
          <w:p w14:paraId="2FD8EB55" w14:textId="73A0A742" w:rsidR="002A2FA2" w:rsidRPr="009E3648" w:rsidRDefault="00BE01E2" w:rsidP="002A2FA2">
            <w:pPr>
              <w:pStyle w:val="TableParagraph"/>
              <w:rPr>
                <w:sz w:val="20"/>
                <w:szCs w:val="20"/>
              </w:rPr>
            </w:pPr>
            <w:sdt>
              <w:sdtPr>
                <w:id w:val="6191954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69276932"/>
            <w:r w:rsidR="002A2FA2">
              <w:t xml:space="preserve"> </w:t>
            </w:r>
          </w:p>
        </w:tc>
        <w:permStart w:id="422728900" w:edGrp="everyone"/>
        <w:tc>
          <w:tcPr>
            <w:tcW w:w="1038" w:type="dxa"/>
            <w:tcBorders>
              <w:top w:val="single" w:sz="36" w:space="0" w:color="E4E4E4"/>
              <w:bottom w:val="single" w:sz="36" w:space="0" w:color="E4E4E4"/>
            </w:tcBorders>
            <w:vAlign w:val="center"/>
          </w:tcPr>
          <w:p w14:paraId="2FC8ECE1" w14:textId="4997310A" w:rsidR="002A2FA2" w:rsidRPr="009E3648" w:rsidRDefault="00BE01E2" w:rsidP="002A2FA2">
            <w:pPr>
              <w:pStyle w:val="TableParagraph"/>
              <w:rPr>
                <w:sz w:val="20"/>
                <w:szCs w:val="20"/>
              </w:rPr>
            </w:pPr>
            <w:sdt>
              <w:sdtPr>
                <w:id w:val="14925250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22728900"/>
            <w:r w:rsidR="002A2FA2">
              <w:t xml:space="preserve"> </w:t>
            </w:r>
          </w:p>
        </w:tc>
        <w:permStart w:id="110888379" w:edGrp="everyone"/>
        <w:tc>
          <w:tcPr>
            <w:tcW w:w="1038" w:type="dxa"/>
            <w:tcBorders>
              <w:top w:val="single" w:sz="36" w:space="0" w:color="E4E4E4"/>
              <w:bottom w:val="single" w:sz="36" w:space="0" w:color="E4E4E4"/>
            </w:tcBorders>
            <w:vAlign w:val="center"/>
          </w:tcPr>
          <w:p w14:paraId="4A3434C7" w14:textId="3AC11764" w:rsidR="002A2FA2" w:rsidRPr="009E3648" w:rsidRDefault="00BE01E2" w:rsidP="002A2FA2">
            <w:pPr>
              <w:pStyle w:val="TableParagraph"/>
              <w:ind w:left="17"/>
              <w:rPr>
                <w:sz w:val="20"/>
                <w:szCs w:val="20"/>
              </w:rPr>
            </w:pPr>
            <w:sdt>
              <w:sdtPr>
                <w:id w:val="6695295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0888379"/>
            <w:r w:rsidR="002A2FA2">
              <w:t xml:space="preserve"> </w:t>
            </w:r>
          </w:p>
        </w:tc>
        <w:permStart w:id="1128820838" w:edGrp="everyone"/>
        <w:tc>
          <w:tcPr>
            <w:tcW w:w="1039" w:type="dxa"/>
            <w:tcBorders>
              <w:top w:val="single" w:sz="36" w:space="0" w:color="E4E4E4"/>
              <w:bottom w:val="single" w:sz="36" w:space="0" w:color="E4E4E4"/>
            </w:tcBorders>
            <w:vAlign w:val="center"/>
          </w:tcPr>
          <w:p w14:paraId="4FD9833E" w14:textId="51DBCB2C" w:rsidR="002A2FA2" w:rsidRPr="009E3648" w:rsidRDefault="00BE01E2" w:rsidP="002A2FA2">
            <w:pPr>
              <w:pStyle w:val="TableParagraph"/>
              <w:ind w:left="16"/>
              <w:rPr>
                <w:sz w:val="20"/>
                <w:szCs w:val="20"/>
              </w:rPr>
            </w:pPr>
            <w:sdt>
              <w:sdtPr>
                <w:id w:val="3869192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28820838"/>
            <w:r w:rsidR="002A2FA2">
              <w:t xml:space="preserve"> </w:t>
            </w:r>
          </w:p>
        </w:tc>
      </w:tr>
      <w:tr w:rsidR="002A2FA2" w:rsidRPr="00025CBF" w14:paraId="1E368382" w14:textId="77777777" w:rsidTr="00BE52B8">
        <w:trPr>
          <w:trHeight w:val="620"/>
        </w:trPr>
        <w:tc>
          <w:tcPr>
            <w:tcW w:w="442" w:type="dxa"/>
            <w:tcBorders>
              <w:top w:val="single" w:sz="36" w:space="0" w:color="E4E4E4"/>
              <w:right w:val="nil"/>
            </w:tcBorders>
          </w:tcPr>
          <w:p w14:paraId="431EAC60" w14:textId="77777777" w:rsidR="002A2FA2" w:rsidRPr="009E3648" w:rsidRDefault="002A2FA2" w:rsidP="002A2FA2">
            <w:pPr>
              <w:pStyle w:val="TableParagraph"/>
              <w:spacing w:before="53"/>
              <w:ind w:left="70"/>
              <w:jc w:val="left"/>
              <w:rPr>
                <w:sz w:val="20"/>
                <w:szCs w:val="20"/>
              </w:rPr>
            </w:pPr>
            <w:r w:rsidRPr="009E3648">
              <w:rPr>
                <w:spacing w:val="-5"/>
                <w:sz w:val="20"/>
                <w:szCs w:val="20"/>
              </w:rPr>
              <w:t>4.</w:t>
            </w:r>
          </w:p>
        </w:tc>
        <w:tc>
          <w:tcPr>
            <w:tcW w:w="3999" w:type="dxa"/>
            <w:tcBorders>
              <w:top w:val="single" w:sz="36" w:space="0" w:color="E4E4E4"/>
              <w:left w:val="nil"/>
            </w:tcBorders>
          </w:tcPr>
          <w:p w14:paraId="0AC7B964" w14:textId="77777777" w:rsidR="002A2FA2" w:rsidRPr="009E3648" w:rsidRDefault="002A2FA2" w:rsidP="002A2FA2">
            <w:pPr>
              <w:pStyle w:val="TableParagraph"/>
              <w:spacing w:before="53"/>
              <w:ind w:left="453" w:right="114" w:hanging="258"/>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mes</w:t>
            </w:r>
            <w:r w:rsidRPr="009E3648">
              <w:rPr>
                <w:spacing w:val="-6"/>
                <w:sz w:val="20"/>
                <w:szCs w:val="20"/>
                <w:lang w:val="fr-FR"/>
              </w:rPr>
              <w:t xml:space="preserve"> </w:t>
            </w:r>
            <w:r w:rsidRPr="009E3648">
              <w:rPr>
                <w:sz w:val="20"/>
                <w:szCs w:val="20"/>
                <w:lang w:val="fr-FR"/>
              </w:rPr>
              <w:t>amis</w:t>
            </w:r>
            <w:r w:rsidRPr="009E3648">
              <w:rPr>
                <w:spacing w:val="-6"/>
                <w:sz w:val="20"/>
                <w:szCs w:val="20"/>
                <w:lang w:val="fr-FR"/>
              </w:rPr>
              <w:t xml:space="preserve"> </w:t>
            </w:r>
            <w:r w:rsidRPr="009E3648">
              <w:rPr>
                <w:sz w:val="20"/>
                <w:szCs w:val="20"/>
                <w:lang w:val="fr-FR"/>
              </w:rPr>
              <w:t>se</w:t>
            </w:r>
            <w:r w:rsidRPr="009E3648">
              <w:rPr>
                <w:spacing w:val="-6"/>
                <w:sz w:val="20"/>
                <w:szCs w:val="20"/>
                <w:lang w:val="fr-FR"/>
              </w:rPr>
              <w:t xml:space="preserve"> </w:t>
            </w:r>
            <w:r w:rsidRPr="009E3648">
              <w:rPr>
                <w:sz w:val="20"/>
                <w:szCs w:val="20"/>
                <w:lang w:val="fr-FR"/>
              </w:rPr>
              <w:t>sont</w:t>
            </w:r>
            <w:r w:rsidRPr="009E3648">
              <w:rPr>
                <w:spacing w:val="-6"/>
                <w:sz w:val="20"/>
                <w:szCs w:val="20"/>
                <w:lang w:val="fr-FR"/>
              </w:rPr>
              <w:t xml:space="preserve"> </w:t>
            </w:r>
            <w:r w:rsidRPr="009E3648">
              <w:rPr>
                <w:sz w:val="20"/>
                <w:szCs w:val="20"/>
                <w:lang w:val="fr-FR"/>
              </w:rPr>
              <w:t>occupés</w:t>
            </w:r>
            <w:r w:rsidRPr="009E3648">
              <w:rPr>
                <w:spacing w:val="-6"/>
                <w:sz w:val="20"/>
                <w:szCs w:val="20"/>
                <w:lang w:val="fr-FR"/>
              </w:rPr>
              <w:t xml:space="preserve"> </w:t>
            </w:r>
            <w:r w:rsidRPr="009E3648">
              <w:rPr>
                <w:sz w:val="20"/>
                <w:szCs w:val="20"/>
                <w:lang w:val="fr-FR"/>
              </w:rPr>
              <w:t>de</w:t>
            </w:r>
            <w:r w:rsidRPr="009E3648">
              <w:rPr>
                <w:spacing w:val="-6"/>
                <w:sz w:val="20"/>
                <w:szCs w:val="20"/>
                <w:lang w:val="fr-FR"/>
              </w:rPr>
              <w:t xml:space="preserve"> </w:t>
            </w:r>
            <w:r w:rsidRPr="009E3648">
              <w:rPr>
                <w:sz w:val="20"/>
                <w:szCs w:val="20"/>
                <w:lang w:val="fr-FR"/>
              </w:rPr>
              <w:t>moi quand je n'allais pas bien</w:t>
            </w:r>
          </w:p>
        </w:tc>
        <w:permStart w:id="848647875" w:edGrp="everyone"/>
        <w:tc>
          <w:tcPr>
            <w:tcW w:w="1038" w:type="dxa"/>
            <w:tcBorders>
              <w:top w:val="single" w:sz="36" w:space="0" w:color="E4E4E4"/>
            </w:tcBorders>
            <w:vAlign w:val="center"/>
          </w:tcPr>
          <w:p w14:paraId="2B1FF4FD" w14:textId="33755369" w:rsidR="002A2FA2" w:rsidRPr="009E3648" w:rsidRDefault="00BE01E2" w:rsidP="002A2FA2">
            <w:pPr>
              <w:pStyle w:val="TableParagraph"/>
              <w:ind w:left="14"/>
              <w:rPr>
                <w:sz w:val="20"/>
                <w:szCs w:val="20"/>
              </w:rPr>
            </w:pPr>
            <w:sdt>
              <w:sdtPr>
                <w:id w:val="2935713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848647875"/>
            <w:r w:rsidR="002A2FA2">
              <w:t xml:space="preserve"> </w:t>
            </w:r>
          </w:p>
        </w:tc>
        <w:permStart w:id="1242112487" w:edGrp="everyone"/>
        <w:tc>
          <w:tcPr>
            <w:tcW w:w="1038" w:type="dxa"/>
            <w:tcBorders>
              <w:top w:val="single" w:sz="36" w:space="0" w:color="E4E4E4"/>
            </w:tcBorders>
            <w:vAlign w:val="center"/>
          </w:tcPr>
          <w:p w14:paraId="04066894" w14:textId="1021D2F1" w:rsidR="002A2FA2" w:rsidRPr="009E3648" w:rsidRDefault="00BE01E2" w:rsidP="002A2FA2">
            <w:pPr>
              <w:pStyle w:val="TableParagraph"/>
              <w:ind w:left="14"/>
              <w:rPr>
                <w:sz w:val="20"/>
                <w:szCs w:val="20"/>
              </w:rPr>
            </w:pPr>
            <w:sdt>
              <w:sdtPr>
                <w:id w:val="-3709904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42112487"/>
            <w:r w:rsidR="002A2FA2">
              <w:t xml:space="preserve"> </w:t>
            </w:r>
          </w:p>
        </w:tc>
        <w:permStart w:id="698157490" w:edGrp="everyone"/>
        <w:tc>
          <w:tcPr>
            <w:tcW w:w="1038" w:type="dxa"/>
            <w:tcBorders>
              <w:top w:val="single" w:sz="36" w:space="0" w:color="E4E4E4"/>
            </w:tcBorders>
            <w:vAlign w:val="center"/>
          </w:tcPr>
          <w:p w14:paraId="04E6A101" w14:textId="30045BA9" w:rsidR="002A2FA2" w:rsidRPr="009E3648" w:rsidRDefault="00BE01E2" w:rsidP="002A2FA2">
            <w:pPr>
              <w:pStyle w:val="TableParagraph"/>
              <w:ind w:left="14"/>
              <w:rPr>
                <w:sz w:val="20"/>
                <w:szCs w:val="20"/>
              </w:rPr>
            </w:pPr>
            <w:sdt>
              <w:sdtPr>
                <w:id w:val="-12679273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98157490"/>
            <w:r w:rsidR="002A2FA2">
              <w:t xml:space="preserve"> </w:t>
            </w:r>
          </w:p>
        </w:tc>
        <w:permStart w:id="1704160926" w:edGrp="everyone"/>
        <w:tc>
          <w:tcPr>
            <w:tcW w:w="1038" w:type="dxa"/>
            <w:tcBorders>
              <w:top w:val="single" w:sz="36" w:space="0" w:color="E4E4E4"/>
            </w:tcBorders>
            <w:vAlign w:val="center"/>
          </w:tcPr>
          <w:p w14:paraId="1EBB4F6C" w14:textId="77E5678E" w:rsidR="002A2FA2" w:rsidRPr="009E3648" w:rsidRDefault="00BE01E2" w:rsidP="002A2FA2">
            <w:pPr>
              <w:pStyle w:val="TableParagraph"/>
              <w:ind w:left="17"/>
              <w:rPr>
                <w:sz w:val="20"/>
                <w:szCs w:val="20"/>
              </w:rPr>
            </w:pPr>
            <w:sdt>
              <w:sdtPr>
                <w:id w:val="17070606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04160926"/>
            <w:r w:rsidR="002A2FA2">
              <w:t xml:space="preserve"> </w:t>
            </w:r>
          </w:p>
        </w:tc>
        <w:permStart w:id="589456054" w:edGrp="everyone"/>
        <w:tc>
          <w:tcPr>
            <w:tcW w:w="1039" w:type="dxa"/>
            <w:tcBorders>
              <w:top w:val="single" w:sz="36" w:space="0" w:color="E4E4E4"/>
            </w:tcBorders>
            <w:vAlign w:val="center"/>
          </w:tcPr>
          <w:p w14:paraId="12E2B495" w14:textId="1202CC3E" w:rsidR="002A2FA2" w:rsidRPr="009E3648" w:rsidRDefault="00BE01E2" w:rsidP="002A2FA2">
            <w:pPr>
              <w:pStyle w:val="TableParagraph"/>
              <w:ind w:left="16"/>
              <w:rPr>
                <w:sz w:val="20"/>
                <w:szCs w:val="20"/>
              </w:rPr>
            </w:pPr>
            <w:sdt>
              <w:sdtPr>
                <w:id w:val="9001742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589456054"/>
            <w:r w:rsidR="002A2FA2">
              <w:t xml:space="preserve"> </w:t>
            </w:r>
          </w:p>
        </w:tc>
      </w:tr>
    </w:tbl>
    <w:p w14:paraId="75636BB1" w14:textId="77777777" w:rsidR="00D358A0" w:rsidRDefault="00D358A0" w:rsidP="00D358A0">
      <w:pPr>
        <w:pStyle w:val="Corpsdetexte"/>
        <w:rPr>
          <w:rFonts w:cs="Arial"/>
          <w:b/>
          <w:sz w:val="20"/>
          <w:szCs w:val="20"/>
        </w:rPr>
      </w:pPr>
    </w:p>
    <w:tbl>
      <w:tblPr>
        <w:tblStyle w:val="Grilledutableau"/>
        <w:tblW w:w="5000" w:type="pct"/>
        <w:tblLook w:val="04A0" w:firstRow="1" w:lastRow="0" w:firstColumn="1" w:lastColumn="0" w:noHBand="0" w:noVBand="1"/>
      </w:tblPr>
      <w:tblGrid>
        <w:gridCol w:w="10060"/>
      </w:tblGrid>
      <w:tr w:rsidR="000233F5" w:rsidRPr="00886F74" w14:paraId="40D5CACB"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79BC1DF2" w14:textId="77777777" w:rsidR="000233F5" w:rsidRPr="001719E4" w:rsidRDefault="000233F5" w:rsidP="009E3648">
            <w:pPr>
              <w:pStyle w:val="Corpsdetexte"/>
              <w:jc w:val="center"/>
              <w:rPr>
                <w:rFonts w:cs="Arial"/>
                <w:b w:val="0"/>
                <w:sz w:val="20"/>
                <w:szCs w:val="20"/>
                <w:highlight w:val="lightGray"/>
              </w:rPr>
            </w:pPr>
            <w:r w:rsidRPr="001719E4">
              <w:rPr>
                <w:rFonts w:cs="Arial"/>
                <w:color w:val="000000"/>
                <w:sz w:val="20"/>
                <w:szCs w:val="20"/>
                <w:highlight w:val="lightGray"/>
              </w:rPr>
              <w:t>Les questions suivantes sont en rapport avec ton hémophilie et</w:t>
            </w:r>
            <w:r w:rsidRPr="001719E4">
              <w:rPr>
                <w:rFonts w:cs="Arial"/>
                <w:color w:val="000000"/>
                <w:spacing w:val="-5"/>
                <w:sz w:val="20"/>
                <w:szCs w:val="20"/>
                <w:highlight w:val="lightGray"/>
              </w:rPr>
              <w:t xml:space="preserve"> </w:t>
            </w:r>
            <w:r w:rsidRPr="001719E4">
              <w:rPr>
                <w:rFonts w:cs="Arial"/>
                <w:color w:val="000000"/>
                <w:sz w:val="20"/>
                <w:szCs w:val="20"/>
                <w:highlight w:val="lightGray"/>
              </w:rPr>
              <w:t>le</w:t>
            </w:r>
            <w:r w:rsidRPr="001719E4">
              <w:rPr>
                <w:rFonts w:cs="Arial"/>
                <w:color w:val="000000"/>
                <w:spacing w:val="27"/>
                <w:sz w:val="20"/>
                <w:szCs w:val="20"/>
                <w:highlight w:val="lightGray"/>
              </w:rPr>
              <w:t xml:space="preserve"> </w:t>
            </w:r>
            <w:r w:rsidRPr="001719E4">
              <w:rPr>
                <w:rFonts w:cs="Arial"/>
                <w:color w:val="000000"/>
                <w:sz w:val="20"/>
                <w:szCs w:val="20"/>
                <w:highlight w:val="lightGray"/>
              </w:rPr>
              <w:t>SOUTIEN</w:t>
            </w:r>
            <w:r w:rsidRPr="001719E4">
              <w:rPr>
                <w:rFonts w:cs="Arial"/>
                <w:color w:val="000000"/>
                <w:spacing w:val="-7"/>
                <w:sz w:val="20"/>
                <w:szCs w:val="20"/>
                <w:highlight w:val="lightGray"/>
              </w:rPr>
              <w:t xml:space="preserve"> </w:t>
            </w:r>
            <w:r w:rsidRPr="001719E4">
              <w:rPr>
                <w:rFonts w:cs="Arial"/>
                <w:color w:val="000000"/>
                <w:sz w:val="20"/>
                <w:szCs w:val="20"/>
                <w:highlight w:val="lightGray"/>
              </w:rPr>
              <w:t>QUE</w:t>
            </w:r>
            <w:r w:rsidRPr="001719E4">
              <w:rPr>
                <w:rFonts w:cs="Arial"/>
                <w:color w:val="000000"/>
                <w:spacing w:val="-7"/>
                <w:sz w:val="20"/>
                <w:szCs w:val="20"/>
                <w:highlight w:val="lightGray"/>
              </w:rPr>
              <w:t xml:space="preserve"> </w:t>
            </w:r>
            <w:r w:rsidRPr="001719E4">
              <w:rPr>
                <w:rFonts w:cs="Arial"/>
                <w:color w:val="000000"/>
                <w:sz w:val="20"/>
                <w:szCs w:val="20"/>
                <w:highlight w:val="lightGray"/>
              </w:rPr>
              <w:t>TU</w:t>
            </w:r>
            <w:r w:rsidRPr="001719E4">
              <w:rPr>
                <w:rFonts w:cs="Arial"/>
                <w:color w:val="000000"/>
                <w:spacing w:val="-7"/>
                <w:sz w:val="20"/>
                <w:szCs w:val="20"/>
                <w:highlight w:val="lightGray"/>
              </w:rPr>
              <w:t xml:space="preserve"> </w:t>
            </w:r>
            <w:r w:rsidRPr="001719E4">
              <w:rPr>
                <w:rFonts w:cs="Arial"/>
                <w:color w:val="000000"/>
                <w:sz w:val="20"/>
                <w:szCs w:val="20"/>
                <w:highlight w:val="lightGray"/>
              </w:rPr>
              <w:t>AS</w:t>
            </w:r>
            <w:r w:rsidRPr="001719E4">
              <w:rPr>
                <w:rFonts w:cs="Arial"/>
                <w:color w:val="000000"/>
                <w:spacing w:val="-7"/>
                <w:sz w:val="20"/>
                <w:szCs w:val="20"/>
                <w:highlight w:val="lightGray"/>
              </w:rPr>
              <w:t xml:space="preserve"> </w:t>
            </w:r>
            <w:r w:rsidRPr="001719E4">
              <w:rPr>
                <w:rFonts w:cs="Arial"/>
                <w:color w:val="000000"/>
                <w:sz w:val="20"/>
                <w:szCs w:val="20"/>
                <w:highlight w:val="lightGray"/>
              </w:rPr>
              <w:t>L’IMPRESSION</w:t>
            </w:r>
            <w:r w:rsidRPr="001719E4">
              <w:rPr>
                <w:rFonts w:cs="Arial"/>
                <w:color w:val="000000"/>
                <w:spacing w:val="-7"/>
                <w:sz w:val="20"/>
                <w:szCs w:val="20"/>
                <w:highlight w:val="lightGray"/>
              </w:rPr>
              <w:t xml:space="preserve"> </w:t>
            </w:r>
            <w:r w:rsidRPr="001719E4">
              <w:rPr>
                <w:rFonts w:cs="Arial"/>
                <w:color w:val="000000"/>
                <w:sz w:val="20"/>
                <w:szCs w:val="20"/>
                <w:highlight w:val="lightGray"/>
              </w:rPr>
              <w:t>D’AVOIR</w:t>
            </w:r>
            <w:r w:rsidRPr="001719E4">
              <w:rPr>
                <w:rFonts w:cs="Arial"/>
                <w:color w:val="000000"/>
                <w:spacing w:val="-7"/>
                <w:sz w:val="20"/>
                <w:szCs w:val="20"/>
                <w:highlight w:val="lightGray"/>
              </w:rPr>
              <w:t xml:space="preserve"> </w:t>
            </w:r>
            <w:r w:rsidRPr="001719E4">
              <w:rPr>
                <w:rFonts w:cs="Arial"/>
                <w:color w:val="000000"/>
                <w:sz w:val="20"/>
                <w:szCs w:val="20"/>
                <w:highlight w:val="lightGray"/>
              </w:rPr>
              <w:t>REÇU</w:t>
            </w:r>
          </w:p>
        </w:tc>
      </w:tr>
    </w:tbl>
    <w:p w14:paraId="028DA688" w14:textId="44D43CE1" w:rsidR="00D358A0" w:rsidRPr="00025CBF" w:rsidRDefault="00D358A0" w:rsidP="00D358A0">
      <w:pPr>
        <w:pStyle w:val="Corpsdetexte"/>
        <w:ind w:left="142"/>
        <w:rPr>
          <w:rFonts w:cs="Arial"/>
          <w:sz w:val="20"/>
          <w:szCs w:val="20"/>
        </w:rPr>
      </w:pPr>
    </w:p>
    <w:p w14:paraId="0F3A6C8D" w14:textId="77777777" w:rsidR="00D358A0" w:rsidRPr="009E3648" w:rsidRDefault="00D358A0" w:rsidP="00D358A0">
      <w:pPr>
        <w:pStyle w:val="Corpsdetexte"/>
        <w:spacing w:before="10"/>
        <w:rPr>
          <w:rFonts w:cs="Arial"/>
          <w:b/>
          <w:sz w:val="20"/>
          <w:szCs w:val="20"/>
        </w:rPr>
      </w:pPr>
    </w:p>
    <w:tbl>
      <w:tblPr>
        <w:tblStyle w:val="TableNormal1"/>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8"/>
        <w:gridCol w:w="1038"/>
        <w:gridCol w:w="1038"/>
        <w:gridCol w:w="1038"/>
        <w:gridCol w:w="1038"/>
        <w:gridCol w:w="1038"/>
      </w:tblGrid>
      <w:tr w:rsidR="00D358A0" w:rsidRPr="00025CBF" w14:paraId="66C6674D" w14:textId="77777777" w:rsidTr="00947A70">
        <w:trPr>
          <w:trHeight w:val="602"/>
        </w:trPr>
        <w:tc>
          <w:tcPr>
            <w:tcW w:w="4440" w:type="dxa"/>
            <w:gridSpan w:val="2"/>
            <w:shd w:val="clear" w:color="auto" w:fill="E4E4E4"/>
          </w:tcPr>
          <w:p w14:paraId="4F631918" w14:textId="77777777" w:rsidR="00D358A0" w:rsidRPr="009E3648" w:rsidRDefault="00D358A0" w:rsidP="00941FA5">
            <w:pPr>
              <w:pStyle w:val="TableParagraph"/>
              <w:spacing w:before="177"/>
              <w:ind w:left="628"/>
              <w:jc w:val="left"/>
              <w:rPr>
                <w:b/>
                <w:sz w:val="20"/>
                <w:szCs w:val="20"/>
                <w:lang w:val="fr-FR"/>
              </w:rPr>
            </w:pPr>
            <w:r w:rsidRPr="009E3648">
              <w:rPr>
                <w:b/>
                <w:sz w:val="20"/>
                <w:szCs w:val="20"/>
                <w:lang w:val="fr-FR"/>
              </w:rPr>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8" w:type="dxa"/>
            <w:shd w:val="clear" w:color="auto" w:fill="E4E4E4"/>
          </w:tcPr>
          <w:p w14:paraId="27C67D38" w14:textId="77777777" w:rsidR="00D358A0" w:rsidRPr="009E3648" w:rsidRDefault="00D358A0" w:rsidP="00941FA5">
            <w:pPr>
              <w:pStyle w:val="TableParagraph"/>
              <w:spacing w:before="172"/>
              <w:ind w:left="84" w:right="72"/>
              <w:rPr>
                <w:sz w:val="20"/>
                <w:szCs w:val="20"/>
              </w:rPr>
            </w:pPr>
            <w:r w:rsidRPr="009E3648">
              <w:rPr>
                <w:spacing w:val="-2"/>
                <w:sz w:val="20"/>
                <w:szCs w:val="20"/>
              </w:rPr>
              <w:t>jamais</w:t>
            </w:r>
          </w:p>
        </w:tc>
        <w:tc>
          <w:tcPr>
            <w:tcW w:w="1038" w:type="dxa"/>
            <w:shd w:val="clear" w:color="auto" w:fill="E4E4E4"/>
          </w:tcPr>
          <w:p w14:paraId="04BE9C79" w14:textId="77777777" w:rsidR="00D358A0" w:rsidRPr="009E3648" w:rsidRDefault="00D358A0" w:rsidP="00941FA5">
            <w:pPr>
              <w:pStyle w:val="TableParagraph"/>
              <w:spacing w:before="179"/>
              <w:ind w:left="84" w:right="71"/>
              <w:rPr>
                <w:sz w:val="20"/>
                <w:szCs w:val="20"/>
              </w:rPr>
            </w:pPr>
            <w:r w:rsidRPr="009E3648">
              <w:rPr>
                <w:spacing w:val="-2"/>
                <w:sz w:val="20"/>
                <w:szCs w:val="20"/>
              </w:rPr>
              <w:t>rarement</w:t>
            </w:r>
          </w:p>
        </w:tc>
        <w:tc>
          <w:tcPr>
            <w:tcW w:w="1038" w:type="dxa"/>
            <w:shd w:val="clear" w:color="auto" w:fill="E4E4E4"/>
          </w:tcPr>
          <w:p w14:paraId="1F857A3E" w14:textId="77777777" w:rsidR="00D358A0" w:rsidRPr="009E3648" w:rsidRDefault="00D358A0" w:rsidP="00941FA5">
            <w:pPr>
              <w:pStyle w:val="TableParagraph"/>
              <w:spacing w:before="172"/>
              <w:ind w:left="84" w:right="71"/>
              <w:rPr>
                <w:sz w:val="20"/>
                <w:szCs w:val="20"/>
              </w:rPr>
            </w:pPr>
            <w:r w:rsidRPr="009E3648">
              <w:rPr>
                <w:spacing w:val="-2"/>
                <w:sz w:val="20"/>
                <w:szCs w:val="20"/>
              </w:rPr>
              <w:t>parfois</w:t>
            </w:r>
          </w:p>
        </w:tc>
        <w:tc>
          <w:tcPr>
            <w:tcW w:w="1038" w:type="dxa"/>
            <w:shd w:val="clear" w:color="auto" w:fill="E4E4E4"/>
          </w:tcPr>
          <w:p w14:paraId="5EAF5D69" w14:textId="77777777" w:rsidR="00D358A0" w:rsidRPr="009E3648" w:rsidRDefault="00D358A0" w:rsidP="00941FA5">
            <w:pPr>
              <w:pStyle w:val="TableParagraph"/>
              <w:spacing w:before="172"/>
              <w:ind w:left="84" w:right="71"/>
              <w:rPr>
                <w:sz w:val="20"/>
                <w:szCs w:val="20"/>
              </w:rPr>
            </w:pPr>
            <w:r w:rsidRPr="009E3648">
              <w:rPr>
                <w:spacing w:val="-2"/>
                <w:sz w:val="20"/>
                <w:szCs w:val="20"/>
              </w:rPr>
              <w:t>souvent</w:t>
            </w:r>
          </w:p>
        </w:tc>
        <w:tc>
          <w:tcPr>
            <w:tcW w:w="1038" w:type="dxa"/>
            <w:shd w:val="clear" w:color="auto" w:fill="E4E4E4"/>
          </w:tcPr>
          <w:p w14:paraId="089F6A87" w14:textId="77777777" w:rsidR="00D358A0" w:rsidRPr="009E3648" w:rsidRDefault="00D358A0" w:rsidP="00941FA5">
            <w:pPr>
              <w:pStyle w:val="TableParagraph"/>
              <w:spacing w:before="172"/>
              <w:ind w:left="84" w:right="70"/>
              <w:rPr>
                <w:sz w:val="20"/>
                <w:szCs w:val="20"/>
              </w:rPr>
            </w:pPr>
            <w:r w:rsidRPr="009E3648">
              <w:rPr>
                <w:spacing w:val="-2"/>
                <w:sz w:val="20"/>
                <w:szCs w:val="20"/>
              </w:rPr>
              <w:t>toujours</w:t>
            </w:r>
          </w:p>
        </w:tc>
      </w:tr>
      <w:tr w:rsidR="002A2FA2" w:rsidRPr="00025CBF" w14:paraId="4BBD76DA" w14:textId="77777777" w:rsidTr="00B32BF9">
        <w:trPr>
          <w:trHeight w:val="872"/>
        </w:trPr>
        <w:tc>
          <w:tcPr>
            <w:tcW w:w="442" w:type="dxa"/>
            <w:tcBorders>
              <w:bottom w:val="single" w:sz="36" w:space="0" w:color="E4E4E4"/>
              <w:right w:val="nil"/>
            </w:tcBorders>
          </w:tcPr>
          <w:p w14:paraId="6475DFE5"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98" w:type="dxa"/>
            <w:tcBorders>
              <w:left w:val="nil"/>
              <w:bottom w:val="single" w:sz="36" w:space="0" w:color="E4E4E4"/>
            </w:tcBorders>
          </w:tcPr>
          <w:p w14:paraId="191B35C0" w14:textId="77777777" w:rsidR="002A2FA2" w:rsidRPr="009E3648" w:rsidRDefault="002A2FA2" w:rsidP="002A2FA2">
            <w:pPr>
              <w:pStyle w:val="TableParagraph"/>
              <w:spacing w:before="58"/>
              <w:ind w:left="437" w:hanging="244"/>
              <w:jc w:val="left"/>
              <w:rPr>
                <w:sz w:val="20"/>
                <w:szCs w:val="20"/>
                <w:lang w:val="fr-FR"/>
              </w:rPr>
            </w:pPr>
            <w:r w:rsidRPr="009E3648">
              <w:rPr>
                <w:sz w:val="20"/>
                <w:szCs w:val="20"/>
                <w:lang w:val="fr-FR"/>
              </w:rPr>
              <w:t>...</w:t>
            </w:r>
            <w:r w:rsidRPr="009E3648">
              <w:rPr>
                <w:spacing w:val="-8"/>
                <w:sz w:val="20"/>
                <w:szCs w:val="20"/>
                <w:lang w:val="fr-FR"/>
              </w:rPr>
              <w:t xml:space="preserve"> </w:t>
            </w:r>
            <w:r w:rsidRPr="009E3648">
              <w:rPr>
                <w:sz w:val="20"/>
                <w:szCs w:val="20"/>
                <w:lang w:val="fr-FR"/>
              </w:rPr>
              <w:t>les</w:t>
            </w:r>
            <w:r w:rsidRPr="009E3648">
              <w:rPr>
                <w:spacing w:val="-8"/>
                <w:sz w:val="20"/>
                <w:szCs w:val="20"/>
                <w:lang w:val="fr-FR"/>
              </w:rPr>
              <w:t xml:space="preserve"> </w:t>
            </w:r>
            <w:r w:rsidRPr="009E3648">
              <w:rPr>
                <w:sz w:val="20"/>
                <w:szCs w:val="20"/>
                <w:lang w:val="fr-FR"/>
              </w:rPr>
              <w:t>autres</w:t>
            </w:r>
            <w:r w:rsidRPr="009E3648">
              <w:rPr>
                <w:spacing w:val="-8"/>
                <w:sz w:val="20"/>
                <w:szCs w:val="20"/>
                <w:lang w:val="fr-FR"/>
              </w:rPr>
              <w:t xml:space="preserve"> </w:t>
            </w:r>
            <w:r w:rsidRPr="009E3648">
              <w:rPr>
                <w:sz w:val="20"/>
                <w:szCs w:val="20"/>
                <w:lang w:val="fr-FR"/>
              </w:rPr>
              <w:t>ont</w:t>
            </w:r>
            <w:r w:rsidRPr="009E3648">
              <w:rPr>
                <w:spacing w:val="-8"/>
                <w:sz w:val="20"/>
                <w:szCs w:val="20"/>
                <w:lang w:val="fr-FR"/>
              </w:rPr>
              <w:t xml:space="preserve"> </w:t>
            </w:r>
            <w:r w:rsidRPr="009E3648">
              <w:rPr>
                <w:sz w:val="20"/>
                <w:szCs w:val="20"/>
                <w:lang w:val="fr-FR"/>
              </w:rPr>
              <w:t>été</w:t>
            </w:r>
            <w:r w:rsidRPr="009E3648">
              <w:rPr>
                <w:spacing w:val="-8"/>
                <w:sz w:val="20"/>
                <w:szCs w:val="20"/>
                <w:lang w:val="fr-FR"/>
              </w:rPr>
              <w:t xml:space="preserve"> </w:t>
            </w:r>
            <w:r w:rsidRPr="009E3648">
              <w:rPr>
                <w:sz w:val="20"/>
                <w:szCs w:val="20"/>
                <w:lang w:val="fr-FR"/>
              </w:rPr>
              <w:t xml:space="preserve">particulièrement attentifs à moi à cause de mon </w:t>
            </w:r>
            <w:r w:rsidRPr="009E3648">
              <w:rPr>
                <w:spacing w:val="-2"/>
                <w:sz w:val="20"/>
                <w:szCs w:val="20"/>
                <w:lang w:val="fr-FR"/>
              </w:rPr>
              <w:t>hémophilie</w:t>
            </w:r>
          </w:p>
        </w:tc>
        <w:permStart w:id="1736521783" w:edGrp="everyone"/>
        <w:tc>
          <w:tcPr>
            <w:tcW w:w="1038" w:type="dxa"/>
            <w:tcBorders>
              <w:bottom w:val="single" w:sz="36" w:space="0" w:color="E4E4E4"/>
            </w:tcBorders>
            <w:vAlign w:val="center"/>
          </w:tcPr>
          <w:p w14:paraId="7B7433E4" w14:textId="7EFA5C55" w:rsidR="002A2FA2" w:rsidRPr="009E3648" w:rsidRDefault="00BE01E2" w:rsidP="002A2FA2">
            <w:pPr>
              <w:pStyle w:val="TableParagraph"/>
              <w:ind w:left="13"/>
              <w:rPr>
                <w:sz w:val="20"/>
                <w:szCs w:val="20"/>
              </w:rPr>
            </w:pPr>
            <w:sdt>
              <w:sdtPr>
                <w:id w:val="-13523257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36521783"/>
            <w:r w:rsidR="002A2FA2">
              <w:t xml:space="preserve"> </w:t>
            </w:r>
          </w:p>
        </w:tc>
        <w:permStart w:id="1791848371" w:edGrp="everyone"/>
        <w:tc>
          <w:tcPr>
            <w:tcW w:w="1038" w:type="dxa"/>
            <w:tcBorders>
              <w:bottom w:val="single" w:sz="36" w:space="0" w:color="E4E4E4"/>
            </w:tcBorders>
            <w:vAlign w:val="center"/>
          </w:tcPr>
          <w:p w14:paraId="3EC0C250" w14:textId="78C04C2F" w:rsidR="002A2FA2" w:rsidRPr="009E3648" w:rsidRDefault="00BE01E2" w:rsidP="002A2FA2">
            <w:pPr>
              <w:pStyle w:val="TableParagraph"/>
              <w:ind w:left="13"/>
              <w:rPr>
                <w:sz w:val="20"/>
                <w:szCs w:val="20"/>
              </w:rPr>
            </w:pPr>
            <w:sdt>
              <w:sdtPr>
                <w:id w:val="-10093691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91848371"/>
            <w:r w:rsidR="002A2FA2">
              <w:t xml:space="preserve"> </w:t>
            </w:r>
          </w:p>
        </w:tc>
        <w:permStart w:id="1110532874" w:edGrp="everyone"/>
        <w:tc>
          <w:tcPr>
            <w:tcW w:w="1038" w:type="dxa"/>
            <w:tcBorders>
              <w:bottom w:val="single" w:sz="36" w:space="0" w:color="E4E4E4"/>
            </w:tcBorders>
            <w:vAlign w:val="center"/>
          </w:tcPr>
          <w:p w14:paraId="72A8C0D3" w14:textId="06A92ABB" w:rsidR="002A2FA2" w:rsidRPr="009E3648" w:rsidRDefault="00BE01E2" w:rsidP="002A2FA2">
            <w:pPr>
              <w:pStyle w:val="TableParagraph"/>
              <w:ind w:left="13"/>
              <w:rPr>
                <w:sz w:val="20"/>
                <w:szCs w:val="20"/>
              </w:rPr>
            </w:pPr>
            <w:sdt>
              <w:sdtPr>
                <w:id w:val="167491853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10532874"/>
            <w:r w:rsidR="002A2FA2">
              <w:t xml:space="preserve"> </w:t>
            </w:r>
          </w:p>
        </w:tc>
        <w:permStart w:id="1265137396" w:edGrp="everyone"/>
        <w:tc>
          <w:tcPr>
            <w:tcW w:w="1038" w:type="dxa"/>
            <w:tcBorders>
              <w:bottom w:val="single" w:sz="36" w:space="0" w:color="E4E4E4"/>
            </w:tcBorders>
            <w:vAlign w:val="center"/>
          </w:tcPr>
          <w:p w14:paraId="73C2C400" w14:textId="1C0CD474" w:rsidR="002A2FA2" w:rsidRPr="009E3648" w:rsidRDefault="00BE01E2" w:rsidP="002A2FA2">
            <w:pPr>
              <w:pStyle w:val="TableParagraph"/>
              <w:ind w:left="13"/>
              <w:rPr>
                <w:sz w:val="20"/>
                <w:szCs w:val="20"/>
              </w:rPr>
            </w:pPr>
            <w:sdt>
              <w:sdtPr>
                <w:id w:val="-14066790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65137396"/>
            <w:r w:rsidR="002A2FA2">
              <w:t xml:space="preserve"> </w:t>
            </w:r>
          </w:p>
        </w:tc>
        <w:permStart w:id="38606922" w:edGrp="everyone"/>
        <w:tc>
          <w:tcPr>
            <w:tcW w:w="1038" w:type="dxa"/>
            <w:tcBorders>
              <w:bottom w:val="single" w:sz="36" w:space="0" w:color="E4E4E4"/>
            </w:tcBorders>
            <w:vAlign w:val="center"/>
          </w:tcPr>
          <w:p w14:paraId="42F8540E" w14:textId="64E4770F" w:rsidR="002A2FA2" w:rsidRPr="009E3648" w:rsidRDefault="00BE01E2" w:rsidP="002A2FA2">
            <w:pPr>
              <w:pStyle w:val="TableParagraph"/>
              <w:ind w:left="13"/>
              <w:rPr>
                <w:sz w:val="20"/>
                <w:szCs w:val="20"/>
              </w:rPr>
            </w:pPr>
            <w:sdt>
              <w:sdtPr>
                <w:id w:val="-20403505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8606922"/>
            <w:r w:rsidR="002A2FA2">
              <w:t xml:space="preserve"> </w:t>
            </w:r>
          </w:p>
        </w:tc>
      </w:tr>
      <w:tr w:rsidR="002A2FA2" w:rsidRPr="00025CBF" w14:paraId="46020517" w14:textId="77777777" w:rsidTr="00B32BF9">
        <w:trPr>
          <w:trHeight w:val="866"/>
        </w:trPr>
        <w:tc>
          <w:tcPr>
            <w:tcW w:w="442" w:type="dxa"/>
            <w:tcBorders>
              <w:top w:val="single" w:sz="36" w:space="0" w:color="E4E4E4"/>
              <w:bottom w:val="single" w:sz="36" w:space="0" w:color="E4E4E4"/>
              <w:right w:val="nil"/>
            </w:tcBorders>
          </w:tcPr>
          <w:p w14:paraId="3E8553E6" w14:textId="77777777" w:rsidR="002A2FA2" w:rsidRPr="009E3648" w:rsidRDefault="002A2FA2" w:rsidP="002A2FA2">
            <w:pPr>
              <w:pStyle w:val="TableParagraph"/>
              <w:spacing w:before="53"/>
              <w:ind w:left="70"/>
              <w:jc w:val="left"/>
              <w:rPr>
                <w:sz w:val="20"/>
                <w:szCs w:val="20"/>
              </w:rPr>
            </w:pPr>
            <w:r w:rsidRPr="009E3648">
              <w:rPr>
                <w:spacing w:val="-5"/>
                <w:sz w:val="20"/>
                <w:szCs w:val="20"/>
              </w:rPr>
              <w:t>2.</w:t>
            </w:r>
          </w:p>
        </w:tc>
        <w:tc>
          <w:tcPr>
            <w:tcW w:w="3998" w:type="dxa"/>
            <w:tcBorders>
              <w:top w:val="single" w:sz="36" w:space="0" w:color="E4E4E4"/>
              <w:left w:val="nil"/>
              <w:bottom w:val="single" w:sz="36" w:space="0" w:color="E4E4E4"/>
            </w:tcBorders>
          </w:tcPr>
          <w:p w14:paraId="1BF07C11" w14:textId="77777777" w:rsidR="002A2FA2" w:rsidRPr="009E3648" w:rsidRDefault="002A2FA2" w:rsidP="002A2FA2">
            <w:pPr>
              <w:pStyle w:val="TableParagraph"/>
              <w:spacing w:before="53"/>
              <w:ind w:left="452" w:hanging="258"/>
              <w:jc w:val="left"/>
              <w:rPr>
                <w:sz w:val="20"/>
                <w:szCs w:val="20"/>
                <w:lang w:val="fr-FR"/>
              </w:rPr>
            </w:pPr>
            <w:r w:rsidRPr="009E3648">
              <w:rPr>
                <w:sz w:val="20"/>
                <w:szCs w:val="20"/>
                <w:lang w:val="fr-FR"/>
              </w:rPr>
              <w:t>...</w:t>
            </w:r>
            <w:r w:rsidRPr="009E3648">
              <w:rPr>
                <w:spacing w:val="-6"/>
                <w:sz w:val="20"/>
                <w:szCs w:val="20"/>
                <w:lang w:val="fr-FR"/>
              </w:rPr>
              <w:t xml:space="preserve"> </w:t>
            </w:r>
            <w:r w:rsidRPr="009E3648">
              <w:rPr>
                <w:sz w:val="20"/>
                <w:szCs w:val="20"/>
                <w:lang w:val="fr-FR"/>
              </w:rPr>
              <w:t>les</w:t>
            </w:r>
            <w:r w:rsidRPr="009E3648">
              <w:rPr>
                <w:spacing w:val="-6"/>
                <w:sz w:val="20"/>
                <w:szCs w:val="20"/>
                <w:lang w:val="fr-FR"/>
              </w:rPr>
              <w:t xml:space="preserve"> </w:t>
            </w:r>
            <w:r w:rsidRPr="009E3648">
              <w:rPr>
                <w:sz w:val="20"/>
                <w:szCs w:val="20"/>
                <w:lang w:val="fr-FR"/>
              </w:rPr>
              <w:t>autres</w:t>
            </w:r>
            <w:r w:rsidRPr="009E3648">
              <w:rPr>
                <w:spacing w:val="-6"/>
                <w:sz w:val="20"/>
                <w:szCs w:val="20"/>
                <w:lang w:val="fr-FR"/>
              </w:rPr>
              <w:t xml:space="preserve"> </w:t>
            </w:r>
            <w:r w:rsidRPr="009E3648">
              <w:rPr>
                <w:sz w:val="20"/>
                <w:szCs w:val="20"/>
                <w:lang w:val="fr-FR"/>
              </w:rPr>
              <w:t>ont</w:t>
            </w:r>
            <w:r w:rsidRPr="009E3648">
              <w:rPr>
                <w:spacing w:val="-6"/>
                <w:sz w:val="20"/>
                <w:szCs w:val="20"/>
                <w:lang w:val="fr-FR"/>
              </w:rPr>
              <w:t xml:space="preserve"> </w:t>
            </w:r>
            <w:r w:rsidRPr="009E3648">
              <w:rPr>
                <w:sz w:val="20"/>
                <w:szCs w:val="20"/>
                <w:lang w:val="fr-FR"/>
              </w:rPr>
              <w:t>été</w:t>
            </w:r>
            <w:r w:rsidRPr="009E3648">
              <w:rPr>
                <w:spacing w:val="-6"/>
                <w:sz w:val="20"/>
                <w:szCs w:val="20"/>
                <w:lang w:val="fr-FR"/>
              </w:rPr>
              <w:t xml:space="preserve"> </w:t>
            </w:r>
            <w:r w:rsidRPr="009E3648">
              <w:rPr>
                <w:sz w:val="20"/>
                <w:szCs w:val="20"/>
                <w:lang w:val="fr-FR"/>
              </w:rPr>
              <w:t>compréhensifs</w:t>
            </w:r>
            <w:r w:rsidRPr="009E3648">
              <w:rPr>
                <w:spacing w:val="-6"/>
                <w:sz w:val="20"/>
                <w:szCs w:val="20"/>
                <w:lang w:val="fr-FR"/>
              </w:rPr>
              <w:t xml:space="preserve"> </w:t>
            </w:r>
            <w:r w:rsidRPr="009E3648">
              <w:rPr>
                <w:sz w:val="20"/>
                <w:szCs w:val="20"/>
                <w:lang w:val="fr-FR"/>
              </w:rPr>
              <w:t xml:space="preserve">à mon égard à cause de mon </w:t>
            </w:r>
            <w:r w:rsidRPr="009E3648">
              <w:rPr>
                <w:spacing w:val="-2"/>
                <w:sz w:val="20"/>
                <w:szCs w:val="20"/>
                <w:lang w:val="fr-FR"/>
              </w:rPr>
              <w:t>hémophilie</w:t>
            </w:r>
          </w:p>
        </w:tc>
        <w:permStart w:id="340155111" w:edGrp="everyone"/>
        <w:tc>
          <w:tcPr>
            <w:tcW w:w="1038" w:type="dxa"/>
            <w:tcBorders>
              <w:top w:val="single" w:sz="36" w:space="0" w:color="E4E4E4"/>
              <w:bottom w:val="single" w:sz="36" w:space="0" w:color="E4E4E4"/>
            </w:tcBorders>
            <w:vAlign w:val="center"/>
          </w:tcPr>
          <w:p w14:paraId="365AE9D1" w14:textId="77BA366B" w:rsidR="002A2FA2" w:rsidRPr="009E3648" w:rsidRDefault="00BE01E2" w:rsidP="002A2FA2">
            <w:pPr>
              <w:pStyle w:val="TableParagraph"/>
              <w:ind w:left="14"/>
              <w:rPr>
                <w:sz w:val="20"/>
                <w:szCs w:val="20"/>
              </w:rPr>
            </w:pPr>
            <w:sdt>
              <w:sdtPr>
                <w:id w:val="-8026221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40155111"/>
            <w:r w:rsidR="002A2FA2">
              <w:t xml:space="preserve"> </w:t>
            </w:r>
          </w:p>
        </w:tc>
        <w:permStart w:id="1834812728" w:edGrp="everyone"/>
        <w:tc>
          <w:tcPr>
            <w:tcW w:w="1038" w:type="dxa"/>
            <w:tcBorders>
              <w:top w:val="single" w:sz="36" w:space="0" w:color="E4E4E4"/>
              <w:bottom w:val="single" w:sz="36" w:space="0" w:color="E4E4E4"/>
            </w:tcBorders>
            <w:vAlign w:val="center"/>
          </w:tcPr>
          <w:p w14:paraId="2C0634FB" w14:textId="69C2DC53" w:rsidR="002A2FA2" w:rsidRPr="009E3648" w:rsidRDefault="00BE01E2" w:rsidP="002A2FA2">
            <w:pPr>
              <w:pStyle w:val="TableParagraph"/>
              <w:ind w:left="14"/>
              <w:rPr>
                <w:sz w:val="20"/>
                <w:szCs w:val="20"/>
              </w:rPr>
            </w:pPr>
            <w:sdt>
              <w:sdtPr>
                <w:id w:val="13203124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34812728"/>
            <w:r w:rsidR="002A2FA2">
              <w:t xml:space="preserve"> </w:t>
            </w:r>
          </w:p>
        </w:tc>
        <w:permStart w:id="1109279359" w:edGrp="everyone"/>
        <w:tc>
          <w:tcPr>
            <w:tcW w:w="1038" w:type="dxa"/>
            <w:tcBorders>
              <w:top w:val="single" w:sz="36" w:space="0" w:color="E4E4E4"/>
              <w:bottom w:val="single" w:sz="36" w:space="0" w:color="E4E4E4"/>
            </w:tcBorders>
            <w:vAlign w:val="center"/>
          </w:tcPr>
          <w:p w14:paraId="662B4215" w14:textId="30FF3F0E" w:rsidR="002A2FA2" w:rsidRPr="009E3648" w:rsidRDefault="00BE01E2" w:rsidP="002A2FA2">
            <w:pPr>
              <w:pStyle w:val="TableParagraph"/>
              <w:ind w:left="14"/>
              <w:rPr>
                <w:sz w:val="20"/>
                <w:szCs w:val="20"/>
              </w:rPr>
            </w:pPr>
            <w:sdt>
              <w:sdtPr>
                <w:id w:val="4451298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09279359"/>
            <w:r w:rsidR="002A2FA2">
              <w:t xml:space="preserve"> </w:t>
            </w:r>
          </w:p>
        </w:tc>
        <w:permStart w:id="1986138505" w:edGrp="everyone"/>
        <w:tc>
          <w:tcPr>
            <w:tcW w:w="1038" w:type="dxa"/>
            <w:tcBorders>
              <w:top w:val="single" w:sz="36" w:space="0" w:color="E4E4E4"/>
              <w:bottom w:val="single" w:sz="36" w:space="0" w:color="E4E4E4"/>
            </w:tcBorders>
            <w:vAlign w:val="center"/>
          </w:tcPr>
          <w:p w14:paraId="368D35DA" w14:textId="64E1E09A" w:rsidR="002A2FA2" w:rsidRPr="009E3648" w:rsidRDefault="00BE01E2" w:rsidP="002A2FA2">
            <w:pPr>
              <w:pStyle w:val="TableParagraph"/>
              <w:ind w:left="14"/>
              <w:rPr>
                <w:sz w:val="20"/>
                <w:szCs w:val="20"/>
              </w:rPr>
            </w:pPr>
            <w:sdt>
              <w:sdtPr>
                <w:id w:val="9422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86138505"/>
            <w:r w:rsidR="002A2FA2">
              <w:t xml:space="preserve"> </w:t>
            </w:r>
          </w:p>
        </w:tc>
        <w:permStart w:id="1074947343" w:edGrp="everyone"/>
        <w:tc>
          <w:tcPr>
            <w:tcW w:w="1038" w:type="dxa"/>
            <w:tcBorders>
              <w:top w:val="single" w:sz="36" w:space="0" w:color="E4E4E4"/>
              <w:bottom w:val="single" w:sz="36" w:space="0" w:color="E4E4E4"/>
            </w:tcBorders>
            <w:vAlign w:val="center"/>
          </w:tcPr>
          <w:p w14:paraId="5A77EE68" w14:textId="2AE3198F" w:rsidR="002A2FA2" w:rsidRPr="009E3648" w:rsidRDefault="00BE01E2" w:rsidP="002A2FA2">
            <w:pPr>
              <w:pStyle w:val="TableParagraph"/>
              <w:ind w:left="14"/>
              <w:rPr>
                <w:sz w:val="20"/>
                <w:szCs w:val="20"/>
              </w:rPr>
            </w:pPr>
            <w:sdt>
              <w:sdtPr>
                <w:id w:val="-7178108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74947343"/>
            <w:r w:rsidR="002A2FA2">
              <w:t xml:space="preserve"> </w:t>
            </w:r>
          </w:p>
        </w:tc>
      </w:tr>
      <w:tr w:rsidR="002A2FA2" w:rsidRPr="00025CBF" w14:paraId="088986BB" w14:textId="77777777" w:rsidTr="00B32BF9">
        <w:trPr>
          <w:trHeight w:val="866"/>
        </w:trPr>
        <w:tc>
          <w:tcPr>
            <w:tcW w:w="442" w:type="dxa"/>
            <w:tcBorders>
              <w:top w:val="single" w:sz="36" w:space="0" w:color="E4E4E4"/>
              <w:bottom w:val="single" w:sz="36" w:space="0" w:color="E4E4E4"/>
              <w:right w:val="nil"/>
            </w:tcBorders>
          </w:tcPr>
          <w:p w14:paraId="568A201E" w14:textId="77777777" w:rsidR="002A2FA2" w:rsidRPr="009E3648" w:rsidRDefault="002A2FA2" w:rsidP="002A2FA2">
            <w:pPr>
              <w:pStyle w:val="TableParagraph"/>
              <w:spacing w:before="53"/>
              <w:ind w:left="70"/>
              <w:jc w:val="left"/>
              <w:rPr>
                <w:sz w:val="20"/>
                <w:szCs w:val="20"/>
              </w:rPr>
            </w:pPr>
            <w:r w:rsidRPr="009E3648">
              <w:rPr>
                <w:spacing w:val="-5"/>
                <w:sz w:val="20"/>
                <w:szCs w:val="20"/>
              </w:rPr>
              <w:t>3.</w:t>
            </w:r>
          </w:p>
        </w:tc>
        <w:tc>
          <w:tcPr>
            <w:tcW w:w="3998" w:type="dxa"/>
            <w:tcBorders>
              <w:top w:val="single" w:sz="36" w:space="0" w:color="E4E4E4"/>
              <w:left w:val="nil"/>
              <w:bottom w:val="single" w:sz="36" w:space="0" w:color="E4E4E4"/>
            </w:tcBorders>
          </w:tcPr>
          <w:p w14:paraId="0BFEF3CC" w14:textId="77777777" w:rsidR="002A2FA2" w:rsidRPr="009E3648" w:rsidRDefault="002A2FA2" w:rsidP="002A2FA2">
            <w:pPr>
              <w:pStyle w:val="TableParagraph"/>
              <w:spacing w:before="53"/>
              <w:ind w:left="437" w:hanging="244"/>
              <w:jc w:val="left"/>
              <w:rPr>
                <w:sz w:val="20"/>
                <w:szCs w:val="20"/>
                <w:lang w:val="fr-FR"/>
              </w:rPr>
            </w:pPr>
            <w:r w:rsidRPr="009E3648">
              <w:rPr>
                <w:sz w:val="20"/>
                <w:szCs w:val="20"/>
                <w:lang w:val="fr-FR"/>
              </w:rPr>
              <w:t>... j’ai pu discuter avec d'autres des problèmes</w:t>
            </w:r>
            <w:r w:rsidRPr="009E3648">
              <w:rPr>
                <w:spacing w:val="-7"/>
                <w:sz w:val="20"/>
                <w:szCs w:val="20"/>
                <w:lang w:val="fr-FR"/>
              </w:rPr>
              <w:t xml:space="preserve"> </w:t>
            </w:r>
            <w:r w:rsidRPr="009E3648">
              <w:rPr>
                <w:sz w:val="20"/>
                <w:szCs w:val="20"/>
                <w:lang w:val="fr-FR"/>
              </w:rPr>
              <w:t>que</w:t>
            </w:r>
            <w:r w:rsidRPr="009E3648">
              <w:rPr>
                <w:spacing w:val="-7"/>
                <w:sz w:val="20"/>
                <w:szCs w:val="20"/>
                <w:lang w:val="fr-FR"/>
              </w:rPr>
              <w:t xml:space="preserve"> </w:t>
            </w:r>
            <w:r w:rsidRPr="009E3648">
              <w:rPr>
                <w:sz w:val="20"/>
                <w:szCs w:val="20"/>
                <w:lang w:val="fr-FR"/>
              </w:rPr>
              <w:t>j'ai</w:t>
            </w:r>
            <w:r w:rsidRPr="009E3648">
              <w:rPr>
                <w:spacing w:val="-7"/>
                <w:sz w:val="20"/>
                <w:szCs w:val="20"/>
                <w:lang w:val="fr-FR"/>
              </w:rPr>
              <w:t xml:space="preserve"> </w:t>
            </w:r>
            <w:r w:rsidRPr="009E3648">
              <w:rPr>
                <w:sz w:val="20"/>
                <w:szCs w:val="20"/>
                <w:lang w:val="fr-FR"/>
              </w:rPr>
              <w:t>à</w:t>
            </w:r>
            <w:r w:rsidRPr="009E3648">
              <w:rPr>
                <w:spacing w:val="-7"/>
                <w:sz w:val="20"/>
                <w:szCs w:val="20"/>
                <w:lang w:val="fr-FR"/>
              </w:rPr>
              <w:t xml:space="preserve"> </w:t>
            </w:r>
            <w:r w:rsidRPr="009E3648">
              <w:rPr>
                <w:sz w:val="20"/>
                <w:szCs w:val="20"/>
                <w:lang w:val="fr-FR"/>
              </w:rPr>
              <w:t>cause</w:t>
            </w:r>
            <w:r w:rsidRPr="009E3648">
              <w:rPr>
                <w:spacing w:val="-7"/>
                <w:sz w:val="20"/>
                <w:szCs w:val="20"/>
                <w:lang w:val="fr-FR"/>
              </w:rPr>
              <w:t xml:space="preserve"> </w:t>
            </w:r>
            <w:r w:rsidRPr="009E3648">
              <w:rPr>
                <w:sz w:val="20"/>
                <w:szCs w:val="20"/>
                <w:lang w:val="fr-FR"/>
              </w:rPr>
              <w:t>de</w:t>
            </w:r>
            <w:r w:rsidRPr="009E3648">
              <w:rPr>
                <w:spacing w:val="-7"/>
                <w:sz w:val="20"/>
                <w:szCs w:val="20"/>
                <w:lang w:val="fr-FR"/>
              </w:rPr>
              <w:t xml:space="preserve"> </w:t>
            </w:r>
            <w:r w:rsidRPr="009E3648">
              <w:rPr>
                <w:sz w:val="20"/>
                <w:szCs w:val="20"/>
                <w:lang w:val="fr-FR"/>
              </w:rPr>
              <w:t xml:space="preserve">mon </w:t>
            </w:r>
            <w:r w:rsidRPr="009E3648">
              <w:rPr>
                <w:spacing w:val="-2"/>
                <w:sz w:val="20"/>
                <w:szCs w:val="20"/>
                <w:lang w:val="fr-FR"/>
              </w:rPr>
              <w:t>hémophilie</w:t>
            </w:r>
          </w:p>
        </w:tc>
        <w:permStart w:id="376113529" w:edGrp="everyone"/>
        <w:tc>
          <w:tcPr>
            <w:tcW w:w="1038" w:type="dxa"/>
            <w:tcBorders>
              <w:top w:val="single" w:sz="36" w:space="0" w:color="E4E4E4"/>
              <w:bottom w:val="single" w:sz="36" w:space="0" w:color="E4E4E4"/>
            </w:tcBorders>
            <w:vAlign w:val="center"/>
          </w:tcPr>
          <w:p w14:paraId="5685157C" w14:textId="47F6536F" w:rsidR="002A2FA2" w:rsidRPr="009E3648" w:rsidRDefault="00BE01E2" w:rsidP="002A2FA2">
            <w:pPr>
              <w:pStyle w:val="TableParagraph"/>
              <w:ind w:left="14"/>
              <w:rPr>
                <w:sz w:val="20"/>
                <w:szCs w:val="20"/>
              </w:rPr>
            </w:pPr>
            <w:sdt>
              <w:sdtPr>
                <w:id w:val="11904925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76113529"/>
            <w:r w:rsidR="002A2FA2">
              <w:t xml:space="preserve"> </w:t>
            </w:r>
          </w:p>
        </w:tc>
        <w:permStart w:id="1317740447" w:edGrp="everyone"/>
        <w:tc>
          <w:tcPr>
            <w:tcW w:w="1038" w:type="dxa"/>
            <w:tcBorders>
              <w:top w:val="single" w:sz="36" w:space="0" w:color="E4E4E4"/>
              <w:bottom w:val="single" w:sz="36" w:space="0" w:color="E4E4E4"/>
            </w:tcBorders>
            <w:vAlign w:val="center"/>
          </w:tcPr>
          <w:p w14:paraId="7A39E5A4" w14:textId="735F1B0D" w:rsidR="002A2FA2" w:rsidRPr="009E3648" w:rsidRDefault="00BE01E2" w:rsidP="002A2FA2">
            <w:pPr>
              <w:pStyle w:val="TableParagraph"/>
              <w:ind w:left="14"/>
              <w:rPr>
                <w:sz w:val="20"/>
                <w:szCs w:val="20"/>
              </w:rPr>
            </w:pPr>
            <w:sdt>
              <w:sdtPr>
                <w:id w:val="4242365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7740447"/>
            <w:r w:rsidR="002A2FA2">
              <w:t xml:space="preserve"> </w:t>
            </w:r>
          </w:p>
        </w:tc>
        <w:permStart w:id="736171313" w:edGrp="everyone"/>
        <w:tc>
          <w:tcPr>
            <w:tcW w:w="1038" w:type="dxa"/>
            <w:tcBorders>
              <w:top w:val="single" w:sz="36" w:space="0" w:color="E4E4E4"/>
              <w:bottom w:val="single" w:sz="36" w:space="0" w:color="E4E4E4"/>
            </w:tcBorders>
            <w:vAlign w:val="center"/>
          </w:tcPr>
          <w:p w14:paraId="1CAA5883" w14:textId="1A724FC0" w:rsidR="002A2FA2" w:rsidRPr="009E3648" w:rsidRDefault="00BE01E2" w:rsidP="002A2FA2">
            <w:pPr>
              <w:pStyle w:val="TableParagraph"/>
              <w:rPr>
                <w:sz w:val="20"/>
                <w:szCs w:val="20"/>
              </w:rPr>
            </w:pPr>
            <w:sdt>
              <w:sdtPr>
                <w:id w:val="-12809513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36171313"/>
            <w:r w:rsidR="002A2FA2">
              <w:t xml:space="preserve"> </w:t>
            </w:r>
          </w:p>
        </w:tc>
        <w:permStart w:id="1657354732" w:edGrp="everyone"/>
        <w:tc>
          <w:tcPr>
            <w:tcW w:w="1038" w:type="dxa"/>
            <w:tcBorders>
              <w:top w:val="single" w:sz="36" w:space="0" w:color="E4E4E4"/>
              <w:bottom w:val="single" w:sz="36" w:space="0" w:color="E4E4E4"/>
            </w:tcBorders>
            <w:vAlign w:val="center"/>
          </w:tcPr>
          <w:p w14:paraId="30066CA2" w14:textId="10C03413" w:rsidR="002A2FA2" w:rsidRPr="009E3648" w:rsidRDefault="00BE01E2" w:rsidP="002A2FA2">
            <w:pPr>
              <w:pStyle w:val="TableParagraph"/>
              <w:rPr>
                <w:sz w:val="20"/>
                <w:szCs w:val="20"/>
              </w:rPr>
            </w:pPr>
            <w:sdt>
              <w:sdtPr>
                <w:id w:val="11072433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57354732"/>
            <w:r w:rsidR="002A2FA2">
              <w:t xml:space="preserve"> </w:t>
            </w:r>
          </w:p>
        </w:tc>
        <w:permStart w:id="459544157" w:edGrp="everyone"/>
        <w:tc>
          <w:tcPr>
            <w:tcW w:w="1038" w:type="dxa"/>
            <w:tcBorders>
              <w:top w:val="single" w:sz="36" w:space="0" w:color="E4E4E4"/>
              <w:bottom w:val="single" w:sz="36" w:space="0" w:color="E4E4E4"/>
            </w:tcBorders>
            <w:vAlign w:val="center"/>
          </w:tcPr>
          <w:p w14:paraId="7E4DC4F2" w14:textId="14E32AEF" w:rsidR="002A2FA2" w:rsidRPr="009E3648" w:rsidRDefault="00BE01E2" w:rsidP="002A2FA2">
            <w:pPr>
              <w:pStyle w:val="TableParagraph"/>
              <w:rPr>
                <w:sz w:val="20"/>
                <w:szCs w:val="20"/>
              </w:rPr>
            </w:pPr>
            <w:sdt>
              <w:sdtPr>
                <w:id w:val="-8299112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59544157"/>
            <w:r w:rsidR="002A2FA2">
              <w:t xml:space="preserve"> </w:t>
            </w:r>
          </w:p>
        </w:tc>
      </w:tr>
      <w:tr w:rsidR="002A2FA2" w:rsidRPr="00025CBF" w14:paraId="6477B006" w14:textId="77777777" w:rsidTr="00B32BF9">
        <w:trPr>
          <w:trHeight w:val="506"/>
        </w:trPr>
        <w:tc>
          <w:tcPr>
            <w:tcW w:w="442" w:type="dxa"/>
            <w:tcBorders>
              <w:top w:val="single" w:sz="36" w:space="0" w:color="E4E4E4"/>
              <w:right w:val="nil"/>
            </w:tcBorders>
          </w:tcPr>
          <w:p w14:paraId="1F027AE5" w14:textId="77777777" w:rsidR="002A2FA2" w:rsidRPr="009E3648" w:rsidRDefault="002A2FA2" w:rsidP="002A2FA2">
            <w:pPr>
              <w:pStyle w:val="TableParagraph"/>
              <w:spacing w:before="53"/>
              <w:ind w:left="70"/>
              <w:jc w:val="left"/>
              <w:rPr>
                <w:sz w:val="20"/>
                <w:szCs w:val="20"/>
              </w:rPr>
            </w:pPr>
            <w:r w:rsidRPr="009E3648">
              <w:rPr>
                <w:spacing w:val="-5"/>
                <w:sz w:val="20"/>
                <w:szCs w:val="20"/>
              </w:rPr>
              <w:t>4.</w:t>
            </w:r>
          </w:p>
        </w:tc>
        <w:tc>
          <w:tcPr>
            <w:tcW w:w="3998" w:type="dxa"/>
            <w:tcBorders>
              <w:top w:val="single" w:sz="36" w:space="0" w:color="E4E4E4"/>
              <w:left w:val="nil"/>
            </w:tcBorders>
          </w:tcPr>
          <w:p w14:paraId="3D315731" w14:textId="77777777" w:rsidR="002A2FA2" w:rsidRPr="009E3648" w:rsidRDefault="002A2FA2" w:rsidP="002A2FA2">
            <w:pPr>
              <w:pStyle w:val="TableParagraph"/>
              <w:spacing w:before="53"/>
              <w:ind w:left="194"/>
              <w:jc w:val="left"/>
              <w:rPr>
                <w:sz w:val="20"/>
                <w:szCs w:val="20"/>
              </w:rPr>
            </w:pPr>
            <w:r w:rsidRPr="009E3648">
              <w:rPr>
                <w:sz w:val="20"/>
                <w:szCs w:val="20"/>
              </w:rPr>
              <w:t>...</w:t>
            </w:r>
            <w:r w:rsidRPr="009E3648">
              <w:rPr>
                <w:spacing w:val="-5"/>
                <w:sz w:val="20"/>
                <w:szCs w:val="20"/>
              </w:rPr>
              <w:t xml:space="preserve"> </w:t>
            </w:r>
            <w:r w:rsidRPr="009E3648">
              <w:rPr>
                <w:sz w:val="20"/>
                <w:szCs w:val="20"/>
              </w:rPr>
              <w:t>les</w:t>
            </w:r>
            <w:r w:rsidRPr="009E3648">
              <w:rPr>
                <w:spacing w:val="-4"/>
                <w:sz w:val="20"/>
                <w:szCs w:val="20"/>
              </w:rPr>
              <w:t xml:space="preserve"> </w:t>
            </w:r>
            <w:r w:rsidRPr="009E3648">
              <w:rPr>
                <w:sz w:val="20"/>
                <w:szCs w:val="20"/>
              </w:rPr>
              <w:t>autres</w:t>
            </w:r>
            <w:r w:rsidRPr="009E3648">
              <w:rPr>
                <w:spacing w:val="-4"/>
                <w:sz w:val="20"/>
                <w:szCs w:val="20"/>
              </w:rPr>
              <w:t xml:space="preserve"> </w:t>
            </w:r>
            <w:r w:rsidRPr="009E3648">
              <w:rPr>
                <w:sz w:val="20"/>
                <w:szCs w:val="20"/>
              </w:rPr>
              <w:t>m’ont</w:t>
            </w:r>
            <w:r w:rsidRPr="009E3648">
              <w:rPr>
                <w:spacing w:val="-4"/>
                <w:sz w:val="20"/>
                <w:szCs w:val="20"/>
              </w:rPr>
              <w:t xml:space="preserve"> </w:t>
            </w:r>
            <w:r w:rsidRPr="009E3648">
              <w:rPr>
                <w:spacing w:val="-2"/>
                <w:sz w:val="20"/>
                <w:szCs w:val="20"/>
              </w:rPr>
              <w:t>soutenu</w:t>
            </w:r>
          </w:p>
        </w:tc>
        <w:permStart w:id="1627137398" w:edGrp="everyone"/>
        <w:tc>
          <w:tcPr>
            <w:tcW w:w="1038" w:type="dxa"/>
            <w:tcBorders>
              <w:top w:val="single" w:sz="36" w:space="0" w:color="E4E4E4"/>
            </w:tcBorders>
            <w:vAlign w:val="center"/>
          </w:tcPr>
          <w:p w14:paraId="28EACEE4" w14:textId="77C3D76F" w:rsidR="002A2FA2" w:rsidRPr="009E3648" w:rsidRDefault="00BE01E2" w:rsidP="002A2FA2">
            <w:pPr>
              <w:pStyle w:val="TableParagraph"/>
              <w:spacing w:before="127"/>
              <w:ind w:left="14"/>
              <w:rPr>
                <w:sz w:val="20"/>
                <w:szCs w:val="20"/>
              </w:rPr>
            </w:pPr>
            <w:sdt>
              <w:sdtPr>
                <w:id w:val="1730713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27137398"/>
            <w:r w:rsidR="002A2FA2">
              <w:t xml:space="preserve"> </w:t>
            </w:r>
          </w:p>
        </w:tc>
        <w:permStart w:id="771252401" w:edGrp="everyone"/>
        <w:tc>
          <w:tcPr>
            <w:tcW w:w="1038" w:type="dxa"/>
            <w:tcBorders>
              <w:top w:val="single" w:sz="36" w:space="0" w:color="E4E4E4"/>
            </w:tcBorders>
            <w:vAlign w:val="center"/>
          </w:tcPr>
          <w:p w14:paraId="530FBD5F" w14:textId="412ED7CF" w:rsidR="002A2FA2" w:rsidRPr="009E3648" w:rsidRDefault="00BE01E2" w:rsidP="002A2FA2">
            <w:pPr>
              <w:pStyle w:val="TableParagraph"/>
              <w:spacing w:before="127"/>
              <w:ind w:left="14"/>
              <w:rPr>
                <w:sz w:val="20"/>
                <w:szCs w:val="20"/>
              </w:rPr>
            </w:pPr>
            <w:sdt>
              <w:sdtPr>
                <w:id w:val="-49996668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71252401"/>
            <w:r w:rsidR="002A2FA2">
              <w:t xml:space="preserve"> </w:t>
            </w:r>
          </w:p>
        </w:tc>
        <w:permStart w:id="650192845" w:edGrp="everyone"/>
        <w:tc>
          <w:tcPr>
            <w:tcW w:w="1038" w:type="dxa"/>
            <w:tcBorders>
              <w:top w:val="single" w:sz="36" w:space="0" w:color="E4E4E4"/>
            </w:tcBorders>
            <w:vAlign w:val="center"/>
          </w:tcPr>
          <w:p w14:paraId="1DE0B65D" w14:textId="771AAF65" w:rsidR="002A2FA2" w:rsidRPr="009E3648" w:rsidRDefault="00BE01E2" w:rsidP="002A2FA2">
            <w:pPr>
              <w:pStyle w:val="TableParagraph"/>
              <w:spacing w:before="127"/>
              <w:ind w:left="14"/>
              <w:rPr>
                <w:sz w:val="20"/>
                <w:szCs w:val="20"/>
              </w:rPr>
            </w:pPr>
            <w:sdt>
              <w:sdtPr>
                <w:id w:val="-2138178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50192845"/>
            <w:r w:rsidR="002A2FA2">
              <w:t xml:space="preserve"> </w:t>
            </w:r>
          </w:p>
        </w:tc>
        <w:permStart w:id="2062838390" w:edGrp="everyone"/>
        <w:tc>
          <w:tcPr>
            <w:tcW w:w="1038" w:type="dxa"/>
            <w:tcBorders>
              <w:top w:val="single" w:sz="36" w:space="0" w:color="E4E4E4"/>
            </w:tcBorders>
            <w:vAlign w:val="center"/>
          </w:tcPr>
          <w:p w14:paraId="50C0C0E3" w14:textId="2EE1D0B0" w:rsidR="002A2FA2" w:rsidRPr="009E3648" w:rsidRDefault="00BE01E2" w:rsidP="002A2FA2">
            <w:pPr>
              <w:pStyle w:val="TableParagraph"/>
              <w:spacing w:before="127"/>
              <w:ind w:left="14"/>
              <w:rPr>
                <w:sz w:val="20"/>
                <w:szCs w:val="20"/>
              </w:rPr>
            </w:pPr>
            <w:sdt>
              <w:sdtPr>
                <w:id w:val="-120825271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62838390"/>
            <w:r w:rsidR="002A2FA2">
              <w:t xml:space="preserve"> </w:t>
            </w:r>
          </w:p>
        </w:tc>
        <w:permStart w:id="1067089469" w:edGrp="everyone"/>
        <w:tc>
          <w:tcPr>
            <w:tcW w:w="1038" w:type="dxa"/>
            <w:tcBorders>
              <w:top w:val="single" w:sz="36" w:space="0" w:color="E4E4E4"/>
            </w:tcBorders>
            <w:vAlign w:val="center"/>
          </w:tcPr>
          <w:p w14:paraId="0DB499A9" w14:textId="3AF7178C" w:rsidR="002A2FA2" w:rsidRPr="009E3648" w:rsidRDefault="00BE01E2" w:rsidP="002A2FA2">
            <w:pPr>
              <w:pStyle w:val="TableParagraph"/>
              <w:spacing w:before="127"/>
              <w:ind w:left="14"/>
              <w:rPr>
                <w:sz w:val="20"/>
                <w:szCs w:val="20"/>
              </w:rPr>
            </w:pPr>
            <w:sdt>
              <w:sdtPr>
                <w:id w:val="-18613468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67089469"/>
            <w:r w:rsidR="002A2FA2">
              <w:t xml:space="preserve"> </w:t>
            </w:r>
          </w:p>
        </w:tc>
      </w:tr>
    </w:tbl>
    <w:p w14:paraId="5EA8C8E5" w14:textId="77777777" w:rsidR="00D358A0" w:rsidRPr="00025CBF" w:rsidRDefault="00D358A0" w:rsidP="00D358A0">
      <w:pPr>
        <w:pStyle w:val="Corpsdetexte"/>
        <w:rPr>
          <w:rFonts w:cs="Arial"/>
          <w:b/>
          <w:sz w:val="20"/>
          <w:szCs w:val="20"/>
        </w:rPr>
      </w:pPr>
    </w:p>
    <w:tbl>
      <w:tblPr>
        <w:tblStyle w:val="Grilledutableau"/>
        <w:tblW w:w="5000" w:type="pct"/>
        <w:shd w:val="clear" w:color="auto" w:fill="A6A6A6" w:themeFill="background1" w:themeFillShade="A6"/>
        <w:tblLook w:val="04A0" w:firstRow="1" w:lastRow="0" w:firstColumn="1" w:lastColumn="0" w:noHBand="0" w:noVBand="1"/>
      </w:tblPr>
      <w:tblGrid>
        <w:gridCol w:w="10060"/>
      </w:tblGrid>
      <w:tr w:rsidR="000233F5" w:rsidRPr="0063302A" w14:paraId="04650911" w14:textId="77777777" w:rsidTr="009E3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20B2BF63" w14:textId="4FCB81A2" w:rsidR="000233F5" w:rsidRPr="001719E4" w:rsidRDefault="000233F5" w:rsidP="009E3648">
            <w:pPr>
              <w:pStyle w:val="Corpsdetexte"/>
              <w:jc w:val="center"/>
              <w:rPr>
                <w:rFonts w:cs="Arial"/>
                <w:b w:val="0"/>
                <w:color w:val="000000"/>
                <w:sz w:val="20"/>
                <w:szCs w:val="20"/>
                <w:highlight w:val="lightGray"/>
              </w:rPr>
            </w:pPr>
            <w:r w:rsidRPr="001719E4">
              <w:rPr>
                <w:rFonts w:cs="Arial"/>
                <w:color w:val="000000"/>
                <w:sz w:val="20"/>
                <w:szCs w:val="20"/>
                <w:highlight w:val="lightGray"/>
              </w:rPr>
              <w:t>Les questions suivantes sont en rapport avec ton hémophilie et les AUTRES PERSONNES</w:t>
            </w:r>
          </w:p>
        </w:tc>
      </w:tr>
    </w:tbl>
    <w:p w14:paraId="2246C580" w14:textId="77777777" w:rsidR="00D358A0" w:rsidRPr="009E3648" w:rsidRDefault="00D358A0" w:rsidP="00D358A0">
      <w:pPr>
        <w:pStyle w:val="Corpsdetexte"/>
        <w:spacing w:before="8"/>
        <w:rPr>
          <w:rFonts w:cs="Arial"/>
          <w:b/>
          <w:sz w:val="20"/>
          <w:szCs w:val="20"/>
        </w:rPr>
      </w:pPr>
    </w:p>
    <w:tbl>
      <w:tblPr>
        <w:tblStyle w:val="TableNormal1"/>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D358A0" w:rsidRPr="00025CBF" w14:paraId="41036CF4" w14:textId="77777777" w:rsidTr="00947A70">
        <w:trPr>
          <w:trHeight w:val="602"/>
        </w:trPr>
        <w:tc>
          <w:tcPr>
            <w:tcW w:w="4441" w:type="dxa"/>
            <w:gridSpan w:val="2"/>
            <w:shd w:val="clear" w:color="auto" w:fill="E4E4E4"/>
          </w:tcPr>
          <w:p w14:paraId="10139705" w14:textId="77777777" w:rsidR="00D358A0" w:rsidRPr="009E3648" w:rsidRDefault="00D358A0" w:rsidP="00941FA5">
            <w:pPr>
              <w:pStyle w:val="TableParagraph"/>
              <w:spacing w:before="177"/>
              <w:ind w:left="629"/>
              <w:jc w:val="left"/>
              <w:rPr>
                <w:b/>
                <w:sz w:val="20"/>
                <w:szCs w:val="20"/>
                <w:lang w:val="fr-FR"/>
              </w:rPr>
            </w:pPr>
            <w:r w:rsidRPr="009E3648">
              <w:rPr>
                <w:b/>
                <w:sz w:val="20"/>
                <w:szCs w:val="20"/>
                <w:lang w:val="fr-FR"/>
              </w:rPr>
              <w:lastRenderedPageBreak/>
              <w:t>Au</w:t>
            </w:r>
            <w:r w:rsidRPr="009E3648">
              <w:rPr>
                <w:b/>
                <w:spacing w:val="-5"/>
                <w:sz w:val="20"/>
                <w:szCs w:val="20"/>
                <w:lang w:val="fr-FR"/>
              </w:rPr>
              <w:t xml:space="preserve"> </w:t>
            </w:r>
            <w:r w:rsidRPr="009E3648">
              <w:rPr>
                <w:b/>
                <w:sz w:val="20"/>
                <w:szCs w:val="20"/>
                <w:lang w:val="fr-FR"/>
              </w:rPr>
              <w:t>cours</w:t>
            </w:r>
            <w:r w:rsidRPr="009E3648">
              <w:rPr>
                <w:b/>
                <w:spacing w:val="-4"/>
                <w:sz w:val="20"/>
                <w:szCs w:val="20"/>
                <w:lang w:val="fr-FR"/>
              </w:rPr>
              <w:t xml:space="preserve"> </w:t>
            </w:r>
            <w:r w:rsidRPr="009E3648">
              <w:rPr>
                <w:b/>
                <w:sz w:val="20"/>
                <w:szCs w:val="20"/>
                <w:lang w:val="fr-FR"/>
              </w:rPr>
              <w:t>du</w:t>
            </w:r>
            <w:r w:rsidRPr="009E3648">
              <w:rPr>
                <w:b/>
                <w:spacing w:val="-4"/>
                <w:sz w:val="20"/>
                <w:szCs w:val="20"/>
                <w:lang w:val="fr-FR"/>
              </w:rPr>
              <w:t xml:space="preserve"> </w:t>
            </w:r>
            <w:r w:rsidRPr="009E3648">
              <w:rPr>
                <w:b/>
                <w:sz w:val="20"/>
                <w:szCs w:val="20"/>
                <w:lang w:val="fr-FR"/>
              </w:rPr>
              <w:t>mois</w:t>
            </w:r>
            <w:r w:rsidRPr="009E3648">
              <w:rPr>
                <w:b/>
                <w:spacing w:val="-4"/>
                <w:sz w:val="20"/>
                <w:szCs w:val="20"/>
                <w:lang w:val="fr-FR"/>
              </w:rPr>
              <w:t xml:space="preserve"> </w:t>
            </w:r>
            <w:r w:rsidRPr="009E3648">
              <w:rPr>
                <w:b/>
                <w:spacing w:val="-2"/>
                <w:sz w:val="20"/>
                <w:szCs w:val="20"/>
                <w:lang w:val="fr-FR"/>
              </w:rPr>
              <w:t>passé...</w:t>
            </w:r>
          </w:p>
        </w:tc>
        <w:tc>
          <w:tcPr>
            <w:tcW w:w="1038" w:type="dxa"/>
            <w:shd w:val="clear" w:color="auto" w:fill="E4E4E4"/>
          </w:tcPr>
          <w:p w14:paraId="5A955449" w14:textId="77777777" w:rsidR="00D358A0" w:rsidRPr="009E3648" w:rsidRDefault="00D358A0" w:rsidP="00941FA5">
            <w:pPr>
              <w:pStyle w:val="TableParagraph"/>
              <w:spacing w:before="172"/>
              <w:ind w:left="84" w:right="71"/>
              <w:rPr>
                <w:sz w:val="20"/>
                <w:szCs w:val="20"/>
              </w:rPr>
            </w:pPr>
            <w:r w:rsidRPr="009E3648">
              <w:rPr>
                <w:spacing w:val="-2"/>
                <w:sz w:val="20"/>
                <w:szCs w:val="20"/>
              </w:rPr>
              <w:t>jamais</w:t>
            </w:r>
          </w:p>
        </w:tc>
        <w:tc>
          <w:tcPr>
            <w:tcW w:w="1038" w:type="dxa"/>
            <w:shd w:val="clear" w:color="auto" w:fill="E4E4E4"/>
          </w:tcPr>
          <w:p w14:paraId="2DCF5A93" w14:textId="77777777" w:rsidR="00D358A0" w:rsidRPr="009E3648" w:rsidRDefault="00D358A0" w:rsidP="00941FA5">
            <w:pPr>
              <w:pStyle w:val="TableParagraph"/>
              <w:spacing w:before="179"/>
              <w:ind w:left="84" w:right="71"/>
              <w:rPr>
                <w:sz w:val="20"/>
                <w:szCs w:val="20"/>
              </w:rPr>
            </w:pPr>
            <w:r w:rsidRPr="009E3648">
              <w:rPr>
                <w:spacing w:val="-2"/>
                <w:sz w:val="20"/>
                <w:szCs w:val="20"/>
              </w:rPr>
              <w:t>rarement</w:t>
            </w:r>
          </w:p>
        </w:tc>
        <w:tc>
          <w:tcPr>
            <w:tcW w:w="1038" w:type="dxa"/>
            <w:shd w:val="clear" w:color="auto" w:fill="E4E4E4"/>
          </w:tcPr>
          <w:p w14:paraId="06D27C04" w14:textId="77777777" w:rsidR="00D358A0" w:rsidRPr="009E3648" w:rsidRDefault="00D358A0" w:rsidP="00941FA5">
            <w:pPr>
              <w:pStyle w:val="TableParagraph"/>
              <w:spacing w:before="172"/>
              <w:ind w:left="84" w:right="70"/>
              <w:rPr>
                <w:sz w:val="20"/>
                <w:szCs w:val="20"/>
              </w:rPr>
            </w:pPr>
            <w:r w:rsidRPr="009E3648">
              <w:rPr>
                <w:spacing w:val="-2"/>
                <w:sz w:val="20"/>
                <w:szCs w:val="20"/>
              </w:rPr>
              <w:t>parfois</w:t>
            </w:r>
          </w:p>
        </w:tc>
        <w:tc>
          <w:tcPr>
            <w:tcW w:w="1038" w:type="dxa"/>
            <w:shd w:val="clear" w:color="auto" w:fill="E4E4E4"/>
          </w:tcPr>
          <w:p w14:paraId="53EC6B49" w14:textId="77777777" w:rsidR="00D358A0" w:rsidRPr="009E3648" w:rsidRDefault="00D358A0" w:rsidP="00941FA5">
            <w:pPr>
              <w:pStyle w:val="TableParagraph"/>
              <w:spacing w:before="172"/>
              <w:ind w:left="84" w:right="69"/>
              <w:rPr>
                <w:sz w:val="20"/>
                <w:szCs w:val="20"/>
              </w:rPr>
            </w:pPr>
            <w:r w:rsidRPr="009E3648">
              <w:rPr>
                <w:spacing w:val="-2"/>
                <w:sz w:val="20"/>
                <w:szCs w:val="20"/>
              </w:rPr>
              <w:t>souvent</w:t>
            </w:r>
          </w:p>
        </w:tc>
        <w:tc>
          <w:tcPr>
            <w:tcW w:w="1039" w:type="dxa"/>
            <w:shd w:val="clear" w:color="auto" w:fill="E4E4E4"/>
          </w:tcPr>
          <w:p w14:paraId="2FDCB473" w14:textId="77777777" w:rsidR="00D358A0" w:rsidRPr="009E3648" w:rsidRDefault="00D358A0" w:rsidP="00941FA5">
            <w:pPr>
              <w:pStyle w:val="TableParagraph"/>
              <w:spacing w:before="172"/>
              <w:ind w:left="83" w:right="67"/>
              <w:rPr>
                <w:sz w:val="20"/>
                <w:szCs w:val="20"/>
              </w:rPr>
            </w:pPr>
            <w:r w:rsidRPr="009E3648">
              <w:rPr>
                <w:spacing w:val="-2"/>
                <w:sz w:val="20"/>
                <w:szCs w:val="20"/>
              </w:rPr>
              <w:t>toujours</w:t>
            </w:r>
          </w:p>
        </w:tc>
      </w:tr>
      <w:tr w:rsidR="002A2FA2" w:rsidRPr="00025CBF" w14:paraId="1B12B454" w14:textId="77777777" w:rsidTr="00941877">
        <w:trPr>
          <w:trHeight w:val="620"/>
        </w:trPr>
        <w:tc>
          <w:tcPr>
            <w:tcW w:w="442" w:type="dxa"/>
            <w:tcBorders>
              <w:bottom w:val="single" w:sz="36" w:space="0" w:color="E4E4E4"/>
              <w:right w:val="nil"/>
            </w:tcBorders>
          </w:tcPr>
          <w:p w14:paraId="3B77A9ED" w14:textId="77777777" w:rsidR="002A2FA2" w:rsidRPr="009E3648" w:rsidRDefault="002A2FA2" w:rsidP="002A2FA2">
            <w:pPr>
              <w:pStyle w:val="TableParagraph"/>
              <w:spacing w:before="58"/>
              <w:ind w:left="70"/>
              <w:jc w:val="left"/>
              <w:rPr>
                <w:sz w:val="20"/>
                <w:szCs w:val="20"/>
              </w:rPr>
            </w:pPr>
            <w:r w:rsidRPr="009E3648">
              <w:rPr>
                <w:spacing w:val="-5"/>
                <w:sz w:val="20"/>
                <w:szCs w:val="20"/>
              </w:rPr>
              <w:t>1.</w:t>
            </w:r>
          </w:p>
        </w:tc>
        <w:tc>
          <w:tcPr>
            <w:tcW w:w="3999" w:type="dxa"/>
            <w:tcBorders>
              <w:left w:val="nil"/>
              <w:bottom w:val="single" w:sz="36" w:space="0" w:color="E4E4E4"/>
            </w:tcBorders>
          </w:tcPr>
          <w:p w14:paraId="78BEC867" w14:textId="77777777" w:rsidR="002A2FA2" w:rsidRPr="009E3648" w:rsidRDefault="002A2FA2" w:rsidP="002A2FA2">
            <w:pPr>
              <w:pStyle w:val="TableParagraph"/>
              <w:spacing w:before="58"/>
              <w:ind w:left="438" w:right="38" w:hanging="244"/>
              <w:jc w:val="left"/>
              <w:rPr>
                <w:sz w:val="20"/>
                <w:szCs w:val="20"/>
                <w:lang w:val="fr-FR"/>
              </w:rPr>
            </w:pPr>
            <w:r w:rsidRPr="009E3648">
              <w:rPr>
                <w:sz w:val="20"/>
                <w:szCs w:val="20"/>
                <w:lang w:val="fr-FR"/>
              </w:rPr>
              <w:t>...</w:t>
            </w:r>
            <w:r w:rsidRPr="009E3648">
              <w:rPr>
                <w:spacing w:val="-5"/>
                <w:sz w:val="20"/>
                <w:szCs w:val="20"/>
                <w:lang w:val="fr-FR"/>
              </w:rPr>
              <w:t xml:space="preserve"> </w:t>
            </w:r>
            <w:r w:rsidRPr="009E3648">
              <w:rPr>
                <w:sz w:val="20"/>
                <w:szCs w:val="20"/>
                <w:lang w:val="fr-FR"/>
              </w:rPr>
              <w:t>je</w:t>
            </w:r>
            <w:r w:rsidRPr="009E3648">
              <w:rPr>
                <w:spacing w:val="-5"/>
                <w:sz w:val="20"/>
                <w:szCs w:val="20"/>
                <w:lang w:val="fr-FR"/>
              </w:rPr>
              <w:t xml:space="preserve"> </w:t>
            </w:r>
            <w:r w:rsidRPr="009E3648">
              <w:rPr>
                <w:sz w:val="20"/>
                <w:szCs w:val="20"/>
                <w:lang w:val="fr-FR"/>
              </w:rPr>
              <w:t>me</w:t>
            </w:r>
            <w:r w:rsidRPr="009E3648">
              <w:rPr>
                <w:spacing w:val="-5"/>
                <w:sz w:val="20"/>
                <w:szCs w:val="20"/>
                <w:lang w:val="fr-FR"/>
              </w:rPr>
              <w:t xml:space="preserve"> </w:t>
            </w:r>
            <w:r w:rsidRPr="009E3648">
              <w:rPr>
                <w:sz w:val="20"/>
                <w:szCs w:val="20"/>
                <w:lang w:val="fr-FR"/>
              </w:rPr>
              <w:t>suis</w:t>
            </w:r>
            <w:r w:rsidRPr="009E3648">
              <w:rPr>
                <w:spacing w:val="-5"/>
                <w:sz w:val="20"/>
                <w:szCs w:val="20"/>
                <w:lang w:val="fr-FR"/>
              </w:rPr>
              <w:t xml:space="preserve"> </w:t>
            </w:r>
            <w:r w:rsidRPr="009E3648">
              <w:rPr>
                <w:sz w:val="20"/>
                <w:szCs w:val="20"/>
                <w:lang w:val="fr-FR"/>
              </w:rPr>
              <w:t>senti</w:t>
            </w:r>
            <w:r w:rsidRPr="009E3648">
              <w:rPr>
                <w:spacing w:val="-5"/>
                <w:sz w:val="20"/>
                <w:szCs w:val="20"/>
                <w:lang w:val="fr-FR"/>
              </w:rPr>
              <w:t xml:space="preserve"> </w:t>
            </w:r>
            <w:r w:rsidRPr="009E3648">
              <w:rPr>
                <w:sz w:val="20"/>
                <w:szCs w:val="20"/>
                <w:lang w:val="fr-FR"/>
              </w:rPr>
              <w:t>différent</w:t>
            </w:r>
            <w:r w:rsidRPr="009E3648">
              <w:rPr>
                <w:spacing w:val="-5"/>
                <w:sz w:val="20"/>
                <w:szCs w:val="20"/>
                <w:lang w:val="fr-FR"/>
              </w:rPr>
              <w:t xml:space="preserve"> </w:t>
            </w:r>
            <w:r w:rsidRPr="009E3648">
              <w:rPr>
                <w:sz w:val="20"/>
                <w:szCs w:val="20"/>
                <w:lang w:val="fr-FR"/>
              </w:rPr>
              <w:t>des</w:t>
            </w:r>
            <w:r w:rsidRPr="009E3648">
              <w:rPr>
                <w:spacing w:val="-5"/>
                <w:sz w:val="20"/>
                <w:szCs w:val="20"/>
                <w:lang w:val="fr-FR"/>
              </w:rPr>
              <w:t xml:space="preserve"> </w:t>
            </w:r>
            <w:r w:rsidRPr="009E3648">
              <w:rPr>
                <w:sz w:val="20"/>
                <w:szCs w:val="20"/>
                <w:lang w:val="fr-FR"/>
              </w:rPr>
              <w:t>autres à cause de mon hémophilie</w:t>
            </w:r>
          </w:p>
        </w:tc>
        <w:permStart w:id="965019319" w:edGrp="everyone"/>
        <w:tc>
          <w:tcPr>
            <w:tcW w:w="1038" w:type="dxa"/>
            <w:tcBorders>
              <w:bottom w:val="single" w:sz="36" w:space="0" w:color="E4E4E4"/>
            </w:tcBorders>
            <w:vAlign w:val="center"/>
          </w:tcPr>
          <w:p w14:paraId="4A1B196B" w14:textId="546D8111" w:rsidR="002A2FA2" w:rsidRPr="009E3648" w:rsidRDefault="00BE01E2" w:rsidP="002A2FA2">
            <w:pPr>
              <w:pStyle w:val="TableParagraph"/>
              <w:spacing w:before="190"/>
              <w:rPr>
                <w:sz w:val="20"/>
                <w:szCs w:val="20"/>
              </w:rPr>
            </w:pPr>
            <w:sdt>
              <w:sdtPr>
                <w:id w:val="-2007832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965019319"/>
            <w:r w:rsidR="002A2FA2">
              <w:t xml:space="preserve"> </w:t>
            </w:r>
          </w:p>
        </w:tc>
        <w:permStart w:id="1231756124" w:edGrp="everyone"/>
        <w:tc>
          <w:tcPr>
            <w:tcW w:w="1038" w:type="dxa"/>
            <w:tcBorders>
              <w:bottom w:val="single" w:sz="36" w:space="0" w:color="E4E4E4"/>
            </w:tcBorders>
            <w:vAlign w:val="center"/>
          </w:tcPr>
          <w:p w14:paraId="0CAAFD68" w14:textId="55D89336" w:rsidR="002A2FA2" w:rsidRPr="009E3648" w:rsidRDefault="00BE01E2" w:rsidP="002A2FA2">
            <w:pPr>
              <w:pStyle w:val="TableParagraph"/>
              <w:spacing w:before="190"/>
              <w:rPr>
                <w:sz w:val="20"/>
                <w:szCs w:val="20"/>
              </w:rPr>
            </w:pPr>
            <w:sdt>
              <w:sdtPr>
                <w:id w:val="10192752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31756124"/>
            <w:r w:rsidR="002A2FA2">
              <w:t xml:space="preserve"> </w:t>
            </w:r>
          </w:p>
        </w:tc>
        <w:permStart w:id="1742932247" w:edGrp="everyone"/>
        <w:tc>
          <w:tcPr>
            <w:tcW w:w="1038" w:type="dxa"/>
            <w:tcBorders>
              <w:bottom w:val="single" w:sz="36" w:space="0" w:color="E4E4E4"/>
            </w:tcBorders>
            <w:vAlign w:val="center"/>
          </w:tcPr>
          <w:p w14:paraId="16C848F7" w14:textId="49D0844D" w:rsidR="002A2FA2" w:rsidRPr="009E3648" w:rsidRDefault="00BE01E2" w:rsidP="002A2FA2">
            <w:pPr>
              <w:pStyle w:val="TableParagraph"/>
              <w:spacing w:before="190"/>
              <w:rPr>
                <w:sz w:val="20"/>
                <w:szCs w:val="20"/>
              </w:rPr>
            </w:pPr>
            <w:sdt>
              <w:sdtPr>
                <w:id w:val="17425963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42932247"/>
            <w:r w:rsidR="002A2FA2">
              <w:t xml:space="preserve"> </w:t>
            </w:r>
          </w:p>
        </w:tc>
        <w:permStart w:id="1046835949" w:edGrp="everyone"/>
        <w:tc>
          <w:tcPr>
            <w:tcW w:w="1038" w:type="dxa"/>
            <w:tcBorders>
              <w:bottom w:val="single" w:sz="36" w:space="0" w:color="E4E4E4"/>
            </w:tcBorders>
            <w:vAlign w:val="center"/>
          </w:tcPr>
          <w:p w14:paraId="1CA3D877" w14:textId="7CC6814C" w:rsidR="002A2FA2" w:rsidRPr="009E3648" w:rsidRDefault="00BE01E2" w:rsidP="002A2FA2">
            <w:pPr>
              <w:pStyle w:val="TableParagraph"/>
              <w:spacing w:before="190"/>
              <w:ind w:left="17"/>
              <w:rPr>
                <w:sz w:val="20"/>
                <w:szCs w:val="20"/>
              </w:rPr>
            </w:pPr>
            <w:sdt>
              <w:sdtPr>
                <w:id w:val="4979272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46835949"/>
            <w:r w:rsidR="002A2FA2">
              <w:t xml:space="preserve"> </w:t>
            </w:r>
          </w:p>
        </w:tc>
        <w:permStart w:id="1317884965" w:edGrp="everyone"/>
        <w:tc>
          <w:tcPr>
            <w:tcW w:w="1039" w:type="dxa"/>
            <w:tcBorders>
              <w:bottom w:val="single" w:sz="36" w:space="0" w:color="E4E4E4"/>
            </w:tcBorders>
            <w:vAlign w:val="center"/>
          </w:tcPr>
          <w:p w14:paraId="54B41190" w14:textId="3D2A253B" w:rsidR="002A2FA2" w:rsidRPr="009E3648" w:rsidRDefault="00BE01E2" w:rsidP="002A2FA2">
            <w:pPr>
              <w:pStyle w:val="TableParagraph"/>
              <w:spacing w:before="190"/>
              <w:ind w:left="16"/>
              <w:rPr>
                <w:sz w:val="20"/>
                <w:szCs w:val="20"/>
              </w:rPr>
            </w:pPr>
            <w:sdt>
              <w:sdtPr>
                <w:id w:val="-20516790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17884965"/>
            <w:r w:rsidR="002A2FA2">
              <w:t xml:space="preserve"> </w:t>
            </w:r>
          </w:p>
        </w:tc>
      </w:tr>
      <w:tr w:rsidR="002A2FA2" w:rsidRPr="00025CBF" w14:paraId="4E75EBF7" w14:textId="77777777" w:rsidTr="00941877">
        <w:trPr>
          <w:trHeight w:val="614"/>
        </w:trPr>
        <w:tc>
          <w:tcPr>
            <w:tcW w:w="442" w:type="dxa"/>
            <w:tcBorders>
              <w:top w:val="single" w:sz="36" w:space="0" w:color="E4E4E4"/>
              <w:bottom w:val="single" w:sz="36" w:space="0" w:color="E4E4E4"/>
              <w:right w:val="nil"/>
            </w:tcBorders>
          </w:tcPr>
          <w:p w14:paraId="379CCD63" w14:textId="77777777" w:rsidR="002A2FA2" w:rsidRPr="00455F2C" w:rsidRDefault="002A2FA2" w:rsidP="002A2FA2">
            <w:pPr>
              <w:pStyle w:val="TableParagraph"/>
              <w:spacing w:before="53"/>
              <w:ind w:left="70"/>
              <w:jc w:val="left"/>
              <w:rPr>
                <w:sz w:val="20"/>
                <w:szCs w:val="20"/>
              </w:rPr>
            </w:pPr>
            <w:r w:rsidRPr="00455F2C">
              <w:rPr>
                <w:spacing w:val="-5"/>
                <w:sz w:val="20"/>
                <w:szCs w:val="20"/>
              </w:rPr>
              <w:t>2.</w:t>
            </w:r>
          </w:p>
        </w:tc>
        <w:tc>
          <w:tcPr>
            <w:tcW w:w="3999" w:type="dxa"/>
            <w:tcBorders>
              <w:top w:val="single" w:sz="36" w:space="0" w:color="E4E4E4"/>
              <w:left w:val="nil"/>
              <w:bottom w:val="single" w:sz="36" w:space="0" w:color="E4E4E4"/>
            </w:tcBorders>
          </w:tcPr>
          <w:p w14:paraId="158024C3" w14:textId="77777777" w:rsidR="002A2FA2" w:rsidRPr="00455F2C" w:rsidRDefault="002A2FA2" w:rsidP="002A2FA2">
            <w:pPr>
              <w:pStyle w:val="TableParagraph"/>
              <w:spacing w:before="53"/>
              <w:ind w:left="453" w:right="114" w:hanging="258"/>
              <w:jc w:val="left"/>
              <w:rPr>
                <w:sz w:val="20"/>
                <w:szCs w:val="20"/>
                <w:lang w:val="fr-FR"/>
              </w:rPr>
            </w:pPr>
            <w:r w:rsidRPr="00455F2C">
              <w:rPr>
                <w:sz w:val="20"/>
                <w:szCs w:val="20"/>
                <w:lang w:val="fr-FR"/>
              </w:rPr>
              <w:t>...</w:t>
            </w:r>
            <w:r w:rsidRPr="00455F2C">
              <w:rPr>
                <w:spacing w:val="-5"/>
                <w:sz w:val="20"/>
                <w:szCs w:val="20"/>
                <w:lang w:val="fr-FR"/>
              </w:rPr>
              <w:t xml:space="preserve"> </w:t>
            </w:r>
            <w:r w:rsidRPr="00455F2C">
              <w:rPr>
                <w:sz w:val="20"/>
                <w:szCs w:val="20"/>
                <w:lang w:val="fr-FR"/>
              </w:rPr>
              <w:t>j'ai</w:t>
            </w:r>
            <w:r w:rsidRPr="00455F2C">
              <w:rPr>
                <w:spacing w:val="-5"/>
                <w:sz w:val="20"/>
                <w:szCs w:val="20"/>
                <w:lang w:val="fr-FR"/>
              </w:rPr>
              <w:t xml:space="preserve"> </w:t>
            </w:r>
            <w:r w:rsidRPr="00455F2C">
              <w:rPr>
                <w:sz w:val="20"/>
                <w:szCs w:val="20"/>
                <w:lang w:val="fr-FR"/>
              </w:rPr>
              <w:t>été</w:t>
            </w:r>
            <w:r w:rsidRPr="00455F2C">
              <w:rPr>
                <w:spacing w:val="-5"/>
                <w:sz w:val="20"/>
                <w:szCs w:val="20"/>
                <w:lang w:val="fr-FR"/>
              </w:rPr>
              <w:t xml:space="preserve"> </w:t>
            </w:r>
            <w:r w:rsidRPr="00455F2C">
              <w:rPr>
                <w:sz w:val="20"/>
                <w:szCs w:val="20"/>
                <w:lang w:val="fr-FR"/>
              </w:rPr>
              <w:t>gêné</w:t>
            </w:r>
            <w:r w:rsidRPr="00455F2C">
              <w:rPr>
                <w:spacing w:val="-5"/>
                <w:sz w:val="20"/>
                <w:szCs w:val="20"/>
                <w:lang w:val="fr-FR"/>
              </w:rPr>
              <w:t xml:space="preserve"> </w:t>
            </w:r>
            <w:r w:rsidRPr="00455F2C">
              <w:rPr>
                <w:sz w:val="20"/>
                <w:szCs w:val="20"/>
                <w:lang w:val="fr-FR"/>
              </w:rPr>
              <w:t>que</w:t>
            </w:r>
            <w:r w:rsidRPr="00455F2C">
              <w:rPr>
                <w:spacing w:val="-5"/>
                <w:sz w:val="20"/>
                <w:szCs w:val="20"/>
                <w:lang w:val="fr-FR"/>
              </w:rPr>
              <w:t xml:space="preserve"> </w:t>
            </w:r>
            <w:r w:rsidRPr="00455F2C">
              <w:rPr>
                <w:sz w:val="20"/>
                <w:szCs w:val="20"/>
                <w:lang w:val="fr-FR"/>
              </w:rPr>
              <w:t>d'autres</w:t>
            </w:r>
            <w:r w:rsidRPr="00455F2C">
              <w:rPr>
                <w:spacing w:val="-5"/>
                <w:sz w:val="20"/>
                <w:szCs w:val="20"/>
                <w:lang w:val="fr-FR"/>
              </w:rPr>
              <w:t xml:space="preserve"> </w:t>
            </w:r>
            <w:r w:rsidRPr="00455F2C">
              <w:rPr>
                <w:sz w:val="20"/>
                <w:szCs w:val="20"/>
                <w:lang w:val="fr-FR"/>
              </w:rPr>
              <w:t>soient</w:t>
            </w:r>
            <w:r w:rsidRPr="00455F2C">
              <w:rPr>
                <w:spacing w:val="-5"/>
                <w:sz w:val="20"/>
                <w:szCs w:val="20"/>
                <w:lang w:val="fr-FR"/>
              </w:rPr>
              <w:t xml:space="preserve"> </w:t>
            </w:r>
            <w:r w:rsidRPr="00455F2C">
              <w:rPr>
                <w:sz w:val="20"/>
                <w:szCs w:val="20"/>
                <w:lang w:val="fr-FR"/>
              </w:rPr>
              <w:t>au courant de mon hémophilie</w:t>
            </w:r>
          </w:p>
        </w:tc>
        <w:permStart w:id="690842251" w:edGrp="everyone"/>
        <w:tc>
          <w:tcPr>
            <w:tcW w:w="1038" w:type="dxa"/>
            <w:tcBorders>
              <w:top w:val="single" w:sz="36" w:space="0" w:color="E4E4E4"/>
              <w:bottom w:val="single" w:sz="36" w:space="0" w:color="E4E4E4"/>
            </w:tcBorders>
            <w:vAlign w:val="center"/>
          </w:tcPr>
          <w:p w14:paraId="700EFF7D" w14:textId="6676893C" w:rsidR="002A2FA2" w:rsidRPr="00455F2C" w:rsidRDefault="00BE01E2" w:rsidP="002A2FA2">
            <w:pPr>
              <w:pStyle w:val="TableParagraph"/>
              <w:ind w:left="14"/>
              <w:rPr>
                <w:sz w:val="20"/>
                <w:szCs w:val="20"/>
              </w:rPr>
            </w:pPr>
            <w:sdt>
              <w:sdtPr>
                <w:id w:val="-6522122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90842251"/>
            <w:r w:rsidR="002A2FA2">
              <w:t xml:space="preserve"> </w:t>
            </w:r>
          </w:p>
        </w:tc>
        <w:permStart w:id="418012643" w:edGrp="everyone"/>
        <w:tc>
          <w:tcPr>
            <w:tcW w:w="1038" w:type="dxa"/>
            <w:tcBorders>
              <w:top w:val="single" w:sz="36" w:space="0" w:color="E4E4E4"/>
              <w:bottom w:val="single" w:sz="36" w:space="0" w:color="E4E4E4"/>
            </w:tcBorders>
            <w:vAlign w:val="center"/>
          </w:tcPr>
          <w:p w14:paraId="0A6C5686" w14:textId="0E819F07" w:rsidR="002A2FA2" w:rsidRPr="00455F2C" w:rsidRDefault="00BE01E2" w:rsidP="002A2FA2">
            <w:pPr>
              <w:pStyle w:val="TableParagraph"/>
              <w:ind w:left="14"/>
              <w:rPr>
                <w:sz w:val="20"/>
                <w:szCs w:val="20"/>
              </w:rPr>
            </w:pPr>
            <w:sdt>
              <w:sdtPr>
                <w:id w:val="18025053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18012643"/>
            <w:r w:rsidR="002A2FA2">
              <w:t xml:space="preserve"> </w:t>
            </w:r>
          </w:p>
        </w:tc>
        <w:permStart w:id="1382690887" w:edGrp="everyone"/>
        <w:tc>
          <w:tcPr>
            <w:tcW w:w="1038" w:type="dxa"/>
            <w:tcBorders>
              <w:top w:val="single" w:sz="36" w:space="0" w:color="E4E4E4"/>
              <w:bottom w:val="single" w:sz="36" w:space="0" w:color="E4E4E4"/>
            </w:tcBorders>
            <w:vAlign w:val="center"/>
          </w:tcPr>
          <w:p w14:paraId="79400CBF" w14:textId="7D0CCAFD" w:rsidR="002A2FA2" w:rsidRPr="00455F2C" w:rsidRDefault="00BE01E2" w:rsidP="002A2FA2">
            <w:pPr>
              <w:pStyle w:val="TableParagraph"/>
              <w:ind w:left="14"/>
              <w:rPr>
                <w:sz w:val="20"/>
                <w:szCs w:val="20"/>
              </w:rPr>
            </w:pPr>
            <w:sdt>
              <w:sdtPr>
                <w:id w:val="-7515074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382690887"/>
            <w:r w:rsidR="002A2FA2">
              <w:t xml:space="preserve"> </w:t>
            </w:r>
          </w:p>
        </w:tc>
        <w:permStart w:id="644375082" w:edGrp="everyone"/>
        <w:tc>
          <w:tcPr>
            <w:tcW w:w="1038" w:type="dxa"/>
            <w:tcBorders>
              <w:top w:val="single" w:sz="36" w:space="0" w:color="E4E4E4"/>
              <w:bottom w:val="single" w:sz="36" w:space="0" w:color="E4E4E4"/>
            </w:tcBorders>
            <w:vAlign w:val="center"/>
          </w:tcPr>
          <w:p w14:paraId="2935F2D3" w14:textId="2E751680" w:rsidR="002A2FA2" w:rsidRPr="00455F2C" w:rsidRDefault="00BE01E2" w:rsidP="002A2FA2">
            <w:pPr>
              <w:pStyle w:val="TableParagraph"/>
              <w:ind w:left="17"/>
              <w:rPr>
                <w:sz w:val="20"/>
                <w:szCs w:val="20"/>
              </w:rPr>
            </w:pPr>
            <w:sdt>
              <w:sdtPr>
                <w:id w:val="92708242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44375082"/>
            <w:r w:rsidR="002A2FA2">
              <w:t xml:space="preserve"> </w:t>
            </w:r>
          </w:p>
        </w:tc>
        <w:permStart w:id="1099172658" w:edGrp="everyone"/>
        <w:tc>
          <w:tcPr>
            <w:tcW w:w="1039" w:type="dxa"/>
            <w:tcBorders>
              <w:top w:val="single" w:sz="36" w:space="0" w:color="E4E4E4"/>
              <w:bottom w:val="single" w:sz="36" w:space="0" w:color="E4E4E4"/>
            </w:tcBorders>
            <w:vAlign w:val="center"/>
          </w:tcPr>
          <w:p w14:paraId="15B150D0" w14:textId="199E4315" w:rsidR="002A2FA2" w:rsidRPr="00455F2C" w:rsidRDefault="00BE01E2" w:rsidP="002A2FA2">
            <w:pPr>
              <w:pStyle w:val="TableParagraph"/>
              <w:ind w:left="16"/>
              <w:rPr>
                <w:sz w:val="20"/>
                <w:szCs w:val="20"/>
              </w:rPr>
            </w:pPr>
            <w:sdt>
              <w:sdtPr>
                <w:id w:val="12197125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099172658"/>
            <w:r w:rsidR="002A2FA2">
              <w:t xml:space="preserve"> </w:t>
            </w:r>
          </w:p>
        </w:tc>
      </w:tr>
      <w:tr w:rsidR="002A2FA2" w:rsidRPr="00025CBF" w14:paraId="38185C69" w14:textId="77777777" w:rsidTr="00941877">
        <w:trPr>
          <w:trHeight w:val="614"/>
        </w:trPr>
        <w:tc>
          <w:tcPr>
            <w:tcW w:w="442" w:type="dxa"/>
            <w:tcBorders>
              <w:top w:val="single" w:sz="36" w:space="0" w:color="E4E4E4"/>
              <w:bottom w:val="single" w:sz="36" w:space="0" w:color="E4E4E4"/>
              <w:right w:val="nil"/>
            </w:tcBorders>
          </w:tcPr>
          <w:p w14:paraId="1CEA499C" w14:textId="77777777" w:rsidR="002A2FA2" w:rsidRPr="00455F2C" w:rsidRDefault="002A2FA2" w:rsidP="002A2FA2">
            <w:pPr>
              <w:pStyle w:val="TableParagraph"/>
              <w:spacing w:before="53"/>
              <w:ind w:left="70"/>
              <w:jc w:val="left"/>
              <w:rPr>
                <w:sz w:val="20"/>
                <w:szCs w:val="20"/>
              </w:rPr>
            </w:pPr>
            <w:r w:rsidRPr="00455F2C">
              <w:rPr>
                <w:spacing w:val="-5"/>
                <w:sz w:val="20"/>
                <w:szCs w:val="20"/>
              </w:rPr>
              <w:t>3.</w:t>
            </w:r>
          </w:p>
        </w:tc>
        <w:tc>
          <w:tcPr>
            <w:tcW w:w="3999" w:type="dxa"/>
            <w:tcBorders>
              <w:top w:val="single" w:sz="36" w:space="0" w:color="E4E4E4"/>
              <w:left w:val="nil"/>
              <w:bottom w:val="single" w:sz="36" w:space="0" w:color="E4E4E4"/>
            </w:tcBorders>
          </w:tcPr>
          <w:p w14:paraId="6316A835" w14:textId="77777777" w:rsidR="002A2FA2" w:rsidRPr="00455F2C" w:rsidRDefault="002A2FA2" w:rsidP="002A2FA2">
            <w:pPr>
              <w:pStyle w:val="TableParagraph"/>
              <w:spacing w:before="53"/>
              <w:ind w:left="425" w:right="114" w:hanging="231"/>
              <w:jc w:val="left"/>
              <w:rPr>
                <w:sz w:val="20"/>
                <w:szCs w:val="20"/>
                <w:lang w:val="fr-FR"/>
              </w:rPr>
            </w:pPr>
            <w:r w:rsidRPr="00455F2C">
              <w:rPr>
                <w:sz w:val="20"/>
                <w:szCs w:val="20"/>
                <w:lang w:val="fr-FR"/>
              </w:rPr>
              <w:t>... les autres enfants se sont moqués de</w:t>
            </w:r>
            <w:r w:rsidRPr="00455F2C">
              <w:rPr>
                <w:spacing w:val="-4"/>
                <w:sz w:val="20"/>
                <w:szCs w:val="20"/>
                <w:lang w:val="fr-FR"/>
              </w:rPr>
              <w:t xml:space="preserve"> </w:t>
            </w:r>
            <w:r w:rsidRPr="00455F2C">
              <w:rPr>
                <w:sz w:val="20"/>
                <w:szCs w:val="20"/>
                <w:lang w:val="fr-FR"/>
              </w:rPr>
              <w:t>moi</w:t>
            </w:r>
            <w:r w:rsidRPr="00455F2C">
              <w:rPr>
                <w:spacing w:val="-3"/>
                <w:sz w:val="20"/>
                <w:szCs w:val="20"/>
                <w:lang w:val="fr-FR"/>
              </w:rPr>
              <w:t xml:space="preserve"> </w:t>
            </w:r>
            <w:r w:rsidRPr="00455F2C">
              <w:rPr>
                <w:sz w:val="20"/>
                <w:szCs w:val="20"/>
                <w:lang w:val="fr-FR"/>
              </w:rPr>
              <w:t>à</w:t>
            </w:r>
            <w:r w:rsidRPr="00455F2C">
              <w:rPr>
                <w:spacing w:val="-3"/>
                <w:sz w:val="20"/>
                <w:szCs w:val="20"/>
                <w:lang w:val="fr-FR"/>
              </w:rPr>
              <w:t xml:space="preserve"> </w:t>
            </w:r>
            <w:r w:rsidRPr="00455F2C">
              <w:rPr>
                <w:sz w:val="20"/>
                <w:szCs w:val="20"/>
                <w:lang w:val="fr-FR"/>
              </w:rPr>
              <w:t>cause</w:t>
            </w:r>
            <w:r w:rsidRPr="00455F2C">
              <w:rPr>
                <w:spacing w:val="-4"/>
                <w:sz w:val="20"/>
                <w:szCs w:val="20"/>
                <w:lang w:val="fr-FR"/>
              </w:rPr>
              <w:t xml:space="preserve"> </w:t>
            </w:r>
            <w:r w:rsidRPr="00455F2C">
              <w:rPr>
                <w:sz w:val="20"/>
                <w:szCs w:val="20"/>
                <w:lang w:val="fr-FR"/>
              </w:rPr>
              <w:t>de</w:t>
            </w:r>
            <w:r w:rsidRPr="00455F2C">
              <w:rPr>
                <w:spacing w:val="-3"/>
                <w:sz w:val="20"/>
                <w:szCs w:val="20"/>
                <w:lang w:val="fr-FR"/>
              </w:rPr>
              <w:t xml:space="preserve"> </w:t>
            </w:r>
            <w:r w:rsidRPr="00455F2C">
              <w:rPr>
                <w:sz w:val="20"/>
                <w:szCs w:val="20"/>
                <w:lang w:val="fr-FR"/>
              </w:rPr>
              <w:t>mon</w:t>
            </w:r>
            <w:r w:rsidRPr="00455F2C">
              <w:rPr>
                <w:spacing w:val="-3"/>
                <w:sz w:val="20"/>
                <w:szCs w:val="20"/>
                <w:lang w:val="fr-FR"/>
              </w:rPr>
              <w:t xml:space="preserve"> </w:t>
            </w:r>
            <w:r w:rsidRPr="00455F2C">
              <w:rPr>
                <w:spacing w:val="-2"/>
                <w:sz w:val="20"/>
                <w:szCs w:val="20"/>
                <w:lang w:val="fr-FR"/>
              </w:rPr>
              <w:t>hémophilie</w:t>
            </w:r>
          </w:p>
        </w:tc>
        <w:permStart w:id="2094349215" w:edGrp="everyone"/>
        <w:tc>
          <w:tcPr>
            <w:tcW w:w="1038" w:type="dxa"/>
            <w:tcBorders>
              <w:top w:val="single" w:sz="36" w:space="0" w:color="E4E4E4"/>
              <w:bottom w:val="single" w:sz="36" w:space="0" w:color="E4E4E4"/>
            </w:tcBorders>
            <w:vAlign w:val="center"/>
          </w:tcPr>
          <w:p w14:paraId="773FDE7B" w14:textId="43F081B2" w:rsidR="002A2FA2" w:rsidRPr="00455F2C" w:rsidRDefault="00BE01E2" w:rsidP="002A2FA2">
            <w:pPr>
              <w:pStyle w:val="TableParagraph"/>
              <w:ind w:left="14"/>
              <w:rPr>
                <w:sz w:val="20"/>
                <w:szCs w:val="20"/>
              </w:rPr>
            </w:pPr>
            <w:sdt>
              <w:sdtPr>
                <w:id w:val="-639476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94349215"/>
            <w:r w:rsidR="002A2FA2">
              <w:t xml:space="preserve"> </w:t>
            </w:r>
          </w:p>
        </w:tc>
        <w:permStart w:id="729512682" w:edGrp="everyone"/>
        <w:tc>
          <w:tcPr>
            <w:tcW w:w="1038" w:type="dxa"/>
            <w:tcBorders>
              <w:top w:val="single" w:sz="36" w:space="0" w:color="E4E4E4"/>
              <w:bottom w:val="single" w:sz="36" w:space="0" w:color="E4E4E4"/>
            </w:tcBorders>
            <w:vAlign w:val="center"/>
          </w:tcPr>
          <w:p w14:paraId="6846FDBB" w14:textId="4216195C" w:rsidR="002A2FA2" w:rsidRPr="00455F2C" w:rsidRDefault="00BE01E2" w:rsidP="002A2FA2">
            <w:pPr>
              <w:pStyle w:val="TableParagraph"/>
              <w:ind w:left="14"/>
              <w:rPr>
                <w:sz w:val="20"/>
                <w:szCs w:val="20"/>
              </w:rPr>
            </w:pPr>
            <w:sdt>
              <w:sdtPr>
                <w:id w:val="7224882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729512682"/>
            <w:r w:rsidR="002A2FA2">
              <w:t xml:space="preserve"> </w:t>
            </w:r>
          </w:p>
        </w:tc>
        <w:permStart w:id="353256255" w:edGrp="everyone"/>
        <w:tc>
          <w:tcPr>
            <w:tcW w:w="1038" w:type="dxa"/>
            <w:tcBorders>
              <w:top w:val="single" w:sz="36" w:space="0" w:color="E4E4E4"/>
              <w:bottom w:val="single" w:sz="36" w:space="0" w:color="E4E4E4"/>
            </w:tcBorders>
            <w:vAlign w:val="center"/>
          </w:tcPr>
          <w:p w14:paraId="0680E241" w14:textId="6762A5A0" w:rsidR="002A2FA2" w:rsidRPr="00455F2C" w:rsidRDefault="00BE01E2" w:rsidP="002A2FA2">
            <w:pPr>
              <w:pStyle w:val="TableParagraph"/>
              <w:ind w:left="14"/>
              <w:rPr>
                <w:sz w:val="20"/>
                <w:szCs w:val="20"/>
              </w:rPr>
            </w:pPr>
            <w:sdt>
              <w:sdtPr>
                <w:id w:val="9108999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53256255"/>
            <w:r w:rsidR="002A2FA2">
              <w:t xml:space="preserve"> </w:t>
            </w:r>
          </w:p>
        </w:tc>
        <w:permStart w:id="367332889" w:edGrp="everyone"/>
        <w:tc>
          <w:tcPr>
            <w:tcW w:w="1038" w:type="dxa"/>
            <w:tcBorders>
              <w:top w:val="single" w:sz="36" w:space="0" w:color="E4E4E4"/>
              <w:bottom w:val="single" w:sz="36" w:space="0" w:color="E4E4E4"/>
            </w:tcBorders>
            <w:vAlign w:val="center"/>
          </w:tcPr>
          <w:p w14:paraId="197479A2" w14:textId="29A10399" w:rsidR="002A2FA2" w:rsidRPr="00455F2C" w:rsidRDefault="00BE01E2" w:rsidP="002A2FA2">
            <w:pPr>
              <w:pStyle w:val="TableParagraph"/>
              <w:ind w:left="17"/>
              <w:rPr>
                <w:sz w:val="20"/>
                <w:szCs w:val="20"/>
              </w:rPr>
            </w:pPr>
            <w:sdt>
              <w:sdtPr>
                <w:id w:val="-5092221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67332889"/>
            <w:r w:rsidR="002A2FA2">
              <w:t xml:space="preserve"> </w:t>
            </w:r>
          </w:p>
        </w:tc>
        <w:permStart w:id="1600917223" w:edGrp="everyone"/>
        <w:tc>
          <w:tcPr>
            <w:tcW w:w="1039" w:type="dxa"/>
            <w:tcBorders>
              <w:top w:val="single" w:sz="36" w:space="0" w:color="E4E4E4"/>
              <w:bottom w:val="single" w:sz="36" w:space="0" w:color="E4E4E4"/>
            </w:tcBorders>
            <w:vAlign w:val="center"/>
          </w:tcPr>
          <w:p w14:paraId="246B012A" w14:textId="039EA6AE" w:rsidR="002A2FA2" w:rsidRPr="00455F2C" w:rsidRDefault="00BE01E2" w:rsidP="002A2FA2">
            <w:pPr>
              <w:pStyle w:val="TableParagraph"/>
              <w:ind w:left="16"/>
              <w:rPr>
                <w:sz w:val="20"/>
                <w:szCs w:val="20"/>
              </w:rPr>
            </w:pPr>
            <w:sdt>
              <w:sdtPr>
                <w:id w:val="-7059432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00917223"/>
            <w:r w:rsidR="002A2FA2">
              <w:t xml:space="preserve"> </w:t>
            </w:r>
          </w:p>
        </w:tc>
      </w:tr>
      <w:tr w:rsidR="002A2FA2" w:rsidRPr="00025CBF" w14:paraId="466329D7" w14:textId="77777777" w:rsidTr="00941877">
        <w:trPr>
          <w:trHeight w:val="613"/>
        </w:trPr>
        <w:tc>
          <w:tcPr>
            <w:tcW w:w="442" w:type="dxa"/>
            <w:tcBorders>
              <w:top w:val="single" w:sz="36" w:space="0" w:color="E4E4E4"/>
              <w:bottom w:val="single" w:sz="36" w:space="0" w:color="E4E4E4"/>
              <w:right w:val="nil"/>
            </w:tcBorders>
          </w:tcPr>
          <w:p w14:paraId="199DEBCF" w14:textId="77777777" w:rsidR="002A2FA2" w:rsidRPr="00455F2C" w:rsidRDefault="002A2FA2" w:rsidP="002A2FA2">
            <w:pPr>
              <w:pStyle w:val="TableParagraph"/>
              <w:spacing w:before="53"/>
              <w:ind w:left="70"/>
              <w:jc w:val="left"/>
              <w:rPr>
                <w:sz w:val="20"/>
                <w:szCs w:val="20"/>
              </w:rPr>
            </w:pPr>
            <w:r w:rsidRPr="00455F2C">
              <w:rPr>
                <w:spacing w:val="-5"/>
                <w:sz w:val="20"/>
                <w:szCs w:val="20"/>
              </w:rPr>
              <w:t>4.</w:t>
            </w:r>
          </w:p>
        </w:tc>
        <w:tc>
          <w:tcPr>
            <w:tcW w:w="3999" w:type="dxa"/>
            <w:tcBorders>
              <w:top w:val="single" w:sz="36" w:space="0" w:color="E4E4E4"/>
              <w:left w:val="nil"/>
              <w:bottom w:val="single" w:sz="36" w:space="0" w:color="E4E4E4"/>
            </w:tcBorders>
          </w:tcPr>
          <w:p w14:paraId="5A6C187F" w14:textId="77777777" w:rsidR="002A2FA2" w:rsidRPr="00455F2C" w:rsidRDefault="002A2FA2" w:rsidP="002A2FA2">
            <w:pPr>
              <w:pStyle w:val="TableParagraph"/>
              <w:spacing w:before="53"/>
              <w:ind w:left="425" w:right="114" w:hanging="231"/>
              <w:jc w:val="left"/>
              <w:rPr>
                <w:sz w:val="20"/>
                <w:szCs w:val="20"/>
                <w:lang w:val="fr-FR"/>
              </w:rPr>
            </w:pPr>
            <w:r w:rsidRPr="00455F2C">
              <w:rPr>
                <w:sz w:val="20"/>
                <w:szCs w:val="20"/>
                <w:lang w:val="fr-FR"/>
              </w:rPr>
              <w:t>...</w:t>
            </w:r>
            <w:r w:rsidRPr="00455F2C">
              <w:rPr>
                <w:spacing w:val="-6"/>
                <w:sz w:val="20"/>
                <w:szCs w:val="20"/>
                <w:lang w:val="fr-FR"/>
              </w:rPr>
              <w:t xml:space="preserve"> </w:t>
            </w:r>
            <w:r w:rsidRPr="00455F2C">
              <w:rPr>
                <w:sz w:val="20"/>
                <w:szCs w:val="20"/>
                <w:lang w:val="fr-FR"/>
              </w:rPr>
              <w:t>j'ai</w:t>
            </w:r>
            <w:r w:rsidRPr="00455F2C">
              <w:rPr>
                <w:spacing w:val="-6"/>
                <w:sz w:val="20"/>
                <w:szCs w:val="20"/>
                <w:lang w:val="fr-FR"/>
              </w:rPr>
              <w:t xml:space="preserve"> </w:t>
            </w:r>
            <w:r w:rsidRPr="00455F2C">
              <w:rPr>
                <w:sz w:val="20"/>
                <w:szCs w:val="20"/>
                <w:lang w:val="fr-FR"/>
              </w:rPr>
              <w:t>été</w:t>
            </w:r>
            <w:r w:rsidRPr="00455F2C">
              <w:rPr>
                <w:spacing w:val="-6"/>
                <w:sz w:val="20"/>
                <w:szCs w:val="20"/>
                <w:lang w:val="fr-FR"/>
              </w:rPr>
              <w:t xml:space="preserve"> </w:t>
            </w:r>
            <w:r w:rsidRPr="00455F2C">
              <w:rPr>
                <w:sz w:val="20"/>
                <w:szCs w:val="20"/>
                <w:lang w:val="fr-FR"/>
              </w:rPr>
              <w:t>traité</w:t>
            </w:r>
            <w:r w:rsidRPr="00455F2C">
              <w:rPr>
                <w:spacing w:val="-6"/>
                <w:sz w:val="20"/>
                <w:szCs w:val="20"/>
                <w:lang w:val="fr-FR"/>
              </w:rPr>
              <w:t xml:space="preserve"> </w:t>
            </w:r>
            <w:r w:rsidRPr="00455F2C">
              <w:rPr>
                <w:sz w:val="20"/>
                <w:szCs w:val="20"/>
                <w:lang w:val="fr-FR"/>
              </w:rPr>
              <w:t>différemment</w:t>
            </w:r>
            <w:r w:rsidRPr="00455F2C">
              <w:rPr>
                <w:spacing w:val="-6"/>
                <w:sz w:val="20"/>
                <w:szCs w:val="20"/>
                <w:lang w:val="fr-FR"/>
              </w:rPr>
              <w:t xml:space="preserve"> </w:t>
            </w:r>
            <w:r w:rsidRPr="00455F2C">
              <w:rPr>
                <w:sz w:val="20"/>
                <w:szCs w:val="20"/>
                <w:lang w:val="fr-FR"/>
              </w:rPr>
              <w:t>à</w:t>
            </w:r>
            <w:r w:rsidRPr="00455F2C">
              <w:rPr>
                <w:spacing w:val="-6"/>
                <w:sz w:val="20"/>
                <w:szCs w:val="20"/>
                <w:lang w:val="fr-FR"/>
              </w:rPr>
              <w:t xml:space="preserve"> </w:t>
            </w:r>
            <w:r w:rsidRPr="00455F2C">
              <w:rPr>
                <w:sz w:val="20"/>
                <w:szCs w:val="20"/>
                <w:lang w:val="fr-FR"/>
              </w:rPr>
              <w:t>cause de mon hémophilie</w:t>
            </w:r>
          </w:p>
        </w:tc>
        <w:permStart w:id="1915751747" w:edGrp="everyone"/>
        <w:tc>
          <w:tcPr>
            <w:tcW w:w="1038" w:type="dxa"/>
            <w:tcBorders>
              <w:top w:val="single" w:sz="36" w:space="0" w:color="E4E4E4"/>
              <w:bottom w:val="single" w:sz="36" w:space="0" w:color="E4E4E4"/>
            </w:tcBorders>
            <w:vAlign w:val="center"/>
          </w:tcPr>
          <w:p w14:paraId="7FF4B818" w14:textId="72C94E47" w:rsidR="002A2FA2" w:rsidRPr="00455F2C" w:rsidRDefault="00BE01E2" w:rsidP="002A2FA2">
            <w:pPr>
              <w:pStyle w:val="TableParagraph"/>
              <w:rPr>
                <w:sz w:val="20"/>
                <w:szCs w:val="20"/>
              </w:rPr>
            </w:pPr>
            <w:sdt>
              <w:sdtPr>
                <w:id w:val="-2495133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915751747"/>
            <w:r w:rsidR="002A2FA2">
              <w:t xml:space="preserve"> </w:t>
            </w:r>
          </w:p>
        </w:tc>
        <w:permStart w:id="2102224482" w:edGrp="everyone"/>
        <w:tc>
          <w:tcPr>
            <w:tcW w:w="1038" w:type="dxa"/>
            <w:tcBorders>
              <w:top w:val="single" w:sz="36" w:space="0" w:color="E4E4E4"/>
              <w:bottom w:val="single" w:sz="36" w:space="0" w:color="E4E4E4"/>
            </w:tcBorders>
            <w:vAlign w:val="center"/>
          </w:tcPr>
          <w:p w14:paraId="6A476980" w14:textId="38360D43" w:rsidR="002A2FA2" w:rsidRPr="00455F2C" w:rsidRDefault="00BE01E2" w:rsidP="002A2FA2">
            <w:pPr>
              <w:pStyle w:val="TableParagraph"/>
              <w:rPr>
                <w:sz w:val="20"/>
                <w:szCs w:val="20"/>
              </w:rPr>
            </w:pPr>
            <w:sdt>
              <w:sdtPr>
                <w:id w:val="21042973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102224482"/>
            <w:r w:rsidR="002A2FA2">
              <w:t xml:space="preserve"> </w:t>
            </w:r>
          </w:p>
        </w:tc>
        <w:permStart w:id="1604325846" w:edGrp="everyone"/>
        <w:tc>
          <w:tcPr>
            <w:tcW w:w="1038" w:type="dxa"/>
            <w:tcBorders>
              <w:top w:val="single" w:sz="36" w:space="0" w:color="E4E4E4"/>
              <w:bottom w:val="single" w:sz="36" w:space="0" w:color="E4E4E4"/>
            </w:tcBorders>
            <w:vAlign w:val="center"/>
          </w:tcPr>
          <w:p w14:paraId="50A74C35" w14:textId="4BF15F74" w:rsidR="002A2FA2" w:rsidRPr="00455F2C" w:rsidRDefault="00BE01E2" w:rsidP="002A2FA2">
            <w:pPr>
              <w:pStyle w:val="TableParagraph"/>
              <w:rPr>
                <w:sz w:val="20"/>
                <w:szCs w:val="20"/>
              </w:rPr>
            </w:pPr>
            <w:sdt>
              <w:sdtPr>
                <w:id w:val="127120997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604325846"/>
            <w:r w:rsidR="002A2FA2">
              <w:t xml:space="preserve"> </w:t>
            </w:r>
          </w:p>
        </w:tc>
        <w:permStart w:id="1241392381" w:edGrp="everyone"/>
        <w:tc>
          <w:tcPr>
            <w:tcW w:w="1038" w:type="dxa"/>
            <w:tcBorders>
              <w:top w:val="single" w:sz="36" w:space="0" w:color="E4E4E4"/>
              <w:bottom w:val="single" w:sz="36" w:space="0" w:color="E4E4E4"/>
            </w:tcBorders>
            <w:vAlign w:val="center"/>
          </w:tcPr>
          <w:p w14:paraId="3D237EFF" w14:textId="597491B5" w:rsidR="002A2FA2" w:rsidRPr="00455F2C" w:rsidRDefault="00BE01E2" w:rsidP="002A2FA2">
            <w:pPr>
              <w:pStyle w:val="TableParagraph"/>
              <w:ind w:left="17"/>
              <w:rPr>
                <w:sz w:val="20"/>
                <w:szCs w:val="20"/>
              </w:rPr>
            </w:pPr>
            <w:sdt>
              <w:sdtPr>
                <w:id w:val="-18429197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241392381"/>
            <w:r w:rsidR="002A2FA2">
              <w:t xml:space="preserve"> </w:t>
            </w:r>
          </w:p>
        </w:tc>
        <w:permStart w:id="25519624" w:edGrp="everyone"/>
        <w:tc>
          <w:tcPr>
            <w:tcW w:w="1039" w:type="dxa"/>
            <w:tcBorders>
              <w:top w:val="single" w:sz="36" w:space="0" w:color="E4E4E4"/>
              <w:bottom w:val="single" w:sz="36" w:space="0" w:color="E4E4E4"/>
            </w:tcBorders>
            <w:vAlign w:val="center"/>
          </w:tcPr>
          <w:p w14:paraId="15CBCC23" w14:textId="67B061EA" w:rsidR="002A2FA2" w:rsidRPr="00455F2C" w:rsidRDefault="00BE01E2" w:rsidP="002A2FA2">
            <w:pPr>
              <w:pStyle w:val="TableParagraph"/>
              <w:ind w:left="16"/>
              <w:rPr>
                <w:sz w:val="20"/>
                <w:szCs w:val="20"/>
              </w:rPr>
            </w:pPr>
            <w:sdt>
              <w:sdtPr>
                <w:id w:val="-168018416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5519624"/>
            <w:r w:rsidR="002A2FA2">
              <w:t xml:space="preserve"> </w:t>
            </w:r>
          </w:p>
        </w:tc>
      </w:tr>
      <w:tr w:rsidR="002A2FA2" w:rsidRPr="00025CBF" w14:paraId="5EC770E3" w14:textId="77777777" w:rsidTr="00941877">
        <w:trPr>
          <w:trHeight w:val="865"/>
        </w:trPr>
        <w:tc>
          <w:tcPr>
            <w:tcW w:w="442" w:type="dxa"/>
            <w:tcBorders>
              <w:top w:val="single" w:sz="36" w:space="0" w:color="E4E4E4"/>
              <w:bottom w:val="single" w:sz="36" w:space="0" w:color="E4E4E4"/>
              <w:right w:val="nil"/>
            </w:tcBorders>
          </w:tcPr>
          <w:p w14:paraId="6548EFC0" w14:textId="77777777" w:rsidR="002A2FA2" w:rsidRPr="00455F2C" w:rsidRDefault="002A2FA2" w:rsidP="002A2FA2">
            <w:pPr>
              <w:pStyle w:val="TableParagraph"/>
              <w:spacing w:before="52"/>
              <w:ind w:left="70"/>
              <w:jc w:val="left"/>
              <w:rPr>
                <w:sz w:val="20"/>
                <w:szCs w:val="20"/>
              </w:rPr>
            </w:pPr>
            <w:r w:rsidRPr="00455F2C">
              <w:rPr>
                <w:spacing w:val="-5"/>
                <w:sz w:val="20"/>
                <w:szCs w:val="20"/>
              </w:rPr>
              <w:t>5.</w:t>
            </w:r>
          </w:p>
        </w:tc>
        <w:tc>
          <w:tcPr>
            <w:tcW w:w="3999" w:type="dxa"/>
            <w:tcBorders>
              <w:top w:val="single" w:sz="36" w:space="0" w:color="E4E4E4"/>
              <w:left w:val="nil"/>
              <w:bottom w:val="single" w:sz="36" w:space="0" w:color="E4E4E4"/>
            </w:tcBorders>
          </w:tcPr>
          <w:p w14:paraId="3A228000" w14:textId="77777777" w:rsidR="002A2FA2" w:rsidRPr="00455F2C" w:rsidRDefault="002A2FA2" w:rsidP="002A2FA2">
            <w:pPr>
              <w:pStyle w:val="TableParagraph"/>
              <w:spacing w:before="52"/>
              <w:ind w:left="438" w:right="114" w:hanging="244"/>
              <w:jc w:val="left"/>
              <w:rPr>
                <w:sz w:val="20"/>
                <w:szCs w:val="20"/>
                <w:lang w:val="fr-FR"/>
              </w:rPr>
            </w:pPr>
            <w:r w:rsidRPr="00455F2C">
              <w:rPr>
                <w:sz w:val="20"/>
                <w:szCs w:val="20"/>
                <w:lang w:val="fr-FR"/>
              </w:rPr>
              <w:t>...</w:t>
            </w:r>
            <w:r w:rsidRPr="00455F2C">
              <w:rPr>
                <w:spacing w:val="-5"/>
                <w:sz w:val="20"/>
                <w:szCs w:val="20"/>
                <w:lang w:val="fr-FR"/>
              </w:rPr>
              <w:t xml:space="preserve"> </w:t>
            </w:r>
            <w:r w:rsidRPr="00455F2C">
              <w:rPr>
                <w:sz w:val="20"/>
                <w:szCs w:val="20"/>
                <w:lang w:val="fr-FR"/>
              </w:rPr>
              <w:t>je</w:t>
            </w:r>
            <w:r w:rsidRPr="00455F2C">
              <w:rPr>
                <w:spacing w:val="-5"/>
                <w:sz w:val="20"/>
                <w:szCs w:val="20"/>
                <w:lang w:val="fr-FR"/>
              </w:rPr>
              <w:t xml:space="preserve"> </w:t>
            </w:r>
            <w:r w:rsidRPr="00455F2C">
              <w:rPr>
                <w:sz w:val="20"/>
                <w:szCs w:val="20"/>
                <w:lang w:val="fr-FR"/>
              </w:rPr>
              <w:t>me</w:t>
            </w:r>
            <w:r w:rsidRPr="00455F2C">
              <w:rPr>
                <w:spacing w:val="-5"/>
                <w:sz w:val="20"/>
                <w:szCs w:val="20"/>
                <w:lang w:val="fr-FR"/>
              </w:rPr>
              <w:t xml:space="preserve"> </w:t>
            </w:r>
            <w:r w:rsidRPr="00455F2C">
              <w:rPr>
                <w:sz w:val="20"/>
                <w:szCs w:val="20"/>
                <w:lang w:val="fr-FR"/>
              </w:rPr>
              <w:t>suis</w:t>
            </w:r>
            <w:r w:rsidRPr="00455F2C">
              <w:rPr>
                <w:spacing w:val="-5"/>
                <w:sz w:val="20"/>
                <w:szCs w:val="20"/>
                <w:lang w:val="fr-FR"/>
              </w:rPr>
              <w:t xml:space="preserve"> </w:t>
            </w:r>
            <w:r w:rsidRPr="00455F2C">
              <w:rPr>
                <w:sz w:val="20"/>
                <w:szCs w:val="20"/>
                <w:lang w:val="fr-FR"/>
              </w:rPr>
              <w:t>senti</w:t>
            </w:r>
            <w:r w:rsidRPr="00455F2C">
              <w:rPr>
                <w:spacing w:val="-5"/>
                <w:sz w:val="20"/>
                <w:szCs w:val="20"/>
                <w:lang w:val="fr-FR"/>
              </w:rPr>
              <w:t xml:space="preserve"> </w:t>
            </w:r>
            <w:r w:rsidRPr="00455F2C">
              <w:rPr>
                <w:sz w:val="20"/>
                <w:szCs w:val="20"/>
                <w:lang w:val="fr-FR"/>
              </w:rPr>
              <w:t>exclu</w:t>
            </w:r>
            <w:r w:rsidRPr="00455F2C">
              <w:rPr>
                <w:spacing w:val="-5"/>
                <w:sz w:val="20"/>
                <w:szCs w:val="20"/>
                <w:lang w:val="fr-FR"/>
              </w:rPr>
              <w:t xml:space="preserve"> </w:t>
            </w:r>
            <w:r w:rsidRPr="00455F2C">
              <w:rPr>
                <w:sz w:val="20"/>
                <w:szCs w:val="20"/>
                <w:lang w:val="fr-FR"/>
              </w:rPr>
              <w:t>lorsque</w:t>
            </w:r>
            <w:r w:rsidRPr="00455F2C">
              <w:rPr>
                <w:spacing w:val="-5"/>
                <w:sz w:val="20"/>
                <w:szCs w:val="20"/>
                <w:lang w:val="fr-FR"/>
              </w:rPr>
              <w:t xml:space="preserve"> </w:t>
            </w:r>
            <w:r w:rsidRPr="00455F2C">
              <w:rPr>
                <w:sz w:val="20"/>
                <w:szCs w:val="20"/>
                <w:lang w:val="fr-FR"/>
              </w:rPr>
              <w:t xml:space="preserve">les autres ont fait quelque chose </w:t>
            </w:r>
            <w:r w:rsidRPr="00455F2C">
              <w:rPr>
                <w:spacing w:val="-2"/>
                <w:sz w:val="20"/>
                <w:szCs w:val="20"/>
                <w:lang w:val="fr-FR"/>
              </w:rPr>
              <w:t>ensemble</w:t>
            </w:r>
          </w:p>
        </w:tc>
        <w:permStart w:id="1480333769" w:edGrp="everyone"/>
        <w:tc>
          <w:tcPr>
            <w:tcW w:w="1038" w:type="dxa"/>
            <w:tcBorders>
              <w:top w:val="single" w:sz="36" w:space="0" w:color="E4E4E4"/>
              <w:bottom w:val="single" w:sz="36" w:space="0" w:color="E4E4E4"/>
            </w:tcBorders>
            <w:vAlign w:val="center"/>
          </w:tcPr>
          <w:p w14:paraId="765F0ADC" w14:textId="42EDECB8" w:rsidR="002A2FA2" w:rsidRPr="00455F2C" w:rsidRDefault="00BE01E2" w:rsidP="002A2FA2">
            <w:pPr>
              <w:pStyle w:val="TableParagraph"/>
              <w:rPr>
                <w:sz w:val="20"/>
                <w:szCs w:val="20"/>
              </w:rPr>
            </w:pPr>
            <w:sdt>
              <w:sdtPr>
                <w:id w:val="92345825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80333769"/>
            <w:r w:rsidR="002A2FA2">
              <w:t xml:space="preserve"> </w:t>
            </w:r>
          </w:p>
        </w:tc>
        <w:permStart w:id="337067999" w:edGrp="everyone"/>
        <w:tc>
          <w:tcPr>
            <w:tcW w:w="1038" w:type="dxa"/>
            <w:tcBorders>
              <w:top w:val="single" w:sz="36" w:space="0" w:color="E4E4E4"/>
              <w:bottom w:val="single" w:sz="36" w:space="0" w:color="E4E4E4"/>
            </w:tcBorders>
            <w:vAlign w:val="center"/>
          </w:tcPr>
          <w:p w14:paraId="5B653419" w14:textId="69E1EC5D" w:rsidR="002A2FA2" w:rsidRPr="00455F2C" w:rsidRDefault="00BE01E2" w:rsidP="002A2FA2">
            <w:pPr>
              <w:pStyle w:val="TableParagraph"/>
              <w:rPr>
                <w:sz w:val="20"/>
                <w:szCs w:val="20"/>
              </w:rPr>
            </w:pPr>
            <w:sdt>
              <w:sdtPr>
                <w:id w:val="-15055854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337067999"/>
            <w:r w:rsidR="002A2FA2">
              <w:t xml:space="preserve"> </w:t>
            </w:r>
          </w:p>
        </w:tc>
        <w:permStart w:id="1138847686" w:edGrp="everyone"/>
        <w:tc>
          <w:tcPr>
            <w:tcW w:w="1038" w:type="dxa"/>
            <w:tcBorders>
              <w:top w:val="single" w:sz="36" w:space="0" w:color="E4E4E4"/>
              <w:bottom w:val="single" w:sz="36" w:space="0" w:color="E4E4E4"/>
            </w:tcBorders>
            <w:vAlign w:val="center"/>
          </w:tcPr>
          <w:p w14:paraId="3086AE88" w14:textId="556A5FE9" w:rsidR="002A2FA2" w:rsidRPr="00455F2C" w:rsidRDefault="00BE01E2" w:rsidP="002A2FA2">
            <w:pPr>
              <w:pStyle w:val="TableParagraph"/>
              <w:rPr>
                <w:sz w:val="20"/>
                <w:szCs w:val="20"/>
              </w:rPr>
            </w:pPr>
            <w:sdt>
              <w:sdtPr>
                <w:id w:val="-8255145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138847686"/>
            <w:r w:rsidR="002A2FA2">
              <w:t xml:space="preserve"> </w:t>
            </w:r>
          </w:p>
        </w:tc>
        <w:permStart w:id="2068319498" w:edGrp="everyone"/>
        <w:tc>
          <w:tcPr>
            <w:tcW w:w="1038" w:type="dxa"/>
            <w:tcBorders>
              <w:top w:val="single" w:sz="36" w:space="0" w:color="E4E4E4"/>
              <w:bottom w:val="single" w:sz="36" w:space="0" w:color="E4E4E4"/>
            </w:tcBorders>
            <w:vAlign w:val="center"/>
          </w:tcPr>
          <w:p w14:paraId="3D78C292" w14:textId="4AA73FB2" w:rsidR="002A2FA2" w:rsidRPr="00455F2C" w:rsidRDefault="00BE01E2" w:rsidP="002A2FA2">
            <w:pPr>
              <w:pStyle w:val="TableParagraph"/>
              <w:ind w:left="17"/>
              <w:rPr>
                <w:sz w:val="20"/>
                <w:szCs w:val="20"/>
              </w:rPr>
            </w:pPr>
            <w:sdt>
              <w:sdtPr>
                <w:id w:val="-13921039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2068319498"/>
            <w:r w:rsidR="002A2FA2">
              <w:t xml:space="preserve"> </w:t>
            </w:r>
          </w:p>
        </w:tc>
        <w:permStart w:id="1487957301" w:edGrp="everyone"/>
        <w:tc>
          <w:tcPr>
            <w:tcW w:w="1039" w:type="dxa"/>
            <w:tcBorders>
              <w:top w:val="single" w:sz="36" w:space="0" w:color="E4E4E4"/>
              <w:bottom w:val="single" w:sz="36" w:space="0" w:color="E4E4E4"/>
            </w:tcBorders>
            <w:vAlign w:val="center"/>
          </w:tcPr>
          <w:p w14:paraId="462D9C06" w14:textId="2202815A" w:rsidR="002A2FA2" w:rsidRPr="00455F2C" w:rsidRDefault="00BE01E2" w:rsidP="002A2FA2">
            <w:pPr>
              <w:pStyle w:val="TableParagraph"/>
              <w:ind w:left="16"/>
              <w:rPr>
                <w:sz w:val="20"/>
                <w:szCs w:val="20"/>
              </w:rPr>
            </w:pPr>
            <w:sdt>
              <w:sdtPr>
                <w:id w:val="-119884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487957301"/>
            <w:r w:rsidR="002A2FA2">
              <w:t xml:space="preserve"> </w:t>
            </w:r>
          </w:p>
        </w:tc>
      </w:tr>
      <w:tr w:rsidR="002A2FA2" w:rsidRPr="00025CBF" w14:paraId="38A6B0A6" w14:textId="77777777" w:rsidTr="00941877">
        <w:trPr>
          <w:trHeight w:val="871"/>
        </w:trPr>
        <w:tc>
          <w:tcPr>
            <w:tcW w:w="442" w:type="dxa"/>
            <w:tcBorders>
              <w:top w:val="single" w:sz="36" w:space="0" w:color="E4E4E4"/>
              <w:bottom w:val="single" w:sz="4" w:space="0" w:color="000000"/>
              <w:right w:val="nil"/>
            </w:tcBorders>
          </w:tcPr>
          <w:p w14:paraId="2442A516" w14:textId="77777777" w:rsidR="002A2FA2" w:rsidRPr="00455F2C" w:rsidRDefault="002A2FA2" w:rsidP="002A2FA2">
            <w:pPr>
              <w:pStyle w:val="TableParagraph"/>
              <w:spacing w:before="53"/>
              <w:ind w:left="70"/>
              <w:jc w:val="left"/>
              <w:rPr>
                <w:sz w:val="20"/>
                <w:szCs w:val="20"/>
              </w:rPr>
            </w:pPr>
            <w:r w:rsidRPr="00455F2C">
              <w:rPr>
                <w:spacing w:val="-5"/>
                <w:sz w:val="20"/>
                <w:szCs w:val="20"/>
              </w:rPr>
              <w:t>6.</w:t>
            </w:r>
          </w:p>
        </w:tc>
        <w:tc>
          <w:tcPr>
            <w:tcW w:w="3999" w:type="dxa"/>
            <w:tcBorders>
              <w:top w:val="single" w:sz="36" w:space="0" w:color="E4E4E4"/>
              <w:left w:val="nil"/>
              <w:bottom w:val="single" w:sz="4" w:space="0" w:color="000000"/>
            </w:tcBorders>
          </w:tcPr>
          <w:p w14:paraId="2BC3F0B2" w14:textId="77777777" w:rsidR="002A2FA2" w:rsidRPr="00455F2C" w:rsidRDefault="002A2FA2" w:rsidP="002A2FA2">
            <w:pPr>
              <w:pStyle w:val="TableParagraph"/>
              <w:spacing w:before="53"/>
              <w:ind w:left="453" w:right="114" w:hanging="258"/>
              <w:jc w:val="left"/>
              <w:rPr>
                <w:sz w:val="20"/>
                <w:szCs w:val="20"/>
                <w:lang w:val="fr-FR"/>
              </w:rPr>
            </w:pPr>
            <w:r w:rsidRPr="00455F2C">
              <w:rPr>
                <w:sz w:val="20"/>
                <w:szCs w:val="20"/>
                <w:lang w:val="fr-FR"/>
              </w:rPr>
              <w:t>... certaines personnes ont fait des remarques</w:t>
            </w:r>
            <w:r w:rsidRPr="00455F2C">
              <w:rPr>
                <w:spacing w:val="-8"/>
                <w:sz w:val="20"/>
                <w:szCs w:val="20"/>
                <w:lang w:val="fr-FR"/>
              </w:rPr>
              <w:t xml:space="preserve"> </w:t>
            </w:r>
            <w:r w:rsidRPr="00455F2C">
              <w:rPr>
                <w:sz w:val="20"/>
                <w:szCs w:val="20"/>
                <w:lang w:val="fr-FR"/>
              </w:rPr>
              <w:t>idiotes</w:t>
            </w:r>
            <w:r w:rsidRPr="00455F2C">
              <w:rPr>
                <w:spacing w:val="-8"/>
                <w:sz w:val="20"/>
                <w:szCs w:val="20"/>
                <w:lang w:val="fr-FR"/>
              </w:rPr>
              <w:t xml:space="preserve"> </w:t>
            </w:r>
            <w:r w:rsidRPr="00455F2C">
              <w:rPr>
                <w:sz w:val="20"/>
                <w:szCs w:val="20"/>
                <w:lang w:val="fr-FR"/>
              </w:rPr>
              <w:t>au</w:t>
            </w:r>
            <w:r w:rsidRPr="00455F2C">
              <w:rPr>
                <w:spacing w:val="-8"/>
                <w:sz w:val="20"/>
                <w:szCs w:val="20"/>
                <w:lang w:val="fr-FR"/>
              </w:rPr>
              <w:t xml:space="preserve"> </w:t>
            </w:r>
            <w:r w:rsidRPr="00455F2C">
              <w:rPr>
                <w:sz w:val="20"/>
                <w:szCs w:val="20"/>
                <w:lang w:val="fr-FR"/>
              </w:rPr>
              <w:t>sujet</w:t>
            </w:r>
            <w:r w:rsidRPr="00455F2C">
              <w:rPr>
                <w:spacing w:val="-8"/>
                <w:sz w:val="20"/>
                <w:szCs w:val="20"/>
                <w:lang w:val="fr-FR"/>
              </w:rPr>
              <w:t xml:space="preserve"> </w:t>
            </w:r>
            <w:r w:rsidRPr="00455F2C">
              <w:rPr>
                <w:sz w:val="20"/>
                <w:szCs w:val="20"/>
                <w:lang w:val="fr-FR"/>
              </w:rPr>
              <w:t>de</w:t>
            </w:r>
            <w:r w:rsidRPr="00455F2C">
              <w:rPr>
                <w:spacing w:val="-8"/>
                <w:sz w:val="20"/>
                <w:szCs w:val="20"/>
                <w:lang w:val="fr-FR"/>
              </w:rPr>
              <w:t xml:space="preserve"> </w:t>
            </w:r>
            <w:r w:rsidRPr="00455F2C">
              <w:rPr>
                <w:sz w:val="20"/>
                <w:szCs w:val="20"/>
                <w:lang w:val="fr-FR"/>
              </w:rPr>
              <w:t xml:space="preserve">mon </w:t>
            </w:r>
            <w:r w:rsidRPr="00455F2C">
              <w:rPr>
                <w:spacing w:val="-2"/>
                <w:sz w:val="20"/>
                <w:szCs w:val="20"/>
                <w:lang w:val="fr-FR"/>
              </w:rPr>
              <w:t>hémophilie</w:t>
            </w:r>
          </w:p>
        </w:tc>
        <w:permStart w:id="1539596483" w:edGrp="everyone"/>
        <w:tc>
          <w:tcPr>
            <w:tcW w:w="1038" w:type="dxa"/>
            <w:tcBorders>
              <w:top w:val="single" w:sz="36" w:space="0" w:color="E4E4E4"/>
              <w:bottom w:val="single" w:sz="4" w:space="0" w:color="000000"/>
            </w:tcBorders>
            <w:vAlign w:val="center"/>
          </w:tcPr>
          <w:p w14:paraId="679030C3" w14:textId="387EE6FC" w:rsidR="002A2FA2" w:rsidRPr="00455F2C" w:rsidRDefault="00BE01E2" w:rsidP="002A2FA2">
            <w:pPr>
              <w:pStyle w:val="TableParagraph"/>
              <w:ind w:left="14"/>
              <w:rPr>
                <w:sz w:val="20"/>
                <w:szCs w:val="20"/>
              </w:rPr>
            </w:pPr>
            <w:sdt>
              <w:sdtPr>
                <w:id w:val="13438224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539596483"/>
            <w:r w:rsidR="002A2FA2">
              <w:t xml:space="preserve"> </w:t>
            </w:r>
          </w:p>
        </w:tc>
        <w:permStart w:id="1896440897" w:edGrp="everyone"/>
        <w:tc>
          <w:tcPr>
            <w:tcW w:w="1038" w:type="dxa"/>
            <w:tcBorders>
              <w:top w:val="single" w:sz="36" w:space="0" w:color="E4E4E4"/>
              <w:bottom w:val="single" w:sz="4" w:space="0" w:color="000000"/>
            </w:tcBorders>
            <w:vAlign w:val="center"/>
          </w:tcPr>
          <w:p w14:paraId="4FEE6EC6" w14:textId="44FDF8E8" w:rsidR="002A2FA2" w:rsidRPr="00455F2C" w:rsidRDefault="00BE01E2" w:rsidP="002A2FA2">
            <w:pPr>
              <w:pStyle w:val="TableParagraph"/>
              <w:ind w:left="14"/>
              <w:rPr>
                <w:sz w:val="20"/>
                <w:szCs w:val="20"/>
              </w:rPr>
            </w:pPr>
            <w:sdt>
              <w:sdtPr>
                <w:id w:val="115265029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896440897"/>
            <w:r w:rsidR="002A2FA2">
              <w:t xml:space="preserve"> </w:t>
            </w:r>
          </w:p>
        </w:tc>
        <w:permStart w:id="632118822" w:edGrp="everyone"/>
        <w:tc>
          <w:tcPr>
            <w:tcW w:w="1038" w:type="dxa"/>
            <w:tcBorders>
              <w:top w:val="single" w:sz="36" w:space="0" w:color="E4E4E4"/>
              <w:bottom w:val="single" w:sz="4" w:space="0" w:color="000000"/>
            </w:tcBorders>
            <w:vAlign w:val="center"/>
          </w:tcPr>
          <w:p w14:paraId="24ED446E" w14:textId="2A42B169" w:rsidR="002A2FA2" w:rsidRPr="00455F2C" w:rsidRDefault="00BE01E2" w:rsidP="002A2FA2">
            <w:pPr>
              <w:pStyle w:val="TableParagraph"/>
              <w:ind w:left="14"/>
              <w:rPr>
                <w:sz w:val="20"/>
                <w:szCs w:val="20"/>
              </w:rPr>
            </w:pPr>
            <w:sdt>
              <w:sdtPr>
                <w:id w:val="20706943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632118822"/>
            <w:r w:rsidR="002A2FA2">
              <w:t xml:space="preserve"> </w:t>
            </w:r>
          </w:p>
        </w:tc>
        <w:permStart w:id="499000119" w:edGrp="everyone"/>
        <w:tc>
          <w:tcPr>
            <w:tcW w:w="1038" w:type="dxa"/>
            <w:tcBorders>
              <w:top w:val="single" w:sz="36" w:space="0" w:color="E4E4E4"/>
              <w:bottom w:val="single" w:sz="4" w:space="0" w:color="000000"/>
            </w:tcBorders>
            <w:vAlign w:val="center"/>
          </w:tcPr>
          <w:p w14:paraId="31F8F14A" w14:textId="3A0990F8" w:rsidR="002A2FA2" w:rsidRPr="00455F2C" w:rsidRDefault="00BE01E2" w:rsidP="002A2FA2">
            <w:pPr>
              <w:pStyle w:val="TableParagraph"/>
              <w:ind w:left="17"/>
              <w:rPr>
                <w:sz w:val="20"/>
                <w:szCs w:val="20"/>
              </w:rPr>
            </w:pPr>
            <w:sdt>
              <w:sdtPr>
                <w:id w:val="14732478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499000119"/>
            <w:r w:rsidR="002A2FA2">
              <w:t xml:space="preserve"> </w:t>
            </w:r>
          </w:p>
        </w:tc>
        <w:permStart w:id="1717919125" w:edGrp="everyone"/>
        <w:tc>
          <w:tcPr>
            <w:tcW w:w="1039" w:type="dxa"/>
            <w:tcBorders>
              <w:top w:val="single" w:sz="36" w:space="0" w:color="E4E4E4"/>
              <w:bottom w:val="single" w:sz="4" w:space="0" w:color="000000"/>
            </w:tcBorders>
            <w:vAlign w:val="center"/>
          </w:tcPr>
          <w:p w14:paraId="521CDF13" w14:textId="7B625807" w:rsidR="002A2FA2" w:rsidRPr="00455F2C" w:rsidRDefault="00BE01E2" w:rsidP="002A2FA2">
            <w:pPr>
              <w:pStyle w:val="TableParagraph"/>
              <w:ind w:left="16"/>
              <w:rPr>
                <w:sz w:val="20"/>
                <w:szCs w:val="20"/>
              </w:rPr>
            </w:pPr>
            <w:sdt>
              <w:sdtPr>
                <w:id w:val="-3383156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z w:val="22"/>
                <w:szCs w:val="22"/>
                <w:shd w:val="clear" w:color="auto" w:fill="F2F2F2"/>
              </w:rPr>
              <w:t xml:space="preserve"> </w:t>
            </w:r>
            <w:permEnd w:id="1717919125"/>
            <w:r w:rsidR="002A2FA2">
              <w:t xml:space="preserve"> </w:t>
            </w:r>
          </w:p>
        </w:tc>
      </w:tr>
    </w:tbl>
    <w:p w14:paraId="535A6DF7" w14:textId="77777777" w:rsidR="000233F5" w:rsidRDefault="003F2E41" w:rsidP="003F2E41">
      <w:pPr>
        <w:jc w:val="center"/>
        <w:rPr>
          <w:rFonts w:cs="Arial"/>
          <w:b/>
          <w:sz w:val="20"/>
          <w:szCs w:val="20"/>
        </w:rPr>
      </w:pPr>
      <w:r w:rsidRPr="00455F2C">
        <w:rPr>
          <w:rFonts w:cs="Arial"/>
          <w:b/>
          <w:sz w:val="20"/>
          <w:szCs w:val="20"/>
        </w:rPr>
        <w:tab/>
      </w:r>
    </w:p>
    <w:tbl>
      <w:tblPr>
        <w:tblStyle w:val="Grilledutableau"/>
        <w:tblW w:w="5000" w:type="pct"/>
        <w:tblLook w:val="04A0" w:firstRow="1" w:lastRow="0" w:firstColumn="1" w:lastColumn="0" w:noHBand="0" w:noVBand="1"/>
      </w:tblPr>
      <w:tblGrid>
        <w:gridCol w:w="10060"/>
      </w:tblGrid>
      <w:tr w:rsidR="000233F5" w:rsidRPr="00543B8D" w14:paraId="1834FBA6" w14:textId="77777777" w:rsidTr="00455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043C4BCF" w14:textId="4D2B7FB1" w:rsidR="000233F5" w:rsidRPr="00543B8D" w:rsidRDefault="000233F5" w:rsidP="00941FA5">
            <w:pPr>
              <w:jc w:val="center"/>
              <w:rPr>
                <w:rFonts w:cs="Arial"/>
                <w:b w:val="0"/>
                <w:sz w:val="20"/>
                <w:szCs w:val="20"/>
              </w:rPr>
            </w:pPr>
            <w:r w:rsidRPr="00543B8D">
              <w:rPr>
                <w:rFonts w:cs="Arial"/>
                <w:sz w:val="20"/>
                <w:szCs w:val="20"/>
              </w:rPr>
              <w:t>Les questions suivantes portent sur le SPORT et l’ÉCOLE.</w:t>
            </w:r>
          </w:p>
        </w:tc>
      </w:tr>
    </w:tbl>
    <w:p w14:paraId="0F758750" w14:textId="77777777" w:rsidR="003F2E41" w:rsidRPr="00455F2C" w:rsidRDefault="003F2E41" w:rsidP="003F2E41">
      <w:pPr>
        <w:jc w:val="center"/>
        <w:rPr>
          <w:rFonts w:cs="Arial"/>
          <w:b/>
          <w:sz w:val="20"/>
          <w:szCs w:val="20"/>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3F2E41" w:rsidRPr="00025CBF" w14:paraId="5E6D728B" w14:textId="77777777" w:rsidTr="00941FA5">
        <w:trPr>
          <w:trHeight w:val="603"/>
        </w:trPr>
        <w:tc>
          <w:tcPr>
            <w:tcW w:w="4441" w:type="dxa"/>
            <w:gridSpan w:val="2"/>
            <w:shd w:val="clear" w:color="auto" w:fill="E4E4E4"/>
          </w:tcPr>
          <w:p w14:paraId="2AD4B88B" w14:textId="77777777" w:rsidR="003F2E41" w:rsidRPr="00455F2C" w:rsidRDefault="003F2E41" w:rsidP="00455F2C">
            <w:pPr>
              <w:jc w:val="left"/>
              <w:rPr>
                <w:rFonts w:cs="Arial"/>
                <w:b/>
                <w:sz w:val="20"/>
                <w:szCs w:val="20"/>
              </w:rPr>
            </w:pPr>
            <w:r w:rsidRPr="00455F2C">
              <w:rPr>
                <w:rFonts w:cs="Arial"/>
                <w:b/>
                <w:sz w:val="20"/>
                <w:szCs w:val="20"/>
              </w:rPr>
              <w:t xml:space="preserve">Au cours </w:t>
            </w:r>
            <w:bookmarkStart w:id="60" w:name="Les_questions_suivantes_portent_sur_le_S"/>
            <w:bookmarkEnd w:id="60"/>
            <w:r w:rsidRPr="00455F2C">
              <w:rPr>
                <w:rFonts w:cs="Arial"/>
                <w:b/>
                <w:sz w:val="20"/>
                <w:szCs w:val="20"/>
              </w:rPr>
              <w:t>du mois passé...</w:t>
            </w:r>
          </w:p>
        </w:tc>
        <w:tc>
          <w:tcPr>
            <w:tcW w:w="1038" w:type="dxa"/>
            <w:shd w:val="clear" w:color="auto" w:fill="E4E4E4"/>
          </w:tcPr>
          <w:p w14:paraId="3DB873FA" w14:textId="77777777" w:rsidR="003F2E41" w:rsidRPr="00455F2C" w:rsidRDefault="003F2E41" w:rsidP="003F2E41">
            <w:pPr>
              <w:jc w:val="center"/>
              <w:rPr>
                <w:rFonts w:cs="Arial"/>
                <w:b/>
                <w:sz w:val="20"/>
                <w:szCs w:val="20"/>
              </w:rPr>
            </w:pPr>
            <w:r w:rsidRPr="00455F2C">
              <w:rPr>
                <w:rFonts w:cs="Arial"/>
                <w:b/>
                <w:sz w:val="20"/>
                <w:szCs w:val="20"/>
              </w:rPr>
              <w:t>jamais</w:t>
            </w:r>
          </w:p>
        </w:tc>
        <w:tc>
          <w:tcPr>
            <w:tcW w:w="1038" w:type="dxa"/>
            <w:shd w:val="clear" w:color="auto" w:fill="E4E4E4"/>
          </w:tcPr>
          <w:p w14:paraId="68462299" w14:textId="77777777" w:rsidR="003F2E41" w:rsidRPr="00455F2C" w:rsidRDefault="003F2E41" w:rsidP="003F2E41">
            <w:pPr>
              <w:jc w:val="center"/>
              <w:rPr>
                <w:rFonts w:cs="Arial"/>
                <w:b/>
                <w:sz w:val="20"/>
                <w:szCs w:val="20"/>
              </w:rPr>
            </w:pPr>
            <w:r w:rsidRPr="00455F2C">
              <w:rPr>
                <w:rFonts w:cs="Arial"/>
                <w:b/>
                <w:sz w:val="20"/>
                <w:szCs w:val="20"/>
              </w:rPr>
              <w:t>rarement</w:t>
            </w:r>
          </w:p>
        </w:tc>
        <w:tc>
          <w:tcPr>
            <w:tcW w:w="1038" w:type="dxa"/>
            <w:shd w:val="clear" w:color="auto" w:fill="E4E4E4"/>
          </w:tcPr>
          <w:p w14:paraId="65AA2D2F" w14:textId="77777777" w:rsidR="003F2E41" w:rsidRPr="00455F2C" w:rsidRDefault="003F2E41" w:rsidP="003F2E41">
            <w:pPr>
              <w:jc w:val="center"/>
              <w:rPr>
                <w:rFonts w:cs="Arial"/>
                <w:b/>
                <w:sz w:val="20"/>
                <w:szCs w:val="20"/>
              </w:rPr>
            </w:pPr>
            <w:r w:rsidRPr="00455F2C">
              <w:rPr>
                <w:rFonts w:cs="Arial"/>
                <w:b/>
                <w:sz w:val="20"/>
                <w:szCs w:val="20"/>
              </w:rPr>
              <w:t>parfois</w:t>
            </w:r>
          </w:p>
        </w:tc>
        <w:tc>
          <w:tcPr>
            <w:tcW w:w="1038" w:type="dxa"/>
            <w:shd w:val="clear" w:color="auto" w:fill="E4E4E4"/>
          </w:tcPr>
          <w:p w14:paraId="4C94499A" w14:textId="77777777" w:rsidR="003F2E41" w:rsidRPr="00455F2C" w:rsidRDefault="003F2E41" w:rsidP="003F2E41">
            <w:pPr>
              <w:jc w:val="center"/>
              <w:rPr>
                <w:rFonts w:cs="Arial"/>
                <w:b/>
                <w:sz w:val="20"/>
                <w:szCs w:val="20"/>
              </w:rPr>
            </w:pPr>
            <w:r w:rsidRPr="00455F2C">
              <w:rPr>
                <w:rFonts w:cs="Arial"/>
                <w:b/>
                <w:sz w:val="20"/>
                <w:szCs w:val="20"/>
              </w:rPr>
              <w:t>souvent</w:t>
            </w:r>
          </w:p>
        </w:tc>
        <w:tc>
          <w:tcPr>
            <w:tcW w:w="1039" w:type="dxa"/>
            <w:shd w:val="clear" w:color="auto" w:fill="E4E4E4"/>
          </w:tcPr>
          <w:p w14:paraId="6FD87781" w14:textId="77777777" w:rsidR="003F2E41" w:rsidRPr="00455F2C" w:rsidRDefault="003F2E41" w:rsidP="003F2E41">
            <w:pPr>
              <w:jc w:val="center"/>
              <w:rPr>
                <w:rFonts w:cs="Arial"/>
                <w:b/>
                <w:sz w:val="20"/>
                <w:szCs w:val="20"/>
              </w:rPr>
            </w:pPr>
            <w:r w:rsidRPr="00455F2C">
              <w:rPr>
                <w:rFonts w:cs="Arial"/>
                <w:b/>
                <w:sz w:val="20"/>
                <w:szCs w:val="20"/>
              </w:rPr>
              <w:t>toujours</w:t>
            </w:r>
          </w:p>
        </w:tc>
      </w:tr>
      <w:tr w:rsidR="002A2FA2" w:rsidRPr="00025CBF" w14:paraId="3A208F10" w14:textId="77777777" w:rsidTr="008E2EA4">
        <w:trPr>
          <w:trHeight w:val="620"/>
        </w:trPr>
        <w:tc>
          <w:tcPr>
            <w:tcW w:w="442" w:type="dxa"/>
            <w:tcBorders>
              <w:bottom w:val="single" w:sz="36" w:space="0" w:color="E4E4E4"/>
              <w:right w:val="nil"/>
            </w:tcBorders>
          </w:tcPr>
          <w:p w14:paraId="27D020E1" w14:textId="77777777" w:rsidR="002A2FA2" w:rsidRPr="00455F2C" w:rsidRDefault="002A2FA2" w:rsidP="002A2FA2">
            <w:pPr>
              <w:jc w:val="left"/>
              <w:rPr>
                <w:rFonts w:cs="Arial"/>
                <w:bCs/>
                <w:sz w:val="20"/>
                <w:szCs w:val="20"/>
              </w:rPr>
            </w:pPr>
            <w:r w:rsidRPr="00455F2C">
              <w:rPr>
                <w:rFonts w:cs="Arial"/>
                <w:bCs/>
                <w:sz w:val="20"/>
                <w:szCs w:val="20"/>
              </w:rPr>
              <w:t>1.</w:t>
            </w:r>
          </w:p>
        </w:tc>
        <w:tc>
          <w:tcPr>
            <w:tcW w:w="3999" w:type="dxa"/>
            <w:tcBorders>
              <w:left w:val="nil"/>
              <w:bottom w:val="single" w:sz="36" w:space="0" w:color="E4E4E4"/>
            </w:tcBorders>
          </w:tcPr>
          <w:p w14:paraId="768A1E2B" w14:textId="77777777" w:rsidR="002A2FA2" w:rsidRPr="00455F2C" w:rsidRDefault="002A2FA2" w:rsidP="002A2FA2">
            <w:pPr>
              <w:jc w:val="left"/>
              <w:rPr>
                <w:rFonts w:cs="Arial"/>
                <w:bCs/>
                <w:sz w:val="20"/>
                <w:szCs w:val="20"/>
              </w:rPr>
            </w:pPr>
            <w:r w:rsidRPr="00455F2C">
              <w:rPr>
                <w:rFonts w:cs="Arial"/>
                <w:bCs/>
                <w:sz w:val="20"/>
                <w:szCs w:val="20"/>
              </w:rPr>
              <w:t>... j’ai dû renoncer à des sports que j’aime à cause de mon hémophilie</w:t>
            </w:r>
          </w:p>
        </w:tc>
        <w:permStart w:id="1202867116" w:edGrp="everyone"/>
        <w:tc>
          <w:tcPr>
            <w:tcW w:w="1038" w:type="dxa"/>
            <w:tcBorders>
              <w:bottom w:val="single" w:sz="36" w:space="0" w:color="E4E4E4"/>
            </w:tcBorders>
            <w:vAlign w:val="center"/>
          </w:tcPr>
          <w:p w14:paraId="2BB44DEF" w14:textId="4C548AEE" w:rsidR="002A2FA2" w:rsidRPr="00455F2C" w:rsidRDefault="00BE01E2" w:rsidP="002A2FA2">
            <w:pPr>
              <w:jc w:val="center"/>
              <w:rPr>
                <w:rFonts w:cs="Arial"/>
                <w:b/>
                <w:sz w:val="20"/>
                <w:szCs w:val="20"/>
              </w:rPr>
            </w:pPr>
            <w:sdt>
              <w:sdtPr>
                <w:id w:val="4492880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02867116"/>
            <w:r w:rsidR="002A2FA2">
              <w:t xml:space="preserve"> </w:t>
            </w:r>
          </w:p>
        </w:tc>
        <w:permStart w:id="132513874" w:edGrp="everyone"/>
        <w:tc>
          <w:tcPr>
            <w:tcW w:w="1038" w:type="dxa"/>
            <w:tcBorders>
              <w:bottom w:val="single" w:sz="36" w:space="0" w:color="E4E4E4"/>
            </w:tcBorders>
            <w:vAlign w:val="center"/>
          </w:tcPr>
          <w:p w14:paraId="3F1E9C78" w14:textId="298664C9" w:rsidR="002A2FA2" w:rsidRPr="00455F2C" w:rsidRDefault="00BE01E2" w:rsidP="002A2FA2">
            <w:pPr>
              <w:jc w:val="center"/>
              <w:rPr>
                <w:rFonts w:cs="Arial"/>
                <w:b/>
                <w:sz w:val="20"/>
                <w:szCs w:val="20"/>
              </w:rPr>
            </w:pPr>
            <w:sdt>
              <w:sdtPr>
                <w:id w:val="143023259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2513874"/>
            <w:r w:rsidR="002A2FA2">
              <w:t xml:space="preserve"> </w:t>
            </w:r>
          </w:p>
        </w:tc>
        <w:permStart w:id="578242091" w:edGrp="everyone"/>
        <w:tc>
          <w:tcPr>
            <w:tcW w:w="1038" w:type="dxa"/>
            <w:tcBorders>
              <w:bottom w:val="single" w:sz="36" w:space="0" w:color="E4E4E4"/>
            </w:tcBorders>
            <w:vAlign w:val="center"/>
          </w:tcPr>
          <w:p w14:paraId="14658ED9" w14:textId="65757D0F" w:rsidR="002A2FA2" w:rsidRPr="00455F2C" w:rsidRDefault="00BE01E2" w:rsidP="002A2FA2">
            <w:pPr>
              <w:jc w:val="center"/>
              <w:rPr>
                <w:rFonts w:cs="Arial"/>
                <w:b/>
                <w:sz w:val="20"/>
                <w:szCs w:val="20"/>
              </w:rPr>
            </w:pPr>
            <w:sdt>
              <w:sdtPr>
                <w:id w:val="5691559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78242091"/>
            <w:r w:rsidR="002A2FA2">
              <w:t xml:space="preserve"> </w:t>
            </w:r>
          </w:p>
        </w:tc>
        <w:permStart w:id="313613324" w:edGrp="everyone"/>
        <w:tc>
          <w:tcPr>
            <w:tcW w:w="1038" w:type="dxa"/>
            <w:tcBorders>
              <w:bottom w:val="single" w:sz="36" w:space="0" w:color="E4E4E4"/>
            </w:tcBorders>
            <w:vAlign w:val="center"/>
          </w:tcPr>
          <w:p w14:paraId="1725D9D9" w14:textId="34589589" w:rsidR="002A2FA2" w:rsidRPr="00455F2C" w:rsidRDefault="00BE01E2" w:rsidP="002A2FA2">
            <w:pPr>
              <w:jc w:val="center"/>
              <w:rPr>
                <w:rFonts w:cs="Arial"/>
                <w:b/>
                <w:sz w:val="20"/>
                <w:szCs w:val="20"/>
              </w:rPr>
            </w:pPr>
            <w:sdt>
              <w:sdtPr>
                <w:id w:val="194943594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3613324"/>
            <w:r w:rsidR="002A2FA2">
              <w:t xml:space="preserve"> </w:t>
            </w:r>
          </w:p>
        </w:tc>
        <w:permStart w:id="1346770019" w:edGrp="everyone"/>
        <w:tc>
          <w:tcPr>
            <w:tcW w:w="1039" w:type="dxa"/>
            <w:tcBorders>
              <w:bottom w:val="single" w:sz="36" w:space="0" w:color="E4E4E4"/>
            </w:tcBorders>
            <w:vAlign w:val="center"/>
          </w:tcPr>
          <w:p w14:paraId="22232A75" w14:textId="41DF79A4" w:rsidR="002A2FA2" w:rsidRPr="00455F2C" w:rsidRDefault="00BE01E2" w:rsidP="002A2FA2">
            <w:pPr>
              <w:jc w:val="center"/>
              <w:rPr>
                <w:rFonts w:cs="Arial"/>
                <w:b/>
                <w:sz w:val="20"/>
                <w:szCs w:val="20"/>
              </w:rPr>
            </w:pPr>
            <w:sdt>
              <w:sdtPr>
                <w:id w:val="-4292015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46770019"/>
            <w:r w:rsidR="002A2FA2">
              <w:t xml:space="preserve"> </w:t>
            </w:r>
          </w:p>
        </w:tc>
      </w:tr>
      <w:tr w:rsidR="002A2FA2" w:rsidRPr="00025CBF" w14:paraId="788A4280" w14:textId="77777777" w:rsidTr="008E2EA4">
        <w:trPr>
          <w:trHeight w:val="866"/>
        </w:trPr>
        <w:tc>
          <w:tcPr>
            <w:tcW w:w="442" w:type="dxa"/>
            <w:tcBorders>
              <w:top w:val="single" w:sz="36" w:space="0" w:color="E4E4E4"/>
              <w:bottom w:val="single" w:sz="36" w:space="0" w:color="E4E4E4"/>
              <w:right w:val="nil"/>
            </w:tcBorders>
          </w:tcPr>
          <w:p w14:paraId="0E1D3A5F" w14:textId="77777777" w:rsidR="002A2FA2" w:rsidRPr="00455F2C" w:rsidRDefault="002A2FA2" w:rsidP="002A2FA2">
            <w:pPr>
              <w:jc w:val="left"/>
              <w:rPr>
                <w:rFonts w:cs="Arial"/>
                <w:bCs/>
                <w:sz w:val="20"/>
                <w:szCs w:val="20"/>
              </w:rPr>
            </w:pPr>
            <w:r w:rsidRPr="00455F2C">
              <w:rPr>
                <w:rFonts w:cs="Arial"/>
                <w:bCs/>
                <w:sz w:val="20"/>
                <w:szCs w:val="20"/>
              </w:rPr>
              <w:t>2.</w:t>
            </w:r>
          </w:p>
        </w:tc>
        <w:tc>
          <w:tcPr>
            <w:tcW w:w="3999" w:type="dxa"/>
            <w:tcBorders>
              <w:top w:val="single" w:sz="36" w:space="0" w:color="E4E4E4"/>
              <w:left w:val="nil"/>
              <w:bottom w:val="single" w:sz="36" w:space="0" w:color="E4E4E4"/>
            </w:tcBorders>
          </w:tcPr>
          <w:p w14:paraId="12551506" w14:textId="77777777" w:rsidR="002A2FA2" w:rsidRPr="00455F2C" w:rsidRDefault="002A2FA2" w:rsidP="002A2FA2">
            <w:pPr>
              <w:jc w:val="left"/>
              <w:rPr>
                <w:rFonts w:cs="Arial"/>
                <w:bCs/>
                <w:sz w:val="20"/>
                <w:szCs w:val="20"/>
              </w:rPr>
            </w:pPr>
            <w:r w:rsidRPr="00455F2C">
              <w:rPr>
                <w:rFonts w:cs="Arial"/>
                <w:bCs/>
                <w:sz w:val="20"/>
                <w:szCs w:val="20"/>
              </w:rPr>
              <w:t>... à cause de mon hémophilie j’ai dû faire plus d’activités à la maison que les autres enfants</w:t>
            </w:r>
          </w:p>
        </w:tc>
        <w:permStart w:id="78578721" w:edGrp="everyone"/>
        <w:tc>
          <w:tcPr>
            <w:tcW w:w="1038" w:type="dxa"/>
            <w:tcBorders>
              <w:top w:val="single" w:sz="36" w:space="0" w:color="E4E4E4"/>
              <w:bottom w:val="single" w:sz="36" w:space="0" w:color="E4E4E4"/>
            </w:tcBorders>
            <w:vAlign w:val="center"/>
          </w:tcPr>
          <w:p w14:paraId="53AAF5BF" w14:textId="6EB20BE4" w:rsidR="002A2FA2" w:rsidRPr="00455F2C" w:rsidRDefault="00BE01E2" w:rsidP="002A2FA2">
            <w:pPr>
              <w:jc w:val="center"/>
              <w:rPr>
                <w:rFonts w:cs="Arial"/>
                <w:b/>
                <w:sz w:val="20"/>
                <w:szCs w:val="20"/>
              </w:rPr>
            </w:pPr>
            <w:sdt>
              <w:sdtPr>
                <w:id w:val="-3241239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578721"/>
            <w:r w:rsidR="002A2FA2">
              <w:t xml:space="preserve"> </w:t>
            </w:r>
          </w:p>
        </w:tc>
        <w:permStart w:id="89328206" w:edGrp="everyone"/>
        <w:tc>
          <w:tcPr>
            <w:tcW w:w="1038" w:type="dxa"/>
            <w:tcBorders>
              <w:top w:val="single" w:sz="36" w:space="0" w:color="E4E4E4"/>
              <w:bottom w:val="single" w:sz="36" w:space="0" w:color="E4E4E4"/>
            </w:tcBorders>
            <w:vAlign w:val="center"/>
          </w:tcPr>
          <w:p w14:paraId="553D68F9" w14:textId="5F88F04F" w:rsidR="002A2FA2" w:rsidRPr="00455F2C" w:rsidRDefault="00BE01E2" w:rsidP="002A2FA2">
            <w:pPr>
              <w:jc w:val="center"/>
              <w:rPr>
                <w:rFonts w:cs="Arial"/>
                <w:b/>
                <w:sz w:val="20"/>
                <w:szCs w:val="20"/>
              </w:rPr>
            </w:pPr>
            <w:sdt>
              <w:sdtPr>
                <w:id w:val="7305057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328206"/>
            <w:r w:rsidR="002A2FA2">
              <w:t xml:space="preserve"> </w:t>
            </w:r>
          </w:p>
        </w:tc>
        <w:permStart w:id="1782074245" w:edGrp="everyone"/>
        <w:tc>
          <w:tcPr>
            <w:tcW w:w="1038" w:type="dxa"/>
            <w:tcBorders>
              <w:top w:val="single" w:sz="36" w:space="0" w:color="E4E4E4"/>
              <w:bottom w:val="single" w:sz="36" w:space="0" w:color="E4E4E4"/>
            </w:tcBorders>
            <w:vAlign w:val="center"/>
          </w:tcPr>
          <w:p w14:paraId="4AC5712F" w14:textId="328ACD23" w:rsidR="002A2FA2" w:rsidRPr="00455F2C" w:rsidRDefault="00BE01E2" w:rsidP="002A2FA2">
            <w:pPr>
              <w:jc w:val="center"/>
              <w:rPr>
                <w:rFonts w:cs="Arial"/>
                <w:b/>
                <w:sz w:val="20"/>
                <w:szCs w:val="20"/>
              </w:rPr>
            </w:pPr>
            <w:sdt>
              <w:sdtPr>
                <w:id w:val="15097943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82074245"/>
            <w:r w:rsidR="002A2FA2">
              <w:t xml:space="preserve"> </w:t>
            </w:r>
          </w:p>
        </w:tc>
        <w:permStart w:id="946026574" w:edGrp="everyone"/>
        <w:tc>
          <w:tcPr>
            <w:tcW w:w="1038" w:type="dxa"/>
            <w:tcBorders>
              <w:top w:val="single" w:sz="36" w:space="0" w:color="E4E4E4"/>
              <w:bottom w:val="single" w:sz="36" w:space="0" w:color="E4E4E4"/>
            </w:tcBorders>
            <w:vAlign w:val="center"/>
          </w:tcPr>
          <w:p w14:paraId="2F4F7D30" w14:textId="5B3537F6" w:rsidR="002A2FA2" w:rsidRPr="00455F2C" w:rsidRDefault="00BE01E2" w:rsidP="002A2FA2">
            <w:pPr>
              <w:jc w:val="center"/>
              <w:rPr>
                <w:rFonts w:cs="Arial"/>
                <w:b/>
                <w:sz w:val="20"/>
                <w:szCs w:val="20"/>
              </w:rPr>
            </w:pPr>
            <w:sdt>
              <w:sdtPr>
                <w:id w:val="14264606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46026574"/>
            <w:r w:rsidR="002A2FA2">
              <w:t xml:space="preserve"> </w:t>
            </w:r>
          </w:p>
        </w:tc>
        <w:permStart w:id="171331515" w:edGrp="everyone"/>
        <w:tc>
          <w:tcPr>
            <w:tcW w:w="1039" w:type="dxa"/>
            <w:tcBorders>
              <w:top w:val="single" w:sz="36" w:space="0" w:color="E4E4E4"/>
              <w:bottom w:val="single" w:sz="36" w:space="0" w:color="E4E4E4"/>
            </w:tcBorders>
            <w:vAlign w:val="center"/>
          </w:tcPr>
          <w:p w14:paraId="008E922C" w14:textId="6F520595" w:rsidR="002A2FA2" w:rsidRPr="00455F2C" w:rsidRDefault="00BE01E2" w:rsidP="002A2FA2">
            <w:pPr>
              <w:jc w:val="center"/>
              <w:rPr>
                <w:rFonts w:cs="Arial"/>
                <w:b/>
                <w:sz w:val="20"/>
                <w:szCs w:val="20"/>
              </w:rPr>
            </w:pPr>
            <w:sdt>
              <w:sdtPr>
                <w:id w:val="-13840881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1331515"/>
            <w:r w:rsidR="002A2FA2">
              <w:t xml:space="preserve"> </w:t>
            </w:r>
          </w:p>
        </w:tc>
      </w:tr>
      <w:tr w:rsidR="002A2FA2" w:rsidRPr="00025CBF" w14:paraId="35F1F3C8" w14:textId="77777777" w:rsidTr="008E2EA4">
        <w:trPr>
          <w:trHeight w:val="614"/>
        </w:trPr>
        <w:tc>
          <w:tcPr>
            <w:tcW w:w="442" w:type="dxa"/>
            <w:tcBorders>
              <w:top w:val="single" w:sz="36" w:space="0" w:color="E4E4E4"/>
              <w:bottom w:val="single" w:sz="36" w:space="0" w:color="E4E4E4"/>
              <w:right w:val="nil"/>
            </w:tcBorders>
          </w:tcPr>
          <w:p w14:paraId="6B262242" w14:textId="77777777" w:rsidR="002A2FA2" w:rsidRPr="00455F2C" w:rsidRDefault="002A2FA2" w:rsidP="002A2FA2">
            <w:pPr>
              <w:jc w:val="left"/>
              <w:rPr>
                <w:rFonts w:cs="Arial"/>
                <w:bCs/>
                <w:sz w:val="20"/>
                <w:szCs w:val="20"/>
              </w:rPr>
            </w:pPr>
            <w:r w:rsidRPr="00455F2C">
              <w:rPr>
                <w:rFonts w:cs="Arial"/>
                <w:bCs/>
                <w:sz w:val="20"/>
                <w:szCs w:val="20"/>
              </w:rPr>
              <w:t>3.</w:t>
            </w:r>
          </w:p>
        </w:tc>
        <w:tc>
          <w:tcPr>
            <w:tcW w:w="3999" w:type="dxa"/>
            <w:tcBorders>
              <w:top w:val="single" w:sz="36" w:space="0" w:color="E4E4E4"/>
              <w:left w:val="nil"/>
              <w:bottom w:val="single" w:sz="36" w:space="0" w:color="E4E4E4"/>
            </w:tcBorders>
          </w:tcPr>
          <w:p w14:paraId="30FD29CD" w14:textId="77777777" w:rsidR="002A2FA2" w:rsidRPr="00455F2C" w:rsidRDefault="002A2FA2" w:rsidP="002A2FA2">
            <w:pPr>
              <w:jc w:val="left"/>
              <w:rPr>
                <w:rFonts w:cs="Arial"/>
                <w:bCs/>
                <w:sz w:val="20"/>
                <w:szCs w:val="20"/>
              </w:rPr>
            </w:pPr>
            <w:r w:rsidRPr="00455F2C">
              <w:rPr>
                <w:rFonts w:cs="Arial"/>
                <w:bCs/>
                <w:sz w:val="20"/>
                <w:szCs w:val="20"/>
              </w:rPr>
              <w:t>... j’ai dû renoncer aux sports tels que le patin à roulettes ou le foot</w:t>
            </w:r>
          </w:p>
        </w:tc>
        <w:permStart w:id="1432642581" w:edGrp="everyone"/>
        <w:tc>
          <w:tcPr>
            <w:tcW w:w="1038" w:type="dxa"/>
            <w:tcBorders>
              <w:top w:val="single" w:sz="36" w:space="0" w:color="E4E4E4"/>
              <w:bottom w:val="single" w:sz="36" w:space="0" w:color="E4E4E4"/>
            </w:tcBorders>
            <w:vAlign w:val="center"/>
          </w:tcPr>
          <w:p w14:paraId="7B395FA2" w14:textId="381208B2" w:rsidR="002A2FA2" w:rsidRPr="00455F2C" w:rsidRDefault="00BE01E2" w:rsidP="002A2FA2">
            <w:pPr>
              <w:jc w:val="center"/>
              <w:rPr>
                <w:rFonts w:cs="Arial"/>
                <w:b/>
                <w:sz w:val="20"/>
                <w:szCs w:val="20"/>
              </w:rPr>
            </w:pPr>
            <w:sdt>
              <w:sdtPr>
                <w:id w:val="13875371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32642581"/>
            <w:r w:rsidR="002A2FA2">
              <w:t xml:space="preserve"> </w:t>
            </w:r>
          </w:p>
        </w:tc>
        <w:permStart w:id="2078483754" w:edGrp="everyone"/>
        <w:tc>
          <w:tcPr>
            <w:tcW w:w="1038" w:type="dxa"/>
            <w:tcBorders>
              <w:top w:val="single" w:sz="36" w:space="0" w:color="E4E4E4"/>
              <w:bottom w:val="single" w:sz="36" w:space="0" w:color="E4E4E4"/>
            </w:tcBorders>
            <w:vAlign w:val="center"/>
          </w:tcPr>
          <w:p w14:paraId="6316B299" w14:textId="05AB894E" w:rsidR="002A2FA2" w:rsidRPr="00455F2C" w:rsidRDefault="00BE01E2" w:rsidP="002A2FA2">
            <w:pPr>
              <w:jc w:val="center"/>
              <w:rPr>
                <w:rFonts w:cs="Arial"/>
                <w:b/>
                <w:sz w:val="20"/>
                <w:szCs w:val="20"/>
              </w:rPr>
            </w:pPr>
            <w:sdt>
              <w:sdtPr>
                <w:id w:val="-8919669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8483754"/>
            <w:r w:rsidR="002A2FA2">
              <w:t xml:space="preserve"> </w:t>
            </w:r>
          </w:p>
        </w:tc>
        <w:permStart w:id="1970888356" w:edGrp="everyone"/>
        <w:tc>
          <w:tcPr>
            <w:tcW w:w="1038" w:type="dxa"/>
            <w:tcBorders>
              <w:top w:val="single" w:sz="36" w:space="0" w:color="E4E4E4"/>
              <w:bottom w:val="single" w:sz="36" w:space="0" w:color="E4E4E4"/>
            </w:tcBorders>
            <w:vAlign w:val="center"/>
          </w:tcPr>
          <w:p w14:paraId="78CE9562" w14:textId="048E4532" w:rsidR="002A2FA2" w:rsidRPr="00455F2C" w:rsidRDefault="00BE01E2" w:rsidP="002A2FA2">
            <w:pPr>
              <w:jc w:val="center"/>
              <w:rPr>
                <w:rFonts w:cs="Arial"/>
                <w:b/>
                <w:sz w:val="20"/>
                <w:szCs w:val="20"/>
              </w:rPr>
            </w:pPr>
            <w:sdt>
              <w:sdtPr>
                <w:id w:val="13815954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70888356"/>
            <w:r w:rsidR="002A2FA2">
              <w:t xml:space="preserve"> </w:t>
            </w:r>
          </w:p>
        </w:tc>
        <w:permStart w:id="1148914122" w:edGrp="everyone"/>
        <w:tc>
          <w:tcPr>
            <w:tcW w:w="1038" w:type="dxa"/>
            <w:tcBorders>
              <w:top w:val="single" w:sz="36" w:space="0" w:color="E4E4E4"/>
              <w:bottom w:val="single" w:sz="36" w:space="0" w:color="E4E4E4"/>
            </w:tcBorders>
            <w:vAlign w:val="center"/>
          </w:tcPr>
          <w:p w14:paraId="2845CFD5" w14:textId="6D6681F2" w:rsidR="002A2FA2" w:rsidRPr="00455F2C" w:rsidRDefault="00BE01E2" w:rsidP="002A2FA2">
            <w:pPr>
              <w:jc w:val="center"/>
              <w:rPr>
                <w:rFonts w:cs="Arial"/>
                <w:b/>
                <w:sz w:val="20"/>
                <w:szCs w:val="20"/>
              </w:rPr>
            </w:pPr>
            <w:sdt>
              <w:sdtPr>
                <w:id w:val="-14998801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48914122"/>
            <w:r w:rsidR="002A2FA2">
              <w:t xml:space="preserve"> </w:t>
            </w:r>
          </w:p>
        </w:tc>
        <w:permStart w:id="408623479" w:edGrp="everyone"/>
        <w:tc>
          <w:tcPr>
            <w:tcW w:w="1039" w:type="dxa"/>
            <w:tcBorders>
              <w:top w:val="single" w:sz="36" w:space="0" w:color="E4E4E4"/>
              <w:bottom w:val="single" w:sz="36" w:space="0" w:color="E4E4E4"/>
            </w:tcBorders>
            <w:vAlign w:val="center"/>
          </w:tcPr>
          <w:p w14:paraId="1942E257" w14:textId="12796D38" w:rsidR="002A2FA2" w:rsidRPr="00455F2C" w:rsidRDefault="00BE01E2" w:rsidP="002A2FA2">
            <w:pPr>
              <w:jc w:val="center"/>
              <w:rPr>
                <w:rFonts w:cs="Arial"/>
                <w:b/>
                <w:sz w:val="20"/>
                <w:szCs w:val="20"/>
              </w:rPr>
            </w:pPr>
            <w:sdt>
              <w:sdtPr>
                <w:id w:val="9429572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8623479"/>
            <w:r w:rsidR="002A2FA2">
              <w:t xml:space="preserve"> </w:t>
            </w:r>
          </w:p>
        </w:tc>
      </w:tr>
      <w:tr w:rsidR="002A2FA2" w:rsidRPr="00025CBF" w14:paraId="2CE58D34" w14:textId="77777777" w:rsidTr="008E2EA4">
        <w:trPr>
          <w:trHeight w:val="613"/>
        </w:trPr>
        <w:tc>
          <w:tcPr>
            <w:tcW w:w="442" w:type="dxa"/>
            <w:tcBorders>
              <w:top w:val="single" w:sz="36" w:space="0" w:color="E4E4E4"/>
              <w:bottom w:val="single" w:sz="36" w:space="0" w:color="E4E4E4"/>
              <w:right w:val="nil"/>
            </w:tcBorders>
          </w:tcPr>
          <w:p w14:paraId="1E2200C5" w14:textId="77777777" w:rsidR="002A2FA2" w:rsidRPr="00455F2C" w:rsidRDefault="002A2FA2" w:rsidP="002A2FA2">
            <w:pPr>
              <w:jc w:val="left"/>
              <w:rPr>
                <w:rFonts w:cs="Arial"/>
                <w:bCs/>
                <w:sz w:val="20"/>
                <w:szCs w:val="20"/>
              </w:rPr>
            </w:pPr>
            <w:r w:rsidRPr="00455F2C">
              <w:rPr>
                <w:rFonts w:cs="Arial"/>
                <w:bCs/>
                <w:sz w:val="20"/>
                <w:szCs w:val="20"/>
              </w:rPr>
              <w:t>4.</w:t>
            </w:r>
          </w:p>
        </w:tc>
        <w:tc>
          <w:tcPr>
            <w:tcW w:w="3999" w:type="dxa"/>
            <w:tcBorders>
              <w:top w:val="single" w:sz="36" w:space="0" w:color="E4E4E4"/>
              <w:left w:val="nil"/>
              <w:bottom w:val="single" w:sz="36" w:space="0" w:color="E4E4E4"/>
            </w:tcBorders>
          </w:tcPr>
          <w:p w14:paraId="1984597D" w14:textId="77777777" w:rsidR="002A2FA2" w:rsidRPr="00455F2C" w:rsidRDefault="002A2FA2" w:rsidP="002A2FA2">
            <w:pPr>
              <w:jc w:val="left"/>
              <w:rPr>
                <w:rFonts w:cs="Arial"/>
                <w:bCs/>
                <w:sz w:val="20"/>
                <w:szCs w:val="20"/>
              </w:rPr>
            </w:pPr>
            <w:r w:rsidRPr="00455F2C">
              <w:rPr>
                <w:rFonts w:cs="Arial"/>
                <w:bCs/>
                <w:sz w:val="20"/>
                <w:szCs w:val="20"/>
              </w:rPr>
              <w:t>... j’ai fait autant de sport que les autres enfants</w:t>
            </w:r>
          </w:p>
        </w:tc>
        <w:permStart w:id="1796017265" w:edGrp="everyone"/>
        <w:tc>
          <w:tcPr>
            <w:tcW w:w="1038" w:type="dxa"/>
            <w:tcBorders>
              <w:top w:val="single" w:sz="36" w:space="0" w:color="E4E4E4"/>
              <w:bottom w:val="single" w:sz="36" w:space="0" w:color="E4E4E4"/>
            </w:tcBorders>
            <w:vAlign w:val="center"/>
          </w:tcPr>
          <w:p w14:paraId="0569D4AC" w14:textId="2CE0848D" w:rsidR="002A2FA2" w:rsidRPr="00455F2C" w:rsidRDefault="00BE01E2" w:rsidP="002A2FA2">
            <w:pPr>
              <w:jc w:val="center"/>
              <w:rPr>
                <w:rFonts w:cs="Arial"/>
                <w:b/>
                <w:sz w:val="20"/>
                <w:szCs w:val="20"/>
              </w:rPr>
            </w:pPr>
            <w:sdt>
              <w:sdtPr>
                <w:id w:val="20253619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96017265"/>
            <w:r w:rsidR="002A2FA2">
              <w:t xml:space="preserve"> </w:t>
            </w:r>
          </w:p>
        </w:tc>
        <w:permStart w:id="633371026" w:edGrp="everyone"/>
        <w:tc>
          <w:tcPr>
            <w:tcW w:w="1038" w:type="dxa"/>
            <w:tcBorders>
              <w:top w:val="single" w:sz="36" w:space="0" w:color="E4E4E4"/>
              <w:bottom w:val="single" w:sz="36" w:space="0" w:color="E4E4E4"/>
            </w:tcBorders>
            <w:vAlign w:val="center"/>
          </w:tcPr>
          <w:p w14:paraId="4810902B" w14:textId="7A48A623" w:rsidR="002A2FA2" w:rsidRPr="00455F2C" w:rsidRDefault="00BE01E2" w:rsidP="002A2FA2">
            <w:pPr>
              <w:jc w:val="center"/>
              <w:rPr>
                <w:rFonts w:cs="Arial"/>
                <w:b/>
                <w:sz w:val="20"/>
                <w:szCs w:val="20"/>
              </w:rPr>
            </w:pPr>
            <w:sdt>
              <w:sdtPr>
                <w:id w:val="-2710170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3371026"/>
            <w:r w:rsidR="002A2FA2">
              <w:t xml:space="preserve"> </w:t>
            </w:r>
          </w:p>
        </w:tc>
        <w:permStart w:id="885531597" w:edGrp="everyone"/>
        <w:tc>
          <w:tcPr>
            <w:tcW w:w="1038" w:type="dxa"/>
            <w:tcBorders>
              <w:top w:val="single" w:sz="36" w:space="0" w:color="E4E4E4"/>
              <w:bottom w:val="single" w:sz="36" w:space="0" w:color="E4E4E4"/>
            </w:tcBorders>
            <w:vAlign w:val="center"/>
          </w:tcPr>
          <w:p w14:paraId="3E77989D" w14:textId="1808F754" w:rsidR="002A2FA2" w:rsidRPr="00455F2C" w:rsidRDefault="00BE01E2" w:rsidP="002A2FA2">
            <w:pPr>
              <w:jc w:val="center"/>
              <w:rPr>
                <w:rFonts w:cs="Arial"/>
                <w:b/>
                <w:sz w:val="20"/>
                <w:szCs w:val="20"/>
              </w:rPr>
            </w:pPr>
            <w:sdt>
              <w:sdtPr>
                <w:id w:val="7495477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85531597"/>
            <w:r w:rsidR="002A2FA2">
              <w:t xml:space="preserve"> </w:t>
            </w:r>
          </w:p>
        </w:tc>
        <w:permStart w:id="868252951" w:edGrp="everyone"/>
        <w:tc>
          <w:tcPr>
            <w:tcW w:w="1038" w:type="dxa"/>
            <w:tcBorders>
              <w:top w:val="single" w:sz="36" w:space="0" w:color="E4E4E4"/>
              <w:bottom w:val="single" w:sz="36" w:space="0" w:color="E4E4E4"/>
            </w:tcBorders>
            <w:vAlign w:val="center"/>
          </w:tcPr>
          <w:p w14:paraId="0D269475" w14:textId="77680185" w:rsidR="002A2FA2" w:rsidRPr="00455F2C" w:rsidRDefault="00BE01E2" w:rsidP="002A2FA2">
            <w:pPr>
              <w:jc w:val="center"/>
              <w:rPr>
                <w:rFonts w:cs="Arial"/>
                <w:b/>
                <w:sz w:val="20"/>
                <w:szCs w:val="20"/>
              </w:rPr>
            </w:pPr>
            <w:sdt>
              <w:sdtPr>
                <w:id w:val="14832834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8252951"/>
            <w:r w:rsidR="002A2FA2">
              <w:t xml:space="preserve"> </w:t>
            </w:r>
          </w:p>
        </w:tc>
        <w:permStart w:id="987504676" w:edGrp="everyone"/>
        <w:tc>
          <w:tcPr>
            <w:tcW w:w="1039" w:type="dxa"/>
            <w:tcBorders>
              <w:top w:val="single" w:sz="36" w:space="0" w:color="E4E4E4"/>
              <w:bottom w:val="single" w:sz="36" w:space="0" w:color="E4E4E4"/>
            </w:tcBorders>
            <w:vAlign w:val="center"/>
          </w:tcPr>
          <w:p w14:paraId="1C1A02AE" w14:textId="513DA2A3" w:rsidR="002A2FA2" w:rsidRPr="00455F2C" w:rsidRDefault="00BE01E2" w:rsidP="002A2FA2">
            <w:pPr>
              <w:jc w:val="center"/>
              <w:rPr>
                <w:rFonts w:cs="Arial"/>
                <w:b/>
                <w:sz w:val="20"/>
                <w:szCs w:val="20"/>
              </w:rPr>
            </w:pPr>
            <w:sdt>
              <w:sdtPr>
                <w:id w:val="9991543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87504676"/>
            <w:r w:rsidR="002A2FA2">
              <w:t xml:space="preserve"> </w:t>
            </w:r>
          </w:p>
        </w:tc>
      </w:tr>
      <w:tr w:rsidR="002A2FA2" w:rsidRPr="00025CBF" w14:paraId="41DDF72F" w14:textId="77777777" w:rsidTr="00C9095F">
        <w:trPr>
          <w:trHeight w:val="865"/>
        </w:trPr>
        <w:tc>
          <w:tcPr>
            <w:tcW w:w="442" w:type="dxa"/>
            <w:tcBorders>
              <w:top w:val="single" w:sz="36" w:space="0" w:color="E4E4E4"/>
              <w:bottom w:val="single" w:sz="36" w:space="0" w:color="E4E4E4"/>
              <w:right w:val="nil"/>
            </w:tcBorders>
          </w:tcPr>
          <w:p w14:paraId="7D66BC02" w14:textId="77777777" w:rsidR="002A2FA2" w:rsidRPr="00455F2C" w:rsidRDefault="002A2FA2" w:rsidP="002A2FA2">
            <w:pPr>
              <w:jc w:val="left"/>
              <w:rPr>
                <w:rFonts w:cs="Arial"/>
                <w:bCs/>
                <w:sz w:val="20"/>
                <w:szCs w:val="20"/>
              </w:rPr>
            </w:pPr>
            <w:r w:rsidRPr="00455F2C">
              <w:rPr>
                <w:rFonts w:cs="Arial"/>
                <w:bCs/>
                <w:sz w:val="20"/>
                <w:szCs w:val="20"/>
              </w:rPr>
              <w:t>5.</w:t>
            </w:r>
          </w:p>
        </w:tc>
        <w:tc>
          <w:tcPr>
            <w:tcW w:w="3999" w:type="dxa"/>
            <w:tcBorders>
              <w:top w:val="single" w:sz="36" w:space="0" w:color="E4E4E4"/>
              <w:left w:val="nil"/>
              <w:bottom w:val="single" w:sz="36" w:space="0" w:color="E4E4E4"/>
            </w:tcBorders>
          </w:tcPr>
          <w:p w14:paraId="69479ACD" w14:textId="77777777" w:rsidR="002A2FA2" w:rsidRPr="00455F2C" w:rsidRDefault="002A2FA2" w:rsidP="002A2FA2">
            <w:pPr>
              <w:jc w:val="left"/>
              <w:rPr>
                <w:rFonts w:cs="Arial"/>
                <w:bCs/>
                <w:sz w:val="20"/>
                <w:szCs w:val="20"/>
              </w:rPr>
            </w:pPr>
            <w:r w:rsidRPr="00455F2C">
              <w:rPr>
                <w:rFonts w:cs="Arial"/>
                <w:bCs/>
                <w:sz w:val="20"/>
                <w:szCs w:val="20"/>
              </w:rPr>
              <w:t>... j'ai été traité différemment par mes professeurs à cause de mon hémophilie</w:t>
            </w:r>
          </w:p>
        </w:tc>
        <w:permStart w:id="179454393" w:edGrp="everyone"/>
        <w:tc>
          <w:tcPr>
            <w:tcW w:w="1038" w:type="dxa"/>
            <w:tcBorders>
              <w:top w:val="single" w:sz="36" w:space="0" w:color="E4E4E4"/>
              <w:bottom w:val="single" w:sz="36" w:space="0" w:color="E4E4E4"/>
            </w:tcBorders>
            <w:vAlign w:val="center"/>
          </w:tcPr>
          <w:p w14:paraId="5F65AD02" w14:textId="73A77BF6" w:rsidR="002A2FA2" w:rsidRPr="00455F2C" w:rsidRDefault="00BE01E2" w:rsidP="002A2FA2">
            <w:pPr>
              <w:jc w:val="center"/>
              <w:rPr>
                <w:rFonts w:cs="Arial"/>
                <w:b/>
                <w:sz w:val="20"/>
                <w:szCs w:val="20"/>
              </w:rPr>
            </w:pPr>
            <w:sdt>
              <w:sdtPr>
                <w:id w:val="-2690077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9454393"/>
            <w:r w:rsidR="002A2FA2">
              <w:t xml:space="preserve"> </w:t>
            </w:r>
          </w:p>
        </w:tc>
        <w:permStart w:id="1469716820" w:edGrp="everyone"/>
        <w:tc>
          <w:tcPr>
            <w:tcW w:w="1038" w:type="dxa"/>
            <w:tcBorders>
              <w:top w:val="single" w:sz="36" w:space="0" w:color="E4E4E4"/>
              <w:bottom w:val="single" w:sz="36" w:space="0" w:color="E4E4E4"/>
            </w:tcBorders>
            <w:vAlign w:val="center"/>
          </w:tcPr>
          <w:p w14:paraId="6CCAB2F7" w14:textId="6C9BBD77" w:rsidR="002A2FA2" w:rsidRPr="00455F2C" w:rsidRDefault="00BE01E2" w:rsidP="002A2FA2">
            <w:pPr>
              <w:jc w:val="center"/>
              <w:rPr>
                <w:rFonts w:cs="Arial"/>
                <w:b/>
                <w:sz w:val="20"/>
                <w:szCs w:val="20"/>
              </w:rPr>
            </w:pPr>
            <w:sdt>
              <w:sdtPr>
                <w:id w:val="11918073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69716820"/>
            <w:r w:rsidR="002A2FA2">
              <w:t xml:space="preserve"> </w:t>
            </w:r>
          </w:p>
        </w:tc>
        <w:permStart w:id="2003454166" w:edGrp="everyone"/>
        <w:tc>
          <w:tcPr>
            <w:tcW w:w="1038" w:type="dxa"/>
            <w:tcBorders>
              <w:top w:val="single" w:sz="36" w:space="0" w:color="E4E4E4"/>
              <w:bottom w:val="single" w:sz="36" w:space="0" w:color="E4E4E4"/>
            </w:tcBorders>
            <w:vAlign w:val="center"/>
          </w:tcPr>
          <w:p w14:paraId="4757BBD4" w14:textId="79BCCF18" w:rsidR="002A2FA2" w:rsidRPr="00455F2C" w:rsidRDefault="00BE01E2" w:rsidP="002A2FA2">
            <w:pPr>
              <w:jc w:val="center"/>
              <w:rPr>
                <w:rFonts w:cs="Arial"/>
                <w:b/>
                <w:sz w:val="20"/>
                <w:szCs w:val="20"/>
              </w:rPr>
            </w:pPr>
            <w:sdt>
              <w:sdtPr>
                <w:id w:val="18256169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03454166"/>
            <w:r w:rsidR="002A2FA2">
              <w:t xml:space="preserve"> </w:t>
            </w:r>
          </w:p>
        </w:tc>
        <w:permStart w:id="343822204" w:edGrp="everyone"/>
        <w:tc>
          <w:tcPr>
            <w:tcW w:w="1038" w:type="dxa"/>
            <w:tcBorders>
              <w:top w:val="single" w:sz="36" w:space="0" w:color="E4E4E4"/>
              <w:bottom w:val="single" w:sz="36" w:space="0" w:color="E4E4E4"/>
            </w:tcBorders>
            <w:vAlign w:val="center"/>
          </w:tcPr>
          <w:p w14:paraId="69FE22C0" w14:textId="63973684" w:rsidR="002A2FA2" w:rsidRPr="00455F2C" w:rsidRDefault="00BE01E2" w:rsidP="002A2FA2">
            <w:pPr>
              <w:jc w:val="center"/>
              <w:rPr>
                <w:rFonts w:cs="Arial"/>
                <w:b/>
                <w:sz w:val="20"/>
                <w:szCs w:val="20"/>
              </w:rPr>
            </w:pPr>
            <w:sdt>
              <w:sdtPr>
                <w:id w:val="-20463507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43822204"/>
            <w:r w:rsidR="002A2FA2">
              <w:t xml:space="preserve"> </w:t>
            </w:r>
          </w:p>
        </w:tc>
        <w:permStart w:id="1628139980" w:edGrp="everyone"/>
        <w:tc>
          <w:tcPr>
            <w:tcW w:w="1039" w:type="dxa"/>
            <w:tcBorders>
              <w:top w:val="single" w:sz="36" w:space="0" w:color="E4E4E4"/>
              <w:bottom w:val="single" w:sz="36" w:space="0" w:color="E4E4E4"/>
            </w:tcBorders>
            <w:vAlign w:val="center"/>
          </w:tcPr>
          <w:p w14:paraId="613ED0D2" w14:textId="311CA212" w:rsidR="002A2FA2" w:rsidRPr="00455F2C" w:rsidRDefault="00BE01E2" w:rsidP="002A2FA2">
            <w:pPr>
              <w:jc w:val="center"/>
              <w:rPr>
                <w:rFonts w:cs="Arial"/>
                <w:b/>
                <w:sz w:val="20"/>
                <w:szCs w:val="20"/>
              </w:rPr>
            </w:pPr>
            <w:sdt>
              <w:sdtPr>
                <w:id w:val="-19301149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28139980"/>
            <w:r w:rsidR="002A2FA2">
              <w:t xml:space="preserve"> </w:t>
            </w:r>
          </w:p>
        </w:tc>
      </w:tr>
      <w:tr w:rsidR="002A2FA2" w:rsidRPr="00025CBF" w14:paraId="383812CB" w14:textId="77777777" w:rsidTr="00C9095F">
        <w:trPr>
          <w:trHeight w:val="866"/>
        </w:trPr>
        <w:tc>
          <w:tcPr>
            <w:tcW w:w="442" w:type="dxa"/>
            <w:tcBorders>
              <w:top w:val="single" w:sz="36" w:space="0" w:color="E4E4E4"/>
              <w:bottom w:val="single" w:sz="36" w:space="0" w:color="E4E4E4"/>
              <w:right w:val="nil"/>
            </w:tcBorders>
          </w:tcPr>
          <w:p w14:paraId="7B609951" w14:textId="77777777" w:rsidR="002A2FA2" w:rsidRPr="00455F2C" w:rsidRDefault="002A2FA2" w:rsidP="002A2FA2">
            <w:pPr>
              <w:jc w:val="left"/>
              <w:rPr>
                <w:rFonts w:cs="Arial"/>
                <w:bCs/>
                <w:sz w:val="20"/>
                <w:szCs w:val="20"/>
              </w:rPr>
            </w:pPr>
            <w:r w:rsidRPr="00455F2C">
              <w:rPr>
                <w:rFonts w:cs="Arial"/>
                <w:bCs/>
                <w:sz w:val="20"/>
                <w:szCs w:val="20"/>
              </w:rPr>
              <w:lastRenderedPageBreak/>
              <w:t>6.</w:t>
            </w:r>
          </w:p>
        </w:tc>
        <w:tc>
          <w:tcPr>
            <w:tcW w:w="3999" w:type="dxa"/>
            <w:tcBorders>
              <w:top w:val="single" w:sz="36" w:space="0" w:color="E4E4E4"/>
              <w:left w:val="nil"/>
              <w:bottom w:val="single" w:sz="36" w:space="0" w:color="E4E4E4"/>
            </w:tcBorders>
          </w:tcPr>
          <w:p w14:paraId="43E6B10F" w14:textId="77777777" w:rsidR="002A2FA2" w:rsidRPr="00455F2C" w:rsidRDefault="002A2FA2" w:rsidP="002A2FA2">
            <w:pPr>
              <w:jc w:val="left"/>
              <w:rPr>
                <w:rFonts w:cs="Arial"/>
                <w:bCs/>
                <w:sz w:val="20"/>
                <w:szCs w:val="20"/>
              </w:rPr>
            </w:pPr>
            <w:r w:rsidRPr="00455F2C">
              <w:rPr>
                <w:rFonts w:cs="Arial"/>
                <w:bCs/>
                <w:sz w:val="20"/>
                <w:szCs w:val="20"/>
              </w:rPr>
              <w:t>... j’ai participé au cours d'éducation physique à l’école malgré mon hémophilie</w:t>
            </w:r>
          </w:p>
        </w:tc>
        <w:permStart w:id="1881951269" w:edGrp="everyone"/>
        <w:tc>
          <w:tcPr>
            <w:tcW w:w="1038" w:type="dxa"/>
            <w:tcBorders>
              <w:top w:val="single" w:sz="36" w:space="0" w:color="E4E4E4"/>
              <w:bottom w:val="single" w:sz="36" w:space="0" w:color="E4E4E4"/>
            </w:tcBorders>
            <w:vAlign w:val="center"/>
          </w:tcPr>
          <w:p w14:paraId="5FA75911" w14:textId="258B34D7" w:rsidR="002A2FA2" w:rsidRPr="00455F2C" w:rsidRDefault="00BE01E2" w:rsidP="002A2FA2">
            <w:pPr>
              <w:jc w:val="center"/>
              <w:rPr>
                <w:rFonts w:cs="Arial"/>
                <w:b/>
                <w:sz w:val="20"/>
                <w:szCs w:val="20"/>
              </w:rPr>
            </w:pPr>
            <w:sdt>
              <w:sdtPr>
                <w:id w:val="14879387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81951269"/>
            <w:r w:rsidR="002A2FA2">
              <w:t xml:space="preserve"> </w:t>
            </w:r>
          </w:p>
        </w:tc>
        <w:permStart w:id="1750873797" w:edGrp="everyone"/>
        <w:tc>
          <w:tcPr>
            <w:tcW w:w="1038" w:type="dxa"/>
            <w:tcBorders>
              <w:top w:val="single" w:sz="36" w:space="0" w:color="E4E4E4"/>
              <w:bottom w:val="single" w:sz="36" w:space="0" w:color="E4E4E4"/>
            </w:tcBorders>
            <w:vAlign w:val="center"/>
          </w:tcPr>
          <w:p w14:paraId="49BD7947" w14:textId="5F1B1953" w:rsidR="002A2FA2" w:rsidRPr="00455F2C" w:rsidRDefault="00BE01E2" w:rsidP="002A2FA2">
            <w:pPr>
              <w:jc w:val="center"/>
              <w:rPr>
                <w:rFonts w:cs="Arial"/>
                <w:b/>
                <w:sz w:val="20"/>
                <w:szCs w:val="20"/>
              </w:rPr>
            </w:pPr>
            <w:sdt>
              <w:sdtPr>
                <w:id w:val="10020899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50873797"/>
            <w:r w:rsidR="002A2FA2">
              <w:t xml:space="preserve"> </w:t>
            </w:r>
          </w:p>
        </w:tc>
        <w:permStart w:id="637471895" w:edGrp="everyone"/>
        <w:tc>
          <w:tcPr>
            <w:tcW w:w="1038" w:type="dxa"/>
            <w:tcBorders>
              <w:top w:val="single" w:sz="36" w:space="0" w:color="E4E4E4"/>
              <w:bottom w:val="single" w:sz="36" w:space="0" w:color="E4E4E4"/>
            </w:tcBorders>
            <w:vAlign w:val="center"/>
          </w:tcPr>
          <w:p w14:paraId="7C9F962D" w14:textId="5C980842" w:rsidR="002A2FA2" w:rsidRPr="00455F2C" w:rsidRDefault="00BE01E2" w:rsidP="002A2FA2">
            <w:pPr>
              <w:jc w:val="center"/>
              <w:rPr>
                <w:rFonts w:cs="Arial"/>
                <w:b/>
                <w:sz w:val="20"/>
                <w:szCs w:val="20"/>
              </w:rPr>
            </w:pPr>
            <w:sdt>
              <w:sdtPr>
                <w:id w:val="12589543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37471895"/>
            <w:r w:rsidR="002A2FA2">
              <w:t xml:space="preserve"> </w:t>
            </w:r>
          </w:p>
        </w:tc>
        <w:permStart w:id="647117601" w:edGrp="everyone"/>
        <w:tc>
          <w:tcPr>
            <w:tcW w:w="1038" w:type="dxa"/>
            <w:tcBorders>
              <w:top w:val="single" w:sz="36" w:space="0" w:color="E4E4E4"/>
              <w:bottom w:val="single" w:sz="36" w:space="0" w:color="E4E4E4"/>
            </w:tcBorders>
            <w:vAlign w:val="center"/>
          </w:tcPr>
          <w:p w14:paraId="765E6A04" w14:textId="6BD23553" w:rsidR="002A2FA2" w:rsidRPr="00455F2C" w:rsidRDefault="00BE01E2" w:rsidP="002A2FA2">
            <w:pPr>
              <w:jc w:val="center"/>
              <w:rPr>
                <w:rFonts w:cs="Arial"/>
                <w:b/>
                <w:sz w:val="20"/>
                <w:szCs w:val="20"/>
              </w:rPr>
            </w:pPr>
            <w:sdt>
              <w:sdtPr>
                <w:id w:val="18536740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47117601"/>
            <w:r w:rsidR="002A2FA2">
              <w:t xml:space="preserve"> </w:t>
            </w:r>
          </w:p>
        </w:tc>
        <w:permStart w:id="188947671" w:edGrp="everyone"/>
        <w:tc>
          <w:tcPr>
            <w:tcW w:w="1039" w:type="dxa"/>
            <w:tcBorders>
              <w:top w:val="single" w:sz="36" w:space="0" w:color="E4E4E4"/>
              <w:bottom w:val="single" w:sz="36" w:space="0" w:color="E4E4E4"/>
            </w:tcBorders>
            <w:vAlign w:val="center"/>
          </w:tcPr>
          <w:p w14:paraId="2CD9BD18" w14:textId="4619BC9E" w:rsidR="002A2FA2" w:rsidRPr="00455F2C" w:rsidRDefault="00BE01E2" w:rsidP="002A2FA2">
            <w:pPr>
              <w:jc w:val="center"/>
              <w:rPr>
                <w:rFonts w:cs="Arial"/>
                <w:b/>
                <w:sz w:val="20"/>
                <w:szCs w:val="20"/>
              </w:rPr>
            </w:pPr>
            <w:sdt>
              <w:sdtPr>
                <w:id w:val="-20046505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8947671"/>
            <w:r w:rsidR="002A2FA2">
              <w:t xml:space="preserve"> </w:t>
            </w:r>
          </w:p>
        </w:tc>
      </w:tr>
      <w:tr w:rsidR="002A2FA2" w:rsidRPr="00025CBF" w14:paraId="63D6BB03" w14:textId="77777777" w:rsidTr="00C9095F">
        <w:trPr>
          <w:trHeight w:val="614"/>
        </w:trPr>
        <w:tc>
          <w:tcPr>
            <w:tcW w:w="442" w:type="dxa"/>
            <w:tcBorders>
              <w:top w:val="single" w:sz="36" w:space="0" w:color="E4E4E4"/>
              <w:bottom w:val="single" w:sz="36" w:space="0" w:color="E4E4E4"/>
              <w:right w:val="nil"/>
            </w:tcBorders>
          </w:tcPr>
          <w:p w14:paraId="5A35BDC0" w14:textId="77777777" w:rsidR="002A2FA2" w:rsidRPr="00455F2C" w:rsidRDefault="002A2FA2" w:rsidP="002A2FA2">
            <w:pPr>
              <w:jc w:val="left"/>
              <w:rPr>
                <w:rFonts w:cs="Arial"/>
                <w:bCs/>
                <w:sz w:val="20"/>
                <w:szCs w:val="20"/>
              </w:rPr>
            </w:pPr>
            <w:r w:rsidRPr="00455F2C">
              <w:rPr>
                <w:rFonts w:cs="Arial"/>
                <w:bCs/>
                <w:sz w:val="20"/>
                <w:szCs w:val="20"/>
              </w:rPr>
              <w:t>7.</w:t>
            </w:r>
          </w:p>
        </w:tc>
        <w:tc>
          <w:tcPr>
            <w:tcW w:w="3999" w:type="dxa"/>
            <w:tcBorders>
              <w:top w:val="single" w:sz="36" w:space="0" w:color="E4E4E4"/>
              <w:left w:val="nil"/>
              <w:bottom w:val="single" w:sz="36" w:space="0" w:color="E4E4E4"/>
            </w:tcBorders>
          </w:tcPr>
          <w:p w14:paraId="5ABD5DF1" w14:textId="77777777" w:rsidR="002A2FA2" w:rsidRPr="00455F2C" w:rsidRDefault="002A2FA2" w:rsidP="002A2FA2">
            <w:pPr>
              <w:jc w:val="left"/>
              <w:rPr>
                <w:rFonts w:cs="Arial"/>
                <w:bCs/>
                <w:sz w:val="20"/>
                <w:szCs w:val="20"/>
              </w:rPr>
            </w:pPr>
            <w:r w:rsidRPr="00455F2C">
              <w:rPr>
                <w:rFonts w:cs="Arial"/>
                <w:bCs/>
                <w:sz w:val="20"/>
                <w:szCs w:val="20"/>
              </w:rPr>
              <w:t>... j’ai pu participer à l'ensemble des cours malgré mon hémophilie</w:t>
            </w:r>
          </w:p>
        </w:tc>
        <w:permStart w:id="538522227" w:edGrp="everyone"/>
        <w:tc>
          <w:tcPr>
            <w:tcW w:w="1038" w:type="dxa"/>
            <w:tcBorders>
              <w:top w:val="single" w:sz="36" w:space="0" w:color="E4E4E4"/>
              <w:bottom w:val="single" w:sz="36" w:space="0" w:color="E4E4E4"/>
            </w:tcBorders>
            <w:vAlign w:val="center"/>
          </w:tcPr>
          <w:p w14:paraId="2DC9D5AC" w14:textId="067E76DB" w:rsidR="002A2FA2" w:rsidRPr="00455F2C" w:rsidRDefault="00BE01E2" w:rsidP="002A2FA2">
            <w:pPr>
              <w:jc w:val="center"/>
              <w:rPr>
                <w:rFonts w:cs="Arial"/>
                <w:b/>
                <w:sz w:val="20"/>
                <w:szCs w:val="20"/>
              </w:rPr>
            </w:pPr>
            <w:sdt>
              <w:sdtPr>
                <w:id w:val="13327909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38522227"/>
            <w:r w:rsidR="002A2FA2">
              <w:t xml:space="preserve"> </w:t>
            </w:r>
          </w:p>
        </w:tc>
        <w:permStart w:id="1102396611" w:edGrp="everyone"/>
        <w:tc>
          <w:tcPr>
            <w:tcW w:w="1038" w:type="dxa"/>
            <w:tcBorders>
              <w:top w:val="single" w:sz="36" w:space="0" w:color="E4E4E4"/>
              <w:bottom w:val="single" w:sz="36" w:space="0" w:color="E4E4E4"/>
            </w:tcBorders>
            <w:vAlign w:val="center"/>
          </w:tcPr>
          <w:p w14:paraId="3316E946" w14:textId="75BBD32E" w:rsidR="002A2FA2" w:rsidRPr="00455F2C" w:rsidRDefault="00BE01E2" w:rsidP="002A2FA2">
            <w:pPr>
              <w:jc w:val="center"/>
              <w:rPr>
                <w:rFonts w:cs="Arial"/>
                <w:b/>
                <w:sz w:val="20"/>
                <w:szCs w:val="20"/>
              </w:rPr>
            </w:pPr>
            <w:sdt>
              <w:sdtPr>
                <w:id w:val="70375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02396611"/>
            <w:r w:rsidR="002A2FA2">
              <w:t xml:space="preserve"> </w:t>
            </w:r>
          </w:p>
        </w:tc>
        <w:permStart w:id="503278165" w:edGrp="everyone"/>
        <w:tc>
          <w:tcPr>
            <w:tcW w:w="1038" w:type="dxa"/>
            <w:tcBorders>
              <w:top w:val="single" w:sz="36" w:space="0" w:color="E4E4E4"/>
              <w:bottom w:val="single" w:sz="36" w:space="0" w:color="E4E4E4"/>
            </w:tcBorders>
            <w:vAlign w:val="center"/>
          </w:tcPr>
          <w:p w14:paraId="10FFE857" w14:textId="69B7D7E1" w:rsidR="002A2FA2" w:rsidRPr="00455F2C" w:rsidRDefault="00BE01E2" w:rsidP="002A2FA2">
            <w:pPr>
              <w:jc w:val="center"/>
              <w:rPr>
                <w:rFonts w:cs="Arial"/>
                <w:b/>
                <w:sz w:val="20"/>
                <w:szCs w:val="20"/>
              </w:rPr>
            </w:pPr>
            <w:sdt>
              <w:sdtPr>
                <w:id w:val="12578647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03278165"/>
            <w:r w:rsidR="002A2FA2">
              <w:t xml:space="preserve"> </w:t>
            </w:r>
          </w:p>
        </w:tc>
        <w:permStart w:id="845417393" w:edGrp="everyone"/>
        <w:tc>
          <w:tcPr>
            <w:tcW w:w="1038" w:type="dxa"/>
            <w:tcBorders>
              <w:top w:val="single" w:sz="36" w:space="0" w:color="E4E4E4"/>
              <w:bottom w:val="single" w:sz="36" w:space="0" w:color="E4E4E4"/>
            </w:tcBorders>
            <w:vAlign w:val="center"/>
          </w:tcPr>
          <w:p w14:paraId="44811724" w14:textId="512E2171" w:rsidR="002A2FA2" w:rsidRPr="00455F2C" w:rsidRDefault="00BE01E2" w:rsidP="002A2FA2">
            <w:pPr>
              <w:jc w:val="center"/>
              <w:rPr>
                <w:rFonts w:cs="Arial"/>
                <w:b/>
                <w:sz w:val="20"/>
                <w:szCs w:val="20"/>
              </w:rPr>
            </w:pPr>
            <w:sdt>
              <w:sdtPr>
                <w:id w:val="-14954869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45417393"/>
            <w:r w:rsidR="002A2FA2">
              <w:t xml:space="preserve"> </w:t>
            </w:r>
          </w:p>
        </w:tc>
        <w:permStart w:id="1844398557" w:edGrp="everyone"/>
        <w:tc>
          <w:tcPr>
            <w:tcW w:w="1039" w:type="dxa"/>
            <w:tcBorders>
              <w:top w:val="single" w:sz="36" w:space="0" w:color="E4E4E4"/>
              <w:bottom w:val="single" w:sz="36" w:space="0" w:color="E4E4E4"/>
            </w:tcBorders>
            <w:vAlign w:val="center"/>
          </w:tcPr>
          <w:p w14:paraId="27618923" w14:textId="404FEF94" w:rsidR="002A2FA2" w:rsidRPr="00455F2C" w:rsidRDefault="00BE01E2" w:rsidP="002A2FA2">
            <w:pPr>
              <w:jc w:val="center"/>
              <w:rPr>
                <w:rFonts w:cs="Arial"/>
                <w:b/>
                <w:sz w:val="20"/>
                <w:szCs w:val="20"/>
              </w:rPr>
            </w:pPr>
            <w:sdt>
              <w:sdtPr>
                <w:id w:val="189253710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4398557"/>
            <w:r w:rsidR="002A2FA2">
              <w:t xml:space="preserve"> </w:t>
            </w:r>
          </w:p>
        </w:tc>
      </w:tr>
      <w:tr w:rsidR="002A2FA2" w:rsidRPr="00025CBF" w14:paraId="465484A0" w14:textId="77777777" w:rsidTr="00C9095F">
        <w:trPr>
          <w:trHeight w:val="1118"/>
        </w:trPr>
        <w:tc>
          <w:tcPr>
            <w:tcW w:w="442" w:type="dxa"/>
            <w:tcBorders>
              <w:top w:val="single" w:sz="36" w:space="0" w:color="E4E4E4"/>
              <w:bottom w:val="single" w:sz="36" w:space="0" w:color="E4E4E4"/>
              <w:right w:val="nil"/>
            </w:tcBorders>
          </w:tcPr>
          <w:p w14:paraId="3FD13DE1" w14:textId="77777777" w:rsidR="002A2FA2" w:rsidRPr="00455F2C" w:rsidRDefault="002A2FA2" w:rsidP="002A2FA2">
            <w:pPr>
              <w:jc w:val="left"/>
              <w:rPr>
                <w:rFonts w:cs="Arial"/>
                <w:bCs/>
                <w:sz w:val="20"/>
                <w:szCs w:val="20"/>
              </w:rPr>
            </w:pPr>
            <w:r w:rsidRPr="00455F2C">
              <w:rPr>
                <w:rFonts w:cs="Arial"/>
                <w:bCs/>
                <w:sz w:val="20"/>
                <w:szCs w:val="20"/>
              </w:rPr>
              <w:t>8.</w:t>
            </w:r>
          </w:p>
        </w:tc>
        <w:tc>
          <w:tcPr>
            <w:tcW w:w="3999" w:type="dxa"/>
            <w:tcBorders>
              <w:top w:val="single" w:sz="36" w:space="0" w:color="E4E4E4"/>
              <w:left w:val="nil"/>
              <w:bottom w:val="single" w:sz="36" w:space="0" w:color="E4E4E4"/>
            </w:tcBorders>
          </w:tcPr>
          <w:p w14:paraId="593FA7C5" w14:textId="77777777" w:rsidR="002A2FA2" w:rsidRPr="00455F2C" w:rsidRDefault="002A2FA2" w:rsidP="002A2FA2">
            <w:pPr>
              <w:jc w:val="left"/>
              <w:rPr>
                <w:rFonts w:cs="Arial"/>
                <w:bCs/>
                <w:sz w:val="20"/>
                <w:szCs w:val="20"/>
              </w:rPr>
            </w:pPr>
            <w:r w:rsidRPr="00455F2C">
              <w:rPr>
                <w:rFonts w:cs="Arial"/>
                <w:bCs/>
                <w:sz w:val="20"/>
                <w:szCs w:val="20"/>
              </w:rPr>
              <w:t>... j’ai dû renoncer aux activités particulières de l’école (p.e. des excursions) à cause de mon hémophilie</w:t>
            </w:r>
          </w:p>
        </w:tc>
        <w:permStart w:id="1709079836" w:edGrp="everyone"/>
        <w:tc>
          <w:tcPr>
            <w:tcW w:w="1038" w:type="dxa"/>
            <w:tcBorders>
              <w:top w:val="single" w:sz="36" w:space="0" w:color="E4E4E4"/>
              <w:bottom w:val="single" w:sz="36" w:space="0" w:color="E4E4E4"/>
            </w:tcBorders>
            <w:vAlign w:val="center"/>
          </w:tcPr>
          <w:p w14:paraId="6EFF7C85" w14:textId="4EF998B4" w:rsidR="002A2FA2" w:rsidRPr="00455F2C" w:rsidRDefault="00BE01E2" w:rsidP="002A2FA2">
            <w:pPr>
              <w:jc w:val="center"/>
              <w:rPr>
                <w:rFonts w:cs="Arial"/>
                <w:b/>
                <w:sz w:val="20"/>
                <w:szCs w:val="20"/>
              </w:rPr>
            </w:pPr>
            <w:sdt>
              <w:sdtPr>
                <w:id w:val="-1448162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09079836"/>
            <w:r w:rsidR="002A2FA2">
              <w:t xml:space="preserve"> </w:t>
            </w:r>
          </w:p>
        </w:tc>
        <w:permStart w:id="881790974" w:edGrp="everyone"/>
        <w:tc>
          <w:tcPr>
            <w:tcW w:w="1038" w:type="dxa"/>
            <w:tcBorders>
              <w:top w:val="single" w:sz="36" w:space="0" w:color="E4E4E4"/>
              <w:bottom w:val="single" w:sz="36" w:space="0" w:color="E4E4E4"/>
            </w:tcBorders>
            <w:vAlign w:val="center"/>
          </w:tcPr>
          <w:p w14:paraId="1E3FC3BA" w14:textId="0536C87E" w:rsidR="002A2FA2" w:rsidRPr="00455F2C" w:rsidRDefault="00BE01E2" w:rsidP="002A2FA2">
            <w:pPr>
              <w:jc w:val="center"/>
              <w:rPr>
                <w:rFonts w:cs="Arial"/>
                <w:b/>
                <w:sz w:val="20"/>
                <w:szCs w:val="20"/>
              </w:rPr>
            </w:pPr>
            <w:sdt>
              <w:sdtPr>
                <w:id w:val="9744700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81790974"/>
            <w:r w:rsidR="002A2FA2">
              <w:t xml:space="preserve"> </w:t>
            </w:r>
          </w:p>
        </w:tc>
        <w:permStart w:id="1135307104" w:edGrp="everyone"/>
        <w:tc>
          <w:tcPr>
            <w:tcW w:w="1038" w:type="dxa"/>
            <w:tcBorders>
              <w:top w:val="single" w:sz="36" w:space="0" w:color="E4E4E4"/>
              <w:bottom w:val="single" w:sz="36" w:space="0" w:color="E4E4E4"/>
            </w:tcBorders>
            <w:vAlign w:val="center"/>
          </w:tcPr>
          <w:p w14:paraId="510F243A" w14:textId="2F4B228D" w:rsidR="002A2FA2" w:rsidRPr="00455F2C" w:rsidRDefault="00BE01E2" w:rsidP="002A2FA2">
            <w:pPr>
              <w:jc w:val="center"/>
              <w:rPr>
                <w:rFonts w:cs="Arial"/>
                <w:b/>
                <w:sz w:val="20"/>
                <w:szCs w:val="20"/>
              </w:rPr>
            </w:pPr>
            <w:sdt>
              <w:sdtPr>
                <w:id w:val="30398234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35307104"/>
            <w:r w:rsidR="002A2FA2">
              <w:t xml:space="preserve"> </w:t>
            </w:r>
          </w:p>
        </w:tc>
        <w:permStart w:id="1615755738" w:edGrp="everyone"/>
        <w:tc>
          <w:tcPr>
            <w:tcW w:w="1038" w:type="dxa"/>
            <w:tcBorders>
              <w:top w:val="single" w:sz="36" w:space="0" w:color="E4E4E4"/>
              <w:bottom w:val="single" w:sz="36" w:space="0" w:color="E4E4E4"/>
            </w:tcBorders>
            <w:vAlign w:val="center"/>
          </w:tcPr>
          <w:p w14:paraId="5258096E" w14:textId="4CE216AF" w:rsidR="002A2FA2" w:rsidRPr="00455F2C" w:rsidRDefault="00BE01E2" w:rsidP="002A2FA2">
            <w:pPr>
              <w:jc w:val="center"/>
              <w:rPr>
                <w:rFonts w:cs="Arial"/>
                <w:b/>
                <w:sz w:val="20"/>
                <w:szCs w:val="20"/>
              </w:rPr>
            </w:pPr>
            <w:sdt>
              <w:sdtPr>
                <w:id w:val="-12269861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5755738"/>
            <w:r w:rsidR="002A2FA2">
              <w:t xml:space="preserve"> </w:t>
            </w:r>
          </w:p>
        </w:tc>
        <w:permStart w:id="197228081" w:edGrp="everyone"/>
        <w:tc>
          <w:tcPr>
            <w:tcW w:w="1039" w:type="dxa"/>
            <w:tcBorders>
              <w:top w:val="single" w:sz="36" w:space="0" w:color="E4E4E4"/>
              <w:bottom w:val="single" w:sz="36" w:space="0" w:color="E4E4E4"/>
            </w:tcBorders>
            <w:vAlign w:val="center"/>
          </w:tcPr>
          <w:p w14:paraId="2B9D2300" w14:textId="0FB8464E" w:rsidR="002A2FA2" w:rsidRPr="00455F2C" w:rsidRDefault="00BE01E2" w:rsidP="002A2FA2">
            <w:pPr>
              <w:jc w:val="center"/>
              <w:rPr>
                <w:rFonts w:cs="Arial"/>
                <w:b/>
                <w:sz w:val="20"/>
                <w:szCs w:val="20"/>
              </w:rPr>
            </w:pPr>
            <w:sdt>
              <w:sdtPr>
                <w:id w:val="7198647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7228081"/>
            <w:r w:rsidR="002A2FA2">
              <w:t xml:space="preserve"> </w:t>
            </w:r>
          </w:p>
        </w:tc>
      </w:tr>
      <w:tr w:rsidR="002A2FA2" w:rsidRPr="00025CBF" w14:paraId="6407F2AB" w14:textId="77777777" w:rsidTr="00C9095F">
        <w:trPr>
          <w:trHeight w:val="620"/>
        </w:trPr>
        <w:tc>
          <w:tcPr>
            <w:tcW w:w="442" w:type="dxa"/>
            <w:tcBorders>
              <w:top w:val="single" w:sz="36" w:space="0" w:color="E4E4E4"/>
              <w:right w:val="nil"/>
            </w:tcBorders>
          </w:tcPr>
          <w:p w14:paraId="3370CEDC" w14:textId="77777777" w:rsidR="002A2FA2" w:rsidRPr="00455F2C" w:rsidRDefault="002A2FA2" w:rsidP="002A2FA2">
            <w:pPr>
              <w:jc w:val="left"/>
              <w:rPr>
                <w:rFonts w:cs="Arial"/>
                <w:bCs/>
                <w:sz w:val="20"/>
                <w:szCs w:val="20"/>
              </w:rPr>
            </w:pPr>
            <w:r w:rsidRPr="00455F2C">
              <w:rPr>
                <w:rFonts w:cs="Arial"/>
                <w:bCs/>
                <w:sz w:val="20"/>
                <w:szCs w:val="20"/>
              </w:rPr>
              <w:t>9.</w:t>
            </w:r>
          </w:p>
        </w:tc>
        <w:tc>
          <w:tcPr>
            <w:tcW w:w="3999" w:type="dxa"/>
            <w:tcBorders>
              <w:top w:val="single" w:sz="36" w:space="0" w:color="E4E4E4"/>
              <w:left w:val="nil"/>
            </w:tcBorders>
          </w:tcPr>
          <w:p w14:paraId="09BC9482" w14:textId="77777777" w:rsidR="002A2FA2" w:rsidRPr="00455F2C" w:rsidRDefault="002A2FA2" w:rsidP="002A2FA2">
            <w:pPr>
              <w:jc w:val="left"/>
              <w:rPr>
                <w:rFonts w:cs="Arial"/>
                <w:bCs/>
                <w:sz w:val="20"/>
                <w:szCs w:val="20"/>
              </w:rPr>
            </w:pPr>
            <w:r w:rsidRPr="00455F2C">
              <w:rPr>
                <w:rFonts w:cs="Arial"/>
                <w:bCs/>
                <w:sz w:val="20"/>
                <w:szCs w:val="20"/>
              </w:rPr>
              <w:t>... j’ai eu du mal à me concentrer à l’école parce que j'avais mal</w:t>
            </w:r>
          </w:p>
        </w:tc>
        <w:permStart w:id="1608462444" w:edGrp="everyone"/>
        <w:tc>
          <w:tcPr>
            <w:tcW w:w="1038" w:type="dxa"/>
            <w:tcBorders>
              <w:top w:val="single" w:sz="36" w:space="0" w:color="E4E4E4"/>
            </w:tcBorders>
            <w:vAlign w:val="center"/>
          </w:tcPr>
          <w:p w14:paraId="2299F6C0" w14:textId="32261CCB" w:rsidR="002A2FA2" w:rsidRPr="00455F2C" w:rsidRDefault="00BE01E2" w:rsidP="002A2FA2">
            <w:pPr>
              <w:jc w:val="center"/>
              <w:rPr>
                <w:rFonts w:cs="Arial"/>
                <w:b/>
                <w:sz w:val="20"/>
                <w:szCs w:val="20"/>
              </w:rPr>
            </w:pPr>
            <w:sdt>
              <w:sdtPr>
                <w:id w:val="-34741491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08462444"/>
            <w:r w:rsidR="002A2FA2">
              <w:t xml:space="preserve"> </w:t>
            </w:r>
          </w:p>
        </w:tc>
        <w:permStart w:id="465193732" w:edGrp="everyone"/>
        <w:tc>
          <w:tcPr>
            <w:tcW w:w="1038" w:type="dxa"/>
            <w:tcBorders>
              <w:top w:val="single" w:sz="36" w:space="0" w:color="E4E4E4"/>
            </w:tcBorders>
            <w:vAlign w:val="center"/>
          </w:tcPr>
          <w:p w14:paraId="079BEE15" w14:textId="69FDD530" w:rsidR="002A2FA2" w:rsidRPr="00455F2C" w:rsidRDefault="00BE01E2" w:rsidP="002A2FA2">
            <w:pPr>
              <w:jc w:val="center"/>
              <w:rPr>
                <w:rFonts w:cs="Arial"/>
                <w:b/>
                <w:sz w:val="20"/>
                <w:szCs w:val="20"/>
              </w:rPr>
            </w:pPr>
            <w:sdt>
              <w:sdtPr>
                <w:id w:val="-9469225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65193732"/>
            <w:r w:rsidR="002A2FA2">
              <w:t xml:space="preserve"> </w:t>
            </w:r>
          </w:p>
        </w:tc>
        <w:permStart w:id="1842705848" w:edGrp="everyone"/>
        <w:tc>
          <w:tcPr>
            <w:tcW w:w="1038" w:type="dxa"/>
            <w:tcBorders>
              <w:top w:val="single" w:sz="36" w:space="0" w:color="E4E4E4"/>
            </w:tcBorders>
            <w:vAlign w:val="center"/>
          </w:tcPr>
          <w:p w14:paraId="0409564D" w14:textId="45D46626" w:rsidR="002A2FA2" w:rsidRPr="00455F2C" w:rsidRDefault="00BE01E2" w:rsidP="002A2FA2">
            <w:pPr>
              <w:jc w:val="center"/>
              <w:rPr>
                <w:rFonts w:cs="Arial"/>
                <w:b/>
                <w:sz w:val="20"/>
                <w:szCs w:val="20"/>
              </w:rPr>
            </w:pPr>
            <w:sdt>
              <w:sdtPr>
                <w:id w:val="20550406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2705848"/>
            <w:r w:rsidR="002A2FA2">
              <w:t xml:space="preserve"> </w:t>
            </w:r>
          </w:p>
        </w:tc>
        <w:permStart w:id="40071201" w:edGrp="everyone"/>
        <w:tc>
          <w:tcPr>
            <w:tcW w:w="1038" w:type="dxa"/>
            <w:tcBorders>
              <w:top w:val="single" w:sz="36" w:space="0" w:color="E4E4E4"/>
            </w:tcBorders>
            <w:vAlign w:val="center"/>
          </w:tcPr>
          <w:p w14:paraId="75408410" w14:textId="2E366E44" w:rsidR="002A2FA2" w:rsidRPr="00455F2C" w:rsidRDefault="00BE01E2" w:rsidP="002A2FA2">
            <w:pPr>
              <w:jc w:val="center"/>
              <w:rPr>
                <w:rFonts w:cs="Arial"/>
                <w:b/>
                <w:sz w:val="20"/>
                <w:szCs w:val="20"/>
              </w:rPr>
            </w:pPr>
            <w:sdt>
              <w:sdtPr>
                <w:id w:val="-20163017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071201"/>
            <w:r w:rsidR="002A2FA2">
              <w:t xml:space="preserve"> </w:t>
            </w:r>
          </w:p>
        </w:tc>
        <w:permStart w:id="165832717" w:edGrp="everyone"/>
        <w:tc>
          <w:tcPr>
            <w:tcW w:w="1039" w:type="dxa"/>
            <w:tcBorders>
              <w:top w:val="single" w:sz="36" w:space="0" w:color="E4E4E4"/>
            </w:tcBorders>
            <w:vAlign w:val="center"/>
          </w:tcPr>
          <w:p w14:paraId="47174D94" w14:textId="55D844FA" w:rsidR="002A2FA2" w:rsidRPr="00455F2C" w:rsidRDefault="00BE01E2" w:rsidP="002A2FA2">
            <w:pPr>
              <w:jc w:val="center"/>
              <w:rPr>
                <w:rFonts w:cs="Arial"/>
                <w:b/>
                <w:sz w:val="20"/>
                <w:szCs w:val="20"/>
              </w:rPr>
            </w:pPr>
            <w:sdt>
              <w:sdtPr>
                <w:id w:val="-13648258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5832717"/>
            <w:r w:rsidR="002A2FA2">
              <w:t xml:space="preserve"> </w:t>
            </w:r>
          </w:p>
        </w:tc>
      </w:tr>
    </w:tbl>
    <w:p w14:paraId="1FF5640A" w14:textId="77777777" w:rsidR="003F2E41" w:rsidRPr="003F2E41" w:rsidRDefault="003F2E41" w:rsidP="003F2E41">
      <w:pPr>
        <w:jc w:val="center"/>
        <w:rPr>
          <w:b/>
        </w:rPr>
        <w:sectPr w:rsidR="003F2E41" w:rsidRPr="003F2E41">
          <w:pgSz w:w="11910" w:h="16840"/>
          <w:pgMar w:top="2000" w:right="940" w:bottom="2160" w:left="900" w:header="547" w:footer="1950" w:gutter="0"/>
          <w:cols w:space="720"/>
        </w:sectPr>
      </w:pPr>
    </w:p>
    <w:tbl>
      <w:tblPr>
        <w:tblStyle w:val="Grilledutableau"/>
        <w:tblW w:w="5000" w:type="pct"/>
        <w:tblLook w:val="04A0" w:firstRow="1" w:lastRow="0" w:firstColumn="1" w:lastColumn="0" w:noHBand="0" w:noVBand="1"/>
      </w:tblPr>
      <w:tblGrid>
        <w:gridCol w:w="9628"/>
      </w:tblGrid>
      <w:tr w:rsidR="000233F5" w:rsidRPr="00D76ADA" w14:paraId="1C8F73CB" w14:textId="77777777" w:rsidTr="00455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4D9D09D8" w14:textId="77777777" w:rsidR="000233F5" w:rsidRPr="00D76ADA" w:rsidRDefault="000233F5" w:rsidP="00941FA5">
            <w:pPr>
              <w:jc w:val="center"/>
              <w:rPr>
                <w:rFonts w:cs="Arial"/>
                <w:b w:val="0"/>
                <w:sz w:val="20"/>
                <w:szCs w:val="20"/>
              </w:rPr>
            </w:pPr>
            <w:r w:rsidRPr="001719E4">
              <w:rPr>
                <w:rFonts w:cs="Arial"/>
                <w:color w:val="000000"/>
                <w:sz w:val="20"/>
                <w:szCs w:val="20"/>
                <w:highlight w:val="lightGray"/>
              </w:rPr>
              <w:lastRenderedPageBreak/>
              <w:t>Les</w:t>
            </w:r>
            <w:r w:rsidRPr="001719E4">
              <w:rPr>
                <w:rFonts w:cs="Arial"/>
                <w:color w:val="000000"/>
                <w:spacing w:val="-5"/>
                <w:sz w:val="20"/>
                <w:szCs w:val="20"/>
                <w:highlight w:val="lightGray"/>
              </w:rPr>
              <w:t xml:space="preserve"> </w:t>
            </w:r>
            <w:r w:rsidRPr="001719E4">
              <w:rPr>
                <w:rFonts w:cs="Arial"/>
                <w:color w:val="000000"/>
                <w:sz w:val="20"/>
                <w:szCs w:val="20"/>
                <w:highlight w:val="lightGray"/>
              </w:rPr>
              <w:t>questions</w:t>
            </w:r>
            <w:r w:rsidRPr="001719E4">
              <w:rPr>
                <w:rFonts w:cs="Arial"/>
                <w:color w:val="000000"/>
                <w:spacing w:val="-5"/>
                <w:sz w:val="20"/>
                <w:szCs w:val="20"/>
                <w:highlight w:val="lightGray"/>
              </w:rPr>
              <w:t xml:space="preserve"> </w:t>
            </w:r>
            <w:r w:rsidRPr="001719E4">
              <w:rPr>
                <w:rFonts w:cs="Arial"/>
                <w:color w:val="000000"/>
                <w:sz w:val="20"/>
                <w:szCs w:val="20"/>
                <w:highlight w:val="lightGray"/>
              </w:rPr>
              <w:t>suivantes</w:t>
            </w:r>
            <w:r w:rsidRPr="001719E4">
              <w:rPr>
                <w:rFonts w:cs="Arial"/>
                <w:color w:val="000000"/>
                <w:spacing w:val="-5"/>
                <w:sz w:val="20"/>
                <w:szCs w:val="20"/>
                <w:highlight w:val="lightGray"/>
              </w:rPr>
              <w:t xml:space="preserve"> </w:t>
            </w:r>
            <w:r w:rsidRPr="001719E4">
              <w:rPr>
                <w:rFonts w:cs="Arial"/>
                <w:color w:val="000000"/>
                <w:sz w:val="20"/>
                <w:szCs w:val="20"/>
                <w:highlight w:val="lightGray"/>
              </w:rPr>
              <w:t>portent</w:t>
            </w:r>
            <w:r w:rsidRPr="001719E4">
              <w:rPr>
                <w:rFonts w:cs="Arial"/>
                <w:color w:val="000000"/>
                <w:spacing w:val="-5"/>
                <w:sz w:val="20"/>
                <w:szCs w:val="20"/>
                <w:highlight w:val="lightGray"/>
              </w:rPr>
              <w:t xml:space="preserve"> </w:t>
            </w:r>
            <w:r w:rsidRPr="001719E4">
              <w:rPr>
                <w:rFonts w:cs="Arial"/>
                <w:color w:val="000000"/>
                <w:sz w:val="20"/>
                <w:szCs w:val="20"/>
                <w:highlight w:val="lightGray"/>
              </w:rPr>
              <w:t>sur</w:t>
            </w:r>
            <w:r w:rsidRPr="001719E4">
              <w:rPr>
                <w:rFonts w:cs="Arial"/>
                <w:color w:val="000000"/>
                <w:spacing w:val="-5"/>
                <w:sz w:val="20"/>
                <w:szCs w:val="20"/>
                <w:highlight w:val="lightGray"/>
              </w:rPr>
              <w:t xml:space="preserve"> </w:t>
            </w:r>
            <w:r w:rsidRPr="001719E4">
              <w:rPr>
                <w:rFonts w:cs="Arial"/>
                <w:color w:val="000000"/>
                <w:sz w:val="20"/>
                <w:szCs w:val="20"/>
                <w:highlight w:val="lightGray"/>
              </w:rPr>
              <w:t>ta</w:t>
            </w:r>
            <w:r w:rsidRPr="001719E4">
              <w:rPr>
                <w:rFonts w:cs="Arial"/>
                <w:color w:val="000000"/>
                <w:spacing w:val="-5"/>
                <w:sz w:val="20"/>
                <w:szCs w:val="20"/>
                <w:highlight w:val="lightGray"/>
              </w:rPr>
              <w:t xml:space="preserve"> </w:t>
            </w:r>
            <w:r w:rsidRPr="001719E4">
              <w:rPr>
                <w:rFonts w:cs="Arial"/>
                <w:color w:val="000000"/>
                <w:sz w:val="20"/>
                <w:szCs w:val="20"/>
                <w:highlight w:val="lightGray"/>
              </w:rPr>
              <w:t>manière</w:t>
            </w:r>
            <w:r w:rsidRPr="001719E4">
              <w:rPr>
                <w:rFonts w:cs="Arial"/>
                <w:color w:val="000000"/>
                <w:spacing w:val="-5"/>
                <w:sz w:val="20"/>
                <w:szCs w:val="20"/>
                <w:highlight w:val="lightGray"/>
              </w:rPr>
              <w:t xml:space="preserve"> </w:t>
            </w:r>
            <w:r w:rsidRPr="001719E4">
              <w:rPr>
                <w:rFonts w:cs="Arial"/>
                <w:color w:val="000000"/>
                <w:sz w:val="20"/>
                <w:szCs w:val="20"/>
                <w:highlight w:val="lightGray"/>
              </w:rPr>
              <w:t>de</w:t>
            </w:r>
            <w:r w:rsidRPr="001719E4">
              <w:rPr>
                <w:rFonts w:cs="Arial"/>
                <w:color w:val="000000"/>
                <w:spacing w:val="-8"/>
                <w:sz w:val="20"/>
                <w:szCs w:val="20"/>
                <w:highlight w:val="lightGray"/>
              </w:rPr>
              <w:t xml:space="preserve"> </w:t>
            </w:r>
            <w:r w:rsidRPr="001719E4">
              <w:rPr>
                <w:rFonts w:cs="Arial"/>
                <w:color w:val="000000"/>
                <w:sz w:val="20"/>
                <w:szCs w:val="20"/>
                <w:highlight w:val="lightGray"/>
              </w:rPr>
              <w:t>FAIRE</w:t>
            </w:r>
            <w:r w:rsidRPr="001719E4">
              <w:rPr>
                <w:rFonts w:cs="Arial"/>
                <w:color w:val="000000"/>
                <w:spacing w:val="-6"/>
                <w:sz w:val="20"/>
                <w:szCs w:val="20"/>
                <w:highlight w:val="lightGray"/>
              </w:rPr>
              <w:t xml:space="preserve"> </w:t>
            </w:r>
            <w:r w:rsidRPr="001719E4">
              <w:rPr>
                <w:rFonts w:cs="Arial"/>
                <w:color w:val="000000"/>
                <w:sz w:val="20"/>
                <w:szCs w:val="20"/>
                <w:highlight w:val="lightGray"/>
              </w:rPr>
              <w:t>FACE</w:t>
            </w:r>
            <w:r w:rsidRPr="001719E4">
              <w:rPr>
                <w:rFonts w:cs="Arial"/>
                <w:color w:val="000000"/>
                <w:spacing w:val="-6"/>
                <w:sz w:val="20"/>
                <w:szCs w:val="20"/>
                <w:highlight w:val="lightGray"/>
              </w:rPr>
              <w:t xml:space="preserve"> </w:t>
            </w:r>
            <w:r w:rsidRPr="001719E4">
              <w:rPr>
                <w:rFonts w:cs="Arial"/>
                <w:color w:val="000000"/>
                <w:sz w:val="20"/>
                <w:szCs w:val="20"/>
                <w:highlight w:val="lightGray"/>
              </w:rPr>
              <w:t>À</w:t>
            </w:r>
            <w:r w:rsidRPr="001719E4">
              <w:rPr>
                <w:rFonts w:cs="Arial"/>
                <w:color w:val="000000"/>
                <w:spacing w:val="-6"/>
                <w:sz w:val="20"/>
                <w:szCs w:val="20"/>
                <w:highlight w:val="lightGray"/>
              </w:rPr>
              <w:t xml:space="preserve"> </w:t>
            </w:r>
            <w:r w:rsidRPr="001719E4">
              <w:rPr>
                <w:rFonts w:cs="Arial"/>
                <w:color w:val="000000"/>
                <w:sz w:val="20"/>
                <w:szCs w:val="20"/>
                <w:highlight w:val="lightGray"/>
              </w:rPr>
              <w:t xml:space="preserve">TON </w:t>
            </w:r>
            <w:r w:rsidRPr="001719E4">
              <w:rPr>
                <w:rFonts w:cs="Arial"/>
                <w:color w:val="000000"/>
                <w:spacing w:val="-2"/>
                <w:sz w:val="20"/>
                <w:szCs w:val="20"/>
                <w:highlight w:val="lightGray"/>
              </w:rPr>
              <w:t>HÉMOPHILIE</w:t>
            </w:r>
          </w:p>
        </w:tc>
      </w:tr>
    </w:tbl>
    <w:p w14:paraId="588C6AA7" w14:textId="77777777" w:rsidR="003F2E41" w:rsidRPr="00455F2C" w:rsidRDefault="003F2E41" w:rsidP="003F2E41">
      <w:pPr>
        <w:jc w:val="center"/>
        <w:rPr>
          <w:b/>
          <w:sz w:val="20"/>
          <w:szCs w:val="20"/>
        </w:rPr>
      </w:pPr>
    </w:p>
    <w:tbl>
      <w:tblPr>
        <w:tblW w:w="9632"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3F2E41" w:rsidRPr="00025CBF" w14:paraId="75FBD598" w14:textId="77777777" w:rsidTr="000233F5">
        <w:trPr>
          <w:trHeight w:val="603"/>
        </w:trPr>
        <w:tc>
          <w:tcPr>
            <w:tcW w:w="4441" w:type="dxa"/>
            <w:gridSpan w:val="2"/>
            <w:shd w:val="clear" w:color="auto" w:fill="E4E4E4"/>
          </w:tcPr>
          <w:p w14:paraId="1DE46B6E" w14:textId="77777777" w:rsidR="003F2E41" w:rsidRPr="00455F2C" w:rsidRDefault="003F2E41" w:rsidP="00455F2C">
            <w:pPr>
              <w:jc w:val="left"/>
              <w:rPr>
                <w:b/>
                <w:sz w:val="20"/>
                <w:szCs w:val="20"/>
              </w:rPr>
            </w:pPr>
            <w:r w:rsidRPr="00455F2C">
              <w:rPr>
                <w:b/>
                <w:sz w:val="20"/>
                <w:szCs w:val="20"/>
              </w:rPr>
              <w:t>Au cours du mois passé...</w:t>
            </w:r>
          </w:p>
        </w:tc>
        <w:tc>
          <w:tcPr>
            <w:tcW w:w="1038" w:type="dxa"/>
            <w:shd w:val="clear" w:color="auto" w:fill="E4E4E4"/>
          </w:tcPr>
          <w:p w14:paraId="5EFA0E83" w14:textId="77777777" w:rsidR="003F2E41" w:rsidRPr="00455F2C" w:rsidRDefault="003F2E41" w:rsidP="003F2E41">
            <w:pPr>
              <w:jc w:val="center"/>
              <w:rPr>
                <w:b/>
                <w:sz w:val="20"/>
                <w:szCs w:val="20"/>
              </w:rPr>
            </w:pPr>
            <w:r w:rsidRPr="00455F2C">
              <w:rPr>
                <w:b/>
                <w:sz w:val="20"/>
                <w:szCs w:val="20"/>
              </w:rPr>
              <w:t>jamais</w:t>
            </w:r>
          </w:p>
        </w:tc>
        <w:tc>
          <w:tcPr>
            <w:tcW w:w="1038" w:type="dxa"/>
            <w:shd w:val="clear" w:color="auto" w:fill="E4E4E4"/>
          </w:tcPr>
          <w:p w14:paraId="3A0B903B" w14:textId="77777777" w:rsidR="003F2E41" w:rsidRPr="00455F2C" w:rsidRDefault="003F2E41" w:rsidP="003F2E41">
            <w:pPr>
              <w:jc w:val="center"/>
              <w:rPr>
                <w:b/>
                <w:sz w:val="20"/>
                <w:szCs w:val="20"/>
              </w:rPr>
            </w:pPr>
            <w:r w:rsidRPr="00455F2C">
              <w:rPr>
                <w:b/>
                <w:sz w:val="20"/>
                <w:szCs w:val="20"/>
              </w:rPr>
              <w:t>rarement</w:t>
            </w:r>
          </w:p>
        </w:tc>
        <w:tc>
          <w:tcPr>
            <w:tcW w:w="1038" w:type="dxa"/>
            <w:shd w:val="clear" w:color="auto" w:fill="E4E4E4"/>
          </w:tcPr>
          <w:p w14:paraId="68A8FCB3" w14:textId="77777777" w:rsidR="003F2E41" w:rsidRPr="00455F2C" w:rsidRDefault="003F2E41" w:rsidP="003F2E41">
            <w:pPr>
              <w:jc w:val="center"/>
              <w:rPr>
                <w:b/>
                <w:sz w:val="20"/>
                <w:szCs w:val="20"/>
              </w:rPr>
            </w:pPr>
            <w:r w:rsidRPr="00455F2C">
              <w:rPr>
                <w:b/>
                <w:sz w:val="20"/>
                <w:szCs w:val="20"/>
              </w:rPr>
              <w:t>parfois</w:t>
            </w:r>
          </w:p>
        </w:tc>
        <w:tc>
          <w:tcPr>
            <w:tcW w:w="1038" w:type="dxa"/>
            <w:shd w:val="clear" w:color="auto" w:fill="E4E4E4"/>
          </w:tcPr>
          <w:p w14:paraId="35F353FE" w14:textId="77777777" w:rsidR="003F2E41" w:rsidRPr="00455F2C" w:rsidRDefault="003F2E41" w:rsidP="003F2E41">
            <w:pPr>
              <w:jc w:val="center"/>
              <w:rPr>
                <w:b/>
                <w:sz w:val="20"/>
                <w:szCs w:val="20"/>
              </w:rPr>
            </w:pPr>
            <w:r w:rsidRPr="00455F2C">
              <w:rPr>
                <w:b/>
                <w:sz w:val="20"/>
                <w:szCs w:val="20"/>
              </w:rPr>
              <w:t>souvent</w:t>
            </w:r>
          </w:p>
        </w:tc>
        <w:tc>
          <w:tcPr>
            <w:tcW w:w="1039" w:type="dxa"/>
            <w:shd w:val="clear" w:color="auto" w:fill="E4E4E4"/>
          </w:tcPr>
          <w:p w14:paraId="52E9FF81" w14:textId="77777777" w:rsidR="003F2E41" w:rsidRPr="00455F2C" w:rsidRDefault="003F2E41" w:rsidP="003F2E41">
            <w:pPr>
              <w:jc w:val="center"/>
              <w:rPr>
                <w:b/>
                <w:sz w:val="20"/>
                <w:szCs w:val="20"/>
              </w:rPr>
            </w:pPr>
            <w:r w:rsidRPr="00455F2C">
              <w:rPr>
                <w:b/>
                <w:sz w:val="20"/>
                <w:szCs w:val="20"/>
              </w:rPr>
              <w:t>toujours</w:t>
            </w:r>
          </w:p>
        </w:tc>
      </w:tr>
      <w:tr w:rsidR="002A2FA2" w:rsidRPr="00025CBF" w14:paraId="36F8944C" w14:textId="77777777" w:rsidTr="00383490">
        <w:trPr>
          <w:trHeight w:val="620"/>
        </w:trPr>
        <w:tc>
          <w:tcPr>
            <w:tcW w:w="442" w:type="dxa"/>
            <w:tcBorders>
              <w:bottom w:val="single" w:sz="36" w:space="0" w:color="E4E4E4"/>
              <w:right w:val="nil"/>
            </w:tcBorders>
          </w:tcPr>
          <w:p w14:paraId="593E3156" w14:textId="77777777" w:rsidR="002A2FA2" w:rsidRPr="00455F2C" w:rsidRDefault="002A2FA2" w:rsidP="002A2FA2">
            <w:pPr>
              <w:jc w:val="left"/>
              <w:rPr>
                <w:bCs/>
                <w:sz w:val="20"/>
                <w:szCs w:val="20"/>
              </w:rPr>
            </w:pPr>
            <w:r w:rsidRPr="00455F2C">
              <w:rPr>
                <w:bCs/>
                <w:sz w:val="20"/>
                <w:szCs w:val="20"/>
              </w:rPr>
              <w:t>1.</w:t>
            </w:r>
          </w:p>
        </w:tc>
        <w:tc>
          <w:tcPr>
            <w:tcW w:w="3999" w:type="dxa"/>
            <w:tcBorders>
              <w:left w:val="nil"/>
              <w:bottom w:val="single" w:sz="36" w:space="0" w:color="E4E4E4"/>
            </w:tcBorders>
          </w:tcPr>
          <w:p w14:paraId="41F799AB" w14:textId="77777777" w:rsidR="002A2FA2" w:rsidRPr="00455F2C" w:rsidRDefault="002A2FA2" w:rsidP="002A2FA2">
            <w:pPr>
              <w:jc w:val="left"/>
              <w:rPr>
                <w:bCs/>
                <w:sz w:val="20"/>
                <w:szCs w:val="20"/>
              </w:rPr>
            </w:pPr>
            <w:r w:rsidRPr="00455F2C">
              <w:rPr>
                <w:bCs/>
                <w:sz w:val="20"/>
                <w:szCs w:val="20"/>
              </w:rPr>
              <w:t>... je me suis efforcé de reconnaître rapidement les saignements</w:t>
            </w:r>
          </w:p>
        </w:tc>
        <w:permStart w:id="256191010" w:edGrp="everyone"/>
        <w:tc>
          <w:tcPr>
            <w:tcW w:w="1038" w:type="dxa"/>
            <w:tcBorders>
              <w:bottom w:val="single" w:sz="36" w:space="0" w:color="E4E4E4"/>
            </w:tcBorders>
            <w:vAlign w:val="center"/>
          </w:tcPr>
          <w:p w14:paraId="52CEFE66" w14:textId="02AC1E03" w:rsidR="002A2FA2" w:rsidRPr="00455F2C" w:rsidRDefault="00BE01E2" w:rsidP="002A2FA2">
            <w:pPr>
              <w:jc w:val="center"/>
              <w:rPr>
                <w:b/>
                <w:sz w:val="20"/>
                <w:szCs w:val="20"/>
              </w:rPr>
            </w:pPr>
            <w:sdt>
              <w:sdtPr>
                <w:id w:val="24777706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56191010"/>
            <w:r w:rsidR="002A2FA2">
              <w:t xml:space="preserve"> </w:t>
            </w:r>
          </w:p>
        </w:tc>
        <w:permStart w:id="582709019" w:edGrp="everyone"/>
        <w:tc>
          <w:tcPr>
            <w:tcW w:w="1038" w:type="dxa"/>
            <w:tcBorders>
              <w:bottom w:val="single" w:sz="36" w:space="0" w:color="E4E4E4"/>
            </w:tcBorders>
            <w:vAlign w:val="center"/>
          </w:tcPr>
          <w:p w14:paraId="6A02819E" w14:textId="14BBDDA1" w:rsidR="002A2FA2" w:rsidRPr="00455F2C" w:rsidRDefault="00BE01E2" w:rsidP="002A2FA2">
            <w:pPr>
              <w:jc w:val="center"/>
              <w:rPr>
                <w:b/>
                <w:sz w:val="20"/>
                <w:szCs w:val="20"/>
              </w:rPr>
            </w:pPr>
            <w:sdt>
              <w:sdtPr>
                <w:id w:val="11726037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82709019"/>
            <w:r w:rsidR="002A2FA2">
              <w:t xml:space="preserve"> </w:t>
            </w:r>
          </w:p>
        </w:tc>
        <w:permStart w:id="537938539" w:edGrp="everyone"/>
        <w:tc>
          <w:tcPr>
            <w:tcW w:w="1038" w:type="dxa"/>
            <w:tcBorders>
              <w:bottom w:val="single" w:sz="36" w:space="0" w:color="E4E4E4"/>
            </w:tcBorders>
            <w:vAlign w:val="center"/>
          </w:tcPr>
          <w:p w14:paraId="7D33802F" w14:textId="42421FF2" w:rsidR="002A2FA2" w:rsidRPr="00455F2C" w:rsidRDefault="00BE01E2" w:rsidP="002A2FA2">
            <w:pPr>
              <w:jc w:val="center"/>
              <w:rPr>
                <w:b/>
                <w:sz w:val="20"/>
                <w:szCs w:val="20"/>
              </w:rPr>
            </w:pPr>
            <w:sdt>
              <w:sdtPr>
                <w:id w:val="-28582074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37938539"/>
            <w:r w:rsidR="002A2FA2">
              <w:t xml:space="preserve"> </w:t>
            </w:r>
          </w:p>
        </w:tc>
        <w:permStart w:id="1331903887" w:edGrp="everyone"/>
        <w:tc>
          <w:tcPr>
            <w:tcW w:w="1038" w:type="dxa"/>
            <w:tcBorders>
              <w:bottom w:val="single" w:sz="36" w:space="0" w:color="E4E4E4"/>
            </w:tcBorders>
            <w:vAlign w:val="center"/>
          </w:tcPr>
          <w:p w14:paraId="3BC97998" w14:textId="40506D4E" w:rsidR="002A2FA2" w:rsidRPr="00455F2C" w:rsidRDefault="00BE01E2" w:rsidP="002A2FA2">
            <w:pPr>
              <w:jc w:val="center"/>
              <w:rPr>
                <w:b/>
                <w:sz w:val="20"/>
                <w:szCs w:val="20"/>
              </w:rPr>
            </w:pPr>
            <w:sdt>
              <w:sdtPr>
                <w:id w:val="98744889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1903887"/>
            <w:r w:rsidR="002A2FA2">
              <w:t xml:space="preserve"> </w:t>
            </w:r>
          </w:p>
        </w:tc>
        <w:permStart w:id="1270172218" w:edGrp="everyone"/>
        <w:tc>
          <w:tcPr>
            <w:tcW w:w="1039" w:type="dxa"/>
            <w:tcBorders>
              <w:bottom w:val="single" w:sz="36" w:space="0" w:color="E4E4E4"/>
            </w:tcBorders>
            <w:vAlign w:val="center"/>
          </w:tcPr>
          <w:p w14:paraId="3B4A9310" w14:textId="2DC9D5EA" w:rsidR="002A2FA2" w:rsidRPr="00455F2C" w:rsidRDefault="00BE01E2" w:rsidP="002A2FA2">
            <w:pPr>
              <w:jc w:val="center"/>
              <w:rPr>
                <w:b/>
                <w:sz w:val="20"/>
                <w:szCs w:val="20"/>
              </w:rPr>
            </w:pPr>
            <w:sdt>
              <w:sdtPr>
                <w:id w:val="85300102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0172218"/>
            <w:r w:rsidR="002A2FA2">
              <w:t xml:space="preserve"> </w:t>
            </w:r>
          </w:p>
        </w:tc>
      </w:tr>
      <w:tr w:rsidR="002A2FA2" w:rsidRPr="00025CBF" w14:paraId="252F8F0F" w14:textId="77777777" w:rsidTr="00383490">
        <w:trPr>
          <w:trHeight w:val="500"/>
        </w:trPr>
        <w:tc>
          <w:tcPr>
            <w:tcW w:w="442" w:type="dxa"/>
            <w:tcBorders>
              <w:top w:val="single" w:sz="36" w:space="0" w:color="E4E4E4"/>
              <w:bottom w:val="single" w:sz="36" w:space="0" w:color="E4E4E4"/>
              <w:right w:val="nil"/>
            </w:tcBorders>
          </w:tcPr>
          <w:p w14:paraId="795DE605" w14:textId="77777777" w:rsidR="002A2FA2" w:rsidRPr="00455F2C" w:rsidRDefault="002A2FA2" w:rsidP="002A2FA2">
            <w:pPr>
              <w:jc w:val="left"/>
              <w:rPr>
                <w:bCs/>
                <w:sz w:val="20"/>
                <w:szCs w:val="20"/>
              </w:rPr>
            </w:pPr>
            <w:r w:rsidRPr="00455F2C">
              <w:rPr>
                <w:bCs/>
                <w:sz w:val="20"/>
                <w:szCs w:val="20"/>
              </w:rPr>
              <w:t>2.</w:t>
            </w:r>
          </w:p>
        </w:tc>
        <w:tc>
          <w:tcPr>
            <w:tcW w:w="3999" w:type="dxa"/>
            <w:tcBorders>
              <w:top w:val="single" w:sz="36" w:space="0" w:color="E4E4E4"/>
              <w:left w:val="nil"/>
              <w:bottom w:val="single" w:sz="36" w:space="0" w:color="E4E4E4"/>
            </w:tcBorders>
          </w:tcPr>
          <w:p w14:paraId="224E59C9" w14:textId="77777777" w:rsidR="002A2FA2" w:rsidRPr="00455F2C" w:rsidRDefault="002A2FA2" w:rsidP="002A2FA2">
            <w:pPr>
              <w:jc w:val="left"/>
              <w:rPr>
                <w:bCs/>
                <w:sz w:val="20"/>
                <w:szCs w:val="20"/>
              </w:rPr>
            </w:pPr>
            <w:r w:rsidRPr="00455F2C">
              <w:rPr>
                <w:bCs/>
                <w:sz w:val="20"/>
                <w:szCs w:val="20"/>
              </w:rPr>
              <w:t>... j’ai fait attention à moi</w:t>
            </w:r>
          </w:p>
        </w:tc>
        <w:permStart w:id="1142060631" w:edGrp="everyone"/>
        <w:tc>
          <w:tcPr>
            <w:tcW w:w="1038" w:type="dxa"/>
            <w:tcBorders>
              <w:top w:val="single" w:sz="36" w:space="0" w:color="E4E4E4"/>
              <w:bottom w:val="single" w:sz="36" w:space="0" w:color="E4E4E4"/>
            </w:tcBorders>
            <w:vAlign w:val="center"/>
          </w:tcPr>
          <w:p w14:paraId="32D7332F" w14:textId="29600E40" w:rsidR="002A2FA2" w:rsidRPr="00455F2C" w:rsidRDefault="00BE01E2" w:rsidP="002A2FA2">
            <w:pPr>
              <w:jc w:val="center"/>
              <w:rPr>
                <w:b/>
                <w:sz w:val="20"/>
                <w:szCs w:val="20"/>
              </w:rPr>
            </w:pPr>
            <w:sdt>
              <w:sdtPr>
                <w:id w:val="-13877118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42060631"/>
            <w:r w:rsidR="002A2FA2">
              <w:t xml:space="preserve"> </w:t>
            </w:r>
          </w:p>
        </w:tc>
        <w:permStart w:id="1529814746" w:edGrp="everyone"/>
        <w:tc>
          <w:tcPr>
            <w:tcW w:w="1038" w:type="dxa"/>
            <w:tcBorders>
              <w:top w:val="single" w:sz="36" w:space="0" w:color="E4E4E4"/>
              <w:bottom w:val="single" w:sz="36" w:space="0" w:color="E4E4E4"/>
            </w:tcBorders>
            <w:vAlign w:val="center"/>
          </w:tcPr>
          <w:p w14:paraId="04D370A3" w14:textId="586D1708" w:rsidR="002A2FA2" w:rsidRPr="00455F2C" w:rsidRDefault="00BE01E2" w:rsidP="002A2FA2">
            <w:pPr>
              <w:jc w:val="center"/>
              <w:rPr>
                <w:b/>
                <w:sz w:val="20"/>
                <w:szCs w:val="20"/>
              </w:rPr>
            </w:pPr>
            <w:sdt>
              <w:sdtPr>
                <w:id w:val="-3800943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529814746"/>
            <w:r w:rsidR="002A2FA2">
              <w:t xml:space="preserve"> </w:t>
            </w:r>
          </w:p>
        </w:tc>
        <w:permStart w:id="799352067" w:edGrp="everyone"/>
        <w:tc>
          <w:tcPr>
            <w:tcW w:w="1038" w:type="dxa"/>
            <w:tcBorders>
              <w:top w:val="single" w:sz="36" w:space="0" w:color="E4E4E4"/>
              <w:bottom w:val="single" w:sz="36" w:space="0" w:color="E4E4E4"/>
            </w:tcBorders>
            <w:vAlign w:val="center"/>
          </w:tcPr>
          <w:p w14:paraId="3E94D988" w14:textId="7F92DE3C" w:rsidR="002A2FA2" w:rsidRPr="00455F2C" w:rsidRDefault="00BE01E2" w:rsidP="002A2FA2">
            <w:pPr>
              <w:jc w:val="center"/>
              <w:rPr>
                <w:b/>
                <w:sz w:val="20"/>
                <w:szCs w:val="20"/>
              </w:rPr>
            </w:pPr>
            <w:sdt>
              <w:sdtPr>
                <w:id w:val="115542271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99352067"/>
            <w:r w:rsidR="002A2FA2">
              <w:t xml:space="preserve"> </w:t>
            </w:r>
          </w:p>
        </w:tc>
        <w:permStart w:id="565145501" w:edGrp="everyone"/>
        <w:tc>
          <w:tcPr>
            <w:tcW w:w="1038" w:type="dxa"/>
            <w:tcBorders>
              <w:top w:val="single" w:sz="36" w:space="0" w:color="E4E4E4"/>
              <w:bottom w:val="single" w:sz="36" w:space="0" w:color="E4E4E4"/>
            </w:tcBorders>
            <w:vAlign w:val="center"/>
          </w:tcPr>
          <w:p w14:paraId="6F6A18B6" w14:textId="6F997368" w:rsidR="002A2FA2" w:rsidRPr="00455F2C" w:rsidRDefault="00BE01E2" w:rsidP="002A2FA2">
            <w:pPr>
              <w:jc w:val="center"/>
              <w:rPr>
                <w:b/>
                <w:sz w:val="20"/>
                <w:szCs w:val="20"/>
              </w:rPr>
            </w:pPr>
            <w:sdt>
              <w:sdtPr>
                <w:id w:val="-21334692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65145501"/>
            <w:r w:rsidR="002A2FA2">
              <w:t xml:space="preserve"> </w:t>
            </w:r>
          </w:p>
        </w:tc>
        <w:permStart w:id="1256416667" w:edGrp="everyone"/>
        <w:tc>
          <w:tcPr>
            <w:tcW w:w="1039" w:type="dxa"/>
            <w:tcBorders>
              <w:top w:val="single" w:sz="36" w:space="0" w:color="E4E4E4"/>
              <w:bottom w:val="single" w:sz="36" w:space="0" w:color="E4E4E4"/>
            </w:tcBorders>
            <w:vAlign w:val="center"/>
          </w:tcPr>
          <w:p w14:paraId="5442E3F2" w14:textId="3C9BD185" w:rsidR="002A2FA2" w:rsidRPr="00455F2C" w:rsidRDefault="00BE01E2" w:rsidP="002A2FA2">
            <w:pPr>
              <w:jc w:val="center"/>
              <w:rPr>
                <w:b/>
                <w:sz w:val="20"/>
                <w:szCs w:val="20"/>
              </w:rPr>
            </w:pPr>
            <w:sdt>
              <w:sdtPr>
                <w:id w:val="-56148066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56416667"/>
            <w:r w:rsidR="002A2FA2">
              <w:t xml:space="preserve"> </w:t>
            </w:r>
          </w:p>
        </w:tc>
      </w:tr>
      <w:tr w:rsidR="002A2FA2" w:rsidRPr="00025CBF" w14:paraId="50FEF12B" w14:textId="77777777" w:rsidTr="00383490">
        <w:trPr>
          <w:trHeight w:val="614"/>
        </w:trPr>
        <w:tc>
          <w:tcPr>
            <w:tcW w:w="442" w:type="dxa"/>
            <w:tcBorders>
              <w:top w:val="single" w:sz="36" w:space="0" w:color="E4E4E4"/>
              <w:bottom w:val="single" w:sz="36" w:space="0" w:color="E4E4E4"/>
              <w:right w:val="nil"/>
            </w:tcBorders>
          </w:tcPr>
          <w:p w14:paraId="2C900B9E" w14:textId="77777777" w:rsidR="002A2FA2" w:rsidRPr="00455F2C" w:rsidRDefault="002A2FA2" w:rsidP="002A2FA2">
            <w:pPr>
              <w:jc w:val="left"/>
              <w:rPr>
                <w:bCs/>
                <w:sz w:val="20"/>
                <w:szCs w:val="20"/>
              </w:rPr>
            </w:pPr>
            <w:r w:rsidRPr="00455F2C">
              <w:rPr>
                <w:bCs/>
                <w:sz w:val="20"/>
                <w:szCs w:val="20"/>
              </w:rPr>
              <w:t>3.</w:t>
            </w:r>
          </w:p>
        </w:tc>
        <w:tc>
          <w:tcPr>
            <w:tcW w:w="3999" w:type="dxa"/>
            <w:tcBorders>
              <w:top w:val="single" w:sz="36" w:space="0" w:color="E4E4E4"/>
              <w:left w:val="nil"/>
              <w:bottom w:val="single" w:sz="36" w:space="0" w:color="E4E4E4"/>
            </w:tcBorders>
          </w:tcPr>
          <w:p w14:paraId="2D1A65B8" w14:textId="77777777" w:rsidR="002A2FA2" w:rsidRPr="00455F2C" w:rsidRDefault="002A2FA2" w:rsidP="002A2FA2">
            <w:pPr>
              <w:jc w:val="left"/>
              <w:rPr>
                <w:bCs/>
                <w:sz w:val="20"/>
                <w:szCs w:val="20"/>
              </w:rPr>
            </w:pPr>
            <w:r w:rsidRPr="00455F2C">
              <w:rPr>
                <w:bCs/>
                <w:sz w:val="20"/>
                <w:szCs w:val="20"/>
              </w:rPr>
              <w:t>... j’ai pu dire si j’avais ou non des saignements</w:t>
            </w:r>
          </w:p>
        </w:tc>
        <w:permStart w:id="1356489162" w:edGrp="everyone"/>
        <w:tc>
          <w:tcPr>
            <w:tcW w:w="1038" w:type="dxa"/>
            <w:tcBorders>
              <w:top w:val="single" w:sz="36" w:space="0" w:color="E4E4E4"/>
              <w:bottom w:val="single" w:sz="36" w:space="0" w:color="E4E4E4"/>
            </w:tcBorders>
            <w:vAlign w:val="center"/>
          </w:tcPr>
          <w:p w14:paraId="68BD1BF5" w14:textId="07BE9C0F" w:rsidR="002A2FA2" w:rsidRPr="00455F2C" w:rsidRDefault="00BE01E2" w:rsidP="002A2FA2">
            <w:pPr>
              <w:jc w:val="center"/>
              <w:rPr>
                <w:b/>
                <w:sz w:val="20"/>
                <w:szCs w:val="20"/>
              </w:rPr>
            </w:pPr>
            <w:sdt>
              <w:sdtPr>
                <w:id w:val="4440427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56489162"/>
            <w:r w:rsidR="002A2FA2">
              <w:t xml:space="preserve"> </w:t>
            </w:r>
          </w:p>
        </w:tc>
        <w:permStart w:id="1106991241" w:edGrp="everyone"/>
        <w:tc>
          <w:tcPr>
            <w:tcW w:w="1038" w:type="dxa"/>
            <w:tcBorders>
              <w:top w:val="single" w:sz="36" w:space="0" w:color="E4E4E4"/>
              <w:bottom w:val="single" w:sz="36" w:space="0" w:color="E4E4E4"/>
            </w:tcBorders>
            <w:vAlign w:val="center"/>
          </w:tcPr>
          <w:p w14:paraId="39E67739" w14:textId="6FEA4F39" w:rsidR="002A2FA2" w:rsidRPr="00455F2C" w:rsidRDefault="00BE01E2" w:rsidP="002A2FA2">
            <w:pPr>
              <w:jc w:val="center"/>
              <w:rPr>
                <w:b/>
                <w:sz w:val="20"/>
                <w:szCs w:val="20"/>
              </w:rPr>
            </w:pPr>
            <w:sdt>
              <w:sdtPr>
                <w:id w:val="55876171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06991241"/>
            <w:r w:rsidR="002A2FA2">
              <w:t xml:space="preserve"> </w:t>
            </w:r>
          </w:p>
        </w:tc>
        <w:permStart w:id="1737715067" w:edGrp="everyone"/>
        <w:tc>
          <w:tcPr>
            <w:tcW w:w="1038" w:type="dxa"/>
            <w:tcBorders>
              <w:top w:val="single" w:sz="36" w:space="0" w:color="E4E4E4"/>
              <w:bottom w:val="single" w:sz="36" w:space="0" w:color="E4E4E4"/>
            </w:tcBorders>
            <w:vAlign w:val="center"/>
          </w:tcPr>
          <w:p w14:paraId="59788ACA" w14:textId="44DFC76E" w:rsidR="002A2FA2" w:rsidRPr="00455F2C" w:rsidRDefault="00BE01E2" w:rsidP="002A2FA2">
            <w:pPr>
              <w:jc w:val="center"/>
              <w:rPr>
                <w:b/>
                <w:sz w:val="20"/>
                <w:szCs w:val="20"/>
              </w:rPr>
            </w:pPr>
            <w:sdt>
              <w:sdtPr>
                <w:id w:val="-210780142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37715067"/>
            <w:r w:rsidR="002A2FA2">
              <w:t xml:space="preserve"> </w:t>
            </w:r>
          </w:p>
        </w:tc>
        <w:permStart w:id="335679472" w:edGrp="everyone"/>
        <w:tc>
          <w:tcPr>
            <w:tcW w:w="1038" w:type="dxa"/>
            <w:tcBorders>
              <w:top w:val="single" w:sz="36" w:space="0" w:color="E4E4E4"/>
              <w:bottom w:val="single" w:sz="36" w:space="0" w:color="E4E4E4"/>
            </w:tcBorders>
            <w:vAlign w:val="center"/>
          </w:tcPr>
          <w:p w14:paraId="0071535C" w14:textId="512A5148" w:rsidR="002A2FA2" w:rsidRPr="00455F2C" w:rsidRDefault="00BE01E2" w:rsidP="002A2FA2">
            <w:pPr>
              <w:jc w:val="center"/>
              <w:rPr>
                <w:b/>
                <w:sz w:val="20"/>
                <w:szCs w:val="20"/>
              </w:rPr>
            </w:pPr>
            <w:sdt>
              <w:sdtPr>
                <w:id w:val="19554346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5679472"/>
            <w:r w:rsidR="002A2FA2">
              <w:t xml:space="preserve"> </w:t>
            </w:r>
          </w:p>
        </w:tc>
        <w:permStart w:id="1834572775" w:edGrp="everyone"/>
        <w:tc>
          <w:tcPr>
            <w:tcW w:w="1039" w:type="dxa"/>
            <w:tcBorders>
              <w:top w:val="single" w:sz="36" w:space="0" w:color="E4E4E4"/>
              <w:bottom w:val="single" w:sz="36" w:space="0" w:color="E4E4E4"/>
            </w:tcBorders>
            <w:vAlign w:val="center"/>
          </w:tcPr>
          <w:p w14:paraId="16979A16" w14:textId="4163F6C2" w:rsidR="002A2FA2" w:rsidRPr="00455F2C" w:rsidRDefault="00BE01E2" w:rsidP="002A2FA2">
            <w:pPr>
              <w:jc w:val="center"/>
              <w:rPr>
                <w:b/>
                <w:sz w:val="20"/>
                <w:szCs w:val="20"/>
              </w:rPr>
            </w:pPr>
            <w:sdt>
              <w:sdtPr>
                <w:id w:val="135892737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34572775"/>
            <w:r w:rsidR="002A2FA2">
              <w:t xml:space="preserve"> </w:t>
            </w:r>
          </w:p>
        </w:tc>
      </w:tr>
      <w:tr w:rsidR="002A2FA2" w:rsidRPr="00025CBF" w14:paraId="1E5EF0B1" w14:textId="77777777" w:rsidTr="00383490">
        <w:trPr>
          <w:trHeight w:val="613"/>
        </w:trPr>
        <w:tc>
          <w:tcPr>
            <w:tcW w:w="442" w:type="dxa"/>
            <w:tcBorders>
              <w:top w:val="single" w:sz="36" w:space="0" w:color="E4E4E4"/>
              <w:bottom w:val="single" w:sz="36" w:space="0" w:color="E4E4E4"/>
              <w:right w:val="nil"/>
            </w:tcBorders>
          </w:tcPr>
          <w:p w14:paraId="5F76E648" w14:textId="77777777" w:rsidR="002A2FA2" w:rsidRPr="00455F2C" w:rsidRDefault="002A2FA2" w:rsidP="002A2FA2">
            <w:pPr>
              <w:jc w:val="left"/>
              <w:rPr>
                <w:bCs/>
                <w:sz w:val="20"/>
                <w:szCs w:val="20"/>
              </w:rPr>
            </w:pPr>
            <w:r w:rsidRPr="00455F2C">
              <w:rPr>
                <w:bCs/>
                <w:sz w:val="20"/>
                <w:szCs w:val="20"/>
              </w:rPr>
              <w:t>4.</w:t>
            </w:r>
          </w:p>
        </w:tc>
        <w:tc>
          <w:tcPr>
            <w:tcW w:w="3999" w:type="dxa"/>
            <w:tcBorders>
              <w:top w:val="single" w:sz="36" w:space="0" w:color="E4E4E4"/>
              <w:left w:val="nil"/>
              <w:bottom w:val="single" w:sz="36" w:space="0" w:color="E4E4E4"/>
            </w:tcBorders>
          </w:tcPr>
          <w:p w14:paraId="6F6D50A3" w14:textId="77777777" w:rsidR="002A2FA2" w:rsidRPr="00455F2C" w:rsidRDefault="002A2FA2" w:rsidP="002A2FA2">
            <w:pPr>
              <w:jc w:val="left"/>
              <w:rPr>
                <w:bCs/>
                <w:sz w:val="20"/>
                <w:szCs w:val="20"/>
              </w:rPr>
            </w:pPr>
            <w:r w:rsidRPr="00455F2C">
              <w:rPr>
                <w:bCs/>
                <w:sz w:val="20"/>
                <w:szCs w:val="20"/>
              </w:rPr>
              <w:t>... je suis arrivé à contrôler les symptômes de mon hémophilie</w:t>
            </w:r>
          </w:p>
        </w:tc>
        <w:permStart w:id="1071603035" w:edGrp="everyone"/>
        <w:tc>
          <w:tcPr>
            <w:tcW w:w="1038" w:type="dxa"/>
            <w:tcBorders>
              <w:top w:val="single" w:sz="36" w:space="0" w:color="E4E4E4"/>
              <w:bottom w:val="single" w:sz="36" w:space="0" w:color="E4E4E4"/>
            </w:tcBorders>
            <w:vAlign w:val="center"/>
          </w:tcPr>
          <w:p w14:paraId="4FBB806A" w14:textId="7DB07F37" w:rsidR="002A2FA2" w:rsidRPr="00455F2C" w:rsidRDefault="00BE01E2" w:rsidP="002A2FA2">
            <w:pPr>
              <w:jc w:val="center"/>
              <w:rPr>
                <w:b/>
                <w:sz w:val="20"/>
                <w:szCs w:val="20"/>
              </w:rPr>
            </w:pPr>
            <w:sdt>
              <w:sdtPr>
                <w:id w:val="-8841000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71603035"/>
            <w:r w:rsidR="002A2FA2">
              <w:t xml:space="preserve"> </w:t>
            </w:r>
          </w:p>
        </w:tc>
        <w:permStart w:id="952260391" w:edGrp="everyone"/>
        <w:tc>
          <w:tcPr>
            <w:tcW w:w="1038" w:type="dxa"/>
            <w:tcBorders>
              <w:top w:val="single" w:sz="36" w:space="0" w:color="E4E4E4"/>
              <w:bottom w:val="single" w:sz="36" w:space="0" w:color="E4E4E4"/>
            </w:tcBorders>
            <w:vAlign w:val="center"/>
          </w:tcPr>
          <w:p w14:paraId="673A3E71" w14:textId="249E200A" w:rsidR="002A2FA2" w:rsidRPr="00455F2C" w:rsidRDefault="00BE01E2" w:rsidP="002A2FA2">
            <w:pPr>
              <w:jc w:val="center"/>
              <w:rPr>
                <w:b/>
                <w:sz w:val="20"/>
                <w:szCs w:val="20"/>
              </w:rPr>
            </w:pPr>
            <w:sdt>
              <w:sdtPr>
                <w:id w:val="10451807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52260391"/>
            <w:r w:rsidR="002A2FA2">
              <w:t xml:space="preserve"> </w:t>
            </w:r>
          </w:p>
        </w:tc>
        <w:permStart w:id="977102999" w:edGrp="everyone"/>
        <w:tc>
          <w:tcPr>
            <w:tcW w:w="1038" w:type="dxa"/>
            <w:tcBorders>
              <w:top w:val="single" w:sz="36" w:space="0" w:color="E4E4E4"/>
              <w:bottom w:val="single" w:sz="36" w:space="0" w:color="E4E4E4"/>
            </w:tcBorders>
            <w:vAlign w:val="center"/>
          </w:tcPr>
          <w:p w14:paraId="407A7062" w14:textId="7006DB8D" w:rsidR="002A2FA2" w:rsidRPr="00455F2C" w:rsidRDefault="00BE01E2" w:rsidP="002A2FA2">
            <w:pPr>
              <w:jc w:val="center"/>
              <w:rPr>
                <w:b/>
                <w:sz w:val="20"/>
                <w:szCs w:val="20"/>
              </w:rPr>
            </w:pPr>
            <w:sdt>
              <w:sdtPr>
                <w:id w:val="18451265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77102999"/>
            <w:r w:rsidR="002A2FA2">
              <w:t xml:space="preserve"> </w:t>
            </w:r>
          </w:p>
        </w:tc>
        <w:permStart w:id="2051829326" w:edGrp="everyone"/>
        <w:tc>
          <w:tcPr>
            <w:tcW w:w="1038" w:type="dxa"/>
            <w:tcBorders>
              <w:top w:val="single" w:sz="36" w:space="0" w:color="E4E4E4"/>
              <w:bottom w:val="single" w:sz="36" w:space="0" w:color="E4E4E4"/>
            </w:tcBorders>
            <w:vAlign w:val="center"/>
          </w:tcPr>
          <w:p w14:paraId="343638B1" w14:textId="14B7E671" w:rsidR="002A2FA2" w:rsidRPr="00455F2C" w:rsidRDefault="00BE01E2" w:rsidP="002A2FA2">
            <w:pPr>
              <w:jc w:val="center"/>
              <w:rPr>
                <w:b/>
                <w:sz w:val="20"/>
                <w:szCs w:val="20"/>
              </w:rPr>
            </w:pPr>
            <w:sdt>
              <w:sdtPr>
                <w:id w:val="-1178409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51829326"/>
            <w:r w:rsidR="002A2FA2">
              <w:t xml:space="preserve"> </w:t>
            </w:r>
          </w:p>
        </w:tc>
        <w:permStart w:id="921108784" w:edGrp="everyone"/>
        <w:tc>
          <w:tcPr>
            <w:tcW w:w="1039" w:type="dxa"/>
            <w:tcBorders>
              <w:top w:val="single" w:sz="36" w:space="0" w:color="E4E4E4"/>
              <w:bottom w:val="single" w:sz="36" w:space="0" w:color="E4E4E4"/>
            </w:tcBorders>
            <w:vAlign w:val="center"/>
          </w:tcPr>
          <w:p w14:paraId="1F29B705" w14:textId="76C79D21" w:rsidR="002A2FA2" w:rsidRPr="00455F2C" w:rsidRDefault="00BE01E2" w:rsidP="002A2FA2">
            <w:pPr>
              <w:jc w:val="center"/>
              <w:rPr>
                <w:b/>
                <w:sz w:val="20"/>
                <w:szCs w:val="20"/>
              </w:rPr>
            </w:pPr>
            <w:sdt>
              <w:sdtPr>
                <w:id w:val="-98538843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21108784"/>
            <w:r w:rsidR="002A2FA2">
              <w:t xml:space="preserve"> </w:t>
            </w:r>
          </w:p>
        </w:tc>
      </w:tr>
      <w:tr w:rsidR="002A2FA2" w:rsidRPr="00025CBF" w14:paraId="0EF99389" w14:textId="77777777" w:rsidTr="00383490">
        <w:trPr>
          <w:trHeight w:val="865"/>
        </w:trPr>
        <w:tc>
          <w:tcPr>
            <w:tcW w:w="442" w:type="dxa"/>
            <w:tcBorders>
              <w:top w:val="single" w:sz="36" w:space="0" w:color="E4E4E4"/>
              <w:bottom w:val="single" w:sz="36" w:space="0" w:color="E4E4E4"/>
              <w:right w:val="nil"/>
            </w:tcBorders>
          </w:tcPr>
          <w:p w14:paraId="3B4480C8" w14:textId="77777777" w:rsidR="002A2FA2" w:rsidRPr="00455F2C" w:rsidRDefault="002A2FA2" w:rsidP="002A2FA2">
            <w:pPr>
              <w:jc w:val="left"/>
              <w:rPr>
                <w:bCs/>
                <w:sz w:val="20"/>
                <w:szCs w:val="20"/>
              </w:rPr>
            </w:pPr>
            <w:r w:rsidRPr="00455F2C">
              <w:rPr>
                <w:bCs/>
                <w:sz w:val="20"/>
                <w:szCs w:val="20"/>
              </w:rPr>
              <w:t>5.</w:t>
            </w:r>
          </w:p>
        </w:tc>
        <w:tc>
          <w:tcPr>
            <w:tcW w:w="3999" w:type="dxa"/>
            <w:tcBorders>
              <w:top w:val="single" w:sz="36" w:space="0" w:color="E4E4E4"/>
              <w:left w:val="nil"/>
              <w:bottom w:val="single" w:sz="36" w:space="0" w:color="E4E4E4"/>
            </w:tcBorders>
          </w:tcPr>
          <w:p w14:paraId="4E0D4143" w14:textId="77777777" w:rsidR="002A2FA2" w:rsidRPr="00455F2C" w:rsidRDefault="002A2FA2" w:rsidP="002A2FA2">
            <w:pPr>
              <w:jc w:val="left"/>
              <w:rPr>
                <w:bCs/>
                <w:sz w:val="20"/>
                <w:szCs w:val="20"/>
              </w:rPr>
            </w:pPr>
            <w:r w:rsidRPr="00455F2C">
              <w:rPr>
                <w:bCs/>
                <w:sz w:val="20"/>
                <w:szCs w:val="20"/>
              </w:rPr>
              <w:t>... j’ai eu l’impression d’être suffisamment informé sur l'hémophilie</w:t>
            </w:r>
          </w:p>
        </w:tc>
        <w:permStart w:id="409034164" w:edGrp="everyone"/>
        <w:tc>
          <w:tcPr>
            <w:tcW w:w="1038" w:type="dxa"/>
            <w:tcBorders>
              <w:top w:val="single" w:sz="36" w:space="0" w:color="E4E4E4"/>
              <w:bottom w:val="single" w:sz="36" w:space="0" w:color="E4E4E4"/>
            </w:tcBorders>
            <w:vAlign w:val="center"/>
          </w:tcPr>
          <w:p w14:paraId="68AFF2BC" w14:textId="695AD52E" w:rsidR="002A2FA2" w:rsidRPr="00455F2C" w:rsidRDefault="00BE01E2" w:rsidP="002A2FA2">
            <w:pPr>
              <w:jc w:val="center"/>
              <w:rPr>
                <w:b/>
                <w:sz w:val="20"/>
                <w:szCs w:val="20"/>
              </w:rPr>
            </w:pPr>
            <w:sdt>
              <w:sdtPr>
                <w:id w:val="3620203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09034164"/>
            <w:r w:rsidR="002A2FA2">
              <w:t xml:space="preserve"> </w:t>
            </w:r>
          </w:p>
        </w:tc>
        <w:permStart w:id="670700779" w:edGrp="everyone"/>
        <w:tc>
          <w:tcPr>
            <w:tcW w:w="1038" w:type="dxa"/>
            <w:tcBorders>
              <w:top w:val="single" w:sz="36" w:space="0" w:color="E4E4E4"/>
              <w:bottom w:val="single" w:sz="36" w:space="0" w:color="E4E4E4"/>
            </w:tcBorders>
            <w:vAlign w:val="center"/>
          </w:tcPr>
          <w:p w14:paraId="38472262" w14:textId="65EB44A7" w:rsidR="002A2FA2" w:rsidRPr="00455F2C" w:rsidRDefault="00BE01E2" w:rsidP="002A2FA2">
            <w:pPr>
              <w:jc w:val="center"/>
              <w:rPr>
                <w:b/>
                <w:sz w:val="20"/>
                <w:szCs w:val="20"/>
              </w:rPr>
            </w:pPr>
            <w:sdt>
              <w:sdtPr>
                <w:id w:val="20139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0700779"/>
            <w:r w:rsidR="002A2FA2">
              <w:t xml:space="preserve"> </w:t>
            </w:r>
          </w:p>
        </w:tc>
        <w:permStart w:id="109317223" w:edGrp="everyone"/>
        <w:tc>
          <w:tcPr>
            <w:tcW w:w="1038" w:type="dxa"/>
            <w:tcBorders>
              <w:top w:val="single" w:sz="36" w:space="0" w:color="E4E4E4"/>
              <w:bottom w:val="single" w:sz="36" w:space="0" w:color="E4E4E4"/>
            </w:tcBorders>
            <w:vAlign w:val="center"/>
          </w:tcPr>
          <w:p w14:paraId="1CC9F354" w14:textId="27322C85" w:rsidR="002A2FA2" w:rsidRPr="00455F2C" w:rsidRDefault="00BE01E2" w:rsidP="002A2FA2">
            <w:pPr>
              <w:jc w:val="center"/>
              <w:rPr>
                <w:b/>
                <w:sz w:val="20"/>
                <w:szCs w:val="20"/>
              </w:rPr>
            </w:pPr>
            <w:sdt>
              <w:sdtPr>
                <w:id w:val="20924239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9317223"/>
            <w:r w:rsidR="002A2FA2">
              <w:t xml:space="preserve"> </w:t>
            </w:r>
          </w:p>
        </w:tc>
        <w:permStart w:id="1186100573" w:edGrp="everyone"/>
        <w:tc>
          <w:tcPr>
            <w:tcW w:w="1038" w:type="dxa"/>
            <w:tcBorders>
              <w:top w:val="single" w:sz="36" w:space="0" w:color="E4E4E4"/>
              <w:bottom w:val="single" w:sz="36" w:space="0" w:color="E4E4E4"/>
            </w:tcBorders>
            <w:vAlign w:val="center"/>
          </w:tcPr>
          <w:p w14:paraId="361D9BB4" w14:textId="5D75A726" w:rsidR="002A2FA2" w:rsidRPr="00455F2C" w:rsidRDefault="00BE01E2" w:rsidP="002A2FA2">
            <w:pPr>
              <w:jc w:val="center"/>
              <w:rPr>
                <w:b/>
                <w:sz w:val="20"/>
                <w:szCs w:val="20"/>
              </w:rPr>
            </w:pPr>
            <w:sdt>
              <w:sdtPr>
                <w:id w:val="-8782407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86100573"/>
            <w:r w:rsidR="002A2FA2">
              <w:t xml:space="preserve"> </w:t>
            </w:r>
          </w:p>
        </w:tc>
        <w:permStart w:id="2059864073" w:edGrp="everyone"/>
        <w:tc>
          <w:tcPr>
            <w:tcW w:w="1039" w:type="dxa"/>
            <w:tcBorders>
              <w:top w:val="single" w:sz="36" w:space="0" w:color="E4E4E4"/>
              <w:bottom w:val="single" w:sz="36" w:space="0" w:color="E4E4E4"/>
            </w:tcBorders>
            <w:vAlign w:val="center"/>
          </w:tcPr>
          <w:p w14:paraId="5CBE636F" w14:textId="08002231" w:rsidR="002A2FA2" w:rsidRPr="00455F2C" w:rsidRDefault="00BE01E2" w:rsidP="002A2FA2">
            <w:pPr>
              <w:jc w:val="center"/>
              <w:rPr>
                <w:b/>
                <w:sz w:val="20"/>
                <w:szCs w:val="20"/>
              </w:rPr>
            </w:pPr>
            <w:sdt>
              <w:sdtPr>
                <w:id w:val="4137510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59864073"/>
            <w:r w:rsidR="002A2FA2">
              <w:t xml:space="preserve"> </w:t>
            </w:r>
          </w:p>
        </w:tc>
      </w:tr>
      <w:tr w:rsidR="002A2FA2" w:rsidRPr="00025CBF" w14:paraId="11C1BAB5" w14:textId="77777777" w:rsidTr="00383490">
        <w:trPr>
          <w:trHeight w:val="614"/>
        </w:trPr>
        <w:tc>
          <w:tcPr>
            <w:tcW w:w="442" w:type="dxa"/>
            <w:tcBorders>
              <w:top w:val="single" w:sz="36" w:space="0" w:color="E4E4E4"/>
              <w:bottom w:val="single" w:sz="36" w:space="0" w:color="E4E4E4"/>
              <w:right w:val="nil"/>
            </w:tcBorders>
          </w:tcPr>
          <w:p w14:paraId="179DAC10" w14:textId="77777777" w:rsidR="002A2FA2" w:rsidRPr="00455F2C" w:rsidRDefault="002A2FA2" w:rsidP="002A2FA2">
            <w:pPr>
              <w:jc w:val="left"/>
              <w:rPr>
                <w:bCs/>
                <w:sz w:val="20"/>
                <w:szCs w:val="20"/>
              </w:rPr>
            </w:pPr>
            <w:r w:rsidRPr="00455F2C">
              <w:rPr>
                <w:bCs/>
                <w:sz w:val="20"/>
                <w:szCs w:val="20"/>
              </w:rPr>
              <w:t>6.</w:t>
            </w:r>
          </w:p>
        </w:tc>
        <w:tc>
          <w:tcPr>
            <w:tcW w:w="3999" w:type="dxa"/>
            <w:tcBorders>
              <w:top w:val="single" w:sz="36" w:space="0" w:color="E4E4E4"/>
              <w:left w:val="nil"/>
              <w:bottom w:val="single" w:sz="36" w:space="0" w:color="E4E4E4"/>
            </w:tcBorders>
          </w:tcPr>
          <w:p w14:paraId="16DEAB9F" w14:textId="77777777" w:rsidR="002A2FA2" w:rsidRPr="00455F2C" w:rsidRDefault="002A2FA2" w:rsidP="002A2FA2">
            <w:pPr>
              <w:jc w:val="left"/>
              <w:rPr>
                <w:bCs/>
                <w:sz w:val="20"/>
                <w:szCs w:val="20"/>
              </w:rPr>
            </w:pPr>
            <w:r w:rsidRPr="00455F2C">
              <w:rPr>
                <w:bCs/>
                <w:sz w:val="20"/>
                <w:szCs w:val="20"/>
              </w:rPr>
              <w:t>... l’hémophilie a été une partie comme une autre de ma vie</w:t>
            </w:r>
          </w:p>
        </w:tc>
        <w:permStart w:id="1449613683" w:edGrp="everyone"/>
        <w:tc>
          <w:tcPr>
            <w:tcW w:w="1038" w:type="dxa"/>
            <w:tcBorders>
              <w:top w:val="single" w:sz="36" w:space="0" w:color="E4E4E4"/>
              <w:bottom w:val="single" w:sz="36" w:space="0" w:color="E4E4E4"/>
            </w:tcBorders>
            <w:vAlign w:val="center"/>
          </w:tcPr>
          <w:p w14:paraId="776AA303" w14:textId="02F0DBF9" w:rsidR="002A2FA2" w:rsidRPr="00455F2C" w:rsidRDefault="00BE01E2" w:rsidP="002A2FA2">
            <w:pPr>
              <w:jc w:val="center"/>
              <w:rPr>
                <w:b/>
                <w:sz w:val="20"/>
                <w:szCs w:val="20"/>
              </w:rPr>
            </w:pPr>
            <w:sdt>
              <w:sdtPr>
                <w:id w:val="138321214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449613683"/>
            <w:r w:rsidR="002A2FA2">
              <w:t xml:space="preserve"> </w:t>
            </w:r>
          </w:p>
        </w:tc>
        <w:permStart w:id="1899386401" w:edGrp="everyone"/>
        <w:tc>
          <w:tcPr>
            <w:tcW w:w="1038" w:type="dxa"/>
            <w:tcBorders>
              <w:top w:val="single" w:sz="36" w:space="0" w:color="E4E4E4"/>
              <w:bottom w:val="single" w:sz="36" w:space="0" w:color="E4E4E4"/>
            </w:tcBorders>
            <w:vAlign w:val="center"/>
          </w:tcPr>
          <w:p w14:paraId="50FCA964" w14:textId="62631FE8" w:rsidR="002A2FA2" w:rsidRPr="00455F2C" w:rsidRDefault="00BE01E2" w:rsidP="002A2FA2">
            <w:pPr>
              <w:jc w:val="center"/>
              <w:rPr>
                <w:b/>
                <w:sz w:val="20"/>
                <w:szCs w:val="20"/>
              </w:rPr>
            </w:pPr>
            <w:sdt>
              <w:sdtPr>
                <w:id w:val="-6058198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99386401"/>
            <w:r w:rsidR="002A2FA2">
              <w:t xml:space="preserve"> </w:t>
            </w:r>
          </w:p>
        </w:tc>
        <w:permStart w:id="1941066546" w:edGrp="everyone"/>
        <w:tc>
          <w:tcPr>
            <w:tcW w:w="1038" w:type="dxa"/>
            <w:tcBorders>
              <w:top w:val="single" w:sz="36" w:space="0" w:color="E4E4E4"/>
              <w:bottom w:val="single" w:sz="36" w:space="0" w:color="E4E4E4"/>
            </w:tcBorders>
            <w:vAlign w:val="center"/>
          </w:tcPr>
          <w:p w14:paraId="07FB528C" w14:textId="554E0B74" w:rsidR="002A2FA2" w:rsidRPr="00455F2C" w:rsidRDefault="00BE01E2" w:rsidP="002A2FA2">
            <w:pPr>
              <w:jc w:val="center"/>
              <w:rPr>
                <w:b/>
                <w:sz w:val="20"/>
                <w:szCs w:val="20"/>
              </w:rPr>
            </w:pPr>
            <w:sdt>
              <w:sdtPr>
                <w:id w:val="9208304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41066546"/>
            <w:r w:rsidR="002A2FA2">
              <w:t xml:space="preserve"> </w:t>
            </w:r>
          </w:p>
        </w:tc>
        <w:permStart w:id="83969188" w:edGrp="everyone"/>
        <w:tc>
          <w:tcPr>
            <w:tcW w:w="1038" w:type="dxa"/>
            <w:tcBorders>
              <w:top w:val="single" w:sz="36" w:space="0" w:color="E4E4E4"/>
              <w:bottom w:val="single" w:sz="36" w:space="0" w:color="E4E4E4"/>
            </w:tcBorders>
            <w:vAlign w:val="center"/>
          </w:tcPr>
          <w:p w14:paraId="4F9A89F1" w14:textId="3703C092" w:rsidR="002A2FA2" w:rsidRPr="00455F2C" w:rsidRDefault="00BE01E2" w:rsidP="002A2FA2">
            <w:pPr>
              <w:jc w:val="center"/>
              <w:rPr>
                <w:b/>
                <w:sz w:val="20"/>
                <w:szCs w:val="20"/>
              </w:rPr>
            </w:pPr>
            <w:sdt>
              <w:sdtPr>
                <w:id w:val="20858806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969188"/>
            <w:r w:rsidR="002A2FA2">
              <w:t xml:space="preserve"> </w:t>
            </w:r>
          </w:p>
        </w:tc>
        <w:permStart w:id="1974096080" w:edGrp="everyone"/>
        <w:tc>
          <w:tcPr>
            <w:tcW w:w="1039" w:type="dxa"/>
            <w:tcBorders>
              <w:top w:val="single" w:sz="36" w:space="0" w:color="E4E4E4"/>
              <w:bottom w:val="single" w:sz="36" w:space="0" w:color="E4E4E4"/>
            </w:tcBorders>
            <w:vAlign w:val="center"/>
          </w:tcPr>
          <w:p w14:paraId="76AACE85" w14:textId="51E01943" w:rsidR="002A2FA2" w:rsidRPr="00455F2C" w:rsidRDefault="00BE01E2" w:rsidP="002A2FA2">
            <w:pPr>
              <w:jc w:val="center"/>
              <w:rPr>
                <w:b/>
                <w:sz w:val="20"/>
                <w:szCs w:val="20"/>
              </w:rPr>
            </w:pPr>
            <w:sdt>
              <w:sdtPr>
                <w:id w:val="-145948291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74096080"/>
            <w:r w:rsidR="002A2FA2">
              <w:t xml:space="preserve"> </w:t>
            </w:r>
          </w:p>
        </w:tc>
      </w:tr>
      <w:tr w:rsidR="002A2FA2" w:rsidRPr="00025CBF" w14:paraId="7AB16697" w14:textId="77777777" w:rsidTr="00383490">
        <w:trPr>
          <w:trHeight w:val="506"/>
        </w:trPr>
        <w:tc>
          <w:tcPr>
            <w:tcW w:w="442" w:type="dxa"/>
            <w:tcBorders>
              <w:top w:val="single" w:sz="36" w:space="0" w:color="E4E4E4"/>
              <w:right w:val="nil"/>
            </w:tcBorders>
          </w:tcPr>
          <w:p w14:paraId="502464EE" w14:textId="77777777" w:rsidR="002A2FA2" w:rsidRPr="00455F2C" w:rsidRDefault="002A2FA2" w:rsidP="002A2FA2">
            <w:pPr>
              <w:jc w:val="left"/>
              <w:rPr>
                <w:bCs/>
                <w:sz w:val="20"/>
                <w:szCs w:val="20"/>
              </w:rPr>
            </w:pPr>
            <w:r w:rsidRPr="00455F2C">
              <w:rPr>
                <w:bCs/>
                <w:sz w:val="20"/>
                <w:szCs w:val="20"/>
              </w:rPr>
              <w:t>7.</w:t>
            </w:r>
          </w:p>
        </w:tc>
        <w:tc>
          <w:tcPr>
            <w:tcW w:w="3999" w:type="dxa"/>
            <w:tcBorders>
              <w:top w:val="single" w:sz="36" w:space="0" w:color="E4E4E4"/>
              <w:left w:val="nil"/>
            </w:tcBorders>
          </w:tcPr>
          <w:p w14:paraId="1F40DAA0" w14:textId="77777777" w:rsidR="002A2FA2" w:rsidRPr="00455F2C" w:rsidRDefault="002A2FA2" w:rsidP="002A2FA2">
            <w:pPr>
              <w:jc w:val="left"/>
              <w:rPr>
                <w:bCs/>
                <w:sz w:val="20"/>
                <w:szCs w:val="20"/>
              </w:rPr>
            </w:pPr>
            <w:r w:rsidRPr="00455F2C">
              <w:rPr>
                <w:bCs/>
                <w:sz w:val="20"/>
                <w:szCs w:val="20"/>
              </w:rPr>
              <w:t>... j’ai accepté mon hémophilie</w:t>
            </w:r>
          </w:p>
        </w:tc>
        <w:permStart w:id="698813704" w:edGrp="everyone"/>
        <w:tc>
          <w:tcPr>
            <w:tcW w:w="1038" w:type="dxa"/>
            <w:tcBorders>
              <w:top w:val="single" w:sz="36" w:space="0" w:color="E4E4E4"/>
            </w:tcBorders>
            <w:vAlign w:val="center"/>
          </w:tcPr>
          <w:p w14:paraId="160FEFA3" w14:textId="20D165F7" w:rsidR="002A2FA2" w:rsidRPr="00455F2C" w:rsidRDefault="00BE01E2" w:rsidP="002A2FA2">
            <w:pPr>
              <w:jc w:val="center"/>
              <w:rPr>
                <w:b/>
                <w:sz w:val="20"/>
                <w:szCs w:val="20"/>
              </w:rPr>
            </w:pPr>
            <w:sdt>
              <w:sdtPr>
                <w:id w:val="20830933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98813704"/>
            <w:r w:rsidR="002A2FA2">
              <w:t xml:space="preserve"> </w:t>
            </w:r>
          </w:p>
        </w:tc>
        <w:permStart w:id="1140666272" w:edGrp="everyone"/>
        <w:tc>
          <w:tcPr>
            <w:tcW w:w="1038" w:type="dxa"/>
            <w:tcBorders>
              <w:top w:val="single" w:sz="36" w:space="0" w:color="E4E4E4"/>
            </w:tcBorders>
            <w:vAlign w:val="center"/>
          </w:tcPr>
          <w:p w14:paraId="7C690CF0" w14:textId="71071415" w:rsidR="002A2FA2" w:rsidRPr="00455F2C" w:rsidRDefault="00BE01E2" w:rsidP="002A2FA2">
            <w:pPr>
              <w:jc w:val="center"/>
              <w:rPr>
                <w:b/>
                <w:sz w:val="20"/>
                <w:szCs w:val="20"/>
              </w:rPr>
            </w:pPr>
            <w:sdt>
              <w:sdtPr>
                <w:id w:val="70453312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40666272"/>
            <w:r w:rsidR="002A2FA2">
              <w:t xml:space="preserve"> </w:t>
            </w:r>
          </w:p>
        </w:tc>
        <w:permStart w:id="469443629" w:edGrp="everyone"/>
        <w:tc>
          <w:tcPr>
            <w:tcW w:w="1038" w:type="dxa"/>
            <w:tcBorders>
              <w:top w:val="single" w:sz="36" w:space="0" w:color="E4E4E4"/>
            </w:tcBorders>
            <w:vAlign w:val="center"/>
          </w:tcPr>
          <w:p w14:paraId="65225363" w14:textId="2A06ADB0" w:rsidR="002A2FA2" w:rsidRPr="00455F2C" w:rsidRDefault="00BE01E2" w:rsidP="002A2FA2">
            <w:pPr>
              <w:jc w:val="center"/>
              <w:rPr>
                <w:b/>
                <w:sz w:val="20"/>
                <w:szCs w:val="20"/>
              </w:rPr>
            </w:pPr>
            <w:sdt>
              <w:sdtPr>
                <w:id w:val="180789235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69443629"/>
            <w:r w:rsidR="002A2FA2">
              <w:t xml:space="preserve"> </w:t>
            </w:r>
          </w:p>
        </w:tc>
        <w:permStart w:id="1170235052" w:edGrp="everyone"/>
        <w:tc>
          <w:tcPr>
            <w:tcW w:w="1038" w:type="dxa"/>
            <w:tcBorders>
              <w:top w:val="single" w:sz="36" w:space="0" w:color="E4E4E4"/>
            </w:tcBorders>
            <w:vAlign w:val="center"/>
          </w:tcPr>
          <w:p w14:paraId="70E5F512" w14:textId="08F404D5" w:rsidR="002A2FA2" w:rsidRPr="00455F2C" w:rsidRDefault="00BE01E2" w:rsidP="002A2FA2">
            <w:pPr>
              <w:jc w:val="center"/>
              <w:rPr>
                <w:b/>
                <w:sz w:val="20"/>
                <w:szCs w:val="20"/>
              </w:rPr>
            </w:pPr>
            <w:sdt>
              <w:sdtPr>
                <w:id w:val="-190698286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70235052"/>
            <w:r w:rsidR="002A2FA2">
              <w:t xml:space="preserve"> </w:t>
            </w:r>
          </w:p>
        </w:tc>
        <w:permStart w:id="689985425" w:edGrp="everyone"/>
        <w:tc>
          <w:tcPr>
            <w:tcW w:w="1039" w:type="dxa"/>
            <w:tcBorders>
              <w:top w:val="single" w:sz="36" w:space="0" w:color="E4E4E4"/>
            </w:tcBorders>
            <w:vAlign w:val="center"/>
          </w:tcPr>
          <w:p w14:paraId="40F7BA43" w14:textId="7999405D" w:rsidR="002A2FA2" w:rsidRPr="00455F2C" w:rsidRDefault="00BE01E2" w:rsidP="002A2FA2">
            <w:pPr>
              <w:jc w:val="center"/>
              <w:rPr>
                <w:b/>
                <w:sz w:val="20"/>
                <w:szCs w:val="20"/>
              </w:rPr>
            </w:pPr>
            <w:sdt>
              <w:sdtPr>
                <w:id w:val="-19586304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89985425"/>
            <w:r w:rsidR="002A2FA2">
              <w:t xml:space="preserve"> </w:t>
            </w:r>
          </w:p>
        </w:tc>
      </w:tr>
    </w:tbl>
    <w:p w14:paraId="27DAEDD0" w14:textId="2BC7D21E" w:rsidR="000233F5" w:rsidRPr="000233F5" w:rsidRDefault="000233F5" w:rsidP="003F2E41">
      <w:pPr>
        <w:jc w:val="center"/>
        <w:rPr>
          <w:rFonts w:cs="Arial"/>
          <w:b/>
          <w:sz w:val="20"/>
          <w:szCs w:val="20"/>
        </w:rPr>
      </w:pPr>
    </w:p>
    <w:tbl>
      <w:tblPr>
        <w:tblStyle w:val="Grilledutableau"/>
        <w:tblW w:w="5000" w:type="pct"/>
        <w:tblLook w:val="04A0" w:firstRow="1" w:lastRow="0" w:firstColumn="1" w:lastColumn="0" w:noHBand="0" w:noVBand="1"/>
      </w:tblPr>
      <w:tblGrid>
        <w:gridCol w:w="9628"/>
      </w:tblGrid>
      <w:tr w:rsidR="000233F5" w:rsidRPr="000B6289" w14:paraId="70E4C119" w14:textId="77777777" w:rsidTr="00BD5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2E32E0BF" w14:textId="3E66ED19" w:rsidR="000233F5" w:rsidRPr="000B6289" w:rsidRDefault="000233F5" w:rsidP="00941FA5">
            <w:pPr>
              <w:jc w:val="center"/>
              <w:rPr>
                <w:rFonts w:cs="Arial"/>
                <w:b w:val="0"/>
                <w:sz w:val="20"/>
                <w:szCs w:val="20"/>
              </w:rPr>
            </w:pPr>
            <w:r w:rsidRPr="000B6289">
              <w:rPr>
                <w:rFonts w:cs="Arial"/>
                <w:sz w:val="20"/>
                <w:szCs w:val="20"/>
              </w:rPr>
              <w:t>Et que penses-tu de ton TRAITEMENT ?</w:t>
            </w:r>
          </w:p>
        </w:tc>
      </w:tr>
    </w:tbl>
    <w:p w14:paraId="2FE97DC9" w14:textId="77777777" w:rsidR="003F2E41" w:rsidRPr="00BD54FA" w:rsidRDefault="003F2E41" w:rsidP="003F2E41">
      <w:pPr>
        <w:jc w:val="center"/>
        <w:rPr>
          <w:rFonts w:cs="Arial"/>
          <w:b/>
          <w:sz w:val="20"/>
          <w:szCs w:val="20"/>
        </w:rPr>
      </w:pPr>
    </w:p>
    <w:tbl>
      <w:tblPr>
        <w:tblW w:w="9632"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3F2E41" w:rsidRPr="003D2B0D" w14:paraId="20711C0A" w14:textId="77777777" w:rsidTr="000233F5">
        <w:trPr>
          <w:trHeight w:val="602"/>
        </w:trPr>
        <w:tc>
          <w:tcPr>
            <w:tcW w:w="4441" w:type="dxa"/>
            <w:gridSpan w:val="2"/>
            <w:shd w:val="clear" w:color="auto" w:fill="E4E4E4"/>
          </w:tcPr>
          <w:p w14:paraId="2B8B4563" w14:textId="77777777" w:rsidR="003F2E41" w:rsidRPr="00BD54FA" w:rsidRDefault="003F2E41" w:rsidP="00BD54FA">
            <w:pPr>
              <w:jc w:val="left"/>
              <w:rPr>
                <w:rFonts w:cs="Arial"/>
                <w:b/>
                <w:sz w:val="20"/>
                <w:szCs w:val="20"/>
              </w:rPr>
            </w:pPr>
            <w:r w:rsidRPr="00BD54FA">
              <w:rPr>
                <w:rFonts w:cs="Arial"/>
                <w:b/>
                <w:sz w:val="20"/>
                <w:szCs w:val="20"/>
              </w:rPr>
              <w:t xml:space="preserve">Au cours du mois </w:t>
            </w:r>
            <w:bookmarkStart w:id="61" w:name="Et_que_penses-tu_de_ton_TRAITEMENT_?_"/>
            <w:bookmarkEnd w:id="61"/>
            <w:r w:rsidRPr="00BD54FA">
              <w:rPr>
                <w:rFonts w:cs="Arial"/>
                <w:b/>
                <w:sz w:val="20"/>
                <w:szCs w:val="20"/>
              </w:rPr>
              <w:t>passé...</w:t>
            </w:r>
          </w:p>
        </w:tc>
        <w:tc>
          <w:tcPr>
            <w:tcW w:w="1038" w:type="dxa"/>
            <w:shd w:val="clear" w:color="auto" w:fill="E4E4E4"/>
          </w:tcPr>
          <w:p w14:paraId="18F1B7BE" w14:textId="77777777" w:rsidR="003F2E41" w:rsidRPr="00BD54FA" w:rsidRDefault="003F2E41" w:rsidP="003F2E41">
            <w:pPr>
              <w:jc w:val="center"/>
              <w:rPr>
                <w:rFonts w:cs="Arial"/>
                <w:b/>
                <w:sz w:val="20"/>
                <w:szCs w:val="20"/>
              </w:rPr>
            </w:pPr>
            <w:r w:rsidRPr="00BD54FA">
              <w:rPr>
                <w:rFonts w:cs="Arial"/>
                <w:b/>
                <w:sz w:val="20"/>
                <w:szCs w:val="20"/>
              </w:rPr>
              <w:t>jamais</w:t>
            </w:r>
          </w:p>
        </w:tc>
        <w:tc>
          <w:tcPr>
            <w:tcW w:w="1038" w:type="dxa"/>
            <w:shd w:val="clear" w:color="auto" w:fill="E4E4E4"/>
          </w:tcPr>
          <w:p w14:paraId="0C22A029" w14:textId="77777777" w:rsidR="003F2E41" w:rsidRPr="00BD54FA" w:rsidRDefault="003F2E41" w:rsidP="003F2E41">
            <w:pPr>
              <w:jc w:val="center"/>
              <w:rPr>
                <w:rFonts w:cs="Arial"/>
                <w:b/>
                <w:sz w:val="20"/>
                <w:szCs w:val="20"/>
              </w:rPr>
            </w:pPr>
            <w:r w:rsidRPr="00BD54FA">
              <w:rPr>
                <w:rFonts w:cs="Arial"/>
                <w:b/>
                <w:sz w:val="20"/>
                <w:szCs w:val="20"/>
              </w:rPr>
              <w:t>rarement</w:t>
            </w:r>
          </w:p>
        </w:tc>
        <w:tc>
          <w:tcPr>
            <w:tcW w:w="1038" w:type="dxa"/>
            <w:shd w:val="clear" w:color="auto" w:fill="E4E4E4"/>
          </w:tcPr>
          <w:p w14:paraId="2766F7D9" w14:textId="77777777" w:rsidR="003F2E41" w:rsidRPr="00BD54FA" w:rsidRDefault="003F2E41" w:rsidP="003F2E41">
            <w:pPr>
              <w:jc w:val="center"/>
              <w:rPr>
                <w:rFonts w:cs="Arial"/>
                <w:b/>
                <w:sz w:val="20"/>
                <w:szCs w:val="20"/>
              </w:rPr>
            </w:pPr>
            <w:r w:rsidRPr="00BD54FA">
              <w:rPr>
                <w:rFonts w:cs="Arial"/>
                <w:b/>
                <w:sz w:val="20"/>
                <w:szCs w:val="20"/>
              </w:rPr>
              <w:t>parfois</w:t>
            </w:r>
          </w:p>
        </w:tc>
        <w:tc>
          <w:tcPr>
            <w:tcW w:w="1038" w:type="dxa"/>
            <w:shd w:val="clear" w:color="auto" w:fill="E4E4E4"/>
          </w:tcPr>
          <w:p w14:paraId="343F0717" w14:textId="77777777" w:rsidR="003F2E41" w:rsidRPr="00BD54FA" w:rsidRDefault="003F2E41" w:rsidP="003F2E41">
            <w:pPr>
              <w:jc w:val="center"/>
              <w:rPr>
                <w:rFonts w:cs="Arial"/>
                <w:b/>
                <w:sz w:val="20"/>
                <w:szCs w:val="20"/>
              </w:rPr>
            </w:pPr>
            <w:r w:rsidRPr="00BD54FA">
              <w:rPr>
                <w:rFonts w:cs="Arial"/>
                <w:b/>
                <w:sz w:val="20"/>
                <w:szCs w:val="20"/>
              </w:rPr>
              <w:t>souvent</w:t>
            </w:r>
          </w:p>
        </w:tc>
        <w:tc>
          <w:tcPr>
            <w:tcW w:w="1039" w:type="dxa"/>
            <w:shd w:val="clear" w:color="auto" w:fill="E4E4E4"/>
          </w:tcPr>
          <w:p w14:paraId="70FFCD3A" w14:textId="77777777" w:rsidR="003F2E41" w:rsidRPr="00BD54FA" w:rsidRDefault="003F2E41" w:rsidP="003F2E41">
            <w:pPr>
              <w:jc w:val="center"/>
              <w:rPr>
                <w:rFonts w:cs="Arial"/>
                <w:b/>
                <w:sz w:val="20"/>
                <w:szCs w:val="20"/>
              </w:rPr>
            </w:pPr>
            <w:r w:rsidRPr="00BD54FA">
              <w:rPr>
                <w:rFonts w:cs="Arial"/>
                <w:b/>
                <w:sz w:val="20"/>
                <w:szCs w:val="20"/>
              </w:rPr>
              <w:t>toujours</w:t>
            </w:r>
          </w:p>
        </w:tc>
      </w:tr>
      <w:tr w:rsidR="002A2FA2" w:rsidRPr="003D2B0D" w14:paraId="3D41B15B" w14:textId="77777777" w:rsidTr="00D05CB4">
        <w:trPr>
          <w:trHeight w:val="620"/>
        </w:trPr>
        <w:tc>
          <w:tcPr>
            <w:tcW w:w="442" w:type="dxa"/>
            <w:tcBorders>
              <w:bottom w:val="single" w:sz="36" w:space="0" w:color="E4E4E4"/>
              <w:right w:val="nil"/>
            </w:tcBorders>
          </w:tcPr>
          <w:p w14:paraId="2E4D69C0" w14:textId="77777777" w:rsidR="002A2FA2" w:rsidRPr="00BD54FA" w:rsidRDefault="002A2FA2" w:rsidP="002A2FA2">
            <w:pPr>
              <w:jc w:val="center"/>
              <w:rPr>
                <w:rFonts w:cs="Arial"/>
                <w:bCs/>
                <w:sz w:val="20"/>
                <w:szCs w:val="20"/>
              </w:rPr>
            </w:pPr>
            <w:r w:rsidRPr="00BD54FA">
              <w:rPr>
                <w:rFonts w:cs="Arial"/>
                <w:bCs/>
                <w:sz w:val="20"/>
                <w:szCs w:val="20"/>
              </w:rPr>
              <w:t>1.</w:t>
            </w:r>
          </w:p>
        </w:tc>
        <w:tc>
          <w:tcPr>
            <w:tcW w:w="3999" w:type="dxa"/>
            <w:tcBorders>
              <w:left w:val="nil"/>
              <w:bottom w:val="single" w:sz="36" w:space="0" w:color="E4E4E4"/>
            </w:tcBorders>
          </w:tcPr>
          <w:p w14:paraId="6ADEB47A" w14:textId="77777777" w:rsidR="002A2FA2" w:rsidRPr="00BD54FA" w:rsidRDefault="002A2FA2" w:rsidP="002A2FA2">
            <w:pPr>
              <w:jc w:val="left"/>
              <w:rPr>
                <w:rFonts w:cs="Arial"/>
                <w:bCs/>
                <w:sz w:val="20"/>
                <w:szCs w:val="20"/>
              </w:rPr>
            </w:pPr>
            <w:r w:rsidRPr="00BD54FA">
              <w:rPr>
                <w:rFonts w:cs="Arial"/>
                <w:bCs/>
                <w:sz w:val="20"/>
                <w:szCs w:val="20"/>
              </w:rPr>
              <w:t>... j'ai été satisfait du centre de traitement de l'hémophilie</w:t>
            </w:r>
          </w:p>
        </w:tc>
        <w:permStart w:id="841252580" w:edGrp="everyone"/>
        <w:tc>
          <w:tcPr>
            <w:tcW w:w="1038" w:type="dxa"/>
            <w:tcBorders>
              <w:bottom w:val="single" w:sz="36" w:space="0" w:color="E4E4E4"/>
            </w:tcBorders>
            <w:vAlign w:val="center"/>
          </w:tcPr>
          <w:p w14:paraId="7CBEA254" w14:textId="4345BB89" w:rsidR="002A2FA2" w:rsidRPr="00BD54FA" w:rsidRDefault="00BE01E2" w:rsidP="002A2FA2">
            <w:pPr>
              <w:jc w:val="center"/>
              <w:rPr>
                <w:rFonts w:cs="Arial"/>
                <w:b/>
                <w:sz w:val="20"/>
                <w:szCs w:val="20"/>
              </w:rPr>
            </w:pPr>
            <w:sdt>
              <w:sdtPr>
                <w:id w:val="-34872091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41252580"/>
            <w:r w:rsidR="002A2FA2">
              <w:t xml:space="preserve"> </w:t>
            </w:r>
          </w:p>
        </w:tc>
        <w:permStart w:id="2131967369" w:edGrp="everyone"/>
        <w:tc>
          <w:tcPr>
            <w:tcW w:w="1038" w:type="dxa"/>
            <w:tcBorders>
              <w:bottom w:val="single" w:sz="36" w:space="0" w:color="E4E4E4"/>
            </w:tcBorders>
            <w:vAlign w:val="center"/>
          </w:tcPr>
          <w:p w14:paraId="38667404" w14:textId="492671E9" w:rsidR="002A2FA2" w:rsidRPr="00BD54FA" w:rsidRDefault="00BE01E2" w:rsidP="002A2FA2">
            <w:pPr>
              <w:jc w:val="center"/>
              <w:rPr>
                <w:rFonts w:cs="Arial"/>
                <w:b/>
                <w:sz w:val="20"/>
                <w:szCs w:val="20"/>
              </w:rPr>
            </w:pPr>
            <w:sdt>
              <w:sdtPr>
                <w:id w:val="-24965993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31967369"/>
            <w:r w:rsidR="002A2FA2">
              <w:t xml:space="preserve"> </w:t>
            </w:r>
          </w:p>
        </w:tc>
        <w:permStart w:id="467087790" w:edGrp="everyone"/>
        <w:tc>
          <w:tcPr>
            <w:tcW w:w="1038" w:type="dxa"/>
            <w:tcBorders>
              <w:bottom w:val="single" w:sz="36" w:space="0" w:color="E4E4E4"/>
            </w:tcBorders>
            <w:vAlign w:val="center"/>
          </w:tcPr>
          <w:p w14:paraId="4D7D8EE6" w14:textId="308C6A1A" w:rsidR="002A2FA2" w:rsidRPr="00BD54FA" w:rsidRDefault="00BE01E2" w:rsidP="002A2FA2">
            <w:pPr>
              <w:jc w:val="center"/>
              <w:rPr>
                <w:rFonts w:cs="Arial"/>
                <w:b/>
                <w:sz w:val="20"/>
                <w:szCs w:val="20"/>
              </w:rPr>
            </w:pPr>
            <w:sdt>
              <w:sdtPr>
                <w:id w:val="-3962003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67087790"/>
            <w:r w:rsidR="002A2FA2">
              <w:t xml:space="preserve"> </w:t>
            </w:r>
          </w:p>
        </w:tc>
        <w:permStart w:id="1023559972" w:edGrp="everyone"/>
        <w:tc>
          <w:tcPr>
            <w:tcW w:w="1038" w:type="dxa"/>
            <w:tcBorders>
              <w:bottom w:val="single" w:sz="36" w:space="0" w:color="E4E4E4"/>
            </w:tcBorders>
            <w:vAlign w:val="center"/>
          </w:tcPr>
          <w:p w14:paraId="64DFF867" w14:textId="3F50E7F6" w:rsidR="002A2FA2" w:rsidRPr="00BD54FA" w:rsidRDefault="00BE01E2" w:rsidP="002A2FA2">
            <w:pPr>
              <w:jc w:val="center"/>
              <w:rPr>
                <w:rFonts w:cs="Arial"/>
                <w:b/>
                <w:sz w:val="20"/>
                <w:szCs w:val="20"/>
              </w:rPr>
            </w:pPr>
            <w:sdt>
              <w:sdtPr>
                <w:id w:val="-181733629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23559972"/>
            <w:r w:rsidR="002A2FA2">
              <w:t xml:space="preserve"> </w:t>
            </w:r>
          </w:p>
        </w:tc>
        <w:permStart w:id="57288622" w:edGrp="everyone"/>
        <w:tc>
          <w:tcPr>
            <w:tcW w:w="1039" w:type="dxa"/>
            <w:tcBorders>
              <w:bottom w:val="single" w:sz="36" w:space="0" w:color="E4E4E4"/>
            </w:tcBorders>
            <w:vAlign w:val="center"/>
          </w:tcPr>
          <w:p w14:paraId="7F496201" w14:textId="2C4C9450" w:rsidR="002A2FA2" w:rsidRPr="00BD54FA" w:rsidRDefault="00BE01E2" w:rsidP="002A2FA2">
            <w:pPr>
              <w:jc w:val="center"/>
              <w:rPr>
                <w:rFonts w:cs="Arial"/>
                <w:b/>
                <w:sz w:val="20"/>
                <w:szCs w:val="20"/>
              </w:rPr>
            </w:pPr>
            <w:sdt>
              <w:sdtPr>
                <w:id w:val="-53720518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7288622"/>
            <w:r w:rsidR="002A2FA2">
              <w:t xml:space="preserve"> </w:t>
            </w:r>
          </w:p>
        </w:tc>
      </w:tr>
      <w:tr w:rsidR="002A2FA2" w:rsidRPr="003D2B0D" w14:paraId="1E9DFEA9" w14:textId="77777777" w:rsidTr="00D05CB4">
        <w:trPr>
          <w:trHeight w:val="614"/>
        </w:trPr>
        <w:tc>
          <w:tcPr>
            <w:tcW w:w="442" w:type="dxa"/>
            <w:tcBorders>
              <w:top w:val="single" w:sz="36" w:space="0" w:color="E4E4E4"/>
              <w:bottom w:val="single" w:sz="36" w:space="0" w:color="E4E4E4"/>
              <w:right w:val="nil"/>
            </w:tcBorders>
          </w:tcPr>
          <w:p w14:paraId="1C3DC69A" w14:textId="77777777" w:rsidR="002A2FA2" w:rsidRPr="00BD54FA" w:rsidRDefault="002A2FA2" w:rsidP="002A2FA2">
            <w:pPr>
              <w:jc w:val="center"/>
              <w:rPr>
                <w:rFonts w:cs="Arial"/>
                <w:bCs/>
                <w:sz w:val="20"/>
                <w:szCs w:val="20"/>
              </w:rPr>
            </w:pPr>
            <w:r w:rsidRPr="00BD54FA">
              <w:rPr>
                <w:rFonts w:cs="Arial"/>
                <w:bCs/>
                <w:sz w:val="20"/>
                <w:szCs w:val="20"/>
              </w:rPr>
              <w:t>2.</w:t>
            </w:r>
          </w:p>
        </w:tc>
        <w:tc>
          <w:tcPr>
            <w:tcW w:w="3999" w:type="dxa"/>
            <w:tcBorders>
              <w:top w:val="single" w:sz="36" w:space="0" w:color="E4E4E4"/>
              <w:left w:val="nil"/>
              <w:bottom w:val="single" w:sz="36" w:space="0" w:color="E4E4E4"/>
            </w:tcBorders>
          </w:tcPr>
          <w:p w14:paraId="08F8D3EC" w14:textId="77777777" w:rsidR="002A2FA2" w:rsidRPr="00BD54FA" w:rsidRDefault="002A2FA2" w:rsidP="002A2FA2">
            <w:pPr>
              <w:jc w:val="left"/>
              <w:rPr>
                <w:rFonts w:cs="Arial"/>
                <w:bCs/>
                <w:sz w:val="20"/>
                <w:szCs w:val="20"/>
              </w:rPr>
            </w:pPr>
            <w:r w:rsidRPr="00BD54FA">
              <w:rPr>
                <w:rFonts w:cs="Arial"/>
                <w:bCs/>
                <w:sz w:val="20"/>
                <w:szCs w:val="20"/>
              </w:rPr>
              <w:t>... le traitement que j’ai reçu était acceptable</w:t>
            </w:r>
          </w:p>
        </w:tc>
        <w:permStart w:id="1111646392" w:edGrp="everyone"/>
        <w:tc>
          <w:tcPr>
            <w:tcW w:w="1038" w:type="dxa"/>
            <w:tcBorders>
              <w:top w:val="single" w:sz="36" w:space="0" w:color="E4E4E4"/>
              <w:bottom w:val="single" w:sz="36" w:space="0" w:color="E4E4E4"/>
            </w:tcBorders>
            <w:vAlign w:val="center"/>
          </w:tcPr>
          <w:p w14:paraId="4CE6AD45" w14:textId="1D8DC09A" w:rsidR="002A2FA2" w:rsidRPr="00BD54FA" w:rsidRDefault="00BE01E2" w:rsidP="002A2FA2">
            <w:pPr>
              <w:jc w:val="center"/>
              <w:rPr>
                <w:rFonts w:cs="Arial"/>
                <w:b/>
                <w:sz w:val="20"/>
                <w:szCs w:val="20"/>
              </w:rPr>
            </w:pPr>
            <w:sdt>
              <w:sdtPr>
                <w:id w:val="7026805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11646392"/>
            <w:r w:rsidR="002A2FA2">
              <w:t xml:space="preserve"> </w:t>
            </w:r>
          </w:p>
        </w:tc>
        <w:permStart w:id="1617585584" w:edGrp="everyone"/>
        <w:tc>
          <w:tcPr>
            <w:tcW w:w="1038" w:type="dxa"/>
            <w:tcBorders>
              <w:top w:val="single" w:sz="36" w:space="0" w:color="E4E4E4"/>
              <w:bottom w:val="single" w:sz="36" w:space="0" w:color="E4E4E4"/>
            </w:tcBorders>
            <w:vAlign w:val="center"/>
          </w:tcPr>
          <w:p w14:paraId="4892142C" w14:textId="7EC9C8E4" w:rsidR="002A2FA2" w:rsidRPr="00BD54FA" w:rsidRDefault="00BE01E2" w:rsidP="002A2FA2">
            <w:pPr>
              <w:jc w:val="center"/>
              <w:rPr>
                <w:rFonts w:cs="Arial"/>
                <w:b/>
                <w:sz w:val="20"/>
                <w:szCs w:val="20"/>
              </w:rPr>
            </w:pPr>
            <w:sdt>
              <w:sdtPr>
                <w:id w:val="180110411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7585584"/>
            <w:r w:rsidR="002A2FA2">
              <w:t xml:space="preserve"> </w:t>
            </w:r>
          </w:p>
        </w:tc>
        <w:permStart w:id="1664301155" w:edGrp="everyone"/>
        <w:tc>
          <w:tcPr>
            <w:tcW w:w="1038" w:type="dxa"/>
            <w:tcBorders>
              <w:top w:val="single" w:sz="36" w:space="0" w:color="E4E4E4"/>
              <w:bottom w:val="single" w:sz="36" w:space="0" w:color="E4E4E4"/>
            </w:tcBorders>
            <w:vAlign w:val="center"/>
          </w:tcPr>
          <w:p w14:paraId="271CA93D" w14:textId="60A27FC7" w:rsidR="002A2FA2" w:rsidRPr="00BD54FA" w:rsidRDefault="00BE01E2" w:rsidP="002A2FA2">
            <w:pPr>
              <w:jc w:val="center"/>
              <w:rPr>
                <w:rFonts w:cs="Arial"/>
                <w:b/>
                <w:sz w:val="20"/>
                <w:szCs w:val="20"/>
              </w:rPr>
            </w:pPr>
            <w:sdt>
              <w:sdtPr>
                <w:id w:val="-68844013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64301155"/>
            <w:r w:rsidR="002A2FA2">
              <w:t xml:space="preserve"> </w:t>
            </w:r>
          </w:p>
        </w:tc>
        <w:permStart w:id="1262840910" w:edGrp="everyone"/>
        <w:tc>
          <w:tcPr>
            <w:tcW w:w="1038" w:type="dxa"/>
            <w:tcBorders>
              <w:top w:val="single" w:sz="36" w:space="0" w:color="E4E4E4"/>
              <w:bottom w:val="single" w:sz="36" w:space="0" w:color="E4E4E4"/>
            </w:tcBorders>
            <w:vAlign w:val="center"/>
          </w:tcPr>
          <w:p w14:paraId="1195470E" w14:textId="66597F36" w:rsidR="002A2FA2" w:rsidRPr="00BD54FA" w:rsidRDefault="00BE01E2" w:rsidP="002A2FA2">
            <w:pPr>
              <w:jc w:val="center"/>
              <w:rPr>
                <w:rFonts w:cs="Arial"/>
                <w:b/>
                <w:sz w:val="20"/>
                <w:szCs w:val="20"/>
              </w:rPr>
            </w:pPr>
            <w:sdt>
              <w:sdtPr>
                <w:id w:val="-170215238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62840910"/>
            <w:r w:rsidR="002A2FA2">
              <w:t xml:space="preserve"> </w:t>
            </w:r>
          </w:p>
        </w:tc>
        <w:permStart w:id="1270431476" w:edGrp="everyone"/>
        <w:tc>
          <w:tcPr>
            <w:tcW w:w="1039" w:type="dxa"/>
            <w:tcBorders>
              <w:top w:val="single" w:sz="36" w:space="0" w:color="E4E4E4"/>
              <w:bottom w:val="single" w:sz="36" w:space="0" w:color="E4E4E4"/>
            </w:tcBorders>
            <w:vAlign w:val="center"/>
          </w:tcPr>
          <w:p w14:paraId="26D398EA" w14:textId="4DADD3A3" w:rsidR="002A2FA2" w:rsidRPr="00BD54FA" w:rsidRDefault="00BE01E2" w:rsidP="002A2FA2">
            <w:pPr>
              <w:jc w:val="center"/>
              <w:rPr>
                <w:rFonts w:cs="Arial"/>
                <w:b/>
                <w:sz w:val="20"/>
                <w:szCs w:val="20"/>
              </w:rPr>
            </w:pPr>
            <w:sdt>
              <w:sdtPr>
                <w:id w:val="125856470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70431476"/>
            <w:r w:rsidR="002A2FA2">
              <w:t xml:space="preserve"> </w:t>
            </w:r>
          </w:p>
        </w:tc>
      </w:tr>
      <w:tr w:rsidR="002A2FA2" w:rsidRPr="003D2B0D" w14:paraId="0A1136A0" w14:textId="77777777" w:rsidTr="00D05CB4">
        <w:trPr>
          <w:trHeight w:val="614"/>
        </w:trPr>
        <w:tc>
          <w:tcPr>
            <w:tcW w:w="442" w:type="dxa"/>
            <w:tcBorders>
              <w:top w:val="single" w:sz="36" w:space="0" w:color="E4E4E4"/>
              <w:bottom w:val="single" w:sz="36" w:space="0" w:color="E4E4E4"/>
              <w:right w:val="nil"/>
            </w:tcBorders>
          </w:tcPr>
          <w:p w14:paraId="2E3F4EF8" w14:textId="77777777" w:rsidR="002A2FA2" w:rsidRPr="00BD54FA" w:rsidRDefault="002A2FA2" w:rsidP="002A2FA2">
            <w:pPr>
              <w:jc w:val="center"/>
              <w:rPr>
                <w:rFonts w:cs="Arial"/>
                <w:bCs/>
                <w:sz w:val="20"/>
                <w:szCs w:val="20"/>
              </w:rPr>
            </w:pPr>
            <w:r w:rsidRPr="00BD54FA">
              <w:rPr>
                <w:rFonts w:cs="Arial"/>
                <w:bCs/>
                <w:sz w:val="20"/>
                <w:szCs w:val="20"/>
              </w:rPr>
              <w:t>3.</w:t>
            </w:r>
          </w:p>
        </w:tc>
        <w:tc>
          <w:tcPr>
            <w:tcW w:w="3999" w:type="dxa"/>
            <w:tcBorders>
              <w:top w:val="single" w:sz="36" w:space="0" w:color="E4E4E4"/>
              <w:left w:val="nil"/>
              <w:bottom w:val="single" w:sz="36" w:space="0" w:color="E4E4E4"/>
            </w:tcBorders>
          </w:tcPr>
          <w:p w14:paraId="4DC55510" w14:textId="77777777" w:rsidR="002A2FA2" w:rsidRPr="00BD54FA" w:rsidRDefault="002A2FA2" w:rsidP="002A2FA2">
            <w:pPr>
              <w:jc w:val="left"/>
              <w:rPr>
                <w:rFonts w:cs="Arial"/>
                <w:bCs/>
                <w:sz w:val="20"/>
                <w:szCs w:val="20"/>
              </w:rPr>
            </w:pPr>
            <w:r w:rsidRPr="00BD54FA">
              <w:rPr>
                <w:rFonts w:cs="Arial"/>
                <w:bCs/>
                <w:sz w:val="20"/>
                <w:szCs w:val="20"/>
              </w:rPr>
              <w:t>... j’ai eu une relation de confiance avec les médecins et les infirmières</w:t>
            </w:r>
          </w:p>
        </w:tc>
        <w:permStart w:id="363478847" w:edGrp="everyone"/>
        <w:tc>
          <w:tcPr>
            <w:tcW w:w="1038" w:type="dxa"/>
            <w:tcBorders>
              <w:top w:val="single" w:sz="36" w:space="0" w:color="E4E4E4"/>
              <w:bottom w:val="single" w:sz="36" w:space="0" w:color="E4E4E4"/>
            </w:tcBorders>
            <w:vAlign w:val="center"/>
          </w:tcPr>
          <w:p w14:paraId="265D1FE7" w14:textId="45E2BF3D" w:rsidR="002A2FA2" w:rsidRPr="00BD54FA" w:rsidRDefault="00BE01E2" w:rsidP="002A2FA2">
            <w:pPr>
              <w:jc w:val="center"/>
              <w:rPr>
                <w:rFonts w:cs="Arial"/>
                <w:b/>
                <w:sz w:val="20"/>
                <w:szCs w:val="20"/>
              </w:rPr>
            </w:pPr>
            <w:sdt>
              <w:sdtPr>
                <w:id w:val="-189803950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63478847"/>
            <w:r w:rsidR="002A2FA2">
              <w:t xml:space="preserve"> </w:t>
            </w:r>
          </w:p>
        </w:tc>
        <w:permStart w:id="1909029832" w:edGrp="everyone"/>
        <w:tc>
          <w:tcPr>
            <w:tcW w:w="1038" w:type="dxa"/>
            <w:tcBorders>
              <w:top w:val="single" w:sz="36" w:space="0" w:color="E4E4E4"/>
              <w:bottom w:val="single" w:sz="36" w:space="0" w:color="E4E4E4"/>
            </w:tcBorders>
            <w:vAlign w:val="center"/>
          </w:tcPr>
          <w:p w14:paraId="5D9DB9A2" w14:textId="697A3E8D" w:rsidR="002A2FA2" w:rsidRPr="00BD54FA" w:rsidRDefault="00BE01E2" w:rsidP="002A2FA2">
            <w:pPr>
              <w:jc w:val="center"/>
              <w:rPr>
                <w:rFonts w:cs="Arial"/>
                <w:b/>
                <w:sz w:val="20"/>
                <w:szCs w:val="20"/>
              </w:rPr>
            </w:pPr>
            <w:sdt>
              <w:sdtPr>
                <w:id w:val="-74141062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09029832"/>
            <w:r w:rsidR="002A2FA2">
              <w:t xml:space="preserve"> </w:t>
            </w:r>
          </w:p>
        </w:tc>
        <w:permStart w:id="2113034505" w:edGrp="everyone"/>
        <w:tc>
          <w:tcPr>
            <w:tcW w:w="1038" w:type="dxa"/>
            <w:tcBorders>
              <w:top w:val="single" w:sz="36" w:space="0" w:color="E4E4E4"/>
              <w:bottom w:val="single" w:sz="36" w:space="0" w:color="E4E4E4"/>
            </w:tcBorders>
            <w:vAlign w:val="center"/>
          </w:tcPr>
          <w:p w14:paraId="06E75818" w14:textId="72BB5473" w:rsidR="002A2FA2" w:rsidRPr="00BD54FA" w:rsidRDefault="00BE01E2" w:rsidP="002A2FA2">
            <w:pPr>
              <w:jc w:val="center"/>
              <w:rPr>
                <w:rFonts w:cs="Arial"/>
                <w:b/>
                <w:sz w:val="20"/>
                <w:szCs w:val="20"/>
              </w:rPr>
            </w:pPr>
            <w:sdt>
              <w:sdtPr>
                <w:id w:val="-72530337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13034505"/>
            <w:r w:rsidR="002A2FA2">
              <w:t xml:space="preserve"> </w:t>
            </w:r>
          </w:p>
        </w:tc>
        <w:permStart w:id="318930675" w:edGrp="everyone"/>
        <w:tc>
          <w:tcPr>
            <w:tcW w:w="1038" w:type="dxa"/>
            <w:tcBorders>
              <w:top w:val="single" w:sz="36" w:space="0" w:color="E4E4E4"/>
              <w:bottom w:val="single" w:sz="36" w:space="0" w:color="E4E4E4"/>
            </w:tcBorders>
            <w:vAlign w:val="center"/>
          </w:tcPr>
          <w:p w14:paraId="742B34D5" w14:textId="6BE56A13" w:rsidR="002A2FA2" w:rsidRPr="00BD54FA" w:rsidRDefault="00BE01E2" w:rsidP="002A2FA2">
            <w:pPr>
              <w:jc w:val="center"/>
              <w:rPr>
                <w:rFonts w:cs="Arial"/>
                <w:b/>
                <w:sz w:val="20"/>
                <w:szCs w:val="20"/>
              </w:rPr>
            </w:pPr>
            <w:sdt>
              <w:sdtPr>
                <w:id w:val="-2323134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8930675"/>
            <w:r w:rsidR="002A2FA2">
              <w:t xml:space="preserve"> </w:t>
            </w:r>
          </w:p>
        </w:tc>
        <w:permStart w:id="1869575518" w:edGrp="everyone"/>
        <w:tc>
          <w:tcPr>
            <w:tcW w:w="1039" w:type="dxa"/>
            <w:tcBorders>
              <w:top w:val="single" w:sz="36" w:space="0" w:color="E4E4E4"/>
              <w:bottom w:val="single" w:sz="36" w:space="0" w:color="E4E4E4"/>
            </w:tcBorders>
            <w:vAlign w:val="center"/>
          </w:tcPr>
          <w:p w14:paraId="3896BE59" w14:textId="421FCC34" w:rsidR="002A2FA2" w:rsidRPr="00BD54FA" w:rsidRDefault="00BE01E2" w:rsidP="002A2FA2">
            <w:pPr>
              <w:jc w:val="center"/>
              <w:rPr>
                <w:rFonts w:cs="Arial"/>
                <w:b/>
                <w:sz w:val="20"/>
                <w:szCs w:val="20"/>
              </w:rPr>
            </w:pPr>
            <w:sdt>
              <w:sdtPr>
                <w:id w:val="28987557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69575518"/>
            <w:r w:rsidR="002A2FA2">
              <w:t xml:space="preserve"> </w:t>
            </w:r>
          </w:p>
        </w:tc>
      </w:tr>
      <w:tr w:rsidR="002A2FA2" w:rsidRPr="003D2B0D" w14:paraId="040C58E3" w14:textId="77777777" w:rsidTr="00D05CB4">
        <w:trPr>
          <w:trHeight w:val="614"/>
        </w:trPr>
        <w:tc>
          <w:tcPr>
            <w:tcW w:w="442" w:type="dxa"/>
            <w:tcBorders>
              <w:top w:val="single" w:sz="36" w:space="0" w:color="E4E4E4"/>
              <w:bottom w:val="single" w:sz="36" w:space="0" w:color="E4E4E4"/>
              <w:right w:val="nil"/>
            </w:tcBorders>
          </w:tcPr>
          <w:p w14:paraId="516946E1" w14:textId="77777777" w:rsidR="002A2FA2" w:rsidRPr="00BD54FA" w:rsidRDefault="002A2FA2" w:rsidP="002A2FA2">
            <w:pPr>
              <w:jc w:val="center"/>
              <w:rPr>
                <w:rFonts w:cs="Arial"/>
                <w:bCs/>
                <w:sz w:val="20"/>
                <w:szCs w:val="20"/>
              </w:rPr>
            </w:pPr>
            <w:r w:rsidRPr="00BD54FA">
              <w:rPr>
                <w:rFonts w:cs="Arial"/>
                <w:bCs/>
                <w:sz w:val="20"/>
                <w:szCs w:val="20"/>
              </w:rPr>
              <w:t>4.</w:t>
            </w:r>
          </w:p>
        </w:tc>
        <w:tc>
          <w:tcPr>
            <w:tcW w:w="3999" w:type="dxa"/>
            <w:tcBorders>
              <w:top w:val="single" w:sz="36" w:space="0" w:color="E4E4E4"/>
              <w:left w:val="nil"/>
              <w:bottom w:val="single" w:sz="36" w:space="0" w:color="E4E4E4"/>
            </w:tcBorders>
          </w:tcPr>
          <w:p w14:paraId="4ED10CC4" w14:textId="77777777" w:rsidR="002A2FA2" w:rsidRPr="00BD54FA" w:rsidRDefault="002A2FA2" w:rsidP="002A2FA2">
            <w:pPr>
              <w:jc w:val="left"/>
              <w:rPr>
                <w:rFonts w:cs="Arial"/>
                <w:bCs/>
                <w:sz w:val="20"/>
                <w:szCs w:val="20"/>
              </w:rPr>
            </w:pPr>
            <w:r w:rsidRPr="00BD54FA">
              <w:rPr>
                <w:rFonts w:cs="Arial"/>
                <w:bCs/>
                <w:sz w:val="20"/>
                <w:szCs w:val="20"/>
              </w:rPr>
              <w:t>... je n’ai pas aimé aller au centre de traitement de l'hémophilie</w:t>
            </w:r>
          </w:p>
        </w:tc>
        <w:permStart w:id="1953765380" w:edGrp="everyone"/>
        <w:tc>
          <w:tcPr>
            <w:tcW w:w="1038" w:type="dxa"/>
            <w:tcBorders>
              <w:top w:val="single" w:sz="36" w:space="0" w:color="E4E4E4"/>
              <w:bottom w:val="single" w:sz="36" w:space="0" w:color="E4E4E4"/>
            </w:tcBorders>
            <w:vAlign w:val="center"/>
          </w:tcPr>
          <w:p w14:paraId="44E38BAD" w14:textId="5F79A905" w:rsidR="002A2FA2" w:rsidRPr="00BD54FA" w:rsidRDefault="00BE01E2" w:rsidP="002A2FA2">
            <w:pPr>
              <w:jc w:val="center"/>
              <w:rPr>
                <w:rFonts w:cs="Arial"/>
                <w:b/>
                <w:sz w:val="20"/>
                <w:szCs w:val="20"/>
              </w:rPr>
            </w:pPr>
            <w:sdt>
              <w:sdtPr>
                <w:id w:val="-18807739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53765380"/>
            <w:r w:rsidR="002A2FA2">
              <w:t xml:space="preserve"> </w:t>
            </w:r>
          </w:p>
        </w:tc>
        <w:permStart w:id="1307203154" w:edGrp="everyone"/>
        <w:tc>
          <w:tcPr>
            <w:tcW w:w="1038" w:type="dxa"/>
            <w:tcBorders>
              <w:top w:val="single" w:sz="36" w:space="0" w:color="E4E4E4"/>
              <w:bottom w:val="single" w:sz="36" w:space="0" w:color="E4E4E4"/>
            </w:tcBorders>
            <w:vAlign w:val="center"/>
          </w:tcPr>
          <w:p w14:paraId="687248D5" w14:textId="3E20AF47" w:rsidR="002A2FA2" w:rsidRPr="00BD54FA" w:rsidRDefault="00BE01E2" w:rsidP="002A2FA2">
            <w:pPr>
              <w:jc w:val="center"/>
              <w:rPr>
                <w:rFonts w:cs="Arial"/>
                <w:b/>
                <w:sz w:val="20"/>
                <w:szCs w:val="20"/>
              </w:rPr>
            </w:pPr>
            <w:sdt>
              <w:sdtPr>
                <w:id w:val="-161882826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07203154"/>
            <w:r w:rsidR="002A2FA2">
              <w:t xml:space="preserve"> </w:t>
            </w:r>
          </w:p>
        </w:tc>
        <w:permStart w:id="1757440566" w:edGrp="everyone"/>
        <w:tc>
          <w:tcPr>
            <w:tcW w:w="1038" w:type="dxa"/>
            <w:tcBorders>
              <w:top w:val="single" w:sz="36" w:space="0" w:color="E4E4E4"/>
              <w:bottom w:val="single" w:sz="36" w:space="0" w:color="E4E4E4"/>
            </w:tcBorders>
            <w:vAlign w:val="center"/>
          </w:tcPr>
          <w:p w14:paraId="0360FD2F" w14:textId="6536730A" w:rsidR="002A2FA2" w:rsidRPr="00BD54FA" w:rsidRDefault="00BE01E2" w:rsidP="002A2FA2">
            <w:pPr>
              <w:jc w:val="center"/>
              <w:rPr>
                <w:rFonts w:cs="Arial"/>
                <w:b/>
                <w:sz w:val="20"/>
                <w:szCs w:val="20"/>
              </w:rPr>
            </w:pPr>
            <w:sdt>
              <w:sdtPr>
                <w:id w:val="-115374717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57440566"/>
            <w:r w:rsidR="002A2FA2">
              <w:t xml:space="preserve"> </w:t>
            </w:r>
          </w:p>
        </w:tc>
        <w:permStart w:id="119933645" w:edGrp="everyone"/>
        <w:tc>
          <w:tcPr>
            <w:tcW w:w="1038" w:type="dxa"/>
            <w:tcBorders>
              <w:top w:val="single" w:sz="36" w:space="0" w:color="E4E4E4"/>
              <w:bottom w:val="single" w:sz="36" w:space="0" w:color="E4E4E4"/>
            </w:tcBorders>
            <w:vAlign w:val="center"/>
          </w:tcPr>
          <w:p w14:paraId="3ADD9378" w14:textId="64FDD4BF" w:rsidR="002A2FA2" w:rsidRPr="00BD54FA" w:rsidRDefault="00BE01E2" w:rsidP="002A2FA2">
            <w:pPr>
              <w:jc w:val="center"/>
              <w:rPr>
                <w:rFonts w:cs="Arial"/>
                <w:b/>
                <w:sz w:val="20"/>
                <w:szCs w:val="20"/>
              </w:rPr>
            </w:pPr>
            <w:sdt>
              <w:sdtPr>
                <w:id w:val="-60981838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933645"/>
            <w:r w:rsidR="002A2FA2">
              <w:t xml:space="preserve"> </w:t>
            </w:r>
          </w:p>
        </w:tc>
        <w:permStart w:id="332234397" w:edGrp="everyone"/>
        <w:tc>
          <w:tcPr>
            <w:tcW w:w="1039" w:type="dxa"/>
            <w:tcBorders>
              <w:top w:val="single" w:sz="36" w:space="0" w:color="E4E4E4"/>
              <w:bottom w:val="single" w:sz="36" w:space="0" w:color="E4E4E4"/>
            </w:tcBorders>
            <w:vAlign w:val="center"/>
          </w:tcPr>
          <w:p w14:paraId="616F408D" w14:textId="47816A61" w:rsidR="002A2FA2" w:rsidRPr="00BD54FA" w:rsidRDefault="00BE01E2" w:rsidP="002A2FA2">
            <w:pPr>
              <w:jc w:val="center"/>
              <w:rPr>
                <w:rFonts w:cs="Arial"/>
                <w:b/>
                <w:sz w:val="20"/>
                <w:szCs w:val="20"/>
              </w:rPr>
            </w:pPr>
            <w:sdt>
              <w:sdtPr>
                <w:id w:val="-33870475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32234397"/>
            <w:r w:rsidR="002A2FA2">
              <w:t xml:space="preserve"> </w:t>
            </w:r>
          </w:p>
        </w:tc>
      </w:tr>
      <w:tr w:rsidR="002A2FA2" w:rsidRPr="003D2B0D" w14:paraId="248EAD06" w14:textId="77777777" w:rsidTr="00D05CB4">
        <w:trPr>
          <w:trHeight w:val="613"/>
        </w:trPr>
        <w:tc>
          <w:tcPr>
            <w:tcW w:w="442" w:type="dxa"/>
            <w:tcBorders>
              <w:top w:val="single" w:sz="36" w:space="0" w:color="E4E4E4"/>
              <w:bottom w:val="single" w:sz="36" w:space="0" w:color="E4E4E4"/>
              <w:right w:val="nil"/>
            </w:tcBorders>
          </w:tcPr>
          <w:p w14:paraId="68BAB303" w14:textId="77777777" w:rsidR="002A2FA2" w:rsidRPr="00BD54FA" w:rsidRDefault="002A2FA2" w:rsidP="002A2FA2">
            <w:pPr>
              <w:jc w:val="left"/>
              <w:rPr>
                <w:rFonts w:cs="Arial"/>
                <w:bCs/>
                <w:sz w:val="20"/>
                <w:szCs w:val="20"/>
              </w:rPr>
            </w:pPr>
            <w:r w:rsidRPr="00BD54FA">
              <w:rPr>
                <w:rFonts w:cs="Arial"/>
                <w:bCs/>
                <w:sz w:val="20"/>
                <w:szCs w:val="20"/>
              </w:rPr>
              <w:t>5.</w:t>
            </w:r>
          </w:p>
        </w:tc>
        <w:tc>
          <w:tcPr>
            <w:tcW w:w="3999" w:type="dxa"/>
            <w:tcBorders>
              <w:top w:val="single" w:sz="36" w:space="0" w:color="E4E4E4"/>
              <w:left w:val="nil"/>
              <w:bottom w:val="single" w:sz="36" w:space="0" w:color="E4E4E4"/>
            </w:tcBorders>
          </w:tcPr>
          <w:p w14:paraId="5D725CEB" w14:textId="77777777" w:rsidR="002A2FA2" w:rsidRPr="00BD54FA" w:rsidRDefault="002A2FA2" w:rsidP="002A2FA2">
            <w:pPr>
              <w:jc w:val="left"/>
              <w:rPr>
                <w:rFonts w:cs="Arial"/>
                <w:bCs/>
                <w:sz w:val="20"/>
                <w:szCs w:val="20"/>
              </w:rPr>
            </w:pPr>
            <w:r w:rsidRPr="00BD54FA">
              <w:rPr>
                <w:rFonts w:cs="Arial"/>
                <w:bCs/>
                <w:sz w:val="20"/>
                <w:szCs w:val="20"/>
              </w:rPr>
              <w:t>... je me suis senti dépendant des autres à cause de mon hémophilie</w:t>
            </w:r>
          </w:p>
        </w:tc>
        <w:permStart w:id="672222023" w:edGrp="everyone"/>
        <w:tc>
          <w:tcPr>
            <w:tcW w:w="1038" w:type="dxa"/>
            <w:tcBorders>
              <w:top w:val="single" w:sz="36" w:space="0" w:color="E4E4E4"/>
              <w:bottom w:val="single" w:sz="36" w:space="0" w:color="E4E4E4"/>
            </w:tcBorders>
            <w:vAlign w:val="center"/>
          </w:tcPr>
          <w:p w14:paraId="0763939E" w14:textId="5EAF11C3" w:rsidR="002A2FA2" w:rsidRPr="00BD54FA" w:rsidRDefault="00BE01E2" w:rsidP="002A2FA2">
            <w:pPr>
              <w:jc w:val="center"/>
              <w:rPr>
                <w:rFonts w:cs="Arial"/>
                <w:b/>
                <w:sz w:val="20"/>
                <w:szCs w:val="20"/>
              </w:rPr>
            </w:pPr>
            <w:sdt>
              <w:sdtPr>
                <w:id w:val="-14559469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72222023"/>
            <w:r w:rsidR="002A2FA2">
              <w:t xml:space="preserve"> </w:t>
            </w:r>
          </w:p>
        </w:tc>
        <w:permStart w:id="315753215" w:edGrp="everyone"/>
        <w:tc>
          <w:tcPr>
            <w:tcW w:w="1038" w:type="dxa"/>
            <w:tcBorders>
              <w:top w:val="single" w:sz="36" w:space="0" w:color="E4E4E4"/>
              <w:bottom w:val="single" w:sz="36" w:space="0" w:color="E4E4E4"/>
            </w:tcBorders>
            <w:vAlign w:val="center"/>
          </w:tcPr>
          <w:p w14:paraId="1222CBA0" w14:textId="41749213" w:rsidR="002A2FA2" w:rsidRPr="00BD54FA" w:rsidRDefault="00BE01E2" w:rsidP="002A2FA2">
            <w:pPr>
              <w:jc w:val="center"/>
              <w:rPr>
                <w:rFonts w:cs="Arial"/>
                <w:b/>
                <w:sz w:val="20"/>
                <w:szCs w:val="20"/>
              </w:rPr>
            </w:pPr>
            <w:sdt>
              <w:sdtPr>
                <w:id w:val="-12350830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5753215"/>
            <w:r w:rsidR="002A2FA2">
              <w:t xml:space="preserve"> </w:t>
            </w:r>
          </w:p>
        </w:tc>
        <w:permStart w:id="309405621" w:edGrp="everyone"/>
        <w:tc>
          <w:tcPr>
            <w:tcW w:w="1038" w:type="dxa"/>
            <w:tcBorders>
              <w:top w:val="single" w:sz="36" w:space="0" w:color="E4E4E4"/>
              <w:bottom w:val="single" w:sz="36" w:space="0" w:color="E4E4E4"/>
            </w:tcBorders>
            <w:vAlign w:val="center"/>
          </w:tcPr>
          <w:p w14:paraId="5BEA6794" w14:textId="39265F63" w:rsidR="002A2FA2" w:rsidRPr="00BD54FA" w:rsidRDefault="00BE01E2" w:rsidP="002A2FA2">
            <w:pPr>
              <w:jc w:val="center"/>
              <w:rPr>
                <w:rFonts w:cs="Arial"/>
                <w:b/>
                <w:sz w:val="20"/>
                <w:szCs w:val="20"/>
              </w:rPr>
            </w:pPr>
            <w:sdt>
              <w:sdtPr>
                <w:id w:val="322388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09405621"/>
            <w:r w:rsidR="002A2FA2">
              <w:t xml:space="preserve"> </w:t>
            </w:r>
          </w:p>
        </w:tc>
        <w:permStart w:id="1190076889" w:edGrp="everyone"/>
        <w:tc>
          <w:tcPr>
            <w:tcW w:w="1038" w:type="dxa"/>
            <w:tcBorders>
              <w:top w:val="single" w:sz="36" w:space="0" w:color="E4E4E4"/>
              <w:bottom w:val="single" w:sz="36" w:space="0" w:color="E4E4E4"/>
            </w:tcBorders>
            <w:vAlign w:val="center"/>
          </w:tcPr>
          <w:p w14:paraId="4A948A48" w14:textId="05F22A62" w:rsidR="002A2FA2" w:rsidRPr="00BD54FA" w:rsidRDefault="00BE01E2" w:rsidP="002A2FA2">
            <w:pPr>
              <w:jc w:val="center"/>
              <w:rPr>
                <w:rFonts w:cs="Arial"/>
                <w:b/>
                <w:sz w:val="20"/>
                <w:szCs w:val="20"/>
              </w:rPr>
            </w:pPr>
            <w:sdt>
              <w:sdtPr>
                <w:id w:val="162936317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0076889"/>
            <w:r w:rsidR="002A2FA2">
              <w:t xml:space="preserve"> </w:t>
            </w:r>
          </w:p>
        </w:tc>
        <w:permStart w:id="1341607672" w:edGrp="everyone"/>
        <w:tc>
          <w:tcPr>
            <w:tcW w:w="1039" w:type="dxa"/>
            <w:tcBorders>
              <w:top w:val="single" w:sz="36" w:space="0" w:color="E4E4E4"/>
              <w:bottom w:val="single" w:sz="36" w:space="0" w:color="E4E4E4"/>
            </w:tcBorders>
            <w:vAlign w:val="center"/>
          </w:tcPr>
          <w:p w14:paraId="3F89CD1D" w14:textId="0A7B873A" w:rsidR="002A2FA2" w:rsidRPr="00BD54FA" w:rsidRDefault="00BE01E2" w:rsidP="002A2FA2">
            <w:pPr>
              <w:jc w:val="center"/>
              <w:rPr>
                <w:rFonts w:cs="Arial"/>
                <w:b/>
                <w:sz w:val="20"/>
                <w:szCs w:val="20"/>
              </w:rPr>
            </w:pPr>
            <w:sdt>
              <w:sdtPr>
                <w:id w:val="-18228824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41607672"/>
            <w:r w:rsidR="002A2FA2">
              <w:t xml:space="preserve"> </w:t>
            </w:r>
          </w:p>
        </w:tc>
      </w:tr>
      <w:tr w:rsidR="002A2FA2" w:rsidRPr="003D2B0D" w14:paraId="18B94B5B" w14:textId="77777777" w:rsidTr="00D05CB4">
        <w:trPr>
          <w:trHeight w:val="499"/>
        </w:trPr>
        <w:tc>
          <w:tcPr>
            <w:tcW w:w="442" w:type="dxa"/>
            <w:tcBorders>
              <w:top w:val="single" w:sz="36" w:space="0" w:color="E4E4E4"/>
              <w:bottom w:val="single" w:sz="36" w:space="0" w:color="E4E4E4"/>
              <w:right w:val="nil"/>
            </w:tcBorders>
          </w:tcPr>
          <w:p w14:paraId="109090B4" w14:textId="77777777" w:rsidR="002A2FA2" w:rsidRPr="00BD54FA" w:rsidRDefault="002A2FA2" w:rsidP="002A2FA2">
            <w:pPr>
              <w:jc w:val="left"/>
              <w:rPr>
                <w:rFonts w:cs="Arial"/>
                <w:bCs/>
                <w:sz w:val="20"/>
                <w:szCs w:val="20"/>
              </w:rPr>
            </w:pPr>
            <w:r w:rsidRPr="00BD54FA">
              <w:rPr>
                <w:rFonts w:cs="Arial"/>
                <w:bCs/>
                <w:sz w:val="20"/>
                <w:szCs w:val="20"/>
              </w:rPr>
              <w:t>6.</w:t>
            </w:r>
          </w:p>
        </w:tc>
        <w:tc>
          <w:tcPr>
            <w:tcW w:w="3999" w:type="dxa"/>
            <w:tcBorders>
              <w:top w:val="single" w:sz="36" w:space="0" w:color="E4E4E4"/>
              <w:left w:val="nil"/>
              <w:bottom w:val="single" w:sz="36" w:space="0" w:color="E4E4E4"/>
            </w:tcBorders>
          </w:tcPr>
          <w:p w14:paraId="150C14D9" w14:textId="77777777" w:rsidR="002A2FA2" w:rsidRPr="00BD54FA" w:rsidRDefault="002A2FA2" w:rsidP="002A2FA2">
            <w:pPr>
              <w:jc w:val="left"/>
              <w:rPr>
                <w:rFonts w:cs="Arial"/>
                <w:bCs/>
                <w:sz w:val="20"/>
                <w:szCs w:val="20"/>
              </w:rPr>
            </w:pPr>
            <w:r w:rsidRPr="00BD54FA">
              <w:rPr>
                <w:rFonts w:cs="Arial"/>
                <w:bCs/>
                <w:sz w:val="20"/>
                <w:szCs w:val="20"/>
              </w:rPr>
              <w:t>... les piqûres m’ont agacé</w:t>
            </w:r>
          </w:p>
        </w:tc>
        <w:permStart w:id="2113677610" w:edGrp="everyone"/>
        <w:tc>
          <w:tcPr>
            <w:tcW w:w="1038" w:type="dxa"/>
            <w:tcBorders>
              <w:top w:val="single" w:sz="36" w:space="0" w:color="E4E4E4"/>
              <w:bottom w:val="single" w:sz="36" w:space="0" w:color="E4E4E4"/>
            </w:tcBorders>
            <w:vAlign w:val="center"/>
          </w:tcPr>
          <w:p w14:paraId="0B8878F1" w14:textId="7AD3788A" w:rsidR="002A2FA2" w:rsidRPr="00BD54FA" w:rsidRDefault="00BE01E2" w:rsidP="002A2FA2">
            <w:pPr>
              <w:jc w:val="center"/>
              <w:rPr>
                <w:rFonts w:cs="Arial"/>
                <w:b/>
                <w:sz w:val="20"/>
                <w:szCs w:val="20"/>
              </w:rPr>
            </w:pPr>
            <w:sdt>
              <w:sdtPr>
                <w:id w:val="-20388919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113677610"/>
            <w:r w:rsidR="002A2FA2">
              <w:t xml:space="preserve"> </w:t>
            </w:r>
          </w:p>
        </w:tc>
        <w:permStart w:id="1616211110" w:edGrp="everyone"/>
        <w:tc>
          <w:tcPr>
            <w:tcW w:w="1038" w:type="dxa"/>
            <w:tcBorders>
              <w:top w:val="single" w:sz="36" w:space="0" w:color="E4E4E4"/>
              <w:bottom w:val="single" w:sz="36" w:space="0" w:color="E4E4E4"/>
            </w:tcBorders>
            <w:vAlign w:val="center"/>
          </w:tcPr>
          <w:p w14:paraId="0D945A32" w14:textId="7481F266" w:rsidR="002A2FA2" w:rsidRPr="00BD54FA" w:rsidRDefault="00BE01E2" w:rsidP="002A2FA2">
            <w:pPr>
              <w:jc w:val="center"/>
              <w:rPr>
                <w:rFonts w:cs="Arial"/>
                <w:b/>
                <w:sz w:val="20"/>
                <w:szCs w:val="20"/>
              </w:rPr>
            </w:pPr>
            <w:sdt>
              <w:sdtPr>
                <w:id w:val="39655251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16211110"/>
            <w:r w:rsidR="002A2FA2">
              <w:t xml:space="preserve"> </w:t>
            </w:r>
          </w:p>
        </w:tc>
        <w:permStart w:id="302083376" w:edGrp="everyone"/>
        <w:tc>
          <w:tcPr>
            <w:tcW w:w="1038" w:type="dxa"/>
            <w:tcBorders>
              <w:top w:val="single" w:sz="36" w:space="0" w:color="E4E4E4"/>
              <w:bottom w:val="single" w:sz="36" w:space="0" w:color="E4E4E4"/>
            </w:tcBorders>
            <w:vAlign w:val="center"/>
          </w:tcPr>
          <w:p w14:paraId="0F54DCD3" w14:textId="5A7BDE06" w:rsidR="002A2FA2" w:rsidRPr="00BD54FA" w:rsidRDefault="00BE01E2" w:rsidP="002A2FA2">
            <w:pPr>
              <w:jc w:val="center"/>
              <w:rPr>
                <w:rFonts w:cs="Arial"/>
                <w:b/>
                <w:sz w:val="20"/>
                <w:szCs w:val="20"/>
              </w:rPr>
            </w:pPr>
            <w:sdt>
              <w:sdtPr>
                <w:id w:val="106098936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02083376"/>
            <w:r w:rsidR="002A2FA2">
              <w:t xml:space="preserve"> </w:t>
            </w:r>
          </w:p>
        </w:tc>
        <w:permStart w:id="379481235" w:edGrp="everyone"/>
        <w:tc>
          <w:tcPr>
            <w:tcW w:w="1038" w:type="dxa"/>
            <w:tcBorders>
              <w:top w:val="single" w:sz="36" w:space="0" w:color="E4E4E4"/>
              <w:bottom w:val="single" w:sz="36" w:space="0" w:color="E4E4E4"/>
            </w:tcBorders>
            <w:vAlign w:val="center"/>
          </w:tcPr>
          <w:p w14:paraId="45A84805" w14:textId="5C15C775" w:rsidR="002A2FA2" w:rsidRPr="00BD54FA" w:rsidRDefault="00BE01E2" w:rsidP="002A2FA2">
            <w:pPr>
              <w:jc w:val="center"/>
              <w:rPr>
                <w:rFonts w:cs="Arial"/>
                <w:b/>
                <w:sz w:val="20"/>
                <w:szCs w:val="20"/>
              </w:rPr>
            </w:pPr>
            <w:sdt>
              <w:sdtPr>
                <w:id w:val="9313890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79481235"/>
            <w:r w:rsidR="002A2FA2">
              <w:t xml:space="preserve"> </w:t>
            </w:r>
          </w:p>
        </w:tc>
        <w:permStart w:id="1160994940" w:edGrp="everyone"/>
        <w:tc>
          <w:tcPr>
            <w:tcW w:w="1039" w:type="dxa"/>
            <w:tcBorders>
              <w:top w:val="single" w:sz="36" w:space="0" w:color="E4E4E4"/>
              <w:bottom w:val="single" w:sz="36" w:space="0" w:color="E4E4E4"/>
            </w:tcBorders>
            <w:vAlign w:val="center"/>
          </w:tcPr>
          <w:p w14:paraId="63DFB896" w14:textId="0AE1EF37" w:rsidR="002A2FA2" w:rsidRPr="00BD54FA" w:rsidRDefault="00BE01E2" w:rsidP="002A2FA2">
            <w:pPr>
              <w:jc w:val="center"/>
              <w:rPr>
                <w:rFonts w:cs="Arial"/>
                <w:b/>
                <w:sz w:val="20"/>
                <w:szCs w:val="20"/>
              </w:rPr>
            </w:pPr>
            <w:sdt>
              <w:sdtPr>
                <w:id w:val="-151622396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0994940"/>
            <w:r w:rsidR="002A2FA2">
              <w:t xml:space="preserve"> </w:t>
            </w:r>
          </w:p>
        </w:tc>
      </w:tr>
      <w:tr w:rsidR="002A2FA2" w:rsidRPr="003D2B0D" w14:paraId="52AFFE2E" w14:textId="77777777" w:rsidTr="006D387B">
        <w:trPr>
          <w:trHeight w:val="500"/>
        </w:trPr>
        <w:tc>
          <w:tcPr>
            <w:tcW w:w="442" w:type="dxa"/>
            <w:tcBorders>
              <w:top w:val="single" w:sz="36" w:space="0" w:color="E4E4E4"/>
              <w:bottom w:val="single" w:sz="36" w:space="0" w:color="E4E4E4"/>
              <w:right w:val="nil"/>
            </w:tcBorders>
          </w:tcPr>
          <w:p w14:paraId="178C9503" w14:textId="77777777" w:rsidR="002A2FA2" w:rsidRPr="00BD54FA" w:rsidRDefault="002A2FA2" w:rsidP="002A2FA2">
            <w:pPr>
              <w:jc w:val="left"/>
              <w:rPr>
                <w:rFonts w:cs="Arial"/>
                <w:b/>
                <w:sz w:val="20"/>
                <w:szCs w:val="20"/>
              </w:rPr>
            </w:pPr>
            <w:r w:rsidRPr="00BD54FA">
              <w:rPr>
                <w:rFonts w:cs="Arial"/>
                <w:b/>
                <w:sz w:val="20"/>
                <w:szCs w:val="20"/>
              </w:rPr>
              <w:lastRenderedPageBreak/>
              <w:t>7.</w:t>
            </w:r>
          </w:p>
        </w:tc>
        <w:tc>
          <w:tcPr>
            <w:tcW w:w="3999" w:type="dxa"/>
            <w:tcBorders>
              <w:top w:val="single" w:sz="36" w:space="0" w:color="E4E4E4"/>
              <w:left w:val="nil"/>
              <w:bottom w:val="single" w:sz="36" w:space="0" w:color="E4E4E4"/>
            </w:tcBorders>
          </w:tcPr>
          <w:p w14:paraId="073D5B5A" w14:textId="77777777" w:rsidR="002A2FA2" w:rsidRPr="00BD54FA" w:rsidRDefault="002A2FA2" w:rsidP="002A2FA2">
            <w:pPr>
              <w:jc w:val="left"/>
              <w:rPr>
                <w:rFonts w:cs="Arial"/>
                <w:bCs/>
                <w:sz w:val="20"/>
                <w:szCs w:val="20"/>
              </w:rPr>
            </w:pPr>
            <w:r w:rsidRPr="00BD54FA">
              <w:rPr>
                <w:rFonts w:cs="Arial"/>
                <w:bCs/>
                <w:sz w:val="20"/>
                <w:szCs w:val="20"/>
              </w:rPr>
              <w:t>... la durée des piqûres m’a dérangé</w:t>
            </w:r>
          </w:p>
        </w:tc>
        <w:permStart w:id="1211265293" w:edGrp="everyone"/>
        <w:tc>
          <w:tcPr>
            <w:tcW w:w="1038" w:type="dxa"/>
            <w:tcBorders>
              <w:top w:val="single" w:sz="36" w:space="0" w:color="E4E4E4"/>
              <w:bottom w:val="single" w:sz="36" w:space="0" w:color="E4E4E4"/>
            </w:tcBorders>
            <w:vAlign w:val="center"/>
          </w:tcPr>
          <w:p w14:paraId="57E63534" w14:textId="5885F0E5" w:rsidR="002A2FA2" w:rsidRPr="00BD54FA" w:rsidRDefault="00BE01E2" w:rsidP="002A2FA2">
            <w:pPr>
              <w:jc w:val="center"/>
              <w:rPr>
                <w:rFonts w:cs="Arial"/>
                <w:b/>
                <w:sz w:val="20"/>
                <w:szCs w:val="20"/>
              </w:rPr>
            </w:pPr>
            <w:sdt>
              <w:sdtPr>
                <w:id w:val="85446893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11265293"/>
            <w:r w:rsidR="002A2FA2">
              <w:t xml:space="preserve"> </w:t>
            </w:r>
          </w:p>
        </w:tc>
        <w:permStart w:id="1897624209" w:edGrp="everyone"/>
        <w:tc>
          <w:tcPr>
            <w:tcW w:w="1038" w:type="dxa"/>
            <w:tcBorders>
              <w:top w:val="single" w:sz="36" w:space="0" w:color="E4E4E4"/>
              <w:bottom w:val="single" w:sz="36" w:space="0" w:color="E4E4E4"/>
            </w:tcBorders>
            <w:vAlign w:val="center"/>
          </w:tcPr>
          <w:p w14:paraId="3593FDDC" w14:textId="681A14CE" w:rsidR="002A2FA2" w:rsidRPr="00BD54FA" w:rsidRDefault="00BE01E2" w:rsidP="002A2FA2">
            <w:pPr>
              <w:jc w:val="center"/>
              <w:rPr>
                <w:rFonts w:cs="Arial"/>
                <w:b/>
                <w:sz w:val="20"/>
                <w:szCs w:val="20"/>
              </w:rPr>
            </w:pPr>
            <w:sdt>
              <w:sdtPr>
                <w:id w:val="-19282549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97624209"/>
            <w:r w:rsidR="002A2FA2">
              <w:t xml:space="preserve"> </w:t>
            </w:r>
          </w:p>
        </w:tc>
        <w:permStart w:id="802185606" w:edGrp="everyone"/>
        <w:tc>
          <w:tcPr>
            <w:tcW w:w="1038" w:type="dxa"/>
            <w:tcBorders>
              <w:top w:val="single" w:sz="36" w:space="0" w:color="E4E4E4"/>
              <w:bottom w:val="single" w:sz="36" w:space="0" w:color="E4E4E4"/>
            </w:tcBorders>
            <w:vAlign w:val="center"/>
          </w:tcPr>
          <w:p w14:paraId="097E9EF7" w14:textId="6946A402" w:rsidR="002A2FA2" w:rsidRPr="00BD54FA" w:rsidRDefault="00BE01E2" w:rsidP="002A2FA2">
            <w:pPr>
              <w:jc w:val="center"/>
              <w:rPr>
                <w:rFonts w:cs="Arial"/>
                <w:b/>
                <w:sz w:val="20"/>
                <w:szCs w:val="20"/>
              </w:rPr>
            </w:pPr>
            <w:sdt>
              <w:sdtPr>
                <w:id w:val="-647203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02185606"/>
            <w:r w:rsidR="002A2FA2">
              <w:t xml:space="preserve"> </w:t>
            </w:r>
          </w:p>
        </w:tc>
        <w:permStart w:id="539235172" w:edGrp="everyone"/>
        <w:tc>
          <w:tcPr>
            <w:tcW w:w="1038" w:type="dxa"/>
            <w:tcBorders>
              <w:top w:val="single" w:sz="36" w:space="0" w:color="E4E4E4"/>
              <w:bottom w:val="single" w:sz="36" w:space="0" w:color="E4E4E4"/>
            </w:tcBorders>
            <w:vAlign w:val="center"/>
          </w:tcPr>
          <w:p w14:paraId="59A52C7E" w14:textId="2C6F0824" w:rsidR="002A2FA2" w:rsidRPr="00BD54FA" w:rsidRDefault="00BE01E2" w:rsidP="002A2FA2">
            <w:pPr>
              <w:jc w:val="center"/>
              <w:rPr>
                <w:rFonts w:cs="Arial"/>
                <w:b/>
                <w:sz w:val="20"/>
                <w:szCs w:val="20"/>
              </w:rPr>
            </w:pPr>
            <w:sdt>
              <w:sdtPr>
                <w:id w:val="-10706453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39235172"/>
            <w:r w:rsidR="002A2FA2">
              <w:t xml:space="preserve"> </w:t>
            </w:r>
          </w:p>
        </w:tc>
        <w:permStart w:id="1919907353" w:edGrp="everyone"/>
        <w:tc>
          <w:tcPr>
            <w:tcW w:w="1039" w:type="dxa"/>
            <w:tcBorders>
              <w:top w:val="single" w:sz="36" w:space="0" w:color="E4E4E4"/>
              <w:bottom w:val="single" w:sz="36" w:space="0" w:color="E4E4E4"/>
            </w:tcBorders>
            <w:vAlign w:val="center"/>
          </w:tcPr>
          <w:p w14:paraId="30A8B18B" w14:textId="5B1F0E14" w:rsidR="002A2FA2" w:rsidRPr="00BD54FA" w:rsidRDefault="00BE01E2" w:rsidP="002A2FA2">
            <w:pPr>
              <w:jc w:val="center"/>
              <w:rPr>
                <w:rFonts w:cs="Arial"/>
                <w:b/>
                <w:sz w:val="20"/>
                <w:szCs w:val="20"/>
              </w:rPr>
            </w:pPr>
            <w:sdt>
              <w:sdtPr>
                <w:id w:val="-115837745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19907353"/>
            <w:r w:rsidR="002A2FA2">
              <w:t xml:space="preserve"> </w:t>
            </w:r>
          </w:p>
        </w:tc>
      </w:tr>
      <w:tr w:rsidR="002A2FA2" w:rsidRPr="003D2B0D" w14:paraId="537881D4" w14:textId="77777777" w:rsidTr="006D387B">
        <w:trPr>
          <w:trHeight w:val="618"/>
        </w:trPr>
        <w:tc>
          <w:tcPr>
            <w:tcW w:w="442" w:type="dxa"/>
            <w:tcBorders>
              <w:top w:val="single" w:sz="36" w:space="0" w:color="E4E4E4"/>
              <w:bottom w:val="single" w:sz="4" w:space="0" w:color="000000"/>
              <w:right w:val="nil"/>
            </w:tcBorders>
          </w:tcPr>
          <w:p w14:paraId="44B71F00" w14:textId="77777777" w:rsidR="002A2FA2" w:rsidRPr="00BD54FA" w:rsidRDefault="002A2FA2" w:rsidP="002A2FA2">
            <w:pPr>
              <w:jc w:val="left"/>
              <w:rPr>
                <w:rFonts w:cs="Arial"/>
                <w:b/>
                <w:sz w:val="20"/>
                <w:szCs w:val="20"/>
              </w:rPr>
            </w:pPr>
            <w:r w:rsidRPr="00BD54FA">
              <w:rPr>
                <w:rFonts w:cs="Arial"/>
                <w:b/>
                <w:sz w:val="20"/>
                <w:szCs w:val="20"/>
              </w:rPr>
              <w:t>8.</w:t>
            </w:r>
          </w:p>
        </w:tc>
        <w:tc>
          <w:tcPr>
            <w:tcW w:w="3999" w:type="dxa"/>
            <w:tcBorders>
              <w:top w:val="single" w:sz="36" w:space="0" w:color="E4E4E4"/>
              <w:left w:val="nil"/>
              <w:bottom w:val="single" w:sz="4" w:space="0" w:color="000000"/>
            </w:tcBorders>
          </w:tcPr>
          <w:p w14:paraId="402D193E" w14:textId="77777777" w:rsidR="002A2FA2" w:rsidRPr="00BD54FA" w:rsidRDefault="002A2FA2" w:rsidP="002A2FA2">
            <w:pPr>
              <w:jc w:val="left"/>
              <w:rPr>
                <w:rFonts w:cs="Arial"/>
                <w:bCs/>
                <w:sz w:val="20"/>
                <w:szCs w:val="20"/>
              </w:rPr>
            </w:pPr>
            <w:r w:rsidRPr="00BD54FA">
              <w:rPr>
                <w:rFonts w:cs="Arial"/>
                <w:bCs/>
                <w:sz w:val="20"/>
                <w:szCs w:val="20"/>
              </w:rPr>
              <w:t>... je me suis senti perturbé dans mes activités par les piqûres</w:t>
            </w:r>
          </w:p>
        </w:tc>
        <w:permStart w:id="1226520474" w:edGrp="everyone"/>
        <w:tc>
          <w:tcPr>
            <w:tcW w:w="1038" w:type="dxa"/>
            <w:tcBorders>
              <w:top w:val="single" w:sz="36" w:space="0" w:color="E4E4E4"/>
              <w:bottom w:val="single" w:sz="4" w:space="0" w:color="000000"/>
            </w:tcBorders>
            <w:vAlign w:val="center"/>
          </w:tcPr>
          <w:p w14:paraId="1D2E3BFD" w14:textId="5D0E92A1" w:rsidR="002A2FA2" w:rsidRPr="00BD54FA" w:rsidRDefault="00BE01E2" w:rsidP="002A2FA2">
            <w:pPr>
              <w:jc w:val="center"/>
              <w:rPr>
                <w:rFonts w:cs="Arial"/>
                <w:b/>
                <w:sz w:val="20"/>
                <w:szCs w:val="20"/>
              </w:rPr>
            </w:pPr>
            <w:sdt>
              <w:sdtPr>
                <w:id w:val="138953785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226520474"/>
            <w:r w:rsidR="002A2FA2">
              <w:t xml:space="preserve"> </w:t>
            </w:r>
          </w:p>
        </w:tc>
        <w:permStart w:id="759183024" w:edGrp="everyone"/>
        <w:tc>
          <w:tcPr>
            <w:tcW w:w="1038" w:type="dxa"/>
            <w:tcBorders>
              <w:top w:val="single" w:sz="36" w:space="0" w:color="E4E4E4"/>
              <w:bottom w:val="single" w:sz="4" w:space="0" w:color="000000"/>
            </w:tcBorders>
            <w:vAlign w:val="center"/>
          </w:tcPr>
          <w:p w14:paraId="11C011EF" w14:textId="30A1B217" w:rsidR="002A2FA2" w:rsidRPr="00BD54FA" w:rsidRDefault="00BE01E2" w:rsidP="002A2FA2">
            <w:pPr>
              <w:jc w:val="center"/>
              <w:rPr>
                <w:rFonts w:cs="Arial"/>
                <w:b/>
                <w:sz w:val="20"/>
                <w:szCs w:val="20"/>
              </w:rPr>
            </w:pPr>
            <w:sdt>
              <w:sdtPr>
                <w:id w:val="59529392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59183024"/>
            <w:r w:rsidR="002A2FA2">
              <w:t xml:space="preserve"> </w:t>
            </w:r>
          </w:p>
        </w:tc>
        <w:permStart w:id="1608005447" w:edGrp="everyone"/>
        <w:tc>
          <w:tcPr>
            <w:tcW w:w="1038" w:type="dxa"/>
            <w:tcBorders>
              <w:top w:val="single" w:sz="36" w:space="0" w:color="E4E4E4"/>
              <w:bottom w:val="single" w:sz="4" w:space="0" w:color="000000"/>
            </w:tcBorders>
            <w:vAlign w:val="center"/>
          </w:tcPr>
          <w:p w14:paraId="107CBA12" w14:textId="2E7DE1D7" w:rsidR="002A2FA2" w:rsidRPr="00BD54FA" w:rsidRDefault="00BE01E2" w:rsidP="002A2FA2">
            <w:pPr>
              <w:jc w:val="center"/>
              <w:rPr>
                <w:rFonts w:cs="Arial"/>
                <w:b/>
                <w:sz w:val="20"/>
                <w:szCs w:val="20"/>
              </w:rPr>
            </w:pPr>
            <w:sdt>
              <w:sdtPr>
                <w:id w:val="-31897328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08005447"/>
            <w:r w:rsidR="002A2FA2">
              <w:t xml:space="preserve"> </w:t>
            </w:r>
          </w:p>
        </w:tc>
        <w:permStart w:id="932870416" w:edGrp="everyone"/>
        <w:tc>
          <w:tcPr>
            <w:tcW w:w="1038" w:type="dxa"/>
            <w:tcBorders>
              <w:top w:val="single" w:sz="36" w:space="0" w:color="E4E4E4"/>
              <w:bottom w:val="single" w:sz="4" w:space="0" w:color="000000"/>
            </w:tcBorders>
            <w:vAlign w:val="center"/>
          </w:tcPr>
          <w:p w14:paraId="1BFAF984" w14:textId="553264F6" w:rsidR="002A2FA2" w:rsidRPr="00BD54FA" w:rsidRDefault="00BE01E2" w:rsidP="002A2FA2">
            <w:pPr>
              <w:jc w:val="center"/>
              <w:rPr>
                <w:rFonts w:cs="Arial"/>
                <w:b/>
                <w:sz w:val="20"/>
                <w:szCs w:val="20"/>
              </w:rPr>
            </w:pPr>
            <w:sdt>
              <w:sdtPr>
                <w:id w:val="-210833950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32870416"/>
            <w:r w:rsidR="002A2FA2">
              <w:t xml:space="preserve"> </w:t>
            </w:r>
          </w:p>
        </w:tc>
        <w:permStart w:id="1872565702" w:edGrp="everyone"/>
        <w:tc>
          <w:tcPr>
            <w:tcW w:w="1039" w:type="dxa"/>
            <w:tcBorders>
              <w:top w:val="single" w:sz="36" w:space="0" w:color="E4E4E4"/>
              <w:bottom w:val="single" w:sz="4" w:space="0" w:color="000000"/>
            </w:tcBorders>
            <w:vAlign w:val="center"/>
          </w:tcPr>
          <w:p w14:paraId="0643008B" w14:textId="338B953E" w:rsidR="002A2FA2" w:rsidRPr="00BD54FA" w:rsidRDefault="00BE01E2" w:rsidP="002A2FA2">
            <w:pPr>
              <w:jc w:val="center"/>
              <w:rPr>
                <w:rFonts w:cs="Arial"/>
                <w:b/>
                <w:sz w:val="20"/>
                <w:szCs w:val="20"/>
              </w:rPr>
            </w:pPr>
            <w:sdt>
              <w:sdtPr>
                <w:id w:val="-159477795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72565702"/>
            <w:r w:rsidR="002A2FA2">
              <w:t xml:space="preserve"> </w:t>
            </w:r>
          </w:p>
        </w:tc>
      </w:tr>
    </w:tbl>
    <w:p w14:paraId="5A916292" w14:textId="77777777" w:rsidR="000233F5" w:rsidRPr="000233F5" w:rsidRDefault="003F2E41" w:rsidP="003F2E41">
      <w:pPr>
        <w:jc w:val="center"/>
        <w:rPr>
          <w:rFonts w:cs="Arial"/>
          <w:b/>
          <w:sz w:val="20"/>
          <w:szCs w:val="20"/>
        </w:rPr>
      </w:pPr>
      <w:r w:rsidRPr="00BD54FA">
        <w:rPr>
          <w:rFonts w:cs="Arial"/>
          <w:b/>
          <w:sz w:val="20"/>
          <w:szCs w:val="20"/>
        </w:rPr>
        <w:tab/>
      </w:r>
    </w:p>
    <w:tbl>
      <w:tblPr>
        <w:tblStyle w:val="Grilledutableau"/>
        <w:tblW w:w="5000" w:type="pct"/>
        <w:tblLook w:val="04A0" w:firstRow="1" w:lastRow="0" w:firstColumn="1" w:lastColumn="0" w:noHBand="0" w:noVBand="1"/>
      </w:tblPr>
      <w:tblGrid>
        <w:gridCol w:w="9628"/>
      </w:tblGrid>
      <w:tr w:rsidR="000233F5" w:rsidRPr="001B02CC" w14:paraId="568EE0C8" w14:textId="77777777" w:rsidTr="00BD5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2C4462CB" w14:textId="61C3C1BC" w:rsidR="000233F5" w:rsidRPr="001B02CC" w:rsidRDefault="000233F5" w:rsidP="00941FA5">
            <w:pPr>
              <w:jc w:val="center"/>
              <w:rPr>
                <w:rFonts w:cs="Arial"/>
                <w:b w:val="0"/>
                <w:sz w:val="20"/>
                <w:szCs w:val="20"/>
              </w:rPr>
            </w:pPr>
            <w:r w:rsidRPr="001B02CC">
              <w:rPr>
                <w:rFonts w:cs="Arial"/>
                <w:sz w:val="20"/>
                <w:szCs w:val="20"/>
              </w:rPr>
              <w:t>Comment vois-tu l’AVENIR ?</w:t>
            </w:r>
          </w:p>
        </w:tc>
      </w:tr>
    </w:tbl>
    <w:p w14:paraId="518BBAD6" w14:textId="77777777" w:rsidR="003F2E41" w:rsidRPr="00BD54FA" w:rsidRDefault="003F2E41" w:rsidP="003F2E41">
      <w:pPr>
        <w:jc w:val="center"/>
        <w:rPr>
          <w:rFonts w:cs="Arial"/>
          <w:b/>
          <w:sz w:val="20"/>
          <w:szCs w:val="20"/>
        </w:rPr>
      </w:pPr>
    </w:p>
    <w:tbl>
      <w:tblPr>
        <w:tblW w:w="9632"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8"/>
        <w:gridCol w:w="1038"/>
        <w:gridCol w:w="1038"/>
        <w:gridCol w:w="1038"/>
        <w:gridCol w:w="1039"/>
      </w:tblGrid>
      <w:tr w:rsidR="003F2E41" w:rsidRPr="003D2B0D" w14:paraId="2E89E877" w14:textId="77777777" w:rsidTr="000233F5">
        <w:trPr>
          <w:trHeight w:val="602"/>
        </w:trPr>
        <w:tc>
          <w:tcPr>
            <w:tcW w:w="4441" w:type="dxa"/>
            <w:gridSpan w:val="2"/>
            <w:shd w:val="clear" w:color="auto" w:fill="E4E4E4"/>
          </w:tcPr>
          <w:p w14:paraId="788B83B9" w14:textId="77777777" w:rsidR="003F2E41" w:rsidRPr="00BD54FA" w:rsidRDefault="003F2E41" w:rsidP="00BD54FA">
            <w:pPr>
              <w:jc w:val="left"/>
              <w:rPr>
                <w:rFonts w:cs="Arial"/>
                <w:b/>
                <w:sz w:val="20"/>
                <w:szCs w:val="20"/>
              </w:rPr>
            </w:pPr>
            <w:r w:rsidRPr="00BD54FA">
              <w:rPr>
                <w:rFonts w:cs="Arial"/>
                <w:b/>
                <w:sz w:val="20"/>
                <w:szCs w:val="20"/>
              </w:rPr>
              <w:t>Ces derniers temps...</w:t>
            </w:r>
          </w:p>
        </w:tc>
        <w:tc>
          <w:tcPr>
            <w:tcW w:w="1038" w:type="dxa"/>
            <w:shd w:val="clear" w:color="auto" w:fill="E4E4E4"/>
          </w:tcPr>
          <w:p w14:paraId="1B494433" w14:textId="77777777" w:rsidR="003F2E41" w:rsidRPr="00BD54FA" w:rsidRDefault="003F2E41" w:rsidP="003F2E41">
            <w:pPr>
              <w:jc w:val="center"/>
              <w:rPr>
                <w:rFonts w:cs="Arial"/>
                <w:b/>
                <w:sz w:val="20"/>
                <w:szCs w:val="20"/>
              </w:rPr>
            </w:pPr>
            <w:bookmarkStart w:id="62" w:name="Comment_vois-tu_l’AVENIR_?_"/>
            <w:bookmarkEnd w:id="62"/>
            <w:r w:rsidRPr="00BD54FA">
              <w:rPr>
                <w:rFonts w:cs="Arial"/>
                <w:b/>
                <w:sz w:val="20"/>
                <w:szCs w:val="20"/>
              </w:rPr>
              <w:t>jamais</w:t>
            </w:r>
          </w:p>
        </w:tc>
        <w:tc>
          <w:tcPr>
            <w:tcW w:w="1038" w:type="dxa"/>
            <w:shd w:val="clear" w:color="auto" w:fill="E4E4E4"/>
          </w:tcPr>
          <w:p w14:paraId="64CA12E5" w14:textId="77777777" w:rsidR="003F2E41" w:rsidRPr="00BD54FA" w:rsidRDefault="003F2E41" w:rsidP="003F2E41">
            <w:pPr>
              <w:jc w:val="center"/>
              <w:rPr>
                <w:rFonts w:cs="Arial"/>
                <w:b/>
                <w:sz w:val="20"/>
                <w:szCs w:val="20"/>
              </w:rPr>
            </w:pPr>
            <w:r w:rsidRPr="00BD54FA">
              <w:rPr>
                <w:rFonts w:cs="Arial"/>
                <w:b/>
                <w:sz w:val="20"/>
                <w:szCs w:val="20"/>
              </w:rPr>
              <w:t>rarement</w:t>
            </w:r>
          </w:p>
        </w:tc>
        <w:tc>
          <w:tcPr>
            <w:tcW w:w="1038" w:type="dxa"/>
            <w:shd w:val="clear" w:color="auto" w:fill="E4E4E4"/>
          </w:tcPr>
          <w:p w14:paraId="3743C823" w14:textId="77777777" w:rsidR="003F2E41" w:rsidRPr="00BD54FA" w:rsidRDefault="003F2E41" w:rsidP="003F2E41">
            <w:pPr>
              <w:jc w:val="center"/>
              <w:rPr>
                <w:rFonts w:cs="Arial"/>
                <w:b/>
                <w:sz w:val="20"/>
                <w:szCs w:val="20"/>
              </w:rPr>
            </w:pPr>
            <w:r w:rsidRPr="00BD54FA">
              <w:rPr>
                <w:rFonts w:cs="Arial"/>
                <w:b/>
                <w:sz w:val="20"/>
                <w:szCs w:val="20"/>
              </w:rPr>
              <w:t>parfois</w:t>
            </w:r>
          </w:p>
        </w:tc>
        <w:tc>
          <w:tcPr>
            <w:tcW w:w="1038" w:type="dxa"/>
            <w:shd w:val="clear" w:color="auto" w:fill="E4E4E4"/>
          </w:tcPr>
          <w:p w14:paraId="3E61C49A" w14:textId="77777777" w:rsidR="003F2E41" w:rsidRPr="00BD54FA" w:rsidRDefault="003F2E41" w:rsidP="003F2E41">
            <w:pPr>
              <w:jc w:val="center"/>
              <w:rPr>
                <w:rFonts w:cs="Arial"/>
                <w:b/>
                <w:sz w:val="20"/>
                <w:szCs w:val="20"/>
              </w:rPr>
            </w:pPr>
            <w:r w:rsidRPr="00BD54FA">
              <w:rPr>
                <w:rFonts w:cs="Arial"/>
                <w:b/>
                <w:sz w:val="20"/>
                <w:szCs w:val="20"/>
              </w:rPr>
              <w:t>souvent</w:t>
            </w:r>
          </w:p>
        </w:tc>
        <w:tc>
          <w:tcPr>
            <w:tcW w:w="1039" w:type="dxa"/>
            <w:shd w:val="clear" w:color="auto" w:fill="E4E4E4"/>
          </w:tcPr>
          <w:p w14:paraId="47C01246" w14:textId="77777777" w:rsidR="003F2E41" w:rsidRPr="00BD54FA" w:rsidRDefault="003F2E41" w:rsidP="003F2E41">
            <w:pPr>
              <w:jc w:val="center"/>
              <w:rPr>
                <w:rFonts w:cs="Arial"/>
                <w:b/>
                <w:sz w:val="20"/>
                <w:szCs w:val="20"/>
              </w:rPr>
            </w:pPr>
            <w:r w:rsidRPr="00BD54FA">
              <w:rPr>
                <w:rFonts w:cs="Arial"/>
                <w:b/>
                <w:sz w:val="20"/>
                <w:szCs w:val="20"/>
              </w:rPr>
              <w:t>toujours</w:t>
            </w:r>
          </w:p>
        </w:tc>
      </w:tr>
      <w:tr w:rsidR="002A2FA2" w:rsidRPr="003D2B0D" w14:paraId="26B0CF8F" w14:textId="77777777" w:rsidTr="007749AD">
        <w:trPr>
          <w:trHeight w:val="620"/>
        </w:trPr>
        <w:tc>
          <w:tcPr>
            <w:tcW w:w="442" w:type="dxa"/>
            <w:tcBorders>
              <w:bottom w:val="single" w:sz="36" w:space="0" w:color="E4E4E4"/>
              <w:right w:val="nil"/>
            </w:tcBorders>
          </w:tcPr>
          <w:p w14:paraId="7BA7D952" w14:textId="77777777" w:rsidR="002A2FA2" w:rsidRPr="00BD54FA" w:rsidRDefault="002A2FA2" w:rsidP="002A2FA2">
            <w:pPr>
              <w:jc w:val="center"/>
              <w:rPr>
                <w:rFonts w:cs="Arial"/>
                <w:bCs/>
                <w:sz w:val="20"/>
                <w:szCs w:val="20"/>
              </w:rPr>
            </w:pPr>
            <w:r w:rsidRPr="00BD54FA">
              <w:rPr>
                <w:rFonts w:cs="Arial"/>
                <w:bCs/>
                <w:sz w:val="20"/>
                <w:szCs w:val="20"/>
              </w:rPr>
              <w:t>1.</w:t>
            </w:r>
          </w:p>
        </w:tc>
        <w:tc>
          <w:tcPr>
            <w:tcW w:w="3999" w:type="dxa"/>
            <w:tcBorders>
              <w:left w:val="nil"/>
              <w:bottom w:val="single" w:sz="36" w:space="0" w:color="E4E4E4"/>
            </w:tcBorders>
          </w:tcPr>
          <w:p w14:paraId="7149128D" w14:textId="77777777" w:rsidR="002A2FA2" w:rsidRPr="00BD54FA" w:rsidRDefault="002A2FA2" w:rsidP="002A2FA2">
            <w:pPr>
              <w:jc w:val="left"/>
              <w:rPr>
                <w:rFonts w:cs="Arial"/>
                <w:bCs/>
                <w:sz w:val="20"/>
                <w:szCs w:val="20"/>
              </w:rPr>
            </w:pPr>
            <w:r w:rsidRPr="00BD54FA">
              <w:rPr>
                <w:rFonts w:cs="Arial"/>
                <w:bCs/>
                <w:sz w:val="20"/>
                <w:szCs w:val="20"/>
              </w:rPr>
              <w:t>... je pense que ce sera difficile pour moi de mener une vie normale</w:t>
            </w:r>
          </w:p>
        </w:tc>
        <w:permStart w:id="835471338" w:edGrp="everyone"/>
        <w:tc>
          <w:tcPr>
            <w:tcW w:w="1038" w:type="dxa"/>
            <w:tcBorders>
              <w:bottom w:val="single" w:sz="36" w:space="0" w:color="E4E4E4"/>
            </w:tcBorders>
            <w:vAlign w:val="center"/>
          </w:tcPr>
          <w:p w14:paraId="1B599D7E" w14:textId="24256EAF" w:rsidR="002A2FA2" w:rsidRPr="00BD54FA" w:rsidRDefault="00BE01E2" w:rsidP="002A2FA2">
            <w:pPr>
              <w:jc w:val="center"/>
              <w:rPr>
                <w:rFonts w:cs="Arial"/>
                <w:b/>
                <w:sz w:val="20"/>
                <w:szCs w:val="20"/>
              </w:rPr>
            </w:pPr>
            <w:sdt>
              <w:sdtPr>
                <w:id w:val="15710710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35471338"/>
            <w:r w:rsidR="002A2FA2">
              <w:t xml:space="preserve"> </w:t>
            </w:r>
          </w:p>
        </w:tc>
        <w:permStart w:id="1198545173" w:edGrp="everyone"/>
        <w:tc>
          <w:tcPr>
            <w:tcW w:w="1038" w:type="dxa"/>
            <w:tcBorders>
              <w:bottom w:val="single" w:sz="36" w:space="0" w:color="E4E4E4"/>
            </w:tcBorders>
            <w:vAlign w:val="center"/>
          </w:tcPr>
          <w:p w14:paraId="57FB9E66" w14:textId="4DC47D11" w:rsidR="002A2FA2" w:rsidRPr="00BD54FA" w:rsidRDefault="00BE01E2" w:rsidP="002A2FA2">
            <w:pPr>
              <w:jc w:val="center"/>
              <w:rPr>
                <w:rFonts w:cs="Arial"/>
                <w:b/>
                <w:sz w:val="20"/>
                <w:szCs w:val="20"/>
              </w:rPr>
            </w:pPr>
            <w:sdt>
              <w:sdtPr>
                <w:id w:val="204402094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98545173"/>
            <w:r w:rsidR="002A2FA2">
              <w:t xml:space="preserve"> </w:t>
            </w:r>
          </w:p>
        </w:tc>
        <w:permStart w:id="1923685260" w:edGrp="everyone"/>
        <w:tc>
          <w:tcPr>
            <w:tcW w:w="1038" w:type="dxa"/>
            <w:tcBorders>
              <w:bottom w:val="single" w:sz="36" w:space="0" w:color="E4E4E4"/>
            </w:tcBorders>
            <w:vAlign w:val="center"/>
          </w:tcPr>
          <w:p w14:paraId="6AF88EA9" w14:textId="118C0A55" w:rsidR="002A2FA2" w:rsidRPr="00BD54FA" w:rsidRDefault="00BE01E2" w:rsidP="002A2FA2">
            <w:pPr>
              <w:jc w:val="center"/>
              <w:rPr>
                <w:rFonts w:cs="Arial"/>
                <w:b/>
                <w:sz w:val="20"/>
                <w:szCs w:val="20"/>
              </w:rPr>
            </w:pPr>
            <w:sdt>
              <w:sdtPr>
                <w:id w:val="19817994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23685260"/>
            <w:r w:rsidR="002A2FA2">
              <w:t xml:space="preserve"> </w:t>
            </w:r>
          </w:p>
        </w:tc>
        <w:permStart w:id="184441398" w:edGrp="everyone"/>
        <w:tc>
          <w:tcPr>
            <w:tcW w:w="1038" w:type="dxa"/>
            <w:tcBorders>
              <w:bottom w:val="single" w:sz="36" w:space="0" w:color="E4E4E4"/>
            </w:tcBorders>
            <w:vAlign w:val="center"/>
          </w:tcPr>
          <w:p w14:paraId="5C85E0E7" w14:textId="6D6C2DC1" w:rsidR="002A2FA2" w:rsidRPr="00BD54FA" w:rsidRDefault="00BE01E2" w:rsidP="002A2FA2">
            <w:pPr>
              <w:jc w:val="center"/>
              <w:rPr>
                <w:rFonts w:cs="Arial"/>
                <w:b/>
                <w:sz w:val="20"/>
                <w:szCs w:val="20"/>
              </w:rPr>
            </w:pPr>
            <w:sdt>
              <w:sdtPr>
                <w:id w:val="-15997067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441398"/>
            <w:r w:rsidR="002A2FA2">
              <w:t xml:space="preserve"> </w:t>
            </w:r>
          </w:p>
        </w:tc>
        <w:permStart w:id="785320160" w:edGrp="everyone"/>
        <w:tc>
          <w:tcPr>
            <w:tcW w:w="1039" w:type="dxa"/>
            <w:tcBorders>
              <w:bottom w:val="single" w:sz="36" w:space="0" w:color="E4E4E4"/>
            </w:tcBorders>
            <w:vAlign w:val="center"/>
          </w:tcPr>
          <w:p w14:paraId="1711F355" w14:textId="6E7DC660" w:rsidR="002A2FA2" w:rsidRPr="00BD54FA" w:rsidRDefault="00BE01E2" w:rsidP="002A2FA2">
            <w:pPr>
              <w:jc w:val="center"/>
              <w:rPr>
                <w:rFonts w:cs="Arial"/>
                <w:b/>
                <w:sz w:val="20"/>
                <w:szCs w:val="20"/>
              </w:rPr>
            </w:pPr>
            <w:sdt>
              <w:sdtPr>
                <w:id w:val="-39867420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785320160"/>
            <w:r w:rsidR="002A2FA2">
              <w:t xml:space="preserve"> </w:t>
            </w:r>
          </w:p>
        </w:tc>
      </w:tr>
      <w:tr w:rsidR="002A2FA2" w:rsidRPr="003D2B0D" w14:paraId="5EBBCD5A" w14:textId="77777777" w:rsidTr="007749AD">
        <w:trPr>
          <w:trHeight w:val="614"/>
        </w:trPr>
        <w:tc>
          <w:tcPr>
            <w:tcW w:w="442" w:type="dxa"/>
            <w:tcBorders>
              <w:top w:val="single" w:sz="36" w:space="0" w:color="E4E4E4"/>
              <w:bottom w:val="single" w:sz="36" w:space="0" w:color="E4E4E4"/>
              <w:right w:val="nil"/>
            </w:tcBorders>
          </w:tcPr>
          <w:p w14:paraId="681765F5" w14:textId="77777777" w:rsidR="002A2FA2" w:rsidRPr="00BD54FA" w:rsidRDefault="002A2FA2" w:rsidP="002A2FA2">
            <w:pPr>
              <w:jc w:val="center"/>
              <w:rPr>
                <w:rFonts w:cs="Arial"/>
                <w:bCs/>
                <w:sz w:val="20"/>
                <w:szCs w:val="20"/>
              </w:rPr>
            </w:pPr>
            <w:r w:rsidRPr="00BD54FA">
              <w:rPr>
                <w:rFonts w:cs="Arial"/>
                <w:bCs/>
                <w:sz w:val="20"/>
                <w:szCs w:val="20"/>
              </w:rPr>
              <w:t>2.</w:t>
            </w:r>
          </w:p>
        </w:tc>
        <w:tc>
          <w:tcPr>
            <w:tcW w:w="3999" w:type="dxa"/>
            <w:tcBorders>
              <w:top w:val="single" w:sz="36" w:space="0" w:color="E4E4E4"/>
              <w:left w:val="nil"/>
              <w:bottom w:val="single" w:sz="36" w:space="0" w:color="E4E4E4"/>
            </w:tcBorders>
          </w:tcPr>
          <w:p w14:paraId="64AF4D01" w14:textId="77777777" w:rsidR="002A2FA2" w:rsidRPr="00BD54FA" w:rsidRDefault="002A2FA2" w:rsidP="002A2FA2">
            <w:pPr>
              <w:jc w:val="left"/>
              <w:rPr>
                <w:rFonts w:cs="Arial"/>
                <w:bCs/>
                <w:sz w:val="20"/>
                <w:szCs w:val="20"/>
              </w:rPr>
            </w:pPr>
            <w:r w:rsidRPr="00BD54FA">
              <w:rPr>
                <w:rFonts w:cs="Arial"/>
                <w:bCs/>
                <w:sz w:val="20"/>
                <w:szCs w:val="20"/>
              </w:rPr>
              <w:t>... je pense qu’en grandissant, les choses vont s’arranger</w:t>
            </w:r>
          </w:p>
        </w:tc>
        <w:permStart w:id="317151001" w:edGrp="everyone"/>
        <w:tc>
          <w:tcPr>
            <w:tcW w:w="1038" w:type="dxa"/>
            <w:tcBorders>
              <w:top w:val="single" w:sz="36" w:space="0" w:color="E4E4E4"/>
              <w:bottom w:val="single" w:sz="36" w:space="0" w:color="E4E4E4"/>
            </w:tcBorders>
            <w:vAlign w:val="center"/>
          </w:tcPr>
          <w:p w14:paraId="342A19DF" w14:textId="5D0BC11E" w:rsidR="002A2FA2" w:rsidRPr="00BD54FA" w:rsidRDefault="00BE01E2" w:rsidP="002A2FA2">
            <w:pPr>
              <w:jc w:val="center"/>
              <w:rPr>
                <w:rFonts w:cs="Arial"/>
                <w:b/>
                <w:sz w:val="20"/>
                <w:szCs w:val="20"/>
              </w:rPr>
            </w:pPr>
            <w:sdt>
              <w:sdtPr>
                <w:id w:val="20175958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17151001"/>
            <w:r w:rsidR="002A2FA2">
              <w:t xml:space="preserve"> </w:t>
            </w:r>
          </w:p>
        </w:tc>
        <w:permStart w:id="1766146404" w:edGrp="everyone"/>
        <w:tc>
          <w:tcPr>
            <w:tcW w:w="1038" w:type="dxa"/>
            <w:tcBorders>
              <w:top w:val="single" w:sz="36" w:space="0" w:color="E4E4E4"/>
              <w:bottom w:val="single" w:sz="36" w:space="0" w:color="E4E4E4"/>
            </w:tcBorders>
            <w:vAlign w:val="center"/>
          </w:tcPr>
          <w:p w14:paraId="4E2F592D" w14:textId="5AA23945" w:rsidR="002A2FA2" w:rsidRPr="00BD54FA" w:rsidRDefault="00BE01E2" w:rsidP="002A2FA2">
            <w:pPr>
              <w:jc w:val="center"/>
              <w:rPr>
                <w:rFonts w:cs="Arial"/>
                <w:b/>
                <w:sz w:val="20"/>
                <w:szCs w:val="20"/>
              </w:rPr>
            </w:pPr>
            <w:sdt>
              <w:sdtPr>
                <w:id w:val="-103048387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66146404"/>
            <w:r w:rsidR="002A2FA2">
              <w:t xml:space="preserve"> </w:t>
            </w:r>
          </w:p>
        </w:tc>
        <w:permStart w:id="2065389376" w:edGrp="everyone"/>
        <w:tc>
          <w:tcPr>
            <w:tcW w:w="1038" w:type="dxa"/>
            <w:tcBorders>
              <w:top w:val="single" w:sz="36" w:space="0" w:color="E4E4E4"/>
              <w:bottom w:val="single" w:sz="36" w:space="0" w:color="E4E4E4"/>
            </w:tcBorders>
            <w:vAlign w:val="center"/>
          </w:tcPr>
          <w:p w14:paraId="097CF309" w14:textId="7CAFF84C" w:rsidR="002A2FA2" w:rsidRPr="00BD54FA" w:rsidRDefault="00BE01E2" w:rsidP="002A2FA2">
            <w:pPr>
              <w:jc w:val="center"/>
              <w:rPr>
                <w:rFonts w:cs="Arial"/>
                <w:b/>
                <w:sz w:val="20"/>
                <w:szCs w:val="20"/>
              </w:rPr>
            </w:pPr>
            <w:sdt>
              <w:sdtPr>
                <w:id w:val="-40584317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65389376"/>
            <w:r w:rsidR="002A2FA2">
              <w:t xml:space="preserve"> </w:t>
            </w:r>
          </w:p>
        </w:tc>
        <w:permStart w:id="1993304944" w:edGrp="everyone"/>
        <w:tc>
          <w:tcPr>
            <w:tcW w:w="1038" w:type="dxa"/>
            <w:tcBorders>
              <w:top w:val="single" w:sz="36" w:space="0" w:color="E4E4E4"/>
              <w:bottom w:val="single" w:sz="36" w:space="0" w:color="E4E4E4"/>
            </w:tcBorders>
            <w:vAlign w:val="center"/>
          </w:tcPr>
          <w:p w14:paraId="19845206" w14:textId="238A4AEA" w:rsidR="002A2FA2" w:rsidRPr="00BD54FA" w:rsidRDefault="00BE01E2" w:rsidP="002A2FA2">
            <w:pPr>
              <w:jc w:val="center"/>
              <w:rPr>
                <w:rFonts w:cs="Arial"/>
                <w:b/>
                <w:sz w:val="20"/>
                <w:szCs w:val="20"/>
              </w:rPr>
            </w:pPr>
            <w:sdt>
              <w:sdtPr>
                <w:id w:val="-68720912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93304944"/>
            <w:r w:rsidR="002A2FA2">
              <w:t xml:space="preserve"> </w:t>
            </w:r>
          </w:p>
        </w:tc>
        <w:permStart w:id="2089438429" w:edGrp="everyone"/>
        <w:tc>
          <w:tcPr>
            <w:tcW w:w="1039" w:type="dxa"/>
            <w:tcBorders>
              <w:top w:val="single" w:sz="36" w:space="0" w:color="E4E4E4"/>
              <w:bottom w:val="single" w:sz="36" w:space="0" w:color="E4E4E4"/>
            </w:tcBorders>
            <w:vAlign w:val="center"/>
          </w:tcPr>
          <w:p w14:paraId="044B7B09" w14:textId="09FF65D5" w:rsidR="002A2FA2" w:rsidRPr="00BD54FA" w:rsidRDefault="00BE01E2" w:rsidP="002A2FA2">
            <w:pPr>
              <w:jc w:val="center"/>
              <w:rPr>
                <w:rFonts w:cs="Arial"/>
                <w:b/>
                <w:sz w:val="20"/>
                <w:szCs w:val="20"/>
              </w:rPr>
            </w:pPr>
            <w:sdt>
              <w:sdtPr>
                <w:id w:val="158526104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89438429"/>
            <w:r w:rsidR="002A2FA2">
              <w:t xml:space="preserve"> </w:t>
            </w:r>
          </w:p>
        </w:tc>
      </w:tr>
      <w:tr w:rsidR="002A2FA2" w:rsidRPr="003D2B0D" w14:paraId="2C32F209" w14:textId="77777777" w:rsidTr="007749AD">
        <w:trPr>
          <w:trHeight w:val="500"/>
        </w:trPr>
        <w:tc>
          <w:tcPr>
            <w:tcW w:w="442" w:type="dxa"/>
            <w:tcBorders>
              <w:top w:val="single" w:sz="36" w:space="0" w:color="E4E4E4"/>
              <w:bottom w:val="single" w:sz="36" w:space="0" w:color="E4E4E4"/>
              <w:right w:val="nil"/>
            </w:tcBorders>
          </w:tcPr>
          <w:p w14:paraId="65C1E1AA" w14:textId="77777777" w:rsidR="002A2FA2" w:rsidRPr="00BD54FA" w:rsidRDefault="002A2FA2" w:rsidP="002A2FA2">
            <w:pPr>
              <w:jc w:val="center"/>
              <w:rPr>
                <w:rFonts w:cs="Arial"/>
                <w:bCs/>
                <w:sz w:val="20"/>
                <w:szCs w:val="20"/>
              </w:rPr>
            </w:pPr>
            <w:r w:rsidRPr="00BD54FA">
              <w:rPr>
                <w:rFonts w:cs="Arial"/>
                <w:bCs/>
                <w:sz w:val="20"/>
                <w:szCs w:val="20"/>
              </w:rPr>
              <w:t>3.</w:t>
            </w:r>
          </w:p>
        </w:tc>
        <w:tc>
          <w:tcPr>
            <w:tcW w:w="3999" w:type="dxa"/>
            <w:tcBorders>
              <w:top w:val="single" w:sz="36" w:space="0" w:color="E4E4E4"/>
              <w:left w:val="nil"/>
              <w:bottom w:val="single" w:sz="36" w:space="0" w:color="E4E4E4"/>
            </w:tcBorders>
          </w:tcPr>
          <w:p w14:paraId="59FB2D25" w14:textId="77777777" w:rsidR="002A2FA2" w:rsidRPr="00BD54FA" w:rsidRDefault="002A2FA2" w:rsidP="002A2FA2">
            <w:pPr>
              <w:jc w:val="left"/>
              <w:rPr>
                <w:rFonts w:cs="Arial"/>
                <w:bCs/>
                <w:sz w:val="20"/>
                <w:szCs w:val="20"/>
              </w:rPr>
            </w:pPr>
            <w:r w:rsidRPr="00BD54FA">
              <w:rPr>
                <w:rFonts w:cs="Arial"/>
                <w:bCs/>
                <w:sz w:val="20"/>
                <w:szCs w:val="20"/>
              </w:rPr>
              <w:t>... je m’inquiète pour ma santé</w:t>
            </w:r>
          </w:p>
        </w:tc>
        <w:permStart w:id="540892463" w:edGrp="everyone"/>
        <w:tc>
          <w:tcPr>
            <w:tcW w:w="1038" w:type="dxa"/>
            <w:tcBorders>
              <w:top w:val="single" w:sz="36" w:space="0" w:color="E4E4E4"/>
              <w:bottom w:val="single" w:sz="36" w:space="0" w:color="E4E4E4"/>
            </w:tcBorders>
            <w:vAlign w:val="center"/>
          </w:tcPr>
          <w:p w14:paraId="13FFBDFC" w14:textId="692FF996" w:rsidR="002A2FA2" w:rsidRPr="00BD54FA" w:rsidRDefault="00BE01E2" w:rsidP="002A2FA2">
            <w:pPr>
              <w:jc w:val="center"/>
              <w:rPr>
                <w:rFonts w:cs="Arial"/>
                <w:b/>
                <w:sz w:val="20"/>
                <w:szCs w:val="20"/>
              </w:rPr>
            </w:pPr>
            <w:sdt>
              <w:sdtPr>
                <w:id w:val="-417322865"/>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40892463"/>
            <w:r w:rsidR="002A2FA2">
              <w:t xml:space="preserve"> </w:t>
            </w:r>
          </w:p>
        </w:tc>
        <w:permStart w:id="456753130" w:edGrp="everyone"/>
        <w:tc>
          <w:tcPr>
            <w:tcW w:w="1038" w:type="dxa"/>
            <w:tcBorders>
              <w:top w:val="single" w:sz="36" w:space="0" w:color="E4E4E4"/>
              <w:bottom w:val="single" w:sz="36" w:space="0" w:color="E4E4E4"/>
            </w:tcBorders>
            <w:vAlign w:val="center"/>
          </w:tcPr>
          <w:p w14:paraId="55282258" w14:textId="14D6B694" w:rsidR="002A2FA2" w:rsidRPr="00BD54FA" w:rsidRDefault="00BE01E2" w:rsidP="002A2FA2">
            <w:pPr>
              <w:jc w:val="center"/>
              <w:rPr>
                <w:rFonts w:cs="Arial"/>
                <w:b/>
                <w:sz w:val="20"/>
                <w:szCs w:val="20"/>
              </w:rPr>
            </w:pPr>
            <w:sdt>
              <w:sdtPr>
                <w:id w:val="119149330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56753130"/>
            <w:r w:rsidR="002A2FA2">
              <w:t xml:space="preserve"> </w:t>
            </w:r>
          </w:p>
        </w:tc>
        <w:permStart w:id="484396938" w:edGrp="everyone"/>
        <w:tc>
          <w:tcPr>
            <w:tcW w:w="1038" w:type="dxa"/>
            <w:tcBorders>
              <w:top w:val="single" w:sz="36" w:space="0" w:color="E4E4E4"/>
              <w:bottom w:val="single" w:sz="36" w:space="0" w:color="E4E4E4"/>
            </w:tcBorders>
            <w:vAlign w:val="center"/>
          </w:tcPr>
          <w:p w14:paraId="7FBA73D7" w14:textId="5312DFB8" w:rsidR="002A2FA2" w:rsidRPr="00BD54FA" w:rsidRDefault="00BE01E2" w:rsidP="002A2FA2">
            <w:pPr>
              <w:jc w:val="center"/>
              <w:rPr>
                <w:rFonts w:cs="Arial"/>
                <w:b/>
                <w:sz w:val="20"/>
                <w:szCs w:val="20"/>
              </w:rPr>
            </w:pPr>
            <w:sdt>
              <w:sdtPr>
                <w:id w:val="-1453661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484396938"/>
            <w:r w:rsidR="002A2FA2">
              <w:t xml:space="preserve"> </w:t>
            </w:r>
          </w:p>
        </w:tc>
        <w:permStart w:id="1315046047" w:edGrp="everyone"/>
        <w:tc>
          <w:tcPr>
            <w:tcW w:w="1038" w:type="dxa"/>
            <w:tcBorders>
              <w:top w:val="single" w:sz="36" w:space="0" w:color="E4E4E4"/>
              <w:bottom w:val="single" w:sz="36" w:space="0" w:color="E4E4E4"/>
            </w:tcBorders>
            <w:vAlign w:val="center"/>
          </w:tcPr>
          <w:p w14:paraId="2EFAF232" w14:textId="5E4A977E" w:rsidR="002A2FA2" w:rsidRPr="00BD54FA" w:rsidRDefault="00BE01E2" w:rsidP="002A2FA2">
            <w:pPr>
              <w:jc w:val="center"/>
              <w:rPr>
                <w:rFonts w:cs="Arial"/>
                <w:b/>
                <w:sz w:val="20"/>
                <w:szCs w:val="20"/>
              </w:rPr>
            </w:pPr>
            <w:sdt>
              <w:sdtPr>
                <w:id w:val="4194534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15046047"/>
            <w:r w:rsidR="002A2FA2">
              <w:t xml:space="preserve"> </w:t>
            </w:r>
          </w:p>
        </w:tc>
        <w:permStart w:id="1929147085" w:edGrp="everyone"/>
        <w:tc>
          <w:tcPr>
            <w:tcW w:w="1039" w:type="dxa"/>
            <w:tcBorders>
              <w:top w:val="single" w:sz="36" w:space="0" w:color="E4E4E4"/>
              <w:bottom w:val="single" w:sz="36" w:space="0" w:color="E4E4E4"/>
            </w:tcBorders>
            <w:vAlign w:val="center"/>
          </w:tcPr>
          <w:p w14:paraId="6C2A4200" w14:textId="7D7CC302" w:rsidR="002A2FA2" w:rsidRPr="00BD54FA" w:rsidRDefault="00BE01E2" w:rsidP="002A2FA2">
            <w:pPr>
              <w:jc w:val="center"/>
              <w:rPr>
                <w:rFonts w:cs="Arial"/>
                <w:b/>
                <w:sz w:val="20"/>
                <w:szCs w:val="20"/>
              </w:rPr>
            </w:pPr>
            <w:sdt>
              <w:sdtPr>
                <w:id w:val="-145108129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29147085"/>
            <w:r w:rsidR="002A2FA2">
              <w:t xml:space="preserve"> </w:t>
            </w:r>
          </w:p>
        </w:tc>
      </w:tr>
      <w:tr w:rsidR="002A2FA2" w:rsidRPr="003D2B0D" w14:paraId="3BDB8116" w14:textId="77777777" w:rsidTr="007749AD">
        <w:trPr>
          <w:trHeight w:val="618"/>
        </w:trPr>
        <w:tc>
          <w:tcPr>
            <w:tcW w:w="442" w:type="dxa"/>
            <w:tcBorders>
              <w:top w:val="single" w:sz="36" w:space="0" w:color="E4E4E4"/>
              <w:bottom w:val="single" w:sz="4" w:space="0" w:color="000000"/>
              <w:right w:val="nil"/>
            </w:tcBorders>
          </w:tcPr>
          <w:p w14:paraId="397C1CCF" w14:textId="77777777" w:rsidR="002A2FA2" w:rsidRPr="00BD54FA" w:rsidRDefault="002A2FA2" w:rsidP="002A2FA2">
            <w:pPr>
              <w:jc w:val="center"/>
              <w:rPr>
                <w:rFonts w:cs="Arial"/>
                <w:bCs/>
                <w:sz w:val="20"/>
                <w:szCs w:val="20"/>
              </w:rPr>
            </w:pPr>
            <w:r w:rsidRPr="00BD54FA">
              <w:rPr>
                <w:rFonts w:cs="Arial"/>
                <w:bCs/>
                <w:sz w:val="20"/>
                <w:szCs w:val="20"/>
              </w:rPr>
              <w:t>4.</w:t>
            </w:r>
          </w:p>
        </w:tc>
        <w:tc>
          <w:tcPr>
            <w:tcW w:w="3999" w:type="dxa"/>
            <w:tcBorders>
              <w:top w:val="single" w:sz="36" w:space="0" w:color="E4E4E4"/>
              <w:left w:val="nil"/>
              <w:bottom w:val="single" w:sz="4" w:space="0" w:color="000000"/>
            </w:tcBorders>
          </w:tcPr>
          <w:p w14:paraId="696A0D5C" w14:textId="77777777" w:rsidR="002A2FA2" w:rsidRPr="00BD54FA" w:rsidRDefault="002A2FA2" w:rsidP="002A2FA2">
            <w:pPr>
              <w:jc w:val="left"/>
              <w:rPr>
                <w:rFonts w:cs="Arial"/>
                <w:bCs/>
                <w:sz w:val="20"/>
                <w:szCs w:val="20"/>
              </w:rPr>
            </w:pPr>
            <w:r w:rsidRPr="00BD54FA">
              <w:rPr>
                <w:rFonts w:cs="Arial"/>
                <w:bCs/>
                <w:sz w:val="20"/>
                <w:szCs w:val="20"/>
              </w:rPr>
              <w:t>... je suis sûr de fonder une famille plus tard</w:t>
            </w:r>
          </w:p>
        </w:tc>
        <w:permStart w:id="1988232364" w:edGrp="everyone"/>
        <w:tc>
          <w:tcPr>
            <w:tcW w:w="1038" w:type="dxa"/>
            <w:tcBorders>
              <w:top w:val="single" w:sz="36" w:space="0" w:color="E4E4E4"/>
              <w:bottom w:val="single" w:sz="4" w:space="0" w:color="000000"/>
            </w:tcBorders>
            <w:vAlign w:val="center"/>
          </w:tcPr>
          <w:p w14:paraId="248F6C4C" w14:textId="33174911" w:rsidR="002A2FA2" w:rsidRPr="00BD54FA" w:rsidRDefault="00BE01E2" w:rsidP="002A2FA2">
            <w:pPr>
              <w:jc w:val="center"/>
              <w:rPr>
                <w:rFonts w:cs="Arial"/>
                <w:b/>
                <w:sz w:val="20"/>
                <w:szCs w:val="20"/>
              </w:rPr>
            </w:pPr>
            <w:sdt>
              <w:sdtPr>
                <w:id w:val="7647411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8232364"/>
            <w:r w:rsidR="002A2FA2">
              <w:t xml:space="preserve"> </w:t>
            </w:r>
          </w:p>
        </w:tc>
        <w:permStart w:id="1388215286" w:edGrp="everyone"/>
        <w:tc>
          <w:tcPr>
            <w:tcW w:w="1038" w:type="dxa"/>
            <w:tcBorders>
              <w:top w:val="single" w:sz="36" w:space="0" w:color="E4E4E4"/>
              <w:bottom w:val="single" w:sz="4" w:space="0" w:color="000000"/>
            </w:tcBorders>
            <w:vAlign w:val="center"/>
          </w:tcPr>
          <w:p w14:paraId="2D3A6C56" w14:textId="13CB2EAA" w:rsidR="002A2FA2" w:rsidRPr="00BD54FA" w:rsidRDefault="00BE01E2" w:rsidP="002A2FA2">
            <w:pPr>
              <w:jc w:val="center"/>
              <w:rPr>
                <w:rFonts w:cs="Arial"/>
                <w:b/>
                <w:sz w:val="20"/>
                <w:szCs w:val="20"/>
              </w:rPr>
            </w:pPr>
            <w:sdt>
              <w:sdtPr>
                <w:id w:val="6962008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88215286"/>
            <w:r w:rsidR="002A2FA2">
              <w:t xml:space="preserve"> </w:t>
            </w:r>
          </w:p>
        </w:tc>
        <w:permStart w:id="1385758978" w:edGrp="everyone"/>
        <w:tc>
          <w:tcPr>
            <w:tcW w:w="1038" w:type="dxa"/>
            <w:tcBorders>
              <w:top w:val="single" w:sz="36" w:space="0" w:color="E4E4E4"/>
              <w:bottom w:val="single" w:sz="4" w:space="0" w:color="000000"/>
            </w:tcBorders>
            <w:vAlign w:val="center"/>
          </w:tcPr>
          <w:p w14:paraId="355AF915" w14:textId="76A92BA9" w:rsidR="002A2FA2" w:rsidRPr="00BD54FA" w:rsidRDefault="00BE01E2" w:rsidP="002A2FA2">
            <w:pPr>
              <w:jc w:val="center"/>
              <w:rPr>
                <w:rFonts w:cs="Arial"/>
                <w:b/>
                <w:sz w:val="20"/>
                <w:szCs w:val="20"/>
              </w:rPr>
            </w:pPr>
            <w:sdt>
              <w:sdtPr>
                <w:id w:val="16581847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85758978"/>
            <w:r w:rsidR="002A2FA2">
              <w:t xml:space="preserve"> </w:t>
            </w:r>
          </w:p>
        </w:tc>
        <w:permStart w:id="1685277309" w:edGrp="everyone"/>
        <w:tc>
          <w:tcPr>
            <w:tcW w:w="1038" w:type="dxa"/>
            <w:tcBorders>
              <w:top w:val="single" w:sz="36" w:space="0" w:color="E4E4E4"/>
              <w:bottom w:val="single" w:sz="4" w:space="0" w:color="000000"/>
            </w:tcBorders>
            <w:vAlign w:val="center"/>
          </w:tcPr>
          <w:p w14:paraId="7E126C4C" w14:textId="6077E42E" w:rsidR="002A2FA2" w:rsidRPr="00BD54FA" w:rsidRDefault="00BE01E2" w:rsidP="002A2FA2">
            <w:pPr>
              <w:jc w:val="center"/>
              <w:rPr>
                <w:rFonts w:cs="Arial"/>
                <w:b/>
                <w:sz w:val="20"/>
                <w:szCs w:val="20"/>
              </w:rPr>
            </w:pPr>
            <w:sdt>
              <w:sdtPr>
                <w:id w:val="-14358758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85277309"/>
            <w:r w:rsidR="002A2FA2">
              <w:t xml:space="preserve"> </w:t>
            </w:r>
          </w:p>
        </w:tc>
        <w:permStart w:id="1985888563" w:edGrp="everyone"/>
        <w:tc>
          <w:tcPr>
            <w:tcW w:w="1039" w:type="dxa"/>
            <w:tcBorders>
              <w:top w:val="single" w:sz="36" w:space="0" w:color="E4E4E4"/>
              <w:bottom w:val="single" w:sz="4" w:space="0" w:color="000000"/>
            </w:tcBorders>
            <w:vAlign w:val="center"/>
          </w:tcPr>
          <w:p w14:paraId="23D19F5D" w14:textId="4EA73CAB" w:rsidR="002A2FA2" w:rsidRPr="00BD54FA" w:rsidRDefault="00BE01E2" w:rsidP="002A2FA2">
            <w:pPr>
              <w:jc w:val="center"/>
              <w:rPr>
                <w:rFonts w:cs="Arial"/>
                <w:b/>
                <w:sz w:val="20"/>
                <w:szCs w:val="20"/>
              </w:rPr>
            </w:pPr>
            <w:sdt>
              <w:sdtPr>
                <w:id w:val="-4429860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85888563"/>
            <w:r w:rsidR="002A2FA2">
              <w:t xml:space="preserve"> </w:t>
            </w:r>
          </w:p>
        </w:tc>
      </w:tr>
    </w:tbl>
    <w:p w14:paraId="3FE9AABA" w14:textId="77777777" w:rsidR="000233F5" w:rsidRPr="000233F5" w:rsidRDefault="003F2E41" w:rsidP="003F2E41">
      <w:pPr>
        <w:jc w:val="center"/>
        <w:rPr>
          <w:b/>
          <w:sz w:val="20"/>
          <w:szCs w:val="20"/>
        </w:rPr>
      </w:pPr>
      <w:r w:rsidRPr="00BD54FA">
        <w:rPr>
          <w:b/>
          <w:sz w:val="20"/>
          <w:szCs w:val="20"/>
        </w:rPr>
        <w:tab/>
      </w:r>
    </w:p>
    <w:tbl>
      <w:tblPr>
        <w:tblStyle w:val="Grilledutableau"/>
        <w:tblW w:w="0" w:type="auto"/>
        <w:jc w:val="center"/>
        <w:shd w:val="clear" w:color="auto" w:fill="A6A6A6" w:themeFill="background1" w:themeFillShade="A6"/>
        <w:tblLook w:val="04A0" w:firstRow="1" w:lastRow="0" w:firstColumn="1" w:lastColumn="0" w:noHBand="0" w:noVBand="1"/>
      </w:tblPr>
      <w:tblGrid>
        <w:gridCol w:w="9628"/>
      </w:tblGrid>
      <w:tr w:rsidR="000233F5" w:rsidRPr="00A32BE3" w14:paraId="27BCA684" w14:textId="77777777" w:rsidTr="00941F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8" w:type="dxa"/>
            <w:shd w:val="clear" w:color="auto" w:fill="A6A6A6" w:themeFill="background1" w:themeFillShade="A6"/>
          </w:tcPr>
          <w:p w14:paraId="76B20D7F" w14:textId="578D47CD" w:rsidR="000233F5" w:rsidRPr="00A32BE3" w:rsidRDefault="000233F5" w:rsidP="00941FA5">
            <w:pPr>
              <w:jc w:val="center"/>
              <w:rPr>
                <w:b w:val="0"/>
                <w:sz w:val="20"/>
                <w:szCs w:val="20"/>
              </w:rPr>
            </w:pPr>
            <w:r w:rsidRPr="00A32BE3">
              <w:rPr>
                <w:sz w:val="20"/>
                <w:szCs w:val="20"/>
              </w:rPr>
              <w:t>Que penses-tu de tes RELATIONS ?</w:t>
            </w:r>
          </w:p>
        </w:tc>
      </w:tr>
    </w:tbl>
    <w:p w14:paraId="1864CF95" w14:textId="77777777" w:rsidR="003F2E41" w:rsidRPr="00BD54FA" w:rsidRDefault="003F2E41" w:rsidP="003F2E41">
      <w:pPr>
        <w:jc w:val="center"/>
        <w:rPr>
          <w:b/>
          <w:sz w:val="20"/>
          <w:szCs w:val="20"/>
        </w:rPr>
      </w:pPr>
    </w:p>
    <w:tbl>
      <w:tblPr>
        <w:tblW w:w="9636"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3999"/>
        <w:gridCol w:w="1039"/>
        <w:gridCol w:w="1039"/>
        <w:gridCol w:w="1039"/>
        <w:gridCol w:w="1039"/>
        <w:gridCol w:w="1039"/>
      </w:tblGrid>
      <w:tr w:rsidR="003F2E41" w:rsidRPr="003D2B0D" w14:paraId="0544CBB1" w14:textId="77777777" w:rsidTr="000233F5">
        <w:trPr>
          <w:trHeight w:val="602"/>
        </w:trPr>
        <w:tc>
          <w:tcPr>
            <w:tcW w:w="4441" w:type="dxa"/>
            <w:gridSpan w:val="2"/>
            <w:shd w:val="clear" w:color="auto" w:fill="E4E4E4"/>
          </w:tcPr>
          <w:p w14:paraId="6E7C3C07" w14:textId="77777777" w:rsidR="003F2E41" w:rsidRPr="00BD54FA" w:rsidRDefault="003F2E41" w:rsidP="00BD54FA">
            <w:pPr>
              <w:jc w:val="left"/>
              <w:rPr>
                <w:b/>
                <w:sz w:val="20"/>
                <w:szCs w:val="20"/>
              </w:rPr>
            </w:pPr>
            <w:r w:rsidRPr="00BD54FA">
              <w:rPr>
                <w:b/>
                <w:sz w:val="20"/>
                <w:szCs w:val="20"/>
              </w:rPr>
              <w:t>Ces derniers temps...</w:t>
            </w:r>
          </w:p>
        </w:tc>
        <w:tc>
          <w:tcPr>
            <w:tcW w:w="1039" w:type="dxa"/>
            <w:shd w:val="clear" w:color="auto" w:fill="E4E4E4"/>
          </w:tcPr>
          <w:p w14:paraId="2F17BB86" w14:textId="77777777" w:rsidR="003F2E41" w:rsidRPr="00BD54FA" w:rsidRDefault="003F2E41" w:rsidP="003F2E41">
            <w:pPr>
              <w:jc w:val="center"/>
              <w:rPr>
                <w:b/>
                <w:sz w:val="20"/>
                <w:szCs w:val="20"/>
              </w:rPr>
            </w:pPr>
            <w:bookmarkStart w:id="63" w:name="Que_penses-tu_de_tes_RELATIONS_?_"/>
            <w:bookmarkEnd w:id="63"/>
            <w:r w:rsidRPr="00BD54FA">
              <w:rPr>
                <w:b/>
                <w:sz w:val="20"/>
                <w:szCs w:val="20"/>
              </w:rPr>
              <w:t>jamais</w:t>
            </w:r>
          </w:p>
        </w:tc>
        <w:tc>
          <w:tcPr>
            <w:tcW w:w="1039" w:type="dxa"/>
            <w:shd w:val="clear" w:color="auto" w:fill="E4E4E4"/>
          </w:tcPr>
          <w:p w14:paraId="3C81DB92" w14:textId="77777777" w:rsidR="003F2E41" w:rsidRPr="00BD54FA" w:rsidRDefault="003F2E41" w:rsidP="003F2E41">
            <w:pPr>
              <w:jc w:val="center"/>
              <w:rPr>
                <w:b/>
                <w:sz w:val="20"/>
                <w:szCs w:val="20"/>
              </w:rPr>
            </w:pPr>
            <w:r w:rsidRPr="00BD54FA">
              <w:rPr>
                <w:b/>
                <w:sz w:val="20"/>
                <w:szCs w:val="20"/>
              </w:rPr>
              <w:t>rarement</w:t>
            </w:r>
          </w:p>
        </w:tc>
        <w:tc>
          <w:tcPr>
            <w:tcW w:w="1039" w:type="dxa"/>
            <w:shd w:val="clear" w:color="auto" w:fill="E4E4E4"/>
          </w:tcPr>
          <w:p w14:paraId="5CD14C59" w14:textId="77777777" w:rsidR="003F2E41" w:rsidRPr="00BD54FA" w:rsidRDefault="003F2E41" w:rsidP="003F2E41">
            <w:pPr>
              <w:jc w:val="center"/>
              <w:rPr>
                <w:b/>
                <w:sz w:val="20"/>
                <w:szCs w:val="20"/>
              </w:rPr>
            </w:pPr>
            <w:r w:rsidRPr="00BD54FA">
              <w:rPr>
                <w:b/>
                <w:sz w:val="20"/>
                <w:szCs w:val="20"/>
              </w:rPr>
              <w:t>parfois</w:t>
            </w:r>
          </w:p>
        </w:tc>
        <w:tc>
          <w:tcPr>
            <w:tcW w:w="1039" w:type="dxa"/>
            <w:shd w:val="clear" w:color="auto" w:fill="E4E4E4"/>
          </w:tcPr>
          <w:p w14:paraId="646AEA24" w14:textId="77777777" w:rsidR="003F2E41" w:rsidRPr="00BD54FA" w:rsidRDefault="003F2E41" w:rsidP="003F2E41">
            <w:pPr>
              <w:jc w:val="center"/>
              <w:rPr>
                <w:b/>
                <w:sz w:val="20"/>
                <w:szCs w:val="20"/>
              </w:rPr>
            </w:pPr>
            <w:r w:rsidRPr="00BD54FA">
              <w:rPr>
                <w:b/>
                <w:sz w:val="20"/>
                <w:szCs w:val="20"/>
              </w:rPr>
              <w:t>souvent</w:t>
            </w:r>
          </w:p>
        </w:tc>
        <w:tc>
          <w:tcPr>
            <w:tcW w:w="1039" w:type="dxa"/>
            <w:shd w:val="clear" w:color="auto" w:fill="E4E4E4"/>
          </w:tcPr>
          <w:p w14:paraId="74A551EC" w14:textId="77777777" w:rsidR="003F2E41" w:rsidRPr="00BD54FA" w:rsidRDefault="003F2E41" w:rsidP="003F2E41">
            <w:pPr>
              <w:jc w:val="center"/>
              <w:rPr>
                <w:b/>
                <w:sz w:val="20"/>
                <w:szCs w:val="20"/>
              </w:rPr>
            </w:pPr>
            <w:r w:rsidRPr="00BD54FA">
              <w:rPr>
                <w:b/>
                <w:sz w:val="20"/>
                <w:szCs w:val="20"/>
              </w:rPr>
              <w:t>toujours</w:t>
            </w:r>
          </w:p>
        </w:tc>
      </w:tr>
      <w:tr w:rsidR="002A2FA2" w:rsidRPr="003D2B0D" w14:paraId="25A98C44" w14:textId="77777777" w:rsidTr="00405DA8">
        <w:trPr>
          <w:trHeight w:val="620"/>
        </w:trPr>
        <w:tc>
          <w:tcPr>
            <w:tcW w:w="442" w:type="dxa"/>
            <w:tcBorders>
              <w:bottom w:val="single" w:sz="36" w:space="0" w:color="E4E4E4"/>
              <w:right w:val="nil"/>
            </w:tcBorders>
          </w:tcPr>
          <w:p w14:paraId="3B46E9A4" w14:textId="77777777" w:rsidR="002A2FA2" w:rsidRPr="00BD54FA" w:rsidRDefault="002A2FA2" w:rsidP="002A2FA2">
            <w:pPr>
              <w:jc w:val="center"/>
              <w:rPr>
                <w:bCs/>
                <w:sz w:val="20"/>
                <w:szCs w:val="20"/>
              </w:rPr>
            </w:pPr>
            <w:r w:rsidRPr="00BD54FA">
              <w:rPr>
                <w:bCs/>
                <w:sz w:val="20"/>
                <w:szCs w:val="20"/>
              </w:rPr>
              <w:t>1.</w:t>
            </w:r>
          </w:p>
        </w:tc>
        <w:tc>
          <w:tcPr>
            <w:tcW w:w="3999" w:type="dxa"/>
            <w:tcBorders>
              <w:left w:val="nil"/>
              <w:bottom w:val="single" w:sz="36" w:space="0" w:color="E4E4E4"/>
            </w:tcBorders>
          </w:tcPr>
          <w:p w14:paraId="2A7E1617" w14:textId="77777777" w:rsidR="002A2FA2" w:rsidRPr="00BD54FA" w:rsidRDefault="002A2FA2" w:rsidP="002A2FA2">
            <w:pPr>
              <w:jc w:val="left"/>
              <w:rPr>
                <w:bCs/>
                <w:sz w:val="20"/>
                <w:szCs w:val="20"/>
              </w:rPr>
            </w:pPr>
            <w:r w:rsidRPr="00BD54FA">
              <w:rPr>
                <w:bCs/>
                <w:sz w:val="20"/>
                <w:szCs w:val="20"/>
              </w:rPr>
              <w:t>... je trouve difficile de sortir avec une fille à cause de mon hémophilie</w:t>
            </w:r>
          </w:p>
        </w:tc>
        <w:permStart w:id="943726958" w:edGrp="everyone"/>
        <w:tc>
          <w:tcPr>
            <w:tcW w:w="1039" w:type="dxa"/>
            <w:tcBorders>
              <w:bottom w:val="single" w:sz="36" w:space="0" w:color="E4E4E4"/>
            </w:tcBorders>
            <w:vAlign w:val="center"/>
          </w:tcPr>
          <w:p w14:paraId="42223E35" w14:textId="408F3CFC" w:rsidR="002A2FA2" w:rsidRPr="00BD54FA" w:rsidRDefault="00BE01E2" w:rsidP="002A2FA2">
            <w:pPr>
              <w:jc w:val="center"/>
              <w:rPr>
                <w:b/>
                <w:sz w:val="20"/>
                <w:szCs w:val="20"/>
              </w:rPr>
            </w:pPr>
            <w:sdt>
              <w:sdtPr>
                <w:id w:val="49098783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943726958"/>
            <w:r w:rsidR="002A2FA2">
              <w:t xml:space="preserve"> </w:t>
            </w:r>
          </w:p>
        </w:tc>
        <w:permStart w:id="1167143480" w:edGrp="everyone"/>
        <w:tc>
          <w:tcPr>
            <w:tcW w:w="1039" w:type="dxa"/>
            <w:tcBorders>
              <w:bottom w:val="single" w:sz="36" w:space="0" w:color="E4E4E4"/>
            </w:tcBorders>
            <w:vAlign w:val="center"/>
          </w:tcPr>
          <w:p w14:paraId="36B94687" w14:textId="13535A68" w:rsidR="002A2FA2" w:rsidRPr="00BD54FA" w:rsidRDefault="00BE01E2" w:rsidP="002A2FA2">
            <w:pPr>
              <w:jc w:val="center"/>
              <w:rPr>
                <w:b/>
                <w:sz w:val="20"/>
                <w:szCs w:val="20"/>
              </w:rPr>
            </w:pPr>
            <w:sdt>
              <w:sdtPr>
                <w:id w:val="-612362711"/>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167143480"/>
            <w:r w:rsidR="002A2FA2">
              <w:t xml:space="preserve"> </w:t>
            </w:r>
          </w:p>
        </w:tc>
        <w:permStart w:id="1689323082" w:edGrp="everyone"/>
        <w:tc>
          <w:tcPr>
            <w:tcW w:w="1039" w:type="dxa"/>
            <w:tcBorders>
              <w:bottom w:val="single" w:sz="36" w:space="0" w:color="E4E4E4"/>
            </w:tcBorders>
            <w:vAlign w:val="center"/>
          </w:tcPr>
          <w:p w14:paraId="7CD3899F" w14:textId="2C96DD8D" w:rsidR="002A2FA2" w:rsidRPr="00BD54FA" w:rsidRDefault="00BE01E2" w:rsidP="002A2FA2">
            <w:pPr>
              <w:jc w:val="center"/>
              <w:rPr>
                <w:b/>
                <w:sz w:val="20"/>
                <w:szCs w:val="20"/>
              </w:rPr>
            </w:pPr>
            <w:sdt>
              <w:sdtPr>
                <w:id w:val="19266942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89323082"/>
            <w:r w:rsidR="002A2FA2">
              <w:t xml:space="preserve"> </w:t>
            </w:r>
          </w:p>
        </w:tc>
        <w:permStart w:id="1337738396" w:edGrp="everyone"/>
        <w:tc>
          <w:tcPr>
            <w:tcW w:w="1039" w:type="dxa"/>
            <w:tcBorders>
              <w:bottom w:val="single" w:sz="36" w:space="0" w:color="E4E4E4"/>
            </w:tcBorders>
            <w:vAlign w:val="center"/>
          </w:tcPr>
          <w:p w14:paraId="5A539E22" w14:textId="1F12EDD0" w:rsidR="002A2FA2" w:rsidRPr="00BD54FA" w:rsidRDefault="00BE01E2" w:rsidP="002A2FA2">
            <w:pPr>
              <w:jc w:val="center"/>
              <w:rPr>
                <w:b/>
                <w:sz w:val="20"/>
                <w:szCs w:val="20"/>
              </w:rPr>
            </w:pPr>
            <w:sdt>
              <w:sdtPr>
                <w:id w:val="-21212959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337738396"/>
            <w:r w:rsidR="002A2FA2">
              <w:t xml:space="preserve"> </w:t>
            </w:r>
          </w:p>
        </w:tc>
        <w:permStart w:id="395784739" w:edGrp="everyone"/>
        <w:tc>
          <w:tcPr>
            <w:tcW w:w="1039" w:type="dxa"/>
            <w:tcBorders>
              <w:bottom w:val="single" w:sz="36" w:space="0" w:color="E4E4E4"/>
            </w:tcBorders>
            <w:vAlign w:val="center"/>
          </w:tcPr>
          <w:p w14:paraId="54E6647A" w14:textId="3C967DCA" w:rsidR="002A2FA2" w:rsidRPr="00BD54FA" w:rsidRDefault="00BE01E2" w:rsidP="002A2FA2">
            <w:pPr>
              <w:jc w:val="center"/>
              <w:rPr>
                <w:b/>
                <w:sz w:val="20"/>
                <w:szCs w:val="20"/>
              </w:rPr>
            </w:pPr>
            <w:sdt>
              <w:sdtPr>
                <w:id w:val="-52232655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95784739"/>
            <w:r w:rsidR="002A2FA2">
              <w:t xml:space="preserve"> </w:t>
            </w:r>
          </w:p>
        </w:tc>
      </w:tr>
      <w:tr w:rsidR="002A2FA2" w:rsidRPr="003D2B0D" w14:paraId="685821BC" w14:textId="77777777" w:rsidTr="00405DA8">
        <w:trPr>
          <w:trHeight w:val="872"/>
        </w:trPr>
        <w:tc>
          <w:tcPr>
            <w:tcW w:w="442" w:type="dxa"/>
            <w:tcBorders>
              <w:top w:val="single" w:sz="36" w:space="0" w:color="E4E4E4"/>
              <w:right w:val="nil"/>
            </w:tcBorders>
          </w:tcPr>
          <w:p w14:paraId="7476CE6A" w14:textId="77777777" w:rsidR="002A2FA2" w:rsidRPr="00BD54FA" w:rsidRDefault="002A2FA2" w:rsidP="002A2FA2">
            <w:pPr>
              <w:jc w:val="center"/>
              <w:rPr>
                <w:bCs/>
                <w:sz w:val="20"/>
                <w:szCs w:val="20"/>
              </w:rPr>
            </w:pPr>
            <w:r w:rsidRPr="00BD54FA">
              <w:rPr>
                <w:bCs/>
                <w:sz w:val="20"/>
                <w:szCs w:val="20"/>
              </w:rPr>
              <w:t>2.</w:t>
            </w:r>
          </w:p>
        </w:tc>
        <w:tc>
          <w:tcPr>
            <w:tcW w:w="3999" w:type="dxa"/>
            <w:tcBorders>
              <w:top w:val="single" w:sz="36" w:space="0" w:color="E4E4E4"/>
              <w:left w:val="nil"/>
            </w:tcBorders>
          </w:tcPr>
          <w:p w14:paraId="0CD99DD0" w14:textId="77777777" w:rsidR="002A2FA2" w:rsidRPr="00BD54FA" w:rsidRDefault="002A2FA2" w:rsidP="002A2FA2">
            <w:pPr>
              <w:jc w:val="left"/>
              <w:rPr>
                <w:bCs/>
                <w:sz w:val="20"/>
                <w:szCs w:val="20"/>
              </w:rPr>
            </w:pPr>
            <w:r w:rsidRPr="00BD54FA">
              <w:rPr>
                <w:bCs/>
                <w:sz w:val="20"/>
                <w:szCs w:val="20"/>
              </w:rPr>
              <w:t>... je ne suis pas sûr de moi dans mes relations avec les filles à cause de mon hémophilie</w:t>
            </w:r>
          </w:p>
        </w:tc>
        <w:permStart w:id="895765560" w:edGrp="everyone"/>
        <w:tc>
          <w:tcPr>
            <w:tcW w:w="1039" w:type="dxa"/>
            <w:tcBorders>
              <w:top w:val="single" w:sz="36" w:space="0" w:color="E4E4E4"/>
            </w:tcBorders>
            <w:vAlign w:val="center"/>
          </w:tcPr>
          <w:p w14:paraId="63307306" w14:textId="00BFCC3D" w:rsidR="002A2FA2" w:rsidRPr="00BD54FA" w:rsidRDefault="00BE01E2" w:rsidP="002A2FA2">
            <w:pPr>
              <w:jc w:val="center"/>
              <w:rPr>
                <w:b/>
                <w:sz w:val="20"/>
                <w:szCs w:val="20"/>
              </w:rPr>
            </w:pPr>
            <w:sdt>
              <w:sdtPr>
                <w:id w:val="-18312099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95765560"/>
            <w:r w:rsidR="002A2FA2">
              <w:t xml:space="preserve"> </w:t>
            </w:r>
          </w:p>
        </w:tc>
        <w:permStart w:id="103289646" w:edGrp="everyone"/>
        <w:tc>
          <w:tcPr>
            <w:tcW w:w="1039" w:type="dxa"/>
            <w:tcBorders>
              <w:top w:val="single" w:sz="36" w:space="0" w:color="E4E4E4"/>
            </w:tcBorders>
            <w:vAlign w:val="center"/>
          </w:tcPr>
          <w:p w14:paraId="6D974FD0" w14:textId="6DF7EFBF" w:rsidR="002A2FA2" w:rsidRPr="00BD54FA" w:rsidRDefault="00BE01E2" w:rsidP="002A2FA2">
            <w:pPr>
              <w:jc w:val="center"/>
              <w:rPr>
                <w:b/>
                <w:sz w:val="20"/>
                <w:szCs w:val="20"/>
              </w:rPr>
            </w:pPr>
            <w:sdt>
              <w:sdtPr>
                <w:id w:val="-183521534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3289646"/>
            <w:r w:rsidR="002A2FA2">
              <w:t xml:space="preserve"> </w:t>
            </w:r>
          </w:p>
        </w:tc>
        <w:permStart w:id="1818384348" w:edGrp="everyone"/>
        <w:tc>
          <w:tcPr>
            <w:tcW w:w="1039" w:type="dxa"/>
            <w:tcBorders>
              <w:top w:val="single" w:sz="36" w:space="0" w:color="E4E4E4"/>
            </w:tcBorders>
            <w:vAlign w:val="center"/>
          </w:tcPr>
          <w:p w14:paraId="379E7AA5" w14:textId="33AD7C2A" w:rsidR="002A2FA2" w:rsidRPr="00BD54FA" w:rsidRDefault="00BE01E2" w:rsidP="002A2FA2">
            <w:pPr>
              <w:jc w:val="center"/>
              <w:rPr>
                <w:b/>
                <w:sz w:val="20"/>
                <w:szCs w:val="20"/>
              </w:rPr>
            </w:pPr>
            <w:sdt>
              <w:sdtPr>
                <w:id w:val="-2087365639"/>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18384348"/>
            <w:r w:rsidR="002A2FA2">
              <w:t xml:space="preserve"> </w:t>
            </w:r>
          </w:p>
        </w:tc>
        <w:permStart w:id="1001878717" w:edGrp="everyone"/>
        <w:tc>
          <w:tcPr>
            <w:tcW w:w="1039" w:type="dxa"/>
            <w:tcBorders>
              <w:top w:val="single" w:sz="36" w:space="0" w:color="E4E4E4"/>
            </w:tcBorders>
            <w:vAlign w:val="center"/>
          </w:tcPr>
          <w:p w14:paraId="3C17A75B" w14:textId="1A2EE1AF" w:rsidR="002A2FA2" w:rsidRPr="00BD54FA" w:rsidRDefault="00BE01E2" w:rsidP="002A2FA2">
            <w:pPr>
              <w:jc w:val="center"/>
              <w:rPr>
                <w:b/>
                <w:sz w:val="20"/>
                <w:szCs w:val="20"/>
              </w:rPr>
            </w:pPr>
            <w:sdt>
              <w:sdtPr>
                <w:id w:val="-73840067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001878717"/>
            <w:r w:rsidR="002A2FA2">
              <w:t xml:space="preserve"> </w:t>
            </w:r>
          </w:p>
        </w:tc>
        <w:permStart w:id="201672975" w:edGrp="everyone"/>
        <w:tc>
          <w:tcPr>
            <w:tcW w:w="1039" w:type="dxa"/>
            <w:tcBorders>
              <w:top w:val="single" w:sz="36" w:space="0" w:color="E4E4E4"/>
            </w:tcBorders>
            <w:vAlign w:val="center"/>
          </w:tcPr>
          <w:p w14:paraId="1FF3D5A7" w14:textId="5C632198" w:rsidR="002A2FA2" w:rsidRPr="00BD54FA" w:rsidRDefault="00BE01E2" w:rsidP="002A2FA2">
            <w:pPr>
              <w:jc w:val="center"/>
              <w:rPr>
                <w:b/>
                <w:sz w:val="20"/>
                <w:szCs w:val="20"/>
              </w:rPr>
            </w:pPr>
            <w:sdt>
              <w:sdtPr>
                <w:id w:val="47556845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1672975"/>
            <w:r w:rsidR="002A2FA2">
              <w:t xml:space="preserve"> </w:t>
            </w:r>
          </w:p>
        </w:tc>
      </w:tr>
    </w:tbl>
    <w:p w14:paraId="11CD60E6" w14:textId="77777777" w:rsidR="000233F5" w:rsidRPr="000233F5" w:rsidRDefault="003F2E41" w:rsidP="003F2E41">
      <w:pPr>
        <w:jc w:val="center"/>
        <w:rPr>
          <w:b/>
          <w:sz w:val="20"/>
          <w:szCs w:val="20"/>
        </w:rPr>
      </w:pPr>
      <w:r w:rsidRPr="00BD54FA">
        <w:rPr>
          <w:b/>
          <w:sz w:val="20"/>
          <w:szCs w:val="20"/>
        </w:rPr>
        <w:tab/>
      </w:r>
    </w:p>
    <w:tbl>
      <w:tblPr>
        <w:tblStyle w:val="Grilledutableau"/>
        <w:tblW w:w="5000" w:type="pct"/>
        <w:tblLook w:val="04A0" w:firstRow="1" w:lastRow="0" w:firstColumn="1" w:lastColumn="0" w:noHBand="0" w:noVBand="1"/>
      </w:tblPr>
      <w:tblGrid>
        <w:gridCol w:w="9628"/>
      </w:tblGrid>
      <w:tr w:rsidR="000233F5" w:rsidRPr="00EF7D9B" w14:paraId="50B052EA" w14:textId="77777777" w:rsidTr="00BD5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6A6A6" w:themeFill="background1" w:themeFillShade="A6"/>
          </w:tcPr>
          <w:p w14:paraId="3D17AF64" w14:textId="5D54761F" w:rsidR="000233F5" w:rsidRPr="00EF7D9B" w:rsidRDefault="000233F5" w:rsidP="00941FA5">
            <w:pPr>
              <w:jc w:val="center"/>
              <w:rPr>
                <w:b w:val="0"/>
                <w:sz w:val="20"/>
                <w:szCs w:val="20"/>
              </w:rPr>
            </w:pPr>
            <w:r w:rsidRPr="00EF7D9B">
              <w:rPr>
                <w:sz w:val="20"/>
                <w:szCs w:val="20"/>
              </w:rPr>
              <w:t>Que penses-tu de ta SANTÉ DANS L’ENSEMBLE ?</w:t>
            </w:r>
          </w:p>
        </w:tc>
      </w:tr>
    </w:tbl>
    <w:p w14:paraId="30DB944E" w14:textId="77777777" w:rsidR="003F2E41" w:rsidRPr="00BD54FA" w:rsidRDefault="003F2E41" w:rsidP="003F2E41">
      <w:pPr>
        <w:jc w:val="center"/>
        <w:rPr>
          <w:b/>
          <w:sz w:val="20"/>
          <w:szCs w:val="20"/>
        </w:rPr>
      </w:pPr>
    </w:p>
    <w:tbl>
      <w:tblPr>
        <w:tblW w:w="963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2"/>
        <w:gridCol w:w="4009"/>
        <w:gridCol w:w="1036"/>
        <w:gridCol w:w="1036"/>
        <w:gridCol w:w="1037"/>
        <w:gridCol w:w="1037"/>
        <w:gridCol w:w="1037"/>
      </w:tblGrid>
      <w:tr w:rsidR="003F2E41" w:rsidRPr="003D2B0D" w14:paraId="1213FF27" w14:textId="77777777" w:rsidTr="000233F5">
        <w:trPr>
          <w:trHeight w:val="602"/>
        </w:trPr>
        <w:tc>
          <w:tcPr>
            <w:tcW w:w="4451" w:type="dxa"/>
            <w:gridSpan w:val="2"/>
            <w:shd w:val="clear" w:color="auto" w:fill="E4E4E4"/>
          </w:tcPr>
          <w:p w14:paraId="72D53D2A" w14:textId="77777777" w:rsidR="003F2E41" w:rsidRPr="00BD54FA" w:rsidRDefault="003F2E41" w:rsidP="00BD54FA">
            <w:pPr>
              <w:jc w:val="left"/>
              <w:rPr>
                <w:b/>
                <w:sz w:val="20"/>
                <w:szCs w:val="20"/>
              </w:rPr>
            </w:pPr>
            <w:r w:rsidRPr="00BD54FA">
              <w:rPr>
                <w:b/>
                <w:sz w:val="20"/>
                <w:szCs w:val="20"/>
              </w:rPr>
              <w:t>En général, …</w:t>
            </w:r>
          </w:p>
        </w:tc>
        <w:tc>
          <w:tcPr>
            <w:tcW w:w="1036" w:type="dxa"/>
            <w:shd w:val="clear" w:color="auto" w:fill="E4E4E4"/>
          </w:tcPr>
          <w:p w14:paraId="79986360" w14:textId="77777777" w:rsidR="003F2E41" w:rsidRPr="00BD54FA" w:rsidRDefault="003F2E41" w:rsidP="003F2E41">
            <w:pPr>
              <w:jc w:val="center"/>
              <w:rPr>
                <w:b/>
                <w:sz w:val="20"/>
                <w:szCs w:val="20"/>
              </w:rPr>
            </w:pPr>
            <w:bookmarkStart w:id="64" w:name="Que_penses-tu_de_ta_SANTÉ_DANS_L’ENSEMBL"/>
            <w:bookmarkEnd w:id="64"/>
            <w:r w:rsidRPr="00BD54FA">
              <w:rPr>
                <w:b/>
                <w:sz w:val="20"/>
                <w:szCs w:val="20"/>
              </w:rPr>
              <w:t>excellente</w:t>
            </w:r>
          </w:p>
        </w:tc>
        <w:tc>
          <w:tcPr>
            <w:tcW w:w="1036" w:type="dxa"/>
            <w:shd w:val="clear" w:color="auto" w:fill="E4E4E4"/>
          </w:tcPr>
          <w:p w14:paraId="66294219" w14:textId="77777777" w:rsidR="003F2E41" w:rsidRPr="00BD54FA" w:rsidRDefault="003F2E41" w:rsidP="003F2E41">
            <w:pPr>
              <w:jc w:val="center"/>
              <w:rPr>
                <w:b/>
                <w:sz w:val="20"/>
                <w:szCs w:val="20"/>
              </w:rPr>
            </w:pPr>
            <w:r w:rsidRPr="00BD54FA">
              <w:rPr>
                <w:b/>
                <w:sz w:val="20"/>
                <w:szCs w:val="20"/>
              </w:rPr>
              <w:t>très bonne</w:t>
            </w:r>
          </w:p>
        </w:tc>
        <w:tc>
          <w:tcPr>
            <w:tcW w:w="1037" w:type="dxa"/>
            <w:shd w:val="clear" w:color="auto" w:fill="E4E4E4"/>
          </w:tcPr>
          <w:p w14:paraId="57D9AC65" w14:textId="77777777" w:rsidR="003F2E41" w:rsidRPr="00BD54FA" w:rsidRDefault="003F2E41" w:rsidP="003F2E41">
            <w:pPr>
              <w:jc w:val="center"/>
              <w:rPr>
                <w:b/>
                <w:sz w:val="20"/>
                <w:szCs w:val="20"/>
              </w:rPr>
            </w:pPr>
            <w:r w:rsidRPr="00BD54FA">
              <w:rPr>
                <w:b/>
                <w:sz w:val="20"/>
                <w:szCs w:val="20"/>
              </w:rPr>
              <w:t>bonne</w:t>
            </w:r>
          </w:p>
        </w:tc>
        <w:tc>
          <w:tcPr>
            <w:tcW w:w="1037" w:type="dxa"/>
            <w:shd w:val="clear" w:color="auto" w:fill="E4E4E4"/>
          </w:tcPr>
          <w:p w14:paraId="54B78D6F" w14:textId="77777777" w:rsidR="003F2E41" w:rsidRPr="00BD54FA" w:rsidRDefault="003F2E41" w:rsidP="003F2E41">
            <w:pPr>
              <w:jc w:val="center"/>
              <w:rPr>
                <w:b/>
                <w:sz w:val="20"/>
                <w:szCs w:val="20"/>
              </w:rPr>
            </w:pPr>
            <w:r w:rsidRPr="00BD54FA">
              <w:rPr>
                <w:b/>
                <w:sz w:val="20"/>
                <w:szCs w:val="20"/>
              </w:rPr>
              <w:t>moyenne</w:t>
            </w:r>
          </w:p>
        </w:tc>
        <w:tc>
          <w:tcPr>
            <w:tcW w:w="1037" w:type="dxa"/>
            <w:shd w:val="clear" w:color="auto" w:fill="E4E4E4"/>
          </w:tcPr>
          <w:p w14:paraId="20B9C700" w14:textId="77777777" w:rsidR="003F2E41" w:rsidRPr="00BD54FA" w:rsidRDefault="003F2E41" w:rsidP="003F2E41">
            <w:pPr>
              <w:jc w:val="center"/>
              <w:rPr>
                <w:b/>
                <w:sz w:val="20"/>
                <w:szCs w:val="20"/>
              </w:rPr>
            </w:pPr>
            <w:r w:rsidRPr="00BD54FA">
              <w:rPr>
                <w:b/>
                <w:sz w:val="20"/>
                <w:szCs w:val="20"/>
              </w:rPr>
              <w:t>mauvaise</w:t>
            </w:r>
          </w:p>
        </w:tc>
      </w:tr>
      <w:tr w:rsidR="002A2FA2" w:rsidRPr="003D2B0D" w14:paraId="4502D368" w14:textId="77777777" w:rsidTr="00BE7DFC">
        <w:trPr>
          <w:trHeight w:val="511"/>
        </w:trPr>
        <w:tc>
          <w:tcPr>
            <w:tcW w:w="442" w:type="dxa"/>
            <w:tcBorders>
              <w:right w:val="nil"/>
            </w:tcBorders>
          </w:tcPr>
          <w:p w14:paraId="24303ED5" w14:textId="77777777" w:rsidR="002A2FA2" w:rsidRPr="00BD54FA" w:rsidRDefault="002A2FA2" w:rsidP="002A2FA2">
            <w:pPr>
              <w:jc w:val="center"/>
              <w:rPr>
                <w:bCs/>
                <w:sz w:val="20"/>
                <w:szCs w:val="20"/>
              </w:rPr>
            </w:pPr>
            <w:r w:rsidRPr="00BD54FA">
              <w:rPr>
                <w:bCs/>
                <w:sz w:val="20"/>
                <w:szCs w:val="20"/>
              </w:rPr>
              <w:t>1.</w:t>
            </w:r>
          </w:p>
        </w:tc>
        <w:tc>
          <w:tcPr>
            <w:tcW w:w="4009" w:type="dxa"/>
            <w:tcBorders>
              <w:left w:val="nil"/>
            </w:tcBorders>
          </w:tcPr>
          <w:p w14:paraId="69E725AD" w14:textId="77777777" w:rsidR="002A2FA2" w:rsidRPr="00BD54FA" w:rsidRDefault="002A2FA2" w:rsidP="002A2FA2">
            <w:pPr>
              <w:jc w:val="left"/>
              <w:rPr>
                <w:bCs/>
                <w:sz w:val="20"/>
                <w:szCs w:val="20"/>
              </w:rPr>
            </w:pPr>
            <w:r w:rsidRPr="00BD54FA">
              <w:rPr>
                <w:bCs/>
                <w:sz w:val="20"/>
                <w:szCs w:val="20"/>
              </w:rPr>
              <w:t>... tu dirais de ta santé qu’elle est…</w:t>
            </w:r>
          </w:p>
        </w:tc>
        <w:permStart w:id="16998366" w:edGrp="everyone"/>
        <w:tc>
          <w:tcPr>
            <w:tcW w:w="1036" w:type="dxa"/>
            <w:vAlign w:val="center"/>
          </w:tcPr>
          <w:p w14:paraId="639D55CE" w14:textId="04A6BDD5" w:rsidR="002A2FA2" w:rsidRPr="00BD54FA" w:rsidRDefault="00BE01E2" w:rsidP="002A2FA2">
            <w:pPr>
              <w:jc w:val="center"/>
              <w:rPr>
                <w:b/>
                <w:sz w:val="20"/>
                <w:szCs w:val="20"/>
              </w:rPr>
            </w:pPr>
            <w:sdt>
              <w:sdtPr>
                <w:id w:val="-199231858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6998366"/>
            <w:r w:rsidR="002A2FA2">
              <w:t xml:space="preserve"> </w:t>
            </w:r>
          </w:p>
        </w:tc>
        <w:permStart w:id="360864390" w:edGrp="everyone"/>
        <w:tc>
          <w:tcPr>
            <w:tcW w:w="1036" w:type="dxa"/>
            <w:vAlign w:val="center"/>
          </w:tcPr>
          <w:p w14:paraId="25F1B89F" w14:textId="5BD2EE9B" w:rsidR="002A2FA2" w:rsidRPr="00BD54FA" w:rsidRDefault="00BE01E2" w:rsidP="002A2FA2">
            <w:pPr>
              <w:jc w:val="center"/>
              <w:rPr>
                <w:b/>
                <w:sz w:val="20"/>
                <w:szCs w:val="20"/>
              </w:rPr>
            </w:pPr>
            <w:sdt>
              <w:sdtPr>
                <w:id w:val="-1817792646"/>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60864390"/>
            <w:r w:rsidR="002A2FA2">
              <w:t xml:space="preserve"> </w:t>
            </w:r>
          </w:p>
        </w:tc>
        <w:permStart w:id="371144591" w:edGrp="everyone"/>
        <w:tc>
          <w:tcPr>
            <w:tcW w:w="1037" w:type="dxa"/>
            <w:vAlign w:val="center"/>
          </w:tcPr>
          <w:p w14:paraId="45447E1C" w14:textId="45D20203" w:rsidR="002A2FA2" w:rsidRPr="00BD54FA" w:rsidRDefault="00BE01E2" w:rsidP="002A2FA2">
            <w:pPr>
              <w:jc w:val="center"/>
              <w:rPr>
                <w:b/>
                <w:sz w:val="20"/>
                <w:szCs w:val="20"/>
              </w:rPr>
            </w:pPr>
            <w:sdt>
              <w:sdtPr>
                <w:id w:val="84344872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371144591"/>
            <w:r w:rsidR="002A2FA2">
              <w:t xml:space="preserve"> </w:t>
            </w:r>
          </w:p>
        </w:tc>
        <w:permStart w:id="621888026" w:edGrp="everyone"/>
        <w:tc>
          <w:tcPr>
            <w:tcW w:w="1037" w:type="dxa"/>
            <w:vAlign w:val="center"/>
          </w:tcPr>
          <w:p w14:paraId="6FA6C38C" w14:textId="4685C210" w:rsidR="002A2FA2" w:rsidRPr="00BD54FA" w:rsidRDefault="00BE01E2" w:rsidP="002A2FA2">
            <w:pPr>
              <w:jc w:val="center"/>
              <w:rPr>
                <w:b/>
                <w:sz w:val="20"/>
                <w:szCs w:val="20"/>
              </w:rPr>
            </w:pPr>
            <w:sdt>
              <w:sdtPr>
                <w:id w:val="-909005522"/>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621888026"/>
            <w:r w:rsidR="002A2FA2">
              <w:t xml:space="preserve"> </w:t>
            </w:r>
          </w:p>
        </w:tc>
        <w:permStart w:id="1926828682" w:edGrp="everyone"/>
        <w:tc>
          <w:tcPr>
            <w:tcW w:w="1037" w:type="dxa"/>
            <w:vAlign w:val="center"/>
          </w:tcPr>
          <w:p w14:paraId="6BA8C7B8" w14:textId="4D054C9E" w:rsidR="002A2FA2" w:rsidRPr="00BD54FA" w:rsidRDefault="00BE01E2" w:rsidP="002A2FA2">
            <w:pPr>
              <w:jc w:val="center"/>
              <w:rPr>
                <w:b/>
                <w:sz w:val="20"/>
                <w:szCs w:val="20"/>
              </w:rPr>
            </w:pPr>
            <w:sdt>
              <w:sdtPr>
                <w:id w:val="615335984"/>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926828682"/>
            <w:r w:rsidR="002A2FA2">
              <w:t xml:space="preserve"> </w:t>
            </w:r>
          </w:p>
        </w:tc>
      </w:tr>
    </w:tbl>
    <w:p w14:paraId="5C97444C" w14:textId="77777777" w:rsidR="003F2E41" w:rsidRPr="003F2E41" w:rsidRDefault="003F2E41" w:rsidP="003F2E41">
      <w:pPr>
        <w:jc w:val="center"/>
        <w:rPr>
          <w:b/>
        </w:rPr>
      </w:pPr>
    </w:p>
    <w:tbl>
      <w:tblPr>
        <w:tblStyle w:val="Grilledutableau"/>
        <w:tblW w:w="5000" w:type="pct"/>
        <w:tblLook w:val="04A0" w:firstRow="1" w:lastRow="0" w:firstColumn="1" w:lastColumn="0" w:noHBand="0" w:noVBand="1"/>
      </w:tblPr>
      <w:tblGrid>
        <w:gridCol w:w="1618"/>
        <w:gridCol w:w="1650"/>
        <w:gridCol w:w="2642"/>
        <w:gridCol w:w="1554"/>
        <w:gridCol w:w="2164"/>
      </w:tblGrid>
      <w:tr w:rsidR="00605B48" w:rsidRPr="003610D3" w14:paraId="0F6104C8" w14:textId="77777777" w:rsidTr="00BD5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nil"/>
            </w:tcBorders>
            <w:shd w:val="clear" w:color="auto" w:fill="A6A6A6" w:themeFill="background1" w:themeFillShade="A6"/>
          </w:tcPr>
          <w:p w14:paraId="5E9EDBBF" w14:textId="7CB1C391" w:rsidR="00605B48" w:rsidRPr="00BD54FA" w:rsidRDefault="00605B48" w:rsidP="00941FA5">
            <w:pPr>
              <w:jc w:val="center"/>
              <w:rPr>
                <w:sz w:val="20"/>
                <w:szCs w:val="20"/>
              </w:rPr>
            </w:pPr>
            <w:r w:rsidRPr="00BD54FA">
              <w:rPr>
                <w:sz w:val="20"/>
                <w:szCs w:val="20"/>
              </w:rPr>
              <w:t>Questions ouvertes</w:t>
            </w:r>
          </w:p>
        </w:tc>
      </w:tr>
      <w:tr w:rsidR="00605B48" w14:paraId="1145014A"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257EEC89" w14:textId="08CF1D02" w:rsidR="00605B48" w:rsidRPr="00BD54FA" w:rsidRDefault="00605B48" w:rsidP="00CE0748">
            <w:pPr>
              <w:pStyle w:val="Paragraphedeliste"/>
              <w:numPr>
                <w:ilvl w:val="0"/>
                <w:numId w:val="22"/>
              </w:numPr>
              <w:jc w:val="left"/>
              <w:rPr>
                <w:sz w:val="20"/>
                <w:szCs w:val="20"/>
              </w:rPr>
            </w:pPr>
            <w:r w:rsidRPr="00605B48">
              <w:rPr>
                <w:sz w:val="20"/>
                <w:szCs w:val="20"/>
              </w:rPr>
              <w:lastRenderedPageBreak/>
              <w:t>À quel point ton hémophilie te dérange-t-elle ?</w:t>
            </w:r>
          </w:p>
        </w:tc>
      </w:tr>
      <w:permStart w:id="1742668755" w:edGrp="everyone"/>
      <w:tr w:rsidR="00605B48" w14:paraId="7909F218" w14:textId="77777777" w:rsidTr="00BD54FA">
        <w:tc>
          <w:tcPr>
            <w:cnfStyle w:val="001000000000" w:firstRow="0" w:lastRow="0" w:firstColumn="1" w:lastColumn="0" w:oddVBand="0" w:evenVBand="0" w:oddHBand="0" w:evenHBand="0" w:firstRowFirstColumn="0" w:firstRowLastColumn="0" w:lastRowFirstColumn="0" w:lastRowLastColumn="0"/>
            <w:tcW w:w="840" w:type="pct"/>
            <w:tcBorders>
              <w:top w:val="nil"/>
              <w:left w:val="nil"/>
              <w:bottom w:val="nil"/>
              <w:right w:val="nil"/>
            </w:tcBorders>
          </w:tcPr>
          <w:p w14:paraId="1F4F2C3B" w14:textId="358B8753" w:rsidR="00605B48" w:rsidRDefault="00BE01E2" w:rsidP="003D2B0D">
            <w:pPr>
              <w:jc w:val="left"/>
              <w:rPr>
                <w:b w:val="0"/>
                <w:sz w:val="20"/>
                <w:szCs w:val="20"/>
              </w:rPr>
            </w:pPr>
            <w:sdt>
              <w:sdtPr>
                <w:id w:val="108557543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742668755"/>
            <w:r w:rsidR="002A2FA2">
              <w:t xml:space="preserve"> </w:t>
            </w:r>
            <w:r w:rsidR="00605B48" w:rsidRPr="00546FDA">
              <w:rPr>
                <w:bCs/>
                <w:sz w:val="20"/>
                <w:szCs w:val="20"/>
              </w:rPr>
              <w:t>Pas du tout</w:t>
            </w:r>
          </w:p>
        </w:tc>
        <w:permStart w:id="184639434" w:edGrp="everyone"/>
        <w:tc>
          <w:tcPr>
            <w:tcW w:w="857" w:type="pct"/>
            <w:tcBorders>
              <w:top w:val="nil"/>
              <w:left w:val="nil"/>
              <w:bottom w:val="nil"/>
              <w:right w:val="nil"/>
            </w:tcBorders>
          </w:tcPr>
          <w:p w14:paraId="3B609DB0" w14:textId="547560E8" w:rsidR="00605B48" w:rsidRDefault="00BE01E2" w:rsidP="003D2B0D">
            <w:pPr>
              <w:jc w:val="left"/>
              <w:cnfStyle w:val="000000000000" w:firstRow="0" w:lastRow="0" w:firstColumn="0" w:lastColumn="0" w:oddVBand="0" w:evenVBand="0" w:oddHBand="0" w:evenHBand="0" w:firstRowFirstColumn="0" w:firstRowLastColumn="0" w:lastRowFirstColumn="0" w:lastRowLastColumn="0"/>
              <w:rPr>
                <w:b/>
                <w:sz w:val="20"/>
                <w:szCs w:val="20"/>
              </w:rPr>
            </w:pPr>
            <w:sdt>
              <w:sdtPr>
                <w:id w:val="-433136397"/>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184639434"/>
            <w:r w:rsidR="002A2FA2">
              <w:t xml:space="preserve"> </w:t>
            </w:r>
            <w:r w:rsidR="00605B48">
              <w:rPr>
                <w:b/>
                <w:sz w:val="20"/>
                <w:szCs w:val="20"/>
              </w:rPr>
              <w:t xml:space="preserve">Un peu </w:t>
            </w:r>
          </w:p>
        </w:tc>
        <w:permStart w:id="584350418" w:edGrp="everyone"/>
        <w:tc>
          <w:tcPr>
            <w:tcW w:w="1372" w:type="pct"/>
            <w:tcBorders>
              <w:top w:val="nil"/>
              <w:left w:val="nil"/>
              <w:bottom w:val="nil"/>
              <w:right w:val="nil"/>
            </w:tcBorders>
          </w:tcPr>
          <w:p w14:paraId="048E4301" w14:textId="4DB91629" w:rsidR="00605B48" w:rsidRDefault="00BE01E2" w:rsidP="003D2B0D">
            <w:pPr>
              <w:jc w:val="left"/>
              <w:cnfStyle w:val="000000000000" w:firstRow="0" w:lastRow="0" w:firstColumn="0" w:lastColumn="0" w:oddVBand="0" w:evenVBand="0" w:oddHBand="0" w:evenHBand="0" w:firstRowFirstColumn="0" w:firstRowLastColumn="0" w:lastRowFirstColumn="0" w:lastRowLastColumn="0"/>
              <w:rPr>
                <w:b/>
                <w:sz w:val="20"/>
                <w:szCs w:val="20"/>
              </w:rPr>
            </w:pPr>
            <w:sdt>
              <w:sdtPr>
                <w:id w:val="434561893"/>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584350418"/>
            <w:r w:rsidR="002A2FA2">
              <w:t xml:space="preserve"> </w:t>
            </w:r>
            <w:r w:rsidR="00605B48">
              <w:rPr>
                <w:b/>
                <w:sz w:val="20"/>
                <w:szCs w:val="20"/>
              </w:rPr>
              <w:t>Moyennement</w:t>
            </w:r>
          </w:p>
        </w:tc>
        <w:permStart w:id="865939820" w:edGrp="everyone"/>
        <w:tc>
          <w:tcPr>
            <w:tcW w:w="807" w:type="pct"/>
            <w:tcBorders>
              <w:top w:val="nil"/>
              <w:left w:val="nil"/>
              <w:bottom w:val="nil"/>
              <w:right w:val="nil"/>
            </w:tcBorders>
          </w:tcPr>
          <w:p w14:paraId="60AD3D93" w14:textId="416519E8" w:rsidR="00605B48" w:rsidRDefault="00BE01E2" w:rsidP="003D2B0D">
            <w:pPr>
              <w:jc w:val="left"/>
              <w:cnfStyle w:val="000000000000" w:firstRow="0" w:lastRow="0" w:firstColumn="0" w:lastColumn="0" w:oddVBand="0" w:evenVBand="0" w:oddHBand="0" w:evenHBand="0" w:firstRowFirstColumn="0" w:firstRowLastColumn="0" w:lastRowFirstColumn="0" w:lastRowLastColumn="0"/>
              <w:rPr>
                <w:b/>
                <w:sz w:val="20"/>
                <w:szCs w:val="20"/>
              </w:rPr>
            </w:pPr>
            <w:sdt>
              <w:sdtPr>
                <w:id w:val="-1537348840"/>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865939820"/>
            <w:r w:rsidR="002A2FA2">
              <w:t xml:space="preserve"> </w:t>
            </w:r>
            <w:r w:rsidR="00EE4AD2">
              <w:rPr>
                <w:b/>
                <w:sz w:val="20"/>
                <w:szCs w:val="20"/>
              </w:rPr>
              <w:t>Assez</w:t>
            </w:r>
          </w:p>
        </w:tc>
        <w:permStart w:id="2076967098" w:edGrp="everyone"/>
        <w:tc>
          <w:tcPr>
            <w:tcW w:w="1123" w:type="pct"/>
            <w:tcBorders>
              <w:top w:val="nil"/>
              <w:left w:val="nil"/>
              <w:bottom w:val="nil"/>
              <w:right w:val="nil"/>
            </w:tcBorders>
          </w:tcPr>
          <w:p w14:paraId="712023CA" w14:textId="07E4FEE6" w:rsidR="0008659F" w:rsidRDefault="00BE01E2" w:rsidP="003D2B0D">
            <w:pPr>
              <w:jc w:val="left"/>
              <w:cnfStyle w:val="000000000000" w:firstRow="0" w:lastRow="0" w:firstColumn="0" w:lastColumn="0" w:oddVBand="0" w:evenVBand="0" w:oddHBand="0" w:evenHBand="0" w:firstRowFirstColumn="0" w:firstRowLastColumn="0" w:lastRowFirstColumn="0" w:lastRowLastColumn="0"/>
              <w:rPr>
                <w:b/>
                <w:sz w:val="20"/>
                <w:szCs w:val="20"/>
              </w:rPr>
            </w:pPr>
            <w:sdt>
              <w:sdtPr>
                <w:id w:val="-275406838"/>
                <w14:checkbox>
                  <w14:checked w14:val="0"/>
                  <w14:checkedState w14:val="2612" w14:font="MS Gothic"/>
                  <w14:uncheckedState w14:val="2610" w14:font="MS Gothic"/>
                </w14:checkbox>
              </w:sdtPr>
              <w:sdtEndPr/>
              <w:sdtContent>
                <w:r w:rsidR="002A2FA2">
                  <w:rPr>
                    <w:rFonts w:ascii="MS Gothic" w:eastAsia="MS Gothic" w:hAnsi="MS Gothic" w:hint="eastAsia"/>
                  </w:rPr>
                  <w:t>☐</w:t>
                </w:r>
              </w:sdtContent>
            </w:sdt>
            <w:r w:rsidR="002A2FA2" w:rsidRPr="004C6AC7">
              <w:rPr>
                <w:rStyle w:val="normaltextrun"/>
                <w:rFonts w:ascii="Arial Nova Cond" w:eastAsiaTheme="majorEastAsia" w:hAnsi="Arial Nova Cond" w:cs="Segoe UI"/>
                <w:color w:val="595959"/>
                <w:shd w:val="clear" w:color="auto" w:fill="F2F2F2"/>
              </w:rPr>
              <w:t xml:space="preserve"> </w:t>
            </w:r>
            <w:permEnd w:id="2076967098"/>
            <w:r w:rsidR="002A2FA2">
              <w:t xml:space="preserve"> </w:t>
            </w:r>
            <w:r w:rsidR="00EE4AD2">
              <w:rPr>
                <w:b/>
                <w:sz w:val="20"/>
                <w:szCs w:val="20"/>
              </w:rPr>
              <w:t>beaucoup</w:t>
            </w:r>
          </w:p>
        </w:tc>
      </w:tr>
      <w:tr w:rsidR="00EE4AD2" w14:paraId="5CA2978B"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770D848A" w14:textId="58812F64" w:rsidR="00EE4AD2" w:rsidRPr="00BD54FA" w:rsidRDefault="00EE4AD2" w:rsidP="00CE0748">
            <w:pPr>
              <w:pStyle w:val="Paragraphedeliste"/>
              <w:numPr>
                <w:ilvl w:val="0"/>
                <w:numId w:val="22"/>
              </w:numPr>
              <w:jc w:val="left"/>
              <w:rPr>
                <w:sz w:val="20"/>
                <w:szCs w:val="20"/>
              </w:rPr>
            </w:pPr>
            <w:r>
              <w:rPr>
                <w:sz w:val="20"/>
                <w:szCs w:val="20"/>
              </w:rPr>
              <w:t xml:space="preserve">Qu’est ce qui te dérange le plus dans </w:t>
            </w:r>
            <w:r w:rsidR="00873FF1">
              <w:rPr>
                <w:sz w:val="20"/>
                <w:szCs w:val="20"/>
              </w:rPr>
              <w:t>ton hémophilie</w:t>
            </w:r>
          </w:p>
        </w:tc>
      </w:tr>
      <w:tr w:rsidR="005828A1" w14:paraId="4702EF62"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08B29B78" w14:textId="20692AFF" w:rsidR="005828A1" w:rsidRPr="00BD54FA" w:rsidRDefault="005828A1" w:rsidP="00CE0748">
            <w:pPr>
              <w:pStyle w:val="Paragraphedeliste"/>
              <w:numPr>
                <w:ilvl w:val="0"/>
                <w:numId w:val="23"/>
              </w:numPr>
              <w:jc w:val="left"/>
              <w:rPr>
                <w:sz w:val="20"/>
                <w:szCs w:val="20"/>
              </w:rPr>
            </w:pPr>
            <w:permStart w:id="984513592" w:edGrp="everyone"/>
            <w:r>
              <w:rPr>
                <w:sz w:val="20"/>
                <w:szCs w:val="20"/>
              </w:rPr>
              <w:t>_________________________________________________________</w:t>
            </w:r>
          </w:p>
        </w:tc>
      </w:tr>
      <w:tr w:rsidR="005828A1" w14:paraId="250359BB"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21A72A02" w14:textId="6D166A38" w:rsidR="005828A1" w:rsidRPr="00BD54FA" w:rsidRDefault="005828A1" w:rsidP="00CE0748">
            <w:pPr>
              <w:pStyle w:val="Paragraphedeliste"/>
              <w:numPr>
                <w:ilvl w:val="0"/>
                <w:numId w:val="23"/>
              </w:numPr>
              <w:jc w:val="left"/>
              <w:rPr>
                <w:sz w:val="20"/>
                <w:szCs w:val="20"/>
              </w:rPr>
            </w:pPr>
            <w:permStart w:id="1862167675" w:edGrp="everyone"/>
            <w:permEnd w:id="984513592"/>
            <w:r>
              <w:rPr>
                <w:sz w:val="20"/>
                <w:szCs w:val="20"/>
              </w:rPr>
              <w:t>_________________________________________________________</w:t>
            </w:r>
          </w:p>
        </w:tc>
      </w:tr>
      <w:tr w:rsidR="005828A1" w14:paraId="17F3439B"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142475D8" w14:textId="77777777" w:rsidR="005828A1" w:rsidRPr="00BD54FA" w:rsidRDefault="005828A1" w:rsidP="00CE0748">
            <w:pPr>
              <w:pStyle w:val="Paragraphedeliste"/>
              <w:numPr>
                <w:ilvl w:val="0"/>
                <w:numId w:val="23"/>
              </w:numPr>
              <w:jc w:val="left"/>
              <w:rPr>
                <w:sz w:val="20"/>
                <w:szCs w:val="20"/>
              </w:rPr>
            </w:pPr>
            <w:permStart w:id="1496139592" w:edGrp="everyone"/>
            <w:permEnd w:id="1862167675"/>
            <w:r>
              <w:rPr>
                <w:sz w:val="20"/>
                <w:szCs w:val="20"/>
              </w:rPr>
              <w:t>_________________________________________________________</w:t>
            </w:r>
          </w:p>
          <w:p w14:paraId="06CA3F83" w14:textId="4D781E05" w:rsidR="0008659F" w:rsidRPr="00BD54FA" w:rsidRDefault="0008659F" w:rsidP="00BD54FA">
            <w:pPr>
              <w:pStyle w:val="Paragraphedeliste"/>
              <w:numPr>
                <w:ilvl w:val="0"/>
                <w:numId w:val="0"/>
              </w:numPr>
              <w:ind w:left="720"/>
              <w:jc w:val="left"/>
              <w:rPr>
                <w:sz w:val="20"/>
                <w:szCs w:val="20"/>
              </w:rPr>
            </w:pPr>
          </w:p>
        </w:tc>
      </w:tr>
      <w:permEnd w:id="1496139592"/>
      <w:tr w:rsidR="005828A1" w14:paraId="5771E9B1"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38DECEB3" w14:textId="77777777" w:rsidR="005828A1" w:rsidRPr="00BD54FA" w:rsidRDefault="00FD3DFE" w:rsidP="00CE0748">
            <w:pPr>
              <w:pStyle w:val="Paragraphedeliste"/>
              <w:numPr>
                <w:ilvl w:val="0"/>
                <w:numId w:val="22"/>
              </w:numPr>
              <w:jc w:val="left"/>
              <w:rPr>
                <w:sz w:val="20"/>
                <w:szCs w:val="20"/>
              </w:rPr>
            </w:pPr>
            <w:r>
              <w:rPr>
                <w:sz w:val="20"/>
                <w:szCs w:val="20"/>
              </w:rPr>
              <w:t>Comment as-tu trouvé le questionnaire ?</w:t>
            </w:r>
          </w:p>
          <w:p w14:paraId="20C59856" w14:textId="6B43015F" w:rsidR="00FD3DFE" w:rsidRPr="00BD54FA" w:rsidRDefault="00FD3DFE" w:rsidP="00BD54FA">
            <w:pPr>
              <w:pStyle w:val="Paragraphedeliste"/>
              <w:numPr>
                <w:ilvl w:val="0"/>
                <w:numId w:val="0"/>
              </w:numPr>
              <w:ind w:left="720"/>
              <w:jc w:val="left"/>
              <w:rPr>
                <w:sz w:val="20"/>
                <w:szCs w:val="20"/>
              </w:rPr>
            </w:pPr>
            <w:r>
              <w:rPr>
                <w:sz w:val="20"/>
                <w:szCs w:val="20"/>
              </w:rPr>
              <w:t>(Fais une croix entre 0 et 100 sur la ligne ci-dessous au niveau qui correspond le mieux à ton cas s’il te plaît.)</w:t>
            </w:r>
          </w:p>
        </w:tc>
      </w:tr>
      <w:tr w:rsidR="00FD3DFE" w14:paraId="48ABEFD2"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7E02D2F7" w14:textId="77777777" w:rsidR="00FD3DFE" w:rsidRDefault="00FD3DFE" w:rsidP="00FD3DFE">
            <w:pPr>
              <w:jc w:val="center"/>
              <w:rPr>
                <w:sz w:val="20"/>
                <w:szCs w:val="20"/>
              </w:rPr>
            </w:pPr>
            <w:permStart w:id="400711469" w:edGrp="everyone"/>
            <w:r>
              <w:rPr>
                <w:b w:val="0"/>
                <w:sz w:val="20"/>
                <w:szCs w:val="20"/>
              </w:rPr>
              <w:t>0</w:t>
            </w:r>
            <w:r w:rsidR="00CD1D57">
              <w:rPr>
                <w:b w:val="0"/>
                <w:sz w:val="20"/>
                <w:szCs w:val="20"/>
              </w:rPr>
              <w:t xml:space="preserve"> (très mauvais)</w:t>
            </w:r>
            <w:r>
              <w:rPr>
                <w:b w:val="0"/>
                <w:sz w:val="20"/>
                <w:szCs w:val="20"/>
              </w:rPr>
              <w:t>________________________________________________100</w:t>
            </w:r>
            <w:r w:rsidR="00EC136F">
              <w:rPr>
                <w:b w:val="0"/>
                <w:sz w:val="20"/>
                <w:szCs w:val="20"/>
              </w:rPr>
              <w:t xml:space="preserve"> (très bien)</w:t>
            </w:r>
          </w:p>
          <w:p w14:paraId="6E658BAA" w14:textId="61DD3338" w:rsidR="0008659F" w:rsidRDefault="0008659F" w:rsidP="00BD54FA">
            <w:pPr>
              <w:jc w:val="center"/>
              <w:rPr>
                <w:b w:val="0"/>
                <w:sz w:val="20"/>
                <w:szCs w:val="20"/>
              </w:rPr>
            </w:pPr>
          </w:p>
        </w:tc>
      </w:tr>
      <w:permEnd w:id="400711469"/>
      <w:tr w:rsidR="00EC136F" w14:paraId="7F36E854"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227F0D88" w14:textId="5B5105B4" w:rsidR="00EC136F" w:rsidRPr="00BD54FA" w:rsidRDefault="00EC136F" w:rsidP="00CE0748">
            <w:pPr>
              <w:pStyle w:val="Paragraphedeliste"/>
              <w:numPr>
                <w:ilvl w:val="0"/>
                <w:numId w:val="22"/>
              </w:numPr>
              <w:jc w:val="left"/>
              <w:rPr>
                <w:sz w:val="20"/>
                <w:szCs w:val="20"/>
              </w:rPr>
            </w:pPr>
            <w:r>
              <w:rPr>
                <w:sz w:val="20"/>
                <w:szCs w:val="20"/>
              </w:rPr>
              <w:t xml:space="preserve">Avons-nous oublié quelque </w:t>
            </w:r>
            <w:r w:rsidR="00905FCD">
              <w:rPr>
                <w:sz w:val="20"/>
                <w:szCs w:val="20"/>
              </w:rPr>
              <w:t>chose dans le questionnaire qui est important pour toi ?</w:t>
            </w:r>
          </w:p>
        </w:tc>
      </w:tr>
      <w:tr w:rsidR="00905FCD" w14:paraId="6F6EA13A"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7A7B8372" w14:textId="12EF8A89" w:rsidR="00905FCD" w:rsidRPr="00BD54FA" w:rsidRDefault="00905FCD" w:rsidP="00CE0748">
            <w:pPr>
              <w:pStyle w:val="Paragraphedeliste"/>
              <w:numPr>
                <w:ilvl w:val="0"/>
                <w:numId w:val="24"/>
              </w:numPr>
              <w:jc w:val="left"/>
              <w:rPr>
                <w:b w:val="0"/>
                <w:sz w:val="20"/>
                <w:szCs w:val="20"/>
              </w:rPr>
            </w:pPr>
            <w:permStart w:id="1019701589" w:edGrp="everyone"/>
            <w:r w:rsidRPr="00BD54FA">
              <w:rPr>
                <w:sz w:val="20"/>
                <w:szCs w:val="20"/>
              </w:rPr>
              <w:t>_________________________________________________________</w:t>
            </w:r>
          </w:p>
        </w:tc>
      </w:tr>
      <w:tr w:rsidR="00905FCD" w14:paraId="7764ACCB"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4FA4913D" w14:textId="0AA256CE" w:rsidR="00905FCD" w:rsidRPr="00BD54FA" w:rsidRDefault="00905FCD" w:rsidP="00CE0748">
            <w:pPr>
              <w:pStyle w:val="Paragraphedeliste"/>
              <w:numPr>
                <w:ilvl w:val="0"/>
                <w:numId w:val="24"/>
              </w:numPr>
              <w:jc w:val="left"/>
              <w:rPr>
                <w:b w:val="0"/>
                <w:sz w:val="20"/>
                <w:szCs w:val="20"/>
              </w:rPr>
            </w:pPr>
            <w:permStart w:id="1197107905" w:edGrp="everyone"/>
            <w:permEnd w:id="1019701589"/>
            <w:r w:rsidRPr="00BD54FA">
              <w:rPr>
                <w:sz w:val="20"/>
                <w:szCs w:val="20"/>
              </w:rPr>
              <w:t>_________________________________________________________</w:t>
            </w:r>
          </w:p>
        </w:tc>
      </w:tr>
      <w:tr w:rsidR="00905FCD" w14:paraId="1117BDF9"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35B76AED" w14:textId="77777777" w:rsidR="00905FCD" w:rsidRDefault="00905FCD" w:rsidP="00CE0748">
            <w:pPr>
              <w:pStyle w:val="Paragraphedeliste"/>
              <w:numPr>
                <w:ilvl w:val="0"/>
                <w:numId w:val="24"/>
              </w:numPr>
              <w:jc w:val="left"/>
              <w:rPr>
                <w:b w:val="0"/>
                <w:sz w:val="20"/>
                <w:szCs w:val="20"/>
              </w:rPr>
            </w:pPr>
            <w:permStart w:id="1645877855" w:edGrp="everyone"/>
            <w:permEnd w:id="1197107905"/>
            <w:r w:rsidRPr="00BD54FA">
              <w:rPr>
                <w:sz w:val="20"/>
                <w:szCs w:val="20"/>
              </w:rPr>
              <w:t>_________________________________________________________</w:t>
            </w:r>
          </w:p>
          <w:p w14:paraId="4B97940E" w14:textId="0439BA94" w:rsidR="003D18DD" w:rsidRPr="00BD54FA" w:rsidRDefault="003D18DD" w:rsidP="00BD54FA">
            <w:pPr>
              <w:pStyle w:val="Paragraphedeliste"/>
              <w:numPr>
                <w:ilvl w:val="0"/>
                <w:numId w:val="0"/>
              </w:numPr>
              <w:ind w:left="720"/>
              <w:jc w:val="left"/>
              <w:rPr>
                <w:b w:val="0"/>
                <w:sz w:val="20"/>
                <w:szCs w:val="20"/>
              </w:rPr>
            </w:pPr>
          </w:p>
        </w:tc>
      </w:tr>
      <w:permEnd w:id="1645877855"/>
      <w:tr w:rsidR="00905FCD" w14:paraId="328403E9"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3248EB9F" w14:textId="116A505D" w:rsidR="00905FCD" w:rsidRPr="00BD54FA" w:rsidRDefault="00905FCD" w:rsidP="00CE0748">
            <w:pPr>
              <w:pStyle w:val="Paragraphedeliste"/>
              <w:numPr>
                <w:ilvl w:val="0"/>
                <w:numId w:val="22"/>
              </w:numPr>
              <w:jc w:val="left"/>
              <w:rPr>
                <w:sz w:val="20"/>
                <w:szCs w:val="20"/>
              </w:rPr>
            </w:pPr>
            <w:r>
              <w:rPr>
                <w:sz w:val="20"/>
                <w:szCs w:val="20"/>
              </w:rPr>
              <w:t>Combien de temps as-tu mis pour remplir le questionnaire ?</w:t>
            </w:r>
          </w:p>
        </w:tc>
      </w:tr>
      <w:tr w:rsidR="00905FCD" w14:paraId="6390515E" w14:textId="77777777" w:rsidTr="00BD54F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tcPr>
          <w:p w14:paraId="7732666D" w14:textId="602DF115" w:rsidR="00905FCD" w:rsidRDefault="00905FCD" w:rsidP="003D2B0D">
            <w:pPr>
              <w:jc w:val="left"/>
              <w:rPr>
                <w:b w:val="0"/>
                <w:sz w:val="20"/>
                <w:szCs w:val="20"/>
              </w:rPr>
            </w:pPr>
            <w:permStart w:id="431310696" w:edGrp="everyone"/>
            <w:r>
              <w:rPr>
                <w:b w:val="0"/>
                <w:sz w:val="20"/>
                <w:szCs w:val="20"/>
              </w:rPr>
              <w:t>Environ__________ minutes</w:t>
            </w:r>
          </w:p>
        </w:tc>
      </w:tr>
      <w:permEnd w:id="431310696"/>
    </w:tbl>
    <w:p w14:paraId="2CA42464" w14:textId="77777777" w:rsidR="003F2E41" w:rsidRPr="00BD54FA" w:rsidRDefault="003F2E41" w:rsidP="00BD54FA">
      <w:pPr>
        <w:jc w:val="left"/>
        <w:rPr>
          <w:b/>
          <w:sz w:val="20"/>
          <w:szCs w:val="20"/>
        </w:rPr>
      </w:pPr>
    </w:p>
    <w:p w14:paraId="7EA07B96" w14:textId="77777777" w:rsidR="003F2E41" w:rsidRPr="00BD54FA" w:rsidRDefault="003F2E41" w:rsidP="00905FCD">
      <w:pPr>
        <w:jc w:val="center"/>
        <w:rPr>
          <w:rFonts w:cs="Arial"/>
          <w:b/>
          <w:sz w:val="20"/>
          <w:szCs w:val="20"/>
        </w:rPr>
      </w:pPr>
      <w:bookmarkStart w:id="65" w:name="Questions_ouvertes"/>
      <w:bookmarkEnd w:id="65"/>
      <w:r w:rsidRPr="00BD54FA">
        <w:rPr>
          <w:rFonts w:cs="Arial"/>
          <w:b/>
          <w:sz w:val="20"/>
          <w:szCs w:val="20"/>
        </w:rPr>
        <w:t>Bravo et félicitations !</w:t>
      </w:r>
    </w:p>
    <w:p w14:paraId="6DB23202" w14:textId="77777777" w:rsidR="003F2E41" w:rsidRPr="00BD54FA" w:rsidRDefault="003F2E41" w:rsidP="00905FCD">
      <w:pPr>
        <w:jc w:val="center"/>
        <w:rPr>
          <w:rFonts w:cs="Arial"/>
          <w:b/>
          <w:sz w:val="20"/>
          <w:szCs w:val="20"/>
        </w:rPr>
      </w:pPr>
    </w:p>
    <w:p w14:paraId="68357521" w14:textId="0AB984D6" w:rsidR="003F2E41" w:rsidRPr="00BD54FA" w:rsidRDefault="003F2E41" w:rsidP="00905FCD">
      <w:pPr>
        <w:jc w:val="center"/>
        <w:rPr>
          <w:b/>
          <w:sz w:val="20"/>
          <w:szCs w:val="20"/>
        </w:rPr>
      </w:pPr>
      <w:r w:rsidRPr="00BD54FA">
        <w:rPr>
          <w:b/>
          <w:sz w:val="20"/>
          <w:szCs w:val="20"/>
        </w:rPr>
        <w:t xml:space="preserve">Merci pour ta </w:t>
      </w:r>
      <w:r w:rsidR="008623A7" w:rsidRPr="008623A7">
        <w:rPr>
          <w:b/>
          <w:sz w:val="20"/>
          <w:szCs w:val="20"/>
        </w:rPr>
        <w:t>coopération</w:t>
      </w:r>
      <w:r w:rsidRPr="00BD54FA">
        <w:rPr>
          <w:b/>
          <w:sz w:val="20"/>
          <w:szCs w:val="20"/>
        </w:rPr>
        <w:t xml:space="preserve"> !</w:t>
      </w:r>
    </w:p>
    <w:p w14:paraId="65DB5D4F" w14:textId="77777777" w:rsidR="003F2E41" w:rsidRPr="00BD54FA" w:rsidRDefault="003F2E41" w:rsidP="00E91F86">
      <w:pPr>
        <w:jc w:val="left"/>
        <w:rPr>
          <w:b/>
          <w:sz w:val="20"/>
          <w:szCs w:val="20"/>
        </w:rPr>
      </w:pPr>
    </w:p>
    <w:p w14:paraId="2B97963D" w14:textId="77777777" w:rsidR="003F2E41" w:rsidRPr="00BD54FA" w:rsidRDefault="003F2E41" w:rsidP="00E91F86">
      <w:pPr>
        <w:jc w:val="left"/>
        <w:rPr>
          <w:b/>
          <w:sz w:val="20"/>
          <w:szCs w:val="20"/>
        </w:rPr>
      </w:pPr>
    </w:p>
    <w:p w14:paraId="716B6345" w14:textId="77777777" w:rsidR="003F2E41" w:rsidRPr="00BD54FA" w:rsidRDefault="003F2E41" w:rsidP="00E91F86">
      <w:pPr>
        <w:jc w:val="left"/>
        <w:rPr>
          <w:b/>
          <w:sz w:val="20"/>
          <w:szCs w:val="20"/>
        </w:rPr>
      </w:pPr>
    </w:p>
    <w:p w14:paraId="3FCC485A" w14:textId="77777777" w:rsidR="003F2E41" w:rsidRPr="003F2E41" w:rsidRDefault="003F2E41" w:rsidP="003F2E41">
      <w:pPr>
        <w:jc w:val="center"/>
        <w:rPr>
          <w:b/>
        </w:rPr>
      </w:pPr>
    </w:p>
    <w:p w14:paraId="1B0068F5" w14:textId="77777777" w:rsidR="003F2E41" w:rsidRPr="003F2E41" w:rsidRDefault="003F2E41" w:rsidP="003F2E41">
      <w:pPr>
        <w:jc w:val="center"/>
        <w:rPr>
          <w:b/>
        </w:rPr>
      </w:pPr>
      <w:r w:rsidRPr="003F2E41">
        <w:rPr>
          <w:b/>
        </w:rPr>
        <w:t>[III, enfants, version longue]</w:t>
      </w:r>
    </w:p>
    <w:p w14:paraId="79C744AF" w14:textId="77777777" w:rsidR="003F2E41" w:rsidRPr="00BD54FA" w:rsidRDefault="003F2E41" w:rsidP="00E91F86">
      <w:pPr>
        <w:jc w:val="left"/>
        <w:rPr>
          <w:b/>
          <w:sz w:val="16"/>
          <w:szCs w:val="16"/>
          <w:lang w:val="en-US"/>
        </w:rPr>
      </w:pPr>
      <w:r w:rsidRPr="00BD54FA">
        <w:rPr>
          <w:b/>
          <w:sz w:val="16"/>
          <w:szCs w:val="16"/>
          <w:lang w:val="en-US"/>
        </w:rPr>
        <w:t>CIII-HAEMO-QOL - France/French - Final version - 13 Jul 07 - Mapi Research Institute.</w:t>
      </w:r>
    </w:p>
    <w:p w14:paraId="6CA2EAED" w14:textId="77777777" w:rsidR="003F2E41" w:rsidRPr="00BD54FA" w:rsidRDefault="003F2E41" w:rsidP="00E91F86">
      <w:pPr>
        <w:jc w:val="left"/>
        <w:rPr>
          <w:b/>
          <w:sz w:val="16"/>
          <w:szCs w:val="16"/>
          <w:lang w:val="en-US"/>
        </w:rPr>
      </w:pPr>
      <w:r w:rsidRPr="00BD54FA">
        <w:rPr>
          <w:b/>
          <w:sz w:val="16"/>
          <w:szCs w:val="16"/>
          <w:lang w:val="en-US"/>
        </w:rPr>
        <w:t>f:\institut\cultadap\project\3273\study3273\final_versions\french for france\ciii-haemoqolfraq.doc-13/07/2007</w:t>
      </w:r>
    </w:p>
    <w:p w14:paraId="566F8B03" w14:textId="77777777" w:rsidR="00D358A0" w:rsidRPr="00BD54FA" w:rsidRDefault="00D358A0" w:rsidP="00872DA9">
      <w:pPr>
        <w:jc w:val="center"/>
        <w:rPr>
          <w:b/>
          <w:lang w:val="en-US"/>
        </w:rPr>
      </w:pPr>
    </w:p>
    <w:p w14:paraId="3048204A" w14:textId="77777777" w:rsidR="007117DA" w:rsidRPr="00BD54FA" w:rsidRDefault="007117DA" w:rsidP="00872DA9">
      <w:pPr>
        <w:jc w:val="center"/>
        <w:rPr>
          <w:b/>
          <w:lang w:val="en-US"/>
        </w:rPr>
      </w:pPr>
    </w:p>
    <w:p w14:paraId="5E528621" w14:textId="77777777" w:rsidR="007117DA" w:rsidRPr="00BD54FA" w:rsidRDefault="007117DA" w:rsidP="00872DA9">
      <w:pPr>
        <w:jc w:val="center"/>
        <w:rPr>
          <w:b/>
          <w:lang w:val="en-US"/>
        </w:rPr>
      </w:pPr>
    </w:p>
    <w:p w14:paraId="51134005" w14:textId="77777777" w:rsidR="00CB3119" w:rsidRPr="00BD54FA" w:rsidRDefault="00CB3119" w:rsidP="00872DA9">
      <w:pPr>
        <w:jc w:val="center"/>
        <w:rPr>
          <w:b/>
          <w:lang w:val="en-US"/>
        </w:rPr>
        <w:sectPr w:rsidR="00CB3119" w:rsidRPr="00BD54FA" w:rsidSect="00224BC3">
          <w:headerReference w:type="default" r:id="rId32"/>
          <w:pgSz w:w="11906" w:h="16838"/>
          <w:pgMar w:top="1134" w:right="1134" w:bottom="1134" w:left="1134" w:header="1134" w:footer="1474" w:gutter="0"/>
          <w:cols w:space="709"/>
          <w:docGrid w:linePitch="360"/>
        </w:sectPr>
      </w:pPr>
    </w:p>
    <w:tbl>
      <w:tblPr>
        <w:tblStyle w:val="Grilledutableau"/>
        <w:tblW w:w="0" w:type="auto"/>
        <w:tblLook w:val="04A0" w:firstRow="1" w:lastRow="0" w:firstColumn="1" w:lastColumn="0" w:noHBand="0" w:noVBand="1"/>
      </w:tblPr>
      <w:tblGrid>
        <w:gridCol w:w="9628"/>
      </w:tblGrid>
      <w:tr w:rsidR="00224BC3" w:rsidRPr="0093672E" w14:paraId="7024995E"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5A82F20" w14:textId="115AE0AC" w:rsidR="00DF4B34" w:rsidRPr="0093672E" w:rsidRDefault="00DF4B34" w:rsidP="00DF4B34">
            <w:pPr>
              <w:pStyle w:val="Titredenote"/>
            </w:pPr>
            <w:r w:rsidRPr="0093672E">
              <w:lastRenderedPageBreak/>
              <w:t xml:space="preserve">Fiche de déclaration des </w:t>
            </w:r>
            <w:r w:rsidR="00CC28CC" w:rsidRPr="0093672E">
              <w:t>effets</w:t>
            </w:r>
            <w:r w:rsidRPr="0093672E">
              <w:t xml:space="preserve"> indésirables</w:t>
            </w:r>
            <w:bookmarkEnd w:id="45"/>
          </w:p>
        </w:tc>
      </w:tr>
    </w:tbl>
    <w:p w14:paraId="3361E690" w14:textId="77777777" w:rsidR="00677418" w:rsidRPr="0093672E" w:rsidRDefault="00677418" w:rsidP="00677418"/>
    <w:tbl>
      <w:tblPr>
        <w:tblStyle w:val="Grilledetableauclaire"/>
        <w:tblW w:w="0" w:type="auto"/>
        <w:tblLook w:val="0600" w:firstRow="0" w:lastRow="0" w:firstColumn="0" w:lastColumn="0" w:noHBand="1" w:noVBand="1"/>
      </w:tblPr>
      <w:tblGrid>
        <w:gridCol w:w="9608"/>
      </w:tblGrid>
      <w:tr w:rsidR="00224BC3" w:rsidRPr="0093672E" w14:paraId="17E77FFC" w14:textId="77777777" w:rsidTr="005F43EC">
        <w:tc>
          <w:tcPr>
            <w:tcW w:w="9629" w:type="dxa"/>
          </w:tcPr>
          <w:p w14:paraId="4FA60EDA" w14:textId="4E2A6B56" w:rsidR="00BC5DBA" w:rsidRDefault="00BC5DBA" w:rsidP="0008333B"/>
          <w:p w14:paraId="388327A0" w14:textId="4AFE20B7" w:rsidR="005F43EC" w:rsidRDefault="00BC5DBA" w:rsidP="00CE0748">
            <w:pPr>
              <w:pStyle w:val="Paragraphedeliste"/>
              <w:numPr>
                <w:ilvl w:val="2"/>
                <w:numId w:val="1"/>
              </w:numPr>
            </w:pPr>
            <w:r>
              <w:t>F</w:t>
            </w:r>
            <w:r w:rsidR="008A25DD">
              <w:t>iche de recueil d’E</w:t>
            </w:r>
            <w:r>
              <w:t xml:space="preserve">ffet </w:t>
            </w:r>
            <w:r w:rsidR="008A25DD">
              <w:t>I</w:t>
            </w:r>
            <w:r>
              <w:t>ndésir</w:t>
            </w:r>
            <w:r w:rsidR="00CF31E2">
              <w:t>a</w:t>
            </w:r>
            <w:r>
              <w:t>bles</w:t>
            </w:r>
          </w:p>
          <w:p w14:paraId="3EB098ED" w14:textId="44FEA209" w:rsidR="00D24FBD" w:rsidRPr="0093672E" w:rsidRDefault="00D24FBD" w:rsidP="0008333B"/>
        </w:tc>
      </w:tr>
    </w:tbl>
    <w:p w14:paraId="565C0413" w14:textId="77777777" w:rsidR="00E62D7B" w:rsidRDefault="00E62D7B" w:rsidP="005F43EC">
      <w:pPr>
        <w:sectPr w:rsidR="00E62D7B" w:rsidSect="00224BC3">
          <w:pgSz w:w="11906" w:h="16838"/>
          <w:pgMar w:top="1134" w:right="1134" w:bottom="1134" w:left="1134" w:header="1134" w:footer="1474" w:gutter="0"/>
          <w:cols w:space="709"/>
          <w:docGrid w:linePitch="360"/>
        </w:sectPr>
      </w:pPr>
    </w:p>
    <w:tbl>
      <w:tblPr>
        <w:tblStyle w:val="Grilledutableau"/>
        <w:tblW w:w="0" w:type="auto"/>
        <w:tblLayout w:type="fixed"/>
        <w:tblLook w:val="04A0" w:firstRow="1" w:lastRow="0" w:firstColumn="1" w:lastColumn="0" w:noHBand="0" w:noVBand="1"/>
      </w:tblPr>
      <w:tblGrid>
        <w:gridCol w:w="1276"/>
        <w:gridCol w:w="567"/>
        <w:gridCol w:w="1179"/>
        <w:gridCol w:w="664"/>
        <w:gridCol w:w="1417"/>
        <w:gridCol w:w="709"/>
        <w:gridCol w:w="232"/>
        <w:gridCol w:w="619"/>
        <w:gridCol w:w="992"/>
        <w:gridCol w:w="283"/>
        <w:gridCol w:w="1129"/>
      </w:tblGrid>
      <w:tr w:rsidR="00E35C67" w:rsidRPr="008F2C78" w14:paraId="3F407DE3" w14:textId="77777777" w:rsidTr="00D56635">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left w:val="nil"/>
              <w:right w:val="nil"/>
            </w:tcBorders>
          </w:tcPr>
          <w:p w14:paraId="26E1E53B" w14:textId="2EC0FE20" w:rsidR="00F51B82" w:rsidRPr="00AD4815" w:rsidRDefault="00F51B82" w:rsidP="00991907">
            <w:pPr>
              <w:spacing w:before="0" w:after="100" w:afterAutospacing="1" w:line="240" w:lineRule="auto"/>
              <w:jc w:val="center"/>
              <w:rPr>
                <w:rFonts w:ascii="Verdana" w:hAnsi="Verdana"/>
                <w:b w:val="0"/>
                <w:bCs/>
                <w:color w:val="000000" w:themeColor="text1"/>
                <w:sz w:val="16"/>
                <w:szCs w:val="16"/>
                <w:lang w:eastAsia="en-US"/>
              </w:rPr>
            </w:pPr>
            <w:r w:rsidRPr="00AD4815">
              <w:rPr>
                <w:rFonts w:ascii="Verdana" w:hAnsi="Verdana"/>
                <w:b w:val="0"/>
                <w:bCs/>
                <w:color w:val="000000" w:themeColor="text1"/>
                <w:sz w:val="16"/>
                <w:szCs w:val="16"/>
                <w:lang w:eastAsia="en-US"/>
              </w:rPr>
              <w:lastRenderedPageBreak/>
              <w:t>Hémophilie</w:t>
            </w:r>
            <w:r w:rsidRPr="00AD4815">
              <w:rPr>
                <w:rFonts w:ascii="Verdana" w:hAnsi="Verdana"/>
                <w:bCs/>
                <w:color w:val="000000" w:themeColor="text1"/>
                <w:sz w:val="16"/>
                <w:szCs w:val="16"/>
                <w:lang w:eastAsia="en-US"/>
              </w:rPr>
              <w:t xml:space="preserve"> </w:t>
            </w:r>
            <w:r w:rsidR="00F34D69" w:rsidRPr="00AD4815">
              <w:rPr>
                <w:rFonts w:ascii="Verdana" w:hAnsi="Verdana"/>
                <w:bCs/>
                <w:color w:val="000000" w:themeColor="text1"/>
                <w:sz w:val="16"/>
                <w:szCs w:val="16"/>
                <w:lang w:eastAsia="en-US"/>
              </w:rPr>
              <w:t>–</w:t>
            </w:r>
            <w:r w:rsidRPr="00AD4815">
              <w:rPr>
                <w:rFonts w:ascii="Verdana" w:hAnsi="Verdana"/>
                <w:bCs/>
                <w:color w:val="000000" w:themeColor="text1"/>
                <w:sz w:val="16"/>
                <w:szCs w:val="16"/>
                <w:lang w:eastAsia="en-US"/>
              </w:rPr>
              <w:t xml:space="preserve"> </w:t>
            </w:r>
            <w:r w:rsidRPr="00AD4815">
              <w:rPr>
                <w:rFonts w:ascii="Verdana" w:hAnsi="Verdana"/>
                <w:b w:val="0"/>
                <w:bCs/>
                <w:color w:val="000000" w:themeColor="text1"/>
                <w:sz w:val="16"/>
                <w:szCs w:val="16"/>
                <w:lang w:eastAsia="en-US"/>
              </w:rPr>
              <w:t>AAP</w:t>
            </w:r>
            <w:r w:rsidR="00F34D69" w:rsidRPr="00AD4815">
              <w:rPr>
                <w:rFonts w:ascii="Verdana" w:hAnsi="Verdana"/>
                <w:b w:val="0"/>
                <w:bCs/>
                <w:color w:val="000000" w:themeColor="text1"/>
                <w:sz w:val="16"/>
                <w:szCs w:val="16"/>
                <w:lang w:eastAsia="en-US"/>
              </w:rPr>
              <w:t xml:space="preserve"> </w:t>
            </w:r>
            <w:r w:rsidR="009F6BA8" w:rsidRPr="00AD4815">
              <w:rPr>
                <w:rFonts w:ascii="Verdana" w:hAnsi="Verdana"/>
                <w:b w:val="0"/>
                <w:bCs/>
                <w:color w:val="000000" w:themeColor="text1"/>
                <w:sz w:val="16"/>
                <w:szCs w:val="16"/>
                <w:lang w:eastAsia="en-US"/>
              </w:rPr>
              <w:t>ALHEMO</w:t>
            </w:r>
            <w:r w:rsidRPr="00AD4815">
              <w:rPr>
                <w:rFonts w:ascii="Verdana" w:hAnsi="Verdana"/>
                <w:b w:val="0"/>
                <w:bCs/>
                <w:color w:val="000000" w:themeColor="text1"/>
                <w:sz w:val="16"/>
                <w:szCs w:val="16"/>
                <w:lang w:eastAsia="en-US"/>
              </w:rPr>
              <w:t>, solution injectable</w:t>
            </w:r>
          </w:p>
          <w:p w14:paraId="01BCB38B" w14:textId="2D21C64B" w:rsidR="00E35C67" w:rsidRPr="00AD4815" w:rsidRDefault="00F51B82" w:rsidP="00991907">
            <w:pPr>
              <w:spacing w:before="0" w:after="100" w:afterAutospacing="1" w:line="240" w:lineRule="auto"/>
              <w:jc w:val="left"/>
              <w:rPr>
                <w:rFonts w:ascii="Verdana" w:hAnsi="Verdana"/>
                <w:b w:val="0"/>
                <w:bCs/>
                <w:color w:val="000000" w:themeColor="text1"/>
                <w:sz w:val="16"/>
                <w:szCs w:val="16"/>
                <w:lang w:eastAsia="en-US"/>
              </w:rPr>
            </w:pPr>
            <w:r w:rsidRPr="00AD4815">
              <w:rPr>
                <w:rFonts w:ascii="Verdana" w:hAnsi="Verdana"/>
                <w:b w:val="0"/>
                <w:bCs/>
                <w:color w:val="000000" w:themeColor="text1"/>
                <w:sz w:val="16"/>
                <w:szCs w:val="16"/>
                <w:lang w:eastAsia="en-US"/>
              </w:rPr>
              <w:t>Nom du patient (3 premières lettres) : | _ | _ | _ | Prénom (2 premières lettres) : | _ | _ |</w:t>
            </w:r>
            <w:r w:rsidRPr="00AD4815">
              <w:rPr>
                <w:rFonts w:ascii="Verdana" w:hAnsi="Verdana"/>
                <w:b w:val="0"/>
                <w:bCs/>
                <w:color w:val="000000" w:themeColor="text1"/>
                <w:sz w:val="16"/>
                <w:szCs w:val="16"/>
                <w:lang w:eastAsia="en-US"/>
              </w:rPr>
              <w:br/>
              <w:t>No patient d’accès précoce (si attribution numéro, code alphanumérique ou code alphabétique par le laboratoire) : | _ | _ | _</w:t>
            </w:r>
            <w:r w:rsidR="009F06F8" w:rsidRPr="00AD4815">
              <w:rPr>
                <w:rFonts w:ascii="Verdana" w:hAnsi="Verdana"/>
                <w:b w:val="0"/>
                <w:bCs/>
                <w:color w:val="000000" w:themeColor="text1"/>
                <w:sz w:val="16"/>
                <w:szCs w:val="16"/>
                <w:lang w:eastAsia="en-US"/>
              </w:rPr>
              <w:t xml:space="preserve"> | _ | _ | _</w:t>
            </w:r>
            <w:r w:rsidR="003E01D9" w:rsidRPr="00AD4815">
              <w:rPr>
                <w:rFonts w:ascii="Verdana" w:hAnsi="Verdana"/>
                <w:b w:val="0"/>
                <w:bCs/>
                <w:color w:val="000000" w:themeColor="text1"/>
                <w:sz w:val="16"/>
                <w:szCs w:val="16"/>
                <w:lang w:eastAsia="en-US"/>
              </w:rPr>
              <w:t xml:space="preserve"> |</w:t>
            </w:r>
            <w:permStart w:id="987201032" w:edGrp="everyone"/>
          </w:p>
        </w:tc>
      </w:tr>
      <w:permEnd w:id="987201032"/>
      <w:tr w:rsidR="00B515C3" w:rsidRPr="005F5A80" w14:paraId="18D89888" w14:textId="77777777" w:rsidTr="00D56635">
        <w:tc>
          <w:tcPr>
            <w:cnfStyle w:val="001000000000" w:firstRow="0" w:lastRow="0" w:firstColumn="1" w:lastColumn="0" w:oddVBand="0" w:evenVBand="0" w:oddHBand="0" w:evenHBand="0" w:firstRowFirstColumn="0" w:firstRowLastColumn="0" w:lastRowFirstColumn="0" w:lastRowLastColumn="0"/>
            <w:tcW w:w="9067" w:type="dxa"/>
            <w:gridSpan w:val="11"/>
          </w:tcPr>
          <w:p w14:paraId="282A559F" w14:textId="77777777" w:rsidR="00B515C3" w:rsidRPr="00AD4815" w:rsidRDefault="00B515C3" w:rsidP="00991907">
            <w:pPr>
              <w:spacing w:before="0" w:after="0" w:line="240" w:lineRule="auto"/>
              <w:jc w:val="center"/>
              <w:rPr>
                <w:rFonts w:ascii="Verdana" w:hAnsi="Verdana" w:cstheme="majorHAnsi"/>
                <w:b w:val="0"/>
                <w:bCs/>
                <w:color w:val="000000" w:themeColor="text1"/>
                <w:sz w:val="24"/>
                <w:szCs w:val="24"/>
              </w:rPr>
            </w:pPr>
            <w:r w:rsidRPr="00AD4815">
              <w:rPr>
                <w:rFonts w:ascii="Verdana" w:hAnsi="Verdana" w:cstheme="majorHAnsi"/>
                <w:bCs/>
                <w:color w:val="000000" w:themeColor="text1"/>
                <w:sz w:val="24"/>
                <w:szCs w:val="24"/>
                <w:lang w:eastAsia="zh-CN" w:bidi="he-IL"/>
              </w:rPr>
              <w:t>Rapport</w:t>
            </w:r>
            <w:r w:rsidRPr="00AD4815">
              <w:rPr>
                <w:rFonts w:ascii="Verdana" w:hAnsi="Verdana" w:cstheme="majorHAnsi"/>
                <w:bCs/>
                <w:color w:val="000000" w:themeColor="text1"/>
                <w:sz w:val="24"/>
                <w:szCs w:val="24"/>
              </w:rPr>
              <w:t xml:space="preserve"> de </w:t>
            </w:r>
            <w:r w:rsidRPr="00AD4815">
              <w:rPr>
                <w:rFonts w:ascii="Verdana" w:hAnsi="Verdana" w:cstheme="majorHAnsi"/>
                <w:bCs/>
                <w:color w:val="000000" w:themeColor="text1"/>
                <w:sz w:val="24"/>
                <w:szCs w:val="24"/>
                <w:lang w:eastAsia="zh-CN" w:bidi="he-IL"/>
              </w:rPr>
              <w:t>Pharmacovigilance</w:t>
            </w:r>
          </w:p>
          <w:p w14:paraId="7B236B4E" w14:textId="77777777" w:rsidR="00B515C3" w:rsidRPr="00AD4815" w:rsidRDefault="00B515C3" w:rsidP="00D56635">
            <w:pPr>
              <w:jc w:val="center"/>
              <w:rPr>
                <w:rFonts w:ascii="Verdana" w:hAnsi="Verdana"/>
                <w:b w:val="0"/>
                <w:bCs/>
                <w:color w:val="000000" w:themeColor="text1"/>
                <w:lang w:eastAsia="en-US"/>
              </w:rPr>
            </w:pPr>
            <w:r w:rsidRPr="00AD4815">
              <w:rPr>
                <w:rFonts w:ascii="Verdana" w:hAnsi="Verdana" w:cstheme="majorHAnsi"/>
                <w:bCs/>
                <w:color w:val="000000" w:themeColor="text1"/>
                <w:sz w:val="24"/>
                <w:szCs w:val="24"/>
              </w:rPr>
              <w:t>Évènement Indésirable</w:t>
            </w:r>
            <w:permStart w:id="259413144" w:edGrp="everyone"/>
            <w:permStart w:id="772803915" w:edGrp="everyone"/>
          </w:p>
        </w:tc>
      </w:tr>
      <w:tr w:rsidR="00B515C3" w14:paraId="094A5A12" w14:textId="77777777" w:rsidTr="00D56635">
        <w:trPr>
          <w:trHeight w:val="1883"/>
        </w:trPr>
        <w:tc>
          <w:tcPr>
            <w:cnfStyle w:val="001000000000" w:firstRow="0" w:lastRow="0" w:firstColumn="1" w:lastColumn="0" w:oddVBand="0" w:evenVBand="0" w:oddHBand="0" w:evenHBand="0" w:firstRowFirstColumn="0" w:firstRowLastColumn="0" w:lastRowFirstColumn="0" w:lastRowLastColumn="0"/>
            <w:tcW w:w="5103" w:type="dxa"/>
            <w:gridSpan w:val="5"/>
          </w:tcPr>
          <w:p w14:paraId="34D0A4FA" w14:textId="255A7F08" w:rsidR="00B515C3" w:rsidRPr="00991907" w:rsidRDefault="00B515C3" w:rsidP="00CD67E5">
            <w:pPr>
              <w:jc w:val="center"/>
              <w:rPr>
                <w:b w:val="0"/>
                <w:bCs/>
                <w:color w:val="001965"/>
                <w:sz w:val="24"/>
                <w:szCs w:val="28"/>
              </w:rPr>
            </w:pPr>
            <w:permStart w:id="2056602497" w:edGrp="everyone"/>
            <w:permStart w:id="998669481" w:edGrp="everyone"/>
            <w:permEnd w:id="259413144"/>
            <w:r w:rsidRPr="00226662">
              <w:rPr>
                <w:bCs/>
                <w:color w:val="001965"/>
                <w:sz w:val="24"/>
                <w:szCs w:val="28"/>
              </w:rPr>
              <w:t>Information concernant le professionnel de santé</w:t>
            </w:r>
          </w:p>
          <w:p w14:paraId="4355DB85" w14:textId="49322EE1" w:rsidR="00B515C3" w:rsidRPr="00F61160" w:rsidRDefault="00B515C3" w:rsidP="00991907">
            <w:pPr>
              <w:jc w:val="left"/>
              <w:rPr>
                <w:sz w:val="18"/>
                <w:szCs w:val="18"/>
                <w:lang w:eastAsia="en-US"/>
              </w:rPr>
            </w:pPr>
            <w:r w:rsidRPr="00F61160">
              <w:rPr>
                <w:sz w:val="18"/>
                <w:szCs w:val="18"/>
                <w:lang w:eastAsia="en-US"/>
              </w:rPr>
              <w:t>Nom :</w:t>
            </w:r>
            <w:r w:rsidR="00D670D6">
              <w:rPr>
                <w:sz w:val="18"/>
                <w:szCs w:val="18"/>
                <w:lang w:eastAsia="en-US"/>
              </w:rPr>
              <w:t xml:space="preserve"> </w:t>
            </w:r>
            <w:r w:rsidRPr="00F61160">
              <w:rPr>
                <w:sz w:val="18"/>
                <w:szCs w:val="18"/>
                <w:lang w:eastAsia="en-US"/>
              </w:rPr>
              <w:t>_______________</w:t>
            </w:r>
            <w:r>
              <w:rPr>
                <w:sz w:val="18"/>
                <w:szCs w:val="18"/>
                <w:lang w:eastAsia="en-US"/>
              </w:rPr>
              <w:t>_____</w:t>
            </w:r>
            <w:r w:rsidRPr="00F61160">
              <w:rPr>
                <w:sz w:val="18"/>
                <w:szCs w:val="18"/>
                <w:lang w:eastAsia="en-US"/>
              </w:rPr>
              <w:t xml:space="preserve">Prénom : </w:t>
            </w:r>
            <w:r>
              <w:rPr>
                <w:sz w:val="18"/>
                <w:szCs w:val="18"/>
                <w:lang w:eastAsia="en-US"/>
              </w:rPr>
              <w:t>______</w:t>
            </w:r>
            <w:r w:rsidRPr="00F61160">
              <w:rPr>
                <w:sz w:val="18"/>
                <w:szCs w:val="18"/>
                <w:lang w:eastAsia="en-US"/>
              </w:rPr>
              <w:t>________________</w:t>
            </w:r>
          </w:p>
          <w:p w14:paraId="4FD348D8" w14:textId="77777777" w:rsidR="00B515C3" w:rsidRPr="00F61160" w:rsidRDefault="00B515C3" w:rsidP="00991907">
            <w:pPr>
              <w:jc w:val="left"/>
              <w:rPr>
                <w:sz w:val="18"/>
                <w:szCs w:val="18"/>
                <w:lang w:eastAsia="en-US"/>
              </w:rPr>
            </w:pPr>
            <w:r w:rsidRPr="00F61160">
              <w:rPr>
                <w:sz w:val="18"/>
                <w:szCs w:val="18"/>
                <w:lang w:eastAsia="en-US"/>
              </w:rPr>
              <w:t>Profession : ________</w:t>
            </w:r>
            <w:r>
              <w:rPr>
                <w:sz w:val="18"/>
                <w:szCs w:val="18"/>
                <w:lang w:eastAsia="en-US"/>
              </w:rPr>
              <w:t>___________</w:t>
            </w:r>
            <w:r w:rsidRPr="00F61160">
              <w:rPr>
                <w:sz w:val="18"/>
                <w:szCs w:val="18"/>
                <w:lang w:eastAsia="en-US"/>
              </w:rPr>
              <w:t>_____________________________</w:t>
            </w:r>
          </w:p>
          <w:p w14:paraId="779E63E7" w14:textId="37E2726B" w:rsidR="00B515C3" w:rsidRPr="00F61160" w:rsidRDefault="00B515C3" w:rsidP="00991907">
            <w:pPr>
              <w:jc w:val="left"/>
              <w:rPr>
                <w:sz w:val="18"/>
                <w:szCs w:val="18"/>
                <w:lang w:eastAsia="en-US"/>
              </w:rPr>
            </w:pPr>
            <w:r w:rsidRPr="00F61160">
              <w:rPr>
                <w:sz w:val="18"/>
                <w:szCs w:val="18"/>
                <w:lang w:eastAsia="en-US"/>
              </w:rPr>
              <w:t>Adresse :  _____________________</w:t>
            </w:r>
            <w:r>
              <w:rPr>
                <w:sz w:val="18"/>
                <w:szCs w:val="18"/>
                <w:lang w:eastAsia="en-US"/>
              </w:rPr>
              <w:t>___________</w:t>
            </w:r>
            <w:r w:rsidRPr="00F61160">
              <w:rPr>
                <w:sz w:val="18"/>
                <w:szCs w:val="18"/>
                <w:lang w:eastAsia="en-US"/>
              </w:rPr>
              <w:t>________________</w:t>
            </w:r>
          </w:p>
          <w:p w14:paraId="126B822B" w14:textId="77777777" w:rsidR="00B515C3" w:rsidRPr="00F61160" w:rsidRDefault="00B515C3" w:rsidP="00991907">
            <w:pPr>
              <w:jc w:val="left"/>
              <w:rPr>
                <w:sz w:val="18"/>
                <w:szCs w:val="18"/>
                <w:lang w:eastAsia="en-US"/>
              </w:rPr>
            </w:pPr>
            <w:r w:rsidRPr="00F61160">
              <w:rPr>
                <w:sz w:val="18"/>
                <w:szCs w:val="18"/>
                <w:lang w:eastAsia="en-US"/>
              </w:rPr>
              <w:t>______________________________________________</w:t>
            </w:r>
            <w:r>
              <w:rPr>
                <w:sz w:val="18"/>
                <w:szCs w:val="18"/>
                <w:lang w:eastAsia="en-US"/>
              </w:rPr>
              <w:t>___________</w:t>
            </w:r>
            <w:r w:rsidRPr="00F61160">
              <w:rPr>
                <w:sz w:val="18"/>
                <w:szCs w:val="18"/>
                <w:lang w:eastAsia="en-US"/>
              </w:rPr>
              <w:t>____</w:t>
            </w:r>
          </w:p>
          <w:p w14:paraId="416D58CE" w14:textId="793B8B5A" w:rsidR="00B515C3" w:rsidRPr="00F61160" w:rsidRDefault="00B515C3" w:rsidP="00991907">
            <w:pPr>
              <w:jc w:val="left"/>
              <w:rPr>
                <w:sz w:val="18"/>
                <w:szCs w:val="18"/>
                <w:lang w:eastAsia="en-US"/>
              </w:rPr>
            </w:pPr>
            <w:r w:rsidRPr="00F61160">
              <w:rPr>
                <w:sz w:val="18"/>
                <w:szCs w:val="18"/>
                <w:lang w:eastAsia="en-US"/>
              </w:rPr>
              <w:t>Courriel :  __________________________________</w:t>
            </w:r>
            <w:r>
              <w:rPr>
                <w:sz w:val="18"/>
                <w:szCs w:val="18"/>
                <w:lang w:eastAsia="en-US"/>
              </w:rPr>
              <w:t>___________</w:t>
            </w:r>
            <w:r w:rsidRPr="00F61160">
              <w:rPr>
                <w:sz w:val="18"/>
                <w:szCs w:val="18"/>
                <w:lang w:eastAsia="en-US"/>
              </w:rPr>
              <w:t>___</w:t>
            </w:r>
          </w:p>
          <w:p w14:paraId="1AF49E9F" w14:textId="77777777" w:rsidR="00B515C3" w:rsidRDefault="00B515C3" w:rsidP="00991907">
            <w:pPr>
              <w:jc w:val="left"/>
              <w:rPr>
                <w:sz w:val="18"/>
                <w:szCs w:val="18"/>
                <w:lang w:eastAsia="en-US"/>
              </w:rPr>
            </w:pPr>
            <w:r w:rsidRPr="00F61160">
              <w:rPr>
                <w:sz w:val="18"/>
                <w:szCs w:val="18"/>
                <w:lang w:eastAsia="en-US"/>
              </w:rPr>
              <w:t xml:space="preserve">Téléphone : </w:t>
            </w:r>
            <w:r>
              <w:rPr>
                <w:sz w:val="18"/>
                <w:szCs w:val="18"/>
                <w:lang w:eastAsia="en-US"/>
              </w:rPr>
              <w:t xml:space="preserve"> </w:t>
            </w:r>
            <w:r w:rsidRPr="00F61160">
              <w:rPr>
                <w:sz w:val="18"/>
                <w:szCs w:val="18"/>
                <w:lang w:eastAsia="en-US"/>
              </w:rPr>
              <w:t xml:space="preserve"> ______________________________</w:t>
            </w:r>
            <w:r>
              <w:rPr>
                <w:sz w:val="18"/>
                <w:szCs w:val="18"/>
                <w:lang w:eastAsia="en-US"/>
              </w:rPr>
              <w:t>___________</w:t>
            </w:r>
            <w:r w:rsidRPr="00F61160">
              <w:rPr>
                <w:sz w:val="18"/>
                <w:szCs w:val="18"/>
                <w:lang w:eastAsia="en-US"/>
              </w:rPr>
              <w:t>______</w:t>
            </w:r>
          </w:p>
          <w:p w14:paraId="3575EDB0" w14:textId="75C98040" w:rsidR="00B515C3" w:rsidRPr="00226662" w:rsidRDefault="00B515C3" w:rsidP="00991907">
            <w:pPr>
              <w:jc w:val="left"/>
              <w:rPr>
                <w:lang w:eastAsia="en-US"/>
              </w:rPr>
            </w:pPr>
            <w:r>
              <w:rPr>
                <w:sz w:val="18"/>
                <w:szCs w:val="18"/>
                <w:lang w:eastAsia="en-US"/>
              </w:rPr>
              <w:t>Fax :  ________________________________________________</w:t>
            </w:r>
          </w:p>
        </w:tc>
        <w:tc>
          <w:tcPr>
            <w:tcW w:w="3964" w:type="dxa"/>
            <w:gridSpan w:val="6"/>
          </w:tcPr>
          <w:p w14:paraId="082C4E0F"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r>
              <w:rPr>
                <w:b/>
                <w:bCs/>
                <w:color w:val="001965"/>
                <w:sz w:val="24"/>
                <w:szCs w:val="28"/>
              </w:rPr>
              <w:t>Formulaire à retourner complété à Novo Nordisk </w:t>
            </w:r>
          </w:p>
          <w:p w14:paraId="26BB561D" w14:textId="77777777" w:rsidR="00B515C3" w:rsidRPr="008C30F8"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1"/>
              </w:rPr>
            </w:pPr>
          </w:p>
          <w:p w14:paraId="7BE36701" w14:textId="77777777" w:rsidR="00B515C3" w:rsidRPr="008C30F8" w:rsidRDefault="00B515C3"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Pr>
                <w:b/>
                <w:bCs/>
                <w:sz w:val="18"/>
                <w:szCs w:val="18"/>
                <w:lang w:eastAsia="en-US"/>
              </w:rPr>
              <w:t xml:space="preserve">Sur notre plateforme : </w:t>
            </w:r>
            <w:r w:rsidRPr="0060617C">
              <w:rPr>
                <w:sz w:val="14"/>
                <w:szCs w:val="14"/>
                <w:lang w:eastAsia="en-US"/>
              </w:rPr>
              <w:t>https://www.novonordisk.com/contact-us/partners-safety-information-reporting.html</w:t>
            </w:r>
          </w:p>
          <w:p w14:paraId="5DF394B6" w14:textId="77777777" w:rsidR="00B515C3" w:rsidRPr="008C30F8" w:rsidRDefault="00B515C3"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8C30F8">
              <w:rPr>
                <w:sz w:val="18"/>
                <w:szCs w:val="18"/>
                <w:lang w:eastAsia="en-US"/>
              </w:rPr>
              <w:t>ou</w:t>
            </w:r>
          </w:p>
          <w:p w14:paraId="649CF3FD" w14:textId="77777777" w:rsidR="00B515C3" w:rsidRPr="008C30F8" w:rsidRDefault="00B515C3" w:rsidP="00D56635">
            <w:pPr>
              <w:jc w:val="center"/>
              <w:cnfStyle w:val="000000000000" w:firstRow="0" w:lastRow="0" w:firstColumn="0" w:lastColumn="0" w:oddVBand="0" w:evenVBand="0" w:oddHBand="0" w:evenHBand="0" w:firstRowFirstColumn="0" w:firstRowLastColumn="0" w:lastRowFirstColumn="0" w:lastRowLastColumn="0"/>
              <w:rPr>
                <w:b/>
                <w:bCs/>
                <w:sz w:val="18"/>
                <w:szCs w:val="18"/>
                <w:lang w:eastAsia="en-US"/>
              </w:rPr>
            </w:pPr>
            <w:r w:rsidRPr="008C30F8">
              <w:rPr>
                <w:b/>
                <w:bCs/>
                <w:sz w:val="18"/>
                <w:szCs w:val="18"/>
                <w:lang w:eastAsia="en-US"/>
              </w:rPr>
              <w:t>Par courrier :</w:t>
            </w:r>
          </w:p>
          <w:p w14:paraId="744923FF" w14:textId="77777777" w:rsidR="00B515C3" w:rsidRPr="008C30F8" w:rsidRDefault="00B515C3"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8C30F8">
              <w:rPr>
                <w:sz w:val="18"/>
                <w:szCs w:val="18"/>
                <w:lang w:eastAsia="en-US"/>
              </w:rPr>
              <w:t>Novo Nordisk</w:t>
            </w:r>
          </w:p>
          <w:p w14:paraId="34F6EDD7" w14:textId="77777777" w:rsidR="00B515C3" w:rsidRPr="008C30F8" w:rsidRDefault="00B515C3"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8C30F8">
              <w:rPr>
                <w:sz w:val="18"/>
                <w:szCs w:val="18"/>
                <w:lang w:eastAsia="en-US"/>
              </w:rPr>
              <w:t>Service Vigilances</w:t>
            </w:r>
          </w:p>
          <w:p w14:paraId="000F22DB" w14:textId="77777777" w:rsidR="00B515C3" w:rsidRPr="008C30F8" w:rsidRDefault="00B515C3"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8C30F8">
              <w:rPr>
                <w:sz w:val="18"/>
                <w:szCs w:val="18"/>
                <w:lang w:eastAsia="en-US"/>
              </w:rPr>
              <w:t>Carré Michelet – 12 cours Michelet</w:t>
            </w:r>
          </w:p>
          <w:p w14:paraId="5FB8E58D"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8C30F8">
              <w:rPr>
                <w:sz w:val="18"/>
                <w:szCs w:val="18"/>
                <w:lang w:eastAsia="en-US"/>
              </w:rPr>
              <w:t>92800 PUTEAUX</w:t>
            </w:r>
          </w:p>
          <w:p w14:paraId="534B42B1" w14:textId="77777777" w:rsidR="00B515C3" w:rsidRPr="008C30F8" w:rsidRDefault="00B515C3" w:rsidP="00D56635">
            <w:pPr>
              <w:jc w:val="center"/>
              <w:cnfStyle w:val="000000000000" w:firstRow="0" w:lastRow="0" w:firstColumn="0" w:lastColumn="0" w:oddVBand="0" w:evenVBand="0" w:oddHBand="0" w:evenHBand="0" w:firstRowFirstColumn="0" w:firstRowLastColumn="0" w:lastRowFirstColumn="0" w:lastRowLastColumn="0"/>
              <w:rPr>
                <w:sz w:val="10"/>
                <w:szCs w:val="10"/>
                <w:lang w:eastAsia="en-US"/>
              </w:rPr>
            </w:pPr>
          </w:p>
        </w:tc>
      </w:tr>
      <w:permEnd w:id="772803915"/>
      <w:permEnd w:id="2056602497"/>
      <w:permEnd w:id="998669481"/>
      <w:tr w:rsidR="00B515C3" w:rsidRPr="005F5A80" w14:paraId="136CCE1B" w14:textId="77777777" w:rsidTr="00D56635">
        <w:trPr>
          <w:trHeight w:val="558"/>
        </w:trPr>
        <w:tc>
          <w:tcPr>
            <w:cnfStyle w:val="001000000000" w:firstRow="0" w:lastRow="0" w:firstColumn="1" w:lastColumn="0" w:oddVBand="0" w:evenVBand="0" w:oddHBand="0" w:evenHBand="0" w:firstRowFirstColumn="0" w:firstRowLastColumn="0" w:lastRowFirstColumn="0" w:lastRowLastColumn="0"/>
            <w:tcW w:w="9067" w:type="dxa"/>
            <w:gridSpan w:val="11"/>
          </w:tcPr>
          <w:p w14:paraId="046E08E2" w14:textId="77777777" w:rsidR="00B515C3" w:rsidRDefault="00B515C3" w:rsidP="00D56635">
            <w:pPr>
              <w:rPr>
                <w:sz w:val="16"/>
                <w:szCs w:val="18"/>
              </w:rPr>
            </w:pPr>
            <w:r w:rsidRPr="008C30F8">
              <w:rPr>
                <w:sz w:val="16"/>
                <w:szCs w:val="18"/>
              </w:rPr>
              <w:t>Si vous avez rapporté cet événement indésirable à un autre organisme (</w:t>
            </w:r>
            <w:r w:rsidRPr="008C30F8">
              <w:rPr>
                <w:i/>
                <w:iCs/>
                <w:sz w:val="16"/>
                <w:szCs w:val="18"/>
              </w:rPr>
              <w:t>CRPV, ANSM…</w:t>
            </w:r>
            <w:r w:rsidRPr="008C30F8">
              <w:rPr>
                <w:sz w:val="16"/>
                <w:szCs w:val="18"/>
              </w:rPr>
              <w:t xml:space="preserve">), merci de préciser lequel : </w:t>
            </w:r>
          </w:p>
          <w:p w14:paraId="0C577D41" w14:textId="77777777" w:rsidR="00B515C3" w:rsidRPr="008C30F8" w:rsidRDefault="00B515C3" w:rsidP="00D56635">
            <w:pPr>
              <w:rPr>
                <w:color w:val="001965"/>
                <w:sz w:val="24"/>
                <w:szCs w:val="28"/>
              </w:rPr>
            </w:pPr>
            <w:permStart w:id="1743417690" w:edGrp="everyone"/>
          </w:p>
        </w:tc>
      </w:tr>
      <w:permEnd w:id="1743417690"/>
      <w:tr w:rsidR="00B515C3" w:rsidRPr="005F5A80" w14:paraId="09FE0018" w14:textId="77777777" w:rsidTr="00D56635">
        <w:trPr>
          <w:trHeight w:val="558"/>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single" w:sz="4" w:space="0" w:color="auto"/>
            </w:tcBorders>
          </w:tcPr>
          <w:p w14:paraId="502B8AB8" w14:textId="77777777" w:rsidR="00B515C3" w:rsidRDefault="00B515C3" w:rsidP="00D56635">
            <w:pPr>
              <w:jc w:val="center"/>
              <w:rPr>
                <w:b w:val="0"/>
                <w:bCs/>
                <w:color w:val="001965"/>
                <w:sz w:val="24"/>
                <w:szCs w:val="28"/>
              </w:rPr>
            </w:pPr>
            <w:r w:rsidRPr="00226662">
              <w:rPr>
                <w:bCs/>
                <w:color w:val="001965"/>
                <w:sz w:val="24"/>
                <w:szCs w:val="28"/>
              </w:rPr>
              <w:t xml:space="preserve">Information concernant le </w:t>
            </w:r>
            <w:r>
              <w:rPr>
                <w:bCs/>
                <w:color w:val="001965"/>
                <w:sz w:val="24"/>
                <w:szCs w:val="28"/>
              </w:rPr>
              <w:t>patient</w:t>
            </w:r>
          </w:p>
          <w:p w14:paraId="3175956D" w14:textId="77777777" w:rsidR="00B515C3" w:rsidRDefault="00B515C3" w:rsidP="00D56635">
            <w:pPr>
              <w:rPr>
                <w:sz w:val="16"/>
                <w:szCs w:val="18"/>
              </w:rPr>
            </w:pPr>
            <w:r w:rsidRPr="00A91BAD">
              <w:rPr>
                <w:bCs/>
                <w:sz w:val="16"/>
                <w:szCs w:val="18"/>
              </w:rPr>
              <w:t>Initiales </w:t>
            </w:r>
            <w:r w:rsidRPr="00C71EBE">
              <w:rPr>
                <w:bCs/>
                <w:color w:val="001965"/>
                <w:sz w:val="16"/>
                <w:szCs w:val="18"/>
              </w:rPr>
              <w:t xml:space="preserve">:  </w:t>
            </w:r>
            <w:r w:rsidRPr="00C71EBE">
              <w:rPr>
                <w:sz w:val="16"/>
                <w:szCs w:val="18"/>
              </w:rPr>
              <w:t xml:space="preserve">Nom </w:t>
            </w:r>
            <w:r w:rsidRPr="00A91BAD">
              <w:rPr>
                <w:i/>
                <w:iCs/>
                <w:color w:val="3B97DE"/>
                <w:sz w:val="14"/>
                <w:szCs w:val="16"/>
              </w:rPr>
              <w:t>(trois premières lettres</w:t>
            </w:r>
            <w:r w:rsidRPr="00A91BAD">
              <w:rPr>
                <w:i/>
                <w:iCs/>
                <w:color w:val="3B97DE"/>
                <w:sz w:val="16"/>
                <w:szCs w:val="18"/>
              </w:rPr>
              <w:t>)</w:t>
            </w:r>
            <w:r w:rsidRPr="00A91BAD">
              <w:rPr>
                <w:color w:val="3B97DE"/>
                <w:sz w:val="16"/>
                <w:szCs w:val="18"/>
              </w:rPr>
              <w:t> </w:t>
            </w:r>
            <w:r w:rsidRPr="00C71EBE">
              <w:rPr>
                <w:sz w:val="16"/>
                <w:szCs w:val="18"/>
              </w:rPr>
              <w:t>:</w:t>
            </w:r>
            <w:r>
              <w:rPr>
                <w:sz w:val="16"/>
                <w:szCs w:val="18"/>
              </w:rPr>
              <w:t xml:space="preserve"> </w:t>
            </w:r>
            <w:r w:rsidRPr="00C71EBE">
              <w:rPr>
                <w:sz w:val="16"/>
                <w:szCs w:val="18"/>
              </w:rPr>
              <w:t xml:space="preserve">Prénom </w:t>
            </w:r>
            <w:r w:rsidRPr="00A91BAD">
              <w:rPr>
                <w:i/>
                <w:iCs/>
                <w:color w:val="3B97DE"/>
                <w:sz w:val="14"/>
                <w:szCs w:val="16"/>
              </w:rPr>
              <w:t>(deux premières lettres)</w:t>
            </w:r>
            <w:r w:rsidRPr="00A91BAD">
              <w:rPr>
                <w:bCs/>
                <w:color w:val="3B97DE"/>
                <w:sz w:val="14"/>
                <w:szCs w:val="16"/>
              </w:rPr>
              <w:t> </w:t>
            </w:r>
            <w:r w:rsidRPr="00C71EBE">
              <w:rPr>
                <w:bCs/>
                <w:sz w:val="16"/>
                <w:szCs w:val="18"/>
              </w:rPr>
              <w:t xml:space="preserve">:         Sexe : </w:t>
            </w:r>
            <w:r w:rsidRPr="002A62F0">
              <w:rPr>
                <w:rFonts w:hint="eastAsia"/>
                <w:bCs/>
                <w:sz w:val="16"/>
                <w:szCs w:val="18"/>
              </w:rPr>
              <w:t>□</w:t>
            </w:r>
            <w:r>
              <w:rPr>
                <w:rFonts w:hint="eastAsia"/>
                <w:bCs/>
                <w:sz w:val="16"/>
                <w:szCs w:val="18"/>
              </w:rPr>
              <w:t xml:space="preserve"> </w:t>
            </w:r>
            <w:r w:rsidRPr="00C71EBE">
              <w:rPr>
                <w:sz w:val="16"/>
                <w:szCs w:val="18"/>
              </w:rPr>
              <w:t xml:space="preserve">F </w:t>
            </w:r>
            <w:r w:rsidRPr="002A62F0">
              <w:rPr>
                <w:rFonts w:hint="eastAsia"/>
                <w:sz w:val="16"/>
                <w:szCs w:val="18"/>
              </w:rPr>
              <w:t>□</w:t>
            </w:r>
            <w:r>
              <w:rPr>
                <w:rFonts w:hint="eastAsia"/>
                <w:sz w:val="16"/>
                <w:szCs w:val="18"/>
              </w:rPr>
              <w:t xml:space="preserve"> </w:t>
            </w:r>
            <w:r w:rsidRPr="00C71EBE">
              <w:rPr>
                <w:sz w:val="16"/>
                <w:szCs w:val="18"/>
              </w:rPr>
              <w:t>H</w:t>
            </w:r>
          </w:p>
          <w:p w14:paraId="06F2559C" w14:textId="77777777" w:rsidR="00B515C3" w:rsidRPr="002A62F0" w:rsidRDefault="00B515C3" w:rsidP="00D56635">
            <w:pPr>
              <w:rPr>
                <w:b w:val="0"/>
                <w:bCs/>
                <w:sz w:val="10"/>
                <w:szCs w:val="12"/>
              </w:rPr>
            </w:pPr>
          </w:p>
          <w:p w14:paraId="19CB0170" w14:textId="77777777" w:rsidR="00B515C3" w:rsidRDefault="00B515C3" w:rsidP="00D56635">
            <w:pPr>
              <w:rPr>
                <w:sz w:val="16"/>
                <w:szCs w:val="18"/>
              </w:rPr>
            </w:pPr>
            <w:r w:rsidRPr="00C71EBE">
              <w:rPr>
                <w:bCs/>
                <w:sz w:val="16"/>
                <w:szCs w:val="18"/>
              </w:rPr>
              <w:t xml:space="preserve">Date de naissance </w:t>
            </w:r>
            <w:r w:rsidRPr="00B65933">
              <w:rPr>
                <w:i/>
                <w:iCs/>
                <w:sz w:val="14"/>
                <w:szCs w:val="16"/>
              </w:rPr>
              <w:t>(mois</w:t>
            </w:r>
            <w:r>
              <w:rPr>
                <w:i/>
                <w:iCs/>
                <w:sz w:val="14"/>
                <w:szCs w:val="16"/>
              </w:rPr>
              <w:t>/</w:t>
            </w:r>
            <w:r w:rsidRPr="00B65933">
              <w:rPr>
                <w:i/>
                <w:iCs/>
                <w:sz w:val="14"/>
                <w:szCs w:val="16"/>
              </w:rPr>
              <w:t>année)</w:t>
            </w:r>
            <w:r w:rsidRPr="00B65933">
              <w:rPr>
                <w:bCs/>
                <w:i/>
                <w:iCs/>
                <w:sz w:val="14"/>
                <w:szCs w:val="16"/>
              </w:rPr>
              <w:t> </w:t>
            </w:r>
            <w:r w:rsidRPr="00C71EBE">
              <w:rPr>
                <w:bCs/>
                <w:sz w:val="16"/>
                <w:szCs w:val="18"/>
              </w:rPr>
              <w:t>:</w:t>
            </w:r>
            <w:r>
              <w:rPr>
                <w:bCs/>
                <w:sz w:val="16"/>
                <w:szCs w:val="18"/>
              </w:rPr>
              <w:t xml:space="preserve"> </w:t>
            </w:r>
            <w:r>
              <w:rPr>
                <w:sz w:val="14"/>
                <w:szCs w:val="16"/>
              </w:rPr>
              <w:t xml:space="preserve">____________ </w:t>
            </w:r>
            <w:r w:rsidRPr="00C71EBE">
              <w:rPr>
                <w:sz w:val="16"/>
                <w:szCs w:val="18"/>
              </w:rPr>
              <w:t>ou</w:t>
            </w:r>
            <w:r w:rsidRPr="00C71EBE">
              <w:rPr>
                <w:bCs/>
                <w:sz w:val="16"/>
                <w:szCs w:val="18"/>
              </w:rPr>
              <w:t xml:space="preserve"> </w:t>
            </w:r>
            <w:r>
              <w:rPr>
                <w:bCs/>
                <w:sz w:val="16"/>
                <w:szCs w:val="18"/>
              </w:rPr>
              <w:t>Â</w:t>
            </w:r>
            <w:r w:rsidRPr="00C71EBE">
              <w:rPr>
                <w:bCs/>
                <w:sz w:val="16"/>
                <w:szCs w:val="18"/>
              </w:rPr>
              <w:t xml:space="preserve">ge : </w:t>
            </w:r>
            <w:r>
              <w:rPr>
                <w:sz w:val="14"/>
                <w:szCs w:val="16"/>
              </w:rPr>
              <w:t xml:space="preserve">______ </w:t>
            </w:r>
            <w:r w:rsidRPr="00C71EBE">
              <w:rPr>
                <w:sz w:val="16"/>
                <w:szCs w:val="18"/>
              </w:rPr>
              <w:t>ou</w:t>
            </w:r>
            <w:r w:rsidRPr="00C71EBE">
              <w:rPr>
                <w:bCs/>
                <w:sz w:val="16"/>
                <w:szCs w:val="18"/>
              </w:rPr>
              <w:t xml:space="preserve"> </w:t>
            </w:r>
            <w:r>
              <w:rPr>
                <w:bCs/>
                <w:sz w:val="16"/>
                <w:szCs w:val="18"/>
              </w:rPr>
              <w:t>G</w:t>
            </w:r>
            <w:r w:rsidRPr="00C71EBE">
              <w:rPr>
                <w:bCs/>
                <w:sz w:val="16"/>
                <w:szCs w:val="18"/>
              </w:rPr>
              <w:t xml:space="preserve">roupe d’âge : </w:t>
            </w:r>
            <w:r w:rsidRPr="002A62F0">
              <w:rPr>
                <w:rFonts w:hint="eastAsia"/>
                <w:bCs/>
                <w:sz w:val="16"/>
                <w:szCs w:val="18"/>
              </w:rPr>
              <w:t>□</w:t>
            </w:r>
            <w:r>
              <w:rPr>
                <w:rFonts w:hint="eastAsia"/>
                <w:bCs/>
                <w:sz w:val="16"/>
                <w:szCs w:val="18"/>
              </w:rPr>
              <w:t xml:space="preserve"> </w:t>
            </w:r>
            <w:r w:rsidRPr="00C71EBE">
              <w:rPr>
                <w:sz w:val="16"/>
                <w:szCs w:val="18"/>
              </w:rPr>
              <w:t>Adolescent</w:t>
            </w:r>
            <w:r>
              <w:rPr>
                <w:sz w:val="16"/>
                <w:szCs w:val="18"/>
              </w:rPr>
              <w:t xml:space="preserve"> </w:t>
            </w:r>
            <w:r w:rsidRPr="002A62F0">
              <w:rPr>
                <w:rFonts w:hint="eastAsia"/>
                <w:sz w:val="16"/>
                <w:szCs w:val="18"/>
              </w:rPr>
              <w:t>□</w:t>
            </w:r>
            <w:r>
              <w:rPr>
                <w:rFonts w:hint="eastAsia"/>
                <w:sz w:val="16"/>
                <w:szCs w:val="18"/>
              </w:rPr>
              <w:t xml:space="preserve"> </w:t>
            </w:r>
            <w:r w:rsidRPr="00C71EBE">
              <w:rPr>
                <w:sz w:val="16"/>
                <w:szCs w:val="18"/>
              </w:rPr>
              <w:t>Adulte</w:t>
            </w:r>
            <w:r>
              <w:rPr>
                <w:sz w:val="16"/>
                <w:szCs w:val="18"/>
              </w:rPr>
              <w:t xml:space="preserve"> </w:t>
            </w:r>
            <w:r w:rsidRPr="002A62F0">
              <w:rPr>
                <w:rFonts w:hint="eastAsia"/>
                <w:sz w:val="16"/>
                <w:szCs w:val="18"/>
              </w:rPr>
              <w:t>□</w:t>
            </w:r>
            <w:r>
              <w:rPr>
                <w:rFonts w:hint="eastAsia"/>
                <w:sz w:val="16"/>
                <w:szCs w:val="18"/>
              </w:rPr>
              <w:t xml:space="preserve"> </w:t>
            </w:r>
            <w:r w:rsidRPr="00C71EBE">
              <w:rPr>
                <w:sz w:val="16"/>
                <w:szCs w:val="18"/>
              </w:rPr>
              <w:t>Personne âgée</w:t>
            </w:r>
          </w:p>
          <w:p w14:paraId="1C02EF45" w14:textId="77777777" w:rsidR="00B515C3" w:rsidRPr="00482A92" w:rsidRDefault="00B515C3" w:rsidP="00D56635">
            <w:pPr>
              <w:rPr>
                <w:sz w:val="14"/>
                <w:szCs w:val="16"/>
              </w:rPr>
            </w:pPr>
          </w:p>
          <w:p w14:paraId="37A1EBC8" w14:textId="77777777" w:rsidR="00B515C3" w:rsidRPr="00E87075" w:rsidRDefault="00B515C3" w:rsidP="00D56635">
            <w:pPr>
              <w:rPr>
                <w:sz w:val="16"/>
                <w:szCs w:val="18"/>
              </w:rPr>
            </w:pPr>
            <w:r w:rsidRPr="00C71EBE">
              <w:rPr>
                <w:bCs/>
                <w:sz w:val="16"/>
                <w:szCs w:val="18"/>
              </w:rPr>
              <w:t xml:space="preserve">Taille : </w:t>
            </w:r>
            <w:r>
              <w:rPr>
                <w:sz w:val="14"/>
                <w:szCs w:val="16"/>
              </w:rPr>
              <w:t xml:space="preserve">______ </w:t>
            </w:r>
            <w:r w:rsidRPr="00C71EBE">
              <w:rPr>
                <w:sz w:val="16"/>
                <w:szCs w:val="18"/>
              </w:rPr>
              <w:t>cm</w:t>
            </w:r>
            <w:r w:rsidRPr="00C71EBE">
              <w:rPr>
                <w:bCs/>
                <w:sz w:val="16"/>
                <w:szCs w:val="18"/>
              </w:rPr>
              <w:t xml:space="preserve"> Poids : </w:t>
            </w:r>
            <w:r>
              <w:rPr>
                <w:sz w:val="14"/>
                <w:szCs w:val="16"/>
              </w:rPr>
              <w:t xml:space="preserve">______ </w:t>
            </w:r>
            <w:r w:rsidRPr="00C71EBE">
              <w:rPr>
                <w:sz w:val="16"/>
                <w:szCs w:val="18"/>
              </w:rPr>
              <w:t xml:space="preserve">kg                                 </w:t>
            </w:r>
            <w:r>
              <w:rPr>
                <w:sz w:val="16"/>
                <w:szCs w:val="18"/>
              </w:rPr>
              <w:t xml:space="preserve">  </w:t>
            </w:r>
            <w:r w:rsidRPr="00C71EBE">
              <w:rPr>
                <w:bCs/>
                <w:sz w:val="16"/>
                <w:szCs w:val="18"/>
              </w:rPr>
              <w:t xml:space="preserve">Grossesse en cours : </w:t>
            </w:r>
            <w:r>
              <w:rPr>
                <w:bCs/>
                <w:sz w:val="16"/>
                <w:szCs w:val="18"/>
              </w:rPr>
              <w:t xml:space="preserve"> </w:t>
            </w:r>
            <w:r w:rsidRPr="002A62F0">
              <w:rPr>
                <w:rFonts w:hint="eastAsia"/>
                <w:bCs/>
                <w:sz w:val="16"/>
                <w:szCs w:val="18"/>
              </w:rPr>
              <w:t>□</w:t>
            </w:r>
            <w:r>
              <w:rPr>
                <w:rFonts w:hint="eastAsia"/>
                <w:bCs/>
                <w:sz w:val="16"/>
                <w:szCs w:val="18"/>
              </w:rPr>
              <w:t xml:space="preserve"> </w:t>
            </w:r>
            <w:r w:rsidRPr="00C71EBE">
              <w:rPr>
                <w:sz w:val="16"/>
                <w:szCs w:val="18"/>
              </w:rPr>
              <w:t>Oui</w:t>
            </w:r>
            <w:r w:rsidRPr="00C93131">
              <w:rPr>
                <w:color w:val="3B97DE"/>
                <w:sz w:val="16"/>
                <w:szCs w:val="18"/>
              </w:rPr>
              <w:t>*</w:t>
            </w:r>
            <w:r w:rsidRPr="00C71EBE">
              <w:rPr>
                <w:sz w:val="16"/>
                <w:szCs w:val="18"/>
              </w:rPr>
              <w:t xml:space="preserve"> </w:t>
            </w:r>
            <w:r w:rsidRPr="002A62F0">
              <w:rPr>
                <w:rFonts w:hint="eastAsia"/>
                <w:sz w:val="16"/>
                <w:szCs w:val="18"/>
              </w:rPr>
              <w:t>□</w:t>
            </w:r>
            <w:r>
              <w:rPr>
                <w:rFonts w:hint="eastAsia"/>
                <w:sz w:val="16"/>
                <w:szCs w:val="18"/>
              </w:rPr>
              <w:t xml:space="preserve"> </w:t>
            </w:r>
            <w:r w:rsidRPr="00C71EBE">
              <w:rPr>
                <w:sz w:val="16"/>
                <w:szCs w:val="18"/>
              </w:rPr>
              <w:t xml:space="preserve">Non </w:t>
            </w:r>
            <w:r w:rsidRPr="002A62F0">
              <w:rPr>
                <w:rFonts w:hint="eastAsia"/>
                <w:sz w:val="16"/>
                <w:szCs w:val="18"/>
              </w:rPr>
              <w:t>□</w:t>
            </w:r>
            <w:r>
              <w:rPr>
                <w:rFonts w:hint="eastAsia"/>
                <w:sz w:val="16"/>
                <w:szCs w:val="18"/>
              </w:rPr>
              <w:t xml:space="preserve"> </w:t>
            </w:r>
            <w:r w:rsidRPr="00C71EBE">
              <w:rPr>
                <w:sz w:val="16"/>
                <w:szCs w:val="18"/>
              </w:rPr>
              <w:t>Non applicable</w:t>
            </w:r>
          </w:p>
          <w:p w14:paraId="59DF1698" w14:textId="77777777" w:rsidR="00B515C3" w:rsidRPr="002A62F0" w:rsidRDefault="00B515C3" w:rsidP="00D56635">
            <w:pPr>
              <w:rPr>
                <w:sz w:val="10"/>
                <w:szCs w:val="12"/>
              </w:rPr>
            </w:pPr>
          </w:p>
          <w:p w14:paraId="5E72B53C" w14:textId="3CE1EDB6" w:rsidR="00B515C3" w:rsidRPr="007C4CFE" w:rsidRDefault="00B515C3" w:rsidP="00D56635">
            <w:pPr>
              <w:rPr>
                <w:b w:val="0"/>
                <w:bCs/>
                <w:sz w:val="16"/>
                <w:szCs w:val="18"/>
              </w:rPr>
            </w:pPr>
            <w:r w:rsidRPr="007C4CFE">
              <w:rPr>
                <w:bCs/>
                <w:sz w:val="16"/>
                <w:szCs w:val="18"/>
              </w:rPr>
              <w:t>Indication d</w:t>
            </w:r>
            <w:r w:rsidR="00C307A1">
              <w:rPr>
                <w:bCs/>
                <w:sz w:val="16"/>
                <w:szCs w:val="18"/>
              </w:rPr>
              <w:t>’</w:t>
            </w:r>
            <w:r w:rsidR="009F6BA8">
              <w:rPr>
                <w:bCs/>
                <w:sz w:val="16"/>
                <w:szCs w:val="18"/>
              </w:rPr>
              <w:t>ALHEMO</w:t>
            </w:r>
            <w:r w:rsidRPr="007C4CFE">
              <w:rPr>
                <w:bCs/>
                <w:sz w:val="16"/>
                <w:szCs w:val="18"/>
              </w:rPr>
              <w:t> :</w:t>
            </w:r>
          </w:p>
          <w:p w14:paraId="719FADD7" w14:textId="218B2CB8"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Hémophilie B avec inhibiteurs anti-FIX</w:t>
            </w:r>
            <w:r w:rsidR="006B60B7">
              <w:rPr>
                <w:sz w:val="16"/>
                <w:szCs w:val="18"/>
              </w:rPr>
              <w:t>, en dernier recours</w:t>
            </w:r>
          </w:p>
          <w:p w14:paraId="15DCF24A" w14:textId="7CA8E986" w:rsidR="00B515C3" w:rsidRDefault="00B515C3" w:rsidP="00D56635">
            <w:pPr>
              <w:rPr>
                <w:sz w:val="16"/>
                <w:szCs w:val="18"/>
              </w:rPr>
            </w:pPr>
            <w:r w:rsidRPr="002A62F0">
              <w:rPr>
                <w:rFonts w:hint="eastAsia"/>
                <w:sz w:val="16"/>
                <w:szCs w:val="18"/>
              </w:rPr>
              <w:t>□</w:t>
            </w:r>
            <w:r>
              <w:rPr>
                <w:rFonts w:hint="eastAsia"/>
                <w:sz w:val="16"/>
                <w:szCs w:val="18"/>
              </w:rPr>
              <w:t xml:space="preserve"> </w:t>
            </w:r>
            <w:r>
              <w:rPr>
                <w:sz w:val="16"/>
                <w:szCs w:val="18"/>
              </w:rPr>
              <w:t xml:space="preserve">Hémophilie A avec inhibiteurs anti FVIII, </w:t>
            </w:r>
            <w:r w:rsidR="00CD6409">
              <w:rPr>
                <w:sz w:val="16"/>
                <w:szCs w:val="18"/>
              </w:rPr>
              <w:t>en dernier recours</w:t>
            </w:r>
          </w:p>
          <w:p w14:paraId="55431809" w14:textId="77777777" w:rsidR="00B515C3" w:rsidRPr="008C30F8" w:rsidRDefault="00B515C3" w:rsidP="00D56635">
            <w:pPr>
              <w:rPr>
                <w:sz w:val="16"/>
                <w:szCs w:val="18"/>
              </w:rPr>
            </w:pPr>
            <w:r w:rsidRPr="00A91BAD">
              <w:rPr>
                <w:i/>
                <w:iCs/>
                <w:color w:val="3B97DE"/>
                <w:sz w:val="14"/>
                <w:szCs w:val="16"/>
              </w:rPr>
              <w:t>* Si oui, merci de remplir la fiche d’exposition pendant la grossesse</w:t>
            </w:r>
            <w:permStart w:id="1164065023" w:edGrp="everyone"/>
          </w:p>
        </w:tc>
      </w:tr>
      <w:tr w:rsidR="00B515C3" w:rsidRPr="005F5A80" w14:paraId="37ADA33F" w14:textId="77777777" w:rsidTr="00D56635">
        <w:trPr>
          <w:trHeight w:val="558"/>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nil"/>
            </w:tcBorders>
          </w:tcPr>
          <w:p w14:paraId="70563EA1" w14:textId="77777777" w:rsidR="00B515C3" w:rsidRPr="00226662" w:rsidRDefault="00B515C3" w:rsidP="00D56635">
            <w:pPr>
              <w:jc w:val="center"/>
              <w:rPr>
                <w:b w:val="0"/>
                <w:bCs/>
                <w:color w:val="001965"/>
                <w:sz w:val="24"/>
                <w:szCs w:val="28"/>
              </w:rPr>
            </w:pPr>
            <w:permStart w:id="1003766959" w:edGrp="everyone"/>
            <w:permEnd w:id="1164065023"/>
            <w:r>
              <w:rPr>
                <w:bCs/>
                <w:color w:val="001965"/>
                <w:sz w:val="24"/>
                <w:szCs w:val="28"/>
              </w:rPr>
              <w:t>Antécédents médicaux et pathologies concomitantes</w:t>
            </w:r>
          </w:p>
        </w:tc>
      </w:tr>
      <w:tr w:rsidR="00B515C3" w:rsidRPr="005447A5" w14:paraId="0C30396F" w14:textId="77777777" w:rsidTr="00D56635">
        <w:trPr>
          <w:trHeight w:val="84"/>
        </w:trPr>
        <w:tc>
          <w:tcPr>
            <w:cnfStyle w:val="001000000000" w:firstRow="0" w:lastRow="0" w:firstColumn="1" w:lastColumn="0" w:oddVBand="0" w:evenVBand="0" w:oddHBand="0" w:evenHBand="0" w:firstRowFirstColumn="0" w:firstRowLastColumn="0" w:lastRowFirstColumn="0" w:lastRowLastColumn="0"/>
            <w:tcW w:w="6663" w:type="dxa"/>
            <w:gridSpan w:val="8"/>
            <w:tcBorders>
              <w:top w:val="nil"/>
              <w:right w:val="nil"/>
            </w:tcBorders>
          </w:tcPr>
          <w:p w14:paraId="1B5C6C00" w14:textId="77777777" w:rsidR="00B515C3" w:rsidRPr="00A91BAD" w:rsidRDefault="00B515C3" w:rsidP="00D56635">
            <w:pPr>
              <w:jc w:val="center"/>
              <w:rPr>
                <w:b w:val="0"/>
                <w:bCs/>
                <w:color w:val="3B97DE"/>
                <w:sz w:val="24"/>
                <w:szCs w:val="28"/>
              </w:rPr>
            </w:pPr>
            <w:permStart w:id="1748396481" w:edGrp="everyone"/>
            <w:permStart w:id="13050474" w:edGrp="everyone"/>
            <w:permStart w:id="107611532" w:edGrp="everyone"/>
            <w:permEnd w:id="1003766959"/>
            <w:r w:rsidRPr="00A91BAD">
              <w:rPr>
                <w:i/>
                <w:iCs/>
                <w:color w:val="3B97DE"/>
                <w:sz w:val="16"/>
                <w:szCs w:val="18"/>
              </w:rPr>
              <w:t>(Notamment : allergies, facteurs de risques, antécédents familiaux, addiction alcoolique ou médicamenteuse, antécédents familiaux de troubles thrombo-emboliques)</w:t>
            </w:r>
          </w:p>
        </w:tc>
        <w:tc>
          <w:tcPr>
            <w:tcW w:w="1275" w:type="dxa"/>
            <w:gridSpan w:val="2"/>
            <w:tcBorders>
              <w:top w:val="nil"/>
              <w:left w:val="nil"/>
              <w:right w:val="nil"/>
            </w:tcBorders>
          </w:tcPr>
          <w:p w14:paraId="43A7F3BF" w14:textId="77777777" w:rsidR="00B515C3" w:rsidRPr="00A91BAD" w:rsidRDefault="00B515C3"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A91BAD">
              <w:rPr>
                <w:sz w:val="16"/>
                <w:szCs w:val="18"/>
              </w:rPr>
              <w:t>Date de début</w:t>
            </w:r>
          </w:p>
        </w:tc>
        <w:tc>
          <w:tcPr>
            <w:tcW w:w="1129" w:type="dxa"/>
            <w:tcBorders>
              <w:top w:val="nil"/>
              <w:left w:val="nil"/>
            </w:tcBorders>
          </w:tcPr>
          <w:p w14:paraId="1D3EC59F" w14:textId="77777777" w:rsidR="00B515C3" w:rsidRPr="00A91BAD" w:rsidRDefault="00B515C3"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A91BAD">
              <w:rPr>
                <w:sz w:val="16"/>
                <w:szCs w:val="18"/>
              </w:rPr>
              <w:t>Date de fin</w:t>
            </w:r>
          </w:p>
        </w:tc>
      </w:tr>
      <w:tr w:rsidR="00B515C3" w:rsidRPr="005447A5" w14:paraId="43CD53F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8"/>
          </w:tcPr>
          <w:p w14:paraId="3118148B" w14:textId="77777777" w:rsidR="00B515C3" w:rsidRDefault="00B515C3" w:rsidP="00D56635">
            <w:pPr>
              <w:jc w:val="center"/>
              <w:rPr>
                <w:b w:val="0"/>
                <w:bCs/>
                <w:color w:val="001965"/>
                <w:sz w:val="24"/>
                <w:szCs w:val="28"/>
              </w:rPr>
            </w:pPr>
            <w:permStart w:id="737427657" w:edGrp="everyone"/>
            <w:permStart w:id="107768335" w:edGrp="everyone"/>
            <w:permStart w:id="756358666" w:edGrp="everyone"/>
            <w:permEnd w:id="1748396481"/>
            <w:permEnd w:id="13050474"/>
            <w:permEnd w:id="107611532"/>
          </w:p>
        </w:tc>
        <w:tc>
          <w:tcPr>
            <w:tcW w:w="1275" w:type="dxa"/>
            <w:gridSpan w:val="2"/>
          </w:tcPr>
          <w:p w14:paraId="03D8DB56"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3163269E"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447A5" w14:paraId="25B4233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8"/>
          </w:tcPr>
          <w:p w14:paraId="371AF908" w14:textId="77777777" w:rsidR="00B515C3" w:rsidRDefault="00B515C3" w:rsidP="00D56635">
            <w:pPr>
              <w:jc w:val="center"/>
              <w:rPr>
                <w:b w:val="0"/>
                <w:bCs/>
                <w:color w:val="001965"/>
                <w:sz w:val="24"/>
                <w:szCs w:val="28"/>
              </w:rPr>
            </w:pPr>
            <w:permStart w:id="114831739" w:edGrp="everyone"/>
            <w:permStart w:id="198850847" w:edGrp="everyone"/>
            <w:permStart w:id="1633704180" w:edGrp="everyone"/>
            <w:permEnd w:id="737427657"/>
            <w:permEnd w:id="107768335"/>
            <w:permEnd w:id="756358666"/>
          </w:p>
        </w:tc>
        <w:tc>
          <w:tcPr>
            <w:tcW w:w="1275" w:type="dxa"/>
            <w:gridSpan w:val="2"/>
          </w:tcPr>
          <w:p w14:paraId="20D07AA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78FD3A57"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447A5" w14:paraId="3FBB35A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8"/>
          </w:tcPr>
          <w:p w14:paraId="0AB83939" w14:textId="77777777" w:rsidR="00B515C3" w:rsidRDefault="00B515C3" w:rsidP="00D56635">
            <w:pPr>
              <w:jc w:val="center"/>
              <w:rPr>
                <w:b w:val="0"/>
                <w:bCs/>
                <w:color w:val="001965"/>
                <w:sz w:val="24"/>
                <w:szCs w:val="28"/>
              </w:rPr>
            </w:pPr>
            <w:permStart w:id="913139870" w:edGrp="everyone"/>
            <w:permStart w:id="435759360" w:edGrp="everyone"/>
            <w:permStart w:id="234753835" w:edGrp="everyone"/>
            <w:permEnd w:id="114831739"/>
            <w:permEnd w:id="198850847"/>
            <w:permEnd w:id="1633704180"/>
          </w:p>
        </w:tc>
        <w:tc>
          <w:tcPr>
            <w:tcW w:w="1275" w:type="dxa"/>
            <w:gridSpan w:val="2"/>
          </w:tcPr>
          <w:p w14:paraId="5877E85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0B185680"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447A5" w14:paraId="59CA217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8"/>
          </w:tcPr>
          <w:p w14:paraId="0C05461F" w14:textId="77777777" w:rsidR="00B515C3" w:rsidRDefault="00B515C3" w:rsidP="00D56635">
            <w:pPr>
              <w:jc w:val="center"/>
              <w:rPr>
                <w:b w:val="0"/>
                <w:bCs/>
                <w:color w:val="001965"/>
                <w:sz w:val="24"/>
                <w:szCs w:val="28"/>
              </w:rPr>
            </w:pPr>
            <w:permStart w:id="1029011899" w:edGrp="everyone"/>
            <w:permStart w:id="429733421" w:edGrp="everyone"/>
            <w:permStart w:id="1326074743" w:edGrp="everyone"/>
            <w:permEnd w:id="913139870"/>
            <w:permEnd w:id="435759360"/>
            <w:permEnd w:id="234753835"/>
          </w:p>
        </w:tc>
        <w:tc>
          <w:tcPr>
            <w:tcW w:w="1275" w:type="dxa"/>
            <w:gridSpan w:val="2"/>
          </w:tcPr>
          <w:p w14:paraId="415FC49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1204B616"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447A5" w14:paraId="4A7E3C39"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8"/>
            <w:tcBorders>
              <w:bottom w:val="single" w:sz="4" w:space="0" w:color="auto"/>
            </w:tcBorders>
          </w:tcPr>
          <w:p w14:paraId="3A71AF69" w14:textId="77777777" w:rsidR="00B515C3" w:rsidRDefault="00B515C3" w:rsidP="00D56635">
            <w:pPr>
              <w:jc w:val="center"/>
              <w:rPr>
                <w:b w:val="0"/>
                <w:bCs/>
                <w:color w:val="001965"/>
                <w:sz w:val="24"/>
                <w:szCs w:val="28"/>
              </w:rPr>
            </w:pPr>
            <w:permStart w:id="1919971541" w:edGrp="everyone"/>
            <w:permStart w:id="557188023" w:edGrp="everyone"/>
            <w:permStart w:id="1758420296" w:edGrp="everyone"/>
            <w:permEnd w:id="1029011899"/>
            <w:permEnd w:id="429733421"/>
            <w:permEnd w:id="1326074743"/>
          </w:p>
        </w:tc>
        <w:tc>
          <w:tcPr>
            <w:tcW w:w="1275" w:type="dxa"/>
            <w:gridSpan w:val="2"/>
            <w:tcBorders>
              <w:bottom w:val="single" w:sz="4" w:space="0" w:color="auto"/>
            </w:tcBorders>
          </w:tcPr>
          <w:p w14:paraId="3663344C"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Borders>
              <w:bottom w:val="single" w:sz="4" w:space="0" w:color="auto"/>
            </w:tcBorders>
          </w:tcPr>
          <w:p w14:paraId="16DA29B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permEnd w:id="1919971541"/>
      <w:permEnd w:id="557188023"/>
      <w:permEnd w:id="1758420296"/>
      <w:tr w:rsidR="00B515C3" w:rsidRPr="005F5A80" w14:paraId="13253127"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nil"/>
            </w:tcBorders>
          </w:tcPr>
          <w:p w14:paraId="67D93723" w14:textId="77777777" w:rsidR="00B515C3" w:rsidRDefault="00B515C3" w:rsidP="00D56635">
            <w:pPr>
              <w:jc w:val="center"/>
              <w:rPr>
                <w:b w:val="0"/>
                <w:bCs/>
                <w:color w:val="001965"/>
                <w:sz w:val="24"/>
                <w:szCs w:val="28"/>
              </w:rPr>
            </w:pPr>
            <w:r>
              <w:rPr>
                <w:bCs/>
                <w:color w:val="001965"/>
                <w:sz w:val="24"/>
                <w:szCs w:val="28"/>
              </w:rPr>
              <w:t>Traitements en cours au moment de l’évènement indésirable</w:t>
            </w:r>
          </w:p>
        </w:tc>
      </w:tr>
      <w:tr w:rsidR="00B515C3" w:rsidRPr="005F5A80" w14:paraId="33364A8D" w14:textId="77777777" w:rsidTr="00D56635">
        <w:trPr>
          <w:trHeight w:val="26"/>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right w:val="nil"/>
            </w:tcBorders>
          </w:tcPr>
          <w:p w14:paraId="14DB6D2D" w14:textId="77777777" w:rsidR="00B515C3" w:rsidRPr="00A91BAD" w:rsidRDefault="00B515C3" w:rsidP="00D56635">
            <w:pPr>
              <w:jc w:val="center"/>
              <w:rPr>
                <w:sz w:val="14"/>
                <w:szCs w:val="16"/>
              </w:rPr>
            </w:pPr>
            <w:permStart w:id="373779813" w:edGrp="everyone"/>
            <w:permStart w:id="1233340382" w:edGrp="everyone"/>
            <w:permStart w:id="1910466242" w:edGrp="everyone"/>
            <w:permStart w:id="1018837457" w:edGrp="everyone"/>
            <w:permStart w:id="2088854961" w:edGrp="everyone"/>
            <w:r w:rsidRPr="00A91BAD">
              <w:rPr>
                <w:sz w:val="14"/>
                <w:szCs w:val="16"/>
              </w:rPr>
              <w:t>Nom du produit</w:t>
            </w:r>
          </w:p>
        </w:tc>
        <w:tc>
          <w:tcPr>
            <w:tcW w:w="1843" w:type="dxa"/>
            <w:gridSpan w:val="2"/>
            <w:tcBorders>
              <w:top w:val="nil"/>
              <w:left w:val="nil"/>
              <w:right w:val="nil"/>
            </w:tcBorders>
          </w:tcPr>
          <w:p w14:paraId="40F8202E" w14:textId="77777777" w:rsidR="00B515C3" w:rsidRPr="00A91BAD" w:rsidRDefault="00B515C3"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A91BAD">
              <w:rPr>
                <w:sz w:val="14"/>
                <w:szCs w:val="16"/>
              </w:rPr>
              <w:t>Indication</w:t>
            </w:r>
          </w:p>
        </w:tc>
        <w:tc>
          <w:tcPr>
            <w:tcW w:w="1417" w:type="dxa"/>
            <w:tcBorders>
              <w:top w:val="nil"/>
              <w:left w:val="nil"/>
              <w:right w:val="nil"/>
            </w:tcBorders>
          </w:tcPr>
          <w:p w14:paraId="09F74D78" w14:textId="77777777" w:rsidR="00B515C3" w:rsidRPr="00A91BAD" w:rsidRDefault="00B515C3"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A91BAD">
              <w:rPr>
                <w:sz w:val="14"/>
                <w:szCs w:val="16"/>
              </w:rPr>
              <w:t>Voie d’administration</w:t>
            </w:r>
          </w:p>
        </w:tc>
        <w:tc>
          <w:tcPr>
            <w:tcW w:w="1560" w:type="dxa"/>
            <w:gridSpan w:val="3"/>
            <w:tcBorders>
              <w:top w:val="nil"/>
              <w:left w:val="nil"/>
              <w:right w:val="nil"/>
            </w:tcBorders>
          </w:tcPr>
          <w:p w14:paraId="6F63B661" w14:textId="77777777" w:rsidR="00B515C3" w:rsidRPr="00A91BAD" w:rsidRDefault="00B515C3"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A91BAD">
              <w:rPr>
                <w:sz w:val="14"/>
                <w:szCs w:val="16"/>
              </w:rPr>
              <w:t xml:space="preserve">Dosage </w:t>
            </w:r>
            <w:r w:rsidRPr="00A91BAD">
              <w:rPr>
                <w:color w:val="3B97DE"/>
                <w:sz w:val="14"/>
                <w:szCs w:val="16"/>
              </w:rPr>
              <w:t>(fréquence et unité)</w:t>
            </w:r>
          </w:p>
        </w:tc>
        <w:tc>
          <w:tcPr>
            <w:tcW w:w="1275" w:type="dxa"/>
            <w:gridSpan w:val="2"/>
            <w:tcBorders>
              <w:top w:val="nil"/>
              <w:left w:val="nil"/>
              <w:right w:val="nil"/>
            </w:tcBorders>
          </w:tcPr>
          <w:p w14:paraId="5F589382" w14:textId="77777777" w:rsidR="00B515C3" w:rsidRPr="00A91BAD" w:rsidRDefault="00B515C3"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A91BAD">
              <w:rPr>
                <w:sz w:val="14"/>
                <w:szCs w:val="16"/>
              </w:rPr>
              <w:t>Date de début du traitement</w:t>
            </w:r>
          </w:p>
        </w:tc>
        <w:tc>
          <w:tcPr>
            <w:tcW w:w="1129" w:type="dxa"/>
            <w:tcBorders>
              <w:top w:val="nil"/>
              <w:left w:val="nil"/>
            </w:tcBorders>
          </w:tcPr>
          <w:p w14:paraId="641FCE32" w14:textId="77777777" w:rsidR="00B515C3" w:rsidRPr="00A91BAD" w:rsidRDefault="00B515C3"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A91BAD">
              <w:rPr>
                <w:sz w:val="14"/>
                <w:szCs w:val="16"/>
              </w:rPr>
              <w:t>Date de fin du traitement</w:t>
            </w:r>
          </w:p>
        </w:tc>
      </w:tr>
      <w:tr w:rsidR="00B515C3" w:rsidRPr="005F5A80" w14:paraId="5615792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gridSpan w:val="2"/>
          </w:tcPr>
          <w:p w14:paraId="44D6DCC3" w14:textId="77777777" w:rsidR="00B515C3" w:rsidRDefault="00B515C3" w:rsidP="00D56635">
            <w:pPr>
              <w:jc w:val="center"/>
              <w:rPr>
                <w:b w:val="0"/>
                <w:bCs/>
                <w:color w:val="001965"/>
                <w:sz w:val="24"/>
                <w:szCs w:val="28"/>
              </w:rPr>
            </w:pPr>
            <w:permStart w:id="1583682025" w:edGrp="everyone"/>
            <w:permStart w:id="1525815969" w:edGrp="everyone"/>
            <w:permStart w:id="482096829" w:edGrp="everyone"/>
            <w:permStart w:id="518392385" w:edGrp="everyone"/>
            <w:permStart w:id="1862340718" w:edGrp="everyone"/>
            <w:permEnd w:id="373779813"/>
            <w:permEnd w:id="1233340382"/>
            <w:permEnd w:id="1910466242"/>
            <w:permEnd w:id="1018837457"/>
            <w:permEnd w:id="2088854961"/>
          </w:p>
        </w:tc>
        <w:tc>
          <w:tcPr>
            <w:tcW w:w="1843" w:type="dxa"/>
            <w:gridSpan w:val="2"/>
          </w:tcPr>
          <w:p w14:paraId="01E0010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tcPr>
          <w:p w14:paraId="099346E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gridSpan w:val="3"/>
          </w:tcPr>
          <w:p w14:paraId="7212CC1A"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gridSpan w:val="2"/>
          </w:tcPr>
          <w:p w14:paraId="562CF247"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15576DA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F5A80" w14:paraId="5BCD7CA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gridSpan w:val="2"/>
          </w:tcPr>
          <w:p w14:paraId="10D69C53" w14:textId="77777777" w:rsidR="00B515C3" w:rsidRDefault="00B515C3" w:rsidP="00D56635">
            <w:pPr>
              <w:jc w:val="center"/>
              <w:rPr>
                <w:b w:val="0"/>
                <w:bCs/>
                <w:color w:val="001965"/>
                <w:sz w:val="24"/>
                <w:szCs w:val="28"/>
              </w:rPr>
            </w:pPr>
            <w:permStart w:id="1886091378" w:edGrp="everyone"/>
            <w:permStart w:id="1146846928" w:edGrp="everyone"/>
            <w:permStart w:id="530327765" w:edGrp="everyone"/>
            <w:permStart w:id="1037986237" w:edGrp="everyone"/>
            <w:permStart w:id="110763082" w:edGrp="everyone"/>
            <w:permEnd w:id="1583682025"/>
            <w:permEnd w:id="1525815969"/>
            <w:permEnd w:id="482096829"/>
            <w:permEnd w:id="518392385"/>
            <w:permEnd w:id="1862340718"/>
          </w:p>
        </w:tc>
        <w:tc>
          <w:tcPr>
            <w:tcW w:w="1843" w:type="dxa"/>
            <w:gridSpan w:val="2"/>
          </w:tcPr>
          <w:p w14:paraId="1437E1FD"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tcPr>
          <w:p w14:paraId="3EE5657A"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gridSpan w:val="3"/>
          </w:tcPr>
          <w:p w14:paraId="0172C680"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gridSpan w:val="2"/>
          </w:tcPr>
          <w:p w14:paraId="2B35D36D"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4AFCB58B"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F5A80" w14:paraId="47AF76C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gridSpan w:val="2"/>
          </w:tcPr>
          <w:p w14:paraId="753340FE" w14:textId="77777777" w:rsidR="00B515C3" w:rsidRDefault="00B515C3" w:rsidP="00D56635">
            <w:pPr>
              <w:jc w:val="center"/>
              <w:rPr>
                <w:b w:val="0"/>
                <w:bCs/>
                <w:color w:val="001965"/>
                <w:sz w:val="24"/>
                <w:szCs w:val="28"/>
              </w:rPr>
            </w:pPr>
            <w:permStart w:id="1357059191" w:edGrp="everyone"/>
            <w:permStart w:id="1169183634" w:edGrp="everyone"/>
            <w:permStart w:id="739255232" w:edGrp="everyone"/>
            <w:permStart w:id="1631787148" w:edGrp="everyone"/>
            <w:permStart w:id="1509236806" w:edGrp="everyone"/>
            <w:permEnd w:id="1886091378"/>
            <w:permEnd w:id="1146846928"/>
            <w:permEnd w:id="530327765"/>
            <w:permEnd w:id="1037986237"/>
            <w:permEnd w:id="110763082"/>
          </w:p>
        </w:tc>
        <w:tc>
          <w:tcPr>
            <w:tcW w:w="1843" w:type="dxa"/>
            <w:gridSpan w:val="2"/>
          </w:tcPr>
          <w:p w14:paraId="4A5150ED"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tcPr>
          <w:p w14:paraId="2C9A694B"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gridSpan w:val="3"/>
          </w:tcPr>
          <w:p w14:paraId="3AC629E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gridSpan w:val="2"/>
          </w:tcPr>
          <w:p w14:paraId="5F416917"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6B6974B7"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F5A80" w14:paraId="4F62158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gridSpan w:val="2"/>
          </w:tcPr>
          <w:p w14:paraId="316BC812" w14:textId="77777777" w:rsidR="00B515C3" w:rsidRDefault="00B515C3" w:rsidP="00D56635">
            <w:pPr>
              <w:jc w:val="center"/>
              <w:rPr>
                <w:b w:val="0"/>
                <w:bCs/>
                <w:color w:val="001965"/>
                <w:sz w:val="24"/>
                <w:szCs w:val="28"/>
              </w:rPr>
            </w:pPr>
            <w:permStart w:id="951267976" w:edGrp="everyone"/>
            <w:permStart w:id="1935175226" w:edGrp="everyone"/>
            <w:permStart w:id="1895452696" w:edGrp="everyone"/>
            <w:permStart w:id="2106094402" w:edGrp="everyone"/>
            <w:permStart w:id="468192036" w:edGrp="everyone"/>
            <w:permEnd w:id="1357059191"/>
            <w:permEnd w:id="1169183634"/>
            <w:permEnd w:id="739255232"/>
            <w:permEnd w:id="1631787148"/>
            <w:permEnd w:id="1509236806"/>
          </w:p>
        </w:tc>
        <w:tc>
          <w:tcPr>
            <w:tcW w:w="1843" w:type="dxa"/>
            <w:gridSpan w:val="2"/>
          </w:tcPr>
          <w:p w14:paraId="0EE71AFB"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tcPr>
          <w:p w14:paraId="5302CAC0"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gridSpan w:val="3"/>
          </w:tcPr>
          <w:p w14:paraId="2D29111A"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gridSpan w:val="2"/>
          </w:tcPr>
          <w:p w14:paraId="1B81D4C2"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5ECBE6CC"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F5A80" w14:paraId="5CC02E3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gridSpan w:val="2"/>
          </w:tcPr>
          <w:p w14:paraId="00E0815D" w14:textId="77777777" w:rsidR="00B515C3" w:rsidRDefault="00B515C3" w:rsidP="00D56635">
            <w:pPr>
              <w:jc w:val="center"/>
              <w:rPr>
                <w:b w:val="0"/>
                <w:bCs/>
                <w:color w:val="001965"/>
                <w:sz w:val="24"/>
                <w:szCs w:val="28"/>
              </w:rPr>
            </w:pPr>
            <w:permStart w:id="38157419" w:edGrp="everyone"/>
            <w:permStart w:id="204108537" w:edGrp="everyone"/>
            <w:permStart w:id="370304700" w:edGrp="everyone"/>
            <w:permStart w:id="1238854161" w:edGrp="everyone"/>
            <w:permStart w:id="1643475517" w:edGrp="everyone"/>
            <w:permEnd w:id="951267976"/>
            <w:permEnd w:id="1935175226"/>
            <w:permEnd w:id="1895452696"/>
            <w:permEnd w:id="2106094402"/>
            <w:permEnd w:id="468192036"/>
          </w:p>
        </w:tc>
        <w:tc>
          <w:tcPr>
            <w:tcW w:w="1843" w:type="dxa"/>
            <w:gridSpan w:val="2"/>
          </w:tcPr>
          <w:p w14:paraId="3FCF6B6E"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tcPr>
          <w:p w14:paraId="13593FF8"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gridSpan w:val="3"/>
          </w:tcPr>
          <w:p w14:paraId="61F7C656"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gridSpan w:val="2"/>
          </w:tcPr>
          <w:p w14:paraId="7980C8C0"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5CA26316"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F5A80" w14:paraId="3A9365E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gridSpan w:val="2"/>
          </w:tcPr>
          <w:p w14:paraId="53B9CB0C" w14:textId="77777777" w:rsidR="00B515C3" w:rsidRDefault="00B515C3" w:rsidP="00D56635">
            <w:pPr>
              <w:jc w:val="center"/>
              <w:rPr>
                <w:b w:val="0"/>
                <w:bCs/>
                <w:color w:val="001965"/>
                <w:sz w:val="24"/>
                <w:szCs w:val="28"/>
              </w:rPr>
            </w:pPr>
            <w:permStart w:id="2004377782" w:edGrp="everyone"/>
            <w:permStart w:id="1558844118" w:edGrp="everyone"/>
            <w:permStart w:id="1981827192" w:edGrp="everyone"/>
            <w:permStart w:id="949583234" w:edGrp="everyone"/>
            <w:permStart w:id="989201222" w:edGrp="everyone"/>
            <w:permEnd w:id="38157419"/>
            <w:permEnd w:id="204108537"/>
            <w:permEnd w:id="370304700"/>
            <w:permEnd w:id="1238854161"/>
            <w:permEnd w:id="1643475517"/>
          </w:p>
        </w:tc>
        <w:tc>
          <w:tcPr>
            <w:tcW w:w="1843" w:type="dxa"/>
            <w:gridSpan w:val="2"/>
          </w:tcPr>
          <w:p w14:paraId="19AF67C0"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tcPr>
          <w:p w14:paraId="792BE2CD"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gridSpan w:val="3"/>
          </w:tcPr>
          <w:p w14:paraId="23A8B934"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gridSpan w:val="2"/>
          </w:tcPr>
          <w:p w14:paraId="1AD5B49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137CECC1"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B515C3" w:rsidRPr="005F5A80" w14:paraId="0083EB1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gridSpan w:val="2"/>
          </w:tcPr>
          <w:p w14:paraId="43BA2FAE" w14:textId="77777777" w:rsidR="00B515C3" w:rsidRDefault="00B515C3" w:rsidP="00D56635">
            <w:pPr>
              <w:jc w:val="center"/>
              <w:rPr>
                <w:b w:val="0"/>
                <w:bCs/>
                <w:color w:val="001965"/>
                <w:sz w:val="24"/>
                <w:szCs w:val="28"/>
              </w:rPr>
            </w:pPr>
            <w:permStart w:id="1681675195" w:edGrp="everyone"/>
            <w:permStart w:id="68166084" w:edGrp="everyone"/>
            <w:permStart w:id="177699024" w:edGrp="everyone"/>
            <w:permStart w:id="991130152" w:edGrp="everyone"/>
            <w:permStart w:id="1924336506" w:edGrp="everyone"/>
            <w:permEnd w:id="2004377782"/>
            <w:permEnd w:id="1558844118"/>
            <w:permEnd w:id="1981827192"/>
            <w:permEnd w:id="949583234"/>
            <w:permEnd w:id="989201222"/>
          </w:p>
        </w:tc>
        <w:tc>
          <w:tcPr>
            <w:tcW w:w="1843" w:type="dxa"/>
            <w:gridSpan w:val="2"/>
          </w:tcPr>
          <w:p w14:paraId="58C40658"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tcPr>
          <w:p w14:paraId="73343987"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gridSpan w:val="3"/>
          </w:tcPr>
          <w:p w14:paraId="358FEEE6"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gridSpan w:val="2"/>
          </w:tcPr>
          <w:p w14:paraId="6DCCB4F5"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61471F2D" w14:textId="77777777" w:rsidR="00B515C3" w:rsidRDefault="00B515C3"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permEnd w:id="1681675195"/>
      <w:permEnd w:id="68166084"/>
      <w:permEnd w:id="177699024"/>
      <w:permEnd w:id="991130152"/>
      <w:permEnd w:id="1924336506"/>
      <w:tr w:rsidR="00B515C3" w:rsidRPr="005447A5" w14:paraId="614DC662"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Pr>
          <w:p w14:paraId="5FDDF6B1" w14:textId="77777777" w:rsidR="00B515C3" w:rsidRDefault="00B515C3" w:rsidP="00D56635">
            <w:pPr>
              <w:jc w:val="center"/>
              <w:rPr>
                <w:b w:val="0"/>
                <w:bCs/>
                <w:color w:val="001965"/>
                <w:sz w:val="24"/>
                <w:szCs w:val="28"/>
              </w:rPr>
            </w:pPr>
            <w:r>
              <w:rPr>
                <w:bCs/>
                <w:color w:val="001965"/>
                <w:sz w:val="24"/>
                <w:szCs w:val="28"/>
              </w:rPr>
              <w:t>Informations concernant l’événement indésirable</w:t>
            </w:r>
          </w:p>
        </w:tc>
      </w:tr>
      <w:tr w:rsidR="00B515C3" w:rsidRPr="005F5A80" w14:paraId="1614B75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7FC079FC" w14:textId="77777777" w:rsidR="00B515C3" w:rsidRPr="00526C3F" w:rsidRDefault="00B515C3" w:rsidP="00D56635">
            <w:pPr>
              <w:rPr>
                <w:sz w:val="14"/>
                <w:szCs w:val="16"/>
              </w:rPr>
            </w:pPr>
            <w:r w:rsidRPr="00A91BAD">
              <w:rPr>
                <w:sz w:val="14"/>
                <w:szCs w:val="16"/>
              </w:rPr>
              <w:t xml:space="preserve">Date de début : </w:t>
            </w:r>
            <w:r>
              <w:rPr>
                <w:sz w:val="14"/>
                <w:szCs w:val="16"/>
              </w:rPr>
              <w:t xml:space="preserve">____________  </w:t>
            </w:r>
            <w:r w:rsidRPr="00A91BAD">
              <w:rPr>
                <w:sz w:val="14"/>
                <w:szCs w:val="16"/>
              </w:rPr>
              <w:t>Date de fin :</w:t>
            </w:r>
            <w:r>
              <w:rPr>
                <w:sz w:val="14"/>
                <w:szCs w:val="16"/>
              </w:rPr>
              <w:t xml:space="preserve"> ____________ </w:t>
            </w:r>
          </w:p>
        </w:tc>
      </w:tr>
      <w:tr w:rsidR="00B515C3" w:rsidRPr="005F5A80" w14:paraId="60857FB3" w14:textId="77777777" w:rsidTr="00D56635">
        <w:trPr>
          <w:trHeight w:val="604"/>
        </w:trPr>
        <w:tc>
          <w:tcPr>
            <w:cnfStyle w:val="001000000000" w:firstRow="0" w:lastRow="0" w:firstColumn="1" w:lastColumn="0" w:oddVBand="0" w:evenVBand="0" w:oddHBand="0" w:evenHBand="0" w:firstRowFirstColumn="0" w:firstRowLastColumn="0" w:lastRowFirstColumn="0" w:lastRowLastColumn="0"/>
            <w:tcW w:w="9067" w:type="dxa"/>
            <w:gridSpan w:val="11"/>
          </w:tcPr>
          <w:p w14:paraId="33C9D1E1" w14:textId="77777777" w:rsidR="00B515C3" w:rsidRPr="00A91BAD" w:rsidRDefault="00B515C3" w:rsidP="00D56635">
            <w:pPr>
              <w:rPr>
                <w:color w:val="3B97DE"/>
                <w:sz w:val="24"/>
                <w:szCs w:val="28"/>
              </w:rPr>
            </w:pPr>
            <w:r w:rsidRPr="00A91BAD">
              <w:rPr>
                <w:color w:val="3B97DE"/>
                <w:sz w:val="16"/>
                <w:szCs w:val="18"/>
              </w:rPr>
              <w:t>Description détaillée de l’événement indésirable (signes/symptômes et diagnostic si connu/durée/complications/délai entre la dernière administration du produit et l’apparition de l’événement indésirable) :</w:t>
            </w:r>
          </w:p>
        </w:tc>
      </w:tr>
      <w:tr w:rsidR="00B515C3" w:rsidRPr="005F5A80" w14:paraId="77A4676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7C80E37F" w14:textId="77777777" w:rsidR="00B515C3" w:rsidRPr="004009DB" w:rsidRDefault="00B515C3" w:rsidP="00D56635">
            <w:pPr>
              <w:rPr>
                <w:color w:val="3B97DE"/>
                <w:sz w:val="16"/>
                <w:szCs w:val="18"/>
              </w:rPr>
            </w:pPr>
          </w:p>
        </w:tc>
      </w:tr>
      <w:tr w:rsidR="00B515C3" w:rsidRPr="005F5A80" w14:paraId="032AD02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79210787" w14:textId="77777777" w:rsidR="00B515C3" w:rsidRPr="004009DB" w:rsidRDefault="00B515C3" w:rsidP="00D56635">
            <w:pPr>
              <w:rPr>
                <w:color w:val="3B97DE"/>
                <w:sz w:val="16"/>
                <w:szCs w:val="18"/>
              </w:rPr>
            </w:pPr>
          </w:p>
        </w:tc>
      </w:tr>
      <w:tr w:rsidR="00B515C3" w:rsidRPr="005F5A80" w14:paraId="671930C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1C7F9F91" w14:textId="77777777" w:rsidR="00B515C3" w:rsidRPr="004009DB" w:rsidRDefault="00B515C3" w:rsidP="00D56635">
            <w:pPr>
              <w:rPr>
                <w:color w:val="3B97DE"/>
                <w:sz w:val="16"/>
                <w:szCs w:val="18"/>
              </w:rPr>
            </w:pPr>
          </w:p>
        </w:tc>
      </w:tr>
      <w:tr w:rsidR="00B515C3" w:rsidRPr="005F5A80" w14:paraId="2D11565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4C712E7D" w14:textId="77777777" w:rsidR="00B515C3" w:rsidRPr="004009DB" w:rsidRDefault="00B515C3" w:rsidP="00D56635">
            <w:pPr>
              <w:rPr>
                <w:color w:val="3B97DE"/>
                <w:sz w:val="16"/>
                <w:szCs w:val="18"/>
              </w:rPr>
            </w:pPr>
          </w:p>
        </w:tc>
      </w:tr>
      <w:tr w:rsidR="00B515C3" w:rsidRPr="005F5A80" w14:paraId="226C19F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0D2A14C9" w14:textId="77777777" w:rsidR="00B515C3" w:rsidRPr="004009DB" w:rsidRDefault="00B515C3" w:rsidP="00D56635">
            <w:pPr>
              <w:rPr>
                <w:color w:val="3B97DE"/>
                <w:sz w:val="16"/>
                <w:szCs w:val="18"/>
              </w:rPr>
            </w:pPr>
          </w:p>
        </w:tc>
      </w:tr>
      <w:tr w:rsidR="00B515C3" w:rsidRPr="005F5A80" w14:paraId="3DB6008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282C11DD" w14:textId="77777777" w:rsidR="00B515C3" w:rsidRPr="004009DB" w:rsidRDefault="00B515C3" w:rsidP="00D56635">
            <w:pPr>
              <w:rPr>
                <w:color w:val="3B97DE"/>
                <w:sz w:val="16"/>
                <w:szCs w:val="18"/>
              </w:rPr>
            </w:pPr>
          </w:p>
        </w:tc>
      </w:tr>
      <w:tr w:rsidR="00B515C3" w:rsidRPr="005F5A80" w14:paraId="5FE6785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0A404D69" w14:textId="77777777" w:rsidR="00B515C3" w:rsidRPr="004009DB" w:rsidRDefault="00B515C3" w:rsidP="00D56635">
            <w:pPr>
              <w:rPr>
                <w:color w:val="3B97DE"/>
                <w:sz w:val="16"/>
                <w:szCs w:val="18"/>
              </w:rPr>
            </w:pPr>
          </w:p>
        </w:tc>
      </w:tr>
      <w:tr w:rsidR="00B515C3" w:rsidRPr="005F5A80" w14:paraId="5C5DF1C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27A41247" w14:textId="77777777" w:rsidR="00B515C3" w:rsidRPr="004009DB" w:rsidRDefault="00B515C3" w:rsidP="00D56635">
            <w:pPr>
              <w:rPr>
                <w:color w:val="3B97DE"/>
                <w:sz w:val="16"/>
                <w:szCs w:val="18"/>
              </w:rPr>
            </w:pPr>
            <w:permStart w:id="526459789" w:edGrp="everyone"/>
          </w:p>
        </w:tc>
      </w:tr>
      <w:tr w:rsidR="00B515C3" w:rsidRPr="005F5A80" w14:paraId="5AD85CF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1B10494A" w14:textId="77777777" w:rsidR="00B515C3" w:rsidRPr="004009DB" w:rsidRDefault="00B515C3" w:rsidP="00D56635">
            <w:pPr>
              <w:rPr>
                <w:color w:val="3B97DE"/>
                <w:sz w:val="16"/>
                <w:szCs w:val="18"/>
              </w:rPr>
            </w:pPr>
            <w:permStart w:id="648245613" w:edGrp="everyone"/>
            <w:permEnd w:id="526459789"/>
          </w:p>
        </w:tc>
      </w:tr>
      <w:tr w:rsidR="00B515C3" w:rsidRPr="005F5A80" w14:paraId="43F5103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3974768F" w14:textId="77777777" w:rsidR="00B515C3" w:rsidRPr="004009DB" w:rsidRDefault="00B515C3" w:rsidP="00D56635">
            <w:pPr>
              <w:rPr>
                <w:color w:val="3B97DE"/>
                <w:sz w:val="16"/>
                <w:szCs w:val="18"/>
              </w:rPr>
            </w:pPr>
            <w:permStart w:id="910851828" w:edGrp="everyone"/>
            <w:permEnd w:id="648245613"/>
          </w:p>
        </w:tc>
      </w:tr>
      <w:tr w:rsidR="00B515C3" w:rsidRPr="005F5A80" w14:paraId="42B439F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2B7BAD4D" w14:textId="77777777" w:rsidR="00B515C3" w:rsidRPr="004009DB" w:rsidRDefault="00B515C3" w:rsidP="00D56635">
            <w:pPr>
              <w:rPr>
                <w:color w:val="3B97DE"/>
                <w:sz w:val="16"/>
                <w:szCs w:val="18"/>
              </w:rPr>
            </w:pPr>
            <w:permStart w:id="1258906979" w:edGrp="everyone"/>
            <w:permEnd w:id="910851828"/>
          </w:p>
        </w:tc>
      </w:tr>
      <w:tr w:rsidR="00B515C3" w:rsidRPr="005F5A80" w14:paraId="56FA245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17208E27" w14:textId="77777777" w:rsidR="00B515C3" w:rsidRPr="004009DB" w:rsidRDefault="00B515C3" w:rsidP="00D56635">
            <w:pPr>
              <w:rPr>
                <w:color w:val="3B97DE"/>
                <w:sz w:val="16"/>
                <w:szCs w:val="18"/>
              </w:rPr>
            </w:pPr>
            <w:permStart w:id="835607949" w:edGrp="everyone"/>
            <w:permEnd w:id="1258906979"/>
          </w:p>
        </w:tc>
      </w:tr>
      <w:tr w:rsidR="00B515C3" w:rsidRPr="005F5A80" w14:paraId="2011AC7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555103F5" w14:textId="77777777" w:rsidR="00B515C3" w:rsidRPr="004009DB" w:rsidRDefault="00B515C3" w:rsidP="00D56635">
            <w:pPr>
              <w:rPr>
                <w:color w:val="3B97DE"/>
                <w:sz w:val="16"/>
                <w:szCs w:val="18"/>
              </w:rPr>
            </w:pPr>
            <w:permStart w:id="214462975" w:edGrp="everyone"/>
            <w:permEnd w:id="835607949"/>
          </w:p>
        </w:tc>
      </w:tr>
      <w:tr w:rsidR="00B515C3" w:rsidRPr="005F5A80" w14:paraId="33D172B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6113131F" w14:textId="77777777" w:rsidR="00B515C3" w:rsidRPr="004009DB" w:rsidRDefault="00B515C3" w:rsidP="00D56635">
            <w:pPr>
              <w:rPr>
                <w:color w:val="3B97DE"/>
                <w:sz w:val="16"/>
                <w:szCs w:val="18"/>
              </w:rPr>
            </w:pPr>
            <w:permStart w:id="1158414630" w:edGrp="everyone"/>
            <w:permEnd w:id="214462975"/>
          </w:p>
        </w:tc>
      </w:tr>
      <w:tr w:rsidR="00B515C3" w:rsidRPr="005F5A80" w14:paraId="2B3A66E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0529AF65" w14:textId="77777777" w:rsidR="00B515C3" w:rsidRPr="004009DB" w:rsidRDefault="00B515C3" w:rsidP="00D56635">
            <w:pPr>
              <w:rPr>
                <w:color w:val="3B97DE"/>
                <w:sz w:val="16"/>
                <w:szCs w:val="18"/>
              </w:rPr>
            </w:pPr>
            <w:permStart w:id="1913400078" w:edGrp="everyone"/>
            <w:permEnd w:id="1158414630"/>
          </w:p>
        </w:tc>
      </w:tr>
      <w:tr w:rsidR="00B515C3" w:rsidRPr="005F5A80" w14:paraId="482A75E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7A8B2C2B" w14:textId="77777777" w:rsidR="00B515C3" w:rsidRPr="004009DB" w:rsidRDefault="00B515C3" w:rsidP="00D56635">
            <w:pPr>
              <w:rPr>
                <w:color w:val="3B97DE"/>
                <w:sz w:val="16"/>
                <w:szCs w:val="18"/>
              </w:rPr>
            </w:pPr>
            <w:permStart w:id="875591498" w:edGrp="everyone"/>
            <w:permEnd w:id="1913400078"/>
          </w:p>
        </w:tc>
      </w:tr>
      <w:tr w:rsidR="00B515C3" w:rsidRPr="005F5A80" w14:paraId="675E1A9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1FFA7B6F" w14:textId="77777777" w:rsidR="00B515C3" w:rsidRPr="004009DB" w:rsidRDefault="00B515C3" w:rsidP="00D56635">
            <w:pPr>
              <w:rPr>
                <w:color w:val="3B97DE"/>
                <w:sz w:val="16"/>
                <w:szCs w:val="18"/>
              </w:rPr>
            </w:pPr>
            <w:permStart w:id="502878050" w:edGrp="everyone"/>
            <w:permEnd w:id="875591498"/>
          </w:p>
        </w:tc>
      </w:tr>
      <w:tr w:rsidR="00B515C3" w:rsidRPr="005F5A80" w14:paraId="582F090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202F7883" w14:textId="77777777" w:rsidR="00B515C3" w:rsidRPr="004009DB" w:rsidRDefault="00B515C3" w:rsidP="00D56635">
            <w:pPr>
              <w:rPr>
                <w:color w:val="3B97DE"/>
                <w:sz w:val="16"/>
                <w:szCs w:val="18"/>
              </w:rPr>
            </w:pPr>
            <w:permStart w:id="2121760395" w:edGrp="everyone"/>
            <w:permEnd w:id="502878050"/>
          </w:p>
        </w:tc>
      </w:tr>
      <w:tr w:rsidR="00B515C3" w:rsidRPr="005F5A80" w14:paraId="18F9857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1F79A69D" w14:textId="77777777" w:rsidR="00B515C3" w:rsidRPr="004009DB" w:rsidRDefault="00B515C3" w:rsidP="00D56635">
            <w:pPr>
              <w:rPr>
                <w:color w:val="3B97DE"/>
                <w:sz w:val="16"/>
                <w:szCs w:val="18"/>
              </w:rPr>
            </w:pPr>
            <w:permStart w:id="1802919077" w:edGrp="everyone"/>
            <w:permEnd w:id="2121760395"/>
          </w:p>
        </w:tc>
      </w:tr>
      <w:tr w:rsidR="00B515C3" w:rsidRPr="005F5A80" w14:paraId="6AFF7D3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37810091" w14:textId="77777777" w:rsidR="00B515C3" w:rsidRPr="004009DB" w:rsidRDefault="00B515C3" w:rsidP="00D56635">
            <w:pPr>
              <w:rPr>
                <w:color w:val="3B97DE"/>
                <w:sz w:val="16"/>
                <w:szCs w:val="18"/>
              </w:rPr>
            </w:pPr>
            <w:permStart w:id="1233147657" w:edGrp="everyone"/>
            <w:permEnd w:id="1802919077"/>
          </w:p>
        </w:tc>
      </w:tr>
      <w:tr w:rsidR="00B515C3" w:rsidRPr="005F5A80" w14:paraId="7416F89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667365D8" w14:textId="77777777" w:rsidR="00B515C3" w:rsidRPr="004009DB" w:rsidRDefault="00B515C3" w:rsidP="00D56635">
            <w:pPr>
              <w:rPr>
                <w:color w:val="3B97DE"/>
                <w:sz w:val="16"/>
                <w:szCs w:val="18"/>
              </w:rPr>
            </w:pPr>
            <w:permStart w:id="247204060" w:edGrp="everyone"/>
            <w:permEnd w:id="1233147657"/>
          </w:p>
        </w:tc>
      </w:tr>
      <w:tr w:rsidR="00B515C3" w:rsidRPr="005F5A80" w14:paraId="631E70B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304BB2FD" w14:textId="77777777" w:rsidR="00B515C3" w:rsidRPr="004009DB" w:rsidRDefault="00B515C3" w:rsidP="00D56635">
            <w:pPr>
              <w:rPr>
                <w:color w:val="3B97DE"/>
                <w:sz w:val="16"/>
                <w:szCs w:val="18"/>
              </w:rPr>
            </w:pPr>
            <w:permStart w:id="676593794" w:edGrp="everyone"/>
            <w:permEnd w:id="247204060"/>
          </w:p>
        </w:tc>
      </w:tr>
      <w:tr w:rsidR="00B515C3" w:rsidRPr="005F5A80" w14:paraId="7D00043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21D82B40" w14:textId="77777777" w:rsidR="00B515C3" w:rsidRPr="004009DB" w:rsidRDefault="00B515C3" w:rsidP="00D56635">
            <w:pPr>
              <w:rPr>
                <w:color w:val="3B97DE"/>
                <w:sz w:val="16"/>
                <w:szCs w:val="18"/>
              </w:rPr>
            </w:pPr>
            <w:permStart w:id="671571868" w:edGrp="everyone"/>
            <w:permEnd w:id="676593794"/>
          </w:p>
        </w:tc>
      </w:tr>
      <w:tr w:rsidR="00B515C3" w:rsidRPr="005F5A80" w14:paraId="6B75CF3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04AFE877" w14:textId="77777777" w:rsidR="00B515C3" w:rsidRPr="004009DB" w:rsidRDefault="00B515C3" w:rsidP="00D56635">
            <w:pPr>
              <w:rPr>
                <w:color w:val="3B97DE"/>
                <w:sz w:val="16"/>
                <w:szCs w:val="18"/>
              </w:rPr>
            </w:pPr>
            <w:permStart w:id="1563972675" w:edGrp="everyone"/>
            <w:permEnd w:id="671571868"/>
          </w:p>
        </w:tc>
      </w:tr>
      <w:tr w:rsidR="00B515C3" w:rsidRPr="005F5A80" w14:paraId="52F5C65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219B0404" w14:textId="77777777" w:rsidR="00B515C3" w:rsidRPr="004009DB" w:rsidRDefault="00B515C3" w:rsidP="00D56635">
            <w:pPr>
              <w:rPr>
                <w:color w:val="3B97DE"/>
                <w:sz w:val="16"/>
                <w:szCs w:val="18"/>
              </w:rPr>
            </w:pPr>
            <w:permStart w:id="855930849" w:edGrp="everyone"/>
            <w:permEnd w:id="1563972675"/>
          </w:p>
        </w:tc>
      </w:tr>
      <w:tr w:rsidR="00B515C3" w:rsidRPr="005F5A80" w14:paraId="039885D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Pr>
          <w:p w14:paraId="39C632D2" w14:textId="77777777" w:rsidR="00B515C3" w:rsidRPr="004009DB" w:rsidRDefault="00B515C3" w:rsidP="00D56635">
            <w:pPr>
              <w:rPr>
                <w:color w:val="3B97DE"/>
                <w:sz w:val="16"/>
                <w:szCs w:val="18"/>
              </w:rPr>
            </w:pPr>
            <w:permStart w:id="1893298129" w:edGrp="everyone"/>
            <w:permEnd w:id="855930849"/>
          </w:p>
        </w:tc>
      </w:tr>
      <w:tr w:rsidR="00B515C3" w:rsidRPr="005447A5" w14:paraId="74104AC1"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Pr>
          <w:p w14:paraId="0D547EDA" w14:textId="77777777" w:rsidR="00B515C3" w:rsidRPr="0053017A" w:rsidRDefault="00B515C3" w:rsidP="00D56635">
            <w:pPr>
              <w:rPr>
                <w:color w:val="001965"/>
                <w:sz w:val="4"/>
                <w:szCs w:val="4"/>
              </w:rPr>
            </w:pPr>
            <w:permStart w:id="1622490154" w:edGrp="everyone"/>
            <w:permEnd w:id="1893298129"/>
          </w:p>
          <w:permEnd w:id="1622490154"/>
          <w:p w14:paraId="7D932591" w14:textId="77777777" w:rsidR="00B515C3" w:rsidRDefault="00B515C3" w:rsidP="00D56635">
            <w:pPr>
              <w:rPr>
                <w:color w:val="001965"/>
                <w:sz w:val="16"/>
                <w:szCs w:val="18"/>
              </w:rPr>
            </w:pPr>
            <w:r w:rsidRPr="00B65933">
              <w:rPr>
                <w:color w:val="001965"/>
                <w:sz w:val="16"/>
                <w:szCs w:val="18"/>
              </w:rPr>
              <w:t>Evaluation de la causalité :</w:t>
            </w:r>
          </w:p>
          <w:p w14:paraId="11152A9C" w14:textId="77777777" w:rsidR="00B515C3" w:rsidRPr="0053017A" w:rsidRDefault="00B515C3" w:rsidP="00D56635">
            <w:pPr>
              <w:rPr>
                <w:color w:val="3B97DE"/>
                <w:sz w:val="4"/>
                <w:szCs w:val="4"/>
              </w:rPr>
            </w:pPr>
            <w:permStart w:id="1520713170" w:edGrp="everyone"/>
          </w:p>
        </w:tc>
      </w:tr>
      <w:tr w:rsidR="00B515C3" w:rsidRPr="005447A5" w14:paraId="4920E16A"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3022" w:type="dxa"/>
            <w:gridSpan w:val="3"/>
            <w:tcBorders>
              <w:right w:val="nil"/>
            </w:tcBorders>
          </w:tcPr>
          <w:p w14:paraId="3010D523" w14:textId="77777777" w:rsidR="00B515C3" w:rsidRPr="002A62F0" w:rsidRDefault="00B515C3" w:rsidP="00D56635">
            <w:pPr>
              <w:rPr>
                <w:sz w:val="14"/>
                <w:szCs w:val="16"/>
              </w:rPr>
            </w:pPr>
            <w:permStart w:id="2139970031" w:edGrp="everyone"/>
            <w:permStart w:id="197464298" w:edGrp="everyone"/>
            <w:permStart w:id="648493764" w:edGrp="everyone"/>
            <w:permEnd w:id="1520713170"/>
            <w:r w:rsidRPr="002A62F0">
              <w:rPr>
                <w:rFonts w:hint="eastAsia"/>
                <w:sz w:val="14"/>
                <w:szCs w:val="16"/>
              </w:rPr>
              <w:t>□</w:t>
            </w:r>
            <w:r>
              <w:rPr>
                <w:sz w:val="14"/>
                <w:szCs w:val="16"/>
              </w:rPr>
              <w:t xml:space="preserve"> </w:t>
            </w:r>
            <w:r w:rsidRPr="002A62F0">
              <w:rPr>
                <w:sz w:val="14"/>
                <w:szCs w:val="16"/>
              </w:rPr>
              <w:t>Probable</w:t>
            </w:r>
          </w:p>
        </w:tc>
        <w:tc>
          <w:tcPr>
            <w:tcW w:w="3022" w:type="dxa"/>
            <w:gridSpan w:val="4"/>
            <w:tcBorders>
              <w:left w:val="nil"/>
              <w:right w:val="nil"/>
            </w:tcBorders>
          </w:tcPr>
          <w:p w14:paraId="10CD5F7B"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4"/>
                <w:szCs w:val="16"/>
              </w:rPr>
            </w:pPr>
            <w:r w:rsidRPr="002A62F0">
              <w:rPr>
                <w:rFonts w:hint="eastAsia"/>
                <w:sz w:val="14"/>
                <w:szCs w:val="16"/>
              </w:rPr>
              <w:t>□</w:t>
            </w:r>
            <w:r>
              <w:rPr>
                <w:rFonts w:hint="eastAsia"/>
                <w:sz w:val="14"/>
                <w:szCs w:val="16"/>
              </w:rPr>
              <w:t xml:space="preserve"> </w:t>
            </w:r>
            <w:r w:rsidRPr="00A91BAD">
              <w:rPr>
                <w:sz w:val="14"/>
                <w:szCs w:val="16"/>
              </w:rPr>
              <w:t>Possible</w:t>
            </w:r>
          </w:p>
        </w:tc>
        <w:tc>
          <w:tcPr>
            <w:tcW w:w="3023" w:type="dxa"/>
            <w:gridSpan w:val="4"/>
            <w:tcBorders>
              <w:left w:val="nil"/>
            </w:tcBorders>
          </w:tcPr>
          <w:p w14:paraId="31D4BB44"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4"/>
                <w:szCs w:val="16"/>
              </w:rPr>
            </w:pPr>
            <w:r w:rsidRPr="002A62F0">
              <w:rPr>
                <w:rFonts w:hint="eastAsia"/>
                <w:sz w:val="14"/>
                <w:szCs w:val="16"/>
              </w:rPr>
              <w:t>□</w:t>
            </w:r>
            <w:r>
              <w:rPr>
                <w:rFonts w:hint="eastAsia"/>
                <w:sz w:val="14"/>
                <w:szCs w:val="16"/>
              </w:rPr>
              <w:t xml:space="preserve"> </w:t>
            </w:r>
            <w:r w:rsidRPr="00A91BAD">
              <w:rPr>
                <w:sz w:val="14"/>
                <w:szCs w:val="16"/>
              </w:rPr>
              <w:t>Improbable</w:t>
            </w:r>
          </w:p>
        </w:tc>
      </w:tr>
      <w:tr w:rsidR="00B515C3" w:rsidRPr="005447A5" w14:paraId="1EFEE6D1" w14:textId="77777777" w:rsidTr="00D56635">
        <w:trPr>
          <w:trHeight w:val="397"/>
        </w:trPr>
        <w:tc>
          <w:tcPr>
            <w:cnfStyle w:val="001000000000" w:firstRow="0" w:lastRow="0" w:firstColumn="1" w:lastColumn="0" w:oddVBand="0" w:evenVBand="0" w:oddHBand="0" w:evenHBand="0" w:firstRowFirstColumn="0" w:firstRowLastColumn="0" w:lastRowFirstColumn="0" w:lastRowLastColumn="0"/>
            <w:tcW w:w="9067" w:type="dxa"/>
            <w:gridSpan w:val="11"/>
          </w:tcPr>
          <w:p w14:paraId="0D7484D0" w14:textId="77777777" w:rsidR="00B515C3" w:rsidRPr="00724DE0" w:rsidRDefault="00B515C3" w:rsidP="00D56635">
            <w:pPr>
              <w:spacing w:line="276" w:lineRule="auto"/>
              <w:rPr>
                <w:sz w:val="8"/>
                <w:szCs w:val="10"/>
              </w:rPr>
            </w:pPr>
            <w:permStart w:id="852063177" w:edGrp="everyone"/>
            <w:permEnd w:id="2139970031"/>
            <w:permEnd w:id="197464298"/>
            <w:permEnd w:id="648493764"/>
          </w:p>
          <w:permEnd w:id="852063177"/>
          <w:p w14:paraId="4A17E937" w14:textId="77777777" w:rsidR="00B515C3" w:rsidRPr="00A91BAD" w:rsidRDefault="00B515C3" w:rsidP="00D56635">
            <w:pPr>
              <w:spacing w:line="276" w:lineRule="auto"/>
              <w:rPr>
                <w:sz w:val="16"/>
                <w:szCs w:val="18"/>
              </w:rPr>
            </w:pPr>
            <w:r w:rsidRPr="00A91BAD">
              <w:rPr>
                <w:sz w:val="16"/>
                <w:szCs w:val="18"/>
              </w:rPr>
              <w:t xml:space="preserve">Existe-t-il une étiologie alternative ? </w:t>
            </w:r>
            <w:r w:rsidRPr="002A62F0">
              <w:rPr>
                <w:rFonts w:hint="eastAsia"/>
                <w:sz w:val="16"/>
                <w:szCs w:val="18"/>
              </w:rPr>
              <w:t>□</w:t>
            </w:r>
            <w:r>
              <w:rPr>
                <w:rFonts w:hint="eastAsia"/>
                <w:sz w:val="16"/>
                <w:szCs w:val="18"/>
              </w:rPr>
              <w:t xml:space="preserve"> </w:t>
            </w:r>
            <w:r w:rsidRPr="00A91BAD">
              <w:rPr>
                <w:sz w:val="14"/>
                <w:szCs w:val="16"/>
              </w:rPr>
              <w:t xml:space="preserve">Oui </w:t>
            </w:r>
            <w:r w:rsidRPr="002A62F0">
              <w:rPr>
                <w:rFonts w:hint="eastAsia"/>
                <w:sz w:val="14"/>
                <w:szCs w:val="16"/>
              </w:rPr>
              <w:t>□</w:t>
            </w:r>
            <w:r>
              <w:rPr>
                <w:rFonts w:hint="eastAsia"/>
                <w:sz w:val="14"/>
                <w:szCs w:val="16"/>
              </w:rPr>
              <w:t xml:space="preserve"> </w:t>
            </w:r>
            <w:r w:rsidRPr="00A91BAD">
              <w:rPr>
                <w:sz w:val="14"/>
                <w:szCs w:val="16"/>
              </w:rPr>
              <w:t>Non</w:t>
            </w:r>
          </w:p>
          <w:p w14:paraId="125AD207" w14:textId="77777777" w:rsidR="00B515C3" w:rsidRDefault="00B515C3" w:rsidP="00D56635">
            <w:pPr>
              <w:spacing w:line="276" w:lineRule="auto"/>
              <w:rPr>
                <w:sz w:val="14"/>
                <w:szCs w:val="16"/>
              </w:rPr>
            </w:pPr>
            <w:r w:rsidRPr="00A91BAD">
              <w:rPr>
                <w:sz w:val="16"/>
                <w:szCs w:val="18"/>
              </w:rPr>
              <w:t xml:space="preserve">Si </w:t>
            </w:r>
            <w:r w:rsidRPr="007B08D4">
              <w:rPr>
                <w:bCs/>
                <w:sz w:val="16"/>
                <w:szCs w:val="18"/>
              </w:rPr>
              <w:t>oui</w:t>
            </w:r>
            <w:r w:rsidRPr="00A91BAD">
              <w:rPr>
                <w:sz w:val="16"/>
                <w:szCs w:val="18"/>
              </w:rPr>
              <w:t>, laquelle ?</w:t>
            </w:r>
            <w:r>
              <w:rPr>
                <w:sz w:val="16"/>
                <w:szCs w:val="18"/>
              </w:rPr>
              <w:t xml:space="preserve"> </w:t>
            </w:r>
            <w:r>
              <w:rPr>
                <w:sz w:val="14"/>
                <w:szCs w:val="16"/>
              </w:rPr>
              <w:t xml:space="preserve">______________________________________________________________________ </w:t>
            </w:r>
          </w:p>
          <w:p w14:paraId="4138115D" w14:textId="77777777" w:rsidR="00B515C3" w:rsidRPr="00724DE0" w:rsidRDefault="00B515C3" w:rsidP="00D56635">
            <w:pPr>
              <w:spacing w:line="276" w:lineRule="auto"/>
              <w:rPr>
                <w:sz w:val="8"/>
                <w:szCs w:val="10"/>
              </w:rPr>
            </w:pPr>
            <w:permStart w:id="1874920337" w:edGrp="everyone"/>
          </w:p>
        </w:tc>
      </w:tr>
      <w:tr w:rsidR="00B515C3" w:rsidRPr="005447A5" w14:paraId="256F0992"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single" w:sz="4" w:space="0" w:color="auto"/>
            </w:tcBorders>
          </w:tcPr>
          <w:p w14:paraId="33E9A516" w14:textId="77777777" w:rsidR="00B515C3" w:rsidRPr="00B65933" w:rsidRDefault="00B515C3" w:rsidP="00D56635">
            <w:pPr>
              <w:rPr>
                <w:color w:val="001965"/>
                <w:sz w:val="16"/>
                <w:szCs w:val="18"/>
              </w:rPr>
            </w:pPr>
            <w:permStart w:id="486959091" w:edGrp="everyone"/>
            <w:permEnd w:id="1874920337"/>
            <w:r w:rsidRPr="00B65933">
              <w:rPr>
                <w:color w:val="001965"/>
                <w:sz w:val="16"/>
                <w:szCs w:val="18"/>
              </w:rPr>
              <w:t>Evaluation de la gravité :</w:t>
            </w:r>
          </w:p>
        </w:tc>
      </w:tr>
      <w:permEnd w:id="486959091"/>
      <w:tr w:rsidR="00B515C3" w:rsidRPr="005447A5" w14:paraId="31248477"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nil"/>
            </w:tcBorders>
          </w:tcPr>
          <w:p w14:paraId="2FCEF1F1" w14:textId="77777777" w:rsidR="00B515C3" w:rsidRPr="00A91BAD" w:rsidRDefault="00B515C3" w:rsidP="00D56635">
            <w:pPr>
              <w:rPr>
                <w:sz w:val="16"/>
                <w:szCs w:val="18"/>
              </w:rPr>
            </w:pPr>
            <w:r w:rsidRPr="002A62F0">
              <w:rPr>
                <w:rFonts w:hint="eastAsia"/>
                <w:sz w:val="16"/>
                <w:szCs w:val="18"/>
              </w:rPr>
              <w:t>□</w:t>
            </w:r>
            <w:r>
              <w:rPr>
                <w:sz w:val="16"/>
                <w:szCs w:val="18"/>
              </w:rPr>
              <w:t xml:space="preserve"> </w:t>
            </w:r>
            <w:r w:rsidRPr="00A91BAD">
              <w:rPr>
                <w:sz w:val="16"/>
                <w:szCs w:val="18"/>
              </w:rPr>
              <w:t xml:space="preserve">Grave </w:t>
            </w:r>
            <w:r>
              <w:rPr>
                <w:sz w:val="16"/>
                <w:szCs w:val="18"/>
              </w:rPr>
              <w:t xml:space="preserve">  </w:t>
            </w:r>
            <w:r w:rsidRPr="002A62F0">
              <w:rPr>
                <w:rFonts w:hint="eastAsia"/>
                <w:sz w:val="16"/>
                <w:szCs w:val="18"/>
              </w:rPr>
              <w:t>□</w:t>
            </w:r>
            <w:r>
              <w:rPr>
                <w:rFonts w:hint="eastAsia"/>
                <w:sz w:val="16"/>
                <w:szCs w:val="18"/>
              </w:rPr>
              <w:t xml:space="preserve"> </w:t>
            </w:r>
            <w:r w:rsidRPr="00A91BAD">
              <w:rPr>
                <w:sz w:val="16"/>
                <w:szCs w:val="18"/>
              </w:rPr>
              <w:t>Non grave</w:t>
            </w:r>
          </w:p>
        </w:tc>
      </w:tr>
      <w:tr w:rsidR="00B515C3" w:rsidRPr="005F5A80" w14:paraId="0A20BD49"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60FAA1DE" w14:textId="77777777" w:rsidR="00B515C3" w:rsidRPr="00A91BAD" w:rsidRDefault="00B515C3" w:rsidP="00D56635">
            <w:pPr>
              <w:rPr>
                <w:sz w:val="16"/>
                <w:szCs w:val="18"/>
              </w:rPr>
            </w:pPr>
            <w:r w:rsidRPr="00A91BAD">
              <w:rPr>
                <w:sz w:val="16"/>
                <w:szCs w:val="18"/>
              </w:rPr>
              <w:t xml:space="preserve">Si </w:t>
            </w:r>
            <w:r w:rsidRPr="00A91BAD">
              <w:rPr>
                <w:bCs/>
                <w:sz w:val="16"/>
                <w:szCs w:val="18"/>
              </w:rPr>
              <w:t>Grave</w:t>
            </w:r>
            <w:r w:rsidRPr="00A91BAD">
              <w:rPr>
                <w:sz w:val="16"/>
                <w:szCs w:val="18"/>
              </w:rPr>
              <w:t>, préciser le critère de gravité :</w:t>
            </w:r>
          </w:p>
        </w:tc>
      </w:tr>
      <w:tr w:rsidR="00B515C3" w:rsidRPr="005447A5" w14:paraId="158977B6"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250A41C2" w14:textId="77777777"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Médicalement significatif</w:t>
            </w:r>
          </w:p>
        </w:tc>
      </w:tr>
      <w:tr w:rsidR="00B515C3" w:rsidRPr="005F5A80" w14:paraId="3EB625FB"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55C2387D" w14:textId="77777777"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 xml:space="preserve">Hospitalisation ou prolongation d’hospitalisation                     Date d’entrée :  </w:t>
            </w:r>
            <w:r w:rsidRPr="002A62F0">
              <w:rPr>
                <w:sz w:val="14"/>
                <w:szCs w:val="16"/>
              </w:rPr>
              <w:t xml:space="preserve">____________ </w:t>
            </w:r>
            <w:r w:rsidRPr="002A62F0">
              <w:rPr>
                <w:sz w:val="16"/>
                <w:szCs w:val="18"/>
              </w:rPr>
              <w:t xml:space="preserve">   Date de sortie </w:t>
            </w:r>
            <w:r w:rsidRPr="002A62F0">
              <w:rPr>
                <w:sz w:val="14"/>
                <w:szCs w:val="16"/>
              </w:rPr>
              <w:t xml:space="preserve">____________ </w:t>
            </w:r>
          </w:p>
          <w:p w14:paraId="16FDF62B" w14:textId="77777777" w:rsidR="00B515C3" w:rsidRDefault="00B515C3" w:rsidP="00D56635">
            <w:pPr>
              <w:rPr>
                <w:sz w:val="16"/>
                <w:szCs w:val="18"/>
              </w:rPr>
            </w:pPr>
            <w:r w:rsidRPr="00A91BAD">
              <w:rPr>
                <w:sz w:val="16"/>
                <w:szCs w:val="18"/>
              </w:rPr>
              <w:t>S’il s’agit d’une prolongation d’hospitalisation pour un autre évènement, préciser lequel :</w:t>
            </w:r>
            <w:r>
              <w:rPr>
                <w:sz w:val="16"/>
                <w:szCs w:val="18"/>
              </w:rPr>
              <w:t xml:space="preserve"> ________________________________</w:t>
            </w:r>
          </w:p>
          <w:p w14:paraId="27D99289" w14:textId="77777777" w:rsidR="00B515C3" w:rsidRPr="00A91BAD" w:rsidRDefault="00B515C3" w:rsidP="00D56635">
            <w:pPr>
              <w:rPr>
                <w:sz w:val="16"/>
                <w:szCs w:val="18"/>
              </w:rPr>
            </w:pPr>
            <w:r>
              <w:rPr>
                <w:sz w:val="16"/>
                <w:szCs w:val="18"/>
              </w:rPr>
              <w:t xml:space="preserve"> ____________________________________________________________________________________________________________________________</w:t>
            </w:r>
          </w:p>
          <w:p w14:paraId="60D74D1C" w14:textId="77777777" w:rsidR="00B515C3" w:rsidRPr="00A91BAD" w:rsidRDefault="00B515C3" w:rsidP="00D56635">
            <w:pPr>
              <w:rPr>
                <w:sz w:val="16"/>
                <w:szCs w:val="18"/>
              </w:rPr>
            </w:pPr>
            <w:r>
              <w:rPr>
                <w:i/>
                <w:iCs/>
                <w:color w:val="3B97DE"/>
                <w:sz w:val="14"/>
                <w:szCs w:val="16"/>
              </w:rPr>
              <w:t xml:space="preserve"> </w:t>
            </w:r>
            <w:r w:rsidRPr="00A91BAD">
              <w:rPr>
                <w:i/>
                <w:iCs/>
                <w:color w:val="3B97DE"/>
                <w:sz w:val="14"/>
                <w:szCs w:val="16"/>
              </w:rPr>
              <w:t>Si disponible, joindre le rapport d’hospitalisation</w:t>
            </w:r>
          </w:p>
        </w:tc>
      </w:tr>
      <w:tr w:rsidR="00B515C3" w:rsidRPr="005447A5" w14:paraId="49B4B31F" w14:textId="77777777" w:rsidTr="00D56635">
        <w:trPr>
          <w:trHeight w:val="170"/>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6CDBDCDB" w14:textId="77777777"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Incapacité ou invalidité permanente</w:t>
            </w:r>
          </w:p>
        </w:tc>
      </w:tr>
      <w:tr w:rsidR="00B515C3" w:rsidRPr="005F5A80" w14:paraId="5D47A560" w14:textId="77777777" w:rsidTr="00D56635">
        <w:trPr>
          <w:trHeight w:val="170"/>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344885F4" w14:textId="77777777"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Mise en jeu du pronostic vital</w:t>
            </w:r>
          </w:p>
        </w:tc>
      </w:tr>
      <w:tr w:rsidR="00B515C3" w:rsidRPr="005447A5" w14:paraId="3D3189B4" w14:textId="77777777" w:rsidTr="00D56635">
        <w:trPr>
          <w:trHeight w:val="170"/>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20A03582" w14:textId="77777777"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Décès</w:t>
            </w:r>
          </w:p>
        </w:tc>
      </w:tr>
      <w:tr w:rsidR="00B515C3" w:rsidRPr="005447A5" w14:paraId="35DAAD43" w14:textId="77777777" w:rsidTr="00D56635">
        <w:trPr>
          <w:trHeight w:val="170"/>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307C9130" w14:textId="77777777"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Anomalie/malformation congénitale</w:t>
            </w:r>
          </w:p>
        </w:tc>
      </w:tr>
      <w:tr w:rsidR="00B515C3" w:rsidRPr="005447A5" w14:paraId="2625D9B2" w14:textId="77777777" w:rsidTr="00D56635">
        <w:trPr>
          <w:trHeight w:val="170"/>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2135C07A" w14:textId="77777777"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Intervention médicale nécessaire</w:t>
            </w:r>
          </w:p>
        </w:tc>
      </w:tr>
      <w:tr w:rsidR="00B515C3" w:rsidRPr="005447A5" w14:paraId="1E0DA66C" w14:textId="77777777" w:rsidTr="00D56635">
        <w:trPr>
          <w:trHeight w:val="170"/>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tcBorders>
          </w:tcPr>
          <w:p w14:paraId="151D3F2F" w14:textId="77777777" w:rsidR="00B515C3" w:rsidRPr="002A62F0" w:rsidRDefault="00B515C3" w:rsidP="00D56635">
            <w:pPr>
              <w:rPr>
                <w:sz w:val="16"/>
                <w:szCs w:val="18"/>
              </w:rPr>
            </w:pPr>
            <w:r w:rsidRPr="002A62F0">
              <w:rPr>
                <w:rFonts w:hint="eastAsia"/>
                <w:sz w:val="16"/>
                <w:szCs w:val="18"/>
              </w:rPr>
              <w:t>□</w:t>
            </w:r>
            <w:r>
              <w:rPr>
                <w:sz w:val="16"/>
                <w:szCs w:val="18"/>
              </w:rPr>
              <w:t xml:space="preserve"> </w:t>
            </w:r>
            <w:r w:rsidRPr="002A62F0">
              <w:rPr>
                <w:sz w:val="16"/>
                <w:szCs w:val="18"/>
              </w:rPr>
              <w:t>Autre raison (préciser) : ____________________________________________________</w:t>
            </w:r>
          </w:p>
        </w:tc>
      </w:tr>
      <w:tr w:rsidR="00B515C3" w:rsidRPr="005447A5" w14:paraId="046B9CCD"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Pr>
          <w:p w14:paraId="0CB6477E" w14:textId="77777777" w:rsidR="00B515C3" w:rsidRPr="00C15C12" w:rsidRDefault="00B515C3" w:rsidP="00D56635">
            <w:pPr>
              <w:rPr>
                <w:color w:val="001965"/>
                <w:sz w:val="6"/>
                <w:szCs w:val="6"/>
              </w:rPr>
            </w:pPr>
            <w:permStart w:id="2023050608" w:edGrp="everyone"/>
          </w:p>
          <w:p w14:paraId="47E16079" w14:textId="77777777" w:rsidR="00B515C3" w:rsidRDefault="00B515C3" w:rsidP="00D56635">
            <w:pPr>
              <w:rPr>
                <w:color w:val="001965"/>
                <w:sz w:val="16"/>
                <w:szCs w:val="18"/>
              </w:rPr>
            </w:pPr>
            <w:r w:rsidRPr="00640899">
              <w:rPr>
                <w:color w:val="001965"/>
                <w:sz w:val="16"/>
                <w:szCs w:val="18"/>
              </w:rPr>
              <w:t>Résultats d’analyses :</w:t>
            </w:r>
          </w:p>
          <w:p w14:paraId="2C3EE889" w14:textId="77777777" w:rsidR="00B515C3" w:rsidRPr="0053017A" w:rsidRDefault="00B515C3" w:rsidP="00D56635">
            <w:pPr>
              <w:rPr>
                <w:color w:val="3B97DE"/>
                <w:sz w:val="4"/>
                <w:szCs w:val="4"/>
              </w:rPr>
            </w:pPr>
          </w:p>
        </w:tc>
      </w:tr>
      <w:permEnd w:id="2023050608"/>
      <w:tr w:rsidR="00B515C3" w:rsidRPr="005F5A80" w14:paraId="4187AEF6"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Pr>
          <w:p w14:paraId="2F6B0D76" w14:textId="77777777" w:rsidR="00B515C3" w:rsidRPr="00A91BAD" w:rsidRDefault="00B515C3" w:rsidP="00D56635">
            <w:pPr>
              <w:rPr>
                <w:sz w:val="16"/>
                <w:szCs w:val="18"/>
              </w:rPr>
            </w:pPr>
            <w:r w:rsidRPr="00A91BAD">
              <w:rPr>
                <w:sz w:val="16"/>
                <w:szCs w:val="18"/>
              </w:rPr>
              <w:t>Des résultats sont-ils disponibles</w:t>
            </w:r>
            <w:r>
              <w:rPr>
                <w:sz w:val="16"/>
                <w:szCs w:val="18"/>
              </w:rPr>
              <w:t xml:space="preserve"> </w:t>
            </w:r>
            <w:r w:rsidRPr="00A91BAD">
              <w:rPr>
                <w:sz w:val="16"/>
                <w:szCs w:val="18"/>
              </w:rPr>
              <w:t xml:space="preserve">? </w:t>
            </w:r>
            <w:r w:rsidRPr="00A91BAD">
              <w:rPr>
                <w:i/>
                <w:iCs/>
                <w:color w:val="3B97DE"/>
                <w:sz w:val="14"/>
                <w:szCs w:val="16"/>
              </w:rPr>
              <w:t>(par exemple : résultats biologiques, tests d’allergie, de développement d’anticorps, imagerie)</w:t>
            </w:r>
            <w:r w:rsidRPr="00A91BAD">
              <w:rPr>
                <w:color w:val="3B97DE"/>
                <w:sz w:val="14"/>
                <w:szCs w:val="16"/>
              </w:rPr>
              <w:t xml:space="preserve"> </w:t>
            </w:r>
          </w:p>
          <w:p w14:paraId="38F0290E" w14:textId="77777777" w:rsidR="00B515C3" w:rsidRPr="00CE5711" w:rsidRDefault="00B515C3" w:rsidP="00D56635">
            <w:pPr>
              <w:rPr>
                <w:sz w:val="16"/>
                <w:szCs w:val="18"/>
              </w:rPr>
            </w:pPr>
            <w:permStart w:id="1314591216" w:edGrp="everyone"/>
            <w:r w:rsidRPr="00CE5711">
              <w:rPr>
                <w:rFonts w:hint="eastAsia"/>
                <w:sz w:val="16"/>
                <w:szCs w:val="18"/>
              </w:rPr>
              <w:t>□</w:t>
            </w:r>
            <w:r>
              <w:rPr>
                <w:sz w:val="16"/>
                <w:szCs w:val="18"/>
              </w:rPr>
              <w:t xml:space="preserve"> </w:t>
            </w:r>
            <w:r w:rsidRPr="00CE5711">
              <w:rPr>
                <w:sz w:val="16"/>
                <w:szCs w:val="18"/>
              </w:rPr>
              <w:t xml:space="preserve">Oui </w:t>
            </w:r>
            <w:r w:rsidRPr="002A62F0">
              <w:rPr>
                <w:rFonts w:hint="eastAsia"/>
                <w:sz w:val="16"/>
                <w:szCs w:val="18"/>
              </w:rPr>
              <w:t>□</w:t>
            </w:r>
            <w:r>
              <w:rPr>
                <w:rFonts w:hint="eastAsia"/>
                <w:sz w:val="16"/>
                <w:szCs w:val="18"/>
              </w:rPr>
              <w:t xml:space="preserve"> </w:t>
            </w:r>
            <w:r w:rsidRPr="00CE5711">
              <w:rPr>
                <w:sz w:val="16"/>
                <w:szCs w:val="18"/>
              </w:rPr>
              <w:t>Non</w:t>
            </w:r>
          </w:p>
          <w:p w14:paraId="7063D8F9" w14:textId="77777777" w:rsidR="00B515C3" w:rsidRPr="00A91BAD" w:rsidRDefault="00B515C3" w:rsidP="00D56635">
            <w:pPr>
              <w:rPr>
                <w:i/>
                <w:iCs/>
                <w:sz w:val="16"/>
                <w:szCs w:val="18"/>
              </w:rPr>
            </w:pPr>
            <w:r w:rsidRPr="00A91BAD">
              <w:rPr>
                <w:i/>
                <w:iCs/>
                <w:color w:val="3B97DE"/>
                <w:sz w:val="14"/>
                <w:szCs w:val="16"/>
              </w:rPr>
              <w:t>Si disponible, joindre le rapport d’analyse</w:t>
            </w:r>
          </w:p>
        </w:tc>
      </w:tr>
      <w:tr w:rsidR="00B515C3" w:rsidRPr="005447A5" w14:paraId="0A47308E" w14:textId="77777777" w:rsidTr="00D56635">
        <w:trPr>
          <w:trHeight w:val="30"/>
        </w:trPr>
        <w:tc>
          <w:tcPr>
            <w:cnfStyle w:val="001000000000" w:firstRow="0" w:lastRow="0" w:firstColumn="1" w:lastColumn="0" w:oddVBand="0" w:evenVBand="0" w:oddHBand="0" w:evenHBand="0" w:firstRowFirstColumn="0" w:firstRowLastColumn="0" w:lastRowFirstColumn="0" w:lastRowLastColumn="0"/>
            <w:tcW w:w="1276" w:type="dxa"/>
          </w:tcPr>
          <w:p w14:paraId="0D4FD96E" w14:textId="77777777" w:rsidR="00B515C3" w:rsidRPr="00A91BAD" w:rsidRDefault="00B515C3" w:rsidP="00D56635">
            <w:pPr>
              <w:rPr>
                <w:sz w:val="16"/>
                <w:szCs w:val="18"/>
              </w:rPr>
            </w:pPr>
            <w:permStart w:id="784484210" w:edGrp="everyone"/>
            <w:permStart w:id="1281168793" w:edGrp="everyone"/>
            <w:permStart w:id="1072123109" w:edGrp="everyone"/>
            <w:permEnd w:id="1314591216"/>
            <w:r w:rsidRPr="00A91BAD">
              <w:rPr>
                <w:sz w:val="16"/>
                <w:szCs w:val="18"/>
              </w:rPr>
              <w:t>Analyse</w:t>
            </w:r>
          </w:p>
        </w:tc>
        <w:tc>
          <w:tcPr>
            <w:tcW w:w="4536" w:type="dxa"/>
            <w:gridSpan w:val="5"/>
          </w:tcPr>
          <w:p w14:paraId="4B54FE11"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r w:rsidRPr="00A91BAD">
              <w:rPr>
                <w:sz w:val="16"/>
                <w:szCs w:val="18"/>
              </w:rPr>
              <w:t xml:space="preserve">Résultat </w:t>
            </w:r>
            <w:r w:rsidRPr="00A91BAD">
              <w:rPr>
                <w:i/>
                <w:iCs/>
                <w:color w:val="3B97DE"/>
                <w:sz w:val="14"/>
                <w:szCs w:val="16"/>
              </w:rPr>
              <w:t>(avec unité)</w:t>
            </w:r>
          </w:p>
        </w:tc>
        <w:tc>
          <w:tcPr>
            <w:tcW w:w="1843" w:type="dxa"/>
            <w:gridSpan w:val="3"/>
          </w:tcPr>
          <w:p w14:paraId="16A3B95B"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r w:rsidRPr="00A91BAD">
              <w:rPr>
                <w:sz w:val="16"/>
                <w:szCs w:val="18"/>
              </w:rPr>
              <w:t>Valeur(s) normale(s)</w:t>
            </w:r>
          </w:p>
        </w:tc>
        <w:tc>
          <w:tcPr>
            <w:tcW w:w="1412" w:type="dxa"/>
            <w:gridSpan w:val="2"/>
          </w:tcPr>
          <w:p w14:paraId="220A901B"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r w:rsidRPr="00A91BAD">
              <w:rPr>
                <w:sz w:val="16"/>
                <w:szCs w:val="18"/>
              </w:rPr>
              <w:t>Date du résultat</w:t>
            </w:r>
          </w:p>
        </w:tc>
      </w:tr>
      <w:tr w:rsidR="00B515C3" w:rsidRPr="005447A5" w14:paraId="0E58C20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681E7BC5" w14:textId="77777777" w:rsidR="00B515C3" w:rsidRPr="00A91BAD" w:rsidRDefault="00B515C3" w:rsidP="00D56635">
            <w:pPr>
              <w:rPr>
                <w:sz w:val="16"/>
                <w:szCs w:val="18"/>
              </w:rPr>
            </w:pPr>
            <w:permStart w:id="1382894435" w:edGrp="everyone"/>
            <w:permStart w:id="1723232909" w:edGrp="everyone"/>
            <w:permStart w:id="1065293139" w:edGrp="everyone"/>
            <w:permStart w:id="1420239335" w:edGrp="everyone"/>
            <w:permEnd w:id="784484210"/>
            <w:permEnd w:id="1281168793"/>
            <w:permEnd w:id="1072123109"/>
          </w:p>
        </w:tc>
        <w:tc>
          <w:tcPr>
            <w:tcW w:w="4536" w:type="dxa"/>
            <w:gridSpan w:val="5"/>
          </w:tcPr>
          <w:p w14:paraId="747F19A4"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4B07AA0E"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0013B022"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127A21E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7E191AF4" w14:textId="77777777" w:rsidR="00B515C3" w:rsidRPr="00A91BAD" w:rsidRDefault="00B515C3" w:rsidP="00D56635">
            <w:pPr>
              <w:rPr>
                <w:sz w:val="16"/>
                <w:szCs w:val="18"/>
              </w:rPr>
            </w:pPr>
            <w:permStart w:id="55337216" w:edGrp="everyone"/>
            <w:permStart w:id="289880721" w:edGrp="everyone"/>
            <w:permStart w:id="912750324" w:edGrp="everyone"/>
            <w:permStart w:id="763776679" w:edGrp="everyone"/>
            <w:permEnd w:id="1382894435"/>
            <w:permEnd w:id="1723232909"/>
            <w:permEnd w:id="1065293139"/>
            <w:permEnd w:id="1420239335"/>
          </w:p>
        </w:tc>
        <w:tc>
          <w:tcPr>
            <w:tcW w:w="4536" w:type="dxa"/>
            <w:gridSpan w:val="5"/>
          </w:tcPr>
          <w:p w14:paraId="242BECE9"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442C680F"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76A0D0E0"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147471C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72727BFE" w14:textId="77777777" w:rsidR="00B515C3" w:rsidRPr="00A91BAD" w:rsidRDefault="00B515C3" w:rsidP="00D56635">
            <w:pPr>
              <w:rPr>
                <w:sz w:val="16"/>
                <w:szCs w:val="18"/>
              </w:rPr>
            </w:pPr>
            <w:permStart w:id="1389902860" w:edGrp="everyone"/>
            <w:permStart w:id="687306063" w:edGrp="everyone"/>
            <w:permStart w:id="910248145" w:edGrp="everyone"/>
            <w:permStart w:id="1960643213" w:edGrp="everyone"/>
            <w:permEnd w:id="55337216"/>
            <w:permEnd w:id="289880721"/>
            <w:permEnd w:id="912750324"/>
            <w:permEnd w:id="763776679"/>
          </w:p>
        </w:tc>
        <w:tc>
          <w:tcPr>
            <w:tcW w:w="4536" w:type="dxa"/>
            <w:gridSpan w:val="5"/>
          </w:tcPr>
          <w:p w14:paraId="2D0BB583"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353F2E58"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53E1B1F2"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714316F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523E73A1" w14:textId="77777777" w:rsidR="00B515C3" w:rsidRPr="00A91BAD" w:rsidRDefault="00B515C3" w:rsidP="00D56635">
            <w:pPr>
              <w:rPr>
                <w:sz w:val="16"/>
                <w:szCs w:val="18"/>
              </w:rPr>
            </w:pPr>
            <w:permStart w:id="804196190" w:edGrp="everyone"/>
            <w:permStart w:id="970925736" w:edGrp="everyone"/>
            <w:permStart w:id="1874093292" w:edGrp="everyone"/>
            <w:permStart w:id="89007813" w:edGrp="everyone"/>
            <w:permEnd w:id="1389902860"/>
            <w:permEnd w:id="687306063"/>
            <w:permEnd w:id="910248145"/>
            <w:permEnd w:id="1960643213"/>
          </w:p>
        </w:tc>
        <w:tc>
          <w:tcPr>
            <w:tcW w:w="4536" w:type="dxa"/>
            <w:gridSpan w:val="5"/>
          </w:tcPr>
          <w:p w14:paraId="40E6BD22"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6EF28C6D"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6A0231F3"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4891388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35D4B37C" w14:textId="77777777" w:rsidR="00B515C3" w:rsidRPr="00A91BAD" w:rsidRDefault="00B515C3" w:rsidP="00D56635">
            <w:pPr>
              <w:rPr>
                <w:sz w:val="16"/>
                <w:szCs w:val="18"/>
              </w:rPr>
            </w:pPr>
            <w:permStart w:id="2139504180" w:edGrp="everyone"/>
            <w:permStart w:id="860096773" w:edGrp="everyone"/>
            <w:permStart w:id="152896004" w:edGrp="everyone"/>
            <w:permStart w:id="1628787796" w:edGrp="everyone"/>
            <w:permEnd w:id="804196190"/>
            <w:permEnd w:id="970925736"/>
            <w:permEnd w:id="1874093292"/>
            <w:permEnd w:id="89007813"/>
          </w:p>
        </w:tc>
        <w:tc>
          <w:tcPr>
            <w:tcW w:w="4536" w:type="dxa"/>
            <w:gridSpan w:val="5"/>
          </w:tcPr>
          <w:p w14:paraId="3BF666E7"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76D67100"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1BB9F8F9"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504036F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06338019" w14:textId="77777777" w:rsidR="00B515C3" w:rsidRPr="00A91BAD" w:rsidRDefault="00B515C3" w:rsidP="00D56635">
            <w:pPr>
              <w:rPr>
                <w:sz w:val="16"/>
                <w:szCs w:val="18"/>
              </w:rPr>
            </w:pPr>
            <w:permStart w:id="922762008" w:edGrp="everyone"/>
            <w:permStart w:id="881669841" w:edGrp="everyone"/>
            <w:permStart w:id="504908345" w:edGrp="everyone"/>
            <w:permStart w:id="560217105" w:edGrp="everyone"/>
            <w:permEnd w:id="2139504180"/>
            <w:permEnd w:id="860096773"/>
            <w:permEnd w:id="152896004"/>
            <w:permEnd w:id="1628787796"/>
          </w:p>
        </w:tc>
        <w:tc>
          <w:tcPr>
            <w:tcW w:w="4536" w:type="dxa"/>
            <w:gridSpan w:val="5"/>
          </w:tcPr>
          <w:p w14:paraId="00C5F0C4"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44B22CBA"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026AA4C8"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04D4982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4A8A79CE" w14:textId="77777777" w:rsidR="00B515C3" w:rsidRPr="00A91BAD" w:rsidRDefault="00B515C3" w:rsidP="00D56635">
            <w:pPr>
              <w:rPr>
                <w:sz w:val="16"/>
                <w:szCs w:val="18"/>
              </w:rPr>
            </w:pPr>
            <w:permStart w:id="1147810547" w:edGrp="everyone"/>
            <w:permStart w:id="1267688052" w:edGrp="everyone"/>
            <w:permStart w:id="947350870" w:edGrp="everyone"/>
            <w:permStart w:id="1636656957" w:edGrp="everyone"/>
            <w:permEnd w:id="922762008"/>
            <w:permEnd w:id="881669841"/>
            <w:permEnd w:id="504908345"/>
            <w:permEnd w:id="560217105"/>
          </w:p>
        </w:tc>
        <w:tc>
          <w:tcPr>
            <w:tcW w:w="4536" w:type="dxa"/>
            <w:gridSpan w:val="5"/>
          </w:tcPr>
          <w:p w14:paraId="3D6FA1E9"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7EA34BD2"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59A0B1DF"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1D4371D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6ADD9F00" w14:textId="77777777" w:rsidR="00B515C3" w:rsidRPr="00A91BAD" w:rsidRDefault="00B515C3" w:rsidP="00D56635">
            <w:pPr>
              <w:rPr>
                <w:sz w:val="16"/>
                <w:szCs w:val="18"/>
              </w:rPr>
            </w:pPr>
            <w:permStart w:id="1013392347" w:edGrp="everyone"/>
            <w:permStart w:id="1712615490" w:edGrp="everyone"/>
            <w:permStart w:id="146952981" w:edGrp="everyone"/>
            <w:permStart w:id="872359408" w:edGrp="everyone"/>
            <w:permEnd w:id="1147810547"/>
            <w:permEnd w:id="1267688052"/>
            <w:permEnd w:id="947350870"/>
            <w:permEnd w:id="1636656957"/>
          </w:p>
        </w:tc>
        <w:tc>
          <w:tcPr>
            <w:tcW w:w="4536" w:type="dxa"/>
            <w:gridSpan w:val="5"/>
          </w:tcPr>
          <w:p w14:paraId="5329C1DA"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03FEB5F8"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5D97A28A"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359DECB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276" w:type="dxa"/>
          </w:tcPr>
          <w:p w14:paraId="3F73C3B6" w14:textId="77777777" w:rsidR="00B515C3" w:rsidRPr="00A91BAD" w:rsidRDefault="00B515C3" w:rsidP="00D56635">
            <w:pPr>
              <w:rPr>
                <w:sz w:val="16"/>
                <w:szCs w:val="18"/>
              </w:rPr>
            </w:pPr>
            <w:permStart w:id="297825778" w:edGrp="everyone"/>
            <w:permStart w:id="640952172" w:edGrp="everyone"/>
            <w:permStart w:id="1136615031" w:edGrp="everyone"/>
            <w:permStart w:id="452209073" w:edGrp="everyone"/>
            <w:permEnd w:id="1013392347"/>
            <w:permEnd w:id="1712615490"/>
            <w:permEnd w:id="146952981"/>
            <w:permEnd w:id="872359408"/>
          </w:p>
        </w:tc>
        <w:tc>
          <w:tcPr>
            <w:tcW w:w="4536" w:type="dxa"/>
            <w:gridSpan w:val="5"/>
          </w:tcPr>
          <w:p w14:paraId="5727FF32"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843" w:type="dxa"/>
            <w:gridSpan w:val="3"/>
          </w:tcPr>
          <w:p w14:paraId="34761873"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2" w:type="dxa"/>
            <w:gridSpan w:val="2"/>
          </w:tcPr>
          <w:p w14:paraId="3194D436" w14:textId="77777777" w:rsidR="00B515C3" w:rsidRPr="00A91BAD" w:rsidRDefault="00B515C3"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B515C3" w:rsidRPr="005447A5" w14:paraId="4DA9580B"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single" w:sz="4" w:space="0" w:color="auto"/>
            </w:tcBorders>
          </w:tcPr>
          <w:p w14:paraId="068E0A50" w14:textId="77777777" w:rsidR="00B515C3" w:rsidRPr="00C15C12" w:rsidRDefault="00B515C3" w:rsidP="00D56635">
            <w:pPr>
              <w:rPr>
                <w:color w:val="001965"/>
                <w:sz w:val="4"/>
                <w:szCs w:val="4"/>
              </w:rPr>
            </w:pPr>
            <w:permStart w:id="92549343" w:edGrp="everyone"/>
            <w:permEnd w:id="297825778"/>
            <w:permEnd w:id="640952172"/>
            <w:permEnd w:id="1136615031"/>
            <w:permEnd w:id="452209073"/>
          </w:p>
          <w:permEnd w:id="92549343"/>
          <w:p w14:paraId="122E4188" w14:textId="77777777" w:rsidR="00B515C3" w:rsidRDefault="00B515C3" w:rsidP="00D56635">
            <w:pPr>
              <w:rPr>
                <w:color w:val="001965"/>
                <w:sz w:val="16"/>
                <w:szCs w:val="18"/>
              </w:rPr>
            </w:pPr>
            <w:r w:rsidRPr="00116691">
              <w:rPr>
                <w:color w:val="001965"/>
                <w:sz w:val="16"/>
                <w:szCs w:val="18"/>
              </w:rPr>
              <w:t>Evolution de l’évènement indésirable</w:t>
            </w:r>
          </w:p>
          <w:p w14:paraId="1394C72A" w14:textId="77777777" w:rsidR="00B515C3" w:rsidRPr="00C15C12" w:rsidRDefault="00B515C3" w:rsidP="00D56635">
            <w:pPr>
              <w:rPr>
                <w:color w:val="001965"/>
                <w:sz w:val="4"/>
                <w:szCs w:val="4"/>
              </w:rPr>
            </w:pPr>
            <w:permStart w:id="1603621111" w:edGrp="everyone"/>
          </w:p>
        </w:tc>
      </w:tr>
      <w:permEnd w:id="1603621111"/>
      <w:tr w:rsidR="00B515C3" w:rsidRPr="005447A5" w14:paraId="40FC3E9A"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nil"/>
            </w:tcBorders>
          </w:tcPr>
          <w:p w14:paraId="74A38A44" w14:textId="77777777" w:rsidR="00B515C3" w:rsidRPr="00482A92"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Inconnue</w:t>
            </w:r>
          </w:p>
        </w:tc>
      </w:tr>
      <w:tr w:rsidR="00B515C3" w:rsidRPr="005447A5" w14:paraId="4BB4D4A9"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27FA6301" w14:textId="77777777" w:rsidR="00B515C3" w:rsidRPr="00482A92"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Guérison complète    Date</w:t>
            </w:r>
            <w:r>
              <w:rPr>
                <w:sz w:val="16"/>
                <w:szCs w:val="18"/>
              </w:rPr>
              <w:t xml:space="preserve"> </w:t>
            </w:r>
            <w:r w:rsidRPr="002A62F0">
              <w:rPr>
                <w:sz w:val="14"/>
                <w:szCs w:val="16"/>
              </w:rPr>
              <w:t>____________</w:t>
            </w:r>
          </w:p>
        </w:tc>
      </w:tr>
      <w:tr w:rsidR="00B515C3" w:rsidRPr="005447A5" w14:paraId="406B591B"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734F332E" w14:textId="77777777" w:rsidR="00B515C3" w:rsidRPr="00482A92"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Amélioration</w:t>
            </w:r>
          </w:p>
        </w:tc>
      </w:tr>
      <w:tr w:rsidR="00B515C3" w:rsidRPr="005447A5" w14:paraId="2F64370C"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71464223" w14:textId="77777777" w:rsidR="00B515C3" w:rsidRPr="00482A92"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Etat stationnaire</w:t>
            </w:r>
          </w:p>
        </w:tc>
      </w:tr>
      <w:tr w:rsidR="00B515C3" w:rsidRPr="005447A5" w14:paraId="530524DC"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32A0846D" w14:textId="77777777" w:rsidR="00B515C3" w:rsidRPr="00482A92"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Séquelles      Préciser :</w:t>
            </w:r>
            <w:r w:rsidRPr="002A62F0">
              <w:rPr>
                <w:sz w:val="16"/>
                <w:szCs w:val="18"/>
              </w:rPr>
              <w:t xml:space="preserve"> ____________________________________________________</w:t>
            </w:r>
          </w:p>
        </w:tc>
      </w:tr>
      <w:tr w:rsidR="00B515C3" w:rsidRPr="00E039FD" w14:paraId="1FD0EBBC"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0763EEE8" w14:textId="77777777" w:rsidR="00B515C3" w:rsidRPr="00482A92"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 xml:space="preserve">Décès lié à l’évènement indésirable*      </w:t>
            </w:r>
            <w:r>
              <w:rPr>
                <w:sz w:val="16"/>
                <w:szCs w:val="18"/>
              </w:rPr>
              <w:t xml:space="preserve">      </w:t>
            </w:r>
            <w:r w:rsidRPr="00482A92">
              <w:rPr>
                <w:sz w:val="16"/>
                <w:szCs w:val="18"/>
              </w:rPr>
              <w:t xml:space="preserve">Date </w:t>
            </w:r>
            <w:r>
              <w:rPr>
                <w:sz w:val="16"/>
                <w:szCs w:val="18"/>
              </w:rPr>
              <w:t xml:space="preserve"> </w:t>
            </w:r>
            <w:r w:rsidRPr="002A62F0">
              <w:rPr>
                <w:sz w:val="14"/>
                <w:szCs w:val="16"/>
              </w:rPr>
              <w:t>____________</w:t>
            </w:r>
          </w:p>
        </w:tc>
      </w:tr>
      <w:tr w:rsidR="00B515C3" w:rsidRPr="005447A5" w14:paraId="64DAFAEA"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2CF060A4" w14:textId="77777777" w:rsidR="00B515C3"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 xml:space="preserve">Décès non lié à l’évènement indésirable*   </w:t>
            </w:r>
            <w:r w:rsidRPr="00CD4087">
              <w:rPr>
                <w:sz w:val="14"/>
                <w:szCs w:val="16"/>
              </w:rPr>
              <w:t xml:space="preserve"> </w:t>
            </w:r>
            <w:r w:rsidRPr="00482A92">
              <w:rPr>
                <w:sz w:val="16"/>
                <w:szCs w:val="18"/>
              </w:rPr>
              <w:t>Date</w:t>
            </w:r>
            <w:r>
              <w:rPr>
                <w:sz w:val="16"/>
                <w:szCs w:val="18"/>
              </w:rPr>
              <w:t xml:space="preserve">  </w:t>
            </w:r>
            <w:r w:rsidRPr="002A62F0">
              <w:rPr>
                <w:sz w:val="14"/>
                <w:szCs w:val="16"/>
              </w:rPr>
              <w:t>____________</w:t>
            </w:r>
            <w:r w:rsidRPr="00482A92">
              <w:rPr>
                <w:sz w:val="16"/>
                <w:szCs w:val="18"/>
              </w:rPr>
              <w:t xml:space="preserve">       </w:t>
            </w:r>
          </w:p>
          <w:p w14:paraId="1CB84926" w14:textId="77777777" w:rsidR="00B515C3" w:rsidRPr="00482A92" w:rsidRDefault="00B515C3" w:rsidP="00D56635">
            <w:pPr>
              <w:rPr>
                <w:sz w:val="16"/>
                <w:szCs w:val="18"/>
              </w:rPr>
            </w:pPr>
            <w:r w:rsidRPr="00482A92">
              <w:rPr>
                <w:sz w:val="16"/>
                <w:szCs w:val="18"/>
              </w:rPr>
              <w:t xml:space="preserve">       </w:t>
            </w:r>
            <w:r>
              <w:rPr>
                <w:sz w:val="16"/>
                <w:szCs w:val="18"/>
              </w:rPr>
              <w:t xml:space="preserve"> </w:t>
            </w:r>
            <w:r w:rsidRPr="00482A92">
              <w:rPr>
                <w:sz w:val="16"/>
                <w:szCs w:val="18"/>
              </w:rPr>
              <w:t xml:space="preserve">       </w:t>
            </w:r>
            <w:r>
              <w:rPr>
                <w:sz w:val="16"/>
                <w:szCs w:val="18"/>
              </w:rPr>
              <w:t xml:space="preserve"> </w:t>
            </w:r>
            <w:r w:rsidRPr="00482A92">
              <w:rPr>
                <w:sz w:val="16"/>
                <w:szCs w:val="18"/>
              </w:rPr>
              <w:t>Cause</w:t>
            </w:r>
            <w:r>
              <w:rPr>
                <w:sz w:val="16"/>
                <w:szCs w:val="18"/>
              </w:rPr>
              <w:t xml:space="preserve"> : </w:t>
            </w:r>
            <w:r w:rsidRPr="002A62F0">
              <w:rPr>
                <w:sz w:val="16"/>
                <w:szCs w:val="18"/>
              </w:rPr>
              <w:t>____________________________________________________</w:t>
            </w:r>
          </w:p>
        </w:tc>
      </w:tr>
      <w:tr w:rsidR="00B515C3" w:rsidRPr="005F5A80" w14:paraId="79757B21"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single" w:sz="4" w:space="0" w:color="auto"/>
            </w:tcBorders>
          </w:tcPr>
          <w:p w14:paraId="3FD8C11E" w14:textId="77777777" w:rsidR="00B515C3" w:rsidRPr="00A91BAD" w:rsidRDefault="00B515C3" w:rsidP="00D56635">
            <w:pPr>
              <w:rPr>
                <w:i/>
                <w:iCs/>
                <w:sz w:val="16"/>
                <w:szCs w:val="18"/>
              </w:rPr>
            </w:pPr>
            <w:r w:rsidRPr="00A91BAD">
              <w:rPr>
                <w:i/>
                <w:iCs/>
                <w:color w:val="3B97DE"/>
                <w:sz w:val="14"/>
                <w:szCs w:val="16"/>
              </w:rPr>
              <w:t>Si disponible, joindre le rapport d’autopsie</w:t>
            </w:r>
          </w:p>
        </w:tc>
      </w:tr>
      <w:tr w:rsidR="00B515C3" w:rsidRPr="005447A5" w14:paraId="77CB4F8B"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nil"/>
            </w:tcBorders>
          </w:tcPr>
          <w:p w14:paraId="2B019C06" w14:textId="77777777" w:rsidR="00B515C3" w:rsidRPr="00A91BAD" w:rsidRDefault="00B515C3" w:rsidP="00D56635">
            <w:pPr>
              <w:rPr>
                <w:sz w:val="16"/>
                <w:szCs w:val="18"/>
              </w:rPr>
            </w:pPr>
            <w:r w:rsidRPr="00A91BAD">
              <w:rPr>
                <w:sz w:val="16"/>
                <w:szCs w:val="18"/>
              </w:rPr>
              <w:t xml:space="preserve">Le patient a-t-il a reçu un traitement pour l’évènement indésirable ? </w:t>
            </w:r>
            <w:r w:rsidRPr="002A62F0">
              <w:rPr>
                <w:rFonts w:hint="eastAsia"/>
                <w:sz w:val="16"/>
                <w:szCs w:val="18"/>
              </w:rPr>
              <w:t>□</w:t>
            </w:r>
            <w:r>
              <w:rPr>
                <w:rFonts w:hint="eastAsia"/>
                <w:sz w:val="16"/>
                <w:szCs w:val="18"/>
              </w:rPr>
              <w:t xml:space="preserve"> </w:t>
            </w:r>
            <w:r w:rsidRPr="00A91BAD">
              <w:rPr>
                <w:sz w:val="16"/>
                <w:szCs w:val="18"/>
              </w:rPr>
              <w:t xml:space="preserve">Oui </w:t>
            </w:r>
            <w:r w:rsidRPr="002A62F0">
              <w:rPr>
                <w:rFonts w:hint="eastAsia"/>
                <w:sz w:val="16"/>
                <w:szCs w:val="18"/>
              </w:rPr>
              <w:t>□</w:t>
            </w:r>
            <w:r>
              <w:rPr>
                <w:rFonts w:hint="eastAsia"/>
                <w:sz w:val="16"/>
                <w:szCs w:val="18"/>
              </w:rPr>
              <w:t xml:space="preserve"> </w:t>
            </w:r>
            <w:r w:rsidRPr="00A91BAD">
              <w:rPr>
                <w:sz w:val="16"/>
                <w:szCs w:val="18"/>
              </w:rPr>
              <w:t>Non</w:t>
            </w:r>
          </w:p>
        </w:tc>
      </w:tr>
      <w:tr w:rsidR="00B515C3" w:rsidRPr="005447A5" w14:paraId="1381DF80"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tcBorders>
          </w:tcPr>
          <w:p w14:paraId="4DB77EA2" w14:textId="77777777" w:rsidR="00B515C3" w:rsidRPr="00A91BAD" w:rsidRDefault="00B515C3" w:rsidP="00D56635">
            <w:pPr>
              <w:rPr>
                <w:sz w:val="16"/>
                <w:szCs w:val="18"/>
              </w:rPr>
            </w:pPr>
            <w:r w:rsidRPr="00A91BAD">
              <w:rPr>
                <w:sz w:val="16"/>
                <w:szCs w:val="18"/>
              </w:rPr>
              <w:t xml:space="preserve">Si </w:t>
            </w:r>
            <w:r w:rsidRPr="007B08D4">
              <w:rPr>
                <w:bCs/>
                <w:sz w:val="16"/>
                <w:szCs w:val="18"/>
              </w:rPr>
              <w:t>oui</w:t>
            </w:r>
            <w:r w:rsidRPr="00A91BAD">
              <w:rPr>
                <w:sz w:val="16"/>
                <w:szCs w:val="18"/>
              </w:rPr>
              <w:t>, lequel ? </w:t>
            </w:r>
            <w:r w:rsidRPr="002A62F0">
              <w:rPr>
                <w:sz w:val="16"/>
                <w:szCs w:val="18"/>
              </w:rPr>
              <w:t xml:space="preserve"> ____________________________________________________</w:t>
            </w:r>
          </w:p>
        </w:tc>
      </w:tr>
      <w:tr w:rsidR="00B515C3" w:rsidRPr="005447A5" w14:paraId="46CAA558"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single" w:sz="4" w:space="0" w:color="auto"/>
            </w:tcBorders>
          </w:tcPr>
          <w:p w14:paraId="7867F263" w14:textId="42694206" w:rsidR="00B515C3" w:rsidRDefault="00B515C3" w:rsidP="00D56635">
            <w:pPr>
              <w:jc w:val="center"/>
              <w:rPr>
                <w:color w:val="3B97DE"/>
                <w:sz w:val="16"/>
                <w:szCs w:val="18"/>
              </w:rPr>
            </w:pPr>
            <w:r>
              <w:rPr>
                <w:bCs/>
                <w:color w:val="001965"/>
                <w:sz w:val="24"/>
                <w:szCs w:val="28"/>
              </w:rPr>
              <w:t xml:space="preserve">Informations concernant </w:t>
            </w:r>
            <w:r w:rsidR="009F6BA8">
              <w:rPr>
                <w:bCs/>
                <w:color w:val="001965"/>
                <w:sz w:val="24"/>
                <w:szCs w:val="28"/>
              </w:rPr>
              <w:t>ALHEMO</w:t>
            </w:r>
          </w:p>
        </w:tc>
      </w:tr>
      <w:tr w:rsidR="00B515C3" w:rsidRPr="005F5A80" w14:paraId="5743D5BD"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nil"/>
            </w:tcBorders>
          </w:tcPr>
          <w:p w14:paraId="6735F1AA" w14:textId="77777777" w:rsidR="00B515C3" w:rsidRDefault="00B515C3" w:rsidP="00D56635">
            <w:pPr>
              <w:rPr>
                <w:sz w:val="16"/>
                <w:szCs w:val="18"/>
              </w:rPr>
            </w:pPr>
            <w:r>
              <w:rPr>
                <w:sz w:val="16"/>
                <w:szCs w:val="18"/>
              </w:rPr>
              <w:t xml:space="preserve">N° de lot : </w:t>
            </w:r>
            <w:r w:rsidRPr="002A62F0">
              <w:rPr>
                <w:sz w:val="14"/>
                <w:szCs w:val="16"/>
              </w:rPr>
              <w:t>____________</w:t>
            </w:r>
            <w:r w:rsidRPr="00482A92">
              <w:rPr>
                <w:sz w:val="16"/>
                <w:szCs w:val="18"/>
              </w:rPr>
              <w:t xml:space="preserve">       </w:t>
            </w:r>
            <w:r>
              <w:rPr>
                <w:sz w:val="16"/>
                <w:szCs w:val="18"/>
              </w:rPr>
              <w:t xml:space="preserve"> Date de péremption :</w:t>
            </w:r>
            <w:r w:rsidRPr="00A91BAD">
              <w:rPr>
                <w:sz w:val="16"/>
                <w:szCs w:val="18"/>
              </w:rPr>
              <w:t> </w:t>
            </w:r>
            <w:r w:rsidRPr="002A62F0">
              <w:rPr>
                <w:sz w:val="14"/>
                <w:szCs w:val="16"/>
              </w:rPr>
              <w:t>____________</w:t>
            </w:r>
            <w:r w:rsidRPr="00482A92">
              <w:rPr>
                <w:sz w:val="16"/>
                <w:szCs w:val="18"/>
              </w:rPr>
              <w:t xml:space="preserve">       </w:t>
            </w:r>
          </w:p>
          <w:p w14:paraId="1B84F8A7" w14:textId="77777777" w:rsidR="00B515C3" w:rsidRPr="00482A92" w:rsidRDefault="00B515C3" w:rsidP="00D56635">
            <w:pPr>
              <w:rPr>
                <w:b w:val="0"/>
                <w:bCs/>
                <w:color w:val="001965"/>
                <w:sz w:val="10"/>
                <w:szCs w:val="12"/>
              </w:rPr>
            </w:pPr>
          </w:p>
        </w:tc>
      </w:tr>
      <w:tr w:rsidR="00B515C3" w:rsidRPr="005F5A80" w14:paraId="1C08B7A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606BA0E7" w14:textId="77777777" w:rsidR="00B515C3" w:rsidRPr="00A91BAD" w:rsidRDefault="00B515C3" w:rsidP="00D56635">
            <w:pPr>
              <w:rPr>
                <w:sz w:val="16"/>
                <w:szCs w:val="18"/>
              </w:rPr>
            </w:pPr>
            <w:r>
              <w:rPr>
                <w:sz w:val="16"/>
                <w:szCs w:val="18"/>
              </w:rPr>
              <w:t xml:space="preserve">Le patient avait-il déjà été exposé à concizumab avant l’accès précoce ? </w:t>
            </w:r>
          </w:p>
        </w:tc>
      </w:tr>
      <w:tr w:rsidR="00B515C3" w:rsidRPr="005447A5" w14:paraId="3588239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157B480F" w14:textId="77777777" w:rsidR="00B515C3" w:rsidRPr="00482A92" w:rsidRDefault="00B515C3" w:rsidP="00CE0748">
            <w:pPr>
              <w:pStyle w:val="Paragraphedeliste"/>
              <w:numPr>
                <w:ilvl w:val="0"/>
                <w:numId w:val="18"/>
              </w:numPr>
              <w:spacing w:before="0" w:after="0" w:line="240" w:lineRule="auto"/>
              <w:contextualSpacing/>
              <w:rPr>
                <w:sz w:val="16"/>
                <w:szCs w:val="18"/>
              </w:rPr>
            </w:pPr>
            <w:r w:rsidRPr="00482A92">
              <w:rPr>
                <w:sz w:val="16"/>
                <w:szCs w:val="18"/>
              </w:rPr>
              <w:t>Oui</w:t>
            </w:r>
            <w:r>
              <w:rPr>
                <w:sz w:val="16"/>
                <w:szCs w:val="18"/>
              </w:rPr>
              <w:t>,</w:t>
            </w:r>
            <w:r w:rsidRPr="00482A92">
              <w:rPr>
                <w:sz w:val="16"/>
                <w:szCs w:val="18"/>
              </w:rPr>
              <w:t xml:space="preserve">  Date</w:t>
            </w:r>
            <w:r>
              <w:rPr>
                <w:sz w:val="16"/>
                <w:szCs w:val="18"/>
              </w:rPr>
              <w:t xml:space="preserve"> : </w:t>
            </w:r>
            <w:r w:rsidRPr="002A62F0">
              <w:rPr>
                <w:sz w:val="14"/>
                <w:szCs w:val="16"/>
              </w:rPr>
              <w:t>____________</w:t>
            </w:r>
            <w:r w:rsidRPr="00482A92">
              <w:rPr>
                <w:sz w:val="16"/>
                <w:szCs w:val="18"/>
              </w:rPr>
              <w:t xml:space="preserve">         </w:t>
            </w:r>
            <w:r>
              <w:rPr>
                <w:sz w:val="16"/>
                <w:szCs w:val="18"/>
              </w:rPr>
              <w:t xml:space="preserve">   </w:t>
            </w:r>
            <w:r w:rsidRPr="002A62F0">
              <w:rPr>
                <w:rFonts w:hint="eastAsia"/>
                <w:sz w:val="16"/>
                <w:szCs w:val="18"/>
              </w:rPr>
              <w:t>□</w:t>
            </w:r>
            <w:r>
              <w:rPr>
                <w:rFonts w:hint="eastAsia"/>
                <w:sz w:val="16"/>
                <w:szCs w:val="18"/>
              </w:rPr>
              <w:t xml:space="preserve"> </w:t>
            </w:r>
            <w:r>
              <w:rPr>
                <w:sz w:val="16"/>
                <w:szCs w:val="18"/>
              </w:rPr>
              <w:t xml:space="preserve">    </w:t>
            </w:r>
            <w:r w:rsidRPr="00482A92">
              <w:rPr>
                <w:sz w:val="16"/>
                <w:szCs w:val="18"/>
              </w:rPr>
              <w:t>Non</w:t>
            </w:r>
          </w:p>
        </w:tc>
      </w:tr>
      <w:tr w:rsidR="00B515C3" w:rsidRPr="005447A5" w14:paraId="02CA41C1"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tcBorders>
          </w:tcPr>
          <w:p w14:paraId="42CB38C5" w14:textId="77777777" w:rsidR="00B515C3" w:rsidRPr="00482A92" w:rsidRDefault="00B515C3" w:rsidP="00D56635">
            <w:pPr>
              <w:rPr>
                <w:sz w:val="10"/>
                <w:szCs w:val="12"/>
              </w:rPr>
            </w:pPr>
          </w:p>
          <w:p w14:paraId="094DA547" w14:textId="77777777" w:rsidR="00B515C3" w:rsidRPr="00A91BAD" w:rsidRDefault="00B515C3" w:rsidP="00D56635">
            <w:pPr>
              <w:rPr>
                <w:sz w:val="16"/>
                <w:szCs w:val="18"/>
              </w:rPr>
            </w:pPr>
            <w:r>
              <w:rPr>
                <w:sz w:val="16"/>
                <w:szCs w:val="18"/>
              </w:rPr>
              <w:t xml:space="preserve">Si oui, avait-il été toléré ? </w:t>
            </w:r>
            <w:r w:rsidRPr="002A62F0">
              <w:rPr>
                <w:rFonts w:hint="eastAsia"/>
                <w:sz w:val="16"/>
                <w:szCs w:val="18"/>
              </w:rPr>
              <w:t>□</w:t>
            </w:r>
            <w:r>
              <w:rPr>
                <w:rFonts w:hint="eastAsia"/>
                <w:sz w:val="16"/>
                <w:szCs w:val="18"/>
              </w:rPr>
              <w:t xml:space="preserve"> </w:t>
            </w:r>
            <w:r>
              <w:rPr>
                <w:sz w:val="16"/>
                <w:szCs w:val="18"/>
              </w:rPr>
              <w:t xml:space="preserve">Oui </w:t>
            </w:r>
            <w:r w:rsidRPr="002A62F0">
              <w:rPr>
                <w:rFonts w:hint="eastAsia"/>
                <w:sz w:val="16"/>
                <w:szCs w:val="18"/>
              </w:rPr>
              <w:t>□</w:t>
            </w:r>
            <w:r>
              <w:rPr>
                <w:rFonts w:hint="eastAsia"/>
                <w:sz w:val="16"/>
                <w:szCs w:val="18"/>
              </w:rPr>
              <w:t xml:space="preserve"> </w:t>
            </w:r>
            <w:r>
              <w:rPr>
                <w:sz w:val="16"/>
                <w:szCs w:val="18"/>
              </w:rPr>
              <w:t xml:space="preserve">Non : Préciser </w:t>
            </w:r>
            <w:r w:rsidRPr="002A62F0">
              <w:rPr>
                <w:sz w:val="16"/>
                <w:szCs w:val="18"/>
              </w:rPr>
              <w:t>____________________________________________________</w:t>
            </w:r>
          </w:p>
        </w:tc>
      </w:tr>
      <w:tr w:rsidR="00B515C3" w:rsidRPr="005F5A80" w14:paraId="3076593A"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single" w:sz="4" w:space="0" w:color="auto"/>
            </w:tcBorders>
          </w:tcPr>
          <w:p w14:paraId="24493BFE" w14:textId="77777777" w:rsidR="00B515C3" w:rsidRPr="00C15C12" w:rsidRDefault="00B515C3" w:rsidP="00D56635">
            <w:pPr>
              <w:rPr>
                <w:color w:val="001965"/>
                <w:sz w:val="4"/>
                <w:szCs w:val="4"/>
              </w:rPr>
            </w:pPr>
          </w:p>
          <w:p w14:paraId="288F3F91" w14:textId="5B16B107" w:rsidR="00B515C3" w:rsidRDefault="00B515C3" w:rsidP="00D56635">
            <w:pPr>
              <w:rPr>
                <w:color w:val="001965"/>
                <w:sz w:val="16"/>
                <w:szCs w:val="18"/>
              </w:rPr>
            </w:pPr>
            <w:r w:rsidRPr="00B251FE">
              <w:rPr>
                <w:color w:val="001965"/>
                <w:sz w:val="16"/>
                <w:szCs w:val="18"/>
              </w:rPr>
              <w:t xml:space="preserve">Actions prises </w:t>
            </w:r>
            <w:r>
              <w:rPr>
                <w:color w:val="001965"/>
                <w:sz w:val="16"/>
                <w:szCs w:val="18"/>
              </w:rPr>
              <w:t>sur</w:t>
            </w:r>
            <w:r w:rsidR="003A428D">
              <w:rPr>
                <w:color w:val="001965"/>
                <w:sz w:val="16"/>
                <w:szCs w:val="18"/>
              </w:rPr>
              <w:t xml:space="preserve"> </w:t>
            </w:r>
            <w:r w:rsidR="009F6BA8">
              <w:rPr>
                <w:color w:val="001965"/>
                <w:sz w:val="16"/>
                <w:szCs w:val="18"/>
              </w:rPr>
              <w:t>ALHEMO</w:t>
            </w:r>
            <w:r>
              <w:rPr>
                <w:color w:val="001965"/>
                <w:sz w:val="16"/>
                <w:szCs w:val="18"/>
              </w:rPr>
              <w:t xml:space="preserve"> </w:t>
            </w:r>
            <w:r w:rsidRPr="00B251FE">
              <w:rPr>
                <w:color w:val="001965"/>
                <w:sz w:val="16"/>
                <w:szCs w:val="18"/>
              </w:rPr>
              <w:t>suite à l’évènement indésirable</w:t>
            </w:r>
          </w:p>
          <w:p w14:paraId="1A866250" w14:textId="77777777" w:rsidR="00B515C3" w:rsidRPr="00C15C12" w:rsidRDefault="00B515C3" w:rsidP="00D56635">
            <w:pPr>
              <w:rPr>
                <w:color w:val="001965"/>
                <w:sz w:val="4"/>
                <w:szCs w:val="4"/>
              </w:rPr>
            </w:pPr>
          </w:p>
        </w:tc>
      </w:tr>
      <w:tr w:rsidR="00B515C3" w:rsidRPr="005447A5" w14:paraId="749C07CB"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bottom w:val="nil"/>
            </w:tcBorders>
          </w:tcPr>
          <w:p w14:paraId="4749C875" w14:textId="77777777" w:rsidR="00B515C3" w:rsidRPr="00CE5711" w:rsidRDefault="00B515C3" w:rsidP="00D56635">
            <w:pPr>
              <w:rPr>
                <w:sz w:val="16"/>
                <w:szCs w:val="18"/>
              </w:rPr>
            </w:pPr>
            <w:r w:rsidRPr="00CE5711">
              <w:rPr>
                <w:rFonts w:hint="eastAsia"/>
                <w:sz w:val="16"/>
                <w:szCs w:val="18"/>
              </w:rPr>
              <w:t>□</w:t>
            </w:r>
            <w:r>
              <w:rPr>
                <w:sz w:val="16"/>
                <w:szCs w:val="18"/>
              </w:rPr>
              <w:t xml:space="preserve"> </w:t>
            </w:r>
            <w:r w:rsidRPr="00CE5711">
              <w:rPr>
                <w:sz w:val="16"/>
                <w:szCs w:val="18"/>
              </w:rPr>
              <w:t>Inconnu</w:t>
            </w:r>
          </w:p>
        </w:tc>
      </w:tr>
      <w:tr w:rsidR="00B515C3" w:rsidRPr="005447A5" w14:paraId="624993AF"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20E3E80A" w14:textId="77777777" w:rsidR="00B515C3" w:rsidRPr="00CE5711" w:rsidRDefault="00B515C3" w:rsidP="00D56635">
            <w:pPr>
              <w:rPr>
                <w:sz w:val="16"/>
                <w:szCs w:val="18"/>
              </w:rPr>
            </w:pPr>
            <w:r w:rsidRPr="00CE5711">
              <w:rPr>
                <w:rFonts w:hint="eastAsia"/>
                <w:sz w:val="16"/>
                <w:szCs w:val="18"/>
              </w:rPr>
              <w:t>□</w:t>
            </w:r>
            <w:r>
              <w:rPr>
                <w:sz w:val="16"/>
                <w:szCs w:val="18"/>
              </w:rPr>
              <w:t xml:space="preserve"> </w:t>
            </w:r>
            <w:r w:rsidRPr="00CE5711">
              <w:rPr>
                <w:sz w:val="16"/>
                <w:szCs w:val="18"/>
              </w:rPr>
              <w:t>Poursuite sans changement</w:t>
            </w:r>
          </w:p>
        </w:tc>
      </w:tr>
      <w:tr w:rsidR="00B515C3" w:rsidRPr="005F5A80" w14:paraId="71858DF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3BB3886D" w14:textId="77777777" w:rsidR="00B515C3" w:rsidRPr="00CE5711" w:rsidRDefault="00B515C3" w:rsidP="00D56635">
            <w:pPr>
              <w:rPr>
                <w:sz w:val="16"/>
                <w:szCs w:val="18"/>
              </w:rPr>
            </w:pPr>
            <w:r w:rsidRPr="00CE5711">
              <w:rPr>
                <w:rFonts w:hint="eastAsia"/>
                <w:sz w:val="16"/>
                <w:szCs w:val="18"/>
              </w:rPr>
              <w:t>□</w:t>
            </w:r>
            <w:r>
              <w:rPr>
                <w:sz w:val="16"/>
                <w:szCs w:val="18"/>
              </w:rPr>
              <w:t xml:space="preserve"> </w:t>
            </w:r>
            <w:r w:rsidRPr="00CE5711">
              <w:rPr>
                <w:sz w:val="16"/>
                <w:szCs w:val="18"/>
              </w:rPr>
              <w:t xml:space="preserve">Augmentation de la dose      Nouvelle dose </w:t>
            </w:r>
            <w:r w:rsidRPr="00CE5711">
              <w:rPr>
                <w:sz w:val="14"/>
                <w:szCs w:val="16"/>
              </w:rPr>
              <w:t xml:space="preserve">____________ </w:t>
            </w:r>
          </w:p>
        </w:tc>
      </w:tr>
      <w:tr w:rsidR="00B515C3" w:rsidRPr="005F5A80" w14:paraId="7E6E0596"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2BA545A8" w14:textId="77777777" w:rsidR="00B515C3" w:rsidRPr="00CE5711" w:rsidRDefault="00B515C3" w:rsidP="00D56635">
            <w:pPr>
              <w:rPr>
                <w:sz w:val="16"/>
                <w:szCs w:val="18"/>
              </w:rPr>
            </w:pPr>
            <w:r w:rsidRPr="00CE5711">
              <w:rPr>
                <w:rFonts w:hint="eastAsia"/>
                <w:sz w:val="16"/>
                <w:szCs w:val="18"/>
              </w:rPr>
              <w:t>□</w:t>
            </w:r>
            <w:r>
              <w:rPr>
                <w:sz w:val="16"/>
                <w:szCs w:val="18"/>
              </w:rPr>
              <w:t xml:space="preserve"> </w:t>
            </w:r>
            <w:r w:rsidRPr="00CE5711">
              <w:rPr>
                <w:sz w:val="16"/>
                <w:szCs w:val="18"/>
              </w:rPr>
              <w:t xml:space="preserve">Réduction de la dose </w:t>
            </w:r>
            <w:r>
              <w:rPr>
                <w:sz w:val="16"/>
                <w:szCs w:val="18"/>
              </w:rPr>
              <w:t xml:space="preserve">            </w:t>
            </w:r>
            <w:r w:rsidRPr="00CE5711">
              <w:rPr>
                <w:sz w:val="12"/>
                <w:szCs w:val="14"/>
              </w:rPr>
              <w:t xml:space="preserve"> </w:t>
            </w:r>
            <w:r w:rsidRPr="00CE5711">
              <w:rPr>
                <w:sz w:val="16"/>
                <w:szCs w:val="18"/>
              </w:rPr>
              <w:t xml:space="preserve">Nouvelle dose </w:t>
            </w:r>
            <w:r w:rsidRPr="00CE5711">
              <w:rPr>
                <w:sz w:val="14"/>
                <w:szCs w:val="16"/>
              </w:rPr>
              <w:t xml:space="preserve">____________ </w:t>
            </w:r>
          </w:p>
        </w:tc>
      </w:tr>
      <w:tr w:rsidR="00B515C3" w:rsidRPr="00E039FD" w14:paraId="712900CA"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5DD9373D" w14:textId="77777777" w:rsidR="00B515C3" w:rsidRPr="00CE5711" w:rsidRDefault="00B515C3" w:rsidP="00D56635">
            <w:pPr>
              <w:rPr>
                <w:sz w:val="16"/>
                <w:szCs w:val="18"/>
              </w:rPr>
            </w:pPr>
            <w:r w:rsidRPr="00CE5711">
              <w:rPr>
                <w:rFonts w:hint="eastAsia"/>
                <w:sz w:val="16"/>
                <w:szCs w:val="18"/>
              </w:rPr>
              <w:t>□</w:t>
            </w:r>
            <w:r>
              <w:rPr>
                <w:sz w:val="16"/>
                <w:szCs w:val="18"/>
              </w:rPr>
              <w:t xml:space="preserve"> </w:t>
            </w:r>
            <w:r w:rsidRPr="00CE5711">
              <w:rPr>
                <w:sz w:val="16"/>
                <w:szCs w:val="18"/>
              </w:rPr>
              <w:t xml:space="preserve">Arrêt du produit lié à l’évènement indésirable </w:t>
            </w:r>
            <w:r>
              <w:rPr>
                <w:sz w:val="16"/>
                <w:szCs w:val="18"/>
              </w:rPr>
              <w:t xml:space="preserve">                </w:t>
            </w:r>
            <w:r w:rsidRPr="00CE5711">
              <w:rPr>
                <w:sz w:val="16"/>
                <w:szCs w:val="18"/>
              </w:rPr>
              <w:t>Date</w:t>
            </w:r>
            <w:r>
              <w:rPr>
                <w:sz w:val="16"/>
                <w:szCs w:val="18"/>
              </w:rPr>
              <w:t xml:space="preserve"> </w:t>
            </w:r>
            <w:r w:rsidRPr="00CE5711">
              <w:rPr>
                <w:sz w:val="14"/>
                <w:szCs w:val="16"/>
              </w:rPr>
              <w:t xml:space="preserve">____________ </w:t>
            </w:r>
          </w:p>
        </w:tc>
      </w:tr>
      <w:tr w:rsidR="00B515C3" w:rsidRPr="005447A5" w14:paraId="20886D6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4D103939" w14:textId="77777777" w:rsidR="00B515C3" w:rsidRPr="00CE5711" w:rsidRDefault="00B515C3" w:rsidP="00D56635">
            <w:pPr>
              <w:rPr>
                <w:sz w:val="16"/>
                <w:szCs w:val="18"/>
              </w:rPr>
            </w:pPr>
            <w:r w:rsidRPr="00CE5711">
              <w:rPr>
                <w:rFonts w:hint="eastAsia"/>
                <w:sz w:val="16"/>
                <w:szCs w:val="18"/>
              </w:rPr>
              <w:t>□</w:t>
            </w:r>
            <w:r>
              <w:rPr>
                <w:sz w:val="16"/>
                <w:szCs w:val="18"/>
              </w:rPr>
              <w:t xml:space="preserve"> </w:t>
            </w:r>
            <w:r w:rsidRPr="00CE5711">
              <w:rPr>
                <w:sz w:val="16"/>
                <w:szCs w:val="18"/>
              </w:rPr>
              <w:t>Arrêt du produit non</w:t>
            </w:r>
            <w:r>
              <w:rPr>
                <w:sz w:val="16"/>
                <w:szCs w:val="18"/>
              </w:rPr>
              <w:t>-</w:t>
            </w:r>
            <w:r w:rsidRPr="00CE5711">
              <w:rPr>
                <w:sz w:val="16"/>
                <w:szCs w:val="18"/>
              </w:rPr>
              <w:t xml:space="preserve">lié à l’évènement indésirable </w:t>
            </w:r>
            <w:r>
              <w:rPr>
                <w:sz w:val="16"/>
                <w:szCs w:val="18"/>
              </w:rPr>
              <w:t xml:space="preserve">        </w:t>
            </w:r>
            <w:r w:rsidRPr="00CE5711">
              <w:rPr>
                <w:sz w:val="16"/>
                <w:szCs w:val="18"/>
              </w:rPr>
              <w:t>Date</w:t>
            </w:r>
            <w:r>
              <w:rPr>
                <w:sz w:val="16"/>
                <w:szCs w:val="18"/>
              </w:rPr>
              <w:t xml:space="preserve"> </w:t>
            </w:r>
            <w:r w:rsidRPr="00CE5711">
              <w:rPr>
                <w:sz w:val="14"/>
                <w:szCs w:val="16"/>
              </w:rPr>
              <w:t xml:space="preserve">____________ </w:t>
            </w:r>
          </w:p>
          <w:p w14:paraId="027012A8" w14:textId="77777777" w:rsidR="00B515C3" w:rsidRPr="00B251FE" w:rsidRDefault="00B515C3" w:rsidP="00D56635">
            <w:pPr>
              <w:rPr>
                <w:sz w:val="16"/>
                <w:szCs w:val="18"/>
              </w:rPr>
            </w:pPr>
            <w:r>
              <w:rPr>
                <w:sz w:val="16"/>
                <w:szCs w:val="18"/>
              </w:rPr>
              <w:lastRenderedPageBreak/>
              <w:t>Cause :</w:t>
            </w:r>
            <w:r w:rsidRPr="002A62F0">
              <w:rPr>
                <w:sz w:val="16"/>
                <w:szCs w:val="18"/>
              </w:rPr>
              <w:t>____________________________________________________</w:t>
            </w:r>
          </w:p>
        </w:tc>
      </w:tr>
      <w:tr w:rsidR="00B515C3" w:rsidRPr="005F5A80" w14:paraId="654A5FA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single" w:sz="4" w:space="0" w:color="auto"/>
            </w:tcBorders>
          </w:tcPr>
          <w:p w14:paraId="2CDAE9DC" w14:textId="77777777" w:rsidR="00B515C3" w:rsidRPr="00CE5711" w:rsidRDefault="00B515C3" w:rsidP="00D56635">
            <w:pPr>
              <w:rPr>
                <w:i/>
                <w:iCs/>
                <w:color w:val="3B97DE"/>
                <w:sz w:val="14"/>
                <w:szCs w:val="16"/>
              </w:rPr>
            </w:pPr>
            <w:r w:rsidRPr="00CE5711">
              <w:rPr>
                <w:i/>
                <w:iCs/>
                <w:color w:val="3B97DE"/>
                <w:sz w:val="14"/>
                <w:szCs w:val="16"/>
              </w:rPr>
              <w:lastRenderedPageBreak/>
              <w:t>En cas d’arrêt, merci de remplir la fiche d’arrêt de traitement</w:t>
            </w:r>
          </w:p>
        </w:tc>
      </w:tr>
      <w:tr w:rsidR="00B515C3" w:rsidRPr="005F5A80" w14:paraId="14BF5CA8"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bottom w:val="nil"/>
            </w:tcBorders>
          </w:tcPr>
          <w:p w14:paraId="71459057" w14:textId="77777777" w:rsidR="00B515C3" w:rsidRDefault="00B515C3" w:rsidP="00D56635">
            <w:pPr>
              <w:rPr>
                <w:sz w:val="16"/>
                <w:szCs w:val="18"/>
              </w:rPr>
            </w:pPr>
            <w:r>
              <w:rPr>
                <w:sz w:val="16"/>
                <w:szCs w:val="18"/>
              </w:rPr>
              <w:t xml:space="preserve">Après l’arrêt/la réduction de dose le cas échéant, les symptômes se sont-ils : </w:t>
            </w:r>
          </w:p>
        </w:tc>
      </w:tr>
      <w:tr w:rsidR="00B515C3" w:rsidRPr="005447A5" w14:paraId="50477B1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0C526709" w14:textId="77777777" w:rsidR="00B515C3" w:rsidRPr="00482A92"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 xml:space="preserve">Aggravés  </w:t>
            </w:r>
            <w:r w:rsidRPr="002A62F0">
              <w:rPr>
                <w:rFonts w:hint="eastAsia"/>
                <w:sz w:val="16"/>
                <w:szCs w:val="18"/>
              </w:rPr>
              <w:t>□</w:t>
            </w:r>
            <w:r>
              <w:rPr>
                <w:rFonts w:hint="eastAsia"/>
                <w:sz w:val="16"/>
                <w:szCs w:val="18"/>
              </w:rPr>
              <w:t xml:space="preserve"> </w:t>
            </w:r>
            <w:r w:rsidRPr="00482A92">
              <w:rPr>
                <w:sz w:val="16"/>
                <w:szCs w:val="18"/>
              </w:rPr>
              <w:t>Améliorés</w:t>
            </w:r>
          </w:p>
        </w:tc>
      </w:tr>
      <w:tr w:rsidR="00B515C3" w:rsidRPr="005447A5" w14:paraId="163B31EC"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614B063D" w14:textId="77777777" w:rsidR="00B515C3" w:rsidRDefault="00B515C3" w:rsidP="00D56635">
            <w:pPr>
              <w:rPr>
                <w:sz w:val="16"/>
                <w:szCs w:val="18"/>
              </w:rPr>
            </w:pPr>
            <w:r>
              <w:rPr>
                <w:sz w:val="16"/>
                <w:szCs w:val="18"/>
              </w:rPr>
              <w:t xml:space="preserve">Si applicable, le produit a-t-il été réintroduit ? </w:t>
            </w:r>
            <w:r w:rsidRPr="002A62F0">
              <w:rPr>
                <w:rFonts w:hint="eastAsia"/>
                <w:sz w:val="16"/>
                <w:szCs w:val="18"/>
              </w:rPr>
              <w:t>□</w:t>
            </w:r>
            <w:r>
              <w:rPr>
                <w:rFonts w:hint="eastAsia"/>
                <w:sz w:val="16"/>
                <w:szCs w:val="18"/>
              </w:rPr>
              <w:t xml:space="preserve"> </w:t>
            </w:r>
            <w:r>
              <w:rPr>
                <w:sz w:val="16"/>
                <w:szCs w:val="18"/>
              </w:rPr>
              <w:t xml:space="preserve">Oui </w:t>
            </w:r>
            <w:r w:rsidRPr="002A62F0">
              <w:rPr>
                <w:rFonts w:hint="eastAsia"/>
                <w:sz w:val="16"/>
                <w:szCs w:val="18"/>
              </w:rPr>
              <w:t>□</w:t>
            </w:r>
            <w:r>
              <w:rPr>
                <w:rFonts w:hint="eastAsia"/>
                <w:sz w:val="16"/>
                <w:szCs w:val="18"/>
              </w:rPr>
              <w:t xml:space="preserve"> </w:t>
            </w:r>
            <w:r>
              <w:rPr>
                <w:sz w:val="16"/>
                <w:szCs w:val="18"/>
              </w:rPr>
              <w:t xml:space="preserve">Non </w:t>
            </w:r>
          </w:p>
        </w:tc>
      </w:tr>
      <w:tr w:rsidR="00B515C3" w:rsidRPr="005447A5" w14:paraId="5580C63C"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single" w:sz="4" w:space="0" w:color="auto"/>
            </w:tcBorders>
          </w:tcPr>
          <w:p w14:paraId="77F6E374" w14:textId="77777777" w:rsidR="00B515C3" w:rsidRDefault="00B515C3" w:rsidP="00D56635">
            <w:pPr>
              <w:rPr>
                <w:sz w:val="16"/>
                <w:szCs w:val="18"/>
              </w:rPr>
            </w:pPr>
            <w:r>
              <w:rPr>
                <w:sz w:val="16"/>
                <w:szCs w:val="18"/>
              </w:rPr>
              <w:t xml:space="preserve">                 Si </w:t>
            </w:r>
            <w:r w:rsidRPr="007B08D4">
              <w:rPr>
                <w:bCs/>
                <w:sz w:val="16"/>
                <w:szCs w:val="18"/>
              </w:rPr>
              <w:t>oui</w:t>
            </w:r>
            <w:r>
              <w:rPr>
                <w:sz w:val="16"/>
                <w:szCs w:val="18"/>
              </w:rPr>
              <w:t xml:space="preserve">, l’évènement est-il réapparu ? </w:t>
            </w:r>
            <w:r w:rsidRPr="002A62F0">
              <w:rPr>
                <w:rFonts w:hint="eastAsia"/>
                <w:sz w:val="16"/>
                <w:szCs w:val="18"/>
              </w:rPr>
              <w:t>□</w:t>
            </w:r>
            <w:r>
              <w:rPr>
                <w:rFonts w:hint="eastAsia"/>
                <w:sz w:val="16"/>
                <w:szCs w:val="18"/>
              </w:rPr>
              <w:t xml:space="preserve"> </w:t>
            </w:r>
            <w:r>
              <w:rPr>
                <w:sz w:val="16"/>
                <w:szCs w:val="18"/>
              </w:rPr>
              <w:t xml:space="preserve">Oui </w:t>
            </w:r>
            <w:r w:rsidRPr="002A62F0">
              <w:rPr>
                <w:rFonts w:hint="eastAsia"/>
                <w:sz w:val="16"/>
                <w:szCs w:val="18"/>
              </w:rPr>
              <w:t>□</w:t>
            </w:r>
            <w:r>
              <w:rPr>
                <w:rFonts w:hint="eastAsia"/>
                <w:sz w:val="16"/>
                <w:szCs w:val="18"/>
              </w:rPr>
              <w:t xml:space="preserve"> </w:t>
            </w:r>
            <w:r>
              <w:rPr>
                <w:sz w:val="16"/>
                <w:szCs w:val="18"/>
              </w:rPr>
              <w:t>Non</w:t>
            </w:r>
          </w:p>
        </w:tc>
      </w:tr>
      <w:tr w:rsidR="00B515C3" w:rsidRPr="005447A5" w14:paraId="42C1A073"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bottom w:val="single" w:sz="4" w:space="0" w:color="auto"/>
            </w:tcBorders>
          </w:tcPr>
          <w:p w14:paraId="4841D79E" w14:textId="77777777" w:rsidR="00B515C3" w:rsidRPr="00C15C12" w:rsidRDefault="00B515C3" w:rsidP="00D56635">
            <w:pPr>
              <w:rPr>
                <w:color w:val="001965"/>
                <w:sz w:val="4"/>
                <w:szCs w:val="6"/>
              </w:rPr>
            </w:pPr>
          </w:p>
          <w:p w14:paraId="20F9B0DA" w14:textId="77777777" w:rsidR="00B515C3" w:rsidRDefault="00B515C3" w:rsidP="00D56635">
            <w:pPr>
              <w:rPr>
                <w:color w:val="001965"/>
                <w:sz w:val="16"/>
                <w:szCs w:val="18"/>
              </w:rPr>
            </w:pPr>
            <w:r w:rsidRPr="008F3405">
              <w:rPr>
                <w:color w:val="001965"/>
                <w:sz w:val="16"/>
                <w:szCs w:val="18"/>
              </w:rPr>
              <w:t>Suspicion de défaut qualité</w:t>
            </w:r>
          </w:p>
          <w:p w14:paraId="2602569E" w14:textId="77777777" w:rsidR="00B515C3" w:rsidRPr="00C15C12" w:rsidRDefault="00B515C3" w:rsidP="00D56635">
            <w:pPr>
              <w:rPr>
                <w:color w:val="001965"/>
                <w:sz w:val="4"/>
                <w:szCs w:val="6"/>
              </w:rPr>
            </w:pPr>
          </w:p>
        </w:tc>
      </w:tr>
      <w:tr w:rsidR="00B515C3" w:rsidRPr="005447A5" w14:paraId="270C5A74"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bottom w:val="nil"/>
            </w:tcBorders>
          </w:tcPr>
          <w:p w14:paraId="19352655" w14:textId="77777777" w:rsidR="00B515C3" w:rsidRPr="00482A92" w:rsidRDefault="00B515C3" w:rsidP="00D56635">
            <w:pPr>
              <w:rPr>
                <w:sz w:val="16"/>
                <w:szCs w:val="18"/>
              </w:rPr>
            </w:pPr>
            <w:r w:rsidRPr="00482A92">
              <w:rPr>
                <w:rFonts w:hint="eastAsia"/>
                <w:sz w:val="16"/>
                <w:szCs w:val="18"/>
              </w:rPr>
              <w:t>□</w:t>
            </w:r>
            <w:r>
              <w:rPr>
                <w:sz w:val="16"/>
                <w:szCs w:val="18"/>
              </w:rPr>
              <w:t xml:space="preserve"> </w:t>
            </w:r>
            <w:r w:rsidRPr="00482A92">
              <w:rPr>
                <w:sz w:val="16"/>
                <w:szCs w:val="18"/>
              </w:rPr>
              <w:t xml:space="preserve">Oui </w:t>
            </w:r>
            <w:r w:rsidRPr="002A62F0">
              <w:rPr>
                <w:rFonts w:hint="eastAsia"/>
                <w:sz w:val="16"/>
                <w:szCs w:val="18"/>
              </w:rPr>
              <w:t>□</w:t>
            </w:r>
            <w:r>
              <w:rPr>
                <w:rFonts w:hint="eastAsia"/>
                <w:sz w:val="16"/>
                <w:szCs w:val="18"/>
              </w:rPr>
              <w:t xml:space="preserve"> </w:t>
            </w:r>
            <w:r w:rsidRPr="00482A92">
              <w:rPr>
                <w:sz w:val="16"/>
                <w:szCs w:val="18"/>
              </w:rPr>
              <w:t>Non</w:t>
            </w:r>
          </w:p>
        </w:tc>
      </w:tr>
      <w:tr w:rsidR="00B515C3" w:rsidRPr="005447A5" w14:paraId="27EC076B"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nil"/>
            </w:tcBorders>
          </w:tcPr>
          <w:p w14:paraId="1FF6EA3C" w14:textId="77777777" w:rsidR="00B515C3" w:rsidRPr="00482A92" w:rsidRDefault="00B515C3" w:rsidP="00D56635">
            <w:pPr>
              <w:rPr>
                <w:sz w:val="6"/>
                <w:szCs w:val="8"/>
              </w:rPr>
            </w:pPr>
          </w:p>
          <w:p w14:paraId="5E84CE52" w14:textId="77777777" w:rsidR="00B515C3" w:rsidRDefault="00B515C3" w:rsidP="00D56635">
            <w:pPr>
              <w:rPr>
                <w:sz w:val="16"/>
                <w:szCs w:val="18"/>
              </w:rPr>
            </w:pPr>
            <w:r>
              <w:rPr>
                <w:sz w:val="16"/>
                <w:szCs w:val="18"/>
              </w:rPr>
              <w:t xml:space="preserve">Si </w:t>
            </w:r>
            <w:r w:rsidRPr="007B08D4">
              <w:rPr>
                <w:bCs/>
                <w:sz w:val="16"/>
                <w:szCs w:val="18"/>
              </w:rPr>
              <w:t>oui</w:t>
            </w:r>
            <w:r>
              <w:rPr>
                <w:sz w:val="16"/>
                <w:szCs w:val="18"/>
              </w:rPr>
              <w:t xml:space="preserve">, le produit a-t-il été retourné auprès de Novo Nordisk pour en tester la qualité ? </w:t>
            </w:r>
            <w:r w:rsidRPr="002A62F0">
              <w:rPr>
                <w:rFonts w:hint="eastAsia"/>
                <w:sz w:val="16"/>
                <w:szCs w:val="18"/>
              </w:rPr>
              <w:t>□</w:t>
            </w:r>
            <w:r>
              <w:rPr>
                <w:rFonts w:hint="eastAsia"/>
                <w:sz w:val="16"/>
                <w:szCs w:val="18"/>
              </w:rPr>
              <w:t xml:space="preserve"> </w:t>
            </w:r>
            <w:r>
              <w:rPr>
                <w:sz w:val="16"/>
                <w:szCs w:val="18"/>
              </w:rPr>
              <w:t xml:space="preserve">Oui </w:t>
            </w:r>
            <w:r w:rsidRPr="002A62F0">
              <w:rPr>
                <w:rFonts w:hint="eastAsia"/>
                <w:sz w:val="16"/>
                <w:szCs w:val="18"/>
              </w:rPr>
              <w:t>□</w:t>
            </w:r>
            <w:r>
              <w:rPr>
                <w:rFonts w:hint="eastAsia"/>
                <w:sz w:val="16"/>
                <w:szCs w:val="18"/>
              </w:rPr>
              <w:t xml:space="preserve"> </w:t>
            </w:r>
            <w:r>
              <w:rPr>
                <w:sz w:val="16"/>
                <w:szCs w:val="18"/>
              </w:rPr>
              <w:t>Non</w:t>
            </w:r>
          </w:p>
        </w:tc>
      </w:tr>
      <w:tr w:rsidR="00B515C3" w:rsidRPr="005F5A80" w14:paraId="235B890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nil"/>
              <w:bottom w:val="single" w:sz="4" w:space="0" w:color="auto"/>
            </w:tcBorders>
          </w:tcPr>
          <w:p w14:paraId="24E54F5E" w14:textId="77777777" w:rsidR="00B515C3" w:rsidRPr="00482A92" w:rsidRDefault="00B515C3" w:rsidP="00D56635">
            <w:pPr>
              <w:rPr>
                <w:sz w:val="10"/>
                <w:szCs w:val="12"/>
              </w:rPr>
            </w:pPr>
          </w:p>
          <w:p w14:paraId="0C22852B" w14:textId="77777777" w:rsidR="00B515C3" w:rsidRDefault="00B515C3" w:rsidP="00D56635">
            <w:pPr>
              <w:rPr>
                <w:sz w:val="16"/>
                <w:szCs w:val="18"/>
              </w:rPr>
            </w:pPr>
            <w:r>
              <w:rPr>
                <w:sz w:val="16"/>
                <w:szCs w:val="18"/>
              </w:rPr>
              <w:t>Description du défaut qualité le cas échéant :</w:t>
            </w:r>
          </w:p>
        </w:tc>
      </w:tr>
      <w:tr w:rsidR="00B515C3" w:rsidRPr="005F5A80" w14:paraId="341261D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tcBorders>
          </w:tcPr>
          <w:p w14:paraId="09A5AE0A" w14:textId="77777777" w:rsidR="00B515C3" w:rsidRDefault="00B515C3" w:rsidP="00D56635">
            <w:pPr>
              <w:rPr>
                <w:sz w:val="16"/>
                <w:szCs w:val="18"/>
              </w:rPr>
            </w:pPr>
            <w:permStart w:id="397031254" w:edGrp="everyone"/>
          </w:p>
        </w:tc>
      </w:tr>
      <w:tr w:rsidR="00B515C3" w:rsidRPr="005F5A80" w14:paraId="7F18A07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tcBorders>
          </w:tcPr>
          <w:p w14:paraId="40405563" w14:textId="77777777" w:rsidR="00B515C3" w:rsidRDefault="00B515C3" w:rsidP="00D56635">
            <w:pPr>
              <w:rPr>
                <w:sz w:val="16"/>
                <w:szCs w:val="18"/>
              </w:rPr>
            </w:pPr>
            <w:permStart w:id="316149110" w:edGrp="everyone"/>
            <w:permEnd w:id="397031254"/>
          </w:p>
        </w:tc>
      </w:tr>
      <w:tr w:rsidR="00B515C3" w:rsidRPr="005F5A80" w14:paraId="5A34C7D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tcBorders>
          </w:tcPr>
          <w:p w14:paraId="6ED0C57A" w14:textId="77777777" w:rsidR="00B515C3" w:rsidRDefault="00B515C3" w:rsidP="00D56635">
            <w:pPr>
              <w:rPr>
                <w:sz w:val="16"/>
                <w:szCs w:val="18"/>
              </w:rPr>
            </w:pPr>
            <w:permStart w:id="683871426" w:edGrp="everyone"/>
            <w:permEnd w:id="316149110"/>
          </w:p>
        </w:tc>
      </w:tr>
      <w:tr w:rsidR="00B515C3" w:rsidRPr="005F5A80" w14:paraId="6DFE86C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tcBorders>
          </w:tcPr>
          <w:p w14:paraId="35E359F3" w14:textId="77777777" w:rsidR="00B515C3" w:rsidRDefault="00B515C3" w:rsidP="00D56635">
            <w:pPr>
              <w:rPr>
                <w:sz w:val="16"/>
                <w:szCs w:val="18"/>
              </w:rPr>
            </w:pPr>
            <w:permStart w:id="1342073204" w:edGrp="everyone"/>
            <w:permEnd w:id="683871426"/>
          </w:p>
        </w:tc>
      </w:tr>
      <w:tr w:rsidR="00B515C3" w:rsidRPr="005F5A80" w14:paraId="73C4944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tcBorders>
          </w:tcPr>
          <w:p w14:paraId="5884A541" w14:textId="77777777" w:rsidR="00B515C3" w:rsidRDefault="00B515C3" w:rsidP="00D56635">
            <w:pPr>
              <w:rPr>
                <w:sz w:val="16"/>
                <w:szCs w:val="18"/>
              </w:rPr>
            </w:pPr>
            <w:permStart w:id="15105002" w:edGrp="everyone"/>
            <w:permEnd w:id="1342073204"/>
          </w:p>
        </w:tc>
      </w:tr>
      <w:tr w:rsidR="00B515C3" w:rsidRPr="005F5A80" w14:paraId="75E2AEA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tcBorders>
          </w:tcPr>
          <w:p w14:paraId="5779C761" w14:textId="77777777" w:rsidR="00B515C3" w:rsidRDefault="00B515C3" w:rsidP="00D56635">
            <w:pPr>
              <w:rPr>
                <w:sz w:val="16"/>
                <w:szCs w:val="18"/>
              </w:rPr>
            </w:pPr>
            <w:permStart w:id="1365120830" w:edGrp="everyone"/>
            <w:permEnd w:id="15105002"/>
          </w:p>
        </w:tc>
      </w:tr>
      <w:tr w:rsidR="00B515C3" w:rsidRPr="005F5A80" w14:paraId="76734DD9"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tcBorders>
          </w:tcPr>
          <w:p w14:paraId="145405E8" w14:textId="77777777" w:rsidR="00B515C3" w:rsidRDefault="00B515C3" w:rsidP="00D56635">
            <w:pPr>
              <w:rPr>
                <w:sz w:val="16"/>
                <w:szCs w:val="18"/>
              </w:rPr>
            </w:pPr>
            <w:permStart w:id="69947907" w:edGrp="everyone"/>
            <w:permEnd w:id="1365120830"/>
          </w:p>
        </w:tc>
      </w:tr>
      <w:tr w:rsidR="00B515C3" w:rsidRPr="005F5A80" w14:paraId="508207E9"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1"/>
            <w:tcBorders>
              <w:top w:val="single" w:sz="4" w:space="0" w:color="auto"/>
            </w:tcBorders>
          </w:tcPr>
          <w:p w14:paraId="407E835B" w14:textId="77777777" w:rsidR="00B515C3" w:rsidRDefault="00B515C3" w:rsidP="00D56635">
            <w:pPr>
              <w:rPr>
                <w:sz w:val="16"/>
                <w:szCs w:val="18"/>
              </w:rPr>
            </w:pPr>
            <w:permStart w:id="1572277714" w:edGrp="everyone"/>
            <w:permEnd w:id="69947907"/>
          </w:p>
        </w:tc>
      </w:tr>
    </w:tbl>
    <w:permEnd w:id="1572277714"/>
    <w:p w14:paraId="277644EC" w14:textId="764F9721" w:rsidR="00B515C3" w:rsidRDefault="00CE0748" w:rsidP="00B515C3">
      <w:pPr>
        <w:rPr>
          <w:lang w:eastAsia="en-US"/>
        </w:rPr>
      </w:pPr>
      <w:r>
        <w:rPr>
          <w:noProof/>
        </w:rPr>
        <mc:AlternateContent>
          <mc:Choice Requires="wps">
            <w:drawing>
              <wp:anchor distT="0" distB="0" distL="114300" distR="114300" simplePos="0" relativeHeight="251658240" behindDoc="0" locked="0" layoutInCell="1" allowOverlap="1" wp14:anchorId="325E1D0E" wp14:editId="634C0458">
                <wp:simplePos x="0" y="0"/>
                <wp:positionH relativeFrom="margin">
                  <wp:align>center</wp:align>
                </wp:positionH>
                <wp:positionV relativeFrom="paragraph">
                  <wp:posOffset>229235</wp:posOffset>
                </wp:positionV>
                <wp:extent cx="2774950" cy="1606550"/>
                <wp:effectExtent l="0" t="0" r="6350" b="0"/>
                <wp:wrapNone/>
                <wp:docPr id="2116639347"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1606550"/>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C96817" id="Rectangle : coins arrondis 6" o:spid="_x0000_s1026" style="position:absolute;margin-left:0;margin-top:18.05pt;width:218.5pt;height:12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" filled="f" strokecolor="#4bacc6 [3208]" strokeweight="2pt">
                <v:path arrowok="t"/>
                <w10:wrap anchorx="margin"/>
              </v:roundrect>
            </w:pict>
          </mc:Fallback>
        </mc:AlternateContent>
      </w:r>
      <w:r>
        <w:rPr>
          <w:noProof/>
        </w:rPr>
        <mc:AlternateContent>
          <mc:Choice Requires="wps">
            <w:drawing>
              <wp:anchor distT="45720" distB="45720" distL="114300" distR="114300" simplePos="0" relativeHeight="251658241" behindDoc="0" locked="0" layoutInCell="1" allowOverlap="1" wp14:anchorId="75E0A446" wp14:editId="74274A50">
                <wp:simplePos x="0" y="0"/>
                <wp:positionH relativeFrom="margin">
                  <wp:align>center</wp:align>
                </wp:positionH>
                <wp:positionV relativeFrom="paragraph">
                  <wp:posOffset>309880</wp:posOffset>
                </wp:positionV>
                <wp:extent cx="2463800" cy="1695450"/>
                <wp:effectExtent l="0" t="0" r="0" b="0"/>
                <wp:wrapSquare wrapText="bothSides"/>
                <wp:docPr id="69649105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695450"/>
                        </a:xfrm>
                        <a:prstGeom prst="rect">
                          <a:avLst/>
                        </a:prstGeom>
                        <a:noFill/>
                        <a:ln w="9525">
                          <a:noFill/>
                          <a:miter lim="800000"/>
                          <a:headEnd/>
                          <a:tailEnd/>
                        </a:ln>
                      </wps:spPr>
                      <wps:txbx>
                        <w:txbxContent>
                          <w:p w14:paraId="76C3619F" w14:textId="77777777" w:rsidR="00B515C3" w:rsidRPr="0057181F" w:rsidRDefault="00B515C3" w:rsidP="00B515C3">
                            <w:pPr>
                              <w:rPr>
                                <w:color w:val="001965"/>
                                <w:sz w:val="20"/>
                                <w:szCs w:val="20"/>
                              </w:rPr>
                            </w:pPr>
                            <w:permStart w:id="1812943880" w:ed="has-sante.fr\j.fernandez"/>
                            <w:r w:rsidRPr="0057181F">
                              <w:rPr>
                                <w:color w:val="001965"/>
                                <w:sz w:val="20"/>
                                <w:szCs w:val="20"/>
                              </w:rPr>
                              <w:t xml:space="preserve">Date : </w:t>
                            </w:r>
                          </w:p>
                          <w:p w14:paraId="40851396" w14:textId="77777777" w:rsidR="00B515C3" w:rsidRPr="0057181F" w:rsidRDefault="00B515C3" w:rsidP="00B515C3">
                            <w:pPr>
                              <w:rPr>
                                <w:color w:val="001965"/>
                                <w:sz w:val="20"/>
                                <w:szCs w:val="20"/>
                              </w:rPr>
                            </w:pPr>
                            <w:r w:rsidRPr="0057181F">
                              <w:rPr>
                                <w:color w:val="001965"/>
                                <w:sz w:val="20"/>
                                <w:szCs w:val="20"/>
                              </w:rPr>
                              <w:t xml:space="preserve">Signature du Rapporteur : </w:t>
                            </w:r>
                          </w:p>
                          <w:p w14:paraId="4C4D4106" w14:textId="77777777" w:rsidR="00B515C3" w:rsidRPr="0057181F" w:rsidRDefault="00B515C3" w:rsidP="00B515C3">
                            <w:pPr>
                              <w:rPr>
                                <w:color w:val="001965"/>
                                <w:sz w:val="20"/>
                                <w:szCs w:val="20"/>
                              </w:rPr>
                            </w:pPr>
                          </w:p>
                          <w:p w14:paraId="4AC473B9" w14:textId="77777777" w:rsidR="00B515C3" w:rsidRPr="0057181F" w:rsidRDefault="00B515C3" w:rsidP="00B515C3">
                            <w:pPr>
                              <w:rPr>
                                <w:color w:val="001965"/>
                                <w:sz w:val="20"/>
                                <w:szCs w:val="20"/>
                              </w:rPr>
                            </w:pPr>
                          </w:p>
                          <w:p w14:paraId="6D98534D" w14:textId="77777777" w:rsidR="00B515C3" w:rsidRPr="0057181F" w:rsidRDefault="00B515C3" w:rsidP="00B515C3">
                            <w:pPr>
                              <w:rPr>
                                <w:color w:val="001965"/>
                              </w:rPr>
                            </w:pPr>
                            <w:r w:rsidRPr="0057181F">
                              <w:rPr>
                                <w:color w:val="001965"/>
                                <w:sz w:val="20"/>
                                <w:szCs w:val="20"/>
                              </w:rPr>
                              <w:t xml:space="preserve">Cachet </w:t>
                            </w:r>
                            <w:permEnd w:id="181294388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0A446" id="_x0000_t202" coordsize="21600,21600" o:spt="202" path="m,l,21600r21600,l21600,xe">
                <v:stroke joinstyle="miter"/>
                <v:path gradientshapeok="t" o:connecttype="rect"/>
              </v:shapetype>
              <v:shape id="Zone de texte 5" o:spid="_x0000_s1026" type="#_x0000_t202" style="position:absolute;left:0;text-align:left;margin-left:0;margin-top:24.4pt;width:194pt;height:133.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" filled="f" stroked="f">
                <v:textbox>
                  <w:txbxContent>
                    <w:p w14:paraId="76C3619F" w14:textId="77777777" w:rsidR="00B515C3" w:rsidRPr="0057181F" w:rsidRDefault="00B515C3" w:rsidP="00B515C3">
                      <w:pPr>
                        <w:rPr>
                          <w:color w:val="001965"/>
                          <w:sz w:val="20"/>
                          <w:szCs w:val="20"/>
                        </w:rPr>
                      </w:pPr>
                      <w:permStart w:id="1812943880" w:ed="has-sante.fr\j.fernandez"/>
                      <w:r w:rsidRPr="0057181F">
                        <w:rPr>
                          <w:color w:val="001965"/>
                          <w:sz w:val="20"/>
                          <w:szCs w:val="20"/>
                        </w:rPr>
                        <w:t xml:space="preserve">Date : </w:t>
                      </w:r>
                    </w:p>
                    <w:p w14:paraId="40851396" w14:textId="77777777" w:rsidR="00B515C3" w:rsidRPr="0057181F" w:rsidRDefault="00B515C3" w:rsidP="00B515C3">
                      <w:pPr>
                        <w:rPr>
                          <w:color w:val="001965"/>
                          <w:sz w:val="20"/>
                          <w:szCs w:val="20"/>
                        </w:rPr>
                      </w:pPr>
                      <w:r w:rsidRPr="0057181F">
                        <w:rPr>
                          <w:color w:val="001965"/>
                          <w:sz w:val="20"/>
                          <w:szCs w:val="20"/>
                        </w:rPr>
                        <w:t xml:space="preserve">Signature du Rapporteur : </w:t>
                      </w:r>
                    </w:p>
                    <w:p w14:paraId="4C4D4106" w14:textId="77777777" w:rsidR="00B515C3" w:rsidRPr="0057181F" w:rsidRDefault="00B515C3" w:rsidP="00B515C3">
                      <w:pPr>
                        <w:rPr>
                          <w:color w:val="001965"/>
                          <w:sz w:val="20"/>
                          <w:szCs w:val="20"/>
                        </w:rPr>
                      </w:pPr>
                    </w:p>
                    <w:p w14:paraId="4AC473B9" w14:textId="77777777" w:rsidR="00B515C3" w:rsidRPr="0057181F" w:rsidRDefault="00B515C3" w:rsidP="00B515C3">
                      <w:pPr>
                        <w:rPr>
                          <w:color w:val="001965"/>
                          <w:sz w:val="20"/>
                          <w:szCs w:val="20"/>
                        </w:rPr>
                      </w:pPr>
                    </w:p>
                    <w:p w14:paraId="6D98534D" w14:textId="77777777" w:rsidR="00B515C3" w:rsidRPr="0057181F" w:rsidRDefault="00B515C3" w:rsidP="00B515C3">
                      <w:pPr>
                        <w:rPr>
                          <w:color w:val="001965"/>
                        </w:rPr>
                      </w:pPr>
                      <w:r w:rsidRPr="0057181F">
                        <w:rPr>
                          <w:color w:val="001965"/>
                          <w:sz w:val="20"/>
                          <w:szCs w:val="20"/>
                        </w:rPr>
                        <w:t xml:space="preserve">Cachet </w:t>
                      </w:r>
                      <w:permEnd w:id="1812943880"/>
                    </w:p>
                  </w:txbxContent>
                </v:textbox>
                <w10:wrap type="square" anchorx="margin"/>
              </v:shape>
            </w:pict>
          </mc:Fallback>
        </mc:AlternateContent>
      </w:r>
    </w:p>
    <w:p w14:paraId="7F3ECBF3" w14:textId="77777777" w:rsidR="00B515C3" w:rsidRDefault="00B515C3" w:rsidP="00B515C3">
      <w:pPr>
        <w:rPr>
          <w:lang w:eastAsia="en-US"/>
        </w:rPr>
      </w:pPr>
    </w:p>
    <w:p w14:paraId="27232EA7" w14:textId="77777777" w:rsidR="00B515C3" w:rsidRPr="00FF3EAB" w:rsidRDefault="00B515C3" w:rsidP="00B515C3">
      <w:pPr>
        <w:rPr>
          <w:lang w:eastAsia="en-US"/>
        </w:rPr>
      </w:pPr>
    </w:p>
    <w:p w14:paraId="0BC17C6F" w14:textId="77777777" w:rsidR="00B515C3" w:rsidRDefault="00B515C3" w:rsidP="00B515C3">
      <w:pPr>
        <w:rPr>
          <w:sz w:val="20"/>
        </w:rPr>
      </w:pPr>
    </w:p>
    <w:p w14:paraId="18CF77E8" w14:textId="77777777" w:rsidR="00B515C3" w:rsidRDefault="00B515C3" w:rsidP="00B515C3">
      <w:pPr>
        <w:rPr>
          <w:sz w:val="20"/>
        </w:rPr>
      </w:pPr>
    </w:p>
    <w:p w14:paraId="6A37C0FE" w14:textId="77777777" w:rsidR="00B515C3" w:rsidRDefault="00B515C3" w:rsidP="00B515C3">
      <w:pPr>
        <w:rPr>
          <w:sz w:val="20"/>
        </w:rPr>
      </w:pPr>
    </w:p>
    <w:p w14:paraId="77F3B593" w14:textId="77777777" w:rsidR="00B515C3" w:rsidRDefault="00B515C3" w:rsidP="00B515C3">
      <w:pPr>
        <w:rPr>
          <w:sz w:val="20"/>
        </w:rPr>
      </w:pPr>
    </w:p>
    <w:p w14:paraId="5B89B86B" w14:textId="77777777" w:rsidR="00B515C3" w:rsidRPr="00C113D7" w:rsidRDefault="00B515C3" w:rsidP="00B515C3">
      <w:pPr>
        <w:jc w:val="center"/>
        <w:rPr>
          <w:sz w:val="20"/>
        </w:rPr>
      </w:pPr>
      <w:r>
        <w:rPr>
          <w:noProof/>
        </w:rPr>
        <w:drawing>
          <wp:inline distT="0" distB="0" distL="0" distR="0" wp14:anchorId="31BB06F8" wp14:editId="6F071981">
            <wp:extent cx="1834085" cy="1049504"/>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33"/>
                    <a:stretch>
                      <a:fillRect/>
                    </a:stretch>
                  </pic:blipFill>
                  <pic:spPr>
                    <a:xfrm>
                      <a:off x="0" y="0"/>
                      <a:ext cx="1848210" cy="1057587"/>
                    </a:xfrm>
                    <a:prstGeom prst="rect">
                      <a:avLst/>
                    </a:prstGeom>
                  </pic:spPr>
                </pic:pic>
              </a:graphicData>
            </a:graphic>
          </wp:inline>
        </w:drawing>
      </w:r>
    </w:p>
    <w:p w14:paraId="4D74CFFD" w14:textId="77777777" w:rsidR="00B515C3" w:rsidRDefault="00B515C3" w:rsidP="00B515C3">
      <w:pPr>
        <w:rPr>
          <w:sz w:val="20"/>
        </w:rPr>
      </w:pPr>
    </w:p>
    <w:p w14:paraId="155C0510" w14:textId="77777777" w:rsidR="00B515C3" w:rsidRPr="00F07820" w:rsidRDefault="00B515C3" w:rsidP="00B515C3">
      <w:pPr>
        <w:rPr>
          <w:i/>
          <w:iCs/>
          <w:color w:val="939AA7"/>
          <w:sz w:val="14"/>
          <w:szCs w:val="18"/>
        </w:rPr>
      </w:pPr>
      <w:r w:rsidRPr="00F07820">
        <w:rPr>
          <w:i/>
          <w:iCs/>
          <w:color w:val="939AA7"/>
          <w:sz w:val="14"/>
          <w:szCs w:val="18"/>
        </w:rPr>
        <w:t xml:space="preserve">Vos données personnelles font l’objet d’un traitement par Novo Nordisk aux fins de gestion de votre notification de pharmacovigilance ou de matériovigilance. Ce traitement est basé sur une obligation légale de vigilance sanitaire. Vos données sont conservées conformément aux durées légales. Vous pouvez accéder à vos données, les rectifier, limiter leur traitement, demander leur portabilité auprès du Responsable de la Protection des Données Personnelles de </w:t>
      </w:r>
      <w:r w:rsidRPr="00F07820">
        <w:rPr>
          <w:i/>
          <w:iCs/>
          <w:color w:val="939AA7"/>
          <w:sz w:val="14"/>
          <w:szCs w:val="18"/>
        </w:rPr>
        <w:lastRenderedPageBreak/>
        <w:t>Novo Nordisk : dprfrance@novonordisk.</w:t>
      </w:r>
      <w:r>
        <w:rPr>
          <w:i/>
          <w:iCs/>
          <w:color w:val="939AA7"/>
          <w:sz w:val="14"/>
          <w:szCs w:val="18"/>
        </w:rPr>
        <w:t>COM</w:t>
      </w:r>
      <w:r w:rsidRPr="00F07820">
        <w:rPr>
          <w:i/>
          <w:iCs/>
          <w:color w:val="939AA7"/>
          <w:sz w:val="14"/>
          <w:szCs w:val="18"/>
        </w:rPr>
        <w:t xml:space="preserve"> ou Carré Michelet, 12 Cours Michelet 92800 PUTEAUX. Vous disposez également de la possibilité de déposer une plainte auprès de la CNIL.</w:t>
      </w:r>
    </w:p>
    <w:p w14:paraId="063AFCB9" w14:textId="77777777" w:rsidR="00B515C3" w:rsidRPr="00F07820" w:rsidRDefault="00B515C3" w:rsidP="00B515C3">
      <w:pPr>
        <w:rPr>
          <w:i/>
          <w:iCs/>
          <w:color w:val="939AA7"/>
          <w:sz w:val="14"/>
          <w:szCs w:val="18"/>
        </w:rPr>
      </w:pPr>
      <w:r w:rsidRPr="00F07820">
        <w:rPr>
          <w:i/>
          <w:iCs/>
          <w:color w:val="939AA7"/>
          <w:sz w:val="14"/>
          <w:szCs w:val="18"/>
        </w:rPr>
        <w:t xml:space="preserve">Les patients peuvent exercer leurs droits auprès de Novo Nordisk directement ou par l'intermédiaire du notificateur. </w:t>
      </w:r>
    </w:p>
    <w:p w14:paraId="1FFE0ABE" w14:textId="77777777" w:rsidR="00B515C3" w:rsidRPr="00F07820" w:rsidRDefault="00B515C3" w:rsidP="00B515C3">
      <w:pPr>
        <w:rPr>
          <w:i/>
          <w:iCs/>
          <w:color w:val="939AA7"/>
          <w:sz w:val="14"/>
          <w:szCs w:val="18"/>
        </w:rPr>
      </w:pPr>
      <w:r w:rsidRPr="00F07820">
        <w:rPr>
          <w:i/>
          <w:iCs/>
          <w:color w:val="939AA7"/>
          <w:sz w:val="14"/>
          <w:szCs w:val="18"/>
        </w:rPr>
        <w:t xml:space="preserve">Une information complète sur le traitement de vos données personnelles est disponible sur notre site internet https://www.novonordisk.fr/protection-des-donnees-personnelles.html. </w:t>
      </w:r>
    </w:p>
    <w:p w14:paraId="6FEEE413" w14:textId="77777777" w:rsidR="00B515C3" w:rsidRPr="00271980" w:rsidRDefault="00B515C3" w:rsidP="00B515C3">
      <w:pPr>
        <w:rPr>
          <w:sz w:val="20"/>
        </w:rPr>
      </w:pPr>
      <w:r w:rsidRPr="00F07820">
        <w:rPr>
          <w:i/>
          <w:iCs/>
          <w:color w:val="939AA7"/>
          <w:sz w:val="14"/>
          <w:szCs w:val="18"/>
        </w:rPr>
        <w:t>Note à l'attention des notificateurs hors patients : nous vous prions de bien vouloir transmettre oralement les informations ci-dessus à votre patient.</w:t>
      </w:r>
    </w:p>
    <w:p w14:paraId="0DA726B7" w14:textId="77777777" w:rsidR="006C41BE" w:rsidRDefault="006C41BE" w:rsidP="005F43EC">
      <w:pPr>
        <w:sectPr w:rsidR="006C41BE" w:rsidSect="00224BC3">
          <w:headerReference w:type="default" r:id="rId34"/>
          <w:pgSz w:w="11906" w:h="16838"/>
          <w:pgMar w:top="1134" w:right="1134" w:bottom="1134" w:left="1134" w:header="1134" w:footer="1474" w:gutter="0"/>
          <w:cols w:space="709"/>
          <w:docGrid w:linePitch="360"/>
        </w:sectPr>
      </w:pPr>
    </w:p>
    <w:p w14:paraId="2252BCD6" w14:textId="02F5023A" w:rsidR="00486CFE" w:rsidRPr="0093672E" w:rsidRDefault="00486CFE">
      <w:pPr>
        <w:spacing w:before="0" w:after="200" w:line="276" w:lineRule="auto"/>
        <w:jc w:val="left"/>
      </w:pPr>
    </w:p>
    <w:tbl>
      <w:tblPr>
        <w:tblStyle w:val="Grilledutableau"/>
        <w:tblW w:w="0" w:type="auto"/>
        <w:tblLook w:val="04A0" w:firstRow="1" w:lastRow="0" w:firstColumn="1" w:lastColumn="0" w:noHBand="0" w:noVBand="1"/>
      </w:tblPr>
      <w:tblGrid>
        <w:gridCol w:w="9628"/>
      </w:tblGrid>
      <w:tr w:rsidR="00224BC3" w:rsidRPr="0093672E" w14:paraId="34C425C3" w14:textId="77777777" w:rsidTr="0001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B8B2981" w14:textId="221CEFFA" w:rsidR="00486CFE" w:rsidRPr="0093672E" w:rsidRDefault="00486CFE" w:rsidP="00012155">
            <w:pPr>
              <w:pStyle w:val="Titredenote"/>
            </w:pPr>
            <w:bookmarkStart w:id="66" w:name="situation_particulière" w:colFirst="0" w:colLast="0"/>
            <w:r w:rsidRPr="0093672E">
              <w:t>Fiche de signalement de situations particulières</w:t>
            </w:r>
          </w:p>
        </w:tc>
      </w:tr>
      <w:bookmarkEnd w:id="66"/>
    </w:tbl>
    <w:p w14:paraId="63E972E5" w14:textId="77777777" w:rsidR="00486CFE" w:rsidRPr="0093672E" w:rsidRDefault="00486CFE" w:rsidP="00486CFE"/>
    <w:tbl>
      <w:tblPr>
        <w:tblStyle w:val="Grilledetableauclaire"/>
        <w:tblW w:w="0" w:type="auto"/>
        <w:tblLook w:val="0600" w:firstRow="0" w:lastRow="0" w:firstColumn="0" w:lastColumn="0" w:noHBand="1" w:noVBand="1"/>
      </w:tblPr>
      <w:tblGrid>
        <w:gridCol w:w="9608"/>
      </w:tblGrid>
      <w:tr w:rsidR="00224BC3" w:rsidRPr="0093672E" w14:paraId="71A2C898" w14:textId="77777777" w:rsidTr="005F43EC">
        <w:tc>
          <w:tcPr>
            <w:tcW w:w="9629" w:type="dxa"/>
          </w:tcPr>
          <w:p w14:paraId="2E0F2A1D" w14:textId="6F150F95" w:rsidR="00105256" w:rsidRDefault="00171D0F" w:rsidP="00CE0748">
            <w:pPr>
              <w:pStyle w:val="Paragraphedeliste"/>
              <w:numPr>
                <w:ilvl w:val="2"/>
                <w:numId w:val="1"/>
              </w:numPr>
            </w:pPr>
            <w:r>
              <w:t>Fiche de rapport de pharmacovigilance</w:t>
            </w:r>
            <w:r w:rsidR="006D0694">
              <w:t> : situations spéciales</w:t>
            </w:r>
          </w:p>
          <w:p w14:paraId="494EDDE0" w14:textId="5D7F5981" w:rsidR="00B74BC8" w:rsidRPr="0093672E" w:rsidRDefault="00711B59" w:rsidP="00CE0748">
            <w:pPr>
              <w:pStyle w:val="Paragraphedeliste"/>
              <w:numPr>
                <w:ilvl w:val="2"/>
                <w:numId w:val="1"/>
              </w:numPr>
            </w:pPr>
            <w:r>
              <w:t>Fiche de rapport de pharmacovigilance : Exposition pendant la grossesse ou l’allaitement</w:t>
            </w:r>
          </w:p>
        </w:tc>
      </w:tr>
    </w:tbl>
    <w:p w14:paraId="2FBDAEB2" w14:textId="77777777" w:rsidR="00105256" w:rsidRDefault="00105256" w:rsidP="005F43EC">
      <w:pPr>
        <w:sectPr w:rsidR="00105256" w:rsidSect="00224BC3">
          <w:headerReference w:type="default" r:id="rId35"/>
          <w:pgSz w:w="11906" w:h="16838"/>
          <w:pgMar w:top="1134" w:right="1134" w:bottom="1134" w:left="1134" w:header="1134" w:footer="1474" w:gutter="0"/>
          <w:cols w:space="709"/>
          <w:docGrid w:linePitch="360"/>
        </w:sectPr>
      </w:pPr>
    </w:p>
    <w:tbl>
      <w:tblPr>
        <w:tblStyle w:val="Grilledutableau"/>
        <w:tblW w:w="0" w:type="auto"/>
        <w:tblLayout w:type="fixed"/>
        <w:tblLook w:val="04A0" w:firstRow="1" w:lastRow="0" w:firstColumn="1" w:lastColumn="0" w:noHBand="0" w:noVBand="1"/>
      </w:tblPr>
      <w:tblGrid>
        <w:gridCol w:w="1843"/>
        <w:gridCol w:w="1843"/>
        <w:gridCol w:w="847"/>
        <w:gridCol w:w="570"/>
        <w:gridCol w:w="1560"/>
        <w:gridCol w:w="1275"/>
        <w:gridCol w:w="1129"/>
      </w:tblGrid>
      <w:tr w:rsidR="00F51B82" w:rsidRPr="00701287" w14:paraId="22098376" w14:textId="77777777" w:rsidTr="00D56635">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left w:val="nil"/>
              <w:right w:val="nil"/>
            </w:tcBorders>
          </w:tcPr>
          <w:p w14:paraId="28C36E8E" w14:textId="10923303" w:rsidR="00F51B82" w:rsidRPr="009F06F8" w:rsidRDefault="00F51B82" w:rsidP="00991907">
            <w:pPr>
              <w:spacing w:before="0" w:after="100" w:afterAutospacing="1" w:line="240" w:lineRule="auto"/>
              <w:jc w:val="center"/>
              <w:rPr>
                <w:rFonts w:ascii="Verdana" w:hAnsi="Verdana"/>
                <w:b w:val="0"/>
                <w:color w:val="3B97DE"/>
                <w:sz w:val="16"/>
                <w:szCs w:val="16"/>
                <w:lang w:eastAsia="en-US"/>
              </w:rPr>
            </w:pPr>
            <w:r w:rsidRPr="00D33A0B">
              <w:rPr>
                <w:rFonts w:ascii="Verdana" w:hAnsi="Verdana"/>
                <w:color w:val="3B97DE"/>
                <w:sz w:val="16"/>
                <w:szCs w:val="16"/>
                <w:lang w:eastAsia="en-US"/>
              </w:rPr>
              <w:lastRenderedPageBreak/>
              <w:t xml:space="preserve">Hémophilie </w:t>
            </w:r>
            <w:r w:rsidR="00C307A1">
              <w:rPr>
                <w:rFonts w:ascii="Verdana" w:hAnsi="Verdana"/>
                <w:color w:val="3B97DE"/>
                <w:sz w:val="16"/>
                <w:szCs w:val="16"/>
                <w:lang w:eastAsia="en-US"/>
              </w:rPr>
              <w:t>–</w:t>
            </w:r>
            <w:r w:rsidRPr="00D33A0B">
              <w:rPr>
                <w:rFonts w:ascii="Verdana" w:hAnsi="Verdana"/>
                <w:color w:val="3B97DE"/>
                <w:sz w:val="16"/>
                <w:szCs w:val="16"/>
                <w:lang w:eastAsia="en-US"/>
              </w:rPr>
              <w:t xml:space="preserve"> AAP</w:t>
            </w:r>
            <w:r w:rsidR="00C307A1">
              <w:rPr>
                <w:rFonts w:ascii="Verdana" w:hAnsi="Verdana"/>
                <w:color w:val="3B97DE"/>
                <w:sz w:val="16"/>
                <w:szCs w:val="16"/>
                <w:lang w:eastAsia="en-US"/>
              </w:rPr>
              <w:t xml:space="preserve"> </w:t>
            </w:r>
            <w:r w:rsidR="009F6BA8">
              <w:rPr>
                <w:rFonts w:ascii="Verdana" w:hAnsi="Verdana"/>
                <w:color w:val="3B97DE"/>
                <w:sz w:val="16"/>
                <w:szCs w:val="16"/>
                <w:lang w:eastAsia="en-US"/>
              </w:rPr>
              <w:t>ALHEMO</w:t>
            </w:r>
            <w:r w:rsidRPr="00D33A0B">
              <w:rPr>
                <w:rFonts w:ascii="Verdana" w:hAnsi="Verdana"/>
                <w:color w:val="3B97DE"/>
                <w:sz w:val="16"/>
                <w:szCs w:val="16"/>
                <w:lang w:eastAsia="en-US"/>
              </w:rPr>
              <w:t xml:space="preserve">, solution injectable </w:t>
            </w:r>
          </w:p>
          <w:p w14:paraId="23F5A6B7" w14:textId="7917B446" w:rsidR="00F51B82" w:rsidRPr="00991907" w:rsidRDefault="00F51B82" w:rsidP="00991907">
            <w:pPr>
              <w:spacing w:before="0" w:after="100" w:afterAutospacing="1" w:line="240" w:lineRule="auto"/>
              <w:jc w:val="left"/>
              <w:rPr>
                <w:rFonts w:ascii="Verdana" w:hAnsi="Verdana"/>
                <w:b w:val="0"/>
                <w:bCs/>
                <w:color w:val="3B97DE"/>
                <w:sz w:val="16"/>
                <w:szCs w:val="16"/>
                <w:lang w:eastAsia="en-US"/>
              </w:rPr>
            </w:pPr>
            <w:r w:rsidRPr="00D33A0B">
              <w:rPr>
                <w:rFonts w:ascii="Verdana" w:hAnsi="Verdana"/>
                <w:color w:val="3B97DE"/>
                <w:sz w:val="16"/>
                <w:szCs w:val="16"/>
                <w:lang w:eastAsia="en-US"/>
              </w:rPr>
              <w:t>Nom du patient (3 premières lettres) : | _ | _ | _ | Prénom (2 premières lettres) : | _ | _ |</w:t>
            </w:r>
            <w:r w:rsidRPr="00D33A0B">
              <w:rPr>
                <w:rFonts w:ascii="Verdana" w:hAnsi="Verdana"/>
                <w:color w:val="3B97DE"/>
                <w:sz w:val="16"/>
                <w:szCs w:val="16"/>
                <w:lang w:eastAsia="en-US"/>
              </w:rPr>
              <w:br/>
              <w:t>No patient d’accès précoce (si attribution numéro, code alphanumérique ou code alphabétique par le laboratoire) : | _ | _ | _</w:t>
            </w:r>
            <w:r w:rsidR="009F06F8">
              <w:rPr>
                <w:rFonts w:ascii="Verdana" w:hAnsi="Verdana"/>
                <w:b w:val="0"/>
                <w:color w:val="3B97DE"/>
                <w:sz w:val="16"/>
                <w:szCs w:val="16"/>
                <w:lang w:eastAsia="en-US"/>
              </w:rPr>
              <w:t xml:space="preserve"> </w:t>
            </w:r>
            <w:r w:rsidR="009F06F8" w:rsidRPr="00F1529C">
              <w:rPr>
                <w:rFonts w:ascii="Verdana" w:hAnsi="Verdana"/>
                <w:b w:val="0"/>
                <w:bCs/>
                <w:color w:val="3B97DE"/>
                <w:sz w:val="16"/>
                <w:szCs w:val="16"/>
                <w:lang w:eastAsia="en-US"/>
              </w:rPr>
              <w:t>| _ | _ | _</w:t>
            </w:r>
            <w:r w:rsidR="003E01D9">
              <w:rPr>
                <w:rFonts w:ascii="Verdana" w:hAnsi="Verdana"/>
                <w:b w:val="0"/>
                <w:bCs/>
                <w:color w:val="3B97DE"/>
                <w:sz w:val="16"/>
                <w:szCs w:val="16"/>
                <w:lang w:eastAsia="en-US"/>
              </w:rPr>
              <w:t xml:space="preserve"> </w:t>
            </w:r>
            <w:r w:rsidR="003E01D9" w:rsidRPr="00F1529C">
              <w:rPr>
                <w:rFonts w:ascii="Verdana" w:hAnsi="Verdana"/>
                <w:b w:val="0"/>
                <w:bCs/>
                <w:color w:val="3B97DE"/>
                <w:sz w:val="16"/>
                <w:szCs w:val="16"/>
                <w:lang w:eastAsia="en-US"/>
              </w:rPr>
              <w:t>|</w:t>
            </w:r>
            <w:permStart w:id="247615963" w:edGrp="everyone"/>
          </w:p>
        </w:tc>
      </w:tr>
      <w:tr w:rsidR="00CD15C2" w:rsidRPr="0035624A" w14:paraId="2DC0B395" w14:textId="77777777" w:rsidTr="00D56635">
        <w:tc>
          <w:tcPr>
            <w:cnfStyle w:val="001000000000" w:firstRow="0" w:lastRow="0" w:firstColumn="1" w:lastColumn="0" w:oddVBand="0" w:evenVBand="0" w:oddHBand="0" w:evenHBand="0" w:firstRowFirstColumn="0" w:firstRowLastColumn="0" w:lastRowFirstColumn="0" w:lastRowLastColumn="0"/>
            <w:tcW w:w="9067" w:type="dxa"/>
            <w:gridSpan w:val="7"/>
          </w:tcPr>
          <w:p w14:paraId="62051C8F" w14:textId="77777777" w:rsidR="00CD15C2" w:rsidRPr="00991907" w:rsidRDefault="00CD15C2" w:rsidP="00D56635">
            <w:pPr>
              <w:jc w:val="center"/>
              <w:rPr>
                <w:rFonts w:ascii="Verdana" w:hAnsi="Verdana" w:cstheme="majorHAnsi"/>
                <w:b w:val="0"/>
                <w:bCs/>
                <w:color w:val="001965"/>
                <w:sz w:val="24"/>
                <w:szCs w:val="24"/>
              </w:rPr>
            </w:pPr>
            <w:r w:rsidRPr="00991907">
              <w:rPr>
                <w:rFonts w:ascii="Verdana" w:hAnsi="Verdana" w:cstheme="majorHAnsi"/>
                <w:bCs/>
                <w:color w:val="001965"/>
                <w:sz w:val="24"/>
                <w:szCs w:val="24"/>
              </w:rPr>
              <w:t>Rapport de Pharmacovigilance</w:t>
            </w:r>
          </w:p>
          <w:p w14:paraId="792579DB" w14:textId="77777777" w:rsidR="00CD15C2" w:rsidRPr="00701287" w:rsidRDefault="00CD15C2" w:rsidP="00D56635">
            <w:pPr>
              <w:jc w:val="center"/>
              <w:rPr>
                <w:b w:val="0"/>
                <w:bCs/>
                <w:lang w:eastAsia="en-US"/>
              </w:rPr>
            </w:pPr>
            <w:r w:rsidRPr="00991907">
              <w:rPr>
                <w:rFonts w:ascii="Verdana" w:hAnsi="Verdana" w:cstheme="majorHAnsi"/>
                <w:bCs/>
                <w:color w:val="3B97DE"/>
                <w:sz w:val="24"/>
                <w:szCs w:val="24"/>
              </w:rPr>
              <w:t>Situations Spéciales</w:t>
            </w:r>
          </w:p>
        </w:tc>
      </w:tr>
      <w:tr w:rsidR="00CD15C2" w:rsidRPr="00701287" w14:paraId="79E488A6" w14:textId="77777777" w:rsidTr="00D56635">
        <w:trPr>
          <w:trHeight w:val="1883"/>
        </w:trPr>
        <w:tc>
          <w:tcPr>
            <w:cnfStyle w:val="001000000000" w:firstRow="0" w:lastRow="0" w:firstColumn="1" w:lastColumn="0" w:oddVBand="0" w:evenVBand="0" w:oddHBand="0" w:evenHBand="0" w:firstRowFirstColumn="0" w:firstRowLastColumn="0" w:lastRowFirstColumn="0" w:lastRowLastColumn="0"/>
            <w:tcW w:w="5103" w:type="dxa"/>
            <w:gridSpan w:val="4"/>
          </w:tcPr>
          <w:p w14:paraId="54B619B1" w14:textId="77777777" w:rsidR="00CD15C2" w:rsidRPr="00701287" w:rsidRDefault="00CD15C2" w:rsidP="00D56635">
            <w:pPr>
              <w:jc w:val="center"/>
              <w:rPr>
                <w:b w:val="0"/>
                <w:bCs/>
                <w:color w:val="001965"/>
                <w:sz w:val="24"/>
                <w:szCs w:val="28"/>
              </w:rPr>
            </w:pPr>
            <w:r w:rsidRPr="00701287">
              <w:rPr>
                <w:bCs/>
                <w:color w:val="001965"/>
                <w:sz w:val="24"/>
                <w:szCs w:val="28"/>
              </w:rPr>
              <w:t>Information concernant le professionnel de santé</w:t>
            </w:r>
          </w:p>
          <w:p w14:paraId="6EE8AB63" w14:textId="77777777" w:rsidR="00CD15C2" w:rsidRPr="00701287" w:rsidRDefault="00CD15C2" w:rsidP="00991907">
            <w:pPr>
              <w:jc w:val="left"/>
              <w:rPr>
                <w:sz w:val="18"/>
                <w:szCs w:val="18"/>
                <w:lang w:eastAsia="en-US"/>
              </w:rPr>
            </w:pPr>
            <w:r w:rsidRPr="00701287">
              <w:rPr>
                <w:sz w:val="18"/>
                <w:szCs w:val="18"/>
                <w:lang w:eastAsia="en-US"/>
              </w:rPr>
              <w:t>Nom :  ____________________  Prénom : ______________________</w:t>
            </w:r>
          </w:p>
          <w:p w14:paraId="6F03FAA2" w14:textId="77777777" w:rsidR="00CD15C2" w:rsidRPr="00701287" w:rsidRDefault="00CD15C2" w:rsidP="00991907">
            <w:pPr>
              <w:jc w:val="left"/>
              <w:rPr>
                <w:sz w:val="18"/>
                <w:szCs w:val="18"/>
                <w:lang w:eastAsia="en-US"/>
              </w:rPr>
            </w:pPr>
            <w:r w:rsidRPr="00701287">
              <w:rPr>
                <w:sz w:val="18"/>
                <w:szCs w:val="18"/>
                <w:lang w:eastAsia="en-US"/>
              </w:rPr>
              <w:t>Profession : ________________________________________________</w:t>
            </w:r>
          </w:p>
          <w:p w14:paraId="06B31ADB" w14:textId="274A0BB0" w:rsidR="00CD15C2" w:rsidRPr="00701287" w:rsidRDefault="00CD15C2" w:rsidP="00991907">
            <w:pPr>
              <w:jc w:val="left"/>
              <w:rPr>
                <w:sz w:val="18"/>
                <w:szCs w:val="18"/>
                <w:lang w:eastAsia="en-US"/>
              </w:rPr>
            </w:pPr>
            <w:r w:rsidRPr="00701287">
              <w:rPr>
                <w:sz w:val="18"/>
                <w:szCs w:val="18"/>
                <w:lang w:eastAsia="en-US"/>
              </w:rPr>
              <w:t>Adresse :  ________________________________________________</w:t>
            </w:r>
          </w:p>
          <w:p w14:paraId="2019FCBB" w14:textId="77777777" w:rsidR="00CD15C2" w:rsidRPr="00701287" w:rsidRDefault="00CD15C2" w:rsidP="00991907">
            <w:pPr>
              <w:jc w:val="left"/>
              <w:rPr>
                <w:sz w:val="18"/>
                <w:szCs w:val="18"/>
                <w:lang w:eastAsia="en-US"/>
              </w:rPr>
            </w:pPr>
            <w:r w:rsidRPr="00701287">
              <w:rPr>
                <w:sz w:val="18"/>
                <w:szCs w:val="18"/>
                <w:lang w:eastAsia="en-US"/>
              </w:rPr>
              <w:t>_____________________________________________________________</w:t>
            </w:r>
          </w:p>
          <w:p w14:paraId="20015C1D" w14:textId="70679F24" w:rsidR="00CD15C2" w:rsidRPr="00701287" w:rsidRDefault="00CD15C2" w:rsidP="00991907">
            <w:pPr>
              <w:jc w:val="left"/>
              <w:rPr>
                <w:sz w:val="18"/>
                <w:szCs w:val="18"/>
                <w:lang w:eastAsia="en-US"/>
              </w:rPr>
            </w:pPr>
            <w:r w:rsidRPr="00701287">
              <w:rPr>
                <w:sz w:val="18"/>
                <w:szCs w:val="18"/>
                <w:lang w:eastAsia="en-US"/>
              </w:rPr>
              <w:t>Courriel :  ________________________________________________</w:t>
            </w:r>
          </w:p>
          <w:p w14:paraId="6F3797A1" w14:textId="77777777" w:rsidR="00CD15C2" w:rsidRPr="00701287" w:rsidRDefault="00CD15C2" w:rsidP="00991907">
            <w:pPr>
              <w:jc w:val="left"/>
              <w:rPr>
                <w:sz w:val="18"/>
                <w:szCs w:val="18"/>
                <w:lang w:eastAsia="en-US"/>
              </w:rPr>
            </w:pPr>
            <w:r w:rsidRPr="00701287">
              <w:rPr>
                <w:sz w:val="18"/>
                <w:szCs w:val="18"/>
                <w:lang w:eastAsia="en-US"/>
              </w:rPr>
              <w:t>Téléphone :   _______________________________________________</w:t>
            </w:r>
          </w:p>
          <w:p w14:paraId="42C0E630" w14:textId="3B673D1D" w:rsidR="00CD15C2" w:rsidRPr="00701287" w:rsidRDefault="00CD15C2" w:rsidP="00991907">
            <w:pPr>
              <w:jc w:val="left"/>
              <w:rPr>
                <w:lang w:eastAsia="en-US"/>
              </w:rPr>
            </w:pPr>
            <w:r w:rsidRPr="00701287">
              <w:rPr>
                <w:sz w:val="18"/>
                <w:szCs w:val="18"/>
                <w:lang w:eastAsia="en-US"/>
              </w:rPr>
              <w:t>Fax :  ________________________________________________</w:t>
            </w:r>
          </w:p>
        </w:tc>
        <w:tc>
          <w:tcPr>
            <w:tcW w:w="3964" w:type="dxa"/>
            <w:gridSpan w:val="3"/>
          </w:tcPr>
          <w:p w14:paraId="7D4B8C16"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r w:rsidRPr="00701287">
              <w:rPr>
                <w:b/>
                <w:bCs/>
                <w:color w:val="001965"/>
                <w:sz w:val="24"/>
                <w:szCs w:val="28"/>
              </w:rPr>
              <w:t>Formulaire à retourner complété à Novo Nordisk </w:t>
            </w:r>
          </w:p>
          <w:p w14:paraId="564A213A"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1"/>
              </w:rPr>
            </w:pPr>
          </w:p>
          <w:p w14:paraId="74E98403"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Pr>
                <w:b/>
                <w:bCs/>
                <w:sz w:val="18"/>
                <w:szCs w:val="18"/>
                <w:lang w:eastAsia="en-US"/>
              </w:rPr>
              <w:t xml:space="preserve">Sur notre plateforme : </w:t>
            </w:r>
            <w:r w:rsidRPr="0060617C">
              <w:rPr>
                <w:sz w:val="14"/>
                <w:szCs w:val="14"/>
                <w:lang w:eastAsia="en-US"/>
              </w:rPr>
              <w:t>https://www.novonordisk.com/contact-us/partners-safety-information-reporting.html</w:t>
            </w:r>
          </w:p>
          <w:p w14:paraId="3D7A4E0B"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ou</w:t>
            </w:r>
          </w:p>
          <w:p w14:paraId="1810C5A7"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sz w:val="18"/>
                <w:szCs w:val="18"/>
                <w:lang w:eastAsia="en-US"/>
              </w:rPr>
            </w:pPr>
            <w:r w:rsidRPr="00701287">
              <w:rPr>
                <w:b/>
                <w:bCs/>
                <w:sz w:val="18"/>
                <w:szCs w:val="18"/>
                <w:lang w:eastAsia="en-US"/>
              </w:rPr>
              <w:t>Par courrier :</w:t>
            </w:r>
          </w:p>
          <w:p w14:paraId="567B6059"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Novo Nordisk</w:t>
            </w:r>
          </w:p>
          <w:p w14:paraId="562C1783"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Service Vigilances</w:t>
            </w:r>
          </w:p>
          <w:p w14:paraId="748EECFB"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Carré Michelet – 12 cours Michelet</w:t>
            </w:r>
          </w:p>
          <w:p w14:paraId="2A2644B5"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92800 PUTEAUX</w:t>
            </w:r>
          </w:p>
          <w:p w14:paraId="1926A069"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0"/>
                <w:szCs w:val="10"/>
                <w:lang w:eastAsia="en-US"/>
              </w:rPr>
            </w:pPr>
          </w:p>
        </w:tc>
      </w:tr>
      <w:tr w:rsidR="00CD15C2" w:rsidRPr="0035624A" w14:paraId="692EFEB8" w14:textId="77777777" w:rsidTr="00D56635">
        <w:trPr>
          <w:trHeight w:val="558"/>
        </w:trPr>
        <w:tc>
          <w:tcPr>
            <w:cnfStyle w:val="001000000000" w:firstRow="0" w:lastRow="0" w:firstColumn="1" w:lastColumn="0" w:oddVBand="0" w:evenVBand="0" w:oddHBand="0" w:evenHBand="0" w:firstRowFirstColumn="0" w:firstRowLastColumn="0" w:lastRowFirstColumn="0" w:lastRowLastColumn="0"/>
            <w:tcW w:w="9067" w:type="dxa"/>
            <w:gridSpan w:val="7"/>
          </w:tcPr>
          <w:p w14:paraId="4F5B4476" w14:textId="77777777" w:rsidR="00CD15C2" w:rsidRPr="00701287" w:rsidRDefault="00CD15C2" w:rsidP="00D56635">
            <w:pPr>
              <w:rPr>
                <w:sz w:val="16"/>
                <w:szCs w:val="18"/>
              </w:rPr>
            </w:pPr>
            <w:r w:rsidRPr="00701287">
              <w:rPr>
                <w:sz w:val="16"/>
                <w:szCs w:val="18"/>
              </w:rPr>
              <w:t>Si vous avez rapporté cet</w:t>
            </w:r>
            <w:r>
              <w:rPr>
                <w:sz w:val="16"/>
                <w:szCs w:val="18"/>
              </w:rPr>
              <w:t>te(s) situation(s)</w:t>
            </w:r>
            <w:r w:rsidRPr="00701287">
              <w:rPr>
                <w:sz w:val="16"/>
                <w:szCs w:val="18"/>
              </w:rPr>
              <w:t xml:space="preserve"> à un autre organisme (</w:t>
            </w:r>
            <w:r w:rsidRPr="00701287">
              <w:rPr>
                <w:i/>
                <w:iCs/>
                <w:sz w:val="16"/>
                <w:szCs w:val="18"/>
              </w:rPr>
              <w:t>CRPV, ANSM…</w:t>
            </w:r>
            <w:r w:rsidRPr="00701287">
              <w:rPr>
                <w:sz w:val="16"/>
                <w:szCs w:val="18"/>
              </w:rPr>
              <w:t xml:space="preserve">), merci de préciser lequel : </w:t>
            </w:r>
          </w:p>
          <w:p w14:paraId="7B5E3BF4" w14:textId="77777777" w:rsidR="00CD15C2" w:rsidRPr="00701287" w:rsidRDefault="00CD15C2" w:rsidP="00D56635">
            <w:pPr>
              <w:rPr>
                <w:color w:val="001965"/>
                <w:sz w:val="24"/>
                <w:szCs w:val="28"/>
              </w:rPr>
            </w:pPr>
          </w:p>
        </w:tc>
      </w:tr>
      <w:tr w:rsidR="00CD15C2" w:rsidRPr="0035624A" w14:paraId="2119F190" w14:textId="77777777" w:rsidTr="00D56635">
        <w:trPr>
          <w:trHeight w:val="558"/>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single" w:sz="4" w:space="0" w:color="auto"/>
            </w:tcBorders>
          </w:tcPr>
          <w:p w14:paraId="4AEEB515" w14:textId="77777777" w:rsidR="00CD15C2" w:rsidRPr="00701287" w:rsidRDefault="00CD15C2" w:rsidP="00D56635">
            <w:pPr>
              <w:jc w:val="center"/>
              <w:rPr>
                <w:b w:val="0"/>
                <w:bCs/>
                <w:color w:val="001965"/>
                <w:sz w:val="24"/>
                <w:szCs w:val="28"/>
              </w:rPr>
            </w:pPr>
            <w:r w:rsidRPr="00701287">
              <w:rPr>
                <w:bCs/>
                <w:color w:val="001965"/>
                <w:sz w:val="24"/>
                <w:szCs w:val="28"/>
              </w:rPr>
              <w:t>Information concernant le patient</w:t>
            </w:r>
          </w:p>
          <w:p w14:paraId="42A5B11C" w14:textId="77777777" w:rsidR="00CD15C2" w:rsidRPr="00701287" w:rsidRDefault="00CD15C2" w:rsidP="00D56635">
            <w:pPr>
              <w:rPr>
                <w:sz w:val="16"/>
                <w:szCs w:val="18"/>
              </w:rPr>
            </w:pPr>
            <w:r w:rsidRPr="00701287">
              <w:rPr>
                <w:bCs/>
                <w:sz w:val="16"/>
                <w:szCs w:val="18"/>
              </w:rPr>
              <w:t>Initiales </w:t>
            </w:r>
            <w:r w:rsidRPr="00701287">
              <w:rPr>
                <w:bCs/>
                <w:color w:val="001965"/>
                <w:sz w:val="16"/>
                <w:szCs w:val="18"/>
              </w:rPr>
              <w:t xml:space="preserve">:  </w:t>
            </w:r>
            <w:r w:rsidRPr="00701287">
              <w:rPr>
                <w:sz w:val="16"/>
                <w:szCs w:val="18"/>
              </w:rPr>
              <w:t xml:space="preserve">Nom </w:t>
            </w:r>
            <w:r w:rsidRPr="00701287">
              <w:rPr>
                <w:i/>
                <w:iCs/>
                <w:color w:val="3B97DE"/>
                <w:sz w:val="14"/>
                <w:szCs w:val="16"/>
              </w:rPr>
              <w:t>(trois premières lettres</w:t>
            </w:r>
            <w:r w:rsidRPr="00701287">
              <w:rPr>
                <w:i/>
                <w:iCs/>
                <w:color w:val="3B97DE"/>
                <w:sz w:val="16"/>
                <w:szCs w:val="18"/>
              </w:rPr>
              <w:t>)</w:t>
            </w:r>
            <w:r w:rsidRPr="00701287">
              <w:rPr>
                <w:color w:val="3B97DE"/>
                <w:sz w:val="16"/>
                <w:szCs w:val="18"/>
              </w:rPr>
              <w:t> </w:t>
            </w:r>
            <w:r w:rsidRPr="00701287">
              <w:rPr>
                <w:sz w:val="16"/>
                <w:szCs w:val="18"/>
              </w:rPr>
              <w:t xml:space="preserve">: Prénom </w:t>
            </w:r>
            <w:r w:rsidRPr="00701287">
              <w:rPr>
                <w:i/>
                <w:iCs/>
                <w:color w:val="3B97DE"/>
                <w:sz w:val="14"/>
                <w:szCs w:val="16"/>
              </w:rPr>
              <w:t>(deux premières lettres)</w:t>
            </w:r>
            <w:r w:rsidRPr="00701287">
              <w:rPr>
                <w:bCs/>
                <w:color w:val="3B97DE"/>
                <w:sz w:val="14"/>
                <w:szCs w:val="16"/>
              </w:rPr>
              <w:t> </w:t>
            </w:r>
            <w:r w:rsidRPr="00701287">
              <w:rPr>
                <w:bCs/>
                <w:sz w:val="16"/>
                <w:szCs w:val="18"/>
              </w:rPr>
              <w:t xml:space="preserve">:         Sexe : </w:t>
            </w:r>
            <w:r w:rsidRPr="00701287">
              <w:rPr>
                <w:rFonts w:hint="eastAsia"/>
                <w:bCs/>
                <w:sz w:val="16"/>
                <w:szCs w:val="18"/>
              </w:rPr>
              <w:t>□</w:t>
            </w:r>
            <w:r w:rsidRPr="00701287">
              <w:rPr>
                <w:rFonts w:hint="eastAsia"/>
                <w:bCs/>
                <w:sz w:val="16"/>
                <w:szCs w:val="18"/>
              </w:rPr>
              <w:t xml:space="preserve"> </w:t>
            </w:r>
            <w:r w:rsidRPr="00701287">
              <w:rPr>
                <w:sz w:val="16"/>
                <w:szCs w:val="18"/>
              </w:rPr>
              <w:t xml:space="preserve">F </w:t>
            </w:r>
            <w:r w:rsidRPr="00701287">
              <w:rPr>
                <w:rFonts w:hint="eastAsia"/>
                <w:sz w:val="16"/>
                <w:szCs w:val="18"/>
              </w:rPr>
              <w:t>□</w:t>
            </w:r>
            <w:r w:rsidRPr="00701287">
              <w:rPr>
                <w:rFonts w:hint="eastAsia"/>
                <w:sz w:val="16"/>
                <w:szCs w:val="18"/>
              </w:rPr>
              <w:t xml:space="preserve"> </w:t>
            </w:r>
            <w:r w:rsidRPr="00701287">
              <w:rPr>
                <w:sz w:val="16"/>
                <w:szCs w:val="18"/>
              </w:rPr>
              <w:t>H</w:t>
            </w:r>
          </w:p>
          <w:p w14:paraId="698847C6" w14:textId="77777777" w:rsidR="00CD15C2" w:rsidRPr="00701287" w:rsidRDefault="00CD15C2" w:rsidP="00D56635">
            <w:pPr>
              <w:rPr>
                <w:b w:val="0"/>
                <w:bCs/>
                <w:sz w:val="10"/>
                <w:szCs w:val="12"/>
              </w:rPr>
            </w:pPr>
          </w:p>
          <w:p w14:paraId="2C367782" w14:textId="77777777" w:rsidR="00CD15C2" w:rsidRPr="00701287" w:rsidRDefault="00CD15C2" w:rsidP="00D56635">
            <w:pPr>
              <w:rPr>
                <w:sz w:val="16"/>
                <w:szCs w:val="18"/>
              </w:rPr>
            </w:pPr>
            <w:r w:rsidRPr="00701287">
              <w:rPr>
                <w:bCs/>
                <w:sz w:val="16"/>
                <w:szCs w:val="18"/>
              </w:rPr>
              <w:t xml:space="preserve">Date de naissance </w:t>
            </w:r>
            <w:r w:rsidRPr="00701287">
              <w:rPr>
                <w:i/>
                <w:iCs/>
                <w:sz w:val="14"/>
                <w:szCs w:val="16"/>
              </w:rPr>
              <w:t>(mois/année)</w:t>
            </w:r>
            <w:r w:rsidRPr="00701287">
              <w:rPr>
                <w:bCs/>
                <w:i/>
                <w:iCs/>
                <w:sz w:val="14"/>
                <w:szCs w:val="16"/>
              </w:rPr>
              <w:t> </w:t>
            </w:r>
            <w:r w:rsidRPr="00701287">
              <w:rPr>
                <w:bCs/>
                <w:sz w:val="16"/>
                <w:szCs w:val="18"/>
              </w:rPr>
              <w:t xml:space="preserve">: </w:t>
            </w:r>
            <w:r w:rsidRPr="00701287">
              <w:rPr>
                <w:sz w:val="14"/>
                <w:szCs w:val="16"/>
              </w:rPr>
              <w:t xml:space="preserve">____________ </w:t>
            </w:r>
            <w:r w:rsidRPr="00701287">
              <w:rPr>
                <w:sz w:val="16"/>
                <w:szCs w:val="18"/>
              </w:rPr>
              <w:t>ou</w:t>
            </w:r>
            <w:r w:rsidRPr="00701287">
              <w:rPr>
                <w:bCs/>
                <w:sz w:val="16"/>
                <w:szCs w:val="18"/>
              </w:rPr>
              <w:t xml:space="preserve"> Âge : </w:t>
            </w:r>
            <w:r w:rsidRPr="00701287">
              <w:rPr>
                <w:sz w:val="14"/>
                <w:szCs w:val="16"/>
              </w:rPr>
              <w:t xml:space="preserve">______ </w:t>
            </w:r>
            <w:r w:rsidRPr="00701287">
              <w:rPr>
                <w:sz w:val="16"/>
                <w:szCs w:val="18"/>
              </w:rPr>
              <w:t>ou</w:t>
            </w:r>
            <w:r w:rsidRPr="00701287">
              <w:rPr>
                <w:bCs/>
                <w:sz w:val="16"/>
                <w:szCs w:val="18"/>
              </w:rPr>
              <w:t xml:space="preserve"> Groupe d’âge : </w:t>
            </w:r>
            <w:r w:rsidRPr="00701287">
              <w:rPr>
                <w:rFonts w:hint="eastAsia"/>
                <w:bCs/>
                <w:sz w:val="16"/>
                <w:szCs w:val="18"/>
              </w:rPr>
              <w:t>□</w:t>
            </w:r>
            <w:r w:rsidRPr="00701287">
              <w:rPr>
                <w:rFonts w:hint="eastAsia"/>
                <w:bCs/>
                <w:sz w:val="16"/>
                <w:szCs w:val="18"/>
              </w:rPr>
              <w:t xml:space="preserve"> </w:t>
            </w:r>
            <w:r w:rsidRPr="00701287">
              <w:rPr>
                <w:sz w:val="16"/>
                <w:szCs w:val="18"/>
              </w:rPr>
              <w:t xml:space="preserve">Adolescent </w:t>
            </w:r>
            <w:r w:rsidRPr="00701287">
              <w:rPr>
                <w:rFonts w:hint="eastAsia"/>
                <w:sz w:val="16"/>
                <w:szCs w:val="18"/>
              </w:rPr>
              <w:t>□</w:t>
            </w:r>
            <w:r w:rsidRPr="00701287">
              <w:rPr>
                <w:rFonts w:hint="eastAsia"/>
                <w:sz w:val="16"/>
                <w:szCs w:val="18"/>
              </w:rPr>
              <w:t xml:space="preserve"> </w:t>
            </w:r>
            <w:r w:rsidRPr="00701287">
              <w:rPr>
                <w:sz w:val="16"/>
                <w:szCs w:val="18"/>
              </w:rPr>
              <w:t xml:space="preserve">Adulte </w:t>
            </w:r>
            <w:r w:rsidRPr="00701287">
              <w:rPr>
                <w:rFonts w:hint="eastAsia"/>
                <w:sz w:val="16"/>
                <w:szCs w:val="18"/>
              </w:rPr>
              <w:t>□</w:t>
            </w:r>
            <w:r w:rsidRPr="00701287">
              <w:rPr>
                <w:rFonts w:hint="eastAsia"/>
                <w:sz w:val="16"/>
                <w:szCs w:val="18"/>
              </w:rPr>
              <w:t xml:space="preserve"> </w:t>
            </w:r>
            <w:r w:rsidRPr="00701287">
              <w:rPr>
                <w:sz w:val="16"/>
                <w:szCs w:val="18"/>
              </w:rPr>
              <w:t>Personne âgée</w:t>
            </w:r>
          </w:p>
          <w:p w14:paraId="40938461" w14:textId="77777777" w:rsidR="00CD15C2" w:rsidRPr="00701287" w:rsidRDefault="00CD15C2" w:rsidP="00D56635">
            <w:pPr>
              <w:rPr>
                <w:sz w:val="14"/>
                <w:szCs w:val="16"/>
              </w:rPr>
            </w:pPr>
          </w:p>
          <w:p w14:paraId="764A4205" w14:textId="77777777" w:rsidR="00CD15C2" w:rsidRPr="00701287" w:rsidRDefault="00CD15C2" w:rsidP="00D56635">
            <w:pPr>
              <w:rPr>
                <w:sz w:val="16"/>
                <w:szCs w:val="18"/>
              </w:rPr>
            </w:pPr>
            <w:r w:rsidRPr="00701287">
              <w:rPr>
                <w:bCs/>
                <w:sz w:val="16"/>
                <w:szCs w:val="18"/>
              </w:rPr>
              <w:t xml:space="preserve">Taille : </w:t>
            </w:r>
            <w:r w:rsidRPr="00701287">
              <w:rPr>
                <w:sz w:val="14"/>
                <w:szCs w:val="16"/>
              </w:rPr>
              <w:t xml:space="preserve">______ </w:t>
            </w:r>
            <w:r w:rsidRPr="00701287">
              <w:rPr>
                <w:sz w:val="16"/>
                <w:szCs w:val="18"/>
              </w:rPr>
              <w:t>cm</w:t>
            </w:r>
            <w:r w:rsidRPr="00701287">
              <w:rPr>
                <w:bCs/>
                <w:sz w:val="16"/>
                <w:szCs w:val="18"/>
              </w:rPr>
              <w:t xml:space="preserve"> Poids : </w:t>
            </w:r>
            <w:r w:rsidRPr="00701287">
              <w:rPr>
                <w:sz w:val="14"/>
                <w:szCs w:val="16"/>
              </w:rPr>
              <w:t xml:space="preserve">______ </w:t>
            </w:r>
            <w:r w:rsidRPr="00701287">
              <w:rPr>
                <w:sz w:val="16"/>
                <w:szCs w:val="18"/>
              </w:rPr>
              <w:t xml:space="preserve">kg                                   </w:t>
            </w:r>
            <w:r w:rsidRPr="00701287">
              <w:rPr>
                <w:bCs/>
                <w:sz w:val="16"/>
                <w:szCs w:val="18"/>
              </w:rPr>
              <w:t xml:space="preserve">Grossesse en cours :  </w:t>
            </w:r>
            <w:r w:rsidRPr="00701287">
              <w:rPr>
                <w:rFonts w:hint="eastAsia"/>
                <w:bCs/>
                <w:sz w:val="16"/>
                <w:szCs w:val="18"/>
              </w:rPr>
              <w:t>□</w:t>
            </w:r>
            <w:r w:rsidRPr="00701287">
              <w:rPr>
                <w:rFonts w:hint="eastAsia"/>
                <w:bCs/>
                <w:sz w:val="16"/>
                <w:szCs w:val="18"/>
              </w:rPr>
              <w:t xml:space="preserve"> </w:t>
            </w:r>
            <w:r w:rsidRPr="00701287">
              <w:rPr>
                <w:sz w:val="16"/>
                <w:szCs w:val="18"/>
              </w:rPr>
              <w:t>Oui</w:t>
            </w:r>
            <w:r w:rsidRPr="00701287">
              <w:rPr>
                <w:color w:val="3B97DE"/>
                <w:sz w:val="16"/>
                <w:szCs w:val="18"/>
              </w:rPr>
              <w:t>*</w:t>
            </w:r>
            <w:r w:rsidRPr="00701287">
              <w:rPr>
                <w:sz w:val="16"/>
                <w:szCs w:val="18"/>
              </w:rPr>
              <w:t xml:space="preserve"> </w:t>
            </w:r>
            <w:r w:rsidRPr="00701287">
              <w:rPr>
                <w:rFonts w:hint="eastAsia"/>
                <w:sz w:val="16"/>
                <w:szCs w:val="18"/>
              </w:rPr>
              <w:t>□</w:t>
            </w:r>
            <w:r w:rsidRPr="00701287">
              <w:rPr>
                <w:rFonts w:hint="eastAsia"/>
                <w:sz w:val="16"/>
                <w:szCs w:val="18"/>
              </w:rPr>
              <w:t xml:space="preserve"> </w:t>
            </w:r>
            <w:r w:rsidRPr="00701287">
              <w:rPr>
                <w:sz w:val="16"/>
                <w:szCs w:val="18"/>
              </w:rPr>
              <w:t xml:space="preserve">Non </w:t>
            </w:r>
            <w:r w:rsidRPr="00701287">
              <w:rPr>
                <w:rFonts w:hint="eastAsia"/>
                <w:sz w:val="16"/>
                <w:szCs w:val="18"/>
              </w:rPr>
              <w:t>□</w:t>
            </w:r>
            <w:r w:rsidRPr="00701287">
              <w:rPr>
                <w:rFonts w:hint="eastAsia"/>
                <w:sz w:val="16"/>
                <w:szCs w:val="18"/>
              </w:rPr>
              <w:t xml:space="preserve"> </w:t>
            </w:r>
            <w:r w:rsidRPr="00701287">
              <w:rPr>
                <w:sz w:val="16"/>
                <w:szCs w:val="18"/>
              </w:rPr>
              <w:t>Non applicable</w:t>
            </w:r>
          </w:p>
          <w:p w14:paraId="19D3B048" w14:textId="77777777" w:rsidR="00CD15C2" w:rsidRPr="00701287" w:rsidRDefault="00CD15C2" w:rsidP="00D56635">
            <w:pPr>
              <w:rPr>
                <w:sz w:val="10"/>
                <w:szCs w:val="12"/>
              </w:rPr>
            </w:pPr>
          </w:p>
          <w:p w14:paraId="691E7460" w14:textId="53BBA8EB" w:rsidR="00CD15C2" w:rsidRPr="00701287" w:rsidRDefault="00CD15C2" w:rsidP="00D56635">
            <w:pPr>
              <w:rPr>
                <w:b w:val="0"/>
                <w:bCs/>
                <w:sz w:val="16"/>
                <w:szCs w:val="18"/>
              </w:rPr>
            </w:pPr>
            <w:r w:rsidRPr="00701287">
              <w:rPr>
                <w:bCs/>
                <w:sz w:val="16"/>
                <w:szCs w:val="18"/>
              </w:rPr>
              <w:t>Indication d</w:t>
            </w:r>
            <w:r w:rsidR="00C307A1">
              <w:rPr>
                <w:bCs/>
                <w:sz w:val="16"/>
                <w:szCs w:val="18"/>
              </w:rPr>
              <w:t>’</w:t>
            </w:r>
            <w:r w:rsidR="009F6BA8">
              <w:rPr>
                <w:bCs/>
                <w:sz w:val="16"/>
                <w:szCs w:val="18"/>
              </w:rPr>
              <w:t>ALHEMO</w:t>
            </w:r>
            <w:r w:rsidRPr="00701287">
              <w:rPr>
                <w:bCs/>
                <w:sz w:val="16"/>
                <w:szCs w:val="18"/>
              </w:rPr>
              <w:t> :</w:t>
            </w:r>
          </w:p>
          <w:p w14:paraId="506365E2" w14:textId="684C6AD2" w:rsidR="00CD15C2" w:rsidRPr="00701287" w:rsidRDefault="00CD15C2" w:rsidP="00D56635">
            <w:pPr>
              <w:rPr>
                <w:sz w:val="16"/>
                <w:szCs w:val="18"/>
              </w:rPr>
            </w:pPr>
            <w:r w:rsidRPr="00701287">
              <w:rPr>
                <w:rFonts w:hint="eastAsia"/>
                <w:sz w:val="16"/>
                <w:szCs w:val="18"/>
              </w:rPr>
              <w:t>□</w:t>
            </w:r>
            <w:r w:rsidRPr="00701287">
              <w:rPr>
                <w:sz w:val="16"/>
                <w:szCs w:val="18"/>
              </w:rPr>
              <w:t xml:space="preserve"> Hémophilie B avec inhibiteurs anti-FIX</w:t>
            </w:r>
            <w:r w:rsidR="00A40A34">
              <w:rPr>
                <w:sz w:val="16"/>
                <w:szCs w:val="18"/>
              </w:rPr>
              <w:t>, en dernier recours</w:t>
            </w:r>
          </w:p>
          <w:p w14:paraId="1048753B" w14:textId="05FA60D8" w:rsidR="00CD15C2" w:rsidRPr="00701287" w:rsidRDefault="00CD15C2" w:rsidP="00D56635">
            <w:pPr>
              <w:rPr>
                <w:sz w:val="16"/>
                <w:szCs w:val="18"/>
              </w:rPr>
            </w:pPr>
            <w:r w:rsidRPr="00701287">
              <w:rPr>
                <w:rFonts w:hint="eastAsia"/>
                <w:sz w:val="16"/>
                <w:szCs w:val="18"/>
              </w:rPr>
              <w:t>□</w:t>
            </w:r>
            <w:r w:rsidRPr="00701287">
              <w:rPr>
                <w:rFonts w:hint="eastAsia"/>
                <w:sz w:val="16"/>
                <w:szCs w:val="18"/>
              </w:rPr>
              <w:t xml:space="preserve"> </w:t>
            </w:r>
            <w:r w:rsidRPr="00701287">
              <w:rPr>
                <w:sz w:val="16"/>
                <w:szCs w:val="18"/>
              </w:rPr>
              <w:t xml:space="preserve">Hémophilie A avec inhibiteurs anti FVIII, </w:t>
            </w:r>
            <w:r w:rsidR="00CD6409">
              <w:rPr>
                <w:sz w:val="16"/>
                <w:szCs w:val="18"/>
              </w:rPr>
              <w:t>en dernier recours</w:t>
            </w:r>
          </w:p>
          <w:p w14:paraId="3A13B52A" w14:textId="77777777" w:rsidR="00CD15C2" w:rsidRPr="00701287" w:rsidRDefault="00CD15C2" w:rsidP="00D56635">
            <w:pPr>
              <w:rPr>
                <w:sz w:val="16"/>
                <w:szCs w:val="18"/>
              </w:rPr>
            </w:pPr>
            <w:r w:rsidRPr="00701287">
              <w:rPr>
                <w:i/>
                <w:iCs/>
                <w:color w:val="3B97DE"/>
                <w:sz w:val="14"/>
                <w:szCs w:val="16"/>
              </w:rPr>
              <w:t>* Si oui, merci de remplir la fiche d’exposition pendant la grossesse</w:t>
            </w:r>
          </w:p>
        </w:tc>
      </w:tr>
      <w:tr w:rsidR="00CD15C2" w:rsidRPr="0035624A" w14:paraId="03C6F4C7" w14:textId="77777777" w:rsidTr="00D56635">
        <w:trPr>
          <w:trHeight w:val="558"/>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il"/>
            </w:tcBorders>
          </w:tcPr>
          <w:p w14:paraId="7B54EAF7" w14:textId="77777777" w:rsidR="00CD15C2" w:rsidRPr="00701287" w:rsidRDefault="00CD15C2" w:rsidP="00D56635">
            <w:pPr>
              <w:jc w:val="center"/>
              <w:rPr>
                <w:b w:val="0"/>
                <w:bCs/>
                <w:color w:val="001965"/>
                <w:sz w:val="24"/>
                <w:szCs w:val="28"/>
              </w:rPr>
            </w:pPr>
            <w:r w:rsidRPr="00701287">
              <w:rPr>
                <w:bCs/>
                <w:color w:val="001965"/>
                <w:sz w:val="24"/>
                <w:szCs w:val="28"/>
              </w:rPr>
              <w:t>Antécédents médicaux et pathologies concomitantes</w:t>
            </w:r>
          </w:p>
        </w:tc>
      </w:tr>
      <w:tr w:rsidR="00CD15C2" w:rsidRPr="00701287" w14:paraId="7F4B5FB9" w14:textId="77777777" w:rsidTr="00D56635">
        <w:trPr>
          <w:trHeight w:val="84"/>
        </w:trPr>
        <w:tc>
          <w:tcPr>
            <w:cnfStyle w:val="001000000000" w:firstRow="0" w:lastRow="0" w:firstColumn="1" w:lastColumn="0" w:oddVBand="0" w:evenVBand="0" w:oddHBand="0" w:evenHBand="0" w:firstRowFirstColumn="0" w:firstRowLastColumn="0" w:lastRowFirstColumn="0" w:lastRowLastColumn="0"/>
            <w:tcW w:w="6663" w:type="dxa"/>
            <w:gridSpan w:val="5"/>
            <w:tcBorders>
              <w:top w:val="nil"/>
              <w:right w:val="nil"/>
            </w:tcBorders>
          </w:tcPr>
          <w:p w14:paraId="02A93144" w14:textId="77777777" w:rsidR="00CD15C2" w:rsidRPr="00701287" w:rsidRDefault="00CD15C2" w:rsidP="00D56635">
            <w:pPr>
              <w:jc w:val="center"/>
              <w:rPr>
                <w:b w:val="0"/>
                <w:bCs/>
                <w:color w:val="3B97DE"/>
                <w:sz w:val="24"/>
                <w:szCs w:val="28"/>
              </w:rPr>
            </w:pPr>
            <w:r w:rsidRPr="00701287">
              <w:rPr>
                <w:i/>
                <w:iCs/>
                <w:color w:val="3B97DE"/>
                <w:sz w:val="16"/>
                <w:szCs w:val="18"/>
              </w:rPr>
              <w:t>(Notamment : allergies, facteurs de risques, antécédents familiaux, addiction alcoolique ou médicamenteuse, antécédents familiaux de troubles thrombo-emboliques)</w:t>
            </w:r>
          </w:p>
        </w:tc>
        <w:tc>
          <w:tcPr>
            <w:tcW w:w="1275" w:type="dxa"/>
            <w:tcBorders>
              <w:top w:val="nil"/>
              <w:left w:val="nil"/>
              <w:right w:val="nil"/>
            </w:tcBorders>
          </w:tcPr>
          <w:p w14:paraId="2FD3AF4F"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701287">
              <w:rPr>
                <w:sz w:val="16"/>
                <w:szCs w:val="18"/>
              </w:rPr>
              <w:t>Date de début</w:t>
            </w:r>
          </w:p>
        </w:tc>
        <w:tc>
          <w:tcPr>
            <w:tcW w:w="1129" w:type="dxa"/>
            <w:tcBorders>
              <w:top w:val="nil"/>
              <w:left w:val="nil"/>
            </w:tcBorders>
          </w:tcPr>
          <w:p w14:paraId="66F9269E"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701287">
              <w:rPr>
                <w:sz w:val="16"/>
                <w:szCs w:val="18"/>
              </w:rPr>
              <w:t>Date de fin</w:t>
            </w:r>
          </w:p>
        </w:tc>
      </w:tr>
      <w:tr w:rsidR="00CD15C2" w:rsidRPr="00701287" w14:paraId="56C30C1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5"/>
          </w:tcPr>
          <w:p w14:paraId="09A444BB" w14:textId="77777777" w:rsidR="00CD15C2" w:rsidRPr="00701287" w:rsidRDefault="00CD15C2" w:rsidP="00D56635">
            <w:pPr>
              <w:jc w:val="center"/>
              <w:rPr>
                <w:b w:val="0"/>
                <w:bCs/>
                <w:color w:val="001965"/>
                <w:sz w:val="24"/>
                <w:szCs w:val="28"/>
              </w:rPr>
            </w:pPr>
          </w:p>
        </w:tc>
        <w:tc>
          <w:tcPr>
            <w:tcW w:w="1275" w:type="dxa"/>
          </w:tcPr>
          <w:p w14:paraId="7DED6B9C"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184629EC"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701287" w14:paraId="67C4B28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5"/>
          </w:tcPr>
          <w:p w14:paraId="13B3A187" w14:textId="77777777" w:rsidR="00CD15C2" w:rsidRPr="00701287" w:rsidRDefault="00CD15C2" w:rsidP="00D56635">
            <w:pPr>
              <w:jc w:val="center"/>
              <w:rPr>
                <w:b w:val="0"/>
                <w:bCs/>
                <w:color w:val="001965"/>
                <w:sz w:val="24"/>
                <w:szCs w:val="28"/>
              </w:rPr>
            </w:pPr>
          </w:p>
        </w:tc>
        <w:tc>
          <w:tcPr>
            <w:tcW w:w="1275" w:type="dxa"/>
          </w:tcPr>
          <w:p w14:paraId="6D488358"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11E3B5DE"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701287" w14:paraId="6B21573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5"/>
          </w:tcPr>
          <w:p w14:paraId="0001DDAF" w14:textId="77777777" w:rsidR="00CD15C2" w:rsidRPr="00701287" w:rsidRDefault="00CD15C2" w:rsidP="00D56635">
            <w:pPr>
              <w:jc w:val="center"/>
              <w:rPr>
                <w:b w:val="0"/>
                <w:bCs/>
                <w:color w:val="001965"/>
                <w:sz w:val="24"/>
                <w:szCs w:val="28"/>
              </w:rPr>
            </w:pPr>
          </w:p>
        </w:tc>
        <w:tc>
          <w:tcPr>
            <w:tcW w:w="1275" w:type="dxa"/>
          </w:tcPr>
          <w:p w14:paraId="62A2209E"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00CA4763"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701287" w14:paraId="1807D388"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5"/>
          </w:tcPr>
          <w:p w14:paraId="791B9FF0" w14:textId="77777777" w:rsidR="00CD15C2" w:rsidRPr="00701287" w:rsidRDefault="00CD15C2" w:rsidP="00D56635">
            <w:pPr>
              <w:jc w:val="center"/>
              <w:rPr>
                <w:b w:val="0"/>
                <w:bCs/>
                <w:color w:val="001965"/>
                <w:sz w:val="24"/>
                <w:szCs w:val="28"/>
              </w:rPr>
            </w:pPr>
          </w:p>
        </w:tc>
        <w:tc>
          <w:tcPr>
            <w:tcW w:w="1275" w:type="dxa"/>
          </w:tcPr>
          <w:p w14:paraId="33D3A02A"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58B44D56"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701287" w14:paraId="4AF2C8A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663" w:type="dxa"/>
            <w:gridSpan w:val="5"/>
            <w:tcBorders>
              <w:bottom w:val="single" w:sz="4" w:space="0" w:color="auto"/>
            </w:tcBorders>
          </w:tcPr>
          <w:p w14:paraId="7F4AC279" w14:textId="77777777" w:rsidR="00CD15C2" w:rsidRPr="00701287" w:rsidRDefault="00CD15C2" w:rsidP="00D56635">
            <w:pPr>
              <w:jc w:val="center"/>
              <w:rPr>
                <w:b w:val="0"/>
                <w:bCs/>
                <w:color w:val="001965"/>
                <w:sz w:val="24"/>
                <w:szCs w:val="28"/>
              </w:rPr>
            </w:pPr>
          </w:p>
        </w:tc>
        <w:tc>
          <w:tcPr>
            <w:tcW w:w="1275" w:type="dxa"/>
            <w:tcBorders>
              <w:bottom w:val="single" w:sz="4" w:space="0" w:color="auto"/>
            </w:tcBorders>
          </w:tcPr>
          <w:p w14:paraId="72139364"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Borders>
              <w:bottom w:val="single" w:sz="4" w:space="0" w:color="auto"/>
            </w:tcBorders>
          </w:tcPr>
          <w:p w14:paraId="740A51D8"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35624A" w14:paraId="052AC72B"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il"/>
            </w:tcBorders>
          </w:tcPr>
          <w:p w14:paraId="5F095C67" w14:textId="77777777" w:rsidR="00CD15C2" w:rsidRPr="00701287" w:rsidRDefault="00CD15C2" w:rsidP="00D56635">
            <w:pPr>
              <w:jc w:val="center"/>
              <w:rPr>
                <w:b w:val="0"/>
                <w:bCs/>
                <w:color w:val="001965"/>
                <w:sz w:val="24"/>
                <w:szCs w:val="28"/>
              </w:rPr>
            </w:pPr>
            <w:r w:rsidRPr="00701287">
              <w:rPr>
                <w:bCs/>
                <w:color w:val="001965"/>
                <w:sz w:val="24"/>
                <w:szCs w:val="28"/>
              </w:rPr>
              <w:t>Traitements en cours au moment de l</w:t>
            </w:r>
            <w:r>
              <w:rPr>
                <w:bCs/>
                <w:color w:val="001965"/>
                <w:sz w:val="24"/>
                <w:szCs w:val="28"/>
              </w:rPr>
              <w:t>a Situation Spéciale</w:t>
            </w:r>
          </w:p>
        </w:tc>
      </w:tr>
      <w:tr w:rsidR="00CD15C2" w:rsidRPr="0035624A" w14:paraId="3B02DA71" w14:textId="77777777" w:rsidTr="00D56635">
        <w:trPr>
          <w:trHeight w:val="26"/>
        </w:trPr>
        <w:tc>
          <w:tcPr>
            <w:cnfStyle w:val="001000000000" w:firstRow="0" w:lastRow="0" w:firstColumn="1" w:lastColumn="0" w:oddVBand="0" w:evenVBand="0" w:oddHBand="0" w:evenHBand="0" w:firstRowFirstColumn="0" w:firstRowLastColumn="0" w:lastRowFirstColumn="0" w:lastRowLastColumn="0"/>
            <w:tcW w:w="1843" w:type="dxa"/>
            <w:tcBorders>
              <w:top w:val="nil"/>
              <w:right w:val="nil"/>
            </w:tcBorders>
          </w:tcPr>
          <w:p w14:paraId="552777BD" w14:textId="77777777" w:rsidR="00CD15C2" w:rsidRPr="00701287" w:rsidRDefault="00CD15C2" w:rsidP="00D56635">
            <w:pPr>
              <w:jc w:val="center"/>
              <w:rPr>
                <w:sz w:val="14"/>
                <w:szCs w:val="16"/>
              </w:rPr>
            </w:pPr>
            <w:r w:rsidRPr="00701287">
              <w:rPr>
                <w:sz w:val="14"/>
                <w:szCs w:val="16"/>
              </w:rPr>
              <w:t>Nom du produit</w:t>
            </w:r>
          </w:p>
        </w:tc>
        <w:tc>
          <w:tcPr>
            <w:tcW w:w="1843" w:type="dxa"/>
            <w:tcBorders>
              <w:top w:val="nil"/>
              <w:left w:val="nil"/>
              <w:right w:val="nil"/>
            </w:tcBorders>
          </w:tcPr>
          <w:p w14:paraId="66297390"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Indication</w:t>
            </w:r>
          </w:p>
        </w:tc>
        <w:tc>
          <w:tcPr>
            <w:tcW w:w="1417" w:type="dxa"/>
            <w:gridSpan w:val="2"/>
            <w:tcBorders>
              <w:top w:val="nil"/>
              <w:left w:val="nil"/>
              <w:right w:val="nil"/>
            </w:tcBorders>
          </w:tcPr>
          <w:p w14:paraId="5F433659"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Voie d’administration</w:t>
            </w:r>
          </w:p>
        </w:tc>
        <w:tc>
          <w:tcPr>
            <w:tcW w:w="1560" w:type="dxa"/>
            <w:tcBorders>
              <w:top w:val="nil"/>
              <w:left w:val="nil"/>
              <w:right w:val="nil"/>
            </w:tcBorders>
          </w:tcPr>
          <w:p w14:paraId="3088E8C6"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 xml:space="preserve">Dosage </w:t>
            </w:r>
            <w:r w:rsidRPr="00701287">
              <w:rPr>
                <w:color w:val="3B97DE"/>
                <w:sz w:val="14"/>
                <w:szCs w:val="16"/>
              </w:rPr>
              <w:t>(fréquence et unité)</w:t>
            </w:r>
          </w:p>
        </w:tc>
        <w:tc>
          <w:tcPr>
            <w:tcW w:w="1275" w:type="dxa"/>
            <w:tcBorders>
              <w:top w:val="nil"/>
              <w:left w:val="nil"/>
              <w:right w:val="nil"/>
            </w:tcBorders>
          </w:tcPr>
          <w:p w14:paraId="0F56B1C0"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Date de début du traitement</w:t>
            </w:r>
          </w:p>
        </w:tc>
        <w:tc>
          <w:tcPr>
            <w:tcW w:w="1129" w:type="dxa"/>
            <w:tcBorders>
              <w:top w:val="nil"/>
              <w:left w:val="nil"/>
            </w:tcBorders>
          </w:tcPr>
          <w:p w14:paraId="0BEDC09C"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Date de fin du traitement</w:t>
            </w:r>
          </w:p>
        </w:tc>
      </w:tr>
      <w:tr w:rsidR="00CD15C2" w:rsidRPr="0035624A" w14:paraId="52FB9D8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7782FC9C" w14:textId="77777777" w:rsidR="00CD15C2" w:rsidRPr="00701287" w:rsidRDefault="00CD15C2" w:rsidP="00D56635">
            <w:pPr>
              <w:jc w:val="center"/>
              <w:rPr>
                <w:b w:val="0"/>
                <w:bCs/>
                <w:color w:val="001965"/>
                <w:sz w:val="24"/>
                <w:szCs w:val="28"/>
              </w:rPr>
            </w:pPr>
          </w:p>
        </w:tc>
        <w:tc>
          <w:tcPr>
            <w:tcW w:w="1843" w:type="dxa"/>
          </w:tcPr>
          <w:p w14:paraId="7721EB86"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6B556173"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tcPr>
          <w:p w14:paraId="458856AA"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tcPr>
          <w:p w14:paraId="1A71822A"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0F9B46E6"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35624A" w14:paraId="3079BA8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19D711D2" w14:textId="77777777" w:rsidR="00CD15C2" w:rsidRPr="00701287" w:rsidRDefault="00CD15C2" w:rsidP="00D56635">
            <w:pPr>
              <w:jc w:val="center"/>
              <w:rPr>
                <w:b w:val="0"/>
                <w:bCs/>
                <w:color w:val="001965"/>
                <w:sz w:val="24"/>
                <w:szCs w:val="28"/>
              </w:rPr>
            </w:pPr>
          </w:p>
        </w:tc>
        <w:tc>
          <w:tcPr>
            <w:tcW w:w="1843" w:type="dxa"/>
          </w:tcPr>
          <w:p w14:paraId="6AD36D98"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4C2044EC"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tcPr>
          <w:p w14:paraId="0D00F05F"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tcPr>
          <w:p w14:paraId="78122FCB"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6CC0834B"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35624A" w14:paraId="756FF48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48F57E45" w14:textId="77777777" w:rsidR="00CD15C2" w:rsidRPr="00701287" w:rsidRDefault="00CD15C2" w:rsidP="00D56635">
            <w:pPr>
              <w:jc w:val="center"/>
              <w:rPr>
                <w:b w:val="0"/>
                <w:bCs/>
                <w:color w:val="001965"/>
                <w:sz w:val="24"/>
                <w:szCs w:val="28"/>
              </w:rPr>
            </w:pPr>
          </w:p>
        </w:tc>
        <w:tc>
          <w:tcPr>
            <w:tcW w:w="1843" w:type="dxa"/>
          </w:tcPr>
          <w:p w14:paraId="0CFA03DF"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6E733D94"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tcPr>
          <w:p w14:paraId="560E401D"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tcPr>
          <w:p w14:paraId="7BBE815B"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567584AE"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35624A" w14:paraId="5912160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6304DFC5" w14:textId="77777777" w:rsidR="00CD15C2" w:rsidRPr="00701287" w:rsidRDefault="00CD15C2" w:rsidP="00D56635">
            <w:pPr>
              <w:jc w:val="center"/>
              <w:rPr>
                <w:b w:val="0"/>
                <w:bCs/>
                <w:color w:val="001965"/>
                <w:sz w:val="24"/>
                <w:szCs w:val="28"/>
              </w:rPr>
            </w:pPr>
          </w:p>
        </w:tc>
        <w:tc>
          <w:tcPr>
            <w:tcW w:w="1843" w:type="dxa"/>
          </w:tcPr>
          <w:p w14:paraId="4D0964CD"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7C6CFD50"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tcPr>
          <w:p w14:paraId="7C3ED507"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tcPr>
          <w:p w14:paraId="117F6E33"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60B3495B"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35624A" w14:paraId="5F79039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25E4E371" w14:textId="77777777" w:rsidR="00CD15C2" w:rsidRPr="00701287" w:rsidRDefault="00CD15C2" w:rsidP="00D56635">
            <w:pPr>
              <w:jc w:val="center"/>
              <w:rPr>
                <w:b w:val="0"/>
                <w:bCs/>
                <w:color w:val="001965"/>
                <w:sz w:val="24"/>
                <w:szCs w:val="28"/>
              </w:rPr>
            </w:pPr>
          </w:p>
        </w:tc>
        <w:tc>
          <w:tcPr>
            <w:tcW w:w="1843" w:type="dxa"/>
          </w:tcPr>
          <w:p w14:paraId="58F61D0C"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74C53BA2"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tcPr>
          <w:p w14:paraId="4D8DB3BB"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tcPr>
          <w:p w14:paraId="5034ECC4"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196C0142"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35624A" w14:paraId="0AAA796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408B7DB0" w14:textId="77777777" w:rsidR="00CD15C2" w:rsidRPr="00701287" w:rsidRDefault="00CD15C2" w:rsidP="00D56635">
            <w:pPr>
              <w:jc w:val="center"/>
              <w:rPr>
                <w:b w:val="0"/>
                <w:bCs/>
                <w:color w:val="001965"/>
                <w:sz w:val="24"/>
                <w:szCs w:val="28"/>
              </w:rPr>
            </w:pPr>
          </w:p>
        </w:tc>
        <w:tc>
          <w:tcPr>
            <w:tcW w:w="1843" w:type="dxa"/>
          </w:tcPr>
          <w:p w14:paraId="4261ADDE"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3857EAD3"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tcPr>
          <w:p w14:paraId="1FD87DF1"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tcPr>
          <w:p w14:paraId="4F643F7F"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53E4C6C6"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35624A" w14:paraId="40BD20C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48FFB48A" w14:textId="77777777" w:rsidR="00CD15C2" w:rsidRPr="00701287" w:rsidRDefault="00CD15C2" w:rsidP="00D56635">
            <w:pPr>
              <w:jc w:val="center"/>
              <w:rPr>
                <w:b w:val="0"/>
                <w:bCs/>
                <w:color w:val="001965"/>
                <w:sz w:val="24"/>
                <w:szCs w:val="28"/>
              </w:rPr>
            </w:pPr>
          </w:p>
        </w:tc>
        <w:tc>
          <w:tcPr>
            <w:tcW w:w="1843" w:type="dxa"/>
          </w:tcPr>
          <w:p w14:paraId="14BDE95A"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54ADE5A8"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560" w:type="dxa"/>
          </w:tcPr>
          <w:p w14:paraId="2E502E35"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275" w:type="dxa"/>
          </w:tcPr>
          <w:p w14:paraId="5509685E"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64F5B211"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CD15C2" w:rsidRPr="0035624A" w14:paraId="3B5C709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Pr>
          <w:p w14:paraId="32A01E28" w14:textId="77777777" w:rsidR="00CD15C2" w:rsidRPr="00834C66" w:rsidRDefault="00CD15C2" w:rsidP="00D56635">
            <w:pPr>
              <w:jc w:val="center"/>
              <w:rPr>
                <w:b w:val="0"/>
                <w:bCs/>
                <w:color w:val="001965"/>
                <w:sz w:val="12"/>
                <w:szCs w:val="12"/>
              </w:rPr>
            </w:pPr>
          </w:p>
          <w:p w14:paraId="43B1BB86" w14:textId="77777777" w:rsidR="00CD15C2" w:rsidRDefault="00CD15C2" w:rsidP="00D56635">
            <w:pPr>
              <w:jc w:val="center"/>
              <w:rPr>
                <w:b w:val="0"/>
                <w:bCs/>
                <w:color w:val="001965"/>
                <w:sz w:val="24"/>
                <w:szCs w:val="28"/>
              </w:rPr>
            </w:pPr>
            <w:r w:rsidRPr="00701287">
              <w:rPr>
                <w:bCs/>
                <w:color w:val="001965"/>
                <w:sz w:val="24"/>
                <w:szCs w:val="28"/>
              </w:rPr>
              <w:t xml:space="preserve">Informations concernant </w:t>
            </w:r>
            <w:r>
              <w:rPr>
                <w:bCs/>
                <w:color w:val="001965"/>
                <w:sz w:val="24"/>
                <w:szCs w:val="28"/>
              </w:rPr>
              <w:t>la Situation Spéciale</w:t>
            </w:r>
          </w:p>
          <w:p w14:paraId="1473D91A" w14:textId="77777777" w:rsidR="00CD15C2" w:rsidRPr="0035624A" w:rsidRDefault="00CD15C2" w:rsidP="00D56635">
            <w:pPr>
              <w:jc w:val="center"/>
              <w:rPr>
                <w:i/>
                <w:iCs/>
                <w:color w:val="001965"/>
                <w:sz w:val="12"/>
                <w:szCs w:val="14"/>
              </w:rPr>
            </w:pPr>
            <w:r w:rsidRPr="0035624A">
              <w:rPr>
                <w:i/>
                <w:iCs/>
                <w:color w:val="3B97DE"/>
                <w:sz w:val="12"/>
                <w:szCs w:val="14"/>
              </w:rPr>
              <w:t>Pour les expositions durant la grossesse/allaitement/paternelle, remplir le formulaire grossesse</w:t>
            </w:r>
          </w:p>
        </w:tc>
      </w:tr>
      <w:tr w:rsidR="00CD15C2" w:rsidRPr="0035624A" w14:paraId="4F88FB3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7"/>
          </w:tcPr>
          <w:p w14:paraId="645943C0" w14:textId="77777777" w:rsidR="00CD15C2" w:rsidRPr="00701287" w:rsidRDefault="00CD15C2" w:rsidP="00D56635">
            <w:pPr>
              <w:rPr>
                <w:sz w:val="14"/>
                <w:szCs w:val="16"/>
              </w:rPr>
            </w:pPr>
            <w:r w:rsidRPr="00701287">
              <w:rPr>
                <w:sz w:val="14"/>
                <w:szCs w:val="16"/>
              </w:rPr>
              <w:t xml:space="preserve">Date de début : ____________  Date de fin : ____________ </w:t>
            </w:r>
          </w:p>
        </w:tc>
      </w:tr>
      <w:tr w:rsidR="00CD15C2" w:rsidRPr="00701287" w14:paraId="03707120" w14:textId="77777777" w:rsidTr="00D56635">
        <w:trPr>
          <w:trHeight w:val="321"/>
        </w:trPr>
        <w:tc>
          <w:tcPr>
            <w:cnfStyle w:val="001000000000" w:firstRow="0" w:lastRow="0" w:firstColumn="1" w:lastColumn="0" w:oddVBand="0" w:evenVBand="0" w:oddHBand="0" w:evenHBand="0" w:firstRowFirstColumn="0" w:firstRowLastColumn="0" w:lastRowFirstColumn="0" w:lastRowLastColumn="0"/>
            <w:tcW w:w="4533" w:type="dxa"/>
            <w:gridSpan w:val="3"/>
          </w:tcPr>
          <w:p w14:paraId="551B0882" w14:textId="77777777" w:rsidR="00CD15C2" w:rsidRPr="00DB6CC4" w:rsidRDefault="00CD15C2" w:rsidP="00D56635">
            <w:pPr>
              <w:jc w:val="center"/>
              <w:rPr>
                <w:color w:val="001965"/>
                <w:sz w:val="16"/>
                <w:szCs w:val="16"/>
              </w:rPr>
            </w:pPr>
            <w:r w:rsidRPr="00DB6CC4">
              <w:rPr>
                <w:color w:val="001965"/>
                <w:sz w:val="16"/>
                <w:szCs w:val="16"/>
              </w:rPr>
              <w:t>De quelle(s) situation(s) particulière(s) s’agissait-il ?</w:t>
            </w:r>
          </w:p>
        </w:tc>
        <w:tc>
          <w:tcPr>
            <w:tcW w:w="4534" w:type="dxa"/>
            <w:gridSpan w:val="4"/>
          </w:tcPr>
          <w:p w14:paraId="092249A8" w14:textId="77777777" w:rsidR="00CD15C2" w:rsidRPr="00701287" w:rsidRDefault="00CD15C2" w:rsidP="00D56635">
            <w:pPr>
              <w:jc w:val="center"/>
              <w:cnfStyle w:val="000000000000" w:firstRow="0" w:lastRow="0" w:firstColumn="0" w:lastColumn="0" w:oddVBand="0" w:evenVBand="0" w:oddHBand="0" w:evenHBand="0" w:firstRowFirstColumn="0" w:firstRowLastColumn="0" w:lastRowFirstColumn="0" w:lastRowLastColumn="0"/>
              <w:rPr>
                <w:color w:val="001965"/>
                <w:sz w:val="16"/>
                <w:szCs w:val="16"/>
              </w:rPr>
            </w:pPr>
            <w:r w:rsidRPr="00DB6CC4">
              <w:rPr>
                <w:color w:val="001965"/>
                <w:sz w:val="16"/>
                <w:szCs w:val="16"/>
              </w:rPr>
              <w:t>Définitions</w:t>
            </w:r>
          </w:p>
        </w:tc>
      </w:tr>
      <w:tr w:rsidR="00CD15C2" w:rsidRPr="0035624A" w14:paraId="6D3BE90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0BB089DB"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t>Surdosage</w:t>
            </w:r>
          </w:p>
        </w:tc>
        <w:tc>
          <w:tcPr>
            <w:tcW w:w="4534" w:type="dxa"/>
            <w:gridSpan w:val="4"/>
          </w:tcPr>
          <w:p w14:paraId="0EA55700"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p w14:paraId="78075691" w14:textId="77777777" w:rsidR="00CD15C2"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Administration d’une quantité de médicament ou de produit, quantité par prise ou cumulée, supérieure à la dose maximale recommandée par le RCP.</w:t>
            </w:r>
          </w:p>
          <w:p w14:paraId="4C90E206" w14:textId="77777777" w:rsidR="00CD15C2" w:rsidRPr="0070128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tc>
      </w:tr>
      <w:tr w:rsidR="00CD15C2" w:rsidRPr="0035624A" w14:paraId="7CC35D5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2E66A9A0"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t>Mésusage</w:t>
            </w:r>
          </w:p>
        </w:tc>
        <w:tc>
          <w:tcPr>
            <w:tcW w:w="4534" w:type="dxa"/>
            <w:gridSpan w:val="4"/>
          </w:tcPr>
          <w:p w14:paraId="33862615"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p w14:paraId="3C6FCDFE" w14:textId="77777777" w:rsidR="00CD15C2"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Usage non conforme aux termes de l’autorisation ainsi qu’aux recommandations de bonnes pratiques, intentionnel, dans un but médical et inapproprié.</w:t>
            </w:r>
          </w:p>
          <w:p w14:paraId="283E655D"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tc>
      </w:tr>
      <w:tr w:rsidR="00CD15C2" w:rsidRPr="00C8089C" w14:paraId="428484C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6DE0305C"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t>Abus</w:t>
            </w:r>
          </w:p>
        </w:tc>
        <w:tc>
          <w:tcPr>
            <w:tcW w:w="4534" w:type="dxa"/>
            <w:gridSpan w:val="4"/>
          </w:tcPr>
          <w:p w14:paraId="4CAC3953"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p w14:paraId="06200165" w14:textId="77777777" w:rsidR="00CD15C2"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 xml:space="preserve">Utilisation excessive et volontaire, permanente ou intermittente, d'une ou plusieurs substances psychoactives, ayant des conséquences préjudiciables à la santé physique ou psychique. </w:t>
            </w:r>
          </w:p>
          <w:p w14:paraId="14E223CF"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tc>
      </w:tr>
      <w:tr w:rsidR="00CD15C2" w:rsidRPr="0035624A" w14:paraId="377C98A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70E7AD0C"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t>Usage Détourné</w:t>
            </w:r>
          </w:p>
        </w:tc>
        <w:tc>
          <w:tcPr>
            <w:tcW w:w="4534" w:type="dxa"/>
            <w:gridSpan w:val="4"/>
          </w:tcPr>
          <w:p w14:paraId="02E699E0"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p w14:paraId="63A9EB3B" w14:textId="77777777" w:rsidR="00CD15C2"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Consommation d’un médicament à des fins récréatives, ainsi que sa prescription, son commerce ou tout autre utilisation à des fins frauduleuses ou lucratives.</w:t>
            </w:r>
          </w:p>
          <w:p w14:paraId="08B233DF"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tc>
      </w:tr>
      <w:tr w:rsidR="00CD15C2" w:rsidRPr="00C8089C" w14:paraId="5159242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41F9F432"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t>Erreur médicamenteuse</w:t>
            </w:r>
            <w:r>
              <w:rPr>
                <w:sz w:val="16"/>
                <w:szCs w:val="18"/>
              </w:rPr>
              <w:t xml:space="preserve"> </w:t>
            </w:r>
          </w:p>
        </w:tc>
        <w:tc>
          <w:tcPr>
            <w:tcW w:w="4534" w:type="dxa"/>
            <w:gridSpan w:val="4"/>
          </w:tcPr>
          <w:p w14:paraId="2D1A09B7"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p w14:paraId="5AF38C5E"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 xml:space="preserve">Omission ou réalisation non intentionnelle d’un acte au cours du processus de soins impliquant un médicament, qui peut être à l’origine d’un risque ou d’un événement indésirable pour le patient. </w:t>
            </w:r>
          </w:p>
          <w:p w14:paraId="4C5CD8A6"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p>
          <w:p w14:paraId="20F044BA"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lastRenderedPageBreak/>
              <w:t>L’erreur médicamenteuse peut être :</w:t>
            </w:r>
          </w:p>
          <w:p w14:paraId="3C89670A"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 xml:space="preserve">- avérée et entrainer un effet indésirable ou ne pas entrainer d’effet indésirable </w:t>
            </w:r>
          </w:p>
          <w:p w14:paraId="7E42D1CE"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 xml:space="preserve">- interceptée avant l'administration au patient </w:t>
            </w:r>
          </w:p>
          <w:p w14:paraId="6477D09B"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p>
          <w:p w14:paraId="638AC56A" w14:textId="77777777" w:rsidR="00CD15C2"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Un risque d’erreur existe lorsqu’une observation a permis d’identifier un danger potentiel pour le patient</w:t>
            </w:r>
          </w:p>
          <w:p w14:paraId="5DC45E0E"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tc>
      </w:tr>
      <w:tr w:rsidR="00CD15C2" w:rsidRPr="0035624A" w14:paraId="2527486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63CD3A5E"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lastRenderedPageBreak/>
              <w:t>Exposition professionnelle</w:t>
            </w:r>
          </w:p>
        </w:tc>
        <w:tc>
          <w:tcPr>
            <w:tcW w:w="4534" w:type="dxa"/>
            <w:gridSpan w:val="4"/>
          </w:tcPr>
          <w:p w14:paraId="5345238E" w14:textId="77777777" w:rsidR="00CD15C2" w:rsidRPr="00DB6CC4"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p w14:paraId="1E71DEA5" w14:textId="77777777" w:rsidR="00CD15C2"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Exposition (accidentelle ou non) d’une tierce personne avec un médicament au cours d’un processus de soin dans le cadre de son activité professionnelle ou non.</w:t>
            </w:r>
          </w:p>
          <w:p w14:paraId="1177348A" w14:textId="77777777" w:rsidR="00CD15C2" w:rsidRPr="00DB6CC4"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tc>
      </w:tr>
      <w:tr w:rsidR="00CD15C2" w:rsidRPr="0035624A" w14:paraId="3876044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6F109E8E"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t>Interaction médicamenteuse</w:t>
            </w:r>
          </w:p>
        </w:tc>
        <w:tc>
          <w:tcPr>
            <w:tcW w:w="4534" w:type="dxa"/>
            <w:gridSpan w:val="4"/>
          </w:tcPr>
          <w:p w14:paraId="6B9FAE4F" w14:textId="77777777" w:rsidR="00CD15C2" w:rsidRPr="00DB6CC4"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p w14:paraId="67EF0F4C"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 xml:space="preserve">Modification de l’action d’un médicament liée à la présence d’un autre médicament (ou substance) dans l’organisme. Elle peut avoir comme effet de : </w:t>
            </w:r>
          </w:p>
          <w:p w14:paraId="592AC786"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 provoquer ou majorer des effets indésirables,</w:t>
            </w:r>
          </w:p>
          <w:p w14:paraId="5935559E" w14:textId="77777777" w:rsidR="00CD15C2"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 ou entraîner, par réduction de l’activité, une moindre efficacité des traitements</w:t>
            </w:r>
          </w:p>
          <w:p w14:paraId="6E22647D" w14:textId="77777777" w:rsidR="00CD15C2" w:rsidRPr="00DB6CC4"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tc>
      </w:tr>
      <w:tr w:rsidR="00CD15C2" w:rsidRPr="0035624A" w14:paraId="7511E30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228FBF3D"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t>Suspicion de transmission d’agents infectieux</w:t>
            </w:r>
          </w:p>
        </w:tc>
        <w:tc>
          <w:tcPr>
            <w:tcW w:w="4534" w:type="dxa"/>
            <w:gridSpan w:val="4"/>
          </w:tcPr>
          <w:p w14:paraId="7FA842A6" w14:textId="77777777" w:rsidR="00CD15C2" w:rsidRPr="00C13CD7"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p>
        </w:tc>
      </w:tr>
      <w:tr w:rsidR="00CD15C2" w:rsidRPr="0035624A" w14:paraId="292DAA4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4533" w:type="dxa"/>
            <w:gridSpan w:val="3"/>
          </w:tcPr>
          <w:p w14:paraId="4A40303B" w14:textId="77777777" w:rsidR="00CD15C2" w:rsidRPr="006E4128" w:rsidRDefault="00CD15C2" w:rsidP="00CE0748">
            <w:pPr>
              <w:pStyle w:val="Paragraphedeliste"/>
              <w:numPr>
                <w:ilvl w:val="0"/>
                <w:numId w:val="19"/>
              </w:numPr>
              <w:spacing w:before="0" w:after="0" w:line="240" w:lineRule="auto"/>
              <w:contextualSpacing/>
              <w:jc w:val="left"/>
              <w:rPr>
                <w:sz w:val="16"/>
                <w:szCs w:val="18"/>
              </w:rPr>
            </w:pPr>
            <w:r w:rsidRPr="006E4128">
              <w:rPr>
                <w:sz w:val="16"/>
                <w:szCs w:val="18"/>
              </w:rPr>
              <w:t>Suspi</w:t>
            </w:r>
            <w:r>
              <w:rPr>
                <w:sz w:val="16"/>
                <w:szCs w:val="18"/>
              </w:rPr>
              <w:t>c</w:t>
            </w:r>
            <w:r w:rsidRPr="006E4128">
              <w:rPr>
                <w:sz w:val="16"/>
                <w:szCs w:val="18"/>
              </w:rPr>
              <w:t xml:space="preserve">ion d’inefficacité thérapeutique </w:t>
            </w:r>
          </w:p>
        </w:tc>
        <w:tc>
          <w:tcPr>
            <w:tcW w:w="4534" w:type="dxa"/>
            <w:gridSpan w:val="4"/>
          </w:tcPr>
          <w:p w14:paraId="1B871E6E" w14:textId="77777777" w:rsidR="00CD15C2" w:rsidRPr="00DB6CC4"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p w14:paraId="29A71105" w14:textId="77777777" w:rsidR="00CD15C2"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14"/>
                <w:szCs w:val="16"/>
              </w:rPr>
            </w:pPr>
            <w:r w:rsidRPr="00C13CD7">
              <w:rPr>
                <w:i/>
                <w:iCs/>
                <w:color w:val="3B97DE"/>
                <w:sz w:val="14"/>
                <w:szCs w:val="16"/>
              </w:rPr>
              <w:t>Partielle ou totale, en dehors des progressions naturelles de la maladie sous-jacente.</w:t>
            </w:r>
          </w:p>
          <w:p w14:paraId="0944A2FE" w14:textId="77777777" w:rsidR="00CD15C2" w:rsidRPr="00DB6CC4" w:rsidRDefault="00CD15C2" w:rsidP="00D56635">
            <w:pPr>
              <w:cnfStyle w:val="000000000000" w:firstRow="0" w:lastRow="0" w:firstColumn="0" w:lastColumn="0" w:oddVBand="0" w:evenVBand="0" w:oddHBand="0" w:evenHBand="0" w:firstRowFirstColumn="0" w:firstRowLastColumn="0" w:lastRowFirstColumn="0" w:lastRowLastColumn="0"/>
              <w:rPr>
                <w:i/>
                <w:iCs/>
                <w:color w:val="3B97DE"/>
                <w:sz w:val="4"/>
                <w:szCs w:val="4"/>
              </w:rPr>
            </w:pPr>
          </w:p>
        </w:tc>
      </w:tr>
      <w:tr w:rsidR="00CD15C2" w:rsidRPr="0035624A" w14:paraId="03F6D71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7"/>
          </w:tcPr>
          <w:p w14:paraId="57E9AAD3" w14:textId="77777777" w:rsidR="00CD15C2" w:rsidRDefault="00CD15C2" w:rsidP="00D56635">
            <w:pPr>
              <w:rPr>
                <w:sz w:val="18"/>
                <w:szCs w:val="18"/>
              </w:rPr>
            </w:pPr>
            <w:r w:rsidRPr="00BD4CDB">
              <w:rPr>
                <w:sz w:val="18"/>
                <w:szCs w:val="18"/>
              </w:rPr>
              <w:t xml:space="preserve">Votre patient a-t-il subi un évènement indésirable suite à la situation spéciale rapportée ? </w:t>
            </w:r>
          </w:p>
          <w:p w14:paraId="3A4B3C5E" w14:textId="77777777" w:rsidR="00CD15C2" w:rsidRPr="00BD4CDB" w:rsidRDefault="00CD15C2" w:rsidP="00D56635">
            <w:pPr>
              <w:rPr>
                <w:color w:val="3B97DE"/>
                <w:sz w:val="16"/>
                <w:szCs w:val="16"/>
              </w:rPr>
            </w:pPr>
            <w:r w:rsidRPr="00701287">
              <w:rPr>
                <w:rFonts w:hint="eastAsia"/>
                <w:sz w:val="16"/>
                <w:szCs w:val="18"/>
              </w:rPr>
              <w:t>□</w:t>
            </w:r>
            <w:r w:rsidRPr="0042773B">
              <w:rPr>
                <w:sz w:val="16"/>
                <w:szCs w:val="18"/>
              </w:rPr>
              <w:t xml:space="preserve">Oui </w:t>
            </w:r>
            <w:r w:rsidRPr="00701287">
              <w:rPr>
                <w:rFonts w:hint="eastAsia"/>
                <w:sz w:val="16"/>
                <w:szCs w:val="18"/>
              </w:rPr>
              <w:t>□</w:t>
            </w:r>
            <w:r>
              <w:rPr>
                <w:sz w:val="16"/>
                <w:szCs w:val="18"/>
              </w:rPr>
              <w:t xml:space="preserve"> </w:t>
            </w:r>
            <w:r w:rsidRPr="0042773B">
              <w:rPr>
                <w:sz w:val="16"/>
                <w:szCs w:val="18"/>
              </w:rPr>
              <w:t>Non</w:t>
            </w:r>
          </w:p>
          <w:p w14:paraId="7357A236" w14:textId="77777777" w:rsidR="00CD15C2" w:rsidRPr="007B5033" w:rsidRDefault="00CD15C2" w:rsidP="00D56635">
            <w:pPr>
              <w:rPr>
                <w:i/>
                <w:iCs/>
                <w:color w:val="3B97DE"/>
                <w:sz w:val="16"/>
                <w:szCs w:val="16"/>
              </w:rPr>
            </w:pPr>
            <w:r>
              <w:rPr>
                <w:i/>
                <w:iCs/>
                <w:color w:val="3B97DE"/>
                <w:sz w:val="16"/>
                <w:szCs w:val="16"/>
              </w:rPr>
              <w:t>Si oui, merci de remplir la fiche  « Rapport de Pharmacovigilance – Évènement indésirable ».</w:t>
            </w:r>
          </w:p>
        </w:tc>
      </w:tr>
      <w:tr w:rsidR="00CD15C2" w:rsidRPr="0035624A" w14:paraId="53C782D1"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Pr>
          <w:p w14:paraId="2FA5A548" w14:textId="77777777" w:rsidR="00CD15C2" w:rsidRPr="00701287" w:rsidRDefault="00CD15C2" w:rsidP="00D56635">
            <w:pPr>
              <w:rPr>
                <w:color w:val="001965"/>
                <w:sz w:val="4"/>
                <w:szCs w:val="4"/>
              </w:rPr>
            </w:pPr>
          </w:p>
          <w:p w14:paraId="00C28989" w14:textId="77777777" w:rsidR="00CD15C2" w:rsidRPr="00701287" w:rsidRDefault="00CD15C2" w:rsidP="00D56635">
            <w:pPr>
              <w:jc w:val="center"/>
              <w:rPr>
                <w:color w:val="001965"/>
                <w:sz w:val="16"/>
                <w:szCs w:val="18"/>
              </w:rPr>
            </w:pPr>
            <w:r w:rsidRPr="00917841">
              <w:rPr>
                <w:bCs/>
                <w:color w:val="001965"/>
                <w:sz w:val="24"/>
                <w:szCs w:val="28"/>
              </w:rPr>
              <w:t>Pour les erreurs médicamenteuses uniquement</w:t>
            </w:r>
            <w:r w:rsidRPr="00701287">
              <w:rPr>
                <w:bCs/>
                <w:color w:val="001965"/>
                <w:sz w:val="24"/>
                <w:szCs w:val="28"/>
              </w:rPr>
              <w:t> :</w:t>
            </w:r>
          </w:p>
          <w:p w14:paraId="42230018" w14:textId="77777777" w:rsidR="00CD15C2" w:rsidRPr="00701287" w:rsidRDefault="00CD15C2" w:rsidP="00D56635">
            <w:pPr>
              <w:rPr>
                <w:color w:val="3B97DE"/>
                <w:sz w:val="4"/>
                <w:szCs w:val="4"/>
              </w:rPr>
            </w:pPr>
          </w:p>
        </w:tc>
      </w:tr>
      <w:tr w:rsidR="00CD15C2" w:rsidRPr="00701287" w14:paraId="5D92DC8A" w14:textId="77777777" w:rsidTr="00D56635">
        <w:trPr>
          <w:trHeight w:val="397"/>
        </w:trPr>
        <w:tc>
          <w:tcPr>
            <w:cnfStyle w:val="001000000000" w:firstRow="0" w:lastRow="0" w:firstColumn="1" w:lastColumn="0" w:oddVBand="0" w:evenVBand="0" w:oddHBand="0" w:evenHBand="0" w:firstRowFirstColumn="0" w:firstRowLastColumn="0" w:lastRowFirstColumn="0" w:lastRowLastColumn="0"/>
            <w:tcW w:w="9067" w:type="dxa"/>
            <w:gridSpan w:val="7"/>
          </w:tcPr>
          <w:p w14:paraId="27F27906" w14:textId="77777777" w:rsidR="00CD15C2" w:rsidRPr="00701287" w:rsidRDefault="00CD15C2" w:rsidP="00D56635">
            <w:pPr>
              <w:spacing w:line="276" w:lineRule="auto"/>
              <w:rPr>
                <w:sz w:val="6"/>
                <w:szCs w:val="8"/>
              </w:rPr>
            </w:pPr>
          </w:p>
          <w:p w14:paraId="1C19A0A4" w14:textId="77777777" w:rsidR="00CD15C2" w:rsidRPr="00701287" w:rsidRDefault="00CD15C2" w:rsidP="00D56635">
            <w:pPr>
              <w:rPr>
                <w:sz w:val="14"/>
                <w:szCs w:val="16"/>
              </w:rPr>
            </w:pPr>
            <w:r w:rsidRPr="00917841">
              <w:rPr>
                <w:color w:val="001965"/>
                <w:sz w:val="16"/>
                <w:szCs w:val="18"/>
              </w:rPr>
              <w:t>Contexte</w:t>
            </w:r>
            <w:r w:rsidRPr="00701287">
              <w:rPr>
                <w:sz w:val="14"/>
                <w:szCs w:val="16"/>
              </w:rPr>
              <w:t xml:space="preserve"> </w:t>
            </w:r>
          </w:p>
          <w:p w14:paraId="1E3475AB" w14:textId="77777777" w:rsidR="00CD15C2" w:rsidRPr="00701287" w:rsidRDefault="00CD15C2" w:rsidP="00D56635">
            <w:pPr>
              <w:spacing w:line="276" w:lineRule="auto"/>
              <w:rPr>
                <w:sz w:val="6"/>
                <w:szCs w:val="8"/>
              </w:rPr>
            </w:pPr>
          </w:p>
        </w:tc>
      </w:tr>
      <w:tr w:rsidR="00CD15C2" w:rsidRPr="00701287" w14:paraId="79614669"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il"/>
            </w:tcBorders>
          </w:tcPr>
          <w:p w14:paraId="6623758B" w14:textId="77777777" w:rsidR="00CD15C2" w:rsidRPr="0042773B" w:rsidRDefault="00CD15C2" w:rsidP="00D56635">
            <w:pPr>
              <w:rPr>
                <w:sz w:val="16"/>
                <w:szCs w:val="18"/>
              </w:rPr>
            </w:pPr>
            <w:r w:rsidRPr="0042773B">
              <w:rPr>
                <w:sz w:val="16"/>
                <w:szCs w:val="18"/>
              </w:rPr>
              <w:t xml:space="preserve">Le patient a-t-il récemment changé de traitement durant les 3 derniers mois ? </w:t>
            </w:r>
            <w:r>
              <w:rPr>
                <w:sz w:val="16"/>
                <w:szCs w:val="18"/>
              </w:rPr>
              <w:t xml:space="preserve">     </w:t>
            </w:r>
            <w:r w:rsidRPr="00701287">
              <w:rPr>
                <w:rFonts w:hint="eastAsia"/>
                <w:sz w:val="16"/>
                <w:szCs w:val="18"/>
              </w:rPr>
              <w:t>□</w:t>
            </w:r>
            <w:r w:rsidRPr="0042773B">
              <w:rPr>
                <w:sz w:val="16"/>
                <w:szCs w:val="18"/>
              </w:rPr>
              <w:t xml:space="preserve">Oui </w:t>
            </w:r>
            <w:r w:rsidRPr="00701287">
              <w:rPr>
                <w:rFonts w:hint="eastAsia"/>
                <w:sz w:val="16"/>
                <w:szCs w:val="18"/>
              </w:rPr>
              <w:t>□</w:t>
            </w:r>
            <w:r>
              <w:rPr>
                <w:sz w:val="16"/>
                <w:szCs w:val="18"/>
              </w:rPr>
              <w:t xml:space="preserve"> </w:t>
            </w:r>
            <w:r w:rsidRPr="0042773B">
              <w:rPr>
                <w:sz w:val="16"/>
                <w:szCs w:val="18"/>
              </w:rPr>
              <w:t>Non</w:t>
            </w:r>
          </w:p>
        </w:tc>
      </w:tr>
      <w:tr w:rsidR="00CD15C2" w:rsidRPr="00701287" w14:paraId="0EF69BE0"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23D72015" w14:textId="77777777" w:rsidR="00CD15C2" w:rsidRPr="00701287" w:rsidRDefault="00CD15C2" w:rsidP="00D56635">
            <w:pPr>
              <w:rPr>
                <w:sz w:val="16"/>
                <w:szCs w:val="18"/>
              </w:rPr>
            </w:pPr>
            <w:r w:rsidRPr="00917841">
              <w:rPr>
                <w:sz w:val="16"/>
                <w:szCs w:val="18"/>
              </w:rPr>
              <w:t>Est-ce la première fois que le patient est traité pour cette indication ?</w:t>
            </w:r>
            <w:r>
              <w:rPr>
                <w:sz w:val="16"/>
                <w:szCs w:val="18"/>
              </w:rPr>
              <w:t xml:space="preserve">                      </w:t>
            </w:r>
            <w:r w:rsidRPr="00701287">
              <w:rPr>
                <w:rFonts w:hint="eastAsia"/>
                <w:sz w:val="16"/>
                <w:szCs w:val="18"/>
              </w:rPr>
              <w:t>□</w:t>
            </w:r>
            <w:r w:rsidRPr="0042773B">
              <w:rPr>
                <w:sz w:val="16"/>
                <w:szCs w:val="18"/>
              </w:rPr>
              <w:t xml:space="preserve">Oui </w:t>
            </w:r>
            <w:r w:rsidRPr="00701287">
              <w:rPr>
                <w:rFonts w:hint="eastAsia"/>
                <w:sz w:val="16"/>
                <w:szCs w:val="18"/>
              </w:rPr>
              <w:t>□</w:t>
            </w:r>
            <w:r>
              <w:rPr>
                <w:sz w:val="16"/>
                <w:szCs w:val="18"/>
              </w:rPr>
              <w:t xml:space="preserve"> </w:t>
            </w:r>
            <w:r w:rsidRPr="0042773B">
              <w:rPr>
                <w:sz w:val="16"/>
                <w:szCs w:val="18"/>
              </w:rPr>
              <w:t>Non</w:t>
            </w:r>
          </w:p>
        </w:tc>
      </w:tr>
      <w:tr w:rsidR="00CD15C2" w:rsidRPr="00701287" w14:paraId="4E877F57"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25C6967A" w14:textId="77777777" w:rsidR="00CD15C2" w:rsidRPr="00701287" w:rsidRDefault="00CD15C2" w:rsidP="00D56635">
            <w:pPr>
              <w:rPr>
                <w:sz w:val="16"/>
                <w:szCs w:val="18"/>
              </w:rPr>
            </w:pPr>
            <w:r w:rsidRPr="00917841">
              <w:rPr>
                <w:sz w:val="16"/>
                <w:szCs w:val="18"/>
              </w:rPr>
              <w:t>Le patient a-t-il déjà fait la même erreur médicamenteuse par le passé ?</w:t>
            </w:r>
            <w:r>
              <w:rPr>
                <w:sz w:val="16"/>
                <w:szCs w:val="18"/>
              </w:rPr>
              <w:t xml:space="preserve">                 </w:t>
            </w:r>
            <w:r w:rsidRPr="00701287">
              <w:rPr>
                <w:rFonts w:hint="eastAsia"/>
                <w:sz w:val="16"/>
                <w:szCs w:val="18"/>
              </w:rPr>
              <w:t>□</w:t>
            </w:r>
            <w:r w:rsidRPr="0042773B">
              <w:rPr>
                <w:sz w:val="16"/>
                <w:szCs w:val="18"/>
              </w:rPr>
              <w:t xml:space="preserve">Oui </w:t>
            </w:r>
            <w:r w:rsidRPr="00701287">
              <w:rPr>
                <w:rFonts w:hint="eastAsia"/>
                <w:sz w:val="16"/>
                <w:szCs w:val="18"/>
              </w:rPr>
              <w:t>□</w:t>
            </w:r>
            <w:r>
              <w:rPr>
                <w:sz w:val="16"/>
                <w:szCs w:val="18"/>
              </w:rPr>
              <w:t xml:space="preserve"> </w:t>
            </w:r>
            <w:r w:rsidRPr="0042773B">
              <w:rPr>
                <w:sz w:val="16"/>
                <w:szCs w:val="18"/>
              </w:rPr>
              <w:t>Non</w:t>
            </w:r>
          </w:p>
        </w:tc>
      </w:tr>
      <w:tr w:rsidR="00CD15C2" w:rsidRPr="00701287" w14:paraId="1D2D2B97"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3F2D0F36" w14:textId="77777777" w:rsidR="00CD15C2" w:rsidRDefault="00CD15C2" w:rsidP="00D56635">
            <w:pPr>
              <w:rPr>
                <w:sz w:val="16"/>
                <w:szCs w:val="18"/>
              </w:rPr>
            </w:pPr>
            <w:r w:rsidRPr="00917841">
              <w:rPr>
                <w:sz w:val="16"/>
                <w:szCs w:val="18"/>
              </w:rPr>
              <w:t>Le produit était-il dans son emballage d’origine ?</w:t>
            </w:r>
            <w:r>
              <w:rPr>
                <w:sz w:val="16"/>
                <w:szCs w:val="18"/>
              </w:rPr>
              <w:t xml:space="preserve">                                                          </w:t>
            </w:r>
            <w:r w:rsidRPr="00701287">
              <w:rPr>
                <w:rFonts w:hint="eastAsia"/>
                <w:sz w:val="16"/>
                <w:szCs w:val="18"/>
              </w:rPr>
              <w:t>□</w:t>
            </w:r>
            <w:r w:rsidRPr="0042773B">
              <w:rPr>
                <w:sz w:val="16"/>
                <w:szCs w:val="18"/>
              </w:rPr>
              <w:t xml:space="preserve">Oui </w:t>
            </w:r>
            <w:r w:rsidRPr="00701287">
              <w:rPr>
                <w:rFonts w:hint="eastAsia"/>
                <w:sz w:val="16"/>
                <w:szCs w:val="18"/>
              </w:rPr>
              <w:t>□</w:t>
            </w:r>
            <w:r>
              <w:rPr>
                <w:sz w:val="16"/>
                <w:szCs w:val="18"/>
              </w:rPr>
              <w:t xml:space="preserve"> </w:t>
            </w:r>
            <w:r w:rsidRPr="0042773B">
              <w:rPr>
                <w:sz w:val="16"/>
                <w:szCs w:val="18"/>
              </w:rPr>
              <w:t>Non</w:t>
            </w:r>
          </w:p>
          <w:p w14:paraId="3EAD65F5" w14:textId="77777777" w:rsidR="00CD15C2" w:rsidRPr="00701287" w:rsidRDefault="00CD15C2" w:rsidP="00D56635">
            <w:pPr>
              <w:rPr>
                <w:sz w:val="16"/>
                <w:szCs w:val="18"/>
              </w:rPr>
            </w:pPr>
            <w:r>
              <w:rPr>
                <w:sz w:val="16"/>
                <w:szCs w:val="18"/>
              </w:rPr>
              <w:t xml:space="preserve">Si non, préciser : </w:t>
            </w:r>
            <w:r w:rsidRPr="00701287">
              <w:rPr>
                <w:sz w:val="16"/>
                <w:szCs w:val="18"/>
              </w:rPr>
              <w:t>____________________________________________________</w:t>
            </w:r>
          </w:p>
        </w:tc>
      </w:tr>
      <w:tr w:rsidR="00CD15C2" w:rsidRPr="0035624A" w14:paraId="5E2B1B73"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Pr>
          <w:p w14:paraId="68EE138C" w14:textId="77777777" w:rsidR="00CD15C2" w:rsidRPr="00701287" w:rsidRDefault="00CD15C2" w:rsidP="00D56635">
            <w:pPr>
              <w:rPr>
                <w:color w:val="001965"/>
                <w:sz w:val="6"/>
                <w:szCs w:val="6"/>
              </w:rPr>
            </w:pPr>
          </w:p>
          <w:p w14:paraId="1070DDF2" w14:textId="77777777" w:rsidR="00CD15C2" w:rsidRPr="00701287" w:rsidRDefault="00CD15C2" w:rsidP="00D56635">
            <w:pPr>
              <w:rPr>
                <w:color w:val="001965"/>
                <w:sz w:val="16"/>
                <w:szCs w:val="18"/>
              </w:rPr>
            </w:pPr>
            <w:r>
              <w:rPr>
                <w:color w:val="001965"/>
                <w:sz w:val="16"/>
                <w:szCs w:val="18"/>
              </w:rPr>
              <w:t xml:space="preserve">Personnes impliquées </w:t>
            </w:r>
            <w:r w:rsidRPr="00917841">
              <w:rPr>
                <w:i/>
                <w:iCs/>
                <w:color w:val="3B97DE"/>
                <w:sz w:val="14"/>
                <w:szCs w:val="16"/>
              </w:rPr>
              <w:t>(par exemple : professionnel</w:t>
            </w:r>
            <w:r>
              <w:rPr>
                <w:i/>
                <w:iCs/>
                <w:color w:val="3B97DE"/>
                <w:sz w:val="14"/>
                <w:szCs w:val="16"/>
              </w:rPr>
              <w:t>-le</w:t>
            </w:r>
            <w:r w:rsidRPr="00917841">
              <w:rPr>
                <w:i/>
                <w:iCs/>
                <w:color w:val="3B97DE"/>
                <w:sz w:val="14"/>
                <w:szCs w:val="16"/>
              </w:rPr>
              <w:t xml:space="preserve"> de santé qui a commis l’erreur)</w:t>
            </w:r>
          </w:p>
          <w:p w14:paraId="54FF3899" w14:textId="77777777" w:rsidR="00CD15C2" w:rsidRPr="00701287" w:rsidRDefault="00CD15C2" w:rsidP="00D56635">
            <w:pPr>
              <w:rPr>
                <w:color w:val="3B97DE"/>
                <w:sz w:val="4"/>
                <w:szCs w:val="4"/>
              </w:rPr>
            </w:pPr>
          </w:p>
        </w:tc>
      </w:tr>
      <w:tr w:rsidR="00CD15C2" w:rsidRPr="00701287" w14:paraId="24C89DF7"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Pr>
          <w:p w14:paraId="36C8EAC3" w14:textId="77777777" w:rsidR="00CD15C2" w:rsidRPr="0042773B" w:rsidRDefault="00CD15C2" w:rsidP="00D56635">
            <w:pPr>
              <w:rPr>
                <w:sz w:val="16"/>
                <w:szCs w:val="18"/>
              </w:rPr>
            </w:pPr>
            <w:r w:rsidRPr="0042773B">
              <w:rPr>
                <w:rFonts w:hint="eastAsia"/>
                <w:sz w:val="16"/>
                <w:szCs w:val="18"/>
              </w:rPr>
              <w:t>□</w:t>
            </w:r>
            <w:r>
              <w:rPr>
                <w:sz w:val="16"/>
                <w:szCs w:val="18"/>
              </w:rPr>
              <w:t xml:space="preserve"> </w:t>
            </w:r>
            <w:r w:rsidRPr="0042773B">
              <w:rPr>
                <w:sz w:val="16"/>
                <w:szCs w:val="18"/>
              </w:rPr>
              <w:t xml:space="preserve">Médecin </w:t>
            </w:r>
            <w:r w:rsidRPr="00701287">
              <w:rPr>
                <w:rFonts w:hint="eastAsia"/>
                <w:sz w:val="16"/>
                <w:szCs w:val="18"/>
              </w:rPr>
              <w:t>□</w:t>
            </w:r>
            <w:r>
              <w:rPr>
                <w:rFonts w:hint="eastAsia"/>
                <w:sz w:val="16"/>
                <w:szCs w:val="18"/>
              </w:rPr>
              <w:t xml:space="preserve"> </w:t>
            </w:r>
            <w:r w:rsidRPr="0042773B">
              <w:rPr>
                <w:sz w:val="16"/>
                <w:szCs w:val="18"/>
              </w:rPr>
              <w:t xml:space="preserve">Infirmier-ère </w:t>
            </w:r>
            <w:r w:rsidRPr="00701287">
              <w:rPr>
                <w:rFonts w:hint="eastAsia"/>
                <w:sz w:val="16"/>
                <w:szCs w:val="18"/>
              </w:rPr>
              <w:t>□</w:t>
            </w:r>
            <w:r>
              <w:rPr>
                <w:rFonts w:hint="eastAsia"/>
                <w:sz w:val="16"/>
                <w:szCs w:val="18"/>
              </w:rPr>
              <w:t xml:space="preserve"> </w:t>
            </w:r>
            <w:r w:rsidRPr="0042773B">
              <w:rPr>
                <w:sz w:val="16"/>
                <w:szCs w:val="18"/>
              </w:rPr>
              <w:t xml:space="preserve">Pharmacien-ne </w:t>
            </w:r>
            <w:r w:rsidRPr="00701287">
              <w:rPr>
                <w:rFonts w:hint="eastAsia"/>
                <w:sz w:val="16"/>
                <w:szCs w:val="18"/>
              </w:rPr>
              <w:t>□</w:t>
            </w:r>
            <w:r>
              <w:rPr>
                <w:rFonts w:hint="eastAsia"/>
                <w:sz w:val="16"/>
                <w:szCs w:val="18"/>
              </w:rPr>
              <w:t xml:space="preserve"> </w:t>
            </w:r>
            <w:r w:rsidRPr="0042773B">
              <w:rPr>
                <w:sz w:val="16"/>
                <w:szCs w:val="18"/>
              </w:rPr>
              <w:t>Patient</w:t>
            </w:r>
            <w:r>
              <w:rPr>
                <w:sz w:val="16"/>
                <w:szCs w:val="18"/>
              </w:rPr>
              <w:t>-e</w:t>
            </w:r>
            <w:r w:rsidRPr="0042773B">
              <w:rPr>
                <w:sz w:val="16"/>
                <w:szCs w:val="18"/>
              </w:rPr>
              <w:t xml:space="preserve"> ou aidant</w:t>
            </w:r>
            <w:r>
              <w:rPr>
                <w:sz w:val="16"/>
                <w:szCs w:val="18"/>
              </w:rPr>
              <w:t>-e</w:t>
            </w:r>
            <w:r w:rsidRPr="0042773B">
              <w:rPr>
                <w:sz w:val="16"/>
                <w:szCs w:val="18"/>
              </w:rPr>
              <w:t xml:space="preserve"> </w:t>
            </w:r>
            <w:r w:rsidRPr="00701287">
              <w:rPr>
                <w:rFonts w:hint="eastAsia"/>
                <w:sz w:val="16"/>
                <w:szCs w:val="18"/>
              </w:rPr>
              <w:t>□</w:t>
            </w:r>
            <w:r>
              <w:rPr>
                <w:rFonts w:hint="eastAsia"/>
                <w:sz w:val="16"/>
                <w:szCs w:val="18"/>
              </w:rPr>
              <w:t xml:space="preserve"> </w:t>
            </w:r>
            <w:r w:rsidRPr="0042773B">
              <w:rPr>
                <w:sz w:val="16"/>
                <w:szCs w:val="18"/>
              </w:rPr>
              <w:t xml:space="preserve">Inconnu </w:t>
            </w:r>
          </w:p>
          <w:p w14:paraId="54E30877" w14:textId="77777777" w:rsidR="00CD15C2" w:rsidRPr="00701287" w:rsidRDefault="00CD15C2" w:rsidP="00D56635">
            <w:pPr>
              <w:rPr>
                <w:i/>
                <w:iCs/>
                <w:sz w:val="16"/>
                <w:szCs w:val="18"/>
              </w:rPr>
            </w:pPr>
            <w:r w:rsidRPr="00917841">
              <w:rPr>
                <w:rFonts w:hint="eastAsia"/>
                <w:sz w:val="16"/>
                <w:szCs w:val="18"/>
              </w:rPr>
              <w:t>□</w:t>
            </w:r>
            <w:r>
              <w:rPr>
                <w:rFonts w:hint="eastAsia"/>
                <w:sz w:val="16"/>
                <w:szCs w:val="18"/>
              </w:rPr>
              <w:t xml:space="preserve"> </w:t>
            </w:r>
            <w:r>
              <w:rPr>
                <w:sz w:val="16"/>
                <w:szCs w:val="18"/>
              </w:rPr>
              <w:t xml:space="preserve">Autre, préciser : </w:t>
            </w:r>
            <w:r w:rsidRPr="00701287">
              <w:rPr>
                <w:sz w:val="16"/>
                <w:szCs w:val="18"/>
              </w:rPr>
              <w:t>____________________________________________________</w:t>
            </w:r>
          </w:p>
        </w:tc>
      </w:tr>
      <w:tr w:rsidR="00CD15C2" w:rsidRPr="0035624A" w14:paraId="7EFD1F86"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single" w:sz="4" w:space="0" w:color="auto"/>
            </w:tcBorders>
          </w:tcPr>
          <w:p w14:paraId="3F60D350" w14:textId="77777777" w:rsidR="00CD15C2" w:rsidRPr="00701287" w:rsidRDefault="00CD15C2" w:rsidP="00D56635">
            <w:pPr>
              <w:rPr>
                <w:color w:val="001965"/>
                <w:sz w:val="4"/>
                <w:szCs w:val="4"/>
              </w:rPr>
            </w:pPr>
          </w:p>
          <w:p w14:paraId="009781F4" w14:textId="77777777" w:rsidR="00CD15C2" w:rsidRPr="006F71EB" w:rsidRDefault="00CD15C2" w:rsidP="00D56635">
            <w:pPr>
              <w:rPr>
                <w:color w:val="001965"/>
                <w:sz w:val="6"/>
                <w:szCs w:val="6"/>
              </w:rPr>
            </w:pPr>
          </w:p>
          <w:p w14:paraId="4F61119B" w14:textId="77777777" w:rsidR="00CD15C2" w:rsidRPr="00701287" w:rsidRDefault="00CD15C2" w:rsidP="00D56635">
            <w:pPr>
              <w:rPr>
                <w:color w:val="001965"/>
                <w:sz w:val="16"/>
                <w:szCs w:val="18"/>
              </w:rPr>
            </w:pPr>
            <w:r w:rsidRPr="00917841">
              <w:rPr>
                <w:color w:val="001965"/>
                <w:sz w:val="16"/>
                <w:szCs w:val="18"/>
              </w:rPr>
              <w:t>À quelle étape l’erreur médicamenteuse a-t-elle été commise ?</w:t>
            </w:r>
          </w:p>
          <w:p w14:paraId="59ED4857" w14:textId="77777777" w:rsidR="00CD15C2" w:rsidRPr="00701287" w:rsidRDefault="00CD15C2" w:rsidP="00D56635">
            <w:pPr>
              <w:rPr>
                <w:color w:val="001965"/>
                <w:sz w:val="6"/>
                <w:szCs w:val="6"/>
              </w:rPr>
            </w:pPr>
          </w:p>
        </w:tc>
      </w:tr>
      <w:tr w:rsidR="00CD15C2" w:rsidRPr="0035624A" w14:paraId="11BA8E3B"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il"/>
            </w:tcBorders>
          </w:tcPr>
          <w:p w14:paraId="4FAF436D" w14:textId="77777777" w:rsidR="00CD15C2" w:rsidRPr="00701287" w:rsidRDefault="00CD15C2" w:rsidP="00D56635">
            <w:pPr>
              <w:rPr>
                <w:sz w:val="16"/>
                <w:szCs w:val="18"/>
              </w:rPr>
            </w:pPr>
            <w:r w:rsidRPr="00701287">
              <w:rPr>
                <w:rFonts w:hint="eastAsia"/>
                <w:sz w:val="16"/>
                <w:szCs w:val="18"/>
              </w:rPr>
              <w:t>□</w:t>
            </w:r>
            <w:r w:rsidRPr="00701287">
              <w:rPr>
                <w:sz w:val="16"/>
                <w:szCs w:val="18"/>
              </w:rPr>
              <w:t xml:space="preserve"> </w:t>
            </w:r>
            <w:r>
              <w:rPr>
                <w:sz w:val="16"/>
                <w:szCs w:val="18"/>
              </w:rPr>
              <w:t>Lors de la prescription par le médecin</w:t>
            </w:r>
          </w:p>
        </w:tc>
      </w:tr>
      <w:tr w:rsidR="00CD15C2" w:rsidRPr="0035624A" w14:paraId="40B3CF71"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3CEF3AE9" w14:textId="77777777" w:rsidR="00CD15C2" w:rsidRPr="00701287" w:rsidRDefault="00CD15C2" w:rsidP="00D56635">
            <w:pPr>
              <w:rPr>
                <w:sz w:val="16"/>
                <w:szCs w:val="18"/>
              </w:rPr>
            </w:pPr>
            <w:r w:rsidRPr="00701287">
              <w:rPr>
                <w:rFonts w:hint="eastAsia"/>
                <w:sz w:val="16"/>
                <w:szCs w:val="18"/>
              </w:rPr>
              <w:lastRenderedPageBreak/>
              <w:t>□</w:t>
            </w:r>
            <w:r w:rsidRPr="00701287">
              <w:rPr>
                <w:sz w:val="16"/>
                <w:szCs w:val="18"/>
              </w:rPr>
              <w:t xml:space="preserve"> </w:t>
            </w:r>
            <w:r>
              <w:rPr>
                <w:sz w:val="16"/>
                <w:szCs w:val="18"/>
              </w:rPr>
              <w:t>Lors de la délivrance par le pharmacien</w:t>
            </w:r>
          </w:p>
        </w:tc>
      </w:tr>
      <w:tr w:rsidR="00CD15C2" w:rsidRPr="00C8089C" w14:paraId="5D0A9E82"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4D29F0E0" w14:textId="77777777" w:rsidR="00CD15C2" w:rsidRPr="00701287" w:rsidRDefault="00CD15C2" w:rsidP="00D56635">
            <w:pPr>
              <w:rPr>
                <w:sz w:val="16"/>
                <w:szCs w:val="18"/>
              </w:rPr>
            </w:pPr>
            <w:r w:rsidRPr="00701287">
              <w:rPr>
                <w:rFonts w:hint="eastAsia"/>
                <w:sz w:val="16"/>
                <w:szCs w:val="18"/>
              </w:rPr>
              <w:t>□</w:t>
            </w:r>
            <w:r w:rsidRPr="00701287">
              <w:rPr>
                <w:sz w:val="16"/>
                <w:szCs w:val="18"/>
              </w:rPr>
              <w:t xml:space="preserve"> </w:t>
            </w:r>
            <w:r w:rsidRPr="00917841">
              <w:rPr>
                <w:sz w:val="16"/>
                <w:szCs w:val="18"/>
              </w:rPr>
              <w:t xml:space="preserve">Lorsque </w:t>
            </w:r>
            <w:r>
              <w:rPr>
                <w:sz w:val="16"/>
                <w:szCs w:val="18"/>
              </w:rPr>
              <w:t>de la préparation</w:t>
            </w:r>
            <w:r w:rsidRPr="00917841">
              <w:rPr>
                <w:sz w:val="16"/>
                <w:szCs w:val="18"/>
              </w:rPr>
              <w:t xml:space="preserve"> pour l’administration</w:t>
            </w:r>
          </w:p>
        </w:tc>
      </w:tr>
      <w:tr w:rsidR="00CD15C2" w:rsidRPr="00701287" w14:paraId="0CE33940"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7B6FD8F5" w14:textId="77777777" w:rsidR="00CD15C2" w:rsidRPr="00701287" w:rsidRDefault="00CD15C2" w:rsidP="00D56635">
            <w:pPr>
              <w:rPr>
                <w:sz w:val="16"/>
                <w:szCs w:val="18"/>
              </w:rPr>
            </w:pPr>
            <w:r w:rsidRPr="00701287">
              <w:rPr>
                <w:rFonts w:hint="eastAsia"/>
                <w:sz w:val="16"/>
                <w:szCs w:val="18"/>
              </w:rPr>
              <w:t>□</w:t>
            </w:r>
            <w:r w:rsidRPr="00701287">
              <w:rPr>
                <w:sz w:val="16"/>
                <w:szCs w:val="18"/>
              </w:rPr>
              <w:t xml:space="preserve"> </w:t>
            </w:r>
            <w:r w:rsidRPr="00917841">
              <w:rPr>
                <w:sz w:val="16"/>
                <w:szCs w:val="18"/>
              </w:rPr>
              <w:t xml:space="preserve">Lorsque </w:t>
            </w:r>
            <w:r>
              <w:rPr>
                <w:sz w:val="16"/>
                <w:szCs w:val="18"/>
              </w:rPr>
              <w:t xml:space="preserve">de </w:t>
            </w:r>
            <w:r w:rsidRPr="00917841">
              <w:rPr>
                <w:sz w:val="16"/>
                <w:szCs w:val="18"/>
              </w:rPr>
              <w:t>l’administration</w:t>
            </w:r>
          </w:p>
        </w:tc>
      </w:tr>
      <w:tr w:rsidR="00CD15C2" w:rsidRPr="00701287" w14:paraId="28780BB5"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041804AD" w14:textId="77777777" w:rsidR="00CD15C2" w:rsidRPr="00701287" w:rsidRDefault="00CD15C2" w:rsidP="00D56635">
            <w:pPr>
              <w:rPr>
                <w:sz w:val="16"/>
                <w:szCs w:val="18"/>
              </w:rPr>
            </w:pPr>
            <w:r w:rsidRPr="00701287">
              <w:rPr>
                <w:rFonts w:hint="eastAsia"/>
                <w:sz w:val="16"/>
                <w:szCs w:val="18"/>
              </w:rPr>
              <w:t>□</w:t>
            </w:r>
            <w:r w:rsidRPr="00701287">
              <w:rPr>
                <w:sz w:val="16"/>
                <w:szCs w:val="18"/>
              </w:rPr>
              <w:t xml:space="preserve"> </w:t>
            </w:r>
            <w:r w:rsidRPr="00917841">
              <w:rPr>
                <w:sz w:val="16"/>
                <w:szCs w:val="18"/>
              </w:rPr>
              <w:t xml:space="preserve">Une erreur dans la surveillance nécessaire pour administrer le produit correctement (par ex. Recommandations dans </w:t>
            </w:r>
            <w:r>
              <w:rPr>
                <w:sz w:val="16"/>
                <w:szCs w:val="18"/>
              </w:rPr>
              <w:t>le PUT</w:t>
            </w:r>
            <w:r w:rsidRPr="00917841">
              <w:rPr>
                <w:sz w:val="16"/>
                <w:szCs w:val="18"/>
              </w:rPr>
              <w:t xml:space="preserve"> </w:t>
            </w:r>
            <w:r>
              <w:rPr>
                <w:sz w:val="16"/>
                <w:szCs w:val="18"/>
              </w:rPr>
              <w:t xml:space="preserve">ou le RCP </w:t>
            </w:r>
            <w:r w:rsidRPr="00917841">
              <w:rPr>
                <w:sz w:val="16"/>
                <w:szCs w:val="18"/>
              </w:rPr>
              <w:t>non respectées)</w:t>
            </w:r>
          </w:p>
        </w:tc>
      </w:tr>
      <w:tr w:rsidR="00CD15C2" w:rsidRPr="00701287" w14:paraId="0269379F"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2065F4B3" w14:textId="77777777" w:rsidR="00CD15C2" w:rsidRPr="00917841" w:rsidRDefault="00CD15C2" w:rsidP="00D56635">
            <w:pPr>
              <w:rPr>
                <w:sz w:val="16"/>
                <w:szCs w:val="18"/>
              </w:rPr>
            </w:pPr>
            <w:r w:rsidRPr="00917841">
              <w:rPr>
                <w:rFonts w:hint="eastAsia"/>
                <w:sz w:val="16"/>
                <w:szCs w:val="18"/>
              </w:rPr>
              <w:t>□</w:t>
            </w:r>
            <w:r>
              <w:rPr>
                <w:rFonts w:hint="eastAsia"/>
                <w:sz w:val="16"/>
                <w:szCs w:val="18"/>
              </w:rPr>
              <w:t xml:space="preserve"> </w:t>
            </w:r>
            <w:r>
              <w:rPr>
                <w:sz w:val="16"/>
                <w:szCs w:val="18"/>
              </w:rPr>
              <w:t xml:space="preserve">Autre, préciser : </w:t>
            </w:r>
            <w:r w:rsidRPr="00701287">
              <w:rPr>
                <w:sz w:val="16"/>
                <w:szCs w:val="18"/>
              </w:rPr>
              <w:t>____________________________________________________</w:t>
            </w:r>
          </w:p>
        </w:tc>
      </w:tr>
      <w:tr w:rsidR="00CD15C2" w:rsidRPr="00701287" w14:paraId="7C298C06"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left w:val="nil"/>
              <w:bottom w:val="single" w:sz="4" w:space="0" w:color="auto"/>
              <w:right w:val="nil"/>
            </w:tcBorders>
          </w:tcPr>
          <w:p w14:paraId="198771E8" w14:textId="77777777" w:rsidR="00CD15C2" w:rsidRPr="006F71EB" w:rsidRDefault="00CD15C2" w:rsidP="00D56635">
            <w:pPr>
              <w:rPr>
                <w:sz w:val="4"/>
                <w:szCs w:val="4"/>
              </w:rPr>
            </w:pPr>
          </w:p>
        </w:tc>
      </w:tr>
      <w:tr w:rsidR="00CD15C2" w:rsidRPr="0035624A" w14:paraId="2FE65BE8"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4" w:space="0" w:color="auto"/>
              <w:bottom w:val="single" w:sz="4" w:space="0" w:color="auto"/>
            </w:tcBorders>
          </w:tcPr>
          <w:p w14:paraId="60EDC29B" w14:textId="77777777" w:rsidR="00CD15C2" w:rsidRPr="0042773B" w:rsidRDefault="00CD15C2" w:rsidP="00D56635">
            <w:pPr>
              <w:rPr>
                <w:color w:val="001965"/>
                <w:sz w:val="4"/>
                <w:szCs w:val="4"/>
              </w:rPr>
            </w:pPr>
          </w:p>
          <w:p w14:paraId="1C4F9B0A" w14:textId="77777777" w:rsidR="00CD15C2" w:rsidRDefault="00CD15C2" w:rsidP="00D56635">
            <w:pPr>
              <w:rPr>
                <w:color w:val="001965"/>
                <w:sz w:val="16"/>
                <w:szCs w:val="18"/>
              </w:rPr>
            </w:pPr>
            <w:r w:rsidRPr="0042773B">
              <w:rPr>
                <w:color w:val="001965"/>
                <w:sz w:val="16"/>
                <w:szCs w:val="18"/>
              </w:rPr>
              <w:t>Selon vous, quelle est la cause de l’erreur médicamenteuse ?</w:t>
            </w:r>
          </w:p>
          <w:p w14:paraId="34FB833C" w14:textId="77777777" w:rsidR="00CD15C2" w:rsidRPr="00701287" w:rsidRDefault="00CD15C2" w:rsidP="00D56635">
            <w:pPr>
              <w:rPr>
                <w:color w:val="001965"/>
                <w:sz w:val="4"/>
                <w:szCs w:val="4"/>
              </w:rPr>
            </w:pPr>
          </w:p>
        </w:tc>
      </w:tr>
      <w:tr w:rsidR="00CD15C2" w:rsidRPr="0035624A" w14:paraId="1B495931"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4" w:space="0" w:color="auto"/>
              <w:bottom w:val="nil"/>
            </w:tcBorders>
          </w:tcPr>
          <w:p w14:paraId="33609538" w14:textId="77777777" w:rsidR="00CD15C2" w:rsidRPr="00701287" w:rsidRDefault="00CD15C2" w:rsidP="00D56635">
            <w:pPr>
              <w:rPr>
                <w:sz w:val="16"/>
                <w:szCs w:val="18"/>
              </w:rPr>
            </w:pPr>
            <w:r w:rsidRPr="00701287">
              <w:rPr>
                <w:rFonts w:hint="eastAsia"/>
                <w:sz w:val="16"/>
                <w:szCs w:val="18"/>
              </w:rPr>
              <w:t>□</w:t>
            </w:r>
            <w:r w:rsidRPr="00701287">
              <w:rPr>
                <w:sz w:val="16"/>
                <w:szCs w:val="18"/>
              </w:rPr>
              <w:t xml:space="preserve"> </w:t>
            </w:r>
            <w:r>
              <w:rPr>
                <w:sz w:val="16"/>
                <w:szCs w:val="18"/>
              </w:rPr>
              <w:t>Mauvais calcul de la dose</w:t>
            </w:r>
          </w:p>
        </w:tc>
      </w:tr>
      <w:tr w:rsidR="00CD15C2" w:rsidRPr="00701287" w14:paraId="66C5E485"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67EF6A17" w14:textId="77777777" w:rsidR="00CD15C2" w:rsidRPr="00701287" w:rsidRDefault="00CD15C2" w:rsidP="00D56635">
            <w:pPr>
              <w:rPr>
                <w:color w:val="3B97DE"/>
                <w:sz w:val="16"/>
                <w:szCs w:val="18"/>
              </w:rPr>
            </w:pPr>
            <w:r w:rsidRPr="00701287">
              <w:rPr>
                <w:rFonts w:hint="eastAsia"/>
                <w:sz w:val="16"/>
                <w:szCs w:val="18"/>
              </w:rPr>
              <w:t>□</w:t>
            </w:r>
            <w:r w:rsidRPr="00701287">
              <w:rPr>
                <w:sz w:val="16"/>
                <w:szCs w:val="18"/>
              </w:rPr>
              <w:t xml:space="preserve"> </w:t>
            </w:r>
            <w:r>
              <w:rPr>
                <w:sz w:val="16"/>
                <w:szCs w:val="18"/>
              </w:rPr>
              <w:t>Ressemblance des produits</w:t>
            </w:r>
          </w:p>
        </w:tc>
      </w:tr>
      <w:tr w:rsidR="00CD15C2" w:rsidRPr="0035624A" w14:paraId="3FA39F8D"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50DCBF4C" w14:textId="77777777" w:rsidR="00CD15C2" w:rsidRPr="00701287" w:rsidRDefault="00CD15C2" w:rsidP="00D56635">
            <w:pPr>
              <w:rPr>
                <w:sz w:val="16"/>
                <w:szCs w:val="18"/>
              </w:rPr>
            </w:pPr>
            <w:r w:rsidRPr="00701287">
              <w:rPr>
                <w:rFonts w:hint="eastAsia"/>
                <w:sz w:val="16"/>
                <w:szCs w:val="18"/>
              </w:rPr>
              <w:t>□</w:t>
            </w:r>
            <w:r w:rsidRPr="00701287">
              <w:rPr>
                <w:sz w:val="16"/>
                <w:szCs w:val="18"/>
              </w:rPr>
              <w:t xml:space="preserve"> </w:t>
            </w:r>
            <w:r w:rsidRPr="00834C66">
              <w:rPr>
                <w:sz w:val="16"/>
                <w:szCs w:val="18"/>
              </w:rPr>
              <w:t>Ressemblance des noms de produit</w:t>
            </w:r>
          </w:p>
        </w:tc>
      </w:tr>
      <w:tr w:rsidR="00CD15C2" w:rsidRPr="00C8089C" w14:paraId="6442777A"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032CAF01" w14:textId="77777777" w:rsidR="00CD15C2" w:rsidRPr="00701287" w:rsidRDefault="00CD15C2" w:rsidP="00D56635">
            <w:pPr>
              <w:rPr>
                <w:b w:val="0"/>
                <w:bCs/>
                <w:color w:val="001965"/>
                <w:sz w:val="10"/>
                <w:szCs w:val="12"/>
              </w:rPr>
            </w:pPr>
            <w:r w:rsidRPr="00701287">
              <w:rPr>
                <w:rFonts w:hint="eastAsia"/>
                <w:sz w:val="16"/>
                <w:szCs w:val="18"/>
              </w:rPr>
              <w:t>□</w:t>
            </w:r>
            <w:r w:rsidRPr="00701287">
              <w:rPr>
                <w:sz w:val="16"/>
                <w:szCs w:val="18"/>
              </w:rPr>
              <w:t xml:space="preserve"> </w:t>
            </w:r>
            <w:r w:rsidRPr="00834C66">
              <w:rPr>
                <w:sz w:val="16"/>
                <w:szCs w:val="18"/>
              </w:rPr>
              <w:t>Mauvaises instructions d’utilisation du produit</w:t>
            </w:r>
          </w:p>
        </w:tc>
      </w:tr>
      <w:tr w:rsidR="00CD15C2" w:rsidRPr="00701287" w14:paraId="2ACE9029"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64EE736A" w14:textId="77777777" w:rsidR="00CD15C2" w:rsidRPr="00701287" w:rsidRDefault="00CD15C2" w:rsidP="00D56635">
            <w:pPr>
              <w:rPr>
                <w:sz w:val="16"/>
                <w:szCs w:val="18"/>
              </w:rPr>
            </w:pPr>
            <w:r w:rsidRPr="00701287">
              <w:rPr>
                <w:rFonts w:hint="eastAsia"/>
                <w:sz w:val="16"/>
                <w:szCs w:val="18"/>
              </w:rPr>
              <w:t>□</w:t>
            </w:r>
            <w:r w:rsidRPr="00701287">
              <w:rPr>
                <w:sz w:val="16"/>
                <w:szCs w:val="18"/>
              </w:rPr>
              <w:t xml:space="preserve"> </w:t>
            </w:r>
            <w:r w:rsidRPr="00834C66">
              <w:rPr>
                <w:sz w:val="16"/>
                <w:szCs w:val="18"/>
              </w:rPr>
              <w:t>Distraction</w:t>
            </w:r>
          </w:p>
        </w:tc>
      </w:tr>
      <w:tr w:rsidR="00CD15C2" w:rsidRPr="00701287" w14:paraId="4E621E0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517D48E3" w14:textId="77777777" w:rsidR="00CD15C2" w:rsidRPr="00701287" w:rsidRDefault="00CD15C2" w:rsidP="00D56635">
            <w:pPr>
              <w:contextualSpacing/>
              <w:rPr>
                <w:sz w:val="16"/>
                <w:szCs w:val="18"/>
              </w:rPr>
            </w:pPr>
            <w:r w:rsidRPr="00701287">
              <w:rPr>
                <w:rFonts w:hint="eastAsia"/>
                <w:sz w:val="16"/>
                <w:szCs w:val="18"/>
              </w:rPr>
              <w:t>□</w:t>
            </w:r>
            <w:r w:rsidRPr="00701287">
              <w:rPr>
                <w:sz w:val="16"/>
                <w:szCs w:val="18"/>
              </w:rPr>
              <w:t xml:space="preserve"> </w:t>
            </w:r>
            <w:r w:rsidRPr="00834C66">
              <w:rPr>
                <w:sz w:val="16"/>
                <w:szCs w:val="18"/>
              </w:rPr>
              <w:t>Luminosité insuffisante</w:t>
            </w:r>
          </w:p>
        </w:tc>
      </w:tr>
      <w:tr w:rsidR="00CD15C2" w:rsidRPr="00701287" w14:paraId="06D63576"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2527E703" w14:textId="77777777" w:rsidR="00CD15C2" w:rsidRPr="00701287" w:rsidRDefault="00CD15C2" w:rsidP="00D56635">
            <w:pPr>
              <w:contextualSpacing/>
              <w:rPr>
                <w:sz w:val="16"/>
                <w:szCs w:val="18"/>
              </w:rPr>
            </w:pPr>
            <w:r w:rsidRPr="00701287">
              <w:rPr>
                <w:rFonts w:hint="eastAsia"/>
                <w:sz w:val="16"/>
                <w:szCs w:val="18"/>
              </w:rPr>
              <w:t>□</w:t>
            </w:r>
            <w:r w:rsidRPr="00701287">
              <w:rPr>
                <w:sz w:val="16"/>
                <w:szCs w:val="18"/>
              </w:rPr>
              <w:t xml:space="preserve"> </w:t>
            </w:r>
            <w:r w:rsidRPr="00834C66">
              <w:rPr>
                <w:sz w:val="16"/>
                <w:szCs w:val="18"/>
              </w:rPr>
              <w:t>Malvoyance/daltonisme</w:t>
            </w:r>
          </w:p>
        </w:tc>
      </w:tr>
      <w:tr w:rsidR="00CD15C2" w:rsidRPr="00701287" w14:paraId="04CF865A"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62CD9B66" w14:textId="77777777" w:rsidR="00CD15C2" w:rsidRPr="00701287" w:rsidRDefault="00CD15C2" w:rsidP="00D56635">
            <w:pPr>
              <w:contextualSpacing/>
              <w:rPr>
                <w:sz w:val="16"/>
                <w:szCs w:val="18"/>
              </w:rPr>
            </w:pPr>
            <w:r w:rsidRPr="00701287">
              <w:rPr>
                <w:rFonts w:hint="eastAsia"/>
                <w:sz w:val="16"/>
                <w:szCs w:val="18"/>
              </w:rPr>
              <w:t>□</w:t>
            </w:r>
            <w:r w:rsidRPr="00701287">
              <w:rPr>
                <w:sz w:val="16"/>
                <w:szCs w:val="18"/>
              </w:rPr>
              <w:t xml:space="preserve"> </w:t>
            </w:r>
            <w:r w:rsidRPr="00834C66">
              <w:rPr>
                <w:sz w:val="16"/>
                <w:szCs w:val="18"/>
              </w:rPr>
              <w:t>Manque de formation</w:t>
            </w:r>
          </w:p>
        </w:tc>
      </w:tr>
      <w:tr w:rsidR="00CD15C2" w:rsidRPr="00834C66" w14:paraId="1F55E46E"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bottom w:val="nil"/>
            </w:tcBorders>
          </w:tcPr>
          <w:p w14:paraId="2861EC8F" w14:textId="77777777" w:rsidR="00CD15C2" w:rsidRDefault="00CD15C2" w:rsidP="00D56635">
            <w:pPr>
              <w:contextualSpacing/>
              <w:rPr>
                <w:sz w:val="16"/>
                <w:szCs w:val="18"/>
              </w:rPr>
            </w:pPr>
            <w:r w:rsidRPr="00701287">
              <w:rPr>
                <w:rFonts w:hint="eastAsia"/>
                <w:sz w:val="16"/>
                <w:szCs w:val="18"/>
              </w:rPr>
              <w:t>□</w:t>
            </w:r>
            <w:r w:rsidRPr="00701287">
              <w:rPr>
                <w:sz w:val="16"/>
                <w:szCs w:val="18"/>
              </w:rPr>
              <w:t xml:space="preserve"> </w:t>
            </w:r>
            <w:r w:rsidRPr="00834C66">
              <w:rPr>
                <w:sz w:val="16"/>
                <w:szCs w:val="18"/>
              </w:rPr>
              <w:t>Mauvaise compréhension des informations (</w:t>
            </w:r>
            <w:r>
              <w:rPr>
                <w:sz w:val="16"/>
                <w:szCs w:val="18"/>
              </w:rPr>
              <w:t>PUT, RCP</w:t>
            </w:r>
            <w:r w:rsidRPr="00834C66">
              <w:rPr>
                <w:sz w:val="16"/>
                <w:szCs w:val="18"/>
              </w:rPr>
              <w:t>, notice)</w:t>
            </w:r>
            <w:r>
              <w:rPr>
                <w:sz w:val="16"/>
                <w:szCs w:val="18"/>
              </w:rPr>
              <w:t>, préciser :</w:t>
            </w:r>
          </w:p>
          <w:p w14:paraId="4FBCF6D3" w14:textId="77777777" w:rsidR="00CD15C2" w:rsidRPr="00701287" w:rsidRDefault="00CD15C2" w:rsidP="00D56635">
            <w:pPr>
              <w:contextualSpacing/>
              <w:rPr>
                <w:sz w:val="16"/>
                <w:szCs w:val="18"/>
              </w:rPr>
            </w:pPr>
            <w:r w:rsidRPr="00701287">
              <w:rPr>
                <w:sz w:val="16"/>
                <w:szCs w:val="18"/>
              </w:rPr>
              <w:t>____________________________________________________________________________________________________________________________</w:t>
            </w:r>
          </w:p>
        </w:tc>
      </w:tr>
      <w:tr w:rsidR="00CD15C2" w:rsidRPr="00701287" w14:paraId="6CBFEB77"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tcBorders>
          </w:tcPr>
          <w:p w14:paraId="63E0BD6C" w14:textId="77777777" w:rsidR="00546FDA" w:rsidRDefault="00CD15C2" w:rsidP="00D56635">
            <w:pPr>
              <w:rPr>
                <w:b w:val="0"/>
                <w:sz w:val="16"/>
                <w:szCs w:val="18"/>
              </w:rPr>
            </w:pPr>
            <w:r w:rsidRPr="00917841">
              <w:rPr>
                <w:rFonts w:hint="eastAsia"/>
                <w:sz w:val="16"/>
                <w:szCs w:val="18"/>
              </w:rPr>
              <w:t>□</w:t>
            </w:r>
            <w:r>
              <w:rPr>
                <w:rFonts w:hint="eastAsia"/>
                <w:sz w:val="16"/>
                <w:szCs w:val="18"/>
              </w:rPr>
              <w:t xml:space="preserve"> </w:t>
            </w:r>
            <w:r>
              <w:rPr>
                <w:sz w:val="16"/>
                <w:szCs w:val="18"/>
              </w:rPr>
              <w:t>Autre, préciser :</w:t>
            </w:r>
          </w:p>
          <w:p w14:paraId="3D291964" w14:textId="5DC82FDB" w:rsidR="00CD15C2" w:rsidRPr="00701287" w:rsidRDefault="00CD15C2" w:rsidP="00D56635">
            <w:pPr>
              <w:rPr>
                <w:sz w:val="16"/>
                <w:szCs w:val="18"/>
              </w:rPr>
            </w:pPr>
            <w:r>
              <w:rPr>
                <w:sz w:val="16"/>
                <w:szCs w:val="18"/>
              </w:rPr>
              <w:t xml:space="preserve"> </w:t>
            </w:r>
            <w:r w:rsidRPr="00701287">
              <w:rPr>
                <w:sz w:val="16"/>
                <w:szCs w:val="18"/>
              </w:rPr>
              <w:t>_________________________________________________________________________________________________</w:t>
            </w:r>
          </w:p>
        </w:tc>
      </w:tr>
      <w:tr w:rsidR="00CD15C2" w:rsidRPr="0035624A" w14:paraId="662DAB95"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tcBorders>
          </w:tcPr>
          <w:p w14:paraId="19B921C7" w14:textId="77777777" w:rsidR="00CD15C2" w:rsidRPr="00834C66" w:rsidRDefault="00CD15C2" w:rsidP="00D56635">
            <w:pPr>
              <w:rPr>
                <w:sz w:val="16"/>
                <w:szCs w:val="16"/>
              </w:rPr>
            </w:pPr>
          </w:p>
          <w:p w14:paraId="6E519858" w14:textId="77777777" w:rsidR="00CD15C2" w:rsidRDefault="00CD15C2" w:rsidP="00D56635">
            <w:pPr>
              <w:rPr>
                <w:color w:val="3B97DE"/>
                <w:sz w:val="16"/>
                <w:szCs w:val="18"/>
              </w:rPr>
            </w:pPr>
            <w:r w:rsidRPr="00834C66">
              <w:rPr>
                <w:color w:val="3B97DE"/>
                <w:sz w:val="16"/>
                <w:szCs w:val="18"/>
              </w:rPr>
              <w:t>Décrivez les causes de l’erreur avec vos propres mots :</w:t>
            </w:r>
          </w:p>
          <w:p w14:paraId="4B4E6BFE" w14:textId="77777777" w:rsidR="00CD15C2" w:rsidRPr="00834C66" w:rsidRDefault="00CD15C2" w:rsidP="00D56635">
            <w:pPr>
              <w:rPr>
                <w:sz w:val="10"/>
                <w:szCs w:val="10"/>
              </w:rPr>
            </w:pPr>
          </w:p>
          <w:p w14:paraId="1A91CB37" w14:textId="77777777" w:rsidR="00CD15C2" w:rsidRPr="00834C66" w:rsidRDefault="00CD15C2" w:rsidP="00D56635">
            <w:pPr>
              <w:rPr>
                <w:sz w:val="4"/>
                <w:szCs w:val="4"/>
              </w:rPr>
            </w:pPr>
          </w:p>
        </w:tc>
      </w:tr>
      <w:tr w:rsidR="00CD15C2" w:rsidRPr="0035624A" w14:paraId="3B6496D8"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tcBorders>
          </w:tcPr>
          <w:p w14:paraId="011C7296" w14:textId="77777777" w:rsidR="00CD15C2" w:rsidRPr="00834C66" w:rsidRDefault="00CD15C2" w:rsidP="00D56635">
            <w:pPr>
              <w:rPr>
                <w:sz w:val="16"/>
                <w:szCs w:val="16"/>
              </w:rPr>
            </w:pPr>
          </w:p>
        </w:tc>
      </w:tr>
      <w:tr w:rsidR="00CD15C2" w:rsidRPr="0035624A" w14:paraId="7FE9CDB1"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tcBorders>
          </w:tcPr>
          <w:p w14:paraId="1CFBB8B6" w14:textId="77777777" w:rsidR="00CD15C2" w:rsidRPr="00834C66" w:rsidRDefault="00CD15C2" w:rsidP="00D56635">
            <w:pPr>
              <w:rPr>
                <w:sz w:val="16"/>
                <w:szCs w:val="16"/>
              </w:rPr>
            </w:pPr>
          </w:p>
        </w:tc>
      </w:tr>
      <w:tr w:rsidR="00CD15C2" w:rsidRPr="0035624A" w14:paraId="5641D30D"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tcBorders>
          </w:tcPr>
          <w:p w14:paraId="47850C9E" w14:textId="77777777" w:rsidR="00CD15C2" w:rsidRPr="00834C66" w:rsidRDefault="00CD15C2" w:rsidP="00D56635">
            <w:pPr>
              <w:rPr>
                <w:sz w:val="16"/>
                <w:szCs w:val="16"/>
              </w:rPr>
            </w:pPr>
          </w:p>
        </w:tc>
      </w:tr>
      <w:tr w:rsidR="00CD15C2" w:rsidRPr="0035624A" w14:paraId="646DA862"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tcBorders>
          </w:tcPr>
          <w:p w14:paraId="364A88C4" w14:textId="77777777" w:rsidR="00CD15C2" w:rsidRPr="00834C66" w:rsidRDefault="00CD15C2" w:rsidP="00D56635">
            <w:pPr>
              <w:rPr>
                <w:sz w:val="16"/>
                <w:szCs w:val="16"/>
              </w:rPr>
            </w:pPr>
          </w:p>
        </w:tc>
      </w:tr>
      <w:tr w:rsidR="00CD15C2" w:rsidRPr="0035624A" w14:paraId="34F6A6CC"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il"/>
            </w:tcBorders>
          </w:tcPr>
          <w:p w14:paraId="5DE1A7FE" w14:textId="77777777" w:rsidR="00CD15C2" w:rsidRPr="00834C66" w:rsidRDefault="00CD15C2" w:rsidP="00D56635">
            <w:pPr>
              <w:rPr>
                <w:sz w:val="16"/>
                <w:szCs w:val="16"/>
              </w:rPr>
            </w:pPr>
          </w:p>
        </w:tc>
      </w:tr>
      <w:tr w:rsidR="00CD15C2" w:rsidRPr="0035624A" w14:paraId="7212A7D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4" w:space="0" w:color="auto"/>
            </w:tcBorders>
          </w:tcPr>
          <w:p w14:paraId="7569ACAF" w14:textId="77777777" w:rsidR="00CD15C2" w:rsidRPr="00701287" w:rsidRDefault="00CD15C2" w:rsidP="00D56635">
            <w:pPr>
              <w:rPr>
                <w:sz w:val="16"/>
                <w:szCs w:val="18"/>
              </w:rPr>
            </w:pPr>
          </w:p>
        </w:tc>
      </w:tr>
      <w:tr w:rsidR="00CD15C2" w:rsidRPr="0035624A" w14:paraId="1A0C2168"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4" w:space="0" w:color="auto"/>
            </w:tcBorders>
          </w:tcPr>
          <w:p w14:paraId="50BDBD18" w14:textId="77777777" w:rsidR="00CD15C2" w:rsidRPr="00701287" w:rsidRDefault="00CD15C2" w:rsidP="00D56635">
            <w:pPr>
              <w:rPr>
                <w:sz w:val="16"/>
                <w:szCs w:val="18"/>
              </w:rPr>
            </w:pPr>
          </w:p>
        </w:tc>
      </w:tr>
      <w:tr w:rsidR="00CD15C2" w:rsidRPr="0035624A" w14:paraId="2DD406A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7"/>
            <w:tcBorders>
              <w:top w:val="single" w:sz="4" w:space="0" w:color="auto"/>
            </w:tcBorders>
          </w:tcPr>
          <w:p w14:paraId="5E6A4488" w14:textId="77777777" w:rsidR="00CD15C2" w:rsidRPr="00701287" w:rsidRDefault="00CD15C2" w:rsidP="00D56635">
            <w:pPr>
              <w:rPr>
                <w:sz w:val="16"/>
                <w:szCs w:val="18"/>
              </w:rPr>
            </w:pPr>
          </w:p>
        </w:tc>
      </w:tr>
    </w:tbl>
    <w:p w14:paraId="3A0EED36" w14:textId="0FA7A853" w:rsidR="00CD15C2" w:rsidRDefault="00CE0748" w:rsidP="00CD15C2">
      <w:pPr>
        <w:rPr>
          <w:sz w:val="20"/>
        </w:rPr>
      </w:pPr>
      <w:r>
        <w:rPr>
          <w:noProof/>
        </w:rPr>
        <w:lastRenderedPageBreak/>
        <mc:AlternateContent>
          <mc:Choice Requires="wps">
            <w:drawing>
              <wp:anchor distT="45720" distB="45720" distL="114300" distR="114300" simplePos="0" relativeHeight="251658243" behindDoc="0" locked="0" layoutInCell="1" allowOverlap="1" wp14:anchorId="34483F23" wp14:editId="1486BA59">
                <wp:simplePos x="0" y="0"/>
                <wp:positionH relativeFrom="margin">
                  <wp:align>center</wp:align>
                </wp:positionH>
                <wp:positionV relativeFrom="paragraph">
                  <wp:posOffset>140335</wp:posOffset>
                </wp:positionV>
                <wp:extent cx="2463800" cy="1485900"/>
                <wp:effectExtent l="0" t="0" r="0" b="0"/>
                <wp:wrapSquare wrapText="bothSides"/>
                <wp:docPr id="1342662672"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85900"/>
                        </a:xfrm>
                        <a:prstGeom prst="rect">
                          <a:avLst/>
                        </a:prstGeom>
                        <a:noFill/>
                        <a:ln w="9525">
                          <a:noFill/>
                          <a:miter lim="800000"/>
                          <a:headEnd/>
                          <a:tailEnd/>
                        </a:ln>
                      </wps:spPr>
                      <wps:txbx>
                        <w:txbxContent>
                          <w:p w14:paraId="6F0425F5" w14:textId="77777777" w:rsidR="00CD15C2" w:rsidRPr="0057181F" w:rsidRDefault="00CD15C2" w:rsidP="00CD15C2">
                            <w:pPr>
                              <w:rPr>
                                <w:color w:val="001965"/>
                                <w:sz w:val="20"/>
                                <w:szCs w:val="20"/>
                              </w:rPr>
                            </w:pPr>
                            <w:permStart w:id="1688355606" w:ed="has-sante.fr\j.fernandez"/>
                            <w:permStart w:id="204950352" w:edGrp="everyone"/>
                            <w:r w:rsidRPr="0057181F">
                              <w:rPr>
                                <w:color w:val="001965"/>
                                <w:sz w:val="20"/>
                                <w:szCs w:val="20"/>
                              </w:rPr>
                              <w:t xml:space="preserve">Date : </w:t>
                            </w:r>
                          </w:p>
                          <w:p w14:paraId="0D312104" w14:textId="77777777" w:rsidR="00CD15C2" w:rsidRPr="0057181F" w:rsidRDefault="00CD15C2" w:rsidP="00CD15C2">
                            <w:pPr>
                              <w:rPr>
                                <w:color w:val="001965"/>
                                <w:sz w:val="20"/>
                                <w:szCs w:val="20"/>
                              </w:rPr>
                            </w:pPr>
                            <w:r w:rsidRPr="0057181F">
                              <w:rPr>
                                <w:color w:val="001965"/>
                                <w:sz w:val="20"/>
                                <w:szCs w:val="20"/>
                              </w:rPr>
                              <w:t xml:space="preserve">Signature du Rapporteur : </w:t>
                            </w:r>
                          </w:p>
                          <w:p w14:paraId="30CC576B" w14:textId="77777777" w:rsidR="00CD15C2" w:rsidRPr="0057181F" w:rsidRDefault="00CD15C2" w:rsidP="00CD15C2">
                            <w:pPr>
                              <w:rPr>
                                <w:color w:val="001965"/>
                                <w:sz w:val="20"/>
                                <w:szCs w:val="20"/>
                              </w:rPr>
                            </w:pPr>
                          </w:p>
                          <w:p w14:paraId="2A4269DB" w14:textId="77777777" w:rsidR="00CD15C2" w:rsidRPr="0057181F" w:rsidRDefault="00CD15C2" w:rsidP="00CD15C2">
                            <w:pPr>
                              <w:rPr>
                                <w:color w:val="001965"/>
                                <w:sz w:val="20"/>
                                <w:szCs w:val="20"/>
                              </w:rPr>
                            </w:pPr>
                          </w:p>
                          <w:p w14:paraId="50E3C30F" w14:textId="77777777" w:rsidR="00CD15C2" w:rsidRPr="0057181F" w:rsidRDefault="00CD15C2" w:rsidP="00CD15C2">
                            <w:pPr>
                              <w:rPr>
                                <w:color w:val="001965"/>
                              </w:rPr>
                            </w:pPr>
                            <w:r w:rsidRPr="0057181F">
                              <w:rPr>
                                <w:color w:val="001965"/>
                                <w:sz w:val="20"/>
                                <w:szCs w:val="20"/>
                              </w:rPr>
                              <w:t xml:space="preserve">Cachet </w:t>
                            </w:r>
                            <w:permEnd w:id="1688355606"/>
                            <w:permEnd w:id="2049503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83F23" id="Zone de texte 4" o:spid="_x0000_s1027" type="#_x0000_t202" style="position:absolute;left:0;text-align:left;margin-left:0;margin-top:11.05pt;width:194pt;height:117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" filled="f" stroked="f">
                <v:textbox>
                  <w:txbxContent>
                    <w:p w14:paraId="6F0425F5" w14:textId="77777777" w:rsidR="00CD15C2" w:rsidRPr="0057181F" w:rsidRDefault="00CD15C2" w:rsidP="00CD15C2">
                      <w:pPr>
                        <w:rPr>
                          <w:color w:val="001965"/>
                          <w:sz w:val="20"/>
                          <w:szCs w:val="20"/>
                        </w:rPr>
                      </w:pPr>
                      <w:permStart w:id="1688355606" w:ed="has-sante.fr\j.fernandez"/>
                      <w:permStart w:id="204950352" w:edGrp="everyone"/>
                      <w:r w:rsidRPr="0057181F">
                        <w:rPr>
                          <w:color w:val="001965"/>
                          <w:sz w:val="20"/>
                          <w:szCs w:val="20"/>
                        </w:rPr>
                        <w:t xml:space="preserve">Date : </w:t>
                      </w:r>
                    </w:p>
                    <w:p w14:paraId="0D312104" w14:textId="77777777" w:rsidR="00CD15C2" w:rsidRPr="0057181F" w:rsidRDefault="00CD15C2" w:rsidP="00CD15C2">
                      <w:pPr>
                        <w:rPr>
                          <w:color w:val="001965"/>
                          <w:sz w:val="20"/>
                          <w:szCs w:val="20"/>
                        </w:rPr>
                      </w:pPr>
                      <w:r w:rsidRPr="0057181F">
                        <w:rPr>
                          <w:color w:val="001965"/>
                          <w:sz w:val="20"/>
                          <w:szCs w:val="20"/>
                        </w:rPr>
                        <w:t xml:space="preserve">Signature du Rapporteur : </w:t>
                      </w:r>
                    </w:p>
                    <w:p w14:paraId="30CC576B" w14:textId="77777777" w:rsidR="00CD15C2" w:rsidRPr="0057181F" w:rsidRDefault="00CD15C2" w:rsidP="00CD15C2">
                      <w:pPr>
                        <w:rPr>
                          <w:color w:val="001965"/>
                          <w:sz w:val="20"/>
                          <w:szCs w:val="20"/>
                        </w:rPr>
                      </w:pPr>
                    </w:p>
                    <w:p w14:paraId="2A4269DB" w14:textId="77777777" w:rsidR="00CD15C2" w:rsidRPr="0057181F" w:rsidRDefault="00CD15C2" w:rsidP="00CD15C2">
                      <w:pPr>
                        <w:rPr>
                          <w:color w:val="001965"/>
                          <w:sz w:val="20"/>
                          <w:szCs w:val="20"/>
                        </w:rPr>
                      </w:pPr>
                    </w:p>
                    <w:p w14:paraId="50E3C30F" w14:textId="77777777" w:rsidR="00CD15C2" w:rsidRPr="0057181F" w:rsidRDefault="00CD15C2" w:rsidP="00CD15C2">
                      <w:pPr>
                        <w:rPr>
                          <w:color w:val="001965"/>
                        </w:rPr>
                      </w:pPr>
                      <w:r w:rsidRPr="0057181F">
                        <w:rPr>
                          <w:color w:val="001965"/>
                          <w:sz w:val="20"/>
                          <w:szCs w:val="20"/>
                        </w:rPr>
                        <w:t xml:space="preserve">Cachet </w:t>
                      </w:r>
                      <w:permEnd w:id="1688355606"/>
                      <w:permEnd w:id="204950352"/>
                    </w:p>
                  </w:txbxContent>
                </v:textbox>
                <w10:wrap type="square" anchorx="margin"/>
              </v:shape>
            </w:pict>
          </mc:Fallback>
        </mc:AlternateContent>
      </w:r>
      <w:r>
        <w:rPr>
          <w:noProof/>
        </w:rPr>
        <mc:AlternateContent>
          <mc:Choice Requires="wps">
            <w:drawing>
              <wp:anchor distT="0" distB="0" distL="114300" distR="114300" simplePos="0" relativeHeight="251658242" behindDoc="0" locked="0" layoutInCell="1" allowOverlap="1" wp14:anchorId="05FE1CA7" wp14:editId="2A8BA574">
                <wp:simplePos x="0" y="0"/>
                <wp:positionH relativeFrom="margin">
                  <wp:align>center</wp:align>
                </wp:positionH>
                <wp:positionV relativeFrom="paragraph">
                  <wp:posOffset>120015</wp:posOffset>
                </wp:positionV>
                <wp:extent cx="2774950" cy="1606550"/>
                <wp:effectExtent l="0" t="0" r="6350" b="0"/>
                <wp:wrapNone/>
                <wp:docPr id="499764378"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1606550"/>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57F384" id="Rectangle : coins arrondis 3" o:spid="_x0000_s1026" style="position:absolute;margin-left:0;margin-top:9.45pt;width:218.5pt;height:126.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" filled="f" strokecolor="#4bacc6 [3208]" strokeweight="2pt">
                <v:path arrowok="t"/>
                <w10:wrap anchorx="margin"/>
              </v:roundrect>
            </w:pict>
          </mc:Fallback>
        </mc:AlternateContent>
      </w:r>
    </w:p>
    <w:p w14:paraId="69AEF639" w14:textId="77777777" w:rsidR="00CD15C2" w:rsidRDefault="00CD15C2" w:rsidP="00CD15C2">
      <w:pPr>
        <w:jc w:val="center"/>
        <w:rPr>
          <w:sz w:val="20"/>
        </w:rPr>
      </w:pPr>
    </w:p>
    <w:p w14:paraId="7828DF17" w14:textId="77777777" w:rsidR="00CD15C2" w:rsidRDefault="00CD15C2" w:rsidP="00CD15C2">
      <w:pPr>
        <w:jc w:val="center"/>
        <w:rPr>
          <w:sz w:val="20"/>
        </w:rPr>
      </w:pPr>
    </w:p>
    <w:p w14:paraId="53037542" w14:textId="77777777" w:rsidR="00CD15C2" w:rsidRDefault="00CD15C2" w:rsidP="00CD15C2">
      <w:pPr>
        <w:jc w:val="center"/>
        <w:rPr>
          <w:sz w:val="20"/>
        </w:rPr>
      </w:pPr>
    </w:p>
    <w:p w14:paraId="46B64137" w14:textId="77777777" w:rsidR="00CD15C2" w:rsidRDefault="00CD15C2" w:rsidP="00CD15C2">
      <w:pPr>
        <w:jc w:val="center"/>
        <w:rPr>
          <w:sz w:val="20"/>
        </w:rPr>
      </w:pPr>
    </w:p>
    <w:p w14:paraId="58F0A575" w14:textId="77777777" w:rsidR="00CD15C2" w:rsidRDefault="00CD15C2" w:rsidP="00CD15C2">
      <w:pPr>
        <w:jc w:val="center"/>
        <w:rPr>
          <w:sz w:val="20"/>
        </w:rPr>
      </w:pPr>
    </w:p>
    <w:p w14:paraId="2308687A" w14:textId="77777777" w:rsidR="00CD15C2" w:rsidRDefault="00CD15C2" w:rsidP="00CD15C2">
      <w:pPr>
        <w:jc w:val="center"/>
        <w:rPr>
          <w:sz w:val="20"/>
        </w:rPr>
      </w:pPr>
      <w:r>
        <w:rPr>
          <w:noProof/>
        </w:rPr>
        <w:drawing>
          <wp:inline distT="0" distB="0" distL="0" distR="0" wp14:anchorId="70335C14" wp14:editId="7D6050A4">
            <wp:extent cx="1917700" cy="1097351"/>
            <wp:effectExtent l="0" t="0" r="6350" b="762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33"/>
                    <a:stretch>
                      <a:fillRect/>
                    </a:stretch>
                  </pic:blipFill>
                  <pic:spPr>
                    <a:xfrm>
                      <a:off x="0" y="0"/>
                      <a:ext cx="1925531" cy="1101832"/>
                    </a:xfrm>
                    <a:prstGeom prst="rect">
                      <a:avLst/>
                    </a:prstGeom>
                  </pic:spPr>
                </pic:pic>
              </a:graphicData>
            </a:graphic>
          </wp:inline>
        </w:drawing>
      </w:r>
    </w:p>
    <w:p w14:paraId="149CC42C" w14:textId="77777777" w:rsidR="00CD15C2" w:rsidRPr="006F71EB" w:rsidRDefault="00CD15C2" w:rsidP="00CD15C2">
      <w:pPr>
        <w:rPr>
          <w:i/>
          <w:iCs/>
          <w:color w:val="939AA7"/>
          <w:sz w:val="14"/>
          <w:szCs w:val="18"/>
        </w:rPr>
      </w:pPr>
      <w:r w:rsidRPr="006F71EB">
        <w:rPr>
          <w:i/>
          <w:iCs/>
          <w:color w:val="939AA7"/>
          <w:sz w:val="14"/>
          <w:szCs w:val="18"/>
        </w:rPr>
        <w:t>Vos données personnelles font l’objet d’un traitement par Novo Nordisk aux fins de gestion de votre notification de pharmacovigilance ou de matériovigilance. Ce traitement est basé sur une obligation légale de vigilance sanitaire. Vos données sont conservées conformément aux durées légales. Vous pouvez accéder à vos données, les rectifier, limiter leur traitement, demander leur portabilité auprès du Responsable de la Protection des Données Personnelles de Novo Nordisk : dprfrance@novonordisk.COM ou Carré Michelet, 12 Cours Michelet 92800 PUTEAUX. Vous disposez également de la possibilité de déposer une plainte auprès de la CNIL.</w:t>
      </w:r>
    </w:p>
    <w:p w14:paraId="5D1E9A22" w14:textId="77777777" w:rsidR="00CD15C2" w:rsidRPr="006F71EB" w:rsidRDefault="00CD15C2" w:rsidP="00CD15C2">
      <w:pPr>
        <w:rPr>
          <w:i/>
          <w:iCs/>
          <w:color w:val="939AA7"/>
          <w:sz w:val="14"/>
          <w:szCs w:val="18"/>
        </w:rPr>
      </w:pPr>
      <w:r w:rsidRPr="006F71EB">
        <w:rPr>
          <w:i/>
          <w:iCs/>
          <w:color w:val="939AA7"/>
          <w:sz w:val="14"/>
          <w:szCs w:val="18"/>
        </w:rPr>
        <w:t xml:space="preserve">Les patients peuvent exercer leurs droits auprès de Novo Nordisk directement ou par l'intermédiaire du notificateur. </w:t>
      </w:r>
    </w:p>
    <w:p w14:paraId="7A0BF57F" w14:textId="77777777" w:rsidR="00CD15C2" w:rsidRPr="006F71EB" w:rsidRDefault="00CD15C2" w:rsidP="00CD15C2">
      <w:pPr>
        <w:rPr>
          <w:i/>
          <w:iCs/>
          <w:color w:val="939AA7"/>
          <w:sz w:val="14"/>
          <w:szCs w:val="18"/>
        </w:rPr>
      </w:pPr>
      <w:r w:rsidRPr="006F71EB">
        <w:rPr>
          <w:i/>
          <w:iCs/>
          <w:color w:val="939AA7"/>
          <w:sz w:val="14"/>
          <w:szCs w:val="18"/>
        </w:rPr>
        <w:t xml:space="preserve">Une information complète sur le traitement de vos données personnelles est disponible sur notre site internet https://www.novonordisk.fr/protection-des-donnees-personnelles.html. </w:t>
      </w:r>
    </w:p>
    <w:p w14:paraId="37D5FF99" w14:textId="77777777" w:rsidR="00CD15C2" w:rsidRPr="00701287" w:rsidRDefault="00CD15C2" w:rsidP="00CD15C2">
      <w:pPr>
        <w:rPr>
          <w:sz w:val="20"/>
        </w:rPr>
      </w:pPr>
      <w:r w:rsidRPr="006F71EB">
        <w:rPr>
          <w:i/>
          <w:iCs/>
          <w:color w:val="939AA7"/>
          <w:sz w:val="14"/>
          <w:szCs w:val="18"/>
        </w:rPr>
        <w:t>Note à l'attention des notificateurs hors patients : nous vous prions de bien vouloir transmettre oralement les informations ci-dessus à votre patient.</w:t>
      </w:r>
    </w:p>
    <w:p w14:paraId="6AA1C0C1" w14:textId="77777777" w:rsidR="00CB20F1" w:rsidRDefault="00CB20F1" w:rsidP="005F43EC"/>
    <w:permEnd w:id="247615963"/>
    <w:p w14:paraId="2A893FCF" w14:textId="77777777" w:rsidR="00940BDF" w:rsidRDefault="00940BDF" w:rsidP="005F43EC">
      <w:pPr>
        <w:sectPr w:rsidR="00940BDF" w:rsidSect="00224BC3">
          <w:headerReference w:type="default" r:id="rId36"/>
          <w:pgSz w:w="11906" w:h="16838"/>
          <w:pgMar w:top="1134" w:right="1134" w:bottom="1134" w:left="1134" w:header="1134" w:footer="1474" w:gutter="0"/>
          <w:cols w:space="709"/>
          <w:docGrid w:linePitch="360"/>
        </w:sectPr>
      </w:pPr>
    </w:p>
    <w:tbl>
      <w:tblPr>
        <w:tblStyle w:val="Grilledutableau"/>
        <w:tblW w:w="0" w:type="auto"/>
        <w:tblLayout w:type="fixed"/>
        <w:tblLook w:val="04A0" w:firstRow="1" w:lastRow="0" w:firstColumn="1" w:lastColumn="0" w:noHBand="0" w:noVBand="1"/>
      </w:tblPr>
      <w:tblGrid>
        <w:gridCol w:w="1843"/>
        <w:gridCol w:w="1843"/>
        <w:gridCol w:w="283"/>
        <w:gridCol w:w="1134"/>
        <w:gridCol w:w="284"/>
        <w:gridCol w:w="1134"/>
        <w:gridCol w:w="1276"/>
        <w:gridCol w:w="141"/>
        <w:gridCol w:w="1129"/>
      </w:tblGrid>
      <w:tr w:rsidR="009C6B74" w:rsidRPr="003A3911" w14:paraId="070FB693" w14:textId="77777777" w:rsidTr="00D56635">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left w:val="nil"/>
              <w:right w:val="nil"/>
            </w:tcBorders>
          </w:tcPr>
          <w:p w14:paraId="0E89FE37" w14:textId="614C2D5D" w:rsidR="003A3911" w:rsidRPr="009F06F8" w:rsidRDefault="003A3911" w:rsidP="00991907">
            <w:pPr>
              <w:spacing w:before="0" w:after="100" w:afterAutospacing="1" w:line="240" w:lineRule="auto"/>
              <w:jc w:val="center"/>
              <w:rPr>
                <w:rFonts w:ascii="Verdana" w:hAnsi="Verdana"/>
                <w:b w:val="0"/>
                <w:color w:val="3B97DE"/>
                <w:sz w:val="16"/>
                <w:szCs w:val="16"/>
                <w:lang w:eastAsia="en-US"/>
              </w:rPr>
            </w:pPr>
            <w:permStart w:id="1241787402" w:edGrp="everyone"/>
            <w:r w:rsidRPr="00D33A0B">
              <w:rPr>
                <w:rFonts w:ascii="Verdana" w:hAnsi="Verdana"/>
                <w:color w:val="3B97DE"/>
                <w:sz w:val="16"/>
                <w:szCs w:val="16"/>
                <w:lang w:eastAsia="en-US"/>
              </w:rPr>
              <w:lastRenderedPageBreak/>
              <w:t xml:space="preserve">Hémophilie </w:t>
            </w:r>
            <w:r w:rsidR="00D67A86">
              <w:rPr>
                <w:rFonts w:ascii="Verdana" w:hAnsi="Verdana"/>
                <w:color w:val="3B97DE"/>
                <w:sz w:val="16"/>
                <w:szCs w:val="16"/>
                <w:lang w:eastAsia="en-US"/>
              </w:rPr>
              <w:t>–</w:t>
            </w:r>
            <w:r w:rsidRPr="00D33A0B">
              <w:rPr>
                <w:rFonts w:ascii="Verdana" w:hAnsi="Verdana"/>
                <w:color w:val="3B97DE"/>
                <w:sz w:val="16"/>
                <w:szCs w:val="16"/>
                <w:lang w:eastAsia="en-US"/>
              </w:rPr>
              <w:t xml:space="preserve"> AAP</w:t>
            </w:r>
            <w:r w:rsidR="00D67A86">
              <w:rPr>
                <w:rFonts w:ascii="Verdana" w:hAnsi="Verdana"/>
                <w:color w:val="3B97DE"/>
                <w:sz w:val="16"/>
                <w:szCs w:val="16"/>
                <w:lang w:eastAsia="en-US"/>
              </w:rPr>
              <w:t xml:space="preserve"> </w:t>
            </w:r>
            <w:r w:rsidR="009F6BA8">
              <w:rPr>
                <w:rFonts w:ascii="Verdana" w:hAnsi="Verdana"/>
                <w:color w:val="3B97DE"/>
                <w:sz w:val="16"/>
                <w:szCs w:val="16"/>
                <w:lang w:eastAsia="en-US"/>
              </w:rPr>
              <w:t>ALHEMO</w:t>
            </w:r>
            <w:r w:rsidRPr="00D33A0B">
              <w:rPr>
                <w:rFonts w:ascii="Verdana" w:hAnsi="Verdana"/>
                <w:color w:val="3B97DE"/>
                <w:sz w:val="16"/>
                <w:szCs w:val="16"/>
                <w:lang w:eastAsia="en-US"/>
              </w:rPr>
              <w:t xml:space="preserve">, solution injectable </w:t>
            </w:r>
          </w:p>
          <w:p w14:paraId="0EE1CA04" w14:textId="6082E9D9" w:rsidR="009C6B74" w:rsidRPr="00991907" w:rsidRDefault="003A3911" w:rsidP="00991907">
            <w:pPr>
              <w:spacing w:before="0" w:after="100" w:afterAutospacing="1" w:line="240" w:lineRule="auto"/>
              <w:jc w:val="left"/>
              <w:rPr>
                <w:rFonts w:ascii="Verdana" w:hAnsi="Verdana"/>
                <w:b w:val="0"/>
                <w:bCs/>
                <w:color w:val="3B97DE"/>
                <w:sz w:val="16"/>
                <w:szCs w:val="16"/>
                <w:lang w:eastAsia="en-US"/>
              </w:rPr>
            </w:pPr>
            <w:r w:rsidRPr="00D33A0B">
              <w:rPr>
                <w:rFonts w:ascii="Verdana" w:hAnsi="Verdana"/>
                <w:color w:val="3B97DE"/>
                <w:sz w:val="16"/>
                <w:szCs w:val="16"/>
                <w:lang w:eastAsia="en-US"/>
              </w:rPr>
              <w:t>Nom du patient (3 premières lettres) : | _ | _ | _ | Prénom (2 premières lettres) : | _ | _ |</w:t>
            </w:r>
            <w:r w:rsidRPr="00D33A0B">
              <w:rPr>
                <w:rFonts w:ascii="Verdana" w:hAnsi="Verdana"/>
                <w:color w:val="3B97DE"/>
                <w:sz w:val="16"/>
                <w:szCs w:val="16"/>
                <w:lang w:eastAsia="en-US"/>
              </w:rPr>
              <w:br/>
              <w:t>No patient d’accès précoce (si attribution numéro, code alphanumérique ou code alphabétique par le laboratoire) : | _ | _ | _</w:t>
            </w:r>
            <w:r w:rsidR="009F06F8">
              <w:rPr>
                <w:rFonts w:ascii="Verdana" w:hAnsi="Verdana"/>
                <w:b w:val="0"/>
                <w:color w:val="3B97DE"/>
                <w:sz w:val="16"/>
                <w:szCs w:val="16"/>
                <w:lang w:eastAsia="en-US"/>
              </w:rPr>
              <w:t xml:space="preserve"> </w:t>
            </w:r>
            <w:r w:rsidR="009F06F8" w:rsidRPr="00F1529C">
              <w:rPr>
                <w:rFonts w:ascii="Verdana" w:hAnsi="Verdana"/>
                <w:b w:val="0"/>
                <w:bCs/>
                <w:color w:val="3B97DE"/>
                <w:sz w:val="16"/>
                <w:szCs w:val="16"/>
                <w:lang w:eastAsia="en-US"/>
              </w:rPr>
              <w:t>| _ | _ | _</w:t>
            </w:r>
            <w:r w:rsidR="003E01D9">
              <w:rPr>
                <w:rFonts w:ascii="Verdana" w:hAnsi="Verdana"/>
                <w:b w:val="0"/>
                <w:bCs/>
                <w:color w:val="3B97DE"/>
                <w:sz w:val="16"/>
                <w:szCs w:val="16"/>
                <w:lang w:eastAsia="en-US"/>
              </w:rPr>
              <w:t xml:space="preserve"> </w:t>
            </w:r>
            <w:r w:rsidR="003E01D9" w:rsidRPr="00F1529C">
              <w:rPr>
                <w:rFonts w:ascii="Verdana" w:hAnsi="Verdana"/>
                <w:b w:val="0"/>
                <w:bCs/>
                <w:color w:val="3B97DE"/>
                <w:sz w:val="16"/>
                <w:szCs w:val="16"/>
                <w:lang w:eastAsia="en-US"/>
              </w:rPr>
              <w:t>|</w:t>
            </w:r>
          </w:p>
        </w:tc>
      </w:tr>
      <w:tr w:rsidR="00940BDF" w:rsidRPr="00515F00" w14:paraId="60B78AEE" w14:textId="77777777" w:rsidTr="00D56635">
        <w:tc>
          <w:tcPr>
            <w:cnfStyle w:val="001000000000" w:firstRow="0" w:lastRow="0" w:firstColumn="1" w:lastColumn="0" w:oddVBand="0" w:evenVBand="0" w:oddHBand="0" w:evenHBand="0" w:firstRowFirstColumn="0" w:firstRowLastColumn="0" w:lastRowFirstColumn="0" w:lastRowLastColumn="0"/>
            <w:tcW w:w="9067" w:type="dxa"/>
            <w:gridSpan w:val="9"/>
          </w:tcPr>
          <w:p w14:paraId="00DBE4F2" w14:textId="77777777" w:rsidR="00940BDF" w:rsidRPr="00991907" w:rsidRDefault="00940BDF" w:rsidP="00D56635">
            <w:pPr>
              <w:jc w:val="center"/>
              <w:rPr>
                <w:rFonts w:ascii="Verdana" w:hAnsi="Verdana" w:cstheme="majorHAnsi"/>
                <w:b w:val="0"/>
                <w:bCs/>
                <w:color w:val="001965"/>
                <w:sz w:val="24"/>
                <w:szCs w:val="28"/>
              </w:rPr>
            </w:pPr>
            <w:permStart w:id="305935306" w:edGrp="everyone"/>
            <w:permEnd w:id="1241787402"/>
            <w:r w:rsidRPr="00991907">
              <w:rPr>
                <w:rFonts w:ascii="Verdana" w:hAnsi="Verdana" w:cstheme="majorHAnsi"/>
                <w:bCs/>
                <w:color w:val="001965"/>
                <w:sz w:val="24"/>
                <w:szCs w:val="28"/>
              </w:rPr>
              <w:t>Rapport de Pharmacovigilance</w:t>
            </w:r>
          </w:p>
          <w:p w14:paraId="0EEACC98" w14:textId="77777777" w:rsidR="00940BDF" w:rsidRPr="00701287" w:rsidRDefault="00940BDF" w:rsidP="00D56635">
            <w:pPr>
              <w:jc w:val="center"/>
              <w:rPr>
                <w:b w:val="0"/>
                <w:bCs/>
                <w:lang w:eastAsia="en-US"/>
              </w:rPr>
            </w:pPr>
            <w:r w:rsidRPr="00991907">
              <w:rPr>
                <w:rFonts w:ascii="Verdana" w:hAnsi="Verdana" w:cstheme="majorHAnsi"/>
                <w:bCs/>
                <w:color w:val="3B97DE"/>
                <w:sz w:val="24"/>
                <w:szCs w:val="28"/>
              </w:rPr>
              <w:t>Exposition pendant la grossesse ou l’allaitement</w:t>
            </w:r>
          </w:p>
        </w:tc>
      </w:tr>
      <w:tr w:rsidR="00940BDF" w:rsidRPr="00701287" w14:paraId="73A60BBD" w14:textId="77777777" w:rsidTr="00D56635">
        <w:trPr>
          <w:trHeight w:val="1883"/>
        </w:trPr>
        <w:tc>
          <w:tcPr>
            <w:cnfStyle w:val="001000000000" w:firstRow="0" w:lastRow="0" w:firstColumn="1" w:lastColumn="0" w:oddVBand="0" w:evenVBand="0" w:oddHBand="0" w:evenHBand="0" w:firstRowFirstColumn="0" w:firstRowLastColumn="0" w:lastRowFirstColumn="0" w:lastRowLastColumn="0"/>
            <w:tcW w:w="5103" w:type="dxa"/>
            <w:gridSpan w:val="4"/>
          </w:tcPr>
          <w:p w14:paraId="7C59BC23" w14:textId="77777777" w:rsidR="00940BDF" w:rsidRPr="00701287" w:rsidRDefault="00940BDF" w:rsidP="00D56635">
            <w:pPr>
              <w:jc w:val="center"/>
              <w:rPr>
                <w:b w:val="0"/>
                <w:bCs/>
                <w:color w:val="001965"/>
                <w:sz w:val="24"/>
                <w:szCs w:val="28"/>
              </w:rPr>
            </w:pPr>
            <w:permStart w:id="1026369693" w:edGrp="everyone"/>
            <w:permStart w:id="1017065432" w:edGrp="everyone"/>
            <w:permEnd w:id="305935306"/>
            <w:r w:rsidRPr="00701287">
              <w:rPr>
                <w:bCs/>
                <w:color w:val="001965"/>
                <w:sz w:val="24"/>
                <w:szCs w:val="28"/>
              </w:rPr>
              <w:t>Information concernant le professionnel de santé</w:t>
            </w:r>
          </w:p>
          <w:p w14:paraId="4DA0FB65" w14:textId="705BFCA0" w:rsidR="00940BDF" w:rsidRPr="00701287" w:rsidRDefault="00940BDF" w:rsidP="00D56635">
            <w:pPr>
              <w:rPr>
                <w:sz w:val="18"/>
                <w:szCs w:val="18"/>
                <w:lang w:eastAsia="en-US"/>
              </w:rPr>
            </w:pPr>
            <w:r w:rsidRPr="00701287">
              <w:rPr>
                <w:sz w:val="18"/>
                <w:szCs w:val="18"/>
                <w:lang w:eastAsia="en-US"/>
              </w:rPr>
              <w:t>Nom :  ____________________ Prénom : ______________________</w:t>
            </w:r>
          </w:p>
          <w:p w14:paraId="33D92B28" w14:textId="77777777" w:rsidR="00940BDF" w:rsidRPr="00701287" w:rsidRDefault="00940BDF" w:rsidP="00D56635">
            <w:pPr>
              <w:rPr>
                <w:sz w:val="18"/>
                <w:szCs w:val="18"/>
                <w:lang w:eastAsia="en-US"/>
              </w:rPr>
            </w:pPr>
            <w:r w:rsidRPr="00701287">
              <w:rPr>
                <w:sz w:val="18"/>
                <w:szCs w:val="18"/>
                <w:lang w:eastAsia="en-US"/>
              </w:rPr>
              <w:t>Profession : ________________________________________________</w:t>
            </w:r>
          </w:p>
          <w:p w14:paraId="2D5972BA" w14:textId="440BF06E" w:rsidR="00940BDF" w:rsidRPr="00701287" w:rsidRDefault="00940BDF" w:rsidP="00D56635">
            <w:pPr>
              <w:rPr>
                <w:sz w:val="18"/>
                <w:szCs w:val="18"/>
                <w:lang w:eastAsia="en-US"/>
              </w:rPr>
            </w:pPr>
            <w:r w:rsidRPr="00701287">
              <w:rPr>
                <w:sz w:val="18"/>
                <w:szCs w:val="18"/>
                <w:lang w:eastAsia="en-US"/>
              </w:rPr>
              <w:t>Adresse :  _______________________________________________</w:t>
            </w:r>
          </w:p>
          <w:p w14:paraId="5B931133" w14:textId="77777777" w:rsidR="00940BDF" w:rsidRPr="00701287" w:rsidRDefault="00940BDF" w:rsidP="00D56635">
            <w:pPr>
              <w:rPr>
                <w:sz w:val="18"/>
                <w:szCs w:val="18"/>
                <w:lang w:eastAsia="en-US"/>
              </w:rPr>
            </w:pPr>
            <w:r w:rsidRPr="00701287">
              <w:rPr>
                <w:sz w:val="18"/>
                <w:szCs w:val="18"/>
                <w:lang w:eastAsia="en-US"/>
              </w:rPr>
              <w:t>_____________________________________________________________</w:t>
            </w:r>
          </w:p>
          <w:p w14:paraId="3407C43E" w14:textId="79B5159B" w:rsidR="00940BDF" w:rsidRPr="00701287" w:rsidRDefault="00940BDF" w:rsidP="00D56635">
            <w:pPr>
              <w:rPr>
                <w:sz w:val="18"/>
                <w:szCs w:val="18"/>
                <w:lang w:eastAsia="en-US"/>
              </w:rPr>
            </w:pPr>
            <w:r w:rsidRPr="00701287">
              <w:rPr>
                <w:sz w:val="18"/>
                <w:szCs w:val="18"/>
                <w:lang w:eastAsia="en-US"/>
              </w:rPr>
              <w:t>Courriel :  ________________________________________________</w:t>
            </w:r>
          </w:p>
          <w:p w14:paraId="29005BE3" w14:textId="77777777" w:rsidR="00940BDF" w:rsidRPr="00701287" w:rsidRDefault="00940BDF" w:rsidP="00D56635">
            <w:pPr>
              <w:rPr>
                <w:sz w:val="18"/>
                <w:szCs w:val="18"/>
                <w:lang w:eastAsia="en-US"/>
              </w:rPr>
            </w:pPr>
            <w:r w:rsidRPr="00701287">
              <w:rPr>
                <w:sz w:val="18"/>
                <w:szCs w:val="18"/>
                <w:lang w:eastAsia="en-US"/>
              </w:rPr>
              <w:t>Téléphone :   _______________________________________________</w:t>
            </w:r>
          </w:p>
          <w:p w14:paraId="0DD1D362" w14:textId="7E0F904F" w:rsidR="00940BDF" w:rsidRPr="00701287" w:rsidRDefault="00940BDF" w:rsidP="00D56635">
            <w:pPr>
              <w:rPr>
                <w:lang w:eastAsia="en-US"/>
              </w:rPr>
            </w:pPr>
            <w:r w:rsidRPr="00701287">
              <w:rPr>
                <w:sz w:val="18"/>
                <w:szCs w:val="18"/>
                <w:lang w:eastAsia="en-US"/>
              </w:rPr>
              <w:t>Fax :  ________________________________________________</w:t>
            </w:r>
          </w:p>
        </w:tc>
        <w:tc>
          <w:tcPr>
            <w:tcW w:w="3964" w:type="dxa"/>
            <w:gridSpan w:val="5"/>
          </w:tcPr>
          <w:p w14:paraId="45A707C1"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r w:rsidRPr="00701287">
              <w:rPr>
                <w:b/>
                <w:bCs/>
                <w:color w:val="001965"/>
                <w:sz w:val="24"/>
                <w:szCs w:val="28"/>
              </w:rPr>
              <w:t>Formulaire à retourner complété à Novo Nordisk </w:t>
            </w:r>
          </w:p>
          <w:p w14:paraId="33E156F3"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1"/>
              </w:rPr>
            </w:pPr>
          </w:p>
          <w:p w14:paraId="66D167F7"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Pr>
                <w:b/>
                <w:bCs/>
                <w:sz w:val="18"/>
                <w:szCs w:val="18"/>
                <w:lang w:eastAsia="en-US"/>
              </w:rPr>
              <w:t xml:space="preserve">Sur notre plateforme : </w:t>
            </w:r>
            <w:r w:rsidRPr="0060617C">
              <w:rPr>
                <w:sz w:val="14"/>
                <w:szCs w:val="14"/>
                <w:lang w:eastAsia="en-US"/>
              </w:rPr>
              <w:t>https://www.novonordisk.com/contact-us/partners-safety-information-reporting.html</w:t>
            </w:r>
          </w:p>
          <w:p w14:paraId="0A8E57B5"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ou</w:t>
            </w:r>
          </w:p>
          <w:p w14:paraId="11C78097"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sz w:val="18"/>
                <w:szCs w:val="18"/>
                <w:lang w:eastAsia="en-US"/>
              </w:rPr>
            </w:pPr>
            <w:r w:rsidRPr="00701287">
              <w:rPr>
                <w:b/>
                <w:bCs/>
                <w:sz w:val="18"/>
                <w:szCs w:val="18"/>
                <w:lang w:eastAsia="en-US"/>
              </w:rPr>
              <w:t>Par courrier :</w:t>
            </w:r>
          </w:p>
          <w:p w14:paraId="2D9CDF6C"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Novo Nordisk</w:t>
            </w:r>
          </w:p>
          <w:p w14:paraId="7633FF68"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Service Vigilances</w:t>
            </w:r>
          </w:p>
          <w:p w14:paraId="43DA3C6E"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Carré Michelet – 12 cours Michelet</w:t>
            </w:r>
          </w:p>
          <w:p w14:paraId="264D2759"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01287">
              <w:rPr>
                <w:sz w:val="18"/>
                <w:szCs w:val="18"/>
                <w:lang w:eastAsia="en-US"/>
              </w:rPr>
              <w:t>92800 PUTEAUX</w:t>
            </w:r>
          </w:p>
          <w:p w14:paraId="78EB3D92"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0"/>
                <w:szCs w:val="10"/>
                <w:lang w:eastAsia="en-US"/>
              </w:rPr>
            </w:pPr>
          </w:p>
        </w:tc>
      </w:tr>
      <w:tr w:rsidR="00940BDF" w:rsidRPr="00515F00" w14:paraId="59C56CA0" w14:textId="77777777" w:rsidTr="00D56635">
        <w:trPr>
          <w:trHeight w:val="558"/>
        </w:trPr>
        <w:tc>
          <w:tcPr>
            <w:cnfStyle w:val="001000000000" w:firstRow="0" w:lastRow="0" w:firstColumn="1" w:lastColumn="0" w:oddVBand="0" w:evenVBand="0" w:oddHBand="0" w:evenHBand="0" w:firstRowFirstColumn="0" w:firstRowLastColumn="0" w:lastRowFirstColumn="0" w:lastRowLastColumn="0"/>
            <w:tcW w:w="9067" w:type="dxa"/>
            <w:gridSpan w:val="9"/>
          </w:tcPr>
          <w:p w14:paraId="441D3BAF" w14:textId="77777777" w:rsidR="00940BDF" w:rsidRPr="00701287" w:rsidRDefault="00940BDF" w:rsidP="00D56635">
            <w:pPr>
              <w:rPr>
                <w:sz w:val="16"/>
                <w:szCs w:val="18"/>
              </w:rPr>
            </w:pPr>
            <w:permStart w:id="396713980" w:edGrp="everyone"/>
            <w:permEnd w:id="1026369693"/>
            <w:permEnd w:id="1017065432"/>
            <w:r w:rsidRPr="00701287">
              <w:rPr>
                <w:sz w:val="16"/>
                <w:szCs w:val="18"/>
              </w:rPr>
              <w:t>Si vous avez rapporté cet</w:t>
            </w:r>
            <w:r>
              <w:rPr>
                <w:sz w:val="16"/>
                <w:szCs w:val="18"/>
              </w:rPr>
              <w:t>te(s) situation(s)</w:t>
            </w:r>
            <w:r w:rsidRPr="00701287">
              <w:rPr>
                <w:sz w:val="16"/>
                <w:szCs w:val="18"/>
              </w:rPr>
              <w:t xml:space="preserve"> à un autre organisme (</w:t>
            </w:r>
            <w:r w:rsidRPr="00701287">
              <w:rPr>
                <w:i/>
                <w:iCs/>
                <w:sz w:val="16"/>
                <w:szCs w:val="18"/>
              </w:rPr>
              <w:t>CRPV, ANSM…</w:t>
            </w:r>
            <w:r w:rsidRPr="00701287">
              <w:rPr>
                <w:sz w:val="16"/>
                <w:szCs w:val="18"/>
              </w:rPr>
              <w:t xml:space="preserve">), merci de préciser lequel : </w:t>
            </w:r>
          </w:p>
          <w:p w14:paraId="30878350" w14:textId="77777777" w:rsidR="00940BDF" w:rsidRPr="00701287" w:rsidRDefault="00940BDF" w:rsidP="00D56635">
            <w:pPr>
              <w:rPr>
                <w:color w:val="001965"/>
                <w:sz w:val="24"/>
                <w:szCs w:val="28"/>
              </w:rPr>
            </w:pPr>
          </w:p>
        </w:tc>
      </w:tr>
      <w:tr w:rsidR="00940BDF" w:rsidRPr="00515F00" w14:paraId="096D24DA" w14:textId="77777777" w:rsidTr="00D56635">
        <w:trPr>
          <w:trHeight w:val="558"/>
        </w:trPr>
        <w:tc>
          <w:tcPr>
            <w:cnfStyle w:val="001000000000" w:firstRow="0" w:lastRow="0" w:firstColumn="1" w:lastColumn="0" w:oddVBand="0" w:evenVBand="0" w:oddHBand="0" w:evenHBand="0" w:firstRowFirstColumn="0" w:firstRowLastColumn="0" w:lastRowFirstColumn="0" w:lastRowLastColumn="0"/>
            <w:tcW w:w="9067" w:type="dxa"/>
            <w:gridSpan w:val="9"/>
            <w:tcBorders>
              <w:bottom w:val="single" w:sz="4" w:space="0" w:color="auto"/>
            </w:tcBorders>
          </w:tcPr>
          <w:p w14:paraId="05E52ACB" w14:textId="77777777" w:rsidR="00940BDF" w:rsidRDefault="00940BDF" w:rsidP="00D56635">
            <w:pPr>
              <w:jc w:val="center"/>
              <w:rPr>
                <w:b w:val="0"/>
                <w:bCs/>
                <w:color w:val="001965"/>
                <w:sz w:val="24"/>
                <w:szCs w:val="28"/>
              </w:rPr>
            </w:pPr>
            <w:permStart w:id="1602181775" w:edGrp="everyone"/>
            <w:permEnd w:id="396713980"/>
            <w:r w:rsidRPr="00701287">
              <w:rPr>
                <w:bCs/>
                <w:color w:val="001965"/>
                <w:sz w:val="24"/>
                <w:szCs w:val="28"/>
              </w:rPr>
              <w:t xml:space="preserve">Information concernant </w:t>
            </w:r>
            <w:r>
              <w:rPr>
                <w:bCs/>
                <w:color w:val="001965"/>
                <w:sz w:val="24"/>
                <w:szCs w:val="28"/>
              </w:rPr>
              <w:t>la mère</w:t>
            </w:r>
          </w:p>
          <w:p w14:paraId="43A75A1B" w14:textId="77777777" w:rsidR="00940BDF" w:rsidRPr="00701287" w:rsidRDefault="00940BDF" w:rsidP="00D56635">
            <w:pPr>
              <w:jc w:val="center"/>
              <w:rPr>
                <w:b w:val="0"/>
                <w:bCs/>
                <w:color w:val="001965"/>
                <w:sz w:val="10"/>
                <w:szCs w:val="10"/>
              </w:rPr>
            </w:pPr>
          </w:p>
          <w:p w14:paraId="063885AB" w14:textId="77777777" w:rsidR="00940BDF" w:rsidRPr="00701287" w:rsidRDefault="00940BDF" w:rsidP="00D56635">
            <w:pPr>
              <w:rPr>
                <w:sz w:val="16"/>
                <w:szCs w:val="18"/>
              </w:rPr>
            </w:pPr>
            <w:r w:rsidRPr="00701287">
              <w:rPr>
                <w:bCs/>
                <w:sz w:val="16"/>
                <w:szCs w:val="18"/>
              </w:rPr>
              <w:t>Initiales </w:t>
            </w:r>
            <w:r w:rsidRPr="00701287">
              <w:rPr>
                <w:bCs/>
                <w:color w:val="001965"/>
                <w:sz w:val="16"/>
                <w:szCs w:val="18"/>
              </w:rPr>
              <w:t xml:space="preserve">:  </w:t>
            </w:r>
            <w:r w:rsidRPr="00701287">
              <w:rPr>
                <w:sz w:val="16"/>
                <w:szCs w:val="18"/>
              </w:rPr>
              <w:t xml:space="preserve">Nom </w:t>
            </w:r>
            <w:r w:rsidRPr="00701287">
              <w:rPr>
                <w:i/>
                <w:iCs/>
                <w:color w:val="3B97DE"/>
                <w:sz w:val="14"/>
                <w:szCs w:val="16"/>
              </w:rPr>
              <w:t>(trois premières lettres</w:t>
            </w:r>
            <w:r w:rsidRPr="00701287">
              <w:rPr>
                <w:i/>
                <w:iCs/>
                <w:color w:val="3B97DE"/>
                <w:sz w:val="16"/>
                <w:szCs w:val="18"/>
              </w:rPr>
              <w:t>)</w:t>
            </w:r>
            <w:r w:rsidRPr="00701287">
              <w:rPr>
                <w:color w:val="3B97DE"/>
                <w:sz w:val="16"/>
                <w:szCs w:val="18"/>
              </w:rPr>
              <w:t> </w:t>
            </w:r>
            <w:r w:rsidRPr="00701287">
              <w:rPr>
                <w:sz w:val="16"/>
                <w:szCs w:val="18"/>
              </w:rPr>
              <w:t xml:space="preserve">: Prénom </w:t>
            </w:r>
            <w:r w:rsidRPr="00701287">
              <w:rPr>
                <w:i/>
                <w:iCs/>
                <w:color w:val="3B97DE"/>
                <w:sz w:val="14"/>
                <w:szCs w:val="16"/>
              </w:rPr>
              <w:t>(deux premières lettres)</w:t>
            </w:r>
            <w:r w:rsidRPr="00701287">
              <w:rPr>
                <w:bCs/>
                <w:color w:val="3B97DE"/>
                <w:sz w:val="14"/>
                <w:szCs w:val="16"/>
              </w:rPr>
              <w:t> </w:t>
            </w:r>
            <w:r w:rsidRPr="00701287">
              <w:rPr>
                <w:bCs/>
                <w:sz w:val="16"/>
                <w:szCs w:val="18"/>
              </w:rPr>
              <w:t xml:space="preserve">:         </w:t>
            </w:r>
          </w:p>
          <w:p w14:paraId="416CAC04" w14:textId="77777777" w:rsidR="00940BDF" w:rsidRPr="00701287" w:rsidRDefault="00940BDF" w:rsidP="00D56635">
            <w:pPr>
              <w:rPr>
                <w:b w:val="0"/>
                <w:bCs/>
                <w:sz w:val="10"/>
                <w:szCs w:val="12"/>
              </w:rPr>
            </w:pPr>
          </w:p>
          <w:p w14:paraId="010FE674" w14:textId="77777777" w:rsidR="00940BDF" w:rsidRPr="00701287" w:rsidRDefault="00940BDF" w:rsidP="00D56635">
            <w:pPr>
              <w:rPr>
                <w:sz w:val="16"/>
                <w:szCs w:val="18"/>
              </w:rPr>
            </w:pPr>
            <w:r w:rsidRPr="00701287">
              <w:rPr>
                <w:bCs/>
                <w:sz w:val="16"/>
                <w:szCs w:val="18"/>
              </w:rPr>
              <w:t xml:space="preserve">Date de naissance </w:t>
            </w:r>
            <w:r w:rsidRPr="00701287">
              <w:rPr>
                <w:i/>
                <w:iCs/>
                <w:sz w:val="14"/>
                <w:szCs w:val="16"/>
              </w:rPr>
              <w:t>(mois/année)</w:t>
            </w:r>
            <w:r w:rsidRPr="00701287">
              <w:rPr>
                <w:bCs/>
                <w:i/>
                <w:iCs/>
                <w:sz w:val="14"/>
                <w:szCs w:val="16"/>
              </w:rPr>
              <w:t> </w:t>
            </w:r>
            <w:r w:rsidRPr="00701287">
              <w:rPr>
                <w:bCs/>
                <w:sz w:val="16"/>
                <w:szCs w:val="18"/>
              </w:rPr>
              <w:t xml:space="preserve">: </w:t>
            </w:r>
            <w:r w:rsidRPr="00701287">
              <w:rPr>
                <w:sz w:val="14"/>
                <w:szCs w:val="16"/>
              </w:rPr>
              <w:t xml:space="preserve">____________ </w:t>
            </w:r>
            <w:r w:rsidRPr="00701287">
              <w:rPr>
                <w:sz w:val="16"/>
                <w:szCs w:val="18"/>
              </w:rPr>
              <w:t>ou</w:t>
            </w:r>
            <w:r w:rsidRPr="00701287">
              <w:rPr>
                <w:bCs/>
                <w:sz w:val="16"/>
                <w:szCs w:val="18"/>
              </w:rPr>
              <w:t xml:space="preserve"> Âge : </w:t>
            </w:r>
            <w:r w:rsidRPr="00701287">
              <w:rPr>
                <w:sz w:val="14"/>
                <w:szCs w:val="16"/>
              </w:rPr>
              <w:t xml:space="preserve">______ </w:t>
            </w:r>
            <w:r w:rsidRPr="00701287">
              <w:rPr>
                <w:sz w:val="16"/>
                <w:szCs w:val="18"/>
              </w:rPr>
              <w:t>ou</w:t>
            </w:r>
            <w:r w:rsidRPr="00701287">
              <w:rPr>
                <w:bCs/>
                <w:sz w:val="16"/>
                <w:szCs w:val="18"/>
              </w:rPr>
              <w:t xml:space="preserve"> Groupe d’âge : </w:t>
            </w:r>
            <w:r w:rsidRPr="00701287">
              <w:rPr>
                <w:rFonts w:hint="eastAsia"/>
                <w:bCs/>
                <w:sz w:val="16"/>
                <w:szCs w:val="18"/>
              </w:rPr>
              <w:t>□</w:t>
            </w:r>
            <w:r w:rsidRPr="00701287">
              <w:rPr>
                <w:rFonts w:hint="eastAsia"/>
                <w:bCs/>
                <w:sz w:val="16"/>
                <w:szCs w:val="18"/>
              </w:rPr>
              <w:t xml:space="preserve"> </w:t>
            </w:r>
            <w:r w:rsidRPr="00701287">
              <w:rPr>
                <w:sz w:val="16"/>
                <w:szCs w:val="18"/>
              </w:rPr>
              <w:t xml:space="preserve">Adolescent </w:t>
            </w:r>
            <w:r w:rsidRPr="00701287">
              <w:rPr>
                <w:rFonts w:hint="eastAsia"/>
                <w:sz w:val="16"/>
                <w:szCs w:val="18"/>
              </w:rPr>
              <w:t>□</w:t>
            </w:r>
            <w:r w:rsidRPr="00701287">
              <w:rPr>
                <w:rFonts w:hint="eastAsia"/>
                <w:sz w:val="16"/>
                <w:szCs w:val="18"/>
              </w:rPr>
              <w:t xml:space="preserve"> </w:t>
            </w:r>
            <w:r w:rsidRPr="00701287">
              <w:rPr>
                <w:sz w:val="16"/>
                <w:szCs w:val="18"/>
              </w:rPr>
              <w:t xml:space="preserve">Adulte </w:t>
            </w:r>
            <w:r w:rsidRPr="00701287">
              <w:rPr>
                <w:rFonts w:hint="eastAsia"/>
                <w:sz w:val="16"/>
                <w:szCs w:val="18"/>
              </w:rPr>
              <w:t>□</w:t>
            </w:r>
            <w:r w:rsidRPr="00701287">
              <w:rPr>
                <w:rFonts w:hint="eastAsia"/>
                <w:sz w:val="16"/>
                <w:szCs w:val="18"/>
              </w:rPr>
              <w:t xml:space="preserve"> </w:t>
            </w:r>
            <w:r w:rsidRPr="00701287">
              <w:rPr>
                <w:sz w:val="16"/>
                <w:szCs w:val="18"/>
              </w:rPr>
              <w:t>Personne âgée</w:t>
            </w:r>
          </w:p>
          <w:p w14:paraId="5A08B12D" w14:textId="77777777" w:rsidR="00940BDF" w:rsidRPr="00701287" w:rsidRDefault="00940BDF" w:rsidP="00D56635">
            <w:pPr>
              <w:rPr>
                <w:sz w:val="14"/>
                <w:szCs w:val="16"/>
              </w:rPr>
            </w:pPr>
          </w:p>
          <w:p w14:paraId="1A81FEAB" w14:textId="77777777" w:rsidR="00940BDF" w:rsidRDefault="00940BDF" w:rsidP="00D56635">
            <w:pPr>
              <w:rPr>
                <w:sz w:val="16"/>
                <w:szCs w:val="18"/>
              </w:rPr>
            </w:pPr>
            <w:r w:rsidRPr="00701287">
              <w:rPr>
                <w:bCs/>
                <w:sz w:val="16"/>
                <w:szCs w:val="18"/>
              </w:rPr>
              <w:t xml:space="preserve">Taille : </w:t>
            </w:r>
            <w:r w:rsidRPr="00701287">
              <w:rPr>
                <w:sz w:val="14"/>
                <w:szCs w:val="16"/>
              </w:rPr>
              <w:t xml:space="preserve">______ </w:t>
            </w:r>
            <w:r w:rsidRPr="00701287">
              <w:rPr>
                <w:sz w:val="16"/>
                <w:szCs w:val="18"/>
              </w:rPr>
              <w:t>cm</w:t>
            </w:r>
            <w:r w:rsidRPr="00701287">
              <w:rPr>
                <w:bCs/>
                <w:sz w:val="16"/>
                <w:szCs w:val="18"/>
              </w:rPr>
              <w:t xml:space="preserve"> Poids</w:t>
            </w:r>
            <w:r>
              <w:rPr>
                <w:bCs/>
                <w:sz w:val="16"/>
                <w:szCs w:val="18"/>
              </w:rPr>
              <w:t xml:space="preserve"> </w:t>
            </w:r>
            <w:r w:rsidRPr="00701287">
              <w:rPr>
                <w:i/>
                <w:iCs/>
                <w:color w:val="3B97DE"/>
                <w:sz w:val="14"/>
                <w:szCs w:val="16"/>
              </w:rPr>
              <w:t>(</w:t>
            </w:r>
            <w:r>
              <w:rPr>
                <w:i/>
                <w:iCs/>
                <w:color w:val="3B97DE"/>
                <w:sz w:val="14"/>
                <w:szCs w:val="16"/>
              </w:rPr>
              <w:t>juste avant la grossesse</w:t>
            </w:r>
            <w:r w:rsidRPr="00701287">
              <w:rPr>
                <w:i/>
                <w:iCs/>
                <w:color w:val="3B97DE"/>
                <w:sz w:val="16"/>
                <w:szCs w:val="18"/>
              </w:rPr>
              <w:t>)</w:t>
            </w:r>
            <w:r w:rsidRPr="00701287">
              <w:rPr>
                <w:color w:val="3B97DE"/>
                <w:sz w:val="16"/>
                <w:szCs w:val="18"/>
              </w:rPr>
              <w:t> </w:t>
            </w:r>
            <w:r w:rsidRPr="00701287">
              <w:rPr>
                <w:bCs/>
                <w:sz w:val="16"/>
                <w:szCs w:val="18"/>
              </w:rPr>
              <w:t xml:space="preserve"> : </w:t>
            </w:r>
            <w:r w:rsidRPr="00701287">
              <w:rPr>
                <w:sz w:val="14"/>
                <w:szCs w:val="16"/>
              </w:rPr>
              <w:t xml:space="preserve">______ </w:t>
            </w:r>
            <w:r w:rsidRPr="00701287">
              <w:rPr>
                <w:sz w:val="16"/>
                <w:szCs w:val="18"/>
              </w:rPr>
              <w:t xml:space="preserve">kg                                   </w:t>
            </w:r>
          </w:p>
          <w:p w14:paraId="0813939B" w14:textId="77777777" w:rsidR="00940BDF" w:rsidRDefault="00940BDF" w:rsidP="00D56635">
            <w:pPr>
              <w:rPr>
                <w:sz w:val="16"/>
                <w:szCs w:val="18"/>
              </w:rPr>
            </w:pPr>
            <w:r w:rsidRPr="00701287">
              <w:rPr>
                <w:bCs/>
                <w:sz w:val="16"/>
                <w:szCs w:val="18"/>
              </w:rPr>
              <w:t xml:space="preserve">Grossesse en cours :  </w:t>
            </w:r>
            <w:r w:rsidRPr="00701287">
              <w:rPr>
                <w:rFonts w:hint="eastAsia"/>
                <w:bCs/>
                <w:sz w:val="16"/>
                <w:szCs w:val="18"/>
              </w:rPr>
              <w:t>□</w:t>
            </w:r>
            <w:r w:rsidRPr="00701287">
              <w:rPr>
                <w:rFonts w:hint="eastAsia"/>
                <w:bCs/>
                <w:sz w:val="16"/>
                <w:szCs w:val="18"/>
              </w:rPr>
              <w:t xml:space="preserve"> </w:t>
            </w:r>
            <w:r w:rsidRPr="00701287">
              <w:rPr>
                <w:sz w:val="16"/>
                <w:szCs w:val="18"/>
              </w:rPr>
              <w:t>Oui</w:t>
            </w:r>
            <w:r w:rsidRPr="00701287">
              <w:rPr>
                <w:color w:val="3B97DE"/>
                <w:sz w:val="16"/>
                <w:szCs w:val="18"/>
              </w:rPr>
              <w:t>*</w:t>
            </w:r>
            <w:r w:rsidRPr="00701287">
              <w:rPr>
                <w:sz w:val="16"/>
                <w:szCs w:val="18"/>
              </w:rPr>
              <w:t xml:space="preserve"> </w:t>
            </w:r>
            <w:r w:rsidRPr="00701287">
              <w:rPr>
                <w:rFonts w:hint="eastAsia"/>
                <w:sz w:val="16"/>
                <w:szCs w:val="18"/>
              </w:rPr>
              <w:t>□</w:t>
            </w:r>
            <w:r w:rsidRPr="00701287">
              <w:rPr>
                <w:rFonts w:hint="eastAsia"/>
                <w:sz w:val="16"/>
                <w:szCs w:val="18"/>
              </w:rPr>
              <w:t xml:space="preserve"> </w:t>
            </w:r>
            <w:r w:rsidRPr="00701287">
              <w:rPr>
                <w:sz w:val="16"/>
                <w:szCs w:val="18"/>
              </w:rPr>
              <w:t xml:space="preserve">Non </w:t>
            </w:r>
            <w:r w:rsidRPr="00701287">
              <w:rPr>
                <w:rFonts w:hint="eastAsia"/>
                <w:sz w:val="16"/>
                <w:szCs w:val="18"/>
              </w:rPr>
              <w:t>□</w:t>
            </w:r>
            <w:r w:rsidRPr="00701287">
              <w:rPr>
                <w:rFonts w:hint="eastAsia"/>
                <w:sz w:val="16"/>
                <w:szCs w:val="18"/>
              </w:rPr>
              <w:t xml:space="preserve"> </w:t>
            </w:r>
            <w:r w:rsidRPr="00701287">
              <w:rPr>
                <w:sz w:val="16"/>
                <w:szCs w:val="18"/>
              </w:rPr>
              <w:t>Non applicable</w:t>
            </w:r>
          </w:p>
          <w:p w14:paraId="72125E99" w14:textId="77777777" w:rsidR="00940BDF" w:rsidRDefault="00940BDF" w:rsidP="00D56635">
            <w:pPr>
              <w:rPr>
                <w:sz w:val="16"/>
                <w:szCs w:val="18"/>
              </w:rPr>
            </w:pPr>
          </w:p>
          <w:p w14:paraId="45C403C0" w14:textId="77777777" w:rsidR="00940BDF" w:rsidRDefault="00940BDF" w:rsidP="00D56635">
            <w:pPr>
              <w:rPr>
                <w:sz w:val="16"/>
                <w:szCs w:val="18"/>
              </w:rPr>
            </w:pPr>
            <w:r>
              <w:rPr>
                <w:sz w:val="16"/>
                <w:szCs w:val="18"/>
              </w:rPr>
              <w:t xml:space="preserve">La mère est-elle atteinte de diabète ? </w:t>
            </w:r>
            <w:r w:rsidRPr="00701287">
              <w:rPr>
                <w:rFonts w:hint="eastAsia"/>
                <w:bCs/>
                <w:sz w:val="16"/>
                <w:szCs w:val="18"/>
              </w:rPr>
              <w:t>□</w:t>
            </w:r>
            <w:r w:rsidRPr="00701287">
              <w:rPr>
                <w:rFonts w:hint="eastAsia"/>
                <w:bCs/>
                <w:sz w:val="16"/>
                <w:szCs w:val="18"/>
              </w:rPr>
              <w:t xml:space="preserve"> </w:t>
            </w:r>
            <w:r>
              <w:rPr>
                <w:sz w:val="16"/>
                <w:szCs w:val="18"/>
              </w:rPr>
              <w:t xml:space="preserve">Oui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p w14:paraId="0BD0B372" w14:textId="77777777" w:rsidR="00940BDF" w:rsidRPr="00701287" w:rsidRDefault="00940BDF" w:rsidP="00D56635">
            <w:pPr>
              <w:rPr>
                <w:sz w:val="16"/>
                <w:szCs w:val="18"/>
              </w:rPr>
            </w:pPr>
            <w:r>
              <w:rPr>
                <w:sz w:val="16"/>
                <w:szCs w:val="18"/>
              </w:rPr>
              <w:t xml:space="preserve">Si oui, spécifier le type : </w:t>
            </w:r>
            <w:r w:rsidRPr="00701287">
              <w:rPr>
                <w:rFonts w:hint="eastAsia"/>
                <w:bCs/>
                <w:sz w:val="16"/>
                <w:szCs w:val="18"/>
              </w:rPr>
              <w:t>□</w:t>
            </w:r>
            <w:r w:rsidRPr="00701287">
              <w:rPr>
                <w:rFonts w:hint="eastAsia"/>
                <w:bCs/>
                <w:sz w:val="16"/>
                <w:szCs w:val="18"/>
              </w:rPr>
              <w:t xml:space="preserve"> </w:t>
            </w:r>
            <w:r>
              <w:rPr>
                <w:sz w:val="16"/>
                <w:szCs w:val="18"/>
              </w:rPr>
              <w:t xml:space="preserve">Type 1 </w:t>
            </w:r>
            <w:r w:rsidRPr="00701287">
              <w:rPr>
                <w:rFonts w:hint="eastAsia"/>
                <w:sz w:val="16"/>
                <w:szCs w:val="18"/>
              </w:rPr>
              <w:t>□</w:t>
            </w:r>
            <w:r w:rsidRPr="00701287">
              <w:rPr>
                <w:rFonts w:hint="eastAsia"/>
                <w:sz w:val="16"/>
                <w:szCs w:val="18"/>
              </w:rPr>
              <w:t xml:space="preserve"> </w:t>
            </w:r>
            <w:r>
              <w:rPr>
                <w:sz w:val="16"/>
                <w:szCs w:val="18"/>
              </w:rPr>
              <w:t>Type 2</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Gestationnel</w:t>
            </w:r>
          </w:p>
          <w:p w14:paraId="6080D5F5" w14:textId="77777777" w:rsidR="00940BDF" w:rsidRPr="00701287" w:rsidRDefault="00940BDF" w:rsidP="00D56635">
            <w:pPr>
              <w:rPr>
                <w:sz w:val="10"/>
                <w:szCs w:val="12"/>
              </w:rPr>
            </w:pPr>
          </w:p>
          <w:p w14:paraId="499D0506" w14:textId="42753B80" w:rsidR="00940BDF" w:rsidRPr="00701287" w:rsidRDefault="00940BDF" w:rsidP="00D56635">
            <w:pPr>
              <w:rPr>
                <w:b w:val="0"/>
                <w:bCs/>
                <w:sz w:val="16"/>
                <w:szCs w:val="18"/>
              </w:rPr>
            </w:pPr>
            <w:r w:rsidRPr="00701287">
              <w:rPr>
                <w:bCs/>
                <w:sz w:val="16"/>
                <w:szCs w:val="18"/>
              </w:rPr>
              <w:t>Indication d</w:t>
            </w:r>
            <w:r w:rsidR="00D67A86">
              <w:rPr>
                <w:bCs/>
                <w:sz w:val="16"/>
                <w:szCs w:val="18"/>
              </w:rPr>
              <w:t>’</w:t>
            </w:r>
            <w:r w:rsidR="009F6BA8">
              <w:rPr>
                <w:bCs/>
                <w:sz w:val="16"/>
                <w:szCs w:val="18"/>
              </w:rPr>
              <w:t>ALHEMO</w:t>
            </w:r>
            <w:r w:rsidRPr="00701287">
              <w:rPr>
                <w:bCs/>
                <w:sz w:val="16"/>
                <w:szCs w:val="18"/>
              </w:rPr>
              <w:t> :</w:t>
            </w:r>
          </w:p>
          <w:p w14:paraId="27D69C09" w14:textId="2F75B21D" w:rsidR="00940BDF" w:rsidRPr="00701287" w:rsidRDefault="00940BDF" w:rsidP="00D56635">
            <w:pPr>
              <w:rPr>
                <w:sz w:val="16"/>
                <w:szCs w:val="18"/>
              </w:rPr>
            </w:pPr>
            <w:r w:rsidRPr="00701287">
              <w:rPr>
                <w:rFonts w:hint="eastAsia"/>
                <w:sz w:val="16"/>
                <w:szCs w:val="18"/>
              </w:rPr>
              <w:t>□</w:t>
            </w:r>
            <w:r w:rsidRPr="00701287">
              <w:rPr>
                <w:sz w:val="16"/>
                <w:szCs w:val="18"/>
              </w:rPr>
              <w:t xml:space="preserve"> Hémophilie B avec inhibiteurs anti-FIX</w:t>
            </w:r>
            <w:r w:rsidR="006B60B7">
              <w:rPr>
                <w:sz w:val="16"/>
                <w:szCs w:val="18"/>
              </w:rPr>
              <w:t>, en dernier recours</w:t>
            </w:r>
          </w:p>
          <w:p w14:paraId="6F2CCB7A" w14:textId="0A993551" w:rsidR="00940BDF" w:rsidRDefault="00940BDF" w:rsidP="00D56635">
            <w:pPr>
              <w:rPr>
                <w:sz w:val="16"/>
                <w:szCs w:val="18"/>
              </w:rPr>
            </w:pPr>
            <w:r w:rsidRPr="00701287">
              <w:rPr>
                <w:rFonts w:hint="eastAsia"/>
                <w:sz w:val="16"/>
                <w:szCs w:val="18"/>
              </w:rPr>
              <w:t>□</w:t>
            </w:r>
            <w:r w:rsidRPr="00701287">
              <w:rPr>
                <w:rFonts w:hint="eastAsia"/>
                <w:sz w:val="16"/>
                <w:szCs w:val="18"/>
              </w:rPr>
              <w:t xml:space="preserve"> </w:t>
            </w:r>
            <w:r w:rsidRPr="00701287">
              <w:rPr>
                <w:sz w:val="16"/>
                <w:szCs w:val="18"/>
              </w:rPr>
              <w:t xml:space="preserve">Hémophilie A avec inhibiteurs anti FVIII, en </w:t>
            </w:r>
            <w:r w:rsidR="00CD6409">
              <w:rPr>
                <w:sz w:val="16"/>
                <w:szCs w:val="18"/>
              </w:rPr>
              <w:t>dernier recours</w:t>
            </w:r>
          </w:p>
          <w:p w14:paraId="2486E8BB" w14:textId="77777777" w:rsidR="00940BDF" w:rsidRDefault="00940BDF" w:rsidP="00D56635">
            <w:pPr>
              <w:rPr>
                <w:sz w:val="16"/>
                <w:szCs w:val="18"/>
              </w:rPr>
            </w:pPr>
          </w:p>
          <w:p w14:paraId="669B0681" w14:textId="77777777" w:rsidR="00940BDF" w:rsidRDefault="00940BDF" w:rsidP="00D56635">
            <w:pPr>
              <w:rPr>
                <w:sz w:val="16"/>
                <w:szCs w:val="18"/>
              </w:rPr>
            </w:pPr>
            <w:r w:rsidRPr="004C5C14">
              <w:rPr>
                <w:bCs/>
                <w:sz w:val="16"/>
                <w:szCs w:val="18"/>
              </w:rPr>
              <w:t>Date de début des dernières règles (DDR)</w:t>
            </w:r>
            <w:r>
              <w:rPr>
                <w:sz w:val="16"/>
                <w:szCs w:val="18"/>
              </w:rPr>
              <w:t xml:space="preserve"> : </w:t>
            </w:r>
            <w:r w:rsidRPr="00701287">
              <w:rPr>
                <w:sz w:val="14"/>
                <w:szCs w:val="16"/>
              </w:rPr>
              <w:t xml:space="preserve">____________ </w:t>
            </w:r>
            <w:r>
              <w:rPr>
                <w:sz w:val="14"/>
                <w:szCs w:val="16"/>
              </w:rPr>
              <w:t xml:space="preserve"> </w:t>
            </w:r>
            <w:r w:rsidRPr="00701287">
              <w:rPr>
                <w:rFonts w:hint="eastAsia"/>
                <w:sz w:val="16"/>
                <w:szCs w:val="18"/>
              </w:rPr>
              <w:t>□</w:t>
            </w:r>
            <w:r w:rsidRPr="00701287">
              <w:rPr>
                <w:rFonts w:hint="eastAsia"/>
                <w:sz w:val="16"/>
                <w:szCs w:val="18"/>
              </w:rPr>
              <w:t xml:space="preserve"> </w:t>
            </w:r>
            <w:r>
              <w:rPr>
                <w:sz w:val="16"/>
                <w:szCs w:val="18"/>
              </w:rPr>
              <w:t>Inconnue</w:t>
            </w:r>
          </w:p>
          <w:p w14:paraId="64556205" w14:textId="26787ADD" w:rsidR="00940BDF" w:rsidRDefault="00940BDF" w:rsidP="00D56635">
            <w:pPr>
              <w:rPr>
                <w:sz w:val="16"/>
                <w:szCs w:val="18"/>
              </w:rPr>
            </w:pPr>
            <w:r w:rsidRPr="004C5C14">
              <w:rPr>
                <w:bCs/>
                <w:sz w:val="16"/>
                <w:szCs w:val="18"/>
              </w:rPr>
              <w:lastRenderedPageBreak/>
              <w:t>Âge gestationnel au moment de l’exposition à</w:t>
            </w:r>
            <w:r w:rsidR="00D67A86">
              <w:rPr>
                <w:bCs/>
                <w:sz w:val="16"/>
                <w:szCs w:val="18"/>
              </w:rPr>
              <w:t xml:space="preserve"> </w:t>
            </w:r>
            <w:r w:rsidR="009F6BA8">
              <w:rPr>
                <w:bCs/>
                <w:sz w:val="16"/>
                <w:szCs w:val="18"/>
              </w:rPr>
              <w:t>ALHEMO</w:t>
            </w:r>
            <w:r>
              <w:rPr>
                <w:sz w:val="16"/>
                <w:szCs w:val="18"/>
              </w:rPr>
              <w:t xml:space="preserve"> : </w:t>
            </w:r>
            <w:r w:rsidRPr="00701287">
              <w:rPr>
                <w:sz w:val="14"/>
                <w:szCs w:val="16"/>
              </w:rPr>
              <w:t>________</w:t>
            </w:r>
            <w:r>
              <w:rPr>
                <w:sz w:val="14"/>
                <w:szCs w:val="16"/>
              </w:rPr>
              <w:t xml:space="preserve"> </w:t>
            </w:r>
            <w:r w:rsidRPr="00643151">
              <w:rPr>
                <w:sz w:val="16"/>
                <w:szCs w:val="18"/>
              </w:rPr>
              <w:t xml:space="preserve">Semaines </w:t>
            </w:r>
            <w:r w:rsidRPr="00701287">
              <w:rPr>
                <w:sz w:val="14"/>
                <w:szCs w:val="16"/>
              </w:rPr>
              <w:t>________</w:t>
            </w:r>
            <w:r>
              <w:rPr>
                <w:sz w:val="14"/>
                <w:szCs w:val="16"/>
              </w:rPr>
              <w:t xml:space="preserve"> </w:t>
            </w:r>
            <w:r w:rsidRPr="00643151">
              <w:rPr>
                <w:sz w:val="16"/>
                <w:szCs w:val="18"/>
              </w:rPr>
              <w:t>Jours</w:t>
            </w:r>
            <w:r w:rsidRPr="00701287">
              <w:rPr>
                <w:sz w:val="16"/>
                <w:szCs w:val="18"/>
              </w:rPr>
              <w:t xml:space="preserve"> </w:t>
            </w:r>
            <w:r w:rsidRPr="00643151">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p w14:paraId="3A9E4DE2" w14:textId="77777777" w:rsidR="00940BDF" w:rsidRDefault="00940BDF" w:rsidP="00D56635">
            <w:pPr>
              <w:rPr>
                <w:sz w:val="16"/>
                <w:szCs w:val="18"/>
              </w:rPr>
            </w:pPr>
            <w:r>
              <w:rPr>
                <w:sz w:val="16"/>
                <w:szCs w:val="18"/>
              </w:rPr>
              <w:t xml:space="preserve">Déterminé par : </w:t>
            </w:r>
            <w:r w:rsidRPr="00701287">
              <w:rPr>
                <w:rFonts w:hint="eastAsia"/>
                <w:sz w:val="16"/>
                <w:szCs w:val="18"/>
              </w:rPr>
              <w:t>□</w:t>
            </w:r>
            <w:r>
              <w:rPr>
                <w:rFonts w:hint="eastAsia"/>
                <w:sz w:val="16"/>
                <w:szCs w:val="18"/>
              </w:rPr>
              <w:t xml:space="preserve"> </w:t>
            </w:r>
            <w:r>
              <w:rPr>
                <w:sz w:val="16"/>
                <w:szCs w:val="18"/>
              </w:rPr>
              <w:t xml:space="preserve">DDR </w:t>
            </w:r>
            <w:r w:rsidRPr="00701287">
              <w:rPr>
                <w:rFonts w:hint="eastAsia"/>
                <w:sz w:val="16"/>
                <w:szCs w:val="18"/>
              </w:rPr>
              <w:t>□</w:t>
            </w:r>
            <w:r>
              <w:rPr>
                <w:rFonts w:hint="eastAsia"/>
                <w:sz w:val="16"/>
                <w:szCs w:val="18"/>
              </w:rPr>
              <w:t xml:space="preserve"> </w:t>
            </w:r>
            <w:r>
              <w:rPr>
                <w:sz w:val="16"/>
                <w:szCs w:val="18"/>
              </w:rPr>
              <w:t>Echographie</w:t>
            </w:r>
          </w:p>
          <w:p w14:paraId="661E9870" w14:textId="77777777" w:rsidR="00940BDF" w:rsidRPr="00701287" w:rsidRDefault="00940BDF" w:rsidP="00D56635">
            <w:pPr>
              <w:rPr>
                <w:sz w:val="16"/>
                <w:szCs w:val="18"/>
              </w:rPr>
            </w:pPr>
            <w:r w:rsidRPr="004C5C14">
              <w:rPr>
                <w:bCs/>
                <w:sz w:val="16"/>
                <w:szCs w:val="18"/>
              </w:rPr>
              <w:t>Date d’accouchement prévu</w:t>
            </w:r>
            <w:r>
              <w:rPr>
                <w:sz w:val="16"/>
                <w:szCs w:val="18"/>
              </w:rPr>
              <w:t xml:space="preserve"> : </w:t>
            </w:r>
            <w:r w:rsidRPr="00701287">
              <w:rPr>
                <w:sz w:val="14"/>
                <w:szCs w:val="16"/>
              </w:rPr>
              <w:t xml:space="preserve">____________ </w:t>
            </w:r>
            <w:r>
              <w:rPr>
                <w:sz w:val="14"/>
                <w:szCs w:val="16"/>
              </w:rPr>
              <w:t xml:space="preserve"> </w:t>
            </w:r>
            <w:r w:rsidRPr="00701287">
              <w:rPr>
                <w:rFonts w:hint="eastAsia"/>
                <w:sz w:val="16"/>
                <w:szCs w:val="18"/>
              </w:rPr>
              <w:t>□</w:t>
            </w:r>
            <w:r w:rsidRPr="00701287">
              <w:rPr>
                <w:rFonts w:hint="eastAsia"/>
                <w:sz w:val="16"/>
                <w:szCs w:val="18"/>
              </w:rPr>
              <w:t xml:space="preserve"> </w:t>
            </w:r>
            <w:r>
              <w:rPr>
                <w:sz w:val="16"/>
                <w:szCs w:val="18"/>
              </w:rPr>
              <w:t>Inconnue</w:t>
            </w:r>
          </w:p>
          <w:p w14:paraId="3ECAE983" w14:textId="77777777" w:rsidR="00940BDF" w:rsidRPr="00701287" w:rsidRDefault="00940BDF" w:rsidP="00D56635">
            <w:pPr>
              <w:rPr>
                <w:sz w:val="12"/>
                <w:szCs w:val="14"/>
              </w:rPr>
            </w:pPr>
          </w:p>
        </w:tc>
      </w:tr>
      <w:tr w:rsidR="00940BDF" w:rsidRPr="00701287" w14:paraId="6BE549B6"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9"/>
            <w:tcBorders>
              <w:bottom w:val="nil"/>
            </w:tcBorders>
          </w:tcPr>
          <w:p w14:paraId="3B2B8601" w14:textId="77777777" w:rsidR="00940BDF" w:rsidRDefault="00940BDF" w:rsidP="00D56635">
            <w:pPr>
              <w:jc w:val="center"/>
              <w:rPr>
                <w:b w:val="0"/>
                <w:bCs/>
                <w:color w:val="001965"/>
                <w:sz w:val="24"/>
                <w:szCs w:val="28"/>
              </w:rPr>
            </w:pPr>
            <w:permStart w:id="343494261" w:edGrp="everyone"/>
            <w:permEnd w:id="1602181775"/>
            <w:r w:rsidRPr="004C5C14">
              <w:rPr>
                <w:bCs/>
                <w:color w:val="001965"/>
                <w:sz w:val="24"/>
                <w:szCs w:val="28"/>
              </w:rPr>
              <w:lastRenderedPageBreak/>
              <w:t>Exposition à un produit Novo Nordisk, à d’autres médicaments ou compléments</w:t>
            </w:r>
            <w:r>
              <w:rPr>
                <w:bCs/>
                <w:color w:val="001965"/>
                <w:sz w:val="24"/>
                <w:szCs w:val="28"/>
              </w:rPr>
              <w:t xml:space="preserve"> </w:t>
            </w:r>
            <w:r w:rsidRPr="004C5C14">
              <w:rPr>
                <w:bCs/>
                <w:color w:val="001965"/>
                <w:sz w:val="24"/>
                <w:szCs w:val="28"/>
              </w:rPr>
              <w:t>alimentaires à base de plantes</w:t>
            </w:r>
          </w:p>
          <w:p w14:paraId="0FC0A0CB" w14:textId="770E3032" w:rsidR="00940BDF" w:rsidRPr="00701287" w:rsidRDefault="00940BDF" w:rsidP="00D56635">
            <w:pPr>
              <w:jc w:val="center"/>
              <w:rPr>
                <w:i/>
                <w:iCs/>
                <w:color w:val="001965"/>
                <w:sz w:val="14"/>
                <w:szCs w:val="14"/>
              </w:rPr>
            </w:pPr>
            <w:r w:rsidRPr="004C5C14">
              <w:rPr>
                <w:i/>
                <w:iCs/>
                <w:color w:val="3B97DE"/>
                <w:sz w:val="14"/>
                <w:szCs w:val="14"/>
              </w:rPr>
              <w:t xml:space="preserve">Autre que </w:t>
            </w:r>
            <w:r w:rsidR="009F6BA8">
              <w:rPr>
                <w:i/>
                <w:iCs/>
                <w:color w:val="3B97DE"/>
                <w:sz w:val="14"/>
                <w:szCs w:val="14"/>
              </w:rPr>
              <w:t>ALHEMO</w:t>
            </w:r>
          </w:p>
        </w:tc>
      </w:tr>
      <w:tr w:rsidR="00940BDF" w:rsidRPr="00515F00" w14:paraId="4D200B21" w14:textId="77777777" w:rsidTr="00D56635">
        <w:trPr>
          <w:trHeight w:val="26"/>
        </w:trPr>
        <w:tc>
          <w:tcPr>
            <w:cnfStyle w:val="001000000000" w:firstRow="0" w:lastRow="0" w:firstColumn="1" w:lastColumn="0" w:oddVBand="0" w:evenVBand="0" w:oddHBand="0" w:evenHBand="0" w:firstRowFirstColumn="0" w:firstRowLastColumn="0" w:lastRowFirstColumn="0" w:lastRowLastColumn="0"/>
            <w:tcW w:w="1843" w:type="dxa"/>
            <w:tcBorders>
              <w:top w:val="nil"/>
              <w:right w:val="nil"/>
            </w:tcBorders>
          </w:tcPr>
          <w:p w14:paraId="5649AD46" w14:textId="77777777" w:rsidR="00940BDF" w:rsidRPr="00701287" w:rsidRDefault="00940BDF" w:rsidP="00D56635">
            <w:pPr>
              <w:jc w:val="center"/>
              <w:rPr>
                <w:sz w:val="14"/>
                <w:szCs w:val="16"/>
              </w:rPr>
            </w:pPr>
            <w:permStart w:id="508636113" w:edGrp="everyone"/>
            <w:permStart w:id="2105422360" w:edGrp="everyone"/>
            <w:permStart w:id="838348133" w:edGrp="everyone"/>
            <w:permStart w:id="551564969" w:edGrp="everyone"/>
            <w:permStart w:id="423124541" w:edGrp="everyone"/>
            <w:permStart w:id="292828507" w:edGrp="everyone"/>
            <w:permEnd w:id="343494261"/>
            <w:r w:rsidRPr="00701287">
              <w:rPr>
                <w:sz w:val="14"/>
                <w:szCs w:val="16"/>
              </w:rPr>
              <w:t>Nom du produit</w:t>
            </w:r>
          </w:p>
        </w:tc>
        <w:tc>
          <w:tcPr>
            <w:tcW w:w="1843" w:type="dxa"/>
            <w:tcBorders>
              <w:top w:val="nil"/>
              <w:left w:val="nil"/>
              <w:right w:val="nil"/>
            </w:tcBorders>
          </w:tcPr>
          <w:p w14:paraId="63892E78"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Indication</w:t>
            </w:r>
          </w:p>
        </w:tc>
        <w:tc>
          <w:tcPr>
            <w:tcW w:w="1417" w:type="dxa"/>
            <w:gridSpan w:val="2"/>
            <w:tcBorders>
              <w:top w:val="nil"/>
              <w:left w:val="nil"/>
              <w:right w:val="nil"/>
            </w:tcBorders>
          </w:tcPr>
          <w:p w14:paraId="20C89BD8"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Voie d’administration</w:t>
            </w:r>
          </w:p>
        </w:tc>
        <w:tc>
          <w:tcPr>
            <w:tcW w:w="1418" w:type="dxa"/>
            <w:gridSpan w:val="2"/>
            <w:tcBorders>
              <w:top w:val="nil"/>
              <w:left w:val="nil"/>
              <w:right w:val="nil"/>
            </w:tcBorders>
          </w:tcPr>
          <w:p w14:paraId="4B0F76AC"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 xml:space="preserve">Dosage </w:t>
            </w:r>
            <w:r w:rsidRPr="00701287">
              <w:rPr>
                <w:color w:val="3B97DE"/>
                <w:sz w:val="14"/>
                <w:szCs w:val="16"/>
              </w:rPr>
              <w:t>(fréquence et unité)</w:t>
            </w:r>
          </w:p>
        </w:tc>
        <w:tc>
          <w:tcPr>
            <w:tcW w:w="1417" w:type="dxa"/>
            <w:gridSpan w:val="2"/>
            <w:tcBorders>
              <w:top w:val="nil"/>
              <w:left w:val="nil"/>
              <w:right w:val="nil"/>
            </w:tcBorders>
          </w:tcPr>
          <w:p w14:paraId="2B489015"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Date de début du traitement</w:t>
            </w:r>
          </w:p>
        </w:tc>
        <w:tc>
          <w:tcPr>
            <w:tcW w:w="1129" w:type="dxa"/>
            <w:tcBorders>
              <w:top w:val="nil"/>
              <w:left w:val="nil"/>
            </w:tcBorders>
          </w:tcPr>
          <w:p w14:paraId="19CC492D"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sz w:val="14"/>
                <w:szCs w:val="16"/>
              </w:rPr>
            </w:pPr>
            <w:r w:rsidRPr="00701287">
              <w:rPr>
                <w:sz w:val="14"/>
                <w:szCs w:val="16"/>
              </w:rPr>
              <w:t>Date de fin du traitement</w:t>
            </w:r>
          </w:p>
        </w:tc>
      </w:tr>
      <w:tr w:rsidR="00940BDF" w:rsidRPr="00515F00" w14:paraId="69A202E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6157CB46" w14:textId="77777777" w:rsidR="00940BDF" w:rsidRPr="00701287" w:rsidRDefault="00940BDF" w:rsidP="00D56635">
            <w:pPr>
              <w:jc w:val="center"/>
              <w:rPr>
                <w:b w:val="0"/>
                <w:bCs/>
                <w:color w:val="001965"/>
                <w:sz w:val="24"/>
                <w:szCs w:val="28"/>
              </w:rPr>
            </w:pPr>
            <w:permStart w:id="71583124" w:edGrp="everyone"/>
            <w:permStart w:id="366759457" w:edGrp="everyone"/>
            <w:permStart w:id="1514429391" w:edGrp="everyone"/>
            <w:permStart w:id="131409928" w:edGrp="everyone"/>
            <w:permStart w:id="228143100" w:edGrp="everyone"/>
            <w:permStart w:id="1095977713" w:edGrp="everyone"/>
            <w:permEnd w:id="508636113"/>
            <w:permEnd w:id="2105422360"/>
            <w:permEnd w:id="838348133"/>
            <w:permEnd w:id="551564969"/>
            <w:permEnd w:id="423124541"/>
            <w:permEnd w:id="292828507"/>
          </w:p>
        </w:tc>
        <w:tc>
          <w:tcPr>
            <w:tcW w:w="1843" w:type="dxa"/>
          </w:tcPr>
          <w:p w14:paraId="001E37EA"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2253CCAC"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8" w:type="dxa"/>
            <w:gridSpan w:val="2"/>
          </w:tcPr>
          <w:p w14:paraId="03DFB2F6"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37E14C61"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593BE3E1"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940BDF" w:rsidRPr="00515F00" w14:paraId="3A39376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07557145" w14:textId="77777777" w:rsidR="00940BDF" w:rsidRPr="00701287" w:rsidRDefault="00940BDF" w:rsidP="00D56635">
            <w:pPr>
              <w:jc w:val="center"/>
              <w:rPr>
                <w:b w:val="0"/>
                <w:bCs/>
                <w:color w:val="001965"/>
                <w:sz w:val="24"/>
                <w:szCs w:val="28"/>
              </w:rPr>
            </w:pPr>
            <w:permStart w:id="338384431" w:edGrp="everyone"/>
            <w:permStart w:id="2121888418" w:edGrp="everyone"/>
            <w:permStart w:id="1834039568" w:edGrp="everyone"/>
            <w:permStart w:id="1038682407" w:edGrp="everyone"/>
            <w:permStart w:id="893862366" w:edGrp="everyone"/>
            <w:permStart w:id="1992107643" w:edGrp="everyone"/>
            <w:permEnd w:id="71583124"/>
            <w:permEnd w:id="366759457"/>
            <w:permEnd w:id="1514429391"/>
            <w:permEnd w:id="131409928"/>
            <w:permEnd w:id="228143100"/>
            <w:permEnd w:id="1095977713"/>
          </w:p>
        </w:tc>
        <w:tc>
          <w:tcPr>
            <w:tcW w:w="1843" w:type="dxa"/>
          </w:tcPr>
          <w:p w14:paraId="73E71D62"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045F3716"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8" w:type="dxa"/>
            <w:gridSpan w:val="2"/>
          </w:tcPr>
          <w:p w14:paraId="53D0EB7B"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10E6B922"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7E5912F5"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940BDF" w:rsidRPr="00515F00" w14:paraId="7A3C64D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400ED0DE" w14:textId="77777777" w:rsidR="00940BDF" w:rsidRPr="00701287" w:rsidRDefault="00940BDF" w:rsidP="00D56635">
            <w:pPr>
              <w:jc w:val="center"/>
              <w:rPr>
                <w:b w:val="0"/>
                <w:bCs/>
                <w:color w:val="001965"/>
                <w:sz w:val="24"/>
                <w:szCs w:val="28"/>
              </w:rPr>
            </w:pPr>
            <w:permStart w:id="1335262348" w:edGrp="everyone"/>
            <w:permStart w:id="568026839" w:edGrp="everyone"/>
            <w:permStart w:id="2118781811" w:edGrp="everyone"/>
            <w:permStart w:id="1267869616" w:edGrp="everyone"/>
            <w:permStart w:id="749102698" w:edGrp="everyone"/>
            <w:permStart w:id="712774541" w:edGrp="everyone"/>
            <w:permEnd w:id="338384431"/>
            <w:permEnd w:id="2121888418"/>
            <w:permEnd w:id="1834039568"/>
            <w:permEnd w:id="1038682407"/>
            <w:permEnd w:id="893862366"/>
            <w:permEnd w:id="1992107643"/>
          </w:p>
        </w:tc>
        <w:tc>
          <w:tcPr>
            <w:tcW w:w="1843" w:type="dxa"/>
          </w:tcPr>
          <w:p w14:paraId="136FB0D0"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3EDEDF13"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8" w:type="dxa"/>
            <w:gridSpan w:val="2"/>
          </w:tcPr>
          <w:p w14:paraId="0720A8A2"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0AF20255"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01502231"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940BDF" w:rsidRPr="00515F00" w14:paraId="586C6EC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79F4E73D" w14:textId="77777777" w:rsidR="00940BDF" w:rsidRPr="00701287" w:rsidRDefault="00940BDF" w:rsidP="00D56635">
            <w:pPr>
              <w:jc w:val="center"/>
              <w:rPr>
                <w:b w:val="0"/>
                <w:bCs/>
                <w:color w:val="001965"/>
                <w:sz w:val="24"/>
                <w:szCs w:val="28"/>
              </w:rPr>
            </w:pPr>
            <w:permStart w:id="1886519952" w:edGrp="everyone"/>
            <w:permStart w:id="1543771189" w:edGrp="everyone"/>
            <w:permStart w:id="512842418" w:edGrp="everyone"/>
            <w:permStart w:id="2101698382" w:edGrp="everyone"/>
            <w:permStart w:id="657785339" w:edGrp="everyone"/>
            <w:permStart w:id="680544915" w:edGrp="everyone"/>
            <w:permEnd w:id="1335262348"/>
            <w:permEnd w:id="568026839"/>
            <w:permEnd w:id="2118781811"/>
            <w:permEnd w:id="1267869616"/>
            <w:permEnd w:id="749102698"/>
            <w:permEnd w:id="712774541"/>
          </w:p>
        </w:tc>
        <w:tc>
          <w:tcPr>
            <w:tcW w:w="1843" w:type="dxa"/>
          </w:tcPr>
          <w:p w14:paraId="43580CD1"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23F078EE"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8" w:type="dxa"/>
            <w:gridSpan w:val="2"/>
          </w:tcPr>
          <w:p w14:paraId="5B5C157B"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76B0F369"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7D76FA47"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940BDF" w:rsidRPr="00515F00" w14:paraId="423FC41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52E395CC" w14:textId="77777777" w:rsidR="00940BDF" w:rsidRPr="00701287" w:rsidRDefault="00940BDF" w:rsidP="00D56635">
            <w:pPr>
              <w:jc w:val="center"/>
              <w:rPr>
                <w:b w:val="0"/>
                <w:bCs/>
                <w:color w:val="001965"/>
                <w:sz w:val="24"/>
                <w:szCs w:val="28"/>
              </w:rPr>
            </w:pPr>
            <w:permStart w:id="786913450" w:edGrp="everyone"/>
            <w:permStart w:id="2053837857" w:edGrp="everyone"/>
            <w:permStart w:id="243474537" w:edGrp="everyone"/>
            <w:permStart w:id="1522426491" w:edGrp="everyone"/>
            <w:permStart w:id="629565120" w:edGrp="everyone"/>
            <w:permStart w:id="1897215689" w:edGrp="everyone"/>
            <w:permEnd w:id="1886519952"/>
            <w:permEnd w:id="1543771189"/>
            <w:permEnd w:id="512842418"/>
            <w:permEnd w:id="2101698382"/>
            <w:permEnd w:id="657785339"/>
            <w:permEnd w:id="680544915"/>
          </w:p>
        </w:tc>
        <w:tc>
          <w:tcPr>
            <w:tcW w:w="1843" w:type="dxa"/>
          </w:tcPr>
          <w:p w14:paraId="7FF69F74"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33501802"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8" w:type="dxa"/>
            <w:gridSpan w:val="2"/>
          </w:tcPr>
          <w:p w14:paraId="22B5C9BD"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3309164D"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7EA95C1D"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940BDF" w:rsidRPr="00515F00" w14:paraId="6CFE0FE9"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235179A6" w14:textId="77777777" w:rsidR="00940BDF" w:rsidRPr="00701287" w:rsidRDefault="00940BDF" w:rsidP="00D56635">
            <w:pPr>
              <w:jc w:val="center"/>
              <w:rPr>
                <w:b w:val="0"/>
                <w:bCs/>
                <w:color w:val="001965"/>
                <w:sz w:val="24"/>
                <w:szCs w:val="28"/>
              </w:rPr>
            </w:pPr>
            <w:permStart w:id="1551371443" w:edGrp="everyone"/>
            <w:permStart w:id="165294036" w:edGrp="everyone"/>
            <w:permStart w:id="625353527" w:edGrp="everyone"/>
            <w:permStart w:id="1882658289" w:edGrp="everyone"/>
            <w:permStart w:id="180309477" w:edGrp="everyone"/>
            <w:permStart w:id="2058183993" w:edGrp="everyone"/>
            <w:permEnd w:id="786913450"/>
            <w:permEnd w:id="2053837857"/>
            <w:permEnd w:id="243474537"/>
            <w:permEnd w:id="1522426491"/>
            <w:permEnd w:id="629565120"/>
            <w:permEnd w:id="1897215689"/>
          </w:p>
        </w:tc>
        <w:tc>
          <w:tcPr>
            <w:tcW w:w="1843" w:type="dxa"/>
          </w:tcPr>
          <w:p w14:paraId="07B494FF"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35C4BD40"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8" w:type="dxa"/>
            <w:gridSpan w:val="2"/>
          </w:tcPr>
          <w:p w14:paraId="579D0615"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3DFF388F"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03299321"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940BDF" w:rsidRPr="00515F00" w14:paraId="12F97DE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Pr>
          <w:p w14:paraId="69B53CF4" w14:textId="77777777" w:rsidR="00940BDF" w:rsidRPr="00701287" w:rsidRDefault="00940BDF" w:rsidP="00D56635">
            <w:pPr>
              <w:jc w:val="center"/>
              <w:rPr>
                <w:b w:val="0"/>
                <w:bCs/>
                <w:color w:val="001965"/>
                <w:sz w:val="24"/>
                <w:szCs w:val="28"/>
              </w:rPr>
            </w:pPr>
            <w:permStart w:id="350363950" w:edGrp="everyone"/>
            <w:permStart w:id="28139829" w:edGrp="everyone"/>
            <w:permStart w:id="1128427278" w:edGrp="everyone"/>
            <w:permStart w:id="388629470" w:edGrp="everyone"/>
            <w:permStart w:id="1100243405" w:edGrp="everyone"/>
            <w:permStart w:id="1862499312" w:edGrp="everyone"/>
            <w:permEnd w:id="1551371443"/>
            <w:permEnd w:id="165294036"/>
            <w:permEnd w:id="625353527"/>
            <w:permEnd w:id="1882658289"/>
            <w:permEnd w:id="180309477"/>
            <w:permEnd w:id="2058183993"/>
          </w:p>
        </w:tc>
        <w:tc>
          <w:tcPr>
            <w:tcW w:w="1843" w:type="dxa"/>
          </w:tcPr>
          <w:p w14:paraId="68F04F5B"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6621336B"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8" w:type="dxa"/>
            <w:gridSpan w:val="2"/>
          </w:tcPr>
          <w:p w14:paraId="22BE7626"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417" w:type="dxa"/>
            <w:gridSpan w:val="2"/>
          </w:tcPr>
          <w:p w14:paraId="7FC76751"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c>
          <w:tcPr>
            <w:tcW w:w="1129" w:type="dxa"/>
          </w:tcPr>
          <w:p w14:paraId="1FD394A0" w14:textId="77777777" w:rsidR="00940BDF" w:rsidRPr="00701287" w:rsidRDefault="00940BDF" w:rsidP="00D56635">
            <w:pPr>
              <w:jc w:val="center"/>
              <w:cnfStyle w:val="000000000000" w:firstRow="0" w:lastRow="0" w:firstColumn="0" w:lastColumn="0" w:oddVBand="0" w:evenVBand="0" w:oddHBand="0" w:evenHBand="0" w:firstRowFirstColumn="0" w:firstRowLastColumn="0" w:lastRowFirstColumn="0" w:lastRowLastColumn="0"/>
              <w:rPr>
                <w:b/>
                <w:bCs/>
                <w:color w:val="001965"/>
                <w:sz w:val="24"/>
                <w:szCs w:val="28"/>
              </w:rPr>
            </w:pPr>
          </w:p>
        </w:tc>
      </w:tr>
      <w:tr w:rsidR="00940BDF" w:rsidRPr="00515F00" w14:paraId="0C9E24DD" w14:textId="77777777" w:rsidTr="00D56635">
        <w:trPr>
          <w:trHeight w:val="81"/>
        </w:trPr>
        <w:tc>
          <w:tcPr>
            <w:cnfStyle w:val="001000000000" w:firstRow="0" w:lastRow="0" w:firstColumn="1" w:lastColumn="0" w:oddVBand="0" w:evenVBand="0" w:oddHBand="0" w:evenHBand="0" w:firstRowFirstColumn="0" w:firstRowLastColumn="0" w:lastRowFirstColumn="0" w:lastRowLastColumn="0"/>
            <w:tcW w:w="9067" w:type="dxa"/>
            <w:gridSpan w:val="9"/>
          </w:tcPr>
          <w:p w14:paraId="085F5D69" w14:textId="77777777" w:rsidR="00940BDF" w:rsidRDefault="00940BDF" w:rsidP="00D56635">
            <w:pPr>
              <w:jc w:val="center"/>
              <w:rPr>
                <w:b w:val="0"/>
                <w:bCs/>
                <w:color w:val="001965"/>
                <w:sz w:val="24"/>
                <w:szCs w:val="28"/>
              </w:rPr>
            </w:pPr>
            <w:permStart w:id="4392753" w:edGrp="everyone"/>
            <w:permEnd w:id="350363950"/>
            <w:permEnd w:id="28139829"/>
            <w:permEnd w:id="1128427278"/>
            <w:permEnd w:id="388629470"/>
            <w:permEnd w:id="1100243405"/>
            <w:permEnd w:id="1862499312"/>
            <w:r>
              <w:rPr>
                <w:bCs/>
                <w:color w:val="001965"/>
                <w:sz w:val="24"/>
                <w:szCs w:val="28"/>
              </w:rPr>
              <w:t>Information concernant la grossesse en cours</w:t>
            </w:r>
          </w:p>
          <w:p w14:paraId="4D8F46DB" w14:textId="77777777" w:rsidR="00940BDF" w:rsidRPr="00701287" w:rsidRDefault="00940BDF" w:rsidP="00D56635">
            <w:pPr>
              <w:jc w:val="center"/>
              <w:rPr>
                <w:b w:val="0"/>
                <w:bCs/>
                <w:color w:val="001965"/>
                <w:sz w:val="12"/>
                <w:szCs w:val="14"/>
              </w:rPr>
            </w:pPr>
          </w:p>
        </w:tc>
      </w:tr>
      <w:tr w:rsidR="00940BDF" w:rsidRPr="00701287" w14:paraId="4FE6153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29F8FBF1" w14:textId="77777777" w:rsidR="00940BDF" w:rsidRPr="00701287" w:rsidRDefault="00940BDF" w:rsidP="00D56635">
            <w:pPr>
              <w:rPr>
                <w:sz w:val="14"/>
                <w:szCs w:val="16"/>
              </w:rPr>
            </w:pPr>
            <w:permStart w:id="829368480" w:edGrp="everyone"/>
            <w:permEnd w:id="4392753"/>
            <w:r>
              <w:rPr>
                <w:bCs/>
                <w:sz w:val="16"/>
                <w:szCs w:val="18"/>
              </w:rPr>
              <w:t xml:space="preserve">Nombre de fœtus </w:t>
            </w:r>
            <w:r>
              <w:rPr>
                <w:sz w:val="16"/>
                <w:szCs w:val="18"/>
              </w:rPr>
              <w:t xml:space="preserve">: </w:t>
            </w:r>
            <w:r w:rsidRPr="00701287">
              <w:rPr>
                <w:sz w:val="14"/>
                <w:szCs w:val="16"/>
              </w:rPr>
              <w:t xml:space="preserve">____________ </w:t>
            </w:r>
            <w:r>
              <w:rPr>
                <w:sz w:val="14"/>
                <w:szCs w:val="16"/>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701287" w14:paraId="6F7FCC6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48C9599E" w14:textId="77777777" w:rsidR="00940BDF" w:rsidRPr="004C5C14" w:rsidRDefault="00940BDF" w:rsidP="00D56635">
            <w:pPr>
              <w:rPr>
                <w:sz w:val="16"/>
                <w:szCs w:val="18"/>
              </w:rPr>
            </w:pPr>
            <w:permStart w:id="1637038205" w:edGrp="everyone"/>
            <w:permEnd w:id="829368480"/>
            <w:r w:rsidRPr="004C5C14">
              <w:rPr>
                <w:color w:val="001965"/>
                <w:sz w:val="16"/>
                <w:szCs w:val="18"/>
              </w:rPr>
              <w:t>Complications obstétriques</w:t>
            </w:r>
          </w:p>
        </w:tc>
      </w:tr>
      <w:tr w:rsidR="00940BDF" w:rsidRPr="00515F00" w14:paraId="0E7890F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14D25D1F" w14:textId="77777777" w:rsidR="00940BDF" w:rsidRDefault="00940BDF" w:rsidP="00D56635">
            <w:pPr>
              <w:rPr>
                <w:sz w:val="18"/>
                <w:szCs w:val="18"/>
              </w:rPr>
            </w:pPr>
            <w:permStart w:id="1633423830" w:edGrp="everyone"/>
            <w:permEnd w:id="1637038205"/>
            <w:r w:rsidRPr="004C5C14">
              <w:rPr>
                <w:sz w:val="16"/>
                <w:szCs w:val="16"/>
              </w:rPr>
              <w:t xml:space="preserve">Des complications obstétriques sont-elles apparues au cours de cette grossesse </w:t>
            </w:r>
            <w:r w:rsidRPr="004C5C14">
              <w:rPr>
                <w:i/>
                <w:iCs/>
                <w:color w:val="3B97DE"/>
                <w:sz w:val="14"/>
                <w:szCs w:val="14"/>
              </w:rPr>
              <w:t xml:space="preserve">(ex. : pré-éclampsie) </w:t>
            </w:r>
            <w:r w:rsidRPr="004C5C14">
              <w:rPr>
                <w:sz w:val="18"/>
                <w:szCs w:val="18"/>
              </w:rPr>
              <w:t>?</w:t>
            </w:r>
          </w:p>
          <w:p w14:paraId="654B3AE9" w14:textId="77777777" w:rsidR="00940BDF" w:rsidRDefault="00940BDF" w:rsidP="00D56635">
            <w:pPr>
              <w:rPr>
                <w:sz w:val="16"/>
                <w:szCs w:val="18"/>
              </w:rPr>
            </w:pPr>
            <w:r w:rsidRPr="00701287">
              <w:rPr>
                <w:rFonts w:hint="eastAsia"/>
                <w:sz w:val="16"/>
                <w:szCs w:val="18"/>
              </w:rPr>
              <w:t>□</w:t>
            </w:r>
            <w:r>
              <w:rPr>
                <w:rFonts w:hint="eastAsia"/>
                <w:sz w:val="16"/>
                <w:szCs w:val="18"/>
              </w:rPr>
              <w:t xml:space="preserve"> </w:t>
            </w:r>
            <w:r w:rsidRPr="0042773B">
              <w:rPr>
                <w:sz w:val="16"/>
                <w:szCs w:val="18"/>
              </w:rPr>
              <w:t>Oui</w:t>
            </w:r>
            <w:r>
              <w:rPr>
                <w:sz w:val="16"/>
                <w:szCs w:val="18"/>
              </w:rPr>
              <w:t> </w:t>
            </w:r>
            <w:r w:rsidRPr="004C5C14">
              <w:rPr>
                <w:i/>
                <w:iCs/>
                <w:color w:val="3B97DE"/>
                <w:sz w:val="14"/>
                <w:szCs w:val="16"/>
              </w:rPr>
              <w:t>compléter également l’annexe 1 et la fiche « </w:t>
            </w:r>
            <w:r w:rsidRPr="004C5C14">
              <w:rPr>
                <w:i/>
                <w:iCs/>
                <w:color w:val="3B97DE"/>
                <w:sz w:val="14"/>
                <w:szCs w:val="14"/>
              </w:rPr>
              <w:t>Rapport de Pharmacovigilance – Évènement indésirable »</w:t>
            </w:r>
          </w:p>
          <w:p w14:paraId="121FF5E2" w14:textId="77777777" w:rsidR="00940BDF" w:rsidRDefault="00940BDF" w:rsidP="00D56635">
            <w:pPr>
              <w:rPr>
                <w:sz w:val="16"/>
                <w:szCs w:val="18"/>
              </w:rPr>
            </w:pPr>
            <w:r w:rsidRPr="00701287">
              <w:rPr>
                <w:rFonts w:hint="eastAsia"/>
                <w:sz w:val="16"/>
                <w:szCs w:val="18"/>
              </w:rPr>
              <w:t>□</w:t>
            </w:r>
            <w:r>
              <w:rPr>
                <w:sz w:val="16"/>
                <w:szCs w:val="18"/>
              </w:rPr>
              <w:t xml:space="preserve"> </w:t>
            </w:r>
            <w:r w:rsidRPr="0042773B">
              <w:rPr>
                <w:sz w:val="16"/>
                <w:szCs w:val="18"/>
              </w:rPr>
              <w:t>Non</w:t>
            </w:r>
          </w:p>
          <w:p w14:paraId="6F288E87" w14:textId="77777777" w:rsidR="00940BDF" w:rsidRPr="00BD4CDB" w:rsidRDefault="00940BDF" w:rsidP="00D56635">
            <w:pPr>
              <w:rPr>
                <w:color w:val="3B97DE"/>
                <w:sz w:val="16"/>
                <w:szCs w:val="16"/>
              </w:rPr>
            </w:pPr>
            <w:r w:rsidRPr="00701287">
              <w:rPr>
                <w:rFonts w:hint="eastAsia"/>
                <w:sz w:val="16"/>
                <w:szCs w:val="18"/>
              </w:rPr>
              <w:t>□</w:t>
            </w:r>
            <w:r>
              <w:rPr>
                <w:sz w:val="16"/>
                <w:szCs w:val="18"/>
              </w:rPr>
              <w:t xml:space="preserve"> Inconnu</w:t>
            </w:r>
          </w:p>
          <w:p w14:paraId="01F0D06D" w14:textId="77777777" w:rsidR="00940BDF" w:rsidRPr="007B5033" w:rsidRDefault="00940BDF" w:rsidP="00D56635">
            <w:pPr>
              <w:rPr>
                <w:i/>
                <w:iCs/>
                <w:color w:val="3B97DE"/>
                <w:sz w:val="16"/>
                <w:szCs w:val="16"/>
              </w:rPr>
            </w:pPr>
            <w:r>
              <w:rPr>
                <w:i/>
                <w:iCs/>
                <w:color w:val="3B97DE"/>
                <w:sz w:val="16"/>
                <w:szCs w:val="16"/>
              </w:rPr>
              <w:t>Si oui, à quel trimestre ? Décrire les complications ci-dessous.</w:t>
            </w:r>
          </w:p>
        </w:tc>
      </w:tr>
      <w:tr w:rsidR="00940BDF" w:rsidRPr="00515F00" w14:paraId="4A002E9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425ECD8B" w14:textId="77777777" w:rsidR="00940BDF" w:rsidRPr="00BD4CDB" w:rsidRDefault="00940BDF" w:rsidP="00D56635">
            <w:pPr>
              <w:rPr>
                <w:sz w:val="18"/>
                <w:szCs w:val="18"/>
              </w:rPr>
            </w:pPr>
            <w:permStart w:id="3038050" w:edGrp="everyone"/>
            <w:permEnd w:id="1633423830"/>
          </w:p>
        </w:tc>
      </w:tr>
      <w:tr w:rsidR="00940BDF" w:rsidRPr="00515F00" w14:paraId="5CD60CC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0408B360" w14:textId="77777777" w:rsidR="00940BDF" w:rsidRPr="00BD4CDB" w:rsidRDefault="00940BDF" w:rsidP="00D56635">
            <w:pPr>
              <w:rPr>
                <w:sz w:val="18"/>
                <w:szCs w:val="18"/>
              </w:rPr>
            </w:pPr>
            <w:permStart w:id="2042044744" w:edGrp="everyone"/>
            <w:permEnd w:id="3038050"/>
          </w:p>
        </w:tc>
      </w:tr>
      <w:tr w:rsidR="00940BDF" w:rsidRPr="00515F00" w14:paraId="42F9A0B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1AB593F3" w14:textId="77777777" w:rsidR="00940BDF" w:rsidRPr="00BD4CDB" w:rsidRDefault="00940BDF" w:rsidP="00D56635">
            <w:pPr>
              <w:rPr>
                <w:sz w:val="18"/>
                <w:szCs w:val="18"/>
              </w:rPr>
            </w:pPr>
            <w:permStart w:id="1639133896" w:edGrp="everyone"/>
            <w:permEnd w:id="2042044744"/>
          </w:p>
        </w:tc>
      </w:tr>
      <w:tr w:rsidR="00940BDF" w:rsidRPr="00515F00" w14:paraId="20578EA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7D96E18B" w14:textId="77777777" w:rsidR="00940BDF" w:rsidRPr="00BD4CDB" w:rsidRDefault="00940BDF" w:rsidP="00D56635">
            <w:pPr>
              <w:rPr>
                <w:sz w:val="18"/>
                <w:szCs w:val="18"/>
              </w:rPr>
            </w:pPr>
            <w:permStart w:id="1641901575" w:edGrp="everyone"/>
            <w:permEnd w:id="1639133896"/>
          </w:p>
        </w:tc>
      </w:tr>
      <w:tr w:rsidR="00940BDF" w:rsidRPr="00515F00" w14:paraId="6B72E3A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5A077726" w14:textId="77777777" w:rsidR="00940BDF" w:rsidRPr="00BD4CDB" w:rsidRDefault="00940BDF" w:rsidP="00D56635">
            <w:pPr>
              <w:rPr>
                <w:sz w:val="18"/>
                <w:szCs w:val="18"/>
              </w:rPr>
            </w:pPr>
            <w:permStart w:id="509810246" w:edGrp="everyone"/>
            <w:permEnd w:id="1641901575"/>
          </w:p>
        </w:tc>
      </w:tr>
      <w:tr w:rsidR="00940BDF" w:rsidRPr="00515F00" w14:paraId="1980DC19"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3193E791" w14:textId="77777777" w:rsidR="00940BDF" w:rsidRPr="00643151" w:rsidRDefault="00940BDF" w:rsidP="00D56635">
            <w:pPr>
              <w:jc w:val="center"/>
              <w:rPr>
                <w:b w:val="0"/>
                <w:bCs/>
                <w:color w:val="001965"/>
                <w:sz w:val="12"/>
                <w:szCs w:val="12"/>
              </w:rPr>
            </w:pPr>
            <w:permStart w:id="1491493209" w:edGrp="everyone"/>
            <w:permEnd w:id="509810246"/>
          </w:p>
          <w:p w14:paraId="12276930" w14:textId="77777777" w:rsidR="00940BDF" w:rsidRDefault="00940BDF" w:rsidP="00D56635">
            <w:pPr>
              <w:jc w:val="center"/>
              <w:rPr>
                <w:b w:val="0"/>
                <w:bCs/>
                <w:color w:val="001965"/>
                <w:sz w:val="24"/>
                <w:szCs w:val="28"/>
              </w:rPr>
            </w:pPr>
            <w:r>
              <w:rPr>
                <w:bCs/>
                <w:color w:val="001965"/>
                <w:sz w:val="24"/>
                <w:szCs w:val="28"/>
              </w:rPr>
              <w:t>Information concernant l’issue de la grossesse</w:t>
            </w:r>
          </w:p>
          <w:p w14:paraId="0CFB232B" w14:textId="77777777" w:rsidR="00940BDF" w:rsidRPr="00643151" w:rsidRDefault="00940BDF" w:rsidP="00D56635">
            <w:pPr>
              <w:rPr>
                <w:sz w:val="12"/>
                <w:szCs w:val="12"/>
              </w:rPr>
            </w:pPr>
          </w:p>
        </w:tc>
      </w:tr>
      <w:tr w:rsidR="00940BDF" w:rsidRPr="00515F00" w14:paraId="3226D18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Pr>
          <w:p w14:paraId="7F887CC0" w14:textId="77777777" w:rsidR="00940BDF" w:rsidRPr="00D1543C" w:rsidRDefault="00940BDF" w:rsidP="00D56635">
            <w:pPr>
              <w:rPr>
                <w:color w:val="001965"/>
                <w:sz w:val="24"/>
                <w:szCs w:val="28"/>
              </w:rPr>
            </w:pPr>
            <w:permStart w:id="1269706433" w:edGrp="everyone"/>
            <w:permEnd w:id="1491493209"/>
            <w:r w:rsidRPr="00D1543C">
              <w:rPr>
                <w:sz w:val="16"/>
                <w:szCs w:val="18"/>
              </w:rPr>
              <w:t xml:space="preserve">Date de l’issue de la grossesse : </w:t>
            </w:r>
            <w:r w:rsidRPr="00701287">
              <w:rPr>
                <w:sz w:val="14"/>
                <w:szCs w:val="16"/>
              </w:rPr>
              <w:t xml:space="preserve">____________ </w:t>
            </w:r>
            <w:r w:rsidRPr="00D1543C">
              <w:rPr>
                <w:sz w:val="14"/>
                <w:szCs w:val="16"/>
              </w:rPr>
              <w:t xml:space="preserve"> à l’</w:t>
            </w:r>
            <w:r w:rsidRPr="00D1543C">
              <w:rPr>
                <w:sz w:val="16"/>
                <w:szCs w:val="18"/>
              </w:rPr>
              <w:t xml:space="preserve">âge gestationnel de : </w:t>
            </w:r>
            <w:r w:rsidRPr="00701287">
              <w:rPr>
                <w:sz w:val="14"/>
                <w:szCs w:val="16"/>
              </w:rPr>
              <w:t>________</w:t>
            </w:r>
            <w:r w:rsidRPr="00D1543C">
              <w:rPr>
                <w:sz w:val="14"/>
                <w:szCs w:val="16"/>
              </w:rPr>
              <w:t xml:space="preserve"> </w:t>
            </w:r>
            <w:r w:rsidRPr="00D1543C">
              <w:rPr>
                <w:sz w:val="16"/>
                <w:szCs w:val="18"/>
              </w:rPr>
              <w:t xml:space="preserve">Semaines </w:t>
            </w:r>
            <w:r w:rsidRPr="00701287">
              <w:rPr>
                <w:sz w:val="14"/>
                <w:szCs w:val="16"/>
              </w:rPr>
              <w:t>________</w:t>
            </w:r>
            <w:r w:rsidRPr="00D1543C">
              <w:rPr>
                <w:sz w:val="14"/>
                <w:szCs w:val="16"/>
              </w:rPr>
              <w:t xml:space="preserve"> </w:t>
            </w:r>
            <w:r w:rsidRPr="00D1543C">
              <w:rPr>
                <w:sz w:val="16"/>
                <w:szCs w:val="18"/>
              </w:rPr>
              <w:t>Jours</w:t>
            </w:r>
            <w:r w:rsidRPr="00701287">
              <w:rPr>
                <w:sz w:val="16"/>
                <w:szCs w:val="18"/>
              </w:rPr>
              <w:t xml:space="preserve"> </w:t>
            </w:r>
            <w:r w:rsidRPr="00D1543C">
              <w:rPr>
                <w:sz w:val="16"/>
                <w:szCs w:val="18"/>
              </w:rPr>
              <w:t xml:space="preserve"> </w:t>
            </w:r>
          </w:p>
        </w:tc>
      </w:tr>
      <w:tr w:rsidR="00940BDF" w:rsidRPr="00515F00" w14:paraId="7B8E7E09"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bottom w:val="single" w:sz="4" w:space="0" w:color="auto"/>
            </w:tcBorders>
          </w:tcPr>
          <w:p w14:paraId="1640102B" w14:textId="77777777" w:rsidR="00940BDF" w:rsidRDefault="00940BDF" w:rsidP="00D56635">
            <w:pPr>
              <w:rPr>
                <w:sz w:val="16"/>
                <w:szCs w:val="18"/>
              </w:rPr>
            </w:pPr>
            <w:permStart w:id="1208225237" w:edGrp="everyone"/>
            <w:permEnd w:id="1269706433"/>
            <w:r>
              <w:rPr>
                <w:sz w:val="16"/>
                <w:szCs w:val="18"/>
              </w:rPr>
              <w:t>A l’issue de la grossesse, y a-t-il eu des naissances vivantes ?</w:t>
            </w:r>
          </w:p>
          <w:p w14:paraId="32B8EDFB" w14:textId="77777777" w:rsidR="00940BDF" w:rsidRPr="00701287" w:rsidRDefault="00940BDF" w:rsidP="00D56635">
            <w:pPr>
              <w:rPr>
                <w:sz w:val="16"/>
                <w:szCs w:val="18"/>
              </w:rPr>
            </w:pPr>
            <w:r w:rsidRPr="00701287">
              <w:rPr>
                <w:rFonts w:hint="eastAsia"/>
                <w:bCs/>
                <w:sz w:val="16"/>
                <w:szCs w:val="18"/>
              </w:rPr>
              <w:lastRenderedPageBreak/>
              <w:t>□</w:t>
            </w:r>
            <w:r w:rsidRPr="00701287">
              <w:rPr>
                <w:rFonts w:hint="eastAsia"/>
                <w:bCs/>
                <w:sz w:val="16"/>
                <w:szCs w:val="18"/>
              </w:rPr>
              <w:t xml:space="preserve"> </w:t>
            </w:r>
            <w:r>
              <w:rPr>
                <w:sz w:val="16"/>
                <w:szCs w:val="18"/>
              </w:rPr>
              <w:t xml:space="preserve">Oui, préciser le nombre : </w:t>
            </w:r>
            <w:r w:rsidRPr="00701287">
              <w:rPr>
                <w:sz w:val="14"/>
                <w:szCs w:val="16"/>
              </w:rPr>
              <w:t xml:space="preserve">____________ </w:t>
            </w:r>
            <w:r w:rsidRPr="00D1543C">
              <w:rPr>
                <w:sz w:val="14"/>
                <w:szCs w:val="16"/>
              </w:rPr>
              <w:t xml:space="preserve"> </w:t>
            </w:r>
            <w:r>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515F00" w14:paraId="152D38D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bottom w:val="nil"/>
            </w:tcBorders>
          </w:tcPr>
          <w:p w14:paraId="248626E4" w14:textId="77777777" w:rsidR="00940BDF" w:rsidRDefault="00940BDF" w:rsidP="00D56635">
            <w:pPr>
              <w:rPr>
                <w:sz w:val="16"/>
                <w:szCs w:val="18"/>
              </w:rPr>
            </w:pPr>
            <w:permStart w:id="1377730089" w:edGrp="everyone"/>
            <w:permEnd w:id="1208225237"/>
            <w:r w:rsidRPr="00D1543C">
              <w:rPr>
                <w:sz w:val="16"/>
                <w:szCs w:val="18"/>
              </w:rPr>
              <w:lastRenderedPageBreak/>
              <w:t>La grossesse s’est-elle soldée par la mort d’un fœtus ?</w:t>
            </w:r>
          </w:p>
          <w:p w14:paraId="498EC9FA" w14:textId="77777777" w:rsidR="00940BDF" w:rsidRDefault="00940BDF" w:rsidP="00D56635">
            <w:pPr>
              <w:rPr>
                <w:sz w:val="16"/>
                <w:szCs w:val="18"/>
              </w:rPr>
            </w:pPr>
            <w:r w:rsidRPr="00701287">
              <w:rPr>
                <w:rFonts w:hint="eastAsia"/>
                <w:bCs/>
                <w:sz w:val="16"/>
                <w:szCs w:val="18"/>
              </w:rPr>
              <w:t>□</w:t>
            </w:r>
            <w:r w:rsidRPr="00701287">
              <w:rPr>
                <w:rFonts w:hint="eastAsia"/>
                <w:bCs/>
                <w:sz w:val="16"/>
                <w:szCs w:val="18"/>
              </w:rPr>
              <w:t xml:space="preserve"> </w:t>
            </w:r>
            <w:r>
              <w:rPr>
                <w:sz w:val="16"/>
                <w:szCs w:val="18"/>
              </w:rPr>
              <w:t xml:space="preserve">Oui, préciser le nombre : </w:t>
            </w:r>
            <w:r w:rsidRPr="00701287">
              <w:rPr>
                <w:sz w:val="14"/>
                <w:szCs w:val="16"/>
              </w:rPr>
              <w:t xml:space="preserve">____________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p w14:paraId="05E74ACC" w14:textId="77777777" w:rsidR="00940BDF" w:rsidRPr="00D1543C" w:rsidRDefault="00940BDF" w:rsidP="00D56635">
            <w:pPr>
              <w:rPr>
                <w:sz w:val="14"/>
                <w:szCs w:val="16"/>
              </w:rPr>
            </w:pPr>
            <w:r>
              <w:rPr>
                <w:i/>
                <w:iCs/>
                <w:color w:val="3B97DE"/>
                <w:sz w:val="14"/>
                <w:szCs w:val="16"/>
              </w:rPr>
              <w:t xml:space="preserve">Si oui, </w:t>
            </w:r>
            <w:r w:rsidRPr="004C5C14">
              <w:rPr>
                <w:i/>
                <w:iCs/>
                <w:color w:val="3B97DE"/>
                <w:sz w:val="14"/>
                <w:szCs w:val="16"/>
              </w:rPr>
              <w:t>compléter également l’annexe 1 et la fiche « </w:t>
            </w:r>
            <w:r w:rsidRPr="004C5C14">
              <w:rPr>
                <w:i/>
                <w:iCs/>
                <w:color w:val="3B97DE"/>
                <w:sz w:val="14"/>
                <w:szCs w:val="14"/>
              </w:rPr>
              <w:t>Rapport de Pharmacovigilance – Évènement indésirable »</w:t>
            </w:r>
            <w:r w:rsidRPr="00D1543C">
              <w:rPr>
                <w:sz w:val="14"/>
                <w:szCs w:val="16"/>
              </w:rPr>
              <w:t xml:space="preserve"> </w:t>
            </w:r>
          </w:p>
        </w:tc>
      </w:tr>
      <w:tr w:rsidR="00940BDF" w:rsidRPr="00701287" w14:paraId="57609008"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single" w:sz="4" w:space="0" w:color="auto"/>
            </w:tcBorders>
          </w:tcPr>
          <w:p w14:paraId="02E9996C" w14:textId="77777777" w:rsidR="00940BDF" w:rsidRDefault="00940BDF" w:rsidP="00D56635">
            <w:pPr>
              <w:rPr>
                <w:sz w:val="16"/>
                <w:szCs w:val="18"/>
              </w:rPr>
            </w:pPr>
            <w:permStart w:id="558563611" w:edGrp="everyone"/>
            <w:permEnd w:id="1377730089"/>
            <w:r>
              <w:rPr>
                <w:sz w:val="16"/>
                <w:szCs w:val="18"/>
              </w:rPr>
              <w:t>Préciser le type de mort fœtale :</w:t>
            </w:r>
          </w:p>
          <w:p w14:paraId="56AF8280" w14:textId="77777777" w:rsidR="00940BDF" w:rsidRDefault="00940BDF" w:rsidP="00D56635">
            <w:pPr>
              <w:rPr>
                <w:sz w:val="14"/>
                <w:szCs w:val="16"/>
              </w:rPr>
            </w:pPr>
            <w:r w:rsidRPr="00D1543C">
              <w:rPr>
                <w:rFonts w:hint="eastAsia"/>
                <w:sz w:val="16"/>
                <w:szCs w:val="18"/>
              </w:rPr>
              <w:t>□</w:t>
            </w:r>
            <w:r>
              <w:rPr>
                <w:sz w:val="16"/>
                <w:szCs w:val="18"/>
              </w:rPr>
              <w:t xml:space="preserve"> </w:t>
            </w:r>
            <w:r w:rsidRPr="00D1543C">
              <w:rPr>
                <w:sz w:val="16"/>
                <w:szCs w:val="18"/>
              </w:rPr>
              <w:t xml:space="preserve">Avortement spontané    </w:t>
            </w:r>
            <w:r>
              <w:rPr>
                <w:sz w:val="16"/>
                <w:szCs w:val="18"/>
              </w:rPr>
              <w:t xml:space="preserve">    </w:t>
            </w:r>
            <w:r w:rsidRPr="00701287">
              <w:rPr>
                <w:rFonts w:hint="eastAsia"/>
                <w:sz w:val="16"/>
                <w:szCs w:val="18"/>
              </w:rPr>
              <w:t>□</w:t>
            </w:r>
            <w:r>
              <w:rPr>
                <w:rFonts w:hint="eastAsia"/>
                <w:sz w:val="16"/>
                <w:szCs w:val="18"/>
              </w:rPr>
              <w:t xml:space="preserve"> </w:t>
            </w:r>
            <w:r w:rsidRPr="00D1543C">
              <w:rPr>
                <w:sz w:val="16"/>
                <w:szCs w:val="18"/>
              </w:rPr>
              <w:t xml:space="preserve">Grossesse extra-utérine </w:t>
            </w:r>
            <w:r>
              <w:rPr>
                <w:sz w:val="16"/>
                <w:szCs w:val="18"/>
              </w:rPr>
              <w:t xml:space="preserve">       </w:t>
            </w:r>
            <w:r w:rsidRPr="00701287">
              <w:rPr>
                <w:rFonts w:hint="eastAsia"/>
                <w:sz w:val="16"/>
                <w:szCs w:val="18"/>
              </w:rPr>
              <w:t>□</w:t>
            </w:r>
            <w:r>
              <w:rPr>
                <w:rFonts w:hint="eastAsia"/>
                <w:sz w:val="16"/>
                <w:szCs w:val="18"/>
              </w:rPr>
              <w:t xml:space="preserve"> </w:t>
            </w:r>
            <w:r w:rsidRPr="00D1543C">
              <w:rPr>
                <w:sz w:val="16"/>
                <w:szCs w:val="18"/>
              </w:rPr>
              <w:t xml:space="preserve">Enfant mort-né </w:t>
            </w:r>
            <w:r>
              <w:rPr>
                <w:sz w:val="16"/>
                <w:szCs w:val="18"/>
              </w:rPr>
              <w:t xml:space="preserve">                  </w:t>
            </w:r>
            <w:r w:rsidRPr="00D1543C">
              <w:rPr>
                <w:sz w:val="14"/>
                <w:szCs w:val="16"/>
              </w:rPr>
              <w:t xml:space="preserve"> </w:t>
            </w:r>
          </w:p>
          <w:p w14:paraId="262E402C" w14:textId="77777777" w:rsidR="00940BDF" w:rsidRPr="00D1543C" w:rsidRDefault="00940BDF" w:rsidP="00D56635">
            <w:pPr>
              <w:rPr>
                <w:sz w:val="16"/>
                <w:szCs w:val="18"/>
              </w:rPr>
            </w:pPr>
            <w:r w:rsidRPr="00701287">
              <w:rPr>
                <w:rFonts w:hint="eastAsia"/>
                <w:sz w:val="16"/>
                <w:szCs w:val="18"/>
              </w:rPr>
              <w:t>□</w:t>
            </w:r>
            <w:r>
              <w:rPr>
                <w:rFonts w:hint="eastAsia"/>
                <w:sz w:val="16"/>
                <w:szCs w:val="18"/>
              </w:rPr>
              <w:t xml:space="preserve"> </w:t>
            </w:r>
            <w:r w:rsidRPr="00D1543C">
              <w:rPr>
                <w:sz w:val="16"/>
                <w:szCs w:val="18"/>
              </w:rPr>
              <w:t>Autre, préciser :</w:t>
            </w:r>
            <w:r>
              <w:rPr>
                <w:sz w:val="16"/>
                <w:szCs w:val="18"/>
              </w:rPr>
              <w:t xml:space="preserve"> </w:t>
            </w:r>
            <w:r w:rsidRPr="00D1543C">
              <w:rPr>
                <w:sz w:val="14"/>
                <w:szCs w:val="16"/>
              </w:rPr>
              <w:t xml:space="preserve">________________________________________________    </w:t>
            </w:r>
          </w:p>
        </w:tc>
      </w:tr>
      <w:tr w:rsidR="00940BDF" w:rsidRPr="00515F00" w14:paraId="596965D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bottom w:val="nil"/>
            </w:tcBorders>
          </w:tcPr>
          <w:p w14:paraId="2E8257A7" w14:textId="77777777" w:rsidR="00940BDF" w:rsidRPr="00701287" w:rsidRDefault="00940BDF" w:rsidP="00D56635">
            <w:pPr>
              <w:rPr>
                <w:sz w:val="16"/>
                <w:szCs w:val="18"/>
              </w:rPr>
            </w:pPr>
            <w:permStart w:id="1839168025" w:edGrp="everyone"/>
            <w:permEnd w:id="558563611"/>
            <w:r w:rsidRPr="00D1543C">
              <w:rPr>
                <w:sz w:val="16"/>
                <w:szCs w:val="18"/>
              </w:rPr>
              <w:t>La grossesse a-t-elle été interrompue ?</w:t>
            </w:r>
          </w:p>
        </w:tc>
      </w:tr>
      <w:tr w:rsidR="00940BDF" w:rsidRPr="00515F00" w14:paraId="28B9AA8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nil"/>
            </w:tcBorders>
          </w:tcPr>
          <w:p w14:paraId="3B754146" w14:textId="77777777" w:rsidR="00940BDF" w:rsidRDefault="00940BDF" w:rsidP="00D56635">
            <w:pPr>
              <w:rPr>
                <w:sz w:val="16"/>
                <w:szCs w:val="18"/>
              </w:rPr>
            </w:pPr>
            <w:permStart w:id="1826896885" w:edGrp="everyone"/>
            <w:permEnd w:id="1839168025"/>
            <w:r w:rsidRPr="00701287">
              <w:rPr>
                <w:rFonts w:hint="eastAsia"/>
                <w:bCs/>
                <w:sz w:val="16"/>
                <w:szCs w:val="18"/>
              </w:rPr>
              <w:t>□</w:t>
            </w:r>
            <w:r w:rsidRPr="00701287">
              <w:rPr>
                <w:rFonts w:hint="eastAsia"/>
                <w:bCs/>
                <w:sz w:val="16"/>
                <w:szCs w:val="18"/>
              </w:rPr>
              <w:t xml:space="preserve"> </w:t>
            </w:r>
            <w:r>
              <w:rPr>
                <w:sz w:val="16"/>
                <w:szCs w:val="18"/>
              </w:rPr>
              <w:t xml:space="preserve">Oui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p w14:paraId="1C55F58C" w14:textId="77777777" w:rsidR="00940BDF" w:rsidRPr="00D1543C" w:rsidRDefault="00940BDF" w:rsidP="00D56635">
            <w:pPr>
              <w:rPr>
                <w:i/>
                <w:iCs/>
                <w:color w:val="3B97DE"/>
                <w:sz w:val="14"/>
                <w:szCs w:val="14"/>
              </w:rPr>
            </w:pPr>
            <w:r>
              <w:rPr>
                <w:i/>
                <w:iCs/>
                <w:color w:val="3B97DE"/>
                <w:sz w:val="14"/>
                <w:szCs w:val="16"/>
              </w:rPr>
              <w:t xml:space="preserve">Si oui, </w:t>
            </w:r>
            <w:r w:rsidRPr="004C5C14">
              <w:rPr>
                <w:i/>
                <w:iCs/>
                <w:color w:val="3B97DE"/>
                <w:sz w:val="14"/>
                <w:szCs w:val="16"/>
              </w:rPr>
              <w:t>compléter également l’annexe 1 et la fiche « </w:t>
            </w:r>
            <w:r w:rsidRPr="004C5C14">
              <w:rPr>
                <w:i/>
                <w:iCs/>
                <w:color w:val="3B97DE"/>
                <w:sz w:val="14"/>
                <w:szCs w:val="14"/>
              </w:rPr>
              <w:t>Rapport de Pharmacovigilance – Évènement indésirable</w:t>
            </w:r>
            <w:r>
              <w:rPr>
                <w:i/>
                <w:iCs/>
                <w:color w:val="3B97DE"/>
                <w:sz w:val="14"/>
                <w:szCs w:val="14"/>
              </w:rPr>
              <w:t> » si applicable</w:t>
            </w:r>
          </w:p>
        </w:tc>
      </w:tr>
      <w:tr w:rsidR="00940BDF" w:rsidRPr="00515F00" w14:paraId="53A13C6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single" w:sz="4" w:space="0" w:color="auto"/>
            </w:tcBorders>
          </w:tcPr>
          <w:p w14:paraId="75D05030" w14:textId="77777777" w:rsidR="00940BDF" w:rsidRPr="00D1543C" w:rsidRDefault="00940BDF" w:rsidP="00D56635">
            <w:pPr>
              <w:rPr>
                <w:sz w:val="16"/>
                <w:szCs w:val="18"/>
              </w:rPr>
            </w:pPr>
            <w:permStart w:id="1118586892" w:edGrp="everyone"/>
            <w:permEnd w:id="1826896885"/>
            <w:r w:rsidRPr="00D1543C">
              <w:rPr>
                <w:sz w:val="16"/>
                <w:szCs w:val="18"/>
              </w:rPr>
              <w:t xml:space="preserve">Si OUI, veuillez indiquer la ou les raisons de l’interruption de grossesse </w:t>
            </w:r>
            <w:r w:rsidRPr="00D1543C">
              <w:rPr>
                <w:i/>
                <w:iCs/>
                <w:color w:val="3B97DE"/>
                <w:sz w:val="14"/>
                <w:szCs w:val="16"/>
              </w:rPr>
              <w:t xml:space="preserve">(ex : circonstances sociales, anomalie fœtale) </w:t>
            </w:r>
            <w:r w:rsidRPr="00D1543C">
              <w:rPr>
                <w:sz w:val="16"/>
                <w:szCs w:val="18"/>
              </w:rPr>
              <w:t>:</w:t>
            </w:r>
          </w:p>
        </w:tc>
      </w:tr>
      <w:tr w:rsidR="00940BDF" w:rsidRPr="00515F00" w14:paraId="1305162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single" w:sz="4" w:space="0" w:color="auto"/>
            </w:tcBorders>
          </w:tcPr>
          <w:p w14:paraId="6B96CB60" w14:textId="77777777" w:rsidR="00940BDF" w:rsidRPr="00D1543C" w:rsidRDefault="00940BDF" w:rsidP="00D56635">
            <w:pPr>
              <w:rPr>
                <w:sz w:val="16"/>
                <w:szCs w:val="18"/>
              </w:rPr>
            </w:pPr>
            <w:permStart w:id="479690040" w:edGrp="everyone"/>
            <w:permEnd w:id="1118586892"/>
          </w:p>
        </w:tc>
      </w:tr>
      <w:tr w:rsidR="00940BDF" w:rsidRPr="00515F00" w14:paraId="62354DF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single" w:sz="4" w:space="0" w:color="auto"/>
            </w:tcBorders>
          </w:tcPr>
          <w:p w14:paraId="45301F80" w14:textId="77777777" w:rsidR="00940BDF" w:rsidRPr="00D1543C" w:rsidRDefault="00940BDF" w:rsidP="00D56635">
            <w:pPr>
              <w:rPr>
                <w:sz w:val="16"/>
                <w:szCs w:val="18"/>
              </w:rPr>
            </w:pPr>
            <w:permStart w:id="2019103571" w:edGrp="everyone"/>
            <w:permEnd w:id="479690040"/>
          </w:p>
        </w:tc>
      </w:tr>
      <w:tr w:rsidR="00940BDF" w:rsidRPr="00515F00" w14:paraId="46D5695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single" w:sz="4" w:space="0" w:color="auto"/>
            </w:tcBorders>
          </w:tcPr>
          <w:p w14:paraId="31FCB5C1" w14:textId="77777777" w:rsidR="00940BDF" w:rsidRPr="00D1543C" w:rsidRDefault="00940BDF" w:rsidP="00D56635">
            <w:pPr>
              <w:rPr>
                <w:sz w:val="16"/>
                <w:szCs w:val="18"/>
              </w:rPr>
            </w:pPr>
            <w:permStart w:id="1341016220" w:edGrp="everyone"/>
            <w:permEnd w:id="2019103571"/>
          </w:p>
        </w:tc>
      </w:tr>
      <w:tr w:rsidR="00940BDF" w:rsidRPr="00515F00" w14:paraId="658443A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single" w:sz="4" w:space="0" w:color="auto"/>
            </w:tcBorders>
          </w:tcPr>
          <w:p w14:paraId="0437A366" w14:textId="77777777" w:rsidR="00940BDF" w:rsidRPr="00D1543C" w:rsidRDefault="00940BDF" w:rsidP="00D56635">
            <w:pPr>
              <w:rPr>
                <w:sz w:val="16"/>
                <w:szCs w:val="18"/>
              </w:rPr>
            </w:pPr>
            <w:permStart w:id="1152591145" w:edGrp="everyone"/>
            <w:permEnd w:id="1341016220"/>
          </w:p>
        </w:tc>
      </w:tr>
      <w:tr w:rsidR="00940BDF" w:rsidRPr="00515F00" w14:paraId="5C47592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single" w:sz="4" w:space="0" w:color="auto"/>
            </w:tcBorders>
          </w:tcPr>
          <w:p w14:paraId="1E23BE47" w14:textId="77777777" w:rsidR="00940BDF" w:rsidRPr="00D1543C" w:rsidRDefault="00940BDF" w:rsidP="00D56635">
            <w:pPr>
              <w:rPr>
                <w:sz w:val="16"/>
                <w:szCs w:val="18"/>
              </w:rPr>
            </w:pPr>
            <w:permStart w:id="500388089" w:edGrp="everyone"/>
            <w:permEnd w:id="1152591145"/>
          </w:p>
        </w:tc>
      </w:tr>
      <w:tr w:rsidR="00940BDF" w:rsidRPr="00515F00" w14:paraId="03AFF1B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bottom w:val="single" w:sz="4" w:space="0" w:color="auto"/>
            </w:tcBorders>
          </w:tcPr>
          <w:p w14:paraId="3833D8DA" w14:textId="77777777" w:rsidR="00940BDF" w:rsidRPr="00623CA3" w:rsidRDefault="00940BDF" w:rsidP="00D56635">
            <w:pPr>
              <w:jc w:val="center"/>
              <w:rPr>
                <w:b w:val="0"/>
                <w:bCs/>
                <w:color w:val="001965"/>
                <w:sz w:val="12"/>
                <w:szCs w:val="14"/>
              </w:rPr>
            </w:pPr>
            <w:permStart w:id="181101587" w:edGrp="everyone"/>
            <w:permEnd w:id="500388089"/>
          </w:p>
          <w:p w14:paraId="3812F910" w14:textId="77777777" w:rsidR="00940BDF" w:rsidRDefault="00940BDF" w:rsidP="00D56635">
            <w:pPr>
              <w:jc w:val="center"/>
              <w:rPr>
                <w:b w:val="0"/>
                <w:bCs/>
                <w:color w:val="001965"/>
                <w:sz w:val="24"/>
                <w:szCs w:val="28"/>
              </w:rPr>
            </w:pPr>
            <w:r>
              <w:rPr>
                <w:bCs/>
                <w:color w:val="001965"/>
                <w:sz w:val="24"/>
                <w:szCs w:val="28"/>
              </w:rPr>
              <w:t>Information concernant les naissances vivantes (accouchement et nouveau-né)</w:t>
            </w:r>
          </w:p>
          <w:p w14:paraId="4AE9BACC" w14:textId="77777777" w:rsidR="00940BDF" w:rsidRPr="00623CA3" w:rsidRDefault="00940BDF" w:rsidP="00D56635">
            <w:pPr>
              <w:jc w:val="center"/>
              <w:rPr>
                <w:sz w:val="12"/>
                <w:szCs w:val="14"/>
              </w:rPr>
            </w:pPr>
          </w:p>
        </w:tc>
      </w:tr>
      <w:tr w:rsidR="00940BDF" w:rsidRPr="00701287" w14:paraId="29F6EB7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bottom w:val="single" w:sz="4" w:space="0" w:color="auto"/>
            </w:tcBorders>
          </w:tcPr>
          <w:p w14:paraId="0FD99A08" w14:textId="77777777" w:rsidR="00940BDF" w:rsidRPr="00D1543C" w:rsidRDefault="00940BDF" w:rsidP="00D56635">
            <w:pPr>
              <w:rPr>
                <w:sz w:val="16"/>
                <w:szCs w:val="18"/>
              </w:rPr>
            </w:pPr>
            <w:permStart w:id="170343934" w:edGrp="everyone"/>
            <w:permEnd w:id="181101587"/>
            <w:r>
              <w:rPr>
                <w:color w:val="001965"/>
                <w:sz w:val="16"/>
                <w:szCs w:val="18"/>
              </w:rPr>
              <w:t>Accouchement</w:t>
            </w:r>
            <w:r w:rsidRPr="004C5C14">
              <w:rPr>
                <w:color w:val="001965"/>
                <w:sz w:val="16"/>
                <w:szCs w:val="18"/>
              </w:rPr>
              <w:t xml:space="preserve"> </w:t>
            </w:r>
          </w:p>
        </w:tc>
      </w:tr>
      <w:tr w:rsidR="00940BDF" w:rsidRPr="00515F00" w14:paraId="39A645F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bottom w:val="nil"/>
            </w:tcBorders>
          </w:tcPr>
          <w:p w14:paraId="00B4F84D" w14:textId="77777777" w:rsidR="00940BDF" w:rsidRPr="00D1543C" w:rsidRDefault="00940BDF" w:rsidP="00D56635">
            <w:pPr>
              <w:rPr>
                <w:sz w:val="16"/>
                <w:szCs w:val="18"/>
              </w:rPr>
            </w:pPr>
            <w:permStart w:id="757806207" w:edGrp="everyone"/>
            <w:permEnd w:id="170343934"/>
            <w:r>
              <w:rPr>
                <w:sz w:val="16"/>
                <w:szCs w:val="18"/>
              </w:rPr>
              <w:t xml:space="preserve">Quel a été le type d’accouchement ?                </w:t>
            </w:r>
            <w:r w:rsidRPr="00701287">
              <w:rPr>
                <w:rFonts w:hint="eastAsia"/>
                <w:sz w:val="16"/>
                <w:szCs w:val="18"/>
              </w:rPr>
              <w:t>□</w:t>
            </w:r>
            <w:r w:rsidRPr="00701287">
              <w:rPr>
                <w:rFonts w:hint="eastAsia"/>
                <w:sz w:val="16"/>
                <w:szCs w:val="18"/>
              </w:rPr>
              <w:t xml:space="preserve"> </w:t>
            </w:r>
            <w:r>
              <w:rPr>
                <w:sz w:val="16"/>
                <w:szCs w:val="18"/>
              </w:rPr>
              <w:t>Par voie basse</w:t>
            </w:r>
            <w:r w:rsidRPr="00701287">
              <w:rPr>
                <w:sz w:val="16"/>
                <w:szCs w:val="18"/>
              </w:rPr>
              <w:t xml:space="preserve"> </w:t>
            </w:r>
            <w:r>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Césarienne</w:t>
            </w:r>
            <w:r w:rsidRPr="00701287">
              <w:rPr>
                <w:sz w:val="16"/>
                <w:szCs w:val="18"/>
              </w:rPr>
              <w:t xml:space="preserve"> </w:t>
            </w:r>
            <w:r>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515F00" w14:paraId="3B60F74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nil"/>
            </w:tcBorders>
          </w:tcPr>
          <w:p w14:paraId="3AD5E939" w14:textId="77777777" w:rsidR="00940BDF" w:rsidRPr="00D1543C" w:rsidRDefault="00940BDF" w:rsidP="00D56635">
            <w:pPr>
              <w:rPr>
                <w:sz w:val="16"/>
                <w:szCs w:val="18"/>
              </w:rPr>
            </w:pPr>
            <w:permStart w:id="820213825" w:edGrp="everyone"/>
            <w:permEnd w:id="757806207"/>
            <w:r w:rsidRPr="00623CA3">
              <w:rPr>
                <w:sz w:val="16"/>
                <w:szCs w:val="18"/>
              </w:rPr>
              <w:t>En cas de césarienne, préciser s’il s’agissait :</w:t>
            </w:r>
            <w:r>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D’une urgence</w:t>
            </w:r>
            <w:r w:rsidRPr="00701287">
              <w:rPr>
                <w:sz w:val="16"/>
                <w:szCs w:val="18"/>
              </w:rPr>
              <w:t xml:space="preserve"> </w:t>
            </w:r>
            <w:r>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D’une césarienne programmée</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515F00" w14:paraId="59687A79"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nil"/>
            </w:tcBorders>
          </w:tcPr>
          <w:p w14:paraId="11FAB117" w14:textId="77777777" w:rsidR="00940BDF" w:rsidRPr="00623CA3" w:rsidRDefault="00940BDF" w:rsidP="00D56635">
            <w:pPr>
              <w:rPr>
                <w:sz w:val="16"/>
                <w:szCs w:val="18"/>
              </w:rPr>
            </w:pPr>
            <w:permStart w:id="392307757" w:edGrp="everyone"/>
            <w:permEnd w:id="820213825"/>
            <w:r w:rsidRPr="00830792">
              <w:rPr>
                <w:sz w:val="16"/>
                <w:szCs w:val="18"/>
              </w:rPr>
              <w:t>Raison de la césarienne</w:t>
            </w:r>
            <w:r>
              <w:rPr>
                <w:sz w:val="16"/>
                <w:szCs w:val="18"/>
              </w:rPr>
              <w:t xml:space="preserve"> : </w:t>
            </w:r>
            <w:r w:rsidRPr="00701287">
              <w:rPr>
                <w:sz w:val="14"/>
                <w:szCs w:val="16"/>
              </w:rPr>
              <w:t xml:space="preserve">_______________________________________________ </w:t>
            </w:r>
            <w:r w:rsidRPr="00D1543C">
              <w:rPr>
                <w:sz w:val="14"/>
                <w:szCs w:val="16"/>
              </w:rPr>
              <w:t xml:space="preserve"> </w:t>
            </w:r>
            <w:r>
              <w:rPr>
                <w:sz w:val="16"/>
                <w:szCs w:val="18"/>
              </w:rPr>
              <w:t xml:space="preserve"> </w:t>
            </w:r>
            <w:r w:rsidRPr="00701287">
              <w:rPr>
                <w:sz w:val="16"/>
                <w:szCs w:val="18"/>
              </w:rPr>
              <w:t xml:space="preserve"> </w:t>
            </w:r>
            <w:r w:rsidRPr="00D1543C">
              <w:rPr>
                <w:sz w:val="14"/>
                <w:szCs w:val="16"/>
              </w:rPr>
              <w:t xml:space="preserve"> </w:t>
            </w:r>
            <w:r>
              <w:rPr>
                <w:sz w:val="16"/>
                <w:szCs w:val="18"/>
              </w:rPr>
              <w:t xml:space="preserve"> </w:t>
            </w:r>
            <w:r w:rsidRPr="00701287">
              <w:rPr>
                <w:sz w:val="16"/>
                <w:szCs w:val="18"/>
              </w:rPr>
              <w:t xml:space="preserve"> </w:t>
            </w:r>
            <w:r>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515F00" w14:paraId="6B9727F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single" w:sz="4" w:space="0" w:color="auto"/>
            </w:tcBorders>
          </w:tcPr>
          <w:p w14:paraId="182F59DD" w14:textId="77777777" w:rsidR="00940BDF" w:rsidRPr="00623CA3" w:rsidRDefault="00940BDF" w:rsidP="00D56635">
            <w:pPr>
              <w:rPr>
                <w:sz w:val="16"/>
                <w:szCs w:val="18"/>
              </w:rPr>
            </w:pPr>
            <w:permStart w:id="217598337" w:edGrp="everyone"/>
            <w:permEnd w:id="392307757"/>
            <w:r>
              <w:rPr>
                <w:i/>
                <w:iCs/>
                <w:color w:val="3B97DE"/>
                <w:sz w:val="14"/>
                <w:szCs w:val="16"/>
              </w:rPr>
              <w:t xml:space="preserve">Si nécessaire, </w:t>
            </w:r>
            <w:r w:rsidRPr="004C5C14">
              <w:rPr>
                <w:i/>
                <w:iCs/>
                <w:color w:val="3B97DE"/>
                <w:sz w:val="14"/>
                <w:szCs w:val="16"/>
              </w:rPr>
              <w:t>compléter également l’annexe 1 et la fiche « </w:t>
            </w:r>
            <w:r w:rsidRPr="004C5C14">
              <w:rPr>
                <w:i/>
                <w:iCs/>
                <w:color w:val="3B97DE"/>
                <w:sz w:val="14"/>
                <w:szCs w:val="14"/>
              </w:rPr>
              <w:t>Rapport de Pharmacovigilance – Évènement indésirable</w:t>
            </w:r>
            <w:r>
              <w:rPr>
                <w:i/>
                <w:iCs/>
                <w:color w:val="3B97DE"/>
                <w:sz w:val="14"/>
                <w:szCs w:val="14"/>
              </w:rPr>
              <w:t> »</w:t>
            </w:r>
          </w:p>
        </w:tc>
      </w:tr>
      <w:tr w:rsidR="00940BDF" w:rsidRPr="00701287" w14:paraId="0603916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bottom w:val="single" w:sz="4" w:space="0" w:color="auto"/>
            </w:tcBorders>
          </w:tcPr>
          <w:p w14:paraId="20E4D672" w14:textId="77777777" w:rsidR="00940BDF" w:rsidRPr="00623CA3" w:rsidRDefault="00940BDF" w:rsidP="00D56635">
            <w:pPr>
              <w:rPr>
                <w:sz w:val="16"/>
                <w:szCs w:val="18"/>
              </w:rPr>
            </w:pPr>
            <w:permStart w:id="1538542378" w:edGrp="everyone"/>
            <w:permEnd w:id="217598337"/>
            <w:r w:rsidRPr="00830792">
              <w:rPr>
                <w:color w:val="001965"/>
                <w:sz w:val="16"/>
                <w:szCs w:val="18"/>
              </w:rPr>
              <w:t>Nouveau-né</w:t>
            </w:r>
          </w:p>
        </w:tc>
      </w:tr>
      <w:tr w:rsidR="00940BDF" w:rsidRPr="00515F00" w14:paraId="0FCDB29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bottom w:val="nil"/>
            </w:tcBorders>
          </w:tcPr>
          <w:p w14:paraId="51ED1865" w14:textId="77777777" w:rsidR="00940BDF" w:rsidRPr="00623CA3" w:rsidRDefault="00940BDF" w:rsidP="00D56635">
            <w:pPr>
              <w:rPr>
                <w:sz w:val="16"/>
                <w:szCs w:val="18"/>
              </w:rPr>
            </w:pPr>
            <w:permStart w:id="1939361519" w:edGrp="everyone"/>
            <w:permEnd w:id="1538542378"/>
            <w:r w:rsidRPr="00830792">
              <w:rPr>
                <w:sz w:val="16"/>
                <w:szCs w:val="18"/>
              </w:rPr>
              <w:t xml:space="preserve">Sexe : </w:t>
            </w:r>
            <w:r w:rsidRPr="00701287">
              <w:rPr>
                <w:rFonts w:hint="eastAsia"/>
                <w:sz w:val="16"/>
                <w:szCs w:val="18"/>
              </w:rPr>
              <w:t>□</w:t>
            </w:r>
            <w:r>
              <w:rPr>
                <w:rFonts w:hint="eastAsia"/>
                <w:sz w:val="16"/>
                <w:szCs w:val="18"/>
              </w:rPr>
              <w:t xml:space="preserve"> </w:t>
            </w:r>
            <w:r w:rsidRPr="00830792">
              <w:rPr>
                <w:sz w:val="16"/>
                <w:szCs w:val="18"/>
              </w:rPr>
              <w:t xml:space="preserve">fille </w:t>
            </w:r>
            <w:r w:rsidRPr="00701287">
              <w:rPr>
                <w:rFonts w:hint="eastAsia"/>
                <w:sz w:val="16"/>
                <w:szCs w:val="18"/>
              </w:rPr>
              <w:t>□</w:t>
            </w:r>
            <w:r>
              <w:rPr>
                <w:rFonts w:hint="eastAsia"/>
                <w:sz w:val="16"/>
                <w:szCs w:val="18"/>
              </w:rPr>
              <w:t xml:space="preserve"> </w:t>
            </w:r>
            <w:r w:rsidRPr="00830792">
              <w:rPr>
                <w:sz w:val="16"/>
                <w:szCs w:val="18"/>
              </w:rPr>
              <w:t xml:space="preserve">garçon </w:t>
            </w:r>
            <w:r>
              <w:rPr>
                <w:sz w:val="16"/>
                <w:szCs w:val="18"/>
              </w:rPr>
              <w:t xml:space="preserve">                              </w:t>
            </w:r>
            <w:r w:rsidRPr="00830792">
              <w:rPr>
                <w:sz w:val="16"/>
                <w:szCs w:val="18"/>
              </w:rPr>
              <w:t>Taille à la naissance :</w:t>
            </w:r>
            <w:r>
              <w:rPr>
                <w:sz w:val="16"/>
                <w:szCs w:val="18"/>
              </w:rPr>
              <w:t xml:space="preserve"> </w:t>
            </w:r>
            <w:r w:rsidRPr="00701287">
              <w:rPr>
                <w:sz w:val="14"/>
                <w:szCs w:val="16"/>
              </w:rPr>
              <w:t xml:space="preserve">______ </w:t>
            </w:r>
            <w:r w:rsidRPr="00701287">
              <w:rPr>
                <w:sz w:val="16"/>
                <w:szCs w:val="18"/>
              </w:rPr>
              <w:t>cm</w:t>
            </w:r>
            <w:r w:rsidRPr="00701287">
              <w:rPr>
                <w:bCs/>
                <w:sz w:val="16"/>
                <w:szCs w:val="18"/>
              </w:rPr>
              <w:t xml:space="preserve"> </w:t>
            </w:r>
            <w:r w:rsidRPr="00701287">
              <w:rPr>
                <w:sz w:val="16"/>
                <w:szCs w:val="18"/>
              </w:rPr>
              <w:t xml:space="preserve"> </w:t>
            </w:r>
            <w:r w:rsidRPr="00830792">
              <w:rPr>
                <w:sz w:val="16"/>
                <w:szCs w:val="18"/>
              </w:rPr>
              <w:t>Poids à la naissance :</w:t>
            </w:r>
            <w:r>
              <w:rPr>
                <w:sz w:val="16"/>
                <w:szCs w:val="18"/>
              </w:rPr>
              <w:t xml:space="preserve"> </w:t>
            </w:r>
            <w:r w:rsidRPr="00701287">
              <w:rPr>
                <w:sz w:val="14"/>
                <w:szCs w:val="16"/>
              </w:rPr>
              <w:t xml:space="preserve">______ </w:t>
            </w:r>
            <w:r w:rsidRPr="00701287">
              <w:rPr>
                <w:sz w:val="16"/>
                <w:szCs w:val="18"/>
              </w:rPr>
              <w:t>kg</w:t>
            </w:r>
          </w:p>
        </w:tc>
      </w:tr>
      <w:tr w:rsidR="00940BDF" w:rsidRPr="00515F00" w14:paraId="3093DCF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nil"/>
            </w:tcBorders>
          </w:tcPr>
          <w:p w14:paraId="6148DA70" w14:textId="77777777" w:rsidR="00940BDF" w:rsidRDefault="00940BDF" w:rsidP="00D56635">
            <w:pPr>
              <w:rPr>
                <w:sz w:val="16"/>
                <w:szCs w:val="18"/>
              </w:rPr>
            </w:pPr>
            <w:permStart w:id="1369202365" w:edGrp="everyone"/>
            <w:permEnd w:id="1939361519"/>
            <w:r>
              <w:rPr>
                <w:sz w:val="16"/>
                <w:szCs w:val="18"/>
              </w:rPr>
              <w:t>Score d’Apgar :</w:t>
            </w:r>
          </w:p>
          <w:p w14:paraId="42F0F27F" w14:textId="77777777" w:rsidR="00940BDF" w:rsidRPr="00623CA3" w:rsidRDefault="00940BDF" w:rsidP="00D56635">
            <w:pPr>
              <w:rPr>
                <w:sz w:val="16"/>
                <w:szCs w:val="18"/>
              </w:rPr>
            </w:pPr>
            <w:r>
              <w:rPr>
                <w:sz w:val="16"/>
                <w:szCs w:val="18"/>
              </w:rPr>
              <w:t xml:space="preserve">Après une minute : </w:t>
            </w:r>
            <w:r w:rsidRPr="00701287">
              <w:rPr>
                <w:sz w:val="14"/>
                <w:szCs w:val="16"/>
              </w:rPr>
              <w:t xml:space="preserve">__________________ </w:t>
            </w:r>
            <w:r>
              <w:rPr>
                <w:sz w:val="14"/>
                <w:szCs w:val="16"/>
              </w:rPr>
              <w:t xml:space="preserve"> </w:t>
            </w:r>
            <w:r w:rsidRPr="00830792">
              <w:rPr>
                <w:sz w:val="16"/>
                <w:szCs w:val="18"/>
              </w:rPr>
              <w:t xml:space="preserve">après cinq minutes : </w:t>
            </w:r>
            <w:r w:rsidRPr="00701287">
              <w:rPr>
                <w:sz w:val="14"/>
                <w:szCs w:val="16"/>
              </w:rPr>
              <w:t xml:space="preserve">__________________ </w:t>
            </w:r>
            <w:r>
              <w:rPr>
                <w:sz w:val="14"/>
                <w:szCs w:val="16"/>
              </w:rPr>
              <w:t xml:space="preserve"> </w:t>
            </w:r>
            <w:r w:rsidRPr="00830792">
              <w:rPr>
                <w:sz w:val="16"/>
                <w:szCs w:val="18"/>
              </w:rPr>
              <w:t xml:space="preserve">après dix minutes : </w:t>
            </w:r>
            <w:r w:rsidRPr="00701287">
              <w:rPr>
                <w:sz w:val="14"/>
                <w:szCs w:val="16"/>
              </w:rPr>
              <w:t xml:space="preserve">__________________ </w:t>
            </w:r>
          </w:p>
        </w:tc>
      </w:tr>
      <w:tr w:rsidR="00940BDF" w:rsidRPr="00515F00" w14:paraId="0424A58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nil"/>
            </w:tcBorders>
          </w:tcPr>
          <w:p w14:paraId="33918A23" w14:textId="77777777" w:rsidR="00940BDF" w:rsidRDefault="00940BDF" w:rsidP="00D56635">
            <w:pPr>
              <w:rPr>
                <w:sz w:val="16"/>
                <w:szCs w:val="18"/>
              </w:rPr>
            </w:pPr>
            <w:permStart w:id="934026903" w:edGrp="everyone"/>
            <w:permEnd w:id="1369202365"/>
            <w:r w:rsidRPr="00830792">
              <w:rPr>
                <w:sz w:val="16"/>
                <w:szCs w:val="18"/>
              </w:rPr>
              <w:t>Le nouveau-né était-il en bonne santé ?</w:t>
            </w:r>
            <w:r>
              <w:rPr>
                <w:sz w:val="16"/>
                <w:szCs w:val="18"/>
              </w:rPr>
              <w:t xml:space="preserve">  </w:t>
            </w:r>
            <w:r w:rsidRPr="00701287">
              <w:rPr>
                <w:rFonts w:hint="eastAsia"/>
                <w:bCs/>
                <w:sz w:val="16"/>
                <w:szCs w:val="18"/>
              </w:rPr>
              <w:t>□</w:t>
            </w:r>
            <w:r w:rsidRPr="00701287">
              <w:rPr>
                <w:rFonts w:hint="eastAsia"/>
                <w:bCs/>
                <w:sz w:val="16"/>
                <w:szCs w:val="18"/>
              </w:rPr>
              <w:t xml:space="preserve"> </w:t>
            </w:r>
            <w:r>
              <w:rPr>
                <w:sz w:val="16"/>
                <w:szCs w:val="18"/>
              </w:rPr>
              <w:t xml:space="preserve">Oui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p w14:paraId="716D2B57" w14:textId="77777777" w:rsidR="00940BDF" w:rsidRPr="00623CA3" w:rsidRDefault="00940BDF" w:rsidP="00D56635">
            <w:pPr>
              <w:rPr>
                <w:sz w:val="16"/>
                <w:szCs w:val="18"/>
              </w:rPr>
            </w:pPr>
            <w:r>
              <w:rPr>
                <w:i/>
                <w:iCs/>
                <w:color w:val="3B97DE"/>
                <w:sz w:val="14"/>
                <w:szCs w:val="16"/>
              </w:rPr>
              <w:t xml:space="preserve">Si non, </w:t>
            </w:r>
            <w:r w:rsidRPr="004C5C14">
              <w:rPr>
                <w:i/>
                <w:iCs/>
                <w:color w:val="3B97DE"/>
                <w:sz w:val="14"/>
                <w:szCs w:val="16"/>
              </w:rPr>
              <w:t>compléter également l’annexe 1 et la fiche « </w:t>
            </w:r>
            <w:r w:rsidRPr="004C5C14">
              <w:rPr>
                <w:i/>
                <w:iCs/>
                <w:color w:val="3B97DE"/>
                <w:sz w:val="14"/>
                <w:szCs w:val="14"/>
              </w:rPr>
              <w:t>Rapport de Pharmacovigilance – Évènement indésirable</w:t>
            </w:r>
            <w:r>
              <w:rPr>
                <w:i/>
                <w:iCs/>
                <w:color w:val="3B97DE"/>
                <w:sz w:val="14"/>
                <w:szCs w:val="14"/>
              </w:rPr>
              <w:t xml:space="preserve"> », et compléter ci-dessous : </w:t>
            </w:r>
          </w:p>
        </w:tc>
      </w:tr>
      <w:tr w:rsidR="00940BDF" w:rsidRPr="00701287" w14:paraId="428BE09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nil"/>
            </w:tcBorders>
          </w:tcPr>
          <w:p w14:paraId="0CEE64A4" w14:textId="77777777" w:rsidR="00940BDF" w:rsidRDefault="00940BDF" w:rsidP="00D56635">
            <w:pPr>
              <w:rPr>
                <w:sz w:val="16"/>
                <w:szCs w:val="18"/>
              </w:rPr>
            </w:pPr>
            <w:permStart w:id="1335496129" w:edGrp="everyone"/>
            <w:permEnd w:id="934026903"/>
            <w:r w:rsidRPr="00830792">
              <w:rPr>
                <w:sz w:val="16"/>
                <w:szCs w:val="18"/>
              </w:rPr>
              <w:t>Une anomalie congénitale ou une malformation a-t-elle été diagnostiquée chez le nouveau-né ?</w:t>
            </w:r>
            <w:r>
              <w:rPr>
                <w:sz w:val="16"/>
                <w:szCs w:val="18"/>
              </w:rPr>
              <w:t xml:space="preserve"> </w:t>
            </w:r>
          </w:p>
          <w:p w14:paraId="30979715" w14:textId="77777777" w:rsidR="00940BDF" w:rsidRPr="00623CA3" w:rsidRDefault="00940BDF" w:rsidP="00D56635">
            <w:pPr>
              <w:rPr>
                <w:sz w:val="16"/>
                <w:szCs w:val="18"/>
              </w:rPr>
            </w:pPr>
            <w:r w:rsidRPr="00701287">
              <w:rPr>
                <w:rFonts w:hint="eastAsia"/>
                <w:bCs/>
                <w:sz w:val="16"/>
                <w:szCs w:val="18"/>
              </w:rPr>
              <w:t>□</w:t>
            </w:r>
            <w:r w:rsidRPr="00701287">
              <w:rPr>
                <w:rFonts w:hint="eastAsia"/>
                <w:bCs/>
                <w:sz w:val="16"/>
                <w:szCs w:val="18"/>
              </w:rPr>
              <w:t xml:space="preserve"> </w:t>
            </w:r>
            <w:r>
              <w:rPr>
                <w:sz w:val="16"/>
                <w:szCs w:val="18"/>
              </w:rPr>
              <w:t xml:space="preserve">Oui, préciser : </w:t>
            </w:r>
            <w:r w:rsidRPr="00701287">
              <w:rPr>
                <w:sz w:val="14"/>
                <w:szCs w:val="16"/>
              </w:rPr>
              <w:t xml:space="preserve">_______________________________________________ </w:t>
            </w:r>
            <w:r w:rsidRPr="00D1543C">
              <w:rPr>
                <w:sz w:val="14"/>
                <w:szCs w:val="16"/>
              </w:rPr>
              <w:t xml:space="preserve"> </w:t>
            </w:r>
            <w:r>
              <w:rPr>
                <w:sz w:val="16"/>
                <w:szCs w:val="18"/>
              </w:rPr>
              <w:t xml:space="preserve"> </w:t>
            </w:r>
            <w:r w:rsidRPr="00701287">
              <w:rPr>
                <w:sz w:val="16"/>
                <w:szCs w:val="18"/>
              </w:rPr>
              <w:t xml:space="preserve"> </w:t>
            </w:r>
            <w:r w:rsidRPr="00D1543C">
              <w:rPr>
                <w:sz w:val="14"/>
                <w:szCs w:val="16"/>
              </w:rPr>
              <w:t xml:space="preserve"> </w:t>
            </w:r>
            <w:r>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701287" w14:paraId="24EFF09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tcBorders>
          </w:tcPr>
          <w:p w14:paraId="0B34B4AA" w14:textId="77777777" w:rsidR="00940BDF" w:rsidRDefault="00940BDF" w:rsidP="00D56635">
            <w:pPr>
              <w:rPr>
                <w:sz w:val="16"/>
                <w:szCs w:val="18"/>
              </w:rPr>
            </w:pPr>
            <w:permStart w:id="1680413192" w:edGrp="everyone"/>
            <w:permEnd w:id="1335496129"/>
            <w:r>
              <w:rPr>
                <w:sz w:val="16"/>
                <w:szCs w:val="18"/>
              </w:rPr>
              <w:t>Le</w:t>
            </w:r>
            <w:r w:rsidRPr="00830792">
              <w:rPr>
                <w:sz w:val="16"/>
                <w:szCs w:val="18"/>
              </w:rPr>
              <w:t xml:space="preserve"> nouveau-né </w:t>
            </w:r>
            <w:r>
              <w:rPr>
                <w:sz w:val="16"/>
                <w:szCs w:val="18"/>
              </w:rPr>
              <w:t xml:space="preserve">avait-il d’autres problèmes de santé </w:t>
            </w:r>
            <w:r w:rsidRPr="00830792">
              <w:rPr>
                <w:sz w:val="16"/>
                <w:szCs w:val="18"/>
              </w:rPr>
              <w:t>?</w:t>
            </w:r>
            <w:r>
              <w:rPr>
                <w:sz w:val="16"/>
                <w:szCs w:val="18"/>
              </w:rPr>
              <w:t xml:space="preserve"> </w:t>
            </w:r>
          </w:p>
          <w:p w14:paraId="00039822" w14:textId="77777777" w:rsidR="00940BDF" w:rsidRPr="00623CA3" w:rsidRDefault="00940BDF" w:rsidP="00D56635">
            <w:pPr>
              <w:rPr>
                <w:sz w:val="16"/>
                <w:szCs w:val="18"/>
              </w:rPr>
            </w:pPr>
            <w:r w:rsidRPr="00701287">
              <w:rPr>
                <w:rFonts w:hint="eastAsia"/>
                <w:bCs/>
                <w:sz w:val="16"/>
                <w:szCs w:val="18"/>
              </w:rPr>
              <w:t>□</w:t>
            </w:r>
            <w:r w:rsidRPr="00701287">
              <w:rPr>
                <w:rFonts w:hint="eastAsia"/>
                <w:bCs/>
                <w:sz w:val="16"/>
                <w:szCs w:val="18"/>
              </w:rPr>
              <w:t xml:space="preserve"> </w:t>
            </w:r>
            <w:r>
              <w:rPr>
                <w:sz w:val="16"/>
                <w:szCs w:val="18"/>
              </w:rPr>
              <w:t xml:space="preserve">Oui, préciser : </w:t>
            </w:r>
            <w:r w:rsidRPr="00701287">
              <w:rPr>
                <w:sz w:val="14"/>
                <w:szCs w:val="16"/>
              </w:rPr>
              <w:t xml:space="preserve">_______________________________________________ </w:t>
            </w:r>
            <w:r w:rsidRPr="00D1543C">
              <w:rPr>
                <w:sz w:val="14"/>
                <w:szCs w:val="16"/>
              </w:rPr>
              <w:t xml:space="preserve"> </w:t>
            </w:r>
            <w:r>
              <w:rPr>
                <w:sz w:val="16"/>
                <w:szCs w:val="18"/>
              </w:rPr>
              <w:t xml:space="preserve"> </w:t>
            </w:r>
            <w:r w:rsidRPr="00701287">
              <w:rPr>
                <w:sz w:val="16"/>
                <w:szCs w:val="18"/>
              </w:rPr>
              <w:t xml:space="preserve"> </w:t>
            </w:r>
            <w:r w:rsidRPr="00D1543C">
              <w:rPr>
                <w:sz w:val="14"/>
                <w:szCs w:val="16"/>
              </w:rPr>
              <w:t xml:space="preserve"> </w:t>
            </w:r>
            <w:r>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515F00" w14:paraId="5396D24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bottom w:val="single" w:sz="4" w:space="0" w:color="auto"/>
            </w:tcBorders>
          </w:tcPr>
          <w:p w14:paraId="23ECEEED" w14:textId="77777777" w:rsidR="00940BDF" w:rsidRPr="00623CA3" w:rsidRDefault="00940BDF" w:rsidP="00D56635">
            <w:pPr>
              <w:rPr>
                <w:sz w:val="16"/>
                <w:szCs w:val="18"/>
              </w:rPr>
            </w:pPr>
            <w:permStart w:id="1724595986" w:edGrp="everyone"/>
            <w:permEnd w:id="1680413192"/>
            <w:r w:rsidRPr="003F6243">
              <w:rPr>
                <w:color w:val="001965"/>
                <w:sz w:val="16"/>
                <w:szCs w:val="18"/>
              </w:rPr>
              <w:t>Suivi du nouveau-né de préférence à l’âge d’1 mois</w:t>
            </w:r>
          </w:p>
        </w:tc>
      </w:tr>
      <w:tr w:rsidR="00940BDF" w:rsidRPr="00515F00" w14:paraId="7098D5B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bottom w:val="nil"/>
            </w:tcBorders>
          </w:tcPr>
          <w:p w14:paraId="5C0CC2C5" w14:textId="77777777" w:rsidR="00940BDF" w:rsidRPr="00623CA3" w:rsidRDefault="00940BDF" w:rsidP="00D56635">
            <w:pPr>
              <w:rPr>
                <w:sz w:val="16"/>
                <w:szCs w:val="18"/>
              </w:rPr>
            </w:pPr>
            <w:permStart w:id="1588154538" w:edGrp="everyone"/>
            <w:permEnd w:id="1724595986"/>
            <w:r w:rsidRPr="003F6243">
              <w:rPr>
                <w:sz w:val="16"/>
                <w:szCs w:val="18"/>
              </w:rPr>
              <w:t xml:space="preserve">Âge du nouveau-né au moment du suivi </w:t>
            </w:r>
            <w:r w:rsidRPr="003F6243">
              <w:rPr>
                <w:i/>
                <w:iCs/>
                <w:color w:val="3B97DE"/>
                <w:sz w:val="14"/>
                <w:szCs w:val="16"/>
              </w:rPr>
              <w:t>(en semaines)</w:t>
            </w:r>
            <w:r w:rsidRPr="003F6243">
              <w:rPr>
                <w:color w:val="3B97DE"/>
                <w:sz w:val="14"/>
                <w:szCs w:val="16"/>
              </w:rPr>
              <w:t xml:space="preserve"> </w:t>
            </w:r>
            <w:r w:rsidRPr="003F6243">
              <w:rPr>
                <w:sz w:val="16"/>
                <w:szCs w:val="18"/>
              </w:rPr>
              <w:t>:</w:t>
            </w:r>
            <w:r>
              <w:rPr>
                <w:sz w:val="16"/>
                <w:szCs w:val="18"/>
              </w:rPr>
              <w:t xml:space="preserve"> </w:t>
            </w:r>
            <w:r w:rsidRPr="00701287">
              <w:rPr>
                <w:sz w:val="14"/>
                <w:szCs w:val="16"/>
              </w:rPr>
              <w:t xml:space="preserve">__________________ </w:t>
            </w:r>
            <w:r>
              <w:rPr>
                <w:sz w:val="14"/>
                <w:szCs w:val="16"/>
              </w:rPr>
              <w:t xml:space="preserve"> </w:t>
            </w:r>
          </w:p>
        </w:tc>
      </w:tr>
      <w:tr w:rsidR="00940BDF" w:rsidRPr="00701287" w14:paraId="3776C2F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nil"/>
            </w:tcBorders>
          </w:tcPr>
          <w:p w14:paraId="324C62CB" w14:textId="77777777" w:rsidR="00940BDF" w:rsidRPr="00623CA3" w:rsidRDefault="00940BDF" w:rsidP="00D56635">
            <w:pPr>
              <w:rPr>
                <w:sz w:val="16"/>
                <w:szCs w:val="18"/>
              </w:rPr>
            </w:pPr>
            <w:permStart w:id="572870441" w:edGrp="everyone"/>
            <w:permEnd w:id="1588154538"/>
            <w:r w:rsidRPr="00DF2E41">
              <w:rPr>
                <w:sz w:val="16"/>
                <w:szCs w:val="18"/>
              </w:rPr>
              <w:lastRenderedPageBreak/>
              <w:t>Prise de produits Novo Nordisk par la mère durant l’allaitement ?</w:t>
            </w:r>
            <w:r>
              <w:rPr>
                <w:sz w:val="16"/>
                <w:szCs w:val="18"/>
              </w:rPr>
              <w:t xml:space="preserve"> </w:t>
            </w:r>
            <w:r w:rsidRPr="00701287">
              <w:rPr>
                <w:rFonts w:hint="eastAsia"/>
                <w:bCs/>
                <w:sz w:val="16"/>
                <w:szCs w:val="18"/>
              </w:rPr>
              <w:t>□</w:t>
            </w:r>
            <w:r w:rsidRPr="00701287">
              <w:rPr>
                <w:rFonts w:hint="eastAsia"/>
                <w:bCs/>
                <w:sz w:val="16"/>
                <w:szCs w:val="18"/>
              </w:rPr>
              <w:t xml:space="preserve"> </w:t>
            </w:r>
            <w:r>
              <w:rPr>
                <w:sz w:val="16"/>
                <w:szCs w:val="18"/>
              </w:rPr>
              <w:t xml:space="preserve">Oui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515F00" w14:paraId="5713D56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nil"/>
              <w:bottom w:val="nil"/>
            </w:tcBorders>
          </w:tcPr>
          <w:p w14:paraId="62224091" w14:textId="77777777" w:rsidR="00940BDF" w:rsidRPr="00017612" w:rsidRDefault="00940BDF" w:rsidP="00D56635">
            <w:pPr>
              <w:rPr>
                <w:i/>
                <w:iCs/>
                <w:sz w:val="16"/>
                <w:szCs w:val="18"/>
              </w:rPr>
            </w:pPr>
            <w:permStart w:id="647767069" w:edGrp="everyone"/>
            <w:permEnd w:id="572870441"/>
            <w:r w:rsidRPr="00017612">
              <w:rPr>
                <w:i/>
                <w:iCs/>
                <w:color w:val="3B97DE"/>
                <w:sz w:val="16"/>
                <w:szCs w:val="18"/>
              </w:rPr>
              <w:t>Si OUI, compléter les informations ci-dessous concernant le(s) produit(s) Novo Nordisk :</w:t>
            </w:r>
          </w:p>
        </w:tc>
      </w:tr>
      <w:tr w:rsidR="00940BDF" w:rsidRPr="00515F00" w14:paraId="07E1735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Borders>
              <w:top w:val="nil"/>
            </w:tcBorders>
          </w:tcPr>
          <w:p w14:paraId="2EEF1C13" w14:textId="77777777" w:rsidR="00940BDF" w:rsidRPr="00017612" w:rsidRDefault="00940BDF" w:rsidP="00D56635">
            <w:pPr>
              <w:jc w:val="center"/>
              <w:rPr>
                <w:sz w:val="16"/>
                <w:szCs w:val="18"/>
              </w:rPr>
            </w:pPr>
            <w:permStart w:id="457530507" w:edGrp="everyone"/>
            <w:permStart w:id="635456430" w:edGrp="everyone"/>
            <w:permStart w:id="1477330840" w:edGrp="everyone"/>
            <w:permStart w:id="1916494720" w:edGrp="everyone"/>
            <w:permStart w:id="1632638185" w:edGrp="everyone"/>
            <w:permStart w:id="14252163" w:edGrp="everyone"/>
            <w:permEnd w:id="647767069"/>
            <w:r w:rsidRPr="00701287">
              <w:rPr>
                <w:sz w:val="14"/>
                <w:szCs w:val="16"/>
              </w:rPr>
              <w:t>Nom du produit</w:t>
            </w:r>
          </w:p>
        </w:tc>
        <w:tc>
          <w:tcPr>
            <w:tcW w:w="2126" w:type="dxa"/>
            <w:gridSpan w:val="2"/>
            <w:tcBorders>
              <w:top w:val="nil"/>
            </w:tcBorders>
          </w:tcPr>
          <w:p w14:paraId="2614D334" w14:textId="77777777" w:rsidR="00940BDF" w:rsidRPr="00017612" w:rsidRDefault="00940BDF"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701287">
              <w:rPr>
                <w:sz w:val="14"/>
                <w:szCs w:val="16"/>
              </w:rPr>
              <w:t>Indication</w:t>
            </w:r>
          </w:p>
        </w:tc>
        <w:tc>
          <w:tcPr>
            <w:tcW w:w="1418" w:type="dxa"/>
            <w:gridSpan w:val="2"/>
            <w:tcBorders>
              <w:top w:val="nil"/>
            </w:tcBorders>
          </w:tcPr>
          <w:p w14:paraId="07F7449D" w14:textId="77777777" w:rsidR="00940BDF" w:rsidRPr="00017612" w:rsidRDefault="00940BDF"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701287">
              <w:rPr>
                <w:sz w:val="14"/>
                <w:szCs w:val="16"/>
              </w:rPr>
              <w:t>Voie d’administration</w:t>
            </w:r>
          </w:p>
        </w:tc>
        <w:tc>
          <w:tcPr>
            <w:tcW w:w="1134" w:type="dxa"/>
            <w:tcBorders>
              <w:top w:val="nil"/>
            </w:tcBorders>
          </w:tcPr>
          <w:p w14:paraId="341002E4" w14:textId="77777777" w:rsidR="00940BDF" w:rsidRPr="00017612" w:rsidRDefault="00940BDF"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701287">
              <w:rPr>
                <w:sz w:val="14"/>
                <w:szCs w:val="16"/>
              </w:rPr>
              <w:t xml:space="preserve">Dosage </w:t>
            </w:r>
            <w:r w:rsidRPr="00701287">
              <w:rPr>
                <w:color w:val="3B97DE"/>
                <w:sz w:val="14"/>
                <w:szCs w:val="16"/>
              </w:rPr>
              <w:t>(fréquence et unité)</w:t>
            </w:r>
          </w:p>
        </w:tc>
        <w:tc>
          <w:tcPr>
            <w:tcW w:w="1276" w:type="dxa"/>
            <w:tcBorders>
              <w:top w:val="nil"/>
            </w:tcBorders>
          </w:tcPr>
          <w:p w14:paraId="654BC615" w14:textId="77777777" w:rsidR="00940BDF" w:rsidRPr="00017612" w:rsidRDefault="00940BDF"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701287">
              <w:rPr>
                <w:sz w:val="14"/>
                <w:szCs w:val="16"/>
              </w:rPr>
              <w:t>Date de début du traitement</w:t>
            </w:r>
          </w:p>
        </w:tc>
        <w:tc>
          <w:tcPr>
            <w:tcW w:w="1270" w:type="dxa"/>
            <w:gridSpan w:val="2"/>
            <w:tcBorders>
              <w:top w:val="nil"/>
            </w:tcBorders>
          </w:tcPr>
          <w:p w14:paraId="26FB0AFE" w14:textId="77777777" w:rsidR="00940BDF" w:rsidRPr="00017612" w:rsidRDefault="00940BDF" w:rsidP="00D56635">
            <w:pPr>
              <w:jc w:val="center"/>
              <w:cnfStyle w:val="000000000000" w:firstRow="0" w:lastRow="0" w:firstColumn="0" w:lastColumn="0" w:oddVBand="0" w:evenVBand="0" w:oddHBand="0" w:evenHBand="0" w:firstRowFirstColumn="0" w:firstRowLastColumn="0" w:lastRowFirstColumn="0" w:lastRowLastColumn="0"/>
              <w:rPr>
                <w:sz w:val="16"/>
                <w:szCs w:val="18"/>
              </w:rPr>
            </w:pPr>
            <w:r w:rsidRPr="00701287">
              <w:rPr>
                <w:sz w:val="14"/>
                <w:szCs w:val="16"/>
              </w:rPr>
              <w:t>Date de fin du traitement</w:t>
            </w:r>
          </w:p>
        </w:tc>
      </w:tr>
      <w:tr w:rsidR="00940BDF" w:rsidRPr="00515F00" w14:paraId="4D2AB7F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6F119103" w14:textId="77777777" w:rsidR="00940BDF" w:rsidRPr="00017612" w:rsidRDefault="00940BDF" w:rsidP="00D56635">
            <w:pPr>
              <w:rPr>
                <w:sz w:val="16"/>
                <w:szCs w:val="18"/>
              </w:rPr>
            </w:pPr>
            <w:permStart w:id="651050438" w:edGrp="everyone"/>
            <w:permStart w:id="438394402" w:edGrp="everyone"/>
            <w:permStart w:id="1111298934" w:edGrp="everyone"/>
            <w:permStart w:id="424440069" w:edGrp="everyone"/>
            <w:permStart w:id="423377106" w:edGrp="everyone"/>
            <w:permStart w:id="1003308788" w:edGrp="everyone"/>
            <w:permEnd w:id="457530507"/>
            <w:permEnd w:id="635456430"/>
            <w:permEnd w:id="1477330840"/>
            <w:permEnd w:id="1916494720"/>
            <w:permEnd w:id="1632638185"/>
            <w:permEnd w:id="14252163"/>
          </w:p>
        </w:tc>
        <w:tc>
          <w:tcPr>
            <w:tcW w:w="2126" w:type="dxa"/>
            <w:gridSpan w:val="2"/>
            <w:tcBorders>
              <w:top w:val="single" w:sz="4" w:space="0" w:color="auto"/>
            </w:tcBorders>
          </w:tcPr>
          <w:p w14:paraId="0FF50ED6"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8" w:type="dxa"/>
            <w:gridSpan w:val="2"/>
            <w:tcBorders>
              <w:top w:val="single" w:sz="4" w:space="0" w:color="auto"/>
            </w:tcBorders>
          </w:tcPr>
          <w:p w14:paraId="4746ED33"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134" w:type="dxa"/>
            <w:tcBorders>
              <w:top w:val="single" w:sz="4" w:space="0" w:color="auto"/>
            </w:tcBorders>
          </w:tcPr>
          <w:p w14:paraId="0706A5FB"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276" w:type="dxa"/>
            <w:tcBorders>
              <w:top w:val="single" w:sz="4" w:space="0" w:color="auto"/>
            </w:tcBorders>
          </w:tcPr>
          <w:p w14:paraId="251A499B"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270" w:type="dxa"/>
            <w:gridSpan w:val="2"/>
            <w:tcBorders>
              <w:top w:val="single" w:sz="4" w:space="0" w:color="auto"/>
            </w:tcBorders>
          </w:tcPr>
          <w:p w14:paraId="7C86745B"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940BDF" w:rsidRPr="00515F00" w14:paraId="52D5A94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7AE0C177" w14:textId="77777777" w:rsidR="00940BDF" w:rsidRPr="00017612" w:rsidRDefault="00940BDF" w:rsidP="00D56635">
            <w:pPr>
              <w:rPr>
                <w:sz w:val="16"/>
                <w:szCs w:val="18"/>
              </w:rPr>
            </w:pPr>
            <w:permStart w:id="283801227" w:edGrp="everyone"/>
            <w:permStart w:id="520949587" w:edGrp="everyone"/>
            <w:permStart w:id="1311602721" w:edGrp="everyone"/>
            <w:permStart w:id="158035231" w:edGrp="everyone"/>
            <w:permStart w:id="998117157" w:edGrp="everyone"/>
            <w:permStart w:id="639371111" w:edGrp="everyone"/>
            <w:permEnd w:id="651050438"/>
            <w:permEnd w:id="438394402"/>
            <w:permEnd w:id="1111298934"/>
            <w:permEnd w:id="424440069"/>
            <w:permEnd w:id="423377106"/>
            <w:permEnd w:id="1003308788"/>
          </w:p>
        </w:tc>
        <w:tc>
          <w:tcPr>
            <w:tcW w:w="2126" w:type="dxa"/>
            <w:gridSpan w:val="2"/>
            <w:tcBorders>
              <w:top w:val="single" w:sz="4" w:space="0" w:color="auto"/>
            </w:tcBorders>
          </w:tcPr>
          <w:p w14:paraId="1B6AF5A8"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8" w:type="dxa"/>
            <w:gridSpan w:val="2"/>
            <w:tcBorders>
              <w:top w:val="single" w:sz="4" w:space="0" w:color="auto"/>
            </w:tcBorders>
          </w:tcPr>
          <w:p w14:paraId="715EF895"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134" w:type="dxa"/>
            <w:tcBorders>
              <w:top w:val="single" w:sz="4" w:space="0" w:color="auto"/>
            </w:tcBorders>
          </w:tcPr>
          <w:p w14:paraId="63736210"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276" w:type="dxa"/>
            <w:tcBorders>
              <w:top w:val="single" w:sz="4" w:space="0" w:color="auto"/>
            </w:tcBorders>
          </w:tcPr>
          <w:p w14:paraId="5C85FC6B"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270" w:type="dxa"/>
            <w:gridSpan w:val="2"/>
            <w:tcBorders>
              <w:top w:val="single" w:sz="4" w:space="0" w:color="auto"/>
            </w:tcBorders>
          </w:tcPr>
          <w:p w14:paraId="1B317156"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940BDF" w:rsidRPr="00515F00" w14:paraId="19845FD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69CB51F1" w14:textId="77777777" w:rsidR="00940BDF" w:rsidRPr="00017612" w:rsidRDefault="00940BDF" w:rsidP="00D56635">
            <w:pPr>
              <w:rPr>
                <w:sz w:val="16"/>
                <w:szCs w:val="18"/>
              </w:rPr>
            </w:pPr>
            <w:permStart w:id="597373375" w:edGrp="everyone"/>
            <w:permStart w:id="1372667022" w:edGrp="everyone"/>
            <w:permStart w:id="1870598551" w:edGrp="everyone"/>
            <w:permStart w:id="1620458505" w:edGrp="everyone"/>
            <w:permStart w:id="13768614" w:edGrp="everyone"/>
            <w:permStart w:id="776741670" w:edGrp="everyone"/>
            <w:permEnd w:id="283801227"/>
            <w:permEnd w:id="520949587"/>
            <w:permEnd w:id="1311602721"/>
            <w:permEnd w:id="158035231"/>
            <w:permEnd w:id="998117157"/>
            <w:permEnd w:id="639371111"/>
          </w:p>
        </w:tc>
        <w:tc>
          <w:tcPr>
            <w:tcW w:w="2126" w:type="dxa"/>
            <w:gridSpan w:val="2"/>
            <w:tcBorders>
              <w:top w:val="single" w:sz="4" w:space="0" w:color="auto"/>
            </w:tcBorders>
          </w:tcPr>
          <w:p w14:paraId="38138C41"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8" w:type="dxa"/>
            <w:gridSpan w:val="2"/>
            <w:tcBorders>
              <w:top w:val="single" w:sz="4" w:space="0" w:color="auto"/>
            </w:tcBorders>
          </w:tcPr>
          <w:p w14:paraId="60F85D32"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134" w:type="dxa"/>
            <w:tcBorders>
              <w:top w:val="single" w:sz="4" w:space="0" w:color="auto"/>
            </w:tcBorders>
          </w:tcPr>
          <w:p w14:paraId="331C4139"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276" w:type="dxa"/>
            <w:tcBorders>
              <w:top w:val="single" w:sz="4" w:space="0" w:color="auto"/>
            </w:tcBorders>
          </w:tcPr>
          <w:p w14:paraId="5DFEFD6C"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270" w:type="dxa"/>
            <w:gridSpan w:val="2"/>
            <w:tcBorders>
              <w:top w:val="single" w:sz="4" w:space="0" w:color="auto"/>
            </w:tcBorders>
          </w:tcPr>
          <w:p w14:paraId="1A4D10A6"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940BDF" w:rsidRPr="00515F00" w14:paraId="2E5B27C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065C6830" w14:textId="77777777" w:rsidR="00940BDF" w:rsidRPr="00017612" w:rsidRDefault="00940BDF" w:rsidP="00D56635">
            <w:pPr>
              <w:rPr>
                <w:sz w:val="16"/>
                <w:szCs w:val="18"/>
              </w:rPr>
            </w:pPr>
            <w:permStart w:id="893145211" w:edGrp="everyone"/>
            <w:permStart w:id="2141978916" w:edGrp="everyone"/>
            <w:permStart w:id="955265158" w:edGrp="everyone"/>
            <w:permStart w:id="1294206383" w:edGrp="everyone"/>
            <w:permStart w:id="428745720" w:edGrp="everyone"/>
            <w:permStart w:id="1693852843" w:edGrp="everyone"/>
            <w:permEnd w:id="597373375"/>
            <w:permEnd w:id="1372667022"/>
            <w:permEnd w:id="1870598551"/>
            <w:permEnd w:id="1620458505"/>
            <w:permEnd w:id="13768614"/>
            <w:permEnd w:id="776741670"/>
          </w:p>
        </w:tc>
        <w:tc>
          <w:tcPr>
            <w:tcW w:w="2126" w:type="dxa"/>
            <w:gridSpan w:val="2"/>
            <w:tcBorders>
              <w:top w:val="single" w:sz="4" w:space="0" w:color="auto"/>
            </w:tcBorders>
          </w:tcPr>
          <w:p w14:paraId="2215A0B4"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418" w:type="dxa"/>
            <w:gridSpan w:val="2"/>
            <w:tcBorders>
              <w:top w:val="single" w:sz="4" w:space="0" w:color="auto"/>
            </w:tcBorders>
          </w:tcPr>
          <w:p w14:paraId="32C2D3C3"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134" w:type="dxa"/>
            <w:tcBorders>
              <w:top w:val="single" w:sz="4" w:space="0" w:color="auto"/>
            </w:tcBorders>
          </w:tcPr>
          <w:p w14:paraId="7742A66B"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276" w:type="dxa"/>
            <w:tcBorders>
              <w:top w:val="single" w:sz="4" w:space="0" w:color="auto"/>
            </w:tcBorders>
          </w:tcPr>
          <w:p w14:paraId="52F75B1E"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c>
          <w:tcPr>
            <w:tcW w:w="1270" w:type="dxa"/>
            <w:gridSpan w:val="2"/>
            <w:tcBorders>
              <w:top w:val="single" w:sz="4" w:space="0" w:color="auto"/>
            </w:tcBorders>
          </w:tcPr>
          <w:p w14:paraId="766F7EAA" w14:textId="77777777" w:rsidR="00940BDF" w:rsidRPr="00017612" w:rsidRDefault="00940BDF" w:rsidP="00D56635">
            <w:pPr>
              <w:cnfStyle w:val="000000000000" w:firstRow="0" w:lastRow="0" w:firstColumn="0" w:lastColumn="0" w:oddVBand="0" w:evenVBand="0" w:oddHBand="0" w:evenHBand="0" w:firstRowFirstColumn="0" w:firstRowLastColumn="0" w:lastRowFirstColumn="0" w:lastRowLastColumn="0"/>
              <w:rPr>
                <w:sz w:val="16"/>
                <w:szCs w:val="18"/>
              </w:rPr>
            </w:pPr>
          </w:p>
        </w:tc>
      </w:tr>
      <w:tr w:rsidR="00940BDF" w:rsidRPr="00515F00" w14:paraId="1E667A1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tcBorders>
          </w:tcPr>
          <w:p w14:paraId="7A111BCF" w14:textId="77777777" w:rsidR="00940BDF" w:rsidRDefault="00940BDF" w:rsidP="00D56635">
            <w:pPr>
              <w:rPr>
                <w:sz w:val="16"/>
                <w:szCs w:val="18"/>
              </w:rPr>
            </w:pPr>
            <w:permStart w:id="317682212" w:edGrp="everyone"/>
            <w:permEnd w:id="893145211"/>
            <w:permEnd w:id="2141978916"/>
            <w:permEnd w:id="955265158"/>
            <w:permEnd w:id="1294206383"/>
            <w:permEnd w:id="428745720"/>
            <w:permEnd w:id="1693852843"/>
            <w:r w:rsidRPr="00830792">
              <w:rPr>
                <w:sz w:val="16"/>
                <w:szCs w:val="18"/>
              </w:rPr>
              <w:t>Le nouveau-né était-il en bonne santé ?</w:t>
            </w:r>
            <w:r>
              <w:rPr>
                <w:sz w:val="16"/>
                <w:szCs w:val="18"/>
              </w:rPr>
              <w:t xml:space="preserve">  </w:t>
            </w:r>
            <w:r w:rsidRPr="00701287">
              <w:rPr>
                <w:rFonts w:hint="eastAsia"/>
                <w:bCs/>
                <w:sz w:val="16"/>
                <w:szCs w:val="18"/>
              </w:rPr>
              <w:t>□</w:t>
            </w:r>
            <w:r w:rsidRPr="00701287">
              <w:rPr>
                <w:rFonts w:hint="eastAsia"/>
                <w:bCs/>
                <w:sz w:val="16"/>
                <w:szCs w:val="18"/>
              </w:rPr>
              <w:t xml:space="preserve"> </w:t>
            </w:r>
            <w:r>
              <w:rPr>
                <w:sz w:val="16"/>
                <w:szCs w:val="18"/>
              </w:rPr>
              <w:t xml:space="preserve">Oui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p w14:paraId="7D64C856" w14:textId="77777777" w:rsidR="00940BDF" w:rsidRPr="00017612" w:rsidRDefault="00940BDF" w:rsidP="00D56635">
            <w:pPr>
              <w:rPr>
                <w:sz w:val="16"/>
                <w:szCs w:val="18"/>
              </w:rPr>
            </w:pPr>
            <w:r>
              <w:rPr>
                <w:i/>
                <w:iCs/>
                <w:color w:val="3B97DE"/>
                <w:sz w:val="14"/>
                <w:szCs w:val="16"/>
              </w:rPr>
              <w:t xml:space="preserve">Si non, </w:t>
            </w:r>
            <w:r w:rsidRPr="004C5C14">
              <w:rPr>
                <w:i/>
                <w:iCs/>
                <w:color w:val="3B97DE"/>
                <w:sz w:val="14"/>
                <w:szCs w:val="16"/>
              </w:rPr>
              <w:t>compléter également l’annexe 1 et la fiche « </w:t>
            </w:r>
            <w:r w:rsidRPr="004C5C14">
              <w:rPr>
                <w:i/>
                <w:iCs/>
                <w:color w:val="3B97DE"/>
                <w:sz w:val="14"/>
                <w:szCs w:val="14"/>
              </w:rPr>
              <w:t>Rapport de Pharmacovigilance – Évènement indésirable</w:t>
            </w:r>
            <w:r>
              <w:rPr>
                <w:i/>
                <w:iCs/>
                <w:color w:val="3B97DE"/>
                <w:sz w:val="14"/>
                <w:szCs w:val="14"/>
              </w:rPr>
              <w:t> », et décrire les raisons ci-dessous :</w:t>
            </w:r>
          </w:p>
        </w:tc>
      </w:tr>
      <w:tr w:rsidR="00940BDF" w:rsidRPr="00515F00" w14:paraId="3D8C1C9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bottom w:val="single" w:sz="4" w:space="0" w:color="auto"/>
            </w:tcBorders>
          </w:tcPr>
          <w:p w14:paraId="5C65842A" w14:textId="77777777" w:rsidR="00940BDF" w:rsidRPr="00017612" w:rsidRDefault="00940BDF" w:rsidP="00D56635">
            <w:pPr>
              <w:rPr>
                <w:sz w:val="16"/>
                <w:szCs w:val="18"/>
              </w:rPr>
            </w:pPr>
            <w:permStart w:id="2033221153" w:edGrp="everyone"/>
            <w:permEnd w:id="317682212"/>
          </w:p>
        </w:tc>
      </w:tr>
      <w:tr w:rsidR="00940BDF" w:rsidRPr="00515F00" w14:paraId="0CF0275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tcBorders>
          </w:tcPr>
          <w:p w14:paraId="4332BFAD" w14:textId="77777777" w:rsidR="00940BDF" w:rsidRPr="00017612" w:rsidRDefault="00940BDF" w:rsidP="00D56635">
            <w:pPr>
              <w:rPr>
                <w:sz w:val="16"/>
                <w:szCs w:val="18"/>
              </w:rPr>
            </w:pPr>
            <w:permStart w:id="1550584103" w:edGrp="everyone"/>
            <w:permEnd w:id="2033221153"/>
          </w:p>
        </w:tc>
      </w:tr>
      <w:tr w:rsidR="00940BDF" w:rsidRPr="00515F00" w14:paraId="7CF5657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tcBorders>
          </w:tcPr>
          <w:p w14:paraId="7422FA9E" w14:textId="77777777" w:rsidR="00940BDF" w:rsidRPr="00017612" w:rsidRDefault="00940BDF" w:rsidP="00D56635">
            <w:pPr>
              <w:rPr>
                <w:sz w:val="16"/>
                <w:szCs w:val="18"/>
              </w:rPr>
            </w:pPr>
            <w:permStart w:id="1865247486" w:edGrp="everyone"/>
            <w:permEnd w:id="1550584103"/>
          </w:p>
        </w:tc>
      </w:tr>
      <w:tr w:rsidR="00940BDF" w:rsidRPr="00515F00" w14:paraId="11B7D2C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9"/>
            <w:tcBorders>
              <w:top w:val="single" w:sz="4" w:space="0" w:color="auto"/>
            </w:tcBorders>
          </w:tcPr>
          <w:p w14:paraId="6D41D5E6" w14:textId="77777777" w:rsidR="00940BDF" w:rsidRPr="00017612" w:rsidRDefault="00940BDF" w:rsidP="00D56635">
            <w:pPr>
              <w:rPr>
                <w:sz w:val="16"/>
                <w:szCs w:val="18"/>
              </w:rPr>
            </w:pPr>
            <w:permStart w:id="1878549216" w:edGrp="everyone"/>
            <w:permEnd w:id="1865247486"/>
          </w:p>
        </w:tc>
      </w:tr>
      <w:permEnd w:id="1878549216"/>
    </w:tbl>
    <w:p w14:paraId="5C6549BC" w14:textId="08F5BCB6" w:rsidR="009A18DA" w:rsidRDefault="009A18DA" w:rsidP="00940BDF">
      <w:pPr>
        <w:rPr>
          <w:sz w:val="20"/>
        </w:rPr>
      </w:pPr>
    </w:p>
    <w:p w14:paraId="56554A16" w14:textId="77777777" w:rsidR="009A18DA" w:rsidRDefault="009A18DA">
      <w:pPr>
        <w:spacing w:before="0" w:after="200" w:line="276" w:lineRule="auto"/>
        <w:jc w:val="left"/>
        <w:rPr>
          <w:sz w:val="20"/>
        </w:rPr>
      </w:pPr>
      <w:r>
        <w:rPr>
          <w:sz w:val="20"/>
        </w:rPr>
        <w:br w:type="page"/>
      </w:r>
    </w:p>
    <w:p w14:paraId="5188D239" w14:textId="77777777" w:rsidR="00940BDF" w:rsidRDefault="00940BDF" w:rsidP="00940BDF">
      <w:pPr>
        <w:rPr>
          <w:sz w:val="20"/>
        </w:rPr>
      </w:pPr>
    </w:p>
    <w:tbl>
      <w:tblPr>
        <w:tblStyle w:val="Grilledutableau"/>
        <w:tblW w:w="9067" w:type="dxa"/>
        <w:tblLayout w:type="fixed"/>
        <w:tblLook w:val="04A0" w:firstRow="1" w:lastRow="0" w:firstColumn="1" w:lastColumn="0" w:noHBand="0" w:noVBand="1"/>
      </w:tblPr>
      <w:tblGrid>
        <w:gridCol w:w="1511"/>
        <w:gridCol w:w="1603"/>
        <w:gridCol w:w="2977"/>
        <w:gridCol w:w="283"/>
        <w:gridCol w:w="142"/>
        <w:gridCol w:w="425"/>
        <w:gridCol w:w="851"/>
        <w:gridCol w:w="141"/>
        <w:gridCol w:w="142"/>
        <w:gridCol w:w="992"/>
      </w:tblGrid>
      <w:tr w:rsidR="00940BDF" w:rsidRPr="00515F00" w14:paraId="23A408A0" w14:textId="77777777" w:rsidTr="00D56635">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067" w:type="dxa"/>
            <w:gridSpan w:val="10"/>
          </w:tcPr>
          <w:p w14:paraId="34CA9E78" w14:textId="77777777" w:rsidR="00940BDF" w:rsidRPr="008515B4" w:rsidRDefault="00940BDF" w:rsidP="00D56635">
            <w:pPr>
              <w:jc w:val="center"/>
              <w:rPr>
                <w:b w:val="0"/>
                <w:bCs/>
                <w:color w:val="001965"/>
                <w:sz w:val="10"/>
                <w:szCs w:val="10"/>
              </w:rPr>
            </w:pPr>
            <w:permStart w:id="98781338" w:edGrp="everyone"/>
          </w:p>
          <w:p w14:paraId="5C2E2E05" w14:textId="77777777" w:rsidR="00940BDF" w:rsidRDefault="00940BDF" w:rsidP="00D56635">
            <w:pPr>
              <w:jc w:val="center"/>
              <w:rPr>
                <w:b w:val="0"/>
                <w:bCs/>
                <w:color w:val="001965"/>
                <w:sz w:val="24"/>
                <w:szCs w:val="28"/>
              </w:rPr>
            </w:pPr>
            <w:r>
              <w:rPr>
                <w:bCs/>
                <w:color w:val="001965"/>
                <w:sz w:val="24"/>
                <w:szCs w:val="28"/>
              </w:rPr>
              <w:t>Annexe 1</w:t>
            </w:r>
          </w:p>
          <w:p w14:paraId="72A85A25" w14:textId="77777777" w:rsidR="00940BDF" w:rsidRPr="00496079" w:rsidRDefault="00940BDF" w:rsidP="00D56635">
            <w:pPr>
              <w:jc w:val="center"/>
              <w:rPr>
                <w:i/>
                <w:iCs/>
                <w:color w:val="001965"/>
                <w:sz w:val="18"/>
                <w:szCs w:val="18"/>
              </w:rPr>
            </w:pPr>
            <w:r w:rsidRPr="00496079">
              <w:rPr>
                <w:i/>
                <w:iCs/>
                <w:color w:val="3B97DE"/>
                <w:sz w:val="18"/>
                <w:szCs w:val="18"/>
              </w:rPr>
              <w:t>À compléter en cas de grossesse anormale et</w:t>
            </w:r>
            <w:r>
              <w:rPr>
                <w:i/>
                <w:iCs/>
                <w:color w:val="3B97DE"/>
                <w:sz w:val="18"/>
                <w:szCs w:val="18"/>
              </w:rPr>
              <w:t>/</w:t>
            </w:r>
            <w:r w:rsidRPr="00496079">
              <w:rPr>
                <w:i/>
                <w:iCs/>
                <w:color w:val="3B97DE"/>
                <w:sz w:val="18"/>
                <w:szCs w:val="18"/>
              </w:rPr>
              <w:t>ou d’issue anormale de la grossesse</w:t>
            </w:r>
          </w:p>
          <w:p w14:paraId="3F971F99" w14:textId="77777777" w:rsidR="00940BDF" w:rsidRPr="00701287" w:rsidRDefault="00940BDF" w:rsidP="00D56635">
            <w:pPr>
              <w:jc w:val="center"/>
              <w:rPr>
                <w:b w:val="0"/>
                <w:bCs/>
                <w:color w:val="001965"/>
                <w:sz w:val="12"/>
                <w:szCs w:val="14"/>
              </w:rPr>
            </w:pPr>
          </w:p>
        </w:tc>
      </w:tr>
      <w:tr w:rsidR="00940BDF" w:rsidRPr="00515F00" w14:paraId="794C8A4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single" w:sz="4" w:space="0" w:color="auto"/>
            </w:tcBorders>
          </w:tcPr>
          <w:p w14:paraId="66EBA602" w14:textId="77777777" w:rsidR="00940BDF" w:rsidRPr="00701287" w:rsidRDefault="00940BDF" w:rsidP="00D56635">
            <w:pPr>
              <w:rPr>
                <w:sz w:val="14"/>
                <w:szCs w:val="16"/>
              </w:rPr>
            </w:pPr>
            <w:permStart w:id="1086067527" w:edGrp="everyone"/>
            <w:permEnd w:id="98781338"/>
            <w:r w:rsidRPr="00496079">
              <w:rPr>
                <w:color w:val="001965"/>
                <w:sz w:val="16"/>
                <w:szCs w:val="18"/>
              </w:rPr>
              <w:t>Antécédents obstétriques et issue des grossesses antérieures</w:t>
            </w:r>
          </w:p>
        </w:tc>
      </w:tr>
      <w:tr w:rsidR="00940BDF" w:rsidRPr="00515F00" w14:paraId="3DDE140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nil"/>
            </w:tcBorders>
          </w:tcPr>
          <w:p w14:paraId="08624AD9" w14:textId="77777777" w:rsidR="00940BDF" w:rsidRPr="00496079" w:rsidRDefault="00940BDF" w:rsidP="00D56635">
            <w:pPr>
              <w:rPr>
                <w:sz w:val="16"/>
                <w:szCs w:val="16"/>
              </w:rPr>
            </w:pPr>
            <w:permStart w:id="253831604" w:edGrp="everyone"/>
            <w:permEnd w:id="1086067527"/>
            <w:r>
              <w:rPr>
                <w:sz w:val="16"/>
                <w:szCs w:val="16"/>
              </w:rPr>
              <w:t>Nombre de grossesses antérieures :</w:t>
            </w:r>
            <w:r w:rsidRPr="004C5C14">
              <w:rPr>
                <w:sz w:val="16"/>
                <w:szCs w:val="16"/>
              </w:rPr>
              <w:t xml:space="preserve"> </w:t>
            </w:r>
            <w:r>
              <w:rPr>
                <w:sz w:val="16"/>
                <w:szCs w:val="16"/>
              </w:rPr>
              <w:t xml:space="preserve">______  </w:t>
            </w:r>
            <w:r w:rsidRPr="00496079">
              <w:rPr>
                <w:i/>
                <w:iCs/>
                <w:color w:val="3B97DE"/>
                <w:sz w:val="14"/>
                <w:szCs w:val="14"/>
              </w:rPr>
              <w:t>Remplir ci-dessous si &gt;0</w:t>
            </w:r>
          </w:p>
        </w:tc>
      </w:tr>
      <w:tr w:rsidR="00940BDF" w:rsidRPr="007B5033" w14:paraId="5F79C91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bottom w:val="nil"/>
            </w:tcBorders>
          </w:tcPr>
          <w:p w14:paraId="0BB2A53D" w14:textId="77777777" w:rsidR="00940BDF" w:rsidRPr="00496079" w:rsidRDefault="00940BDF" w:rsidP="00D56635">
            <w:pPr>
              <w:rPr>
                <w:color w:val="3B97DE"/>
                <w:sz w:val="16"/>
                <w:szCs w:val="16"/>
              </w:rPr>
            </w:pPr>
            <w:permStart w:id="850857662" w:edGrp="everyone"/>
            <w:permEnd w:id="253831604"/>
            <w:r>
              <w:rPr>
                <w:sz w:val="16"/>
                <w:szCs w:val="16"/>
              </w:rPr>
              <w:t xml:space="preserve">Y a-t-il eu une ou des naissance(s) vivante(s) ?  </w:t>
            </w:r>
            <w:r w:rsidRPr="00701287">
              <w:rPr>
                <w:rFonts w:hint="eastAsia"/>
                <w:bCs/>
                <w:sz w:val="16"/>
                <w:szCs w:val="18"/>
              </w:rPr>
              <w:t>□</w:t>
            </w:r>
            <w:r w:rsidRPr="00701287">
              <w:rPr>
                <w:rFonts w:hint="eastAsia"/>
                <w:bCs/>
                <w:sz w:val="16"/>
                <w:szCs w:val="18"/>
              </w:rPr>
              <w:t xml:space="preserve"> </w:t>
            </w:r>
            <w:r>
              <w:rPr>
                <w:sz w:val="16"/>
                <w:szCs w:val="18"/>
              </w:rPr>
              <w:t xml:space="preserve">Oui, combien : </w:t>
            </w:r>
            <w:r>
              <w:rPr>
                <w:sz w:val="16"/>
                <w:szCs w:val="16"/>
              </w:rPr>
              <w:t xml:space="preserve">______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BD4CDB" w14:paraId="2BD6E73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bottom w:val="nil"/>
            </w:tcBorders>
          </w:tcPr>
          <w:p w14:paraId="5E24261C" w14:textId="77777777" w:rsidR="00940BDF" w:rsidRPr="00812C39" w:rsidRDefault="00940BDF" w:rsidP="00D56635">
            <w:pPr>
              <w:rPr>
                <w:sz w:val="16"/>
                <w:szCs w:val="16"/>
              </w:rPr>
            </w:pPr>
            <w:permStart w:id="647651241" w:edGrp="everyone"/>
            <w:permEnd w:id="850857662"/>
            <w:r w:rsidRPr="00812C39">
              <w:rPr>
                <w:sz w:val="16"/>
                <w:szCs w:val="16"/>
              </w:rPr>
              <w:t>Au moins une grossesse antérieure s’est-elle soldée par la mort d’un fœtus ?</w:t>
            </w:r>
            <w:r>
              <w:rPr>
                <w:sz w:val="16"/>
                <w:szCs w:val="16"/>
              </w:rPr>
              <w:t xml:space="preserve"> </w:t>
            </w:r>
            <w:r w:rsidRPr="00701287">
              <w:rPr>
                <w:rFonts w:hint="eastAsia"/>
                <w:bCs/>
                <w:sz w:val="16"/>
                <w:szCs w:val="18"/>
              </w:rPr>
              <w:t>□</w:t>
            </w:r>
            <w:r w:rsidRPr="00701287">
              <w:rPr>
                <w:rFonts w:hint="eastAsia"/>
                <w:bCs/>
                <w:sz w:val="16"/>
                <w:szCs w:val="18"/>
              </w:rPr>
              <w:t xml:space="preserve"> </w:t>
            </w:r>
            <w:r>
              <w:rPr>
                <w:sz w:val="16"/>
                <w:szCs w:val="18"/>
              </w:rPr>
              <w:t xml:space="preserve">Oui, combien : </w:t>
            </w:r>
            <w:r>
              <w:rPr>
                <w:sz w:val="16"/>
                <w:szCs w:val="16"/>
              </w:rPr>
              <w:t xml:space="preserve">______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BD4CDB" w14:paraId="681FBCFC"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bottom w:val="nil"/>
            </w:tcBorders>
          </w:tcPr>
          <w:p w14:paraId="6E705FFF" w14:textId="77777777" w:rsidR="00940BDF" w:rsidRPr="00812C39" w:rsidRDefault="00940BDF" w:rsidP="00D56635">
            <w:pPr>
              <w:rPr>
                <w:sz w:val="16"/>
                <w:szCs w:val="16"/>
              </w:rPr>
            </w:pPr>
            <w:permStart w:id="1295452462" w:edGrp="everyone"/>
            <w:permEnd w:id="647651241"/>
            <w:r w:rsidRPr="00C421E8">
              <w:rPr>
                <w:sz w:val="16"/>
                <w:szCs w:val="16"/>
              </w:rPr>
              <w:t>Y-a-t-il eu une (des) interruption(s) de grossesse ?</w:t>
            </w:r>
            <w:r>
              <w:rPr>
                <w:sz w:val="16"/>
                <w:szCs w:val="16"/>
              </w:rPr>
              <w:t xml:space="preserve"> </w:t>
            </w:r>
            <w:r w:rsidRPr="00701287">
              <w:rPr>
                <w:rFonts w:hint="eastAsia"/>
                <w:bCs/>
                <w:sz w:val="16"/>
                <w:szCs w:val="18"/>
              </w:rPr>
              <w:t>□</w:t>
            </w:r>
            <w:r w:rsidRPr="00701287">
              <w:rPr>
                <w:rFonts w:hint="eastAsia"/>
                <w:bCs/>
                <w:sz w:val="16"/>
                <w:szCs w:val="18"/>
              </w:rPr>
              <w:t xml:space="preserve"> </w:t>
            </w:r>
            <w:r>
              <w:rPr>
                <w:sz w:val="16"/>
                <w:szCs w:val="18"/>
              </w:rPr>
              <w:t xml:space="preserve">Oui, combien : </w:t>
            </w:r>
            <w:r>
              <w:rPr>
                <w:sz w:val="16"/>
                <w:szCs w:val="16"/>
              </w:rPr>
              <w:t xml:space="preserve">______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tc>
      </w:tr>
      <w:tr w:rsidR="00940BDF" w:rsidRPr="00515F00" w14:paraId="74EA70F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tcBorders>
          </w:tcPr>
          <w:p w14:paraId="24A1F96C" w14:textId="77777777" w:rsidR="00940BDF" w:rsidRPr="00812C39" w:rsidRDefault="00940BDF" w:rsidP="00D56635">
            <w:pPr>
              <w:rPr>
                <w:sz w:val="16"/>
                <w:szCs w:val="16"/>
              </w:rPr>
            </w:pPr>
            <w:permStart w:id="2078898060" w:edGrp="everyone"/>
            <w:permEnd w:id="1295452462"/>
            <w:r>
              <w:rPr>
                <w:sz w:val="16"/>
                <w:szCs w:val="16"/>
              </w:rPr>
              <w:t xml:space="preserve">Si oui, préciser </w:t>
            </w:r>
            <w:r w:rsidRPr="009B7DEE">
              <w:rPr>
                <w:sz w:val="16"/>
                <w:szCs w:val="16"/>
              </w:rPr>
              <w:t xml:space="preserve">la ou les raisons </w:t>
            </w:r>
            <w:r w:rsidRPr="00AB6303">
              <w:rPr>
                <w:i/>
                <w:iCs/>
                <w:color w:val="3B97DE"/>
                <w:sz w:val="14"/>
                <w:szCs w:val="14"/>
              </w:rPr>
              <w:t xml:space="preserve">(ex : circonstances sociales, anomalie fœtale) </w:t>
            </w:r>
            <w:r w:rsidRPr="009B7DEE">
              <w:rPr>
                <w:sz w:val="16"/>
                <w:szCs w:val="16"/>
              </w:rPr>
              <w:t>:</w:t>
            </w:r>
          </w:p>
        </w:tc>
      </w:tr>
      <w:tr w:rsidR="00940BDF" w:rsidRPr="00515F00" w14:paraId="4E102E00"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60FC6734" w14:textId="77777777" w:rsidR="00940BDF" w:rsidRPr="00BD4CDB" w:rsidRDefault="00940BDF" w:rsidP="00D56635">
            <w:pPr>
              <w:rPr>
                <w:sz w:val="18"/>
                <w:szCs w:val="18"/>
              </w:rPr>
            </w:pPr>
            <w:permStart w:id="1609850538" w:edGrp="everyone"/>
            <w:permEnd w:id="2078898060"/>
          </w:p>
        </w:tc>
      </w:tr>
      <w:tr w:rsidR="00940BDF" w:rsidRPr="00515F00" w14:paraId="66B2118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5DC1965B" w14:textId="77777777" w:rsidR="00940BDF" w:rsidRPr="00BD4CDB" w:rsidRDefault="00940BDF" w:rsidP="00D56635">
            <w:pPr>
              <w:rPr>
                <w:sz w:val="18"/>
                <w:szCs w:val="18"/>
              </w:rPr>
            </w:pPr>
            <w:permStart w:id="1768120936" w:edGrp="everyone"/>
            <w:permEnd w:id="1609850538"/>
          </w:p>
        </w:tc>
      </w:tr>
      <w:tr w:rsidR="00940BDF" w:rsidRPr="00515F00" w14:paraId="2479447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5857342B" w14:textId="77777777" w:rsidR="00940BDF" w:rsidRPr="00BD4CDB" w:rsidRDefault="00940BDF" w:rsidP="00D56635">
            <w:pPr>
              <w:rPr>
                <w:sz w:val="18"/>
                <w:szCs w:val="18"/>
              </w:rPr>
            </w:pPr>
            <w:permStart w:id="1239174180" w:edGrp="everyone"/>
            <w:permEnd w:id="1768120936"/>
          </w:p>
        </w:tc>
      </w:tr>
      <w:tr w:rsidR="00940BDF" w:rsidRPr="00515F00" w14:paraId="4512BFE8"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5B436F54" w14:textId="77777777" w:rsidR="00940BDF" w:rsidRPr="00BD4CDB" w:rsidRDefault="00940BDF" w:rsidP="00D56635">
            <w:pPr>
              <w:rPr>
                <w:sz w:val="18"/>
                <w:szCs w:val="18"/>
              </w:rPr>
            </w:pPr>
            <w:permStart w:id="1682723587" w:edGrp="everyone"/>
            <w:permEnd w:id="1239174180"/>
          </w:p>
        </w:tc>
      </w:tr>
      <w:tr w:rsidR="00940BDF" w:rsidRPr="00515F00" w14:paraId="0874BB2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7B5911AD" w14:textId="77777777" w:rsidR="00940BDF" w:rsidRDefault="00940BDF" w:rsidP="00D56635">
            <w:pPr>
              <w:rPr>
                <w:sz w:val="16"/>
                <w:szCs w:val="18"/>
              </w:rPr>
            </w:pPr>
            <w:permStart w:id="122713616" w:edGrp="everyone"/>
            <w:permEnd w:id="1682723587"/>
            <w:r>
              <w:rPr>
                <w:sz w:val="16"/>
                <w:szCs w:val="16"/>
              </w:rPr>
              <w:t xml:space="preserve">Y a-t-il eu une ou des anomalie(s) congénitale(s) ?  </w:t>
            </w:r>
            <w:r w:rsidRPr="00701287">
              <w:rPr>
                <w:rFonts w:hint="eastAsia"/>
                <w:bCs/>
                <w:sz w:val="16"/>
                <w:szCs w:val="18"/>
              </w:rPr>
              <w:t>□</w:t>
            </w:r>
            <w:r w:rsidRPr="00701287">
              <w:rPr>
                <w:rFonts w:hint="eastAsia"/>
                <w:bCs/>
                <w:sz w:val="16"/>
                <w:szCs w:val="18"/>
              </w:rPr>
              <w:t xml:space="preserve"> </w:t>
            </w:r>
            <w:r>
              <w:rPr>
                <w:sz w:val="16"/>
                <w:szCs w:val="18"/>
              </w:rPr>
              <w:t>Oui</w:t>
            </w:r>
            <w:r>
              <w:rPr>
                <w:sz w:val="16"/>
                <w:szCs w:val="16"/>
              </w:rPr>
              <w:t xml:space="preserve">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p w14:paraId="2308175B" w14:textId="77777777" w:rsidR="00940BDF" w:rsidRPr="00913F50" w:rsidRDefault="00940BDF" w:rsidP="00D56635">
            <w:pPr>
              <w:rPr>
                <w:i/>
                <w:iCs/>
                <w:sz w:val="18"/>
                <w:szCs w:val="18"/>
              </w:rPr>
            </w:pPr>
            <w:r w:rsidRPr="00913F50">
              <w:rPr>
                <w:i/>
                <w:iCs/>
                <w:color w:val="3B97DE"/>
                <w:sz w:val="16"/>
                <w:szCs w:val="18"/>
              </w:rPr>
              <w:t>Si oui, les indiquer ci-dessous en précisant si elles est(sont) apparue(s) sur une ou des naissance(s) vivante(s) :</w:t>
            </w:r>
          </w:p>
        </w:tc>
      </w:tr>
      <w:tr w:rsidR="00940BDF" w:rsidRPr="00515F00" w14:paraId="65F2087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013B95E4" w14:textId="77777777" w:rsidR="00940BDF" w:rsidRPr="00BD4CDB" w:rsidRDefault="00940BDF" w:rsidP="00D56635">
            <w:pPr>
              <w:rPr>
                <w:sz w:val="18"/>
                <w:szCs w:val="18"/>
              </w:rPr>
            </w:pPr>
            <w:permStart w:id="793200745" w:edGrp="everyone"/>
            <w:permEnd w:id="122713616"/>
          </w:p>
        </w:tc>
      </w:tr>
      <w:tr w:rsidR="00940BDF" w:rsidRPr="00515F00" w14:paraId="1913193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113AD53C" w14:textId="77777777" w:rsidR="00940BDF" w:rsidRPr="00BD4CDB" w:rsidRDefault="00940BDF" w:rsidP="00D56635">
            <w:pPr>
              <w:rPr>
                <w:sz w:val="18"/>
                <w:szCs w:val="18"/>
              </w:rPr>
            </w:pPr>
            <w:permStart w:id="1109818831" w:edGrp="everyone"/>
            <w:permEnd w:id="793200745"/>
          </w:p>
        </w:tc>
      </w:tr>
      <w:tr w:rsidR="00940BDF" w:rsidRPr="00515F00" w14:paraId="2A1A0BA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0CBC2D14" w14:textId="77777777" w:rsidR="00940BDF" w:rsidRPr="00BD4CDB" w:rsidRDefault="00940BDF" w:rsidP="00D56635">
            <w:pPr>
              <w:rPr>
                <w:sz w:val="18"/>
                <w:szCs w:val="18"/>
              </w:rPr>
            </w:pPr>
            <w:permStart w:id="1960146397" w:edGrp="everyone"/>
            <w:permEnd w:id="1109818831"/>
          </w:p>
        </w:tc>
      </w:tr>
      <w:tr w:rsidR="00940BDF" w:rsidRPr="00515F00" w14:paraId="296EA12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443E69D3" w14:textId="77777777" w:rsidR="00940BDF" w:rsidRPr="00BD4CDB" w:rsidRDefault="00940BDF" w:rsidP="00D56635">
            <w:pPr>
              <w:rPr>
                <w:sz w:val="18"/>
                <w:szCs w:val="18"/>
              </w:rPr>
            </w:pPr>
            <w:permStart w:id="1975213655" w:edGrp="everyone"/>
            <w:permEnd w:id="1960146397"/>
          </w:p>
        </w:tc>
      </w:tr>
      <w:tr w:rsidR="00940BDF" w:rsidRPr="00515F00" w14:paraId="1A707F7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1429961C" w14:textId="77777777" w:rsidR="00940BDF" w:rsidRPr="00BD4CDB" w:rsidRDefault="00940BDF" w:rsidP="00D56635">
            <w:pPr>
              <w:rPr>
                <w:sz w:val="18"/>
                <w:szCs w:val="18"/>
              </w:rPr>
            </w:pPr>
            <w:permStart w:id="2121029780" w:edGrp="everyone"/>
            <w:permEnd w:id="1975213655"/>
          </w:p>
        </w:tc>
      </w:tr>
      <w:tr w:rsidR="00940BDF" w:rsidRPr="00515F00" w14:paraId="6105913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68D618FF" w14:textId="77777777" w:rsidR="00940BDF" w:rsidRDefault="00940BDF" w:rsidP="00D56635">
            <w:pPr>
              <w:rPr>
                <w:sz w:val="16"/>
                <w:szCs w:val="16"/>
              </w:rPr>
            </w:pPr>
            <w:permStart w:id="1985174353" w:edGrp="everyone"/>
            <w:permEnd w:id="2121029780"/>
            <w:r w:rsidRPr="00A82BC4">
              <w:rPr>
                <w:sz w:val="16"/>
                <w:szCs w:val="16"/>
              </w:rPr>
              <w:t>Des complications sont-elles apparues au cours d’un des trimestres d’une grossesse antérieure ?</w:t>
            </w:r>
          </w:p>
          <w:p w14:paraId="7889CDA5" w14:textId="77777777" w:rsidR="00940BDF" w:rsidRDefault="00940BDF" w:rsidP="00D56635">
            <w:pPr>
              <w:rPr>
                <w:sz w:val="16"/>
                <w:szCs w:val="18"/>
              </w:rPr>
            </w:pPr>
            <w:r w:rsidRPr="00701287">
              <w:rPr>
                <w:rFonts w:hint="eastAsia"/>
                <w:bCs/>
                <w:sz w:val="16"/>
                <w:szCs w:val="18"/>
              </w:rPr>
              <w:t>□</w:t>
            </w:r>
            <w:r w:rsidRPr="00701287">
              <w:rPr>
                <w:rFonts w:hint="eastAsia"/>
                <w:bCs/>
                <w:sz w:val="16"/>
                <w:szCs w:val="18"/>
              </w:rPr>
              <w:t xml:space="preserve"> </w:t>
            </w:r>
            <w:r>
              <w:rPr>
                <w:sz w:val="16"/>
                <w:szCs w:val="18"/>
              </w:rPr>
              <w:t>Oui</w:t>
            </w:r>
            <w:r>
              <w:rPr>
                <w:sz w:val="16"/>
                <w:szCs w:val="16"/>
              </w:rPr>
              <w:t xml:space="preserve"> </w:t>
            </w:r>
            <w:r w:rsidRPr="00701287">
              <w:rPr>
                <w:rFonts w:hint="eastAsia"/>
                <w:sz w:val="16"/>
                <w:szCs w:val="18"/>
              </w:rPr>
              <w:t>□</w:t>
            </w:r>
            <w:r w:rsidRPr="00701287">
              <w:rPr>
                <w:rFonts w:hint="eastAsia"/>
                <w:sz w:val="16"/>
                <w:szCs w:val="18"/>
              </w:rPr>
              <w:t xml:space="preserve"> </w:t>
            </w:r>
            <w:r>
              <w:rPr>
                <w:sz w:val="16"/>
                <w:szCs w:val="18"/>
              </w:rPr>
              <w:t>Non</w:t>
            </w:r>
            <w:r w:rsidRPr="00701287">
              <w:rPr>
                <w:sz w:val="16"/>
                <w:szCs w:val="18"/>
              </w:rPr>
              <w:t xml:space="preserve"> </w:t>
            </w:r>
            <w:r w:rsidRPr="00701287">
              <w:rPr>
                <w:rFonts w:hint="eastAsia"/>
                <w:sz w:val="16"/>
                <w:szCs w:val="18"/>
              </w:rPr>
              <w:t>□</w:t>
            </w:r>
            <w:r w:rsidRPr="00701287">
              <w:rPr>
                <w:rFonts w:hint="eastAsia"/>
                <w:sz w:val="16"/>
                <w:szCs w:val="18"/>
              </w:rPr>
              <w:t xml:space="preserve"> </w:t>
            </w:r>
            <w:r>
              <w:rPr>
                <w:sz w:val="16"/>
                <w:szCs w:val="18"/>
              </w:rPr>
              <w:t>Inconnu</w:t>
            </w:r>
          </w:p>
          <w:p w14:paraId="59A31911" w14:textId="77777777" w:rsidR="00940BDF" w:rsidRPr="00A82BC4" w:rsidRDefault="00940BDF" w:rsidP="00D56635">
            <w:pPr>
              <w:rPr>
                <w:sz w:val="16"/>
                <w:szCs w:val="16"/>
              </w:rPr>
            </w:pPr>
            <w:r w:rsidRPr="00913F50">
              <w:rPr>
                <w:i/>
                <w:iCs/>
                <w:color w:val="3B97DE"/>
                <w:sz w:val="16"/>
                <w:szCs w:val="18"/>
              </w:rPr>
              <w:t xml:space="preserve">Si oui, les </w:t>
            </w:r>
            <w:r>
              <w:rPr>
                <w:i/>
                <w:iCs/>
                <w:color w:val="3B97DE"/>
                <w:sz w:val="16"/>
                <w:szCs w:val="18"/>
              </w:rPr>
              <w:t>décrire</w:t>
            </w:r>
            <w:r w:rsidRPr="00913F50">
              <w:rPr>
                <w:i/>
                <w:iCs/>
                <w:color w:val="3B97DE"/>
                <w:sz w:val="16"/>
                <w:szCs w:val="18"/>
              </w:rPr>
              <w:t> :</w:t>
            </w:r>
          </w:p>
        </w:tc>
      </w:tr>
      <w:tr w:rsidR="00940BDF" w:rsidRPr="00515F00" w14:paraId="6C5A86A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2D9FF3D9" w14:textId="77777777" w:rsidR="00940BDF" w:rsidRPr="00BD4CDB" w:rsidRDefault="00940BDF" w:rsidP="00D56635">
            <w:pPr>
              <w:rPr>
                <w:sz w:val="18"/>
                <w:szCs w:val="18"/>
              </w:rPr>
            </w:pPr>
            <w:permStart w:id="156045029" w:edGrp="everyone"/>
            <w:permEnd w:id="1985174353"/>
          </w:p>
        </w:tc>
      </w:tr>
      <w:tr w:rsidR="00940BDF" w:rsidRPr="00515F00" w14:paraId="76C55E2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67EC7EB2" w14:textId="77777777" w:rsidR="00940BDF" w:rsidRPr="00BD4CDB" w:rsidRDefault="00940BDF" w:rsidP="00D56635">
            <w:pPr>
              <w:rPr>
                <w:sz w:val="18"/>
                <w:szCs w:val="18"/>
              </w:rPr>
            </w:pPr>
            <w:permStart w:id="334497895" w:edGrp="everyone"/>
            <w:permEnd w:id="156045029"/>
          </w:p>
        </w:tc>
      </w:tr>
      <w:tr w:rsidR="00940BDF" w:rsidRPr="00515F00" w14:paraId="02617982"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0CBB2405" w14:textId="77777777" w:rsidR="00940BDF" w:rsidRPr="00BD4CDB" w:rsidRDefault="00940BDF" w:rsidP="00D56635">
            <w:pPr>
              <w:rPr>
                <w:sz w:val="18"/>
                <w:szCs w:val="18"/>
              </w:rPr>
            </w:pPr>
            <w:permStart w:id="1101823903" w:edGrp="everyone"/>
            <w:permEnd w:id="334497895"/>
          </w:p>
        </w:tc>
      </w:tr>
      <w:tr w:rsidR="00940BDF" w:rsidRPr="00515F00" w14:paraId="5AA309E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707F31B6" w14:textId="77777777" w:rsidR="00940BDF" w:rsidRPr="00BD4CDB" w:rsidRDefault="00940BDF" w:rsidP="00D56635">
            <w:pPr>
              <w:rPr>
                <w:sz w:val="18"/>
                <w:szCs w:val="18"/>
              </w:rPr>
            </w:pPr>
            <w:permStart w:id="870786848" w:edGrp="everyone"/>
            <w:permEnd w:id="1101823903"/>
          </w:p>
        </w:tc>
      </w:tr>
      <w:tr w:rsidR="00940BDF" w:rsidRPr="00515F00" w14:paraId="261A9C55"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single" w:sz="4" w:space="0" w:color="auto"/>
            </w:tcBorders>
          </w:tcPr>
          <w:p w14:paraId="3BBEE9C2" w14:textId="77777777" w:rsidR="00940BDF" w:rsidRPr="00BD4CDB" w:rsidRDefault="00940BDF" w:rsidP="00D56635">
            <w:pPr>
              <w:rPr>
                <w:sz w:val="18"/>
                <w:szCs w:val="18"/>
              </w:rPr>
            </w:pPr>
            <w:permStart w:id="566648051" w:edGrp="everyone"/>
            <w:permEnd w:id="870786848"/>
            <w:r w:rsidRPr="007F0C57">
              <w:rPr>
                <w:color w:val="001965"/>
                <w:sz w:val="16"/>
                <w:szCs w:val="18"/>
              </w:rPr>
              <w:t>Diagnostics, facteurs de risques, infections et traitement de la fertilité de la mère</w:t>
            </w:r>
          </w:p>
        </w:tc>
      </w:tr>
      <w:tr w:rsidR="00940BDF" w:rsidRPr="00515F00" w14:paraId="30D7406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nil"/>
            </w:tcBorders>
          </w:tcPr>
          <w:p w14:paraId="65EC2F16" w14:textId="77777777" w:rsidR="00940BDF" w:rsidRPr="00B673A8" w:rsidRDefault="00940BDF" w:rsidP="00D56635">
            <w:pPr>
              <w:rPr>
                <w:i/>
                <w:iCs/>
                <w:sz w:val="18"/>
                <w:szCs w:val="18"/>
              </w:rPr>
            </w:pPr>
            <w:permStart w:id="815486996" w:edGrp="everyone"/>
            <w:permEnd w:id="566648051"/>
            <w:r w:rsidRPr="00B673A8">
              <w:rPr>
                <w:i/>
                <w:iCs/>
                <w:color w:val="3B97DE"/>
                <w:sz w:val="14"/>
                <w:szCs w:val="14"/>
              </w:rPr>
              <w:t>Préciser les diagnostics et facteurs de risque avant et pendant la grossesse (par ex. conditions médicales ; maladie héréditaire, traitement médical antérieur [ex. chimiothérapie] ; tabagisme [préciser le nombre de cigarettes par jour], alcool et/ou stupéfiants ; père et mère du foetus liés par le sang [préciser la relation, ex. cousine, soeur ou demi-soeur] ; profession [décrire les expositions possibles à des agents tératogènes]).</w:t>
            </w:r>
          </w:p>
        </w:tc>
      </w:tr>
      <w:tr w:rsidR="00940BDF" w:rsidRPr="00BD4CDB" w14:paraId="327C5FD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374" w:type="dxa"/>
            <w:gridSpan w:val="4"/>
            <w:tcBorders>
              <w:top w:val="nil"/>
            </w:tcBorders>
          </w:tcPr>
          <w:p w14:paraId="4CCE67FD" w14:textId="77777777" w:rsidR="00940BDF" w:rsidRPr="00470AEB" w:rsidRDefault="00940BDF" w:rsidP="00D56635">
            <w:pPr>
              <w:jc w:val="center"/>
              <w:rPr>
                <w:sz w:val="16"/>
                <w:szCs w:val="16"/>
              </w:rPr>
            </w:pPr>
            <w:permStart w:id="923560928" w:edGrp="everyone"/>
            <w:permStart w:id="1075317781" w:edGrp="everyone"/>
            <w:permStart w:id="349833943" w:edGrp="everyone"/>
            <w:permEnd w:id="815486996"/>
            <w:r w:rsidRPr="00470AEB">
              <w:rPr>
                <w:sz w:val="16"/>
                <w:szCs w:val="16"/>
              </w:rPr>
              <w:t>Diagnostics et facteurs de risque</w:t>
            </w:r>
          </w:p>
        </w:tc>
        <w:tc>
          <w:tcPr>
            <w:tcW w:w="1418" w:type="dxa"/>
            <w:gridSpan w:val="3"/>
            <w:tcBorders>
              <w:top w:val="nil"/>
            </w:tcBorders>
          </w:tcPr>
          <w:p w14:paraId="25783412" w14:textId="77777777" w:rsidR="00940BDF" w:rsidRPr="00470AEB" w:rsidRDefault="00940BDF" w:rsidP="00D56635">
            <w:pPr>
              <w:jc w:val="center"/>
              <w:cnfStyle w:val="000000000000" w:firstRow="0" w:lastRow="0" w:firstColumn="0" w:lastColumn="0" w:oddVBand="0" w:evenVBand="0" w:oddHBand="0" w:evenHBand="0" w:firstRowFirstColumn="0" w:firstRowLastColumn="0" w:lastRowFirstColumn="0" w:lastRowLastColumn="0"/>
              <w:rPr>
                <w:sz w:val="16"/>
                <w:szCs w:val="16"/>
              </w:rPr>
            </w:pPr>
            <w:r w:rsidRPr="00470AEB">
              <w:rPr>
                <w:sz w:val="16"/>
                <w:szCs w:val="16"/>
              </w:rPr>
              <w:t>Date de début</w:t>
            </w:r>
          </w:p>
        </w:tc>
        <w:tc>
          <w:tcPr>
            <w:tcW w:w="1275" w:type="dxa"/>
            <w:gridSpan w:val="3"/>
            <w:tcBorders>
              <w:top w:val="nil"/>
            </w:tcBorders>
          </w:tcPr>
          <w:p w14:paraId="0F72643E" w14:textId="77777777" w:rsidR="00940BDF" w:rsidRPr="00470AEB" w:rsidRDefault="00940BDF" w:rsidP="00D56635">
            <w:pPr>
              <w:jc w:val="center"/>
              <w:cnfStyle w:val="000000000000" w:firstRow="0" w:lastRow="0" w:firstColumn="0" w:lastColumn="0" w:oddVBand="0" w:evenVBand="0" w:oddHBand="0" w:evenHBand="0" w:firstRowFirstColumn="0" w:firstRowLastColumn="0" w:lastRowFirstColumn="0" w:lastRowLastColumn="0"/>
              <w:rPr>
                <w:sz w:val="16"/>
                <w:szCs w:val="16"/>
              </w:rPr>
            </w:pPr>
            <w:r w:rsidRPr="00470AEB">
              <w:rPr>
                <w:sz w:val="16"/>
                <w:szCs w:val="16"/>
              </w:rPr>
              <w:t>Date de fin</w:t>
            </w:r>
          </w:p>
        </w:tc>
      </w:tr>
      <w:tr w:rsidR="00940BDF" w:rsidRPr="00BD4CDB" w14:paraId="670CE3F6"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374" w:type="dxa"/>
            <w:gridSpan w:val="4"/>
          </w:tcPr>
          <w:p w14:paraId="687663BF" w14:textId="77777777" w:rsidR="00940BDF" w:rsidRPr="00BD4CDB" w:rsidRDefault="00940BDF" w:rsidP="00D56635">
            <w:pPr>
              <w:rPr>
                <w:sz w:val="18"/>
                <w:szCs w:val="18"/>
              </w:rPr>
            </w:pPr>
            <w:permStart w:id="1341597036" w:edGrp="everyone"/>
            <w:permStart w:id="85357969" w:edGrp="everyone"/>
            <w:permStart w:id="1311983792" w:edGrp="everyone"/>
            <w:permEnd w:id="923560928"/>
            <w:permEnd w:id="1075317781"/>
            <w:permEnd w:id="349833943"/>
          </w:p>
        </w:tc>
        <w:tc>
          <w:tcPr>
            <w:tcW w:w="1418" w:type="dxa"/>
            <w:gridSpan w:val="3"/>
          </w:tcPr>
          <w:p w14:paraId="20DD74A6"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gridSpan w:val="3"/>
          </w:tcPr>
          <w:p w14:paraId="6AD0CB1C"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r>
      <w:tr w:rsidR="00940BDF" w:rsidRPr="00BD4CDB" w14:paraId="309226C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374" w:type="dxa"/>
            <w:gridSpan w:val="4"/>
          </w:tcPr>
          <w:p w14:paraId="749238B1" w14:textId="77777777" w:rsidR="00940BDF" w:rsidRPr="00BD4CDB" w:rsidRDefault="00940BDF" w:rsidP="00D56635">
            <w:pPr>
              <w:rPr>
                <w:sz w:val="18"/>
                <w:szCs w:val="18"/>
              </w:rPr>
            </w:pPr>
            <w:permStart w:id="35729544" w:edGrp="everyone"/>
            <w:permStart w:id="1416452861" w:edGrp="everyone"/>
            <w:permStart w:id="1838101282" w:edGrp="everyone"/>
            <w:permEnd w:id="1341597036"/>
            <w:permEnd w:id="85357969"/>
            <w:permEnd w:id="1311983792"/>
          </w:p>
        </w:tc>
        <w:tc>
          <w:tcPr>
            <w:tcW w:w="1418" w:type="dxa"/>
            <w:gridSpan w:val="3"/>
          </w:tcPr>
          <w:p w14:paraId="2895E6D2"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gridSpan w:val="3"/>
          </w:tcPr>
          <w:p w14:paraId="19C4DE55"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r>
      <w:tr w:rsidR="00940BDF" w:rsidRPr="00BD4CDB" w14:paraId="3B0F69C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374" w:type="dxa"/>
            <w:gridSpan w:val="4"/>
          </w:tcPr>
          <w:p w14:paraId="71E5F668" w14:textId="77777777" w:rsidR="00940BDF" w:rsidRPr="00BD4CDB" w:rsidRDefault="00940BDF" w:rsidP="00D56635">
            <w:pPr>
              <w:rPr>
                <w:sz w:val="18"/>
                <w:szCs w:val="18"/>
              </w:rPr>
            </w:pPr>
            <w:permStart w:id="1514168798" w:edGrp="everyone"/>
            <w:permStart w:id="1123027092" w:edGrp="everyone"/>
            <w:permStart w:id="1228486294" w:edGrp="everyone"/>
            <w:permEnd w:id="35729544"/>
            <w:permEnd w:id="1416452861"/>
            <w:permEnd w:id="1838101282"/>
          </w:p>
        </w:tc>
        <w:tc>
          <w:tcPr>
            <w:tcW w:w="1418" w:type="dxa"/>
            <w:gridSpan w:val="3"/>
          </w:tcPr>
          <w:p w14:paraId="1E2ADF61"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gridSpan w:val="3"/>
          </w:tcPr>
          <w:p w14:paraId="6DC85FC8"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r>
      <w:tr w:rsidR="00940BDF" w:rsidRPr="00BD4CDB" w14:paraId="657BD1C8"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6374" w:type="dxa"/>
            <w:gridSpan w:val="4"/>
            <w:tcBorders>
              <w:bottom w:val="single" w:sz="4" w:space="0" w:color="auto"/>
            </w:tcBorders>
          </w:tcPr>
          <w:p w14:paraId="595AB7E9" w14:textId="77777777" w:rsidR="00940BDF" w:rsidRPr="00BD4CDB" w:rsidRDefault="00940BDF" w:rsidP="00D56635">
            <w:pPr>
              <w:rPr>
                <w:sz w:val="18"/>
                <w:szCs w:val="18"/>
              </w:rPr>
            </w:pPr>
            <w:permStart w:id="709190703" w:edGrp="everyone"/>
            <w:permStart w:id="627068807" w:edGrp="everyone"/>
            <w:permStart w:id="1213206960" w:edGrp="everyone"/>
            <w:permEnd w:id="1514168798"/>
            <w:permEnd w:id="1123027092"/>
            <w:permEnd w:id="1228486294"/>
          </w:p>
        </w:tc>
        <w:tc>
          <w:tcPr>
            <w:tcW w:w="1418" w:type="dxa"/>
            <w:gridSpan w:val="3"/>
            <w:tcBorders>
              <w:bottom w:val="single" w:sz="4" w:space="0" w:color="auto"/>
            </w:tcBorders>
          </w:tcPr>
          <w:p w14:paraId="084E48B4"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gridSpan w:val="3"/>
            <w:tcBorders>
              <w:bottom w:val="single" w:sz="4" w:space="0" w:color="auto"/>
            </w:tcBorders>
          </w:tcPr>
          <w:p w14:paraId="3E47D9D0"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r>
      <w:tr w:rsidR="00940BDF" w:rsidRPr="00515F00" w14:paraId="6088815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nil"/>
            </w:tcBorders>
          </w:tcPr>
          <w:p w14:paraId="5A2BE1F6" w14:textId="77777777" w:rsidR="00940BDF" w:rsidRPr="00A079A6" w:rsidRDefault="00940BDF" w:rsidP="00D56635">
            <w:pPr>
              <w:rPr>
                <w:sz w:val="16"/>
                <w:szCs w:val="16"/>
              </w:rPr>
            </w:pPr>
            <w:permStart w:id="1265986628" w:edGrp="everyone"/>
            <w:permEnd w:id="709190703"/>
            <w:permEnd w:id="627068807"/>
            <w:permEnd w:id="1213206960"/>
            <w:r w:rsidRPr="00A079A6">
              <w:rPr>
                <w:sz w:val="16"/>
                <w:szCs w:val="16"/>
              </w:rPr>
              <w:t>La mère a-t-elle été atteinte de l’une des infections suivantes au cours de la grossesse actuelle ?</w:t>
            </w:r>
          </w:p>
        </w:tc>
      </w:tr>
      <w:tr w:rsidR="00940BDF" w:rsidRPr="00515F00" w14:paraId="7D704E5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bottom w:val="nil"/>
            </w:tcBorders>
          </w:tcPr>
          <w:p w14:paraId="6FD5F04B" w14:textId="77777777" w:rsidR="00940BDF" w:rsidRPr="00A079A6" w:rsidRDefault="00940BDF" w:rsidP="00D56635">
            <w:pPr>
              <w:rPr>
                <w:sz w:val="16"/>
                <w:szCs w:val="16"/>
              </w:rPr>
            </w:pPr>
            <w:permStart w:id="927336846" w:edGrp="everyone"/>
            <w:permEnd w:id="1265986628"/>
            <w:r w:rsidRPr="00A079A6">
              <w:rPr>
                <w:sz w:val="16"/>
                <w:szCs w:val="16"/>
              </w:rPr>
              <w:t xml:space="preserve">Toxoplasmose </w:t>
            </w:r>
            <w:r w:rsidRPr="00701287">
              <w:rPr>
                <w:rFonts w:hint="eastAsia"/>
                <w:bCs/>
                <w:sz w:val="16"/>
                <w:szCs w:val="16"/>
              </w:rPr>
              <w:t>□</w:t>
            </w:r>
            <w:r w:rsidRPr="00701287">
              <w:rPr>
                <w:rFonts w:hint="eastAsia"/>
                <w:bCs/>
                <w:sz w:val="16"/>
                <w:szCs w:val="16"/>
              </w:rPr>
              <w:t xml:space="preserve"> </w:t>
            </w:r>
            <w:r w:rsidRPr="00A079A6">
              <w:rPr>
                <w:sz w:val="16"/>
                <w:szCs w:val="16"/>
              </w:rPr>
              <w:t xml:space="preserve">Oui, date de début : ____________   date de fin :  ____________  </w:t>
            </w:r>
            <w:r w:rsidRPr="00701287">
              <w:rPr>
                <w:rFonts w:hint="eastAsia"/>
                <w:sz w:val="16"/>
                <w:szCs w:val="16"/>
              </w:rPr>
              <w:t>□</w:t>
            </w:r>
            <w:r w:rsidRPr="00701287">
              <w:rPr>
                <w:rFonts w:hint="eastAsia"/>
                <w:sz w:val="16"/>
                <w:szCs w:val="16"/>
              </w:rPr>
              <w:t xml:space="preserve"> </w:t>
            </w:r>
            <w:r w:rsidRPr="00A079A6">
              <w:rPr>
                <w:sz w:val="16"/>
                <w:szCs w:val="16"/>
              </w:rPr>
              <w:t>Non</w:t>
            </w:r>
            <w:r w:rsidRPr="00701287">
              <w:rPr>
                <w:sz w:val="16"/>
                <w:szCs w:val="16"/>
              </w:rPr>
              <w:t xml:space="preserve"> </w:t>
            </w:r>
            <w:r w:rsidRPr="00701287">
              <w:rPr>
                <w:rFonts w:hint="eastAsia"/>
                <w:sz w:val="16"/>
                <w:szCs w:val="16"/>
              </w:rPr>
              <w:t>□</w:t>
            </w:r>
            <w:r w:rsidRPr="00701287">
              <w:rPr>
                <w:rFonts w:hint="eastAsia"/>
                <w:sz w:val="16"/>
                <w:szCs w:val="16"/>
              </w:rPr>
              <w:t xml:space="preserve"> </w:t>
            </w:r>
            <w:r w:rsidRPr="00A079A6">
              <w:rPr>
                <w:sz w:val="16"/>
                <w:szCs w:val="16"/>
              </w:rPr>
              <w:t>Inconnu</w:t>
            </w:r>
          </w:p>
        </w:tc>
      </w:tr>
      <w:tr w:rsidR="00940BDF" w:rsidRPr="00515F00" w14:paraId="778FBA9D"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bottom w:val="nil"/>
            </w:tcBorders>
          </w:tcPr>
          <w:p w14:paraId="587ABC1E" w14:textId="77777777" w:rsidR="00940BDF" w:rsidRPr="00A079A6" w:rsidRDefault="00940BDF" w:rsidP="00D56635">
            <w:pPr>
              <w:rPr>
                <w:sz w:val="16"/>
                <w:szCs w:val="16"/>
              </w:rPr>
            </w:pPr>
            <w:permStart w:id="1495607660" w:edGrp="everyone"/>
            <w:permEnd w:id="927336846"/>
            <w:r w:rsidRPr="00A079A6">
              <w:rPr>
                <w:sz w:val="16"/>
                <w:szCs w:val="16"/>
              </w:rPr>
              <w:t xml:space="preserve">Cytomégalovirus </w:t>
            </w:r>
            <w:r w:rsidRPr="00701287">
              <w:rPr>
                <w:rFonts w:hint="eastAsia"/>
                <w:bCs/>
                <w:sz w:val="16"/>
                <w:szCs w:val="16"/>
              </w:rPr>
              <w:t>□</w:t>
            </w:r>
            <w:r w:rsidRPr="00701287">
              <w:rPr>
                <w:rFonts w:hint="eastAsia"/>
                <w:bCs/>
                <w:sz w:val="16"/>
                <w:szCs w:val="16"/>
              </w:rPr>
              <w:t xml:space="preserve"> </w:t>
            </w:r>
            <w:r w:rsidRPr="00A079A6">
              <w:rPr>
                <w:sz w:val="16"/>
                <w:szCs w:val="16"/>
              </w:rPr>
              <w:t xml:space="preserve">Oui, date de début : ____________   date de fin :  ____________  </w:t>
            </w:r>
            <w:r w:rsidRPr="00701287">
              <w:rPr>
                <w:rFonts w:hint="eastAsia"/>
                <w:sz w:val="16"/>
                <w:szCs w:val="16"/>
              </w:rPr>
              <w:t>□</w:t>
            </w:r>
            <w:r w:rsidRPr="00701287">
              <w:rPr>
                <w:rFonts w:hint="eastAsia"/>
                <w:sz w:val="16"/>
                <w:szCs w:val="16"/>
              </w:rPr>
              <w:t xml:space="preserve"> </w:t>
            </w:r>
            <w:r w:rsidRPr="00A079A6">
              <w:rPr>
                <w:sz w:val="16"/>
                <w:szCs w:val="16"/>
              </w:rPr>
              <w:t>Non</w:t>
            </w:r>
            <w:r w:rsidRPr="00701287">
              <w:rPr>
                <w:sz w:val="16"/>
                <w:szCs w:val="16"/>
              </w:rPr>
              <w:t xml:space="preserve"> </w:t>
            </w:r>
            <w:r w:rsidRPr="00701287">
              <w:rPr>
                <w:rFonts w:hint="eastAsia"/>
                <w:sz w:val="16"/>
                <w:szCs w:val="16"/>
              </w:rPr>
              <w:t>□</w:t>
            </w:r>
            <w:r w:rsidRPr="00701287">
              <w:rPr>
                <w:rFonts w:hint="eastAsia"/>
                <w:sz w:val="16"/>
                <w:szCs w:val="16"/>
              </w:rPr>
              <w:t xml:space="preserve"> </w:t>
            </w:r>
            <w:r w:rsidRPr="00A079A6">
              <w:rPr>
                <w:sz w:val="16"/>
                <w:szCs w:val="16"/>
              </w:rPr>
              <w:t>Inconnu</w:t>
            </w:r>
          </w:p>
        </w:tc>
      </w:tr>
      <w:tr w:rsidR="00940BDF" w:rsidRPr="00515F00" w14:paraId="2490367E"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bottom w:val="nil"/>
            </w:tcBorders>
          </w:tcPr>
          <w:p w14:paraId="5FF71291" w14:textId="77777777" w:rsidR="00940BDF" w:rsidRPr="00A079A6" w:rsidRDefault="00940BDF" w:rsidP="00D56635">
            <w:pPr>
              <w:rPr>
                <w:sz w:val="16"/>
                <w:szCs w:val="16"/>
              </w:rPr>
            </w:pPr>
            <w:permStart w:id="1919956858" w:edGrp="everyone"/>
            <w:permEnd w:id="1495607660"/>
            <w:r w:rsidRPr="00A079A6">
              <w:rPr>
                <w:sz w:val="16"/>
                <w:szCs w:val="16"/>
              </w:rPr>
              <w:t xml:space="preserve">Rubéole </w:t>
            </w:r>
            <w:r w:rsidRPr="00701287">
              <w:rPr>
                <w:rFonts w:hint="eastAsia"/>
                <w:bCs/>
                <w:sz w:val="16"/>
                <w:szCs w:val="16"/>
              </w:rPr>
              <w:t>□</w:t>
            </w:r>
            <w:r w:rsidRPr="00701287">
              <w:rPr>
                <w:rFonts w:hint="eastAsia"/>
                <w:bCs/>
                <w:sz w:val="16"/>
                <w:szCs w:val="16"/>
              </w:rPr>
              <w:t xml:space="preserve"> </w:t>
            </w:r>
            <w:r w:rsidRPr="00A079A6">
              <w:rPr>
                <w:sz w:val="16"/>
                <w:szCs w:val="16"/>
              </w:rPr>
              <w:t xml:space="preserve">Oui, date de début : ____________   date de fin :  ____________  </w:t>
            </w:r>
            <w:r w:rsidRPr="00701287">
              <w:rPr>
                <w:rFonts w:hint="eastAsia"/>
                <w:sz w:val="16"/>
                <w:szCs w:val="16"/>
              </w:rPr>
              <w:t>□</w:t>
            </w:r>
            <w:r w:rsidRPr="00701287">
              <w:rPr>
                <w:rFonts w:hint="eastAsia"/>
                <w:sz w:val="16"/>
                <w:szCs w:val="16"/>
              </w:rPr>
              <w:t xml:space="preserve"> </w:t>
            </w:r>
            <w:r w:rsidRPr="00A079A6">
              <w:rPr>
                <w:sz w:val="16"/>
                <w:szCs w:val="16"/>
              </w:rPr>
              <w:t>Non</w:t>
            </w:r>
            <w:r w:rsidRPr="00701287">
              <w:rPr>
                <w:sz w:val="16"/>
                <w:szCs w:val="16"/>
              </w:rPr>
              <w:t xml:space="preserve"> </w:t>
            </w:r>
            <w:r w:rsidRPr="00701287">
              <w:rPr>
                <w:rFonts w:hint="eastAsia"/>
                <w:sz w:val="16"/>
                <w:szCs w:val="16"/>
              </w:rPr>
              <w:t>□</w:t>
            </w:r>
            <w:r w:rsidRPr="00701287">
              <w:rPr>
                <w:rFonts w:hint="eastAsia"/>
                <w:sz w:val="16"/>
                <w:szCs w:val="16"/>
              </w:rPr>
              <w:t xml:space="preserve"> </w:t>
            </w:r>
            <w:r w:rsidRPr="00A079A6">
              <w:rPr>
                <w:sz w:val="16"/>
                <w:szCs w:val="16"/>
              </w:rPr>
              <w:t>Inconnu</w:t>
            </w:r>
          </w:p>
        </w:tc>
      </w:tr>
      <w:tr w:rsidR="00940BDF" w:rsidRPr="00515F00" w14:paraId="22045387"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bottom w:val="nil"/>
            </w:tcBorders>
          </w:tcPr>
          <w:p w14:paraId="4B87563E" w14:textId="77777777" w:rsidR="00940BDF" w:rsidRPr="00A079A6" w:rsidRDefault="00940BDF" w:rsidP="00D56635">
            <w:pPr>
              <w:rPr>
                <w:sz w:val="16"/>
                <w:szCs w:val="16"/>
              </w:rPr>
            </w:pPr>
            <w:permStart w:id="1510740934" w:edGrp="everyone"/>
            <w:permEnd w:id="1919956858"/>
            <w:r w:rsidRPr="00A079A6">
              <w:rPr>
                <w:sz w:val="16"/>
                <w:szCs w:val="16"/>
              </w:rPr>
              <w:t xml:space="preserve">Parvovirus </w:t>
            </w:r>
            <w:r w:rsidRPr="00701287">
              <w:rPr>
                <w:rFonts w:hint="eastAsia"/>
                <w:bCs/>
                <w:sz w:val="16"/>
                <w:szCs w:val="16"/>
              </w:rPr>
              <w:t>□</w:t>
            </w:r>
            <w:r w:rsidRPr="00701287">
              <w:rPr>
                <w:rFonts w:hint="eastAsia"/>
                <w:bCs/>
                <w:sz w:val="16"/>
                <w:szCs w:val="16"/>
              </w:rPr>
              <w:t xml:space="preserve"> </w:t>
            </w:r>
            <w:r w:rsidRPr="00A079A6">
              <w:rPr>
                <w:sz w:val="16"/>
                <w:szCs w:val="16"/>
              </w:rPr>
              <w:t xml:space="preserve">Oui, date de début : ____________   date de fin :  ____________  </w:t>
            </w:r>
            <w:r w:rsidRPr="00701287">
              <w:rPr>
                <w:rFonts w:hint="eastAsia"/>
                <w:sz w:val="16"/>
                <w:szCs w:val="16"/>
              </w:rPr>
              <w:t>□</w:t>
            </w:r>
            <w:r w:rsidRPr="00701287">
              <w:rPr>
                <w:rFonts w:hint="eastAsia"/>
                <w:sz w:val="16"/>
                <w:szCs w:val="16"/>
              </w:rPr>
              <w:t xml:space="preserve"> </w:t>
            </w:r>
            <w:r w:rsidRPr="00A079A6">
              <w:rPr>
                <w:sz w:val="16"/>
                <w:szCs w:val="16"/>
              </w:rPr>
              <w:t>Non</w:t>
            </w:r>
            <w:r w:rsidRPr="00701287">
              <w:rPr>
                <w:sz w:val="16"/>
                <w:szCs w:val="16"/>
              </w:rPr>
              <w:t xml:space="preserve"> </w:t>
            </w:r>
            <w:r w:rsidRPr="00701287">
              <w:rPr>
                <w:rFonts w:hint="eastAsia"/>
                <w:sz w:val="16"/>
                <w:szCs w:val="16"/>
              </w:rPr>
              <w:t>□</w:t>
            </w:r>
            <w:r w:rsidRPr="00701287">
              <w:rPr>
                <w:rFonts w:hint="eastAsia"/>
                <w:sz w:val="16"/>
                <w:szCs w:val="16"/>
              </w:rPr>
              <w:t xml:space="preserve"> </w:t>
            </w:r>
            <w:r w:rsidRPr="00A079A6">
              <w:rPr>
                <w:sz w:val="16"/>
                <w:szCs w:val="16"/>
              </w:rPr>
              <w:t>Inconnu</w:t>
            </w:r>
          </w:p>
        </w:tc>
      </w:tr>
      <w:tr w:rsidR="00940BDF" w:rsidRPr="00515F00" w14:paraId="31D18A8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nil"/>
              <w:bottom w:val="single" w:sz="4" w:space="0" w:color="auto"/>
            </w:tcBorders>
          </w:tcPr>
          <w:p w14:paraId="1B053511" w14:textId="77777777" w:rsidR="00940BDF" w:rsidRPr="00A079A6" w:rsidRDefault="00940BDF" w:rsidP="00D56635">
            <w:pPr>
              <w:rPr>
                <w:sz w:val="16"/>
                <w:szCs w:val="16"/>
              </w:rPr>
            </w:pPr>
            <w:permStart w:id="925848409" w:edGrp="everyone"/>
            <w:permEnd w:id="1510740934"/>
            <w:r w:rsidRPr="00A079A6">
              <w:rPr>
                <w:sz w:val="16"/>
                <w:szCs w:val="16"/>
              </w:rPr>
              <w:t xml:space="preserve">Autre infection : </w:t>
            </w:r>
            <w:r w:rsidRPr="00701287">
              <w:rPr>
                <w:rFonts w:hint="eastAsia"/>
                <w:bCs/>
                <w:sz w:val="16"/>
                <w:szCs w:val="16"/>
              </w:rPr>
              <w:t>□</w:t>
            </w:r>
            <w:r w:rsidRPr="00701287">
              <w:rPr>
                <w:rFonts w:hint="eastAsia"/>
                <w:bCs/>
                <w:sz w:val="16"/>
                <w:szCs w:val="16"/>
              </w:rPr>
              <w:t xml:space="preserve"> </w:t>
            </w:r>
            <w:r w:rsidRPr="00A079A6">
              <w:rPr>
                <w:sz w:val="16"/>
                <w:szCs w:val="16"/>
              </w:rPr>
              <w:t xml:space="preserve">Oui, préciser :_________________________________ Date de début : ____________ date de fin :  ____________   </w:t>
            </w:r>
            <w:r w:rsidRPr="00701287">
              <w:rPr>
                <w:rFonts w:hint="eastAsia"/>
                <w:sz w:val="16"/>
                <w:szCs w:val="16"/>
              </w:rPr>
              <w:t>□</w:t>
            </w:r>
            <w:r w:rsidRPr="00701287">
              <w:rPr>
                <w:rFonts w:hint="eastAsia"/>
                <w:sz w:val="16"/>
                <w:szCs w:val="16"/>
              </w:rPr>
              <w:t xml:space="preserve"> </w:t>
            </w:r>
            <w:r w:rsidRPr="00A079A6">
              <w:rPr>
                <w:sz w:val="16"/>
                <w:szCs w:val="16"/>
              </w:rPr>
              <w:t>Non</w:t>
            </w:r>
            <w:r w:rsidRPr="00701287">
              <w:rPr>
                <w:sz w:val="16"/>
                <w:szCs w:val="16"/>
              </w:rPr>
              <w:t xml:space="preserve"> </w:t>
            </w:r>
            <w:r w:rsidRPr="00701287">
              <w:rPr>
                <w:rFonts w:hint="eastAsia"/>
                <w:sz w:val="16"/>
                <w:szCs w:val="16"/>
              </w:rPr>
              <w:t>□</w:t>
            </w:r>
            <w:r w:rsidRPr="00701287">
              <w:rPr>
                <w:rFonts w:hint="eastAsia"/>
                <w:sz w:val="16"/>
                <w:szCs w:val="16"/>
              </w:rPr>
              <w:t xml:space="preserve"> </w:t>
            </w:r>
            <w:r w:rsidRPr="00A079A6">
              <w:rPr>
                <w:sz w:val="16"/>
                <w:szCs w:val="16"/>
              </w:rPr>
              <w:t>Inconnu</w:t>
            </w:r>
          </w:p>
        </w:tc>
      </w:tr>
      <w:tr w:rsidR="00940BDF" w:rsidRPr="00BD4CDB" w14:paraId="0CC591A1"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top w:val="single" w:sz="4" w:space="0" w:color="auto"/>
            </w:tcBorders>
          </w:tcPr>
          <w:p w14:paraId="4EBCC745" w14:textId="77777777" w:rsidR="00940BDF" w:rsidRPr="00A079A6" w:rsidRDefault="00940BDF" w:rsidP="00D56635">
            <w:pPr>
              <w:rPr>
                <w:sz w:val="16"/>
                <w:szCs w:val="16"/>
              </w:rPr>
            </w:pPr>
            <w:permStart w:id="296040872" w:edGrp="everyone"/>
            <w:permEnd w:id="925848409"/>
            <w:r w:rsidRPr="00A079A6">
              <w:rPr>
                <w:sz w:val="16"/>
                <w:szCs w:val="16"/>
              </w:rPr>
              <w:t xml:space="preserve">La mère a-t-elle reçu un traitement pour la fertilité avant sa grossesse ? </w:t>
            </w:r>
            <w:r w:rsidRPr="00701287">
              <w:rPr>
                <w:rFonts w:hint="eastAsia"/>
                <w:bCs/>
                <w:sz w:val="16"/>
                <w:szCs w:val="16"/>
              </w:rPr>
              <w:t>□</w:t>
            </w:r>
            <w:r w:rsidRPr="00701287">
              <w:rPr>
                <w:rFonts w:hint="eastAsia"/>
                <w:bCs/>
                <w:sz w:val="16"/>
                <w:szCs w:val="16"/>
              </w:rPr>
              <w:t xml:space="preserve"> </w:t>
            </w:r>
            <w:r w:rsidRPr="00A079A6">
              <w:rPr>
                <w:sz w:val="16"/>
                <w:szCs w:val="16"/>
              </w:rPr>
              <w:t xml:space="preserve">Oui </w:t>
            </w:r>
            <w:r w:rsidRPr="00701287">
              <w:rPr>
                <w:rFonts w:hint="eastAsia"/>
                <w:sz w:val="16"/>
                <w:szCs w:val="16"/>
              </w:rPr>
              <w:t>□</w:t>
            </w:r>
            <w:r w:rsidRPr="00701287">
              <w:rPr>
                <w:rFonts w:hint="eastAsia"/>
                <w:sz w:val="16"/>
                <w:szCs w:val="16"/>
              </w:rPr>
              <w:t xml:space="preserve"> </w:t>
            </w:r>
            <w:r w:rsidRPr="00A079A6">
              <w:rPr>
                <w:sz w:val="16"/>
                <w:szCs w:val="16"/>
              </w:rPr>
              <w:t>Non</w:t>
            </w:r>
            <w:r w:rsidRPr="00701287">
              <w:rPr>
                <w:sz w:val="16"/>
                <w:szCs w:val="16"/>
              </w:rPr>
              <w:t xml:space="preserve"> </w:t>
            </w:r>
            <w:r w:rsidRPr="00701287">
              <w:rPr>
                <w:rFonts w:hint="eastAsia"/>
                <w:sz w:val="16"/>
                <w:szCs w:val="16"/>
              </w:rPr>
              <w:t>□</w:t>
            </w:r>
            <w:r w:rsidRPr="00701287">
              <w:rPr>
                <w:rFonts w:hint="eastAsia"/>
                <w:sz w:val="16"/>
                <w:szCs w:val="16"/>
              </w:rPr>
              <w:t xml:space="preserve"> </w:t>
            </w:r>
            <w:r w:rsidRPr="00A079A6">
              <w:rPr>
                <w:sz w:val="16"/>
                <w:szCs w:val="16"/>
              </w:rPr>
              <w:t>Inconnu</w:t>
            </w:r>
          </w:p>
          <w:p w14:paraId="3B357490" w14:textId="77777777" w:rsidR="00940BDF" w:rsidRPr="00A079A6" w:rsidRDefault="00940BDF" w:rsidP="00D56635">
            <w:pPr>
              <w:rPr>
                <w:sz w:val="16"/>
                <w:szCs w:val="16"/>
              </w:rPr>
            </w:pPr>
            <w:r w:rsidRPr="00A079A6">
              <w:rPr>
                <w:sz w:val="16"/>
                <w:szCs w:val="16"/>
              </w:rPr>
              <w:t>Si oui, préciser :</w:t>
            </w:r>
          </w:p>
        </w:tc>
      </w:tr>
      <w:tr w:rsidR="00940BDF" w:rsidRPr="00BD4CDB" w14:paraId="0407334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127094C0" w14:textId="77777777" w:rsidR="00940BDF" w:rsidRPr="00BD4CDB" w:rsidRDefault="00940BDF" w:rsidP="00D56635">
            <w:pPr>
              <w:rPr>
                <w:sz w:val="18"/>
                <w:szCs w:val="18"/>
              </w:rPr>
            </w:pPr>
            <w:permStart w:id="1197086606" w:edGrp="everyone"/>
            <w:permEnd w:id="296040872"/>
          </w:p>
        </w:tc>
      </w:tr>
      <w:tr w:rsidR="00940BDF" w:rsidRPr="00BD4CDB" w14:paraId="5D686DF4"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23465CF2" w14:textId="77777777" w:rsidR="00940BDF" w:rsidRPr="00BD4CDB" w:rsidRDefault="00940BDF" w:rsidP="00D56635">
            <w:pPr>
              <w:rPr>
                <w:sz w:val="18"/>
                <w:szCs w:val="18"/>
              </w:rPr>
            </w:pPr>
            <w:permStart w:id="1906187892" w:edGrp="everyone"/>
            <w:permEnd w:id="1197086606"/>
          </w:p>
        </w:tc>
      </w:tr>
      <w:tr w:rsidR="00940BDF" w:rsidRPr="00BD4CDB" w14:paraId="168FBCF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0A4F12C5" w14:textId="77777777" w:rsidR="00940BDF" w:rsidRPr="00BD4CDB" w:rsidRDefault="00940BDF" w:rsidP="00D56635">
            <w:pPr>
              <w:rPr>
                <w:sz w:val="18"/>
                <w:szCs w:val="18"/>
              </w:rPr>
            </w:pPr>
            <w:permStart w:id="2099910807" w:edGrp="everyone"/>
            <w:permEnd w:id="1906187892"/>
          </w:p>
        </w:tc>
      </w:tr>
      <w:tr w:rsidR="00940BDF" w:rsidRPr="00515F00" w14:paraId="07A14E5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single" w:sz="4" w:space="0" w:color="auto"/>
            </w:tcBorders>
          </w:tcPr>
          <w:p w14:paraId="23517925" w14:textId="2589FB7A" w:rsidR="00940BDF" w:rsidRPr="00BD4CDB" w:rsidRDefault="00940BDF" w:rsidP="00D56635">
            <w:pPr>
              <w:rPr>
                <w:sz w:val="18"/>
                <w:szCs w:val="18"/>
              </w:rPr>
            </w:pPr>
            <w:permStart w:id="1196784626" w:edGrp="everyone"/>
            <w:permEnd w:id="2099910807"/>
            <w:r w:rsidRPr="000E711D">
              <w:rPr>
                <w:color w:val="001965"/>
                <w:sz w:val="16"/>
                <w:szCs w:val="16"/>
              </w:rPr>
              <w:t xml:space="preserve">Examens et tests pertinents réalisés sur la mère et le </w:t>
            </w:r>
            <w:r w:rsidR="00B22AC1" w:rsidRPr="000E711D">
              <w:rPr>
                <w:color w:val="001965"/>
                <w:sz w:val="16"/>
                <w:szCs w:val="16"/>
              </w:rPr>
              <w:t>fœtus</w:t>
            </w:r>
          </w:p>
        </w:tc>
      </w:tr>
      <w:tr w:rsidR="00940BDF" w:rsidRPr="00515F00" w14:paraId="3927D2CA"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nil"/>
            </w:tcBorders>
          </w:tcPr>
          <w:p w14:paraId="52484264" w14:textId="63BE3F73" w:rsidR="00940BDF" w:rsidRPr="007B6145" w:rsidRDefault="00940BDF" w:rsidP="00D56635">
            <w:pPr>
              <w:rPr>
                <w:i/>
                <w:iCs/>
                <w:sz w:val="18"/>
                <w:szCs w:val="18"/>
              </w:rPr>
            </w:pPr>
            <w:permStart w:id="662524236" w:edGrp="everyone"/>
            <w:permEnd w:id="1196784626"/>
            <w:r w:rsidRPr="007B6145">
              <w:rPr>
                <w:i/>
                <w:iCs/>
                <w:color w:val="3B97DE"/>
                <w:sz w:val="14"/>
                <w:szCs w:val="14"/>
              </w:rPr>
              <w:t xml:space="preserve">Indiquer les examens et tests pertinents réalisés sur la mère et/ou le </w:t>
            </w:r>
            <w:r w:rsidR="00DA48A9" w:rsidRPr="007B6145">
              <w:rPr>
                <w:i/>
                <w:iCs/>
                <w:color w:val="3B97DE"/>
                <w:sz w:val="14"/>
                <w:szCs w:val="14"/>
              </w:rPr>
              <w:t>fœtus</w:t>
            </w:r>
            <w:r w:rsidRPr="007B6145">
              <w:rPr>
                <w:i/>
                <w:iCs/>
                <w:color w:val="3B97DE"/>
                <w:sz w:val="14"/>
                <w:szCs w:val="14"/>
              </w:rPr>
              <w:t xml:space="preserve">, et notamment les constantes vitales, analyses de laboratoire (par ex. enzymes hépatiques, albuminurie, alpha-foetoprotéine, gonadotrophine chorionique humaine) ou les examens effectués sur le </w:t>
            </w:r>
            <w:r w:rsidR="00DA48A9" w:rsidRPr="007B6145">
              <w:rPr>
                <w:i/>
                <w:iCs/>
                <w:color w:val="3B97DE"/>
                <w:sz w:val="14"/>
                <w:szCs w:val="14"/>
              </w:rPr>
              <w:t>fœtus</w:t>
            </w:r>
            <w:r w:rsidRPr="007B6145">
              <w:rPr>
                <w:i/>
                <w:iCs/>
                <w:color w:val="3B97DE"/>
                <w:sz w:val="14"/>
                <w:szCs w:val="14"/>
              </w:rPr>
              <w:t xml:space="preserve"> (échographie </w:t>
            </w:r>
            <w:r w:rsidR="00DA48A9" w:rsidRPr="007B6145">
              <w:rPr>
                <w:i/>
                <w:iCs/>
                <w:color w:val="3B97DE"/>
                <w:sz w:val="14"/>
                <w:szCs w:val="14"/>
              </w:rPr>
              <w:t>fœtale</w:t>
            </w:r>
            <w:r w:rsidRPr="007B6145">
              <w:rPr>
                <w:i/>
                <w:iCs/>
                <w:color w:val="3B97DE"/>
                <w:sz w:val="14"/>
                <w:szCs w:val="14"/>
              </w:rPr>
              <w:t>, biopsie des villosités choriales, amniocentèse)</w:t>
            </w:r>
          </w:p>
        </w:tc>
      </w:tr>
      <w:tr w:rsidR="00940BDF" w:rsidRPr="00BD4CDB" w14:paraId="0F162A3F" w14:textId="77777777" w:rsidTr="00D56635">
        <w:trPr>
          <w:trHeight w:val="52"/>
        </w:trPr>
        <w:tc>
          <w:tcPr>
            <w:cnfStyle w:val="001000000000" w:firstRow="0" w:lastRow="0" w:firstColumn="1" w:lastColumn="0" w:oddVBand="0" w:evenVBand="0" w:oddHBand="0" w:evenHBand="0" w:firstRowFirstColumn="0" w:firstRowLastColumn="0" w:lastRowFirstColumn="0" w:lastRowLastColumn="0"/>
            <w:tcW w:w="1511" w:type="dxa"/>
            <w:tcBorders>
              <w:top w:val="nil"/>
            </w:tcBorders>
          </w:tcPr>
          <w:p w14:paraId="47CE6EC4" w14:textId="77777777" w:rsidR="00940BDF" w:rsidRPr="005051AC" w:rsidRDefault="00940BDF" w:rsidP="00D56635">
            <w:pPr>
              <w:rPr>
                <w:sz w:val="16"/>
                <w:szCs w:val="16"/>
              </w:rPr>
            </w:pPr>
            <w:permStart w:id="1643192914" w:edGrp="everyone"/>
            <w:permStart w:id="955393037" w:edGrp="everyone"/>
            <w:permStart w:id="709710877" w:edGrp="everyone"/>
            <w:permStart w:id="246481416" w:edGrp="everyone"/>
            <w:permStart w:id="333005318" w:edGrp="everyone"/>
            <w:permStart w:id="112596792" w:edGrp="everyone"/>
            <w:permEnd w:id="662524236"/>
            <w:r w:rsidRPr="005051AC">
              <w:rPr>
                <w:sz w:val="16"/>
                <w:szCs w:val="16"/>
              </w:rPr>
              <w:t>Concerne</w:t>
            </w:r>
          </w:p>
        </w:tc>
        <w:tc>
          <w:tcPr>
            <w:tcW w:w="1603" w:type="dxa"/>
            <w:tcBorders>
              <w:top w:val="nil"/>
            </w:tcBorders>
          </w:tcPr>
          <w:p w14:paraId="557C37CF"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r w:rsidRPr="005051AC">
              <w:rPr>
                <w:sz w:val="16"/>
                <w:szCs w:val="16"/>
              </w:rPr>
              <w:t>Examen</w:t>
            </w:r>
          </w:p>
        </w:tc>
        <w:tc>
          <w:tcPr>
            <w:tcW w:w="2977" w:type="dxa"/>
            <w:tcBorders>
              <w:top w:val="nil"/>
            </w:tcBorders>
          </w:tcPr>
          <w:p w14:paraId="1975DB8A"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r w:rsidRPr="005051AC">
              <w:rPr>
                <w:sz w:val="16"/>
                <w:szCs w:val="16"/>
              </w:rPr>
              <w:t xml:space="preserve">Résultat </w:t>
            </w:r>
          </w:p>
        </w:tc>
        <w:tc>
          <w:tcPr>
            <w:tcW w:w="850" w:type="dxa"/>
            <w:gridSpan w:val="3"/>
            <w:tcBorders>
              <w:top w:val="nil"/>
            </w:tcBorders>
          </w:tcPr>
          <w:p w14:paraId="597400B8"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r w:rsidRPr="005051AC">
              <w:rPr>
                <w:sz w:val="16"/>
                <w:szCs w:val="16"/>
              </w:rPr>
              <w:t>Unité</w:t>
            </w:r>
          </w:p>
        </w:tc>
        <w:tc>
          <w:tcPr>
            <w:tcW w:w="1134" w:type="dxa"/>
            <w:gridSpan w:val="3"/>
            <w:tcBorders>
              <w:top w:val="nil"/>
            </w:tcBorders>
          </w:tcPr>
          <w:p w14:paraId="524C668A"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r w:rsidRPr="005051AC">
              <w:rPr>
                <w:sz w:val="16"/>
                <w:szCs w:val="16"/>
              </w:rPr>
              <w:t xml:space="preserve">Normes </w:t>
            </w:r>
          </w:p>
        </w:tc>
        <w:tc>
          <w:tcPr>
            <w:tcW w:w="992" w:type="dxa"/>
            <w:tcBorders>
              <w:top w:val="nil"/>
            </w:tcBorders>
          </w:tcPr>
          <w:p w14:paraId="580691DA"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r w:rsidRPr="005051AC">
              <w:rPr>
                <w:sz w:val="16"/>
                <w:szCs w:val="16"/>
              </w:rPr>
              <w:t>Date</w:t>
            </w:r>
          </w:p>
        </w:tc>
      </w:tr>
      <w:tr w:rsidR="00940BDF" w:rsidRPr="00BD4CDB" w14:paraId="59F481EC" w14:textId="77777777" w:rsidTr="00D56635">
        <w:trPr>
          <w:trHeight w:val="271"/>
        </w:trPr>
        <w:tc>
          <w:tcPr>
            <w:cnfStyle w:val="001000000000" w:firstRow="0" w:lastRow="0" w:firstColumn="1" w:lastColumn="0" w:oddVBand="0" w:evenVBand="0" w:oddHBand="0" w:evenHBand="0" w:firstRowFirstColumn="0" w:firstRowLastColumn="0" w:lastRowFirstColumn="0" w:lastRowLastColumn="0"/>
            <w:tcW w:w="1511" w:type="dxa"/>
          </w:tcPr>
          <w:p w14:paraId="605F6264" w14:textId="77777777" w:rsidR="00940BDF" w:rsidRPr="005051AC" w:rsidRDefault="00940BDF" w:rsidP="00D56635">
            <w:pPr>
              <w:rPr>
                <w:b w:val="0"/>
                <w:bCs/>
                <w:sz w:val="4"/>
                <w:szCs w:val="4"/>
              </w:rPr>
            </w:pPr>
            <w:permStart w:id="1986340709" w:edGrp="everyone"/>
            <w:permStart w:id="1248218038" w:edGrp="everyone"/>
            <w:permStart w:id="1191473384" w:edGrp="everyone"/>
            <w:permStart w:id="814758172" w:edGrp="everyone"/>
            <w:permStart w:id="948127406" w:edGrp="everyone"/>
            <w:permStart w:id="357511027" w:edGrp="everyone"/>
            <w:permEnd w:id="1643192914"/>
            <w:permEnd w:id="955393037"/>
            <w:permEnd w:id="709710877"/>
            <w:permEnd w:id="246481416"/>
            <w:permEnd w:id="333005318"/>
            <w:permEnd w:id="112596792"/>
          </w:p>
          <w:p w14:paraId="464E7650" w14:textId="77777777" w:rsidR="00940BDF" w:rsidRDefault="00940BDF" w:rsidP="00D56635">
            <w:pPr>
              <w:rPr>
                <w:sz w:val="16"/>
                <w:szCs w:val="16"/>
              </w:rPr>
            </w:pPr>
            <w:r w:rsidRPr="005051AC">
              <w:rPr>
                <w:rFonts w:hint="eastAsia"/>
                <w:bCs/>
                <w:sz w:val="16"/>
                <w:szCs w:val="16"/>
              </w:rPr>
              <w:t>□</w:t>
            </w:r>
            <w:r w:rsidRPr="005051AC">
              <w:rPr>
                <w:sz w:val="16"/>
                <w:szCs w:val="16"/>
              </w:rPr>
              <w:t xml:space="preserve"> Mère </w:t>
            </w:r>
            <w:r w:rsidRPr="00701287">
              <w:rPr>
                <w:rFonts w:hint="eastAsia"/>
                <w:bCs/>
                <w:sz w:val="16"/>
                <w:szCs w:val="16"/>
              </w:rPr>
              <w:t>□</w:t>
            </w:r>
            <w:r w:rsidRPr="005051AC">
              <w:rPr>
                <w:rFonts w:hint="eastAsia"/>
                <w:bCs/>
                <w:sz w:val="16"/>
                <w:szCs w:val="16"/>
              </w:rPr>
              <w:t xml:space="preserve"> </w:t>
            </w:r>
            <w:r w:rsidRPr="005051AC">
              <w:rPr>
                <w:sz w:val="16"/>
                <w:szCs w:val="16"/>
              </w:rPr>
              <w:t>Fœtus</w:t>
            </w:r>
          </w:p>
          <w:p w14:paraId="4B1DA8B0" w14:textId="77777777" w:rsidR="00940BDF" w:rsidRPr="005051AC" w:rsidRDefault="00940BDF" w:rsidP="00D56635">
            <w:pPr>
              <w:rPr>
                <w:sz w:val="4"/>
                <w:szCs w:val="4"/>
              </w:rPr>
            </w:pPr>
            <w:r w:rsidRPr="005051AC">
              <w:rPr>
                <w:sz w:val="16"/>
                <w:szCs w:val="16"/>
              </w:rPr>
              <w:t xml:space="preserve"> </w:t>
            </w:r>
          </w:p>
        </w:tc>
        <w:tc>
          <w:tcPr>
            <w:tcW w:w="1603" w:type="dxa"/>
          </w:tcPr>
          <w:p w14:paraId="4BDD48AB"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2977" w:type="dxa"/>
          </w:tcPr>
          <w:p w14:paraId="0339B512"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gridSpan w:val="3"/>
          </w:tcPr>
          <w:p w14:paraId="57E42B0F"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gridSpan w:val="3"/>
          </w:tcPr>
          <w:p w14:paraId="6754CF24"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3B9B901D"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r>
      <w:tr w:rsidR="00940BDF" w:rsidRPr="00BD4CDB" w14:paraId="3987EA03" w14:textId="77777777" w:rsidTr="00D56635">
        <w:trPr>
          <w:trHeight w:val="274"/>
        </w:trPr>
        <w:tc>
          <w:tcPr>
            <w:cnfStyle w:val="001000000000" w:firstRow="0" w:lastRow="0" w:firstColumn="1" w:lastColumn="0" w:oddVBand="0" w:evenVBand="0" w:oddHBand="0" w:evenHBand="0" w:firstRowFirstColumn="0" w:firstRowLastColumn="0" w:lastRowFirstColumn="0" w:lastRowLastColumn="0"/>
            <w:tcW w:w="1511" w:type="dxa"/>
          </w:tcPr>
          <w:p w14:paraId="14292F53" w14:textId="77777777" w:rsidR="00940BDF" w:rsidRPr="005051AC" w:rsidRDefault="00940BDF" w:rsidP="00D56635">
            <w:pPr>
              <w:rPr>
                <w:b w:val="0"/>
                <w:bCs/>
                <w:sz w:val="4"/>
                <w:szCs w:val="4"/>
              </w:rPr>
            </w:pPr>
            <w:permStart w:id="919216671" w:edGrp="everyone"/>
            <w:permStart w:id="1384780582" w:edGrp="everyone"/>
            <w:permStart w:id="341195433" w:edGrp="everyone"/>
            <w:permStart w:id="5131815" w:edGrp="everyone"/>
            <w:permStart w:id="1394824566" w:edGrp="everyone"/>
            <w:permStart w:id="248199378" w:edGrp="everyone"/>
            <w:permEnd w:id="1986340709"/>
            <w:permEnd w:id="1248218038"/>
            <w:permEnd w:id="1191473384"/>
            <w:permEnd w:id="814758172"/>
            <w:permEnd w:id="948127406"/>
            <w:permEnd w:id="357511027"/>
          </w:p>
          <w:p w14:paraId="0B094EE9" w14:textId="77777777" w:rsidR="00940BDF" w:rsidRDefault="00940BDF" w:rsidP="00D56635">
            <w:pPr>
              <w:rPr>
                <w:sz w:val="16"/>
                <w:szCs w:val="16"/>
              </w:rPr>
            </w:pPr>
            <w:r w:rsidRPr="005051AC">
              <w:rPr>
                <w:rFonts w:hint="eastAsia"/>
                <w:bCs/>
                <w:sz w:val="16"/>
                <w:szCs w:val="16"/>
              </w:rPr>
              <w:t>□</w:t>
            </w:r>
            <w:r w:rsidRPr="005051AC">
              <w:rPr>
                <w:sz w:val="16"/>
                <w:szCs w:val="16"/>
              </w:rPr>
              <w:t xml:space="preserve"> Mère </w:t>
            </w:r>
            <w:r w:rsidRPr="00701287">
              <w:rPr>
                <w:rFonts w:hint="eastAsia"/>
                <w:bCs/>
                <w:sz w:val="16"/>
                <w:szCs w:val="16"/>
              </w:rPr>
              <w:t>□</w:t>
            </w:r>
            <w:r w:rsidRPr="005051AC">
              <w:rPr>
                <w:rFonts w:hint="eastAsia"/>
                <w:bCs/>
                <w:sz w:val="16"/>
                <w:szCs w:val="16"/>
              </w:rPr>
              <w:t xml:space="preserve"> </w:t>
            </w:r>
            <w:r w:rsidRPr="005051AC">
              <w:rPr>
                <w:sz w:val="16"/>
                <w:szCs w:val="16"/>
              </w:rPr>
              <w:t>Fœtus</w:t>
            </w:r>
          </w:p>
          <w:p w14:paraId="7F24E641" w14:textId="77777777" w:rsidR="00940BDF" w:rsidRPr="005051AC" w:rsidRDefault="00940BDF" w:rsidP="00D56635">
            <w:pPr>
              <w:rPr>
                <w:sz w:val="4"/>
                <w:szCs w:val="4"/>
              </w:rPr>
            </w:pPr>
          </w:p>
        </w:tc>
        <w:tc>
          <w:tcPr>
            <w:tcW w:w="1603" w:type="dxa"/>
          </w:tcPr>
          <w:p w14:paraId="45A252DC"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2977" w:type="dxa"/>
          </w:tcPr>
          <w:p w14:paraId="7F519683"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gridSpan w:val="3"/>
          </w:tcPr>
          <w:p w14:paraId="78082290"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gridSpan w:val="3"/>
          </w:tcPr>
          <w:p w14:paraId="6B22DBA1"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3350B04B"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r>
      <w:tr w:rsidR="00940BDF" w:rsidRPr="00BD4CDB" w14:paraId="350EF1F6" w14:textId="77777777" w:rsidTr="00D56635">
        <w:trPr>
          <w:trHeight w:val="52"/>
        </w:trPr>
        <w:tc>
          <w:tcPr>
            <w:cnfStyle w:val="001000000000" w:firstRow="0" w:lastRow="0" w:firstColumn="1" w:lastColumn="0" w:oddVBand="0" w:evenVBand="0" w:oddHBand="0" w:evenHBand="0" w:firstRowFirstColumn="0" w:firstRowLastColumn="0" w:lastRowFirstColumn="0" w:lastRowLastColumn="0"/>
            <w:tcW w:w="1511" w:type="dxa"/>
          </w:tcPr>
          <w:p w14:paraId="2E295AD8" w14:textId="77777777" w:rsidR="00940BDF" w:rsidRPr="005051AC" w:rsidRDefault="00940BDF" w:rsidP="00D56635">
            <w:pPr>
              <w:rPr>
                <w:b w:val="0"/>
                <w:bCs/>
                <w:sz w:val="4"/>
                <w:szCs w:val="4"/>
              </w:rPr>
            </w:pPr>
            <w:permStart w:id="1936668925" w:edGrp="everyone"/>
            <w:permStart w:id="1937195391" w:edGrp="everyone"/>
            <w:permStart w:id="842553877" w:edGrp="everyone"/>
            <w:permStart w:id="1221286102" w:edGrp="everyone"/>
            <w:permStart w:id="1038504322" w:edGrp="everyone"/>
            <w:permStart w:id="916149444" w:edGrp="everyone"/>
            <w:permEnd w:id="919216671"/>
            <w:permEnd w:id="1384780582"/>
            <w:permEnd w:id="341195433"/>
            <w:permEnd w:id="5131815"/>
            <w:permEnd w:id="1394824566"/>
            <w:permEnd w:id="248199378"/>
          </w:p>
          <w:p w14:paraId="038EDD93" w14:textId="77777777" w:rsidR="00940BDF" w:rsidRDefault="00940BDF" w:rsidP="00D56635">
            <w:pPr>
              <w:rPr>
                <w:sz w:val="16"/>
                <w:szCs w:val="16"/>
              </w:rPr>
            </w:pPr>
            <w:r w:rsidRPr="005051AC">
              <w:rPr>
                <w:rFonts w:hint="eastAsia"/>
                <w:bCs/>
                <w:sz w:val="16"/>
                <w:szCs w:val="16"/>
              </w:rPr>
              <w:t>□</w:t>
            </w:r>
            <w:r w:rsidRPr="005051AC">
              <w:rPr>
                <w:sz w:val="16"/>
                <w:szCs w:val="16"/>
              </w:rPr>
              <w:t xml:space="preserve"> Mère </w:t>
            </w:r>
            <w:r w:rsidRPr="00701287">
              <w:rPr>
                <w:rFonts w:hint="eastAsia"/>
                <w:bCs/>
                <w:sz w:val="16"/>
                <w:szCs w:val="16"/>
              </w:rPr>
              <w:t>□</w:t>
            </w:r>
            <w:r w:rsidRPr="005051AC">
              <w:rPr>
                <w:rFonts w:hint="eastAsia"/>
                <w:bCs/>
                <w:sz w:val="16"/>
                <w:szCs w:val="16"/>
              </w:rPr>
              <w:t xml:space="preserve"> </w:t>
            </w:r>
            <w:r w:rsidRPr="005051AC">
              <w:rPr>
                <w:sz w:val="16"/>
                <w:szCs w:val="16"/>
              </w:rPr>
              <w:t xml:space="preserve">Fœtus </w:t>
            </w:r>
          </w:p>
          <w:p w14:paraId="1AD7005C" w14:textId="77777777" w:rsidR="00940BDF" w:rsidRPr="005051AC" w:rsidRDefault="00940BDF" w:rsidP="00D56635">
            <w:pPr>
              <w:rPr>
                <w:sz w:val="4"/>
                <w:szCs w:val="4"/>
              </w:rPr>
            </w:pPr>
          </w:p>
        </w:tc>
        <w:tc>
          <w:tcPr>
            <w:tcW w:w="1603" w:type="dxa"/>
          </w:tcPr>
          <w:p w14:paraId="4535867D"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2977" w:type="dxa"/>
          </w:tcPr>
          <w:p w14:paraId="317544AD"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gridSpan w:val="3"/>
          </w:tcPr>
          <w:p w14:paraId="7AD85D76"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gridSpan w:val="3"/>
          </w:tcPr>
          <w:p w14:paraId="5986760C"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166B7FB5"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r>
      <w:tr w:rsidR="00940BDF" w:rsidRPr="00BD4CDB" w14:paraId="60781062" w14:textId="77777777" w:rsidTr="00D56635">
        <w:trPr>
          <w:trHeight w:val="52"/>
        </w:trPr>
        <w:tc>
          <w:tcPr>
            <w:cnfStyle w:val="001000000000" w:firstRow="0" w:lastRow="0" w:firstColumn="1" w:lastColumn="0" w:oddVBand="0" w:evenVBand="0" w:oddHBand="0" w:evenHBand="0" w:firstRowFirstColumn="0" w:firstRowLastColumn="0" w:lastRowFirstColumn="0" w:lastRowLastColumn="0"/>
            <w:tcW w:w="1511" w:type="dxa"/>
          </w:tcPr>
          <w:p w14:paraId="19652E7B" w14:textId="77777777" w:rsidR="00940BDF" w:rsidRPr="005051AC" w:rsidRDefault="00940BDF" w:rsidP="00D56635">
            <w:pPr>
              <w:rPr>
                <w:b w:val="0"/>
                <w:bCs/>
                <w:sz w:val="4"/>
                <w:szCs w:val="4"/>
              </w:rPr>
            </w:pPr>
            <w:permStart w:id="635832601" w:edGrp="everyone"/>
            <w:permStart w:id="1977227144" w:edGrp="everyone"/>
            <w:permStart w:id="1470787640" w:edGrp="everyone"/>
            <w:permStart w:id="1346194198" w:edGrp="everyone"/>
            <w:permStart w:id="1623460906" w:edGrp="everyone"/>
            <w:permStart w:id="1318060794" w:edGrp="everyone"/>
            <w:permEnd w:id="1936668925"/>
            <w:permEnd w:id="1937195391"/>
            <w:permEnd w:id="842553877"/>
            <w:permEnd w:id="1221286102"/>
            <w:permEnd w:id="1038504322"/>
            <w:permEnd w:id="916149444"/>
          </w:p>
          <w:p w14:paraId="59B4DC6E" w14:textId="77777777" w:rsidR="00940BDF" w:rsidRDefault="00940BDF" w:rsidP="00D56635">
            <w:pPr>
              <w:rPr>
                <w:sz w:val="16"/>
                <w:szCs w:val="16"/>
              </w:rPr>
            </w:pPr>
            <w:r w:rsidRPr="005051AC">
              <w:rPr>
                <w:rFonts w:hint="eastAsia"/>
                <w:bCs/>
                <w:sz w:val="16"/>
                <w:szCs w:val="16"/>
              </w:rPr>
              <w:t>□</w:t>
            </w:r>
            <w:r w:rsidRPr="005051AC">
              <w:rPr>
                <w:sz w:val="16"/>
                <w:szCs w:val="16"/>
              </w:rPr>
              <w:t xml:space="preserve"> Mère </w:t>
            </w:r>
            <w:r w:rsidRPr="00701287">
              <w:rPr>
                <w:rFonts w:hint="eastAsia"/>
                <w:bCs/>
                <w:sz w:val="16"/>
                <w:szCs w:val="16"/>
              </w:rPr>
              <w:t>□</w:t>
            </w:r>
            <w:r w:rsidRPr="005051AC">
              <w:rPr>
                <w:rFonts w:hint="eastAsia"/>
                <w:bCs/>
                <w:sz w:val="16"/>
                <w:szCs w:val="16"/>
              </w:rPr>
              <w:t xml:space="preserve"> </w:t>
            </w:r>
            <w:r w:rsidRPr="005051AC">
              <w:rPr>
                <w:sz w:val="16"/>
                <w:szCs w:val="16"/>
              </w:rPr>
              <w:t>Fœtus</w:t>
            </w:r>
          </w:p>
          <w:p w14:paraId="0A794733" w14:textId="77777777" w:rsidR="00940BDF" w:rsidRPr="005051AC" w:rsidRDefault="00940BDF" w:rsidP="00D56635">
            <w:pPr>
              <w:rPr>
                <w:sz w:val="4"/>
                <w:szCs w:val="4"/>
              </w:rPr>
            </w:pPr>
          </w:p>
        </w:tc>
        <w:tc>
          <w:tcPr>
            <w:tcW w:w="1603" w:type="dxa"/>
          </w:tcPr>
          <w:p w14:paraId="69AD1DD5"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2977" w:type="dxa"/>
          </w:tcPr>
          <w:p w14:paraId="315E57F6"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gridSpan w:val="3"/>
          </w:tcPr>
          <w:p w14:paraId="0B613B35"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gridSpan w:val="3"/>
          </w:tcPr>
          <w:p w14:paraId="2C2914A1"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3F093D0E" w14:textId="77777777" w:rsidR="00940BDF" w:rsidRPr="005051AC" w:rsidRDefault="00940BDF" w:rsidP="00D56635">
            <w:pPr>
              <w:cnfStyle w:val="000000000000" w:firstRow="0" w:lastRow="0" w:firstColumn="0" w:lastColumn="0" w:oddVBand="0" w:evenVBand="0" w:oddHBand="0" w:evenHBand="0" w:firstRowFirstColumn="0" w:firstRowLastColumn="0" w:lastRowFirstColumn="0" w:lastRowLastColumn="0"/>
              <w:rPr>
                <w:sz w:val="16"/>
                <w:szCs w:val="16"/>
              </w:rPr>
            </w:pPr>
          </w:p>
        </w:tc>
      </w:tr>
      <w:tr w:rsidR="00940BDF" w:rsidRPr="00515F00" w14:paraId="6137BFC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791978AF" w14:textId="77777777" w:rsidR="00940BDF" w:rsidRPr="005051AC" w:rsidRDefault="00940BDF" w:rsidP="00D56635">
            <w:pPr>
              <w:rPr>
                <w:i/>
                <w:iCs/>
                <w:sz w:val="18"/>
                <w:szCs w:val="18"/>
              </w:rPr>
            </w:pPr>
            <w:permStart w:id="262679387" w:edGrp="everyone"/>
            <w:permEnd w:id="635832601"/>
            <w:permEnd w:id="1977227144"/>
            <w:permEnd w:id="1470787640"/>
            <w:permEnd w:id="1346194198"/>
            <w:permEnd w:id="1623460906"/>
            <w:permEnd w:id="1318060794"/>
            <w:r w:rsidRPr="005051AC">
              <w:rPr>
                <w:i/>
                <w:iCs/>
                <w:color w:val="3B97DE"/>
                <w:sz w:val="14"/>
                <w:szCs w:val="14"/>
              </w:rPr>
              <w:t>Si nécessaire, joindre les rapports d’analyses ou d’examens au formulaire</w:t>
            </w:r>
          </w:p>
        </w:tc>
      </w:tr>
      <w:tr w:rsidR="00940BDF" w:rsidRPr="00515F00" w14:paraId="6500C73B"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Pr>
          <w:p w14:paraId="32C5B014" w14:textId="77777777" w:rsidR="00940BDF" w:rsidRPr="00B72315" w:rsidRDefault="00940BDF" w:rsidP="00D56635">
            <w:pPr>
              <w:rPr>
                <w:color w:val="001965"/>
                <w:sz w:val="16"/>
                <w:szCs w:val="16"/>
              </w:rPr>
            </w:pPr>
            <w:permStart w:id="963002563" w:edGrp="everyone"/>
            <w:permEnd w:id="262679387"/>
            <w:r w:rsidRPr="00B72315">
              <w:rPr>
                <w:color w:val="001965"/>
                <w:sz w:val="16"/>
                <w:szCs w:val="16"/>
              </w:rPr>
              <w:t>Diagnostics et facteurs de risque concernant le père</w:t>
            </w:r>
          </w:p>
        </w:tc>
      </w:tr>
      <w:tr w:rsidR="00940BDF" w:rsidRPr="00BD4CDB" w14:paraId="05300ACF"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single" w:sz="4" w:space="0" w:color="auto"/>
            </w:tcBorders>
          </w:tcPr>
          <w:p w14:paraId="69E805B6" w14:textId="77777777" w:rsidR="00940BDF" w:rsidRPr="00BD4CDB" w:rsidRDefault="00940BDF" w:rsidP="00D56635">
            <w:pPr>
              <w:rPr>
                <w:sz w:val="18"/>
                <w:szCs w:val="18"/>
              </w:rPr>
            </w:pPr>
            <w:permStart w:id="1494498730" w:edGrp="everyone"/>
            <w:permEnd w:id="963002563"/>
            <w:r>
              <w:rPr>
                <w:sz w:val="18"/>
                <w:szCs w:val="18"/>
              </w:rPr>
              <w:t>Âge du père : ________</w:t>
            </w:r>
          </w:p>
        </w:tc>
      </w:tr>
      <w:tr w:rsidR="00940BDF" w:rsidRPr="00515F00" w14:paraId="7A0D5283" w14:textId="77777777" w:rsidTr="00D56635">
        <w:trPr>
          <w:trHeight w:val="312"/>
        </w:trPr>
        <w:tc>
          <w:tcPr>
            <w:cnfStyle w:val="001000000000" w:firstRow="0" w:lastRow="0" w:firstColumn="1" w:lastColumn="0" w:oddVBand="0" w:evenVBand="0" w:oddHBand="0" w:evenHBand="0" w:firstRowFirstColumn="0" w:firstRowLastColumn="0" w:lastRowFirstColumn="0" w:lastRowLastColumn="0"/>
            <w:tcW w:w="9067" w:type="dxa"/>
            <w:gridSpan w:val="10"/>
            <w:tcBorders>
              <w:bottom w:val="nil"/>
            </w:tcBorders>
          </w:tcPr>
          <w:p w14:paraId="1F1B6C10" w14:textId="14951624" w:rsidR="00940BDF" w:rsidRPr="0000564D" w:rsidRDefault="00940BDF" w:rsidP="00D56635">
            <w:pPr>
              <w:rPr>
                <w:i/>
                <w:iCs/>
                <w:color w:val="3B97DE"/>
                <w:sz w:val="14"/>
                <w:szCs w:val="14"/>
              </w:rPr>
            </w:pPr>
            <w:permStart w:id="1963138105" w:edGrp="everyone"/>
            <w:permEnd w:id="1494498730"/>
            <w:r w:rsidRPr="0000564D">
              <w:rPr>
                <w:i/>
                <w:iCs/>
                <w:color w:val="3B97DE"/>
                <w:sz w:val="14"/>
                <w:szCs w:val="14"/>
              </w:rPr>
              <w:t xml:space="preserve">Préciser les diagnostics et facteurs de risque du père (par ex. conditions médicales ; maladie héréditaire, traitement médical antérieur ou actuel [ex. chimiothérapie] ; tabagisme [préciser le nombre de cigarettes par jour] , alcool et/ou stupéfiants ; père et mère du </w:t>
            </w:r>
            <w:r w:rsidR="00DA48A9" w:rsidRPr="0000564D">
              <w:rPr>
                <w:i/>
                <w:iCs/>
                <w:color w:val="3B97DE"/>
                <w:sz w:val="14"/>
                <w:szCs w:val="14"/>
              </w:rPr>
              <w:t>fœtus</w:t>
            </w:r>
            <w:r w:rsidRPr="0000564D">
              <w:rPr>
                <w:i/>
                <w:iCs/>
                <w:color w:val="3B97DE"/>
                <w:sz w:val="14"/>
                <w:szCs w:val="14"/>
              </w:rPr>
              <w:t xml:space="preserve"> liés par le sang [préciser la relation, ex. cousin, frère ou demi-frère] ; profession [décrire les expositions possibles à des agents tératogènes]).</w:t>
            </w:r>
          </w:p>
        </w:tc>
      </w:tr>
      <w:tr w:rsidR="00940BDF" w:rsidRPr="00BD4CDB" w14:paraId="59D1DF38"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6516" w:type="dxa"/>
            <w:gridSpan w:val="5"/>
            <w:tcBorders>
              <w:top w:val="nil"/>
            </w:tcBorders>
          </w:tcPr>
          <w:p w14:paraId="6C236E56" w14:textId="77777777" w:rsidR="00940BDF" w:rsidRPr="00BD4CDB" w:rsidRDefault="00940BDF" w:rsidP="00D56635">
            <w:pPr>
              <w:rPr>
                <w:sz w:val="18"/>
                <w:szCs w:val="18"/>
              </w:rPr>
            </w:pPr>
            <w:permStart w:id="1129265587" w:edGrp="everyone"/>
            <w:permStart w:id="856128341" w:edGrp="everyone"/>
            <w:permStart w:id="859202050" w:edGrp="everyone"/>
            <w:permEnd w:id="1963138105"/>
            <w:r w:rsidRPr="00470AEB">
              <w:rPr>
                <w:sz w:val="16"/>
                <w:szCs w:val="16"/>
              </w:rPr>
              <w:t>Diagnostics et facteurs de risque</w:t>
            </w:r>
          </w:p>
        </w:tc>
        <w:tc>
          <w:tcPr>
            <w:tcW w:w="1417" w:type="dxa"/>
            <w:gridSpan w:val="3"/>
            <w:tcBorders>
              <w:top w:val="nil"/>
            </w:tcBorders>
          </w:tcPr>
          <w:p w14:paraId="264CD819"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r w:rsidRPr="00470AEB">
              <w:rPr>
                <w:sz w:val="16"/>
                <w:szCs w:val="16"/>
              </w:rPr>
              <w:t>Date de début</w:t>
            </w:r>
          </w:p>
        </w:tc>
        <w:tc>
          <w:tcPr>
            <w:tcW w:w="1134" w:type="dxa"/>
            <w:gridSpan w:val="2"/>
            <w:tcBorders>
              <w:top w:val="nil"/>
            </w:tcBorders>
          </w:tcPr>
          <w:p w14:paraId="6D0AFE7C"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r w:rsidRPr="00470AEB">
              <w:rPr>
                <w:sz w:val="16"/>
                <w:szCs w:val="16"/>
              </w:rPr>
              <w:t>Date de fin</w:t>
            </w:r>
          </w:p>
        </w:tc>
      </w:tr>
      <w:tr w:rsidR="00940BDF" w:rsidRPr="00BD4CDB" w14:paraId="4B2BA494"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6516" w:type="dxa"/>
            <w:gridSpan w:val="5"/>
          </w:tcPr>
          <w:p w14:paraId="636D5111" w14:textId="77777777" w:rsidR="00940BDF" w:rsidRPr="00BD4CDB" w:rsidRDefault="00940BDF" w:rsidP="00D56635">
            <w:pPr>
              <w:rPr>
                <w:sz w:val="18"/>
                <w:szCs w:val="18"/>
              </w:rPr>
            </w:pPr>
            <w:permStart w:id="540959594" w:edGrp="everyone"/>
            <w:permStart w:id="669788533" w:edGrp="everyone"/>
            <w:permStart w:id="558909582" w:edGrp="everyone"/>
            <w:permEnd w:id="1129265587"/>
            <w:permEnd w:id="856128341"/>
            <w:permEnd w:id="859202050"/>
          </w:p>
        </w:tc>
        <w:tc>
          <w:tcPr>
            <w:tcW w:w="1417" w:type="dxa"/>
            <w:gridSpan w:val="3"/>
          </w:tcPr>
          <w:p w14:paraId="73CBDE53"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gridSpan w:val="2"/>
          </w:tcPr>
          <w:p w14:paraId="6F1D1E98"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r>
      <w:tr w:rsidR="00940BDF" w:rsidRPr="00BD4CDB" w14:paraId="0A6C6289"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6516" w:type="dxa"/>
            <w:gridSpan w:val="5"/>
          </w:tcPr>
          <w:p w14:paraId="6455A93D" w14:textId="77777777" w:rsidR="00940BDF" w:rsidRPr="00BD4CDB" w:rsidRDefault="00940BDF" w:rsidP="00D56635">
            <w:pPr>
              <w:rPr>
                <w:sz w:val="18"/>
                <w:szCs w:val="18"/>
              </w:rPr>
            </w:pPr>
            <w:permStart w:id="998645906" w:edGrp="everyone"/>
            <w:permStart w:id="629098774" w:edGrp="everyone"/>
            <w:permStart w:id="174210271" w:edGrp="everyone"/>
            <w:permEnd w:id="540959594"/>
            <w:permEnd w:id="669788533"/>
            <w:permEnd w:id="558909582"/>
          </w:p>
        </w:tc>
        <w:tc>
          <w:tcPr>
            <w:tcW w:w="1417" w:type="dxa"/>
            <w:gridSpan w:val="3"/>
          </w:tcPr>
          <w:p w14:paraId="454A8371"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gridSpan w:val="2"/>
          </w:tcPr>
          <w:p w14:paraId="56A170AC"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r>
      <w:tr w:rsidR="00940BDF" w:rsidRPr="00BD4CDB" w14:paraId="7D9FB61F"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6516" w:type="dxa"/>
            <w:gridSpan w:val="5"/>
          </w:tcPr>
          <w:p w14:paraId="7B0CD265" w14:textId="77777777" w:rsidR="00940BDF" w:rsidRPr="00BD4CDB" w:rsidRDefault="00940BDF" w:rsidP="00D56635">
            <w:pPr>
              <w:rPr>
                <w:sz w:val="18"/>
                <w:szCs w:val="18"/>
              </w:rPr>
            </w:pPr>
            <w:permStart w:id="1177682738" w:edGrp="everyone"/>
            <w:permStart w:id="1428372762" w:edGrp="everyone"/>
            <w:permStart w:id="1151294635" w:edGrp="everyone"/>
            <w:permEnd w:id="998645906"/>
            <w:permEnd w:id="629098774"/>
            <w:permEnd w:id="174210271"/>
          </w:p>
        </w:tc>
        <w:tc>
          <w:tcPr>
            <w:tcW w:w="1417" w:type="dxa"/>
            <w:gridSpan w:val="3"/>
          </w:tcPr>
          <w:p w14:paraId="35F06879"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gridSpan w:val="2"/>
          </w:tcPr>
          <w:p w14:paraId="62E4C67E"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r>
      <w:tr w:rsidR="00940BDF" w:rsidRPr="00BD4CDB" w14:paraId="6841BB41" w14:textId="77777777" w:rsidTr="00D56635">
        <w:trPr>
          <w:trHeight w:val="283"/>
        </w:trPr>
        <w:tc>
          <w:tcPr>
            <w:cnfStyle w:val="001000000000" w:firstRow="0" w:lastRow="0" w:firstColumn="1" w:lastColumn="0" w:oddVBand="0" w:evenVBand="0" w:oddHBand="0" w:evenHBand="0" w:firstRowFirstColumn="0" w:firstRowLastColumn="0" w:lastRowFirstColumn="0" w:lastRowLastColumn="0"/>
            <w:tcW w:w="6516" w:type="dxa"/>
            <w:gridSpan w:val="5"/>
          </w:tcPr>
          <w:p w14:paraId="731AC81B" w14:textId="77777777" w:rsidR="00940BDF" w:rsidRPr="00BD4CDB" w:rsidRDefault="00940BDF" w:rsidP="00D56635">
            <w:pPr>
              <w:rPr>
                <w:sz w:val="18"/>
                <w:szCs w:val="18"/>
              </w:rPr>
            </w:pPr>
            <w:permStart w:id="1137269844" w:edGrp="everyone"/>
            <w:permStart w:id="1834237851" w:edGrp="everyone"/>
            <w:permStart w:id="40203188" w:edGrp="everyone"/>
            <w:permEnd w:id="1177682738"/>
            <w:permEnd w:id="1428372762"/>
            <w:permEnd w:id="1151294635"/>
          </w:p>
        </w:tc>
        <w:tc>
          <w:tcPr>
            <w:tcW w:w="1417" w:type="dxa"/>
            <w:gridSpan w:val="3"/>
          </w:tcPr>
          <w:p w14:paraId="657BB5F5"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gridSpan w:val="2"/>
          </w:tcPr>
          <w:p w14:paraId="56006579" w14:textId="77777777" w:rsidR="00940BDF" w:rsidRPr="00BD4CDB" w:rsidRDefault="00940BDF" w:rsidP="00D56635">
            <w:pPr>
              <w:cnfStyle w:val="000000000000" w:firstRow="0" w:lastRow="0" w:firstColumn="0" w:lastColumn="0" w:oddVBand="0" w:evenVBand="0" w:oddHBand="0" w:evenHBand="0" w:firstRowFirstColumn="0" w:firstRowLastColumn="0" w:lastRowFirstColumn="0" w:lastRowLastColumn="0"/>
              <w:rPr>
                <w:sz w:val="18"/>
                <w:szCs w:val="18"/>
              </w:rPr>
            </w:pPr>
          </w:p>
        </w:tc>
      </w:tr>
      <w:permEnd w:id="1137269844"/>
      <w:permEnd w:id="1834237851"/>
      <w:permEnd w:id="40203188"/>
    </w:tbl>
    <w:p w14:paraId="3CB9A6D2" w14:textId="77777777" w:rsidR="00940BDF" w:rsidRDefault="00940BDF" w:rsidP="00940BDF">
      <w:pPr>
        <w:rPr>
          <w:sz w:val="20"/>
        </w:rPr>
      </w:pPr>
    </w:p>
    <w:p w14:paraId="3941A9F2" w14:textId="1499811C" w:rsidR="00940BDF" w:rsidRDefault="00CE0748" w:rsidP="00940BDF">
      <w:pPr>
        <w:rPr>
          <w:sz w:val="20"/>
        </w:rPr>
      </w:pPr>
      <w:r>
        <w:rPr>
          <w:noProof/>
        </w:rPr>
        <mc:AlternateContent>
          <mc:Choice Requires="wps">
            <w:drawing>
              <wp:anchor distT="0" distB="0" distL="114300" distR="114300" simplePos="0" relativeHeight="251658244" behindDoc="0" locked="0" layoutInCell="1" allowOverlap="1" wp14:anchorId="24913BBE" wp14:editId="7FAC6B33">
                <wp:simplePos x="0" y="0"/>
                <wp:positionH relativeFrom="margin">
                  <wp:posOffset>1556385</wp:posOffset>
                </wp:positionH>
                <wp:positionV relativeFrom="paragraph">
                  <wp:posOffset>264795</wp:posOffset>
                </wp:positionV>
                <wp:extent cx="2774950" cy="1606550"/>
                <wp:effectExtent l="0" t="0" r="6350" b="0"/>
                <wp:wrapNone/>
                <wp:docPr id="1244346714" name="Rectangle :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1606550"/>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21F637" id="Rectangle : coins arrondis 2" o:spid="_x0000_s1026" style="position:absolute;margin-left:122.55pt;margin-top:20.85pt;width:218.5pt;height:12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" filled="f" strokecolor="#4bacc6 [3208]" strokeweight="2pt">
                <v:path arrowok="t"/>
                <w10:wrap anchorx="margin"/>
              </v:roundrect>
            </w:pict>
          </mc:Fallback>
        </mc:AlternateContent>
      </w:r>
    </w:p>
    <w:p w14:paraId="272172B8" w14:textId="0AB13E7B" w:rsidR="00940BDF" w:rsidRDefault="00CE0748" w:rsidP="00940BDF">
      <w:pPr>
        <w:rPr>
          <w:sz w:val="20"/>
        </w:rPr>
      </w:pPr>
      <w:r>
        <w:rPr>
          <w:noProof/>
        </w:rPr>
        <mc:AlternateContent>
          <mc:Choice Requires="wps">
            <w:drawing>
              <wp:anchor distT="45720" distB="45720" distL="114300" distR="114300" simplePos="0" relativeHeight="251658245" behindDoc="0" locked="0" layoutInCell="1" allowOverlap="1" wp14:anchorId="0D52843D" wp14:editId="0F4950E6">
                <wp:simplePos x="0" y="0"/>
                <wp:positionH relativeFrom="margin">
                  <wp:align>center</wp:align>
                </wp:positionH>
                <wp:positionV relativeFrom="paragraph">
                  <wp:posOffset>22225</wp:posOffset>
                </wp:positionV>
                <wp:extent cx="2463800" cy="1695450"/>
                <wp:effectExtent l="0" t="0" r="0" b="0"/>
                <wp:wrapSquare wrapText="bothSides"/>
                <wp:docPr id="1995251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695450"/>
                        </a:xfrm>
                        <a:prstGeom prst="rect">
                          <a:avLst/>
                        </a:prstGeom>
                        <a:noFill/>
                        <a:ln w="9525">
                          <a:noFill/>
                          <a:miter lim="800000"/>
                          <a:headEnd/>
                          <a:tailEnd/>
                        </a:ln>
                      </wps:spPr>
                      <wps:txbx>
                        <w:txbxContent>
                          <w:p w14:paraId="5249AE1A" w14:textId="77777777" w:rsidR="00940BDF" w:rsidRPr="0057181F" w:rsidRDefault="00940BDF" w:rsidP="00940BDF">
                            <w:pPr>
                              <w:rPr>
                                <w:color w:val="001965"/>
                                <w:sz w:val="20"/>
                                <w:szCs w:val="20"/>
                              </w:rPr>
                            </w:pPr>
                            <w:permStart w:id="279473950" w:ed="has-sante.fr\j.fernandez"/>
                            <w:r w:rsidRPr="0057181F">
                              <w:rPr>
                                <w:color w:val="001965"/>
                                <w:sz w:val="20"/>
                                <w:szCs w:val="20"/>
                              </w:rPr>
                              <w:t xml:space="preserve">Date : </w:t>
                            </w:r>
                          </w:p>
                          <w:p w14:paraId="6FA8F56E" w14:textId="77777777" w:rsidR="00940BDF" w:rsidRPr="0057181F" w:rsidRDefault="00940BDF" w:rsidP="00940BDF">
                            <w:pPr>
                              <w:rPr>
                                <w:color w:val="001965"/>
                                <w:sz w:val="20"/>
                                <w:szCs w:val="20"/>
                              </w:rPr>
                            </w:pPr>
                            <w:r w:rsidRPr="0057181F">
                              <w:rPr>
                                <w:color w:val="001965"/>
                                <w:sz w:val="20"/>
                                <w:szCs w:val="20"/>
                              </w:rPr>
                              <w:t xml:space="preserve">Signature du Rapporteur : </w:t>
                            </w:r>
                          </w:p>
                          <w:p w14:paraId="3FDC82EF" w14:textId="77777777" w:rsidR="00940BDF" w:rsidRPr="0057181F" w:rsidRDefault="00940BDF" w:rsidP="00940BDF">
                            <w:pPr>
                              <w:rPr>
                                <w:color w:val="001965"/>
                                <w:sz w:val="20"/>
                                <w:szCs w:val="20"/>
                              </w:rPr>
                            </w:pPr>
                          </w:p>
                          <w:p w14:paraId="0997DBFA" w14:textId="77777777" w:rsidR="00940BDF" w:rsidRPr="0057181F" w:rsidRDefault="00940BDF" w:rsidP="00940BDF">
                            <w:pPr>
                              <w:rPr>
                                <w:color w:val="001965"/>
                                <w:sz w:val="20"/>
                                <w:szCs w:val="20"/>
                              </w:rPr>
                            </w:pPr>
                          </w:p>
                          <w:p w14:paraId="21DEAE6F" w14:textId="77777777" w:rsidR="00940BDF" w:rsidRPr="0057181F" w:rsidRDefault="00940BDF" w:rsidP="00940BDF">
                            <w:pPr>
                              <w:rPr>
                                <w:color w:val="001965"/>
                              </w:rPr>
                            </w:pPr>
                            <w:r w:rsidRPr="0057181F">
                              <w:rPr>
                                <w:color w:val="001965"/>
                                <w:sz w:val="20"/>
                                <w:szCs w:val="20"/>
                              </w:rPr>
                              <w:t xml:space="preserve">Cachet </w:t>
                            </w:r>
                            <w:permEnd w:id="27947395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2843D" id="Zone de texte 1" o:spid="_x0000_s1028" type="#_x0000_t202" style="position:absolute;left:0;text-align:left;margin-left:0;margin-top:1.75pt;width:194pt;height:133.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" filled="f" stroked="f">
                <v:textbox>
                  <w:txbxContent>
                    <w:p w14:paraId="5249AE1A" w14:textId="77777777" w:rsidR="00940BDF" w:rsidRPr="0057181F" w:rsidRDefault="00940BDF" w:rsidP="00940BDF">
                      <w:pPr>
                        <w:rPr>
                          <w:color w:val="001965"/>
                          <w:sz w:val="20"/>
                          <w:szCs w:val="20"/>
                        </w:rPr>
                      </w:pPr>
                      <w:permStart w:id="279473950" w:ed="has-sante.fr\j.fernandez"/>
                      <w:r w:rsidRPr="0057181F">
                        <w:rPr>
                          <w:color w:val="001965"/>
                          <w:sz w:val="20"/>
                          <w:szCs w:val="20"/>
                        </w:rPr>
                        <w:t xml:space="preserve">Date : </w:t>
                      </w:r>
                    </w:p>
                    <w:p w14:paraId="6FA8F56E" w14:textId="77777777" w:rsidR="00940BDF" w:rsidRPr="0057181F" w:rsidRDefault="00940BDF" w:rsidP="00940BDF">
                      <w:pPr>
                        <w:rPr>
                          <w:color w:val="001965"/>
                          <w:sz w:val="20"/>
                          <w:szCs w:val="20"/>
                        </w:rPr>
                      </w:pPr>
                      <w:r w:rsidRPr="0057181F">
                        <w:rPr>
                          <w:color w:val="001965"/>
                          <w:sz w:val="20"/>
                          <w:szCs w:val="20"/>
                        </w:rPr>
                        <w:t xml:space="preserve">Signature du Rapporteur : </w:t>
                      </w:r>
                    </w:p>
                    <w:p w14:paraId="3FDC82EF" w14:textId="77777777" w:rsidR="00940BDF" w:rsidRPr="0057181F" w:rsidRDefault="00940BDF" w:rsidP="00940BDF">
                      <w:pPr>
                        <w:rPr>
                          <w:color w:val="001965"/>
                          <w:sz w:val="20"/>
                          <w:szCs w:val="20"/>
                        </w:rPr>
                      </w:pPr>
                    </w:p>
                    <w:p w14:paraId="0997DBFA" w14:textId="77777777" w:rsidR="00940BDF" w:rsidRPr="0057181F" w:rsidRDefault="00940BDF" w:rsidP="00940BDF">
                      <w:pPr>
                        <w:rPr>
                          <w:color w:val="001965"/>
                          <w:sz w:val="20"/>
                          <w:szCs w:val="20"/>
                        </w:rPr>
                      </w:pPr>
                    </w:p>
                    <w:p w14:paraId="21DEAE6F" w14:textId="77777777" w:rsidR="00940BDF" w:rsidRPr="0057181F" w:rsidRDefault="00940BDF" w:rsidP="00940BDF">
                      <w:pPr>
                        <w:rPr>
                          <w:color w:val="001965"/>
                        </w:rPr>
                      </w:pPr>
                      <w:r w:rsidRPr="0057181F">
                        <w:rPr>
                          <w:color w:val="001965"/>
                          <w:sz w:val="20"/>
                          <w:szCs w:val="20"/>
                        </w:rPr>
                        <w:t xml:space="preserve">Cachet </w:t>
                      </w:r>
                      <w:permEnd w:id="279473950"/>
                    </w:p>
                  </w:txbxContent>
                </v:textbox>
                <w10:wrap type="square" anchorx="margin"/>
              </v:shape>
            </w:pict>
          </mc:Fallback>
        </mc:AlternateContent>
      </w:r>
    </w:p>
    <w:p w14:paraId="493AD376" w14:textId="77777777" w:rsidR="00940BDF" w:rsidRDefault="00940BDF" w:rsidP="00940BDF">
      <w:pPr>
        <w:rPr>
          <w:sz w:val="20"/>
        </w:rPr>
      </w:pPr>
    </w:p>
    <w:p w14:paraId="70CF2ECE" w14:textId="77777777" w:rsidR="00940BDF" w:rsidRDefault="00940BDF" w:rsidP="00940BDF">
      <w:pPr>
        <w:rPr>
          <w:sz w:val="20"/>
        </w:rPr>
      </w:pPr>
    </w:p>
    <w:p w14:paraId="574385FA" w14:textId="77777777" w:rsidR="00940BDF" w:rsidRDefault="00940BDF" w:rsidP="00940BDF">
      <w:pPr>
        <w:rPr>
          <w:sz w:val="20"/>
        </w:rPr>
      </w:pPr>
    </w:p>
    <w:p w14:paraId="5477AC73" w14:textId="77777777" w:rsidR="00940BDF" w:rsidRDefault="00940BDF" w:rsidP="00940BDF">
      <w:pPr>
        <w:rPr>
          <w:sz w:val="20"/>
        </w:rPr>
      </w:pPr>
    </w:p>
    <w:p w14:paraId="0E1F8F72" w14:textId="77777777" w:rsidR="00940BDF" w:rsidRDefault="00940BDF" w:rsidP="00940BDF">
      <w:pPr>
        <w:rPr>
          <w:sz w:val="20"/>
        </w:rPr>
      </w:pPr>
    </w:p>
    <w:p w14:paraId="6BCECFD2" w14:textId="77777777" w:rsidR="00940BDF" w:rsidRDefault="00940BDF" w:rsidP="00940BDF">
      <w:pPr>
        <w:jc w:val="center"/>
        <w:rPr>
          <w:sz w:val="20"/>
        </w:rPr>
      </w:pPr>
      <w:r>
        <w:rPr>
          <w:noProof/>
        </w:rPr>
        <w:drawing>
          <wp:inline distT="0" distB="0" distL="0" distR="0" wp14:anchorId="1E24585C" wp14:editId="735E75B8">
            <wp:extent cx="1834085" cy="1049504"/>
            <wp:effectExtent l="0" t="0" r="0" b="0"/>
            <wp:docPr id="62" name="Image 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10;&#10;Description générée automatiquement"/>
                    <pic:cNvPicPr/>
                  </pic:nvPicPr>
                  <pic:blipFill>
                    <a:blip r:embed="rId33"/>
                    <a:stretch>
                      <a:fillRect/>
                    </a:stretch>
                  </pic:blipFill>
                  <pic:spPr>
                    <a:xfrm>
                      <a:off x="0" y="0"/>
                      <a:ext cx="1848210" cy="1057587"/>
                    </a:xfrm>
                    <a:prstGeom prst="rect">
                      <a:avLst/>
                    </a:prstGeom>
                  </pic:spPr>
                </pic:pic>
              </a:graphicData>
            </a:graphic>
          </wp:inline>
        </w:drawing>
      </w:r>
    </w:p>
    <w:p w14:paraId="78078919" w14:textId="77777777" w:rsidR="00940BDF" w:rsidRPr="003F6243" w:rsidRDefault="00940BDF" w:rsidP="00940BDF">
      <w:pPr>
        <w:rPr>
          <w:i/>
          <w:iCs/>
          <w:color w:val="939AA7"/>
          <w:sz w:val="14"/>
          <w:szCs w:val="18"/>
        </w:rPr>
      </w:pPr>
      <w:r w:rsidRPr="003F6243">
        <w:rPr>
          <w:i/>
          <w:iCs/>
          <w:color w:val="939AA7"/>
          <w:sz w:val="14"/>
          <w:szCs w:val="18"/>
        </w:rPr>
        <w:t>Vos données personnelles font l’objet d’un traitement par Novo Nordisk aux fins de gestion de votre notification de pharmacovigilance ou de matériovigilance. Ce traitement est basé sur une obligation légale de vigilance sanitaire. Vos données sont conservées conformément aux durées légales. Vous pouvez accéder à vos données, les rectifier, limiter leur traitement, demander leur portabilité auprès du Responsable de la Protection des Données Personnelles de Novo Nordisk : dprfrance@novonordisk.COM ou Carré Michelet, 12 Cours Michelet 92800 PUTEAUX. Vous disposez également de la possibilité de déposer une plainte auprès de la CNIL.</w:t>
      </w:r>
    </w:p>
    <w:p w14:paraId="54236DCE" w14:textId="77777777" w:rsidR="00940BDF" w:rsidRPr="003F6243" w:rsidRDefault="00940BDF" w:rsidP="00940BDF">
      <w:pPr>
        <w:rPr>
          <w:i/>
          <w:iCs/>
          <w:color w:val="939AA7"/>
          <w:sz w:val="14"/>
          <w:szCs w:val="18"/>
        </w:rPr>
      </w:pPr>
      <w:r w:rsidRPr="003F6243">
        <w:rPr>
          <w:i/>
          <w:iCs/>
          <w:color w:val="939AA7"/>
          <w:sz w:val="14"/>
          <w:szCs w:val="18"/>
        </w:rPr>
        <w:t xml:space="preserve">Les patients peuvent exercer leurs droits auprès de Novo Nordisk directement ou par l'intermédiaire du notificateur. </w:t>
      </w:r>
    </w:p>
    <w:p w14:paraId="6E385D10" w14:textId="77777777" w:rsidR="00940BDF" w:rsidRPr="003F6243" w:rsidRDefault="00940BDF" w:rsidP="00940BDF">
      <w:pPr>
        <w:rPr>
          <w:i/>
          <w:iCs/>
          <w:color w:val="939AA7"/>
          <w:sz w:val="14"/>
          <w:szCs w:val="18"/>
        </w:rPr>
      </w:pPr>
      <w:r w:rsidRPr="003F6243">
        <w:rPr>
          <w:i/>
          <w:iCs/>
          <w:color w:val="939AA7"/>
          <w:sz w:val="14"/>
          <w:szCs w:val="18"/>
        </w:rPr>
        <w:t xml:space="preserve">Une information complète sur le traitement de vos données personnelles est disponible sur notre site internet https://www.novonordisk.fr/protection-des-donnees-personnelles.html. </w:t>
      </w:r>
    </w:p>
    <w:p w14:paraId="035717DE" w14:textId="77777777" w:rsidR="00940BDF" w:rsidRPr="003465F2" w:rsidRDefault="00940BDF" w:rsidP="00940BDF">
      <w:pPr>
        <w:rPr>
          <w:sz w:val="20"/>
        </w:rPr>
      </w:pPr>
      <w:r w:rsidRPr="003F6243">
        <w:rPr>
          <w:i/>
          <w:iCs/>
          <w:color w:val="939AA7"/>
          <w:sz w:val="14"/>
          <w:szCs w:val="18"/>
        </w:rPr>
        <w:t>Note à l'attention des notificateurs hors patients : nous vous prions de bien vouloir transmettre oralement les informations ci-dessus à votre patient.</w:t>
      </w:r>
    </w:p>
    <w:p w14:paraId="16BF8287" w14:textId="35DFED5C" w:rsidR="00174C78" w:rsidRDefault="00174C78" w:rsidP="005F43EC">
      <w:pPr>
        <w:sectPr w:rsidR="00174C78" w:rsidSect="00224BC3">
          <w:pgSz w:w="11906" w:h="16838"/>
          <w:pgMar w:top="1134" w:right="1134" w:bottom="1134" w:left="1134" w:header="1134" w:footer="1474" w:gutter="0"/>
          <w:cols w:space="709"/>
          <w:docGrid w:linePitch="360"/>
        </w:sectPr>
      </w:pPr>
    </w:p>
    <w:p w14:paraId="14BDBE23" w14:textId="367A4DB7" w:rsidR="00AC31D2" w:rsidRPr="0093672E" w:rsidRDefault="00DF4B34">
      <w:pPr>
        <w:pStyle w:val="Titreannexesnauto"/>
      </w:pPr>
      <w:bookmarkStart w:id="67" w:name="_Toc144744564"/>
      <w:bookmarkStart w:id="68" w:name="Annexe_2"/>
      <w:r w:rsidRPr="0093672E">
        <w:lastRenderedPageBreak/>
        <w:t>Rôle des différents acteurs</w:t>
      </w:r>
      <w:bookmarkEnd w:id="67"/>
    </w:p>
    <w:p w14:paraId="4E340108" w14:textId="7F94B686" w:rsidR="00AC31D2" w:rsidRPr="0093672E" w:rsidRDefault="00AC31D2" w:rsidP="00CE0748">
      <w:pPr>
        <w:pStyle w:val="Titre2"/>
        <w:numPr>
          <w:ilvl w:val="0"/>
          <w:numId w:val="16"/>
        </w:numPr>
      </w:pPr>
      <w:bookmarkStart w:id="69" w:name="_Toc58334984"/>
      <w:bookmarkStart w:id="70" w:name="_Toc58335654"/>
      <w:bookmarkStart w:id="71" w:name="_Toc72319028"/>
      <w:bookmarkEnd w:id="68"/>
      <w:r w:rsidRPr="0093672E">
        <w:t>Rôle des professionnels de santé</w:t>
      </w:r>
      <w:bookmarkEnd w:id="69"/>
      <w:bookmarkEnd w:id="70"/>
      <w:bookmarkEnd w:id="71"/>
    </w:p>
    <w:p w14:paraId="3C187236" w14:textId="77777777" w:rsidR="00AC31D2" w:rsidRPr="0093672E" w:rsidRDefault="00AC31D2">
      <w:pPr>
        <w:pStyle w:val="Titre3"/>
      </w:pPr>
      <w:bookmarkStart w:id="72" w:name="_Toc72319029"/>
      <w:r w:rsidRPr="0093672E">
        <w:t>Le prescripteur</w:t>
      </w:r>
      <w:bookmarkEnd w:id="72"/>
      <w:r w:rsidRPr="0093672E">
        <w:t xml:space="preserve"> </w:t>
      </w:r>
    </w:p>
    <w:p w14:paraId="619140D3" w14:textId="77777777" w:rsidR="00C317D5" w:rsidRDefault="00AC31D2" w:rsidP="00531BE3">
      <w:pPr>
        <w:pStyle w:val="Corpsdetexte"/>
      </w:pPr>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781D22">
        <w:t>dispensation</w:t>
      </w:r>
      <w:r w:rsidRPr="0093672E">
        <w:t>, ainsi que l’information et le suivi prospectif des patients traités tels que prévu</w:t>
      </w:r>
      <w:r w:rsidR="004162F9">
        <w:t>s</w:t>
      </w:r>
      <w:r w:rsidRPr="0093672E">
        <w:t xml:space="preserve"> par le PUT-RD.</w:t>
      </w:r>
    </w:p>
    <w:p w14:paraId="2E9B8655" w14:textId="77777777" w:rsidR="00C317D5" w:rsidRDefault="00AC31D2" w:rsidP="00531BE3">
      <w:pPr>
        <w:pStyle w:val="Corpsdetexte"/>
      </w:pPr>
      <w:r w:rsidRPr="0093672E">
        <w:t xml:space="preserve">Avant tout traitement, le prescripteur : </w:t>
      </w:r>
    </w:p>
    <w:p w14:paraId="58845D6D" w14:textId="4CD470D1"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6900FF41" w14:textId="246E2B4C" w:rsidR="00AC31D2" w:rsidRPr="0093672E" w:rsidRDefault="00302476" w:rsidP="00871FC8">
      <w:pPr>
        <w:pStyle w:val="Paragraphedeliste"/>
      </w:pPr>
      <w:r>
        <w:t>v</w:t>
      </w:r>
      <w:r w:rsidR="00AC31D2" w:rsidRPr="0093672E">
        <w:t xml:space="preserve">érifie l’éligibilité de son patient </w:t>
      </w:r>
      <w:r w:rsidR="009C76A7">
        <w:t>au médicament disposant d’une autorisation d</w:t>
      </w:r>
      <w:r w:rsidR="00AC31D2" w:rsidRPr="0093672E">
        <w:t>’accès précoce</w:t>
      </w:r>
      <w:r w:rsidR="00FD7250">
        <w:t> ;</w:t>
      </w:r>
    </w:p>
    <w:p w14:paraId="664D4697" w14:textId="746ECDCE"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r w:rsidR="00225D23" w:rsidRPr="00E30F30">
          <w:rPr>
            <w:rStyle w:val="Lienhypertexte"/>
          </w:rPr>
          <w:t>III</w:t>
        </w:r>
      </w:hyperlink>
      <w:r w:rsidR="00AC31D2" w:rsidRPr="0093672E">
        <w:t>, le patient, son représentant légal, s</w:t>
      </w:r>
      <w:r w:rsidR="00C317D5">
        <w:t>’</w:t>
      </w:r>
      <w:r w:rsidR="00AC31D2" w:rsidRPr="0093672E">
        <w:t>il s</w:t>
      </w:r>
      <w:r w:rsidR="00C317D5">
        <w:t>’</w:t>
      </w:r>
      <w:r w:rsidR="00AC31D2" w:rsidRPr="0093672E">
        <w:t>agit d</w:t>
      </w:r>
      <w:r w:rsidR="00C317D5">
        <w:t>’</w:t>
      </w:r>
      <w:r w:rsidR="00AC31D2" w:rsidRPr="0093672E">
        <w:t>un mineur, la personne chargée de la mesure de protection juridique, s</w:t>
      </w:r>
      <w:r w:rsidR="00C317D5">
        <w:t>’</w:t>
      </w:r>
      <w:r w:rsidR="00AC31D2" w:rsidRPr="0093672E">
        <w:t>il s</w:t>
      </w:r>
      <w:r w:rsidR="00C317D5">
        <w:t>’</w:t>
      </w:r>
      <w:r w:rsidR="00AC31D2" w:rsidRPr="0093672E">
        <w:t>agit d</w:t>
      </w:r>
      <w:r w:rsidR="00C317D5">
        <w:t>’</w:t>
      </w:r>
      <w:r w:rsidR="00AC31D2" w:rsidRPr="0093672E">
        <w:t>un majeur faisant l</w:t>
      </w:r>
      <w:r w:rsidR="00C317D5">
        <w:t>’</w:t>
      </w:r>
      <w:r w:rsidR="00AC31D2" w:rsidRPr="0093672E">
        <w:t>objet d</w:t>
      </w:r>
      <w:r w:rsidR="00C317D5">
        <w:t>’</w:t>
      </w:r>
      <w:r w:rsidR="00AC31D2" w:rsidRPr="0093672E">
        <w:t>une mesure de protection juridique avec représentation relative à la personne, ou la personne de confiance que le patient a désignée :</w:t>
      </w:r>
    </w:p>
    <w:p w14:paraId="207BDF88" w14:textId="5145A114" w:rsidR="00C3604E" w:rsidRPr="0093672E" w:rsidRDefault="00C3604E" w:rsidP="00CE0748">
      <w:pPr>
        <w:pStyle w:val="Paragraphedeliste"/>
        <w:numPr>
          <w:ilvl w:val="1"/>
          <w:numId w:val="1"/>
        </w:numPr>
      </w:pPr>
      <w:r w:rsidRPr="0093672E">
        <w:t>de l</w:t>
      </w:r>
      <w:r w:rsidR="00C317D5">
        <w:t>’</w:t>
      </w:r>
      <w:r w:rsidRPr="0093672E">
        <w:t>absence d</w:t>
      </w:r>
      <w:r w:rsidR="00C317D5">
        <w:t>’</w:t>
      </w:r>
      <w:r w:rsidRPr="0093672E">
        <w:t>alternative thérapeutique, des risques encourus, des contraintes et du bénéfice susceptible d</w:t>
      </w:r>
      <w:r w:rsidR="00C317D5">
        <w:t>’</w:t>
      </w:r>
      <w:r w:rsidRPr="0093672E">
        <w:t>être apporté par le médicament</w:t>
      </w:r>
      <w:r w:rsidR="00FD7250">
        <w:t> ;</w:t>
      </w:r>
    </w:p>
    <w:p w14:paraId="3D99F0DD" w14:textId="0B252ECB" w:rsidR="00AC31D2" w:rsidRPr="0093672E" w:rsidRDefault="00AC31D2" w:rsidP="00CE0748">
      <w:pPr>
        <w:pStyle w:val="Paragraphedeliste"/>
        <w:numPr>
          <w:ilvl w:val="1"/>
          <w:numId w:val="1"/>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42CB7B51" w14:textId="77777777" w:rsidR="00FD2F38" w:rsidRPr="0093672E" w:rsidRDefault="00AC31D2" w:rsidP="00CE0748">
      <w:pPr>
        <w:pStyle w:val="Paragraphedeliste"/>
        <w:numPr>
          <w:ilvl w:val="1"/>
          <w:numId w:val="1"/>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55BA183D" w14:textId="617395C3" w:rsidR="00AC31D2" w:rsidRPr="0093672E" w:rsidRDefault="00FD2F38" w:rsidP="00CE0748">
      <w:pPr>
        <w:pStyle w:val="Paragraphedeliste"/>
        <w:numPr>
          <w:ilvl w:val="1"/>
          <w:numId w:val="1"/>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00AC31D2" w:rsidRPr="0093672E">
        <w:rPr>
          <w:rStyle w:val="Condens"/>
        </w:rPr>
        <w:t xml:space="preserve"> </w:t>
      </w:r>
    </w:p>
    <w:p w14:paraId="60020F0A" w14:textId="343AC8C9" w:rsidR="00C317D5" w:rsidRDefault="00AC31D2" w:rsidP="00531BE3">
      <w:pPr>
        <w:pStyle w:val="Retraitcorpset1relig"/>
      </w:pPr>
      <w:r w:rsidRPr="0093672E">
        <w:t>Lorsque l</w:t>
      </w:r>
      <w:r w:rsidR="00C317D5">
        <w:t>’</w:t>
      </w:r>
      <w:r w:rsidRPr="0093672E">
        <w:t>autorisation d</w:t>
      </w:r>
      <w:r w:rsidR="00C317D5">
        <w:t>’</w:t>
      </w:r>
      <w:r w:rsidRPr="0093672E">
        <w:t xml:space="preserve">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w:t>
      </w:r>
      <w:r w:rsidR="00C317D5">
        <w:t>’</w:t>
      </w:r>
      <w:r w:rsidRPr="0093672E">
        <w:t>effectue pas dans le cadre d</w:t>
      </w:r>
      <w:r w:rsidR="00C317D5">
        <w:t>’</w:t>
      </w:r>
      <w:r w:rsidRPr="0093672E">
        <w:t>une AMM mais d</w:t>
      </w:r>
      <w:r w:rsidR="00C317D5">
        <w:t>’</w:t>
      </w:r>
      <w:r w:rsidRPr="0093672E">
        <w:t>une autorisation d</w:t>
      </w:r>
      <w:r w:rsidR="00C317D5">
        <w:t>’</w:t>
      </w:r>
      <w:r w:rsidRPr="0093672E">
        <w:t>accès précoce</w:t>
      </w:r>
      <w:r w:rsidR="00CA05B4">
        <w:t>.</w:t>
      </w:r>
      <w:r w:rsidR="00CA283E">
        <w:t xml:space="preserve"> </w:t>
      </w:r>
      <w:r w:rsidR="006952B6">
        <w:t>Le prescripteur</w:t>
      </w:r>
      <w:r w:rsidRPr="0093672E">
        <w:t xml:space="preserve"> veille à la bonne compréhension de ces informations. </w:t>
      </w:r>
    </w:p>
    <w:p w14:paraId="4956993D" w14:textId="1D571A80" w:rsidR="00AC31D2" w:rsidRPr="0093672E" w:rsidRDefault="00D209C8" w:rsidP="00871FC8">
      <w:pPr>
        <w:pStyle w:val="Paragraphedeliste"/>
      </w:pPr>
      <w:r>
        <w:t>c</w:t>
      </w:r>
      <w:r w:rsidR="00AC31D2" w:rsidRPr="0093672E">
        <w:t>ompl</w:t>
      </w:r>
      <w:r w:rsidR="00B668D6" w:rsidRPr="0093672E">
        <w:t>è</w:t>
      </w:r>
      <w:r w:rsidR="00AC31D2" w:rsidRPr="0093672E">
        <w:t xml:space="preserve">te la demande 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1A419699" w14:textId="77777777" w:rsidR="00AC31D2" w:rsidRPr="0093672E" w:rsidRDefault="00AC31D2" w:rsidP="00AC31D2"/>
    <w:p w14:paraId="2495198F" w14:textId="4B40F5A5" w:rsidR="00C317D5" w:rsidRDefault="00AC31D2" w:rsidP="00531BE3">
      <w:pPr>
        <w:pStyle w:val="Corpsdetexte"/>
      </w:pPr>
      <w:r w:rsidRPr="0093672E">
        <w:t>Après réception de l’avis favorable d</w:t>
      </w:r>
      <w:r w:rsidR="00C317D5">
        <w:t>’</w:t>
      </w:r>
      <w:r w:rsidRPr="0093672E">
        <w:t xml:space="preserve">accès au traitement du laboratoire, le prescripteur </w:t>
      </w:r>
      <w:r w:rsidR="00130649" w:rsidRPr="0093672E">
        <w:t>i</w:t>
      </w:r>
      <w:r w:rsidRPr="0093672E">
        <w:t>nforme le médecin traitant du patient.</w:t>
      </w:r>
    </w:p>
    <w:p w14:paraId="169992CA" w14:textId="77777777" w:rsidR="00C317D5" w:rsidRDefault="00AC31D2" w:rsidP="00531BE3">
      <w:pPr>
        <w:pStyle w:val="Corpsdetexte"/>
      </w:pPr>
      <w:r w:rsidRPr="0093672E">
        <w:t xml:space="preserve">Le prescripteur indique sur l’ordonnance </w:t>
      </w:r>
      <w:r w:rsidR="00D22A3F">
        <w:t>l’une ou l’autre des mentions suivantes :</w:t>
      </w:r>
    </w:p>
    <w:p w14:paraId="509EA8B7" w14:textId="22B9B132" w:rsidR="00AC31D2" w:rsidRPr="0093672E" w:rsidRDefault="00AC31D2" w:rsidP="00AC31D2">
      <w:pPr>
        <w:pStyle w:val="Paragraphedeliste"/>
      </w:pPr>
      <w:r w:rsidRPr="0093672E">
        <w:t>« prescription hors autorisation de mise sur le marché au titre d</w:t>
      </w:r>
      <w:r w:rsidR="00C317D5">
        <w:t>’</w:t>
      </w:r>
      <w:r w:rsidRPr="0093672E">
        <w:t>une autorisation d</w:t>
      </w:r>
      <w:r w:rsidR="00C317D5">
        <w:t>’</w:t>
      </w:r>
      <w:r w:rsidRPr="0093672E">
        <w:t>accès précoce » (pour les accès précoces pré-AMM)</w:t>
      </w:r>
      <w:r w:rsidR="00151EB7">
        <w:t> ;</w:t>
      </w:r>
    </w:p>
    <w:p w14:paraId="71BB4DB8"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A1727F" w14:textId="5E424855" w:rsidR="00AC31D2" w:rsidRPr="0093672E" w:rsidRDefault="00AC31D2" w:rsidP="00AC31D2">
      <w:pPr>
        <w:pStyle w:val="Paragraphedeliste"/>
      </w:pPr>
      <w:r w:rsidRPr="0093672E">
        <w:t>« prescription au titre d</w:t>
      </w:r>
      <w:r w:rsidR="00C317D5">
        <w:t>’</w:t>
      </w:r>
      <w:r w:rsidRPr="0093672E">
        <w:t>une autorisation d</w:t>
      </w:r>
      <w:r w:rsidR="00C317D5">
        <w:t>’</w:t>
      </w:r>
      <w:r w:rsidRPr="0093672E">
        <w:t xml:space="preserve">accès précoce » (pour les accès précoces post-AMM). </w:t>
      </w:r>
    </w:p>
    <w:p w14:paraId="2F3F1153" w14:textId="77777777" w:rsidR="00AC31D2" w:rsidRDefault="00AC31D2" w:rsidP="00AC31D2"/>
    <w:p w14:paraId="338FB8DD" w14:textId="68D36B8C" w:rsidR="00C317D5" w:rsidRDefault="00775520" w:rsidP="00531BE3">
      <w:pPr>
        <w:pStyle w:val="Corpsdetexte"/>
        <w:rPr>
          <w:shd w:val="clear" w:color="auto" w:fill="FFFFFF"/>
        </w:rPr>
      </w:pPr>
      <w:r w:rsidRPr="00190C8E">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C317D5">
        <w:rPr>
          <w:shd w:val="clear" w:color="auto" w:fill="FFFFFF"/>
        </w:rPr>
        <w:t>’</w:t>
      </w:r>
      <w:r w:rsidR="00AE5E13">
        <w:rPr>
          <w:shd w:val="clear" w:color="auto" w:fill="FFFFFF"/>
        </w:rPr>
        <w:t>entreprise qui assure l</w:t>
      </w:r>
      <w:r w:rsidR="00C317D5">
        <w:rPr>
          <w:shd w:val="clear" w:color="auto" w:fill="FFFFFF"/>
        </w:rPr>
        <w:t>’</w:t>
      </w:r>
      <w:r w:rsidR="00AE5E13">
        <w:rPr>
          <w:shd w:val="clear" w:color="auto" w:fill="FFFFFF"/>
        </w:rPr>
        <w:t xml:space="preserve">exploitation du médicament </w:t>
      </w:r>
      <w:r w:rsidR="00270B61">
        <w:rPr>
          <w:shd w:val="clear" w:color="auto" w:fill="FFFFFF"/>
        </w:rPr>
        <w:t>les données de suivi des patients traités, selon des modalités assurant le respect du secret médical.</w:t>
      </w:r>
    </w:p>
    <w:p w14:paraId="7A34E401" w14:textId="77777777" w:rsidR="00C317D5" w:rsidRDefault="00761AF2" w:rsidP="00531BE3">
      <w:pPr>
        <w:pStyle w:val="Corpsdetexte"/>
      </w:pPr>
      <w:r w:rsidRPr="0093672E">
        <w:t>Lors de</w:t>
      </w:r>
      <w:r w:rsidR="00AC31D2" w:rsidRPr="0093672E">
        <w:t xml:space="preserve"> l’initiation du traitement, le prescripteur remplit la fiche </w:t>
      </w:r>
      <w:r w:rsidRPr="0093672E">
        <w:t>d’initiation</w:t>
      </w:r>
      <w:r w:rsidR="00AC31D2" w:rsidRPr="0093672E">
        <w:t xml:space="preserve"> de traitement (J0 première administration) et planifie des visites de suivi (</w:t>
      </w:r>
      <w:r w:rsidR="005A4733">
        <w:t>voir</w:t>
      </w:r>
      <w:r w:rsidR="00AC31D2" w:rsidRPr="0093672E">
        <w:t xml:space="preserve"> calendrier de suivi dans le PUT-RD) au cours desquelles il devra également :</w:t>
      </w:r>
    </w:p>
    <w:p w14:paraId="066A4F14" w14:textId="4EEC0F22" w:rsidR="00AC31D2" w:rsidRPr="0093672E" w:rsidRDefault="00AC31D2" w:rsidP="00CE69C6">
      <w:pPr>
        <w:pStyle w:val="Paragraphedeliste"/>
      </w:pPr>
      <w:r w:rsidRPr="0093672E">
        <w:t>remplir la fiche de suivi correspondant</w:t>
      </w:r>
      <w:r w:rsidR="00761AF2" w:rsidRPr="0093672E">
        <w:t>e</w:t>
      </w:r>
      <w:r w:rsidRPr="0093672E">
        <w:t xml:space="preserve">, </w:t>
      </w:r>
    </w:p>
    <w:p w14:paraId="3768740E" w14:textId="60191EE3" w:rsidR="00AC31D2" w:rsidRPr="0093672E" w:rsidRDefault="00AC31D2" w:rsidP="00CE69C6">
      <w:pPr>
        <w:pStyle w:val="Paragraphedeliste"/>
      </w:pPr>
      <w:r w:rsidRPr="0093672E">
        <w:t xml:space="preserve">rechercher la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A843F6" w:rsidRPr="0093672E">
          <w:rPr>
            <w:rStyle w:val="Lienhypertexte"/>
          </w:rPr>
          <w:t xml:space="preserve">annexe </w:t>
        </w:r>
        <w:r w:rsidR="001B68EB">
          <w:rPr>
            <w:rStyle w:val="Lienhypertexte"/>
          </w:rPr>
          <w:t>IV</w:t>
        </w:r>
      </w:hyperlink>
      <w:r w:rsidRPr="0093672E">
        <w:t>,</w:t>
      </w:r>
    </w:p>
    <w:p w14:paraId="4F34B62B" w14:textId="77777777" w:rsidR="00AC31D2" w:rsidRPr="0093672E" w:rsidRDefault="00AC31D2" w:rsidP="00CE69C6">
      <w:pPr>
        <w:pStyle w:val="Paragraphedeliste"/>
      </w:pPr>
      <w:r w:rsidRPr="0093672E">
        <w:t>remplir la fiche d’arrêt de traitement, le cas échéant.</w:t>
      </w:r>
    </w:p>
    <w:p w14:paraId="343D7F0A" w14:textId="77777777" w:rsidR="00AC31D2" w:rsidRPr="0093672E" w:rsidRDefault="00AC31D2" w:rsidP="00AC31D2"/>
    <w:p w14:paraId="1C8D6900" w14:textId="747BC7C2" w:rsidR="00C317D5" w:rsidRDefault="00AC31D2" w:rsidP="00531BE3">
      <w:pPr>
        <w:pStyle w:val="Corpsdetexte"/>
      </w:pPr>
      <w:r w:rsidRPr="0093672E">
        <w:t xml:space="preserve">Chaque fiche est envoyée systématiquement et sans délai </w:t>
      </w:r>
      <w:r w:rsidR="00CB04CD">
        <w:t xml:space="preserve">à la pharmacie </w:t>
      </w:r>
      <w:r w:rsidR="00D2514B">
        <w:t xml:space="preserve">à usage intérieur </w:t>
      </w:r>
      <w:r w:rsidRPr="0093672E">
        <w:t>de l</w:t>
      </w:r>
      <w:r w:rsidR="00C317D5">
        <w:t>’</w:t>
      </w:r>
      <w:r w:rsidRPr="0093672E">
        <w:t xml:space="preserve">établissement de santé </w:t>
      </w:r>
      <w:r w:rsidR="002156F4">
        <w:t xml:space="preserve">concerné </w:t>
      </w:r>
      <w:r w:rsidRPr="0093672E">
        <w:t>pour transmission au laboratoire.</w:t>
      </w:r>
    </w:p>
    <w:p w14:paraId="7FE0B54C" w14:textId="77777777" w:rsidR="00AC31D2" w:rsidRPr="0093672E" w:rsidRDefault="00AC31D2">
      <w:pPr>
        <w:pStyle w:val="Titre3"/>
      </w:pPr>
      <w:bookmarkStart w:id="73" w:name="_Toc72319030"/>
      <w:r w:rsidRPr="0093672E">
        <w:t>Le pharmacien</w:t>
      </w:r>
      <w:bookmarkEnd w:id="73"/>
      <w:r w:rsidRPr="0093672E">
        <w:t xml:space="preserve"> </w:t>
      </w:r>
    </w:p>
    <w:p w14:paraId="391E5D9A" w14:textId="4293E152" w:rsidR="00C317D5" w:rsidRDefault="00AC31D2" w:rsidP="00531BE3">
      <w:pPr>
        <w:pStyle w:val="Corpsdetexte"/>
      </w:pPr>
      <w:r w:rsidRPr="0093672E">
        <w:t>Seul</w:t>
      </w:r>
      <w:r w:rsidR="00B551AA">
        <w:t>e</w:t>
      </w:r>
      <w:r w:rsidRPr="0093672E">
        <w:t>s les pharmacie</w:t>
      </w:r>
      <w:r w:rsidR="003E2405">
        <w:t>s</w:t>
      </w:r>
      <w:r w:rsidRPr="0093672E">
        <w:t xml:space="preserve"> à usage intérieur d</w:t>
      </w:r>
      <w:r w:rsidR="00C317D5">
        <w:t>’</w:t>
      </w:r>
      <w:r w:rsidRPr="0093672E">
        <w:t xml:space="preserve">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709BA912" w14:textId="77777777" w:rsidR="00C317D5" w:rsidRDefault="00AC31D2" w:rsidP="00531BE3">
      <w:pPr>
        <w:pStyle w:val="Corpsdetexte"/>
      </w:pPr>
      <w:r w:rsidRPr="00AC2697">
        <w:t>Le pharmacien :</w:t>
      </w:r>
    </w:p>
    <w:p w14:paraId="176E31FC" w14:textId="7069A044" w:rsidR="00AC31D2" w:rsidRPr="0093672E" w:rsidRDefault="00AC2697" w:rsidP="00272236">
      <w:pPr>
        <w:pStyle w:val="Paragraphedeliste"/>
      </w:pPr>
      <w:r>
        <w:t>c</w:t>
      </w:r>
      <w:r w:rsidR="00AC31D2" w:rsidRPr="0093672E">
        <w:t>ompl</w:t>
      </w:r>
      <w:r w:rsidR="00F06F1A" w:rsidRPr="0093672E">
        <w:t>è</w:t>
      </w:r>
      <w:r w:rsidR="00AC31D2" w:rsidRPr="0093672E">
        <w:t xml:space="preserve">te la demande d’accès au traitement ainsi que les fiches préalablement </w:t>
      </w:r>
      <w:r w:rsidR="00F46DE3" w:rsidRPr="0093672E">
        <w:t xml:space="preserve">remplies </w:t>
      </w:r>
      <w:r w:rsidR="00AC31D2" w:rsidRPr="0093672E">
        <w:t xml:space="preserve">par le prescripteur lors de chaque visite, et les transmet au laboratoire </w:t>
      </w:r>
      <w:r w:rsidR="00F46DE3" w:rsidRPr="0093672E">
        <w:t>exploitant</w:t>
      </w:r>
      <w:r w:rsidR="00AC31D2" w:rsidRPr="0093672E">
        <w:t xml:space="preserve"> l’autorisation d’accès précoce</w:t>
      </w:r>
      <w:r>
        <w:t> ;</w:t>
      </w:r>
    </w:p>
    <w:p w14:paraId="79803D6D" w14:textId="019CA81A" w:rsidR="00AC31D2" w:rsidRPr="0093672E" w:rsidRDefault="00AC2697" w:rsidP="00272236">
      <w:pPr>
        <w:pStyle w:val="Paragraphedeliste"/>
      </w:pPr>
      <w:r>
        <w:t>c</w:t>
      </w:r>
      <w:r w:rsidR="00AC31D2" w:rsidRPr="0093672E">
        <w:t>ommande le médicament auprès du laboratoire</w:t>
      </w:r>
      <w:r>
        <w:t> ;</w:t>
      </w:r>
    </w:p>
    <w:p w14:paraId="47C1773B" w14:textId="2A2B76C8" w:rsidR="00AC31D2" w:rsidRPr="0093672E" w:rsidRDefault="00AC2697" w:rsidP="00272236">
      <w:pPr>
        <w:pStyle w:val="Paragraphedeliste"/>
      </w:pPr>
      <w:r>
        <w:t>a</w:t>
      </w:r>
      <w:r w:rsidR="00AC31D2" w:rsidRPr="0093672E">
        <w:t>ssure la dispensation du médicament sur prescription du médecin</w:t>
      </w:r>
      <w:r>
        <w:t> ;</w:t>
      </w:r>
    </w:p>
    <w:p w14:paraId="6407FD5B" w14:textId="60789A04"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218F6D9E" w14:textId="77777777" w:rsidR="00AC31D2" w:rsidRDefault="00AC31D2" w:rsidP="00AC31D2"/>
    <w:p w14:paraId="30B5EC3D" w14:textId="77777777" w:rsidR="00C317D5" w:rsidRDefault="00D151C5" w:rsidP="00531BE3">
      <w:pPr>
        <w:pStyle w:val="Corpsdetexte"/>
      </w:pPr>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166D0CE9" w14:textId="77777777" w:rsidR="00AC31D2" w:rsidRPr="0093672E" w:rsidRDefault="00AC31D2">
      <w:pPr>
        <w:pStyle w:val="Titre2"/>
      </w:pPr>
      <w:bookmarkStart w:id="74" w:name="_Toc72319031"/>
      <w:r w:rsidRPr="0093672E">
        <w:t>Rôle du patient</w:t>
      </w:r>
      <w:bookmarkEnd w:id="74"/>
    </w:p>
    <w:p w14:paraId="35E96292" w14:textId="77777777" w:rsidR="00C317D5" w:rsidRDefault="00AC31D2" w:rsidP="00531BE3">
      <w:pPr>
        <w:pStyle w:val="Listecontinue"/>
      </w:pPr>
      <w:r w:rsidRPr="0093672E">
        <w:t xml:space="preserve">Tout patient : </w:t>
      </w:r>
    </w:p>
    <w:p w14:paraId="22DCB08E" w14:textId="2C3036A6"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Pr>
            <w:rStyle w:val="Lienhypertexte"/>
          </w:rPr>
          <w:t>III</w:t>
        </w:r>
        <w:r w:rsidRPr="0093672E">
          <w:rPr>
            <w:rStyle w:val="Lienhypertexte"/>
          </w:rPr>
          <w:t>)</w:t>
        </w:r>
      </w:hyperlink>
      <w:r w:rsidR="00AC31D2" w:rsidRPr="0093672E">
        <w:t xml:space="preserve"> ;</w:t>
      </w:r>
    </w:p>
    <w:p w14:paraId="076DFE2C" w14:textId="50AD464F" w:rsidR="00AC31D2" w:rsidRPr="0093672E" w:rsidRDefault="00D36913" w:rsidP="00D10D5C">
      <w:pPr>
        <w:pStyle w:val="Paragraphedeliste"/>
      </w:pPr>
      <w:r>
        <w:t>r</w:t>
      </w:r>
      <w:r w:rsidR="00AC31D2" w:rsidRPr="0093672E">
        <w:t>empli</w:t>
      </w:r>
      <w:r w:rsidR="00550AB8" w:rsidRPr="0093672E">
        <w:t>t</w:t>
      </w:r>
      <w:r w:rsidR="00AC31D2" w:rsidRPr="0093672E">
        <w:t xml:space="preserve"> les questionnaires de qualité de vie, si applicable ; </w:t>
      </w:r>
    </w:p>
    <w:p w14:paraId="21BC9582" w14:textId="1F26A0F3" w:rsidR="00AC31D2" w:rsidRDefault="00D36913" w:rsidP="00D10D5C">
      <w:pPr>
        <w:pStyle w:val="Paragraphedeliste"/>
      </w:pPr>
      <w:r>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37" w:history="1">
        <w:r w:rsidR="001B68EB" w:rsidRPr="001F49DA">
          <w:rPr>
            <w:rStyle w:val="Lienhypertexte"/>
          </w:rPr>
          <w:t>www.signalement-sante.gouv.fr</w:t>
        </w:r>
      </w:hyperlink>
      <w:r>
        <w:t>.</w:t>
      </w:r>
    </w:p>
    <w:p w14:paraId="4818DE5E" w14:textId="77777777" w:rsidR="00CD6409" w:rsidRPr="0093672E" w:rsidRDefault="00CD6409" w:rsidP="00991907">
      <w:pPr>
        <w:pStyle w:val="Paragraphedeliste"/>
        <w:numPr>
          <w:ilvl w:val="0"/>
          <w:numId w:val="0"/>
        </w:numPr>
        <w:ind w:left="680"/>
      </w:pPr>
    </w:p>
    <w:p w14:paraId="222B369F" w14:textId="77777777" w:rsidR="00AC31D2" w:rsidRPr="0093672E" w:rsidRDefault="00AC31D2">
      <w:pPr>
        <w:pStyle w:val="Titre2"/>
      </w:pPr>
      <w:bookmarkStart w:id="75" w:name="_Toc58334985"/>
      <w:bookmarkStart w:id="76" w:name="_Toc58335655"/>
      <w:bookmarkStart w:id="77" w:name="_Toc72319032"/>
      <w:r w:rsidRPr="0093672E">
        <w:lastRenderedPageBreak/>
        <w:t>Rôle du laboratoire</w:t>
      </w:r>
      <w:bookmarkEnd w:id="75"/>
      <w:bookmarkEnd w:id="76"/>
      <w:bookmarkEnd w:id="77"/>
      <w:r w:rsidRPr="0093672E">
        <w:t> </w:t>
      </w:r>
    </w:p>
    <w:p w14:paraId="72E4BBFD" w14:textId="77777777" w:rsidR="00C317D5" w:rsidRDefault="002A2709" w:rsidP="00531BE3">
      <w:pPr>
        <w:pStyle w:val="Listecontinue"/>
      </w:pPr>
      <w:r w:rsidRPr="0093672E">
        <w:t>L’entreprise qui assure l’exploitation du médicament</w:t>
      </w:r>
      <w:r w:rsidR="000E4A4A">
        <w:t xml:space="preserve"> </w:t>
      </w:r>
      <w:r w:rsidR="00AC31D2" w:rsidRPr="0093672E">
        <w:t>:</w:t>
      </w:r>
    </w:p>
    <w:p w14:paraId="697AF7F5" w14:textId="27F94C11" w:rsidR="00AC31D2" w:rsidRPr="0093672E" w:rsidRDefault="00AC31D2" w:rsidP="00702415">
      <w:pPr>
        <w:pStyle w:val="Paragraphedeliste"/>
      </w:pPr>
      <w:r w:rsidRPr="0093672E">
        <w:t xml:space="preserve">réceptionne les fiches de demandes d’accès au traitement, </w:t>
      </w:r>
      <w:r w:rsidR="00E451B5" w:rsidRPr="0093672E">
        <w:t xml:space="preserve">d’initiation </w:t>
      </w:r>
      <w:r w:rsidRPr="0093672E">
        <w:t xml:space="preserve">et de suivi, et intègre les données dans </w:t>
      </w:r>
      <w:r w:rsidR="00E451B5" w:rsidRPr="0093672E">
        <w:t>sa</w:t>
      </w:r>
      <w:r w:rsidRPr="0093672E">
        <w:t xml:space="preserve"> base de suivi de l’accès précoce</w:t>
      </w:r>
      <w:r w:rsidR="00350942">
        <w:t> ;</w:t>
      </w:r>
    </w:p>
    <w:p w14:paraId="2D876445" w14:textId="21E7EE16" w:rsidR="00AC31D2" w:rsidRPr="0093672E" w:rsidRDefault="00AC31D2" w:rsidP="00702415">
      <w:pPr>
        <w:pStyle w:val="Paragraphedeliste"/>
      </w:pPr>
      <w:r w:rsidRPr="0093672E">
        <w:t>vérifie que les patients répondent aux critères d’éligibilité de l’accès précoce (notamment en ce qui concerne les indications thérapeutiques et contre-indications)</w:t>
      </w:r>
      <w:r w:rsidR="00350942">
        <w:t> ;</w:t>
      </w:r>
    </w:p>
    <w:p w14:paraId="3E1E84FB" w14:textId="04555AF0"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l’avis favorable d</w:t>
      </w:r>
      <w:r w:rsidR="00C317D5">
        <w:t>’</w:t>
      </w:r>
      <w:r w:rsidRPr="0093672E">
        <w:t>accès au traitement ou l’avis défavorable</w:t>
      </w:r>
      <w:r w:rsidR="00350942">
        <w:t> ;</w:t>
      </w:r>
    </w:p>
    <w:p w14:paraId="3E454528" w14:textId="66EDC7CF" w:rsidR="00700971" w:rsidRPr="0093672E" w:rsidRDefault="00700971" w:rsidP="002A4600">
      <w:pPr>
        <w:pStyle w:val="Paragraphedeliste"/>
      </w:pPr>
      <w:r w:rsidRPr="0093672E">
        <w:t>est responsable de traitement au sens du règlement général sur la protection des données (RGPD)</w:t>
      </w:r>
      <w:r w:rsidR="00350942">
        <w:t> ;</w:t>
      </w:r>
    </w:p>
    <w:p w14:paraId="33E069D3" w14:textId="15F18A72" w:rsidR="00AC31D2" w:rsidRPr="0093672E"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 Il établit selon la périodicité définie en 1</w:t>
      </w:r>
      <w:r w:rsidR="00D24487">
        <w:rPr>
          <w:vertAlign w:val="superscript"/>
        </w:rPr>
        <w:t>er</w:t>
      </w:r>
      <w:r w:rsidR="00CA283E">
        <w:rPr>
          <w:vertAlign w:val="superscript"/>
        </w:rPr>
        <w:t>e</w:t>
      </w:r>
      <w:r w:rsidR="00B3345F" w:rsidRPr="0093672E">
        <w:t xml:space="preserve"> </w:t>
      </w:r>
      <w:r w:rsidRPr="0093672E">
        <w:t>page, le rapport de synthèse accompagné d’un projet de résumé qu’il transmet à la HAS et à l</w:t>
      </w:r>
      <w:r w:rsidR="00C317D5">
        <w:t>’</w:t>
      </w:r>
      <w:r w:rsidRPr="0093672E">
        <w:t xml:space="preserve">ANSM et au CRPV en charge du suivi de l’accès précoce, puis transmet le résumé de ce rapport, publié par la HAS et l’ANSM,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7227B28" w14:textId="21698528"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CA283E">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531F6455" w14:textId="50083C16" w:rsidR="00AC31D2" w:rsidRPr="0093672E" w:rsidRDefault="00AC31D2" w:rsidP="00702415">
      <w:pPr>
        <w:pStyle w:val="Paragraphedeliste"/>
      </w:pPr>
      <w:r w:rsidRPr="0093672E">
        <w:t>contacte l’ANSM sans délai et le CRPV en charge du suivi en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7658FF78" w14:textId="1E982B8A"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4F4DA2B1" w14:textId="4ECB0328" w:rsidR="00AC31D2" w:rsidRPr="0093672E" w:rsidRDefault="00AC31D2" w:rsidP="00702415">
      <w:pPr>
        <w:pStyle w:val="Paragraphedeliste"/>
      </w:pPr>
      <w:r w:rsidRPr="0093672E">
        <w:t>s’assure du bon usage du médicament dans le cadre de l’accès précoce</w:t>
      </w:r>
      <w:r w:rsidR="00350942">
        <w:t> ;</w:t>
      </w:r>
    </w:p>
    <w:p w14:paraId="70674321" w14:textId="2F7F55F5" w:rsidR="00AC31D2" w:rsidRPr="0093672E" w:rsidRDefault="00AC31D2" w:rsidP="00702415">
      <w:pPr>
        <w:pStyle w:val="Paragraphedeliste"/>
      </w:pPr>
      <w:r w:rsidRPr="0093672E">
        <w:t>approvisionne en conséquence la PUI et assure le suivi de lots</w:t>
      </w:r>
      <w:r w:rsidR="00350942">
        <w:t> ;</w:t>
      </w:r>
    </w:p>
    <w:p w14:paraId="4487393B" w14:textId="386943A4" w:rsidR="00AC31D2"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6412F897" w14:textId="77777777" w:rsidR="00C95D7E" w:rsidRPr="0093672E" w:rsidRDefault="00C95D7E" w:rsidP="00991907">
      <w:pPr>
        <w:pStyle w:val="Paragraphedeliste"/>
        <w:numPr>
          <w:ilvl w:val="0"/>
          <w:numId w:val="0"/>
        </w:numPr>
        <w:ind w:left="680"/>
      </w:pPr>
    </w:p>
    <w:p w14:paraId="5514D660" w14:textId="77777777" w:rsidR="00AC31D2" w:rsidRPr="0093672E" w:rsidRDefault="00AC31D2">
      <w:pPr>
        <w:pStyle w:val="Titre2"/>
      </w:pPr>
      <w:bookmarkStart w:id="78" w:name="_Toc58334986"/>
      <w:bookmarkStart w:id="79" w:name="_Toc58335656"/>
      <w:bookmarkStart w:id="80" w:name="_Toc72319033"/>
      <w:r w:rsidRPr="0093672E">
        <w:t xml:space="preserve">Rôle des agences de santé (ANSM et </w:t>
      </w:r>
      <w:bookmarkEnd w:id="78"/>
      <w:bookmarkEnd w:id="79"/>
      <w:r w:rsidRPr="0093672E">
        <w:t>HAS)</w:t>
      </w:r>
      <w:bookmarkEnd w:id="80"/>
    </w:p>
    <w:p w14:paraId="5F457AF3" w14:textId="77777777" w:rsidR="00C317D5" w:rsidRDefault="00AC31D2" w:rsidP="00531BE3">
      <w:pPr>
        <w:pStyle w:val="Listecontinue"/>
      </w:pPr>
      <w:r w:rsidRPr="0093672E">
        <w:t>La HAS prend la décision d’autorisation d’accès précoce.</w:t>
      </w:r>
    </w:p>
    <w:p w14:paraId="6DB8CB85" w14:textId="77777777" w:rsidR="00C317D5" w:rsidRDefault="00AC31D2" w:rsidP="00531BE3">
      <w:pPr>
        <w:pStyle w:val="Listecontinue"/>
      </w:pPr>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61AC8122" w14:textId="77777777" w:rsidR="00C317D5" w:rsidRDefault="00AC31D2" w:rsidP="00531BE3">
      <w:pPr>
        <w:pStyle w:val="Listecontinue"/>
      </w:pPr>
      <w:r w:rsidRPr="0093672E">
        <w:lastRenderedPageBreak/>
        <w:t xml:space="preserve">Le PUT-RD, élaboré le cas échéant avec l’ANSM sur proposition du laboratoire, est annexé à la décision de la HAS. </w:t>
      </w:r>
    </w:p>
    <w:p w14:paraId="32E17B09" w14:textId="77777777" w:rsidR="00C317D5" w:rsidRDefault="00AC31D2" w:rsidP="00531BE3">
      <w:pPr>
        <w:pStyle w:val="Listecontinue"/>
      </w:pPr>
      <w:r w:rsidRPr="0093672E">
        <w:t>La HAS 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5362E629" w14:textId="77777777" w:rsidR="00C317D5" w:rsidRDefault="00CB7C93" w:rsidP="00531BE3">
      <w:pPr>
        <w:pStyle w:val="Listecontinue"/>
      </w:pPr>
      <w:r>
        <w:t xml:space="preserve">À la suite de </w:t>
      </w:r>
      <w:r w:rsidR="00AC31D2" w:rsidRPr="0093672E">
        <w:t>la délivrance de l’autorisation d’accès précoce :</w:t>
      </w:r>
    </w:p>
    <w:p w14:paraId="1220F1F8" w14:textId="2DB90AB0" w:rsidR="00AC31D2" w:rsidRPr="0093672E" w:rsidRDefault="00BD7B8B" w:rsidP="00702415">
      <w:pPr>
        <w:pStyle w:val="Paragraphedeliste"/>
      </w:pPr>
      <w:r>
        <w:t>l</w:t>
      </w:r>
      <w:r w:rsidR="00AC31D2" w:rsidRPr="0093672E">
        <w:t>a HAS et l’ANSM le cas échéant prennent connaissance des informations transmises par le laboratoire ainsi que par le CRPV en charge du suivi de l’accès précoce et prennent toute mesure utile de manière à assurer la sécurité des patients et le bon usage du médicament</w:t>
      </w:r>
      <w:r>
        <w:t> ;</w:t>
      </w:r>
    </w:p>
    <w:p w14:paraId="14EF742A" w14:textId="3F69628F" w:rsidR="00AC31D2" w:rsidRPr="0093672E" w:rsidRDefault="00BD7B8B" w:rsidP="00702415">
      <w:pPr>
        <w:pStyle w:val="Paragraphedeliste"/>
      </w:pPr>
      <w:r>
        <w:t>e</w:t>
      </w:r>
      <w:r w:rsidR="00AC31D2" w:rsidRPr="0093672E">
        <w:t xml:space="preserve">lles évaluent </w:t>
      </w:r>
      <w:r w:rsidR="00BC7954" w:rsidRPr="0093672E">
        <w:t>en collaboration avec le CRPV en charge du suivi</w:t>
      </w:r>
      <w:r w:rsidR="00AC31D2" w:rsidRPr="0093672E">
        <w:t xml:space="preserve"> les rapports périodiques de synthèse et publient le résumé de ces rapports établis par le laboratoire</w:t>
      </w:r>
      <w:r>
        <w:t> ;</w:t>
      </w:r>
    </w:p>
    <w:p w14:paraId="41482428" w14:textId="3F7DB3DF" w:rsidR="00AC31D2" w:rsidRPr="0093672E" w:rsidRDefault="00BD7B8B" w:rsidP="00702415">
      <w:pPr>
        <w:pStyle w:val="Paragraphedeliste"/>
      </w:pPr>
      <w:r>
        <w:t>l</w:t>
      </w:r>
      <w:r w:rsidR="00AC31D2" w:rsidRPr="0093672E">
        <w:t xml:space="preserve">’ANSM informe </w:t>
      </w:r>
      <w:r w:rsidR="00BC7954" w:rsidRPr="0093672E">
        <w:t>sans délai</w:t>
      </w:r>
      <w:r w:rsidR="00AC31D2" w:rsidRPr="0093672E">
        <w:t xml:space="preserve"> le laboratoire </w:t>
      </w:r>
      <w:r w:rsidR="00BC7954" w:rsidRPr="0093672E">
        <w:t xml:space="preserve">et le CRPV en charge du suivi en cas </w:t>
      </w:r>
      <w:r w:rsidR="00AC31D2" w:rsidRPr="0093672E">
        <w:t xml:space="preserve">de </w:t>
      </w:r>
      <w:r w:rsidR="00BC7954" w:rsidRPr="0093672E">
        <w:t>signal émergent de sécurité</w:t>
      </w:r>
      <w:r w:rsidR="00AC31D2" w:rsidRPr="0093672E">
        <w:t xml:space="preserve"> qui lui aurait été notifié ou déclaré directement qui pourrait </w:t>
      </w:r>
      <w:r w:rsidR="002401D0" w:rsidRPr="0093672E">
        <w:t>re</w:t>
      </w:r>
      <w:r w:rsidR="00AC31D2" w:rsidRPr="0093672E">
        <w:t>mettre en cause l’accès précoce</w:t>
      </w:r>
      <w:r>
        <w:t> ;</w:t>
      </w:r>
    </w:p>
    <w:p w14:paraId="079FF584" w14:textId="098E62AB"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2756BD20" w14:textId="366BF5D7" w:rsidR="00AC31D2" w:rsidRDefault="00BD7B8B" w:rsidP="00AC31D2">
      <w:pPr>
        <w:pStyle w:val="Paragraphedeliste"/>
      </w:pPr>
      <w:r>
        <w:t>e</w:t>
      </w:r>
      <w:r w:rsidR="00AC31D2" w:rsidRPr="0093672E">
        <w:t>n cas d’urgence, l’ANSM peut également suspendre temporairement la décision d’accès précoce pré-AMM pour des motifs de santé publique.</w:t>
      </w:r>
    </w:p>
    <w:p w14:paraId="1B29221E" w14:textId="77777777" w:rsidR="00CD6409" w:rsidRPr="0093672E" w:rsidRDefault="00CD6409" w:rsidP="00991907">
      <w:pPr>
        <w:pStyle w:val="Paragraphedeliste"/>
        <w:numPr>
          <w:ilvl w:val="0"/>
          <w:numId w:val="0"/>
        </w:numPr>
        <w:ind w:left="680"/>
      </w:pPr>
    </w:p>
    <w:p w14:paraId="7E052445" w14:textId="77777777" w:rsidR="00AC31D2" w:rsidRPr="0093672E" w:rsidRDefault="00AC31D2">
      <w:pPr>
        <w:pStyle w:val="Titre2"/>
      </w:pPr>
      <w:bookmarkStart w:id="81" w:name="_Toc58334987"/>
      <w:bookmarkStart w:id="82" w:name="_Toc58335657"/>
      <w:bookmarkStart w:id="83" w:name="_Toc72319034"/>
      <w:r w:rsidRPr="0093672E">
        <w:t>Rôle du CRPV en charge du suivi de l’</w:t>
      </w:r>
      <w:bookmarkEnd w:id="81"/>
      <w:bookmarkEnd w:id="82"/>
      <w:r w:rsidRPr="0093672E">
        <w:t>accès précoce</w:t>
      </w:r>
      <w:bookmarkEnd w:id="83"/>
    </w:p>
    <w:p w14:paraId="77F8CDFF" w14:textId="77777777" w:rsidR="00C317D5" w:rsidRDefault="00AC31D2" w:rsidP="00531BE3">
      <w:pPr>
        <w:pStyle w:val="Listecontinue"/>
      </w:pPr>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735B1781" w14:textId="77777777" w:rsidR="00AC31D2" w:rsidRPr="0093672E" w:rsidRDefault="00AC31D2" w:rsidP="00AC31D2"/>
    <w:p w14:paraId="08A19924" w14:textId="77777777" w:rsidR="00AC31D2" w:rsidRPr="0093672E" w:rsidRDefault="00AC31D2" w:rsidP="00AC31D2">
      <w:bookmarkStart w:id="84" w:name="_Toc58334989"/>
      <w:bookmarkStart w:id="85" w:name="_Toc58335659"/>
      <w:r w:rsidRPr="0093672E">
        <w:br w:type="page"/>
      </w:r>
    </w:p>
    <w:p w14:paraId="708F2D1B" w14:textId="38656C88" w:rsidR="00AC31D2" w:rsidRPr="0093672E" w:rsidRDefault="00702415">
      <w:pPr>
        <w:pStyle w:val="Titreannexesnauto"/>
      </w:pPr>
      <w:bookmarkStart w:id="86" w:name="_Toc144744565"/>
      <w:bookmarkStart w:id="87" w:name="Annexe_4"/>
      <w:bookmarkEnd w:id="84"/>
      <w:bookmarkEnd w:id="85"/>
      <w:r w:rsidRPr="0093672E">
        <w:lastRenderedPageBreak/>
        <w:t>Document</w:t>
      </w:r>
      <w:r w:rsidR="00503C58" w:rsidRPr="0093672E">
        <w:t>s</w:t>
      </w:r>
      <w:r w:rsidRPr="0093672E">
        <w:t xml:space="preserve"> d’information à destination des patients avant toute prescription d’un</w:t>
      </w:r>
      <w:r w:rsidR="00550E44" w:rsidRPr="0093672E">
        <w:t> </w:t>
      </w:r>
      <w:r w:rsidRPr="0093672E">
        <w:t>médicament en accès précoce :</w:t>
      </w:r>
      <w:bookmarkEnd w:id="86"/>
      <w:r w:rsidR="00714FAF" w:rsidRPr="0093672E">
        <w:t xml:space="preserve">  </w:t>
      </w:r>
    </w:p>
    <w:bookmarkEnd w:id="87"/>
    <w:p w14:paraId="1B93A7AF" w14:textId="77777777" w:rsidR="00E40587" w:rsidRPr="0093672E" w:rsidRDefault="00E40587" w:rsidP="00E40587"/>
    <w:p w14:paraId="6C0D5662" w14:textId="77777777" w:rsidR="00C317D5" w:rsidRDefault="00543F7F" w:rsidP="00531BE3">
      <w:pPr>
        <w:pStyle w:val="Corpsdetexte"/>
      </w:pPr>
      <w:r w:rsidRPr="0093672E">
        <w:t>Cette annexe comprend</w:t>
      </w:r>
      <w:r w:rsidR="005722F0" w:rsidRPr="0093672E">
        <w:t> :</w:t>
      </w:r>
    </w:p>
    <w:p w14:paraId="6802B6D4" w14:textId="308B00BA" w:rsidR="00C317D5" w:rsidRDefault="00E63D82" w:rsidP="00531BE3">
      <w:pPr>
        <w:pStyle w:val="Paragraphedeliste"/>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BA32C7">
        <w:rPr>
          <w:i/>
        </w:rPr>
        <w:t xml:space="preserve"> </w:t>
      </w:r>
      <w:r w:rsidR="00363EA0">
        <w:t>;</w:t>
      </w:r>
    </w:p>
    <w:p w14:paraId="3E0A7D4B" w14:textId="77777777" w:rsidR="00C317D5" w:rsidRDefault="00543F7F" w:rsidP="00531BE3">
      <w:pPr>
        <w:pStyle w:val="Paragraphedeliste"/>
      </w:pPr>
      <w:r w:rsidRPr="0093672E">
        <w:t xml:space="preserve">une </w:t>
      </w:r>
      <w:hyperlink w:anchor="Donnees_perso" w:history="1">
        <w:r w:rsidRPr="00700685">
          <w:t>note d’information sur le traitement des données personnelles.</w:t>
        </w:r>
      </w:hyperlink>
    </w:p>
    <w:p w14:paraId="44BA2731" w14:textId="05F0CDA8" w:rsidR="004978B0" w:rsidRDefault="004978B0">
      <w:pPr>
        <w:spacing w:before="0" w:after="200" w:line="276" w:lineRule="auto"/>
        <w:jc w:val="left"/>
      </w:pPr>
      <w:r>
        <w:br w:type="page"/>
      </w:r>
    </w:p>
    <w:p w14:paraId="020E59F6" w14:textId="77777777" w:rsidR="00700685" w:rsidRPr="00700685" w:rsidRDefault="00700685" w:rsidP="00700685">
      <w:pPr>
        <w:spacing w:before="0" w:after="200" w:line="276" w:lineRule="auto"/>
        <w:jc w:val="left"/>
      </w:pPr>
    </w:p>
    <w:tbl>
      <w:tblPr>
        <w:tblStyle w:val="Grilledutableau1"/>
        <w:tblW w:w="5000" w:type="pct"/>
        <w:tblLook w:val="04A0" w:firstRow="1" w:lastRow="0" w:firstColumn="1" w:lastColumn="0" w:noHBand="0" w:noVBand="1"/>
      </w:tblPr>
      <w:tblGrid>
        <w:gridCol w:w="9628"/>
      </w:tblGrid>
      <w:tr w:rsidR="00224BC3" w:rsidRPr="0093672E" w14:paraId="5AFB3C3E"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31"/>
          <w:bookmarkEnd w:id="32"/>
          <w:bookmarkEnd w:id="33"/>
          <w:p w14:paraId="6EF57E4D"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7343027E" w14:textId="77777777" w:rsidR="00700685" w:rsidRPr="00700685" w:rsidRDefault="00700685" w:rsidP="00700685"/>
    <w:p w14:paraId="79AF88AA" w14:textId="6BF0DE18" w:rsidR="00C317D5" w:rsidRPr="00531BE3" w:rsidRDefault="00545FC2" w:rsidP="002C4971">
      <w:pPr>
        <w:pStyle w:val="Corpsdetexte"/>
        <w:rPr>
          <w:b/>
        </w:rPr>
      </w:pPr>
      <w:r w:rsidRPr="00531BE3">
        <w:rPr>
          <w:b/>
        </w:rPr>
        <w:t xml:space="preserve">Votre médecin vous a proposé un traitement par </w:t>
      </w:r>
      <w:r w:rsidR="00E45D67" w:rsidRPr="00531BE3">
        <w:rPr>
          <w:b/>
        </w:rPr>
        <w:t xml:space="preserve"> </w:t>
      </w:r>
      <w:r w:rsidRPr="00531BE3">
        <w:rPr>
          <w:b/>
        </w:rPr>
        <w:t xml:space="preserve">du laboratoire pharmaceutique </w:t>
      </w:r>
      <w:sdt>
        <w:sdtPr>
          <w:rPr>
            <w:b/>
          </w:rPr>
          <w:id w:val="-1355886810"/>
          <w:placeholder>
            <w:docPart w:val="6D242F50B31243A8B250FAA3D0CD8F25"/>
          </w:placeholder>
        </w:sdtPr>
        <w:sdtEndPr>
          <w:rPr>
            <w:i/>
          </w:rPr>
        </w:sdtEndPr>
        <w:sdtContent>
          <w:r w:rsidR="00DA0CCE" w:rsidRPr="00531BE3">
            <w:rPr>
              <w:b/>
            </w:rPr>
            <w:t>Novo Nordisk</w:t>
          </w:r>
        </w:sdtContent>
      </w:sdt>
      <w:r w:rsidRPr="00531BE3">
        <w:rPr>
          <w:b/>
        </w:rPr>
        <w:t xml:space="preserve"> dans le cadre d’une autorisation d’accès précoce à un médicament.</w:t>
      </w:r>
    </w:p>
    <w:p w14:paraId="47C8D2A2" w14:textId="77777777" w:rsidR="00C317D5" w:rsidRPr="00531BE3" w:rsidRDefault="00545FC2" w:rsidP="00531BE3">
      <w:pPr>
        <w:pStyle w:val="Corpsdetexte"/>
        <w:rPr>
          <w:b/>
        </w:rPr>
      </w:pPr>
      <w:r w:rsidRPr="00531BE3">
        <w:rPr>
          <w:b/>
        </w:rPr>
        <w:t>Ce document a pour objectif de vous informer sur cette prescription et ce à quoi elle vous engage. Il complète les informations de votre médecin et vous aidera à prendre une décision à propos de ce traitement.</w:t>
      </w:r>
    </w:p>
    <w:p w14:paraId="3CE5DACA" w14:textId="77777777" w:rsidR="00C317D5" w:rsidRPr="00991907" w:rsidRDefault="00545FC2" w:rsidP="00991907">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991907">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09FD1B49" w14:textId="77777777" w:rsidR="00C317D5" w:rsidRDefault="00426D9B" w:rsidP="00531BE3">
      <w:pPr>
        <w:pStyle w:val="Corpsdetexte"/>
      </w:pPr>
      <w:r w:rsidRPr="0093672E">
        <w:t>Des premières recherches jusqu’à la commercialisation, tout nouveau méd</w:t>
      </w:r>
      <w:permStart w:id="764623970" w:edGrp="everyone"/>
      <w:permEnd w:id="764623970"/>
      <w:r w:rsidRPr="0093672E">
        <w:t>icament doit franchir plusieurs étapes durant lesquelles il est évalué, dans une indication</w:t>
      </w:r>
      <w:r w:rsidRPr="00700685">
        <w:rPr>
          <w:vertAlign w:val="superscript"/>
        </w:rPr>
        <w:footnoteReference w:id="3"/>
      </w:r>
      <w:r w:rsidRPr="0093672E">
        <w:t xml:space="preserve"> donnée, pour savoir s’il est sûr et s’il apporte un réel bénéfice aux personnes malades. </w:t>
      </w:r>
    </w:p>
    <w:p w14:paraId="503F7FD0" w14:textId="77777777" w:rsidR="00C317D5" w:rsidRDefault="00426D9B" w:rsidP="00531BE3">
      <w:pPr>
        <w:pStyle w:val="Corpsdetexte"/>
      </w:pPr>
      <w:r w:rsidRPr="0093672E">
        <w:t xml:space="preserve">Ce parcours, depuis le début de la recherche fondamentale jusqu’à l’autorisation de mise sur le marché et la décision de remboursement et de prix, prend plusieurs années (voir schéma ci-dessous). </w:t>
      </w:r>
    </w:p>
    <w:p w14:paraId="2A107F94" w14:textId="77777777" w:rsidR="00C317D5" w:rsidRDefault="00426D9B" w:rsidP="00531BE3">
      <w:pPr>
        <w:pStyle w:val="Corpsdetexte"/>
      </w:pPr>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CC70EB4" w14:textId="77777777" w:rsidR="00C317D5" w:rsidRDefault="00426D9B" w:rsidP="00531BE3">
      <w:pPr>
        <w:pStyle w:val="Corpsdetexte"/>
      </w:pPr>
      <w:r w:rsidRPr="0093672E">
        <w:t>C’est une solution pour qu’une personne qui a une maladie grave, rare ou invalidante reçoive rapidement un médicament lorsqu’il n’existe pas d’autre traitement approprié pour elle et que son état de santé ne permet pas d’attendre.</w:t>
      </w:r>
    </w:p>
    <w:p w14:paraId="5CB3E553" w14:textId="77777777" w:rsidR="00C317D5" w:rsidRDefault="00426D9B" w:rsidP="00531BE3">
      <w:pPr>
        <w:pStyle w:val="Corpsdetexte"/>
      </w:pPr>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 xml:space="preserve">l s’agit par exemple du premier médicament disponible pour soigner </w:t>
      </w:r>
      <w:r w:rsidRPr="0093672E" w:rsidDel="00E568AE">
        <w:t xml:space="preserve">cette </w:t>
      </w:r>
      <w:r w:rsidRPr="0093672E">
        <w:t>maladie ou d’une nouvelle façon de prendre un traitement (par exemple des comprimés plutôt qu’une perfusion).</w:t>
      </w:r>
    </w:p>
    <w:p w14:paraId="49DE7E34" w14:textId="77777777" w:rsidR="00545FC2" w:rsidRPr="0093672E" w:rsidRDefault="00545FC2" w:rsidP="00545FC2"/>
    <w:p w14:paraId="779C6CD3" w14:textId="77777777" w:rsidR="00700685" w:rsidRPr="00700685" w:rsidRDefault="00700685" w:rsidP="00700685">
      <w:r>
        <w:rPr>
          <w:noProof/>
        </w:rPr>
        <w:lastRenderedPageBreak/>
        <w:drawing>
          <wp:inline distT="0" distB="0" distL="0" distR="0" wp14:anchorId="0AA5B432" wp14:editId="1CF371A9">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8">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707D5FC" w14:textId="77777777" w:rsidR="002507AE" w:rsidRDefault="002507AE" w:rsidP="00611684"/>
    <w:p w14:paraId="2D761B2C" w14:textId="77777777" w:rsidR="00C317D5" w:rsidRDefault="00611684" w:rsidP="00531BE3">
      <w:pPr>
        <w:pStyle w:val="Corpsdetexte"/>
      </w:pPr>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5BB57B72" w14:textId="77777777" w:rsidR="00C317D5" w:rsidRDefault="00611684" w:rsidP="00531BE3">
      <w:pPr>
        <w:pStyle w:val="Corpsdetexte"/>
      </w:pPr>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 xml:space="preserve">et des patients qui le prennent. </w:t>
      </w:r>
      <w:r w:rsidRPr="0093672E">
        <w:t>Elles sont transmises de manière anonyme aux autorités de santé pour évaluer le médicament pendant l’accès précoce en vue de son autorisation de mise sur le marché et de son remboursement.</w:t>
      </w:r>
    </w:p>
    <w:p w14:paraId="2A0A6649" w14:textId="77777777" w:rsidR="00C317D5" w:rsidRDefault="00611684" w:rsidP="00531BE3">
      <w:pPr>
        <w:pStyle w:val="Corpsdetexte"/>
      </w:pPr>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p>
    <w:p w14:paraId="37E03F92" w14:textId="77777777" w:rsidR="00C317D5" w:rsidRPr="00991907" w:rsidRDefault="00545FC2" w:rsidP="00991907">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991907">
        <w:rPr>
          <w:rFonts w:ascii="Arial Narrow" w:eastAsiaTheme="majorEastAsia" w:hAnsi="Arial Narrow" w:cstheme="majorBidi"/>
          <w:color w:val="000000" w:themeColor="text1"/>
          <w:sz w:val="36"/>
          <w:szCs w:val="26"/>
        </w:rPr>
        <w:lastRenderedPageBreak/>
        <w:t xml:space="preserve">Le médicament que l’on </w:t>
      </w:r>
      <w:r w:rsidR="0070644B" w:rsidRPr="00991907">
        <w:rPr>
          <w:rFonts w:ascii="Arial Narrow" w:eastAsiaTheme="majorEastAsia" w:hAnsi="Arial Narrow" w:cstheme="majorBidi"/>
          <w:color w:val="000000" w:themeColor="text1"/>
          <w:sz w:val="36"/>
          <w:szCs w:val="26"/>
        </w:rPr>
        <w:t xml:space="preserve">vous </w:t>
      </w:r>
      <w:r w:rsidRPr="00991907">
        <w:rPr>
          <w:rFonts w:ascii="Arial Narrow" w:eastAsiaTheme="majorEastAsia" w:hAnsi="Arial Narrow" w:cstheme="majorBidi"/>
          <w:color w:val="000000" w:themeColor="text1"/>
          <w:sz w:val="36"/>
          <w:szCs w:val="26"/>
        </w:rPr>
        <w:t xml:space="preserve">propose est-il </w:t>
      </w:r>
      <w:r w:rsidR="00700685" w:rsidRPr="00991907">
        <w:rPr>
          <w:rFonts w:ascii="Arial Narrow" w:eastAsiaTheme="majorEastAsia" w:hAnsi="Arial Narrow" w:cstheme="majorBidi"/>
          <w:color w:val="000000" w:themeColor="text1"/>
          <w:sz w:val="36"/>
          <w:szCs w:val="26"/>
        </w:rPr>
        <w:t>sûr ?</w:t>
      </w:r>
      <w:r w:rsidRPr="00991907">
        <w:rPr>
          <w:rFonts w:ascii="Arial Narrow" w:eastAsiaTheme="majorEastAsia" w:hAnsi="Arial Narrow" w:cstheme="majorBidi"/>
          <w:color w:val="000000" w:themeColor="text1"/>
          <w:sz w:val="36"/>
          <w:szCs w:val="26"/>
        </w:rPr>
        <w:t xml:space="preserve"> Est-ce que </w:t>
      </w:r>
      <w:r w:rsidR="003F5D67" w:rsidRPr="00991907">
        <w:rPr>
          <w:rFonts w:ascii="Arial Narrow" w:eastAsiaTheme="majorEastAsia" w:hAnsi="Arial Narrow" w:cstheme="majorBidi"/>
          <w:color w:val="000000" w:themeColor="text1"/>
          <w:sz w:val="36"/>
          <w:szCs w:val="26"/>
        </w:rPr>
        <w:t xml:space="preserve">vous </w:t>
      </w:r>
      <w:r w:rsidR="00700685" w:rsidRPr="00991907">
        <w:rPr>
          <w:rFonts w:ascii="Arial Narrow" w:eastAsiaTheme="majorEastAsia" w:hAnsi="Arial Narrow" w:cstheme="majorBidi"/>
          <w:color w:val="000000" w:themeColor="text1"/>
          <w:sz w:val="36"/>
          <w:szCs w:val="26"/>
        </w:rPr>
        <w:t>courez</w:t>
      </w:r>
      <w:r w:rsidRPr="00991907">
        <w:rPr>
          <w:rFonts w:ascii="Arial Narrow" w:eastAsiaTheme="majorEastAsia" w:hAnsi="Arial Narrow" w:cstheme="majorBidi"/>
          <w:color w:val="000000" w:themeColor="text1"/>
          <w:sz w:val="36"/>
          <w:szCs w:val="26"/>
        </w:rPr>
        <w:t xml:space="preserve"> des risques en le prenant ? </w:t>
      </w:r>
    </w:p>
    <w:p w14:paraId="09285E84" w14:textId="77777777" w:rsidR="00C317D5" w:rsidRDefault="002E30F8" w:rsidP="00531BE3">
      <w:pPr>
        <w:pStyle w:val="Corpsdetexte"/>
      </w:pPr>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Pr>
          <w:rStyle w:val="Appelnotedebasdep"/>
        </w:rPr>
        <w:footnoteReference w:id="4"/>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661343D9" w14:textId="77777777" w:rsidR="00C317D5" w:rsidRPr="00991907" w:rsidRDefault="002E30F8" w:rsidP="00991907">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991907">
        <w:rPr>
          <w:rFonts w:ascii="Arial Nova Cond" w:hAnsi="Arial Nova Cond"/>
          <w:color w:val="808080" w:themeColor="background1" w:themeShade="80"/>
        </w:rPr>
        <w:t xml:space="preserve">Un médicament est efficace quand il a des effets bénéfiques pour les personnes qui le prennent. </w:t>
      </w:r>
    </w:p>
    <w:p w14:paraId="16901B15" w14:textId="77777777" w:rsidR="00C317D5" w:rsidRPr="00991907" w:rsidRDefault="002E30F8" w:rsidP="00991907">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991907">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0C8F894A" w14:textId="77777777" w:rsidR="00C317D5" w:rsidRDefault="002E30F8" w:rsidP="00531BE3">
      <w:pPr>
        <w:pStyle w:val="Corpsdetexte"/>
      </w:pPr>
      <w:r w:rsidRPr="0093672E">
        <w:t>Ainsi, il est très probable que les effets indésirables de ce médicament ne soient pas trop importants par rapport au bénéfice attendu.</w:t>
      </w:r>
    </w:p>
    <w:p w14:paraId="09D9E856" w14:textId="77777777" w:rsidR="00C317D5" w:rsidRDefault="002E30F8" w:rsidP="00531BE3">
      <w:pPr>
        <w:pStyle w:val="Corpsdetexte"/>
      </w:pPr>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71EF2358" w14:textId="77777777" w:rsidR="00C317D5" w:rsidRDefault="002E30F8" w:rsidP="00531BE3">
      <w:pPr>
        <w:pStyle w:val="Corpsdetexte"/>
      </w:pPr>
      <w:r w:rsidRPr="0093672E">
        <w:t xml:space="preserve">Vous pouvez en parler avec votre médecin. N’hésitez pas à poser toutes vos questions. Il vous donnera des informations sur les bénéfices et effets attendus de ce médicament dans votre situation, sur ses avantages, mais aussi sur les risques, les incertitudes ou les inconvénients (effets secondaires, contraintes de prise, etc.). </w:t>
      </w:r>
    </w:p>
    <w:p w14:paraId="73172E56" w14:textId="77777777" w:rsidR="00C317D5" w:rsidRDefault="00700685" w:rsidP="00531BE3">
      <w:pPr>
        <w:pStyle w:val="Corpsdetexte"/>
        <w:rPr>
          <w:rStyle w:val="Lienhypertexte"/>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39" w:history="1">
        <w:r w:rsidRPr="0001563A">
          <w:rPr>
            <w:rStyle w:val="Lienhypertexte"/>
          </w:rPr>
          <w:t>https://ansm.sante.fr</w:t>
        </w:r>
      </w:hyperlink>
    </w:p>
    <w:tbl>
      <w:tblPr>
        <w:tblStyle w:val="Fondgris1"/>
        <w:tblW w:w="0" w:type="auto"/>
        <w:tblLook w:val="0600" w:firstRow="0" w:lastRow="0" w:firstColumn="0" w:lastColumn="0" w:noHBand="1" w:noVBand="1"/>
      </w:tblPr>
      <w:tblGrid>
        <w:gridCol w:w="9608"/>
      </w:tblGrid>
      <w:tr w:rsidR="00224BC3" w:rsidRPr="00700685" w14:paraId="0D469281" w14:textId="77777777" w:rsidTr="00827BB5">
        <w:tc>
          <w:tcPr>
            <w:tcW w:w="9834" w:type="dxa"/>
          </w:tcPr>
          <w:p w14:paraId="549BECF0" w14:textId="7A0E2CA9" w:rsidR="00700685" w:rsidRPr="00700685" w:rsidRDefault="00700685" w:rsidP="00700685">
            <w:r w:rsidRPr="00700685">
              <w:t>Vous pouvez noter ici ce qui est important pour vous (les questions que vous voulez poser à votre médecin, ce que vous ne voulez pas oublier de lui dire, etc.)</w:t>
            </w:r>
            <w:r w:rsidR="004528B1">
              <w:t>.</w:t>
            </w:r>
          </w:p>
          <w:p w14:paraId="7CDD85AE" w14:textId="77777777" w:rsidR="00700685" w:rsidRPr="007F66FC" w:rsidRDefault="00700685" w:rsidP="00700685">
            <w:pPr>
              <w:rPr>
                <w:szCs w:val="28"/>
              </w:rPr>
            </w:pPr>
            <w:r w:rsidRPr="007F66FC">
              <w:rPr>
                <w:szCs w:val="28"/>
              </w:rPr>
              <w:t>Voici les questions que certaines personnes ont posées à leur médecin :</w:t>
            </w:r>
          </w:p>
          <w:p w14:paraId="595E7246" w14:textId="6602EABB" w:rsidR="00700685" w:rsidRPr="007F66FC" w:rsidRDefault="00700685" w:rsidP="00CE0748">
            <w:pPr>
              <w:numPr>
                <w:ilvl w:val="0"/>
                <w:numId w:val="12"/>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1752D042" w14:textId="77777777" w:rsidR="00700685" w:rsidRPr="007F66FC" w:rsidRDefault="00700685" w:rsidP="00CE0748">
            <w:pPr>
              <w:numPr>
                <w:ilvl w:val="0"/>
                <w:numId w:val="12"/>
              </w:numPr>
              <w:spacing w:before="0"/>
              <w:contextualSpacing/>
              <w:jc w:val="left"/>
              <w:rPr>
                <w:szCs w:val="24"/>
              </w:rPr>
            </w:pPr>
            <w:r w:rsidRPr="007F66FC">
              <w:rPr>
                <w:szCs w:val="24"/>
              </w:rPr>
              <w:t xml:space="preserve">Existe-t-il d’autres traitements disponibles pour moi ? </w:t>
            </w:r>
          </w:p>
          <w:p w14:paraId="5F0C2BDF" w14:textId="77777777" w:rsidR="00700685" w:rsidRPr="007F66FC" w:rsidRDefault="00700685" w:rsidP="00CE0748">
            <w:pPr>
              <w:numPr>
                <w:ilvl w:val="0"/>
                <w:numId w:val="12"/>
              </w:numPr>
              <w:spacing w:before="0"/>
              <w:contextualSpacing/>
              <w:jc w:val="left"/>
              <w:rPr>
                <w:szCs w:val="24"/>
              </w:rPr>
            </w:pPr>
            <w:r w:rsidRPr="007F66FC">
              <w:rPr>
                <w:szCs w:val="24"/>
              </w:rPr>
              <w:t>Quelle différence avec un essai clinique ?</w:t>
            </w:r>
          </w:p>
          <w:permStart w:id="1590455435" w:edGrp="everyone" w:displacedByCustomXml="next"/>
          <w:sdt>
            <w:sdtPr>
              <w:id w:val="-594629945"/>
              <w:placeholder>
                <w:docPart w:val="346EB37EC5D4481ABE26C606571D4F47"/>
              </w:placeholder>
              <w:temporary/>
              <w:showingPlcHdr/>
            </w:sdtPr>
            <w:sdtEndPr/>
            <w:sdtContent>
              <w:permEnd w:id="1590455435" w:displacedByCustomXml="prev"/>
              <w:p w14:paraId="70FBF72E"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ermStart w:id="1370753763" w:edGrp="everyone" w:displacedByCustomXml="next"/>
            </w:sdtContent>
          </w:sdt>
          <w:permEnd w:id="1370753763" w:displacedByCustomXml="prev"/>
        </w:tc>
      </w:tr>
    </w:tbl>
    <w:p w14:paraId="676F1CD4" w14:textId="77777777" w:rsidR="00545FC2" w:rsidRPr="0093672E" w:rsidRDefault="00545FC2" w:rsidP="00545FC2"/>
    <w:p w14:paraId="142A6127" w14:textId="77777777" w:rsidR="00C317D5" w:rsidRPr="00443F9A" w:rsidRDefault="00545FC2" w:rsidP="00991907">
      <w:pPr>
        <w:pStyle w:val="Corpsdetexte"/>
      </w:pPr>
      <w:r w:rsidRPr="00991907">
        <w:rPr>
          <w:b/>
        </w:rPr>
        <w:t xml:space="preserve">Vous êtes libre d’accepter ou de refuser </w:t>
      </w:r>
      <w:r w:rsidR="00363874" w:rsidRPr="00991907">
        <w:rPr>
          <w:b/>
        </w:rPr>
        <w:t>la prescription de ce médicament.</w:t>
      </w:r>
    </w:p>
    <w:p w14:paraId="2EC91ABA" w14:textId="77777777" w:rsidR="00C317D5" w:rsidRPr="00531BE3" w:rsidRDefault="00545FC2" w:rsidP="00531BE3">
      <w:pPr>
        <w:pStyle w:val="Corpsdetexte"/>
        <w:rPr>
          <w:b/>
        </w:rPr>
      </w:pPr>
      <w:r w:rsidRPr="00531BE3">
        <w:rPr>
          <w:b/>
        </w:rPr>
        <w:t xml:space="preserve">Après avoir échangé avec votre médecin, c’est à vous de décider. </w:t>
      </w:r>
      <w:r w:rsidR="00363874" w:rsidRPr="00531BE3">
        <w:rPr>
          <w:b/>
        </w:rPr>
        <w:t>Vous pouvez prendre le temps de réfléchir et faire appel si besoin à la personne de confiance que vous avez désignée. À tout moment, vous avez le droit de changer d’avis et de demander à ne plus prendre ce médicament. Il faut alors en informer votre médecin le plus tôt possible.</w:t>
      </w:r>
    </w:p>
    <w:p w14:paraId="1DDCD3AC" w14:textId="77777777" w:rsidR="00C317D5" w:rsidRPr="00531BE3" w:rsidRDefault="00363874" w:rsidP="00531BE3">
      <w:pPr>
        <w:pStyle w:val="Corpsdetexte"/>
        <w:rPr>
          <w:b/>
        </w:rPr>
      </w:pPr>
      <w:r w:rsidRPr="00531BE3">
        <w:rPr>
          <w:b/>
        </w:rPr>
        <w:t>L’équipe qui vous suit doit vous apporter la même qualité de soins</w:t>
      </w:r>
      <w:r w:rsidR="00361DC5" w:rsidRPr="00531BE3">
        <w:rPr>
          <w:b/>
        </w:rPr>
        <w:t>,</w:t>
      </w:r>
      <w:r w:rsidRPr="00531BE3">
        <w:rPr>
          <w:b/>
        </w:rPr>
        <w:t xml:space="preserve"> quelle que soit votre </w:t>
      </w:r>
      <w:r w:rsidR="00700685" w:rsidRPr="00531BE3">
        <w:rPr>
          <w:b/>
          <w:bCs/>
        </w:rPr>
        <w:t>déc</w:t>
      </w:r>
      <w:r w:rsidR="00D91F59" w:rsidRPr="00531BE3">
        <w:rPr>
          <w:b/>
          <w:bCs/>
        </w:rPr>
        <w:t>i</w:t>
      </w:r>
      <w:r w:rsidR="00700685" w:rsidRPr="00531BE3">
        <w:rPr>
          <w:b/>
          <w:bCs/>
        </w:rPr>
        <w:t>sion.</w:t>
      </w:r>
      <w:r w:rsidRPr="00531BE3">
        <w:rPr>
          <w:b/>
        </w:rPr>
        <w:t xml:space="preserve"> Vous ne serez pas pénalisé.</w:t>
      </w:r>
    </w:p>
    <w:p w14:paraId="230BD1C2" w14:textId="77777777" w:rsidR="00C317D5" w:rsidRPr="00991907" w:rsidRDefault="00545FC2" w:rsidP="00991907">
      <w:pPr>
        <w:keepNext/>
        <w:keepLines/>
        <w:suppressAutoHyphens/>
        <w:spacing w:before="0" w:after="60" w:line="240" w:lineRule="auto"/>
        <w:ind w:left="360" w:hanging="360"/>
        <w:jc w:val="left"/>
        <w:outlineLvl w:val="1"/>
        <w:rPr>
          <w:color w:val="000000" w:themeColor="text1"/>
          <w:sz w:val="36"/>
          <w:szCs w:val="26"/>
        </w:rPr>
      </w:pPr>
      <w:r w:rsidRPr="00991907">
        <w:rPr>
          <w:rFonts w:ascii="Arial Narrow" w:eastAsiaTheme="majorEastAsia" w:hAnsi="Arial Narrow" w:cstheme="majorBidi"/>
          <w:color w:val="000000" w:themeColor="text1"/>
          <w:sz w:val="36"/>
          <w:szCs w:val="26"/>
        </w:rPr>
        <w:t>En pratique</w:t>
      </w:r>
      <w:r w:rsidR="00700685" w:rsidRPr="00991907">
        <w:rPr>
          <w:rFonts w:ascii="Arial Narrow" w:eastAsiaTheme="majorEastAsia" w:hAnsi="Arial Narrow" w:cstheme="majorBidi"/>
          <w:color w:val="000000" w:themeColor="text1"/>
          <w:sz w:val="36"/>
          <w:szCs w:val="26"/>
        </w:rPr>
        <w:t>,</w:t>
      </w:r>
      <w:r w:rsidRPr="00991907">
        <w:rPr>
          <w:rFonts w:ascii="Arial Narrow" w:eastAsiaTheme="majorEastAsia" w:hAnsi="Arial Narrow" w:cstheme="majorBidi"/>
          <w:color w:val="000000" w:themeColor="text1"/>
          <w:sz w:val="36"/>
          <w:szCs w:val="26"/>
        </w:rPr>
        <w:t xml:space="preserve"> comment </w:t>
      </w:r>
      <w:r w:rsidR="00FB0C5B" w:rsidRPr="00991907">
        <w:rPr>
          <w:rFonts w:ascii="Arial Narrow" w:eastAsiaTheme="majorEastAsia" w:hAnsi="Arial Narrow" w:cstheme="majorBidi"/>
          <w:color w:val="000000" w:themeColor="text1"/>
          <w:sz w:val="36"/>
          <w:szCs w:val="26"/>
        </w:rPr>
        <w:t>allez-vous</w:t>
      </w:r>
      <w:r w:rsidRPr="00991907">
        <w:rPr>
          <w:rFonts w:ascii="Arial Narrow" w:eastAsiaTheme="majorEastAsia" w:hAnsi="Arial Narrow" w:cstheme="majorBidi"/>
          <w:color w:val="000000" w:themeColor="text1"/>
          <w:sz w:val="36"/>
          <w:szCs w:val="26"/>
        </w:rPr>
        <w:t xml:space="preserve"> recevoir ce médicament ? </w:t>
      </w:r>
    </w:p>
    <w:p w14:paraId="59D9A4AE" w14:textId="77777777" w:rsidR="00C317D5" w:rsidRDefault="00FB0C5B" w:rsidP="00531BE3">
      <w:pPr>
        <w:pStyle w:val="Corpsdetexte"/>
      </w:pPr>
      <w:r w:rsidRPr="0093672E">
        <w:t xml:space="preserve">La présentation d’un médicament et son utilisation varient d’un médicament à l’autre : en perfusion, en gélules ou comprimés à avaler, en injection, en inhalations, etc. </w:t>
      </w:r>
      <w:r w:rsidR="00700685" w:rsidRPr="00700685">
        <w:t xml:space="preserve">Demandez des précisions à votre médecin ou reportez-vous à la notice du médicament dans sa boîte s’il y en a une ou sur le site de l’Agence national de sécurité du médicament et des produits de santé (ANSM) - </w:t>
      </w:r>
      <w:hyperlink r:id="rId40" w:history="1">
        <w:r w:rsidR="006D710A" w:rsidRPr="00F556F9">
          <w:rPr>
            <w:rStyle w:val="Lienhypertexte"/>
          </w:rPr>
          <w:t>https://ansm.sante.fr</w:t>
        </w:r>
      </w:hyperlink>
      <w:r w:rsidR="006D710A">
        <w:t xml:space="preserve">. </w:t>
      </w:r>
    </w:p>
    <w:p w14:paraId="5913D654" w14:textId="77777777" w:rsidR="00C317D5" w:rsidRDefault="00FB0C5B" w:rsidP="00531BE3">
      <w:pPr>
        <w:pStyle w:val="Corpsdetexte"/>
      </w:pPr>
      <w:r w:rsidRPr="0093672E">
        <w:t>L’utilisation de ce médicament est très encadrée, très précise. Si vous prenez ce médicament chez vous, il est important :</w:t>
      </w:r>
    </w:p>
    <w:p w14:paraId="7AC83C5F" w14:textId="77777777" w:rsidR="00C317D5" w:rsidRDefault="00FB0C5B" w:rsidP="00CE0748">
      <w:pPr>
        <w:pStyle w:val="Listepuces2"/>
        <w:numPr>
          <w:ilvl w:val="0"/>
          <w:numId w:val="13"/>
        </w:numPr>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7ED701E2" w14:textId="77777777" w:rsidR="00C317D5" w:rsidRDefault="00FB0C5B" w:rsidP="00CE0748">
      <w:pPr>
        <w:pStyle w:val="Listepuces2"/>
        <w:numPr>
          <w:ilvl w:val="0"/>
          <w:numId w:val="13"/>
        </w:numPr>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vous suit si votre médicament peut être disponible dans un hôpital près de chez vous.</w:t>
      </w:r>
    </w:p>
    <w:p w14:paraId="34F3017B" w14:textId="77777777" w:rsidR="00545FC2" w:rsidRPr="0093672E" w:rsidRDefault="00545FC2" w:rsidP="00545FC2"/>
    <w:tbl>
      <w:tblPr>
        <w:tblStyle w:val="Fondgris1"/>
        <w:tblW w:w="5000" w:type="pct"/>
        <w:tblLook w:val="04A0" w:firstRow="1" w:lastRow="0" w:firstColumn="1" w:lastColumn="0" w:noHBand="0" w:noVBand="1"/>
      </w:tblPr>
      <w:tblGrid>
        <w:gridCol w:w="9608"/>
      </w:tblGrid>
      <w:tr w:rsidR="00224BC3" w:rsidRPr="0093672E" w14:paraId="504A1ECC"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55FC90" w14:textId="662EFA53" w:rsidR="00B8233F" w:rsidRDefault="00B8233F" w:rsidP="00545FC2">
            <w:pPr>
              <w:rPr>
                <w:rFonts w:ascii="Arial Nova Cond" w:hAnsi="Arial Nova Cond"/>
                <w:color w:val="595959" w:themeColor="text1" w:themeTint="A6"/>
                <w:shd w:val="clear" w:color="auto" w:fill="F2F2F2" w:themeFill="background1" w:themeFillShade="F2"/>
              </w:rPr>
            </w:pPr>
          </w:p>
          <w:p w14:paraId="49E6DD43" w14:textId="765BEC0A" w:rsidR="00C47123" w:rsidRPr="00912CC9" w:rsidRDefault="009F6BA8" w:rsidP="00C47123">
            <w:pPr>
              <w:rPr>
                <w:rFonts w:ascii="Arial Nova Cond" w:hAnsi="Arial Nova Cond"/>
                <w:b w:val="0"/>
                <w:bCs/>
                <w:color w:val="595959" w:themeColor="text1" w:themeTint="A6"/>
                <w:sz w:val="22"/>
                <w:shd w:val="clear" w:color="auto" w:fill="F2F2F2" w:themeFill="background1" w:themeFillShade="F2"/>
              </w:rPr>
            </w:pPr>
            <w:r>
              <w:rPr>
                <w:rFonts w:ascii="Arial Nova Cond" w:hAnsi="Arial Nova Cond"/>
                <w:b w:val="0"/>
                <w:bCs/>
                <w:color w:val="595959" w:themeColor="text1" w:themeTint="A6"/>
                <w:shd w:val="clear" w:color="auto" w:fill="F2F2F2" w:themeFill="background1" w:themeFillShade="F2"/>
              </w:rPr>
              <w:t>ALHEMO</w:t>
            </w:r>
            <w:r w:rsidR="0092487D">
              <w:rPr>
                <w:rFonts w:ascii="Arial Nova Cond" w:hAnsi="Arial Nova Cond"/>
                <w:b w:val="0"/>
                <w:bCs/>
                <w:color w:val="595959" w:themeColor="text1" w:themeTint="A6"/>
                <w:shd w:val="clear" w:color="auto" w:fill="F2F2F2" w:themeFill="background1" w:themeFillShade="F2"/>
              </w:rPr>
              <w:t xml:space="preserve"> </w:t>
            </w:r>
            <w:r w:rsidR="00C47123" w:rsidRPr="00912CC9">
              <w:rPr>
                <w:rFonts w:ascii="Arial Nova Cond" w:hAnsi="Arial Nova Cond"/>
                <w:b w:val="0"/>
                <w:bCs/>
                <w:color w:val="595959" w:themeColor="text1" w:themeTint="A6"/>
                <w:shd w:val="clear" w:color="auto" w:fill="F2F2F2" w:themeFill="background1" w:themeFillShade="F2"/>
              </w:rPr>
              <w:t xml:space="preserve">contient la substance active concizumab, qui appartient à un groupe de médicaments appelés </w:t>
            </w:r>
            <w:r w:rsidR="008012D7">
              <w:rPr>
                <w:rFonts w:ascii="Arial Nova Cond" w:hAnsi="Arial Nova Cond"/>
                <w:b w:val="0"/>
                <w:bCs/>
                <w:color w:val="595959" w:themeColor="text1" w:themeTint="A6"/>
                <w:shd w:val="clear" w:color="auto" w:fill="F2F2F2" w:themeFill="background1" w:themeFillShade="F2"/>
              </w:rPr>
              <w:t xml:space="preserve">       </w:t>
            </w:r>
            <w:r w:rsidR="00C47123" w:rsidRPr="00912CC9">
              <w:rPr>
                <w:rFonts w:ascii="Arial Nova Cond" w:hAnsi="Arial Nova Cond"/>
                <w:b w:val="0"/>
                <w:bCs/>
                <w:color w:val="595959" w:themeColor="text1" w:themeTint="A6"/>
                <w:shd w:val="clear" w:color="auto" w:fill="F2F2F2" w:themeFill="background1" w:themeFillShade="F2"/>
              </w:rPr>
              <w:t xml:space="preserve">« anticorps monoclonaux ». Le concizumab est une protéine qui reconnaît et se lie à une cible présente dans le sang, impliquée dans le processus de </w:t>
            </w:r>
            <w:r w:rsidR="00DD1351">
              <w:rPr>
                <w:rFonts w:ascii="Arial Nova Cond" w:hAnsi="Arial Nova Cond"/>
                <w:b w:val="0"/>
                <w:bCs/>
                <w:color w:val="595959" w:themeColor="text1" w:themeTint="A6"/>
                <w:shd w:val="clear" w:color="auto" w:fill="F2F2F2" w:themeFill="background1" w:themeFillShade="F2"/>
              </w:rPr>
              <w:t xml:space="preserve">la </w:t>
            </w:r>
            <w:r w:rsidR="00C47123" w:rsidRPr="00912CC9">
              <w:rPr>
                <w:rFonts w:ascii="Arial Nova Cond" w:hAnsi="Arial Nova Cond"/>
                <w:b w:val="0"/>
                <w:bCs/>
                <w:color w:val="595959" w:themeColor="text1" w:themeTint="A6"/>
                <w:shd w:val="clear" w:color="auto" w:fill="F2F2F2" w:themeFill="background1" w:themeFillShade="F2"/>
              </w:rPr>
              <w:t>coagulation.</w:t>
            </w:r>
          </w:p>
          <w:p w14:paraId="31F5DE7C" w14:textId="3F7B41D4" w:rsidR="00725C52" w:rsidRPr="00912CC9" w:rsidRDefault="009F6BA8" w:rsidP="00CD6409">
            <w:pPr>
              <w:rPr>
                <w:rFonts w:ascii="Arial Nova Cond" w:hAnsi="Arial Nova Cond"/>
                <w:b w:val="0"/>
                <w:bCs/>
                <w:color w:val="595959" w:themeColor="text1" w:themeTint="A6"/>
                <w:sz w:val="22"/>
                <w:shd w:val="clear" w:color="auto" w:fill="F2F2F2" w:themeFill="background1" w:themeFillShade="F2"/>
              </w:rPr>
            </w:pPr>
            <w:r>
              <w:rPr>
                <w:rFonts w:ascii="Arial Nova Cond" w:hAnsi="Arial Nova Cond"/>
                <w:b w:val="0"/>
                <w:bCs/>
                <w:color w:val="595959" w:themeColor="text1" w:themeTint="A6"/>
                <w:shd w:val="clear" w:color="auto" w:fill="F2F2F2" w:themeFill="background1" w:themeFillShade="F2"/>
              </w:rPr>
              <w:t>ALHEMO</w:t>
            </w:r>
            <w:r w:rsidR="002F4D48" w:rsidRPr="00912CC9">
              <w:rPr>
                <w:rFonts w:ascii="Arial Nova Cond" w:hAnsi="Arial Nova Cond"/>
                <w:b w:val="0"/>
                <w:bCs/>
                <w:color w:val="595959" w:themeColor="text1" w:themeTint="A6"/>
                <w:shd w:val="clear" w:color="auto" w:fill="F2F2F2" w:themeFill="background1" w:themeFillShade="F2"/>
              </w:rPr>
              <w:t xml:space="preserve"> </w:t>
            </w:r>
            <w:r w:rsidR="00725C52" w:rsidRPr="00912CC9">
              <w:rPr>
                <w:rFonts w:ascii="Arial Nova Cond" w:hAnsi="Arial Nova Cond"/>
                <w:b w:val="0"/>
                <w:bCs/>
                <w:color w:val="595959" w:themeColor="text1" w:themeTint="A6"/>
                <w:shd w:val="clear" w:color="auto" w:fill="F2F2F2" w:themeFill="background1" w:themeFillShade="F2"/>
              </w:rPr>
              <w:t>est utilisé pour prévenir ou réduire la fréquence des épisodes hémorragiques chez les patients à partir de</w:t>
            </w:r>
            <w:r w:rsidR="0072312D" w:rsidRPr="00912CC9">
              <w:rPr>
                <w:rFonts w:ascii="Arial Nova Cond" w:hAnsi="Arial Nova Cond"/>
                <w:b w:val="0"/>
                <w:bCs/>
                <w:color w:val="595959" w:themeColor="text1" w:themeTint="A6"/>
                <w:shd w:val="clear" w:color="auto" w:fill="F2F2F2" w:themeFill="background1" w:themeFillShade="F2"/>
              </w:rPr>
              <w:t xml:space="preserve"> l’âge</w:t>
            </w:r>
            <w:r w:rsidR="00725C52" w:rsidRPr="00912CC9">
              <w:rPr>
                <w:rFonts w:ascii="Arial Nova Cond" w:hAnsi="Arial Nova Cond"/>
                <w:b w:val="0"/>
                <w:bCs/>
                <w:color w:val="595959" w:themeColor="text1" w:themeTint="A6"/>
                <w:shd w:val="clear" w:color="auto" w:fill="F2F2F2" w:themeFill="background1" w:themeFillShade="F2"/>
              </w:rPr>
              <w:t xml:space="preserve"> 12 ans :</w:t>
            </w:r>
          </w:p>
          <w:p w14:paraId="7FFDE062" w14:textId="774B0313" w:rsidR="00915578" w:rsidRPr="00912CC9" w:rsidRDefault="00725C52" w:rsidP="00CD6409">
            <w:pPr>
              <w:rPr>
                <w:rFonts w:ascii="Arial Nova Cond" w:hAnsi="Arial Nova Cond"/>
                <w:b w:val="0"/>
                <w:bCs/>
                <w:color w:val="595959" w:themeColor="text1" w:themeTint="A6"/>
                <w:shd w:val="clear" w:color="auto" w:fill="F2F2F2" w:themeFill="background1" w:themeFillShade="F2"/>
              </w:rPr>
            </w:pPr>
            <w:r w:rsidRPr="00912CC9">
              <w:rPr>
                <w:rFonts w:ascii="Arial Nova Cond" w:hAnsi="Arial Nova Cond"/>
                <w:b w:val="0"/>
                <w:bCs/>
                <w:color w:val="595959" w:themeColor="text1" w:themeTint="A6"/>
                <w:shd w:val="clear" w:color="auto" w:fill="F2F2F2" w:themeFill="background1" w:themeFillShade="F2"/>
              </w:rPr>
              <w:t>•</w:t>
            </w:r>
            <w:r w:rsidRPr="00912CC9">
              <w:rPr>
                <w:rFonts w:ascii="Arial Nova Cond" w:hAnsi="Arial Nova Cond"/>
                <w:b w:val="0"/>
                <w:bCs/>
                <w:color w:val="595959" w:themeColor="text1" w:themeTint="A6"/>
                <w:shd w:val="clear" w:color="auto" w:fill="F2F2F2" w:themeFill="background1" w:themeFillShade="F2"/>
              </w:rPr>
              <w:tab/>
            </w:r>
            <w:r w:rsidR="00912CC9" w:rsidRPr="00912CC9">
              <w:rPr>
                <w:rFonts w:ascii="Arial Nova Cond" w:hAnsi="Arial Nova Cond"/>
                <w:b w:val="0"/>
                <w:bCs/>
                <w:color w:val="595959" w:themeColor="text1" w:themeTint="A6"/>
                <w:shd w:val="clear" w:color="auto" w:fill="F2F2F2" w:themeFill="background1" w:themeFillShade="F2"/>
              </w:rPr>
              <w:t>a</w:t>
            </w:r>
            <w:r w:rsidR="00915578" w:rsidRPr="00912CC9">
              <w:rPr>
                <w:rFonts w:ascii="Arial Nova Cond" w:hAnsi="Arial Nova Cond"/>
                <w:b w:val="0"/>
                <w:bCs/>
                <w:color w:val="595959" w:themeColor="text1" w:themeTint="A6"/>
                <w:shd w:val="clear" w:color="auto" w:fill="F2F2F2" w:themeFill="background1" w:themeFillShade="F2"/>
              </w:rPr>
              <w:t xml:space="preserve">tteints d’hémophilie A avec inhibiteurs, en dernier recours </w:t>
            </w:r>
          </w:p>
          <w:p w14:paraId="40650933" w14:textId="16EBAF90" w:rsidR="00725C52" w:rsidRPr="00912CC9" w:rsidRDefault="00915578" w:rsidP="00CD6409">
            <w:pPr>
              <w:rPr>
                <w:rFonts w:ascii="Arial Nova Cond" w:hAnsi="Arial Nova Cond"/>
                <w:b w:val="0"/>
                <w:bCs/>
                <w:color w:val="595959" w:themeColor="text1" w:themeTint="A6"/>
                <w:sz w:val="22"/>
                <w:shd w:val="clear" w:color="auto" w:fill="F2F2F2" w:themeFill="background1" w:themeFillShade="F2"/>
              </w:rPr>
            </w:pPr>
            <w:r w:rsidRPr="00912CC9">
              <w:rPr>
                <w:rFonts w:ascii="Arial Nova Cond" w:hAnsi="Arial Nova Cond"/>
                <w:b w:val="0"/>
                <w:bCs/>
                <w:color w:val="595959" w:themeColor="text1" w:themeTint="A6"/>
                <w:shd w:val="clear" w:color="auto" w:fill="F2F2F2" w:themeFill="background1" w:themeFillShade="F2"/>
              </w:rPr>
              <w:t>•</w:t>
            </w:r>
            <w:r w:rsidRPr="00912CC9">
              <w:rPr>
                <w:rFonts w:ascii="Arial Nova Cond" w:hAnsi="Arial Nova Cond"/>
                <w:b w:val="0"/>
                <w:bCs/>
                <w:color w:val="595959" w:themeColor="text1" w:themeTint="A6"/>
                <w:shd w:val="clear" w:color="auto" w:fill="F2F2F2" w:themeFill="background1" w:themeFillShade="F2"/>
              </w:rPr>
              <w:tab/>
            </w:r>
            <w:r w:rsidR="00912CC9" w:rsidRPr="00912CC9">
              <w:rPr>
                <w:rFonts w:ascii="Arial Nova Cond" w:hAnsi="Arial Nova Cond"/>
                <w:b w:val="0"/>
                <w:bCs/>
                <w:color w:val="595959" w:themeColor="text1" w:themeTint="A6"/>
                <w:shd w:val="clear" w:color="auto" w:fill="F2F2F2" w:themeFill="background1" w:themeFillShade="F2"/>
              </w:rPr>
              <w:t>a</w:t>
            </w:r>
            <w:r w:rsidR="00725C52" w:rsidRPr="00912CC9">
              <w:rPr>
                <w:rFonts w:ascii="Arial Nova Cond" w:hAnsi="Arial Nova Cond"/>
                <w:b w:val="0"/>
                <w:bCs/>
                <w:color w:val="595959" w:themeColor="text1" w:themeTint="A6"/>
                <w:shd w:val="clear" w:color="auto" w:fill="F2F2F2" w:themeFill="background1" w:themeFillShade="F2"/>
              </w:rPr>
              <w:t>tteints d’hémophilie B avec inhibiteurs</w:t>
            </w:r>
            <w:r w:rsidR="00705554">
              <w:rPr>
                <w:rFonts w:ascii="Arial Nova Cond" w:hAnsi="Arial Nova Cond"/>
                <w:b w:val="0"/>
                <w:bCs/>
                <w:color w:val="595959" w:themeColor="text1" w:themeTint="A6"/>
                <w:shd w:val="clear" w:color="auto" w:fill="F2F2F2" w:themeFill="background1" w:themeFillShade="F2"/>
              </w:rPr>
              <w:t>, en dernier recours</w:t>
            </w:r>
          </w:p>
          <w:p w14:paraId="57120329" w14:textId="77777777" w:rsidR="00725C52" w:rsidRPr="00912CC9" w:rsidRDefault="00725C52" w:rsidP="00CD6409">
            <w:pPr>
              <w:rPr>
                <w:rFonts w:ascii="Arial Nova Cond" w:hAnsi="Arial Nova Cond"/>
                <w:b w:val="0"/>
                <w:bCs/>
                <w:color w:val="595959" w:themeColor="text1" w:themeTint="A6"/>
                <w:sz w:val="22"/>
                <w:shd w:val="clear" w:color="auto" w:fill="F2F2F2" w:themeFill="background1" w:themeFillShade="F2"/>
              </w:rPr>
            </w:pPr>
            <w:r w:rsidRPr="00912CC9">
              <w:rPr>
                <w:rFonts w:ascii="Arial Nova Cond" w:hAnsi="Arial Nova Cond"/>
                <w:b w:val="0"/>
                <w:bCs/>
                <w:color w:val="595959" w:themeColor="text1" w:themeTint="A6"/>
                <w:shd w:val="clear" w:color="auto" w:fill="F2F2F2" w:themeFill="background1" w:themeFillShade="F2"/>
              </w:rPr>
              <w:t xml:space="preserve">L’hémophilie A est un déficit héréditaire en facteur VIII de la coagulation sanguine et l’hémophilie B est un déficit héréditaire en facteur IX de la coagulation sanguine. </w:t>
            </w:r>
          </w:p>
          <w:p w14:paraId="18C0778C" w14:textId="77777777" w:rsidR="006511C8" w:rsidRPr="006511C8" w:rsidRDefault="006511C8" w:rsidP="006511C8">
            <w:pPr>
              <w:rPr>
                <w:rFonts w:ascii="Arial Nova Cond" w:hAnsi="Arial Nova Cond"/>
                <w:b w:val="0"/>
                <w:color w:val="595959" w:themeColor="text1" w:themeTint="A6"/>
                <w:shd w:val="clear" w:color="auto" w:fill="F2F2F2" w:themeFill="background1" w:themeFillShade="F2"/>
              </w:rPr>
            </w:pPr>
            <w:r w:rsidRPr="006511C8">
              <w:rPr>
                <w:rFonts w:ascii="Arial Nova Cond" w:hAnsi="Arial Nova Cond"/>
                <w:b w:val="0"/>
                <w:color w:val="595959" w:themeColor="text1" w:themeTint="A6"/>
                <w:shd w:val="clear" w:color="auto" w:fill="F2F2F2" w:themeFill="background1" w:themeFillShade="F2"/>
              </w:rPr>
              <w:t xml:space="preserve">Concizumab modifie l’équilibre entre les facteurs qui favorisent la coagulation du sang et ceux qui l’en empêchent. Concizumab inhibe un facteur naturel qui empêche le sang de coaguler, appelé « inhibiteur de la voie du facteur tissulaire ». Cela rend la coagulation plus efficace et aide ainsi à prévenir les hémorragies en cas de déficit d’un facteur de coagulation. </w:t>
            </w:r>
          </w:p>
          <w:p w14:paraId="2AB6FCBE" w14:textId="76994824" w:rsidR="006511C8" w:rsidRPr="006511C8" w:rsidRDefault="009F6BA8" w:rsidP="006511C8">
            <w:pPr>
              <w:rPr>
                <w:rFonts w:ascii="Arial Nova Cond" w:hAnsi="Arial Nova Cond"/>
                <w:b w:val="0"/>
                <w:color w:val="595959" w:themeColor="text1" w:themeTint="A6"/>
                <w:shd w:val="clear" w:color="auto" w:fill="F2F2F2" w:themeFill="background1" w:themeFillShade="F2"/>
              </w:rPr>
            </w:pPr>
            <w:r>
              <w:rPr>
                <w:rFonts w:ascii="Arial Nova Cond" w:hAnsi="Arial Nova Cond"/>
                <w:b w:val="0"/>
                <w:color w:val="595959" w:themeColor="text1" w:themeTint="A6"/>
                <w:shd w:val="clear" w:color="auto" w:fill="F2F2F2" w:themeFill="background1" w:themeFillShade="F2"/>
              </w:rPr>
              <w:lastRenderedPageBreak/>
              <w:t>ALHEMO</w:t>
            </w:r>
            <w:r w:rsidR="00682DB3" w:rsidRPr="006511C8">
              <w:rPr>
                <w:rFonts w:ascii="Arial Nova Cond" w:hAnsi="Arial Nova Cond"/>
                <w:b w:val="0"/>
                <w:color w:val="595959" w:themeColor="text1" w:themeTint="A6"/>
                <w:shd w:val="clear" w:color="auto" w:fill="F2F2F2" w:themeFill="background1" w:themeFillShade="F2"/>
              </w:rPr>
              <w:t xml:space="preserve"> </w:t>
            </w:r>
            <w:r w:rsidR="006511C8" w:rsidRPr="006511C8">
              <w:rPr>
                <w:rFonts w:ascii="Arial Nova Cond" w:hAnsi="Arial Nova Cond"/>
                <w:b w:val="0"/>
                <w:color w:val="595959" w:themeColor="text1" w:themeTint="A6"/>
                <w:shd w:val="clear" w:color="auto" w:fill="F2F2F2" w:themeFill="background1" w:themeFillShade="F2"/>
              </w:rPr>
              <w:t>agit indépendamment du facteur VIII et du facteur IX et indépendamment des inhibiteurs dirigés contre ces facteurs.</w:t>
            </w:r>
          </w:p>
          <w:p w14:paraId="2374F2A5" w14:textId="1293A46E" w:rsidR="00F12A91" w:rsidRPr="00991907" w:rsidRDefault="00F12A91" w:rsidP="00991907">
            <w:pPr>
              <w:rPr>
                <w:rFonts w:ascii="Arial Nova Cond" w:hAnsi="Arial Nova Cond"/>
                <w:bCs/>
                <w:color w:val="595959" w:themeColor="text1" w:themeTint="A6"/>
                <w:sz w:val="22"/>
                <w:shd w:val="clear" w:color="auto" w:fill="F2F2F2" w:themeFill="background1" w:themeFillShade="F2"/>
              </w:rPr>
            </w:pPr>
            <w:r w:rsidRPr="00713E54">
              <w:rPr>
                <w:rFonts w:ascii="Arial Nova Cond" w:hAnsi="Arial Nova Cond"/>
                <w:bCs/>
                <w:color w:val="595959" w:themeColor="text1" w:themeTint="A6"/>
                <w:shd w:val="clear" w:color="auto" w:fill="F2F2F2" w:themeFill="background1" w:themeFillShade="F2"/>
              </w:rPr>
              <w:t>Précautions d’emploi</w:t>
            </w:r>
          </w:p>
          <w:p w14:paraId="231A04AE" w14:textId="77777777" w:rsidR="00EA1B7F" w:rsidRPr="00EA1B7F" w:rsidRDefault="00EA1B7F" w:rsidP="00EA1B7F">
            <w:pPr>
              <w:rPr>
                <w:rFonts w:ascii="Arial Nova Cond" w:hAnsi="Arial Nova Cond"/>
                <w:color w:val="595959" w:themeColor="text1" w:themeTint="A6"/>
                <w:u w:val="single"/>
                <w:shd w:val="clear" w:color="auto" w:fill="F2F2F2" w:themeFill="background1" w:themeFillShade="F2"/>
              </w:rPr>
            </w:pPr>
            <w:r w:rsidRPr="00EA1B7F">
              <w:rPr>
                <w:rFonts w:ascii="Arial Nova Cond" w:hAnsi="Arial Nova Cond"/>
                <w:color w:val="595959" w:themeColor="text1" w:themeTint="A6"/>
                <w:u w:val="single"/>
                <w:shd w:val="clear" w:color="auto" w:fill="F2F2F2" w:themeFill="background1" w:themeFillShade="F2"/>
              </w:rPr>
              <w:t>Traçabilité</w:t>
            </w:r>
          </w:p>
          <w:p w14:paraId="38325044" w14:textId="77777777" w:rsidR="00EA1B7F" w:rsidRPr="00EA1B7F" w:rsidRDefault="00EA1B7F" w:rsidP="00EA1B7F">
            <w:pPr>
              <w:rPr>
                <w:rFonts w:ascii="Arial Nova Cond" w:hAnsi="Arial Nova Cond"/>
                <w:b w:val="0"/>
                <w:bCs/>
                <w:color w:val="595959" w:themeColor="text1" w:themeTint="A6"/>
                <w:shd w:val="clear" w:color="auto" w:fill="F2F2F2" w:themeFill="background1" w:themeFillShade="F2"/>
              </w:rPr>
            </w:pPr>
            <w:r w:rsidRPr="00EA1B7F">
              <w:rPr>
                <w:rFonts w:ascii="Arial Nova Cond" w:hAnsi="Arial Nova Cond"/>
                <w:b w:val="0"/>
                <w:bCs/>
                <w:color w:val="595959" w:themeColor="text1" w:themeTint="A6"/>
                <w:shd w:val="clear" w:color="auto" w:fill="F2F2F2" w:themeFill="background1" w:themeFillShade="F2"/>
              </w:rPr>
              <w:t>Afin d'améliorer la traçabilité des médicaments biologiques, le nom et le numéro de lot du produit administré doivent être clairement enregistrés.</w:t>
            </w:r>
          </w:p>
          <w:p w14:paraId="7D3E1E5C" w14:textId="77777777" w:rsidR="00EA1B7F" w:rsidRPr="00EA1B7F" w:rsidRDefault="00EA1B7F" w:rsidP="00EA1B7F">
            <w:pPr>
              <w:rPr>
                <w:rFonts w:ascii="Arial Nova Cond" w:hAnsi="Arial Nova Cond"/>
                <w:color w:val="595959" w:themeColor="text1" w:themeTint="A6"/>
                <w:u w:val="single"/>
                <w:shd w:val="clear" w:color="auto" w:fill="F2F2F2" w:themeFill="background1" w:themeFillShade="F2"/>
              </w:rPr>
            </w:pPr>
            <w:r w:rsidRPr="00EA1B7F">
              <w:rPr>
                <w:rFonts w:ascii="Arial Nova Cond" w:hAnsi="Arial Nova Cond"/>
                <w:color w:val="595959" w:themeColor="text1" w:themeTint="A6"/>
                <w:u w:val="single"/>
                <w:shd w:val="clear" w:color="auto" w:fill="F2F2F2" w:themeFill="background1" w:themeFillShade="F2"/>
              </w:rPr>
              <w:t>Réactions d’hypersensibilité</w:t>
            </w:r>
          </w:p>
          <w:p w14:paraId="531FB192" w14:textId="77777777" w:rsidR="00EA1B7F" w:rsidRPr="00EA1B7F" w:rsidRDefault="00EA1B7F" w:rsidP="00EA1B7F">
            <w:pPr>
              <w:rPr>
                <w:rFonts w:ascii="Arial Nova Cond" w:hAnsi="Arial Nova Cond"/>
                <w:b w:val="0"/>
                <w:bCs/>
                <w:color w:val="595959" w:themeColor="text1" w:themeTint="A6"/>
                <w:shd w:val="clear" w:color="auto" w:fill="F2F2F2" w:themeFill="background1" w:themeFillShade="F2"/>
              </w:rPr>
            </w:pPr>
            <w:r w:rsidRPr="00EA1B7F">
              <w:rPr>
                <w:rFonts w:ascii="Arial Nova Cond" w:hAnsi="Arial Nova Cond"/>
                <w:b w:val="0"/>
                <w:bCs/>
                <w:color w:val="595959" w:themeColor="text1" w:themeTint="A6"/>
                <w:shd w:val="clear" w:color="auto" w:fill="F2F2F2" w:themeFill="background1" w:themeFillShade="F2"/>
              </w:rPr>
              <w:t xml:space="preserve">Des réactions d’hypersensibilité de type allergique peuvent survenir. Les patients doivent être informés des signes d’une réaction d’hypersensibilité aiguë. </w:t>
            </w:r>
          </w:p>
          <w:p w14:paraId="01EC1B83" w14:textId="71717D05" w:rsidR="00EA1B7F" w:rsidRPr="00EA1B7F" w:rsidRDefault="00EA1B7F" w:rsidP="00EA1B7F">
            <w:pPr>
              <w:rPr>
                <w:rFonts w:ascii="Arial Nova Cond" w:hAnsi="Arial Nova Cond"/>
                <w:b w:val="0"/>
                <w:bCs/>
                <w:color w:val="595959" w:themeColor="text1" w:themeTint="A6"/>
                <w:shd w:val="clear" w:color="auto" w:fill="F2F2F2" w:themeFill="background1" w:themeFillShade="F2"/>
              </w:rPr>
            </w:pPr>
            <w:r w:rsidRPr="00EA1B7F">
              <w:rPr>
                <w:rFonts w:ascii="Arial Nova Cond" w:hAnsi="Arial Nova Cond"/>
                <w:b w:val="0"/>
                <w:bCs/>
                <w:color w:val="595959" w:themeColor="text1" w:themeTint="A6"/>
                <w:shd w:val="clear" w:color="auto" w:fill="F2F2F2" w:themeFill="background1" w:themeFillShade="F2"/>
              </w:rPr>
              <w:t xml:space="preserve">Si des symptômes d’hypersensibilité apparaissent, il convient de conseiller au patient d'arrêter l'utilisation </w:t>
            </w:r>
            <w:r w:rsidR="00E41A39">
              <w:rPr>
                <w:rFonts w:ascii="Arial Nova Cond" w:hAnsi="Arial Nova Cond"/>
                <w:b w:val="0"/>
                <w:bCs/>
                <w:color w:val="595959" w:themeColor="text1" w:themeTint="A6"/>
                <w:shd w:val="clear" w:color="auto" w:fill="F2F2F2" w:themeFill="background1" w:themeFillShade="F2"/>
              </w:rPr>
              <w:t>d’</w:t>
            </w:r>
            <w:r w:rsidR="009F6BA8">
              <w:rPr>
                <w:rFonts w:ascii="Arial Nova Cond" w:hAnsi="Arial Nova Cond"/>
                <w:b w:val="0"/>
                <w:bCs/>
                <w:color w:val="595959" w:themeColor="text1" w:themeTint="A6"/>
                <w:shd w:val="clear" w:color="auto" w:fill="F2F2F2" w:themeFill="background1" w:themeFillShade="F2"/>
              </w:rPr>
              <w:t>ALHEMO</w:t>
            </w:r>
            <w:r w:rsidR="007A0975">
              <w:rPr>
                <w:rFonts w:ascii="Arial Nova Cond" w:hAnsi="Arial Nova Cond"/>
                <w:b w:val="0"/>
                <w:bCs/>
                <w:color w:val="595959" w:themeColor="text1" w:themeTint="A6"/>
                <w:shd w:val="clear" w:color="auto" w:fill="F2F2F2" w:themeFill="background1" w:themeFillShade="F2"/>
              </w:rPr>
              <w:t xml:space="preserve"> </w:t>
            </w:r>
            <w:r w:rsidRPr="00EA1B7F">
              <w:rPr>
                <w:rFonts w:ascii="Arial Nova Cond" w:hAnsi="Arial Nova Cond"/>
                <w:b w:val="0"/>
                <w:bCs/>
                <w:color w:val="595959" w:themeColor="text1" w:themeTint="A6"/>
                <w:shd w:val="clear" w:color="auto" w:fill="F2F2F2" w:themeFill="background1" w:themeFillShade="F2"/>
              </w:rPr>
              <w:t>et de contacter son médecin, qui doit mettre en œuvre un traitement approprié.</w:t>
            </w:r>
          </w:p>
          <w:p w14:paraId="4407AD2A" w14:textId="77777777" w:rsidR="00F12A91" w:rsidRPr="00991907" w:rsidRDefault="00F12A91" w:rsidP="00991907">
            <w:pPr>
              <w:rPr>
                <w:rFonts w:ascii="Arial Nova Cond" w:hAnsi="Arial Nova Cond"/>
                <w:b w:val="0"/>
                <w:color w:val="595959" w:themeColor="text1" w:themeTint="A6"/>
                <w:sz w:val="22"/>
                <w:u w:val="single"/>
                <w:shd w:val="clear" w:color="auto" w:fill="F2F2F2" w:themeFill="background1" w:themeFillShade="F2"/>
              </w:rPr>
            </w:pPr>
            <w:r w:rsidRPr="00713E54">
              <w:rPr>
                <w:rFonts w:ascii="Arial Nova Cond" w:hAnsi="Arial Nova Cond"/>
                <w:color w:val="595959" w:themeColor="text1" w:themeTint="A6"/>
                <w:u w:val="single"/>
                <w:shd w:val="clear" w:color="auto" w:fill="F2F2F2" w:themeFill="background1" w:themeFillShade="F2"/>
              </w:rPr>
              <w:t>Événements thromboemboliques</w:t>
            </w:r>
          </w:p>
          <w:p w14:paraId="5DD03207" w14:textId="29D6110B" w:rsidR="00762553" w:rsidRPr="00762553" w:rsidRDefault="00762553" w:rsidP="00762553">
            <w:pPr>
              <w:rPr>
                <w:rFonts w:ascii="Arial Nova Cond" w:hAnsi="Arial Nova Cond"/>
                <w:b w:val="0"/>
                <w:bCs/>
                <w:color w:val="595959" w:themeColor="text1" w:themeTint="A6"/>
                <w:shd w:val="clear" w:color="auto" w:fill="F2F2F2" w:themeFill="background1" w:themeFillShade="F2"/>
              </w:rPr>
            </w:pPr>
            <w:r w:rsidRPr="00762553">
              <w:rPr>
                <w:rFonts w:ascii="Arial Nova Cond" w:hAnsi="Arial Nova Cond"/>
                <w:b w:val="0"/>
                <w:bCs/>
                <w:color w:val="595959" w:themeColor="text1" w:themeTint="A6"/>
                <w:shd w:val="clear" w:color="auto" w:fill="F2F2F2" w:themeFill="background1" w:themeFillShade="F2"/>
              </w:rPr>
              <w:t xml:space="preserve">Quelques patients ont rapporté des événements thromboemboliques non fatals au cours des essais cliniques portant sur </w:t>
            </w:r>
            <w:r w:rsidR="009F6BA8">
              <w:rPr>
                <w:rFonts w:ascii="Arial Nova Cond" w:hAnsi="Arial Nova Cond"/>
                <w:b w:val="0"/>
                <w:bCs/>
                <w:color w:val="595959" w:themeColor="text1" w:themeTint="A6"/>
                <w:shd w:val="clear" w:color="auto" w:fill="F2F2F2" w:themeFill="background1" w:themeFillShade="F2"/>
              </w:rPr>
              <w:t>ALHEMO</w:t>
            </w:r>
            <w:r w:rsidRPr="00762553">
              <w:rPr>
                <w:rFonts w:ascii="Arial Nova Cond" w:hAnsi="Arial Nova Cond"/>
                <w:b w:val="0"/>
                <w:bCs/>
                <w:color w:val="595959" w:themeColor="text1" w:themeTint="A6"/>
                <w:shd w:val="clear" w:color="auto" w:fill="F2F2F2" w:themeFill="background1" w:themeFillShade="F2"/>
              </w:rPr>
              <w:t xml:space="preserve">. Plusieurs facteurs de risques ont contribué à la survenue de ces événements, associant des facteurs de risque thromboembolique chez les patients et l’utilisation de doses élevées ou fréquentes de traitement contre les hémorragies intercurrentes. </w:t>
            </w:r>
          </w:p>
          <w:p w14:paraId="171C254A" w14:textId="14589FF3" w:rsidR="00762553" w:rsidRPr="00762553" w:rsidRDefault="00762553" w:rsidP="00762553">
            <w:pPr>
              <w:rPr>
                <w:rFonts w:ascii="Arial Nova Cond" w:hAnsi="Arial Nova Cond"/>
                <w:b w:val="0"/>
                <w:bCs/>
                <w:color w:val="595959" w:themeColor="text1" w:themeTint="A6"/>
                <w:shd w:val="clear" w:color="auto" w:fill="F2F2F2" w:themeFill="background1" w:themeFillShade="F2"/>
              </w:rPr>
            </w:pPr>
            <w:r w:rsidRPr="00762553">
              <w:rPr>
                <w:rFonts w:ascii="Arial Nova Cond" w:hAnsi="Arial Nova Cond"/>
                <w:b w:val="0"/>
                <w:bCs/>
                <w:color w:val="595959" w:themeColor="text1" w:themeTint="A6"/>
                <w:shd w:val="clear" w:color="auto" w:fill="F2F2F2" w:themeFill="background1" w:themeFillShade="F2"/>
              </w:rPr>
              <w:t>Les patients traités par concizumab doivent être informés des signes et symptômes d’un événement thromboembolique et surveillés afin d’en déceler la survenue éventuelle. En cas de suspicion d’événement thromboembolique, le traitement par</w:t>
            </w:r>
            <w:r w:rsidR="00F74D98">
              <w:rPr>
                <w:rFonts w:ascii="Arial Nova Cond" w:hAnsi="Arial Nova Cond"/>
                <w:b w:val="0"/>
                <w:bCs/>
                <w:color w:val="595959" w:themeColor="text1" w:themeTint="A6"/>
                <w:shd w:val="clear" w:color="auto" w:fill="F2F2F2" w:themeFill="background1" w:themeFillShade="F2"/>
              </w:rPr>
              <w:t xml:space="preserve"> </w:t>
            </w:r>
            <w:r w:rsidR="009F6BA8">
              <w:rPr>
                <w:rFonts w:ascii="Arial Nova Cond" w:hAnsi="Arial Nova Cond"/>
                <w:b w:val="0"/>
                <w:bCs/>
                <w:color w:val="595959" w:themeColor="text1" w:themeTint="A6"/>
                <w:shd w:val="clear" w:color="auto" w:fill="F2F2F2" w:themeFill="background1" w:themeFillShade="F2"/>
              </w:rPr>
              <w:t>ALHEMO</w:t>
            </w:r>
            <w:r w:rsidRPr="00762553">
              <w:rPr>
                <w:rFonts w:ascii="Arial Nova Cond" w:hAnsi="Arial Nova Cond"/>
                <w:b w:val="0"/>
                <w:bCs/>
                <w:color w:val="595959" w:themeColor="text1" w:themeTint="A6"/>
                <w:shd w:val="clear" w:color="auto" w:fill="F2F2F2" w:themeFill="background1" w:themeFillShade="F2"/>
              </w:rPr>
              <w:t xml:space="preserve"> doit être interrompu, des investigations complémentaires doivent être menées et un traitement médical approprié doit être initié. </w:t>
            </w:r>
          </w:p>
          <w:p w14:paraId="2DCF4D31" w14:textId="77777777" w:rsidR="00762553" w:rsidRPr="00762553" w:rsidRDefault="00762553" w:rsidP="00762553">
            <w:pPr>
              <w:rPr>
                <w:rFonts w:ascii="Arial Nova Cond" w:hAnsi="Arial Nova Cond"/>
                <w:b w:val="0"/>
                <w:bCs/>
                <w:color w:val="595959" w:themeColor="text1" w:themeTint="A6"/>
                <w:shd w:val="clear" w:color="auto" w:fill="F2F2F2" w:themeFill="background1" w:themeFillShade="F2"/>
              </w:rPr>
            </w:pPr>
            <w:r w:rsidRPr="00762553">
              <w:rPr>
                <w:rFonts w:ascii="Arial Nova Cond" w:hAnsi="Arial Nova Cond"/>
                <w:b w:val="0"/>
                <w:bCs/>
                <w:color w:val="595959" w:themeColor="text1" w:themeTint="A6"/>
                <w:shd w:val="clear" w:color="auto" w:fill="F2F2F2" w:themeFill="background1" w:themeFillShade="F2"/>
              </w:rPr>
              <w:t>Dans les situations où le facteur tissulaire est surexprimé (p. ex. maladie athérosclérotique avancée, blessure par écrasement, cancer ou septicémie), il peut y avoir un risque d’événements thromboemboliques ou de coagulation intravasculaire disséminée (CIVD).</w:t>
            </w:r>
          </w:p>
          <w:p w14:paraId="04D12B51" w14:textId="77777777" w:rsidR="00762553" w:rsidRPr="00762553" w:rsidRDefault="00762553" w:rsidP="00762553">
            <w:pPr>
              <w:rPr>
                <w:rFonts w:ascii="Arial Nova Cond" w:hAnsi="Arial Nova Cond"/>
                <w:color w:val="595959" w:themeColor="text1" w:themeTint="A6"/>
                <w:u w:val="single"/>
                <w:shd w:val="clear" w:color="auto" w:fill="F2F2F2" w:themeFill="background1" w:themeFillShade="F2"/>
              </w:rPr>
            </w:pPr>
            <w:r w:rsidRPr="00762553">
              <w:rPr>
                <w:rFonts w:ascii="Arial Nova Cond" w:hAnsi="Arial Nova Cond"/>
                <w:color w:val="595959" w:themeColor="text1" w:themeTint="A6"/>
                <w:u w:val="single"/>
                <w:shd w:val="clear" w:color="auto" w:fill="F2F2F2" w:themeFill="background1" w:themeFillShade="F2"/>
              </w:rPr>
              <w:t>Teneur en sodium</w:t>
            </w:r>
          </w:p>
          <w:p w14:paraId="67778615" w14:textId="77777777" w:rsidR="00762553" w:rsidRPr="00762553" w:rsidRDefault="00762553" w:rsidP="00762553">
            <w:pPr>
              <w:rPr>
                <w:rFonts w:ascii="Arial Nova Cond" w:hAnsi="Arial Nova Cond"/>
                <w:b w:val="0"/>
                <w:bCs/>
                <w:color w:val="595959" w:themeColor="text1" w:themeTint="A6"/>
                <w:shd w:val="clear" w:color="auto" w:fill="F2F2F2" w:themeFill="background1" w:themeFillShade="F2"/>
              </w:rPr>
            </w:pPr>
            <w:r w:rsidRPr="00762553">
              <w:rPr>
                <w:rFonts w:ascii="Arial Nova Cond" w:hAnsi="Arial Nova Cond"/>
                <w:b w:val="0"/>
                <w:bCs/>
                <w:color w:val="595959" w:themeColor="text1" w:themeTint="A6"/>
                <w:shd w:val="clear" w:color="auto" w:fill="F2F2F2" w:themeFill="background1" w:themeFillShade="F2"/>
              </w:rPr>
              <w:t>Ce médicament contient moins de 1 mmol (23 mg) de sodium par dose, c’est-à-dire qu’il est essentiellement « sans sodium ».</w:t>
            </w:r>
          </w:p>
          <w:p w14:paraId="09C0949D" w14:textId="77777777" w:rsidR="0058612D" w:rsidRPr="00991907" w:rsidRDefault="0058612D" w:rsidP="0058612D">
            <w:pPr>
              <w:spacing w:before="0" w:after="0" w:line="240" w:lineRule="auto"/>
              <w:rPr>
                <w:rFonts w:ascii="Arial Nova Cond" w:hAnsi="Arial Nova Cond"/>
                <w:b w:val="0"/>
                <w:bCs/>
                <w:color w:val="595959" w:themeColor="text1" w:themeTint="A6"/>
                <w:sz w:val="22"/>
                <w:szCs w:val="24"/>
                <w:shd w:val="clear" w:color="auto" w:fill="F2F2F2" w:themeFill="background1" w:themeFillShade="F2"/>
              </w:rPr>
            </w:pPr>
          </w:p>
          <w:p w14:paraId="4CCDB2F1" w14:textId="32CBD77E" w:rsidR="00A76757" w:rsidRPr="00991907" w:rsidRDefault="00F12A91" w:rsidP="00991907">
            <w:pPr>
              <w:rPr>
                <w:rFonts w:ascii="Arial Nova Cond" w:hAnsi="Arial Nova Cond"/>
                <w:bCs/>
                <w:color w:val="595959" w:themeColor="text1" w:themeTint="A6"/>
                <w:sz w:val="22"/>
                <w:shd w:val="clear" w:color="auto" w:fill="F2F2F2" w:themeFill="background1" w:themeFillShade="F2"/>
              </w:rPr>
            </w:pPr>
            <w:r w:rsidRPr="00713E54">
              <w:rPr>
                <w:rFonts w:ascii="Arial Nova Cond" w:hAnsi="Arial Nova Cond"/>
                <w:bCs/>
                <w:color w:val="595959" w:themeColor="text1" w:themeTint="A6"/>
                <w:shd w:val="clear" w:color="auto" w:fill="F2F2F2" w:themeFill="background1" w:themeFillShade="F2"/>
              </w:rPr>
              <w:t>Présenta</w:t>
            </w:r>
            <w:r w:rsidR="00E61FB8" w:rsidRPr="00713E54">
              <w:rPr>
                <w:rFonts w:ascii="Arial Nova Cond" w:hAnsi="Arial Nova Cond"/>
                <w:bCs/>
                <w:color w:val="595959" w:themeColor="text1" w:themeTint="A6"/>
                <w:shd w:val="clear" w:color="auto" w:fill="F2F2F2" w:themeFill="background1" w:themeFillShade="F2"/>
              </w:rPr>
              <w:t xml:space="preserve">tion </w:t>
            </w:r>
          </w:p>
          <w:p w14:paraId="6F11A8C1" w14:textId="26FCF5A9" w:rsidR="00086B26" w:rsidRPr="00086B26" w:rsidRDefault="009F6BA8" w:rsidP="00086B26">
            <w:pPr>
              <w:rPr>
                <w:rFonts w:ascii="Arial Nova Cond" w:hAnsi="Arial Nova Cond"/>
                <w:b w:val="0"/>
                <w:bCs/>
                <w:color w:val="595959" w:themeColor="text1" w:themeTint="A6"/>
                <w:shd w:val="clear" w:color="auto" w:fill="F2F2F2" w:themeFill="background1" w:themeFillShade="F2"/>
                <w:lang w:val="fr-BE"/>
              </w:rPr>
            </w:pPr>
            <w:r>
              <w:rPr>
                <w:rFonts w:ascii="Arial Nova Cond" w:hAnsi="Arial Nova Cond"/>
                <w:b w:val="0"/>
                <w:bCs/>
                <w:color w:val="595959" w:themeColor="text1" w:themeTint="A6"/>
                <w:shd w:val="clear" w:color="auto" w:fill="F2F2F2" w:themeFill="background1" w:themeFillShade="F2"/>
              </w:rPr>
              <w:t>ALHEMO</w:t>
            </w:r>
            <w:r w:rsidR="00F74D98">
              <w:rPr>
                <w:rFonts w:ascii="Arial Nova Cond" w:hAnsi="Arial Nova Cond"/>
                <w:b w:val="0"/>
                <w:bCs/>
                <w:color w:val="595959" w:themeColor="text1" w:themeTint="A6"/>
                <w:shd w:val="clear" w:color="auto" w:fill="F2F2F2" w:themeFill="background1" w:themeFillShade="F2"/>
              </w:rPr>
              <w:t xml:space="preserve"> </w:t>
            </w:r>
            <w:r w:rsidR="00086B26" w:rsidRPr="00086B26">
              <w:rPr>
                <w:rFonts w:ascii="Arial Nova Cond" w:hAnsi="Arial Nova Cond"/>
                <w:b w:val="0"/>
                <w:bCs/>
                <w:color w:val="595959" w:themeColor="text1" w:themeTint="A6"/>
                <w:shd w:val="clear" w:color="auto" w:fill="F2F2F2" w:themeFill="background1" w:themeFillShade="F2"/>
                <w:lang w:val="fr-BE"/>
              </w:rPr>
              <w:t xml:space="preserve">se présente en stylo prérempli multidose portable </w:t>
            </w:r>
            <w:r w:rsidR="00086B26" w:rsidRPr="00086B26">
              <w:rPr>
                <w:rFonts w:ascii="Arial Nova Cond" w:hAnsi="Arial Nova Cond"/>
                <w:b w:val="0"/>
                <w:bCs/>
                <w:color w:val="595959" w:themeColor="text1" w:themeTint="A6"/>
                <w:shd w:val="clear" w:color="auto" w:fill="F2F2F2" w:themeFill="background1" w:themeFillShade="F2"/>
              </w:rPr>
              <w:t>non rechargeable</w:t>
            </w:r>
            <w:r w:rsidR="00086B26" w:rsidRPr="00086B26">
              <w:rPr>
                <w:rFonts w:ascii="Arial Nova Cond" w:hAnsi="Arial Nova Cond"/>
                <w:b w:val="0"/>
                <w:bCs/>
                <w:color w:val="595959" w:themeColor="text1" w:themeTint="A6"/>
                <w:shd w:val="clear" w:color="auto" w:fill="F2F2F2" w:themeFill="background1" w:themeFillShade="F2"/>
                <w:lang w:val="fr-BE"/>
              </w:rPr>
              <w:t>, composé d’une cartouche en verre scellée de 1,5 mL dans un stylo injecteur, contenant des composants en plastique et des ressorts métalliques. La cartouche est fermée à son extrémité inférieure avec un disque en caoutchouc et à son extrémité supérieure avec un disque en caoutchouc laminé scellé avec un capuchon en aluminium. Les disques en caoutchouc ne sont pas en latex de caoutchouc naturel.</w:t>
            </w:r>
          </w:p>
          <w:p w14:paraId="1383E256" w14:textId="516919B4" w:rsidR="00086B26" w:rsidRPr="00086B26" w:rsidRDefault="00086B26" w:rsidP="00086B26">
            <w:pPr>
              <w:rPr>
                <w:rFonts w:ascii="Arial Nova Cond" w:hAnsi="Arial Nova Cond"/>
                <w:b w:val="0"/>
                <w:bCs/>
                <w:color w:val="595959" w:themeColor="text1" w:themeTint="A6"/>
                <w:shd w:val="clear" w:color="auto" w:fill="F2F2F2" w:themeFill="background1" w:themeFillShade="F2"/>
                <w:lang w:val="fr-BE"/>
              </w:rPr>
            </w:pPr>
            <w:r w:rsidRPr="00086B26">
              <w:rPr>
                <w:rFonts w:ascii="Arial Nova Cond" w:hAnsi="Arial Nova Cond"/>
                <w:b w:val="0"/>
                <w:bCs/>
                <w:color w:val="595959" w:themeColor="text1" w:themeTint="A6"/>
                <w:shd w:val="clear" w:color="auto" w:fill="F2F2F2" w:themeFill="background1" w:themeFillShade="F2"/>
                <w:lang w:val="fr-BE"/>
              </w:rPr>
              <w:t xml:space="preserve">Le stylo prérempli est conditionné dans une boîte. </w:t>
            </w:r>
            <w:r w:rsidR="009F6BA8">
              <w:rPr>
                <w:rFonts w:ascii="Arial Nova Cond" w:hAnsi="Arial Nova Cond"/>
                <w:b w:val="0"/>
                <w:bCs/>
                <w:color w:val="595959" w:themeColor="text1" w:themeTint="A6"/>
                <w:shd w:val="clear" w:color="auto" w:fill="F2F2F2" w:themeFill="background1" w:themeFillShade="F2"/>
                <w:lang w:val="fr-BE"/>
              </w:rPr>
              <w:t>ALHEMO</w:t>
            </w:r>
            <w:r w:rsidR="006F2165" w:rsidRPr="00086B26">
              <w:rPr>
                <w:rFonts w:ascii="Arial Nova Cond" w:hAnsi="Arial Nova Cond"/>
                <w:b w:val="0"/>
                <w:bCs/>
                <w:color w:val="595959" w:themeColor="text1" w:themeTint="A6"/>
                <w:shd w:val="clear" w:color="auto" w:fill="F2F2F2" w:themeFill="background1" w:themeFillShade="F2"/>
                <w:lang w:val="fr-BE"/>
              </w:rPr>
              <w:t xml:space="preserve"> </w:t>
            </w:r>
            <w:r w:rsidRPr="00086B26">
              <w:rPr>
                <w:rFonts w:ascii="Arial Nova Cond" w:hAnsi="Arial Nova Cond"/>
                <w:b w:val="0"/>
                <w:bCs/>
                <w:color w:val="595959" w:themeColor="text1" w:themeTint="A6"/>
                <w:shd w:val="clear" w:color="auto" w:fill="F2F2F2" w:themeFill="background1" w:themeFillShade="F2"/>
                <w:lang w:val="fr-BE"/>
              </w:rPr>
              <w:t>est disponible dans les présentations suivantes, le bouton de dose et le porte-cartouche du stylo injecteur ayant un code couleur correspondant au dosage :</w:t>
            </w:r>
          </w:p>
          <w:p w14:paraId="588F64A3" w14:textId="77777777" w:rsidR="00141BDA" w:rsidRPr="00086B26" w:rsidRDefault="00141BDA" w:rsidP="00141BDA">
            <w:pPr>
              <w:rPr>
                <w:rFonts w:ascii="Arial Nova Cond" w:hAnsi="Arial Nova Cond"/>
                <w:b w:val="0"/>
                <w:bCs/>
                <w:color w:val="595959" w:themeColor="text1" w:themeTint="A6"/>
                <w:sz w:val="22"/>
                <w:shd w:val="clear" w:color="auto" w:fill="F2F2F2" w:themeFill="background1" w:themeFillShade="F2"/>
              </w:rPr>
            </w:pPr>
            <w:bookmarkStart w:id="88" w:name="_Hlk124260169"/>
            <w:r w:rsidRPr="00086B26">
              <w:rPr>
                <w:rFonts w:ascii="Arial Nova Cond" w:hAnsi="Arial Nova Cond"/>
                <w:b w:val="0"/>
                <w:bCs/>
                <w:color w:val="595959" w:themeColor="text1" w:themeTint="A6"/>
                <w:shd w:val="clear" w:color="auto" w:fill="F2F2F2" w:themeFill="background1" w:themeFillShade="F2"/>
              </w:rPr>
              <w:t>•</w:t>
            </w:r>
            <w:r w:rsidRPr="00086B26">
              <w:rPr>
                <w:rFonts w:ascii="Arial Nova Cond" w:hAnsi="Arial Nova Cond"/>
                <w:b w:val="0"/>
                <w:bCs/>
                <w:color w:val="595959" w:themeColor="text1" w:themeTint="A6"/>
                <w:shd w:val="clear" w:color="auto" w:fill="F2F2F2" w:themeFill="background1" w:themeFillShade="F2"/>
              </w:rPr>
              <w:tab/>
              <w:t>60 mg/1,5 mL (40 mg/mL) (marron) : 1 ou 5 stylos par boîte.</w:t>
            </w:r>
          </w:p>
          <w:p w14:paraId="1014B428" w14:textId="77777777" w:rsidR="00141BDA" w:rsidRPr="00086B26" w:rsidRDefault="00141BDA" w:rsidP="00141BDA">
            <w:pPr>
              <w:rPr>
                <w:rFonts w:ascii="Arial Nova Cond" w:hAnsi="Arial Nova Cond"/>
                <w:b w:val="0"/>
                <w:bCs/>
                <w:color w:val="595959" w:themeColor="text1" w:themeTint="A6"/>
                <w:sz w:val="22"/>
                <w:shd w:val="clear" w:color="auto" w:fill="F2F2F2" w:themeFill="background1" w:themeFillShade="F2"/>
              </w:rPr>
            </w:pPr>
            <w:r w:rsidRPr="00086B26">
              <w:rPr>
                <w:rFonts w:ascii="Arial Nova Cond" w:hAnsi="Arial Nova Cond"/>
                <w:b w:val="0"/>
                <w:bCs/>
                <w:color w:val="595959" w:themeColor="text1" w:themeTint="A6"/>
                <w:shd w:val="clear" w:color="auto" w:fill="F2F2F2" w:themeFill="background1" w:themeFillShade="F2"/>
              </w:rPr>
              <w:t>•</w:t>
            </w:r>
            <w:r w:rsidRPr="00086B26">
              <w:rPr>
                <w:rFonts w:ascii="Arial Nova Cond" w:hAnsi="Arial Nova Cond"/>
                <w:b w:val="0"/>
                <w:bCs/>
                <w:color w:val="595959" w:themeColor="text1" w:themeTint="A6"/>
                <w:shd w:val="clear" w:color="auto" w:fill="F2F2F2" w:themeFill="background1" w:themeFillShade="F2"/>
              </w:rPr>
              <w:tab/>
              <w:t>150 mg/1,5 mL (100 mg/mL) (doré) : 1 ou 5 stylos par boîte.</w:t>
            </w:r>
            <w:bookmarkEnd w:id="88"/>
          </w:p>
          <w:p w14:paraId="05502E70" w14:textId="77777777" w:rsidR="00141BDA" w:rsidRPr="00086B26" w:rsidRDefault="00141BDA" w:rsidP="00141BDA">
            <w:pPr>
              <w:rPr>
                <w:rFonts w:ascii="Arial Nova Cond" w:hAnsi="Arial Nova Cond"/>
                <w:b w:val="0"/>
                <w:bCs/>
                <w:color w:val="595959" w:themeColor="text1" w:themeTint="A6"/>
                <w:sz w:val="22"/>
                <w:shd w:val="clear" w:color="auto" w:fill="F2F2F2" w:themeFill="background1" w:themeFillShade="F2"/>
              </w:rPr>
            </w:pPr>
            <w:r w:rsidRPr="00086B26">
              <w:rPr>
                <w:rFonts w:ascii="Arial Nova Cond" w:hAnsi="Arial Nova Cond"/>
                <w:b w:val="0"/>
                <w:bCs/>
                <w:color w:val="595959" w:themeColor="text1" w:themeTint="A6"/>
                <w:shd w:val="clear" w:color="auto" w:fill="F2F2F2" w:themeFill="background1" w:themeFillShade="F2"/>
              </w:rPr>
              <w:t xml:space="preserve">Toutes les présentations peuvent ne pas être commercialisées. </w:t>
            </w:r>
          </w:p>
          <w:p w14:paraId="051E26CE" w14:textId="68A5CCE9" w:rsidR="00141BDA" w:rsidRPr="00086B26" w:rsidRDefault="00141BDA" w:rsidP="00141BDA">
            <w:pPr>
              <w:rPr>
                <w:rFonts w:ascii="Arial Nova Cond" w:hAnsi="Arial Nova Cond"/>
                <w:b w:val="0"/>
                <w:bCs/>
                <w:color w:val="595959" w:themeColor="text1" w:themeTint="A6"/>
                <w:sz w:val="22"/>
                <w:shd w:val="clear" w:color="auto" w:fill="F2F2F2" w:themeFill="background1" w:themeFillShade="F2"/>
              </w:rPr>
            </w:pPr>
            <w:r w:rsidRPr="00086B26">
              <w:rPr>
                <w:rFonts w:ascii="Arial Nova Cond" w:hAnsi="Arial Nova Cond"/>
                <w:b w:val="0"/>
                <w:bCs/>
                <w:color w:val="595959" w:themeColor="text1" w:themeTint="A6"/>
                <w:shd w:val="clear" w:color="auto" w:fill="F2F2F2" w:themeFill="background1" w:themeFillShade="F2"/>
              </w:rPr>
              <w:t>Les aiguilles d’injection ne sont pas incluses. Il est recommandé d’utiliser concizumab avec des aiguilles NovoFine Plus ou NovoFine ayant un calibre de 32</w:t>
            </w:r>
            <w:r w:rsidR="00086B26" w:rsidRPr="00086B26">
              <w:rPr>
                <w:rFonts w:ascii="Arial Nova Cond" w:hAnsi="Arial Nova Cond"/>
                <w:b w:val="0"/>
                <w:bCs/>
                <w:color w:val="595959" w:themeColor="text1" w:themeTint="A6"/>
                <w:shd w:val="clear" w:color="auto" w:fill="F2F2F2" w:themeFill="background1" w:themeFillShade="F2"/>
              </w:rPr>
              <w:t xml:space="preserve"> </w:t>
            </w:r>
            <w:r w:rsidRPr="00086B26">
              <w:rPr>
                <w:rFonts w:ascii="Arial Nova Cond" w:hAnsi="Arial Nova Cond"/>
                <w:b w:val="0"/>
                <w:bCs/>
                <w:color w:val="595959" w:themeColor="text1" w:themeTint="A6"/>
                <w:shd w:val="clear" w:color="auto" w:fill="F2F2F2" w:themeFill="background1" w:themeFillShade="F2"/>
              </w:rPr>
              <w:t xml:space="preserve">G et une longueur de 4 mm. Si des aiguilles de plus de </w:t>
            </w:r>
            <w:r w:rsidRPr="00086B26">
              <w:rPr>
                <w:rFonts w:ascii="Arial Nova Cond" w:hAnsi="Arial Nova Cond"/>
                <w:b w:val="0"/>
                <w:bCs/>
                <w:color w:val="595959" w:themeColor="text1" w:themeTint="A6"/>
                <w:shd w:val="clear" w:color="auto" w:fill="F2F2F2" w:themeFill="background1" w:themeFillShade="F2"/>
              </w:rPr>
              <w:lastRenderedPageBreak/>
              <w:t>4 mm sont utilisées, il conviendra de recourir à des techniques d’injection minimisant le risque d’injection intramusculaire</w:t>
            </w:r>
            <w:r w:rsidR="00370BEE">
              <w:rPr>
                <w:rFonts w:ascii="Arial Nova Cond" w:hAnsi="Arial Nova Cond"/>
                <w:b w:val="0"/>
                <w:bCs/>
                <w:color w:val="595959" w:themeColor="text1" w:themeTint="A6"/>
                <w:shd w:val="clear" w:color="auto" w:fill="F2F2F2" w:themeFill="background1" w:themeFillShade="F2"/>
              </w:rPr>
              <w:t>,</w:t>
            </w:r>
            <w:r w:rsidR="00370BEE">
              <w:t xml:space="preserve"> </w:t>
            </w:r>
            <w:r w:rsidR="00370BEE" w:rsidRPr="00370BEE">
              <w:rPr>
                <w:rFonts w:ascii="Arial Nova Cond" w:hAnsi="Arial Nova Cond"/>
                <w:b w:val="0"/>
                <w:bCs/>
                <w:color w:val="595959" w:themeColor="text1" w:themeTint="A6"/>
                <w:shd w:val="clear" w:color="auto" w:fill="F2F2F2" w:themeFill="background1" w:themeFillShade="F2"/>
              </w:rPr>
              <w:t>comme par exemple injecter dans un pli cutané lâche</w:t>
            </w:r>
            <w:r w:rsidR="00370BEE">
              <w:rPr>
                <w:rFonts w:ascii="Arial Nova Cond" w:hAnsi="Arial Nova Cond"/>
                <w:b w:val="0"/>
                <w:bCs/>
                <w:color w:val="595959" w:themeColor="text1" w:themeTint="A6"/>
                <w:shd w:val="clear" w:color="auto" w:fill="F2F2F2" w:themeFill="background1" w:themeFillShade="F2"/>
              </w:rPr>
              <w:t xml:space="preserve"> </w:t>
            </w:r>
            <w:r w:rsidRPr="00086B26">
              <w:rPr>
                <w:rFonts w:ascii="Arial Nova Cond" w:hAnsi="Arial Nova Cond"/>
                <w:b w:val="0"/>
                <w:bCs/>
                <w:color w:val="595959" w:themeColor="text1" w:themeTint="A6"/>
                <w:shd w:val="clear" w:color="auto" w:fill="F2F2F2" w:themeFill="background1" w:themeFillShade="F2"/>
              </w:rPr>
              <w:t>.</w:t>
            </w:r>
          </w:p>
          <w:p w14:paraId="698C8EAB" w14:textId="5438AE54" w:rsidR="00C47123" w:rsidRPr="00991907" w:rsidRDefault="00141BDA" w:rsidP="001279CA">
            <w:pPr>
              <w:rPr>
                <w:bCs/>
                <w:lang w:val="fr-BE"/>
              </w:rPr>
            </w:pPr>
            <w:r w:rsidRPr="00086B26">
              <w:rPr>
                <w:rFonts w:ascii="Arial Nova Cond" w:hAnsi="Arial Nova Cond"/>
                <w:b w:val="0"/>
                <w:bCs/>
                <w:color w:val="595959" w:themeColor="text1" w:themeTint="A6"/>
                <w:shd w:val="clear" w:color="auto" w:fill="F2F2F2" w:themeFill="background1" w:themeFillShade="F2"/>
              </w:rPr>
              <w:t>Pour plus d’informations, se référer au RCP du produit</w:t>
            </w:r>
            <w:r w:rsidR="00935863" w:rsidRPr="00086B26">
              <w:rPr>
                <w:rFonts w:ascii="Arial Nova Cond" w:hAnsi="Arial Nova Cond"/>
                <w:b w:val="0"/>
                <w:bCs/>
                <w:color w:val="595959" w:themeColor="text1" w:themeTint="A6"/>
                <w:sz w:val="22"/>
                <w:shd w:val="clear" w:color="auto" w:fill="F2F2F2" w:themeFill="background1" w:themeFillShade="F2"/>
              </w:rPr>
              <w:t>.</w:t>
            </w:r>
          </w:p>
        </w:tc>
      </w:tr>
    </w:tbl>
    <w:p w14:paraId="468C486F" w14:textId="77777777" w:rsidR="00B8233F" w:rsidRPr="0093672E" w:rsidRDefault="00B8233F" w:rsidP="00545FC2"/>
    <w:p w14:paraId="7E6F95CF" w14:textId="77777777" w:rsidR="00C317D5" w:rsidRPr="00991907" w:rsidRDefault="00545FC2"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color w:val="000000" w:themeColor="text1"/>
          <w:sz w:val="36"/>
          <w:szCs w:val="26"/>
        </w:rPr>
        <w:t xml:space="preserve">À quoi cela </w:t>
      </w:r>
      <w:r w:rsidR="0096577E" w:rsidRPr="00991907">
        <w:rPr>
          <w:rFonts w:ascii="Arial Narrow" w:eastAsiaTheme="majorEastAsia" w:hAnsi="Arial Narrow" w:cstheme="majorBidi"/>
          <w:color w:val="000000" w:themeColor="text1"/>
          <w:sz w:val="36"/>
          <w:szCs w:val="26"/>
        </w:rPr>
        <w:t>vous engage</w:t>
      </w:r>
      <w:r w:rsidRPr="00991907">
        <w:rPr>
          <w:rFonts w:ascii="Arial Narrow" w:eastAsiaTheme="majorEastAsia" w:hAnsi="Arial Narrow" w:cstheme="majorBidi"/>
          <w:color w:val="000000" w:themeColor="text1"/>
          <w:sz w:val="36"/>
          <w:szCs w:val="26"/>
        </w:rPr>
        <w:t xml:space="preserve">-t-il ? Quelles seront </w:t>
      </w:r>
      <w:r w:rsidR="0096577E" w:rsidRPr="00991907">
        <w:rPr>
          <w:rFonts w:ascii="Arial Narrow" w:eastAsiaTheme="majorEastAsia" w:hAnsi="Arial Narrow" w:cstheme="majorBidi"/>
          <w:color w:val="000000" w:themeColor="text1"/>
          <w:sz w:val="36"/>
          <w:szCs w:val="26"/>
        </w:rPr>
        <w:t xml:space="preserve">vos </w:t>
      </w:r>
      <w:r w:rsidRPr="00991907">
        <w:rPr>
          <w:rFonts w:ascii="Arial Narrow" w:eastAsiaTheme="majorEastAsia" w:hAnsi="Arial Narrow" w:cstheme="majorBidi"/>
          <w:color w:val="000000" w:themeColor="text1"/>
          <w:sz w:val="36"/>
          <w:szCs w:val="26"/>
        </w:rPr>
        <w:t xml:space="preserve">contraintes ? </w:t>
      </w:r>
    </w:p>
    <w:p w14:paraId="529AC494" w14:textId="77777777" w:rsidR="00C317D5" w:rsidRDefault="00BF5BAD" w:rsidP="00531BE3">
      <w:pPr>
        <w:pStyle w:val="Corpsdetexte"/>
      </w:pPr>
      <w:r w:rsidRPr="0093672E">
        <w:t xml:space="preserve">Comme il y a peu de recul sur le médicament qui vous est proposé, son utilisation précoce est observée avec attention pour mieux l’évaluer et le connaître. </w:t>
      </w:r>
      <w:r w:rsidR="00700685" w:rsidRPr="00700685">
        <w:t>Cette surveillance est décrite en détail dans le protocole d’utilisation thérapeutique et de recueil de données (PUT-RD)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048F95F1" w14:textId="77777777" w:rsidR="00C317D5" w:rsidRDefault="00700685" w:rsidP="00531BE3">
      <w:pPr>
        <w:pStyle w:val="Corpsdetexte"/>
      </w:pPr>
      <w:r w:rsidRPr="00700685">
        <w:t xml:space="preserve">Votre retour sur ce traitement est essentiel. C’est pourquoi votre avis sur ce médicament et les effets qu’il a sur vous sera recueilli de deux façons : à chaque visite avec votre médecin et entre les visites. </w:t>
      </w:r>
    </w:p>
    <w:p w14:paraId="7A64B588" w14:textId="77777777" w:rsidR="00C317D5" w:rsidRPr="00991907" w:rsidRDefault="00700685" w:rsidP="00991907">
      <w:pPr>
        <w:keepNext/>
        <w:autoSpaceDE w:val="0"/>
        <w:autoSpaceDN w:val="0"/>
        <w:adjustRightInd w:val="0"/>
        <w:spacing w:before="120" w:after="60"/>
        <w:jc w:val="left"/>
        <w:rPr>
          <w:rFonts w:cs="Arial"/>
          <w:b/>
          <w:sz w:val="26"/>
        </w:rPr>
      </w:pPr>
      <w:r w:rsidRPr="00991907">
        <w:rPr>
          <w:rFonts w:ascii="Arial Narrow" w:hAnsi="Arial Narrow" w:cs="Arial"/>
          <w:b/>
          <w:bCs/>
          <w:color w:val="000000" w:themeColor="text1"/>
          <w:sz w:val="26"/>
        </w:rPr>
        <w:t>À chaque consultation</w:t>
      </w:r>
    </w:p>
    <w:p w14:paraId="68AB2900" w14:textId="77777777" w:rsidR="00C317D5" w:rsidRDefault="00700685" w:rsidP="00CE0748">
      <w:pPr>
        <w:pStyle w:val="Liste2"/>
        <w:numPr>
          <w:ilvl w:val="0"/>
          <w:numId w:val="10"/>
        </w:numPr>
      </w:pPr>
      <w:r w:rsidRPr="00700685">
        <w:t xml:space="preserve">Votre médecin va vous poser des questions sur la façon dont vous vous sentez avec ce traitement et rassembler des données personnelles sur votre santé et vos habitudes de vie. Pour plus de détails sur les données personnelles recueillies et vos droits, vous pouvez lire le document intitulé « Accès précoce à un médicament - Traitement des données personnelles » (voir en fin de document la rubrique « Pour en savoir plus »). </w:t>
      </w:r>
    </w:p>
    <w:p w14:paraId="7C4E11E6" w14:textId="77777777" w:rsidR="00C317D5" w:rsidRPr="00991907" w:rsidRDefault="00545FC2" w:rsidP="00991907">
      <w:pPr>
        <w:keepNext/>
        <w:autoSpaceDE w:val="0"/>
        <w:autoSpaceDN w:val="0"/>
        <w:adjustRightInd w:val="0"/>
        <w:spacing w:before="120" w:after="60"/>
        <w:jc w:val="left"/>
        <w:rPr>
          <w:rFonts w:cs="Arial"/>
          <w:b/>
          <w:sz w:val="26"/>
        </w:rPr>
      </w:pPr>
      <w:r w:rsidRPr="00991907">
        <w:rPr>
          <w:rFonts w:ascii="Arial Narrow" w:hAnsi="Arial Narrow" w:cs="Arial"/>
          <w:b/>
          <w:bCs/>
          <w:color w:val="000000" w:themeColor="text1"/>
          <w:sz w:val="26"/>
        </w:rPr>
        <w:t>Chez vous, entre les consultations</w:t>
      </w:r>
    </w:p>
    <w:p w14:paraId="72EA4CA3" w14:textId="77777777" w:rsidR="00C317D5" w:rsidRDefault="00502931" w:rsidP="00CE0748">
      <w:pPr>
        <w:pStyle w:val="Liste2"/>
        <w:numPr>
          <w:ilvl w:val="0"/>
          <w:numId w:val="10"/>
        </w:numPr>
      </w:pPr>
      <w:r w:rsidRPr="0093672E">
        <w:t xml:space="preserve">Vous devrez remplir un questionnaire, en ligne ou sous format papier, qui porte </w:t>
      </w:r>
      <w:r w:rsidRPr="00700685">
        <w:t>sur votre qualité de vie avec le médicament : vos impressions sur le traitement, comment vous vous sentez, ce que le traitement vous apporte comme changement, etc.</w:t>
      </w:r>
      <w:r w:rsidRPr="0093672E">
        <w:t xml:space="preserve"> La forme du questionnaire,</w:t>
      </w:r>
      <w:r w:rsidRPr="0093672E" w:rsidDel="0076775A">
        <w:t xml:space="preserve"> </w:t>
      </w:r>
      <w:r w:rsidRPr="0093672E">
        <w:t xml:space="preserve">le rythme et les conseils pratiques pour le remplir vous seront transmis par l’équipe de soins. </w:t>
      </w:r>
    </w:p>
    <w:p w14:paraId="02EAA64A" w14:textId="77777777" w:rsidR="00935880" w:rsidRPr="0093672E" w:rsidRDefault="00935880" w:rsidP="00700685">
      <w:pPr>
        <w:spacing w:before="40" w:after="20"/>
      </w:pPr>
    </w:p>
    <w:p w14:paraId="6AAAE595" w14:textId="77777777" w:rsidR="00C317D5" w:rsidRDefault="00FA7C26" w:rsidP="00531BE3">
      <w:pPr>
        <w:pStyle w:val="Corpsdetexte"/>
      </w:pPr>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 (douleurs, nausées, diarrhées, etc.).</w:t>
      </w:r>
    </w:p>
    <w:tbl>
      <w:tblPr>
        <w:tblStyle w:val="Grilledutableau1"/>
        <w:tblW w:w="4643" w:type="pct"/>
        <w:tblInd w:w="704" w:type="dxa"/>
        <w:tblLook w:val="0600" w:firstRow="0" w:lastRow="0" w:firstColumn="0" w:lastColumn="0" w:noHBand="1" w:noVBand="1"/>
      </w:tblPr>
      <w:tblGrid>
        <w:gridCol w:w="8941"/>
      </w:tblGrid>
      <w:tr w:rsidR="00224BC3" w:rsidRPr="00700685" w14:paraId="07CA38EE" w14:textId="77777777" w:rsidTr="00827BB5">
        <w:tc>
          <w:tcPr>
            <w:tcW w:w="5000" w:type="pct"/>
          </w:tcPr>
          <w:p w14:paraId="2BB0660C" w14:textId="77777777" w:rsidR="00700685" w:rsidRPr="00700685" w:rsidRDefault="00700685" w:rsidP="00700685">
            <w:pPr>
              <w:spacing w:before="40" w:after="20"/>
              <w:rPr>
                <w:b/>
                <w:bCs/>
              </w:rPr>
            </w:pPr>
            <w:r w:rsidRPr="00700685">
              <w:rPr>
                <w:b/>
                <w:bCs/>
              </w:rPr>
              <w:t>En pratique</w:t>
            </w:r>
          </w:p>
          <w:p w14:paraId="29479CAC" w14:textId="57761EB5" w:rsidR="00700685" w:rsidRPr="00700685" w:rsidRDefault="00700685" w:rsidP="00700685">
            <w:r w:rsidRPr="00700685">
              <w:t xml:space="preserve">Si vous ne vous sentez pas comme d’habitude ou en cas de symptôme nouveau ou inhabituel : parlez-en à votre médecin, </w:t>
            </w:r>
            <w:r w:rsidR="00D87BF2">
              <w:t xml:space="preserve">à </w:t>
            </w:r>
            <w:r w:rsidRPr="00700685">
              <w:t xml:space="preserve">votre pharmacien ou à votre infirmier/ère. </w:t>
            </w:r>
          </w:p>
          <w:p w14:paraId="5DD9CE3F" w14:textId="70BB2132" w:rsidR="00700685" w:rsidRPr="00700685" w:rsidRDefault="00700685" w:rsidP="002F0CAE">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41" w:anchor="/accueil" w:history="1">
              <w:hyperlink r:id="rId42" w:history="1">
                <w:r w:rsidRPr="00700685">
                  <w:rPr>
                    <w:color w:val="004990"/>
                    <w:u w:val="single"/>
                  </w:rPr>
                  <w:t>www.signalement-sante.gouv.fr</w:t>
                </w:r>
              </w:hyperlink>
            </w:hyperlink>
            <w:r w:rsidRPr="00700685">
              <w:t xml:space="preserve">. </w:t>
            </w:r>
          </w:p>
        </w:tc>
      </w:tr>
    </w:tbl>
    <w:p w14:paraId="5D4F2B98" w14:textId="77777777" w:rsidR="00545FC2" w:rsidRPr="00700685" w:rsidRDefault="00545FC2" w:rsidP="00545FC2"/>
    <w:p w14:paraId="4F032D58" w14:textId="77777777" w:rsidR="00C317D5" w:rsidRDefault="006F2121" w:rsidP="00531BE3">
      <w:pPr>
        <w:pStyle w:val="Corpsdetexte"/>
      </w:pPr>
      <w:r w:rsidRPr="00700685">
        <w:t xml:space="preserve">En partageant votre </w:t>
      </w:r>
      <w:r w:rsidRPr="0093672E">
        <w:t>expérience de ce traitement</w:t>
      </w:r>
      <w:r w:rsidR="00700685" w:rsidRPr="00700685">
        <w:t>,</w:t>
      </w:r>
      <w:r w:rsidRPr="0093672E">
        <w:t xml:space="preserve"> vous allez faire avancer les connaissances sur ce médicament, ce qui sera très utile dans la perspective de sa commercialisation éventuelle. </w:t>
      </w:r>
    </w:p>
    <w:p w14:paraId="44B17C40" w14:textId="77777777" w:rsidR="00C317D5" w:rsidRDefault="006F2121" w:rsidP="00531BE3">
      <w:pPr>
        <w:pStyle w:val="Corpsdetexte"/>
      </w:pPr>
      <w:r w:rsidRPr="0093672E">
        <w:lastRenderedPageBreak/>
        <w:t xml:space="preserve">Lorsque l’on vous prescrit un médicament dans le cadre d’un accès précoce, vous n’entrez pas dans un essai clinique. L’objectif principal est de vous soigner et non de tester le médicament. Vous n’avez donc pas à faire d’examens supplémentaires en plus de ceux prévus dans votre prise en charge habituelle. </w:t>
      </w:r>
    </w:p>
    <w:p w14:paraId="456D4FCD" w14:textId="77777777" w:rsidR="00C317D5" w:rsidRPr="00991907" w:rsidRDefault="00545FC2" w:rsidP="00991907">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991907">
        <w:rPr>
          <w:rFonts w:ascii="Arial Narrow" w:eastAsiaTheme="majorEastAsia" w:hAnsi="Arial Narrow" w:cstheme="majorBidi"/>
          <w:color w:val="000000" w:themeColor="text1"/>
          <w:sz w:val="36"/>
          <w:szCs w:val="26"/>
        </w:rPr>
        <w:t>Combien de temps dure une autorisation d’accès précoce à un médicament ?</w:t>
      </w:r>
    </w:p>
    <w:p w14:paraId="171572E1" w14:textId="77777777" w:rsidR="00C317D5" w:rsidRDefault="00545FC2" w:rsidP="00531BE3">
      <w:pPr>
        <w:pStyle w:val="Corpsdetexte"/>
      </w:pPr>
      <w:r w:rsidRPr="0093672E">
        <w:t xml:space="preserve">Une autorisation d’accès précoce est toujours temporaire, dans l’attente que le médicament </w:t>
      </w:r>
      <w:r w:rsidR="00343F4D" w:rsidRPr="00700685">
        <w:t>puisse être commercialisé et remboursé</w:t>
      </w:r>
      <w:r w:rsidRPr="0093672E">
        <w:t>.</w:t>
      </w:r>
    </w:p>
    <w:p w14:paraId="612DB827" w14:textId="77777777" w:rsidR="00C317D5" w:rsidRDefault="00343F4D" w:rsidP="00531BE3">
      <w:pPr>
        <w:pStyle w:val="Corpsdetexte"/>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0E4331EB" w14:textId="77777777" w:rsidR="00C317D5" w:rsidRDefault="00700685" w:rsidP="00531BE3">
      <w:pPr>
        <w:pStyle w:val="Corpsdetexte"/>
      </w:pPr>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3" w:history="1">
        <w:r w:rsidRPr="005C448D">
          <w:rPr>
            <w:rStyle w:val="Lienhypertexte"/>
          </w:rPr>
          <w:t>guide intitulé « Accès précoce des médicaments : accompagnement des laboratoires » disponible sur le site de la Haute Autorité de santé</w:t>
        </w:r>
      </w:hyperlink>
      <w:r w:rsidR="005C448D">
        <w:t>).</w:t>
      </w:r>
    </w:p>
    <w:p w14:paraId="324801A9" w14:textId="77777777" w:rsidR="00C317D5" w:rsidRPr="00991907" w:rsidRDefault="00524204"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color w:val="000000" w:themeColor="text1"/>
          <w:sz w:val="36"/>
          <w:szCs w:val="26"/>
        </w:rPr>
        <w:t>Que se passe-t-il si l’autorisation est suspendue ou retirée ?</w:t>
      </w:r>
    </w:p>
    <w:p w14:paraId="01F1139D" w14:textId="77777777" w:rsidR="00C317D5" w:rsidRDefault="00524204" w:rsidP="00531BE3">
      <w:pPr>
        <w:pStyle w:val="Corpsdetexte"/>
      </w:pPr>
      <w:r w:rsidRPr="0093672E">
        <w:t xml:space="preserve">Dans le cas où l’autorisation d’accès précoce de votre médicament serait </w:t>
      </w:r>
      <w:r w:rsidR="00033491">
        <w:t>retirée</w:t>
      </w:r>
      <w:r w:rsidRPr="0093672E">
        <w:t xml:space="preserve"> ou suspendue alors qu’il vous apporte des bénéfices, votre médecin pourra quand même continuer à vous le prescrire, si vous le souhaitez, </w:t>
      </w:r>
      <w:r w:rsidRPr="00700685">
        <w:t xml:space="preserve">pendant </w:t>
      </w:r>
      <w:r w:rsidR="00700685" w:rsidRPr="00700685">
        <w:t>un</w:t>
      </w:r>
      <w:r w:rsidRPr="00700685">
        <w:t xml:space="preserve"> an maximum </w:t>
      </w:r>
      <w:r w:rsidRPr="0093672E">
        <w:t>à compter de la date de l’arrêté du ministre des Solidarités et de la Santé qui acte la fin de sa prise en charge financière par l’Assurance maladie</w:t>
      </w:r>
      <w:r w:rsidRPr="00700685">
        <w:t xml:space="preserve">. </w:t>
      </w:r>
    </w:p>
    <w:p w14:paraId="0834193F" w14:textId="77777777" w:rsidR="00C317D5" w:rsidRDefault="00700685" w:rsidP="00531BE3">
      <w:pPr>
        <w:pStyle w:val="Corpsdetexte"/>
      </w:pPr>
      <w:r w:rsidRPr="00700685">
        <w:t>Toutefois,</w:t>
      </w:r>
      <w:r w:rsidR="00524204" w:rsidRPr="00700685">
        <w:t xml:space="preserve"> ceci n’est pas possible si de nouvelles informations montrent que le médicament n’est pas assez sûr. </w:t>
      </w:r>
    </w:p>
    <w:p w14:paraId="50BC1BC3" w14:textId="77777777" w:rsidR="00C317D5" w:rsidRDefault="00545FC2" w:rsidP="00991907">
      <w:pPr>
        <w:keepNext/>
        <w:keepLines/>
        <w:suppressAutoHyphens/>
        <w:spacing w:before="0" w:after="60" w:line="240" w:lineRule="auto"/>
        <w:jc w:val="left"/>
        <w:outlineLvl w:val="1"/>
      </w:pPr>
      <w:r w:rsidRPr="00991907">
        <w:rPr>
          <w:rFonts w:ascii="Arial Narrow" w:eastAsiaTheme="majorEastAsia" w:hAnsi="Arial Narrow" w:cstheme="majorBidi"/>
          <w:color w:val="000000" w:themeColor="text1"/>
          <w:sz w:val="36"/>
          <w:szCs w:val="26"/>
        </w:rPr>
        <w:t>Traitement de vos données personnelles</w:t>
      </w:r>
    </w:p>
    <w:p w14:paraId="20E99FD1" w14:textId="77777777" w:rsidR="00C317D5" w:rsidRDefault="00545FC2" w:rsidP="00531BE3">
      <w:pPr>
        <w:pStyle w:val="Corpsdetexte"/>
      </w:pPr>
      <w:r w:rsidRPr="00700685">
        <w:t>Le traitement par un médicament prescrit dans le cadre d’un accès précoce implique l</w:t>
      </w:r>
      <w:r w:rsidR="00766BA1" w:rsidRPr="00700685">
        <w:t xml:space="preserve">e recueil de </w:t>
      </w:r>
      <w:r w:rsidR="00700685" w:rsidRPr="00700685">
        <w:t xml:space="preserve">données personnelles concernant votre santé. </w:t>
      </w:r>
    </w:p>
    <w:p w14:paraId="7735973D" w14:textId="77777777" w:rsidR="00C317D5" w:rsidRDefault="00700685" w:rsidP="00531BE3">
      <w:pPr>
        <w:pStyle w:val="Corpsdetexte"/>
      </w:pPr>
      <w:r w:rsidRPr="00700685">
        <w:t xml:space="preserve">Vous trouverez des informations complémentaires relatives à vos droits dans la rubrique suivante : </w:t>
      </w:r>
      <w:hyperlink w:anchor="Note_traitement_données" w:history="1">
        <w:r w:rsidRPr="007F66FC">
          <w:rPr>
            <w:rStyle w:val="Lienhypertexte"/>
          </w:rPr>
          <w:t>« Accès précoce à un médicament – Traitement des données personnelles ».</w:t>
        </w:r>
      </w:hyperlink>
      <w:r w:rsidRPr="00700685">
        <w:t xml:space="preserve"> </w:t>
      </w:r>
    </w:p>
    <w:p w14:paraId="3B945495" w14:textId="77777777" w:rsidR="00C317D5" w:rsidRPr="00991907" w:rsidRDefault="00700685"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color w:val="000000" w:themeColor="text1"/>
          <w:sz w:val="36"/>
          <w:szCs w:val="26"/>
        </w:rPr>
        <w:t>Pour en savoir plus</w:t>
      </w:r>
    </w:p>
    <w:p w14:paraId="21BD2FD3" w14:textId="77777777" w:rsidR="00C317D5" w:rsidRDefault="00700685" w:rsidP="00CE0748">
      <w:pPr>
        <w:pStyle w:val="Liste2"/>
        <w:numPr>
          <w:ilvl w:val="0"/>
          <w:numId w:val="10"/>
        </w:numPr>
      </w:pPr>
      <w:r w:rsidRPr="00700685">
        <w:t>Notice du médicament que vous allez prendre (</w:t>
      </w:r>
      <w:hyperlink r:id="rId44" w:history="1">
        <w:r w:rsidR="00CC753C" w:rsidRPr="00CC753C">
          <w:rPr>
            <w:rStyle w:val="Lienhypertexte"/>
            <w:iCs/>
            <w:sz w:val="18"/>
          </w:rPr>
          <w:t>à consulter sur le site</w:t>
        </w:r>
        <w:r w:rsidRPr="00CC753C">
          <w:rPr>
            <w:rStyle w:val="Lienhypertexte"/>
            <w:iCs/>
            <w:sz w:val="18"/>
          </w:rPr>
          <w:t xml:space="preserve"> de l’ANSM</w:t>
        </w:r>
      </w:hyperlink>
      <w:r w:rsidRPr="00700685">
        <w:t>)</w:t>
      </w:r>
    </w:p>
    <w:p w14:paraId="4B0CD835" w14:textId="77777777" w:rsidR="00C317D5" w:rsidRDefault="0098233F" w:rsidP="00CE0748">
      <w:pPr>
        <w:pStyle w:val="Liste2"/>
        <w:numPr>
          <w:ilvl w:val="0"/>
          <w:numId w:val="10"/>
        </w:numPr>
      </w:pPr>
      <w:r w:rsidRPr="00700685">
        <w:t>Décision de la HAS sur cette autorisation d’accès précoce (</w:t>
      </w:r>
      <w:hyperlink r:id="rId45" w:history="1">
        <w:r w:rsidR="008D3F50" w:rsidRPr="008D3F50">
          <w:rPr>
            <w:rStyle w:val="Lienhypertexte"/>
            <w:iCs/>
            <w:sz w:val="18"/>
          </w:rPr>
          <w:t>disponible sur le site de la HAS</w:t>
        </w:r>
      </w:hyperlink>
      <w:r w:rsidRPr="00700685">
        <w:t>)</w:t>
      </w:r>
    </w:p>
    <w:p w14:paraId="1A5EA999" w14:textId="77777777" w:rsidR="00C317D5" w:rsidRDefault="00700685" w:rsidP="00CE0748">
      <w:pPr>
        <w:pStyle w:val="Liste2"/>
        <w:numPr>
          <w:ilvl w:val="0"/>
          <w:numId w:val="10"/>
        </w:numPr>
      </w:pPr>
      <w:r w:rsidRPr="00700685">
        <w:t>Protocole d’utilisation thérapeutique et de recueil de données de votre médicament</w:t>
      </w:r>
      <w:r w:rsidR="0098233F">
        <w:t xml:space="preserve"> </w:t>
      </w:r>
      <w:r w:rsidRPr="00700685">
        <w:t>(</w:t>
      </w:r>
      <w:r w:rsidR="0098233F">
        <w:t>en annexe de la décision de la HAS</w:t>
      </w:r>
    </w:p>
    <w:p w14:paraId="7045F060" w14:textId="77777777" w:rsidR="00C317D5" w:rsidRDefault="00BE01E2" w:rsidP="00CE0748">
      <w:pPr>
        <w:pStyle w:val="Liste2"/>
        <w:numPr>
          <w:ilvl w:val="0"/>
          <w:numId w:val="10"/>
        </w:numPr>
        <w:rPr>
          <w:rStyle w:val="Lienhypertexte"/>
          <w:iCs/>
          <w:sz w:val="18"/>
        </w:rPr>
      </w:pPr>
      <w:hyperlink r:id="rId46" w:history="1">
        <w:r w:rsidR="00700685" w:rsidRPr="00701ACD">
          <w:rPr>
            <w:rStyle w:val="Lienhypertexte"/>
            <w:iCs/>
            <w:sz w:val="18"/>
          </w:rPr>
          <w:t>Informations générales sur les autorisations en accès précoce des médicaments</w:t>
        </w:r>
      </w:hyperlink>
    </w:p>
    <w:p w14:paraId="5C52C915" w14:textId="77777777" w:rsidR="00C317D5" w:rsidRDefault="00BE01E2" w:rsidP="00CE0748">
      <w:pPr>
        <w:pStyle w:val="Liste2"/>
        <w:numPr>
          <w:ilvl w:val="0"/>
          <w:numId w:val="10"/>
        </w:numPr>
        <w:rPr>
          <w:rStyle w:val="Lienhypertexte"/>
          <w:iCs/>
          <w:sz w:val="18"/>
        </w:rPr>
      </w:pPr>
      <w:hyperlink r:id="rId47" w:history="1">
        <w:r w:rsidR="00700685" w:rsidRPr="0098233F">
          <w:rPr>
            <w:rStyle w:val="Lienhypertexte"/>
            <w:iCs/>
            <w:sz w:val="18"/>
          </w:rPr>
          <w:t>Infographie sur le dispositif de l’accès précoce aux médicaments </w:t>
        </w:r>
      </w:hyperlink>
    </w:p>
    <w:p w14:paraId="642FCA1D" w14:textId="77777777" w:rsidR="00C317D5" w:rsidRDefault="00332AAC" w:rsidP="00531BE3">
      <w:pPr>
        <w:pStyle w:val="Corpsdetexte"/>
      </w:pPr>
      <w:r w:rsidRPr="00700685">
        <w:t>Des associations de</w:t>
      </w:r>
      <w:r w:rsidR="00BF53E8">
        <w:t xml:space="preserve"> patients</w:t>
      </w:r>
      <w:r w:rsidRPr="00700685">
        <w:t xml:space="preserve"> </w:t>
      </w:r>
      <w:r w:rsidR="006C01E9" w:rsidRPr="0093672E">
        <w:t xml:space="preserve">impliquées dans la maladie qui vous concerne </w:t>
      </w:r>
      <w:r w:rsidR="006C01E9" w:rsidRPr="00700685">
        <w:t xml:space="preserve">peuvent vous apporter aide et soutien. Renseignez-vous auprès de l’équipe médicale qui vous suit. </w:t>
      </w:r>
    </w:p>
    <w:tbl>
      <w:tblPr>
        <w:tblStyle w:val="Fondgris1"/>
        <w:tblW w:w="0" w:type="auto"/>
        <w:tblLook w:val="0600" w:firstRow="0" w:lastRow="0" w:firstColumn="0" w:lastColumn="0" w:noHBand="1" w:noVBand="1"/>
      </w:tblPr>
      <w:tblGrid>
        <w:gridCol w:w="9608"/>
      </w:tblGrid>
      <w:tr w:rsidR="00224BC3" w:rsidRPr="0093672E" w14:paraId="35564512" w14:textId="77777777" w:rsidTr="00BC562B">
        <w:tc>
          <w:tcPr>
            <w:tcW w:w="9844" w:type="dxa"/>
            <w:vAlign w:val="center"/>
          </w:tcPr>
          <w:p w14:paraId="546A9F37" w14:textId="77777777" w:rsidR="000A2C43" w:rsidRPr="00C00295" w:rsidRDefault="000A2C43" w:rsidP="00991907">
            <w:pPr>
              <w:jc w:val="center"/>
            </w:pPr>
            <w:r w:rsidRPr="00C00295">
              <w:lastRenderedPageBreak/>
              <w:t>L’industriel peut ici préciser des noms d’associations s’il en a connaissance.</w:t>
            </w:r>
          </w:p>
          <w:p w14:paraId="4A78167D" w14:textId="77777777" w:rsidR="00C00295" w:rsidRDefault="00C06C9E" w:rsidP="00991907">
            <w:pPr>
              <w:jc w:val="center"/>
            </w:pPr>
            <w:r>
              <w:t>Association Française des Hémophiles</w:t>
            </w:r>
            <w:r w:rsidR="00094A9D">
              <w:t> : </w:t>
            </w:r>
          </w:p>
          <w:p w14:paraId="2C8A67D7" w14:textId="77777777" w:rsidR="00C00295" w:rsidRPr="00C00295" w:rsidRDefault="00C00295" w:rsidP="00991907">
            <w:pPr>
              <w:jc w:val="center"/>
            </w:pPr>
            <w:r w:rsidRPr="00C00295">
              <w:t>21 rue Georges Auric</w:t>
            </w:r>
            <w:r w:rsidRPr="00C00295">
              <w:br/>
              <w:t>75019 Paris</w:t>
            </w:r>
            <w:r w:rsidRPr="00C00295">
              <w:br/>
              <w:t>Tél. : 01 45 67 77 67</w:t>
            </w:r>
          </w:p>
          <w:p w14:paraId="196AE816" w14:textId="01A1E6A5" w:rsidR="00332AAC" w:rsidRPr="0093672E" w:rsidRDefault="00C00295" w:rsidP="00991907">
            <w:pPr>
              <w:jc w:val="center"/>
            </w:pPr>
            <w:r w:rsidRPr="00C00295">
              <w:t>https://afh.asso.fr/</w:t>
            </w:r>
            <w:r w:rsidR="00094A9D">
              <w:t xml:space="preserve"> </w:t>
            </w:r>
          </w:p>
        </w:tc>
      </w:tr>
    </w:tbl>
    <w:p w14:paraId="49A49C67" w14:textId="77777777" w:rsidR="00700685" w:rsidRPr="00700685" w:rsidRDefault="00700685" w:rsidP="00700685">
      <w:pPr>
        <w:rPr>
          <w:b/>
          <w:bCs/>
        </w:rPr>
      </w:pPr>
    </w:p>
    <w:p w14:paraId="062A3D9C" w14:textId="77777777" w:rsidR="00C317D5" w:rsidRPr="00531BE3" w:rsidRDefault="007E5C43" w:rsidP="00531BE3">
      <w:pPr>
        <w:pStyle w:val="Corpsdetexte"/>
        <w:rPr>
          <w:b/>
        </w:rPr>
      </w:pPr>
      <w:r w:rsidRPr="00531BE3">
        <w:rPr>
          <w:b/>
        </w:rPr>
        <w:t xml:space="preserve">Ce document a été élaboré par la Haute Autorité de santé </w:t>
      </w:r>
      <w:r w:rsidR="00700685" w:rsidRPr="00531BE3">
        <w:rPr>
          <w:b/>
          <w:bCs/>
        </w:rPr>
        <w:t xml:space="preserve">et </w:t>
      </w:r>
      <w:r w:rsidRPr="00531BE3">
        <w:rPr>
          <w:b/>
        </w:rPr>
        <w:t xml:space="preserve">l’Agence nationale de sécurité du médicament et des produits de santé, </w:t>
      </w:r>
      <w:r w:rsidR="00700685" w:rsidRPr="00531BE3">
        <w:rPr>
          <w:b/>
          <w:bCs/>
        </w:rPr>
        <w:t xml:space="preserve">en collaboration avec </w:t>
      </w:r>
      <w:r w:rsidRPr="00531BE3">
        <w:rPr>
          <w:b/>
        </w:rPr>
        <w:t xml:space="preserve">des membres d’associations de patients, membres de France Assos </w:t>
      </w:r>
      <w:r w:rsidR="00700685" w:rsidRPr="00531BE3">
        <w:rPr>
          <w:b/>
          <w:bCs/>
        </w:rPr>
        <w:t>Santé</w:t>
      </w:r>
      <w:r w:rsidRPr="00531BE3">
        <w:rPr>
          <w:b/>
        </w:rPr>
        <w:t xml:space="preserve">, France </w:t>
      </w:r>
      <w:r w:rsidR="00700685" w:rsidRPr="00531BE3">
        <w:rPr>
          <w:b/>
          <w:bCs/>
        </w:rPr>
        <w:t>Lymphome</w:t>
      </w:r>
      <w:r w:rsidRPr="00531BE3">
        <w:rPr>
          <w:b/>
        </w:rPr>
        <w:t xml:space="preserve"> Espoir, le TRT5-CHV et Eurordis</w:t>
      </w:r>
      <w:r w:rsidR="006E2909" w:rsidRPr="00531BE3">
        <w:rPr>
          <w:b/>
        </w:rPr>
        <w:t> </w:t>
      </w:r>
      <w:r w:rsidRPr="00531BE3">
        <w:rPr>
          <w:b/>
        </w:rPr>
        <w:t xml:space="preserve">; il a été relu par des associations de patients &amp; d’usagers, des professionnels de santé et des entreprises du médicament concernées par l’accès précoce </w:t>
      </w:r>
      <w:r w:rsidR="007866E5" w:rsidRPr="00531BE3">
        <w:rPr>
          <w:b/>
        </w:rPr>
        <w:t xml:space="preserve">aux </w:t>
      </w:r>
      <w:r w:rsidRPr="00531BE3">
        <w:rPr>
          <w:b/>
        </w:rPr>
        <w:t>médicaments.</w:t>
      </w:r>
    </w:p>
    <w:p w14:paraId="38271B64" w14:textId="6BD057F0" w:rsidR="00C317D5" w:rsidRPr="00531BE3" w:rsidRDefault="00700685" w:rsidP="00531BE3">
      <w:pPr>
        <w:pStyle w:val="Corpsdetexte"/>
        <w:rPr>
          <w:b/>
        </w:rPr>
      </w:pPr>
      <w:r w:rsidRPr="00531BE3">
        <w:rPr>
          <w:b/>
        </w:rPr>
        <w:t> </w:t>
      </w:r>
      <w:r w:rsidRPr="00531BE3">
        <w:rPr>
          <w:b/>
        </w:rPr>
        <w:br w:type="page"/>
      </w:r>
    </w:p>
    <w:tbl>
      <w:tblPr>
        <w:tblStyle w:val="Grilledutableau1"/>
        <w:tblW w:w="5000" w:type="pct"/>
        <w:tblLook w:val="04A0" w:firstRow="1" w:lastRow="0" w:firstColumn="1" w:lastColumn="0" w:noHBand="0" w:noVBand="1"/>
      </w:tblPr>
      <w:tblGrid>
        <w:gridCol w:w="9628"/>
      </w:tblGrid>
      <w:tr w:rsidR="00224BC3" w:rsidRPr="00700685" w14:paraId="5B5B0D51"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87DDF7" w14:textId="1450F25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89" w:name="Note_traitement_données"/>
            <w:r w:rsidRPr="00700685">
              <w:rPr>
                <w:rFonts w:ascii="Arial Narrow" w:hAnsi="Arial Narrow" w:cs="Arial"/>
                <w:color w:val="000000" w:themeColor="text1"/>
                <w:sz w:val="36"/>
                <w:szCs w:val="36"/>
              </w:rPr>
              <w:lastRenderedPageBreak/>
              <w:t>Note d’information à destination des patients</w:t>
            </w:r>
            <w:r w:rsidR="00A41F00">
              <w:rPr>
                <w:rFonts w:ascii="Arial Narrow" w:hAnsi="Arial Narrow" w:cs="Arial"/>
                <w:color w:val="000000" w:themeColor="text1"/>
                <w:sz w:val="36"/>
                <w:szCs w:val="36"/>
              </w:rPr>
              <w:t xml:space="preserve"> sur le traitement des données personnelles</w:t>
            </w:r>
            <w:bookmarkEnd w:id="89"/>
          </w:p>
        </w:tc>
      </w:tr>
    </w:tbl>
    <w:p w14:paraId="4F1ACC4B" w14:textId="77777777" w:rsidR="00700685" w:rsidRPr="00700685" w:rsidRDefault="00700685" w:rsidP="00700685"/>
    <w:p w14:paraId="31D925CF" w14:textId="77777777" w:rsidR="00C317D5" w:rsidRDefault="0054190C" w:rsidP="00531BE3">
      <w:pPr>
        <w:pStyle w:val="Corpsdetexte"/>
      </w:pPr>
      <w:r w:rsidRPr="00211328">
        <w:t xml:space="preserve">Un médicament </w:t>
      </w:r>
      <w:r w:rsidR="00815EE3" w:rsidRPr="00211328">
        <w:t>dispensé</w:t>
      </w:r>
      <w:r w:rsidRPr="00211328">
        <w:t xml:space="preserve"> dans le cadre d’une autorisation d’accès précoce vous a été prescrit. Ceci implique un traitement de données personnelles sur votre santé. Ces données personnelles sont des informations qui portent sur vous, votre santé, vos habitudes de vie</w:t>
      </w:r>
      <w:r w:rsidR="003B3571">
        <w:t>.</w:t>
      </w:r>
    </w:p>
    <w:p w14:paraId="0BA82427" w14:textId="27C7F83C" w:rsidR="00C317D5" w:rsidRDefault="00E707AD" w:rsidP="00531BE3">
      <w:pPr>
        <w:pStyle w:val="Corpsdetexte"/>
      </w:pPr>
      <w:r>
        <w:t xml:space="preserve">Ce document vous informe sur les données personnelles qui sont recueillies et leur traitement, c’est-à-dire l’utilisation qui en sera faite. Le responsable du traitement des données est </w:t>
      </w:r>
      <w:sdt>
        <w:sdtPr>
          <w:id w:val="1960607470"/>
          <w:placeholder>
            <w:docPart w:val="7450727E32AA4327997EE3D4C4AFD5D3"/>
          </w:placeholder>
        </w:sdtPr>
        <w:sdtEndPr/>
        <w:sdtContent>
          <w:r w:rsidR="00BB2F27">
            <w:rPr>
              <w:rStyle w:val="Mention"/>
            </w:rPr>
            <w:t>NO</w:t>
          </w:r>
          <w:r w:rsidR="00D41A5F">
            <w:rPr>
              <w:rStyle w:val="Mention"/>
            </w:rPr>
            <w:t>VO NORDISK</w:t>
          </w:r>
        </w:sdtContent>
      </w:sdt>
      <w:r>
        <w:t xml:space="preserve"> en tant que laboratoire titulaire de l’autorisation d’accès précoce.</w:t>
      </w:r>
    </w:p>
    <w:p w14:paraId="7D832ABE" w14:textId="77777777" w:rsidR="00C317D5" w:rsidRPr="00991907" w:rsidRDefault="00700685"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bCs/>
          <w:color w:val="000000" w:themeColor="text1"/>
          <w:sz w:val="36"/>
          <w:szCs w:val="26"/>
        </w:rPr>
        <w:t>À quoi vont servir vos données ?</w:t>
      </w:r>
    </w:p>
    <w:p w14:paraId="55F875D3" w14:textId="77777777" w:rsidR="00C317D5" w:rsidRDefault="00700685" w:rsidP="00531BE3">
      <w:pPr>
        <w:pStyle w:val="Corpsdetexte"/>
      </w:pPr>
      <w:r w:rsidRPr="00700685">
        <w:t>Pour pouvoir obtenir une autorisation d’accès précoce, un médicament doit remplir plusieurs critères : présenter plus de bénéfices que de risques, être présumé innovant, etc</w:t>
      </w:r>
      <w:r w:rsidR="00FD6EA6">
        <w:t xml:space="preserve"> </w:t>
      </w:r>
      <w:r w:rsidR="00A32061">
        <w:rPr>
          <w:rStyle w:val="Appelnotedebasdep"/>
        </w:rPr>
        <w:footnoteReference w:id="5"/>
      </w:r>
      <w:r w:rsidRPr="00700685">
        <w:t xml:space="preserve">. Vos données personnelles et en particulier les informations sur votre qualité de vie </w:t>
      </w:r>
      <w:r w:rsidR="00FD6EA6">
        <w:t xml:space="preserve">avec le </w:t>
      </w:r>
      <w:r w:rsidRPr="00700685">
        <w:t xml:space="preserve">traitement, </w:t>
      </w:r>
      <w:r w:rsidR="003C647B" w:rsidRPr="00700685">
        <w:t>permettron</w:t>
      </w:r>
      <w:r w:rsidR="003C647B">
        <w:t>t</w:t>
      </w:r>
      <w:r w:rsidR="003C647B" w:rsidRPr="00700685">
        <w:t xml:space="preserve"> </w:t>
      </w:r>
      <w:r w:rsidRPr="00700685">
        <w:t xml:space="preserve">d’évaluer en continu si ces critères sont toujours remplis. </w:t>
      </w:r>
    </w:p>
    <w:p w14:paraId="4D4FCB29" w14:textId="77777777" w:rsidR="00C317D5" w:rsidRDefault="00A41F00" w:rsidP="00531BE3">
      <w:pPr>
        <w:pStyle w:val="Corpsdetexte"/>
      </w:pPr>
      <w:r>
        <w:t>À</w:t>
      </w:r>
      <w:r w:rsidR="00700685" w:rsidRPr="00700685">
        <w:t xml:space="preserve"> terme, </w:t>
      </w:r>
      <w:r w:rsidR="0014546D">
        <w:t>elles permettron</w:t>
      </w:r>
      <w:r w:rsidR="009E3AE1">
        <w:t>t</w:t>
      </w:r>
      <w:r w:rsidR="0014546D">
        <w:t xml:space="preserve"> aussi d’</w:t>
      </w:r>
      <w:r w:rsidR="00700685" w:rsidRPr="00700685">
        <w:t xml:space="preserve">évaluer </w:t>
      </w:r>
      <w:r w:rsidR="0060551A">
        <w:t>l</w:t>
      </w:r>
      <w:r w:rsidR="00700685" w:rsidRPr="00700685">
        <w:t>e médicament en vue de sa prise en charge par l’Assurance maladie.</w:t>
      </w:r>
    </w:p>
    <w:p w14:paraId="1D67B491" w14:textId="1B327891" w:rsidR="00640300" w:rsidRPr="006E4929" w:rsidRDefault="00640300" w:rsidP="00640300">
      <w:pPr>
        <w:pStyle w:val="Titre2"/>
        <w:numPr>
          <w:ilvl w:val="0"/>
          <w:numId w:val="0"/>
        </w:numPr>
      </w:pPr>
      <w:r w:rsidRPr="006E4929">
        <w:t xml:space="preserve">Vos données personnelles pourront-elles être </w:t>
      </w:r>
      <w:r>
        <w:t>ré</w:t>
      </w:r>
      <w:r w:rsidRPr="006E4929">
        <w:t>utilisées </w:t>
      </w:r>
      <w:r>
        <w:t xml:space="preserve">par la suite </w:t>
      </w:r>
      <w:r w:rsidRPr="006E4929">
        <w:t>?</w:t>
      </w:r>
    </w:p>
    <w:p w14:paraId="5A9C05D1" w14:textId="77777777" w:rsidR="00C317D5" w:rsidRDefault="00640300" w:rsidP="00531BE3">
      <w:pPr>
        <w:pStyle w:val="Corpsdetexte"/>
      </w:pPr>
      <w:r w:rsidRPr="0093672E">
        <w:t>Vos données personnelles pourront également être utilisées ensuite pour faire de la recherche</w:t>
      </w:r>
      <w:r>
        <w:t>, étude ou de l’évaluation</w:t>
      </w:r>
      <w:r w:rsidRPr="0093672E">
        <w:t xml:space="preserve"> dans le domaine de la santé. </w:t>
      </w:r>
    </w:p>
    <w:p w14:paraId="1750024F" w14:textId="77777777" w:rsidR="00C317D5" w:rsidRDefault="00640300" w:rsidP="00531BE3">
      <w:pPr>
        <w:pStyle w:val="Corpsdetext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rsidR="00DD206B">
        <w:t>,</w:t>
      </w:r>
      <w:r w:rsidRPr="0093672E">
        <w:t xml:space="preserve"> elles pourront être utilisées de manière complémentaire avec d’autres données vous concernant.</w:t>
      </w:r>
      <w:r>
        <w:t xml:space="preserve"> Cela signifie que vos données personnelles collectées au titre de l’accès précoce pourront être croisé</w:t>
      </w:r>
      <w:r w:rsidR="00EE4A18">
        <w:t>e</w:t>
      </w:r>
      <w:r>
        <w:t xml:space="preserve">s avec des données du </w:t>
      </w:r>
      <w:r w:rsidR="00DD206B">
        <w:t>s</w:t>
      </w:r>
      <w:r>
        <w:t>ystème national des données de santé</w:t>
      </w:r>
      <w:r w:rsidRPr="16227327">
        <w:t xml:space="preserve"> </w:t>
      </w:r>
      <w:r w:rsidRPr="4CB7D07E">
        <w:t>(SNDS),</w:t>
      </w:r>
      <w:r>
        <w:t xml:space="preserve"> qui réunit plusieurs bases de données de santé (telles que les données de </w:t>
      </w:r>
      <w:r w:rsidR="00AC5F2D">
        <w:t xml:space="preserve">l’Assurance </w:t>
      </w:r>
      <w:r>
        <w:t xml:space="preserve">maladie et des hôpitaux). </w:t>
      </w:r>
    </w:p>
    <w:p w14:paraId="77A522E9" w14:textId="77777777" w:rsidR="00C317D5" w:rsidRDefault="00640300" w:rsidP="00531BE3">
      <w:pPr>
        <w:pStyle w:val="Corpsdetexte"/>
      </w:pPr>
      <w:r w:rsidRPr="00616A0A">
        <w:t>Vous pouvez vous opposer à cette réutilisation à des fins de recherche</w:t>
      </w:r>
      <w:r>
        <w:t xml:space="preserve"> auprès du médecin prescripteur du médicament en accès précoce</w:t>
      </w:r>
      <w:r w:rsidRPr="00616A0A">
        <w:t>.</w:t>
      </w:r>
    </w:p>
    <w:p w14:paraId="4E27AC34" w14:textId="55C1FF23" w:rsidR="00C317D5" w:rsidRDefault="00640300" w:rsidP="00531BE3">
      <w:pPr>
        <w:pStyle w:val="Corpsdetexte"/>
        <w:rPr>
          <w:rStyle w:val="Mention"/>
        </w:rPr>
      </w:pPr>
      <w:r w:rsidRPr="0093672E">
        <w:t xml:space="preserve">Les informations relatives à une nouvelle recherche à partir de vos données seront disponibles sur le site du </w:t>
      </w:r>
      <w:r w:rsidRPr="002B4612">
        <w:rPr>
          <w:i/>
          <w:iCs/>
        </w:rPr>
        <w:t>Health Data Hub</w:t>
      </w:r>
      <w:r w:rsidRPr="0093672E">
        <w:t xml:space="preserve"> qui publie un résumé du protocole de recherche pour tous les projets qui lui sont soumis : </w:t>
      </w:r>
      <w:hyperlink r:id="rId48" w:history="1">
        <w:r w:rsidRPr="0093672E">
          <w:rPr>
            <w:rStyle w:val="Lienhypertexte"/>
          </w:rPr>
          <w:t>https://www.health-data-hub.fr/projets</w:t>
        </w:r>
      </w:hyperlink>
      <w:r w:rsidR="00723C8B">
        <w:rPr>
          <w:rStyle w:val="Lienhypertexte"/>
        </w:rPr>
        <w:t>.</w:t>
      </w:r>
    </w:p>
    <w:p w14:paraId="265A6720" w14:textId="77777777" w:rsidR="00C317D5" w:rsidRPr="00991907" w:rsidRDefault="00700685"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bCs/>
          <w:color w:val="000000" w:themeColor="text1"/>
          <w:sz w:val="36"/>
          <w:szCs w:val="26"/>
        </w:rPr>
        <w:t xml:space="preserve">Sur quelle loi se fonde le traitement des données ? </w:t>
      </w:r>
    </w:p>
    <w:p w14:paraId="3E6B2C2F" w14:textId="77777777" w:rsidR="00C317D5" w:rsidRDefault="00700685" w:rsidP="00531BE3">
      <w:pPr>
        <w:pStyle w:val="Corpsdetexte"/>
      </w:pPr>
      <w:r w:rsidRPr="00BA4A27">
        <w:t>Ce traitement de données est fondé sur une obligation légale à la charge de l’industriel</w:t>
      </w:r>
      <w:r w:rsidR="00E10831">
        <w:t>, responsable du traitement</w:t>
      </w:r>
      <w:r w:rsidR="046F0C29">
        <w:t>,</w:t>
      </w:r>
      <w:r w:rsidRPr="00BA4A27">
        <w:t xml:space="preserve">(article 6.1.c du </w:t>
      </w:r>
      <w:hyperlink r:id="rId49">
        <w:r w:rsidRPr="5E50316D">
          <w:rPr>
            <w:color w:val="004990"/>
            <w:u w:val="single"/>
          </w:rPr>
          <w:t>RGPD</w:t>
        </w:r>
      </w:hyperlink>
      <w:r w:rsidRPr="00BA4A27">
        <w:t xml:space="preserve">) telle que prévue aux articles </w:t>
      </w:r>
      <w:hyperlink r:id="rId50">
        <w:r w:rsidRPr="5E50316D">
          <w:rPr>
            <w:color w:val="004990"/>
            <w:u w:val="single"/>
          </w:rPr>
          <w:t xml:space="preserve">L. 5121-12 et suivants du </w:t>
        </w:r>
        <w:r w:rsidR="002B4612">
          <w:rPr>
            <w:color w:val="004990"/>
            <w:u w:val="single"/>
          </w:rPr>
          <w:t>C</w:t>
        </w:r>
        <w:r w:rsidR="002B4612" w:rsidRPr="5E50316D">
          <w:rPr>
            <w:color w:val="004990"/>
            <w:u w:val="single"/>
          </w:rPr>
          <w:t xml:space="preserve">ode </w:t>
        </w:r>
        <w:r w:rsidRPr="5E50316D">
          <w:rPr>
            <w:color w:val="004990"/>
            <w:u w:val="single"/>
          </w:rPr>
          <w:t>de la santé publique</w:t>
        </w:r>
      </w:hyperlink>
      <w:r w:rsidRPr="00BA4A27">
        <w:t xml:space="preserve"> relatifs au dispositif d’accès précoce aux médicaments. </w:t>
      </w:r>
    </w:p>
    <w:p w14:paraId="5C533220" w14:textId="77777777" w:rsidR="00C317D5" w:rsidRDefault="00700685" w:rsidP="00531BE3">
      <w:pPr>
        <w:pStyle w:val="Corpsdetexte"/>
      </w:pPr>
      <w:r w:rsidRPr="00BA4A27">
        <w:lastRenderedPageBreak/>
        <w:t>La collecte de données de santé est justifiée par un intérêt public dans le domaine de la santé (ar-ticle 9.2.i</w:t>
      </w:r>
      <w:r w:rsidRPr="00BA4A27" w:rsidDel="00410D42">
        <w:t>)</w:t>
      </w:r>
      <w:r w:rsidRPr="00BA4A27">
        <w:t xml:space="preserve"> du RGPD). </w:t>
      </w:r>
    </w:p>
    <w:p w14:paraId="74DFC2F7" w14:textId="77777777" w:rsidR="00C317D5" w:rsidRPr="00991907" w:rsidRDefault="00700685"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bCs/>
          <w:color w:val="000000" w:themeColor="text1"/>
          <w:sz w:val="36"/>
          <w:szCs w:val="26"/>
        </w:rPr>
        <w:t>Quelles sont les données collectées ?</w:t>
      </w:r>
    </w:p>
    <w:p w14:paraId="1C133305" w14:textId="77777777" w:rsidR="00C317D5" w:rsidRDefault="00332644" w:rsidP="00531BE3">
      <w:pPr>
        <w:pStyle w:val="Corpsdetexte"/>
      </w:pPr>
      <w:r w:rsidRPr="0093672E">
        <w:t xml:space="preserve">Votre médecin </w:t>
      </w:r>
      <w:r w:rsidR="00220E79">
        <w:t>et</w:t>
      </w:r>
      <w:r w:rsidRPr="0093672E">
        <w:t xml:space="preserve"> le pharmacien </w:t>
      </w:r>
      <w:r w:rsidRPr="0080090E">
        <w:t xml:space="preserve">qui vous a donné le médicament </w:t>
      </w:r>
      <w:r w:rsidR="007A6A6A" w:rsidRPr="0080090E">
        <w:t>ser</w:t>
      </w:r>
      <w:r w:rsidR="007A6A6A">
        <w:t>ont</w:t>
      </w:r>
      <w:r w:rsidR="007A6A6A" w:rsidRPr="0080090E">
        <w:t xml:space="preserve"> </w:t>
      </w:r>
      <w:r w:rsidRPr="0080090E">
        <w:t>amené</w:t>
      </w:r>
      <w:r w:rsidR="007A6A6A">
        <w:t>s</w:t>
      </w:r>
      <w:r w:rsidRPr="0080090E">
        <w:t xml:space="preserve"> à collecter les données personnelles suivantes autant que de besoin aux fins de transmission au laboratoire pharmaceutique</w:t>
      </w:r>
      <w:r>
        <w:t xml:space="preserve"> </w:t>
      </w:r>
      <w:r w:rsidRPr="0093672E">
        <w:t xml:space="preserve">: </w:t>
      </w:r>
    </w:p>
    <w:p w14:paraId="307E08DC" w14:textId="023070E6" w:rsidR="00332644" w:rsidRPr="0093672E" w:rsidRDefault="00332644" w:rsidP="00332644">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6E26AD05" w14:textId="73F4E7C5" w:rsidR="00332644" w:rsidRPr="0093672E" w:rsidRDefault="00332644" w:rsidP="00332644">
      <w:pPr>
        <w:pStyle w:val="Paragraphedeliste"/>
      </w:pPr>
      <w:r w:rsidRPr="0093672E">
        <w:t xml:space="preserve">les informations relatives à votre état de santé : notamment l’histoire de votre maladie, vos antécédents personnels ou familiaux, vos </w:t>
      </w:r>
      <w:r w:rsidR="00BF746A">
        <w:t>autres maladies ou traitements</w:t>
      </w:r>
      <w:r w:rsidRPr="0093672E">
        <w:t xml:space="preserve"> ; </w:t>
      </w:r>
    </w:p>
    <w:p w14:paraId="5CC8957F" w14:textId="023070E6" w:rsidR="00332644" w:rsidRPr="0093672E" w:rsidRDefault="00332644" w:rsidP="00332644">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161C0C92" w14:textId="023070E6" w:rsidR="00332644" w:rsidRPr="0093672E" w:rsidRDefault="00332644" w:rsidP="00332644">
      <w:pPr>
        <w:pStyle w:val="Paragraphedeliste"/>
      </w:pPr>
      <w:r w:rsidRPr="0093672E">
        <w:t>l’efficacité du médicament ;</w:t>
      </w:r>
    </w:p>
    <w:p w14:paraId="4D1AF1F0" w14:textId="60051783" w:rsidR="00332644" w:rsidRPr="0093672E" w:rsidRDefault="00332644" w:rsidP="00332644">
      <w:pPr>
        <w:pStyle w:val="Paragraphedeliste"/>
      </w:pPr>
      <w:r w:rsidRPr="0093672E">
        <w:t>la nature et la fréquence des effets indésirables du médicament </w:t>
      </w:r>
      <w:r w:rsidR="006228E4">
        <w:t>(ce sont les conséquences inattendues et désagréables du traitement que vous pourriez ressentir : douleur, nausées, diarrhées, etc.)</w:t>
      </w:r>
      <w:r w:rsidR="46783716">
        <w:t xml:space="preserve"> </w:t>
      </w:r>
      <w:r>
        <w:t>;</w:t>
      </w:r>
    </w:p>
    <w:p w14:paraId="1DC0672C" w14:textId="5A048FCC" w:rsidR="00332644" w:rsidRPr="0093672E" w:rsidRDefault="00332644" w:rsidP="00332644">
      <w:pPr>
        <w:pStyle w:val="Paragraphedeliste"/>
      </w:pPr>
      <w:r w:rsidRPr="0093672E">
        <w:t xml:space="preserve">les motifs des éventuels arrêts de traitement. </w:t>
      </w:r>
    </w:p>
    <w:p w14:paraId="7E59403E" w14:textId="77777777" w:rsidR="003A40B3" w:rsidRDefault="003A40B3" w:rsidP="006776C5">
      <w:pPr>
        <w:pStyle w:val="Paragraphedeliste"/>
        <w:numPr>
          <w:ilvl w:val="0"/>
          <w:numId w:val="0"/>
        </w:numPr>
        <w:ind w:left="680"/>
      </w:pPr>
    </w:p>
    <w:p w14:paraId="3581617E" w14:textId="77777777" w:rsidR="00C317D5" w:rsidRDefault="003D2261" w:rsidP="00531BE3">
      <w:pPr>
        <w:pStyle w:val="Corpsdetexte"/>
      </w:pPr>
      <w:r w:rsidRPr="0093672E">
        <w:t>Sont également collectées :</w:t>
      </w:r>
      <w:r>
        <w:t xml:space="preserve"> </w:t>
      </w:r>
    </w:p>
    <w:p w14:paraId="415B7AC4" w14:textId="7D02A940" w:rsidR="003D2261" w:rsidRPr="0093672E" w:rsidRDefault="003D2261" w:rsidP="003D2261">
      <w:pPr>
        <w:pStyle w:val="Paragraphedeliste"/>
      </w:pPr>
      <w:r w:rsidRPr="0093672E">
        <w:t>la consommation de tabac.</w:t>
      </w:r>
    </w:p>
    <w:p w14:paraId="6D8195D4" w14:textId="5A048FCC" w:rsidR="003D2261" w:rsidRPr="0093672E" w:rsidRDefault="003D2261" w:rsidP="003D2261">
      <w:pPr>
        <w:pStyle w:val="Liste2"/>
        <w:ind w:left="193" w:hanging="193"/>
      </w:pPr>
    </w:p>
    <w:p w14:paraId="10F5D857" w14:textId="77777777" w:rsidR="00C317D5" w:rsidRDefault="003D2261" w:rsidP="00531BE3">
      <w:pPr>
        <w:pStyle w:val="Corpsdetexte"/>
      </w:pPr>
      <w:r w:rsidRPr="0093672E">
        <w:t>Pour certains traitements, des données pourront être collectées auprès de vos proches (partenaire, ascendance, descendance, etc.), par exemple l’efficacité et la tolérance du traitement ou la qualité de vie de l’aidant.</w:t>
      </w:r>
    </w:p>
    <w:p w14:paraId="76C9CF1A" w14:textId="77777777" w:rsidR="00C317D5" w:rsidRDefault="003D2261" w:rsidP="00531BE3">
      <w:pPr>
        <w:pStyle w:val="Corpsdetexte"/>
      </w:pPr>
      <w:r w:rsidRPr="0093672E">
        <w:t>Vous pourrez également être invité à compléter vous-même des questionnaires relatifs à votre qualité de vie.</w:t>
      </w:r>
    </w:p>
    <w:p w14:paraId="21B0968B" w14:textId="77777777" w:rsidR="00C317D5" w:rsidRPr="00991907" w:rsidRDefault="00700685"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bCs/>
          <w:color w:val="000000" w:themeColor="text1"/>
          <w:sz w:val="36"/>
          <w:szCs w:val="26"/>
        </w:rPr>
        <w:t>Qui est destinataire des données ?</w:t>
      </w:r>
    </w:p>
    <w:p w14:paraId="2D830AFC" w14:textId="1F9F74E2" w:rsidR="00C317D5" w:rsidRDefault="00190468" w:rsidP="00531BE3">
      <w:pPr>
        <w:pStyle w:val="Corpsdetexte"/>
      </w:pPr>
      <w:r w:rsidRPr="0093672E">
        <w:t xml:space="preserve">Toutes ces informations confidentielles seront transmises </w:t>
      </w:r>
      <w:r>
        <w:t xml:space="preserve">aux personnels habilités de </w:t>
      </w:r>
      <w:sdt>
        <w:sdtPr>
          <w:id w:val="378677699"/>
          <w:placeholder>
            <w:docPart w:val="AE06E6396334468898922B9B7840A1CB"/>
          </w:placeholder>
        </w:sdtPr>
        <w:sdtEndPr/>
        <w:sdtContent>
          <w:r w:rsidR="00D41A5F">
            <w:t>NOVO NORDISK</w:t>
          </w:r>
        </w:sdtContent>
      </w:sdt>
      <w:r w:rsidRPr="0093672E">
        <w:t xml:space="preserve"> et ses éventuels sous-traitants (société de recherche sous contrat) </w:t>
      </w:r>
      <w:r>
        <w:t xml:space="preserve">sous une forme pseudomysées. </w:t>
      </w:r>
      <w:r w:rsidRPr="0093672E">
        <w:t xml:space="preserve">Vous ne serez identifié que par les trois premières lettres de votre nom et les deux premières lettres de votre prénom, ainsi que par votre âge. </w:t>
      </w:r>
    </w:p>
    <w:p w14:paraId="39ADD10D" w14:textId="4643360C" w:rsidR="00190468" w:rsidRPr="00D253EF" w:rsidRDefault="00190468" w:rsidP="00B002CD">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sdt>
        <w:sdtPr>
          <w:rPr>
            <w:sz w:val="22"/>
            <w:szCs w:val="22"/>
          </w:rPr>
          <w:id w:val="-1756512848"/>
          <w:placeholder>
            <w:docPart w:val="26D9DF6D96D444AAB6A41E8838744B7E"/>
          </w:placeholder>
        </w:sdtPr>
        <w:sdtEndPr/>
        <w:sdtContent>
          <w:r w:rsidR="00E53E56">
            <w:rPr>
              <w:sz w:val="22"/>
              <w:szCs w:val="22"/>
            </w:rPr>
            <w:t>Novo Nordisk</w:t>
          </w:r>
        </w:sdtContent>
      </w:sdt>
      <w:r w:rsidRPr="00D253EF">
        <w:rPr>
          <w:sz w:val="22"/>
          <w:szCs w:val="22"/>
        </w:rPr>
        <w:t xml:space="preserve"> à la HAS, aux ministres chargés de la </w:t>
      </w:r>
      <w:r w:rsidR="00873C8E" w:rsidRPr="00D253EF">
        <w:rPr>
          <w:sz w:val="22"/>
          <w:szCs w:val="22"/>
        </w:rPr>
        <w:t>S</w:t>
      </w:r>
      <w:r w:rsidRPr="00D253EF">
        <w:rPr>
          <w:sz w:val="22"/>
          <w:szCs w:val="22"/>
        </w:rPr>
        <w:t xml:space="preserve">anté et de la </w:t>
      </w:r>
      <w:r w:rsidR="00071238" w:rsidRPr="00D253EF">
        <w:rPr>
          <w:sz w:val="22"/>
          <w:szCs w:val="22"/>
        </w:rPr>
        <w:t>S</w:t>
      </w:r>
      <w:r w:rsidRPr="00D253EF">
        <w:rPr>
          <w:sz w:val="22"/>
          <w:szCs w:val="22"/>
        </w:rPr>
        <w:t>écurité sociale</w:t>
      </w:r>
      <w:r w:rsidR="0045252B" w:rsidRPr="00D253EF">
        <w:rPr>
          <w:sz w:val="22"/>
          <w:szCs w:val="22"/>
        </w:rPr>
        <w:t xml:space="preserve"> </w:t>
      </w:r>
      <w:sdt>
        <w:sdtPr>
          <w:rPr>
            <w:rStyle w:val="Mention"/>
            <w:szCs w:val="22"/>
          </w:rPr>
          <w:id w:val="1722324796"/>
          <w:placeholder>
            <w:docPart w:val="94E1D31963EF4A67944250686A44A692"/>
          </w:placeholder>
          <w:comboBox>
            <w:listItem w:value="Choisissez un élément."/>
            <w:listItem w:displayText=" et à l’Agence nationale de la sécurité des médicaments" w:value=" et à l’Agence nationale de la sécurité des médicaments"/>
            <w:listItem w:displayText=" " w:value=" "/>
          </w:comboBox>
        </w:sdtPr>
        <w:sdtEndPr>
          <w:rPr>
            <w:rStyle w:val="Mention"/>
          </w:rPr>
        </w:sdtEndPr>
        <w:sdtContent>
          <w:r w:rsidR="00E53E56">
            <w:rPr>
              <w:rStyle w:val="Mention"/>
            </w:rPr>
            <w:t>et à l’Agence Nationale de Sécurité des Médicament</w:t>
          </w:r>
        </w:sdtContent>
      </w:sdt>
      <w:r w:rsidR="00285800" w:rsidRPr="00D253EF">
        <w:rPr>
          <w:rStyle w:val="Mention"/>
          <w:szCs w:val="22"/>
        </w:rPr>
        <w:t xml:space="preserve"> </w:t>
      </w:r>
      <w:r w:rsidR="427F3F6D" w:rsidRPr="00D253EF">
        <w:rPr>
          <w:sz w:val="22"/>
          <w:szCs w:val="22"/>
        </w:rPr>
        <w:t>ainsi</w:t>
      </w:r>
      <w:r w:rsidR="00224CF2" w:rsidRPr="00D253EF">
        <w:rPr>
          <w:sz w:val="22"/>
          <w:szCs w:val="22"/>
        </w:rPr>
        <w:t xml:space="preserve"> </w:t>
      </w:r>
      <w:r w:rsidRPr="00D253EF">
        <w:rPr>
          <w:sz w:val="22"/>
          <w:szCs w:val="22"/>
        </w:rPr>
        <w:t xml:space="preserve">qu’au </w:t>
      </w:r>
      <w:r w:rsidR="00071238" w:rsidRPr="00D253EF">
        <w:rPr>
          <w:sz w:val="22"/>
          <w:szCs w:val="22"/>
        </w:rPr>
        <w:t>c</w:t>
      </w:r>
      <w:r w:rsidRPr="00D253EF">
        <w:rPr>
          <w:sz w:val="22"/>
          <w:szCs w:val="22"/>
        </w:rPr>
        <w:t xml:space="preserve">entre </w:t>
      </w:r>
      <w:r w:rsidR="00071238" w:rsidRPr="00D253EF">
        <w:rPr>
          <w:sz w:val="22"/>
          <w:szCs w:val="22"/>
        </w:rPr>
        <w:t>r</w:t>
      </w:r>
      <w:r w:rsidRPr="00D253EF">
        <w:rPr>
          <w:sz w:val="22"/>
          <w:szCs w:val="22"/>
        </w:rPr>
        <w:t xml:space="preserve">égional de </w:t>
      </w:r>
      <w:r w:rsidR="00071238" w:rsidRPr="00D253EF">
        <w:rPr>
          <w:sz w:val="22"/>
          <w:szCs w:val="22"/>
        </w:rPr>
        <w:t>p</w:t>
      </w:r>
      <w:r w:rsidRPr="00D253EF">
        <w:rPr>
          <w:sz w:val="22"/>
          <w:szCs w:val="22"/>
        </w:rPr>
        <w:t>harmacovigilance désigné pour assurer au niveau national le suivi de l’accès précoce</w:t>
      </w:r>
      <w:r w:rsidR="1DDFD111" w:rsidRPr="00D253EF">
        <w:rPr>
          <w:sz w:val="22"/>
          <w:szCs w:val="22"/>
        </w:rPr>
        <w:t>.</w:t>
      </w:r>
    </w:p>
    <w:p w14:paraId="742CE3C4" w14:textId="4861C4C7" w:rsidR="00C317D5" w:rsidRDefault="00190468" w:rsidP="00531BE3">
      <w:pPr>
        <w:pStyle w:val="Corpsdetexte"/>
      </w:pPr>
      <w:r w:rsidRPr="0093672E">
        <w:lastRenderedPageBreak/>
        <w:t>Le résumé de ces rapports est également susceptible d’être adressé aux médecins qui ont prescrit le médicament, aux pharmaciens qui l</w:t>
      </w:r>
      <w:r w:rsidR="00C317D5">
        <w:t>’</w:t>
      </w:r>
      <w:r w:rsidRPr="0093672E">
        <w:t>ont délivré ainsi qu’aux centres antipoison.</w:t>
      </w:r>
    </w:p>
    <w:p w14:paraId="79D517F2" w14:textId="77777777" w:rsidR="00C317D5" w:rsidRDefault="00190468" w:rsidP="00531BE3">
      <w:pPr>
        <w:pStyle w:val="Corpsdetexte"/>
      </w:pPr>
      <w:r w:rsidRPr="0093672E">
        <w:t>Cette synthèse, ce rapport et ce résumé ne comprendront aucune information permettant de vous identifier.</w:t>
      </w:r>
    </w:p>
    <w:p w14:paraId="359E4F8E" w14:textId="77777777" w:rsidR="00C317D5" w:rsidRPr="00991907" w:rsidRDefault="00700685"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bCs/>
          <w:color w:val="000000" w:themeColor="text1"/>
          <w:sz w:val="36"/>
          <w:szCs w:val="26"/>
        </w:rPr>
        <w:t>Combien de temps sont conservées vos données ?</w:t>
      </w:r>
    </w:p>
    <w:p w14:paraId="6EEE06DE" w14:textId="327F893E" w:rsidR="00723C8B" w:rsidRDefault="00723C8B" w:rsidP="00531BE3">
      <w:pPr>
        <w:pStyle w:val="Corpsdetexte"/>
      </w:pPr>
    </w:p>
    <w:p w14:paraId="13A154EA" w14:textId="77777777" w:rsidR="00723C8B" w:rsidRDefault="00723C8B" w:rsidP="00723C8B">
      <w:pPr>
        <w:pStyle w:val="Corpsdetexte"/>
      </w:pPr>
      <w:r>
        <w:t xml:space="preserve">Vos données personnelles sont conservées pendant une durée de deux (2) ans suivant l’approbation par l’ANSM du résumé du dernier rapport de synthèse que doit lui envoyer le laboratoire, pour une utilisation active. </w:t>
      </w:r>
    </w:p>
    <w:p w14:paraId="2F4354C6" w14:textId="77777777" w:rsidR="00723C8B" w:rsidRDefault="00723C8B" w:rsidP="00723C8B">
      <w:pPr>
        <w:pStyle w:val="Corpsdetexte"/>
      </w:pPr>
      <w:r>
        <w:t xml:space="preserve">Les données seront ensuite archivées pour les durées précisées ci-après : </w:t>
      </w:r>
    </w:p>
    <w:p w14:paraId="265D322E" w14:textId="77777777" w:rsidR="00723C8B" w:rsidRDefault="00723C8B" w:rsidP="00CE0748">
      <w:pPr>
        <w:pStyle w:val="Corpsdetexte"/>
        <w:numPr>
          <w:ilvl w:val="0"/>
          <w:numId w:val="27"/>
        </w:numPr>
      </w:pPr>
      <w:r>
        <w:t>pendant la durée de l’autorisation de mise sur le marché (ou « AMM ») puis jusqu’à soixante-dix (70) ans à compter de la date de retrait du marché du médicament ;</w:t>
      </w:r>
    </w:p>
    <w:p w14:paraId="0C6CA39E" w14:textId="77777777" w:rsidR="00723C8B" w:rsidRDefault="00723C8B" w:rsidP="00CE0748">
      <w:pPr>
        <w:pStyle w:val="Corpsdetexte"/>
        <w:numPr>
          <w:ilvl w:val="0"/>
          <w:numId w:val="27"/>
        </w:numPr>
      </w:pPr>
      <w:r>
        <w:t>si aucune AMM n’est accordée ou si l’autorisation d’accès précoce est retirée ou suspendue :</w:t>
      </w:r>
    </w:p>
    <w:p w14:paraId="4FCF450B" w14:textId="77777777" w:rsidR="00723C8B" w:rsidRDefault="00723C8B" w:rsidP="00CE0748">
      <w:pPr>
        <w:pStyle w:val="Corpsdetexte"/>
        <w:numPr>
          <w:ilvl w:val="1"/>
          <w:numId w:val="27"/>
        </w:numPr>
      </w:pPr>
      <w:r>
        <w:t xml:space="preserve">jusqu’à soixante-dix (70) ans à compter de l’expiration de la décision de la Haute Autorité de Santé (ou « HAS ») octroyant l’autorisation d’accès précoce, non renouvelée ou de la dernière décision de la HAS autorisant son renouvellement ; </w:t>
      </w:r>
    </w:p>
    <w:p w14:paraId="74F65872" w14:textId="56DF4E64" w:rsidR="00723C8B" w:rsidRDefault="00723C8B" w:rsidP="00CE0748">
      <w:pPr>
        <w:pStyle w:val="Corpsdetexte"/>
        <w:numPr>
          <w:ilvl w:val="1"/>
          <w:numId w:val="27"/>
        </w:numPr>
      </w:pPr>
      <w:r>
        <w:t xml:space="preserve">jusqu’à soixante-dix (70) ans à compter de la date de la décision de la HAS prononçant la suspension ou le retrait de l’autorisation d’accès précoce. </w:t>
      </w:r>
    </w:p>
    <w:p w14:paraId="61C0CCE3" w14:textId="29ABFC89" w:rsidR="00723C8B" w:rsidRDefault="00723C8B" w:rsidP="00723C8B">
      <w:pPr>
        <w:pStyle w:val="Corpsdetexte"/>
      </w:pPr>
      <w:r>
        <w:t>À l’issue de ces délais, vos données seront supprimées ou anonymisées.</w:t>
      </w:r>
    </w:p>
    <w:p w14:paraId="58632213" w14:textId="77777777" w:rsidR="00C317D5" w:rsidRPr="00991907" w:rsidRDefault="00700685"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bCs/>
          <w:color w:val="000000" w:themeColor="text1"/>
          <w:sz w:val="36"/>
          <w:szCs w:val="26"/>
        </w:rPr>
        <w:t>Les données seront-elles publiées ?</w:t>
      </w:r>
    </w:p>
    <w:p w14:paraId="3AB6C9FC" w14:textId="77777777" w:rsidR="00C317D5" w:rsidRDefault="00700685" w:rsidP="00531BE3">
      <w:pPr>
        <w:pStyle w:val="Corpsdetexte"/>
      </w:pPr>
      <w:r w:rsidRPr="00700685">
        <w:t>La H</w:t>
      </w:r>
      <w:r w:rsidR="00936A53">
        <w:t xml:space="preserve">aute </w:t>
      </w:r>
      <w:r w:rsidRPr="00700685">
        <w:t>A</w:t>
      </w:r>
      <w:r w:rsidR="00936A53">
        <w:t>utorité de santé</w:t>
      </w:r>
      <w:r w:rsidRPr="00700685">
        <w:t xml:space="preserve"> et l’A</w:t>
      </w:r>
      <w:r w:rsidR="00936A53">
        <w:t>gence national</w:t>
      </w:r>
      <w:r w:rsidR="00222E69">
        <w:t>e</w:t>
      </w:r>
      <w:r w:rsidR="00936A53">
        <w:t xml:space="preserve"> de sécurité du médicament et des produits de santé</w:t>
      </w:r>
      <w:r w:rsidRPr="00700685">
        <w:t xml:space="preserve"> publient sur leur site internet un résumé du rapport de synthèse des informations recueillies pour l’évaluation du médicament. </w:t>
      </w:r>
    </w:p>
    <w:p w14:paraId="03847854" w14:textId="77777777" w:rsidR="00C317D5" w:rsidRDefault="00700685" w:rsidP="00531BE3">
      <w:pPr>
        <w:pStyle w:val="Corpsdetexte"/>
      </w:pPr>
      <w:r w:rsidRPr="00700685">
        <w:t>Des synthèses des résultats pourront par ailleurs être publié</w:t>
      </w:r>
      <w:r w:rsidR="00576CB5">
        <w:t>e</w:t>
      </w:r>
      <w:r w:rsidRPr="00700685">
        <w:t>s dans des revues scientifiques.</w:t>
      </w:r>
    </w:p>
    <w:p w14:paraId="4D484E22" w14:textId="77777777" w:rsidR="00C317D5" w:rsidRDefault="00700685" w:rsidP="00531BE3">
      <w:pPr>
        <w:pStyle w:val="Corpsdetexte"/>
      </w:pPr>
      <w:r w:rsidRPr="00700685">
        <w:t>Aucun de ces documents publiés ne permettra de vous identifier.</w:t>
      </w:r>
    </w:p>
    <w:p w14:paraId="72EF5F08" w14:textId="77777777" w:rsidR="00C317D5" w:rsidRPr="00991907" w:rsidRDefault="00700685" w:rsidP="00991907">
      <w:pPr>
        <w:keepNext/>
        <w:keepLines/>
        <w:suppressAutoHyphens/>
        <w:spacing w:before="0" w:after="60" w:line="240" w:lineRule="auto"/>
        <w:jc w:val="left"/>
        <w:outlineLvl w:val="1"/>
        <w:rPr>
          <w:color w:val="000000" w:themeColor="text1"/>
          <w:sz w:val="36"/>
          <w:szCs w:val="26"/>
        </w:rPr>
      </w:pPr>
      <w:r w:rsidRPr="00991907">
        <w:rPr>
          <w:rFonts w:ascii="Arial Narrow" w:eastAsiaTheme="majorEastAsia" w:hAnsi="Arial Narrow" w:cstheme="majorBidi"/>
          <w:bCs/>
          <w:color w:val="000000" w:themeColor="text1"/>
          <w:sz w:val="36"/>
          <w:szCs w:val="26"/>
        </w:rPr>
        <w:t>Quels sont vos droits et vos recours possibles ?</w:t>
      </w:r>
    </w:p>
    <w:p w14:paraId="5F5DE93E" w14:textId="77777777" w:rsidR="00C317D5" w:rsidRDefault="6CEAD070" w:rsidP="00531BE3">
      <w:pPr>
        <w:pStyle w:val="Corpsdetexte"/>
      </w:pPr>
      <w:r>
        <w:t>L</w:t>
      </w:r>
      <w:r w:rsidR="00E76A66">
        <w:t>e médecin</w:t>
      </w:r>
      <w:r w:rsidR="396C30C9">
        <w:t xml:space="preserve"> qui vous a prescrit le médicament </w:t>
      </w:r>
      <w:r w:rsidR="00782F56">
        <w:t>en accès précoce</w:t>
      </w:r>
      <w:r w:rsidR="00E76A66">
        <w:t xml:space="preserve"> est votre premier interlocuteur pour faire valoir vos droits sur vos données personnelles.</w:t>
      </w:r>
    </w:p>
    <w:p w14:paraId="4CAB5381" w14:textId="77777777" w:rsidR="00C317D5" w:rsidRDefault="00700685" w:rsidP="00531BE3">
      <w:pPr>
        <w:pStyle w:val="Corpsdetexte"/>
      </w:pPr>
      <w:r w:rsidRPr="00700685">
        <w:t xml:space="preserve">Vous pouvez demander </w:t>
      </w:r>
      <w:r w:rsidR="00782F56">
        <w:t>à ce</w:t>
      </w:r>
      <w:r w:rsidR="00782F56" w:rsidRPr="00700685">
        <w:t xml:space="preserve"> </w:t>
      </w:r>
      <w:r w:rsidRPr="00700685">
        <w:t>médecin :</w:t>
      </w:r>
    </w:p>
    <w:p w14:paraId="5689424E" w14:textId="77777777" w:rsidR="00C317D5" w:rsidRDefault="00700685" w:rsidP="00531BE3">
      <w:pPr>
        <w:pStyle w:val="Listepuces2"/>
      </w:pPr>
      <w:r w:rsidRPr="00700685">
        <w:t>à consulter vos données personnelles ;</w:t>
      </w:r>
    </w:p>
    <w:p w14:paraId="1FA4A53E" w14:textId="77777777" w:rsidR="00C317D5" w:rsidRDefault="00700685" w:rsidP="00531BE3">
      <w:pPr>
        <w:pStyle w:val="Listepuces2"/>
      </w:pPr>
      <w:r w:rsidRPr="00700685">
        <w:t>à les modifier ;</w:t>
      </w:r>
    </w:p>
    <w:p w14:paraId="394188BD" w14:textId="77777777" w:rsidR="00C317D5" w:rsidRDefault="00700685" w:rsidP="00531BE3">
      <w:pPr>
        <w:pStyle w:val="Listepuces2"/>
      </w:pPr>
      <w:r w:rsidRPr="00700685">
        <w:t>à limiter le traitement de certaines données.</w:t>
      </w:r>
    </w:p>
    <w:p w14:paraId="623C9265" w14:textId="77777777" w:rsidR="00C317D5" w:rsidRDefault="00700685" w:rsidP="00531BE3">
      <w:pPr>
        <w:pStyle w:val="Corpsdetexte"/>
      </w:pPr>
      <w:r w:rsidRPr="00700685">
        <w:t xml:space="preserve">Si vous acceptez d’être traité par un médicament </w:t>
      </w:r>
      <w:r w:rsidR="004B18C6">
        <w:t>dispensé</w:t>
      </w:r>
      <w:r w:rsidR="004B18C6" w:rsidRPr="00700685">
        <w:t xml:space="preserve"> </w:t>
      </w:r>
      <w:r w:rsidRPr="00700685">
        <w:t xml:space="preserve">dans le cadre d’une autorisation d’accès précoce, vous ne pouvez pas vous opposer à la transmission des données listées ci-dessus ou </w:t>
      </w:r>
      <w:r w:rsidRPr="00700685">
        <w:lastRenderedPageBreak/>
        <w:t xml:space="preserve">demander leur suppression. </w:t>
      </w:r>
      <w:r w:rsidR="00642D06" w:rsidRPr="00063A31">
        <w:t>Le droit à l’effacement et le droit à la portabilité ne sont également pas applicables à ce traitement</w:t>
      </w:r>
      <w:r w:rsidR="00642D06">
        <w:t>.</w:t>
      </w:r>
    </w:p>
    <w:p w14:paraId="6647809B" w14:textId="77777777" w:rsidR="00C317D5" w:rsidRDefault="00700685" w:rsidP="00531BE3">
      <w:pPr>
        <w:pStyle w:val="Corpsdetexte"/>
      </w:pPr>
      <w:r w:rsidRPr="00700685">
        <w:t xml:space="preserve">Vous pouvez </w:t>
      </w:r>
      <w:r w:rsidR="00185288">
        <w:t xml:space="preserve">cependant </w:t>
      </w:r>
      <w:r w:rsidRPr="00700685">
        <w:t>vous oppose</w:t>
      </w:r>
      <w:r w:rsidR="00576CB5">
        <w:t>r</w:t>
      </w:r>
      <w:r w:rsidRPr="00700685">
        <w:t xml:space="preserve"> à la réutilisation de vos données pour de la recherche</w:t>
      </w:r>
      <w:r w:rsidR="00185288">
        <w:t xml:space="preserve">. </w:t>
      </w:r>
    </w:p>
    <w:p w14:paraId="5D468E5D" w14:textId="77777777" w:rsidR="00C317D5" w:rsidRDefault="00700685" w:rsidP="00531BE3">
      <w:pPr>
        <w:pStyle w:val="Corpsdetexte"/>
        <w:rPr>
          <w:b/>
          <w:bCs/>
        </w:rPr>
      </w:pPr>
      <w:r w:rsidRPr="00700685">
        <w:t>Vous pouvez contacter directement votre médecin pour exercer ces droits.</w:t>
      </w:r>
      <w:r w:rsidRPr="00700685">
        <w:rPr>
          <w:b/>
          <w:bCs/>
        </w:rPr>
        <w:t xml:space="preserve"> </w:t>
      </w:r>
    </w:p>
    <w:p w14:paraId="21514898" w14:textId="607D7F67" w:rsidR="00C317D5" w:rsidRDefault="00700685" w:rsidP="00531BE3">
      <w:pPr>
        <w:pStyle w:val="Corpsdetexte"/>
      </w:pPr>
      <w:bookmarkStart w:id="90" w:name="_Hlk75875989"/>
      <w:r w:rsidRPr="00700685">
        <w:t xml:space="preserve">Vous pouvez, par ailleurs, contacter le délégué à la protection des données (DPO) </w:t>
      </w:r>
      <w:r w:rsidR="00845281">
        <w:t>du laboratoire</w:t>
      </w:r>
      <w:r w:rsidRPr="00700685">
        <w:t xml:space="preserve"> </w:t>
      </w:r>
      <w:r w:rsidR="00205203">
        <w:t xml:space="preserve">à l’adresse suivante </w:t>
      </w:r>
      <w:sdt>
        <w:sdtPr>
          <w:rPr>
            <w:rStyle w:val="Mention"/>
          </w:rPr>
          <w:id w:val="1948277723"/>
          <w:placeholder>
            <w:docPart w:val="71CDE27224AB4A868CC6EC2A5DCB9D07"/>
          </w:placeholder>
        </w:sdtPr>
        <w:sdtEndPr>
          <w:rPr>
            <w:rStyle w:val="Mention"/>
          </w:rPr>
        </w:sdtEndPr>
        <w:sdtContent>
          <w:r w:rsidR="00205203" w:rsidRPr="00C46989">
            <w:rPr>
              <w:rStyle w:val="Mention"/>
            </w:rPr>
            <w:t>[</w:t>
          </w:r>
          <w:r w:rsidR="00E53E56">
            <w:rPr>
              <w:rStyle w:val="Mention"/>
            </w:rPr>
            <w:t>dprfrance@novonordisk.com</w:t>
          </w:r>
          <w:r w:rsidR="00205203" w:rsidRPr="00C46989">
            <w:rPr>
              <w:rStyle w:val="Mention"/>
            </w:rPr>
            <w:t>]</w:t>
          </w:r>
        </w:sdtContent>
      </w:sdt>
      <w:r w:rsidRPr="00700685">
        <w:t xml:space="preserve"> pour exercer ces droits, ce qui implique la transmission de votre identité </w:t>
      </w:r>
      <w:r w:rsidR="00A90B04">
        <w:t>au laboratoire</w:t>
      </w:r>
      <w:r w:rsidRPr="00700685">
        <w:t>.</w:t>
      </w:r>
    </w:p>
    <w:bookmarkEnd w:id="90"/>
    <w:p w14:paraId="6A844E04" w14:textId="77777777" w:rsidR="00C317D5" w:rsidRDefault="00700685" w:rsidP="00531BE3">
      <w:pPr>
        <w:pStyle w:val="Corpsdetexte"/>
      </w:pPr>
      <w:r w:rsidRPr="00700685">
        <w:t xml:space="preserve">Vous pouvez également faire une réclamation à la Commission nationale de l’informatique et des libertés (CNIL) notamment sur son site internet </w:t>
      </w:r>
      <w:hyperlink r:id="rId51" w:history="1">
        <w:r w:rsidR="00C317D5" w:rsidRPr="00E9237B">
          <w:rPr>
            <w:rStyle w:val="Lienhypertexte"/>
          </w:rPr>
          <w:t>www.cnil.fr</w:t>
        </w:r>
      </w:hyperlink>
      <w:r w:rsidRPr="00700685">
        <w:t xml:space="preserve">. </w:t>
      </w:r>
    </w:p>
    <w:p w14:paraId="0FC16E00" w14:textId="77777777" w:rsidR="00700685" w:rsidRPr="00700685" w:rsidRDefault="00700685" w:rsidP="00700685">
      <w:pPr>
        <w:spacing w:before="0" w:after="200" w:line="276" w:lineRule="auto"/>
        <w:jc w:val="left"/>
      </w:pPr>
      <w:r w:rsidRPr="00700685">
        <w:br w:type="page"/>
      </w:r>
    </w:p>
    <w:p w14:paraId="73C582E7" w14:textId="77777777" w:rsidR="00C317D5" w:rsidRDefault="00C317D5" w:rsidP="00531BE3">
      <w:pPr>
        <w:pStyle w:val="Corpsdetexte"/>
      </w:pPr>
    </w:p>
    <w:p w14:paraId="71D5F87B" w14:textId="08DD09C0" w:rsidR="00AC31D2" w:rsidRPr="0093672E" w:rsidRDefault="00E94426">
      <w:pPr>
        <w:pStyle w:val="Titreannexesnauto"/>
      </w:pPr>
      <w:bookmarkStart w:id="91" w:name="_Toc58334991"/>
      <w:bookmarkStart w:id="92" w:name="_Toc58335662"/>
      <w:bookmarkStart w:id="93" w:name="_Toc144744566"/>
      <w:bookmarkStart w:id="94" w:name="Annexe_5"/>
      <w:r w:rsidRPr="0093672E">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91"/>
      <w:bookmarkEnd w:id="92"/>
      <w:r w:rsidR="00EC2770" w:rsidRPr="0093672E">
        <w:t>situations particulières</w:t>
      </w:r>
      <w:bookmarkEnd w:id="93"/>
    </w:p>
    <w:p w14:paraId="7DE0A86B" w14:textId="77777777" w:rsidR="00AC31D2" w:rsidRPr="0093672E" w:rsidRDefault="00AC31D2" w:rsidP="00D17801">
      <w:pPr>
        <w:pStyle w:val="Titre2"/>
        <w:numPr>
          <w:ilvl w:val="0"/>
          <w:numId w:val="0"/>
        </w:numPr>
        <w:ind w:left="360" w:hanging="360"/>
      </w:pPr>
      <w:bookmarkStart w:id="95" w:name="_Toc58334992"/>
      <w:bookmarkStart w:id="96" w:name="_Toc58335663"/>
      <w:bookmarkStart w:id="97" w:name="_Toc72319038"/>
      <w:bookmarkEnd w:id="94"/>
      <w:r w:rsidRPr="0093672E">
        <w:t>Qui déclare ?</w:t>
      </w:r>
      <w:bookmarkEnd w:id="95"/>
      <w:bookmarkEnd w:id="96"/>
      <w:bookmarkEnd w:id="97"/>
      <w:r w:rsidRPr="0093672E">
        <w:t xml:space="preserve"> </w:t>
      </w:r>
    </w:p>
    <w:p w14:paraId="3EBB0AF2" w14:textId="746B607D" w:rsidR="00C317D5" w:rsidRDefault="00AC31D2" w:rsidP="00531BE3">
      <w:pPr>
        <w:pStyle w:val="Corpsdetexte"/>
      </w:pPr>
      <w:bookmarkStart w:id="98" w:name="_Toc58334993"/>
      <w:bookmarkStart w:id="99" w:name="_Toc58335664"/>
      <w:r w:rsidRPr="0093672E">
        <w:t>Tout médecin, chirurgien-dentiste, sage-femme ou pharmacien ayant eu connaissance d’un effet indésirable</w:t>
      </w:r>
      <w:r w:rsidR="00EC2770" w:rsidRPr="0093672E">
        <w:t xml:space="preserve">/situation particulière </w:t>
      </w:r>
      <w:r w:rsidRPr="0093672E">
        <w:t>susceptible d’être dû au médicament doit en faire la déclaration. Les autres professionnels de santé peuvent également déclarer tout effet indésirable suspecté d</w:t>
      </w:r>
      <w:r w:rsidR="00C317D5">
        <w:t>’</w:t>
      </w:r>
      <w:r w:rsidRPr="0093672E">
        <w:t>être dû au médicament, dont ils ont connaissance.</w:t>
      </w:r>
      <w:bookmarkEnd w:id="98"/>
      <w:bookmarkEnd w:id="99"/>
      <w:r w:rsidRPr="0093672E">
        <w:t xml:space="preserve"> </w:t>
      </w:r>
      <w:bookmarkStart w:id="100" w:name="_Toc58334994"/>
      <w:bookmarkStart w:id="101" w:name="_Toc58335665"/>
    </w:p>
    <w:p w14:paraId="3ADD8E76" w14:textId="6C14FD1F" w:rsidR="00C317D5" w:rsidRDefault="00AC31D2" w:rsidP="00531BE3">
      <w:pPr>
        <w:pStyle w:val="Corpsdetexte"/>
      </w:pPr>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w:t>
      </w:r>
      <w:r w:rsidR="00C317D5">
        <w:t>’</w:t>
      </w:r>
      <w:r w:rsidRPr="0093672E">
        <w:t>il, ou son entourage, suspecte d’être liés à l’utilisation du médicament.</w:t>
      </w:r>
      <w:bookmarkEnd w:id="100"/>
      <w:bookmarkEnd w:id="101"/>
      <w:r w:rsidRPr="0093672E">
        <w:t xml:space="preserve"> </w:t>
      </w:r>
    </w:p>
    <w:p w14:paraId="12E80682" w14:textId="77777777" w:rsidR="00AC31D2" w:rsidRPr="0093672E" w:rsidRDefault="00AC31D2" w:rsidP="00D17801">
      <w:pPr>
        <w:pStyle w:val="Titre2"/>
        <w:numPr>
          <w:ilvl w:val="0"/>
          <w:numId w:val="0"/>
        </w:numPr>
        <w:ind w:left="360" w:hanging="360"/>
      </w:pPr>
      <w:bookmarkStart w:id="102" w:name="_Toc58334995"/>
      <w:bookmarkStart w:id="103" w:name="_Toc58335666"/>
      <w:bookmarkStart w:id="104" w:name="_Toc72319039"/>
      <w:r w:rsidRPr="0093672E">
        <w:t>Que déclarer ?</w:t>
      </w:r>
      <w:bookmarkEnd w:id="102"/>
      <w:bookmarkEnd w:id="103"/>
      <w:bookmarkEnd w:id="104"/>
      <w:r w:rsidRPr="0093672E">
        <w:t xml:space="preserve"> </w:t>
      </w:r>
    </w:p>
    <w:p w14:paraId="45BE6A8D" w14:textId="77777777" w:rsidR="00C317D5" w:rsidRDefault="00017CEB" w:rsidP="00531BE3">
      <w:pPr>
        <w:pStyle w:val="Corpsdetexte"/>
      </w:pPr>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080688E" w14:textId="77777777" w:rsidR="00C317D5" w:rsidRDefault="00017CEB" w:rsidP="00531BE3">
      <w:pPr>
        <w:pStyle w:val="Corpsdetexte"/>
      </w:pPr>
      <w:r w:rsidRPr="0093672E">
        <w:t>En outre, il convient également de déclarer toute situation particulière :</w:t>
      </w:r>
    </w:p>
    <w:p w14:paraId="3F121F56" w14:textId="65A146F3" w:rsidR="00017CEB" w:rsidRPr="0093672E" w:rsidRDefault="00017CEB" w:rsidP="00017CEB">
      <w:pPr>
        <w:pStyle w:val="Paragraphedeliste"/>
      </w:pPr>
      <w:r w:rsidRPr="0093672E">
        <w:t xml:space="preserve">toute erreur médicamenteuse sans effet indésirable, qu’elle soit avérée, potentielle ou latente, </w:t>
      </w:r>
    </w:p>
    <w:p w14:paraId="3548F751" w14:textId="76BDC55C"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4B44A66E" w14:textId="50F603C3" w:rsidR="00017CEB" w:rsidRPr="0093672E" w:rsidRDefault="00017CEB" w:rsidP="00017CEB">
      <w:pPr>
        <w:pStyle w:val="Paragraphedeliste"/>
      </w:pPr>
      <w:r w:rsidRPr="0093672E">
        <w:t xml:space="preserve">toute suspicion de transmission d’agents infectieux liée à un médicament ou à un produit, </w:t>
      </w:r>
    </w:p>
    <w:p w14:paraId="23B1B928" w14:textId="1BE90454" w:rsidR="00017CEB" w:rsidRPr="0093672E" w:rsidRDefault="00017CEB" w:rsidP="00017CEB">
      <w:pPr>
        <w:pStyle w:val="Paragraphedeliste"/>
      </w:pPr>
      <w:r w:rsidRPr="0093672E">
        <w:t>toute exposition à un médicament au cours de la grossesse ou de l’allaitement sans survenue d’effet indésirable ;</w:t>
      </w:r>
    </w:p>
    <w:p w14:paraId="182C8BE9" w14:textId="2819E0B4" w:rsidR="00430DC5" w:rsidRPr="0093672E" w:rsidRDefault="00017CEB" w:rsidP="00430DC5">
      <w:pPr>
        <w:pStyle w:val="Paragraphedeliste"/>
      </w:pPr>
      <w:r w:rsidRPr="0093672E">
        <w:t>toute situation jugée pertinente de déclarer.</w:t>
      </w:r>
    </w:p>
    <w:p w14:paraId="74DB878D" w14:textId="77777777" w:rsidR="00017CEB" w:rsidRPr="0093672E" w:rsidRDefault="00017CEB" w:rsidP="00017CEB">
      <w:pPr>
        <w:pStyle w:val="Paragraphedeliste"/>
        <w:numPr>
          <w:ilvl w:val="0"/>
          <w:numId w:val="0"/>
        </w:numPr>
        <w:ind w:left="680"/>
      </w:pPr>
    </w:p>
    <w:p w14:paraId="0B44FC89" w14:textId="77777777" w:rsidR="00AC31D2" w:rsidRPr="0093672E" w:rsidRDefault="00AC31D2" w:rsidP="00D17801">
      <w:pPr>
        <w:pStyle w:val="Titre2"/>
        <w:numPr>
          <w:ilvl w:val="0"/>
          <w:numId w:val="0"/>
        </w:numPr>
        <w:ind w:left="360" w:hanging="360"/>
      </w:pPr>
      <w:bookmarkStart w:id="105" w:name="_Toc58334996"/>
      <w:bookmarkStart w:id="106" w:name="_Toc58335667"/>
      <w:bookmarkStart w:id="107" w:name="_Toc72319040"/>
      <w:r w:rsidRPr="0093672E">
        <w:t>Quand déclarer ?</w:t>
      </w:r>
      <w:bookmarkEnd w:id="105"/>
      <w:bookmarkEnd w:id="106"/>
      <w:bookmarkEnd w:id="107"/>
      <w:r w:rsidRPr="0093672E">
        <w:t xml:space="preserve"> </w:t>
      </w:r>
    </w:p>
    <w:p w14:paraId="476C2293" w14:textId="77777777" w:rsidR="00C317D5" w:rsidRDefault="00AC31D2" w:rsidP="00531BE3">
      <w:pPr>
        <w:pStyle w:val="Corpsdetexte"/>
      </w:pPr>
      <w:r w:rsidRPr="0093672E">
        <w:t>Tous les effets indésirables</w:t>
      </w:r>
      <w:r w:rsidR="009F665A" w:rsidRPr="0093672E">
        <w:t xml:space="preserve">/situations particulières </w:t>
      </w:r>
      <w:r w:rsidRPr="0093672E">
        <w:t>doivent être déclarés dès que le professionnel de santé ou le patient en a connaissance.</w:t>
      </w:r>
    </w:p>
    <w:p w14:paraId="2E37E38C" w14:textId="77777777" w:rsidR="00AC31D2" w:rsidRPr="0093672E" w:rsidRDefault="00AC31D2" w:rsidP="00D17801">
      <w:pPr>
        <w:pStyle w:val="Titre2"/>
        <w:numPr>
          <w:ilvl w:val="0"/>
          <w:numId w:val="0"/>
        </w:numPr>
        <w:ind w:left="360" w:hanging="360"/>
      </w:pPr>
      <w:bookmarkStart w:id="108" w:name="_Toc58334998"/>
      <w:bookmarkStart w:id="109" w:name="_Toc58335669"/>
      <w:bookmarkStart w:id="110" w:name="_Toc72319041"/>
      <w:r w:rsidRPr="0093672E">
        <w:t>Comment et à qui déclarer ?</w:t>
      </w:r>
      <w:bookmarkEnd w:id="108"/>
      <w:bookmarkEnd w:id="109"/>
      <w:bookmarkEnd w:id="110"/>
    </w:p>
    <w:p w14:paraId="661EEE2E" w14:textId="77777777" w:rsidR="00441036" w:rsidRPr="0093672E" w:rsidRDefault="00AC31D2" w:rsidP="005F43EC">
      <w:pPr>
        <w:pStyle w:val="Listepuces"/>
        <w:rPr>
          <w:b/>
        </w:rPr>
      </w:pPr>
      <w:bookmarkStart w:id="111" w:name="_Toc58334999"/>
      <w:bookmarkStart w:id="112" w:name="_Toc58335670"/>
      <w:r w:rsidRPr="0093672E">
        <w:rPr>
          <w:b/>
        </w:rPr>
        <w:t>Pour les professionnels de santé :</w:t>
      </w:r>
      <w:bookmarkEnd w:id="111"/>
      <w:bookmarkEnd w:id="112"/>
      <w:r w:rsidRPr="0093672E">
        <w:rPr>
          <w:b/>
        </w:rPr>
        <w:t xml:space="preserve"> </w:t>
      </w:r>
      <w:bookmarkStart w:id="113" w:name="_Toc58335000"/>
      <w:bookmarkStart w:id="114" w:name="_Toc58335671"/>
    </w:p>
    <w:p w14:paraId="2508403C" w14:textId="28E83D5F" w:rsidR="00AC31D2" w:rsidRPr="0093672E" w:rsidRDefault="00AC31D2" w:rsidP="00441036">
      <w:pPr>
        <w:pStyle w:val="Listepuces"/>
        <w:tabs>
          <w:tab w:val="clear" w:pos="360"/>
        </w:tabs>
        <w:ind w:left="680" w:firstLine="0"/>
      </w:pPr>
      <w:r w:rsidRPr="0093672E">
        <w:lastRenderedPageBreak/>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113"/>
      <w:bookmarkEnd w:id="114"/>
      <w:r w:rsidR="00A118D3">
        <w:t>dont le patient dépend sur le plan géographique</w:t>
      </w:r>
      <w:r w:rsidR="00A118D3" w:rsidRPr="000C3348">
        <w:t xml:space="preserve"> </w:t>
      </w:r>
      <w:r w:rsidRPr="0093672E">
        <w:t>pour les médicaments disposant déjà d’une AMM</w:t>
      </w:r>
      <w:bookmarkStart w:id="115" w:name="_Toc58335001"/>
      <w:bookmarkStart w:id="116" w:name="_Toc58335672"/>
      <w:r w:rsidR="00EF3DE5" w:rsidRPr="0093672E">
        <w:t>, via le système national de déclaration et le réseau des CRPV</w:t>
      </w:r>
      <w:r w:rsidR="00042E56" w:rsidRPr="0093672E">
        <w:t xml:space="preserve"> </w:t>
      </w:r>
      <w:r w:rsidR="00EF3DE5" w:rsidRPr="0093672E">
        <w:t xml:space="preserve">: </w:t>
      </w:r>
      <w:hyperlink r:id="rId52" w:history="1">
        <w:r w:rsidR="00042E56" w:rsidRPr="0093672E">
          <w:rPr>
            <w:rStyle w:val="Lienhypertexte"/>
          </w:rPr>
          <w:t>www.signalement-sante.gouv.fr</w:t>
        </w:r>
      </w:hyperlink>
      <w:r w:rsidR="00EF3DE5" w:rsidRPr="0093672E">
        <w:t>, en précisant que le traitement est donné dans le cadre d’un accès précoce.</w:t>
      </w:r>
    </w:p>
    <w:p w14:paraId="14F28864" w14:textId="77777777" w:rsidR="00441036" w:rsidRPr="0093672E" w:rsidRDefault="00AC31D2" w:rsidP="005F43EC">
      <w:pPr>
        <w:pStyle w:val="Listepuces"/>
        <w:rPr>
          <w:b/>
        </w:rPr>
      </w:pPr>
      <w:r w:rsidRPr="0093672E">
        <w:rPr>
          <w:b/>
        </w:rPr>
        <w:t>Pour les patients et/ou des associations de patients :</w:t>
      </w:r>
      <w:bookmarkStart w:id="117" w:name="_Toc58335002"/>
      <w:bookmarkStart w:id="118" w:name="_Toc58335673"/>
      <w:bookmarkEnd w:id="115"/>
      <w:bookmarkEnd w:id="116"/>
    </w:p>
    <w:p w14:paraId="03A00D31" w14:textId="32D36F7A"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le système national de déclaration et le réseau des </w:t>
      </w:r>
      <w:r w:rsidR="00C4349D">
        <w:t>c</w:t>
      </w:r>
      <w:r w:rsidR="00C4349D" w:rsidRPr="0093672E">
        <w:t xml:space="preserve">entres </w:t>
      </w:r>
      <w:r w:rsidR="00C4349D">
        <w:t>r</w:t>
      </w:r>
      <w:r w:rsidR="00C4349D" w:rsidRPr="0093672E">
        <w:t xml:space="preserve">égionaux </w:t>
      </w:r>
      <w:r w:rsidR="001028C4" w:rsidRPr="0093672E">
        <w:t xml:space="preserve">de </w:t>
      </w:r>
      <w:r w:rsidR="00C4349D">
        <w:t>p</w:t>
      </w:r>
      <w:r w:rsidR="00C4349D" w:rsidRPr="0093672E">
        <w:t xml:space="preserve">harmacovigilance </w:t>
      </w:r>
      <w:r w:rsidR="001028C4" w:rsidRPr="0093672E">
        <w:t xml:space="preserve">: </w:t>
      </w:r>
      <w:hyperlink r:id="rId53" w:history="1">
        <w:r w:rsidR="001028C4" w:rsidRPr="0093672E">
          <w:rPr>
            <w:rStyle w:val="Lienhypertexte"/>
          </w:rPr>
          <w:t>www.signalement-sante.gouv.fr</w:t>
        </w:r>
      </w:hyperlink>
      <w:r w:rsidRPr="0093672E">
        <w:t xml:space="preserve"> en précisant que le traitement est donné dans le cadre d’un accès précoce.</w:t>
      </w:r>
      <w:bookmarkEnd w:id="117"/>
      <w:bookmarkEnd w:id="118"/>
      <w:permEnd w:id="415776151"/>
    </w:p>
    <w:sectPr w:rsidR="00F60191" w:rsidSect="00991907">
      <w:headerReference w:type="even" r:id="rId54"/>
      <w:headerReference w:type="default" r:id="rId55"/>
      <w:headerReference w:type="first" r:id="rId56"/>
      <w:pgSz w:w="11906" w:h="16838"/>
      <w:pgMar w:top="1134" w:right="1134" w:bottom="1134" w:left="1134" w:header="1134" w:footer="1474"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56310" w14:textId="77777777" w:rsidR="00BE01E2" w:rsidRDefault="00BE01E2" w:rsidP="00A01F8E">
      <w:pPr>
        <w:spacing w:line="240" w:lineRule="auto"/>
      </w:pPr>
      <w:r>
        <w:separator/>
      </w:r>
    </w:p>
    <w:p w14:paraId="1D9603DA" w14:textId="77777777" w:rsidR="00BE01E2" w:rsidRDefault="00BE01E2"/>
    <w:p w14:paraId="1F1E8E06" w14:textId="77777777" w:rsidR="00BE01E2" w:rsidRDefault="00BE01E2"/>
    <w:p w14:paraId="723B4F1F" w14:textId="77777777" w:rsidR="00BE01E2" w:rsidRDefault="00BE01E2"/>
    <w:p w14:paraId="68575B62" w14:textId="77777777" w:rsidR="00BE01E2" w:rsidRDefault="00BE01E2"/>
    <w:p w14:paraId="7A59BA01" w14:textId="77777777" w:rsidR="00BE01E2" w:rsidRDefault="00BE01E2"/>
    <w:p w14:paraId="5F41BEC8" w14:textId="77777777" w:rsidR="00BE01E2" w:rsidRDefault="00BE01E2"/>
    <w:p w14:paraId="7840F9C3" w14:textId="77777777" w:rsidR="00BE01E2" w:rsidRDefault="00BE01E2"/>
    <w:p w14:paraId="6FBA9863" w14:textId="77777777" w:rsidR="00BE01E2" w:rsidRDefault="00BE01E2"/>
  </w:endnote>
  <w:endnote w:type="continuationSeparator" w:id="0">
    <w:p w14:paraId="75A287EC" w14:textId="77777777" w:rsidR="00BE01E2" w:rsidRDefault="00BE01E2" w:rsidP="00A01F8E">
      <w:pPr>
        <w:spacing w:line="240" w:lineRule="auto"/>
      </w:pPr>
      <w:r>
        <w:continuationSeparator/>
      </w:r>
    </w:p>
    <w:p w14:paraId="774562DD" w14:textId="77777777" w:rsidR="00BE01E2" w:rsidRDefault="00BE01E2"/>
    <w:p w14:paraId="3BEEBB7C" w14:textId="77777777" w:rsidR="00BE01E2" w:rsidRDefault="00BE01E2"/>
    <w:p w14:paraId="509B5FFC" w14:textId="77777777" w:rsidR="00BE01E2" w:rsidRDefault="00BE01E2"/>
    <w:p w14:paraId="73BE1B83" w14:textId="77777777" w:rsidR="00BE01E2" w:rsidRDefault="00BE01E2"/>
    <w:p w14:paraId="5F32700B" w14:textId="77777777" w:rsidR="00BE01E2" w:rsidRDefault="00BE01E2"/>
    <w:p w14:paraId="2D012ECA" w14:textId="77777777" w:rsidR="00BE01E2" w:rsidRDefault="00BE01E2"/>
    <w:p w14:paraId="216CB83A" w14:textId="77777777" w:rsidR="00BE01E2" w:rsidRDefault="00BE01E2"/>
    <w:p w14:paraId="62E44F6D" w14:textId="77777777" w:rsidR="00BE01E2" w:rsidRDefault="00BE01E2"/>
  </w:endnote>
  <w:endnote w:type="continuationNotice" w:id="1">
    <w:p w14:paraId="717FAF3D" w14:textId="77777777" w:rsidR="00BE01E2" w:rsidRDefault="00BE01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Gra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3136E" w14:textId="0DF57959" w:rsidR="005F43EC" w:rsidRPr="00F7741C" w:rsidRDefault="005F43EC"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5D5649">
          <w:rPr>
            <w:rStyle w:val="Titredulivre"/>
            <w:noProof/>
          </w:rPr>
          <w:t>1</w:t>
        </w:r>
        <w:r w:rsidRPr="00A34752">
          <w:rPr>
            <w:rStyle w:val="Titredulivr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694A1" w14:textId="796AF54D" w:rsidR="00DB7799" w:rsidRPr="00F7741C" w:rsidRDefault="00DB7799"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573467461"/>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5D5649">
          <w:rPr>
            <w:rStyle w:val="Titredulivre"/>
            <w:noProof/>
          </w:rPr>
          <w:t>10</w:t>
        </w:r>
        <w:r w:rsidRPr="00A34752">
          <w:rPr>
            <w:rStyle w:val="Titredulivre"/>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D3C2E" w14:textId="40A303A9" w:rsidR="005F43EC" w:rsidRPr="00F7741C" w:rsidRDefault="005F43EC"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5D5649">
          <w:rPr>
            <w:rStyle w:val="Titredulivre"/>
            <w:noProof/>
          </w:rPr>
          <w:t>21</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A3166" w14:textId="77777777" w:rsidR="00BE01E2" w:rsidRPr="004E03CA" w:rsidRDefault="00BE01E2"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358C8633" w14:textId="77777777" w:rsidR="00BE01E2" w:rsidRDefault="00BE01E2" w:rsidP="00A01F8E">
      <w:pPr>
        <w:spacing w:line="240" w:lineRule="auto"/>
      </w:pPr>
      <w:r>
        <w:continuationSeparator/>
      </w:r>
    </w:p>
  </w:footnote>
  <w:footnote w:type="continuationNotice" w:id="1">
    <w:p w14:paraId="3E677C22" w14:textId="77777777" w:rsidR="00BE01E2" w:rsidRPr="00861584" w:rsidRDefault="00BE01E2" w:rsidP="00861584">
      <w:pPr>
        <w:pStyle w:val="Pieddepage"/>
      </w:pPr>
    </w:p>
  </w:footnote>
  <w:footnote w:id="2">
    <w:p w14:paraId="35A13B7C" w14:textId="16F18456" w:rsidR="0070718E" w:rsidRDefault="0070718E">
      <w:pPr>
        <w:pStyle w:val="Notedebasdepage"/>
      </w:pPr>
      <w:r>
        <w:rPr>
          <w:rStyle w:val="Appelnotedebasdep"/>
        </w:rPr>
        <w:footnoteRef/>
      </w:r>
      <w:r>
        <w:t xml:space="preserve"> </w:t>
      </w:r>
      <w:r w:rsidR="00F5650C">
        <w:t>C</w:t>
      </w:r>
      <w:r w:rsidRPr="0070718E">
        <w:t>onformément au II de l’article R5121-70 du C</w:t>
      </w:r>
      <w:r>
        <w:t>ode de la Santé Publique</w:t>
      </w:r>
    </w:p>
  </w:footnote>
  <w:footnote w:id="3">
    <w:p w14:paraId="10E1A2B3" w14:textId="4A6E9C67" w:rsidR="00426D9B" w:rsidRDefault="00426D9B" w:rsidP="00426D9B">
      <w:pPr>
        <w:pStyle w:val="Notedebasdepage"/>
      </w:pPr>
      <w:r>
        <w:rPr>
          <w:rStyle w:val="Appelnotedebasdep"/>
        </w:rPr>
        <w:footnoteRef/>
      </w:r>
      <w:r>
        <w:t xml:space="preserve"> </w:t>
      </w:r>
      <w:r w:rsidRPr="000861F7">
        <w:t>Une </w:t>
      </w:r>
      <w:r w:rsidR="00754915">
        <w:t>« </w:t>
      </w:r>
      <w:r w:rsidRPr="000861F7">
        <w:t>indication </w:t>
      </w:r>
      <w:r w:rsidR="00754915">
        <w:t>»</w:t>
      </w:r>
      <w:r w:rsidR="00700685" w:rsidRPr="000861F7">
        <w:t> </w:t>
      </w:r>
      <w:r w:rsidR="009045E8">
        <w:t xml:space="preserve"> </w:t>
      </w:r>
      <w:r w:rsidRPr="000861F7">
        <w:t xml:space="preserve">est </w:t>
      </w:r>
      <w:r>
        <w:t>la maladie ou les symptômes que le médicament est capable de traiter.</w:t>
      </w:r>
    </w:p>
  </w:footnote>
  <w:footnote w:id="4">
    <w:p w14:paraId="41DC889E" w14:textId="101506BC" w:rsidR="002767ED" w:rsidRDefault="002767ED">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5">
    <w:p w14:paraId="7D250970" w14:textId="0C8DA679" w:rsidR="00A32061" w:rsidRDefault="00A32061">
      <w:pPr>
        <w:pStyle w:val="Notedebasdepage"/>
      </w:pPr>
      <w:r>
        <w:rPr>
          <w:rStyle w:val="Appelnotedebasdep"/>
        </w:rPr>
        <w:footnoteRef/>
      </w:r>
      <w:r>
        <w:t xml:space="preserve"> Pour en savoir plus sur ces critères, voir le </w:t>
      </w:r>
      <w:hyperlink r:id="rId1" w:history="1">
        <w:r w:rsidRPr="00827985">
          <w:rPr>
            <w:rStyle w:val="Lienhypertexte"/>
          </w:rPr>
          <w:t>site de la HAS</w:t>
        </w:r>
      </w:hyperlink>
      <w:r w:rsidR="00D80C4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11556E66" w14:paraId="39ADB016" w14:textId="77777777" w:rsidTr="00241573">
      <w:trPr>
        <w:trHeight w:val="300"/>
      </w:trPr>
      <w:tc>
        <w:tcPr>
          <w:tcW w:w="3210" w:type="dxa"/>
        </w:tcPr>
        <w:p w14:paraId="05F15591" w14:textId="366FBF14" w:rsidR="11556E66" w:rsidRDefault="11556E66" w:rsidP="00241573">
          <w:pPr>
            <w:pStyle w:val="En-tte"/>
            <w:ind w:left="-115"/>
            <w:jc w:val="left"/>
          </w:pPr>
        </w:p>
      </w:tc>
      <w:tc>
        <w:tcPr>
          <w:tcW w:w="3210" w:type="dxa"/>
        </w:tcPr>
        <w:p w14:paraId="70FE34BC" w14:textId="61C01514" w:rsidR="11556E66" w:rsidRDefault="11556E66" w:rsidP="00241573">
          <w:pPr>
            <w:pStyle w:val="En-tte"/>
            <w:jc w:val="center"/>
          </w:pPr>
        </w:p>
      </w:tc>
      <w:tc>
        <w:tcPr>
          <w:tcW w:w="3210" w:type="dxa"/>
        </w:tcPr>
        <w:p w14:paraId="690230E5" w14:textId="4CCB30BF" w:rsidR="11556E66" w:rsidRDefault="11556E66" w:rsidP="00241573">
          <w:pPr>
            <w:pStyle w:val="En-tte"/>
            <w:ind w:right="-115"/>
            <w:jc w:val="right"/>
          </w:pPr>
        </w:p>
      </w:tc>
    </w:tr>
  </w:tbl>
  <w:p w14:paraId="33D1ADAB" w14:textId="53C38B95" w:rsidR="009065A3" w:rsidRDefault="009065A3">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5D5B2" w14:textId="424EFEFB" w:rsidR="00105256" w:rsidRDefault="00105256">
    <w:pPr>
      <w:pStyle w:val="Corpsdetexte"/>
      <w:kinsoku w:val="0"/>
      <w:overflowPunct w:val="0"/>
      <w:spacing w:line="14" w:lineRule="auto"/>
      <w:rPr>
        <w:rFonts w:ascii="Times New Roman" w:hAnsi="Times New Roman" w:cs="Times New Roman"/>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6102C" w14:textId="51F53A05" w:rsidR="00594390" w:rsidRDefault="00594390">
    <w:pPr>
      <w:pStyle w:val="Corpsdetexte"/>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657216" behindDoc="1" locked="0" layoutInCell="1" allowOverlap="1" wp14:anchorId="5E377513" wp14:editId="109334F2">
          <wp:simplePos x="0" y="0"/>
          <wp:positionH relativeFrom="rightMargin">
            <wp:posOffset>-224155</wp:posOffset>
          </wp:positionH>
          <wp:positionV relativeFrom="paragraph">
            <wp:posOffset>-553085</wp:posOffset>
          </wp:positionV>
          <wp:extent cx="781200" cy="554400"/>
          <wp:effectExtent l="0" t="0" r="0" b="0"/>
          <wp:wrapTight wrapText="bothSides">
            <wp:wrapPolygon edited="0">
              <wp:start x="4215" y="0"/>
              <wp:lineTo x="3161" y="6680"/>
              <wp:lineTo x="3688" y="11876"/>
              <wp:lineTo x="0" y="17814"/>
              <wp:lineTo x="0" y="20784"/>
              <wp:lineTo x="21073" y="20784"/>
              <wp:lineTo x="21073" y="15588"/>
              <wp:lineTo x="16332" y="10392"/>
              <wp:lineTo x="14224" y="6680"/>
              <wp:lineTo x="8429" y="0"/>
              <wp:lineTo x="4215" y="0"/>
            </wp:wrapPolygon>
          </wp:wrapTight>
          <wp:docPr id="1092317278" name="Image 1092317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descr="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00" cy="554400"/>
                  </a:xfrm>
                  <a:prstGeom prst="rect">
                    <a:avLst/>
                  </a:prstGeom>
                  <a:ln w="12700">
                    <a:miter lim="400000"/>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96E8E" w14:textId="77777777" w:rsidR="005F43EC" w:rsidRDefault="005F43E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ECA6" w14:textId="2E48733F" w:rsidR="00224BC3" w:rsidRDefault="00224BC3">
    <w:pPr>
      <w:pStyle w:val="Corpsdetexte"/>
      <w:kinsoku w:val="0"/>
      <w:overflowPunct w:val="0"/>
      <w:spacing w:line="14" w:lineRule="auto"/>
      <w:rPr>
        <w:rFonts w:ascii="Times New Roman" w:hAnsi="Times New Roman" w:cs="Times New Roman"/>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BB26E" w14:textId="77777777" w:rsidR="005F43EC" w:rsidRDefault="005F43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E78AA" w14:textId="77777777" w:rsidR="00DB7799" w:rsidRDefault="00DB7799">
    <w:pPr>
      <w:tabs>
        <w:tab w:val="center" w:pos="160"/>
        <w:tab w:val="right" w:pos="3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855"/>
      <w:gridCol w:w="4855"/>
      <w:gridCol w:w="4855"/>
    </w:tblGrid>
    <w:tr w:rsidR="11556E66" w14:paraId="0EA8C1CE" w14:textId="77777777" w:rsidTr="00241573">
      <w:trPr>
        <w:trHeight w:val="300"/>
      </w:trPr>
      <w:tc>
        <w:tcPr>
          <w:tcW w:w="4855" w:type="dxa"/>
        </w:tcPr>
        <w:p w14:paraId="46267B75" w14:textId="67ECC15E" w:rsidR="11556E66" w:rsidRDefault="11556E66" w:rsidP="00241573">
          <w:pPr>
            <w:pStyle w:val="En-tte"/>
            <w:ind w:left="-115"/>
            <w:jc w:val="left"/>
          </w:pPr>
        </w:p>
      </w:tc>
      <w:tc>
        <w:tcPr>
          <w:tcW w:w="4855" w:type="dxa"/>
        </w:tcPr>
        <w:p w14:paraId="4DE86BC6" w14:textId="7293BBEC" w:rsidR="11556E66" w:rsidRDefault="11556E66" w:rsidP="00241573">
          <w:pPr>
            <w:pStyle w:val="En-tte"/>
            <w:jc w:val="center"/>
          </w:pPr>
        </w:p>
      </w:tc>
      <w:tc>
        <w:tcPr>
          <w:tcW w:w="4855" w:type="dxa"/>
        </w:tcPr>
        <w:p w14:paraId="32BADA56" w14:textId="7364D755" w:rsidR="11556E66" w:rsidRDefault="11556E66" w:rsidP="00241573">
          <w:pPr>
            <w:pStyle w:val="En-tte"/>
            <w:ind w:right="-115"/>
            <w:jc w:val="right"/>
          </w:pPr>
        </w:p>
      </w:tc>
    </w:tr>
  </w:tbl>
  <w:p w14:paraId="24E6FB85" w14:textId="1D5D5C5A" w:rsidR="009065A3" w:rsidRDefault="009065A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08E50" w14:textId="73FA653D" w:rsidR="005F43EC" w:rsidRDefault="005F43EC">
    <w:pPr>
      <w:tabs>
        <w:tab w:val="center" w:pos="160"/>
        <w:tab w:val="right" w:pos="3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11556E66" w14:paraId="69C93B68" w14:textId="77777777" w:rsidTr="00241573">
      <w:trPr>
        <w:trHeight w:val="300"/>
      </w:trPr>
      <w:tc>
        <w:tcPr>
          <w:tcW w:w="3210" w:type="dxa"/>
        </w:tcPr>
        <w:p w14:paraId="715CC3B0" w14:textId="659DAAFA" w:rsidR="11556E66" w:rsidRDefault="11556E66" w:rsidP="00241573">
          <w:pPr>
            <w:pStyle w:val="En-tte"/>
            <w:ind w:left="-115"/>
            <w:jc w:val="left"/>
          </w:pPr>
        </w:p>
      </w:tc>
      <w:tc>
        <w:tcPr>
          <w:tcW w:w="3210" w:type="dxa"/>
        </w:tcPr>
        <w:p w14:paraId="0F403D8C" w14:textId="56D5D3ED" w:rsidR="11556E66" w:rsidRDefault="11556E66" w:rsidP="00241573">
          <w:pPr>
            <w:pStyle w:val="En-tte"/>
            <w:jc w:val="center"/>
          </w:pPr>
        </w:p>
      </w:tc>
      <w:tc>
        <w:tcPr>
          <w:tcW w:w="3210" w:type="dxa"/>
        </w:tcPr>
        <w:p w14:paraId="5C64F762" w14:textId="42D3EF4B" w:rsidR="11556E66" w:rsidRDefault="11556E66" w:rsidP="00241573">
          <w:pPr>
            <w:pStyle w:val="En-tte"/>
            <w:ind w:right="-115"/>
            <w:jc w:val="right"/>
          </w:pPr>
        </w:p>
      </w:tc>
    </w:tr>
  </w:tbl>
  <w:p w14:paraId="46D01095" w14:textId="285B3641" w:rsidR="009065A3" w:rsidRDefault="009065A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11556E66" w14:paraId="470175FC" w14:textId="77777777" w:rsidTr="00241573">
      <w:trPr>
        <w:trHeight w:val="300"/>
      </w:trPr>
      <w:tc>
        <w:tcPr>
          <w:tcW w:w="3210" w:type="dxa"/>
        </w:tcPr>
        <w:p w14:paraId="14632784" w14:textId="7A134A52" w:rsidR="11556E66" w:rsidRDefault="11556E66" w:rsidP="00241573">
          <w:pPr>
            <w:pStyle w:val="En-tte"/>
            <w:ind w:left="-115"/>
            <w:jc w:val="left"/>
          </w:pPr>
        </w:p>
      </w:tc>
      <w:tc>
        <w:tcPr>
          <w:tcW w:w="3210" w:type="dxa"/>
        </w:tcPr>
        <w:p w14:paraId="47BDB236" w14:textId="31053BA0" w:rsidR="11556E66" w:rsidRDefault="11556E66" w:rsidP="00241573">
          <w:pPr>
            <w:pStyle w:val="En-tte"/>
            <w:jc w:val="center"/>
          </w:pPr>
        </w:p>
      </w:tc>
      <w:tc>
        <w:tcPr>
          <w:tcW w:w="3210" w:type="dxa"/>
        </w:tcPr>
        <w:p w14:paraId="5F5A3533" w14:textId="649FE898" w:rsidR="11556E66" w:rsidRDefault="11556E66" w:rsidP="00241573">
          <w:pPr>
            <w:pStyle w:val="En-tte"/>
            <w:ind w:right="-115"/>
            <w:jc w:val="right"/>
          </w:pPr>
        </w:p>
      </w:tc>
    </w:tr>
  </w:tbl>
  <w:p w14:paraId="6FE8AF03" w14:textId="7FFB2035" w:rsidR="009065A3" w:rsidRDefault="009065A3">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B661" w14:textId="77777777" w:rsidR="009A7D44" w:rsidRDefault="009A7D44">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A0CE0" w14:textId="3CFE058A" w:rsidR="00E62D7B" w:rsidRDefault="00E62D7B">
    <w:pPr>
      <w:pStyle w:val="Corpsdetexte"/>
      <w:kinsoku w:val="0"/>
      <w:overflowPunct w:val="0"/>
      <w:spacing w:line="14" w:lineRule="auto"/>
      <w:rPr>
        <w:rFonts w:ascii="Times New Roman" w:hAnsi="Times New Roman" w:cs="Times New Roman"/>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437B1" w14:textId="3B2C4016" w:rsidR="00594390" w:rsidRDefault="00594390">
    <w:pPr>
      <w:pStyle w:val="Corpsdetexte"/>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681792" behindDoc="1" locked="0" layoutInCell="1" allowOverlap="1" wp14:anchorId="3DA96A5A" wp14:editId="2761CB80">
          <wp:simplePos x="0" y="0"/>
          <wp:positionH relativeFrom="rightMargin">
            <wp:posOffset>-186055</wp:posOffset>
          </wp:positionH>
          <wp:positionV relativeFrom="paragraph">
            <wp:posOffset>-534035</wp:posOffset>
          </wp:positionV>
          <wp:extent cx="781200" cy="554400"/>
          <wp:effectExtent l="0" t="0" r="0" b="0"/>
          <wp:wrapTight wrapText="bothSides">
            <wp:wrapPolygon edited="0">
              <wp:start x="4215" y="0"/>
              <wp:lineTo x="3161" y="6680"/>
              <wp:lineTo x="3688" y="11876"/>
              <wp:lineTo x="0" y="17814"/>
              <wp:lineTo x="0" y="20784"/>
              <wp:lineTo x="21073" y="20784"/>
              <wp:lineTo x="21073" y="15588"/>
              <wp:lineTo x="16332" y="10392"/>
              <wp:lineTo x="14224" y="6680"/>
              <wp:lineTo x="8429" y="0"/>
              <wp:lineTo x="4215" y="0"/>
            </wp:wrapPolygon>
          </wp:wrapTight>
          <wp:docPr id="1683584384" name="Image 1683584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descr="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00" cy="554400"/>
                  </a:xfrm>
                  <a:prstGeom prst="rect">
                    <a:avLst/>
                  </a:prstGeom>
                  <a:ln w="12700">
                    <a:miter lim="400000"/>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0000402"/>
    <w:multiLevelType w:val="multilevel"/>
    <w:tmpl w:val="FFFFFFFF"/>
    <w:lvl w:ilvl="0">
      <w:numFmt w:val="bullet"/>
      <w:lvlText w:val=""/>
      <w:lvlJc w:val="left"/>
      <w:pPr>
        <w:ind w:left="1109" w:hanging="288"/>
      </w:pPr>
      <w:rPr>
        <w:rFonts w:ascii="Wingdings" w:hAnsi="Wingdings"/>
        <w:b w:val="0"/>
        <w:i w:val="0"/>
        <w:w w:val="100"/>
        <w:sz w:val="24"/>
      </w:rPr>
    </w:lvl>
    <w:lvl w:ilvl="1">
      <w:start w:val="1"/>
      <w:numFmt w:val="decimal"/>
      <w:lvlText w:val="%2."/>
      <w:lvlJc w:val="left"/>
      <w:pPr>
        <w:ind w:left="3164" w:hanging="325"/>
      </w:pPr>
      <w:rPr>
        <w:rFonts w:ascii="Comic Sans MS" w:hAnsi="Comic Sans MS" w:cs="Comic Sans MS"/>
        <w:b/>
        <w:bCs/>
        <w:i w:val="0"/>
        <w:iCs w:val="0"/>
        <w:spacing w:val="-1"/>
        <w:w w:val="100"/>
        <w:sz w:val="22"/>
        <w:szCs w:val="22"/>
      </w:rPr>
    </w:lvl>
    <w:lvl w:ilvl="2">
      <w:numFmt w:val="bullet"/>
      <w:lvlText w:val="•"/>
      <w:lvlJc w:val="left"/>
      <w:pPr>
        <w:ind w:left="3922" w:hanging="325"/>
      </w:pPr>
    </w:lvl>
    <w:lvl w:ilvl="3">
      <w:numFmt w:val="bullet"/>
      <w:lvlText w:val="•"/>
      <w:lvlJc w:val="left"/>
      <w:pPr>
        <w:ind w:left="4685" w:hanging="325"/>
      </w:pPr>
    </w:lvl>
    <w:lvl w:ilvl="4">
      <w:numFmt w:val="bullet"/>
      <w:lvlText w:val="•"/>
      <w:lvlJc w:val="left"/>
      <w:pPr>
        <w:ind w:left="5448" w:hanging="325"/>
      </w:pPr>
    </w:lvl>
    <w:lvl w:ilvl="5">
      <w:numFmt w:val="bullet"/>
      <w:lvlText w:val="•"/>
      <w:lvlJc w:val="left"/>
      <w:pPr>
        <w:ind w:left="6211" w:hanging="325"/>
      </w:pPr>
    </w:lvl>
    <w:lvl w:ilvl="6">
      <w:numFmt w:val="bullet"/>
      <w:lvlText w:val="•"/>
      <w:lvlJc w:val="left"/>
      <w:pPr>
        <w:ind w:left="6973" w:hanging="325"/>
      </w:pPr>
    </w:lvl>
    <w:lvl w:ilvl="7">
      <w:numFmt w:val="bullet"/>
      <w:lvlText w:val="•"/>
      <w:lvlJc w:val="left"/>
      <w:pPr>
        <w:ind w:left="7736" w:hanging="325"/>
      </w:pPr>
    </w:lvl>
    <w:lvl w:ilvl="8">
      <w:numFmt w:val="bullet"/>
      <w:lvlText w:val="•"/>
      <w:lvlJc w:val="left"/>
      <w:pPr>
        <w:ind w:left="8499" w:hanging="325"/>
      </w:pPr>
    </w:lvl>
  </w:abstractNum>
  <w:abstractNum w:abstractNumId="9" w15:restartNumberingAfterBreak="0">
    <w:nsid w:val="00917A97"/>
    <w:multiLevelType w:val="hybridMultilevel"/>
    <w:tmpl w:val="85EA0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35F4FC5"/>
    <w:multiLevelType w:val="hybridMultilevel"/>
    <w:tmpl w:val="827AF574"/>
    <w:lvl w:ilvl="0" w:tplc="3EC44EE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144356"/>
    <w:multiLevelType w:val="hybridMultilevel"/>
    <w:tmpl w:val="0FF0CDAC"/>
    <w:lvl w:ilvl="0" w:tplc="DF6CC27C">
      <w:numFmt w:val="bullet"/>
      <w:lvlText w:val=""/>
      <w:lvlJc w:val="left"/>
      <w:pPr>
        <w:ind w:left="1189" w:hanging="287"/>
      </w:pPr>
      <w:rPr>
        <w:rFonts w:ascii="Wingdings" w:eastAsia="Wingdings" w:hAnsi="Wingdings" w:cs="Wingdings" w:hint="default"/>
        <w:b w:val="0"/>
        <w:bCs w:val="0"/>
        <w:i w:val="0"/>
        <w:iCs w:val="0"/>
        <w:w w:val="100"/>
        <w:sz w:val="24"/>
        <w:szCs w:val="24"/>
        <w:lang w:val="fr-FR" w:eastAsia="en-US" w:bidi="ar-SA"/>
      </w:rPr>
    </w:lvl>
    <w:lvl w:ilvl="1" w:tplc="B0A64E20">
      <w:numFmt w:val="bullet"/>
      <w:lvlText w:val="•"/>
      <w:lvlJc w:val="left"/>
      <w:pPr>
        <w:ind w:left="2068" w:hanging="287"/>
      </w:pPr>
      <w:rPr>
        <w:rFonts w:hint="default"/>
        <w:lang w:val="fr-FR" w:eastAsia="en-US" w:bidi="ar-SA"/>
      </w:rPr>
    </w:lvl>
    <w:lvl w:ilvl="2" w:tplc="9566D6E2">
      <w:numFmt w:val="bullet"/>
      <w:lvlText w:val="•"/>
      <w:lvlJc w:val="left"/>
      <w:pPr>
        <w:ind w:left="2956" w:hanging="287"/>
      </w:pPr>
      <w:rPr>
        <w:rFonts w:hint="default"/>
        <w:lang w:val="fr-FR" w:eastAsia="en-US" w:bidi="ar-SA"/>
      </w:rPr>
    </w:lvl>
    <w:lvl w:ilvl="3" w:tplc="4ED6F138">
      <w:numFmt w:val="bullet"/>
      <w:lvlText w:val="•"/>
      <w:lvlJc w:val="left"/>
      <w:pPr>
        <w:ind w:left="3845" w:hanging="287"/>
      </w:pPr>
      <w:rPr>
        <w:rFonts w:hint="default"/>
        <w:lang w:val="fr-FR" w:eastAsia="en-US" w:bidi="ar-SA"/>
      </w:rPr>
    </w:lvl>
    <w:lvl w:ilvl="4" w:tplc="BBD43338">
      <w:numFmt w:val="bullet"/>
      <w:lvlText w:val="•"/>
      <w:lvlJc w:val="left"/>
      <w:pPr>
        <w:ind w:left="4733" w:hanging="287"/>
      </w:pPr>
      <w:rPr>
        <w:rFonts w:hint="default"/>
        <w:lang w:val="fr-FR" w:eastAsia="en-US" w:bidi="ar-SA"/>
      </w:rPr>
    </w:lvl>
    <w:lvl w:ilvl="5" w:tplc="35C4245E">
      <w:numFmt w:val="bullet"/>
      <w:lvlText w:val="•"/>
      <w:lvlJc w:val="left"/>
      <w:pPr>
        <w:ind w:left="5622" w:hanging="287"/>
      </w:pPr>
      <w:rPr>
        <w:rFonts w:hint="default"/>
        <w:lang w:val="fr-FR" w:eastAsia="en-US" w:bidi="ar-SA"/>
      </w:rPr>
    </w:lvl>
    <w:lvl w:ilvl="6" w:tplc="6D222EA2">
      <w:numFmt w:val="bullet"/>
      <w:lvlText w:val="•"/>
      <w:lvlJc w:val="left"/>
      <w:pPr>
        <w:ind w:left="6510" w:hanging="287"/>
      </w:pPr>
      <w:rPr>
        <w:rFonts w:hint="default"/>
        <w:lang w:val="fr-FR" w:eastAsia="en-US" w:bidi="ar-SA"/>
      </w:rPr>
    </w:lvl>
    <w:lvl w:ilvl="7" w:tplc="43DA9388">
      <w:numFmt w:val="bullet"/>
      <w:lvlText w:val="•"/>
      <w:lvlJc w:val="left"/>
      <w:pPr>
        <w:ind w:left="7399" w:hanging="287"/>
      </w:pPr>
      <w:rPr>
        <w:rFonts w:hint="default"/>
        <w:lang w:val="fr-FR" w:eastAsia="en-US" w:bidi="ar-SA"/>
      </w:rPr>
    </w:lvl>
    <w:lvl w:ilvl="8" w:tplc="66A68BBA">
      <w:numFmt w:val="bullet"/>
      <w:lvlText w:val="•"/>
      <w:lvlJc w:val="left"/>
      <w:pPr>
        <w:ind w:left="8287" w:hanging="287"/>
      </w:pPr>
      <w:rPr>
        <w:rFonts w:hint="default"/>
        <w:lang w:val="fr-FR" w:eastAsia="en-US" w:bidi="ar-SA"/>
      </w:rPr>
    </w:lvl>
  </w:abstractNum>
  <w:abstractNum w:abstractNumId="14" w15:restartNumberingAfterBreak="0">
    <w:nsid w:val="21E46132"/>
    <w:multiLevelType w:val="hybridMultilevel"/>
    <w:tmpl w:val="E9FCE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B00208"/>
    <w:multiLevelType w:val="hybridMultilevel"/>
    <w:tmpl w:val="17A8DC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2438FA"/>
    <w:multiLevelType w:val="hybridMultilevel"/>
    <w:tmpl w:val="35EC0DDA"/>
    <w:lvl w:ilvl="0" w:tplc="14100BF0">
      <w:numFmt w:val="bullet"/>
      <w:lvlText w:val="•"/>
      <w:lvlJc w:val="left"/>
      <w:pPr>
        <w:ind w:left="70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CB0720B"/>
    <w:multiLevelType w:val="hybridMultilevel"/>
    <w:tmpl w:val="105619E8"/>
    <w:lvl w:ilvl="0" w:tplc="3544B94C">
      <w:numFmt w:val="bullet"/>
      <w:lvlText w:val="□"/>
      <w:lvlJc w:val="left"/>
      <w:pPr>
        <w:ind w:left="720" w:hanging="360"/>
      </w:pPr>
      <w:rPr>
        <w:rFonts w:ascii="SimSun" w:eastAsia="SimSun" w:hAnsi="SimSun" w:cstheme="minorBidi" w:hint="eastAsia"/>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31C54"/>
    <w:multiLevelType w:val="hybridMultilevel"/>
    <w:tmpl w:val="1292AB48"/>
    <w:lvl w:ilvl="0" w:tplc="720A6E7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2D09DC"/>
    <w:multiLevelType w:val="hybridMultilevel"/>
    <w:tmpl w:val="3474D3BA"/>
    <w:lvl w:ilvl="0" w:tplc="C08E9B5A">
      <w:numFmt w:val="bullet"/>
      <w:lvlText w:val="-"/>
      <w:lvlJc w:val="left"/>
      <w:pPr>
        <w:ind w:left="720" w:hanging="360"/>
      </w:pPr>
      <w:rPr>
        <w:rFonts w:ascii="Calibri" w:eastAsia="DengXi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7474391"/>
    <w:multiLevelType w:val="hybridMultilevel"/>
    <w:tmpl w:val="92B6DD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2B289C"/>
    <w:multiLevelType w:val="hybridMultilevel"/>
    <w:tmpl w:val="3134F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E91E3C"/>
    <w:multiLevelType w:val="hybridMultilevel"/>
    <w:tmpl w:val="2B301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6071DD"/>
    <w:multiLevelType w:val="hybridMultilevel"/>
    <w:tmpl w:val="6DA26092"/>
    <w:lvl w:ilvl="0" w:tplc="11C05196">
      <w:numFmt w:val="bullet"/>
      <w:lvlText w:val="□"/>
      <w:lvlJc w:val="left"/>
      <w:pPr>
        <w:ind w:left="720" w:hanging="360"/>
      </w:pPr>
      <w:rPr>
        <w:rFonts w:ascii="SimSun" w:eastAsia="SimSun" w:hAnsi="SimSun"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8046D8"/>
    <w:multiLevelType w:val="hybridMultilevel"/>
    <w:tmpl w:val="6C6E4056"/>
    <w:lvl w:ilvl="0" w:tplc="BA0E4FE8">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D86B6E"/>
    <w:multiLevelType w:val="hybridMultilevel"/>
    <w:tmpl w:val="0C4E7A60"/>
    <w:lvl w:ilvl="0" w:tplc="3718EB72">
      <w:numFmt w:val="bullet"/>
      <w:lvlText w:val=""/>
      <w:lvlJc w:val="left"/>
      <w:pPr>
        <w:ind w:left="720" w:hanging="360"/>
      </w:pPr>
      <w:rPr>
        <w:rFonts w:ascii="Wingdings" w:eastAsiaTheme="majorEastAsia" w:hAnsi="Wingdings"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3"/>
  </w:num>
  <w:num w:numId="4">
    <w:abstractNumId w:val="2"/>
  </w:num>
  <w:num w:numId="5">
    <w:abstractNumId w:val="1"/>
  </w:num>
  <w:num w:numId="6">
    <w:abstractNumId w:val="0"/>
  </w:num>
  <w:num w:numId="7">
    <w:abstractNumId w:val="6"/>
  </w:num>
  <w:num w:numId="8">
    <w:abstractNumId w:val="5"/>
  </w:num>
  <w:num w:numId="9">
    <w:abstractNumId w:val="4"/>
  </w:num>
  <w:num w:numId="10">
    <w:abstractNumId w:val="17"/>
  </w:num>
  <w:num w:numId="11">
    <w:abstractNumId w:val="18"/>
  </w:num>
  <w:num w:numId="12">
    <w:abstractNumId w:val="31"/>
  </w:num>
  <w:num w:numId="13">
    <w:abstractNumId w:val="1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7"/>
  </w:num>
  <w:num w:numId="19">
    <w:abstractNumId w:val="19"/>
  </w:num>
  <w:num w:numId="20">
    <w:abstractNumId w:val="20"/>
  </w:num>
  <w:num w:numId="21">
    <w:abstractNumId w:val="13"/>
  </w:num>
  <w:num w:numId="22">
    <w:abstractNumId w:val="22"/>
  </w:num>
  <w:num w:numId="23">
    <w:abstractNumId w:val="24"/>
  </w:num>
  <w:num w:numId="24">
    <w:abstractNumId w:val="9"/>
  </w:num>
  <w:num w:numId="25">
    <w:abstractNumId w:val="29"/>
  </w:num>
  <w:num w:numId="26">
    <w:abstractNumId w:val="15"/>
  </w:num>
  <w:num w:numId="27">
    <w:abstractNumId w:val="28"/>
  </w:num>
  <w:num w:numId="28">
    <w:abstractNumId w:val="21"/>
  </w:num>
  <w:num w:numId="29">
    <w:abstractNumId w:val="25"/>
  </w:num>
  <w:num w:numId="30">
    <w:abstractNumId w:val="14"/>
  </w:num>
  <w:num w:numId="31">
    <w:abstractNumId w:val="11"/>
  </w:num>
  <w:num w:numId="32">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JJVSsksCH+XB/f5rO0/G9siIo/y5RLN9QmLmGkFWIzYQ5drMQyRw2tGn49FxsGORN9+oP+QLit8ltdu8ybB1XQ==" w:salt="zbRiBBD9FPuEughDFHYQMw=="/>
  <w:autoFormatOverride/>
  <w:styleLockTheme/>
  <w:styleLockQFSet/>
  <w:defaultTabStop w:val="737"/>
  <w:autoHyphenation/>
  <w:consecutiveHyphenLimit w:val="2"/>
  <w:hyphenationZone w:val="567"/>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D2"/>
    <w:rsid w:val="00000108"/>
    <w:rsid w:val="00000164"/>
    <w:rsid w:val="000001BC"/>
    <w:rsid w:val="00000559"/>
    <w:rsid w:val="00000688"/>
    <w:rsid w:val="00000AC1"/>
    <w:rsid w:val="00000B3F"/>
    <w:rsid w:val="00000BB6"/>
    <w:rsid w:val="000012EC"/>
    <w:rsid w:val="0000205E"/>
    <w:rsid w:val="000028AB"/>
    <w:rsid w:val="00002963"/>
    <w:rsid w:val="00002B6C"/>
    <w:rsid w:val="00003139"/>
    <w:rsid w:val="000036A8"/>
    <w:rsid w:val="00003C66"/>
    <w:rsid w:val="00003DC8"/>
    <w:rsid w:val="00004A76"/>
    <w:rsid w:val="00004CDA"/>
    <w:rsid w:val="000050DF"/>
    <w:rsid w:val="0000525A"/>
    <w:rsid w:val="000056B3"/>
    <w:rsid w:val="0000590B"/>
    <w:rsid w:val="00005A14"/>
    <w:rsid w:val="00005BA7"/>
    <w:rsid w:val="00006B40"/>
    <w:rsid w:val="00006C9B"/>
    <w:rsid w:val="0000726A"/>
    <w:rsid w:val="0000740A"/>
    <w:rsid w:val="0000750C"/>
    <w:rsid w:val="00007BCD"/>
    <w:rsid w:val="00007E95"/>
    <w:rsid w:val="00010BC0"/>
    <w:rsid w:val="00010DD0"/>
    <w:rsid w:val="0001101B"/>
    <w:rsid w:val="00011BAC"/>
    <w:rsid w:val="00011C77"/>
    <w:rsid w:val="00011CA2"/>
    <w:rsid w:val="00012155"/>
    <w:rsid w:val="000123D9"/>
    <w:rsid w:val="000128DA"/>
    <w:rsid w:val="00012943"/>
    <w:rsid w:val="00012D2F"/>
    <w:rsid w:val="00013033"/>
    <w:rsid w:val="000132FF"/>
    <w:rsid w:val="00013503"/>
    <w:rsid w:val="00013652"/>
    <w:rsid w:val="00013A25"/>
    <w:rsid w:val="00013C2B"/>
    <w:rsid w:val="00013F56"/>
    <w:rsid w:val="000141D7"/>
    <w:rsid w:val="00014386"/>
    <w:rsid w:val="00014391"/>
    <w:rsid w:val="000147BE"/>
    <w:rsid w:val="000149C3"/>
    <w:rsid w:val="00014CA8"/>
    <w:rsid w:val="0001563A"/>
    <w:rsid w:val="000157BA"/>
    <w:rsid w:val="00016216"/>
    <w:rsid w:val="000167C3"/>
    <w:rsid w:val="00016883"/>
    <w:rsid w:val="00016972"/>
    <w:rsid w:val="0001739E"/>
    <w:rsid w:val="00017ABF"/>
    <w:rsid w:val="00017CEB"/>
    <w:rsid w:val="00017DC1"/>
    <w:rsid w:val="00017F31"/>
    <w:rsid w:val="00017F71"/>
    <w:rsid w:val="000206BF"/>
    <w:rsid w:val="000208B6"/>
    <w:rsid w:val="00020A44"/>
    <w:rsid w:val="00020C07"/>
    <w:rsid w:val="00020F06"/>
    <w:rsid w:val="00020F44"/>
    <w:rsid w:val="00021327"/>
    <w:rsid w:val="000214A5"/>
    <w:rsid w:val="00021F00"/>
    <w:rsid w:val="0002219A"/>
    <w:rsid w:val="0002231F"/>
    <w:rsid w:val="00022510"/>
    <w:rsid w:val="0002259C"/>
    <w:rsid w:val="000227A3"/>
    <w:rsid w:val="00022D90"/>
    <w:rsid w:val="00022DFC"/>
    <w:rsid w:val="00022E0A"/>
    <w:rsid w:val="00022EEB"/>
    <w:rsid w:val="00023388"/>
    <w:rsid w:val="000233F5"/>
    <w:rsid w:val="0002343F"/>
    <w:rsid w:val="000237E3"/>
    <w:rsid w:val="000241BC"/>
    <w:rsid w:val="0002443B"/>
    <w:rsid w:val="0002465D"/>
    <w:rsid w:val="00024E77"/>
    <w:rsid w:val="000251F1"/>
    <w:rsid w:val="0002522B"/>
    <w:rsid w:val="00025509"/>
    <w:rsid w:val="00025909"/>
    <w:rsid w:val="00025CBF"/>
    <w:rsid w:val="00025CF5"/>
    <w:rsid w:val="00025DA5"/>
    <w:rsid w:val="00025E01"/>
    <w:rsid w:val="00026014"/>
    <w:rsid w:val="00026282"/>
    <w:rsid w:val="000264DD"/>
    <w:rsid w:val="00026A2C"/>
    <w:rsid w:val="00026AC0"/>
    <w:rsid w:val="00027021"/>
    <w:rsid w:val="00027172"/>
    <w:rsid w:val="00027352"/>
    <w:rsid w:val="00027392"/>
    <w:rsid w:val="000279EE"/>
    <w:rsid w:val="00027F8C"/>
    <w:rsid w:val="00030098"/>
    <w:rsid w:val="00030245"/>
    <w:rsid w:val="000306A1"/>
    <w:rsid w:val="000306EE"/>
    <w:rsid w:val="00030E26"/>
    <w:rsid w:val="000311BC"/>
    <w:rsid w:val="0003138D"/>
    <w:rsid w:val="000318C1"/>
    <w:rsid w:val="00031C20"/>
    <w:rsid w:val="00031D8F"/>
    <w:rsid w:val="00031F18"/>
    <w:rsid w:val="000322CA"/>
    <w:rsid w:val="000322D9"/>
    <w:rsid w:val="00032404"/>
    <w:rsid w:val="0003255A"/>
    <w:rsid w:val="00032636"/>
    <w:rsid w:val="00032F0F"/>
    <w:rsid w:val="00033491"/>
    <w:rsid w:val="00033949"/>
    <w:rsid w:val="00033B6C"/>
    <w:rsid w:val="00033BA0"/>
    <w:rsid w:val="00033C19"/>
    <w:rsid w:val="00034053"/>
    <w:rsid w:val="00034174"/>
    <w:rsid w:val="000341AB"/>
    <w:rsid w:val="00034498"/>
    <w:rsid w:val="0003471F"/>
    <w:rsid w:val="00034837"/>
    <w:rsid w:val="00034BCA"/>
    <w:rsid w:val="00034EDD"/>
    <w:rsid w:val="00034F53"/>
    <w:rsid w:val="00035272"/>
    <w:rsid w:val="000358FE"/>
    <w:rsid w:val="000359B9"/>
    <w:rsid w:val="0003601B"/>
    <w:rsid w:val="00036174"/>
    <w:rsid w:val="00036361"/>
    <w:rsid w:val="000366DF"/>
    <w:rsid w:val="00036955"/>
    <w:rsid w:val="00036D78"/>
    <w:rsid w:val="00037007"/>
    <w:rsid w:val="0003720F"/>
    <w:rsid w:val="00037D28"/>
    <w:rsid w:val="0004026E"/>
    <w:rsid w:val="00040410"/>
    <w:rsid w:val="000407EF"/>
    <w:rsid w:val="00040CF2"/>
    <w:rsid w:val="0004119F"/>
    <w:rsid w:val="00041A26"/>
    <w:rsid w:val="00041BD2"/>
    <w:rsid w:val="0004247D"/>
    <w:rsid w:val="0004259D"/>
    <w:rsid w:val="00042618"/>
    <w:rsid w:val="00042B4A"/>
    <w:rsid w:val="00042E56"/>
    <w:rsid w:val="00042F25"/>
    <w:rsid w:val="00042F96"/>
    <w:rsid w:val="00043143"/>
    <w:rsid w:val="000437DD"/>
    <w:rsid w:val="000439A4"/>
    <w:rsid w:val="000439D6"/>
    <w:rsid w:val="00043F30"/>
    <w:rsid w:val="00044045"/>
    <w:rsid w:val="000441B4"/>
    <w:rsid w:val="00044C6F"/>
    <w:rsid w:val="00044EC8"/>
    <w:rsid w:val="00045046"/>
    <w:rsid w:val="00045260"/>
    <w:rsid w:val="00045444"/>
    <w:rsid w:val="00045CA8"/>
    <w:rsid w:val="000460E5"/>
    <w:rsid w:val="00046310"/>
    <w:rsid w:val="00046400"/>
    <w:rsid w:val="00046650"/>
    <w:rsid w:val="00046D89"/>
    <w:rsid w:val="00046F6E"/>
    <w:rsid w:val="000470B5"/>
    <w:rsid w:val="00047570"/>
    <w:rsid w:val="0004799A"/>
    <w:rsid w:val="0005029C"/>
    <w:rsid w:val="00050E89"/>
    <w:rsid w:val="00051999"/>
    <w:rsid w:val="00051BCD"/>
    <w:rsid w:val="00051D72"/>
    <w:rsid w:val="00051EEF"/>
    <w:rsid w:val="00051EF8"/>
    <w:rsid w:val="0005224E"/>
    <w:rsid w:val="0005240C"/>
    <w:rsid w:val="0005253F"/>
    <w:rsid w:val="00052B46"/>
    <w:rsid w:val="00052F1E"/>
    <w:rsid w:val="00052F38"/>
    <w:rsid w:val="0005309C"/>
    <w:rsid w:val="00053649"/>
    <w:rsid w:val="00053740"/>
    <w:rsid w:val="00053AC3"/>
    <w:rsid w:val="00053AD1"/>
    <w:rsid w:val="00053B06"/>
    <w:rsid w:val="00053BA9"/>
    <w:rsid w:val="00053ECE"/>
    <w:rsid w:val="000542D3"/>
    <w:rsid w:val="00054BD2"/>
    <w:rsid w:val="00055475"/>
    <w:rsid w:val="00055649"/>
    <w:rsid w:val="00055B12"/>
    <w:rsid w:val="00055DB0"/>
    <w:rsid w:val="000560B7"/>
    <w:rsid w:val="0005615C"/>
    <w:rsid w:val="0005620C"/>
    <w:rsid w:val="00056237"/>
    <w:rsid w:val="00056759"/>
    <w:rsid w:val="00056DD9"/>
    <w:rsid w:val="00056E57"/>
    <w:rsid w:val="00057268"/>
    <w:rsid w:val="0005772E"/>
    <w:rsid w:val="00057DBB"/>
    <w:rsid w:val="000604D8"/>
    <w:rsid w:val="000607C1"/>
    <w:rsid w:val="00060BB6"/>
    <w:rsid w:val="0006111F"/>
    <w:rsid w:val="00061197"/>
    <w:rsid w:val="0006149B"/>
    <w:rsid w:val="0006198E"/>
    <w:rsid w:val="00061E33"/>
    <w:rsid w:val="00062495"/>
    <w:rsid w:val="00062679"/>
    <w:rsid w:val="000626A6"/>
    <w:rsid w:val="00062C0A"/>
    <w:rsid w:val="000630FD"/>
    <w:rsid w:val="00063357"/>
    <w:rsid w:val="000634C0"/>
    <w:rsid w:val="000637F5"/>
    <w:rsid w:val="00063876"/>
    <w:rsid w:val="00063D00"/>
    <w:rsid w:val="00063EB0"/>
    <w:rsid w:val="00064626"/>
    <w:rsid w:val="0006507A"/>
    <w:rsid w:val="000652EB"/>
    <w:rsid w:val="00065385"/>
    <w:rsid w:val="0006577E"/>
    <w:rsid w:val="0006627F"/>
    <w:rsid w:val="000663AC"/>
    <w:rsid w:val="000666BC"/>
    <w:rsid w:val="000669B3"/>
    <w:rsid w:val="000669BB"/>
    <w:rsid w:val="00066A5D"/>
    <w:rsid w:val="00067703"/>
    <w:rsid w:val="00067787"/>
    <w:rsid w:val="00067D80"/>
    <w:rsid w:val="0007064D"/>
    <w:rsid w:val="0007087F"/>
    <w:rsid w:val="00070A98"/>
    <w:rsid w:val="00070C21"/>
    <w:rsid w:val="00071238"/>
    <w:rsid w:val="00071509"/>
    <w:rsid w:val="00071B81"/>
    <w:rsid w:val="00071BDC"/>
    <w:rsid w:val="0007245C"/>
    <w:rsid w:val="0007269F"/>
    <w:rsid w:val="00072C45"/>
    <w:rsid w:val="00073BDF"/>
    <w:rsid w:val="00074B3B"/>
    <w:rsid w:val="00074B95"/>
    <w:rsid w:val="0007515B"/>
    <w:rsid w:val="000753F0"/>
    <w:rsid w:val="00075413"/>
    <w:rsid w:val="000763D7"/>
    <w:rsid w:val="00076619"/>
    <w:rsid w:val="000768F5"/>
    <w:rsid w:val="0007697F"/>
    <w:rsid w:val="00076C01"/>
    <w:rsid w:val="00077085"/>
    <w:rsid w:val="00077184"/>
    <w:rsid w:val="00077401"/>
    <w:rsid w:val="00077A45"/>
    <w:rsid w:val="00077DA2"/>
    <w:rsid w:val="000800BD"/>
    <w:rsid w:val="00080669"/>
    <w:rsid w:val="00080A37"/>
    <w:rsid w:val="00081061"/>
    <w:rsid w:val="00081480"/>
    <w:rsid w:val="00081A41"/>
    <w:rsid w:val="00081A8C"/>
    <w:rsid w:val="00082549"/>
    <w:rsid w:val="00082551"/>
    <w:rsid w:val="0008296F"/>
    <w:rsid w:val="00082AD0"/>
    <w:rsid w:val="00082B67"/>
    <w:rsid w:val="00082CC0"/>
    <w:rsid w:val="00082CEA"/>
    <w:rsid w:val="00082D82"/>
    <w:rsid w:val="00082DB7"/>
    <w:rsid w:val="00082FC5"/>
    <w:rsid w:val="0008333B"/>
    <w:rsid w:val="000835A6"/>
    <w:rsid w:val="00083962"/>
    <w:rsid w:val="0008404E"/>
    <w:rsid w:val="0008442F"/>
    <w:rsid w:val="00084615"/>
    <w:rsid w:val="0008524D"/>
    <w:rsid w:val="000857CE"/>
    <w:rsid w:val="00085DD0"/>
    <w:rsid w:val="00086123"/>
    <w:rsid w:val="00086279"/>
    <w:rsid w:val="00086362"/>
    <w:rsid w:val="00086471"/>
    <w:rsid w:val="0008659F"/>
    <w:rsid w:val="00086672"/>
    <w:rsid w:val="00086B26"/>
    <w:rsid w:val="00086DA4"/>
    <w:rsid w:val="00086E4A"/>
    <w:rsid w:val="00086F24"/>
    <w:rsid w:val="00086F3F"/>
    <w:rsid w:val="00087197"/>
    <w:rsid w:val="000873EC"/>
    <w:rsid w:val="000876CD"/>
    <w:rsid w:val="00087A5C"/>
    <w:rsid w:val="00087C6F"/>
    <w:rsid w:val="00090020"/>
    <w:rsid w:val="00090679"/>
    <w:rsid w:val="00090ABC"/>
    <w:rsid w:val="00090AE0"/>
    <w:rsid w:val="00091166"/>
    <w:rsid w:val="000912F0"/>
    <w:rsid w:val="00091505"/>
    <w:rsid w:val="00091880"/>
    <w:rsid w:val="00091A0C"/>
    <w:rsid w:val="00091A23"/>
    <w:rsid w:val="00091E22"/>
    <w:rsid w:val="000924CF"/>
    <w:rsid w:val="0009261F"/>
    <w:rsid w:val="00092B39"/>
    <w:rsid w:val="00093374"/>
    <w:rsid w:val="00093534"/>
    <w:rsid w:val="00093A19"/>
    <w:rsid w:val="00093B56"/>
    <w:rsid w:val="00093E3B"/>
    <w:rsid w:val="000940E2"/>
    <w:rsid w:val="00094541"/>
    <w:rsid w:val="000948F5"/>
    <w:rsid w:val="00094A05"/>
    <w:rsid w:val="00094A9D"/>
    <w:rsid w:val="0009528D"/>
    <w:rsid w:val="000957CF"/>
    <w:rsid w:val="00096074"/>
    <w:rsid w:val="00096A07"/>
    <w:rsid w:val="00096CEE"/>
    <w:rsid w:val="00097B3B"/>
    <w:rsid w:val="00097CCF"/>
    <w:rsid w:val="00097CD6"/>
    <w:rsid w:val="00097E8B"/>
    <w:rsid w:val="000A00D5"/>
    <w:rsid w:val="000A08A8"/>
    <w:rsid w:val="000A1067"/>
    <w:rsid w:val="000A1224"/>
    <w:rsid w:val="000A12AB"/>
    <w:rsid w:val="000A1504"/>
    <w:rsid w:val="000A1EED"/>
    <w:rsid w:val="000A1FB0"/>
    <w:rsid w:val="000A23DA"/>
    <w:rsid w:val="000A2690"/>
    <w:rsid w:val="000A2C43"/>
    <w:rsid w:val="000A3B35"/>
    <w:rsid w:val="000A3B6B"/>
    <w:rsid w:val="000A3BA9"/>
    <w:rsid w:val="000A3DCB"/>
    <w:rsid w:val="000A41D1"/>
    <w:rsid w:val="000A41DF"/>
    <w:rsid w:val="000A43D6"/>
    <w:rsid w:val="000A48A3"/>
    <w:rsid w:val="000A586E"/>
    <w:rsid w:val="000A5CC3"/>
    <w:rsid w:val="000A5CDB"/>
    <w:rsid w:val="000A69E4"/>
    <w:rsid w:val="000A713B"/>
    <w:rsid w:val="000A747B"/>
    <w:rsid w:val="000A76A9"/>
    <w:rsid w:val="000A77AA"/>
    <w:rsid w:val="000A7B45"/>
    <w:rsid w:val="000A7BCE"/>
    <w:rsid w:val="000A7BE2"/>
    <w:rsid w:val="000A7DDF"/>
    <w:rsid w:val="000A7E0F"/>
    <w:rsid w:val="000B02D1"/>
    <w:rsid w:val="000B033B"/>
    <w:rsid w:val="000B0BD1"/>
    <w:rsid w:val="000B0C95"/>
    <w:rsid w:val="000B0F2C"/>
    <w:rsid w:val="000B106D"/>
    <w:rsid w:val="000B1197"/>
    <w:rsid w:val="000B1483"/>
    <w:rsid w:val="000B1726"/>
    <w:rsid w:val="000B2ACE"/>
    <w:rsid w:val="000B3613"/>
    <w:rsid w:val="000B3718"/>
    <w:rsid w:val="000B376E"/>
    <w:rsid w:val="000B387B"/>
    <w:rsid w:val="000B3927"/>
    <w:rsid w:val="000B42CE"/>
    <w:rsid w:val="000B4354"/>
    <w:rsid w:val="000B4A30"/>
    <w:rsid w:val="000B5634"/>
    <w:rsid w:val="000B6BD4"/>
    <w:rsid w:val="000B6F79"/>
    <w:rsid w:val="000B7229"/>
    <w:rsid w:val="000B75BD"/>
    <w:rsid w:val="000B776A"/>
    <w:rsid w:val="000B7F96"/>
    <w:rsid w:val="000C0872"/>
    <w:rsid w:val="000C0B6A"/>
    <w:rsid w:val="000C113F"/>
    <w:rsid w:val="000C1642"/>
    <w:rsid w:val="000C1D67"/>
    <w:rsid w:val="000C20A8"/>
    <w:rsid w:val="000C2944"/>
    <w:rsid w:val="000C2974"/>
    <w:rsid w:val="000C29F3"/>
    <w:rsid w:val="000C305A"/>
    <w:rsid w:val="000C3348"/>
    <w:rsid w:val="000C3511"/>
    <w:rsid w:val="000C3990"/>
    <w:rsid w:val="000C4267"/>
    <w:rsid w:val="000C434D"/>
    <w:rsid w:val="000C4421"/>
    <w:rsid w:val="000C4486"/>
    <w:rsid w:val="000C4800"/>
    <w:rsid w:val="000C482A"/>
    <w:rsid w:val="000C4D2F"/>
    <w:rsid w:val="000C4EBF"/>
    <w:rsid w:val="000C54AF"/>
    <w:rsid w:val="000C579D"/>
    <w:rsid w:val="000C5B01"/>
    <w:rsid w:val="000C6178"/>
    <w:rsid w:val="000C6636"/>
    <w:rsid w:val="000C672B"/>
    <w:rsid w:val="000C6B77"/>
    <w:rsid w:val="000C6D87"/>
    <w:rsid w:val="000C6EF6"/>
    <w:rsid w:val="000C7892"/>
    <w:rsid w:val="000C7E4E"/>
    <w:rsid w:val="000D0479"/>
    <w:rsid w:val="000D0499"/>
    <w:rsid w:val="000D05FC"/>
    <w:rsid w:val="000D09FD"/>
    <w:rsid w:val="000D0A09"/>
    <w:rsid w:val="000D0C6F"/>
    <w:rsid w:val="000D1499"/>
    <w:rsid w:val="000D1753"/>
    <w:rsid w:val="000D1A5B"/>
    <w:rsid w:val="000D2027"/>
    <w:rsid w:val="000D28C0"/>
    <w:rsid w:val="000D2B3C"/>
    <w:rsid w:val="000D2D11"/>
    <w:rsid w:val="000D3508"/>
    <w:rsid w:val="000D44F0"/>
    <w:rsid w:val="000D489B"/>
    <w:rsid w:val="000D4EFC"/>
    <w:rsid w:val="000D5133"/>
    <w:rsid w:val="000D5288"/>
    <w:rsid w:val="000D5523"/>
    <w:rsid w:val="000D5720"/>
    <w:rsid w:val="000D5E74"/>
    <w:rsid w:val="000D681C"/>
    <w:rsid w:val="000D6F8D"/>
    <w:rsid w:val="000D76FE"/>
    <w:rsid w:val="000D7A64"/>
    <w:rsid w:val="000D7CFC"/>
    <w:rsid w:val="000D7E84"/>
    <w:rsid w:val="000D7ECA"/>
    <w:rsid w:val="000E0AD2"/>
    <w:rsid w:val="000E151E"/>
    <w:rsid w:val="000E19F2"/>
    <w:rsid w:val="000E23B6"/>
    <w:rsid w:val="000E27B7"/>
    <w:rsid w:val="000E2AFA"/>
    <w:rsid w:val="000E2D99"/>
    <w:rsid w:val="000E2DB3"/>
    <w:rsid w:val="000E38C7"/>
    <w:rsid w:val="000E3FDC"/>
    <w:rsid w:val="000E3FF8"/>
    <w:rsid w:val="000E469D"/>
    <w:rsid w:val="000E4A4A"/>
    <w:rsid w:val="000E527E"/>
    <w:rsid w:val="000E67A3"/>
    <w:rsid w:val="000E682D"/>
    <w:rsid w:val="000E68C6"/>
    <w:rsid w:val="000E703B"/>
    <w:rsid w:val="000E7409"/>
    <w:rsid w:val="000E76B0"/>
    <w:rsid w:val="000E7BA4"/>
    <w:rsid w:val="000E7F4F"/>
    <w:rsid w:val="000F07F7"/>
    <w:rsid w:val="000F0912"/>
    <w:rsid w:val="000F0A90"/>
    <w:rsid w:val="000F0FA7"/>
    <w:rsid w:val="000F16DC"/>
    <w:rsid w:val="000F16EA"/>
    <w:rsid w:val="000F236B"/>
    <w:rsid w:val="000F2A75"/>
    <w:rsid w:val="000F2C7F"/>
    <w:rsid w:val="000F3C02"/>
    <w:rsid w:val="000F4197"/>
    <w:rsid w:val="000F42F2"/>
    <w:rsid w:val="000F4454"/>
    <w:rsid w:val="000F4587"/>
    <w:rsid w:val="000F4637"/>
    <w:rsid w:val="000F46A3"/>
    <w:rsid w:val="000F483A"/>
    <w:rsid w:val="000F4BEE"/>
    <w:rsid w:val="000F4EE6"/>
    <w:rsid w:val="000F512E"/>
    <w:rsid w:val="000F53B2"/>
    <w:rsid w:val="000F5BC4"/>
    <w:rsid w:val="000F5DEE"/>
    <w:rsid w:val="000F6A17"/>
    <w:rsid w:val="000F6C17"/>
    <w:rsid w:val="000F6D06"/>
    <w:rsid w:val="000F6FDE"/>
    <w:rsid w:val="000F7880"/>
    <w:rsid w:val="000F7BE4"/>
    <w:rsid w:val="000F7D9B"/>
    <w:rsid w:val="0010010B"/>
    <w:rsid w:val="0010032A"/>
    <w:rsid w:val="00100899"/>
    <w:rsid w:val="00100920"/>
    <w:rsid w:val="00100A1E"/>
    <w:rsid w:val="00100A1F"/>
    <w:rsid w:val="00101894"/>
    <w:rsid w:val="001022CA"/>
    <w:rsid w:val="00102300"/>
    <w:rsid w:val="001026D2"/>
    <w:rsid w:val="001028C4"/>
    <w:rsid w:val="00102972"/>
    <w:rsid w:val="00102FD8"/>
    <w:rsid w:val="00103BB0"/>
    <w:rsid w:val="00104077"/>
    <w:rsid w:val="00104159"/>
    <w:rsid w:val="001041D1"/>
    <w:rsid w:val="00104349"/>
    <w:rsid w:val="001044DD"/>
    <w:rsid w:val="0010471A"/>
    <w:rsid w:val="00104877"/>
    <w:rsid w:val="00105256"/>
    <w:rsid w:val="0010596B"/>
    <w:rsid w:val="00105DED"/>
    <w:rsid w:val="0010607D"/>
    <w:rsid w:val="00106738"/>
    <w:rsid w:val="00106812"/>
    <w:rsid w:val="001069A0"/>
    <w:rsid w:val="00106D87"/>
    <w:rsid w:val="00106F56"/>
    <w:rsid w:val="00106FD6"/>
    <w:rsid w:val="00107276"/>
    <w:rsid w:val="001075FE"/>
    <w:rsid w:val="00107950"/>
    <w:rsid w:val="00107ACA"/>
    <w:rsid w:val="00107B76"/>
    <w:rsid w:val="00107C45"/>
    <w:rsid w:val="00107D7B"/>
    <w:rsid w:val="001102DE"/>
    <w:rsid w:val="00110338"/>
    <w:rsid w:val="001106FE"/>
    <w:rsid w:val="001107F1"/>
    <w:rsid w:val="00110FC1"/>
    <w:rsid w:val="001110CF"/>
    <w:rsid w:val="0011122C"/>
    <w:rsid w:val="001113AB"/>
    <w:rsid w:val="00111D86"/>
    <w:rsid w:val="00111EDD"/>
    <w:rsid w:val="00112307"/>
    <w:rsid w:val="00112E8F"/>
    <w:rsid w:val="00113288"/>
    <w:rsid w:val="00113338"/>
    <w:rsid w:val="001138E5"/>
    <w:rsid w:val="00113CF2"/>
    <w:rsid w:val="00113F25"/>
    <w:rsid w:val="0011425B"/>
    <w:rsid w:val="001144D9"/>
    <w:rsid w:val="00114B9A"/>
    <w:rsid w:val="00114FF3"/>
    <w:rsid w:val="0011526E"/>
    <w:rsid w:val="0011539A"/>
    <w:rsid w:val="00115AF7"/>
    <w:rsid w:val="00115BF1"/>
    <w:rsid w:val="00115C53"/>
    <w:rsid w:val="00115CDE"/>
    <w:rsid w:val="00116958"/>
    <w:rsid w:val="001171BE"/>
    <w:rsid w:val="00117466"/>
    <w:rsid w:val="0011789F"/>
    <w:rsid w:val="00117D37"/>
    <w:rsid w:val="00117E57"/>
    <w:rsid w:val="00120177"/>
    <w:rsid w:val="001206DC"/>
    <w:rsid w:val="00121420"/>
    <w:rsid w:val="0012195D"/>
    <w:rsid w:val="001227FE"/>
    <w:rsid w:val="00122936"/>
    <w:rsid w:val="00122CFB"/>
    <w:rsid w:val="0012349D"/>
    <w:rsid w:val="0012350E"/>
    <w:rsid w:val="001236DF"/>
    <w:rsid w:val="0012393D"/>
    <w:rsid w:val="0012393E"/>
    <w:rsid w:val="001239B4"/>
    <w:rsid w:val="00123A49"/>
    <w:rsid w:val="00123EA7"/>
    <w:rsid w:val="001243EF"/>
    <w:rsid w:val="00124784"/>
    <w:rsid w:val="0012498C"/>
    <w:rsid w:val="00124D62"/>
    <w:rsid w:val="0012511A"/>
    <w:rsid w:val="0012532C"/>
    <w:rsid w:val="001253C5"/>
    <w:rsid w:val="00125C3A"/>
    <w:rsid w:val="00125C8F"/>
    <w:rsid w:val="00125E10"/>
    <w:rsid w:val="00125E51"/>
    <w:rsid w:val="00126180"/>
    <w:rsid w:val="00126492"/>
    <w:rsid w:val="00127513"/>
    <w:rsid w:val="00127645"/>
    <w:rsid w:val="00127698"/>
    <w:rsid w:val="00127947"/>
    <w:rsid w:val="001279CA"/>
    <w:rsid w:val="00127C57"/>
    <w:rsid w:val="00127CB1"/>
    <w:rsid w:val="001301D5"/>
    <w:rsid w:val="0013021D"/>
    <w:rsid w:val="0013056E"/>
    <w:rsid w:val="00130649"/>
    <w:rsid w:val="001306B0"/>
    <w:rsid w:val="00130CD4"/>
    <w:rsid w:val="00130D16"/>
    <w:rsid w:val="00130DAB"/>
    <w:rsid w:val="0013135F"/>
    <w:rsid w:val="00131688"/>
    <w:rsid w:val="001316F5"/>
    <w:rsid w:val="00131A51"/>
    <w:rsid w:val="001324F4"/>
    <w:rsid w:val="00132865"/>
    <w:rsid w:val="001329D5"/>
    <w:rsid w:val="00132DA5"/>
    <w:rsid w:val="00133844"/>
    <w:rsid w:val="00133A7F"/>
    <w:rsid w:val="00133C42"/>
    <w:rsid w:val="00133D2C"/>
    <w:rsid w:val="00134026"/>
    <w:rsid w:val="001341BB"/>
    <w:rsid w:val="001342A2"/>
    <w:rsid w:val="001343AE"/>
    <w:rsid w:val="00134C2E"/>
    <w:rsid w:val="00134C6F"/>
    <w:rsid w:val="00134D07"/>
    <w:rsid w:val="00134E78"/>
    <w:rsid w:val="00135914"/>
    <w:rsid w:val="00135E13"/>
    <w:rsid w:val="001362E4"/>
    <w:rsid w:val="0013647D"/>
    <w:rsid w:val="001365FE"/>
    <w:rsid w:val="00136636"/>
    <w:rsid w:val="001366C7"/>
    <w:rsid w:val="00136BE0"/>
    <w:rsid w:val="0013752A"/>
    <w:rsid w:val="00137F9D"/>
    <w:rsid w:val="00137FD0"/>
    <w:rsid w:val="00140242"/>
    <w:rsid w:val="001403D4"/>
    <w:rsid w:val="00140418"/>
    <w:rsid w:val="001404A8"/>
    <w:rsid w:val="0014059E"/>
    <w:rsid w:val="00140690"/>
    <w:rsid w:val="00140896"/>
    <w:rsid w:val="0014097D"/>
    <w:rsid w:val="00140AA8"/>
    <w:rsid w:val="00140D8A"/>
    <w:rsid w:val="00140E59"/>
    <w:rsid w:val="00141231"/>
    <w:rsid w:val="00141409"/>
    <w:rsid w:val="001415EF"/>
    <w:rsid w:val="00141BDA"/>
    <w:rsid w:val="00141C01"/>
    <w:rsid w:val="0014202B"/>
    <w:rsid w:val="00142076"/>
    <w:rsid w:val="00142520"/>
    <w:rsid w:val="001425C4"/>
    <w:rsid w:val="00142B77"/>
    <w:rsid w:val="00142DF0"/>
    <w:rsid w:val="00143240"/>
    <w:rsid w:val="001432E5"/>
    <w:rsid w:val="0014337D"/>
    <w:rsid w:val="00143576"/>
    <w:rsid w:val="00143CDC"/>
    <w:rsid w:val="00143DC5"/>
    <w:rsid w:val="00144155"/>
    <w:rsid w:val="0014415F"/>
    <w:rsid w:val="0014428F"/>
    <w:rsid w:val="00144B3A"/>
    <w:rsid w:val="0014534B"/>
    <w:rsid w:val="0014546D"/>
    <w:rsid w:val="001458B0"/>
    <w:rsid w:val="00145CAC"/>
    <w:rsid w:val="00145D2B"/>
    <w:rsid w:val="00145F3B"/>
    <w:rsid w:val="00146107"/>
    <w:rsid w:val="0014612C"/>
    <w:rsid w:val="001465EF"/>
    <w:rsid w:val="00146793"/>
    <w:rsid w:val="001468A2"/>
    <w:rsid w:val="00147A96"/>
    <w:rsid w:val="00147AB1"/>
    <w:rsid w:val="00147D24"/>
    <w:rsid w:val="00150553"/>
    <w:rsid w:val="00151185"/>
    <w:rsid w:val="00151434"/>
    <w:rsid w:val="001515E9"/>
    <w:rsid w:val="00151B6F"/>
    <w:rsid w:val="00151B79"/>
    <w:rsid w:val="00151CC8"/>
    <w:rsid w:val="00151EB7"/>
    <w:rsid w:val="00151F6A"/>
    <w:rsid w:val="00152AE7"/>
    <w:rsid w:val="00152B70"/>
    <w:rsid w:val="00152CB4"/>
    <w:rsid w:val="00152CC1"/>
    <w:rsid w:val="00152E4B"/>
    <w:rsid w:val="00152FD2"/>
    <w:rsid w:val="001535D6"/>
    <w:rsid w:val="001535DD"/>
    <w:rsid w:val="00153676"/>
    <w:rsid w:val="00153A51"/>
    <w:rsid w:val="00153A56"/>
    <w:rsid w:val="00154354"/>
    <w:rsid w:val="001545EB"/>
    <w:rsid w:val="00154C35"/>
    <w:rsid w:val="00154DD4"/>
    <w:rsid w:val="00155378"/>
    <w:rsid w:val="001556E2"/>
    <w:rsid w:val="00155D73"/>
    <w:rsid w:val="00156036"/>
    <w:rsid w:val="001568E4"/>
    <w:rsid w:val="00156BF6"/>
    <w:rsid w:val="00156C1F"/>
    <w:rsid w:val="001571BA"/>
    <w:rsid w:val="001576C0"/>
    <w:rsid w:val="00157808"/>
    <w:rsid w:val="00157810"/>
    <w:rsid w:val="0015797B"/>
    <w:rsid w:val="001579FC"/>
    <w:rsid w:val="00157CB5"/>
    <w:rsid w:val="00157EEB"/>
    <w:rsid w:val="00160056"/>
    <w:rsid w:val="001603AF"/>
    <w:rsid w:val="00160661"/>
    <w:rsid w:val="00161740"/>
    <w:rsid w:val="0016185B"/>
    <w:rsid w:val="001618AD"/>
    <w:rsid w:val="00161A66"/>
    <w:rsid w:val="00162456"/>
    <w:rsid w:val="00162D0A"/>
    <w:rsid w:val="00163792"/>
    <w:rsid w:val="0016397A"/>
    <w:rsid w:val="00163CA3"/>
    <w:rsid w:val="00164C5F"/>
    <w:rsid w:val="00164F37"/>
    <w:rsid w:val="00164F75"/>
    <w:rsid w:val="001651AA"/>
    <w:rsid w:val="001651B8"/>
    <w:rsid w:val="001667F5"/>
    <w:rsid w:val="00166EE1"/>
    <w:rsid w:val="00167816"/>
    <w:rsid w:val="0017025F"/>
    <w:rsid w:val="001706B2"/>
    <w:rsid w:val="00170709"/>
    <w:rsid w:val="0017113B"/>
    <w:rsid w:val="00171794"/>
    <w:rsid w:val="0017189E"/>
    <w:rsid w:val="001719E4"/>
    <w:rsid w:val="00171C22"/>
    <w:rsid w:val="00171D0F"/>
    <w:rsid w:val="00172E4D"/>
    <w:rsid w:val="0017340A"/>
    <w:rsid w:val="00173554"/>
    <w:rsid w:val="001735CF"/>
    <w:rsid w:val="0017373D"/>
    <w:rsid w:val="00173819"/>
    <w:rsid w:val="00173A08"/>
    <w:rsid w:val="00173CF2"/>
    <w:rsid w:val="00173E8E"/>
    <w:rsid w:val="001748AC"/>
    <w:rsid w:val="00174946"/>
    <w:rsid w:val="00174C78"/>
    <w:rsid w:val="00175119"/>
    <w:rsid w:val="00175C30"/>
    <w:rsid w:val="0017635E"/>
    <w:rsid w:val="0017686A"/>
    <w:rsid w:val="00176E66"/>
    <w:rsid w:val="00177939"/>
    <w:rsid w:val="001779E5"/>
    <w:rsid w:val="0018088D"/>
    <w:rsid w:val="0018091B"/>
    <w:rsid w:val="00180C2D"/>
    <w:rsid w:val="00180E6B"/>
    <w:rsid w:val="00181313"/>
    <w:rsid w:val="001814AD"/>
    <w:rsid w:val="00181C1B"/>
    <w:rsid w:val="00181C57"/>
    <w:rsid w:val="001823E2"/>
    <w:rsid w:val="00182604"/>
    <w:rsid w:val="001827AB"/>
    <w:rsid w:val="00182A16"/>
    <w:rsid w:val="00182AF3"/>
    <w:rsid w:val="001832AC"/>
    <w:rsid w:val="00183543"/>
    <w:rsid w:val="00183595"/>
    <w:rsid w:val="00183786"/>
    <w:rsid w:val="00184048"/>
    <w:rsid w:val="0018434C"/>
    <w:rsid w:val="00184367"/>
    <w:rsid w:val="00184B80"/>
    <w:rsid w:val="00184F02"/>
    <w:rsid w:val="0018512A"/>
    <w:rsid w:val="00185245"/>
    <w:rsid w:val="00185288"/>
    <w:rsid w:val="00185931"/>
    <w:rsid w:val="00185DA2"/>
    <w:rsid w:val="00185DC7"/>
    <w:rsid w:val="001861EA"/>
    <w:rsid w:val="00186525"/>
    <w:rsid w:val="0018652F"/>
    <w:rsid w:val="00186C57"/>
    <w:rsid w:val="00186DF6"/>
    <w:rsid w:val="001871D9"/>
    <w:rsid w:val="0018726A"/>
    <w:rsid w:val="001875C3"/>
    <w:rsid w:val="0018778C"/>
    <w:rsid w:val="001878C5"/>
    <w:rsid w:val="0018796D"/>
    <w:rsid w:val="00187C46"/>
    <w:rsid w:val="00187D9B"/>
    <w:rsid w:val="00187E69"/>
    <w:rsid w:val="00187E9F"/>
    <w:rsid w:val="00187FC6"/>
    <w:rsid w:val="00190289"/>
    <w:rsid w:val="00190468"/>
    <w:rsid w:val="00190522"/>
    <w:rsid w:val="00190BB6"/>
    <w:rsid w:val="00190CD4"/>
    <w:rsid w:val="00190E31"/>
    <w:rsid w:val="0019149F"/>
    <w:rsid w:val="00191AC7"/>
    <w:rsid w:val="00191ECD"/>
    <w:rsid w:val="00191F33"/>
    <w:rsid w:val="0019292E"/>
    <w:rsid w:val="00192B19"/>
    <w:rsid w:val="0019305C"/>
    <w:rsid w:val="001931F9"/>
    <w:rsid w:val="00193A48"/>
    <w:rsid w:val="00194C59"/>
    <w:rsid w:val="00194C78"/>
    <w:rsid w:val="00195135"/>
    <w:rsid w:val="00195344"/>
    <w:rsid w:val="001959C3"/>
    <w:rsid w:val="00195B08"/>
    <w:rsid w:val="0019695E"/>
    <w:rsid w:val="00196CA6"/>
    <w:rsid w:val="0019708F"/>
    <w:rsid w:val="001A01C1"/>
    <w:rsid w:val="001A0661"/>
    <w:rsid w:val="001A0FFE"/>
    <w:rsid w:val="001A10FD"/>
    <w:rsid w:val="001A1419"/>
    <w:rsid w:val="001A283F"/>
    <w:rsid w:val="001A2F1B"/>
    <w:rsid w:val="001A382C"/>
    <w:rsid w:val="001A3A7A"/>
    <w:rsid w:val="001A3FA8"/>
    <w:rsid w:val="001A4057"/>
    <w:rsid w:val="001A4D40"/>
    <w:rsid w:val="001A5AB4"/>
    <w:rsid w:val="001A5CF0"/>
    <w:rsid w:val="001A5E84"/>
    <w:rsid w:val="001A5F54"/>
    <w:rsid w:val="001A5F8E"/>
    <w:rsid w:val="001A617E"/>
    <w:rsid w:val="001A649F"/>
    <w:rsid w:val="001A6A7A"/>
    <w:rsid w:val="001A6BD6"/>
    <w:rsid w:val="001A700A"/>
    <w:rsid w:val="001A7068"/>
    <w:rsid w:val="001A70E1"/>
    <w:rsid w:val="001A7A1D"/>
    <w:rsid w:val="001A7AAF"/>
    <w:rsid w:val="001A7AE7"/>
    <w:rsid w:val="001A7B85"/>
    <w:rsid w:val="001A7DAE"/>
    <w:rsid w:val="001A7E07"/>
    <w:rsid w:val="001A7E55"/>
    <w:rsid w:val="001A7F60"/>
    <w:rsid w:val="001B03AC"/>
    <w:rsid w:val="001B0E78"/>
    <w:rsid w:val="001B10EE"/>
    <w:rsid w:val="001B1241"/>
    <w:rsid w:val="001B13A7"/>
    <w:rsid w:val="001B1E0D"/>
    <w:rsid w:val="001B264A"/>
    <w:rsid w:val="001B27C2"/>
    <w:rsid w:val="001B2C3E"/>
    <w:rsid w:val="001B2C88"/>
    <w:rsid w:val="001B2D25"/>
    <w:rsid w:val="001B3510"/>
    <w:rsid w:val="001B3ADE"/>
    <w:rsid w:val="001B3D7E"/>
    <w:rsid w:val="001B4145"/>
    <w:rsid w:val="001B42CD"/>
    <w:rsid w:val="001B4BD7"/>
    <w:rsid w:val="001B4EC6"/>
    <w:rsid w:val="001B4FDF"/>
    <w:rsid w:val="001B5577"/>
    <w:rsid w:val="001B64A5"/>
    <w:rsid w:val="001B6758"/>
    <w:rsid w:val="001B680A"/>
    <w:rsid w:val="001B68EB"/>
    <w:rsid w:val="001B6C9F"/>
    <w:rsid w:val="001B6ECD"/>
    <w:rsid w:val="001B74F9"/>
    <w:rsid w:val="001B7D5A"/>
    <w:rsid w:val="001C0245"/>
    <w:rsid w:val="001C04D9"/>
    <w:rsid w:val="001C056A"/>
    <w:rsid w:val="001C0A14"/>
    <w:rsid w:val="001C0B76"/>
    <w:rsid w:val="001C127A"/>
    <w:rsid w:val="001C14AA"/>
    <w:rsid w:val="001C18E1"/>
    <w:rsid w:val="001C1924"/>
    <w:rsid w:val="001C1BD2"/>
    <w:rsid w:val="001C1E8B"/>
    <w:rsid w:val="001C1F30"/>
    <w:rsid w:val="001C2603"/>
    <w:rsid w:val="001C2787"/>
    <w:rsid w:val="001C314C"/>
    <w:rsid w:val="001C3896"/>
    <w:rsid w:val="001C393B"/>
    <w:rsid w:val="001C3DA3"/>
    <w:rsid w:val="001C3DF2"/>
    <w:rsid w:val="001C42B0"/>
    <w:rsid w:val="001C4395"/>
    <w:rsid w:val="001C4414"/>
    <w:rsid w:val="001C4609"/>
    <w:rsid w:val="001C4B96"/>
    <w:rsid w:val="001C4C34"/>
    <w:rsid w:val="001C4DCE"/>
    <w:rsid w:val="001C596E"/>
    <w:rsid w:val="001C5CCA"/>
    <w:rsid w:val="001C69D0"/>
    <w:rsid w:val="001C6B99"/>
    <w:rsid w:val="001C6BEB"/>
    <w:rsid w:val="001C6CC4"/>
    <w:rsid w:val="001C7356"/>
    <w:rsid w:val="001C758B"/>
    <w:rsid w:val="001C75CB"/>
    <w:rsid w:val="001C76CC"/>
    <w:rsid w:val="001C7DBD"/>
    <w:rsid w:val="001D00AA"/>
    <w:rsid w:val="001D0200"/>
    <w:rsid w:val="001D100B"/>
    <w:rsid w:val="001D12E5"/>
    <w:rsid w:val="001D1316"/>
    <w:rsid w:val="001D17DB"/>
    <w:rsid w:val="001D1B44"/>
    <w:rsid w:val="001D1CF3"/>
    <w:rsid w:val="001D23E4"/>
    <w:rsid w:val="001D2E86"/>
    <w:rsid w:val="001D2FAF"/>
    <w:rsid w:val="001D4371"/>
    <w:rsid w:val="001D44C6"/>
    <w:rsid w:val="001D46C7"/>
    <w:rsid w:val="001D54F1"/>
    <w:rsid w:val="001D59AE"/>
    <w:rsid w:val="001D5C7B"/>
    <w:rsid w:val="001D6E1C"/>
    <w:rsid w:val="001D7D66"/>
    <w:rsid w:val="001E043C"/>
    <w:rsid w:val="001E07B3"/>
    <w:rsid w:val="001E0A3B"/>
    <w:rsid w:val="001E0E7D"/>
    <w:rsid w:val="001E0EAA"/>
    <w:rsid w:val="001E103D"/>
    <w:rsid w:val="001E125A"/>
    <w:rsid w:val="001E130D"/>
    <w:rsid w:val="001E152B"/>
    <w:rsid w:val="001E1586"/>
    <w:rsid w:val="001E18E3"/>
    <w:rsid w:val="001E1952"/>
    <w:rsid w:val="001E199A"/>
    <w:rsid w:val="001E20A0"/>
    <w:rsid w:val="001E2485"/>
    <w:rsid w:val="001E2A09"/>
    <w:rsid w:val="001E2AF8"/>
    <w:rsid w:val="001E2D6B"/>
    <w:rsid w:val="001E2E08"/>
    <w:rsid w:val="001E30D2"/>
    <w:rsid w:val="001E3939"/>
    <w:rsid w:val="001E3942"/>
    <w:rsid w:val="001E3E36"/>
    <w:rsid w:val="001E5B5F"/>
    <w:rsid w:val="001E5CFA"/>
    <w:rsid w:val="001E5E6F"/>
    <w:rsid w:val="001E6079"/>
    <w:rsid w:val="001E6343"/>
    <w:rsid w:val="001E732D"/>
    <w:rsid w:val="001E78A0"/>
    <w:rsid w:val="001E7D99"/>
    <w:rsid w:val="001E7F8B"/>
    <w:rsid w:val="001F0A75"/>
    <w:rsid w:val="001F150A"/>
    <w:rsid w:val="001F190C"/>
    <w:rsid w:val="001F19A5"/>
    <w:rsid w:val="001F1D99"/>
    <w:rsid w:val="001F1E5A"/>
    <w:rsid w:val="001F1F86"/>
    <w:rsid w:val="001F24D4"/>
    <w:rsid w:val="001F2659"/>
    <w:rsid w:val="001F26CF"/>
    <w:rsid w:val="001F27C5"/>
    <w:rsid w:val="001F2C2B"/>
    <w:rsid w:val="001F2DF4"/>
    <w:rsid w:val="001F2F42"/>
    <w:rsid w:val="001F3C8B"/>
    <w:rsid w:val="001F4681"/>
    <w:rsid w:val="001F5912"/>
    <w:rsid w:val="001F5D60"/>
    <w:rsid w:val="001F5FF7"/>
    <w:rsid w:val="001F6A88"/>
    <w:rsid w:val="001F6C15"/>
    <w:rsid w:val="001F6E22"/>
    <w:rsid w:val="001F70B4"/>
    <w:rsid w:val="001F737B"/>
    <w:rsid w:val="001F74B2"/>
    <w:rsid w:val="001F74E3"/>
    <w:rsid w:val="001F7A56"/>
    <w:rsid w:val="001F7B63"/>
    <w:rsid w:val="001F7E58"/>
    <w:rsid w:val="0020024D"/>
    <w:rsid w:val="00200366"/>
    <w:rsid w:val="002006EA"/>
    <w:rsid w:val="0020220A"/>
    <w:rsid w:val="0020276C"/>
    <w:rsid w:val="00203099"/>
    <w:rsid w:val="002035AF"/>
    <w:rsid w:val="00203648"/>
    <w:rsid w:val="002037E3"/>
    <w:rsid w:val="002037FD"/>
    <w:rsid w:val="0020414A"/>
    <w:rsid w:val="0020422D"/>
    <w:rsid w:val="00204842"/>
    <w:rsid w:val="00204846"/>
    <w:rsid w:val="00205203"/>
    <w:rsid w:val="002052E2"/>
    <w:rsid w:val="00205530"/>
    <w:rsid w:val="00206050"/>
    <w:rsid w:val="00206421"/>
    <w:rsid w:val="002067F4"/>
    <w:rsid w:val="00206FC8"/>
    <w:rsid w:val="0020758E"/>
    <w:rsid w:val="0021048F"/>
    <w:rsid w:val="00210690"/>
    <w:rsid w:val="0021070D"/>
    <w:rsid w:val="00210A23"/>
    <w:rsid w:val="00210F02"/>
    <w:rsid w:val="00211319"/>
    <w:rsid w:val="00211328"/>
    <w:rsid w:val="002114CC"/>
    <w:rsid w:val="00211A79"/>
    <w:rsid w:val="00211EE3"/>
    <w:rsid w:val="002121A6"/>
    <w:rsid w:val="00212490"/>
    <w:rsid w:val="002126C1"/>
    <w:rsid w:val="00212845"/>
    <w:rsid w:val="00212E03"/>
    <w:rsid w:val="002134F2"/>
    <w:rsid w:val="002136F4"/>
    <w:rsid w:val="00213B54"/>
    <w:rsid w:val="00213C17"/>
    <w:rsid w:val="00213E04"/>
    <w:rsid w:val="00213E1A"/>
    <w:rsid w:val="00214174"/>
    <w:rsid w:val="00214CA9"/>
    <w:rsid w:val="00214F09"/>
    <w:rsid w:val="00215282"/>
    <w:rsid w:val="002156F4"/>
    <w:rsid w:val="002165F5"/>
    <w:rsid w:val="00216893"/>
    <w:rsid w:val="002168CE"/>
    <w:rsid w:val="00216A29"/>
    <w:rsid w:val="00216A72"/>
    <w:rsid w:val="00216D95"/>
    <w:rsid w:val="00216EE5"/>
    <w:rsid w:val="002173E7"/>
    <w:rsid w:val="002176AB"/>
    <w:rsid w:val="002177C0"/>
    <w:rsid w:val="00217B54"/>
    <w:rsid w:val="002202D8"/>
    <w:rsid w:val="002203F3"/>
    <w:rsid w:val="002206C7"/>
    <w:rsid w:val="002207F1"/>
    <w:rsid w:val="00220E79"/>
    <w:rsid w:val="00220FBA"/>
    <w:rsid w:val="002211BE"/>
    <w:rsid w:val="0022147C"/>
    <w:rsid w:val="002214B1"/>
    <w:rsid w:val="00221B3B"/>
    <w:rsid w:val="002220BE"/>
    <w:rsid w:val="00222A6E"/>
    <w:rsid w:val="00222BC1"/>
    <w:rsid w:val="00222E69"/>
    <w:rsid w:val="00222F03"/>
    <w:rsid w:val="002247DD"/>
    <w:rsid w:val="00224BC3"/>
    <w:rsid w:val="00224CF2"/>
    <w:rsid w:val="00224EA4"/>
    <w:rsid w:val="002254A5"/>
    <w:rsid w:val="00225795"/>
    <w:rsid w:val="00225798"/>
    <w:rsid w:val="00225D23"/>
    <w:rsid w:val="00225FA7"/>
    <w:rsid w:val="00226045"/>
    <w:rsid w:val="002264B4"/>
    <w:rsid w:val="002275BB"/>
    <w:rsid w:val="00227772"/>
    <w:rsid w:val="00227802"/>
    <w:rsid w:val="00227AB1"/>
    <w:rsid w:val="002301E2"/>
    <w:rsid w:val="00230690"/>
    <w:rsid w:val="00230A87"/>
    <w:rsid w:val="00231080"/>
    <w:rsid w:val="002310E7"/>
    <w:rsid w:val="00231E57"/>
    <w:rsid w:val="00231F48"/>
    <w:rsid w:val="002328B7"/>
    <w:rsid w:val="00233636"/>
    <w:rsid w:val="002336BD"/>
    <w:rsid w:val="00233ABF"/>
    <w:rsid w:val="0023464E"/>
    <w:rsid w:val="00234A5D"/>
    <w:rsid w:val="00234CB2"/>
    <w:rsid w:val="00234DE4"/>
    <w:rsid w:val="002353E2"/>
    <w:rsid w:val="00235443"/>
    <w:rsid w:val="002358E3"/>
    <w:rsid w:val="00235C3A"/>
    <w:rsid w:val="00236579"/>
    <w:rsid w:val="00236C8E"/>
    <w:rsid w:val="00237432"/>
    <w:rsid w:val="002374BC"/>
    <w:rsid w:val="00237CBA"/>
    <w:rsid w:val="00237EE3"/>
    <w:rsid w:val="0024008E"/>
    <w:rsid w:val="002401D0"/>
    <w:rsid w:val="002402A4"/>
    <w:rsid w:val="00240A40"/>
    <w:rsid w:val="00240DEB"/>
    <w:rsid w:val="00241573"/>
    <w:rsid w:val="00241665"/>
    <w:rsid w:val="00241990"/>
    <w:rsid w:val="00241C01"/>
    <w:rsid w:val="002423AC"/>
    <w:rsid w:val="002424AE"/>
    <w:rsid w:val="00242B1A"/>
    <w:rsid w:val="0024336A"/>
    <w:rsid w:val="0024353B"/>
    <w:rsid w:val="0024361B"/>
    <w:rsid w:val="002439FF"/>
    <w:rsid w:val="00243C9F"/>
    <w:rsid w:val="00244066"/>
    <w:rsid w:val="0024410F"/>
    <w:rsid w:val="0024449F"/>
    <w:rsid w:val="002445CF"/>
    <w:rsid w:val="0024496E"/>
    <w:rsid w:val="00244DD5"/>
    <w:rsid w:val="00244DF8"/>
    <w:rsid w:val="00244FB6"/>
    <w:rsid w:val="002455ED"/>
    <w:rsid w:val="00245C78"/>
    <w:rsid w:val="00245CB2"/>
    <w:rsid w:val="0024629D"/>
    <w:rsid w:val="002462CF"/>
    <w:rsid w:val="002462E5"/>
    <w:rsid w:val="00246687"/>
    <w:rsid w:val="002467C0"/>
    <w:rsid w:val="00246A9A"/>
    <w:rsid w:val="002475C1"/>
    <w:rsid w:val="00247B0E"/>
    <w:rsid w:val="00247F30"/>
    <w:rsid w:val="00250162"/>
    <w:rsid w:val="002507AE"/>
    <w:rsid w:val="00250B30"/>
    <w:rsid w:val="00250CAA"/>
    <w:rsid w:val="00250F04"/>
    <w:rsid w:val="002511B9"/>
    <w:rsid w:val="00251F28"/>
    <w:rsid w:val="00252146"/>
    <w:rsid w:val="002522C5"/>
    <w:rsid w:val="002522FD"/>
    <w:rsid w:val="00252647"/>
    <w:rsid w:val="00252D48"/>
    <w:rsid w:val="00253551"/>
    <w:rsid w:val="00253AE1"/>
    <w:rsid w:val="00253C5C"/>
    <w:rsid w:val="00253C69"/>
    <w:rsid w:val="00254350"/>
    <w:rsid w:val="00254428"/>
    <w:rsid w:val="00254ACD"/>
    <w:rsid w:val="0025541A"/>
    <w:rsid w:val="0025548F"/>
    <w:rsid w:val="002555BC"/>
    <w:rsid w:val="002556C0"/>
    <w:rsid w:val="002566E6"/>
    <w:rsid w:val="00256903"/>
    <w:rsid w:val="00257016"/>
    <w:rsid w:val="00257083"/>
    <w:rsid w:val="002578CB"/>
    <w:rsid w:val="00257930"/>
    <w:rsid w:val="00257E3B"/>
    <w:rsid w:val="00260375"/>
    <w:rsid w:val="002606E7"/>
    <w:rsid w:val="0026088D"/>
    <w:rsid w:val="002613D3"/>
    <w:rsid w:val="002619B9"/>
    <w:rsid w:val="00262410"/>
    <w:rsid w:val="00262B7F"/>
    <w:rsid w:val="0026324E"/>
    <w:rsid w:val="0026334D"/>
    <w:rsid w:val="00263429"/>
    <w:rsid w:val="0026415E"/>
    <w:rsid w:val="002641ED"/>
    <w:rsid w:val="002643E6"/>
    <w:rsid w:val="002644C0"/>
    <w:rsid w:val="002647B4"/>
    <w:rsid w:val="00264870"/>
    <w:rsid w:val="00264A56"/>
    <w:rsid w:val="00264F7D"/>
    <w:rsid w:val="00265139"/>
    <w:rsid w:val="00265297"/>
    <w:rsid w:val="002652E6"/>
    <w:rsid w:val="00265CDE"/>
    <w:rsid w:val="00265DF6"/>
    <w:rsid w:val="00266671"/>
    <w:rsid w:val="002669FA"/>
    <w:rsid w:val="00266D59"/>
    <w:rsid w:val="002671CD"/>
    <w:rsid w:val="002672F8"/>
    <w:rsid w:val="00267526"/>
    <w:rsid w:val="002675BE"/>
    <w:rsid w:val="002676D7"/>
    <w:rsid w:val="00267E1C"/>
    <w:rsid w:val="0027000B"/>
    <w:rsid w:val="002700BE"/>
    <w:rsid w:val="002707DB"/>
    <w:rsid w:val="00270B61"/>
    <w:rsid w:val="00270ECA"/>
    <w:rsid w:val="0027162B"/>
    <w:rsid w:val="00271643"/>
    <w:rsid w:val="00272236"/>
    <w:rsid w:val="00272A8F"/>
    <w:rsid w:val="0027314B"/>
    <w:rsid w:val="002733B0"/>
    <w:rsid w:val="0027392E"/>
    <w:rsid w:val="00274651"/>
    <w:rsid w:val="00275170"/>
    <w:rsid w:val="00275856"/>
    <w:rsid w:val="00276073"/>
    <w:rsid w:val="002767ED"/>
    <w:rsid w:val="00276B8A"/>
    <w:rsid w:val="00276C2A"/>
    <w:rsid w:val="00276CFA"/>
    <w:rsid w:val="00276D5E"/>
    <w:rsid w:val="00276FD3"/>
    <w:rsid w:val="00277780"/>
    <w:rsid w:val="0027778B"/>
    <w:rsid w:val="00277DB7"/>
    <w:rsid w:val="00277F03"/>
    <w:rsid w:val="002804FA"/>
    <w:rsid w:val="002805D7"/>
    <w:rsid w:val="002806E0"/>
    <w:rsid w:val="00280C9F"/>
    <w:rsid w:val="00280E85"/>
    <w:rsid w:val="0028163D"/>
    <w:rsid w:val="002820DA"/>
    <w:rsid w:val="002827B7"/>
    <w:rsid w:val="00282882"/>
    <w:rsid w:val="00282A90"/>
    <w:rsid w:val="00282CDE"/>
    <w:rsid w:val="00283917"/>
    <w:rsid w:val="00283A24"/>
    <w:rsid w:val="0028407A"/>
    <w:rsid w:val="002845A6"/>
    <w:rsid w:val="002847D6"/>
    <w:rsid w:val="00285800"/>
    <w:rsid w:val="0028594D"/>
    <w:rsid w:val="00285B24"/>
    <w:rsid w:val="00285EA5"/>
    <w:rsid w:val="002860C0"/>
    <w:rsid w:val="00286918"/>
    <w:rsid w:val="00286AF0"/>
    <w:rsid w:val="00286C8A"/>
    <w:rsid w:val="002870EA"/>
    <w:rsid w:val="0028724F"/>
    <w:rsid w:val="0028728F"/>
    <w:rsid w:val="002872E8"/>
    <w:rsid w:val="002879E4"/>
    <w:rsid w:val="0029017B"/>
    <w:rsid w:val="0029071B"/>
    <w:rsid w:val="0029119E"/>
    <w:rsid w:val="0029122B"/>
    <w:rsid w:val="00291274"/>
    <w:rsid w:val="002916F3"/>
    <w:rsid w:val="00291DAE"/>
    <w:rsid w:val="00291E3C"/>
    <w:rsid w:val="00291EEC"/>
    <w:rsid w:val="00291F75"/>
    <w:rsid w:val="002928A6"/>
    <w:rsid w:val="002928B3"/>
    <w:rsid w:val="002929B2"/>
    <w:rsid w:val="00292A0D"/>
    <w:rsid w:val="00292C9B"/>
    <w:rsid w:val="00292E22"/>
    <w:rsid w:val="002931BE"/>
    <w:rsid w:val="002939C1"/>
    <w:rsid w:val="00293AA7"/>
    <w:rsid w:val="00293AD8"/>
    <w:rsid w:val="00293EBB"/>
    <w:rsid w:val="00294548"/>
    <w:rsid w:val="00294B6B"/>
    <w:rsid w:val="0029564F"/>
    <w:rsid w:val="0029589C"/>
    <w:rsid w:val="00295AB2"/>
    <w:rsid w:val="002966FE"/>
    <w:rsid w:val="002968EE"/>
    <w:rsid w:val="002969D4"/>
    <w:rsid w:val="00296B46"/>
    <w:rsid w:val="0029740A"/>
    <w:rsid w:val="0029762E"/>
    <w:rsid w:val="00297672"/>
    <w:rsid w:val="00297982"/>
    <w:rsid w:val="002979F4"/>
    <w:rsid w:val="00297B14"/>
    <w:rsid w:val="00297E60"/>
    <w:rsid w:val="002A0233"/>
    <w:rsid w:val="002A0810"/>
    <w:rsid w:val="002A0A09"/>
    <w:rsid w:val="002A0B7F"/>
    <w:rsid w:val="002A0C0E"/>
    <w:rsid w:val="002A10D0"/>
    <w:rsid w:val="002A1369"/>
    <w:rsid w:val="002A1C05"/>
    <w:rsid w:val="002A1CE5"/>
    <w:rsid w:val="002A1DCB"/>
    <w:rsid w:val="002A1E7E"/>
    <w:rsid w:val="002A211C"/>
    <w:rsid w:val="002A2217"/>
    <w:rsid w:val="002A22A3"/>
    <w:rsid w:val="002A236F"/>
    <w:rsid w:val="002A263E"/>
    <w:rsid w:val="002A2709"/>
    <w:rsid w:val="002A2D61"/>
    <w:rsid w:val="002A2FA2"/>
    <w:rsid w:val="002A3136"/>
    <w:rsid w:val="002A346F"/>
    <w:rsid w:val="002A3689"/>
    <w:rsid w:val="002A383C"/>
    <w:rsid w:val="002A3956"/>
    <w:rsid w:val="002A3F1E"/>
    <w:rsid w:val="002A4600"/>
    <w:rsid w:val="002A4640"/>
    <w:rsid w:val="002A4789"/>
    <w:rsid w:val="002A4B18"/>
    <w:rsid w:val="002A527C"/>
    <w:rsid w:val="002A5371"/>
    <w:rsid w:val="002A541B"/>
    <w:rsid w:val="002A65FC"/>
    <w:rsid w:val="002A6D3B"/>
    <w:rsid w:val="002A6D86"/>
    <w:rsid w:val="002A6D87"/>
    <w:rsid w:val="002A6F6A"/>
    <w:rsid w:val="002A71A2"/>
    <w:rsid w:val="002A73E5"/>
    <w:rsid w:val="002A7CAC"/>
    <w:rsid w:val="002A7E8D"/>
    <w:rsid w:val="002B0B10"/>
    <w:rsid w:val="002B0BC2"/>
    <w:rsid w:val="002B0DE8"/>
    <w:rsid w:val="002B0EA5"/>
    <w:rsid w:val="002B1706"/>
    <w:rsid w:val="002B1D39"/>
    <w:rsid w:val="002B1F6C"/>
    <w:rsid w:val="002B250F"/>
    <w:rsid w:val="002B29A8"/>
    <w:rsid w:val="002B332E"/>
    <w:rsid w:val="002B3336"/>
    <w:rsid w:val="002B3742"/>
    <w:rsid w:val="002B3804"/>
    <w:rsid w:val="002B3805"/>
    <w:rsid w:val="002B4090"/>
    <w:rsid w:val="002B4612"/>
    <w:rsid w:val="002B4C95"/>
    <w:rsid w:val="002B4ED5"/>
    <w:rsid w:val="002B5626"/>
    <w:rsid w:val="002B5B67"/>
    <w:rsid w:val="002B68C0"/>
    <w:rsid w:val="002B799B"/>
    <w:rsid w:val="002B7B49"/>
    <w:rsid w:val="002C0399"/>
    <w:rsid w:val="002C0E3D"/>
    <w:rsid w:val="002C17CB"/>
    <w:rsid w:val="002C1901"/>
    <w:rsid w:val="002C1C5E"/>
    <w:rsid w:val="002C1C73"/>
    <w:rsid w:val="002C1FB7"/>
    <w:rsid w:val="002C31B9"/>
    <w:rsid w:val="002C41C2"/>
    <w:rsid w:val="002C435E"/>
    <w:rsid w:val="002C4815"/>
    <w:rsid w:val="002C4971"/>
    <w:rsid w:val="002C49F7"/>
    <w:rsid w:val="002C57F6"/>
    <w:rsid w:val="002C5D4E"/>
    <w:rsid w:val="002C5E6B"/>
    <w:rsid w:val="002C6469"/>
    <w:rsid w:val="002C6924"/>
    <w:rsid w:val="002C72E1"/>
    <w:rsid w:val="002C7418"/>
    <w:rsid w:val="002C76E3"/>
    <w:rsid w:val="002C76F3"/>
    <w:rsid w:val="002D0A16"/>
    <w:rsid w:val="002D1E91"/>
    <w:rsid w:val="002D221A"/>
    <w:rsid w:val="002D25AB"/>
    <w:rsid w:val="002D2DCA"/>
    <w:rsid w:val="002D2FA6"/>
    <w:rsid w:val="002D309B"/>
    <w:rsid w:val="002D3284"/>
    <w:rsid w:val="002D339E"/>
    <w:rsid w:val="002D4367"/>
    <w:rsid w:val="002D5919"/>
    <w:rsid w:val="002D59AB"/>
    <w:rsid w:val="002D5C68"/>
    <w:rsid w:val="002D684B"/>
    <w:rsid w:val="002D6866"/>
    <w:rsid w:val="002D6CAB"/>
    <w:rsid w:val="002D7050"/>
    <w:rsid w:val="002D727D"/>
    <w:rsid w:val="002D7898"/>
    <w:rsid w:val="002D7965"/>
    <w:rsid w:val="002D7968"/>
    <w:rsid w:val="002E0049"/>
    <w:rsid w:val="002E06C1"/>
    <w:rsid w:val="002E080F"/>
    <w:rsid w:val="002E0953"/>
    <w:rsid w:val="002E0B58"/>
    <w:rsid w:val="002E0CB5"/>
    <w:rsid w:val="002E149D"/>
    <w:rsid w:val="002E17DD"/>
    <w:rsid w:val="002E28FE"/>
    <w:rsid w:val="002E2BF5"/>
    <w:rsid w:val="002E2C8F"/>
    <w:rsid w:val="002E3076"/>
    <w:rsid w:val="002E30F8"/>
    <w:rsid w:val="002E3C0C"/>
    <w:rsid w:val="002E40D4"/>
    <w:rsid w:val="002E4576"/>
    <w:rsid w:val="002E4C80"/>
    <w:rsid w:val="002E5B6E"/>
    <w:rsid w:val="002E5BAB"/>
    <w:rsid w:val="002E5E38"/>
    <w:rsid w:val="002E622A"/>
    <w:rsid w:val="002E6873"/>
    <w:rsid w:val="002E6DC8"/>
    <w:rsid w:val="002E706A"/>
    <w:rsid w:val="002E71C6"/>
    <w:rsid w:val="002E7D4E"/>
    <w:rsid w:val="002F01DE"/>
    <w:rsid w:val="002F0887"/>
    <w:rsid w:val="002F0CAE"/>
    <w:rsid w:val="002F0E20"/>
    <w:rsid w:val="002F1172"/>
    <w:rsid w:val="002F1B48"/>
    <w:rsid w:val="002F1CE6"/>
    <w:rsid w:val="002F1E96"/>
    <w:rsid w:val="002F1E97"/>
    <w:rsid w:val="002F1F61"/>
    <w:rsid w:val="002F2170"/>
    <w:rsid w:val="002F26B4"/>
    <w:rsid w:val="002F279B"/>
    <w:rsid w:val="002F27AB"/>
    <w:rsid w:val="002F28D2"/>
    <w:rsid w:val="002F2A99"/>
    <w:rsid w:val="002F2F3E"/>
    <w:rsid w:val="002F2F57"/>
    <w:rsid w:val="002F301B"/>
    <w:rsid w:val="002F3235"/>
    <w:rsid w:val="002F3324"/>
    <w:rsid w:val="002F3597"/>
    <w:rsid w:val="002F35E3"/>
    <w:rsid w:val="002F3D40"/>
    <w:rsid w:val="002F40AC"/>
    <w:rsid w:val="002F43AB"/>
    <w:rsid w:val="002F4A0F"/>
    <w:rsid w:val="002F4D48"/>
    <w:rsid w:val="002F50A7"/>
    <w:rsid w:val="002F550A"/>
    <w:rsid w:val="002F5764"/>
    <w:rsid w:val="002F579F"/>
    <w:rsid w:val="002F5922"/>
    <w:rsid w:val="002F5995"/>
    <w:rsid w:val="002F6729"/>
    <w:rsid w:val="002F676B"/>
    <w:rsid w:val="002F6F3E"/>
    <w:rsid w:val="002F6FDF"/>
    <w:rsid w:val="002F7FE3"/>
    <w:rsid w:val="003002A8"/>
    <w:rsid w:val="0030064D"/>
    <w:rsid w:val="003006C6"/>
    <w:rsid w:val="003006F9"/>
    <w:rsid w:val="00300734"/>
    <w:rsid w:val="00300786"/>
    <w:rsid w:val="0030105C"/>
    <w:rsid w:val="00301580"/>
    <w:rsid w:val="00301586"/>
    <w:rsid w:val="00301694"/>
    <w:rsid w:val="003016C7"/>
    <w:rsid w:val="00301E12"/>
    <w:rsid w:val="00301F3F"/>
    <w:rsid w:val="00301FD5"/>
    <w:rsid w:val="003020FB"/>
    <w:rsid w:val="003023DA"/>
    <w:rsid w:val="00302476"/>
    <w:rsid w:val="003025AF"/>
    <w:rsid w:val="00302F38"/>
    <w:rsid w:val="003032C8"/>
    <w:rsid w:val="003036B0"/>
    <w:rsid w:val="0030385F"/>
    <w:rsid w:val="003039C3"/>
    <w:rsid w:val="00303ED7"/>
    <w:rsid w:val="00303FB4"/>
    <w:rsid w:val="00304D8A"/>
    <w:rsid w:val="00305579"/>
    <w:rsid w:val="003057E7"/>
    <w:rsid w:val="00306007"/>
    <w:rsid w:val="00306030"/>
    <w:rsid w:val="00306316"/>
    <w:rsid w:val="0030671B"/>
    <w:rsid w:val="0030705A"/>
    <w:rsid w:val="0030760E"/>
    <w:rsid w:val="00310071"/>
    <w:rsid w:val="00310504"/>
    <w:rsid w:val="00310BEA"/>
    <w:rsid w:val="00310D8C"/>
    <w:rsid w:val="00311253"/>
    <w:rsid w:val="00311713"/>
    <w:rsid w:val="00311A95"/>
    <w:rsid w:val="00311CBB"/>
    <w:rsid w:val="00311E8D"/>
    <w:rsid w:val="00311FE1"/>
    <w:rsid w:val="00312247"/>
    <w:rsid w:val="003123B5"/>
    <w:rsid w:val="003123C6"/>
    <w:rsid w:val="003124EB"/>
    <w:rsid w:val="0031300A"/>
    <w:rsid w:val="00313012"/>
    <w:rsid w:val="00313696"/>
    <w:rsid w:val="003140F5"/>
    <w:rsid w:val="003142C5"/>
    <w:rsid w:val="003147F9"/>
    <w:rsid w:val="003149DD"/>
    <w:rsid w:val="00314A20"/>
    <w:rsid w:val="003150DC"/>
    <w:rsid w:val="003150E7"/>
    <w:rsid w:val="003151D9"/>
    <w:rsid w:val="0031523D"/>
    <w:rsid w:val="003158F2"/>
    <w:rsid w:val="00315C54"/>
    <w:rsid w:val="003169C0"/>
    <w:rsid w:val="00316ACF"/>
    <w:rsid w:val="00317801"/>
    <w:rsid w:val="0031788C"/>
    <w:rsid w:val="00317946"/>
    <w:rsid w:val="00317D06"/>
    <w:rsid w:val="00317E82"/>
    <w:rsid w:val="0032041D"/>
    <w:rsid w:val="003205DC"/>
    <w:rsid w:val="00320D1E"/>
    <w:rsid w:val="00321654"/>
    <w:rsid w:val="003216D9"/>
    <w:rsid w:val="00321822"/>
    <w:rsid w:val="00321B18"/>
    <w:rsid w:val="00321D82"/>
    <w:rsid w:val="0032246E"/>
    <w:rsid w:val="00322757"/>
    <w:rsid w:val="00322F13"/>
    <w:rsid w:val="00322F37"/>
    <w:rsid w:val="00323548"/>
    <w:rsid w:val="00323D7D"/>
    <w:rsid w:val="0032436F"/>
    <w:rsid w:val="003243E2"/>
    <w:rsid w:val="0032498B"/>
    <w:rsid w:val="00324AD4"/>
    <w:rsid w:val="00325627"/>
    <w:rsid w:val="00325AED"/>
    <w:rsid w:val="00325BED"/>
    <w:rsid w:val="00325C3E"/>
    <w:rsid w:val="00325C5D"/>
    <w:rsid w:val="00325DDD"/>
    <w:rsid w:val="003265DE"/>
    <w:rsid w:val="003266C6"/>
    <w:rsid w:val="00326E2E"/>
    <w:rsid w:val="00326F63"/>
    <w:rsid w:val="00327105"/>
    <w:rsid w:val="003277D5"/>
    <w:rsid w:val="00327981"/>
    <w:rsid w:val="00327B1F"/>
    <w:rsid w:val="003304AC"/>
    <w:rsid w:val="003307B7"/>
    <w:rsid w:val="0033103A"/>
    <w:rsid w:val="00331190"/>
    <w:rsid w:val="00331AE0"/>
    <w:rsid w:val="00332208"/>
    <w:rsid w:val="00332376"/>
    <w:rsid w:val="00332644"/>
    <w:rsid w:val="00332AAC"/>
    <w:rsid w:val="00332E07"/>
    <w:rsid w:val="00332F96"/>
    <w:rsid w:val="00332FB1"/>
    <w:rsid w:val="0033313E"/>
    <w:rsid w:val="0033340C"/>
    <w:rsid w:val="00333892"/>
    <w:rsid w:val="00333B9F"/>
    <w:rsid w:val="00334471"/>
    <w:rsid w:val="00334CD7"/>
    <w:rsid w:val="0033584A"/>
    <w:rsid w:val="00335D6D"/>
    <w:rsid w:val="00336637"/>
    <w:rsid w:val="003367B0"/>
    <w:rsid w:val="00336E04"/>
    <w:rsid w:val="0033723D"/>
    <w:rsid w:val="0033735F"/>
    <w:rsid w:val="00337688"/>
    <w:rsid w:val="00337A7A"/>
    <w:rsid w:val="00337D25"/>
    <w:rsid w:val="0034006A"/>
    <w:rsid w:val="00340399"/>
    <w:rsid w:val="0034094F"/>
    <w:rsid w:val="00341052"/>
    <w:rsid w:val="003413DC"/>
    <w:rsid w:val="00341C8E"/>
    <w:rsid w:val="00341F41"/>
    <w:rsid w:val="00342309"/>
    <w:rsid w:val="00342514"/>
    <w:rsid w:val="00342959"/>
    <w:rsid w:val="00342981"/>
    <w:rsid w:val="003437D5"/>
    <w:rsid w:val="00343F4D"/>
    <w:rsid w:val="00344049"/>
    <w:rsid w:val="00344262"/>
    <w:rsid w:val="003444A2"/>
    <w:rsid w:val="00344D69"/>
    <w:rsid w:val="003452BD"/>
    <w:rsid w:val="00345A28"/>
    <w:rsid w:val="00345B95"/>
    <w:rsid w:val="003461EC"/>
    <w:rsid w:val="00346301"/>
    <w:rsid w:val="00346A60"/>
    <w:rsid w:val="00346D5F"/>
    <w:rsid w:val="00347135"/>
    <w:rsid w:val="003473D2"/>
    <w:rsid w:val="00347775"/>
    <w:rsid w:val="003500A8"/>
    <w:rsid w:val="003502E9"/>
    <w:rsid w:val="00350942"/>
    <w:rsid w:val="00351349"/>
    <w:rsid w:val="003514DA"/>
    <w:rsid w:val="00351532"/>
    <w:rsid w:val="00351A1A"/>
    <w:rsid w:val="00351B38"/>
    <w:rsid w:val="0035240A"/>
    <w:rsid w:val="00352692"/>
    <w:rsid w:val="003526A2"/>
    <w:rsid w:val="003527B0"/>
    <w:rsid w:val="0035288F"/>
    <w:rsid w:val="00352CCC"/>
    <w:rsid w:val="00352E7F"/>
    <w:rsid w:val="00353441"/>
    <w:rsid w:val="00353465"/>
    <w:rsid w:val="003538B9"/>
    <w:rsid w:val="003540CC"/>
    <w:rsid w:val="00354136"/>
    <w:rsid w:val="003542E5"/>
    <w:rsid w:val="00354321"/>
    <w:rsid w:val="0035437E"/>
    <w:rsid w:val="003545FE"/>
    <w:rsid w:val="00354900"/>
    <w:rsid w:val="0035493E"/>
    <w:rsid w:val="00354A1D"/>
    <w:rsid w:val="00354D19"/>
    <w:rsid w:val="00355EB8"/>
    <w:rsid w:val="003562A8"/>
    <w:rsid w:val="003563BB"/>
    <w:rsid w:val="003565E7"/>
    <w:rsid w:val="00356E2C"/>
    <w:rsid w:val="00357157"/>
    <w:rsid w:val="00357491"/>
    <w:rsid w:val="00357B99"/>
    <w:rsid w:val="00357D16"/>
    <w:rsid w:val="00357D3D"/>
    <w:rsid w:val="00360413"/>
    <w:rsid w:val="00360418"/>
    <w:rsid w:val="00360E96"/>
    <w:rsid w:val="003612F9"/>
    <w:rsid w:val="00361C37"/>
    <w:rsid w:val="00361DC5"/>
    <w:rsid w:val="00361E19"/>
    <w:rsid w:val="00362123"/>
    <w:rsid w:val="003621D7"/>
    <w:rsid w:val="003628B6"/>
    <w:rsid w:val="00363011"/>
    <w:rsid w:val="00363676"/>
    <w:rsid w:val="00363874"/>
    <w:rsid w:val="00363EA0"/>
    <w:rsid w:val="0036439F"/>
    <w:rsid w:val="0036449C"/>
    <w:rsid w:val="003649D8"/>
    <w:rsid w:val="00364D29"/>
    <w:rsid w:val="00365112"/>
    <w:rsid w:val="0036556D"/>
    <w:rsid w:val="00365B14"/>
    <w:rsid w:val="00366091"/>
    <w:rsid w:val="003662B3"/>
    <w:rsid w:val="003662F7"/>
    <w:rsid w:val="00366AE7"/>
    <w:rsid w:val="003672B3"/>
    <w:rsid w:val="00367B61"/>
    <w:rsid w:val="00367E6D"/>
    <w:rsid w:val="003704C6"/>
    <w:rsid w:val="0037070D"/>
    <w:rsid w:val="00370BEE"/>
    <w:rsid w:val="00370CF9"/>
    <w:rsid w:val="00370E96"/>
    <w:rsid w:val="00370F8E"/>
    <w:rsid w:val="0037141F"/>
    <w:rsid w:val="003719B1"/>
    <w:rsid w:val="00372B97"/>
    <w:rsid w:val="00372D60"/>
    <w:rsid w:val="00372DBD"/>
    <w:rsid w:val="003734EC"/>
    <w:rsid w:val="0037352A"/>
    <w:rsid w:val="00373EA6"/>
    <w:rsid w:val="00373F32"/>
    <w:rsid w:val="00373FF9"/>
    <w:rsid w:val="0037414F"/>
    <w:rsid w:val="00374244"/>
    <w:rsid w:val="003744C9"/>
    <w:rsid w:val="00375074"/>
    <w:rsid w:val="00376A38"/>
    <w:rsid w:val="0037707B"/>
    <w:rsid w:val="003776CF"/>
    <w:rsid w:val="0037777F"/>
    <w:rsid w:val="003779EC"/>
    <w:rsid w:val="00377AC0"/>
    <w:rsid w:val="0038035C"/>
    <w:rsid w:val="00381F5C"/>
    <w:rsid w:val="003827D8"/>
    <w:rsid w:val="00382AC4"/>
    <w:rsid w:val="00382DEF"/>
    <w:rsid w:val="00382E1E"/>
    <w:rsid w:val="0038365D"/>
    <w:rsid w:val="0038371F"/>
    <w:rsid w:val="00383E2F"/>
    <w:rsid w:val="00384227"/>
    <w:rsid w:val="0038478B"/>
    <w:rsid w:val="00384D8F"/>
    <w:rsid w:val="00385206"/>
    <w:rsid w:val="003852E1"/>
    <w:rsid w:val="00385B6B"/>
    <w:rsid w:val="00386A93"/>
    <w:rsid w:val="00387826"/>
    <w:rsid w:val="00387ADB"/>
    <w:rsid w:val="00387E4D"/>
    <w:rsid w:val="00390498"/>
    <w:rsid w:val="00390F30"/>
    <w:rsid w:val="00391116"/>
    <w:rsid w:val="00391DA2"/>
    <w:rsid w:val="00391E05"/>
    <w:rsid w:val="00391F8F"/>
    <w:rsid w:val="00392058"/>
    <w:rsid w:val="00392516"/>
    <w:rsid w:val="0039271B"/>
    <w:rsid w:val="00392C87"/>
    <w:rsid w:val="00392CA0"/>
    <w:rsid w:val="0039339B"/>
    <w:rsid w:val="003933B0"/>
    <w:rsid w:val="003938FE"/>
    <w:rsid w:val="00393A86"/>
    <w:rsid w:val="00393D6F"/>
    <w:rsid w:val="00393F5A"/>
    <w:rsid w:val="00393FE4"/>
    <w:rsid w:val="00394099"/>
    <w:rsid w:val="00394127"/>
    <w:rsid w:val="003944B3"/>
    <w:rsid w:val="003947EA"/>
    <w:rsid w:val="003947ED"/>
    <w:rsid w:val="0039497E"/>
    <w:rsid w:val="00394A3F"/>
    <w:rsid w:val="0039529B"/>
    <w:rsid w:val="003954B5"/>
    <w:rsid w:val="00395915"/>
    <w:rsid w:val="00396047"/>
    <w:rsid w:val="003968B8"/>
    <w:rsid w:val="003968E1"/>
    <w:rsid w:val="00397161"/>
    <w:rsid w:val="0039727D"/>
    <w:rsid w:val="00397431"/>
    <w:rsid w:val="00397A12"/>
    <w:rsid w:val="003A037A"/>
    <w:rsid w:val="003A0447"/>
    <w:rsid w:val="003A0DB2"/>
    <w:rsid w:val="003A0EF9"/>
    <w:rsid w:val="003A14BA"/>
    <w:rsid w:val="003A187A"/>
    <w:rsid w:val="003A1AC9"/>
    <w:rsid w:val="003A1BF1"/>
    <w:rsid w:val="003A1EC3"/>
    <w:rsid w:val="003A2C84"/>
    <w:rsid w:val="003A3201"/>
    <w:rsid w:val="003A3243"/>
    <w:rsid w:val="003A327E"/>
    <w:rsid w:val="003A3911"/>
    <w:rsid w:val="003A3A29"/>
    <w:rsid w:val="003A3E3A"/>
    <w:rsid w:val="003A40B3"/>
    <w:rsid w:val="003A428D"/>
    <w:rsid w:val="003A452D"/>
    <w:rsid w:val="003A4984"/>
    <w:rsid w:val="003A49B3"/>
    <w:rsid w:val="003A4CCD"/>
    <w:rsid w:val="003A5404"/>
    <w:rsid w:val="003A5D60"/>
    <w:rsid w:val="003A5FF2"/>
    <w:rsid w:val="003A66E7"/>
    <w:rsid w:val="003A67B6"/>
    <w:rsid w:val="003A6C26"/>
    <w:rsid w:val="003A7BA2"/>
    <w:rsid w:val="003A7EF3"/>
    <w:rsid w:val="003A7FB0"/>
    <w:rsid w:val="003B01BD"/>
    <w:rsid w:val="003B0F29"/>
    <w:rsid w:val="003B0F82"/>
    <w:rsid w:val="003B122C"/>
    <w:rsid w:val="003B1810"/>
    <w:rsid w:val="003B1C63"/>
    <w:rsid w:val="003B1EEC"/>
    <w:rsid w:val="003B2077"/>
    <w:rsid w:val="003B20FD"/>
    <w:rsid w:val="003B2385"/>
    <w:rsid w:val="003B2AC3"/>
    <w:rsid w:val="003B2ADF"/>
    <w:rsid w:val="003B2D2C"/>
    <w:rsid w:val="003B307F"/>
    <w:rsid w:val="003B3153"/>
    <w:rsid w:val="003B331B"/>
    <w:rsid w:val="003B3475"/>
    <w:rsid w:val="003B3571"/>
    <w:rsid w:val="003B3A4E"/>
    <w:rsid w:val="003B3E33"/>
    <w:rsid w:val="003B4261"/>
    <w:rsid w:val="003B46AC"/>
    <w:rsid w:val="003B494A"/>
    <w:rsid w:val="003B4FE3"/>
    <w:rsid w:val="003B5590"/>
    <w:rsid w:val="003B58DF"/>
    <w:rsid w:val="003B5FAB"/>
    <w:rsid w:val="003B60F2"/>
    <w:rsid w:val="003B6E05"/>
    <w:rsid w:val="003B70AB"/>
    <w:rsid w:val="003B7500"/>
    <w:rsid w:val="003B789B"/>
    <w:rsid w:val="003B78D6"/>
    <w:rsid w:val="003B7AAB"/>
    <w:rsid w:val="003B7BC6"/>
    <w:rsid w:val="003C0A6E"/>
    <w:rsid w:val="003C0B15"/>
    <w:rsid w:val="003C0E0F"/>
    <w:rsid w:val="003C1278"/>
    <w:rsid w:val="003C12EE"/>
    <w:rsid w:val="003C1303"/>
    <w:rsid w:val="003C1493"/>
    <w:rsid w:val="003C184D"/>
    <w:rsid w:val="003C1F55"/>
    <w:rsid w:val="003C2024"/>
    <w:rsid w:val="003C29FB"/>
    <w:rsid w:val="003C31E4"/>
    <w:rsid w:val="003C5045"/>
    <w:rsid w:val="003C507D"/>
    <w:rsid w:val="003C577E"/>
    <w:rsid w:val="003C5CF2"/>
    <w:rsid w:val="003C647B"/>
    <w:rsid w:val="003C6770"/>
    <w:rsid w:val="003C6877"/>
    <w:rsid w:val="003C68E4"/>
    <w:rsid w:val="003C6D3E"/>
    <w:rsid w:val="003C6D5F"/>
    <w:rsid w:val="003C75E9"/>
    <w:rsid w:val="003C77C0"/>
    <w:rsid w:val="003C7A95"/>
    <w:rsid w:val="003D03CC"/>
    <w:rsid w:val="003D06EB"/>
    <w:rsid w:val="003D088E"/>
    <w:rsid w:val="003D095A"/>
    <w:rsid w:val="003D0AD9"/>
    <w:rsid w:val="003D18DD"/>
    <w:rsid w:val="003D1911"/>
    <w:rsid w:val="003D1DCC"/>
    <w:rsid w:val="003D1E31"/>
    <w:rsid w:val="003D2119"/>
    <w:rsid w:val="003D2261"/>
    <w:rsid w:val="003D22DD"/>
    <w:rsid w:val="003D234B"/>
    <w:rsid w:val="003D2B0D"/>
    <w:rsid w:val="003D2FDD"/>
    <w:rsid w:val="003D32E3"/>
    <w:rsid w:val="003D37BD"/>
    <w:rsid w:val="003D385F"/>
    <w:rsid w:val="003D426D"/>
    <w:rsid w:val="003D468D"/>
    <w:rsid w:val="003D4E09"/>
    <w:rsid w:val="003D5081"/>
    <w:rsid w:val="003D566C"/>
    <w:rsid w:val="003D5E78"/>
    <w:rsid w:val="003D5EEB"/>
    <w:rsid w:val="003D64F1"/>
    <w:rsid w:val="003D654C"/>
    <w:rsid w:val="003D66D3"/>
    <w:rsid w:val="003D67D7"/>
    <w:rsid w:val="003D6933"/>
    <w:rsid w:val="003D6AB5"/>
    <w:rsid w:val="003D6F6D"/>
    <w:rsid w:val="003D72F5"/>
    <w:rsid w:val="003E01D9"/>
    <w:rsid w:val="003E078C"/>
    <w:rsid w:val="003E0A3F"/>
    <w:rsid w:val="003E0B75"/>
    <w:rsid w:val="003E0C1C"/>
    <w:rsid w:val="003E171D"/>
    <w:rsid w:val="003E1903"/>
    <w:rsid w:val="003E1DB3"/>
    <w:rsid w:val="003E1F84"/>
    <w:rsid w:val="003E2099"/>
    <w:rsid w:val="003E2405"/>
    <w:rsid w:val="003E2642"/>
    <w:rsid w:val="003E266E"/>
    <w:rsid w:val="003E2926"/>
    <w:rsid w:val="003E2AE0"/>
    <w:rsid w:val="003E2B13"/>
    <w:rsid w:val="003E2C8B"/>
    <w:rsid w:val="003E309A"/>
    <w:rsid w:val="003E33D6"/>
    <w:rsid w:val="003E35D4"/>
    <w:rsid w:val="003E3915"/>
    <w:rsid w:val="003E469D"/>
    <w:rsid w:val="003E558D"/>
    <w:rsid w:val="003E67EF"/>
    <w:rsid w:val="003E6AE6"/>
    <w:rsid w:val="003E6CDD"/>
    <w:rsid w:val="003E71F2"/>
    <w:rsid w:val="003E7222"/>
    <w:rsid w:val="003E7531"/>
    <w:rsid w:val="003E7EC3"/>
    <w:rsid w:val="003E7F76"/>
    <w:rsid w:val="003F01A8"/>
    <w:rsid w:val="003F1178"/>
    <w:rsid w:val="003F11FB"/>
    <w:rsid w:val="003F1BDA"/>
    <w:rsid w:val="003F2E41"/>
    <w:rsid w:val="003F33D0"/>
    <w:rsid w:val="003F34AB"/>
    <w:rsid w:val="003F3680"/>
    <w:rsid w:val="003F3ADB"/>
    <w:rsid w:val="003F3E77"/>
    <w:rsid w:val="003F3F0A"/>
    <w:rsid w:val="003F4525"/>
    <w:rsid w:val="003F4699"/>
    <w:rsid w:val="003F4741"/>
    <w:rsid w:val="003F4841"/>
    <w:rsid w:val="003F4FAC"/>
    <w:rsid w:val="003F52DC"/>
    <w:rsid w:val="003F52E3"/>
    <w:rsid w:val="003F5760"/>
    <w:rsid w:val="003F589E"/>
    <w:rsid w:val="003F58DE"/>
    <w:rsid w:val="003F59C4"/>
    <w:rsid w:val="003F5A4C"/>
    <w:rsid w:val="003F5D67"/>
    <w:rsid w:val="003F61EA"/>
    <w:rsid w:val="003F652E"/>
    <w:rsid w:val="003F6969"/>
    <w:rsid w:val="003F6F53"/>
    <w:rsid w:val="003F738A"/>
    <w:rsid w:val="003F79B7"/>
    <w:rsid w:val="003F7C74"/>
    <w:rsid w:val="004000EC"/>
    <w:rsid w:val="004003AC"/>
    <w:rsid w:val="004005BC"/>
    <w:rsid w:val="00400AEC"/>
    <w:rsid w:val="00400B7D"/>
    <w:rsid w:val="004028C7"/>
    <w:rsid w:val="00402A32"/>
    <w:rsid w:val="00402FFD"/>
    <w:rsid w:val="00403800"/>
    <w:rsid w:val="00403819"/>
    <w:rsid w:val="00403CD8"/>
    <w:rsid w:val="00403FB3"/>
    <w:rsid w:val="004042E0"/>
    <w:rsid w:val="00404B02"/>
    <w:rsid w:val="00404E9B"/>
    <w:rsid w:val="004051EC"/>
    <w:rsid w:val="00405640"/>
    <w:rsid w:val="00405AC6"/>
    <w:rsid w:val="00405D5D"/>
    <w:rsid w:val="00405DD6"/>
    <w:rsid w:val="00405EA2"/>
    <w:rsid w:val="004062AE"/>
    <w:rsid w:val="004062D5"/>
    <w:rsid w:val="0040639F"/>
    <w:rsid w:val="00406BDC"/>
    <w:rsid w:val="00406D5B"/>
    <w:rsid w:val="00406F85"/>
    <w:rsid w:val="0040757F"/>
    <w:rsid w:val="00407C60"/>
    <w:rsid w:val="0041018D"/>
    <w:rsid w:val="00410424"/>
    <w:rsid w:val="004107CF"/>
    <w:rsid w:val="00410D42"/>
    <w:rsid w:val="00410DC0"/>
    <w:rsid w:val="00410E09"/>
    <w:rsid w:val="004110CF"/>
    <w:rsid w:val="004110E2"/>
    <w:rsid w:val="00411192"/>
    <w:rsid w:val="00411370"/>
    <w:rsid w:val="00411375"/>
    <w:rsid w:val="004115A3"/>
    <w:rsid w:val="004115E3"/>
    <w:rsid w:val="00411715"/>
    <w:rsid w:val="00411BE0"/>
    <w:rsid w:val="00411C03"/>
    <w:rsid w:val="00411C0E"/>
    <w:rsid w:val="004121D5"/>
    <w:rsid w:val="004124F0"/>
    <w:rsid w:val="00412818"/>
    <w:rsid w:val="00412D0C"/>
    <w:rsid w:val="00412DE8"/>
    <w:rsid w:val="00412F9A"/>
    <w:rsid w:val="00413543"/>
    <w:rsid w:val="004138F3"/>
    <w:rsid w:val="00413C5C"/>
    <w:rsid w:val="0041423D"/>
    <w:rsid w:val="00414892"/>
    <w:rsid w:val="00414A9C"/>
    <w:rsid w:val="00414B88"/>
    <w:rsid w:val="00414F50"/>
    <w:rsid w:val="004154A7"/>
    <w:rsid w:val="004156C1"/>
    <w:rsid w:val="00415AC4"/>
    <w:rsid w:val="00415AEC"/>
    <w:rsid w:val="00415C60"/>
    <w:rsid w:val="004161B2"/>
    <w:rsid w:val="004162F9"/>
    <w:rsid w:val="00416310"/>
    <w:rsid w:val="004167CB"/>
    <w:rsid w:val="00416CD8"/>
    <w:rsid w:val="00417291"/>
    <w:rsid w:val="00417538"/>
    <w:rsid w:val="00417BA4"/>
    <w:rsid w:val="004205BB"/>
    <w:rsid w:val="00420981"/>
    <w:rsid w:val="004209A0"/>
    <w:rsid w:val="00420A50"/>
    <w:rsid w:val="00420AAE"/>
    <w:rsid w:val="00420D07"/>
    <w:rsid w:val="00421419"/>
    <w:rsid w:val="00421529"/>
    <w:rsid w:val="004216C0"/>
    <w:rsid w:val="00421BF1"/>
    <w:rsid w:val="00422012"/>
    <w:rsid w:val="0042297B"/>
    <w:rsid w:val="00423004"/>
    <w:rsid w:val="0042388A"/>
    <w:rsid w:val="00423942"/>
    <w:rsid w:val="00424B38"/>
    <w:rsid w:val="00424B7A"/>
    <w:rsid w:val="00424EFE"/>
    <w:rsid w:val="00424F77"/>
    <w:rsid w:val="004252B7"/>
    <w:rsid w:val="00425486"/>
    <w:rsid w:val="0042596F"/>
    <w:rsid w:val="00425C44"/>
    <w:rsid w:val="00425E22"/>
    <w:rsid w:val="00426111"/>
    <w:rsid w:val="004265F0"/>
    <w:rsid w:val="004268F3"/>
    <w:rsid w:val="00426B18"/>
    <w:rsid w:val="00426D9B"/>
    <w:rsid w:val="00426FCB"/>
    <w:rsid w:val="00427098"/>
    <w:rsid w:val="00427265"/>
    <w:rsid w:val="004277DC"/>
    <w:rsid w:val="0042794B"/>
    <w:rsid w:val="00427F21"/>
    <w:rsid w:val="00427FE5"/>
    <w:rsid w:val="0043017E"/>
    <w:rsid w:val="00430DC5"/>
    <w:rsid w:val="00431BEC"/>
    <w:rsid w:val="00431E7C"/>
    <w:rsid w:val="0043200B"/>
    <w:rsid w:val="00432106"/>
    <w:rsid w:val="00432546"/>
    <w:rsid w:val="004326FA"/>
    <w:rsid w:val="00432A9A"/>
    <w:rsid w:val="00432C97"/>
    <w:rsid w:val="00432E2E"/>
    <w:rsid w:val="004331A8"/>
    <w:rsid w:val="00433836"/>
    <w:rsid w:val="00433DFE"/>
    <w:rsid w:val="00434214"/>
    <w:rsid w:val="0043480C"/>
    <w:rsid w:val="00434909"/>
    <w:rsid w:val="00435260"/>
    <w:rsid w:val="00435915"/>
    <w:rsid w:val="0043649A"/>
    <w:rsid w:val="004364EA"/>
    <w:rsid w:val="0043695C"/>
    <w:rsid w:val="00436DC6"/>
    <w:rsid w:val="004370EC"/>
    <w:rsid w:val="004401C8"/>
    <w:rsid w:val="004403A0"/>
    <w:rsid w:val="00440823"/>
    <w:rsid w:val="00440B31"/>
    <w:rsid w:val="00440CC7"/>
    <w:rsid w:val="00440CF4"/>
    <w:rsid w:val="0044102F"/>
    <w:rsid w:val="00441036"/>
    <w:rsid w:val="0044214D"/>
    <w:rsid w:val="00442150"/>
    <w:rsid w:val="0044269C"/>
    <w:rsid w:val="0044318F"/>
    <w:rsid w:val="00443191"/>
    <w:rsid w:val="0044355A"/>
    <w:rsid w:val="00443B22"/>
    <w:rsid w:val="00443EF8"/>
    <w:rsid w:val="00443F9A"/>
    <w:rsid w:val="00444483"/>
    <w:rsid w:val="00445046"/>
    <w:rsid w:val="00445391"/>
    <w:rsid w:val="00445574"/>
    <w:rsid w:val="004468B3"/>
    <w:rsid w:val="00446980"/>
    <w:rsid w:val="00446CDB"/>
    <w:rsid w:val="00446F66"/>
    <w:rsid w:val="0044702B"/>
    <w:rsid w:val="0044738C"/>
    <w:rsid w:val="004476FD"/>
    <w:rsid w:val="00447A7A"/>
    <w:rsid w:val="00447DC1"/>
    <w:rsid w:val="004505AC"/>
    <w:rsid w:val="004511B1"/>
    <w:rsid w:val="004516D6"/>
    <w:rsid w:val="004517D0"/>
    <w:rsid w:val="004517F7"/>
    <w:rsid w:val="00451E87"/>
    <w:rsid w:val="00452358"/>
    <w:rsid w:val="0045252B"/>
    <w:rsid w:val="004526F3"/>
    <w:rsid w:val="004527DF"/>
    <w:rsid w:val="004528B1"/>
    <w:rsid w:val="004528EA"/>
    <w:rsid w:val="00452B2A"/>
    <w:rsid w:val="00452D52"/>
    <w:rsid w:val="00452E4E"/>
    <w:rsid w:val="00453653"/>
    <w:rsid w:val="00453E15"/>
    <w:rsid w:val="0045413E"/>
    <w:rsid w:val="0045421B"/>
    <w:rsid w:val="004547CC"/>
    <w:rsid w:val="00454B32"/>
    <w:rsid w:val="00454E38"/>
    <w:rsid w:val="00455285"/>
    <w:rsid w:val="0045535F"/>
    <w:rsid w:val="00455688"/>
    <w:rsid w:val="00455A1F"/>
    <w:rsid w:val="00455A30"/>
    <w:rsid w:val="00455C40"/>
    <w:rsid w:val="00455ECA"/>
    <w:rsid w:val="00455F2C"/>
    <w:rsid w:val="00456286"/>
    <w:rsid w:val="00456984"/>
    <w:rsid w:val="00456C99"/>
    <w:rsid w:val="00456D66"/>
    <w:rsid w:val="00457312"/>
    <w:rsid w:val="00457537"/>
    <w:rsid w:val="00457AAF"/>
    <w:rsid w:val="00457EF6"/>
    <w:rsid w:val="00457FE9"/>
    <w:rsid w:val="004601AE"/>
    <w:rsid w:val="0046041D"/>
    <w:rsid w:val="00460A60"/>
    <w:rsid w:val="004614C2"/>
    <w:rsid w:val="004614CC"/>
    <w:rsid w:val="00461574"/>
    <w:rsid w:val="00461614"/>
    <w:rsid w:val="00461667"/>
    <w:rsid w:val="00461B7E"/>
    <w:rsid w:val="00461C34"/>
    <w:rsid w:val="00461DAC"/>
    <w:rsid w:val="004621A9"/>
    <w:rsid w:val="00462267"/>
    <w:rsid w:val="00462899"/>
    <w:rsid w:val="00462C8F"/>
    <w:rsid w:val="0046371B"/>
    <w:rsid w:val="00464654"/>
    <w:rsid w:val="004646A0"/>
    <w:rsid w:val="00464E31"/>
    <w:rsid w:val="00465123"/>
    <w:rsid w:val="00465357"/>
    <w:rsid w:val="004657A4"/>
    <w:rsid w:val="004664DE"/>
    <w:rsid w:val="00466715"/>
    <w:rsid w:val="004667B9"/>
    <w:rsid w:val="00466891"/>
    <w:rsid w:val="00466C51"/>
    <w:rsid w:val="00466E24"/>
    <w:rsid w:val="00467BF1"/>
    <w:rsid w:val="00470270"/>
    <w:rsid w:val="0047053E"/>
    <w:rsid w:val="004705F0"/>
    <w:rsid w:val="00470672"/>
    <w:rsid w:val="00470EA8"/>
    <w:rsid w:val="00471892"/>
    <w:rsid w:val="004719B4"/>
    <w:rsid w:val="00471F1E"/>
    <w:rsid w:val="004723C5"/>
    <w:rsid w:val="00472640"/>
    <w:rsid w:val="004727F9"/>
    <w:rsid w:val="00472BA6"/>
    <w:rsid w:val="004730F2"/>
    <w:rsid w:val="0047322F"/>
    <w:rsid w:val="00473264"/>
    <w:rsid w:val="004732F0"/>
    <w:rsid w:val="00473550"/>
    <w:rsid w:val="00473BCE"/>
    <w:rsid w:val="004742C1"/>
    <w:rsid w:val="00475085"/>
    <w:rsid w:val="004753EB"/>
    <w:rsid w:val="00475802"/>
    <w:rsid w:val="004759C3"/>
    <w:rsid w:val="00475C43"/>
    <w:rsid w:val="00475ECA"/>
    <w:rsid w:val="004764B5"/>
    <w:rsid w:val="004765C2"/>
    <w:rsid w:val="0047765D"/>
    <w:rsid w:val="0048054F"/>
    <w:rsid w:val="00480ABC"/>
    <w:rsid w:val="00481037"/>
    <w:rsid w:val="00481846"/>
    <w:rsid w:val="004821BC"/>
    <w:rsid w:val="0048227D"/>
    <w:rsid w:val="0048265D"/>
    <w:rsid w:val="00482C32"/>
    <w:rsid w:val="004839DD"/>
    <w:rsid w:val="00484768"/>
    <w:rsid w:val="00484AAC"/>
    <w:rsid w:val="00484AE8"/>
    <w:rsid w:val="00484CC4"/>
    <w:rsid w:val="0048505A"/>
    <w:rsid w:val="004851DE"/>
    <w:rsid w:val="0048618E"/>
    <w:rsid w:val="00486476"/>
    <w:rsid w:val="004865A1"/>
    <w:rsid w:val="004869D6"/>
    <w:rsid w:val="004869FC"/>
    <w:rsid w:val="00486A19"/>
    <w:rsid w:val="00486CFE"/>
    <w:rsid w:val="00487449"/>
    <w:rsid w:val="0048786C"/>
    <w:rsid w:val="0048798C"/>
    <w:rsid w:val="00487BDE"/>
    <w:rsid w:val="00490400"/>
    <w:rsid w:val="00490672"/>
    <w:rsid w:val="00490D21"/>
    <w:rsid w:val="00491384"/>
    <w:rsid w:val="00491BE1"/>
    <w:rsid w:val="004926D6"/>
    <w:rsid w:val="004929F7"/>
    <w:rsid w:val="00492CA2"/>
    <w:rsid w:val="00492DCD"/>
    <w:rsid w:val="004936AD"/>
    <w:rsid w:val="00493B3D"/>
    <w:rsid w:val="00493B89"/>
    <w:rsid w:val="00493D4D"/>
    <w:rsid w:val="00493F8A"/>
    <w:rsid w:val="00493FAF"/>
    <w:rsid w:val="00494074"/>
    <w:rsid w:val="0049436C"/>
    <w:rsid w:val="004944BE"/>
    <w:rsid w:val="004945EE"/>
    <w:rsid w:val="00494728"/>
    <w:rsid w:val="004947A0"/>
    <w:rsid w:val="00494884"/>
    <w:rsid w:val="0049488C"/>
    <w:rsid w:val="00494907"/>
    <w:rsid w:val="00494987"/>
    <w:rsid w:val="00494F63"/>
    <w:rsid w:val="00495EE7"/>
    <w:rsid w:val="0049682D"/>
    <w:rsid w:val="00496919"/>
    <w:rsid w:val="00497723"/>
    <w:rsid w:val="004978B0"/>
    <w:rsid w:val="004A0BFD"/>
    <w:rsid w:val="004A100D"/>
    <w:rsid w:val="004A1784"/>
    <w:rsid w:val="004A17BE"/>
    <w:rsid w:val="004A1C5B"/>
    <w:rsid w:val="004A205E"/>
    <w:rsid w:val="004A2765"/>
    <w:rsid w:val="004A2D9C"/>
    <w:rsid w:val="004A33CA"/>
    <w:rsid w:val="004A3A7F"/>
    <w:rsid w:val="004A3DA1"/>
    <w:rsid w:val="004A4BBF"/>
    <w:rsid w:val="004A4E2E"/>
    <w:rsid w:val="004A5121"/>
    <w:rsid w:val="004A5200"/>
    <w:rsid w:val="004A54FB"/>
    <w:rsid w:val="004A6999"/>
    <w:rsid w:val="004A6BD2"/>
    <w:rsid w:val="004A715D"/>
    <w:rsid w:val="004A72A6"/>
    <w:rsid w:val="004A7602"/>
    <w:rsid w:val="004A7631"/>
    <w:rsid w:val="004A7713"/>
    <w:rsid w:val="004A7749"/>
    <w:rsid w:val="004A7905"/>
    <w:rsid w:val="004A796E"/>
    <w:rsid w:val="004A79A1"/>
    <w:rsid w:val="004A7F05"/>
    <w:rsid w:val="004A7F0A"/>
    <w:rsid w:val="004B038A"/>
    <w:rsid w:val="004B0536"/>
    <w:rsid w:val="004B0D9F"/>
    <w:rsid w:val="004B13A9"/>
    <w:rsid w:val="004B13D2"/>
    <w:rsid w:val="004B18C6"/>
    <w:rsid w:val="004B2251"/>
    <w:rsid w:val="004B2338"/>
    <w:rsid w:val="004B251E"/>
    <w:rsid w:val="004B3478"/>
    <w:rsid w:val="004B36DC"/>
    <w:rsid w:val="004B39BC"/>
    <w:rsid w:val="004B39E0"/>
    <w:rsid w:val="004B3B61"/>
    <w:rsid w:val="004B4309"/>
    <w:rsid w:val="004B4331"/>
    <w:rsid w:val="004B4385"/>
    <w:rsid w:val="004B541C"/>
    <w:rsid w:val="004B5868"/>
    <w:rsid w:val="004B5987"/>
    <w:rsid w:val="004B5DC6"/>
    <w:rsid w:val="004B603F"/>
    <w:rsid w:val="004B64C5"/>
    <w:rsid w:val="004B65FC"/>
    <w:rsid w:val="004B683E"/>
    <w:rsid w:val="004B6D3D"/>
    <w:rsid w:val="004B6F38"/>
    <w:rsid w:val="004B7448"/>
    <w:rsid w:val="004B779D"/>
    <w:rsid w:val="004B7E7C"/>
    <w:rsid w:val="004C0007"/>
    <w:rsid w:val="004C00C9"/>
    <w:rsid w:val="004C039B"/>
    <w:rsid w:val="004C0575"/>
    <w:rsid w:val="004C05B3"/>
    <w:rsid w:val="004C095A"/>
    <w:rsid w:val="004C0A16"/>
    <w:rsid w:val="004C0B9E"/>
    <w:rsid w:val="004C0E63"/>
    <w:rsid w:val="004C0F12"/>
    <w:rsid w:val="004C11B7"/>
    <w:rsid w:val="004C1356"/>
    <w:rsid w:val="004C146D"/>
    <w:rsid w:val="004C18D5"/>
    <w:rsid w:val="004C1BAE"/>
    <w:rsid w:val="004C1CB4"/>
    <w:rsid w:val="004C1D97"/>
    <w:rsid w:val="004C1EB9"/>
    <w:rsid w:val="004C1F0A"/>
    <w:rsid w:val="004C23C5"/>
    <w:rsid w:val="004C2895"/>
    <w:rsid w:val="004C3935"/>
    <w:rsid w:val="004C3C6C"/>
    <w:rsid w:val="004C3E62"/>
    <w:rsid w:val="004C4432"/>
    <w:rsid w:val="004C470E"/>
    <w:rsid w:val="004C4BB1"/>
    <w:rsid w:val="004C4DA0"/>
    <w:rsid w:val="004C4E7B"/>
    <w:rsid w:val="004C52C3"/>
    <w:rsid w:val="004C5354"/>
    <w:rsid w:val="004C54FF"/>
    <w:rsid w:val="004C6AC7"/>
    <w:rsid w:val="004C7048"/>
    <w:rsid w:val="004C70CC"/>
    <w:rsid w:val="004C7B89"/>
    <w:rsid w:val="004C7C32"/>
    <w:rsid w:val="004C7D33"/>
    <w:rsid w:val="004C7E60"/>
    <w:rsid w:val="004D07A0"/>
    <w:rsid w:val="004D0CB0"/>
    <w:rsid w:val="004D1299"/>
    <w:rsid w:val="004D1BEB"/>
    <w:rsid w:val="004D1D26"/>
    <w:rsid w:val="004D1D4C"/>
    <w:rsid w:val="004D1ED2"/>
    <w:rsid w:val="004D25DE"/>
    <w:rsid w:val="004D265C"/>
    <w:rsid w:val="004D2B7F"/>
    <w:rsid w:val="004D2ED1"/>
    <w:rsid w:val="004D301F"/>
    <w:rsid w:val="004D3408"/>
    <w:rsid w:val="004D3BE4"/>
    <w:rsid w:val="004D3BE8"/>
    <w:rsid w:val="004D3C4F"/>
    <w:rsid w:val="004D3ECD"/>
    <w:rsid w:val="004D4F3F"/>
    <w:rsid w:val="004D4FE0"/>
    <w:rsid w:val="004D51FE"/>
    <w:rsid w:val="004D5216"/>
    <w:rsid w:val="004D5499"/>
    <w:rsid w:val="004D5611"/>
    <w:rsid w:val="004D5896"/>
    <w:rsid w:val="004D5E03"/>
    <w:rsid w:val="004D6105"/>
    <w:rsid w:val="004D6658"/>
    <w:rsid w:val="004D67D3"/>
    <w:rsid w:val="004D6A32"/>
    <w:rsid w:val="004D6E5F"/>
    <w:rsid w:val="004D7302"/>
    <w:rsid w:val="004E0197"/>
    <w:rsid w:val="004E03CA"/>
    <w:rsid w:val="004E071D"/>
    <w:rsid w:val="004E099A"/>
    <w:rsid w:val="004E0C7C"/>
    <w:rsid w:val="004E1098"/>
    <w:rsid w:val="004E1235"/>
    <w:rsid w:val="004E1483"/>
    <w:rsid w:val="004E1575"/>
    <w:rsid w:val="004E1680"/>
    <w:rsid w:val="004E1CB8"/>
    <w:rsid w:val="004E23AA"/>
    <w:rsid w:val="004E26FF"/>
    <w:rsid w:val="004E2C2C"/>
    <w:rsid w:val="004E3078"/>
    <w:rsid w:val="004E3278"/>
    <w:rsid w:val="004E39DB"/>
    <w:rsid w:val="004E4818"/>
    <w:rsid w:val="004E4E47"/>
    <w:rsid w:val="004E50CD"/>
    <w:rsid w:val="004E527F"/>
    <w:rsid w:val="004E5808"/>
    <w:rsid w:val="004E5E49"/>
    <w:rsid w:val="004E5F09"/>
    <w:rsid w:val="004E651B"/>
    <w:rsid w:val="004E65DD"/>
    <w:rsid w:val="004E6C60"/>
    <w:rsid w:val="004E73A6"/>
    <w:rsid w:val="004E748D"/>
    <w:rsid w:val="004E7666"/>
    <w:rsid w:val="004E7881"/>
    <w:rsid w:val="004E7B60"/>
    <w:rsid w:val="004F0B30"/>
    <w:rsid w:val="004F0DB1"/>
    <w:rsid w:val="004F0DBF"/>
    <w:rsid w:val="004F1086"/>
    <w:rsid w:val="004F1388"/>
    <w:rsid w:val="004F1EBB"/>
    <w:rsid w:val="004F222F"/>
    <w:rsid w:val="004F26AE"/>
    <w:rsid w:val="004F2B4D"/>
    <w:rsid w:val="004F2D49"/>
    <w:rsid w:val="004F35D6"/>
    <w:rsid w:val="004F362E"/>
    <w:rsid w:val="004F3B1B"/>
    <w:rsid w:val="004F3DB3"/>
    <w:rsid w:val="004F408A"/>
    <w:rsid w:val="004F41AB"/>
    <w:rsid w:val="004F437D"/>
    <w:rsid w:val="004F43BE"/>
    <w:rsid w:val="004F46FA"/>
    <w:rsid w:val="004F4CEC"/>
    <w:rsid w:val="004F5BF4"/>
    <w:rsid w:val="004F69EC"/>
    <w:rsid w:val="004F6DCC"/>
    <w:rsid w:val="004F6EEB"/>
    <w:rsid w:val="004F7374"/>
    <w:rsid w:val="004F7398"/>
    <w:rsid w:val="004F76CF"/>
    <w:rsid w:val="004F7709"/>
    <w:rsid w:val="004F77A9"/>
    <w:rsid w:val="004F78CE"/>
    <w:rsid w:val="004F7BD7"/>
    <w:rsid w:val="004F7D0F"/>
    <w:rsid w:val="004F7FAA"/>
    <w:rsid w:val="00500061"/>
    <w:rsid w:val="00500111"/>
    <w:rsid w:val="00500497"/>
    <w:rsid w:val="00500551"/>
    <w:rsid w:val="00500557"/>
    <w:rsid w:val="005006B5"/>
    <w:rsid w:val="00500FA6"/>
    <w:rsid w:val="0050135B"/>
    <w:rsid w:val="00501372"/>
    <w:rsid w:val="005013FB"/>
    <w:rsid w:val="00501DC6"/>
    <w:rsid w:val="005023DA"/>
    <w:rsid w:val="00502931"/>
    <w:rsid w:val="00502A03"/>
    <w:rsid w:val="00502B58"/>
    <w:rsid w:val="00502FD9"/>
    <w:rsid w:val="005032D4"/>
    <w:rsid w:val="005033D4"/>
    <w:rsid w:val="00503C58"/>
    <w:rsid w:val="00504157"/>
    <w:rsid w:val="005041BD"/>
    <w:rsid w:val="00504405"/>
    <w:rsid w:val="005044DC"/>
    <w:rsid w:val="00504B8C"/>
    <w:rsid w:val="00504BE7"/>
    <w:rsid w:val="00504D57"/>
    <w:rsid w:val="00504DA5"/>
    <w:rsid w:val="00505F43"/>
    <w:rsid w:val="005071FF"/>
    <w:rsid w:val="00507578"/>
    <w:rsid w:val="005102AF"/>
    <w:rsid w:val="0051074E"/>
    <w:rsid w:val="005108BB"/>
    <w:rsid w:val="00510973"/>
    <w:rsid w:val="00510DD1"/>
    <w:rsid w:val="00511001"/>
    <w:rsid w:val="0051102D"/>
    <w:rsid w:val="005112DC"/>
    <w:rsid w:val="005117C6"/>
    <w:rsid w:val="00511D2D"/>
    <w:rsid w:val="0051209C"/>
    <w:rsid w:val="005126A9"/>
    <w:rsid w:val="005129C0"/>
    <w:rsid w:val="005130E0"/>
    <w:rsid w:val="0051317E"/>
    <w:rsid w:val="005136A9"/>
    <w:rsid w:val="005136C6"/>
    <w:rsid w:val="00513785"/>
    <w:rsid w:val="00513992"/>
    <w:rsid w:val="00513FEC"/>
    <w:rsid w:val="005141BD"/>
    <w:rsid w:val="005154CE"/>
    <w:rsid w:val="00515A03"/>
    <w:rsid w:val="00515E23"/>
    <w:rsid w:val="005166A1"/>
    <w:rsid w:val="005166AC"/>
    <w:rsid w:val="00516905"/>
    <w:rsid w:val="00516942"/>
    <w:rsid w:val="00516D61"/>
    <w:rsid w:val="00517386"/>
    <w:rsid w:val="00517394"/>
    <w:rsid w:val="005174C6"/>
    <w:rsid w:val="00517D6D"/>
    <w:rsid w:val="0052019B"/>
    <w:rsid w:val="005205AC"/>
    <w:rsid w:val="005209BD"/>
    <w:rsid w:val="00520A2E"/>
    <w:rsid w:val="00520B52"/>
    <w:rsid w:val="00521121"/>
    <w:rsid w:val="0052116B"/>
    <w:rsid w:val="0052173B"/>
    <w:rsid w:val="00521BAA"/>
    <w:rsid w:val="00521C09"/>
    <w:rsid w:val="0052259C"/>
    <w:rsid w:val="005228AA"/>
    <w:rsid w:val="005228B9"/>
    <w:rsid w:val="00522D1C"/>
    <w:rsid w:val="005230AA"/>
    <w:rsid w:val="0052340F"/>
    <w:rsid w:val="005234C5"/>
    <w:rsid w:val="00523CFE"/>
    <w:rsid w:val="00523D56"/>
    <w:rsid w:val="00523F69"/>
    <w:rsid w:val="00524204"/>
    <w:rsid w:val="0052432B"/>
    <w:rsid w:val="00524584"/>
    <w:rsid w:val="00524D30"/>
    <w:rsid w:val="00524E96"/>
    <w:rsid w:val="005252AF"/>
    <w:rsid w:val="005252B9"/>
    <w:rsid w:val="005260A2"/>
    <w:rsid w:val="00526412"/>
    <w:rsid w:val="00526978"/>
    <w:rsid w:val="00526BB7"/>
    <w:rsid w:val="0052718F"/>
    <w:rsid w:val="005274E6"/>
    <w:rsid w:val="00527A1E"/>
    <w:rsid w:val="00527C8E"/>
    <w:rsid w:val="00527C94"/>
    <w:rsid w:val="00527CD3"/>
    <w:rsid w:val="00527D73"/>
    <w:rsid w:val="005300A2"/>
    <w:rsid w:val="00530116"/>
    <w:rsid w:val="00530143"/>
    <w:rsid w:val="00530502"/>
    <w:rsid w:val="0053188E"/>
    <w:rsid w:val="005319EF"/>
    <w:rsid w:val="00531BE3"/>
    <w:rsid w:val="00531C1A"/>
    <w:rsid w:val="00531F10"/>
    <w:rsid w:val="00531F97"/>
    <w:rsid w:val="0053286C"/>
    <w:rsid w:val="00532AAA"/>
    <w:rsid w:val="00532CB3"/>
    <w:rsid w:val="005338BE"/>
    <w:rsid w:val="005348A4"/>
    <w:rsid w:val="0053497B"/>
    <w:rsid w:val="005351F9"/>
    <w:rsid w:val="0053550A"/>
    <w:rsid w:val="005358B7"/>
    <w:rsid w:val="00535E63"/>
    <w:rsid w:val="00535E91"/>
    <w:rsid w:val="00536131"/>
    <w:rsid w:val="005361AB"/>
    <w:rsid w:val="005376CD"/>
    <w:rsid w:val="0053793C"/>
    <w:rsid w:val="00537A61"/>
    <w:rsid w:val="00537BC2"/>
    <w:rsid w:val="0054045F"/>
    <w:rsid w:val="0054054A"/>
    <w:rsid w:val="005410C6"/>
    <w:rsid w:val="005414FF"/>
    <w:rsid w:val="005415C3"/>
    <w:rsid w:val="0054190C"/>
    <w:rsid w:val="00541BE0"/>
    <w:rsid w:val="00541D8D"/>
    <w:rsid w:val="00542062"/>
    <w:rsid w:val="00542B91"/>
    <w:rsid w:val="00542BB6"/>
    <w:rsid w:val="00542C5C"/>
    <w:rsid w:val="00542E53"/>
    <w:rsid w:val="0054324E"/>
    <w:rsid w:val="00543CF6"/>
    <w:rsid w:val="00543F7F"/>
    <w:rsid w:val="00544152"/>
    <w:rsid w:val="00544206"/>
    <w:rsid w:val="005447DE"/>
    <w:rsid w:val="00544916"/>
    <w:rsid w:val="005453D5"/>
    <w:rsid w:val="0054543D"/>
    <w:rsid w:val="005454A8"/>
    <w:rsid w:val="005455DB"/>
    <w:rsid w:val="005457C7"/>
    <w:rsid w:val="00545879"/>
    <w:rsid w:val="00545BF3"/>
    <w:rsid w:val="00545D28"/>
    <w:rsid w:val="00545FC2"/>
    <w:rsid w:val="00546636"/>
    <w:rsid w:val="00546FDA"/>
    <w:rsid w:val="0054741F"/>
    <w:rsid w:val="0054757B"/>
    <w:rsid w:val="00547AAA"/>
    <w:rsid w:val="005501BB"/>
    <w:rsid w:val="0055067F"/>
    <w:rsid w:val="005509E5"/>
    <w:rsid w:val="00550AB8"/>
    <w:rsid w:val="00550BD0"/>
    <w:rsid w:val="00550C15"/>
    <w:rsid w:val="00550E44"/>
    <w:rsid w:val="005512AE"/>
    <w:rsid w:val="005518E4"/>
    <w:rsid w:val="00551C2D"/>
    <w:rsid w:val="00551EFC"/>
    <w:rsid w:val="00551F3B"/>
    <w:rsid w:val="00551F41"/>
    <w:rsid w:val="00551FE1"/>
    <w:rsid w:val="005520C3"/>
    <w:rsid w:val="005521E2"/>
    <w:rsid w:val="00552690"/>
    <w:rsid w:val="00552B8A"/>
    <w:rsid w:val="005532D6"/>
    <w:rsid w:val="005534BD"/>
    <w:rsid w:val="00553968"/>
    <w:rsid w:val="005539E8"/>
    <w:rsid w:val="00553F4B"/>
    <w:rsid w:val="00554470"/>
    <w:rsid w:val="00554899"/>
    <w:rsid w:val="00554A70"/>
    <w:rsid w:val="00554AD6"/>
    <w:rsid w:val="00554C25"/>
    <w:rsid w:val="0055523B"/>
    <w:rsid w:val="00555B2F"/>
    <w:rsid w:val="00555B5E"/>
    <w:rsid w:val="00555CAE"/>
    <w:rsid w:val="00555FDF"/>
    <w:rsid w:val="0055673E"/>
    <w:rsid w:val="00556863"/>
    <w:rsid w:val="005572EC"/>
    <w:rsid w:val="005573BF"/>
    <w:rsid w:val="00560335"/>
    <w:rsid w:val="0056037D"/>
    <w:rsid w:val="00561433"/>
    <w:rsid w:val="005616A4"/>
    <w:rsid w:val="0056172B"/>
    <w:rsid w:val="00561778"/>
    <w:rsid w:val="005618F2"/>
    <w:rsid w:val="00562661"/>
    <w:rsid w:val="00562944"/>
    <w:rsid w:val="00562F2B"/>
    <w:rsid w:val="0056366A"/>
    <w:rsid w:val="00563A55"/>
    <w:rsid w:val="0056465D"/>
    <w:rsid w:val="0056475F"/>
    <w:rsid w:val="00564A07"/>
    <w:rsid w:val="00564C32"/>
    <w:rsid w:val="00565307"/>
    <w:rsid w:val="0056530F"/>
    <w:rsid w:val="005654C1"/>
    <w:rsid w:val="005654D0"/>
    <w:rsid w:val="00565AAA"/>
    <w:rsid w:val="005662D6"/>
    <w:rsid w:val="005662DD"/>
    <w:rsid w:val="0056643B"/>
    <w:rsid w:val="00566516"/>
    <w:rsid w:val="00566885"/>
    <w:rsid w:val="00566EC3"/>
    <w:rsid w:val="00567D68"/>
    <w:rsid w:val="005700A1"/>
    <w:rsid w:val="005702D3"/>
    <w:rsid w:val="00570A46"/>
    <w:rsid w:val="00571CF4"/>
    <w:rsid w:val="0057215A"/>
    <w:rsid w:val="005722F0"/>
    <w:rsid w:val="00572406"/>
    <w:rsid w:val="00572B0A"/>
    <w:rsid w:val="00572ED0"/>
    <w:rsid w:val="005731E8"/>
    <w:rsid w:val="005737D6"/>
    <w:rsid w:val="00573AB7"/>
    <w:rsid w:val="00573D2F"/>
    <w:rsid w:val="00574596"/>
    <w:rsid w:val="0057485E"/>
    <w:rsid w:val="00574E66"/>
    <w:rsid w:val="00575364"/>
    <w:rsid w:val="00575AC3"/>
    <w:rsid w:val="00575B85"/>
    <w:rsid w:val="00575BBE"/>
    <w:rsid w:val="005769CB"/>
    <w:rsid w:val="00576C51"/>
    <w:rsid w:val="00576CB5"/>
    <w:rsid w:val="00576D5C"/>
    <w:rsid w:val="005774E2"/>
    <w:rsid w:val="00577C32"/>
    <w:rsid w:val="00577ECE"/>
    <w:rsid w:val="005809D3"/>
    <w:rsid w:val="00580A87"/>
    <w:rsid w:val="00581194"/>
    <w:rsid w:val="00581230"/>
    <w:rsid w:val="0058128D"/>
    <w:rsid w:val="0058143F"/>
    <w:rsid w:val="00581A38"/>
    <w:rsid w:val="00581D11"/>
    <w:rsid w:val="005822F4"/>
    <w:rsid w:val="00582343"/>
    <w:rsid w:val="005823C0"/>
    <w:rsid w:val="00582727"/>
    <w:rsid w:val="005828A1"/>
    <w:rsid w:val="00582FD5"/>
    <w:rsid w:val="00583010"/>
    <w:rsid w:val="00583B55"/>
    <w:rsid w:val="00584182"/>
    <w:rsid w:val="0058452B"/>
    <w:rsid w:val="00584602"/>
    <w:rsid w:val="00584A0A"/>
    <w:rsid w:val="00585A26"/>
    <w:rsid w:val="00585CD6"/>
    <w:rsid w:val="0058612D"/>
    <w:rsid w:val="005863C0"/>
    <w:rsid w:val="00586432"/>
    <w:rsid w:val="00586901"/>
    <w:rsid w:val="00586A37"/>
    <w:rsid w:val="00586E55"/>
    <w:rsid w:val="00586FC0"/>
    <w:rsid w:val="00586FEA"/>
    <w:rsid w:val="0058705C"/>
    <w:rsid w:val="00587309"/>
    <w:rsid w:val="00590065"/>
    <w:rsid w:val="005902E7"/>
    <w:rsid w:val="0059043E"/>
    <w:rsid w:val="005906A5"/>
    <w:rsid w:val="0059096F"/>
    <w:rsid w:val="00590B10"/>
    <w:rsid w:val="00590E4C"/>
    <w:rsid w:val="005917C2"/>
    <w:rsid w:val="005920EE"/>
    <w:rsid w:val="00593054"/>
    <w:rsid w:val="005934B8"/>
    <w:rsid w:val="00593856"/>
    <w:rsid w:val="00593FF6"/>
    <w:rsid w:val="00594390"/>
    <w:rsid w:val="005948A9"/>
    <w:rsid w:val="0059491B"/>
    <w:rsid w:val="005949B0"/>
    <w:rsid w:val="00594C26"/>
    <w:rsid w:val="00594E76"/>
    <w:rsid w:val="005957CF"/>
    <w:rsid w:val="00595907"/>
    <w:rsid w:val="00595DE9"/>
    <w:rsid w:val="0059613E"/>
    <w:rsid w:val="0059630E"/>
    <w:rsid w:val="00596654"/>
    <w:rsid w:val="0059693D"/>
    <w:rsid w:val="00596F9E"/>
    <w:rsid w:val="0059733C"/>
    <w:rsid w:val="005977F7"/>
    <w:rsid w:val="00597A3D"/>
    <w:rsid w:val="00597EA1"/>
    <w:rsid w:val="005A0F47"/>
    <w:rsid w:val="005A14DE"/>
    <w:rsid w:val="005A1809"/>
    <w:rsid w:val="005A1D73"/>
    <w:rsid w:val="005A1FA0"/>
    <w:rsid w:val="005A2476"/>
    <w:rsid w:val="005A2754"/>
    <w:rsid w:val="005A2915"/>
    <w:rsid w:val="005A3255"/>
    <w:rsid w:val="005A335B"/>
    <w:rsid w:val="005A35A2"/>
    <w:rsid w:val="005A376D"/>
    <w:rsid w:val="005A4733"/>
    <w:rsid w:val="005A50FB"/>
    <w:rsid w:val="005A5144"/>
    <w:rsid w:val="005A51D9"/>
    <w:rsid w:val="005A5714"/>
    <w:rsid w:val="005A5971"/>
    <w:rsid w:val="005A648D"/>
    <w:rsid w:val="005A6E47"/>
    <w:rsid w:val="005A78A2"/>
    <w:rsid w:val="005A78A5"/>
    <w:rsid w:val="005A79B9"/>
    <w:rsid w:val="005A7B8D"/>
    <w:rsid w:val="005A7F2D"/>
    <w:rsid w:val="005B0070"/>
    <w:rsid w:val="005B0133"/>
    <w:rsid w:val="005B07AA"/>
    <w:rsid w:val="005B0FF9"/>
    <w:rsid w:val="005B1702"/>
    <w:rsid w:val="005B1891"/>
    <w:rsid w:val="005B2135"/>
    <w:rsid w:val="005B2201"/>
    <w:rsid w:val="005B27FD"/>
    <w:rsid w:val="005B29EA"/>
    <w:rsid w:val="005B2BBF"/>
    <w:rsid w:val="005B304C"/>
    <w:rsid w:val="005B3372"/>
    <w:rsid w:val="005B33DC"/>
    <w:rsid w:val="005B34C5"/>
    <w:rsid w:val="005B38E8"/>
    <w:rsid w:val="005B437C"/>
    <w:rsid w:val="005B4754"/>
    <w:rsid w:val="005B481F"/>
    <w:rsid w:val="005B49AA"/>
    <w:rsid w:val="005B4A5D"/>
    <w:rsid w:val="005B5007"/>
    <w:rsid w:val="005B54D8"/>
    <w:rsid w:val="005B565F"/>
    <w:rsid w:val="005B5C19"/>
    <w:rsid w:val="005B5D0D"/>
    <w:rsid w:val="005B5E64"/>
    <w:rsid w:val="005B626B"/>
    <w:rsid w:val="005B6471"/>
    <w:rsid w:val="005B6598"/>
    <w:rsid w:val="005B6C85"/>
    <w:rsid w:val="005B7298"/>
    <w:rsid w:val="005B72BE"/>
    <w:rsid w:val="005B77D9"/>
    <w:rsid w:val="005C01B7"/>
    <w:rsid w:val="005C0621"/>
    <w:rsid w:val="005C13BA"/>
    <w:rsid w:val="005C1513"/>
    <w:rsid w:val="005C1598"/>
    <w:rsid w:val="005C285A"/>
    <w:rsid w:val="005C2CE2"/>
    <w:rsid w:val="005C2F19"/>
    <w:rsid w:val="005C32A7"/>
    <w:rsid w:val="005C33C0"/>
    <w:rsid w:val="005C3525"/>
    <w:rsid w:val="005C363F"/>
    <w:rsid w:val="005C3D6F"/>
    <w:rsid w:val="005C41EE"/>
    <w:rsid w:val="005C43A2"/>
    <w:rsid w:val="005C448D"/>
    <w:rsid w:val="005C45CC"/>
    <w:rsid w:val="005C47A4"/>
    <w:rsid w:val="005C4EC6"/>
    <w:rsid w:val="005C50D0"/>
    <w:rsid w:val="005C5499"/>
    <w:rsid w:val="005C63D0"/>
    <w:rsid w:val="005C6EEF"/>
    <w:rsid w:val="005C6F6F"/>
    <w:rsid w:val="005C76AB"/>
    <w:rsid w:val="005C76FF"/>
    <w:rsid w:val="005C7817"/>
    <w:rsid w:val="005C7AFE"/>
    <w:rsid w:val="005C7CC5"/>
    <w:rsid w:val="005C7F70"/>
    <w:rsid w:val="005D07F3"/>
    <w:rsid w:val="005D12C5"/>
    <w:rsid w:val="005D1618"/>
    <w:rsid w:val="005D1DBC"/>
    <w:rsid w:val="005D1DC4"/>
    <w:rsid w:val="005D2219"/>
    <w:rsid w:val="005D241E"/>
    <w:rsid w:val="005D2444"/>
    <w:rsid w:val="005D25CA"/>
    <w:rsid w:val="005D267E"/>
    <w:rsid w:val="005D2B56"/>
    <w:rsid w:val="005D2F84"/>
    <w:rsid w:val="005D3257"/>
    <w:rsid w:val="005D34F8"/>
    <w:rsid w:val="005D397D"/>
    <w:rsid w:val="005D3A6F"/>
    <w:rsid w:val="005D3AF4"/>
    <w:rsid w:val="005D3F08"/>
    <w:rsid w:val="005D45C4"/>
    <w:rsid w:val="005D4659"/>
    <w:rsid w:val="005D4DEB"/>
    <w:rsid w:val="005D513E"/>
    <w:rsid w:val="005D52AA"/>
    <w:rsid w:val="005D5647"/>
    <w:rsid w:val="005D5649"/>
    <w:rsid w:val="005D6191"/>
    <w:rsid w:val="005D61C8"/>
    <w:rsid w:val="005D645B"/>
    <w:rsid w:val="005D7239"/>
    <w:rsid w:val="005D74E1"/>
    <w:rsid w:val="005D78DA"/>
    <w:rsid w:val="005D7C2C"/>
    <w:rsid w:val="005D7CF8"/>
    <w:rsid w:val="005D7F1F"/>
    <w:rsid w:val="005E0DDA"/>
    <w:rsid w:val="005E0E23"/>
    <w:rsid w:val="005E148B"/>
    <w:rsid w:val="005E28FD"/>
    <w:rsid w:val="005E3981"/>
    <w:rsid w:val="005E3EB9"/>
    <w:rsid w:val="005E3FB9"/>
    <w:rsid w:val="005E41A2"/>
    <w:rsid w:val="005E4283"/>
    <w:rsid w:val="005E44D4"/>
    <w:rsid w:val="005E5AA0"/>
    <w:rsid w:val="005E5AE8"/>
    <w:rsid w:val="005E5B03"/>
    <w:rsid w:val="005E5DE3"/>
    <w:rsid w:val="005E6AE2"/>
    <w:rsid w:val="005E6D27"/>
    <w:rsid w:val="005E7606"/>
    <w:rsid w:val="005E77A9"/>
    <w:rsid w:val="005E7DA3"/>
    <w:rsid w:val="005E7FC6"/>
    <w:rsid w:val="005F01CC"/>
    <w:rsid w:val="005F055E"/>
    <w:rsid w:val="005F0AEE"/>
    <w:rsid w:val="005F0E59"/>
    <w:rsid w:val="005F117C"/>
    <w:rsid w:val="005F1494"/>
    <w:rsid w:val="005F1600"/>
    <w:rsid w:val="005F16D5"/>
    <w:rsid w:val="005F1CD6"/>
    <w:rsid w:val="005F236D"/>
    <w:rsid w:val="005F2529"/>
    <w:rsid w:val="005F292D"/>
    <w:rsid w:val="005F2987"/>
    <w:rsid w:val="005F2A5C"/>
    <w:rsid w:val="005F2E93"/>
    <w:rsid w:val="005F2F66"/>
    <w:rsid w:val="005F32A6"/>
    <w:rsid w:val="005F3966"/>
    <w:rsid w:val="005F43EC"/>
    <w:rsid w:val="005F4BF1"/>
    <w:rsid w:val="005F4C00"/>
    <w:rsid w:val="005F55D7"/>
    <w:rsid w:val="005F5A49"/>
    <w:rsid w:val="005F5DB6"/>
    <w:rsid w:val="005F64CA"/>
    <w:rsid w:val="005F72CC"/>
    <w:rsid w:val="005F793B"/>
    <w:rsid w:val="005F7A03"/>
    <w:rsid w:val="005F7EC9"/>
    <w:rsid w:val="006000A5"/>
    <w:rsid w:val="00600C23"/>
    <w:rsid w:val="00601A37"/>
    <w:rsid w:val="006033B5"/>
    <w:rsid w:val="0060344C"/>
    <w:rsid w:val="00603503"/>
    <w:rsid w:val="006039BF"/>
    <w:rsid w:val="0060422E"/>
    <w:rsid w:val="00604362"/>
    <w:rsid w:val="006045B3"/>
    <w:rsid w:val="00604DC0"/>
    <w:rsid w:val="00604DC9"/>
    <w:rsid w:val="0060510F"/>
    <w:rsid w:val="006052EE"/>
    <w:rsid w:val="006054E5"/>
    <w:rsid w:val="0060551A"/>
    <w:rsid w:val="00605521"/>
    <w:rsid w:val="00605605"/>
    <w:rsid w:val="00605B48"/>
    <w:rsid w:val="00605FFF"/>
    <w:rsid w:val="00606339"/>
    <w:rsid w:val="006066E5"/>
    <w:rsid w:val="0060694F"/>
    <w:rsid w:val="00606A72"/>
    <w:rsid w:val="00607398"/>
    <w:rsid w:val="006074F4"/>
    <w:rsid w:val="00607659"/>
    <w:rsid w:val="006079A0"/>
    <w:rsid w:val="006079BF"/>
    <w:rsid w:val="00607BA4"/>
    <w:rsid w:val="00607FA2"/>
    <w:rsid w:val="0061094A"/>
    <w:rsid w:val="00610EDE"/>
    <w:rsid w:val="00611096"/>
    <w:rsid w:val="0061110C"/>
    <w:rsid w:val="0061131D"/>
    <w:rsid w:val="00611374"/>
    <w:rsid w:val="00611684"/>
    <w:rsid w:val="00611A1D"/>
    <w:rsid w:val="00611FBB"/>
    <w:rsid w:val="00612894"/>
    <w:rsid w:val="00612D87"/>
    <w:rsid w:val="00612E1F"/>
    <w:rsid w:val="006132C4"/>
    <w:rsid w:val="00613B8A"/>
    <w:rsid w:val="00613C04"/>
    <w:rsid w:val="006141EF"/>
    <w:rsid w:val="00614248"/>
    <w:rsid w:val="006145D0"/>
    <w:rsid w:val="00614B48"/>
    <w:rsid w:val="00614B4F"/>
    <w:rsid w:val="006155E2"/>
    <w:rsid w:val="00615859"/>
    <w:rsid w:val="00615A83"/>
    <w:rsid w:val="00615E65"/>
    <w:rsid w:val="00616744"/>
    <w:rsid w:val="006167FF"/>
    <w:rsid w:val="00616845"/>
    <w:rsid w:val="00616A0A"/>
    <w:rsid w:val="00616BBE"/>
    <w:rsid w:val="00616C76"/>
    <w:rsid w:val="00616EA2"/>
    <w:rsid w:val="00617182"/>
    <w:rsid w:val="00617298"/>
    <w:rsid w:val="006177AC"/>
    <w:rsid w:val="00617A4E"/>
    <w:rsid w:val="00617D0F"/>
    <w:rsid w:val="00620071"/>
    <w:rsid w:val="0062043A"/>
    <w:rsid w:val="0062095D"/>
    <w:rsid w:val="00620C0D"/>
    <w:rsid w:val="00621382"/>
    <w:rsid w:val="006218C9"/>
    <w:rsid w:val="00621C04"/>
    <w:rsid w:val="0062205E"/>
    <w:rsid w:val="00622141"/>
    <w:rsid w:val="006223D0"/>
    <w:rsid w:val="006228E4"/>
    <w:rsid w:val="00622A28"/>
    <w:rsid w:val="00623124"/>
    <w:rsid w:val="006236A3"/>
    <w:rsid w:val="00623B78"/>
    <w:rsid w:val="006248AE"/>
    <w:rsid w:val="00624C8E"/>
    <w:rsid w:val="0062502A"/>
    <w:rsid w:val="006254B4"/>
    <w:rsid w:val="00625959"/>
    <w:rsid w:val="006271E8"/>
    <w:rsid w:val="00627A1E"/>
    <w:rsid w:val="00630477"/>
    <w:rsid w:val="00630ACE"/>
    <w:rsid w:val="00630CEE"/>
    <w:rsid w:val="0063117C"/>
    <w:rsid w:val="006312CB"/>
    <w:rsid w:val="00631301"/>
    <w:rsid w:val="006319C0"/>
    <w:rsid w:val="00631BC9"/>
    <w:rsid w:val="00631C27"/>
    <w:rsid w:val="00631C9F"/>
    <w:rsid w:val="00632207"/>
    <w:rsid w:val="00632F8B"/>
    <w:rsid w:val="0063320E"/>
    <w:rsid w:val="0063328F"/>
    <w:rsid w:val="00633DDF"/>
    <w:rsid w:val="00633E4F"/>
    <w:rsid w:val="0063464F"/>
    <w:rsid w:val="0063471D"/>
    <w:rsid w:val="0063494B"/>
    <w:rsid w:val="00634A28"/>
    <w:rsid w:val="006353C8"/>
    <w:rsid w:val="00635409"/>
    <w:rsid w:val="0063595C"/>
    <w:rsid w:val="00636336"/>
    <w:rsid w:val="00636703"/>
    <w:rsid w:val="0063671B"/>
    <w:rsid w:val="00637121"/>
    <w:rsid w:val="00637253"/>
    <w:rsid w:val="006372C6"/>
    <w:rsid w:val="006374F9"/>
    <w:rsid w:val="00637C1C"/>
    <w:rsid w:val="00640064"/>
    <w:rsid w:val="00640300"/>
    <w:rsid w:val="0064083C"/>
    <w:rsid w:val="00640DC9"/>
    <w:rsid w:val="00641229"/>
    <w:rsid w:val="00641404"/>
    <w:rsid w:val="00641685"/>
    <w:rsid w:val="006416A4"/>
    <w:rsid w:val="0064171D"/>
    <w:rsid w:val="00641E94"/>
    <w:rsid w:val="00641EA4"/>
    <w:rsid w:val="00642173"/>
    <w:rsid w:val="00642186"/>
    <w:rsid w:val="006428AE"/>
    <w:rsid w:val="00642D06"/>
    <w:rsid w:val="00642FEE"/>
    <w:rsid w:val="00643669"/>
    <w:rsid w:val="00643874"/>
    <w:rsid w:val="006442A8"/>
    <w:rsid w:val="006446A2"/>
    <w:rsid w:val="006446B9"/>
    <w:rsid w:val="00644758"/>
    <w:rsid w:val="00644A16"/>
    <w:rsid w:val="00644EF0"/>
    <w:rsid w:val="00645B97"/>
    <w:rsid w:val="00645F8F"/>
    <w:rsid w:val="006460EE"/>
    <w:rsid w:val="006464D7"/>
    <w:rsid w:val="006465C5"/>
    <w:rsid w:val="006466C8"/>
    <w:rsid w:val="0064717D"/>
    <w:rsid w:val="00647FBF"/>
    <w:rsid w:val="0065060C"/>
    <w:rsid w:val="006508A1"/>
    <w:rsid w:val="006511C8"/>
    <w:rsid w:val="006516E2"/>
    <w:rsid w:val="0065173E"/>
    <w:rsid w:val="00651A10"/>
    <w:rsid w:val="00652CDF"/>
    <w:rsid w:val="00652FDC"/>
    <w:rsid w:val="0065310B"/>
    <w:rsid w:val="006531FA"/>
    <w:rsid w:val="0065372B"/>
    <w:rsid w:val="00653889"/>
    <w:rsid w:val="00654861"/>
    <w:rsid w:val="0065486E"/>
    <w:rsid w:val="00654C53"/>
    <w:rsid w:val="00655479"/>
    <w:rsid w:val="0065586A"/>
    <w:rsid w:val="00656198"/>
    <w:rsid w:val="006566CD"/>
    <w:rsid w:val="0065673B"/>
    <w:rsid w:val="00656955"/>
    <w:rsid w:val="00656A8F"/>
    <w:rsid w:val="00657364"/>
    <w:rsid w:val="00657394"/>
    <w:rsid w:val="006578C9"/>
    <w:rsid w:val="00657F1E"/>
    <w:rsid w:val="0066044F"/>
    <w:rsid w:val="00660707"/>
    <w:rsid w:val="00660B6F"/>
    <w:rsid w:val="006610E3"/>
    <w:rsid w:val="006617BC"/>
    <w:rsid w:val="006619FE"/>
    <w:rsid w:val="00661B09"/>
    <w:rsid w:val="00661F16"/>
    <w:rsid w:val="006621B0"/>
    <w:rsid w:val="00662B7C"/>
    <w:rsid w:val="00662DA4"/>
    <w:rsid w:val="00662EE5"/>
    <w:rsid w:val="00662FFD"/>
    <w:rsid w:val="0066309F"/>
    <w:rsid w:val="00663CB8"/>
    <w:rsid w:val="00663D55"/>
    <w:rsid w:val="006642BD"/>
    <w:rsid w:val="006644E0"/>
    <w:rsid w:val="00664D82"/>
    <w:rsid w:val="00664FF9"/>
    <w:rsid w:val="00665120"/>
    <w:rsid w:val="00666120"/>
    <w:rsid w:val="006663C9"/>
    <w:rsid w:val="00666759"/>
    <w:rsid w:val="00666802"/>
    <w:rsid w:val="0066737A"/>
    <w:rsid w:val="0066754F"/>
    <w:rsid w:val="006675E6"/>
    <w:rsid w:val="00667708"/>
    <w:rsid w:val="0066780F"/>
    <w:rsid w:val="00667CE0"/>
    <w:rsid w:val="006707AF"/>
    <w:rsid w:val="00670B54"/>
    <w:rsid w:val="0067190F"/>
    <w:rsid w:val="00671B6C"/>
    <w:rsid w:val="00671D1E"/>
    <w:rsid w:val="00672567"/>
    <w:rsid w:val="006725AB"/>
    <w:rsid w:val="00672BA2"/>
    <w:rsid w:val="00672CE4"/>
    <w:rsid w:val="00673088"/>
    <w:rsid w:val="0067311F"/>
    <w:rsid w:val="006731FA"/>
    <w:rsid w:val="006735AB"/>
    <w:rsid w:val="006735FD"/>
    <w:rsid w:val="0067364F"/>
    <w:rsid w:val="00673AE0"/>
    <w:rsid w:val="00673B24"/>
    <w:rsid w:val="00673CA0"/>
    <w:rsid w:val="00673DB3"/>
    <w:rsid w:val="006745A5"/>
    <w:rsid w:val="00674894"/>
    <w:rsid w:val="00674932"/>
    <w:rsid w:val="00675636"/>
    <w:rsid w:val="0067599E"/>
    <w:rsid w:val="00675ADE"/>
    <w:rsid w:val="0067681B"/>
    <w:rsid w:val="00676D6F"/>
    <w:rsid w:val="00676E93"/>
    <w:rsid w:val="00677154"/>
    <w:rsid w:val="00677418"/>
    <w:rsid w:val="006776C5"/>
    <w:rsid w:val="006776DD"/>
    <w:rsid w:val="0067779E"/>
    <w:rsid w:val="006778EB"/>
    <w:rsid w:val="006779F1"/>
    <w:rsid w:val="00677B80"/>
    <w:rsid w:val="00677B86"/>
    <w:rsid w:val="00677EB2"/>
    <w:rsid w:val="0068074A"/>
    <w:rsid w:val="00680B79"/>
    <w:rsid w:val="00680C0F"/>
    <w:rsid w:val="00680C41"/>
    <w:rsid w:val="00680E16"/>
    <w:rsid w:val="00680EEE"/>
    <w:rsid w:val="00680F9D"/>
    <w:rsid w:val="006818F2"/>
    <w:rsid w:val="00681A30"/>
    <w:rsid w:val="00681CBB"/>
    <w:rsid w:val="00681CD1"/>
    <w:rsid w:val="00681E24"/>
    <w:rsid w:val="00682457"/>
    <w:rsid w:val="00682B6A"/>
    <w:rsid w:val="00682DB3"/>
    <w:rsid w:val="00682F60"/>
    <w:rsid w:val="0068323F"/>
    <w:rsid w:val="0068344B"/>
    <w:rsid w:val="006834F9"/>
    <w:rsid w:val="00683ADC"/>
    <w:rsid w:val="006840E3"/>
    <w:rsid w:val="006844A2"/>
    <w:rsid w:val="006845A5"/>
    <w:rsid w:val="006846F3"/>
    <w:rsid w:val="006847DA"/>
    <w:rsid w:val="006848CE"/>
    <w:rsid w:val="00684A22"/>
    <w:rsid w:val="00684CD8"/>
    <w:rsid w:val="00685595"/>
    <w:rsid w:val="00685614"/>
    <w:rsid w:val="006856F9"/>
    <w:rsid w:val="00685992"/>
    <w:rsid w:val="00685A4C"/>
    <w:rsid w:val="006863EA"/>
    <w:rsid w:val="00686511"/>
    <w:rsid w:val="006865B0"/>
    <w:rsid w:val="006866B0"/>
    <w:rsid w:val="00687AF1"/>
    <w:rsid w:val="00687E94"/>
    <w:rsid w:val="00687FF2"/>
    <w:rsid w:val="006902BC"/>
    <w:rsid w:val="00690512"/>
    <w:rsid w:val="00690C71"/>
    <w:rsid w:val="00691080"/>
    <w:rsid w:val="006912C3"/>
    <w:rsid w:val="006915C8"/>
    <w:rsid w:val="00691711"/>
    <w:rsid w:val="006918A2"/>
    <w:rsid w:val="006918B5"/>
    <w:rsid w:val="006925E3"/>
    <w:rsid w:val="006928E2"/>
    <w:rsid w:val="00693A74"/>
    <w:rsid w:val="006944D6"/>
    <w:rsid w:val="00694615"/>
    <w:rsid w:val="006946DB"/>
    <w:rsid w:val="006948B3"/>
    <w:rsid w:val="00694D7D"/>
    <w:rsid w:val="00695021"/>
    <w:rsid w:val="006950EC"/>
    <w:rsid w:val="006952B6"/>
    <w:rsid w:val="006953C0"/>
    <w:rsid w:val="006953C1"/>
    <w:rsid w:val="00695577"/>
    <w:rsid w:val="00696003"/>
    <w:rsid w:val="0069603E"/>
    <w:rsid w:val="0069629E"/>
    <w:rsid w:val="00696671"/>
    <w:rsid w:val="00696A02"/>
    <w:rsid w:val="00697343"/>
    <w:rsid w:val="006974B1"/>
    <w:rsid w:val="00697600"/>
    <w:rsid w:val="006A0409"/>
    <w:rsid w:val="006A0565"/>
    <w:rsid w:val="006A0AD1"/>
    <w:rsid w:val="006A0AF0"/>
    <w:rsid w:val="006A0AFF"/>
    <w:rsid w:val="006A0E29"/>
    <w:rsid w:val="006A0E7A"/>
    <w:rsid w:val="006A11A7"/>
    <w:rsid w:val="006A11D9"/>
    <w:rsid w:val="006A18E9"/>
    <w:rsid w:val="006A21D1"/>
    <w:rsid w:val="006A262F"/>
    <w:rsid w:val="006A2645"/>
    <w:rsid w:val="006A275C"/>
    <w:rsid w:val="006A2C2D"/>
    <w:rsid w:val="006A3AC0"/>
    <w:rsid w:val="006A4287"/>
    <w:rsid w:val="006A4342"/>
    <w:rsid w:val="006A44B6"/>
    <w:rsid w:val="006A45A9"/>
    <w:rsid w:val="006A47FA"/>
    <w:rsid w:val="006A539A"/>
    <w:rsid w:val="006A57F9"/>
    <w:rsid w:val="006A58C2"/>
    <w:rsid w:val="006A6718"/>
    <w:rsid w:val="006A6777"/>
    <w:rsid w:val="006A6C3B"/>
    <w:rsid w:val="006A6CCB"/>
    <w:rsid w:val="006A7634"/>
    <w:rsid w:val="006A7695"/>
    <w:rsid w:val="006A7721"/>
    <w:rsid w:val="006A7C63"/>
    <w:rsid w:val="006B01F5"/>
    <w:rsid w:val="006B089F"/>
    <w:rsid w:val="006B09B0"/>
    <w:rsid w:val="006B0A20"/>
    <w:rsid w:val="006B1049"/>
    <w:rsid w:val="006B1133"/>
    <w:rsid w:val="006B1C22"/>
    <w:rsid w:val="006B2772"/>
    <w:rsid w:val="006B2E76"/>
    <w:rsid w:val="006B36F9"/>
    <w:rsid w:val="006B3D26"/>
    <w:rsid w:val="006B407B"/>
    <w:rsid w:val="006B42F2"/>
    <w:rsid w:val="006B4387"/>
    <w:rsid w:val="006B48DB"/>
    <w:rsid w:val="006B48F8"/>
    <w:rsid w:val="006B4B64"/>
    <w:rsid w:val="006B4BDA"/>
    <w:rsid w:val="006B4E5F"/>
    <w:rsid w:val="006B4F83"/>
    <w:rsid w:val="006B51C9"/>
    <w:rsid w:val="006B598A"/>
    <w:rsid w:val="006B5DF9"/>
    <w:rsid w:val="006B5F97"/>
    <w:rsid w:val="006B60B7"/>
    <w:rsid w:val="006B60D3"/>
    <w:rsid w:val="006B6457"/>
    <w:rsid w:val="006B68F0"/>
    <w:rsid w:val="006B70A6"/>
    <w:rsid w:val="006B748A"/>
    <w:rsid w:val="006B79FE"/>
    <w:rsid w:val="006B7D62"/>
    <w:rsid w:val="006C00BF"/>
    <w:rsid w:val="006C01E9"/>
    <w:rsid w:val="006C0605"/>
    <w:rsid w:val="006C08AD"/>
    <w:rsid w:val="006C08EA"/>
    <w:rsid w:val="006C0DAF"/>
    <w:rsid w:val="006C1459"/>
    <w:rsid w:val="006C15FB"/>
    <w:rsid w:val="006C1A49"/>
    <w:rsid w:val="006C1ACB"/>
    <w:rsid w:val="006C1B4E"/>
    <w:rsid w:val="006C2243"/>
    <w:rsid w:val="006C2675"/>
    <w:rsid w:val="006C3C48"/>
    <w:rsid w:val="006C3CA6"/>
    <w:rsid w:val="006C3EC7"/>
    <w:rsid w:val="006C4049"/>
    <w:rsid w:val="006C417C"/>
    <w:rsid w:val="006C41BE"/>
    <w:rsid w:val="006C4472"/>
    <w:rsid w:val="006C4856"/>
    <w:rsid w:val="006C5069"/>
    <w:rsid w:val="006C511A"/>
    <w:rsid w:val="006C52D1"/>
    <w:rsid w:val="006C5549"/>
    <w:rsid w:val="006C5C35"/>
    <w:rsid w:val="006C6050"/>
    <w:rsid w:val="006C78F0"/>
    <w:rsid w:val="006C7C84"/>
    <w:rsid w:val="006C7CA4"/>
    <w:rsid w:val="006D0694"/>
    <w:rsid w:val="006D0DAB"/>
    <w:rsid w:val="006D1057"/>
    <w:rsid w:val="006D11AF"/>
    <w:rsid w:val="006D1887"/>
    <w:rsid w:val="006D1896"/>
    <w:rsid w:val="006D1ED1"/>
    <w:rsid w:val="006D2F30"/>
    <w:rsid w:val="006D3220"/>
    <w:rsid w:val="006D3778"/>
    <w:rsid w:val="006D3BE2"/>
    <w:rsid w:val="006D3FE9"/>
    <w:rsid w:val="006D406D"/>
    <w:rsid w:val="006D42DD"/>
    <w:rsid w:val="006D4455"/>
    <w:rsid w:val="006D44C8"/>
    <w:rsid w:val="006D4683"/>
    <w:rsid w:val="006D4843"/>
    <w:rsid w:val="006D4891"/>
    <w:rsid w:val="006D56DC"/>
    <w:rsid w:val="006D5E4D"/>
    <w:rsid w:val="006D5E72"/>
    <w:rsid w:val="006D6047"/>
    <w:rsid w:val="006D61E3"/>
    <w:rsid w:val="006D6812"/>
    <w:rsid w:val="006D6955"/>
    <w:rsid w:val="006D69DF"/>
    <w:rsid w:val="006D6DAC"/>
    <w:rsid w:val="006D710A"/>
    <w:rsid w:val="006D7498"/>
    <w:rsid w:val="006D7B52"/>
    <w:rsid w:val="006D7D70"/>
    <w:rsid w:val="006E00D3"/>
    <w:rsid w:val="006E04F0"/>
    <w:rsid w:val="006E0CC3"/>
    <w:rsid w:val="006E165E"/>
    <w:rsid w:val="006E1BF0"/>
    <w:rsid w:val="006E24C4"/>
    <w:rsid w:val="006E26A9"/>
    <w:rsid w:val="006E2909"/>
    <w:rsid w:val="006E29EB"/>
    <w:rsid w:val="006E2EDC"/>
    <w:rsid w:val="006E30B0"/>
    <w:rsid w:val="006E41D7"/>
    <w:rsid w:val="006E4929"/>
    <w:rsid w:val="006E526A"/>
    <w:rsid w:val="006E5BCF"/>
    <w:rsid w:val="006E5F0D"/>
    <w:rsid w:val="006E6201"/>
    <w:rsid w:val="006E644C"/>
    <w:rsid w:val="006E6601"/>
    <w:rsid w:val="006E68BC"/>
    <w:rsid w:val="006E68D3"/>
    <w:rsid w:val="006E6C0C"/>
    <w:rsid w:val="006E70AF"/>
    <w:rsid w:val="006E78D1"/>
    <w:rsid w:val="006E7AE6"/>
    <w:rsid w:val="006E7B80"/>
    <w:rsid w:val="006E7F04"/>
    <w:rsid w:val="006F0CC9"/>
    <w:rsid w:val="006F1239"/>
    <w:rsid w:val="006F1EF0"/>
    <w:rsid w:val="006F2121"/>
    <w:rsid w:val="006F2165"/>
    <w:rsid w:val="006F282B"/>
    <w:rsid w:val="006F36DD"/>
    <w:rsid w:val="006F3B59"/>
    <w:rsid w:val="006F43F4"/>
    <w:rsid w:val="006F4977"/>
    <w:rsid w:val="006F4B89"/>
    <w:rsid w:val="006F5035"/>
    <w:rsid w:val="006F554B"/>
    <w:rsid w:val="006F5699"/>
    <w:rsid w:val="006F5895"/>
    <w:rsid w:val="006F5BCC"/>
    <w:rsid w:val="006F6126"/>
    <w:rsid w:val="006F6194"/>
    <w:rsid w:val="006F75B6"/>
    <w:rsid w:val="006F7C49"/>
    <w:rsid w:val="00700262"/>
    <w:rsid w:val="00700288"/>
    <w:rsid w:val="00700685"/>
    <w:rsid w:val="007007A5"/>
    <w:rsid w:val="0070085E"/>
    <w:rsid w:val="00700971"/>
    <w:rsid w:val="007016B6"/>
    <w:rsid w:val="007016E6"/>
    <w:rsid w:val="0070186B"/>
    <w:rsid w:val="00701903"/>
    <w:rsid w:val="0070199D"/>
    <w:rsid w:val="00701ACD"/>
    <w:rsid w:val="00701FE6"/>
    <w:rsid w:val="00701FEE"/>
    <w:rsid w:val="0070233F"/>
    <w:rsid w:val="00702415"/>
    <w:rsid w:val="00703E31"/>
    <w:rsid w:val="007041AB"/>
    <w:rsid w:val="00704695"/>
    <w:rsid w:val="00704858"/>
    <w:rsid w:val="007052D1"/>
    <w:rsid w:val="00705554"/>
    <w:rsid w:val="00705B77"/>
    <w:rsid w:val="00705C3D"/>
    <w:rsid w:val="00705D40"/>
    <w:rsid w:val="0070611F"/>
    <w:rsid w:val="00706397"/>
    <w:rsid w:val="0070644B"/>
    <w:rsid w:val="00706899"/>
    <w:rsid w:val="00706D19"/>
    <w:rsid w:val="0070718E"/>
    <w:rsid w:val="007075C7"/>
    <w:rsid w:val="007076D9"/>
    <w:rsid w:val="00707CE4"/>
    <w:rsid w:val="00707D01"/>
    <w:rsid w:val="00707F31"/>
    <w:rsid w:val="00707FB6"/>
    <w:rsid w:val="0071014E"/>
    <w:rsid w:val="007106AE"/>
    <w:rsid w:val="00710769"/>
    <w:rsid w:val="007107DE"/>
    <w:rsid w:val="00710991"/>
    <w:rsid w:val="00710F11"/>
    <w:rsid w:val="00711018"/>
    <w:rsid w:val="007117DA"/>
    <w:rsid w:val="00711B59"/>
    <w:rsid w:val="00711B79"/>
    <w:rsid w:val="00711BA6"/>
    <w:rsid w:val="00711E50"/>
    <w:rsid w:val="007122E5"/>
    <w:rsid w:val="00712451"/>
    <w:rsid w:val="00712657"/>
    <w:rsid w:val="00712E40"/>
    <w:rsid w:val="00713A40"/>
    <w:rsid w:val="00713D83"/>
    <w:rsid w:val="00713E54"/>
    <w:rsid w:val="00714570"/>
    <w:rsid w:val="00714BA8"/>
    <w:rsid w:val="00714CB8"/>
    <w:rsid w:val="00714F39"/>
    <w:rsid w:val="00714FAF"/>
    <w:rsid w:val="007151FF"/>
    <w:rsid w:val="00715A78"/>
    <w:rsid w:val="0071653B"/>
    <w:rsid w:val="00716E6F"/>
    <w:rsid w:val="00717146"/>
    <w:rsid w:val="007173FE"/>
    <w:rsid w:val="00717515"/>
    <w:rsid w:val="00717D8E"/>
    <w:rsid w:val="00717F2F"/>
    <w:rsid w:val="00720070"/>
    <w:rsid w:val="007207A0"/>
    <w:rsid w:val="00720AFC"/>
    <w:rsid w:val="00720FA7"/>
    <w:rsid w:val="007218D5"/>
    <w:rsid w:val="00721AEC"/>
    <w:rsid w:val="00722D38"/>
    <w:rsid w:val="00722DD9"/>
    <w:rsid w:val="0072312D"/>
    <w:rsid w:val="00723317"/>
    <w:rsid w:val="0072389A"/>
    <w:rsid w:val="00723C8B"/>
    <w:rsid w:val="00723D29"/>
    <w:rsid w:val="00723EF0"/>
    <w:rsid w:val="00724596"/>
    <w:rsid w:val="007249A1"/>
    <w:rsid w:val="00724F14"/>
    <w:rsid w:val="007254F9"/>
    <w:rsid w:val="00725C52"/>
    <w:rsid w:val="00725CA8"/>
    <w:rsid w:val="00725E5A"/>
    <w:rsid w:val="00726047"/>
    <w:rsid w:val="00726248"/>
    <w:rsid w:val="0072682F"/>
    <w:rsid w:val="00726DE9"/>
    <w:rsid w:val="00726ED0"/>
    <w:rsid w:val="00726F96"/>
    <w:rsid w:val="00727080"/>
    <w:rsid w:val="007270DB"/>
    <w:rsid w:val="00727387"/>
    <w:rsid w:val="007274BB"/>
    <w:rsid w:val="00727844"/>
    <w:rsid w:val="007279B0"/>
    <w:rsid w:val="00727B2F"/>
    <w:rsid w:val="00727D1E"/>
    <w:rsid w:val="00730AD1"/>
    <w:rsid w:val="00730BCA"/>
    <w:rsid w:val="00730CE7"/>
    <w:rsid w:val="00731108"/>
    <w:rsid w:val="00731E0C"/>
    <w:rsid w:val="00731F69"/>
    <w:rsid w:val="00731FAD"/>
    <w:rsid w:val="007325B2"/>
    <w:rsid w:val="007325F6"/>
    <w:rsid w:val="00732718"/>
    <w:rsid w:val="00732F0D"/>
    <w:rsid w:val="007333C6"/>
    <w:rsid w:val="007335E5"/>
    <w:rsid w:val="00733752"/>
    <w:rsid w:val="00733AB3"/>
    <w:rsid w:val="00733AEA"/>
    <w:rsid w:val="00733FC1"/>
    <w:rsid w:val="007347FD"/>
    <w:rsid w:val="0073480C"/>
    <w:rsid w:val="00734E6C"/>
    <w:rsid w:val="00734FF1"/>
    <w:rsid w:val="00735866"/>
    <w:rsid w:val="00735CB3"/>
    <w:rsid w:val="00735CC5"/>
    <w:rsid w:val="007362EF"/>
    <w:rsid w:val="007364E9"/>
    <w:rsid w:val="007368AC"/>
    <w:rsid w:val="00736C37"/>
    <w:rsid w:val="00736F3B"/>
    <w:rsid w:val="007376F9"/>
    <w:rsid w:val="00737E49"/>
    <w:rsid w:val="00737FCD"/>
    <w:rsid w:val="007403CD"/>
    <w:rsid w:val="007414E2"/>
    <w:rsid w:val="00741C16"/>
    <w:rsid w:val="00741D11"/>
    <w:rsid w:val="00742AB1"/>
    <w:rsid w:val="00742C3C"/>
    <w:rsid w:val="007434A9"/>
    <w:rsid w:val="00743A94"/>
    <w:rsid w:val="00743D23"/>
    <w:rsid w:val="00744042"/>
    <w:rsid w:val="00744297"/>
    <w:rsid w:val="00744345"/>
    <w:rsid w:val="00744530"/>
    <w:rsid w:val="0074472F"/>
    <w:rsid w:val="00744CC3"/>
    <w:rsid w:val="0074506E"/>
    <w:rsid w:val="007451BF"/>
    <w:rsid w:val="00745B5A"/>
    <w:rsid w:val="00745E1C"/>
    <w:rsid w:val="00746851"/>
    <w:rsid w:val="00747A15"/>
    <w:rsid w:val="00747AC2"/>
    <w:rsid w:val="00747FA0"/>
    <w:rsid w:val="007501C5"/>
    <w:rsid w:val="00750293"/>
    <w:rsid w:val="007505CA"/>
    <w:rsid w:val="00750CCF"/>
    <w:rsid w:val="00750E8F"/>
    <w:rsid w:val="0075118B"/>
    <w:rsid w:val="0075222C"/>
    <w:rsid w:val="007530DE"/>
    <w:rsid w:val="0075320F"/>
    <w:rsid w:val="0075333A"/>
    <w:rsid w:val="0075383B"/>
    <w:rsid w:val="007538AA"/>
    <w:rsid w:val="00753980"/>
    <w:rsid w:val="00754105"/>
    <w:rsid w:val="0075456B"/>
    <w:rsid w:val="007548C0"/>
    <w:rsid w:val="00754915"/>
    <w:rsid w:val="00754D2D"/>
    <w:rsid w:val="00754F0D"/>
    <w:rsid w:val="00755036"/>
    <w:rsid w:val="0075518C"/>
    <w:rsid w:val="0075639C"/>
    <w:rsid w:val="007564EC"/>
    <w:rsid w:val="00756B45"/>
    <w:rsid w:val="00756B5D"/>
    <w:rsid w:val="00756EEA"/>
    <w:rsid w:val="0075743F"/>
    <w:rsid w:val="0075761A"/>
    <w:rsid w:val="00757883"/>
    <w:rsid w:val="00757C1B"/>
    <w:rsid w:val="00757D12"/>
    <w:rsid w:val="007607E2"/>
    <w:rsid w:val="00760B5A"/>
    <w:rsid w:val="00761088"/>
    <w:rsid w:val="007617AA"/>
    <w:rsid w:val="00761AF2"/>
    <w:rsid w:val="00761E48"/>
    <w:rsid w:val="00761F04"/>
    <w:rsid w:val="00762553"/>
    <w:rsid w:val="00763637"/>
    <w:rsid w:val="00763C73"/>
    <w:rsid w:val="00763C87"/>
    <w:rsid w:val="00763D10"/>
    <w:rsid w:val="0076407F"/>
    <w:rsid w:val="007650AB"/>
    <w:rsid w:val="007654B8"/>
    <w:rsid w:val="00765A18"/>
    <w:rsid w:val="00765AE2"/>
    <w:rsid w:val="00765F50"/>
    <w:rsid w:val="0076619A"/>
    <w:rsid w:val="00766298"/>
    <w:rsid w:val="00766AB8"/>
    <w:rsid w:val="00766BA1"/>
    <w:rsid w:val="00766BF8"/>
    <w:rsid w:val="00766C6A"/>
    <w:rsid w:val="0076766C"/>
    <w:rsid w:val="00767BAA"/>
    <w:rsid w:val="00767BDC"/>
    <w:rsid w:val="00767F47"/>
    <w:rsid w:val="0077090C"/>
    <w:rsid w:val="0077099C"/>
    <w:rsid w:val="00770B1E"/>
    <w:rsid w:val="00770E52"/>
    <w:rsid w:val="00771C45"/>
    <w:rsid w:val="00772251"/>
    <w:rsid w:val="00772475"/>
    <w:rsid w:val="007724B7"/>
    <w:rsid w:val="007724E1"/>
    <w:rsid w:val="00772722"/>
    <w:rsid w:val="00772A9A"/>
    <w:rsid w:val="00772D90"/>
    <w:rsid w:val="00772E80"/>
    <w:rsid w:val="00772FC0"/>
    <w:rsid w:val="00773025"/>
    <w:rsid w:val="0077318E"/>
    <w:rsid w:val="0077381E"/>
    <w:rsid w:val="00773D8D"/>
    <w:rsid w:val="00774078"/>
    <w:rsid w:val="00774170"/>
    <w:rsid w:val="0077448D"/>
    <w:rsid w:val="00774876"/>
    <w:rsid w:val="007748E9"/>
    <w:rsid w:val="00775152"/>
    <w:rsid w:val="00775520"/>
    <w:rsid w:val="007755EA"/>
    <w:rsid w:val="00775949"/>
    <w:rsid w:val="00775954"/>
    <w:rsid w:val="00775FF2"/>
    <w:rsid w:val="0077666A"/>
    <w:rsid w:val="00776C72"/>
    <w:rsid w:val="00776C92"/>
    <w:rsid w:val="00777419"/>
    <w:rsid w:val="00777615"/>
    <w:rsid w:val="007776FB"/>
    <w:rsid w:val="00777808"/>
    <w:rsid w:val="00777A06"/>
    <w:rsid w:val="00777BE7"/>
    <w:rsid w:val="00777CBC"/>
    <w:rsid w:val="00777DBA"/>
    <w:rsid w:val="007803F3"/>
    <w:rsid w:val="0078048A"/>
    <w:rsid w:val="00781515"/>
    <w:rsid w:val="00781D22"/>
    <w:rsid w:val="00781D5C"/>
    <w:rsid w:val="00781F29"/>
    <w:rsid w:val="0078205F"/>
    <w:rsid w:val="00782593"/>
    <w:rsid w:val="00782725"/>
    <w:rsid w:val="00782D38"/>
    <w:rsid w:val="00782F56"/>
    <w:rsid w:val="00783233"/>
    <w:rsid w:val="007836DC"/>
    <w:rsid w:val="00783A4D"/>
    <w:rsid w:val="00783C66"/>
    <w:rsid w:val="007840D4"/>
    <w:rsid w:val="00784971"/>
    <w:rsid w:val="00785060"/>
    <w:rsid w:val="00785C30"/>
    <w:rsid w:val="00785DAA"/>
    <w:rsid w:val="00785FC6"/>
    <w:rsid w:val="0078604B"/>
    <w:rsid w:val="007866E5"/>
    <w:rsid w:val="00786A79"/>
    <w:rsid w:val="00786ED8"/>
    <w:rsid w:val="0078726F"/>
    <w:rsid w:val="00787344"/>
    <w:rsid w:val="007874BC"/>
    <w:rsid w:val="0078798E"/>
    <w:rsid w:val="007920E2"/>
    <w:rsid w:val="00792A0B"/>
    <w:rsid w:val="00792A9C"/>
    <w:rsid w:val="00793997"/>
    <w:rsid w:val="007943D9"/>
    <w:rsid w:val="007944A0"/>
    <w:rsid w:val="007948F8"/>
    <w:rsid w:val="007952DA"/>
    <w:rsid w:val="007952E5"/>
    <w:rsid w:val="00795402"/>
    <w:rsid w:val="00795491"/>
    <w:rsid w:val="0079564A"/>
    <w:rsid w:val="0079571E"/>
    <w:rsid w:val="00795808"/>
    <w:rsid w:val="0079581A"/>
    <w:rsid w:val="00795F12"/>
    <w:rsid w:val="00796112"/>
    <w:rsid w:val="0079672A"/>
    <w:rsid w:val="007968F3"/>
    <w:rsid w:val="00796D25"/>
    <w:rsid w:val="00796EC6"/>
    <w:rsid w:val="00797251"/>
    <w:rsid w:val="00797409"/>
    <w:rsid w:val="00797552"/>
    <w:rsid w:val="00797BFA"/>
    <w:rsid w:val="00797C87"/>
    <w:rsid w:val="007A01A2"/>
    <w:rsid w:val="007A06E5"/>
    <w:rsid w:val="007A0975"/>
    <w:rsid w:val="007A1368"/>
    <w:rsid w:val="007A15AD"/>
    <w:rsid w:val="007A16A0"/>
    <w:rsid w:val="007A2650"/>
    <w:rsid w:val="007A26E3"/>
    <w:rsid w:val="007A294A"/>
    <w:rsid w:val="007A3650"/>
    <w:rsid w:val="007A3AD0"/>
    <w:rsid w:val="007A4B5A"/>
    <w:rsid w:val="007A4DA1"/>
    <w:rsid w:val="007A4DEF"/>
    <w:rsid w:val="007A5818"/>
    <w:rsid w:val="007A5889"/>
    <w:rsid w:val="007A5ABB"/>
    <w:rsid w:val="007A5F4C"/>
    <w:rsid w:val="007A6384"/>
    <w:rsid w:val="007A6A6A"/>
    <w:rsid w:val="007A6B4F"/>
    <w:rsid w:val="007A6C88"/>
    <w:rsid w:val="007A7057"/>
    <w:rsid w:val="007A71FB"/>
    <w:rsid w:val="007A77A1"/>
    <w:rsid w:val="007A78A5"/>
    <w:rsid w:val="007A7D08"/>
    <w:rsid w:val="007A7EFB"/>
    <w:rsid w:val="007B0A10"/>
    <w:rsid w:val="007B0D9B"/>
    <w:rsid w:val="007B0DD0"/>
    <w:rsid w:val="007B170F"/>
    <w:rsid w:val="007B1751"/>
    <w:rsid w:val="007B1850"/>
    <w:rsid w:val="007B1B7B"/>
    <w:rsid w:val="007B1CFA"/>
    <w:rsid w:val="007B2715"/>
    <w:rsid w:val="007B28AA"/>
    <w:rsid w:val="007B2D73"/>
    <w:rsid w:val="007B2E17"/>
    <w:rsid w:val="007B3021"/>
    <w:rsid w:val="007B3A3F"/>
    <w:rsid w:val="007B431C"/>
    <w:rsid w:val="007B46FE"/>
    <w:rsid w:val="007B48C7"/>
    <w:rsid w:val="007B4A40"/>
    <w:rsid w:val="007B5553"/>
    <w:rsid w:val="007B58AF"/>
    <w:rsid w:val="007B5C39"/>
    <w:rsid w:val="007B64BB"/>
    <w:rsid w:val="007B6890"/>
    <w:rsid w:val="007B6C28"/>
    <w:rsid w:val="007B6DFE"/>
    <w:rsid w:val="007B6F89"/>
    <w:rsid w:val="007B7807"/>
    <w:rsid w:val="007B7AE9"/>
    <w:rsid w:val="007B7EA4"/>
    <w:rsid w:val="007C00FE"/>
    <w:rsid w:val="007C05F2"/>
    <w:rsid w:val="007C0906"/>
    <w:rsid w:val="007C093F"/>
    <w:rsid w:val="007C0D38"/>
    <w:rsid w:val="007C157A"/>
    <w:rsid w:val="007C1582"/>
    <w:rsid w:val="007C1B40"/>
    <w:rsid w:val="007C1C91"/>
    <w:rsid w:val="007C22D9"/>
    <w:rsid w:val="007C25C9"/>
    <w:rsid w:val="007C3396"/>
    <w:rsid w:val="007C341E"/>
    <w:rsid w:val="007C34C1"/>
    <w:rsid w:val="007C3588"/>
    <w:rsid w:val="007C38DD"/>
    <w:rsid w:val="007C3B49"/>
    <w:rsid w:val="007C3CB4"/>
    <w:rsid w:val="007C46BF"/>
    <w:rsid w:val="007C47BE"/>
    <w:rsid w:val="007C4E9E"/>
    <w:rsid w:val="007C4F82"/>
    <w:rsid w:val="007C5339"/>
    <w:rsid w:val="007C5366"/>
    <w:rsid w:val="007C60E3"/>
    <w:rsid w:val="007C6F39"/>
    <w:rsid w:val="007C74FB"/>
    <w:rsid w:val="007C7EEE"/>
    <w:rsid w:val="007C7F7E"/>
    <w:rsid w:val="007D0662"/>
    <w:rsid w:val="007D0AFC"/>
    <w:rsid w:val="007D11DC"/>
    <w:rsid w:val="007D12A8"/>
    <w:rsid w:val="007D1918"/>
    <w:rsid w:val="007D1FB9"/>
    <w:rsid w:val="007D2249"/>
    <w:rsid w:val="007D2748"/>
    <w:rsid w:val="007D2F3F"/>
    <w:rsid w:val="007D2FCC"/>
    <w:rsid w:val="007D326B"/>
    <w:rsid w:val="007D3A10"/>
    <w:rsid w:val="007D3BC1"/>
    <w:rsid w:val="007D3E30"/>
    <w:rsid w:val="007D4583"/>
    <w:rsid w:val="007D4645"/>
    <w:rsid w:val="007D4C0F"/>
    <w:rsid w:val="007D5275"/>
    <w:rsid w:val="007D589F"/>
    <w:rsid w:val="007D5B09"/>
    <w:rsid w:val="007D5D97"/>
    <w:rsid w:val="007D5EAD"/>
    <w:rsid w:val="007D64B1"/>
    <w:rsid w:val="007D6610"/>
    <w:rsid w:val="007D66AA"/>
    <w:rsid w:val="007D6A5C"/>
    <w:rsid w:val="007D6BA0"/>
    <w:rsid w:val="007D6CFA"/>
    <w:rsid w:val="007D6F0F"/>
    <w:rsid w:val="007D73A8"/>
    <w:rsid w:val="007D7B7A"/>
    <w:rsid w:val="007D7D7E"/>
    <w:rsid w:val="007E03ED"/>
    <w:rsid w:val="007E067C"/>
    <w:rsid w:val="007E076F"/>
    <w:rsid w:val="007E0E36"/>
    <w:rsid w:val="007E1028"/>
    <w:rsid w:val="007E10DB"/>
    <w:rsid w:val="007E177E"/>
    <w:rsid w:val="007E1E86"/>
    <w:rsid w:val="007E1F5D"/>
    <w:rsid w:val="007E2205"/>
    <w:rsid w:val="007E2214"/>
    <w:rsid w:val="007E22D2"/>
    <w:rsid w:val="007E235F"/>
    <w:rsid w:val="007E2664"/>
    <w:rsid w:val="007E2D51"/>
    <w:rsid w:val="007E2EA6"/>
    <w:rsid w:val="007E2FDA"/>
    <w:rsid w:val="007E42A7"/>
    <w:rsid w:val="007E42E9"/>
    <w:rsid w:val="007E4597"/>
    <w:rsid w:val="007E49BA"/>
    <w:rsid w:val="007E4E82"/>
    <w:rsid w:val="007E4E86"/>
    <w:rsid w:val="007E4F2E"/>
    <w:rsid w:val="007E50FD"/>
    <w:rsid w:val="007E5535"/>
    <w:rsid w:val="007E5C43"/>
    <w:rsid w:val="007E5C67"/>
    <w:rsid w:val="007E6C2F"/>
    <w:rsid w:val="007E6CCC"/>
    <w:rsid w:val="007E7851"/>
    <w:rsid w:val="007F000E"/>
    <w:rsid w:val="007F0332"/>
    <w:rsid w:val="007F0D7C"/>
    <w:rsid w:val="007F107A"/>
    <w:rsid w:val="007F1594"/>
    <w:rsid w:val="007F15CB"/>
    <w:rsid w:val="007F169A"/>
    <w:rsid w:val="007F170A"/>
    <w:rsid w:val="007F1945"/>
    <w:rsid w:val="007F19D4"/>
    <w:rsid w:val="007F1E1D"/>
    <w:rsid w:val="007F202B"/>
    <w:rsid w:val="007F26CF"/>
    <w:rsid w:val="007F3201"/>
    <w:rsid w:val="007F3742"/>
    <w:rsid w:val="007F3BED"/>
    <w:rsid w:val="007F42F6"/>
    <w:rsid w:val="007F4354"/>
    <w:rsid w:val="007F4486"/>
    <w:rsid w:val="007F4AD9"/>
    <w:rsid w:val="007F5663"/>
    <w:rsid w:val="007F5E92"/>
    <w:rsid w:val="007F6044"/>
    <w:rsid w:val="007F66FC"/>
    <w:rsid w:val="007F6787"/>
    <w:rsid w:val="007F67A8"/>
    <w:rsid w:val="007F67F0"/>
    <w:rsid w:val="007F6A14"/>
    <w:rsid w:val="007F6B1C"/>
    <w:rsid w:val="007F6BD3"/>
    <w:rsid w:val="007F6F35"/>
    <w:rsid w:val="007F6FC1"/>
    <w:rsid w:val="007F78F2"/>
    <w:rsid w:val="007F7C52"/>
    <w:rsid w:val="007FE76F"/>
    <w:rsid w:val="008007D0"/>
    <w:rsid w:val="00800842"/>
    <w:rsid w:val="0080090E"/>
    <w:rsid w:val="00800A59"/>
    <w:rsid w:val="0080104C"/>
    <w:rsid w:val="00801098"/>
    <w:rsid w:val="008012D7"/>
    <w:rsid w:val="0080156F"/>
    <w:rsid w:val="00801580"/>
    <w:rsid w:val="008019F5"/>
    <w:rsid w:val="00801D6E"/>
    <w:rsid w:val="0080210B"/>
    <w:rsid w:val="00802624"/>
    <w:rsid w:val="008036C3"/>
    <w:rsid w:val="00803901"/>
    <w:rsid w:val="00804310"/>
    <w:rsid w:val="00804564"/>
    <w:rsid w:val="00805774"/>
    <w:rsid w:val="00805796"/>
    <w:rsid w:val="008059C8"/>
    <w:rsid w:val="00805B07"/>
    <w:rsid w:val="00805CB2"/>
    <w:rsid w:val="0080604E"/>
    <w:rsid w:val="008068D8"/>
    <w:rsid w:val="008069B5"/>
    <w:rsid w:val="00806E47"/>
    <w:rsid w:val="0080710C"/>
    <w:rsid w:val="0080722E"/>
    <w:rsid w:val="00807846"/>
    <w:rsid w:val="00807F15"/>
    <w:rsid w:val="00810361"/>
    <w:rsid w:val="00810D4E"/>
    <w:rsid w:val="00810DED"/>
    <w:rsid w:val="008114EF"/>
    <w:rsid w:val="008115C5"/>
    <w:rsid w:val="00811723"/>
    <w:rsid w:val="00811763"/>
    <w:rsid w:val="0081197B"/>
    <w:rsid w:val="008123D3"/>
    <w:rsid w:val="00812453"/>
    <w:rsid w:val="008124C1"/>
    <w:rsid w:val="00812634"/>
    <w:rsid w:val="0081273E"/>
    <w:rsid w:val="008129D3"/>
    <w:rsid w:val="00812BB9"/>
    <w:rsid w:val="00812FAD"/>
    <w:rsid w:val="008130D1"/>
    <w:rsid w:val="0081350C"/>
    <w:rsid w:val="0081373A"/>
    <w:rsid w:val="008139A5"/>
    <w:rsid w:val="00813F21"/>
    <w:rsid w:val="00814093"/>
    <w:rsid w:val="00814382"/>
    <w:rsid w:val="008143D4"/>
    <w:rsid w:val="008144FD"/>
    <w:rsid w:val="00814910"/>
    <w:rsid w:val="00814AB6"/>
    <w:rsid w:val="00815EE3"/>
    <w:rsid w:val="008161FE"/>
    <w:rsid w:val="008168B3"/>
    <w:rsid w:val="00817410"/>
    <w:rsid w:val="0081743D"/>
    <w:rsid w:val="008178A0"/>
    <w:rsid w:val="00817B8F"/>
    <w:rsid w:val="00817DFB"/>
    <w:rsid w:val="00820615"/>
    <w:rsid w:val="008206FE"/>
    <w:rsid w:val="00820876"/>
    <w:rsid w:val="0082158A"/>
    <w:rsid w:val="00821D5F"/>
    <w:rsid w:val="00822354"/>
    <w:rsid w:val="008224E3"/>
    <w:rsid w:val="00822C05"/>
    <w:rsid w:val="00822C92"/>
    <w:rsid w:val="00822D1A"/>
    <w:rsid w:val="00822FA7"/>
    <w:rsid w:val="00823286"/>
    <w:rsid w:val="0082369A"/>
    <w:rsid w:val="008238F4"/>
    <w:rsid w:val="00823BB4"/>
    <w:rsid w:val="0082448C"/>
    <w:rsid w:val="00824EE1"/>
    <w:rsid w:val="00825061"/>
    <w:rsid w:val="0082526B"/>
    <w:rsid w:val="0082546B"/>
    <w:rsid w:val="0082602C"/>
    <w:rsid w:val="008265A9"/>
    <w:rsid w:val="008268BE"/>
    <w:rsid w:val="00827985"/>
    <w:rsid w:val="00827BB5"/>
    <w:rsid w:val="00830066"/>
    <w:rsid w:val="00830DC7"/>
    <w:rsid w:val="008311C2"/>
    <w:rsid w:val="00831936"/>
    <w:rsid w:val="00832505"/>
    <w:rsid w:val="00832564"/>
    <w:rsid w:val="00832A74"/>
    <w:rsid w:val="00832FF9"/>
    <w:rsid w:val="00833080"/>
    <w:rsid w:val="00833149"/>
    <w:rsid w:val="00833F93"/>
    <w:rsid w:val="00834315"/>
    <w:rsid w:val="00834A8D"/>
    <w:rsid w:val="008351CA"/>
    <w:rsid w:val="0083619E"/>
    <w:rsid w:val="008361BB"/>
    <w:rsid w:val="00836219"/>
    <w:rsid w:val="008410A6"/>
    <w:rsid w:val="008410E3"/>
    <w:rsid w:val="008415EA"/>
    <w:rsid w:val="008416AF"/>
    <w:rsid w:val="008416F5"/>
    <w:rsid w:val="008418E4"/>
    <w:rsid w:val="0084196D"/>
    <w:rsid w:val="008419CB"/>
    <w:rsid w:val="00841B0A"/>
    <w:rsid w:val="00841BE9"/>
    <w:rsid w:val="00841DC6"/>
    <w:rsid w:val="00842714"/>
    <w:rsid w:val="008428FE"/>
    <w:rsid w:val="00842A16"/>
    <w:rsid w:val="008442E8"/>
    <w:rsid w:val="00844404"/>
    <w:rsid w:val="0084461A"/>
    <w:rsid w:val="00844C6D"/>
    <w:rsid w:val="00845166"/>
    <w:rsid w:val="00845281"/>
    <w:rsid w:val="00845285"/>
    <w:rsid w:val="00845593"/>
    <w:rsid w:val="00845A76"/>
    <w:rsid w:val="00845EDC"/>
    <w:rsid w:val="00846486"/>
    <w:rsid w:val="008467A0"/>
    <w:rsid w:val="00846BAA"/>
    <w:rsid w:val="00846C36"/>
    <w:rsid w:val="00846CBC"/>
    <w:rsid w:val="0084705C"/>
    <w:rsid w:val="008470E2"/>
    <w:rsid w:val="008477EF"/>
    <w:rsid w:val="00847981"/>
    <w:rsid w:val="008502ED"/>
    <w:rsid w:val="0085033B"/>
    <w:rsid w:val="0085046A"/>
    <w:rsid w:val="00850831"/>
    <w:rsid w:val="00850DD1"/>
    <w:rsid w:val="00850F43"/>
    <w:rsid w:val="00851159"/>
    <w:rsid w:val="00851400"/>
    <w:rsid w:val="00851756"/>
    <w:rsid w:val="008518D0"/>
    <w:rsid w:val="00851EF9"/>
    <w:rsid w:val="0085228C"/>
    <w:rsid w:val="008526DA"/>
    <w:rsid w:val="008532FA"/>
    <w:rsid w:val="008534CF"/>
    <w:rsid w:val="00853CE0"/>
    <w:rsid w:val="00853E32"/>
    <w:rsid w:val="008540F8"/>
    <w:rsid w:val="008542C1"/>
    <w:rsid w:val="00854A36"/>
    <w:rsid w:val="00854DAA"/>
    <w:rsid w:val="00854E83"/>
    <w:rsid w:val="00855073"/>
    <w:rsid w:val="008553F5"/>
    <w:rsid w:val="0085544A"/>
    <w:rsid w:val="00855791"/>
    <w:rsid w:val="00855BFF"/>
    <w:rsid w:val="008561DF"/>
    <w:rsid w:val="008567E6"/>
    <w:rsid w:val="008569AA"/>
    <w:rsid w:val="00856A1D"/>
    <w:rsid w:val="00856C9F"/>
    <w:rsid w:val="008574FE"/>
    <w:rsid w:val="00857538"/>
    <w:rsid w:val="008576FA"/>
    <w:rsid w:val="00857781"/>
    <w:rsid w:val="00857911"/>
    <w:rsid w:val="0085791F"/>
    <w:rsid w:val="00857A75"/>
    <w:rsid w:val="008601C4"/>
    <w:rsid w:val="00860437"/>
    <w:rsid w:val="0086053B"/>
    <w:rsid w:val="008606A5"/>
    <w:rsid w:val="00860CA1"/>
    <w:rsid w:val="008612B9"/>
    <w:rsid w:val="00861584"/>
    <w:rsid w:val="008618E0"/>
    <w:rsid w:val="008623A7"/>
    <w:rsid w:val="008623E3"/>
    <w:rsid w:val="00862F03"/>
    <w:rsid w:val="00863714"/>
    <w:rsid w:val="008640CE"/>
    <w:rsid w:val="00864265"/>
    <w:rsid w:val="00864494"/>
    <w:rsid w:val="00864B01"/>
    <w:rsid w:val="00864C25"/>
    <w:rsid w:val="00864D32"/>
    <w:rsid w:val="00865509"/>
    <w:rsid w:val="00865656"/>
    <w:rsid w:val="00865E72"/>
    <w:rsid w:val="00866341"/>
    <w:rsid w:val="008667FD"/>
    <w:rsid w:val="00866D7E"/>
    <w:rsid w:val="00867A2C"/>
    <w:rsid w:val="00867FB7"/>
    <w:rsid w:val="008708E8"/>
    <w:rsid w:val="00870934"/>
    <w:rsid w:val="00870D21"/>
    <w:rsid w:val="00870DCF"/>
    <w:rsid w:val="008719E0"/>
    <w:rsid w:val="00871FC8"/>
    <w:rsid w:val="0087203E"/>
    <w:rsid w:val="0087237B"/>
    <w:rsid w:val="008726EF"/>
    <w:rsid w:val="00872B46"/>
    <w:rsid w:val="00872DA9"/>
    <w:rsid w:val="008732D6"/>
    <w:rsid w:val="00873C8E"/>
    <w:rsid w:val="00873FF1"/>
    <w:rsid w:val="00874449"/>
    <w:rsid w:val="008744A8"/>
    <w:rsid w:val="0087459E"/>
    <w:rsid w:val="008745DC"/>
    <w:rsid w:val="00874A74"/>
    <w:rsid w:val="00876393"/>
    <w:rsid w:val="0087670B"/>
    <w:rsid w:val="00876AD1"/>
    <w:rsid w:val="00876C60"/>
    <w:rsid w:val="00876DF4"/>
    <w:rsid w:val="00876FC5"/>
    <w:rsid w:val="008777CF"/>
    <w:rsid w:val="00877803"/>
    <w:rsid w:val="00877CE8"/>
    <w:rsid w:val="0088015B"/>
    <w:rsid w:val="008801D2"/>
    <w:rsid w:val="00880395"/>
    <w:rsid w:val="00880656"/>
    <w:rsid w:val="008807A9"/>
    <w:rsid w:val="00880A14"/>
    <w:rsid w:val="0088134B"/>
    <w:rsid w:val="00881623"/>
    <w:rsid w:val="00881658"/>
    <w:rsid w:val="00882270"/>
    <w:rsid w:val="008823E9"/>
    <w:rsid w:val="00882679"/>
    <w:rsid w:val="00882E37"/>
    <w:rsid w:val="0088335C"/>
    <w:rsid w:val="008837EE"/>
    <w:rsid w:val="0088385B"/>
    <w:rsid w:val="0088388C"/>
    <w:rsid w:val="00883F32"/>
    <w:rsid w:val="0088406A"/>
    <w:rsid w:val="00884249"/>
    <w:rsid w:val="008850E5"/>
    <w:rsid w:val="008852E8"/>
    <w:rsid w:val="008852F5"/>
    <w:rsid w:val="008853DD"/>
    <w:rsid w:val="00885F7B"/>
    <w:rsid w:val="008860EE"/>
    <w:rsid w:val="00886643"/>
    <w:rsid w:val="00886AC0"/>
    <w:rsid w:val="008877F1"/>
    <w:rsid w:val="00887E3A"/>
    <w:rsid w:val="00887FD2"/>
    <w:rsid w:val="0089009C"/>
    <w:rsid w:val="00890E3F"/>
    <w:rsid w:val="00890E98"/>
    <w:rsid w:val="00891EA7"/>
    <w:rsid w:val="0089280E"/>
    <w:rsid w:val="00892987"/>
    <w:rsid w:val="008931DD"/>
    <w:rsid w:val="008932C1"/>
    <w:rsid w:val="00893355"/>
    <w:rsid w:val="00893851"/>
    <w:rsid w:val="00893A16"/>
    <w:rsid w:val="00893AFB"/>
    <w:rsid w:val="00893F45"/>
    <w:rsid w:val="00893FD0"/>
    <w:rsid w:val="00894936"/>
    <w:rsid w:val="0089495C"/>
    <w:rsid w:val="00895912"/>
    <w:rsid w:val="00895D78"/>
    <w:rsid w:val="00896086"/>
    <w:rsid w:val="00896C38"/>
    <w:rsid w:val="00896DC3"/>
    <w:rsid w:val="00897295"/>
    <w:rsid w:val="00897A5A"/>
    <w:rsid w:val="00897C58"/>
    <w:rsid w:val="00897D4C"/>
    <w:rsid w:val="00897F0C"/>
    <w:rsid w:val="008A01AD"/>
    <w:rsid w:val="008A08C4"/>
    <w:rsid w:val="008A0B2A"/>
    <w:rsid w:val="008A13F5"/>
    <w:rsid w:val="008A1444"/>
    <w:rsid w:val="008A14E4"/>
    <w:rsid w:val="008A166A"/>
    <w:rsid w:val="008A1C6E"/>
    <w:rsid w:val="008A1D61"/>
    <w:rsid w:val="008A2215"/>
    <w:rsid w:val="008A25DD"/>
    <w:rsid w:val="008A27E5"/>
    <w:rsid w:val="008A2AA0"/>
    <w:rsid w:val="008A36FE"/>
    <w:rsid w:val="008A37B6"/>
    <w:rsid w:val="008A39B9"/>
    <w:rsid w:val="008A3BC1"/>
    <w:rsid w:val="008A3F4C"/>
    <w:rsid w:val="008A4DF5"/>
    <w:rsid w:val="008A5192"/>
    <w:rsid w:val="008A58E7"/>
    <w:rsid w:val="008A5E6A"/>
    <w:rsid w:val="008A608F"/>
    <w:rsid w:val="008A6784"/>
    <w:rsid w:val="008A705E"/>
    <w:rsid w:val="008A7095"/>
    <w:rsid w:val="008A75F1"/>
    <w:rsid w:val="008A7928"/>
    <w:rsid w:val="008A79E5"/>
    <w:rsid w:val="008A7C1A"/>
    <w:rsid w:val="008A7CCA"/>
    <w:rsid w:val="008B00B5"/>
    <w:rsid w:val="008B0673"/>
    <w:rsid w:val="008B09A6"/>
    <w:rsid w:val="008B14D9"/>
    <w:rsid w:val="008B1879"/>
    <w:rsid w:val="008B1A18"/>
    <w:rsid w:val="008B1B15"/>
    <w:rsid w:val="008B2C91"/>
    <w:rsid w:val="008B3280"/>
    <w:rsid w:val="008B331C"/>
    <w:rsid w:val="008B3670"/>
    <w:rsid w:val="008B3DE6"/>
    <w:rsid w:val="008B44C2"/>
    <w:rsid w:val="008B44DD"/>
    <w:rsid w:val="008B458A"/>
    <w:rsid w:val="008B4797"/>
    <w:rsid w:val="008B485A"/>
    <w:rsid w:val="008B48EC"/>
    <w:rsid w:val="008B4A98"/>
    <w:rsid w:val="008B4EAD"/>
    <w:rsid w:val="008B567D"/>
    <w:rsid w:val="008B5B4D"/>
    <w:rsid w:val="008B5BB6"/>
    <w:rsid w:val="008B6DDA"/>
    <w:rsid w:val="008B6F41"/>
    <w:rsid w:val="008B7924"/>
    <w:rsid w:val="008B7ED8"/>
    <w:rsid w:val="008C0A79"/>
    <w:rsid w:val="008C0DB5"/>
    <w:rsid w:val="008C0E83"/>
    <w:rsid w:val="008C108F"/>
    <w:rsid w:val="008C1225"/>
    <w:rsid w:val="008C1328"/>
    <w:rsid w:val="008C1B4C"/>
    <w:rsid w:val="008C1C5D"/>
    <w:rsid w:val="008C2039"/>
    <w:rsid w:val="008C2083"/>
    <w:rsid w:val="008C237D"/>
    <w:rsid w:val="008C2396"/>
    <w:rsid w:val="008C2A0B"/>
    <w:rsid w:val="008C2D6F"/>
    <w:rsid w:val="008C2E9D"/>
    <w:rsid w:val="008C34F0"/>
    <w:rsid w:val="008C35F2"/>
    <w:rsid w:val="008C3ED8"/>
    <w:rsid w:val="008C407A"/>
    <w:rsid w:val="008C40A7"/>
    <w:rsid w:val="008C4577"/>
    <w:rsid w:val="008C46C6"/>
    <w:rsid w:val="008C49C8"/>
    <w:rsid w:val="008C4B3F"/>
    <w:rsid w:val="008C4B5E"/>
    <w:rsid w:val="008C4CA4"/>
    <w:rsid w:val="008C514A"/>
    <w:rsid w:val="008C5511"/>
    <w:rsid w:val="008C571B"/>
    <w:rsid w:val="008C6622"/>
    <w:rsid w:val="008C6637"/>
    <w:rsid w:val="008C6B52"/>
    <w:rsid w:val="008C6C87"/>
    <w:rsid w:val="008C6D72"/>
    <w:rsid w:val="008C7419"/>
    <w:rsid w:val="008C79FD"/>
    <w:rsid w:val="008C7FC7"/>
    <w:rsid w:val="008D03E7"/>
    <w:rsid w:val="008D056E"/>
    <w:rsid w:val="008D0585"/>
    <w:rsid w:val="008D0C52"/>
    <w:rsid w:val="008D1066"/>
    <w:rsid w:val="008D15E1"/>
    <w:rsid w:val="008D1BB6"/>
    <w:rsid w:val="008D1ECA"/>
    <w:rsid w:val="008D223F"/>
    <w:rsid w:val="008D22BA"/>
    <w:rsid w:val="008D2A47"/>
    <w:rsid w:val="008D368F"/>
    <w:rsid w:val="008D39CD"/>
    <w:rsid w:val="008D3F50"/>
    <w:rsid w:val="008D405B"/>
    <w:rsid w:val="008D435E"/>
    <w:rsid w:val="008D4E53"/>
    <w:rsid w:val="008D5E2B"/>
    <w:rsid w:val="008D6A0D"/>
    <w:rsid w:val="008D6B3A"/>
    <w:rsid w:val="008D6FC5"/>
    <w:rsid w:val="008D734D"/>
    <w:rsid w:val="008D775E"/>
    <w:rsid w:val="008E01BB"/>
    <w:rsid w:val="008E01F6"/>
    <w:rsid w:val="008E0215"/>
    <w:rsid w:val="008E0460"/>
    <w:rsid w:val="008E0657"/>
    <w:rsid w:val="008E0831"/>
    <w:rsid w:val="008E09B7"/>
    <w:rsid w:val="008E0B25"/>
    <w:rsid w:val="008E205F"/>
    <w:rsid w:val="008E2665"/>
    <w:rsid w:val="008E31D4"/>
    <w:rsid w:val="008E32D3"/>
    <w:rsid w:val="008E3BF6"/>
    <w:rsid w:val="008E4929"/>
    <w:rsid w:val="008E49BE"/>
    <w:rsid w:val="008E4CE9"/>
    <w:rsid w:val="008E5046"/>
    <w:rsid w:val="008E587F"/>
    <w:rsid w:val="008E5D49"/>
    <w:rsid w:val="008E5DEA"/>
    <w:rsid w:val="008E648E"/>
    <w:rsid w:val="008E6BC9"/>
    <w:rsid w:val="008E6C1E"/>
    <w:rsid w:val="008E6CC0"/>
    <w:rsid w:val="008E7372"/>
    <w:rsid w:val="008E7665"/>
    <w:rsid w:val="008E78DD"/>
    <w:rsid w:val="008E7FBB"/>
    <w:rsid w:val="008F0172"/>
    <w:rsid w:val="008F0208"/>
    <w:rsid w:val="008F0385"/>
    <w:rsid w:val="008F05F6"/>
    <w:rsid w:val="008F0864"/>
    <w:rsid w:val="008F0963"/>
    <w:rsid w:val="008F139A"/>
    <w:rsid w:val="008F14AE"/>
    <w:rsid w:val="008F1744"/>
    <w:rsid w:val="008F1FA7"/>
    <w:rsid w:val="008F26E3"/>
    <w:rsid w:val="008F2C78"/>
    <w:rsid w:val="008F413F"/>
    <w:rsid w:val="008F44C1"/>
    <w:rsid w:val="008F4B0E"/>
    <w:rsid w:val="008F4D72"/>
    <w:rsid w:val="008F53E3"/>
    <w:rsid w:val="008F549B"/>
    <w:rsid w:val="008F584C"/>
    <w:rsid w:val="008F5A0C"/>
    <w:rsid w:val="008F5B60"/>
    <w:rsid w:val="008F5CBE"/>
    <w:rsid w:val="008F5EEA"/>
    <w:rsid w:val="008F649A"/>
    <w:rsid w:val="008F7086"/>
    <w:rsid w:val="008F72A3"/>
    <w:rsid w:val="008F7BEB"/>
    <w:rsid w:val="008F7D12"/>
    <w:rsid w:val="008F7EB3"/>
    <w:rsid w:val="008F7F16"/>
    <w:rsid w:val="009003AB"/>
    <w:rsid w:val="00900549"/>
    <w:rsid w:val="00900AD2"/>
    <w:rsid w:val="00900BFB"/>
    <w:rsid w:val="00900D70"/>
    <w:rsid w:val="00900DAA"/>
    <w:rsid w:val="00901267"/>
    <w:rsid w:val="00901B79"/>
    <w:rsid w:val="00901E9B"/>
    <w:rsid w:val="009021C2"/>
    <w:rsid w:val="009023E5"/>
    <w:rsid w:val="00902A8E"/>
    <w:rsid w:val="00902BE6"/>
    <w:rsid w:val="00902C8D"/>
    <w:rsid w:val="00903015"/>
    <w:rsid w:val="00903150"/>
    <w:rsid w:val="00903E8D"/>
    <w:rsid w:val="00904015"/>
    <w:rsid w:val="0090457B"/>
    <w:rsid w:val="0090458B"/>
    <w:rsid w:val="009045E8"/>
    <w:rsid w:val="009045EF"/>
    <w:rsid w:val="00904E3D"/>
    <w:rsid w:val="00904EC4"/>
    <w:rsid w:val="00905F5B"/>
    <w:rsid w:val="00905FCD"/>
    <w:rsid w:val="0090633A"/>
    <w:rsid w:val="009065A3"/>
    <w:rsid w:val="00906792"/>
    <w:rsid w:val="00906A3B"/>
    <w:rsid w:val="00906B27"/>
    <w:rsid w:val="00906BFA"/>
    <w:rsid w:val="00907226"/>
    <w:rsid w:val="00907A3E"/>
    <w:rsid w:val="00907E7F"/>
    <w:rsid w:val="009101B4"/>
    <w:rsid w:val="0091090F"/>
    <w:rsid w:val="00910AC0"/>
    <w:rsid w:val="00910E7D"/>
    <w:rsid w:val="00910F5E"/>
    <w:rsid w:val="00911183"/>
    <w:rsid w:val="009111D1"/>
    <w:rsid w:val="009112FC"/>
    <w:rsid w:val="0091167C"/>
    <w:rsid w:val="00911D59"/>
    <w:rsid w:val="00911E92"/>
    <w:rsid w:val="00911EA2"/>
    <w:rsid w:val="00912419"/>
    <w:rsid w:val="009124F4"/>
    <w:rsid w:val="009127DE"/>
    <w:rsid w:val="00912BAC"/>
    <w:rsid w:val="00912CC9"/>
    <w:rsid w:val="009132C0"/>
    <w:rsid w:val="00913D31"/>
    <w:rsid w:val="00915480"/>
    <w:rsid w:val="00915578"/>
    <w:rsid w:val="0091559E"/>
    <w:rsid w:val="00915B2A"/>
    <w:rsid w:val="00915B83"/>
    <w:rsid w:val="009169CA"/>
    <w:rsid w:val="00916FBB"/>
    <w:rsid w:val="00917A05"/>
    <w:rsid w:val="00917A77"/>
    <w:rsid w:val="00917E98"/>
    <w:rsid w:val="0092083B"/>
    <w:rsid w:val="009208C4"/>
    <w:rsid w:val="00921377"/>
    <w:rsid w:val="0092178B"/>
    <w:rsid w:val="00921BA9"/>
    <w:rsid w:val="00922239"/>
    <w:rsid w:val="00922AD7"/>
    <w:rsid w:val="00922D61"/>
    <w:rsid w:val="0092302B"/>
    <w:rsid w:val="0092308F"/>
    <w:rsid w:val="00923130"/>
    <w:rsid w:val="0092370E"/>
    <w:rsid w:val="009239B3"/>
    <w:rsid w:val="0092487D"/>
    <w:rsid w:val="0092497E"/>
    <w:rsid w:val="00924A8D"/>
    <w:rsid w:val="00924AE6"/>
    <w:rsid w:val="00924B17"/>
    <w:rsid w:val="00925356"/>
    <w:rsid w:val="00925443"/>
    <w:rsid w:val="00925560"/>
    <w:rsid w:val="009256FA"/>
    <w:rsid w:val="00925860"/>
    <w:rsid w:val="00925D34"/>
    <w:rsid w:val="00925EDE"/>
    <w:rsid w:val="009264E5"/>
    <w:rsid w:val="00926816"/>
    <w:rsid w:val="009269DC"/>
    <w:rsid w:val="00926B0E"/>
    <w:rsid w:val="009277E1"/>
    <w:rsid w:val="00927AD5"/>
    <w:rsid w:val="00927F7D"/>
    <w:rsid w:val="00930166"/>
    <w:rsid w:val="009301CE"/>
    <w:rsid w:val="00930C86"/>
    <w:rsid w:val="009310E4"/>
    <w:rsid w:val="00931144"/>
    <w:rsid w:val="00931A5C"/>
    <w:rsid w:val="00931A6D"/>
    <w:rsid w:val="00931BBA"/>
    <w:rsid w:val="00931C1A"/>
    <w:rsid w:val="00931F17"/>
    <w:rsid w:val="00932253"/>
    <w:rsid w:val="009336AF"/>
    <w:rsid w:val="009341E7"/>
    <w:rsid w:val="009345FE"/>
    <w:rsid w:val="0093467D"/>
    <w:rsid w:val="009349F3"/>
    <w:rsid w:val="00934CE0"/>
    <w:rsid w:val="0093537C"/>
    <w:rsid w:val="0093561F"/>
    <w:rsid w:val="00935863"/>
    <w:rsid w:val="00935880"/>
    <w:rsid w:val="00935C2E"/>
    <w:rsid w:val="009360F3"/>
    <w:rsid w:val="0093672E"/>
    <w:rsid w:val="00936A53"/>
    <w:rsid w:val="00936E0E"/>
    <w:rsid w:val="00936F81"/>
    <w:rsid w:val="0093704E"/>
    <w:rsid w:val="009371BB"/>
    <w:rsid w:val="00937896"/>
    <w:rsid w:val="009408D9"/>
    <w:rsid w:val="00940AFC"/>
    <w:rsid w:val="00940BDF"/>
    <w:rsid w:val="00941297"/>
    <w:rsid w:val="00941A71"/>
    <w:rsid w:val="00941B2E"/>
    <w:rsid w:val="00941FA5"/>
    <w:rsid w:val="0094217C"/>
    <w:rsid w:val="00942581"/>
    <w:rsid w:val="00942DB6"/>
    <w:rsid w:val="00943156"/>
    <w:rsid w:val="00943567"/>
    <w:rsid w:val="00943587"/>
    <w:rsid w:val="00943715"/>
    <w:rsid w:val="00943EB6"/>
    <w:rsid w:val="00943FFB"/>
    <w:rsid w:val="00944D4C"/>
    <w:rsid w:val="00945D6B"/>
    <w:rsid w:val="009463E5"/>
    <w:rsid w:val="0094653A"/>
    <w:rsid w:val="0094673E"/>
    <w:rsid w:val="00946796"/>
    <w:rsid w:val="009467E1"/>
    <w:rsid w:val="009473B8"/>
    <w:rsid w:val="00947A70"/>
    <w:rsid w:val="0095078A"/>
    <w:rsid w:val="00950836"/>
    <w:rsid w:val="009524C4"/>
    <w:rsid w:val="009525A9"/>
    <w:rsid w:val="0095265D"/>
    <w:rsid w:val="00952C5D"/>
    <w:rsid w:val="00952E3D"/>
    <w:rsid w:val="00953E33"/>
    <w:rsid w:val="00954487"/>
    <w:rsid w:val="009544B6"/>
    <w:rsid w:val="009545C9"/>
    <w:rsid w:val="00954C32"/>
    <w:rsid w:val="00954E7C"/>
    <w:rsid w:val="00954F03"/>
    <w:rsid w:val="0095517C"/>
    <w:rsid w:val="0095583F"/>
    <w:rsid w:val="00955970"/>
    <w:rsid w:val="00955A40"/>
    <w:rsid w:val="00955BF0"/>
    <w:rsid w:val="00955E91"/>
    <w:rsid w:val="009560CC"/>
    <w:rsid w:val="009564B6"/>
    <w:rsid w:val="00956DBE"/>
    <w:rsid w:val="009576E0"/>
    <w:rsid w:val="00957EE8"/>
    <w:rsid w:val="00960249"/>
    <w:rsid w:val="00960A08"/>
    <w:rsid w:val="00960A64"/>
    <w:rsid w:val="00960BAC"/>
    <w:rsid w:val="00961643"/>
    <w:rsid w:val="009616BB"/>
    <w:rsid w:val="00961873"/>
    <w:rsid w:val="00962170"/>
    <w:rsid w:val="009625DF"/>
    <w:rsid w:val="009636C0"/>
    <w:rsid w:val="009637B1"/>
    <w:rsid w:val="00964E7E"/>
    <w:rsid w:val="00965265"/>
    <w:rsid w:val="00965381"/>
    <w:rsid w:val="0096571F"/>
    <w:rsid w:val="0096577E"/>
    <w:rsid w:val="00965A4D"/>
    <w:rsid w:val="00965C70"/>
    <w:rsid w:val="00966535"/>
    <w:rsid w:val="009665B6"/>
    <w:rsid w:val="00966679"/>
    <w:rsid w:val="00966E74"/>
    <w:rsid w:val="00967138"/>
    <w:rsid w:val="0096716B"/>
    <w:rsid w:val="00967BE8"/>
    <w:rsid w:val="009701B4"/>
    <w:rsid w:val="0097064B"/>
    <w:rsid w:val="00970686"/>
    <w:rsid w:val="0097092D"/>
    <w:rsid w:val="00970B44"/>
    <w:rsid w:val="00971581"/>
    <w:rsid w:val="009715A3"/>
    <w:rsid w:val="00971835"/>
    <w:rsid w:val="00971A3F"/>
    <w:rsid w:val="00971E1D"/>
    <w:rsid w:val="00972085"/>
    <w:rsid w:val="00972298"/>
    <w:rsid w:val="009722F6"/>
    <w:rsid w:val="0097243E"/>
    <w:rsid w:val="00972ADB"/>
    <w:rsid w:val="00973812"/>
    <w:rsid w:val="009739A6"/>
    <w:rsid w:val="00973C34"/>
    <w:rsid w:val="00973C84"/>
    <w:rsid w:val="00973E20"/>
    <w:rsid w:val="009741EC"/>
    <w:rsid w:val="009742F7"/>
    <w:rsid w:val="00974C09"/>
    <w:rsid w:val="00975261"/>
    <w:rsid w:val="0097594E"/>
    <w:rsid w:val="00976157"/>
    <w:rsid w:val="00976203"/>
    <w:rsid w:val="00976C03"/>
    <w:rsid w:val="009770EF"/>
    <w:rsid w:val="0097735C"/>
    <w:rsid w:val="009776BD"/>
    <w:rsid w:val="00980071"/>
    <w:rsid w:val="0098020E"/>
    <w:rsid w:val="00980384"/>
    <w:rsid w:val="0098043F"/>
    <w:rsid w:val="00981510"/>
    <w:rsid w:val="009815F3"/>
    <w:rsid w:val="009818DE"/>
    <w:rsid w:val="00981912"/>
    <w:rsid w:val="00981919"/>
    <w:rsid w:val="00981EB9"/>
    <w:rsid w:val="00981F44"/>
    <w:rsid w:val="0098233F"/>
    <w:rsid w:val="0098253F"/>
    <w:rsid w:val="00982652"/>
    <w:rsid w:val="0098280B"/>
    <w:rsid w:val="00982C6F"/>
    <w:rsid w:val="00982D4E"/>
    <w:rsid w:val="009835D9"/>
    <w:rsid w:val="00983811"/>
    <w:rsid w:val="0098383F"/>
    <w:rsid w:val="00983A0D"/>
    <w:rsid w:val="00983E48"/>
    <w:rsid w:val="00984092"/>
    <w:rsid w:val="00984A0B"/>
    <w:rsid w:val="009855B0"/>
    <w:rsid w:val="009859EA"/>
    <w:rsid w:val="00985B2B"/>
    <w:rsid w:val="00985BD4"/>
    <w:rsid w:val="00985C21"/>
    <w:rsid w:val="009868CB"/>
    <w:rsid w:val="00986972"/>
    <w:rsid w:val="00986E03"/>
    <w:rsid w:val="00990328"/>
    <w:rsid w:val="009907FD"/>
    <w:rsid w:val="00990B6A"/>
    <w:rsid w:val="00990E25"/>
    <w:rsid w:val="00991126"/>
    <w:rsid w:val="00991907"/>
    <w:rsid w:val="00991CD1"/>
    <w:rsid w:val="00992372"/>
    <w:rsid w:val="009923F3"/>
    <w:rsid w:val="0099261E"/>
    <w:rsid w:val="00992DEB"/>
    <w:rsid w:val="00992F45"/>
    <w:rsid w:val="0099318C"/>
    <w:rsid w:val="00993F36"/>
    <w:rsid w:val="0099428C"/>
    <w:rsid w:val="00994ADB"/>
    <w:rsid w:val="00994F09"/>
    <w:rsid w:val="00995068"/>
    <w:rsid w:val="0099561D"/>
    <w:rsid w:val="00995DFA"/>
    <w:rsid w:val="009960A7"/>
    <w:rsid w:val="0099694E"/>
    <w:rsid w:val="009969C3"/>
    <w:rsid w:val="00996BAB"/>
    <w:rsid w:val="00996C80"/>
    <w:rsid w:val="00997E1C"/>
    <w:rsid w:val="009A0099"/>
    <w:rsid w:val="009A0204"/>
    <w:rsid w:val="009A0470"/>
    <w:rsid w:val="009A0674"/>
    <w:rsid w:val="009A07CA"/>
    <w:rsid w:val="009A10CC"/>
    <w:rsid w:val="009A18DA"/>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5107"/>
    <w:rsid w:val="009A53C5"/>
    <w:rsid w:val="009A54DC"/>
    <w:rsid w:val="009A5896"/>
    <w:rsid w:val="009A5A36"/>
    <w:rsid w:val="009A5AE2"/>
    <w:rsid w:val="009A5F62"/>
    <w:rsid w:val="009A62C7"/>
    <w:rsid w:val="009A742B"/>
    <w:rsid w:val="009A7820"/>
    <w:rsid w:val="009A7890"/>
    <w:rsid w:val="009A79BF"/>
    <w:rsid w:val="009A7D44"/>
    <w:rsid w:val="009B08A2"/>
    <w:rsid w:val="009B08A3"/>
    <w:rsid w:val="009B0FCA"/>
    <w:rsid w:val="009B15D4"/>
    <w:rsid w:val="009B17CE"/>
    <w:rsid w:val="009B4DFF"/>
    <w:rsid w:val="009B5B3F"/>
    <w:rsid w:val="009B66C8"/>
    <w:rsid w:val="009B6986"/>
    <w:rsid w:val="009B6E6B"/>
    <w:rsid w:val="009B6F48"/>
    <w:rsid w:val="009B71C8"/>
    <w:rsid w:val="009C0173"/>
    <w:rsid w:val="009C01D4"/>
    <w:rsid w:val="009C099B"/>
    <w:rsid w:val="009C0B50"/>
    <w:rsid w:val="009C0CD8"/>
    <w:rsid w:val="009C0D1C"/>
    <w:rsid w:val="009C104C"/>
    <w:rsid w:val="009C123E"/>
    <w:rsid w:val="009C1258"/>
    <w:rsid w:val="009C1341"/>
    <w:rsid w:val="009C153E"/>
    <w:rsid w:val="009C1950"/>
    <w:rsid w:val="009C1C5B"/>
    <w:rsid w:val="009C253F"/>
    <w:rsid w:val="009C27AB"/>
    <w:rsid w:val="009C27CE"/>
    <w:rsid w:val="009C2EE1"/>
    <w:rsid w:val="009C2F76"/>
    <w:rsid w:val="009C2FC5"/>
    <w:rsid w:val="009C316F"/>
    <w:rsid w:val="009C321F"/>
    <w:rsid w:val="009C36F6"/>
    <w:rsid w:val="009C3827"/>
    <w:rsid w:val="009C3B49"/>
    <w:rsid w:val="009C42CB"/>
    <w:rsid w:val="009C498D"/>
    <w:rsid w:val="009C4BAF"/>
    <w:rsid w:val="009C4D6E"/>
    <w:rsid w:val="009C53F7"/>
    <w:rsid w:val="009C5CAC"/>
    <w:rsid w:val="009C6016"/>
    <w:rsid w:val="009C613D"/>
    <w:rsid w:val="009C6757"/>
    <w:rsid w:val="009C68BF"/>
    <w:rsid w:val="009C6B74"/>
    <w:rsid w:val="009C6F9C"/>
    <w:rsid w:val="009C7148"/>
    <w:rsid w:val="009C757E"/>
    <w:rsid w:val="009C769D"/>
    <w:rsid w:val="009C76A7"/>
    <w:rsid w:val="009D0427"/>
    <w:rsid w:val="009D0D43"/>
    <w:rsid w:val="009D109B"/>
    <w:rsid w:val="009D1173"/>
    <w:rsid w:val="009D1312"/>
    <w:rsid w:val="009D16B7"/>
    <w:rsid w:val="009D175A"/>
    <w:rsid w:val="009D1D81"/>
    <w:rsid w:val="009D1E1D"/>
    <w:rsid w:val="009D1ECC"/>
    <w:rsid w:val="009D2997"/>
    <w:rsid w:val="009D2E7D"/>
    <w:rsid w:val="009D2F70"/>
    <w:rsid w:val="009D305A"/>
    <w:rsid w:val="009D368C"/>
    <w:rsid w:val="009D39C3"/>
    <w:rsid w:val="009D3B6E"/>
    <w:rsid w:val="009D3E9F"/>
    <w:rsid w:val="009D4045"/>
    <w:rsid w:val="009D438C"/>
    <w:rsid w:val="009D47FF"/>
    <w:rsid w:val="009D4996"/>
    <w:rsid w:val="009D4FF7"/>
    <w:rsid w:val="009D54B2"/>
    <w:rsid w:val="009D587D"/>
    <w:rsid w:val="009D58B0"/>
    <w:rsid w:val="009D59DD"/>
    <w:rsid w:val="009D5A85"/>
    <w:rsid w:val="009D5B0D"/>
    <w:rsid w:val="009D5F32"/>
    <w:rsid w:val="009D5F56"/>
    <w:rsid w:val="009D6C93"/>
    <w:rsid w:val="009D74D3"/>
    <w:rsid w:val="009D7630"/>
    <w:rsid w:val="009D777C"/>
    <w:rsid w:val="009E0545"/>
    <w:rsid w:val="009E05FB"/>
    <w:rsid w:val="009E0DA8"/>
    <w:rsid w:val="009E1422"/>
    <w:rsid w:val="009E1B3F"/>
    <w:rsid w:val="009E20B9"/>
    <w:rsid w:val="009E2293"/>
    <w:rsid w:val="009E2DAC"/>
    <w:rsid w:val="009E340A"/>
    <w:rsid w:val="009E3648"/>
    <w:rsid w:val="009E3AE1"/>
    <w:rsid w:val="009E3D87"/>
    <w:rsid w:val="009E4398"/>
    <w:rsid w:val="009E447C"/>
    <w:rsid w:val="009E450F"/>
    <w:rsid w:val="009E4817"/>
    <w:rsid w:val="009E4949"/>
    <w:rsid w:val="009E4995"/>
    <w:rsid w:val="009E4C2D"/>
    <w:rsid w:val="009E4E25"/>
    <w:rsid w:val="009E5061"/>
    <w:rsid w:val="009E5990"/>
    <w:rsid w:val="009E5A05"/>
    <w:rsid w:val="009E5ED2"/>
    <w:rsid w:val="009E5F46"/>
    <w:rsid w:val="009E60C2"/>
    <w:rsid w:val="009E6252"/>
    <w:rsid w:val="009E6744"/>
    <w:rsid w:val="009E72CC"/>
    <w:rsid w:val="009E7BB8"/>
    <w:rsid w:val="009F06F8"/>
    <w:rsid w:val="009F0980"/>
    <w:rsid w:val="009F0AF5"/>
    <w:rsid w:val="009F0BA0"/>
    <w:rsid w:val="009F0E08"/>
    <w:rsid w:val="009F0F7C"/>
    <w:rsid w:val="009F118B"/>
    <w:rsid w:val="009F1245"/>
    <w:rsid w:val="009F136F"/>
    <w:rsid w:val="009F140A"/>
    <w:rsid w:val="009F1A45"/>
    <w:rsid w:val="009F1D02"/>
    <w:rsid w:val="009F2153"/>
    <w:rsid w:val="009F2178"/>
    <w:rsid w:val="009F21D1"/>
    <w:rsid w:val="009F2EB1"/>
    <w:rsid w:val="009F2FD4"/>
    <w:rsid w:val="009F328E"/>
    <w:rsid w:val="009F38F6"/>
    <w:rsid w:val="009F398E"/>
    <w:rsid w:val="009F3B6F"/>
    <w:rsid w:val="009F3CDC"/>
    <w:rsid w:val="009F4084"/>
    <w:rsid w:val="009F44B7"/>
    <w:rsid w:val="009F4683"/>
    <w:rsid w:val="009F477A"/>
    <w:rsid w:val="009F4797"/>
    <w:rsid w:val="009F49CF"/>
    <w:rsid w:val="009F4C55"/>
    <w:rsid w:val="009F4FCF"/>
    <w:rsid w:val="009F5083"/>
    <w:rsid w:val="009F5270"/>
    <w:rsid w:val="009F57A5"/>
    <w:rsid w:val="009F57C6"/>
    <w:rsid w:val="009F597A"/>
    <w:rsid w:val="009F5B63"/>
    <w:rsid w:val="009F5D3B"/>
    <w:rsid w:val="009F665A"/>
    <w:rsid w:val="009F68B7"/>
    <w:rsid w:val="009F6BA8"/>
    <w:rsid w:val="009F6E0C"/>
    <w:rsid w:val="009F6FBF"/>
    <w:rsid w:val="009F78A5"/>
    <w:rsid w:val="009F7950"/>
    <w:rsid w:val="009F7BBF"/>
    <w:rsid w:val="009F7C3E"/>
    <w:rsid w:val="00A00AD2"/>
    <w:rsid w:val="00A00CA6"/>
    <w:rsid w:val="00A01502"/>
    <w:rsid w:val="00A017D9"/>
    <w:rsid w:val="00A01C36"/>
    <w:rsid w:val="00A01E8E"/>
    <w:rsid w:val="00A01F11"/>
    <w:rsid w:val="00A01F8E"/>
    <w:rsid w:val="00A021FB"/>
    <w:rsid w:val="00A02498"/>
    <w:rsid w:val="00A0264B"/>
    <w:rsid w:val="00A0275E"/>
    <w:rsid w:val="00A02784"/>
    <w:rsid w:val="00A03CD8"/>
    <w:rsid w:val="00A03FB3"/>
    <w:rsid w:val="00A03FD9"/>
    <w:rsid w:val="00A0400A"/>
    <w:rsid w:val="00A0408C"/>
    <w:rsid w:val="00A049F1"/>
    <w:rsid w:val="00A04AAA"/>
    <w:rsid w:val="00A04CA8"/>
    <w:rsid w:val="00A058B5"/>
    <w:rsid w:val="00A05977"/>
    <w:rsid w:val="00A05A62"/>
    <w:rsid w:val="00A05A6E"/>
    <w:rsid w:val="00A05CED"/>
    <w:rsid w:val="00A06149"/>
    <w:rsid w:val="00A0646D"/>
    <w:rsid w:val="00A06A3F"/>
    <w:rsid w:val="00A06BFB"/>
    <w:rsid w:val="00A06D0B"/>
    <w:rsid w:val="00A071AC"/>
    <w:rsid w:val="00A072EE"/>
    <w:rsid w:val="00A07670"/>
    <w:rsid w:val="00A07820"/>
    <w:rsid w:val="00A07B0E"/>
    <w:rsid w:val="00A07C5B"/>
    <w:rsid w:val="00A07FD0"/>
    <w:rsid w:val="00A10988"/>
    <w:rsid w:val="00A10B15"/>
    <w:rsid w:val="00A10F2A"/>
    <w:rsid w:val="00A11346"/>
    <w:rsid w:val="00A11462"/>
    <w:rsid w:val="00A118D3"/>
    <w:rsid w:val="00A11AA2"/>
    <w:rsid w:val="00A11DB0"/>
    <w:rsid w:val="00A1226D"/>
    <w:rsid w:val="00A125EA"/>
    <w:rsid w:val="00A12663"/>
    <w:rsid w:val="00A12853"/>
    <w:rsid w:val="00A133FD"/>
    <w:rsid w:val="00A13460"/>
    <w:rsid w:val="00A13BB3"/>
    <w:rsid w:val="00A14590"/>
    <w:rsid w:val="00A14621"/>
    <w:rsid w:val="00A146FC"/>
    <w:rsid w:val="00A14B2B"/>
    <w:rsid w:val="00A14C2D"/>
    <w:rsid w:val="00A14C7A"/>
    <w:rsid w:val="00A14D7B"/>
    <w:rsid w:val="00A14F17"/>
    <w:rsid w:val="00A1549F"/>
    <w:rsid w:val="00A1617C"/>
    <w:rsid w:val="00A1622C"/>
    <w:rsid w:val="00A162F8"/>
    <w:rsid w:val="00A16702"/>
    <w:rsid w:val="00A1674B"/>
    <w:rsid w:val="00A169CE"/>
    <w:rsid w:val="00A16AA2"/>
    <w:rsid w:val="00A16BD7"/>
    <w:rsid w:val="00A16EFC"/>
    <w:rsid w:val="00A16FAF"/>
    <w:rsid w:val="00A1709B"/>
    <w:rsid w:val="00A170E3"/>
    <w:rsid w:val="00A20194"/>
    <w:rsid w:val="00A20274"/>
    <w:rsid w:val="00A20426"/>
    <w:rsid w:val="00A2048C"/>
    <w:rsid w:val="00A204E4"/>
    <w:rsid w:val="00A208FF"/>
    <w:rsid w:val="00A20B59"/>
    <w:rsid w:val="00A20C44"/>
    <w:rsid w:val="00A20CD4"/>
    <w:rsid w:val="00A213A5"/>
    <w:rsid w:val="00A2158A"/>
    <w:rsid w:val="00A21CF7"/>
    <w:rsid w:val="00A21D88"/>
    <w:rsid w:val="00A21EAF"/>
    <w:rsid w:val="00A22307"/>
    <w:rsid w:val="00A22C99"/>
    <w:rsid w:val="00A23457"/>
    <w:rsid w:val="00A235A5"/>
    <w:rsid w:val="00A2386C"/>
    <w:rsid w:val="00A23922"/>
    <w:rsid w:val="00A23AD2"/>
    <w:rsid w:val="00A23CC5"/>
    <w:rsid w:val="00A23D17"/>
    <w:rsid w:val="00A23D38"/>
    <w:rsid w:val="00A24419"/>
    <w:rsid w:val="00A24870"/>
    <w:rsid w:val="00A25800"/>
    <w:rsid w:val="00A261BD"/>
    <w:rsid w:val="00A26255"/>
    <w:rsid w:val="00A266B3"/>
    <w:rsid w:val="00A2687D"/>
    <w:rsid w:val="00A2697F"/>
    <w:rsid w:val="00A27020"/>
    <w:rsid w:val="00A27E7F"/>
    <w:rsid w:val="00A30460"/>
    <w:rsid w:val="00A304FE"/>
    <w:rsid w:val="00A30FB0"/>
    <w:rsid w:val="00A310A7"/>
    <w:rsid w:val="00A310E2"/>
    <w:rsid w:val="00A31109"/>
    <w:rsid w:val="00A31581"/>
    <w:rsid w:val="00A31732"/>
    <w:rsid w:val="00A31CAE"/>
    <w:rsid w:val="00A31FCD"/>
    <w:rsid w:val="00A32061"/>
    <w:rsid w:val="00A3208B"/>
    <w:rsid w:val="00A323AF"/>
    <w:rsid w:val="00A32431"/>
    <w:rsid w:val="00A326F2"/>
    <w:rsid w:val="00A32836"/>
    <w:rsid w:val="00A328D6"/>
    <w:rsid w:val="00A32B69"/>
    <w:rsid w:val="00A32D92"/>
    <w:rsid w:val="00A32DFD"/>
    <w:rsid w:val="00A32FF1"/>
    <w:rsid w:val="00A33163"/>
    <w:rsid w:val="00A34491"/>
    <w:rsid w:val="00A34752"/>
    <w:rsid w:val="00A35504"/>
    <w:rsid w:val="00A35742"/>
    <w:rsid w:val="00A365D6"/>
    <w:rsid w:val="00A370AD"/>
    <w:rsid w:val="00A3764F"/>
    <w:rsid w:val="00A377F5"/>
    <w:rsid w:val="00A37BFB"/>
    <w:rsid w:val="00A37F88"/>
    <w:rsid w:val="00A402AA"/>
    <w:rsid w:val="00A4058B"/>
    <w:rsid w:val="00A40A34"/>
    <w:rsid w:val="00A416FA"/>
    <w:rsid w:val="00A417AF"/>
    <w:rsid w:val="00A41803"/>
    <w:rsid w:val="00A41B3A"/>
    <w:rsid w:val="00A41B47"/>
    <w:rsid w:val="00A41F00"/>
    <w:rsid w:val="00A4203D"/>
    <w:rsid w:val="00A42A63"/>
    <w:rsid w:val="00A42BBB"/>
    <w:rsid w:val="00A42D86"/>
    <w:rsid w:val="00A42DFC"/>
    <w:rsid w:val="00A4374D"/>
    <w:rsid w:val="00A44043"/>
    <w:rsid w:val="00A44330"/>
    <w:rsid w:val="00A447CD"/>
    <w:rsid w:val="00A44ADE"/>
    <w:rsid w:val="00A45288"/>
    <w:rsid w:val="00A4552C"/>
    <w:rsid w:val="00A45550"/>
    <w:rsid w:val="00A4658B"/>
    <w:rsid w:val="00A466EE"/>
    <w:rsid w:val="00A46A72"/>
    <w:rsid w:val="00A46AC7"/>
    <w:rsid w:val="00A46CEB"/>
    <w:rsid w:val="00A479FF"/>
    <w:rsid w:val="00A47C85"/>
    <w:rsid w:val="00A50A64"/>
    <w:rsid w:val="00A50E42"/>
    <w:rsid w:val="00A51498"/>
    <w:rsid w:val="00A515D0"/>
    <w:rsid w:val="00A5178D"/>
    <w:rsid w:val="00A517E9"/>
    <w:rsid w:val="00A51B85"/>
    <w:rsid w:val="00A51C9D"/>
    <w:rsid w:val="00A51D01"/>
    <w:rsid w:val="00A51EBA"/>
    <w:rsid w:val="00A52139"/>
    <w:rsid w:val="00A5244B"/>
    <w:rsid w:val="00A524F4"/>
    <w:rsid w:val="00A527AB"/>
    <w:rsid w:val="00A52891"/>
    <w:rsid w:val="00A52C46"/>
    <w:rsid w:val="00A52D50"/>
    <w:rsid w:val="00A534B0"/>
    <w:rsid w:val="00A537B2"/>
    <w:rsid w:val="00A543F1"/>
    <w:rsid w:val="00A54476"/>
    <w:rsid w:val="00A549AD"/>
    <w:rsid w:val="00A556AC"/>
    <w:rsid w:val="00A5612F"/>
    <w:rsid w:val="00A561CB"/>
    <w:rsid w:val="00A56F42"/>
    <w:rsid w:val="00A57013"/>
    <w:rsid w:val="00A57086"/>
    <w:rsid w:val="00A5710B"/>
    <w:rsid w:val="00A57176"/>
    <w:rsid w:val="00A576D5"/>
    <w:rsid w:val="00A602DD"/>
    <w:rsid w:val="00A615AD"/>
    <w:rsid w:val="00A61835"/>
    <w:rsid w:val="00A622B8"/>
    <w:rsid w:val="00A62A99"/>
    <w:rsid w:val="00A62B01"/>
    <w:rsid w:val="00A62BF5"/>
    <w:rsid w:val="00A63024"/>
    <w:rsid w:val="00A630AE"/>
    <w:rsid w:val="00A63356"/>
    <w:rsid w:val="00A6402C"/>
    <w:rsid w:val="00A6417B"/>
    <w:rsid w:val="00A64309"/>
    <w:rsid w:val="00A64A60"/>
    <w:rsid w:val="00A64AB4"/>
    <w:rsid w:val="00A64B19"/>
    <w:rsid w:val="00A64B44"/>
    <w:rsid w:val="00A64CD8"/>
    <w:rsid w:val="00A64E01"/>
    <w:rsid w:val="00A6553A"/>
    <w:rsid w:val="00A65CD1"/>
    <w:rsid w:val="00A66E22"/>
    <w:rsid w:val="00A67044"/>
    <w:rsid w:val="00A675BD"/>
    <w:rsid w:val="00A679B5"/>
    <w:rsid w:val="00A67B4C"/>
    <w:rsid w:val="00A67C09"/>
    <w:rsid w:val="00A70159"/>
    <w:rsid w:val="00A705BD"/>
    <w:rsid w:val="00A709B9"/>
    <w:rsid w:val="00A70D07"/>
    <w:rsid w:val="00A7112D"/>
    <w:rsid w:val="00A71AF3"/>
    <w:rsid w:val="00A71E0A"/>
    <w:rsid w:val="00A71E31"/>
    <w:rsid w:val="00A72062"/>
    <w:rsid w:val="00A72628"/>
    <w:rsid w:val="00A731E1"/>
    <w:rsid w:val="00A73209"/>
    <w:rsid w:val="00A7345A"/>
    <w:rsid w:val="00A735F7"/>
    <w:rsid w:val="00A736C9"/>
    <w:rsid w:val="00A73B29"/>
    <w:rsid w:val="00A7424C"/>
    <w:rsid w:val="00A747BB"/>
    <w:rsid w:val="00A74948"/>
    <w:rsid w:val="00A74B1B"/>
    <w:rsid w:val="00A74E15"/>
    <w:rsid w:val="00A75882"/>
    <w:rsid w:val="00A759CF"/>
    <w:rsid w:val="00A75B08"/>
    <w:rsid w:val="00A75CA1"/>
    <w:rsid w:val="00A7616B"/>
    <w:rsid w:val="00A76757"/>
    <w:rsid w:val="00A77141"/>
    <w:rsid w:val="00A804A2"/>
    <w:rsid w:val="00A80726"/>
    <w:rsid w:val="00A80C50"/>
    <w:rsid w:val="00A81044"/>
    <w:rsid w:val="00A81417"/>
    <w:rsid w:val="00A815C7"/>
    <w:rsid w:val="00A821C1"/>
    <w:rsid w:val="00A8278F"/>
    <w:rsid w:val="00A827E8"/>
    <w:rsid w:val="00A82FAA"/>
    <w:rsid w:val="00A83281"/>
    <w:rsid w:val="00A83301"/>
    <w:rsid w:val="00A83570"/>
    <w:rsid w:val="00A83F1E"/>
    <w:rsid w:val="00A83F3E"/>
    <w:rsid w:val="00A8431E"/>
    <w:rsid w:val="00A843F6"/>
    <w:rsid w:val="00A8497F"/>
    <w:rsid w:val="00A84BD0"/>
    <w:rsid w:val="00A84E89"/>
    <w:rsid w:val="00A856C5"/>
    <w:rsid w:val="00A85D78"/>
    <w:rsid w:val="00A85E84"/>
    <w:rsid w:val="00A86100"/>
    <w:rsid w:val="00A86171"/>
    <w:rsid w:val="00A8660E"/>
    <w:rsid w:val="00A869DF"/>
    <w:rsid w:val="00A86CB6"/>
    <w:rsid w:val="00A8705D"/>
    <w:rsid w:val="00A872B3"/>
    <w:rsid w:val="00A876A1"/>
    <w:rsid w:val="00A8793B"/>
    <w:rsid w:val="00A87DED"/>
    <w:rsid w:val="00A9010F"/>
    <w:rsid w:val="00A90B04"/>
    <w:rsid w:val="00A90EA3"/>
    <w:rsid w:val="00A91042"/>
    <w:rsid w:val="00A911A8"/>
    <w:rsid w:val="00A91547"/>
    <w:rsid w:val="00A91831"/>
    <w:rsid w:val="00A91842"/>
    <w:rsid w:val="00A91AA2"/>
    <w:rsid w:val="00A91B42"/>
    <w:rsid w:val="00A91C71"/>
    <w:rsid w:val="00A9236C"/>
    <w:rsid w:val="00A92A49"/>
    <w:rsid w:val="00A92F50"/>
    <w:rsid w:val="00A93460"/>
    <w:rsid w:val="00A9398B"/>
    <w:rsid w:val="00A93DD5"/>
    <w:rsid w:val="00A947DB"/>
    <w:rsid w:val="00A9486A"/>
    <w:rsid w:val="00A94A46"/>
    <w:rsid w:val="00A950CF"/>
    <w:rsid w:val="00A95540"/>
    <w:rsid w:val="00A9594E"/>
    <w:rsid w:val="00A95AE3"/>
    <w:rsid w:val="00A96156"/>
    <w:rsid w:val="00A964F5"/>
    <w:rsid w:val="00A968DA"/>
    <w:rsid w:val="00A96936"/>
    <w:rsid w:val="00A9709C"/>
    <w:rsid w:val="00A972DA"/>
    <w:rsid w:val="00A97A54"/>
    <w:rsid w:val="00A97F4C"/>
    <w:rsid w:val="00AA0605"/>
    <w:rsid w:val="00AA0BFA"/>
    <w:rsid w:val="00AA0D3D"/>
    <w:rsid w:val="00AA19C8"/>
    <w:rsid w:val="00AA1E2D"/>
    <w:rsid w:val="00AA2329"/>
    <w:rsid w:val="00AA245C"/>
    <w:rsid w:val="00AA253C"/>
    <w:rsid w:val="00AA27FC"/>
    <w:rsid w:val="00AA2892"/>
    <w:rsid w:val="00AA29D3"/>
    <w:rsid w:val="00AA2BFD"/>
    <w:rsid w:val="00AA3047"/>
    <w:rsid w:val="00AA3095"/>
    <w:rsid w:val="00AA38CB"/>
    <w:rsid w:val="00AA3C3F"/>
    <w:rsid w:val="00AA4234"/>
    <w:rsid w:val="00AA447B"/>
    <w:rsid w:val="00AA45ED"/>
    <w:rsid w:val="00AA5075"/>
    <w:rsid w:val="00AA50F4"/>
    <w:rsid w:val="00AA5158"/>
    <w:rsid w:val="00AA5C24"/>
    <w:rsid w:val="00AA601F"/>
    <w:rsid w:val="00AA606B"/>
    <w:rsid w:val="00AA6521"/>
    <w:rsid w:val="00AA6640"/>
    <w:rsid w:val="00AA664D"/>
    <w:rsid w:val="00AA6666"/>
    <w:rsid w:val="00AA67EB"/>
    <w:rsid w:val="00AA67FA"/>
    <w:rsid w:val="00AA7112"/>
    <w:rsid w:val="00AA7229"/>
    <w:rsid w:val="00AA7465"/>
    <w:rsid w:val="00AA7476"/>
    <w:rsid w:val="00AA77D5"/>
    <w:rsid w:val="00AA7876"/>
    <w:rsid w:val="00AB0953"/>
    <w:rsid w:val="00AB0A36"/>
    <w:rsid w:val="00AB1E3A"/>
    <w:rsid w:val="00AB1F85"/>
    <w:rsid w:val="00AB20DB"/>
    <w:rsid w:val="00AB260D"/>
    <w:rsid w:val="00AB299A"/>
    <w:rsid w:val="00AB29E0"/>
    <w:rsid w:val="00AB3107"/>
    <w:rsid w:val="00AB365A"/>
    <w:rsid w:val="00AB3AFF"/>
    <w:rsid w:val="00AB3BD2"/>
    <w:rsid w:val="00AB3D25"/>
    <w:rsid w:val="00AB3D34"/>
    <w:rsid w:val="00AB3E24"/>
    <w:rsid w:val="00AB41DE"/>
    <w:rsid w:val="00AB47CE"/>
    <w:rsid w:val="00AB48F6"/>
    <w:rsid w:val="00AB4A89"/>
    <w:rsid w:val="00AB5051"/>
    <w:rsid w:val="00AB62A7"/>
    <w:rsid w:val="00AB6484"/>
    <w:rsid w:val="00AB68E5"/>
    <w:rsid w:val="00AB6E42"/>
    <w:rsid w:val="00AB72E0"/>
    <w:rsid w:val="00AB7D04"/>
    <w:rsid w:val="00AC043A"/>
    <w:rsid w:val="00AC1C2E"/>
    <w:rsid w:val="00AC1DD0"/>
    <w:rsid w:val="00AC1FB9"/>
    <w:rsid w:val="00AC22CB"/>
    <w:rsid w:val="00AC2693"/>
    <w:rsid w:val="00AC2697"/>
    <w:rsid w:val="00AC2873"/>
    <w:rsid w:val="00AC2C39"/>
    <w:rsid w:val="00AC31D2"/>
    <w:rsid w:val="00AC320D"/>
    <w:rsid w:val="00AC35BA"/>
    <w:rsid w:val="00AC3668"/>
    <w:rsid w:val="00AC3C59"/>
    <w:rsid w:val="00AC40E8"/>
    <w:rsid w:val="00AC41E0"/>
    <w:rsid w:val="00AC455D"/>
    <w:rsid w:val="00AC45EF"/>
    <w:rsid w:val="00AC4F90"/>
    <w:rsid w:val="00AC4FD9"/>
    <w:rsid w:val="00AC505D"/>
    <w:rsid w:val="00AC5374"/>
    <w:rsid w:val="00AC585F"/>
    <w:rsid w:val="00AC5C73"/>
    <w:rsid w:val="00AC5F2D"/>
    <w:rsid w:val="00AC623F"/>
    <w:rsid w:val="00AC6353"/>
    <w:rsid w:val="00AC64B6"/>
    <w:rsid w:val="00AC6626"/>
    <w:rsid w:val="00AC687C"/>
    <w:rsid w:val="00AC6E1B"/>
    <w:rsid w:val="00AC75BE"/>
    <w:rsid w:val="00AC7682"/>
    <w:rsid w:val="00AC7D93"/>
    <w:rsid w:val="00AC7ED7"/>
    <w:rsid w:val="00AD04B6"/>
    <w:rsid w:val="00AD06C8"/>
    <w:rsid w:val="00AD0AA6"/>
    <w:rsid w:val="00AD0FB4"/>
    <w:rsid w:val="00AD108C"/>
    <w:rsid w:val="00AD164A"/>
    <w:rsid w:val="00AD19C4"/>
    <w:rsid w:val="00AD1BBC"/>
    <w:rsid w:val="00AD1ECB"/>
    <w:rsid w:val="00AD1ECE"/>
    <w:rsid w:val="00AD2208"/>
    <w:rsid w:val="00AD22EE"/>
    <w:rsid w:val="00AD2D12"/>
    <w:rsid w:val="00AD2FBC"/>
    <w:rsid w:val="00AD34CB"/>
    <w:rsid w:val="00AD3888"/>
    <w:rsid w:val="00AD3FA1"/>
    <w:rsid w:val="00AD40E6"/>
    <w:rsid w:val="00AD458E"/>
    <w:rsid w:val="00AD4815"/>
    <w:rsid w:val="00AD4817"/>
    <w:rsid w:val="00AD4BC3"/>
    <w:rsid w:val="00AD4D84"/>
    <w:rsid w:val="00AD549F"/>
    <w:rsid w:val="00AD6920"/>
    <w:rsid w:val="00AD7360"/>
    <w:rsid w:val="00AD7669"/>
    <w:rsid w:val="00AD769A"/>
    <w:rsid w:val="00AD7BDE"/>
    <w:rsid w:val="00AE05C9"/>
    <w:rsid w:val="00AE05D4"/>
    <w:rsid w:val="00AE07D0"/>
    <w:rsid w:val="00AE098F"/>
    <w:rsid w:val="00AE158B"/>
    <w:rsid w:val="00AE1EB1"/>
    <w:rsid w:val="00AE2206"/>
    <w:rsid w:val="00AE314E"/>
    <w:rsid w:val="00AE37DE"/>
    <w:rsid w:val="00AE3A71"/>
    <w:rsid w:val="00AE422C"/>
    <w:rsid w:val="00AE4D89"/>
    <w:rsid w:val="00AE53C4"/>
    <w:rsid w:val="00AE55D1"/>
    <w:rsid w:val="00AE58C1"/>
    <w:rsid w:val="00AE5AC6"/>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E45"/>
    <w:rsid w:val="00AF019C"/>
    <w:rsid w:val="00AF04E0"/>
    <w:rsid w:val="00AF04E4"/>
    <w:rsid w:val="00AF0541"/>
    <w:rsid w:val="00AF0D74"/>
    <w:rsid w:val="00AF0ED0"/>
    <w:rsid w:val="00AF1649"/>
    <w:rsid w:val="00AF1694"/>
    <w:rsid w:val="00AF1F01"/>
    <w:rsid w:val="00AF2405"/>
    <w:rsid w:val="00AF2412"/>
    <w:rsid w:val="00AF279F"/>
    <w:rsid w:val="00AF2DB7"/>
    <w:rsid w:val="00AF37A5"/>
    <w:rsid w:val="00AF3D84"/>
    <w:rsid w:val="00AF3F27"/>
    <w:rsid w:val="00AF4183"/>
    <w:rsid w:val="00AF4247"/>
    <w:rsid w:val="00AF4360"/>
    <w:rsid w:val="00AF4453"/>
    <w:rsid w:val="00AF45FD"/>
    <w:rsid w:val="00AF4AA3"/>
    <w:rsid w:val="00AF4BC3"/>
    <w:rsid w:val="00AF4F1A"/>
    <w:rsid w:val="00AF515A"/>
    <w:rsid w:val="00AF5552"/>
    <w:rsid w:val="00AF5808"/>
    <w:rsid w:val="00AF5F4F"/>
    <w:rsid w:val="00AF635E"/>
    <w:rsid w:val="00AF6A1E"/>
    <w:rsid w:val="00AF6D9A"/>
    <w:rsid w:val="00AF7366"/>
    <w:rsid w:val="00AF7CCD"/>
    <w:rsid w:val="00AF7CF4"/>
    <w:rsid w:val="00AF7D2E"/>
    <w:rsid w:val="00AF7D57"/>
    <w:rsid w:val="00AF7F4B"/>
    <w:rsid w:val="00B00118"/>
    <w:rsid w:val="00B00271"/>
    <w:rsid w:val="00B002CD"/>
    <w:rsid w:val="00B00C44"/>
    <w:rsid w:val="00B00FA1"/>
    <w:rsid w:val="00B00FFF"/>
    <w:rsid w:val="00B0133E"/>
    <w:rsid w:val="00B017C4"/>
    <w:rsid w:val="00B0189C"/>
    <w:rsid w:val="00B01C09"/>
    <w:rsid w:val="00B026B7"/>
    <w:rsid w:val="00B02B00"/>
    <w:rsid w:val="00B02FFB"/>
    <w:rsid w:val="00B0317C"/>
    <w:rsid w:val="00B0355B"/>
    <w:rsid w:val="00B0355D"/>
    <w:rsid w:val="00B0377C"/>
    <w:rsid w:val="00B049BD"/>
    <w:rsid w:val="00B04AC9"/>
    <w:rsid w:val="00B04AE8"/>
    <w:rsid w:val="00B04C72"/>
    <w:rsid w:val="00B04D97"/>
    <w:rsid w:val="00B04EA1"/>
    <w:rsid w:val="00B051E9"/>
    <w:rsid w:val="00B053F1"/>
    <w:rsid w:val="00B05F84"/>
    <w:rsid w:val="00B0667F"/>
    <w:rsid w:val="00B06691"/>
    <w:rsid w:val="00B071AD"/>
    <w:rsid w:val="00B071BC"/>
    <w:rsid w:val="00B07B01"/>
    <w:rsid w:val="00B07CB4"/>
    <w:rsid w:val="00B07D2C"/>
    <w:rsid w:val="00B10082"/>
    <w:rsid w:val="00B107B4"/>
    <w:rsid w:val="00B10FED"/>
    <w:rsid w:val="00B113EE"/>
    <w:rsid w:val="00B11761"/>
    <w:rsid w:val="00B11A28"/>
    <w:rsid w:val="00B11C46"/>
    <w:rsid w:val="00B11EEF"/>
    <w:rsid w:val="00B121E1"/>
    <w:rsid w:val="00B12497"/>
    <w:rsid w:val="00B12C0A"/>
    <w:rsid w:val="00B12EB4"/>
    <w:rsid w:val="00B12F8A"/>
    <w:rsid w:val="00B13156"/>
    <w:rsid w:val="00B131C4"/>
    <w:rsid w:val="00B135B7"/>
    <w:rsid w:val="00B138FE"/>
    <w:rsid w:val="00B13A77"/>
    <w:rsid w:val="00B14850"/>
    <w:rsid w:val="00B14E52"/>
    <w:rsid w:val="00B15B38"/>
    <w:rsid w:val="00B15F2D"/>
    <w:rsid w:val="00B15F54"/>
    <w:rsid w:val="00B160EE"/>
    <w:rsid w:val="00B1672A"/>
    <w:rsid w:val="00B17014"/>
    <w:rsid w:val="00B1742C"/>
    <w:rsid w:val="00B174B1"/>
    <w:rsid w:val="00B174DF"/>
    <w:rsid w:val="00B17649"/>
    <w:rsid w:val="00B17932"/>
    <w:rsid w:val="00B1794C"/>
    <w:rsid w:val="00B17DA5"/>
    <w:rsid w:val="00B17E1A"/>
    <w:rsid w:val="00B206FF"/>
    <w:rsid w:val="00B209A3"/>
    <w:rsid w:val="00B209FA"/>
    <w:rsid w:val="00B20A93"/>
    <w:rsid w:val="00B20B45"/>
    <w:rsid w:val="00B20B72"/>
    <w:rsid w:val="00B20D4F"/>
    <w:rsid w:val="00B21589"/>
    <w:rsid w:val="00B2161F"/>
    <w:rsid w:val="00B2172F"/>
    <w:rsid w:val="00B21A27"/>
    <w:rsid w:val="00B21B92"/>
    <w:rsid w:val="00B21C8E"/>
    <w:rsid w:val="00B22247"/>
    <w:rsid w:val="00B223B4"/>
    <w:rsid w:val="00B22578"/>
    <w:rsid w:val="00B22AC1"/>
    <w:rsid w:val="00B22E4F"/>
    <w:rsid w:val="00B23144"/>
    <w:rsid w:val="00B23B93"/>
    <w:rsid w:val="00B23DEE"/>
    <w:rsid w:val="00B242D0"/>
    <w:rsid w:val="00B2437F"/>
    <w:rsid w:val="00B245B4"/>
    <w:rsid w:val="00B24813"/>
    <w:rsid w:val="00B24E52"/>
    <w:rsid w:val="00B25079"/>
    <w:rsid w:val="00B260FB"/>
    <w:rsid w:val="00B26124"/>
    <w:rsid w:val="00B261B2"/>
    <w:rsid w:val="00B2641E"/>
    <w:rsid w:val="00B26C52"/>
    <w:rsid w:val="00B26FB1"/>
    <w:rsid w:val="00B275DF"/>
    <w:rsid w:val="00B27E4C"/>
    <w:rsid w:val="00B30277"/>
    <w:rsid w:val="00B3041A"/>
    <w:rsid w:val="00B3053F"/>
    <w:rsid w:val="00B30792"/>
    <w:rsid w:val="00B30DA9"/>
    <w:rsid w:val="00B30E05"/>
    <w:rsid w:val="00B3192D"/>
    <w:rsid w:val="00B32173"/>
    <w:rsid w:val="00B3239E"/>
    <w:rsid w:val="00B323FA"/>
    <w:rsid w:val="00B32DD1"/>
    <w:rsid w:val="00B330AC"/>
    <w:rsid w:val="00B33154"/>
    <w:rsid w:val="00B333AB"/>
    <w:rsid w:val="00B3345F"/>
    <w:rsid w:val="00B33528"/>
    <w:rsid w:val="00B336B3"/>
    <w:rsid w:val="00B347A5"/>
    <w:rsid w:val="00B348DE"/>
    <w:rsid w:val="00B34B8A"/>
    <w:rsid w:val="00B34D9D"/>
    <w:rsid w:val="00B35E0E"/>
    <w:rsid w:val="00B35E21"/>
    <w:rsid w:val="00B3639F"/>
    <w:rsid w:val="00B365EF"/>
    <w:rsid w:val="00B36BC5"/>
    <w:rsid w:val="00B37496"/>
    <w:rsid w:val="00B37FAA"/>
    <w:rsid w:val="00B401D8"/>
    <w:rsid w:val="00B40729"/>
    <w:rsid w:val="00B4085C"/>
    <w:rsid w:val="00B40CE5"/>
    <w:rsid w:val="00B40DAF"/>
    <w:rsid w:val="00B414E7"/>
    <w:rsid w:val="00B41742"/>
    <w:rsid w:val="00B41D6A"/>
    <w:rsid w:val="00B41EEB"/>
    <w:rsid w:val="00B41FF0"/>
    <w:rsid w:val="00B425E5"/>
    <w:rsid w:val="00B42C9E"/>
    <w:rsid w:val="00B42EA2"/>
    <w:rsid w:val="00B42F34"/>
    <w:rsid w:val="00B43275"/>
    <w:rsid w:val="00B43F4A"/>
    <w:rsid w:val="00B441A9"/>
    <w:rsid w:val="00B442CF"/>
    <w:rsid w:val="00B444F7"/>
    <w:rsid w:val="00B44D1C"/>
    <w:rsid w:val="00B44FB1"/>
    <w:rsid w:val="00B4501D"/>
    <w:rsid w:val="00B4517C"/>
    <w:rsid w:val="00B4588B"/>
    <w:rsid w:val="00B45CB0"/>
    <w:rsid w:val="00B464B1"/>
    <w:rsid w:val="00B46D08"/>
    <w:rsid w:val="00B46D6D"/>
    <w:rsid w:val="00B46E44"/>
    <w:rsid w:val="00B470C3"/>
    <w:rsid w:val="00B47361"/>
    <w:rsid w:val="00B47895"/>
    <w:rsid w:val="00B47A7B"/>
    <w:rsid w:val="00B50112"/>
    <w:rsid w:val="00B50631"/>
    <w:rsid w:val="00B507FD"/>
    <w:rsid w:val="00B50CC4"/>
    <w:rsid w:val="00B50E40"/>
    <w:rsid w:val="00B50ECA"/>
    <w:rsid w:val="00B510ED"/>
    <w:rsid w:val="00B515C3"/>
    <w:rsid w:val="00B518A1"/>
    <w:rsid w:val="00B5207D"/>
    <w:rsid w:val="00B5212E"/>
    <w:rsid w:val="00B52622"/>
    <w:rsid w:val="00B52FFF"/>
    <w:rsid w:val="00B5312F"/>
    <w:rsid w:val="00B53458"/>
    <w:rsid w:val="00B53548"/>
    <w:rsid w:val="00B53CC3"/>
    <w:rsid w:val="00B53F2A"/>
    <w:rsid w:val="00B540D4"/>
    <w:rsid w:val="00B544F0"/>
    <w:rsid w:val="00B54583"/>
    <w:rsid w:val="00B5484A"/>
    <w:rsid w:val="00B548D0"/>
    <w:rsid w:val="00B54B5F"/>
    <w:rsid w:val="00B54B9F"/>
    <w:rsid w:val="00B551AA"/>
    <w:rsid w:val="00B5551B"/>
    <w:rsid w:val="00B5552D"/>
    <w:rsid w:val="00B5599E"/>
    <w:rsid w:val="00B55C59"/>
    <w:rsid w:val="00B55EBB"/>
    <w:rsid w:val="00B568DF"/>
    <w:rsid w:val="00B5754F"/>
    <w:rsid w:val="00B57D84"/>
    <w:rsid w:val="00B604E4"/>
    <w:rsid w:val="00B60A80"/>
    <w:rsid w:val="00B60D89"/>
    <w:rsid w:val="00B615E8"/>
    <w:rsid w:val="00B6175D"/>
    <w:rsid w:val="00B61CF6"/>
    <w:rsid w:val="00B61E35"/>
    <w:rsid w:val="00B61F24"/>
    <w:rsid w:val="00B623BC"/>
    <w:rsid w:val="00B62735"/>
    <w:rsid w:val="00B628C4"/>
    <w:rsid w:val="00B62AAC"/>
    <w:rsid w:val="00B63FD6"/>
    <w:rsid w:val="00B64154"/>
    <w:rsid w:val="00B645E9"/>
    <w:rsid w:val="00B645F9"/>
    <w:rsid w:val="00B6481C"/>
    <w:rsid w:val="00B64853"/>
    <w:rsid w:val="00B65450"/>
    <w:rsid w:val="00B657FD"/>
    <w:rsid w:val="00B66229"/>
    <w:rsid w:val="00B6636A"/>
    <w:rsid w:val="00B6639C"/>
    <w:rsid w:val="00B667FC"/>
    <w:rsid w:val="00B668D6"/>
    <w:rsid w:val="00B66AF0"/>
    <w:rsid w:val="00B66C62"/>
    <w:rsid w:val="00B67115"/>
    <w:rsid w:val="00B70071"/>
    <w:rsid w:val="00B702AA"/>
    <w:rsid w:val="00B70A00"/>
    <w:rsid w:val="00B70CB4"/>
    <w:rsid w:val="00B71606"/>
    <w:rsid w:val="00B71A29"/>
    <w:rsid w:val="00B7204B"/>
    <w:rsid w:val="00B7247C"/>
    <w:rsid w:val="00B72A7A"/>
    <w:rsid w:val="00B72CC4"/>
    <w:rsid w:val="00B72E21"/>
    <w:rsid w:val="00B72E3E"/>
    <w:rsid w:val="00B7300F"/>
    <w:rsid w:val="00B7336B"/>
    <w:rsid w:val="00B733EF"/>
    <w:rsid w:val="00B73800"/>
    <w:rsid w:val="00B7434F"/>
    <w:rsid w:val="00B74BC8"/>
    <w:rsid w:val="00B75116"/>
    <w:rsid w:val="00B7571F"/>
    <w:rsid w:val="00B75D81"/>
    <w:rsid w:val="00B76EB4"/>
    <w:rsid w:val="00B76F44"/>
    <w:rsid w:val="00B77429"/>
    <w:rsid w:val="00B7776F"/>
    <w:rsid w:val="00B80147"/>
    <w:rsid w:val="00B804B9"/>
    <w:rsid w:val="00B80750"/>
    <w:rsid w:val="00B80C18"/>
    <w:rsid w:val="00B80FB2"/>
    <w:rsid w:val="00B810B2"/>
    <w:rsid w:val="00B81521"/>
    <w:rsid w:val="00B81B88"/>
    <w:rsid w:val="00B81C37"/>
    <w:rsid w:val="00B82201"/>
    <w:rsid w:val="00B8233F"/>
    <w:rsid w:val="00B8239D"/>
    <w:rsid w:val="00B82515"/>
    <w:rsid w:val="00B826AB"/>
    <w:rsid w:val="00B829A6"/>
    <w:rsid w:val="00B82A79"/>
    <w:rsid w:val="00B830CD"/>
    <w:rsid w:val="00B83A0E"/>
    <w:rsid w:val="00B8422A"/>
    <w:rsid w:val="00B84276"/>
    <w:rsid w:val="00B84AA5"/>
    <w:rsid w:val="00B84B93"/>
    <w:rsid w:val="00B84D3E"/>
    <w:rsid w:val="00B8515A"/>
    <w:rsid w:val="00B8565E"/>
    <w:rsid w:val="00B85E40"/>
    <w:rsid w:val="00B85E8E"/>
    <w:rsid w:val="00B86E5B"/>
    <w:rsid w:val="00B87186"/>
    <w:rsid w:val="00B87424"/>
    <w:rsid w:val="00B87B46"/>
    <w:rsid w:val="00B87C7C"/>
    <w:rsid w:val="00B901AC"/>
    <w:rsid w:val="00B9075C"/>
    <w:rsid w:val="00B90D9B"/>
    <w:rsid w:val="00B90E16"/>
    <w:rsid w:val="00B90EC6"/>
    <w:rsid w:val="00B90FB2"/>
    <w:rsid w:val="00B91A28"/>
    <w:rsid w:val="00B91AFB"/>
    <w:rsid w:val="00B926A7"/>
    <w:rsid w:val="00B92730"/>
    <w:rsid w:val="00B92779"/>
    <w:rsid w:val="00B92877"/>
    <w:rsid w:val="00B93182"/>
    <w:rsid w:val="00B93ED2"/>
    <w:rsid w:val="00B945CD"/>
    <w:rsid w:val="00B946A0"/>
    <w:rsid w:val="00B94D4C"/>
    <w:rsid w:val="00B9534F"/>
    <w:rsid w:val="00B9551D"/>
    <w:rsid w:val="00B95FDD"/>
    <w:rsid w:val="00B963AC"/>
    <w:rsid w:val="00B96901"/>
    <w:rsid w:val="00B96CF8"/>
    <w:rsid w:val="00B96FDF"/>
    <w:rsid w:val="00B97862"/>
    <w:rsid w:val="00B97D61"/>
    <w:rsid w:val="00B97D7C"/>
    <w:rsid w:val="00B97D94"/>
    <w:rsid w:val="00BA0021"/>
    <w:rsid w:val="00BA063E"/>
    <w:rsid w:val="00BA06EE"/>
    <w:rsid w:val="00BA0A89"/>
    <w:rsid w:val="00BA0B91"/>
    <w:rsid w:val="00BA0FF9"/>
    <w:rsid w:val="00BA11EE"/>
    <w:rsid w:val="00BA139E"/>
    <w:rsid w:val="00BA170C"/>
    <w:rsid w:val="00BA1E0D"/>
    <w:rsid w:val="00BA1EAB"/>
    <w:rsid w:val="00BA212B"/>
    <w:rsid w:val="00BA27F1"/>
    <w:rsid w:val="00BA2F69"/>
    <w:rsid w:val="00BA32C7"/>
    <w:rsid w:val="00BA39C5"/>
    <w:rsid w:val="00BA3A23"/>
    <w:rsid w:val="00BA3CB7"/>
    <w:rsid w:val="00BA3F9D"/>
    <w:rsid w:val="00BA41DB"/>
    <w:rsid w:val="00BA4A27"/>
    <w:rsid w:val="00BA4CE0"/>
    <w:rsid w:val="00BA4DEB"/>
    <w:rsid w:val="00BA5D3E"/>
    <w:rsid w:val="00BA6151"/>
    <w:rsid w:val="00BA6388"/>
    <w:rsid w:val="00BA65D6"/>
    <w:rsid w:val="00BA6BFB"/>
    <w:rsid w:val="00BA6D9F"/>
    <w:rsid w:val="00BA6E74"/>
    <w:rsid w:val="00BA6EAD"/>
    <w:rsid w:val="00BA7061"/>
    <w:rsid w:val="00BA7705"/>
    <w:rsid w:val="00BA7732"/>
    <w:rsid w:val="00BA7A3E"/>
    <w:rsid w:val="00BB006C"/>
    <w:rsid w:val="00BB02CC"/>
    <w:rsid w:val="00BB0A45"/>
    <w:rsid w:val="00BB1181"/>
    <w:rsid w:val="00BB14A2"/>
    <w:rsid w:val="00BB1AE4"/>
    <w:rsid w:val="00BB2597"/>
    <w:rsid w:val="00BB27E4"/>
    <w:rsid w:val="00BB2BD5"/>
    <w:rsid w:val="00BB2C41"/>
    <w:rsid w:val="00BB2F27"/>
    <w:rsid w:val="00BB30F6"/>
    <w:rsid w:val="00BB37ED"/>
    <w:rsid w:val="00BB465C"/>
    <w:rsid w:val="00BB4FCC"/>
    <w:rsid w:val="00BB521E"/>
    <w:rsid w:val="00BB53F8"/>
    <w:rsid w:val="00BB54EE"/>
    <w:rsid w:val="00BB5B47"/>
    <w:rsid w:val="00BB600F"/>
    <w:rsid w:val="00BB63A0"/>
    <w:rsid w:val="00BB65AA"/>
    <w:rsid w:val="00BB7169"/>
    <w:rsid w:val="00BB78EA"/>
    <w:rsid w:val="00BB7CD0"/>
    <w:rsid w:val="00BB7EAB"/>
    <w:rsid w:val="00BC0252"/>
    <w:rsid w:val="00BC062E"/>
    <w:rsid w:val="00BC06B4"/>
    <w:rsid w:val="00BC0B54"/>
    <w:rsid w:val="00BC0BEE"/>
    <w:rsid w:val="00BC10E6"/>
    <w:rsid w:val="00BC1551"/>
    <w:rsid w:val="00BC1A71"/>
    <w:rsid w:val="00BC1EBB"/>
    <w:rsid w:val="00BC2843"/>
    <w:rsid w:val="00BC3511"/>
    <w:rsid w:val="00BC395A"/>
    <w:rsid w:val="00BC3E7A"/>
    <w:rsid w:val="00BC4893"/>
    <w:rsid w:val="00BC562B"/>
    <w:rsid w:val="00BC58A0"/>
    <w:rsid w:val="00BC58E8"/>
    <w:rsid w:val="00BC5D25"/>
    <w:rsid w:val="00BC5DBA"/>
    <w:rsid w:val="00BC5FD6"/>
    <w:rsid w:val="00BC6005"/>
    <w:rsid w:val="00BC648B"/>
    <w:rsid w:val="00BC6EB8"/>
    <w:rsid w:val="00BC71D6"/>
    <w:rsid w:val="00BC7954"/>
    <w:rsid w:val="00BD04DE"/>
    <w:rsid w:val="00BD0603"/>
    <w:rsid w:val="00BD0A5C"/>
    <w:rsid w:val="00BD1309"/>
    <w:rsid w:val="00BD1422"/>
    <w:rsid w:val="00BD1636"/>
    <w:rsid w:val="00BD1638"/>
    <w:rsid w:val="00BD1C45"/>
    <w:rsid w:val="00BD1DE5"/>
    <w:rsid w:val="00BD222C"/>
    <w:rsid w:val="00BD23BE"/>
    <w:rsid w:val="00BD2767"/>
    <w:rsid w:val="00BD2E3A"/>
    <w:rsid w:val="00BD2E9F"/>
    <w:rsid w:val="00BD3035"/>
    <w:rsid w:val="00BD3110"/>
    <w:rsid w:val="00BD31A3"/>
    <w:rsid w:val="00BD327C"/>
    <w:rsid w:val="00BD3FB9"/>
    <w:rsid w:val="00BD4157"/>
    <w:rsid w:val="00BD43FF"/>
    <w:rsid w:val="00BD4555"/>
    <w:rsid w:val="00BD4CBA"/>
    <w:rsid w:val="00BD4CDE"/>
    <w:rsid w:val="00BD5225"/>
    <w:rsid w:val="00BD54FA"/>
    <w:rsid w:val="00BD5C9E"/>
    <w:rsid w:val="00BD5D9E"/>
    <w:rsid w:val="00BD6D74"/>
    <w:rsid w:val="00BD6E64"/>
    <w:rsid w:val="00BD7576"/>
    <w:rsid w:val="00BD780C"/>
    <w:rsid w:val="00BD7B06"/>
    <w:rsid w:val="00BD7B8B"/>
    <w:rsid w:val="00BD7F6B"/>
    <w:rsid w:val="00BE01E2"/>
    <w:rsid w:val="00BE1E7F"/>
    <w:rsid w:val="00BE270C"/>
    <w:rsid w:val="00BE28B3"/>
    <w:rsid w:val="00BE28EB"/>
    <w:rsid w:val="00BE34A7"/>
    <w:rsid w:val="00BE43CC"/>
    <w:rsid w:val="00BE4C31"/>
    <w:rsid w:val="00BE4F5A"/>
    <w:rsid w:val="00BE506E"/>
    <w:rsid w:val="00BE5429"/>
    <w:rsid w:val="00BE5607"/>
    <w:rsid w:val="00BE6082"/>
    <w:rsid w:val="00BE62AB"/>
    <w:rsid w:val="00BE63A7"/>
    <w:rsid w:val="00BE66FC"/>
    <w:rsid w:val="00BE6922"/>
    <w:rsid w:val="00BE698C"/>
    <w:rsid w:val="00BE6C62"/>
    <w:rsid w:val="00BE6C7F"/>
    <w:rsid w:val="00BE6CE9"/>
    <w:rsid w:val="00BE6E14"/>
    <w:rsid w:val="00BE7356"/>
    <w:rsid w:val="00BE74F4"/>
    <w:rsid w:val="00BE7893"/>
    <w:rsid w:val="00BE78AB"/>
    <w:rsid w:val="00BE7F28"/>
    <w:rsid w:val="00BF0148"/>
    <w:rsid w:val="00BF0163"/>
    <w:rsid w:val="00BF018A"/>
    <w:rsid w:val="00BF11FD"/>
    <w:rsid w:val="00BF173B"/>
    <w:rsid w:val="00BF1806"/>
    <w:rsid w:val="00BF1BE7"/>
    <w:rsid w:val="00BF1BFA"/>
    <w:rsid w:val="00BF1DFC"/>
    <w:rsid w:val="00BF1E41"/>
    <w:rsid w:val="00BF1E7E"/>
    <w:rsid w:val="00BF25F3"/>
    <w:rsid w:val="00BF290C"/>
    <w:rsid w:val="00BF30C4"/>
    <w:rsid w:val="00BF384E"/>
    <w:rsid w:val="00BF39C2"/>
    <w:rsid w:val="00BF3AEA"/>
    <w:rsid w:val="00BF3E94"/>
    <w:rsid w:val="00BF420B"/>
    <w:rsid w:val="00BF4494"/>
    <w:rsid w:val="00BF4B1B"/>
    <w:rsid w:val="00BF4FDD"/>
    <w:rsid w:val="00BF5082"/>
    <w:rsid w:val="00BF5207"/>
    <w:rsid w:val="00BF53E8"/>
    <w:rsid w:val="00BF5BAD"/>
    <w:rsid w:val="00BF5FBF"/>
    <w:rsid w:val="00BF61C3"/>
    <w:rsid w:val="00BF692B"/>
    <w:rsid w:val="00BF6C7B"/>
    <w:rsid w:val="00BF6DB1"/>
    <w:rsid w:val="00BF7112"/>
    <w:rsid w:val="00BF733B"/>
    <w:rsid w:val="00BF736A"/>
    <w:rsid w:val="00BF746A"/>
    <w:rsid w:val="00BF7600"/>
    <w:rsid w:val="00BF79FE"/>
    <w:rsid w:val="00C00177"/>
    <w:rsid w:val="00C00295"/>
    <w:rsid w:val="00C00302"/>
    <w:rsid w:val="00C006BF"/>
    <w:rsid w:val="00C00B7C"/>
    <w:rsid w:val="00C00D04"/>
    <w:rsid w:val="00C01443"/>
    <w:rsid w:val="00C017EC"/>
    <w:rsid w:val="00C01A38"/>
    <w:rsid w:val="00C02317"/>
    <w:rsid w:val="00C027FF"/>
    <w:rsid w:val="00C0306B"/>
    <w:rsid w:val="00C036DD"/>
    <w:rsid w:val="00C03E71"/>
    <w:rsid w:val="00C0404D"/>
    <w:rsid w:val="00C04156"/>
    <w:rsid w:val="00C0439C"/>
    <w:rsid w:val="00C04587"/>
    <w:rsid w:val="00C0475B"/>
    <w:rsid w:val="00C04CC6"/>
    <w:rsid w:val="00C04E22"/>
    <w:rsid w:val="00C05519"/>
    <w:rsid w:val="00C0571E"/>
    <w:rsid w:val="00C05DE7"/>
    <w:rsid w:val="00C05EE6"/>
    <w:rsid w:val="00C06543"/>
    <w:rsid w:val="00C065EB"/>
    <w:rsid w:val="00C067B9"/>
    <w:rsid w:val="00C06AAE"/>
    <w:rsid w:val="00C06AD5"/>
    <w:rsid w:val="00C06C9E"/>
    <w:rsid w:val="00C06FBF"/>
    <w:rsid w:val="00C073D3"/>
    <w:rsid w:val="00C07C31"/>
    <w:rsid w:val="00C07C53"/>
    <w:rsid w:val="00C1002C"/>
    <w:rsid w:val="00C102FA"/>
    <w:rsid w:val="00C107AE"/>
    <w:rsid w:val="00C10DF7"/>
    <w:rsid w:val="00C10EB2"/>
    <w:rsid w:val="00C110AA"/>
    <w:rsid w:val="00C11154"/>
    <w:rsid w:val="00C117BC"/>
    <w:rsid w:val="00C11967"/>
    <w:rsid w:val="00C11D23"/>
    <w:rsid w:val="00C12330"/>
    <w:rsid w:val="00C12371"/>
    <w:rsid w:val="00C12495"/>
    <w:rsid w:val="00C1284B"/>
    <w:rsid w:val="00C1296E"/>
    <w:rsid w:val="00C12A30"/>
    <w:rsid w:val="00C12A55"/>
    <w:rsid w:val="00C12D15"/>
    <w:rsid w:val="00C1300C"/>
    <w:rsid w:val="00C130CC"/>
    <w:rsid w:val="00C13860"/>
    <w:rsid w:val="00C13B9B"/>
    <w:rsid w:val="00C13DA0"/>
    <w:rsid w:val="00C140BB"/>
    <w:rsid w:val="00C142C2"/>
    <w:rsid w:val="00C145F6"/>
    <w:rsid w:val="00C1585B"/>
    <w:rsid w:val="00C15955"/>
    <w:rsid w:val="00C15D8E"/>
    <w:rsid w:val="00C15FAB"/>
    <w:rsid w:val="00C16249"/>
    <w:rsid w:val="00C16331"/>
    <w:rsid w:val="00C16454"/>
    <w:rsid w:val="00C17110"/>
    <w:rsid w:val="00C17228"/>
    <w:rsid w:val="00C17EBA"/>
    <w:rsid w:val="00C205DF"/>
    <w:rsid w:val="00C20A89"/>
    <w:rsid w:val="00C20ACA"/>
    <w:rsid w:val="00C20CBB"/>
    <w:rsid w:val="00C20D2F"/>
    <w:rsid w:val="00C20EAD"/>
    <w:rsid w:val="00C20F21"/>
    <w:rsid w:val="00C21803"/>
    <w:rsid w:val="00C21D40"/>
    <w:rsid w:val="00C21D8E"/>
    <w:rsid w:val="00C2277C"/>
    <w:rsid w:val="00C228C9"/>
    <w:rsid w:val="00C228D3"/>
    <w:rsid w:val="00C22C81"/>
    <w:rsid w:val="00C22C9E"/>
    <w:rsid w:val="00C22DC8"/>
    <w:rsid w:val="00C231F9"/>
    <w:rsid w:val="00C23A63"/>
    <w:rsid w:val="00C23B42"/>
    <w:rsid w:val="00C23D6A"/>
    <w:rsid w:val="00C24941"/>
    <w:rsid w:val="00C24AF2"/>
    <w:rsid w:val="00C25567"/>
    <w:rsid w:val="00C25774"/>
    <w:rsid w:val="00C2582B"/>
    <w:rsid w:val="00C25AAB"/>
    <w:rsid w:val="00C26529"/>
    <w:rsid w:val="00C2678D"/>
    <w:rsid w:val="00C26A01"/>
    <w:rsid w:val="00C26B44"/>
    <w:rsid w:val="00C26EDC"/>
    <w:rsid w:val="00C26F55"/>
    <w:rsid w:val="00C2707A"/>
    <w:rsid w:val="00C27B36"/>
    <w:rsid w:val="00C3028E"/>
    <w:rsid w:val="00C307A1"/>
    <w:rsid w:val="00C30973"/>
    <w:rsid w:val="00C30FFA"/>
    <w:rsid w:val="00C312CC"/>
    <w:rsid w:val="00C31403"/>
    <w:rsid w:val="00C317D5"/>
    <w:rsid w:val="00C31911"/>
    <w:rsid w:val="00C3192E"/>
    <w:rsid w:val="00C32C20"/>
    <w:rsid w:val="00C32C70"/>
    <w:rsid w:val="00C331A8"/>
    <w:rsid w:val="00C33443"/>
    <w:rsid w:val="00C33A7A"/>
    <w:rsid w:val="00C33F06"/>
    <w:rsid w:val="00C3403A"/>
    <w:rsid w:val="00C34EB7"/>
    <w:rsid w:val="00C35374"/>
    <w:rsid w:val="00C355C0"/>
    <w:rsid w:val="00C3595D"/>
    <w:rsid w:val="00C35CD9"/>
    <w:rsid w:val="00C3604E"/>
    <w:rsid w:val="00C362A0"/>
    <w:rsid w:val="00C3679B"/>
    <w:rsid w:val="00C368D4"/>
    <w:rsid w:val="00C36B4A"/>
    <w:rsid w:val="00C371B4"/>
    <w:rsid w:val="00C376D1"/>
    <w:rsid w:val="00C376E9"/>
    <w:rsid w:val="00C37DBC"/>
    <w:rsid w:val="00C4077D"/>
    <w:rsid w:val="00C40B8E"/>
    <w:rsid w:val="00C412BE"/>
    <w:rsid w:val="00C4148C"/>
    <w:rsid w:val="00C41E3A"/>
    <w:rsid w:val="00C41F9B"/>
    <w:rsid w:val="00C42370"/>
    <w:rsid w:val="00C424B7"/>
    <w:rsid w:val="00C426D0"/>
    <w:rsid w:val="00C4299A"/>
    <w:rsid w:val="00C42BEA"/>
    <w:rsid w:val="00C4302C"/>
    <w:rsid w:val="00C4349D"/>
    <w:rsid w:val="00C437C3"/>
    <w:rsid w:val="00C43951"/>
    <w:rsid w:val="00C43BED"/>
    <w:rsid w:val="00C43EB3"/>
    <w:rsid w:val="00C43FF9"/>
    <w:rsid w:val="00C447B9"/>
    <w:rsid w:val="00C4489E"/>
    <w:rsid w:val="00C44A5F"/>
    <w:rsid w:val="00C456AB"/>
    <w:rsid w:val="00C45A65"/>
    <w:rsid w:val="00C45AF2"/>
    <w:rsid w:val="00C45C1F"/>
    <w:rsid w:val="00C45C75"/>
    <w:rsid w:val="00C460DF"/>
    <w:rsid w:val="00C46989"/>
    <w:rsid w:val="00C46FDA"/>
    <w:rsid w:val="00C47123"/>
    <w:rsid w:val="00C47442"/>
    <w:rsid w:val="00C474A9"/>
    <w:rsid w:val="00C5038D"/>
    <w:rsid w:val="00C5052C"/>
    <w:rsid w:val="00C508C1"/>
    <w:rsid w:val="00C50D15"/>
    <w:rsid w:val="00C51F13"/>
    <w:rsid w:val="00C523AF"/>
    <w:rsid w:val="00C52963"/>
    <w:rsid w:val="00C532A3"/>
    <w:rsid w:val="00C535BC"/>
    <w:rsid w:val="00C537CF"/>
    <w:rsid w:val="00C538A0"/>
    <w:rsid w:val="00C53EF2"/>
    <w:rsid w:val="00C53FE3"/>
    <w:rsid w:val="00C54617"/>
    <w:rsid w:val="00C5471F"/>
    <w:rsid w:val="00C5547A"/>
    <w:rsid w:val="00C55645"/>
    <w:rsid w:val="00C55C45"/>
    <w:rsid w:val="00C55DDF"/>
    <w:rsid w:val="00C560F5"/>
    <w:rsid w:val="00C56B5D"/>
    <w:rsid w:val="00C56DB8"/>
    <w:rsid w:val="00C5737C"/>
    <w:rsid w:val="00C574A2"/>
    <w:rsid w:val="00C57CFB"/>
    <w:rsid w:val="00C60242"/>
    <w:rsid w:val="00C609AA"/>
    <w:rsid w:val="00C60C45"/>
    <w:rsid w:val="00C60DC2"/>
    <w:rsid w:val="00C61C0A"/>
    <w:rsid w:val="00C61C2A"/>
    <w:rsid w:val="00C61F8B"/>
    <w:rsid w:val="00C61FB5"/>
    <w:rsid w:val="00C62424"/>
    <w:rsid w:val="00C626DF"/>
    <w:rsid w:val="00C62727"/>
    <w:rsid w:val="00C62D3F"/>
    <w:rsid w:val="00C63087"/>
    <w:rsid w:val="00C63C03"/>
    <w:rsid w:val="00C642B3"/>
    <w:rsid w:val="00C64795"/>
    <w:rsid w:val="00C6520C"/>
    <w:rsid w:val="00C657D8"/>
    <w:rsid w:val="00C65F68"/>
    <w:rsid w:val="00C66021"/>
    <w:rsid w:val="00C66F8A"/>
    <w:rsid w:val="00C674D3"/>
    <w:rsid w:val="00C6790C"/>
    <w:rsid w:val="00C67CCD"/>
    <w:rsid w:val="00C7026B"/>
    <w:rsid w:val="00C70278"/>
    <w:rsid w:val="00C70493"/>
    <w:rsid w:val="00C70610"/>
    <w:rsid w:val="00C70B32"/>
    <w:rsid w:val="00C71194"/>
    <w:rsid w:val="00C71506"/>
    <w:rsid w:val="00C719A1"/>
    <w:rsid w:val="00C71D85"/>
    <w:rsid w:val="00C71E0A"/>
    <w:rsid w:val="00C7262F"/>
    <w:rsid w:val="00C72868"/>
    <w:rsid w:val="00C72B27"/>
    <w:rsid w:val="00C7325D"/>
    <w:rsid w:val="00C73415"/>
    <w:rsid w:val="00C736D6"/>
    <w:rsid w:val="00C73AB4"/>
    <w:rsid w:val="00C73CE0"/>
    <w:rsid w:val="00C744F4"/>
    <w:rsid w:val="00C74646"/>
    <w:rsid w:val="00C74CE1"/>
    <w:rsid w:val="00C74E02"/>
    <w:rsid w:val="00C75681"/>
    <w:rsid w:val="00C76804"/>
    <w:rsid w:val="00C7684C"/>
    <w:rsid w:val="00C76DE6"/>
    <w:rsid w:val="00C7746A"/>
    <w:rsid w:val="00C77673"/>
    <w:rsid w:val="00C77932"/>
    <w:rsid w:val="00C77E39"/>
    <w:rsid w:val="00C77E6D"/>
    <w:rsid w:val="00C77FD1"/>
    <w:rsid w:val="00C80321"/>
    <w:rsid w:val="00C803FF"/>
    <w:rsid w:val="00C80584"/>
    <w:rsid w:val="00C8078D"/>
    <w:rsid w:val="00C809BE"/>
    <w:rsid w:val="00C80AF6"/>
    <w:rsid w:val="00C80D1C"/>
    <w:rsid w:val="00C80E00"/>
    <w:rsid w:val="00C80EE4"/>
    <w:rsid w:val="00C817A5"/>
    <w:rsid w:val="00C819D1"/>
    <w:rsid w:val="00C81A94"/>
    <w:rsid w:val="00C81CED"/>
    <w:rsid w:val="00C81DED"/>
    <w:rsid w:val="00C82486"/>
    <w:rsid w:val="00C82AF4"/>
    <w:rsid w:val="00C82EC5"/>
    <w:rsid w:val="00C83362"/>
    <w:rsid w:val="00C834E1"/>
    <w:rsid w:val="00C83895"/>
    <w:rsid w:val="00C83994"/>
    <w:rsid w:val="00C839DF"/>
    <w:rsid w:val="00C83E97"/>
    <w:rsid w:val="00C83F37"/>
    <w:rsid w:val="00C84221"/>
    <w:rsid w:val="00C84243"/>
    <w:rsid w:val="00C84332"/>
    <w:rsid w:val="00C843DA"/>
    <w:rsid w:val="00C8446D"/>
    <w:rsid w:val="00C84C08"/>
    <w:rsid w:val="00C84CB9"/>
    <w:rsid w:val="00C851B8"/>
    <w:rsid w:val="00C853FC"/>
    <w:rsid w:val="00C86389"/>
    <w:rsid w:val="00C8656A"/>
    <w:rsid w:val="00C867D4"/>
    <w:rsid w:val="00C87179"/>
    <w:rsid w:val="00C87653"/>
    <w:rsid w:val="00C8776C"/>
    <w:rsid w:val="00C87916"/>
    <w:rsid w:val="00C87E46"/>
    <w:rsid w:val="00C9008C"/>
    <w:rsid w:val="00C9057D"/>
    <w:rsid w:val="00C90C66"/>
    <w:rsid w:val="00C90C68"/>
    <w:rsid w:val="00C91578"/>
    <w:rsid w:val="00C917B4"/>
    <w:rsid w:val="00C9181E"/>
    <w:rsid w:val="00C91931"/>
    <w:rsid w:val="00C9194F"/>
    <w:rsid w:val="00C919D9"/>
    <w:rsid w:val="00C91BD6"/>
    <w:rsid w:val="00C91CA0"/>
    <w:rsid w:val="00C91D6D"/>
    <w:rsid w:val="00C9226D"/>
    <w:rsid w:val="00C92374"/>
    <w:rsid w:val="00C92998"/>
    <w:rsid w:val="00C92CE4"/>
    <w:rsid w:val="00C92E58"/>
    <w:rsid w:val="00C92FB4"/>
    <w:rsid w:val="00C93731"/>
    <w:rsid w:val="00C93999"/>
    <w:rsid w:val="00C939F2"/>
    <w:rsid w:val="00C93A28"/>
    <w:rsid w:val="00C93B26"/>
    <w:rsid w:val="00C93C1C"/>
    <w:rsid w:val="00C93C63"/>
    <w:rsid w:val="00C94138"/>
    <w:rsid w:val="00C94357"/>
    <w:rsid w:val="00C94510"/>
    <w:rsid w:val="00C94560"/>
    <w:rsid w:val="00C945A8"/>
    <w:rsid w:val="00C946B6"/>
    <w:rsid w:val="00C946FF"/>
    <w:rsid w:val="00C94B8C"/>
    <w:rsid w:val="00C94E2C"/>
    <w:rsid w:val="00C94F4D"/>
    <w:rsid w:val="00C9504A"/>
    <w:rsid w:val="00C95194"/>
    <w:rsid w:val="00C95734"/>
    <w:rsid w:val="00C959CD"/>
    <w:rsid w:val="00C95B38"/>
    <w:rsid w:val="00C95B7E"/>
    <w:rsid w:val="00C95C0E"/>
    <w:rsid w:val="00C95D7E"/>
    <w:rsid w:val="00C95DA2"/>
    <w:rsid w:val="00C95E9D"/>
    <w:rsid w:val="00C96C0B"/>
    <w:rsid w:val="00C96DAC"/>
    <w:rsid w:val="00C971CF"/>
    <w:rsid w:val="00C973F4"/>
    <w:rsid w:val="00C9747B"/>
    <w:rsid w:val="00C976DD"/>
    <w:rsid w:val="00C9771A"/>
    <w:rsid w:val="00C977F1"/>
    <w:rsid w:val="00C97828"/>
    <w:rsid w:val="00CA02E2"/>
    <w:rsid w:val="00CA0450"/>
    <w:rsid w:val="00CA05B4"/>
    <w:rsid w:val="00CA07A1"/>
    <w:rsid w:val="00CA0DD6"/>
    <w:rsid w:val="00CA122E"/>
    <w:rsid w:val="00CA1A1F"/>
    <w:rsid w:val="00CA1B91"/>
    <w:rsid w:val="00CA2354"/>
    <w:rsid w:val="00CA2432"/>
    <w:rsid w:val="00CA24C9"/>
    <w:rsid w:val="00CA27A6"/>
    <w:rsid w:val="00CA283E"/>
    <w:rsid w:val="00CA354E"/>
    <w:rsid w:val="00CA37F8"/>
    <w:rsid w:val="00CA3D88"/>
    <w:rsid w:val="00CA44F8"/>
    <w:rsid w:val="00CA4681"/>
    <w:rsid w:val="00CA4D8A"/>
    <w:rsid w:val="00CA4EF4"/>
    <w:rsid w:val="00CA5B95"/>
    <w:rsid w:val="00CA5EF0"/>
    <w:rsid w:val="00CA62E3"/>
    <w:rsid w:val="00CA68FF"/>
    <w:rsid w:val="00CA6A7A"/>
    <w:rsid w:val="00CA6FB2"/>
    <w:rsid w:val="00CA77A3"/>
    <w:rsid w:val="00CA7B66"/>
    <w:rsid w:val="00CA7F35"/>
    <w:rsid w:val="00CB0412"/>
    <w:rsid w:val="00CB04CD"/>
    <w:rsid w:val="00CB053B"/>
    <w:rsid w:val="00CB0BB2"/>
    <w:rsid w:val="00CB0DCD"/>
    <w:rsid w:val="00CB17E7"/>
    <w:rsid w:val="00CB1D09"/>
    <w:rsid w:val="00CB1DDA"/>
    <w:rsid w:val="00CB20F1"/>
    <w:rsid w:val="00CB2221"/>
    <w:rsid w:val="00CB23B9"/>
    <w:rsid w:val="00CB2767"/>
    <w:rsid w:val="00CB3119"/>
    <w:rsid w:val="00CB32D4"/>
    <w:rsid w:val="00CB38EE"/>
    <w:rsid w:val="00CB39F2"/>
    <w:rsid w:val="00CB42E5"/>
    <w:rsid w:val="00CB4470"/>
    <w:rsid w:val="00CB44B4"/>
    <w:rsid w:val="00CB4930"/>
    <w:rsid w:val="00CB50A6"/>
    <w:rsid w:val="00CB5112"/>
    <w:rsid w:val="00CB5D0C"/>
    <w:rsid w:val="00CB637C"/>
    <w:rsid w:val="00CB69D7"/>
    <w:rsid w:val="00CB6BA9"/>
    <w:rsid w:val="00CB73BE"/>
    <w:rsid w:val="00CB770E"/>
    <w:rsid w:val="00CB7984"/>
    <w:rsid w:val="00CB7C93"/>
    <w:rsid w:val="00CC01DC"/>
    <w:rsid w:val="00CC0429"/>
    <w:rsid w:val="00CC0450"/>
    <w:rsid w:val="00CC0D10"/>
    <w:rsid w:val="00CC0E5C"/>
    <w:rsid w:val="00CC15F0"/>
    <w:rsid w:val="00CC1739"/>
    <w:rsid w:val="00CC1C2C"/>
    <w:rsid w:val="00CC1C52"/>
    <w:rsid w:val="00CC28CC"/>
    <w:rsid w:val="00CC2C9E"/>
    <w:rsid w:val="00CC2CDB"/>
    <w:rsid w:val="00CC3137"/>
    <w:rsid w:val="00CC39EC"/>
    <w:rsid w:val="00CC3FCE"/>
    <w:rsid w:val="00CC42D4"/>
    <w:rsid w:val="00CC4886"/>
    <w:rsid w:val="00CC4A9D"/>
    <w:rsid w:val="00CC4CD3"/>
    <w:rsid w:val="00CC51C3"/>
    <w:rsid w:val="00CC5572"/>
    <w:rsid w:val="00CC5838"/>
    <w:rsid w:val="00CC58D4"/>
    <w:rsid w:val="00CC5D75"/>
    <w:rsid w:val="00CC649D"/>
    <w:rsid w:val="00CC68AC"/>
    <w:rsid w:val="00CC69C2"/>
    <w:rsid w:val="00CC6CB4"/>
    <w:rsid w:val="00CC6F30"/>
    <w:rsid w:val="00CC6F60"/>
    <w:rsid w:val="00CC752D"/>
    <w:rsid w:val="00CC753C"/>
    <w:rsid w:val="00CC775B"/>
    <w:rsid w:val="00CD0276"/>
    <w:rsid w:val="00CD0628"/>
    <w:rsid w:val="00CD062F"/>
    <w:rsid w:val="00CD0D66"/>
    <w:rsid w:val="00CD0DBF"/>
    <w:rsid w:val="00CD0EFA"/>
    <w:rsid w:val="00CD14C3"/>
    <w:rsid w:val="00CD15C2"/>
    <w:rsid w:val="00CD167E"/>
    <w:rsid w:val="00CD1855"/>
    <w:rsid w:val="00CD18FC"/>
    <w:rsid w:val="00CD1924"/>
    <w:rsid w:val="00CD1B92"/>
    <w:rsid w:val="00CD1D57"/>
    <w:rsid w:val="00CD1DF1"/>
    <w:rsid w:val="00CD2317"/>
    <w:rsid w:val="00CD24BB"/>
    <w:rsid w:val="00CD24FF"/>
    <w:rsid w:val="00CD2B03"/>
    <w:rsid w:val="00CD3039"/>
    <w:rsid w:val="00CD312E"/>
    <w:rsid w:val="00CD414E"/>
    <w:rsid w:val="00CD4442"/>
    <w:rsid w:val="00CD44AE"/>
    <w:rsid w:val="00CD483C"/>
    <w:rsid w:val="00CD50EE"/>
    <w:rsid w:val="00CD5BE6"/>
    <w:rsid w:val="00CD5DB5"/>
    <w:rsid w:val="00CD626C"/>
    <w:rsid w:val="00CD6409"/>
    <w:rsid w:val="00CD6427"/>
    <w:rsid w:val="00CD6504"/>
    <w:rsid w:val="00CD656B"/>
    <w:rsid w:val="00CD67E5"/>
    <w:rsid w:val="00CD791E"/>
    <w:rsid w:val="00CD7EA3"/>
    <w:rsid w:val="00CE0174"/>
    <w:rsid w:val="00CE0263"/>
    <w:rsid w:val="00CE065E"/>
    <w:rsid w:val="00CE0723"/>
    <w:rsid w:val="00CE0748"/>
    <w:rsid w:val="00CE0BC4"/>
    <w:rsid w:val="00CE0C3B"/>
    <w:rsid w:val="00CE1994"/>
    <w:rsid w:val="00CE1BCE"/>
    <w:rsid w:val="00CE22BC"/>
    <w:rsid w:val="00CE22BE"/>
    <w:rsid w:val="00CE2527"/>
    <w:rsid w:val="00CE277D"/>
    <w:rsid w:val="00CE27E8"/>
    <w:rsid w:val="00CE2C84"/>
    <w:rsid w:val="00CE2E86"/>
    <w:rsid w:val="00CE35F8"/>
    <w:rsid w:val="00CE37EC"/>
    <w:rsid w:val="00CE3C05"/>
    <w:rsid w:val="00CE4112"/>
    <w:rsid w:val="00CE53BC"/>
    <w:rsid w:val="00CE5D76"/>
    <w:rsid w:val="00CE6608"/>
    <w:rsid w:val="00CE69C6"/>
    <w:rsid w:val="00CE6B0D"/>
    <w:rsid w:val="00CE6B57"/>
    <w:rsid w:val="00CE6C4C"/>
    <w:rsid w:val="00CE6D20"/>
    <w:rsid w:val="00CE6E0A"/>
    <w:rsid w:val="00CE6EBD"/>
    <w:rsid w:val="00CE72F1"/>
    <w:rsid w:val="00CE73D1"/>
    <w:rsid w:val="00CE76D5"/>
    <w:rsid w:val="00CE7886"/>
    <w:rsid w:val="00CE7BED"/>
    <w:rsid w:val="00CE7C1D"/>
    <w:rsid w:val="00CE7E8A"/>
    <w:rsid w:val="00CF022F"/>
    <w:rsid w:val="00CF0A38"/>
    <w:rsid w:val="00CF0D50"/>
    <w:rsid w:val="00CF0E81"/>
    <w:rsid w:val="00CF1554"/>
    <w:rsid w:val="00CF156F"/>
    <w:rsid w:val="00CF16B0"/>
    <w:rsid w:val="00CF1DDC"/>
    <w:rsid w:val="00CF20D4"/>
    <w:rsid w:val="00CF232E"/>
    <w:rsid w:val="00CF31E2"/>
    <w:rsid w:val="00CF339F"/>
    <w:rsid w:val="00CF357C"/>
    <w:rsid w:val="00CF3682"/>
    <w:rsid w:val="00CF3A3A"/>
    <w:rsid w:val="00CF3E85"/>
    <w:rsid w:val="00CF4067"/>
    <w:rsid w:val="00CF419A"/>
    <w:rsid w:val="00CF475A"/>
    <w:rsid w:val="00CF4A0F"/>
    <w:rsid w:val="00CF4CB1"/>
    <w:rsid w:val="00CF5193"/>
    <w:rsid w:val="00CF56E2"/>
    <w:rsid w:val="00CF5798"/>
    <w:rsid w:val="00CF5CC5"/>
    <w:rsid w:val="00CF5EC9"/>
    <w:rsid w:val="00CF670B"/>
    <w:rsid w:val="00CF6826"/>
    <w:rsid w:val="00CF6CAB"/>
    <w:rsid w:val="00CF6D41"/>
    <w:rsid w:val="00CF734D"/>
    <w:rsid w:val="00CF745E"/>
    <w:rsid w:val="00CF7837"/>
    <w:rsid w:val="00CF7988"/>
    <w:rsid w:val="00CF7AC5"/>
    <w:rsid w:val="00CF7D54"/>
    <w:rsid w:val="00CF7DC8"/>
    <w:rsid w:val="00D00739"/>
    <w:rsid w:val="00D007F6"/>
    <w:rsid w:val="00D00AB4"/>
    <w:rsid w:val="00D01430"/>
    <w:rsid w:val="00D014CB"/>
    <w:rsid w:val="00D01C92"/>
    <w:rsid w:val="00D01F9F"/>
    <w:rsid w:val="00D0280E"/>
    <w:rsid w:val="00D02A28"/>
    <w:rsid w:val="00D030A9"/>
    <w:rsid w:val="00D032A7"/>
    <w:rsid w:val="00D03706"/>
    <w:rsid w:val="00D03809"/>
    <w:rsid w:val="00D03897"/>
    <w:rsid w:val="00D03A81"/>
    <w:rsid w:val="00D04210"/>
    <w:rsid w:val="00D04216"/>
    <w:rsid w:val="00D044F5"/>
    <w:rsid w:val="00D048FB"/>
    <w:rsid w:val="00D0497A"/>
    <w:rsid w:val="00D05403"/>
    <w:rsid w:val="00D05891"/>
    <w:rsid w:val="00D060DB"/>
    <w:rsid w:val="00D062FA"/>
    <w:rsid w:val="00D063CF"/>
    <w:rsid w:val="00D06470"/>
    <w:rsid w:val="00D06B19"/>
    <w:rsid w:val="00D0743F"/>
    <w:rsid w:val="00D0759E"/>
    <w:rsid w:val="00D075D7"/>
    <w:rsid w:val="00D07ACB"/>
    <w:rsid w:val="00D07AEF"/>
    <w:rsid w:val="00D07CFE"/>
    <w:rsid w:val="00D07E96"/>
    <w:rsid w:val="00D10702"/>
    <w:rsid w:val="00D10D5C"/>
    <w:rsid w:val="00D10F3C"/>
    <w:rsid w:val="00D1119D"/>
    <w:rsid w:val="00D11768"/>
    <w:rsid w:val="00D11958"/>
    <w:rsid w:val="00D11BE9"/>
    <w:rsid w:val="00D121D8"/>
    <w:rsid w:val="00D12584"/>
    <w:rsid w:val="00D12D6D"/>
    <w:rsid w:val="00D12F58"/>
    <w:rsid w:val="00D12FDE"/>
    <w:rsid w:val="00D1316D"/>
    <w:rsid w:val="00D13452"/>
    <w:rsid w:val="00D135D7"/>
    <w:rsid w:val="00D1381C"/>
    <w:rsid w:val="00D13A01"/>
    <w:rsid w:val="00D13B0A"/>
    <w:rsid w:val="00D13E7A"/>
    <w:rsid w:val="00D141D3"/>
    <w:rsid w:val="00D14AD8"/>
    <w:rsid w:val="00D14E7C"/>
    <w:rsid w:val="00D150DE"/>
    <w:rsid w:val="00D151C5"/>
    <w:rsid w:val="00D159FE"/>
    <w:rsid w:val="00D17618"/>
    <w:rsid w:val="00D17801"/>
    <w:rsid w:val="00D179C4"/>
    <w:rsid w:val="00D17EF8"/>
    <w:rsid w:val="00D20285"/>
    <w:rsid w:val="00D20637"/>
    <w:rsid w:val="00D2075E"/>
    <w:rsid w:val="00D209C8"/>
    <w:rsid w:val="00D2141B"/>
    <w:rsid w:val="00D22A3F"/>
    <w:rsid w:val="00D22CEE"/>
    <w:rsid w:val="00D22CF0"/>
    <w:rsid w:val="00D22EB5"/>
    <w:rsid w:val="00D231D6"/>
    <w:rsid w:val="00D2324A"/>
    <w:rsid w:val="00D23265"/>
    <w:rsid w:val="00D235A4"/>
    <w:rsid w:val="00D239BC"/>
    <w:rsid w:val="00D23BA1"/>
    <w:rsid w:val="00D23E25"/>
    <w:rsid w:val="00D23F3A"/>
    <w:rsid w:val="00D24487"/>
    <w:rsid w:val="00D247ED"/>
    <w:rsid w:val="00D24C8F"/>
    <w:rsid w:val="00D24FBD"/>
    <w:rsid w:val="00D24FC5"/>
    <w:rsid w:val="00D2514B"/>
    <w:rsid w:val="00D253CC"/>
    <w:rsid w:val="00D253EF"/>
    <w:rsid w:val="00D25699"/>
    <w:rsid w:val="00D25BB7"/>
    <w:rsid w:val="00D2608F"/>
    <w:rsid w:val="00D26116"/>
    <w:rsid w:val="00D261E3"/>
    <w:rsid w:val="00D2647E"/>
    <w:rsid w:val="00D26864"/>
    <w:rsid w:val="00D268D4"/>
    <w:rsid w:val="00D26EBD"/>
    <w:rsid w:val="00D27165"/>
    <w:rsid w:val="00D2733E"/>
    <w:rsid w:val="00D2762B"/>
    <w:rsid w:val="00D2781D"/>
    <w:rsid w:val="00D279D1"/>
    <w:rsid w:val="00D27E06"/>
    <w:rsid w:val="00D3023F"/>
    <w:rsid w:val="00D3069F"/>
    <w:rsid w:val="00D30B02"/>
    <w:rsid w:val="00D30D47"/>
    <w:rsid w:val="00D30EC1"/>
    <w:rsid w:val="00D31407"/>
    <w:rsid w:val="00D31D82"/>
    <w:rsid w:val="00D31F7D"/>
    <w:rsid w:val="00D31F9B"/>
    <w:rsid w:val="00D32006"/>
    <w:rsid w:val="00D32243"/>
    <w:rsid w:val="00D32781"/>
    <w:rsid w:val="00D328BD"/>
    <w:rsid w:val="00D330C5"/>
    <w:rsid w:val="00D331D0"/>
    <w:rsid w:val="00D332C0"/>
    <w:rsid w:val="00D33444"/>
    <w:rsid w:val="00D33A0B"/>
    <w:rsid w:val="00D33EBE"/>
    <w:rsid w:val="00D33ECA"/>
    <w:rsid w:val="00D33EE5"/>
    <w:rsid w:val="00D34F3E"/>
    <w:rsid w:val="00D34F79"/>
    <w:rsid w:val="00D350FA"/>
    <w:rsid w:val="00D3516A"/>
    <w:rsid w:val="00D35405"/>
    <w:rsid w:val="00D35526"/>
    <w:rsid w:val="00D35756"/>
    <w:rsid w:val="00D358A0"/>
    <w:rsid w:val="00D35A49"/>
    <w:rsid w:val="00D35E5A"/>
    <w:rsid w:val="00D363F3"/>
    <w:rsid w:val="00D36829"/>
    <w:rsid w:val="00D36913"/>
    <w:rsid w:val="00D36A27"/>
    <w:rsid w:val="00D36D98"/>
    <w:rsid w:val="00D37232"/>
    <w:rsid w:val="00D377AD"/>
    <w:rsid w:val="00D37B7C"/>
    <w:rsid w:val="00D37CC8"/>
    <w:rsid w:val="00D37D70"/>
    <w:rsid w:val="00D40445"/>
    <w:rsid w:val="00D40866"/>
    <w:rsid w:val="00D41A5F"/>
    <w:rsid w:val="00D41D79"/>
    <w:rsid w:val="00D41ECD"/>
    <w:rsid w:val="00D427B2"/>
    <w:rsid w:val="00D428C4"/>
    <w:rsid w:val="00D42A5D"/>
    <w:rsid w:val="00D43165"/>
    <w:rsid w:val="00D43C8C"/>
    <w:rsid w:val="00D43D00"/>
    <w:rsid w:val="00D43F45"/>
    <w:rsid w:val="00D4469B"/>
    <w:rsid w:val="00D447E2"/>
    <w:rsid w:val="00D44AD5"/>
    <w:rsid w:val="00D457F8"/>
    <w:rsid w:val="00D4597A"/>
    <w:rsid w:val="00D459D6"/>
    <w:rsid w:val="00D461ED"/>
    <w:rsid w:val="00D464C1"/>
    <w:rsid w:val="00D46ADF"/>
    <w:rsid w:val="00D47058"/>
    <w:rsid w:val="00D47794"/>
    <w:rsid w:val="00D47851"/>
    <w:rsid w:val="00D47882"/>
    <w:rsid w:val="00D4794B"/>
    <w:rsid w:val="00D50181"/>
    <w:rsid w:val="00D501D5"/>
    <w:rsid w:val="00D503DA"/>
    <w:rsid w:val="00D50B8B"/>
    <w:rsid w:val="00D50E5B"/>
    <w:rsid w:val="00D50F5C"/>
    <w:rsid w:val="00D515DD"/>
    <w:rsid w:val="00D51BCF"/>
    <w:rsid w:val="00D5201E"/>
    <w:rsid w:val="00D520AE"/>
    <w:rsid w:val="00D5212C"/>
    <w:rsid w:val="00D522D9"/>
    <w:rsid w:val="00D525F5"/>
    <w:rsid w:val="00D5276D"/>
    <w:rsid w:val="00D52B28"/>
    <w:rsid w:val="00D52C0B"/>
    <w:rsid w:val="00D52E85"/>
    <w:rsid w:val="00D52F53"/>
    <w:rsid w:val="00D534CF"/>
    <w:rsid w:val="00D53BB6"/>
    <w:rsid w:val="00D54C3A"/>
    <w:rsid w:val="00D54E71"/>
    <w:rsid w:val="00D550D8"/>
    <w:rsid w:val="00D551AA"/>
    <w:rsid w:val="00D55E2E"/>
    <w:rsid w:val="00D56635"/>
    <w:rsid w:val="00D56649"/>
    <w:rsid w:val="00D56676"/>
    <w:rsid w:val="00D56B28"/>
    <w:rsid w:val="00D56B67"/>
    <w:rsid w:val="00D576CC"/>
    <w:rsid w:val="00D576F4"/>
    <w:rsid w:val="00D60335"/>
    <w:rsid w:val="00D6049D"/>
    <w:rsid w:val="00D60860"/>
    <w:rsid w:val="00D608E9"/>
    <w:rsid w:val="00D60C83"/>
    <w:rsid w:val="00D62330"/>
    <w:rsid w:val="00D62711"/>
    <w:rsid w:val="00D62772"/>
    <w:rsid w:val="00D62799"/>
    <w:rsid w:val="00D62900"/>
    <w:rsid w:val="00D62ADF"/>
    <w:rsid w:val="00D63D70"/>
    <w:rsid w:val="00D64267"/>
    <w:rsid w:val="00D6450F"/>
    <w:rsid w:val="00D645C0"/>
    <w:rsid w:val="00D6497E"/>
    <w:rsid w:val="00D64A6B"/>
    <w:rsid w:val="00D64E69"/>
    <w:rsid w:val="00D650DF"/>
    <w:rsid w:val="00D652DB"/>
    <w:rsid w:val="00D654D6"/>
    <w:rsid w:val="00D65DC2"/>
    <w:rsid w:val="00D65F7D"/>
    <w:rsid w:val="00D6681C"/>
    <w:rsid w:val="00D670D6"/>
    <w:rsid w:val="00D67A86"/>
    <w:rsid w:val="00D70686"/>
    <w:rsid w:val="00D70985"/>
    <w:rsid w:val="00D71112"/>
    <w:rsid w:val="00D711EC"/>
    <w:rsid w:val="00D71322"/>
    <w:rsid w:val="00D715B7"/>
    <w:rsid w:val="00D71937"/>
    <w:rsid w:val="00D71B86"/>
    <w:rsid w:val="00D71EC1"/>
    <w:rsid w:val="00D72814"/>
    <w:rsid w:val="00D72A80"/>
    <w:rsid w:val="00D72D99"/>
    <w:rsid w:val="00D73093"/>
    <w:rsid w:val="00D730EA"/>
    <w:rsid w:val="00D73B0B"/>
    <w:rsid w:val="00D73FCB"/>
    <w:rsid w:val="00D74271"/>
    <w:rsid w:val="00D7443D"/>
    <w:rsid w:val="00D74738"/>
    <w:rsid w:val="00D74852"/>
    <w:rsid w:val="00D74A81"/>
    <w:rsid w:val="00D74C19"/>
    <w:rsid w:val="00D75285"/>
    <w:rsid w:val="00D75B76"/>
    <w:rsid w:val="00D76C18"/>
    <w:rsid w:val="00D77222"/>
    <w:rsid w:val="00D779CB"/>
    <w:rsid w:val="00D77E44"/>
    <w:rsid w:val="00D77EB1"/>
    <w:rsid w:val="00D801B9"/>
    <w:rsid w:val="00D80236"/>
    <w:rsid w:val="00D80A8F"/>
    <w:rsid w:val="00D80C4B"/>
    <w:rsid w:val="00D80DA9"/>
    <w:rsid w:val="00D811CB"/>
    <w:rsid w:val="00D81279"/>
    <w:rsid w:val="00D81365"/>
    <w:rsid w:val="00D8142C"/>
    <w:rsid w:val="00D81C7A"/>
    <w:rsid w:val="00D81D69"/>
    <w:rsid w:val="00D81E6D"/>
    <w:rsid w:val="00D82191"/>
    <w:rsid w:val="00D8227E"/>
    <w:rsid w:val="00D824E7"/>
    <w:rsid w:val="00D83866"/>
    <w:rsid w:val="00D8394E"/>
    <w:rsid w:val="00D8493D"/>
    <w:rsid w:val="00D84F77"/>
    <w:rsid w:val="00D856AB"/>
    <w:rsid w:val="00D8587B"/>
    <w:rsid w:val="00D86AA0"/>
    <w:rsid w:val="00D86DC5"/>
    <w:rsid w:val="00D87582"/>
    <w:rsid w:val="00D8763E"/>
    <w:rsid w:val="00D87BC5"/>
    <w:rsid w:val="00D87BF2"/>
    <w:rsid w:val="00D87E00"/>
    <w:rsid w:val="00D905E2"/>
    <w:rsid w:val="00D90A50"/>
    <w:rsid w:val="00D90B40"/>
    <w:rsid w:val="00D90C32"/>
    <w:rsid w:val="00D9113C"/>
    <w:rsid w:val="00D9119B"/>
    <w:rsid w:val="00D91247"/>
    <w:rsid w:val="00D913FC"/>
    <w:rsid w:val="00D9144A"/>
    <w:rsid w:val="00D919CC"/>
    <w:rsid w:val="00D91DD5"/>
    <w:rsid w:val="00D91F59"/>
    <w:rsid w:val="00D91FC6"/>
    <w:rsid w:val="00D92516"/>
    <w:rsid w:val="00D92A44"/>
    <w:rsid w:val="00D94110"/>
    <w:rsid w:val="00D94969"/>
    <w:rsid w:val="00D95130"/>
    <w:rsid w:val="00D95197"/>
    <w:rsid w:val="00D951F0"/>
    <w:rsid w:val="00D9547B"/>
    <w:rsid w:val="00D9581C"/>
    <w:rsid w:val="00D961A8"/>
    <w:rsid w:val="00D961C8"/>
    <w:rsid w:val="00D96471"/>
    <w:rsid w:val="00D969EA"/>
    <w:rsid w:val="00D96A34"/>
    <w:rsid w:val="00D97693"/>
    <w:rsid w:val="00D97D74"/>
    <w:rsid w:val="00D97F38"/>
    <w:rsid w:val="00DA0947"/>
    <w:rsid w:val="00DA0CCE"/>
    <w:rsid w:val="00DA0EB3"/>
    <w:rsid w:val="00DA1093"/>
    <w:rsid w:val="00DA10AF"/>
    <w:rsid w:val="00DA200F"/>
    <w:rsid w:val="00DA296C"/>
    <w:rsid w:val="00DA2A94"/>
    <w:rsid w:val="00DA2E15"/>
    <w:rsid w:val="00DA2E8E"/>
    <w:rsid w:val="00DA3624"/>
    <w:rsid w:val="00DA376C"/>
    <w:rsid w:val="00DA3B69"/>
    <w:rsid w:val="00DA3B7D"/>
    <w:rsid w:val="00DA3B82"/>
    <w:rsid w:val="00DA3D26"/>
    <w:rsid w:val="00DA4226"/>
    <w:rsid w:val="00DA4333"/>
    <w:rsid w:val="00DA44DA"/>
    <w:rsid w:val="00DA4687"/>
    <w:rsid w:val="00DA48A9"/>
    <w:rsid w:val="00DA48B4"/>
    <w:rsid w:val="00DA4B46"/>
    <w:rsid w:val="00DA4D25"/>
    <w:rsid w:val="00DA4D7B"/>
    <w:rsid w:val="00DA4EC2"/>
    <w:rsid w:val="00DA5598"/>
    <w:rsid w:val="00DA56A1"/>
    <w:rsid w:val="00DA574D"/>
    <w:rsid w:val="00DA59DE"/>
    <w:rsid w:val="00DA5B79"/>
    <w:rsid w:val="00DA5C0A"/>
    <w:rsid w:val="00DA5EF1"/>
    <w:rsid w:val="00DA6100"/>
    <w:rsid w:val="00DA6391"/>
    <w:rsid w:val="00DA6A62"/>
    <w:rsid w:val="00DA6B20"/>
    <w:rsid w:val="00DA6C6A"/>
    <w:rsid w:val="00DA6E18"/>
    <w:rsid w:val="00DA6F14"/>
    <w:rsid w:val="00DA70D5"/>
    <w:rsid w:val="00DA7101"/>
    <w:rsid w:val="00DA7782"/>
    <w:rsid w:val="00DB0196"/>
    <w:rsid w:val="00DB08E5"/>
    <w:rsid w:val="00DB099F"/>
    <w:rsid w:val="00DB0BE4"/>
    <w:rsid w:val="00DB0E78"/>
    <w:rsid w:val="00DB0F4E"/>
    <w:rsid w:val="00DB1161"/>
    <w:rsid w:val="00DB14F1"/>
    <w:rsid w:val="00DB1947"/>
    <w:rsid w:val="00DB1A5A"/>
    <w:rsid w:val="00DB1D39"/>
    <w:rsid w:val="00DB2288"/>
    <w:rsid w:val="00DB23C5"/>
    <w:rsid w:val="00DB265C"/>
    <w:rsid w:val="00DB28BA"/>
    <w:rsid w:val="00DB2BC3"/>
    <w:rsid w:val="00DB2C86"/>
    <w:rsid w:val="00DB31D3"/>
    <w:rsid w:val="00DB3762"/>
    <w:rsid w:val="00DB3828"/>
    <w:rsid w:val="00DB3860"/>
    <w:rsid w:val="00DB3FC4"/>
    <w:rsid w:val="00DB53DE"/>
    <w:rsid w:val="00DB56DD"/>
    <w:rsid w:val="00DB58A0"/>
    <w:rsid w:val="00DB5FE6"/>
    <w:rsid w:val="00DB672D"/>
    <w:rsid w:val="00DB70EE"/>
    <w:rsid w:val="00DB7226"/>
    <w:rsid w:val="00DB732E"/>
    <w:rsid w:val="00DB74E7"/>
    <w:rsid w:val="00DB755F"/>
    <w:rsid w:val="00DB7799"/>
    <w:rsid w:val="00DB794F"/>
    <w:rsid w:val="00DC0189"/>
    <w:rsid w:val="00DC01F4"/>
    <w:rsid w:val="00DC037C"/>
    <w:rsid w:val="00DC0449"/>
    <w:rsid w:val="00DC054D"/>
    <w:rsid w:val="00DC0A2F"/>
    <w:rsid w:val="00DC0D28"/>
    <w:rsid w:val="00DC0D86"/>
    <w:rsid w:val="00DC112A"/>
    <w:rsid w:val="00DC124F"/>
    <w:rsid w:val="00DC1386"/>
    <w:rsid w:val="00DC15C0"/>
    <w:rsid w:val="00DC16BC"/>
    <w:rsid w:val="00DC17A7"/>
    <w:rsid w:val="00DC1D61"/>
    <w:rsid w:val="00DC1EDF"/>
    <w:rsid w:val="00DC21DA"/>
    <w:rsid w:val="00DC2249"/>
    <w:rsid w:val="00DC242F"/>
    <w:rsid w:val="00DC2689"/>
    <w:rsid w:val="00DC2C3F"/>
    <w:rsid w:val="00DC34FC"/>
    <w:rsid w:val="00DC36C2"/>
    <w:rsid w:val="00DC4595"/>
    <w:rsid w:val="00DC49C8"/>
    <w:rsid w:val="00DC4ADD"/>
    <w:rsid w:val="00DC4B9E"/>
    <w:rsid w:val="00DC543E"/>
    <w:rsid w:val="00DC5497"/>
    <w:rsid w:val="00DC579E"/>
    <w:rsid w:val="00DC5D3E"/>
    <w:rsid w:val="00DC5E88"/>
    <w:rsid w:val="00DC5EC3"/>
    <w:rsid w:val="00DC69F6"/>
    <w:rsid w:val="00DC6DBD"/>
    <w:rsid w:val="00DC7183"/>
    <w:rsid w:val="00DC76F5"/>
    <w:rsid w:val="00DC78D3"/>
    <w:rsid w:val="00DC78FE"/>
    <w:rsid w:val="00DC798C"/>
    <w:rsid w:val="00DD050C"/>
    <w:rsid w:val="00DD0B68"/>
    <w:rsid w:val="00DD0C59"/>
    <w:rsid w:val="00DD10F2"/>
    <w:rsid w:val="00DD1351"/>
    <w:rsid w:val="00DD16E3"/>
    <w:rsid w:val="00DD1A85"/>
    <w:rsid w:val="00DD1B92"/>
    <w:rsid w:val="00DD1CDE"/>
    <w:rsid w:val="00DD1D1C"/>
    <w:rsid w:val="00DD206B"/>
    <w:rsid w:val="00DD26D9"/>
    <w:rsid w:val="00DD2705"/>
    <w:rsid w:val="00DD293F"/>
    <w:rsid w:val="00DD2BA8"/>
    <w:rsid w:val="00DD2C42"/>
    <w:rsid w:val="00DD2E47"/>
    <w:rsid w:val="00DD2EEC"/>
    <w:rsid w:val="00DD3255"/>
    <w:rsid w:val="00DD3525"/>
    <w:rsid w:val="00DD37AB"/>
    <w:rsid w:val="00DD3BB2"/>
    <w:rsid w:val="00DD41C0"/>
    <w:rsid w:val="00DD453F"/>
    <w:rsid w:val="00DD47C9"/>
    <w:rsid w:val="00DD49CB"/>
    <w:rsid w:val="00DD4A3D"/>
    <w:rsid w:val="00DD57BA"/>
    <w:rsid w:val="00DD5B13"/>
    <w:rsid w:val="00DD5B91"/>
    <w:rsid w:val="00DD61B2"/>
    <w:rsid w:val="00DD61D7"/>
    <w:rsid w:val="00DD6483"/>
    <w:rsid w:val="00DD65BD"/>
    <w:rsid w:val="00DD66FD"/>
    <w:rsid w:val="00DD6984"/>
    <w:rsid w:val="00DD73BD"/>
    <w:rsid w:val="00DD753A"/>
    <w:rsid w:val="00DD7844"/>
    <w:rsid w:val="00DD795A"/>
    <w:rsid w:val="00DD7C38"/>
    <w:rsid w:val="00DE087E"/>
    <w:rsid w:val="00DE087F"/>
    <w:rsid w:val="00DE0BE8"/>
    <w:rsid w:val="00DE1029"/>
    <w:rsid w:val="00DE166C"/>
    <w:rsid w:val="00DE195D"/>
    <w:rsid w:val="00DE1BB6"/>
    <w:rsid w:val="00DE1BCA"/>
    <w:rsid w:val="00DE22E6"/>
    <w:rsid w:val="00DE2614"/>
    <w:rsid w:val="00DE2657"/>
    <w:rsid w:val="00DE2B22"/>
    <w:rsid w:val="00DE2D46"/>
    <w:rsid w:val="00DE2EE9"/>
    <w:rsid w:val="00DE301E"/>
    <w:rsid w:val="00DE32F2"/>
    <w:rsid w:val="00DE33E8"/>
    <w:rsid w:val="00DE3BE2"/>
    <w:rsid w:val="00DE41BC"/>
    <w:rsid w:val="00DE421F"/>
    <w:rsid w:val="00DE49ED"/>
    <w:rsid w:val="00DE4A4B"/>
    <w:rsid w:val="00DE4AF9"/>
    <w:rsid w:val="00DE4D07"/>
    <w:rsid w:val="00DE4D2C"/>
    <w:rsid w:val="00DE57A0"/>
    <w:rsid w:val="00DE61B6"/>
    <w:rsid w:val="00DE6593"/>
    <w:rsid w:val="00DE65B1"/>
    <w:rsid w:val="00DE6756"/>
    <w:rsid w:val="00DE678C"/>
    <w:rsid w:val="00DE6A27"/>
    <w:rsid w:val="00DE6C5E"/>
    <w:rsid w:val="00DE6ED0"/>
    <w:rsid w:val="00DE701F"/>
    <w:rsid w:val="00DE72A5"/>
    <w:rsid w:val="00DE7405"/>
    <w:rsid w:val="00DE793A"/>
    <w:rsid w:val="00DF00E1"/>
    <w:rsid w:val="00DF03DC"/>
    <w:rsid w:val="00DF0B24"/>
    <w:rsid w:val="00DF14FD"/>
    <w:rsid w:val="00DF158F"/>
    <w:rsid w:val="00DF16B2"/>
    <w:rsid w:val="00DF22B2"/>
    <w:rsid w:val="00DF2F64"/>
    <w:rsid w:val="00DF31CC"/>
    <w:rsid w:val="00DF33D0"/>
    <w:rsid w:val="00DF3822"/>
    <w:rsid w:val="00DF3AE4"/>
    <w:rsid w:val="00DF3EAE"/>
    <w:rsid w:val="00DF4B34"/>
    <w:rsid w:val="00DF4B74"/>
    <w:rsid w:val="00DF4BD5"/>
    <w:rsid w:val="00DF5993"/>
    <w:rsid w:val="00DF5C52"/>
    <w:rsid w:val="00DF70A6"/>
    <w:rsid w:val="00DF73FE"/>
    <w:rsid w:val="00DF7578"/>
    <w:rsid w:val="00DF7BA4"/>
    <w:rsid w:val="00DF7C10"/>
    <w:rsid w:val="00E00434"/>
    <w:rsid w:val="00E00506"/>
    <w:rsid w:val="00E009B1"/>
    <w:rsid w:val="00E00B1C"/>
    <w:rsid w:val="00E0103D"/>
    <w:rsid w:val="00E019F1"/>
    <w:rsid w:val="00E01FD2"/>
    <w:rsid w:val="00E0207D"/>
    <w:rsid w:val="00E02911"/>
    <w:rsid w:val="00E029CE"/>
    <w:rsid w:val="00E0333A"/>
    <w:rsid w:val="00E033FB"/>
    <w:rsid w:val="00E035CC"/>
    <w:rsid w:val="00E03972"/>
    <w:rsid w:val="00E03B3D"/>
    <w:rsid w:val="00E041C8"/>
    <w:rsid w:val="00E04420"/>
    <w:rsid w:val="00E0457D"/>
    <w:rsid w:val="00E04A1F"/>
    <w:rsid w:val="00E05136"/>
    <w:rsid w:val="00E05216"/>
    <w:rsid w:val="00E057F5"/>
    <w:rsid w:val="00E05C33"/>
    <w:rsid w:val="00E05E5B"/>
    <w:rsid w:val="00E063D3"/>
    <w:rsid w:val="00E06575"/>
    <w:rsid w:val="00E06C34"/>
    <w:rsid w:val="00E06D4B"/>
    <w:rsid w:val="00E07118"/>
    <w:rsid w:val="00E075B5"/>
    <w:rsid w:val="00E0794B"/>
    <w:rsid w:val="00E07F62"/>
    <w:rsid w:val="00E100B9"/>
    <w:rsid w:val="00E105EE"/>
    <w:rsid w:val="00E10703"/>
    <w:rsid w:val="00E10831"/>
    <w:rsid w:val="00E1099C"/>
    <w:rsid w:val="00E11193"/>
    <w:rsid w:val="00E11331"/>
    <w:rsid w:val="00E11376"/>
    <w:rsid w:val="00E11560"/>
    <w:rsid w:val="00E11FCB"/>
    <w:rsid w:val="00E1203F"/>
    <w:rsid w:val="00E12697"/>
    <w:rsid w:val="00E1278A"/>
    <w:rsid w:val="00E12BD6"/>
    <w:rsid w:val="00E12C1F"/>
    <w:rsid w:val="00E12D77"/>
    <w:rsid w:val="00E12EC6"/>
    <w:rsid w:val="00E133CB"/>
    <w:rsid w:val="00E13529"/>
    <w:rsid w:val="00E1352D"/>
    <w:rsid w:val="00E1372C"/>
    <w:rsid w:val="00E138E2"/>
    <w:rsid w:val="00E1394B"/>
    <w:rsid w:val="00E13AAF"/>
    <w:rsid w:val="00E14043"/>
    <w:rsid w:val="00E1422F"/>
    <w:rsid w:val="00E143D3"/>
    <w:rsid w:val="00E14A33"/>
    <w:rsid w:val="00E14C94"/>
    <w:rsid w:val="00E14F38"/>
    <w:rsid w:val="00E152D2"/>
    <w:rsid w:val="00E154C7"/>
    <w:rsid w:val="00E15C31"/>
    <w:rsid w:val="00E15FF7"/>
    <w:rsid w:val="00E164A2"/>
    <w:rsid w:val="00E165D7"/>
    <w:rsid w:val="00E16A21"/>
    <w:rsid w:val="00E16BD6"/>
    <w:rsid w:val="00E16C82"/>
    <w:rsid w:val="00E17539"/>
    <w:rsid w:val="00E176B6"/>
    <w:rsid w:val="00E17AE7"/>
    <w:rsid w:val="00E203C2"/>
    <w:rsid w:val="00E20656"/>
    <w:rsid w:val="00E21391"/>
    <w:rsid w:val="00E21B28"/>
    <w:rsid w:val="00E2353D"/>
    <w:rsid w:val="00E23737"/>
    <w:rsid w:val="00E2380B"/>
    <w:rsid w:val="00E23A05"/>
    <w:rsid w:val="00E23F86"/>
    <w:rsid w:val="00E24236"/>
    <w:rsid w:val="00E2439C"/>
    <w:rsid w:val="00E24CEC"/>
    <w:rsid w:val="00E24EB1"/>
    <w:rsid w:val="00E2517F"/>
    <w:rsid w:val="00E253F3"/>
    <w:rsid w:val="00E257C0"/>
    <w:rsid w:val="00E26311"/>
    <w:rsid w:val="00E267B2"/>
    <w:rsid w:val="00E26869"/>
    <w:rsid w:val="00E2692B"/>
    <w:rsid w:val="00E2700F"/>
    <w:rsid w:val="00E27138"/>
    <w:rsid w:val="00E272D5"/>
    <w:rsid w:val="00E278F0"/>
    <w:rsid w:val="00E2792B"/>
    <w:rsid w:val="00E30049"/>
    <w:rsid w:val="00E300C9"/>
    <w:rsid w:val="00E3059D"/>
    <w:rsid w:val="00E30829"/>
    <w:rsid w:val="00E30C23"/>
    <w:rsid w:val="00E30F30"/>
    <w:rsid w:val="00E319C9"/>
    <w:rsid w:val="00E32080"/>
    <w:rsid w:val="00E32756"/>
    <w:rsid w:val="00E32DDC"/>
    <w:rsid w:val="00E32FE5"/>
    <w:rsid w:val="00E3323C"/>
    <w:rsid w:val="00E33A80"/>
    <w:rsid w:val="00E33DB0"/>
    <w:rsid w:val="00E33EEE"/>
    <w:rsid w:val="00E34E4E"/>
    <w:rsid w:val="00E35089"/>
    <w:rsid w:val="00E352B3"/>
    <w:rsid w:val="00E3570C"/>
    <w:rsid w:val="00E3570F"/>
    <w:rsid w:val="00E35C67"/>
    <w:rsid w:val="00E362D8"/>
    <w:rsid w:val="00E3653B"/>
    <w:rsid w:val="00E365DD"/>
    <w:rsid w:val="00E366EE"/>
    <w:rsid w:val="00E36C84"/>
    <w:rsid w:val="00E3718B"/>
    <w:rsid w:val="00E3723F"/>
    <w:rsid w:val="00E37C64"/>
    <w:rsid w:val="00E40264"/>
    <w:rsid w:val="00E40587"/>
    <w:rsid w:val="00E407BC"/>
    <w:rsid w:val="00E40D53"/>
    <w:rsid w:val="00E415DC"/>
    <w:rsid w:val="00E419E0"/>
    <w:rsid w:val="00E41A39"/>
    <w:rsid w:val="00E41CA7"/>
    <w:rsid w:val="00E41F33"/>
    <w:rsid w:val="00E4262E"/>
    <w:rsid w:val="00E42995"/>
    <w:rsid w:val="00E42FD1"/>
    <w:rsid w:val="00E4343D"/>
    <w:rsid w:val="00E4345F"/>
    <w:rsid w:val="00E43E57"/>
    <w:rsid w:val="00E443C4"/>
    <w:rsid w:val="00E447F4"/>
    <w:rsid w:val="00E44CFC"/>
    <w:rsid w:val="00E44EDF"/>
    <w:rsid w:val="00E451B5"/>
    <w:rsid w:val="00E45462"/>
    <w:rsid w:val="00E45796"/>
    <w:rsid w:val="00E459C5"/>
    <w:rsid w:val="00E45D67"/>
    <w:rsid w:val="00E45EE3"/>
    <w:rsid w:val="00E45FA0"/>
    <w:rsid w:val="00E46188"/>
    <w:rsid w:val="00E4649E"/>
    <w:rsid w:val="00E4655E"/>
    <w:rsid w:val="00E46A5A"/>
    <w:rsid w:val="00E47559"/>
    <w:rsid w:val="00E47781"/>
    <w:rsid w:val="00E47BB2"/>
    <w:rsid w:val="00E50560"/>
    <w:rsid w:val="00E5090F"/>
    <w:rsid w:val="00E50ADE"/>
    <w:rsid w:val="00E50B82"/>
    <w:rsid w:val="00E50BC5"/>
    <w:rsid w:val="00E50E3F"/>
    <w:rsid w:val="00E50EED"/>
    <w:rsid w:val="00E51269"/>
    <w:rsid w:val="00E512FB"/>
    <w:rsid w:val="00E517AD"/>
    <w:rsid w:val="00E51F23"/>
    <w:rsid w:val="00E51FF2"/>
    <w:rsid w:val="00E52959"/>
    <w:rsid w:val="00E52A78"/>
    <w:rsid w:val="00E52BBE"/>
    <w:rsid w:val="00E53742"/>
    <w:rsid w:val="00E53CCB"/>
    <w:rsid w:val="00E53E56"/>
    <w:rsid w:val="00E544F5"/>
    <w:rsid w:val="00E54AD8"/>
    <w:rsid w:val="00E54CAD"/>
    <w:rsid w:val="00E54F59"/>
    <w:rsid w:val="00E55509"/>
    <w:rsid w:val="00E5585C"/>
    <w:rsid w:val="00E55A30"/>
    <w:rsid w:val="00E55EDE"/>
    <w:rsid w:val="00E562F5"/>
    <w:rsid w:val="00E568AE"/>
    <w:rsid w:val="00E56950"/>
    <w:rsid w:val="00E569EA"/>
    <w:rsid w:val="00E57810"/>
    <w:rsid w:val="00E579E2"/>
    <w:rsid w:val="00E57E26"/>
    <w:rsid w:val="00E57E7B"/>
    <w:rsid w:val="00E57E7D"/>
    <w:rsid w:val="00E604D5"/>
    <w:rsid w:val="00E614DF"/>
    <w:rsid w:val="00E61A1C"/>
    <w:rsid w:val="00E61FB8"/>
    <w:rsid w:val="00E6252C"/>
    <w:rsid w:val="00E628BF"/>
    <w:rsid w:val="00E629F4"/>
    <w:rsid w:val="00E62D7B"/>
    <w:rsid w:val="00E631F4"/>
    <w:rsid w:val="00E636CF"/>
    <w:rsid w:val="00E6397A"/>
    <w:rsid w:val="00E63AA6"/>
    <w:rsid w:val="00E63D42"/>
    <w:rsid w:val="00E63D82"/>
    <w:rsid w:val="00E63FC8"/>
    <w:rsid w:val="00E647AC"/>
    <w:rsid w:val="00E647AF"/>
    <w:rsid w:val="00E653F3"/>
    <w:rsid w:val="00E654A8"/>
    <w:rsid w:val="00E6591C"/>
    <w:rsid w:val="00E65FD9"/>
    <w:rsid w:val="00E661B3"/>
    <w:rsid w:val="00E66762"/>
    <w:rsid w:val="00E66986"/>
    <w:rsid w:val="00E66E21"/>
    <w:rsid w:val="00E67ABF"/>
    <w:rsid w:val="00E67B01"/>
    <w:rsid w:val="00E67DEE"/>
    <w:rsid w:val="00E7064D"/>
    <w:rsid w:val="00E7078E"/>
    <w:rsid w:val="00E707AD"/>
    <w:rsid w:val="00E70A73"/>
    <w:rsid w:val="00E71009"/>
    <w:rsid w:val="00E71039"/>
    <w:rsid w:val="00E713C8"/>
    <w:rsid w:val="00E715DE"/>
    <w:rsid w:val="00E71BFD"/>
    <w:rsid w:val="00E71D89"/>
    <w:rsid w:val="00E71FD8"/>
    <w:rsid w:val="00E7252B"/>
    <w:rsid w:val="00E72A9C"/>
    <w:rsid w:val="00E72BA1"/>
    <w:rsid w:val="00E72C1A"/>
    <w:rsid w:val="00E72D41"/>
    <w:rsid w:val="00E733DB"/>
    <w:rsid w:val="00E73C5A"/>
    <w:rsid w:val="00E7402D"/>
    <w:rsid w:val="00E7476C"/>
    <w:rsid w:val="00E747D9"/>
    <w:rsid w:val="00E74ABE"/>
    <w:rsid w:val="00E75191"/>
    <w:rsid w:val="00E7550E"/>
    <w:rsid w:val="00E75859"/>
    <w:rsid w:val="00E75CE6"/>
    <w:rsid w:val="00E75ED6"/>
    <w:rsid w:val="00E762D4"/>
    <w:rsid w:val="00E766F7"/>
    <w:rsid w:val="00E76A66"/>
    <w:rsid w:val="00E773A5"/>
    <w:rsid w:val="00E776DD"/>
    <w:rsid w:val="00E77AA1"/>
    <w:rsid w:val="00E77F4A"/>
    <w:rsid w:val="00E8001F"/>
    <w:rsid w:val="00E8037D"/>
    <w:rsid w:val="00E80444"/>
    <w:rsid w:val="00E80C1B"/>
    <w:rsid w:val="00E80F82"/>
    <w:rsid w:val="00E81AC5"/>
    <w:rsid w:val="00E82BCA"/>
    <w:rsid w:val="00E8320D"/>
    <w:rsid w:val="00E833C3"/>
    <w:rsid w:val="00E83873"/>
    <w:rsid w:val="00E83966"/>
    <w:rsid w:val="00E839E2"/>
    <w:rsid w:val="00E842AC"/>
    <w:rsid w:val="00E843D0"/>
    <w:rsid w:val="00E84830"/>
    <w:rsid w:val="00E84878"/>
    <w:rsid w:val="00E849F8"/>
    <w:rsid w:val="00E84DB8"/>
    <w:rsid w:val="00E85165"/>
    <w:rsid w:val="00E85A40"/>
    <w:rsid w:val="00E85B7F"/>
    <w:rsid w:val="00E861DC"/>
    <w:rsid w:val="00E867B9"/>
    <w:rsid w:val="00E868CE"/>
    <w:rsid w:val="00E86F06"/>
    <w:rsid w:val="00E873D8"/>
    <w:rsid w:val="00E876C4"/>
    <w:rsid w:val="00E900C3"/>
    <w:rsid w:val="00E90596"/>
    <w:rsid w:val="00E907C5"/>
    <w:rsid w:val="00E90F6D"/>
    <w:rsid w:val="00E91AB2"/>
    <w:rsid w:val="00E91B22"/>
    <w:rsid w:val="00E91BB1"/>
    <w:rsid w:val="00E91F86"/>
    <w:rsid w:val="00E921D4"/>
    <w:rsid w:val="00E92790"/>
    <w:rsid w:val="00E928E0"/>
    <w:rsid w:val="00E92CBF"/>
    <w:rsid w:val="00E92CC8"/>
    <w:rsid w:val="00E92F8F"/>
    <w:rsid w:val="00E932D0"/>
    <w:rsid w:val="00E93ABF"/>
    <w:rsid w:val="00E94426"/>
    <w:rsid w:val="00E945EA"/>
    <w:rsid w:val="00E94822"/>
    <w:rsid w:val="00E9487C"/>
    <w:rsid w:val="00E94992"/>
    <w:rsid w:val="00E94CC5"/>
    <w:rsid w:val="00E94DFD"/>
    <w:rsid w:val="00E95049"/>
    <w:rsid w:val="00E950F0"/>
    <w:rsid w:val="00E953E6"/>
    <w:rsid w:val="00E95592"/>
    <w:rsid w:val="00E956AF"/>
    <w:rsid w:val="00E95CF0"/>
    <w:rsid w:val="00E96B5E"/>
    <w:rsid w:val="00E97991"/>
    <w:rsid w:val="00E97B9D"/>
    <w:rsid w:val="00EA0DA5"/>
    <w:rsid w:val="00EA0DDA"/>
    <w:rsid w:val="00EA13B6"/>
    <w:rsid w:val="00EA13D5"/>
    <w:rsid w:val="00EA1724"/>
    <w:rsid w:val="00EA1B7F"/>
    <w:rsid w:val="00EA1D80"/>
    <w:rsid w:val="00EA24DD"/>
    <w:rsid w:val="00EA25EF"/>
    <w:rsid w:val="00EA29E1"/>
    <w:rsid w:val="00EA3007"/>
    <w:rsid w:val="00EA31A1"/>
    <w:rsid w:val="00EA35A9"/>
    <w:rsid w:val="00EA3755"/>
    <w:rsid w:val="00EA3951"/>
    <w:rsid w:val="00EA3C34"/>
    <w:rsid w:val="00EA3CB9"/>
    <w:rsid w:val="00EA4484"/>
    <w:rsid w:val="00EA47FD"/>
    <w:rsid w:val="00EA4CF0"/>
    <w:rsid w:val="00EA4F24"/>
    <w:rsid w:val="00EA5118"/>
    <w:rsid w:val="00EA514D"/>
    <w:rsid w:val="00EA516B"/>
    <w:rsid w:val="00EA51BC"/>
    <w:rsid w:val="00EA5A59"/>
    <w:rsid w:val="00EA5B08"/>
    <w:rsid w:val="00EA5C4E"/>
    <w:rsid w:val="00EA64DC"/>
    <w:rsid w:val="00EA68D0"/>
    <w:rsid w:val="00EA6B36"/>
    <w:rsid w:val="00EA74D1"/>
    <w:rsid w:val="00EA7AF8"/>
    <w:rsid w:val="00EB0EB1"/>
    <w:rsid w:val="00EB10C6"/>
    <w:rsid w:val="00EB1692"/>
    <w:rsid w:val="00EB2009"/>
    <w:rsid w:val="00EB2082"/>
    <w:rsid w:val="00EB2628"/>
    <w:rsid w:val="00EB2D11"/>
    <w:rsid w:val="00EB328E"/>
    <w:rsid w:val="00EB3456"/>
    <w:rsid w:val="00EB396C"/>
    <w:rsid w:val="00EB40E2"/>
    <w:rsid w:val="00EB419E"/>
    <w:rsid w:val="00EB4EEB"/>
    <w:rsid w:val="00EB4F37"/>
    <w:rsid w:val="00EB5245"/>
    <w:rsid w:val="00EB54B2"/>
    <w:rsid w:val="00EB5635"/>
    <w:rsid w:val="00EB566D"/>
    <w:rsid w:val="00EB6275"/>
    <w:rsid w:val="00EB6376"/>
    <w:rsid w:val="00EB6422"/>
    <w:rsid w:val="00EB6E16"/>
    <w:rsid w:val="00EB7040"/>
    <w:rsid w:val="00EB7926"/>
    <w:rsid w:val="00EB798A"/>
    <w:rsid w:val="00EC0583"/>
    <w:rsid w:val="00EC06BC"/>
    <w:rsid w:val="00EC0C06"/>
    <w:rsid w:val="00EC103F"/>
    <w:rsid w:val="00EC10E2"/>
    <w:rsid w:val="00EC1141"/>
    <w:rsid w:val="00EC11DA"/>
    <w:rsid w:val="00EC1334"/>
    <w:rsid w:val="00EC136F"/>
    <w:rsid w:val="00EC1710"/>
    <w:rsid w:val="00EC1E7F"/>
    <w:rsid w:val="00EC1F57"/>
    <w:rsid w:val="00EC2770"/>
    <w:rsid w:val="00EC2A9B"/>
    <w:rsid w:val="00EC2B9D"/>
    <w:rsid w:val="00EC2C1D"/>
    <w:rsid w:val="00EC2FA3"/>
    <w:rsid w:val="00EC3263"/>
    <w:rsid w:val="00EC3951"/>
    <w:rsid w:val="00EC3B5D"/>
    <w:rsid w:val="00EC3C2D"/>
    <w:rsid w:val="00EC3F0A"/>
    <w:rsid w:val="00EC45FB"/>
    <w:rsid w:val="00EC496B"/>
    <w:rsid w:val="00EC4D24"/>
    <w:rsid w:val="00EC508F"/>
    <w:rsid w:val="00EC54CA"/>
    <w:rsid w:val="00EC556B"/>
    <w:rsid w:val="00EC58CD"/>
    <w:rsid w:val="00EC58EB"/>
    <w:rsid w:val="00EC6671"/>
    <w:rsid w:val="00EC697C"/>
    <w:rsid w:val="00EC6B06"/>
    <w:rsid w:val="00EC6D98"/>
    <w:rsid w:val="00EC7970"/>
    <w:rsid w:val="00EC7D1C"/>
    <w:rsid w:val="00ED05B8"/>
    <w:rsid w:val="00ED0ACB"/>
    <w:rsid w:val="00ED0BF8"/>
    <w:rsid w:val="00ED0EF0"/>
    <w:rsid w:val="00ED1155"/>
    <w:rsid w:val="00ED1D56"/>
    <w:rsid w:val="00ED2112"/>
    <w:rsid w:val="00ED25CE"/>
    <w:rsid w:val="00ED2627"/>
    <w:rsid w:val="00ED2A1E"/>
    <w:rsid w:val="00ED2D54"/>
    <w:rsid w:val="00ED2FC8"/>
    <w:rsid w:val="00ED34B4"/>
    <w:rsid w:val="00ED35A1"/>
    <w:rsid w:val="00ED3A66"/>
    <w:rsid w:val="00ED3AC5"/>
    <w:rsid w:val="00ED3DBB"/>
    <w:rsid w:val="00ED3DF6"/>
    <w:rsid w:val="00ED3E84"/>
    <w:rsid w:val="00ED4144"/>
    <w:rsid w:val="00ED42A5"/>
    <w:rsid w:val="00ED4538"/>
    <w:rsid w:val="00ED4DF4"/>
    <w:rsid w:val="00ED5756"/>
    <w:rsid w:val="00ED5C96"/>
    <w:rsid w:val="00ED5E16"/>
    <w:rsid w:val="00ED6680"/>
    <w:rsid w:val="00ED67F4"/>
    <w:rsid w:val="00ED6A0B"/>
    <w:rsid w:val="00ED6A34"/>
    <w:rsid w:val="00ED6A46"/>
    <w:rsid w:val="00ED7D8E"/>
    <w:rsid w:val="00EE04C8"/>
    <w:rsid w:val="00EE0AAA"/>
    <w:rsid w:val="00EE0BA0"/>
    <w:rsid w:val="00EE0C9D"/>
    <w:rsid w:val="00EE0CD2"/>
    <w:rsid w:val="00EE10E7"/>
    <w:rsid w:val="00EE11BB"/>
    <w:rsid w:val="00EE17C4"/>
    <w:rsid w:val="00EE1BA4"/>
    <w:rsid w:val="00EE26B3"/>
    <w:rsid w:val="00EE277E"/>
    <w:rsid w:val="00EE29ED"/>
    <w:rsid w:val="00EE2BDC"/>
    <w:rsid w:val="00EE2D9D"/>
    <w:rsid w:val="00EE37E3"/>
    <w:rsid w:val="00EE3D92"/>
    <w:rsid w:val="00EE4638"/>
    <w:rsid w:val="00EE4A18"/>
    <w:rsid w:val="00EE4AD2"/>
    <w:rsid w:val="00EE4B48"/>
    <w:rsid w:val="00EE4C25"/>
    <w:rsid w:val="00EE4E44"/>
    <w:rsid w:val="00EE4ECF"/>
    <w:rsid w:val="00EE5689"/>
    <w:rsid w:val="00EE60FE"/>
    <w:rsid w:val="00EE68BC"/>
    <w:rsid w:val="00EE750B"/>
    <w:rsid w:val="00EF0400"/>
    <w:rsid w:val="00EF0A70"/>
    <w:rsid w:val="00EF0CAD"/>
    <w:rsid w:val="00EF0E11"/>
    <w:rsid w:val="00EF1574"/>
    <w:rsid w:val="00EF1736"/>
    <w:rsid w:val="00EF1C72"/>
    <w:rsid w:val="00EF2D30"/>
    <w:rsid w:val="00EF33A2"/>
    <w:rsid w:val="00EF36BC"/>
    <w:rsid w:val="00EF3BCB"/>
    <w:rsid w:val="00EF3CE7"/>
    <w:rsid w:val="00EF3DE5"/>
    <w:rsid w:val="00EF41A2"/>
    <w:rsid w:val="00EF433B"/>
    <w:rsid w:val="00EF441E"/>
    <w:rsid w:val="00EF4B3E"/>
    <w:rsid w:val="00EF4D2C"/>
    <w:rsid w:val="00EF4EBD"/>
    <w:rsid w:val="00EF5560"/>
    <w:rsid w:val="00EF60A2"/>
    <w:rsid w:val="00EF626B"/>
    <w:rsid w:val="00EF6716"/>
    <w:rsid w:val="00EF6F5E"/>
    <w:rsid w:val="00EF7051"/>
    <w:rsid w:val="00EF7158"/>
    <w:rsid w:val="00EF7789"/>
    <w:rsid w:val="00EF794F"/>
    <w:rsid w:val="00EF7CC1"/>
    <w:rsid w:val="00EF7FBE"/>
    <w:rsid w:val="00F00A8A"/>
    <w:rsid w:val="00F00FD1"/>
    <w:rsid w:val="00F01127"/>
    <w:rsid w:val="00F01457"/>
    <w:rsid w:val="00F015B0"/>
    <w:rsid w:val="00F0161C"/>
    <w:rsid w:val="00F01792"/>
    <w:rsid w:val="00F02005"/>
    <w:rsid w:val="00F0205D"/>
    <w:rsid w:val="00F0216D"/>
    <w:rsid w:val="00F021F6"/>
    <w:rsid w:val="00F027C0"/>
    <w:rsid w:val="00F029C6"/>
    <w:rsid w:val="00F02C02"/>
    <w:rsid w:val="00F038E3"/>
    <w:rsid w:val="00F0403B"/>
    <w:rsid w:val="00F0458D"/>
    <w:rsid w:val="00F045AB"/>
    <w:rsid w:val="00F050F6"/>
    <w:rsid w:val="00F0518C"/>
    <w:rsid w:val="00F055A3"/>
    <w:rsid w:val="00F056E4"/>
    <w:rsid w:val="00F05810"/>
    <w:rsid w:val="00F06063"/>
    <w:rsid w:val="00F062B3"/>
    <w:rsid w:val="00F06561"/>
    <w:rsid w:val="00F06A74"/>
    <w:rsid w:val="00F06B41"/>
    <w:rsid w:val="00F06F1A"/>
    <w:rsid w:val="00F071D5"/>
    <w:rsid w:val="00F07463"/>
    <w:rsid w:val="00F07531"/>
    <w:rsid w:val="00F075B0"/>
    <w:rsid w:val="00F076A0"/>
    <w:rsid w:val="00F07738"/>
    <w:rsid w:val="00F07A0E"/>
    <w:rsid w:val="00F07A47"/>
    <w:rsid w:val="00F102E0"/>
    <w:rsid w:val="00F10426"/>
    <w:rsid w:val="00F1094B"/>
    <w:rsid w:val="00F11797"/>
    <w:rsid w:val="00F1238C"/>
    <w:rsid w:val="00F128A3"/>
    <w:rsid w:val="00F12A91"/>
    <w:rsid w:val="00F134AC"/>
    <w:rsid w:val="00F13664"/>
    <w:rsid w:val="00F142A2"/>
    <w:rsid w:val="00F1529C"/>
    <w:rsid w:val="00F15602"/>
    <w:rsid w:val="00F15774"/>
    <w:rsid w:val="00F15DB5"/>
    <w:rsid w:val="00F167EA"/>
    <w:rsid w:val="00F16857"/>
    <w:rsid w:val="00F1709F"/>
    <w:rsid w:val="00F176B9"/>
    <w:rsid w:val="00F17B3E"/>
    <w:rsid w:val="00F17FC7"/>
    <w:rsid w:val="00F207E6"/>
    <w:rsid w:val="00F210BE"/>
    <w:rsid w:val="00F210C0"/>
    <w:rsid w:val="00F21704"/>
    <w:rsid w:val="00F217B3"/>
    <w:rsid w:val="00F21A81"/>
    <w:rsid w:val="00F223DE"/>
    <w:rsid w:val="00F22C21"/>
    <w:rsid w:val="00F23154"/>
    <w:rsid w:val="00F23224"/>
    <w:rsid w:val="00F232DF"/>
    <w:rsid w:val="00F2343A"/>
    <w:rsid w:val="00F2376A"/>
    <w:rsid w:val="00F23D56"/>
    <w:rsid w:val="00F24343"/>
    <w:rsid w:val="00F243F5"/>
    <w:rsid w:val="00F24790"/>
    <w:rsid w:val="00F25299"/>
    <w:rsid w:val="00F25567"/>
    <w:rsid w:val="00F25706"/>
    <w:rsid w:val="00F2615A"/>
    <w:rsid w:val="00F2634D"/>
    <w:rsid w:val="00F269F4"/>
    <w:rsid w:val="00F270DB"/>
    <w:rsid w:val="00F27B3D"/>
    <w:rsid w:val="00F27DFE"/>
    <w:rsid w:val="00F27F0E"/>
    <w:rsid w:val="00F300EE"/>
    <w:rsid w:val="00F3031D"/>
    <w:rsid w:val="00F3069D"/>
    <w:rsid w:val="00F306B1"/>
    <w:rsid w:val="00F308A0"/>
    <w:rsid w:val="00F30FBA"/>
    <w:rsid w:val="00F30FF5"/>
    <w:rsid w:val="00F31218"/>
    <w:rsid w:val="00F31584"/>
    <w:rsid w:val="00F31959"/>
    <w:rsid w:val="00F31B61"/>
    <w:rsid w:val="00F31C68"/>
    <w:rsid w:val="00F31ED8"/>
    <w:rsid w:val="00F32090"/>
    <w:rsid w:val="00F32467"/>
    <w:rsid w:val="00F3321D"/>
    <w:rsid w:val="00F332B7"/>
    <w:rsid w:val="00F33C7D"/>
    <w:rsid w:val="00F33CD7"/>
    <w:rsid w:val="00F33E50"/>
    <w:rsid w:val="00F3401C"/>
    <w:rsid w:val="00F34362"/>
    <w:rsid w:val="00F34638"/>
    <w:rsid w:val="00F349E1"/>
    <w:rsid w:val="00F34D69"/>
    <w:rsid w:val="00F352D0"/>
    <w:rsid w:val="00F353CA"/>
    <w:rsid w:val="00F3542C"/>
    <w:rsid w:val="00F35AE2"/>
    <w:rsid w:val="00F35C4F"/>
    <w:rsid w:val="00F36722"/>
    <w:rsid w:val="00F36818"/>
    <w:rsid w:val="00F36B34"/>
    <w:rsid w:val="00F36F9D"/>
    <w:rsid w:val="00F3702C"/>
    <w:rsid w:val="00F37591"/>
    <w:rsid w:val="00F376A7"/>
    <w:rsid w:val="00F378CE"/>
    <w:rsid w:val="00F379A4"/>
    <w:rsid w:val="00F400F8"/>
    <w:rsid w:val="00F40958"/>
    <w:rsid w:val="00F40A93"/>
    <w:rsid w:val="00F40E84"/>
    <w:rsid w:val="00F40EE8"/>
    <w:rsid w:val="00F4181D"/>
    <w:rsid w:val="00F41BB8"/>
    <w:rsid w:val="00F428F6"/>
    <w:rsid w:val="00F42AF7"/>
    <w:rsid w:val="00F42C86"/>
    <w:rsid w:val="00F42E02"/>
    <w:rsid w:val="00F42E07"/>
    <w:rsid w:val="00F434B9"/>
    <w:rsid w:val="00F43712"/>
    <w:rsid w:val="00F43A50"/>
    <w:rsid w:val="00F442AF"/>
    <w:rsid w:val="00F442D6"/>
    <w:rsid w:val="00F44856"/>
    <w:rsid w:val="00F44B94"/>
    <w:rsid w:val="00F44C5E"/>
    <w:rsid w:val="00F4516E"/>
    <w:rsid w:val="00F46206"/>
    <w:rsid w:val="00F46DE3"/>
    <w:rsid w:val="00F475ED"/>
    <w:rsid w:val="00F47B67"/>
    <w:rsid w:val="00F47B72"/>
    <w:rsid w:val="00F502C4"/>
    <w:rsid w:val="00F5061C"/>
    <w:rsid w:val="00F50916"/>
    <w:rsid w:val="00F50E0E"/>
    <w:rsid w:val="00F50EA4"/>
    <w:rsid w:val="00F514D8"/>
    <w:rsid w:val="00F51644"/>
    <w:rsid w:val="00F51B2B"/>
    <w:rsid w:val="00F51B82"/>
    <w:rsid w:val="00F51F6A"/>
    <w:rsid w:val="00F523A1"/>
    <w:rsid w:val="00F52490"/>
    <w:rsid w:val="00F52C9F"/>
    <w:rsid w:val="00F53098"/>
    <w:rsid w:val="00F5345E"/>
    <w:rsid w:val="00F53BC6"/>
    <w:rsid w:val="00F53C0A"/>
    <w:rsid w:val="00F53F78"/>
    <w:rsid w:val="00F54BCF"/>
    <w:rsid w:val="00F559AD"/>
    <w:rsid w:val="00F55A6F"/>
    <w:rsid w:val="00F56072"/>
    <w:rsid w:val="00F5615D"/>
    <w:rsid w:val="00F5650C"/>
    <w:rsid w:val="00F568C0"/>
    <w:rsid w:val="00F570F4"/>
    <w:rsid w:val="00F57158"/>
    <w:rsid w:val="00F57A19"/>
    <w:rsid w:val="00F57ADC"/>
    <w:rsid w:val="00F57D51"/>
    <w:rsid w:val="00F60191"/>
    <w:rsid w:val="00F601C9"/>
    <w:rsid w:val="00F60D38"/>
    <w:rsid w:val="00F60DAC"/>
    <w:rsid w:val="00F61044"/>
    <w:rsid w:val="00F612FA"/>
    <w:rsid w:val="00F61B3E"/>
    <w:rsid w:val="00F61B8B"/>
    <w:rsid w:val="00F61EF5"/>
    <w:rsid w:val="00F62482"/>
    <w:rsid w:val="00F62646"/>
    <w:rsid w:val="00F62B43"/>
    <w:rsid w:val="00F633D5"/>
    <w:rsid w:val="00F63751"/>
    <w:rsid w:val="00F63C0A"/>
    <w:rsid w:val="00F645D7"/>
    <w:rsid w:val="00F64675"/>
    <w:rsid w:val="00F6484F"/>
    <w:rsid w:val="00F6499C"/>
    <w:rsid w:val="00F649C2"/>
    <w:rsid w:val="00F64E46"/>
    <w:rsid w:val="00F65264"/>
    <w:rsid w:val="00F6568D"/>
    <w:rsid w:val="00F65CF2"/>
    <w:rsid w:val="00F65F17"/>
    <w:rsid w:val="00F6604A"/>
    <w:rsid w:val="00F66362"/>
    <w:rsid w:val="00F66478"/>
    <w:rsid w:val="00F664A3"/>
    <w:rsid w:val="00F669A9"/>
    <w:rsid w:val="00F66BBC"/>
    <w:rsid w:val="00F66FE6"/>
    <w:rsid w:val="00F6765C"/>
    <w:rsid w:val="00F67BAE"/>
    <w:rsid w:val="00F70B19"/>
    <w:rsid w:val="00F717A4"/>
    <w:rsid w:val="00F727BB"/>
    <w:rsid w:val="00F72B86"/>
    <w:rsid w:val="00F7303F"/>
    <w:rsid w:val="00F73136"/>
    <w:rsid w:val="00F73837"/>
    <w:rsid w:val="00F73AFB"/>
    <w:rsid w:val="00F74317"/>
    <w:rsid w:val="00F7446C"/>
    <w:rsid w:val="00F74D98"/>
    <w:rsid w:val="00F75063"/>
    <w:rsid w:val="00F75AF3"/>
    <w:rsid w:val="00F75C61"/>
    <w:rsid w:val="00F76400"/>
    <w:rsid w:val="00F76A82"/>
    <w:rsid w:val="00F76AD7"/>
    <w:rsid w:val="00F76AEF"/>
    <w:rsid w:val="00F771E8"/>
    <w:rsid w:val="00F7741C"/>
    <w:rsid w:val="00F77869"/>
    <w:rsid w:val="00F778B4"/>
    <w:rsid w:val="00F778FC"/>
    <w:rsid w:val="00F77FFB"/>
    <w:rsid w:val="00F8014A"/>
    <w:rsid w:val="00F815CA"/>
    <w:rsid w:val="00F81743"/>
    <w:rsid w:val="00F819BE"/>
    <w:rsid w:val="00F81EBF"/>
    <w:rsid w:val="00F8225D"/>
    <w:rsid w:val="00F82F48"/>
    <w:rsid w:val="00F83BEA"/>
    <w:rsid w:val="00F84196"/>
    <w:rsid w:val="00F847C2"/>
    <w:rsid w:val="00F84D99"/>
    <w:rsid w:val="00F84DBF"/>
    <w:rsid w:val="00F84E88"/>
    <w:rsid w:val="00F85075"/>
    <w:rsid w:val="00F852D6"/>
    <w:rsid w:val="00F85474"/>
    <w:rsid w:val="00F85730"/>
    <w:rsid w:val="00F85C28"/>
    <w:rsid w:val="00F85CF5"/>
    <w:rsid w:val="00F8608A"/>
    <w:rsid w:val="00F86AE2"/>
    <w:rsid w:val="00F871B8"/>
    <w:rsid w:val="00F876C2"/>
    <w:rsid w:val="00F87A0B"/>
    <w:rsid w:val="00F901F8"/>
    <w:rsid w:val="00F9036B"/>
    <w:rsid w:val="00F90532"/>
    <w:rsid w:val="00F90B08"/>
    <w:rsid w:val="00F90B5C"/>
    <w:rsid w:val="00F90E72"/>
    <w:rsid w:val="00F919E6"/>
    <w:rsid w:val="00F92EB4"/>
    <w:rsid w:val="00F931F7"/>
    <w:rsid w:val="00F93941"/>
    <w:rsid w:val="00F94453"/>
    <w:rsid w:val="00F9448F"/>
    <w:rsid w:val="00F949E3"/>
    <w:rsid w:val="00F94A6A"/>
    <w:rsid w:val="00F94E3F"/>
    <w:rsid w:val="00F955A6"/>
    <w:rsid w:val="00F957BA"/>
    <w:rsid w:val="00F960F3"/>
    <w:rsid w:val="00F965EF"/>
    <w:rsid w:val="00F96826"/>
    <w:rsid w:val="00F96F6D"/>
    <w:rsid w:val="00F974FA"/>
    <w:rsid w:val="00F9783E"/>
    <w:rsid w:val="00F97846"/>
    <w:rsid w:val="00F97A37"/>
    <w:rsid w:val="00F97B92"/>
    <w:rsid w:val="00F97E50"/>
    <w:rsid w:val="00FA0292"/>
    <w:rsid w:val="00FA066F"/>
    <w:rsid w:val="00FA0FCF"/>
    <w:rsid w:val="00FA13C9"/>
    <w:rsid w:val="00FA1DA0"/>
    <w:rsid w:val="00FA1E8F"/>
    <w:rsid w:val="00FA1EC1"/>
    <w:rsid w:val="00FA2010"/>
    <w:rsid w:val="00FA2174"/>
    <w:rsid w:val="00FA24EC"/>
    <w:rsid w:val="00FA2503"/>
    <w:rsid w:val="00FA2882"/>
    <w:rsid w:val="00FA2B1A"/>
    <w:rsid w:val="00FA2F60"/>
    <w:rsid w:val="00FA3161"/>
    <w:rsid w:val="00FA31BD"/>
    <w:rsid w:val="00FA3A81"/>
    <w:rsid w:val="00FA3CC1"/>
    <w:rsid w:val="00FA422B"/>
    <w:rsid w:val="00FA44E3"/>
    <w:rsid w:val="00FA4527"/>
    <w:rsid w:val="00FA4A1C"/>
    <w:rsid w:val="00FA5162"/>
    <w:rsid w:val="00FA5468"/>
    <w:rsid w:val="00FA5FBE"/>
    <w:rsid w:val="00FA6303"/>
    <w:rsid w:val="00FA6515"/>
    <w:rsid w:val="00FA6648"/>
    <w:rsid w:val="00FA68CD"/>
    <w:rsid w:val="00FA6AA0"/>
    <w:rsid w:val="00FA6BCC"/>
    <w:rsid w:val="00FA6D95"/>
    <w:rsid w:val="00FA6EDE"/>
    <w:rsid w:val="00FA7402"/>
    <w:rsid w:val="00FA7A16"/>
    <w:rsid w:val="00FA7B1C"/>
    <w:rsid w:val="00FA7C26"/>
    <w:rsid w:val="00FA7C52"/>
    <w:rsid w:val="00FB005F"/>
    <w:rsid w:val="00FB064C"/>
    <w:rsid w:val="00FB0C5B"/>
    <w:rsid w:val="00FB0EE1"/>
    <w:rsid w:val="00FB0F5C"/>
    <w:rsid w:val="00FB1686"/>
    <w:rsid w:val="00FB16EF"/>
    <w:rsid w:val="00FB1899"/>
    <w:rsid w:val="00FB1E21"/>
    <w:rsid w:val="00FB2341"/>
    <w:rsid w:val="00FB2A7A"/>
    <w:rsid w:val="00FB2B27"/>
    <w:rsid w:val="00FB2B4B"/>
    <w:rsid w:val="00FB30B3"/>
    <w:rsid w:val="00FB37A4"/>
    <w:rsid w:val="00FB3897"/>
    <w:rsid w:val="00FB3A35"/>
    <w:rsid w:val="00FB3ED9"/>
    <w:rsid w:val="00FB3F1B"/>
    <w:rsid w:val="00FB41CE"/>
    <w:rsid w:val="00FB42B2"/>
    <w:rsid w:val="00FB42ED"/>
    <w:rsid w:val="00FB452E"/>
    <w:rsid w:val="00FB4769"/>
    <w:rsid w:val="00FB47EB"/>
    <w:rsid w:val="00FB4940"/>
    <w:rsid w:val="00FB5937"/>
    <w:rsid w:val="00FB5D4A"/>
    <w:rsid w:val="00FB5D7B"/>
    <w:rsid w:val="00FB5DD2"/>
    <w:rsid w:val="00FB6276"/>
    <w:rsid w:val="00FB6AD8"/>
    <w:rsid w:val="00FB6D8A"/>
    <w:rsid w:val="00FB724B"/>
    <w:rsid w:val="00FB7378"/>
    <w:rsid w:val="00FB748A"/>
    <w:rsid w:val="00FC0B78"/>
    <w:rsid w:val="00FC0C4E"/>
    <w:rsid w:val="00FC1435"/>
    <w:rsid w:val="00FC14E6"/>
    <w:rsid w:val="00FC1B57"/>
    <w:rsid w:val="00FC1FE6"/>
    <w:rsid w:val="00FC2332"/>
    <w:rsid w:val="00FC2D14"/>
    <w:rsid w:val="00FC3287"/>
    <w:rsid w:val="00FC35A7"/>
    <w:rsid w:val="00FC36FF"/>
    <w:rsid w:val="00FC3A59"/>
    <w:rsid w:val="00FC3C54"/>
    <w:rsid w:val="00FC3ECD"/>
    <w:rsid w:val="00FC444E"/>
    <w:rsid w:val="00FC446B"/>
    <w:rsid w:val="00FC5B2D"/>
    <w:rsid w:val="00FC5CCC"/>
    <w:rsid w:val="00FC61D1"/>
    <w:rsid w:val="00FC6209"/>
    <w:rsid w:val="00FC647A"/>
    <w:rsid w:val="00FC6735"/>
    <w:rsid w:val="00FC688A"/>
    <w:rsid w:val="00FC6D73"/>
    <w:rsid w:val="00FC72C8"/>
    <w:rsid w:val="00FC75B4"/>
    <w:rsid w:val="00FC76DB"/>
    <w:rsid w:val="00FC7C29"/>
    <w:rsid w:val="00FC7DBE"/>
    <w:rsid w:val="00FC7E2B"/>
    <w:rsid w:val="00FD0054"/>
    <w:rsid w:val="00FD0323"/>
    <w:rsid w:val="00FD0424"/>
    <w:rsid w:val="00FD0A4D"/>
    <w:rsid w:val="00FD0C94"/>
    <w:rsid w:val="00FD0DE7"/>
    <w:rsid w:val="00FD0E91"/>
    <w:rsid w:val="00FD197C"/>
    <w:rsid w:val="00FD1C8B"/>
    <w:rsid w:val="00FD2286"/>
    <w:rsid w:val="00FD22FD"/>
    <w:rsid w:val="00FD23B0"/>
    <w:rsid w:val="00FD249B"/>
    <w:rsid w:val="00FD2A3D"/>
    <w:rsid w:val="00FD2B8A"/>
    <w:rsid w:val="00FD2B8C"/>
    <w:rsid w:val="00FD2F38"/>
    <w:rsid w:val="00FD33B3"/>
    <w:rsid w:val="00FD3D50"/>
    <w:rsid w:val="00FD3DFE"/>
    <w:rsid w:val="00FD3E73"/>
    <w:rsid w:val="00FD46EC"/>
    <w:rsid w:val="00FD4C0A"/>
    <w:rsid w:val="00FD4C0E"/>
    <w:rsid w:val="00FD549E"/>
    <w:rsid w:val="00FD57B2"/>
    <w:rsid w:val="00FD5863"/>
    <w:rsid w:val="00FD591D"/>
    <w:rsid w:val="00FD6EA6"/>
    <w:rsid w:val="00FD7250"/>
    <w:rsid w:val="00FD744C"/>
    <w:rsid w:val="00FD75D4"/>
    <w:rsid w:val="00FD7E97"/>
    <w:rsid w:val="00FD7E9B"/>
    <w:rsid w:val="00FD7EF3"/>
    <w:rsid w:val="00FD7FF4"/>
    <w:rsid w:val="00FE01C6"/>
    <w:rsid w:val="00FE0547"/>
    <w:rsid w:val="00FE05D8"/>
    <w:rsid w:val="00FE07EB"/>
    <w:rsid w:val="00FE0BA3"/>
    <w:rsid w:val="00FE1317"/>
    <w:rsid w:val="00FE1733"/>
    <w:rsid w:val="00FE193B"/>
    <w:rsid w:val="00FE334B"/>
    <w:rsid w:val="00FE3701"/>
    <w:rsid w:val="00FE378A"/>
    <w:rsid w:val="00FE3B5B"/>
    <w:rsid w:val="00FE3EF1"/>
    <w:rsid w:val="00FE590D"/>
    <w:rsid w:val="00FE5F08"/>
    <w:rsid w:val="00FE658A"/>
    <w:rsid w:val="00FE6684"/>
    <w:rsid w:val="00FE68C5"/>
    <w:rsid w:val="00FE7042"/>
    <w:rsid w:val="00FE73AE"/>
    <w:rsid w:val="00FE7F2B"/>
    <w:rsid w:val="00FF0765"/>
    <w:rsid w:val="00FF0E6B"/>
    <w:rsid w:val="00FF111F"/>
    <w:rsid w:val="00FF1189"/>
    <w:rsid w:val="00FF13C7"/>
    <w:rsid w:val="00FF1505"/>
    <w:rsid w:val="00FF2403"/>
    <w:rsid w:val="00FF28FF"/>
    <w:rsid w:val="00FF2A8F"/>
    <w:rsid w:val="00FF3C59"/>
    <w:rsid w:val="00FF4825"/>
    <w:rsid w:val="00FF4F59"/>
    <w:rsid w:val="00FF5193"/>
    <w:rsid w:val="00FF53CA"/>
    <w:rsid w:val="00FF5A99"/>
    <w:rsid w:val="00FF5CE9"/>
    <w:rsid w:val="00FF600A"/>
    <w:rsid w:val="00FF64E6"/>
    <w:rsid w:val="00FF6550"/>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8A3DDF7"/>
    <w:rsid w:val="0ABC9E5F"/>
    <w:rsid w:val="0ABEDD6E"/>
    <w:rsid w:val="0C0B4BC8"/>
    <w:rsid w:val="0CBDD0F0"/>
    <w:rsid w:val="0E93D8AE"/>
    <w:rsid w:val="0F0B5F5D"/>
    <w:rsid w:val="0F2D8702"/>
    <w:rsid w:val="0FAC7443"/>
    <w:rsid w:val="0FEE09C5"/>
    <w:rsid w:val="1061EE3A"/>
    <w:rsid w:val="11556E66"/>
    <w:rsid w:val="12D9C964"/>
    <w:rsid w:val="137191E2"/>
    <w:rsid w:val="1412AEE4"/>
    <w:rsid w:val="14A7EBB5"/>
    <w:rsid w:val="14B2214F"/>
    <w:rsid w:val="15B1B2AC"/>
    <w:rsid w:val="15B66CCB"/>
    <w:rsid w:val="15E390A9"/>
    <w:rsid w:val="16227327"/>
    <w:rsid w:val="17465C00"/>
    <w:rsid w:val="180F03B1"/>
    <w:rsid w:val="1825F0BD"/>
    <w:rsid w:val="1828770C"/>
    <w:rsid w:val="1C4088A4"/>
    <w:rsid w:val="1D95DBC3"/>
    <w:rsid w:val="1DDFD111"/>
    <w:rsid w:val="1EE9ED65"/>
    <w:rsid w:val="1EF7AE19"/>
    <w:rsid w:val="1F185E5A"/>
    <w:rsid w:val="203C04E4"/>
    <w:rsid w:val="20B779A1"/>
    <w:rsid w:val="20EF0D15"/>
    <w:rsid w:val="215E03C7"/>
    <w:rsid w:val="21AD8059"/>
    <w:rsid w:val="2268F5DE"/>
    <w:rsid w:val="22E15FC5"/>
    <w:rsid w:val="23640DE4"/>
    <w:rsid w:val="24293E88"/>
    <w:rsid w:val="24366DA0"/>
    <w:rsid w:val="2572C982"/>
    <w:rsid w:val="2575A2AB"/>
    <w:rsid w:val="25813EB1"/>
    <w:rsid w:val="25929813"/>
    <w:rsid w:val="2631A7BB"/>
    <w:rsid w:val="29AB42A6"/>
    <w:rsid w:val="29D33914"/>
    <w:rsid w:val="2A4EF5F2"/>
    <w:rsid w:val="2C0C4A1E"/>
    <w:rsid w:val="2DE2E2E3"/>
    <w:rsid w:val="2F0C90EF"/>
    <w:rsid w:val="2F2BCE20"/>
    <w:rsid w:val="2FBFF91C"/>
    <w:rsid w:val="2FD12F60"/>
    <w:rsid w:val="30235CF7"/>
    <w:rsid w:val="30D9A657"/>
    <w:rsid w:val="31C79ACF"/>
    <w:rsid w:val="33E20717"/>
    <w:rsid w:val="34265D16"/>
    <w:rsid w:val="34748066"/>
    <w:rsid w:val="370C4A55"/>
    <w:rsid w:val="3814CE08"/>
    <w:rsid w:val="396C30C9"/>
    <w:rsid w:val="3A2B3B85"/>
    <w:rsid w:val="3B0FAB6F"/>
    <w:rsid w:val="3B3FD14B"/>
    <w:rsid w:val="3B77B461"/>
    <w:rsid w:val="3BCC6EF3"/>
    <w:rsid w:val="3C1F46BA"/>
    <w:rsid w:val="3C327139"/>
    <w:rsid w:val="3C52B9C2"/>
    <w:rsid w:val="3F37FDA3"/>
    <w:rsid w:val="3FBC8874"/>
    <w:rsid w:val="4003FF3C"/>
    <w:rsid w:val="40EB3E0B"/>
    <w:rsid w:val="41B3BBD2"/>
    <w:rsid w:val="427F3F6D"/>
    <w:rsid w:val="44115AAC"/>
    <w:rsid w:val="45DF1F6E"/>
    <w:rsid w:val="465C119C"/>
    <w:rsid w:val="46783716"/>
    <w:rsid w:val="472AAE4F"/>
    <w:rsid w:val="47FE70EE"/>
    <w:rsid w:val="48037C05"/>
    <w:rsid w:val="486A208A"/>
    <w:rsid w:val="4CB7D07E"/>
    <w:rsid w:val="4E5D87D9"/>
    <w:rsid w:val="4F09A067"/>
    <w:rsid w:val="527C06D5"/>
    <w:rsid w:val="52EFC3DD"/>
    <w:rsid w:val="53525165"/>
    <w:rsid w:val="54272B26"/>
    <w:rsid w:val="58A9B3D0"/>
    <w:rsid w:val="58B891C2"/>
    <w:rsid w:val="59141A25"/>
    <w:rsid w:val="59A61BE5"/>
    <w:rsid w:val="5A529BBB"/>
    <w:rsid w:val="5B367C1E"/>
    <w:rsid w:val="5B72ABC7"/>
    <w:rsid w:val="5B7CAA63"/>
    <w:rsid w:val="5BB4782F"/>
    <w:rsid w:val="5BCC18A3"/>
    <w:rsid w:val="5CDAD2C9"/>
    <w:rsid w:val="5E2D211D"/>
    <w:rsid w:val="5E50316D"/>
    <w:rsid w:val="5F263977"/>
    <w:rsid w:val="5F5C8B7D"/>
    <w:rsid w:val="615D928B"/>
    <w:rsid w:val="620611B2"/>
    <w:rsid w:val="62C66B43"/>
    <w:rsid w:val="63278C87"/>
    <w:rsid w:val="648DB780"/>
    <w:rsid w:val="64943918"/>
    <w:rsid w:val="64945DD0"/>
    <w:rsid w:val="66ECFC9C"/>
    <w:rsid w:val="679A18BF"/>
    <w:rsid w:val="68AC0F32"/>
    <w:rsid w:val="6A563A97"/>
    <w:rsid w:val="6C21E628"/>
    <w:rsid w:val="6CEAD070"/>
    <w:rsid w:val="6D346023"/>
    <w:rsid w:val="6D4A1DB1"/>
    <w:rsid w:val="6E4AFF9C"/>
    <w:rsid w:val="6E7179F7"/>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F5007"/>
  <w15:docId w15:val="{41E6AE0A-5766-474E-BEEA-768CDE50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1"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1" w:unhideWhenUsed="1" w:qFormat="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2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255"/>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1"/>
    <w:qFormat/>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uiPriority w:val="39"/>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1"/>
    <w:qFormat/>
    <w:rsid w:val="009F0F7C"/>
    <w:pPr>
      <w:numPr>
        <w:numId w:val="1"/>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1"/>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93941"/>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10"/>
    <w:qFormat/>
    <w:rsid w:val="000D7ECA"/>
  </w:style>
  <w:style w:type="character" w:customStyle="1" w:styleId="TitreCar">
    <w:name w:val="Titre Car"/>
    <w:aliases w:val="Titre publication Car"/>
    <w:basedOn w:val="Policepardfaut"/>
    <w:link w:val="Titre"/>
    <w:uiPriority w:val="10"/>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uiPriority w:val="20"/>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5D4DEB"/>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1"/>
      </w:numPr>
      <w:tabs>
        <w:tab w:val="left" w:pos="1843"/>
      </w:tabs>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Emphasepl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UnresolvedMention">
    <w:name w:val="Unresolved Mention"/>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
    <w:name w:val="Mention"/>
    <w:aliases w:val="Texte d'aide,Mention1,Споменаване1"/>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iPriority w:val="1"/>
    <w:unhideWhenUsed/>
    <w:qFormat/>
    <w:rsid w:val="001E5B5F"/>
    <w:pPr>
      <w:spacing w:after="120"/>
    </w:pPr>
  </w:style>
  <w:style w:type="character" w:customStyle="1" w:styleId="CorpsdetexteCar">
    <w:name w:val="Corps de texte Car"/>
    <w:basedOn w:val="Policepardfaut"/>
    <w:link w:val="Corpsdetexte"/>
    <w:uiPriority w:val="1"/>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2"/>
      </w:numPr>
      <w:contextualSpacing/>
    </w:pPr>
  </w:style>
  <w:style w:type="paragraph" w:styleId="Listenumros2">
    <w:name w:val="List Number 2"/>
    <w:basedOn w:val="Normal"/>
    <w:semiHidden/>
    <w:unhideWhenUsed/>
    <w:rsid w:val="001E5B5F"/>
    <w:pPr>
      <w:numPr>
        <w:numId w:val="3"/>
      </w:numPr>
      <w:contextualSpacing/>
    </w:pPr>
  </w:style>
  <w:style w:type="paragraph" w:styleId="Listenumros3">
    <w:name w:val="List Number 3"/>
    <w:basedOn w:val="Normal"/>
    <w:semiHidden/>
    <w:unhideWhenUsed/>
    <w:rsid w:val="001E5B5F"/>
    <w:pPr>
      <w:numPr>
        <w:numId w:val="4"/>
      </w:numPr>
      <w:contextualSpacing/>
    </w:pPr>
  </w:style>
  <w:style w:type="paragraph" w:styleId="Listenumros4">
    <w:name w:val="List Number 4"/>
    <w:basedOn w:val="Normal"/>
    <w:semiHidden/>
    <w:unhideWhenUsed/>
    <w:rsid w:val="001E5B5F"/>
    <w:pPr>
      <w:numPr>
        <w:numId w:val="5"/>
      </w:numPr>
      <w:contextualSpacing/>
    </w:pPr>
  </w:style>
  <w:style w:type="paragraph" w:styleId="Listenumros5">
    <w:name w:val="List Number 5"/>
    <w:basedOn w:val="Normal"/>
    <w:semiHidden/>
    <w:unhideWhenUsed/>
    <w:rsid w:val="001E5B5F"/>
    <w:pPr>
      <w:numPr>
        <w:numId w:val="6"/>
      </w:numPr>
      <w:contextualSpacing/>
    </w:pPr>
  </w:style>
  <w:style w:type="paragraph" w:styleId="Listepuces3">
    <w:name w:val="List Bullet 3"/>
    <w:basedOn w:val="Normal"/>
    <w:semiHidden/>
    <w:unhideWhenUsed/>
    <w:rsid w:val="001E5B5F"/>
    <w:pPr>
      <w:numPr>
        <w:numId w:val="7"/>
      </w:numPr>
      <w:contextualSpacing/>
    </w:pPr>
  </w:style>
  <w:style w:type="paragraph" w:styleId="Listepuces4">
    <w:name w:val="List Bullet 4"/>
    <w:basedOn w:val="Normal"/>
    <w:semiHidden/>
    <w:unhideWhenUsed/>
    <w:rsid w:val="001E5B5F"/>
    <w:pPr>
      <w:numPr>
        <w:numId w:val="8"/>
      </w:numPr>
      <w:contextualSpacing/>
    </w:pPr>
  </w:style>
  <w:style w:type="paragraph" w:styleId="Listepuces5">
    <w:name w:val="List Bullet 5"/>
    <w:basedOn w:val="Normal"/>
    <w:semiHidden/>
    <w:unhideWhenUsed/>
    <w:rsid w:val="001E5B5F"/>
    <w:pPr>
      <w:numPr>
        <w:numId w:val="9"/>
      </w:numPr>
      <w:contextualSpacing/>
    </w:pPr>
  </w:style>
  <w:style w:type="paragraph" w:styleId="Listecontinue">
    <w:name w:val="List Continue"/>
    <w:basedOn w:val="Normal"/>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uiPriority w:val="99"/>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unhideWhenUsed/>
    <w:rsid w:val="001E5B5F"/>
    <w:pPr>
      <w:spacing w:after="120"/>
      <w:ind w:left="283"/>
    </w:pPr>
  </w:style>
  <w:style w:type="character" w:customStyle="1" w:styleId="RetraitcorpsdetexteCar">
    <w:name w:val="Retrait corps de texte Car"/>
    <w:basedOn w:val="Policepardfaut"/>
    <w:link w:val="Retraitcorpsdetexte"/>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unhideWhenUsed/>
    <w:rsid w:val="001E5B5F"/>
    <w:pPr>
      <w:spacing w:after="40"/>
      <w:ind w:left="360" w:firstLine="360"/>
    </w:pPr>
  </w:style>
  <w:style w:type="character" w:customStyle="1" w:styleId="Retraitcorpset1religCar">
    <w:name w:val="Retrait corps et 1re lig. Car"/>
    <w:basedOn w:val="RetraitcorpsdetexteCar"/>
    <w:link w:val="Retraitcorpset1relig"/>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paragraph" w:customStyle="1" w:styleId="TableText">
    <w:name w:val="Table Text"/>
    <w:link w:val="TableTextChar1"/>
    <w:uiPriority w:val="15"/>
    <w:qFormat/>
    <w:rsid w:val="00106F56"/>
    <w:pPr>
      <w:keepLines/>
      <w:suppressAutoHyphens/>
      <w:spacing w:after="0" w:line="264" w:lineRule="auto"/>
    </w:pPr>
    <w:rPr>
      <w:rFonts w:ascii="Times New Roman" w:eastAsia="Times New Roman" w:hAnsi="Times New Roman" w:cs="Times New Roman"/>
      <w:sz w:val="20"/>
      <w:szCs w:val="24"/>
      <w:lang w:val="en-GB" w:eastAsia="en-GB"/>
    </w:rPr>
  </w:style>
  <w:style w:type="paragraph" w:customStyle="1" w:styleId="TableFootnote">
    <w:name w:val="Table Footnote"/>
    <w:basedOn w:val="TableText"/>
    <w:uiPriority w:val="20"/>
    <w:qFormat/>
    <w:rsid w:val="00106F56"/>
    <w:pPr>
      <w:spacing w:before="40" w:after="40"/>
    </w:pPr>
  </w:style>
  <w:style w:type="character" w:customStyle="1" w:styleId="TableTextChar1">
    <w:name w:val="Table Text Char1"/>
    <w:link w:val="TableText"/>
    <w:uiPriority w:val="15"/>
    <w:rsid w:val="00106F56"/>
    <w:rPr>
      <w:rFonts w:ascii="Times New Roman" w:eastAsia="Times New Roman" w:hAnsi="Times New Roman" w:cs="Times New Roman"/>
      <w:sz w:val="20"/>
      <w:szCs w:val="24"/>
      <w:lang w:val="en-GB" w:eastAsia="en-GB"/>
    </w:rPr>
  </w:style>
  <w:style w:type="character" w:customStyle="1" w:styleId="y2iqfc">
    <w:name w:val="y2iqfc"/>
    <w:basedOn w:val="Policepardfaut"/>
    <w:rsid w:val="00882270"/>
  </w:style>
  <w:style w:type="character" w:customStyle="1" w:styleId="cf01">
    <w:name w:val="cf01"/>
    <w:basedOn w:val="Policepardfaut"/>
    <w:rsid w:val="0056530F"/>
    <w:rPr>
      <w:rFonts w:ascii="Segoe UI" w:hAnsi="Segoe UI" w:cs="Segoe UI" w:hint="default"/>
      <w:color w:val="404040"/>
      <w:sz w:val="18"/>
      <w:szCs w:val="18"/>
    </w:rPr>
  </w:style>
  <w:style w:type="paragraph" w:customStyle="1" w:styleId="TableParagraph">
    <w:name w:val="Table Paragraph"/>
    <w:basedOn w:val="Normal"/>
    <w:uiPriority w:val="1"/>
    <w:qFormat/>
    <w:rsid w:val="004B13D2"/>
    <w:pPr>
      <w:widowControl w:val="0"/>
      <w:autoSpaceDE w:val="0"/>
      <w:autoSpaceDN w:val="0"/>
      <w:adjustRightInd w:val="0"/>
      <w:spacing w:before="0" w:after="0" w:line="240" w:lineRule="auto"/>
      <w:jc w:val="center"/>
    </w:pPr>
    <w:rPr>
      <w:rFonts w:cs="Arial"/>
      <w:color w:val="auto"/>
      <w:sz w:val="24"/>
      <w:szCs w:val="24"/>
      <w:lang w:val="en-GB" w:eastAsia="zh-CN" w:bidi="he-IL"/>
    </w:rPr>
  </w:style>
  <w:style w:type="table" w:customStyle="1" w:styleId="TableNormal1">
    <w:name w:val="Table Normal1"/>
    <w:uiPriority w:val="2"/>
    <w:semiHidden/>
    <w:unhideWhenUsed/>
    <w:qFormat/>
    <w:rsid w:val="00941FA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AmmCorpsTexte">
    <w:name w:val="AmmCorpsTexte"/>
    <w:basedOn w:val="Normal"/>
    <w:link w:val="AmmCorpsTexteCar"/>
    <w:rsid w:val="00874449"/>
    <w:pPr>
      <w:spacing w:before="0" w:after="120" w:line="240" w:lineRule="auto"/>
    </w:pPr>
    <w:rPr>
      <w:rFonts w:eastAsia="Times New Roman" w:cs="Times New Roman"/>
      <w:color w:val="auto"/>
      <w:sz w:val="20"/>
      <w:szCs w:val="20"/>
    </w:rPr>
  </w:style>
  <w:style w:type="character" w:customStyle="1" w:styleId="AmmCorpsTexteCar">
    <w:name w:val="AmmCorpsTexte Car"/>
    <w:link w:val="AmmCorpsTexte"/>
    <w:rsid w:val="00874449"/>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6666922">
      <w:bodyDiv w:val="1"/>
      <w:marLeft w:val="0"/>
      <w:marRight w:val="0"/>
      <w:marTop w:val="0"/>
      <w:marBottom w:val="0"/>
      <w:divBdr>
        <w:top w:val="none" w:sz="0" w:space="0" w:color="auto"/>
        <w:left w:val="none" w:sz="0" w:space="0" w:color="auto"/>
        <w:bottom w:val="none" w:sz="0" w:space="0" w:color="auto"/>
        <w:right w:val="none" w:sz="0" w:space="0" w:color="auto"/>
      </w:divBdr>
    </w:div>
    <w:div w:id="81340334">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499660369">
      <w:bodyDiv w:val="1"/>
      <w:marLeft w:val="0"/>
      <w:marRight w:val="0"/>
      <w:marTop w:val="0"/>
      <w:marBottom w:val="0"/>
      <w:divBdr>
        <w:top w:val="none" w:sz="0" w:space="0" w:color="auto"/>
        <w:left w:val="none" w:sz="0" w:space="0" w:color="auto"/>
        <w:bottom w:val="none" w:sz="0" w:space="0" w:color="auto"/>
        <w:right w:val="none" w:sz="0" w:space="0" w:color="auto"/>
      </w:divBdr>
      <w:divsChild>
        <w:div w:id="401831792">
          <w:marLeft w:val="446"/>
          <w:marRight w:val="0"/>
          <w:marTop w:val="0"/>
          <w:marBottom w:val="160"/>
          <w:divBdr>
            <w:top w:val="none" w:sz="0" w:space="0" w:color="auto"/>
            <w:left w:val="none" w:sz="0" w:space="0" w:color="auto"/>
            <w:bottom w:val="none" w:sz="0" w:space="0" w:color="auto"/>
            <w:right w:val="none" w:sz="0" w:space="0" w:color="auto"/>
          </w:divBdr>
        </w:div>
        <w:div w:id="1896232542">
          <w:marLeft w:val="446"/>
          <w:marRight w:val="0"/>
          <w:marTop w:val="0"/>
          <w:marBottom w:val="160"/>
          <w:divBdr>
            <w:top w:val="none" w:sz="0" w:space="0" w:color="auto"/>
            <w:left w:val="none" w:sz="0" w:space="0" w:color="auto"/>
            <w:bottom w:val="none" w:sz="0" w:space="0" w:color="auto"/>
            <w:right w:val="none" w:sz="0" w:space="0" w:color="auto"/>
          </w:divBdr>
        </w:div>
      </w:divsChild>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961611022">
      <w:bodyDiv w:val="1"/>
      <w:marLeft w:val="0"/>
      <w:marRight w:val="0"/>
      <w:marTop w:val="0"/>
      <w:marBottom w:val="0"/>
      <w:divBdr>
        <w:top w:val="none" w:sz="0" w:space="0" w:color="auto"/>
        <w:left w:val="none" w:sz="0" w:space="0" w:color="auto"/>
        <w:bottom w:val="none" w:sz="0" w:space="0" w:color="auto"/>
        <w:right w:val="none" w:sz="0" w:space="0" w:color="auto"/>
      </w:divBdr>
    </w:div>
    <w:div w:id="989361006">
      <w:bodyDiv w:val="1"/>
      <w:marLeft w:val="0"/>
      <w:marRight w:val="0"/>
      <w:marTop w:val="0"/>
      <w:marBottom w:val="0"/>
      <w:divBdr>
        <w:top w:val="none" w:sz="0" w:space="0" w:color="auto"/>
        <w:left w:val="none" w:sz="0" w:space="0" w:color="auto"/>
        <w:bottom w:val="none" w:sz="0" w:space="0" w:color="auto"/>
        <w:right w:val="none" w:sz="0" w:space="0" w:color="auto"/>
      </w:divBdr>
    </w:div>
    <w:div w:id="1035544205">
      <w:bodyDiv w:val="1"/>
      <w:marLeft w:val="0"/>
      <w:marRight w:val="0"/>
      <w:marTop w:val="0"/>
      <w:marBottom w:val="0"/>
      <w:divBdr>
        <w:top w:val="none" w:sz="0" w:space="0" w:color="auto"/>
        <w:left w:val="none" w:sz="0" w:space="0" w:color="auto"/>
        <w:bottom w:val="none" w:sz="0" w:space="0" w:color="auto"/>
        <w:right w:val="none" w:sz="0" w:space="0" w:color="auto"/>
      </w:divBdr>
    </w:div>
    <w:div w:id="1047998146">
      <w:bodyDiv w:val="1"/>
      <w:marLeft w:val="0"/>
      <w:marRight w:val="0"/>
      <w:marTop w:val="0"/>
      <w:marBottom w:val="0"/>
      <w:divBdr>
        <w:top w:val="none" w:sz="0" w:space="0" w:color="auto"/>
        <w:left w:val="none" w:sz="0" w:space="0" w:color="auto"/>
        <w:bottom w:val="none" w:sz="0" w:space="0" w:color="auto"/>
        <w:right w:val="none" w:sz="0" w:space="0" w:color="auto"/>
      </w:divBdr>
      <w:divsChild>
        <w:div w:id="1164205811">
          <w:marLeft w:val="0"/>
          <w:marRight w:val="0"/>
          <w:marTop w:val="0"/>
          <w:marBottom w:val="0"/>
          <w:divBdr>
            <w:top w:val="none" w:sz="0" w:space="0" w:color="auto"/>
            <w:left w:val="none" w:sz="0" w:space="0" w:color="auto"/>
            <w:bottom w:val="none" w:sz="0" w:space="0" w:color="auto"/>
            <w:right w:val="none" w:sz="0" w:space="0" w:color="auto"/>
          </w:divBdr>
        </w:div>
      </w:divsChild>
    </w:div>
    <w:div w:id="1070077064">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09276894">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81317723">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5462645">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51947542">
      <w:bodyDiv w:val="1"/>
      <w:marLeft w:val="0"/>
      <w:marRight w:val="0"/>
      <w:marTop w:val="0"/>
      <w:marBottom w:val="0"/>
      <w:divBdr>
        <w:top w:val="none" w:sz="0" w:space="0" w:color="auto"/>
        <w:left w:val="none" w:sz="0" w:space="0" w:color="auto"/>
        <w:bottom w:val="none" w:sz="0" w:space="0" w:color="auto"/>
        <w:right w:val="none" w:sz="0" w:space="0" w:color="auto"/>
      </w:divBdr>
    </w:div>
    <w:div w:id="1866404795">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71742114">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084524214">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sm.sante.fr/" TargetMode="External"/><Relationship Id="rId18" Type="http://schemas.openxmlformats.org/officeDocument/2006/relationships/footer" Target="footer1.xml"/><Relationship Id="rId26" Type="http://schemas.openxmlformats.org/officeDocument/2006/relationships/hyperlink" Target="mailto:xxx@domaine.com" TargetMode="External"/><Relationship Id="rId39" Type="http://schemas.openxmlformats.org/officeDocument/2006/relationships/hyperlink" Target="https://ansm.sante.fr" TargetMode="Externa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yperlink" Target="http://www.signalement-sante.gouv.fr" TargetMode="External"/><Relationship Id="rId47" Type="http://schemas.openxmlformats.org/officeDocument/2006/relationships/hyperlink" Target="https://www.has-sante.fr/jcms/p_3274454/fr/acces-precoces-infographie-de-la-reforme" TargetMode="External"/><Relationship Id="rId50" Type="http://schemas.openxmlformats.org/officeDocument/2006/relationships/hyperlink" Target="https://www.legifrance.gouv.fr/codes/article_lc/LEGIARTI000041721215/" TargetMode="External"/><Relationship Id="rId55" Type="http://schemas.openxmlformats.org/officeDocument/2006/relationships/header" Target="header13.xml"/><Relationship Id="rId7" Type="http://schemas.openxmlformats.org/officeDocument/2006/relationships/styles" Target="styles.xml"/><Relationship Id="rId12" Type="http://schemas.openxmlformats.org/officeDocument/2006/relationships/hyperlink" Target="mailto:ap-concizumab@euraxipharma.fr" TargetMode="External"/><Relationship Id="rId17" Type="http://schemas.openxmlformats.org/officeDocument/2006/relationships/header" Target="header1.xml"/><Relationship Id="rId25" Type="http://schemas.openxmlformats.org/officeDocument/2006/relationships/hyperlink" Target="mailto:xxx@domaine.com" TargetMode="External"/><Relationship Id="rId33" Type="http://schemas.openxmlformats.org/officeDocument/2006/relationships/image" Target="media/image3.png"/><Relationship Id="rId38" Type="http://schemas.openxmlformats.org/officeDocument/2006/relationships/image" Target="media/image5.jpg"/><Relationship Id="rId46" Type="http://schemas.openxmlformats.org/officeDocument/2006/relationships/hyperlink" Target="https://www.has-sante.fr/jcms/p_3274374/fr/traitement-par-un-medicament-en-acces-precoce-ce-qu-il-faut-savoir"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as-sante.fr/jcms/r_1500918/fr/acces-precoce-a-un-medicament" TargetMode="External"/><Relationship Id="rId20" Type="http://schemas.openxmlformats.org/officeDocument/2006/relationships/header" Target="header2.xml"/><Relationship Id="rId29" Type="http://schemas.openxmlformats.org/officeDocument/2006/relationships/footer" Target="footer3.xml"/><Relationship Id="rId41" Type="http://schemas.openxmlformats.org/officeDocument/2006/relationships/hyperlink" Target="https://signalement.social-sante.gouv.fr/psig_ihm_utilisateurs/index.html" TargetMode="Externa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linicaltrials.gov/" TargetMode="External"/><Relationship Id="rId32" Type="http://schemas.openxmlformats.org/officeDocument/2006/relationships/header" Target="header8.xml"/><Relationship Id="rId37" Type="http://schemas.openxmlformats.org/officeDocument/2006/relationships/hyperlink" Target="http://www.signalement-sante.gouv.fr" TargetMode="External"/><Relationship Id="rId40" Type="http://schemas.openxmlformats.org/officeDocument/2006/relationships/hyperlink" Target="https://ansm.sante.fr" TargetMode="External"/><Relationship Id="rId45" Type="http://schemas.openxmlformats.org/officeDocument/2006/relationships/hyperlink" Target="https://www.has-sante.fr/jcms/r_1500918/fr/acces-precoce-a-un-medicament" TargetMode="External"/><Relationship Id="rId53" Type="http://schemas.openxmlformats.org/officeDocument/2006/relationships/hyperlink" Target="http://www.signalement-sante.gouv.fr"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hyperlink" Target="https://www.clinicaltrialsregister.eu/" TargetMode="External"/><Relationship Id="rId28" Type="http://schemas.openxmlformats.org/officeDocument/2006/relationships/header" Target="header5.xml"/><Relationship Id="rId36" Type="http://schemas.openxmlformats.org/officeDocument/2006/relationships/header" Target="header11.xml"/><Relationship Id="rId49" Type="http://schemas.openxmlformats.org/officeDocument/2006/relationships/hyperlink" Target="https://eur-lex.europa.eu/legal-content/FR/TXT/PDF/?uri=CELEX:32016R0679&amp;from=FR"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header" Target="header7.xml"/><Relationship Id="rId44" Type="http://schemas.openxmlformats.org/officeDocument/2006/relationships/hyperlink" Target="https://ansm.sante.fr/documents/reference/atu-de-cohorte-en-cours" TargetMode="External"/><Relationship Id="rId52" Type="http://schemas.openxmlformats.org/officeDocument/2006/relationships/hyperlink" Target="http://www.signalement-sante.gouv.f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as-sante.fr/jcms/p_3281266/fr/avis-et-decisions-sur-les-medicaments"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hyperlink" Target="https://www.has-sante.fr/jcms/p_3274137/fr/acces-precoce-des-medicaments-accompagnement-des-laboratoires-guide" TargetMode="External"/><Relationship Id="rId48" Type="http://schemas.openxmlformats.org/officeDocument/2006/relationships/hyperlink" Target="https://www.health-data-hub.fr/projets" TargetMode="External"/><Relationship Id="rId56"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hyperlink" Target="http://www.cnil.fr"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436B2A16EB3F4754BFBE76F283714C16"/>
        <w:category>
          <w:name w:val="Général"/>
          <w:gallery w:val="placeholder"/>
        </w:category>
        <w:types>
          <w:type w:val="bbPlcHdr"/>
        </w:types>
        <w:behaviors>
          <w:behavior w:val="content"/>
        </w:behaviors>
        <w:guid w:val="{2C611AE9-6AB8-4BC7-97BB-CD7FBD4431FC}"/>
      </w:docPartPr>
      <w:docPartBody>
        <w:p w:rsidR="00B5021A" w:rsidRDefault="000A509F" w:rsidP="000A509F">
          <w:pPr>
            <w:pStyle w:val="436B2A16EB3F4754BFBE76F283714C166"/>
          </w:pPr>
          <w:r w:rsidRPr="0093672E">
            <w:rPr>
              <w:rStyle w:val="Mention"/>
            </w:rPr>
            <w:t>Renseigner adresse mail générique + tél </w:t>
          </w:r>
        </w:p>
      </w:docPartBody>
    </w:docPart>
    <w:docPart>
      <w:docPartPr>
        <w:name w:val="312C7A005D4944298E257A7C6853B2C3"/>
        <w:category>
          <w:name w:val="Général"/>
          <w:gallery w:val="placeholder"/>
        </w:category>
        <w:types>
          <w:type w:val="bbPlcHdr"/>
        </w:types>
        <w:behaviors>
          <w:behavior w:val="content"/>
        </w:behaviors>
        <w:guid w:val="{013AEFB6-1763-4A26-A558-F0864811F7F8}"/>
      </w:docPartPr>
      <w:docPartBody>
        <w:p w:rsidR="00B5021A" w:rsidRDefault="006442A8" w:rsidP="006442A8">
          <w:pPr>
            <w:pStyle w:val="436B2A16EB3F4754BFBE76F283714C16"/>
          </w:pPr>
          <w:r w:rsidRPr="00310504">
            <w:rPr>
              <w:rStyle w:val="Mention"/>
            </w:rPr>
            <w:t>Renseigner adresse mail générique + tél </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0A509F" w:rsidP="000A509F">
          <w:pPr>
            <w:pStyle w:val="A661F74A4DA244A0BDA3239446DD45DB6"/>
          </w:pPr>
          <w:r w:rsidRPr="0093672E">
            <w:rPr>
              <w:rStyle w:val="Mention"/>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0A509F" w:rsidP="000A509F">
          <w:pPr>
            <w:pStyle w:val="C71D8D11FCA248A4B74746A56C77F2236"/>
          </w:pPr>
          <w:r w:rsidRPr="0093672E">
            <w:rPr>
              <w:rStyle w:val="Mention"/>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0A509F" w:rsidP="000A509F">
          <w:pPr>
            <w:pStyle w:val="DAC3E85A04BF40F98EDFBAC3A27EEBE86"/>
          </w:pPr>
          <w:r w:rsidRPr="0093672E">
            <w:rPr>
              <w:rStyle w:val="Mention"/>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0A509F" w:rsidP="000A509F">
          <w:pPr>
            <w:pStyle w:val="ECBAC56717434E4B9A83FA561E15D9756"/>
          </w:pPr>
          <w:r w:rsidRPr="0093672E">
            <w:rPr>
              <w:rStyle w:val="Mention"/>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0A509F" w:rsidP="000A509F">
          <w:pPr>
            <w:pStyle w:val="D61F39E6FD574BC6B329B336B4046D236"/>
          </w:pPr>
          <w:r w:rsidRPr="0093672E">
            <w:rPr>
              <w:rStyle w:val="Mention"/>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0A509F" w:rsidP="000A509F">
          <w:pPr>
            <w:pStyle w:val="78F828928F3A401F8FF077C3964056FF6"/>
          </w:pPr>
          <w:r w:rsidRPr="0093672E">
            <w:rPr>
              <w:rStyle w:val="Mention"/>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0A509F" w:rsidP="000A509F">
          <w:pPr>
            <w:pStyle w:val="30751BDEE5D744DA852F8BBE418F83095"/>
          </w:pPr>
          <w:r w:rsidRPr="0093672E">
            <w:rPr>
              <w:rStyle w:val="Mention"/>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0A509F" w:rsidP="000A509F">
          <w:pPr>
            <w:pStyle w:val="D2198DC24D5C4185A626BE4B259A587C6"/>
          </w:pPr>
          <w:r w:rsidRPr="0093672E">
            <w:rPr>
              <w:rStyle w:val="Mention"/>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0A509F" w:rsidP="000A509F">
          <w:pPr>
            <w:pStyle w:val="D062FB7CE6E64DC885DE195F68C1549C6"/>
          </w:pPr>
          <w:r w:rsidRPr="0093672E">
            <w:rPr>
              <w:rStyle w:val="Mention"/>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0A509F" w:rsidP="000A509F">
          <w:pPr>
            <w:pStyle w:val="0D675112DE04419BB12DE095D616AB616"/>
          </w:pPr>
          <w:r w:rsidRPr="0093672E">
            <w:rPr>
              <w:rStyle w:val="Mention"/>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0A509F" w:rsidP="000A509F">
          <w:pPr>
            <w:pStyle w:val="F1BFF10338CD48EDB32283AE8DB5B8666"/>
          </w:pPr>
          <w:r w:rsidRPr="0093672E">
            <w:rPr>
              <w:rStyle w:val="Mention"/>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0A509F" w:rsidP="000A509F">
          <w:pPr>
            <w:pStyle w:val="0EF65EF13B414C1C8D011FFF67F6B7106"/>
          </w:pPr>
          <w:r w:rsidRPr="0093672E">
            <w:rPr>
              <w:rStyle w:val="Mention"/>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0A509F" w:rsidP="000A509F">
          <w:pPr>
            <w:pStyle w:val="E8A3A893B66540188E8E4A033A930B726"/>
          </w:pPr>
          <w:r w:rsidRPr="0093672E">
            <w:rPr>
              <w:rStyle w:val="Mention"/>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0A509F" w:rsidP="000A509F">
          <w:pPr>
            <w:pStyle w:val="B26CC972C57C4B69B8C1B85DAA8809726"/>
          </w:pPr>
          <w:r w:rsidRPr="0093672E">
            <w:rPr>
              <w:rStyle w:val="Mention"/>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0A509F" w:rsidP="000A509F">
          <w:pPr>
            <w:pStyle w:val="CE5989E7CC5941A0800688799D80FFD16"/>
          </w:pPr>
          <w:r w:rsidRPr="0093672E">
            <w:rPr>
              <w:rStyle w:val="Mention"/>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0A509F" w:rsidP="000A509F">
          <w:pPr>
            <w:pStyle w:val="91D345707C2E4E419F44507E65F655565"/>
          </w:pPr>
          <w:r w:rsidRPr="0093672E">
            <w:rPr>
              <w:rStyle w:val="Mention"/>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0A509F" w:rsidP="000A509F">
          <w:pPr>
            <w:pStyle w:val="48A3BDCBC64747EEB770A477151B31EC6"/>
          </w:pPr>
          <w:r w:rsidRPr="0093672E">
            <w:rPr>
              <w:rStyle w:val="Mention"/>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0A509F" w:rsidP="000A509F">
          <w:pPr>
            <w:pStyle w:val="C142AE49C4B941169E9A29FCFAD9E9495"/>
          </w:pPr>
          <w:r w:rsidRPr="0093672E">
            <w:rPr>
              <w:rStyle w:val="Mention"/>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0A509F" w:rsidP="000A509F">
          <w:pPr>
            <w:pStyle w:val="8941CAA76BD145F28A77CFA6FE3903BE6"/>
          </w:pPr>
          <w:r w:rsidRPr="0093672E">
            <w:rPr>
              <w:rStyle w:val="Mention"/>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0A509F" w:rsidP="000A509F">
          <w:pPr>
            <w:pStyle w:val="B88F52ED7152451282C13E1F8BB0387E6"/>
          </w:pPr>
          <w:r w:rsidRPr="0093672E">
            <w:rPr>
              <w:rStyle w:val="Mention"/>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0A509F" w:rsidP="000A509F">
          <w:pPr>
            <w:pStyle w:val="0E58A7EC80E04CD3B41153DAE67E657F6"/>
          </w:pPr>
          <w:r w:rsidRPr="0093672E">
            <w:rPr>
              <w:rStyle w:val="Mention"/>
            </w:rPr>
            <w:t>xxx@domaine.com</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0A509F" w:rsidP="000A509F">
          <w:pPr>
            <w:pStyle w:val="46E64919AACD42829056DE7D306D362E6"/>
          </w:pPr>
          <w:r w:rsidRPr="0093672E">
            <w:rPr>
              <w:rStyle w:val="Mention"/>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0A509F" w:rsidP="000A509F">
          <w:pPr>
            <w:pStyle w:val="E3DD20B340E84B78A8C44CEDC48944F06"/>
          </w:pPr>
          <w:r w:rsidRPr="0093672E">
            <w:rPr>
              <w:rStyle w:val="Mention"/>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0A509F" w:rsidP="000A509F">
          <w:pPr>
            <w:pStyle w:val="8566105F857548E9B2BCC571410D51906"/>
          </w:pPr>
          <w:r w:rsidRPr="0093672E">
            <w:rPr>
              <w:rStyle w:val="Mention"/>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0A509F" w:rsidP="000A509F">
          <w:pPr>
            <w:pStyle w:val="CD9442AE4C8F447AA83A79B798BDA7D56"/>
          </w:pPr>
          <w:r w:rsidRPr="0093672E">
            <w:rPr>
              <w:rStyle w:val="Mention"/>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0A509F" w:rsidP="000A509F">
          <w:pPr>
            <w:pStyle w:val="96A9FD8BCFC049EBBC9969B4CB8C22046"/>
          </w:pPr>
          <w:r w:rsidRPr="0093672E">
            <w:rPr>
              <w:rStyle w:val="Mention"/>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0A509F" w:rsidP="000A509F">
          <w:pPr>
            <w:pStyle w:val="A57A3290F98C476CA5B7326D8C26A4C76"/>
          </w:pPr>
          <w:r w:rsidRPr="0093672E">
            <w:rPr>
              <w:rStyle w:val="Mention"/>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0A509F" w:rsidP="000A509F">
          <w:pPr>
            <w:pStyle w:val="874F12DC2F1D4EE4B602AAE0323B66615"/>
          </w:pPr>
          <w:r w:rsidRPr="0093672E">
            <w:rPr>
              <w:rStyle w:val="Mention"/>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0A509F" w:rsidP="000A509F">
          <w:pPr>
            <w:pStyle w:val="DAF89BD9BCE94437AA22B7DA22519BA76"/>
          </w:pPr>
          <w:r w:rsidRPr="0093672E">
            <w:rPr>
              <w:rStyle w:val="Mention"/>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0A509F" w:rsidP="000A509F">
          <w:pPr>
            <w:pStyle w:val="B083D3CED23641AA8CD76E1C48E7EFE96"/>
          </w:pPr>
          <w:r w:rsidRPr="0093672E">
            <w:rPr>
              <w:rStyle w:val="Mention"/>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0A509F" w:rsidP="000A509F">
          <w:pPr>
            <w:pStyle w:val="DF4A9032EC06421A9F4656023FA188E16"/>
          </w:pPr>
          <w:r w:rsidRPr="0093672E">
            <w:rPr>
              <w:rStyle w:val="Mention"/>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0A509F" w:rsidP="000A509F">
          <w:pPr>
            <w:pStyle w:val="DDBD184F5F6E4548A6ACB907CA50411A6"/>
          </w:pPr>
          <w:r w:rsidRPr="00BE4C31">
            <w:rPr>
              <w:rStyle w:val="Mention"/>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0A509F" w:rsidP="000A509F">
          <w:pPr>
            <w:pStyle w:val="67AF759A61CB406790D67234FA8844495"/>
          </w:pPr>
          <w:r w:rsidRPr="0093672E">
            <w:rPr>
              <w:rStyle w:val="Mention"/>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0A509F" w:rsidP="000A509F">
          <w:pPr>
            <w:pStyle w:val="6DF03BEB1C984119A8A989D2695ADA2A6"/>
          </w:pPr>
          <w:r w:rsidRPr="0093672E">
            <w:rPr>
              <w:rStyle w:val="Mention"/>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0A509F" w:rsidP="000A509F">
          <w:pPr>
            <w:pStyle w:val="8F164366568F4971BC766D57607419186"/>
          </w:pPr>
          <w:r w:rsidRPr="00B17014">
            <w:t xml:space="preserve">   </w:t>
          </w:r>
          <w:r w:rsidRPr="008E0B25">
            <w:rPr>
              <w:rStyle w:val="Mention"/>
            </w:rPr>
            <w:t xml:space="preserve">  _</w:t>
          </w:r>
          <w:r w:rsidRPr="00B17014">
            <w:rPr>
              <w:rStyle w:val="Mention"/>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0A509F" w:rsidP="000A509F">
          <w:pPr>
            <w:pStyle w:val="9DCA27C97065416FA0E7AE14494C37816"/>
          </w:pPr>
          <w:r w:rsidRPr="008E0B25">
            <w:rPr>
              <w:rStyle w:val="Mention"/>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
            </w:rPr>
            <w:t>| _ | _ |</w:t>
          </w:r>
        </w:p>
      </w:docPartBody>
    </w:docPart>
    <w:docPart>
      <w:docPartPr>
        <w:name w:val="1F8051BF4C4A4154A06C1479F51AC351"/>
        <w:category>
          <w:name w:val="Général"/>
          <w:gallery w:val="placeholder"/>
        </w:category>
        <w:types>
          <w:type w:val="bbPlcHdr"/>
        </w:types>
        <w:behaviors>
          <w:behavior w:val="content"/>
        </w:behaviors>
        <w:guid w:val="{8B37B160-2694-4A77-897D-C1D55AC67717}"/>
      </w:docPartPr>
      <w:docPartBody>
        <w:p w:rsidR="00677B80" w:rsidRDefault="000A509F" w:rsidP="000A509F">
          <w:pPr>
            <w:pStyle w:val="1F8051BF4C4A4154A06C1479F51AC3515"/>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0A509F" w:rsidP="000A509F">
          <w:pPr>
            <w:pStyle w:val="A339EE14894646F1A078958E5ECD027D6"/>
          </w:pPr>
          <w:r w:rsidRPr="0093672E">
            <w:rPr>
              <w:rStyle w:val="Mention"/>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0A509F" w:rsidP="000A509F">
          <w:pPr>
            <w:pStyle w:val="99B1763D2FA343BBA13AF6AE02606F426"/>
          </w:pPr>
          <w:r w:rsidRPr="0093672E">
            <w:rPr>
              <w:rStyle w:val="Mention"/>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0A509F" w:rsidP="000A509F">
          <w:pPr>
            <w:pStyle w:val="3A27868AB38A44BF8A08BCD338606C6F6"/>
          </w:pPr>
          <w:r w:rsidRPr="0093672E">
            <w:rPr>
              <w:rStyle w:val="Mention"/>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0A509F" w:rsidP="000A509F">
          <w:pPr>
            <w:pStyle w:val="80D0775CE42C4452B99042B75E223C866"/>
          </w:pPr>
          <w:r w:rsidRPr="0093672E">
            <w:rPr>
              <w:rStyle w:val="Mention"/>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0A509F" w:rsidP="000A509F">
          <w:pPr>
            <w:pStyle w:val="AFAF28B0388B4C1C9C64B926EC5C898B6"/>
          </w:pPr>
          <w:r w:rsidRPr="0093672E">
            <w:rPr>
              <w:rStyle w:val="Mention"/>
            </w:rPr>
            <w:t>| _ | _ |</w:t>
          </w:r>
        </w:p>
      </w:docPartBody>
    </w:docPart>
    <w:docPart>
      <w:docPartPr>
        <w:name w:val="F7302CBC93BF4AECA012980CF63198CF"/>
        <w:category>
          <w:name w:val="Général"/>
          <w:gallery w:val="placeholder"/>
        </w:category>
        <w:types>
          <w:type w:val="bbPlcHdr"/>
        </w:types>
        <w:behaviors>
          <w:behavior w:val="content"/>
        </w:behaviors>
        <w:guid w:val="{16CBD62F-67F0-478B-BE12-8682FF49B514}"/>
      </w:docPartPr>
      <w:docPartBody>
        <w:p w:rsidR="00677B80" w:rsidRDefault="000A509F" w:rsidP="000A509F">
          <w:pPr>
            <w:pStyle w:val="F7302CBC93BF4AECA012980CF63198CF6"/>
          </w:pPr>
          <w:r w:rsidRPr="0093672E">
            <w:rPr>
              <w:rStyle w:val="Mention"/>
            </w:rPr>
            <w:t>| _ | _ | _ |</w:t>
          </w:r>
        </w:p>
      </w:docPartBody>
    </w:docPart>
    <w:docPart>
      <w:docPartPr>
        <w:name w:val="E3739E1EC24843DC9BB8871F90C744BA"/>
        <w:category>
          <w:name w:val="Général"/>
          <w:gallery w:val="placeholder"/>
        </w:category>
        <w:types>
          <w:type w:val="bbPlcHdr"/>
        </w:types>
        <w:behaviors>
          <w:behavior w:val="content"/>
        </w:behaviors>
        <w:guid w:val="{9E11BE26-5C96-45B3-AD2C-9873FF98FC1F}"/>
      </w:docPartPr>
      <w:docPartBody>
        <w:p w:rsidR="00677B80" w:rsidRDefault="000A509F" w:rsidP="000A509F">
          <w:pPr>
            <w:pStyle w:val="E3739E1EC24843DC9BB8871F90C744BA6"/>
          </w:pPr>
          <w:r w:rsidRPr="0093672E">
            <w:rPr>
              <w:rStyle w:val="Mention"/>
            </w:rPr>
            <w:t>| _ | _ |</w:t>
          </w:r>
        </w:p>
      </w:docPartBody>
    </w:docPart>
    <w:docPart>
      <w:docPartPr>
        <w:name w:val="58AF316AF7D04411B9CCBB54CD2DCA68"/>
        <w:category>
          <w:name w:val="Général"/>
          <w:gallery w:val="placeholder"/>
        </w:category>
        <w:types>
          <w:type w:val="bbPlcHdr"/>
        </w:types>
        <w:behaviors>
          <w:behavior w:val="content"/>
        </w:behaviors>
        <w:guid w:val="{FD6C378C-30D4-46C4-B2B5-2EDC01367BBB}"/>
      </w:docPartPr>
      <w:docPartBody>
        <w:p w:rsidR="00677B80" w:rsidRDefault="000A509F" w:rsidP="000A509F">
          <w:pPr>
            <w:pStyle w:val="58AF316AF7D04411B9CCBB54CD2DCA686"/>
          </w:pPr>
          <w:r w:rsidRPr="0093672E">
            <w:rPr>
              <w:rStyle w:val="Mention"/>
            </w:rPr>
            <w:t>| _ |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0A509F" w:rsidP="000A509F">
          <w:pPr>
            <w:pStyle w:val="93CDA9E67D44473A90BEE83B73596C5A6"/>
          </w:pPr>
          <w:r w:rsidRPr="0093672E">
            <w:rPr>
              <w:rStyle w:val="Mention"/>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0A509F" w:rsidP="000A509F">
          <w:pPr>
            <w:pStyle w:val="D7E224F372F748799D1BE577B63076286"/>
          </w:pPr>
          <w:r w:rsidRPr="0093672E">
            <w:rPr>
              <w:rStyle w:val="Mention"/>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0A509F" w:rsidP="000A509F">
          <w:pPr>
            <w:pStyle w:val="9241527551EE45D4B38B222DACB914746"/>
          </w:pPr>
          <w:r w:rsidRPr="0093672E">
            <w:rPr>
              <w:rStyle w:val="Mention"/>
            </w:rPr>
            <w:t>________________</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0A509F" w:rsidP="000A509F">
          <w:pPr>
            <w:pStyle w:val="05A388A675CB4FD1A3A4D781721D7E9E6"/>
          </w:pPr>
          <w:r w:rsidRPr="0093672E">
            <w:rPr>
              <w:rStyle w:val="Mention"/>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0A509F" w:rsidP="000A509F">
          <w:pPr>
            <w:pStyle w:val="238E80FCFF5A4E168DDDA55075F0AA8A6"/>
          </w:pPr>
          <w:r w:rsidRPr="0093672E">
            <w:rPr>
              <w:rStyle w:val="Mention"/>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0A509F" w:rsidP="000A509F">
          <w:pPr>
            <w:pStyle w:val="7B3ED47EC79B43FC9001E0BDA592B4BF6"/>
          </w:pPr>
          <w:r w:rsidRPr="0093672E">
            <w:rPr>
              <w:rStyle w:val="Mention"/>
            </w:rPr>
            <w:t>__________________________________________</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0A509F" w:rsidP="000A509F">
          <w:pPr>
            <w:pStyle w:val="6D242F50B31243A8B250FAA3D0CD8F256"/>
          </w:pPr>
          <w:r w:rsidRPr="00C84C08">
            <w:rPr>
              <w:rFonts w:ascii="Arial Nova Cond" w:hAnsi="Arial Nova Cond"/>
              <w:b/>
              <w:color w:val="auto"/>
              <w:shd w:val="clear" w:color="auto" w:fill="F2F2F2" w:themeFill="background1" w:themeFillShade="F2"/>
            </w:rPr>
            <w:t>Indiquer le nom exact du laboratoire</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0A509F" w:rsidP="000A509F">
          <w:pPr>
            <w:pStyle w:val="19F2960378A24F0680A559602B1B11126"/>
          </w:pPr>
          <w:r w:rsidRPr="0093672E">
            <w:rPr>
              <w:rStyle w:val="Mention"/>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0A509F" w:rsidP="000A509F">
          <w:pPr>
            <w:pStyle w:val="0D6DC59ABA6F42818A185B3DCA5020076"/>
          </w:pPr>
          <w:r w:rsidRPr="0042297B">
            <w:rPr>
              <w:rStyle w:val="Mention"/>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0A509F" w:rsidP="000A509F">
          <w:pPr>
            <w:pStyle w:val="83219A8884E44FA39B2CAD7AC5E60B9D6"/>
          </w:pPr>
          <w:r w:rsidRPr="0093672E">
            <w:rPr>
              <w:rStyle w:val="Mention"/>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0A509F" w:rsidP="000A509F">
          <w:pPr>
            <w:pStyle w:val="D7E2FB8A44B247259BFC191F587BC46F6"/>
          </w:pPr>
          <w:r w:rsidRPr="0093672E">
            <w:rPr>
              <w:rStyle w:val="Mention"/>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0A509F" w:rsidP="000A509F">
          <w:pPr>
            <w:pStyle w:val="EE9FEA0BDD53440FB56E8972DE8BDF3A6"/>
          </w:pPr>
          <w:r w:rsidRPr="0093672E">
            <w:rPr>
              <w:rStyle w:val="Mention"/>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
            </w:rPr>
            <w:t>xxx@do</w:t>
          </w:r>
          <w:r>
            <w:rPr>
              <w:rStyle w:val="Mention"/>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0A509F" w:rsidP="000A509F">
          <w:pPr>
            <w:pStyle w:val="F3870D4D03CD4759A6EEBEBDF2DEA0026"/>
          </w:pPr>
          <w:r w:rsidRPr="0093672E">
            <w:rPr>
              <w:rStyle w:val="Mention"/>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0A509F" w:rsidP="000A509F">
          <w:pPr>
            <w:pStyle w:val="BBCFDBAD78E749B39DAD0033408AB83D6"/>
          </w:pPr>
          <w:r w:rsidRPr="0093672E">
            <w:rPr>
              <w:rStyle w:val="Mention"/>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0A509F" w:rsidP="000A509F">
          <w:pPr>
            <w:pStyle w:val="1659A0A26D6548BB8590226DA19386486"/>
          </w:pPr>
          <w:r w:rsidRPr="0093672E">
            <w:rPr>
              <w:rStyle w:val="Mention"/>
            </w:rPr>
            <w:t>________________</w:t>
          </w:r>
        </w:p>
      </w:docPartBody>
    </w:docPart>
    <w:docPart>
      <w:docPartPr>
        <w:name w:val="AAF62F7A665D42B28A3AA378809EE408"/>
        <w:category>
          <w:name w:val="Général"/>
          <w:gallery w:val="placeholder"/>
        </w:category>
        <w:types>
          <w:type w:val="bbPlcHdr"/>
        </w:types>
        <w:behaviors>
          <w:behavior w:val="content"/>
        </w:behaviors>
        <w:guid w:val="{7E2E6DAA-3B91-4F0E-9CE1-BD2411231E57}"/>
      </w:docPartPr>
      <w:docPartBody>
        <w:p w:rsidR="00F72880" w:rsidRDefault="000A509F" w:rsidP="000A509F">
          <w:pPr>
            <w:pStyle w:val="AAF62F7A665D42B28A3AA378809EE4086"/>
          </w:pPr>
          <w:r w:rsidRPr="0093672E">
            <w:rPr>
              <w:rStyle w:val="Mention"/>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0A509F" w:rsidP="000A509F">
          <w:pPr>
            <w:pStyle w:val="43B38CF90B9B4B8FBFEE35901BB659BE6"/>
          </w:pPr>
          <w:r w:rsidRPr="0093672E">
            <w:rPr>
              <w:rStyle w:val="Mention"/>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
            </w:rPr>
            <w:t>xxx@do</w:t>
          </w:r>
          <w:r>
            <w:rPr>
              <w:rStyle w:val="Mention"/>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0A509F" w:rsidP="000A509F">
          <w:pPr>
            <w:pStyle w:val="871E5F0A26EF4C00AC0FEF526E3FA7D56"/>
          </w:pPr>
          <w:r w:rsidRPr="0093672E">
            <w:rPr>
              <w:rStyle w:val="Mention"/>
            </w:rPr>
            <w:t>_ _/_ _/_ _ _ _</w:t>
          </w:r>
        </w:p>
      </w:docPartBody>
    </w:docPart>
    <w:docPart>
      <w:docPartPr>
        <w:name w:val="A59445D26A4145EE8A48F9FAC6ABEABE"/>
        <w:category>
          <w:name w:val="Général"/>
          <w:gallery w:val="placeholder"/>
        </w:category>
        <w:types>
          <w:type w:val="bbPlcHdr"/>
        </w:types>
        <w:behaviors>
          <w:behavior w:val="content"/>
        </w:behaviors>
        <w:guid w:val="{C6FE6C64-2833-44C1-97C3-F0EA4A18FD0F}"/>
      </w:docPartPr>
      <w:docPartBody>
        <w:p w:rsidR="00A626EB" w:rsidRDefault="000A509F">
          <w:pPr>
            <w:pStyle w:val="A59445D26A4145EE8A48F9FAC6ABEABE"/>
          </w:pPr>
          <w:r w:rsidRPr="0093672E">
            <w:t>Choisissez un élément.</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0A509F">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0A509F">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0A509F">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0A509F">
          <w:pPr>
            <w:pStyle w:val="70AEBD300ABE44B1ACD57662E56C9AB6"/>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0A509F" w:rsidP="000A509F">
          <w:pPr>
            <w:pStyle w:val="8C5C8A17DC534C7BB4EF81F28EF87CBC6"/>
          </w:pPr>
          <w:r w:rsidRPr="0093672E">
            <w:rPr>
              <w:rStyle w:val="Mention"/>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0A509F" w:rsidP="000A509F">
          <w:pPr>
            <w:pStyle w:val="BDBE90F55B984548BE2F9839631A48E16"/>
          </w:pPr>
          <w:r w:rsidRPr="0093672E">
            <w:rPr>
              <w:rStyle w:val="Mention"/>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0A509F" w:rsidP="000A509F">
          <w:pPr>
            <w:pStyle w:val="D43659D07EF54642A1B86B68848CC7436"/>
          </w:pPr>
          <w:r w:rsidRPr="0093672E">
            <w:rPr>
              <w:rStyle w:val="Mention"/>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0A509F" w:rsidP="000A509F">
          <w:pPr>
            <w:pStyle w:val="1888E7983CC64005886F814DD2C622886"/>
          </w:pPr>
          <w:r w:rsidRPr="0093672E">
            <w:rPr>
              <w:rStyle w:val="Mention"/>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0A509F" w:rsidP="000A509F">
          <w:pPr>
            <w:pStyle w:val="1C320FD8C38247A69D5BE2ECEC3FA6506"/>
          </w:pPr>
          <w:r w:rsidRPr="00BE4C31">
            <w:rPr>
              <w:rStyle w:val="Mention"/>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0A509F" w:rsidP="000A509F">
          <w:pPr>
            <w:pStyle w:val="1C2CC62BD3B641DBB35BB322F0BF49F06"/>
          </w:pPr>
          <w:r w:rsidRPr="0093672E">
            <w:rPr>
              <w:rStyle w:val="Mention"/>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A509F" w:rsidP="000A509F">
          <w:pPr>
            <w:pStyle w:val="75A72D75C5544C91BCCD36754A766B4B6"/>
          </w:pPr>
          <w:r w:rsidRPr="0093672E">
            <w:rPr>
              <w:rStyle w:val="Mention"/>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0A509F"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0A509F" w:rsidP="000A509F">
          <w:pPr>
            <w:pStyle w:val="9893A593977E4DC39392A955BCF6E4C26"/>
          </w:pPr>
          <w:r w:rsidRPr="0093672E">
            <w:rPr>
              <w:rStyle w:val="Mention"/>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0A509F" w:rsidP="000A509F">
          <w:pPr>
            <w:pStyle w:val="2D16F74B4C934AB4B482AD17B4FF50206"/>
          </w:pPr>
          <w:r w:rsidRPr="0093672E">
            <w:rPr>
              <w:rStyle w:val="Mention"/>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0A509F" w:rsidP="000A509F">
          <w:pPr>
            <w:pStyle w:val="F4C69ED583084899B13332BA7ABAB7865"/>
          </w:pPr>
          <w:r w:rsidRPr="00FE334B">
            <w:rPr>
              <w:rStyle w:val="Mention"/>
            </w:rPr>
            <w:t>_ _/_ _/_ _ _ _</w:t>
          </w:r>
        </w:p>
      </w:docPartBody>
    </w:docPart>
    <w:docPart>
      <w:docPartPr>
        <w:name w:val="34F3AC90ECEA4CE69EB36D60B7197F12"/>
        <w:category>
          <w:name w:val="Général"/>
          <w:gallery w:val="placeholder"/>
        </w:category>
        <w:types>
          <w:type w:val="bbPlcHdr"/>
        </w:types>
        <w:behaviors>
          <w:behavior w:val="content"/>
        </w:behaviors>
        <w:guid w:val="{B90894E3-21FE-4369-A21C-884F313680D1}"/>
      </w:docPartPr>
      <w:docPartBody>
        <w:p w:rsidR="004E612C" w:rsidRDefault="000A509F" w:rsidP="000A509F">
          <w:pPr>
            <w:pStyle w:val="34F3AC90ECEA4CE69EB36D60B7197F125"/>
          </w:pPr>
          <w:r w:rsidRPr="00B12F8A">
            <w:rPr>
              <w:rStyle w:val="Mention"/>
            </w:rPr>
            <w:t>Choisissez un élément.</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0A509F" w:rsidP="000A509F">
          <w:pPr>
            <w:pStyle w:val="D84CA082E7984FF6B4C8B74796EB845C5"/>
          </w:pPr>
          <w:r w:rsidRPr="00A62BF5">
            <w:rPr>
              <w:rStyle w:val="Mention"/>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0A509F" w:rsidP="000A509F">
          <w:pPr>
            <w:pStyle w:val="5ADE8E6BC3A849888BA1D4D9456BB0485"/>
          </w:pPr>
          <w:r w:rsidRPr="00F40EE8">
            <w:rPr>
              <w:rStyle w:val="Mention"/>
            </w:rPr>
            <w:t>Si la DCI n’est pas disponible, renseigner la dénomination provisoire du médicament</w:t>
          </w:r>
        </w:p>
      </w:docPartBody>
    </w:docPart>
    <w:docPart>
      <w:docPartPr>
        <w:name w:val="64744EC730D84D41BA8D5AE98194C28C"/>
        <w:category>
          <w:name w:val="Général"/>
          <w:gallery w:val="placeholder"/>
        </w:category>
        <w:types>
          <w:type w:val="bbPlcHdr"/>
        </w:types>
        <w:behaviors>
          <w:behavior w:val="content"/>
        </w:behaviors>
        <w:guid w:val="{A694AAAF-4608-41B2-8EC4-BE69BA821601}"/>
      </w:docPartPr>
      <w:docPartBody>
        <w:p w:rsidR="004E612C" w:rsidRDefault="000A509F" w:rsidP="000A509F">
          <w:pPr>
            <w:pStyle w:val="64744EC730D84D41BA8D5AE98194C28C5"/>
          </w:pPr>
          <w:r w:rsidRPr="00310504">
            <w:rPr>
              <w:rStyle w:val="Mention"/>
            </w:rPr>
            <w:t>Renseigner adresse mail générique + tél </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0A509F" w:rsidP="000A509F">
          <w:pPr>
            <w:pStyle w:val="346EB37EC5D4481ABE26C606571D4F475"/>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AE06E6396334468898922B9B7840A1CB"/>
        <w:category>
          <w:name w:val="Général"/>
          <w:gallery w:val="placeholder"/>
        </w:category>
        <w:types>
          <w:type w:val="bbPlcHdr"/>
        </w:types>
        <w:behaviors>
          <w:behavior w:val="content"/>
        </w:behaviors>
        <w:guid w:val="{6BCFB0B3-05EB-46C0-92F8-BED99C626079}"/>
      </w:docPartPr>
      <w:docPartBody>
        <w:p w:rsidR="00621FE7" w:rsidRDefault="000A509F" w:rsidP="000A509F">
          <w:pPr>
            <w:pStyle w:val="AE06E6396334468898922B9B7840A1CB6"/>
          </w:pPr>
          <w:r w:rsidRPr="0093672E">
            <w:rPr>
              <w:rStyle w:val="Mention"/>
            </w:rPr>
            <w:t>Indiquer le nom exact de votre laboratoire</w:t>
          </w:r>
        </w:p>
      </w:docPartBody>
    </w:docPart>
    <w:docPart>
      <w:docPartPr>
        <w:name w:val="26D9DF6D96D444AAB6A41E8838744B7E"/>
        <w:category>
          <w:name w:val="Général"/>
          <w:gallery w:val="placeholder"/>
        </w:category>
        <w:types>
          <w:type w:val="bbPlcHdr"/>
        </w:types>
        <w:behaviors>
          <w:behavior w:val="content"/>
        </w:behaviors>
        <w:guid w:val="{2BC23115-09E5-4EE6-9592-804A6112E196}"/>
      </w:docPartPr>
      <w:docPartBody>
        <w:p w:rsidR="00621FE7" w:rsidRDefault="000A509F" w:rsidP="000A509F">
          <w:pPr>
            <w:pStyle w:val="26D9DF6D96D444AAB6A41E8838744B7E6"/>
          </w:pPr>
          <w:r w:rsidRPr="00510973">
            <w:rPr>
              <w:rStyle w:val="Mention"/>
              <w:szCs w:val="22"/>
            </w:rPr>
            <w:t>Indiquer le nom exact de votre laboratoire</w:t>
          </w:r>
        </w:p>
      </w:docPartBody>
    </w:docPart>
    <w:docPart>
      <w:docPartPr>
        <w:name w:val="F105426E619A4B20B89E409C791E40DA"/>
        <w:category>
          <w:name w:val="Général"/>
          <w:gallery w:val="placeholder"/>
        </w:category>
        <w:types>
          <w:type w:val="bbPlcHdr"/>
        </w:types>
        <w:behaviors>
          <w:behavior w:val="content"/>
        </w:behaviors>
        <w:guid w:val="{7B493D67-4E18-4C38-8667-5573E4F30F23}"/>
      </w:docPartPr>
      <w:docPartBody>
        <w:p w:rsidR="00621FE7" w:rsidRDefault="006442A8">
          <w:r w:rsidRPr="000C4267">
            <w:rPr>
              <w:rStyle w:val="Mention"/>
            </w:rPr>
            <w:t>Choisissez un élément</w:t>
          </w:r>
          <w:r w:rsidRPr="002436A5">
            <w:rPr>
              <w:rStyle w:val="Textedelespacerserv"/>
            </w:rPr>
            <w:t>.</w:t>
          </w:r>
        </w:p>
      </w:docPartBody>
    </w:docPart>
    <w:docPart>
      <w:docPartPr>
        <w:name w:val="7450727E32AA4327997EE3D4C4AFD5D3"/>
        <w:category>
          <w:name w:val="Général"/>
          <w:gallery w:val="placeholder"/>
        </w:category>
        <w:types>
          <w:type w:val="bbPlcHdr"/>
        </w:types>
        <w:behaviors>
          <w:behavior w:val="content"/>
        </w:behaviors>
        <w:guid w:val="{F28D71BD-F630-4CA1-8229-3740F6584639}"/>
      </w:docPartPr>
      <w:docPartBody>
        <w:p w:rsidR="002B654C" w:rsidRDefault="000A509F" w:rsidP="000A509F">
          <w:pPr>
            <w:pStyle w:val="7450727E32AA4327997EE3D4C4AFD5D36"/>
          </w:pPr>
          <w:r w:rsidRPr="0093672E">
            <w:rPr>
              <w:rStyle w:val="Mention"/>
            </w:rPr>
            <w:t>Indiquer le nom exact de votre laboratoire</w:t>
          </w:r>
        </w:p>
      </w:docPartBody>
    </w:docPart>
    <w:docPart>
      <w:docPartPr>
        <w:name w:val="82535ED4BFB7442687F5C943CFDFA5F4"/>
        <w:category>
          <w:name w:val="Général"/>
          <w:gallery w:val="placeholder"/>
        </w:category>
        <w:types>
          <w:type w:val="bbPlcHdr"/>
        </w:types>
        <w:behaviors>
          <w:behavior w:val="content"/>
        </w:behaviors>
        <w:guid w:val="{5FB3D8CB-726D-4CCF-9E36-761AF205A568}"/>
      </w:docPartPr>
      <w:docPartBody>
        <w:p w:rsidR="002B654C" w:rsidRDefault="002B654C">
          <w:pPr>
            <w:pStyle w:val="089F4D508AB54E7F8316AB5411B98D76"/>
          </w:pPr>
          <w:r w:rsidRPr="00666120">
            <w:rPr>
              <w:rStyle w:val="Mention"/>
            </w:rPr>
            <w:t>Phrase à sélectionner uniquement pour les accès précoce pré-AMM</w:t>
          </w:r>
          <w:r w:rsidRPr="0018726A">
            <w:rPr>
              <w:rStyle w:val="Mention"/>
            </w:rPr>
            <w:t>.</w:t>
          </w:r>
        </w:p>
      </w:docPartBody>
    </w:docPart>
    <w:docPart>
      <w:docPartPr>
        <w:name w:val="71CDE27224AB4A868CC6EC2A5DCB9D07"/>
        <w:category>
          <w:name w:val="Général"/>
          <w:gallery w:val="placeholder"/>
        </w:category>
        <w:types>
          <w:type w:val="bbPlcHdr"/>
        </w:types>
        <w:behaviors>
          <w:behavior w:val="content"/>
        </w:behaviors>
        <w:guid w:val="{2C9C8CFE-F40C-4A5D-B593-719246DBDE2C}"/>
      </w:docPartPr>
      <w:docPartBody>
        <w:p w:rsidR="002B654C" w:rsidRDefault="000A509F" w:rsidP="000A509F">
          <w:pPr>
            <w:pStyle w:val="71CDE27224AB4A868CC6EC2A5DCB9D076"/>
          </w:pPr>
          <w:r w:rsidRPr="00C46989">
            <w:rPr>
              <w:rStyle w:val="Mention"/>
            </w:rPr>
            <w:t>[à préciser]</w:t>
          </w:r>
        </w:p>
      </w:docPartBody>
    </w:docPart>
    <w:docPart>
      <w:docPartPr>
        <w:name w:val="94E1D31963EF4A67944250686A44A692"/>
        <w:category>
          <w:name w:val="Général"/>
          <w:gallery w:val="placeholder"/>
        </w:category>
        <w:types>
          <w:type w:val="bbPlcHdr"/>
        </w:types>
        <w:behaviors>
          <w:behavior w:val="content"/>
        </w:behaviors>
        <w:guid w:val="{402349E2-50D1-4C89-B22F-756E273E71AA}"/>
      </w:docPartPr>
      <w:docPartBody>
        <w:p w:rsidR="002B654C" w:rsidRDefault="009F2C6E">
          <w:pPr>
            <w:pStyle w:val="94E1D31963EF4A67944250686A44A692"/>
          </w:pPr>
          <w:r w:rsidRPr="00435915">
            <w:rPr>
              <w:rStyle w:val="Mention"/>
            </w:rPr>
            <w:t>Choisissez un élément.</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D279DE" w:rsidRDefault="000A509F" w:rsidP="000A509F">
          <w:pPr>
            <w:pStyle w:val="D587CAF4B88745C08F9E8949474591256"/>
          </w:pPr>
          <w:r w:rsidRPr="0093672E">
            <w:rPr>
              <w:rStyle w:val="Mention"/>
            </w:rPr>
            <w:t>Proposer une liste de critères d’éligibilité</w:t>
          </w:r>
          <w:r w:rsidRPr="001D2966">
            <w:rPr>
              <w:rStyle w:val="Textedelespacerserv"/>
            </w:rPr>
            <w:t>.</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139C4C2A1B2447A59237AB94135949ED"/>
        <w:category>
          <w:name w:val="Général"/>
          <w:gallery w:val="placeholder"/>
        </w:category>
        <w:types>
          <w:type w:val="bbPlcHdr"/>
        </w:types>
        <w:behaviors>
          <w:behavior w:val="content"/>
        </w:behaviors>
        <w:guid w:val="{03E195C7-C198-4D2A-9B2F-7DEFCBC408DA}"/>
      </w:docPartPr>
      <w:docPartBody>
        <w:p w:rsidR="008927AE" w:rsidRDefault="008A27E5">
          <w:pPr>
            <w:pStyle w:val="139C4C2A1B2447A59237AB94135949ED"/>
          </w:pPr>
          <w:r w:rsidRPr="001D2966">
            <w:rPr>
              <w:rStyle w:val="Textedelespacerserv"/>
            </w:rPr>
            <w:t>Cliquez ou appuyez ici pour entrer du texte.</w:t>
          </w:r>
        </w:p>
      </w:docPartBody>
    </w:docPart>
    <w:docPart>
      <w:docPartPr>
        <w:name w:val="DFC75B04D00043B299481D5E37695CF0"/>
        <w:category>
          <w:name w:val="Général"/>
          <w:gallery w:val="placeholder"/>
        </w:category>
        <w:types>
          <w:type w:val="bbPlcHdr"/>
        </w:types>
        <w:behaviors>
          <w:behavior w:val="content"/>
        </w:behaviors>
        <w:guid w:val="{46842D52-279C-42FC-B72A-2980DCF3AD98}"/>
      </w:docPartPr>
      <w:docPartBody>
        <w:p w:rsidR="008927AE" w:rsidRDefault="000A509F">
          <w:pPr>
            <w:pStyle w:val="DFC75B04D00043B299481D5E37695CF0"/>
          </w:pPr>
          <w:r w:rsidRPr="00C45A65">
            <w:rPr>
              <w:rStyle w:val="Mention"/>
              <w:rFonts w:cs="Arial"/>
              <w:color w:val="404040" w:themeColor="text1" w:themeTint="BF"/>
            </w:rPr>
            <w:t>Choisissez une phrase.</w:t>
          </w:r>
        </w:p>
      </w:docPartBody>
    </w:docPart>
    <w:docPart>
      <w:docPartPr>
        <w:name w:val="4FA0FAEC41D647A1B233A20C216AC03D"/>
        <w:category>
          <w:name w:val="Général"/>
          <w:gallery w:val="placeholder"/>
        </w:category>
        <w:types>
          <w:type w:val="bbPlcHdr"/>
        </w:types>
        <w:behaviors>
          <w:behavior w:val="content"/>
        </w:behaviors>
        <w:guid w:val="{4146FF1F-DC27-49EF-BA6C-41FB4EF5E78A}"/>
      </w:docPartPr>
      <w:docPartBody>
        <w:p w:rsidR="00DB502E" w:rsidRDefault="00F10169" w:rsidP="00F10169">
          <w:pPr>
            <w:pStyle w:val="4FA0FAEC41D647A1B233A20C216AC03D"/>
          </w:pPr>
          <w:r w:rsidRPr="0093672E">
            <w:rPr>
              <w:rStyle w:val="Mention"/>
            </w:rPr>
            <w:t>| _ | _ | _ |</w:t>
          </w:r>
        </w:p>
      </w:docPartBody>
    </w:docPart>
    <w:docPart>
      <w:docPartPr>
        <w:name w:val="83672D7C0A28446FABE17AC9A37B0D5E"/>
        <w:category>
          <w:name w:val="Général"/>
          <w:gallery w:val="placeholder"/>
        </w:category>
        <w:types>
          <w:type w:val="bbPlcHdr"/>
        </w:types>
        <w:behaviors>
          <w:behavior w:val="content"/>
        </w:behaviors>
        <w:guid w:val="{D090DF10-B26F-4EFF-A148-B86D290FB03B}"/>
      </w:docPartPr>
      <w:docPartBody>
        <w:p w:rsidR="000F57CB" w:rsidRDefault="0023648D" w:rsidP="0023648D">
          <w:pPr>
            <w:pStyle w:val="83672D7C0A28446FABE17AC9A37B0D5E"/>
          </w:pPr>
          <w:r w:rsidRPr="0031788C">
            <w:rPr>
              <w:rStyle w:val="Mention"/>
            </w:rPr>
            <w:t>Indication simplifiée revendiquée</w:t>
          </w:r>
        </w:p>
      </w:docPartBody>
    </w:docPart>
    <w:docPart>
      <w:docPartPr>
        <w:name w:val="AFB462673F1E4E47B62EFBF0EFCBEB72"/>
        <w:category>
          <w:name w:val="Général"/>
          <w:gallery w:val="placeholder"/>
        </w:category>
        <w:types>
          <w:type w:val="bbPlcHdr"/>
        </w:types>
        <w:behaviors>
          <w:behavior w:val="content"/>
        </w:behaviors>
        <w:guid w:val="{05F35E2D-72F5-4AEF-A782-A477C4C1BBB2}"/>
      </w:docPartPr>
      <w:docPartBody>
        <w:p w:rsidR="008F3044" w:rsidRDefault="00565081" w:rsidP="00565081">
          <w:pPr>
            <w:pStyle w:val="AFB462673F1E4E47B62EFBF0EFCBEB72"/>
          </w:pPr>
          <w:r w:rsidRPr="0093672E">
            <w:rPr>
              <w:rStyle w:val="Mention"/>
            </w:rPr>
            <w:t>_ _/_ _/_ _ _ _</w:t>
          </w:r>
        </w:p>
      </w:docPartBody>
    </w:docPart>
    <w:docPart>
      <w:docPartPr>
        <w:name w:val="1D0B921AED4E48E9AB3E2F6F150FBCB7"/>
        <w:category>
          <w:name w:val="Général"/>
          <w:gallery w:val="placeholder"/>
        </w:category>
        <w:types>
          <w:type w:val="bbPlcHdr"/>
        </w:types>
        <w:behaviors>
          <w:behavior w:val="content"/>
        </w:behaviors>
        <w:guid w:val="{97DD595D-0FEE-4CD4-BD91-69291547EFDB}"/>
      </w:docPartPr>
      <w:docPartBody>
        <w:p w:rsidR="008F3044" w:rsidRDefault="00565081" w:rsidP="00565081">
          <w:pPr>
            <w:pStyle w:val="1D0B921AED4E48E9AB3E2F6F150FBCB7"/>
          </w:pPr>
          <w:r>
            <w:rPr>
              <w:rFonts w:cs="Arial"/>
              <w:sz w:val="20"/>
              <w:szCs w:val="20"/>
            </w:rPr>
            <w:t>__________</w:t>
          </w:r>
        </w:p>
      </w:docPartBody>
    </w:docPart>
    <w:docPart>
      <w:docPartPr>
        <w:name w:val="08F5E1E6780048C0B727EDFCC71A7B32"/>
        <w:category>
          <w:name w:val="Général"/>
          <w:gallery w:val="placeholder"/>
        </w:category>
        <w:types>
          <w:type w:val="bbPlcHdr"/>
        </w:types>
        <w:behaviors>
          <w:behavior w:val="content"/>
        </w:behaviors>
        <w:guid w:val="{0DA95EAC-4A9C-4154-BC2E-F4D170E980C9}"/>
      </w:docPartPr>
      <w:docPartBody>
        <w:p w:rsidR="008F3044" w:rsidRDefault="00565081" w:rsidP="00565081">
          <w:pPr>
            <w:pStyle w:val="08F5E1E6780048C0B727EDFCC71A7B32"/>
          </w:pPr>
          <w:r w:rsidRPr="0093672E">
            <w:rPr>
              <w:rStyle w:val="Mention"/>
            </w:rPr>
            <w:t>_ _/_ _/_ _ _ _</w:t>
          </w:r>
        </w:p>
      </w:docPartBody>
    </w:docPart>
    <w:docPart>
      <w:docPartPr>
        <w:name w:val="5A8718B6E77840A0B6797F531C368861"/>
        <w:category>
          <w:name w:val="Général"/>
          <w:gallery w:val="placeholder"/>
        </w:category>
        <w:types>
          <w:type w:val="bbPlcHdr"/>
        </w:types>
        <w:behaviors>
          <w:behavior w:val="content"/>
        </w:behaviors>
        <w:guid w:val="{21060036-75B0-41E1-8545-F373829CD0F1}"/>
      </w:docPartPr>
      <w:docPartBody>
        <w:p w:rsidR="008F3044" w:rsidRDefault="00565081" w:rsidP="00565081">
          <w:pPr>
            <w:pStyle w:val="5A8718B6E77840A0B6797F531C368861"/>
          </w:pPr>
          <w:r>
            <w:rPr>
              <w:rFonts w:cs="Arial"/>
              <w:sz w:val="20"/>
              <w:szCs w:val="20"/>
            </w:rPr>
            <w:t>__________</w:t>
          </w:r>
        </w:p>
      </w:docPartBody>
    </w:docPart>
    <w:docPart>
      <w:docPartPr>
        <w:name w:val="049981D50FE24358B8AE8E7CE63DC71B"/>
        <w:category>
          <w:name w:val="Général"/>
          <w:gallery w:val="placeholder"/>
        </w:category>
        <w:types>
          <w:type w:val="bbPlcHdr"/>
        </w:types>
        <w:behaviors>
          <w:behavior w:val="content"/>
        </w:behaviors>
        <w:guid w:val="{65D90C66-7996-4BF9-B686-7C4EFD3128A2}"/>
      </w:docPartPr>
      <w:docPartBody>
        <w:p w:rsidR="008F3044" w:rsidRDefault="00565081" w:rsidP="00565081">
          <w:pPr>
            <w:pStyle w:val="049981D50FE24358B8AE8E7CE63DC71B"/>
          </w:pPr>
          <w:r w:rsidRPr="0093672E">
            <w:rPr>
              <w:rStyle w:val="Mention"/>
            </w:rPr>
            <w:t>_ _/_ _/_ _ _ _</w:t>
          </w:r>
        </w:p>
      </w:docPartBody>
    </w:docPart>
    <w:docPart>
      <w:docPartPr>
        <w:name w:val="0C653D7E8CB9468BAA2B810B8341C1B5"/>
        <w:category>
          <w:name w:val="Général"/>
          <w:gallery w:val="placeholder"/>
        </w:category>
        <w:types>
          <w:type w:val="bbPlcHdr"/>
        </w:types>
        <w:behaviors>
          <w:behavior w:val="content"/>
        </w:behaviors>
        <w:guid w:val="{BC6C3467-95C5-4E2E-A1D9-B20243AD8140}"/>
      </w:docPartPr>
      <w:docPartBody>
        <w:p w:rsidR="008F3044" w:rsidRDefault="00565081" w:rsidP="00565081">
          <w:pPr>
            <w:pStyle w:val="0C653D7E8CB9468BAA2B810B8341C1B5"/>
          </w:pPr>
          <w:r w:rsidRPr="0093672E">
            <w:rPr>
              <w:rStyle w:val="Mention"/>
            </w:rPr>
            <w:t>| _ | _ | _ |</w:t>
          </w:r>
        </w:p>
      </w:docPartBody>
    </w:docPart>
    <w:docPart>
      <w:docPartPr>
        <w:name w:val="29D92F4F437A4E4BB3A170A005A7E6EB"/>
        <w:category>
          <w:name w:val="Général"/>
          <w:gallery w:val="placeholder"/>
        </w:category>
        <w:types>
          <w:type w:val="bbPlcHdr"/>
        </w:types>
        <w:behaviors>
          <w:behavior w:val="content"/>
        </w:behaviors>
        <w:guid w:val="{73025D02-DC3B-4CFA-A8DA-EA72B3F656AA}"/>
      </w:docPartPr>
      <w:docPartBody>
        <w:p w:rsidR="008D30F4" w:rsidRDefault="003104A6" w:rsidP="003104A6">
          <w:pPr>
            <w:pStyle w:val="29D92F4F437A4E4BB3A170A005A7E6EB"/>
          </w:pPr>
          <w:r w:rsidRPr="0093672E">
            <w:rPr>
              <w:rStyle w:val="Mention"/>
            </w:rPr>
            <w:t>| _ | _ | _ |</w:t>
          </w:r>
        </w:p>
      </w:docPartBody>
    </w:docPart>
    <w:docPart>
      <w:docPartPr>
        <w:name w:val="FB126E7328F343F097799A9EE0520449"/>
        <w:category>
          <w:name w:val="Général"/>
          <w:gallery w:val="placeholder"/>
        </w:category>
        <w:types>
          <w:type w:val="bbPlcHdr"/>
        </w:types>
        <w:behaviors>
          <w:behavior w:val="content"/>
        </w:behaviors>
        <w:guid w:val="{5523BEE7-DBEB-45AE-8D3B-52524933247F}"/>
      </w:docPartPr>
      <w:docPartBody>
        <w:p w:rsidR="008D30F4" w:rsidRDefault="003104A6" w:rsidP="003104A6">
          <w:pPr>
            <w:pStyle w:val="FB126E7328F343F097799A9EE0520449"/>
          </w:pPr>
          <w:r w:rsidRPr="0093672E">
            <w:rPr>
              <w:rStyle w:val="Mention"/>
            </w:rPr>
            <w:t>| _ | _ | _ |</w:t>
          </w:r>
        </w:p>
      </w:docPartBody>
    </w:docPart>
    <w:docPart>
      <w:docPartPr>
        <w:name w:val="00487AECC34442DBB673109D6484E7F0"/>
        <w:category>
          <w:name w:val="Général"/>
          <w:gallery w:val="placeholder"/>
        </w:category>
        <w:types>
          <w:type w:val="bbPlcHdr"/>
        </w:types>
        <w:behaviors>
          <w:behavior w:val="content"/>
        </w:behaviors>
        <w:guid w:val="{3DAF7B5F-4D6E-4E04-B418-8CB6517BD8D1}"/>
      </w:docPartPr>
      <w:docPartBody>
        <w:p w:rsidR="008D30F4" w:rsidRDefault="003104A6" w:rsidP="003104A6">
          <w:pPr>
            <w:pStyle w:val="00487AECC34442DBB673109D6484E7F0"/>
          </w:pPr>
          <w:r w:rsidRPr="0093672E">
            <w:rPr>
              <w:rStyle w:val="Mention"/>
            </w:rPr>
            <w:t>| _ | _ | _ |</w:t>
          </w:r>
        </w:p>
      </w:docPartBody>
    </w:docPart>
    <w:docPart>
      <w:docPartPr>
        <w:name w:val="988D488B41F442D689CE5CE3C6E698E6"/>
        <w:category>
          <w:name w:val="Général"/>
          <w:gallery w:val="placeholder"/>
        </w:category>
        <w:types>
          <w:type w:val="bbPlcHdr"/>
        </w:types>
        <w:behaviors>
          <w:behavior w:val="content"/>
        </w:behaviors>
        <w:guid w:val="{189D1804-06D4-42FC-9439-A6930A11C31E}"/>
      </w:docPartPr>
      <w:docPartBody>
        <w:p w:rsidR="008D30F4" w:rsidRDefault="003104A6" w:rsidP="003104A6">
          <w:pPr>
            <w:pStyle w:val="988D488B41F442D689CE5CE3C6E698E6"/>
          </w:pPr>
          <w:r w:rsidRPr="0093672E">
            <w:rPr>
              <w:rStyle w:val="Mention"/>
            </w:rPr>
            <w:t>| _ | _ | _ |</w:t>
          </w:r>
        </w:p>
      </w:docPartBody>
    </w:docPart>
    <w:docPart>
      <w:docPartPr>
        <w:name w:val="59EFE6A4BCFD4B22BA625A9FE35C2401"/>
        <w:category>
          <w:name w:val="Général"/>
          <w:gallery w:val="placeholder"/>
        </w:category>
        <w:types>
          <w:type w:val="bbPlcHdr"/>
        </w:types>
        <w:behaviors>
          <w:behavior w:val="content"/>
        </w:behaviors>
        <w:guid w:val="{DAFC45E2-1B41-4329-9247-88F70601AC2B}"/>
      </w:docPartPr>
      <w:docPartBody>
        <w:p w:rsidR="008D30F4" w:rsidRDefault="003104A6" w:rsidP="003104A6">
          <w:pPr>
            <w:pStyle w:val="59EFE6A4BCFD4B22BA625A9FE35C2401"/>
          </w:pPr>
          <w:r w:rsidRPr="0093672E">
            <w:rPr>
              <w:rStyle w:val="Mention"/>
            </w:rPr>
            <w:t>| _ | _ | _ |</w:t>
          </w:r>
        </w:p>
      </w:docPartBody>
    </w:docPart>
    <w:docPart>
      <w:docPartPr>
        <w:name w:val="C54458C8DFBE43BA872F62867EB4067A"/>
        <w:category>
          <w:name w:val="Général"/>
          <w:gallery w:val="placeholder"/>
        </w:category>
        <w:types>
          <w:type w:val="bbPlcHdr"/>
        </w:types>
        <w:behaviors>
          <w:behavior w:val="content"/>
        </w:behaviors>
        <w:guid w:val="{E15F351F-6CE5-4C82-9E1E-ADFDA6BC5D8C}"/>
      </w:docPartPr>
      <w:docPartBody>
        <w:p w:rsidR="008D30F4" w:rsidRDefault="003104A6" w:rsidP="003104A6">
          <w:pPr>
            <w:pStyle w:val="C54458C8DFBE43BA872F62867EB4067A"/>
          </w:pPr>
          <w:r w:rsidRPr="0093672E">
            <w:rPr>
              <w:rStyle w:val="Mention"/>
            </w:rPr>
            <w:t>| _ | _ | _ |</w:t>
          </w:r>
        </w:p>
      </w:docPartBody>
    </w:docPart>
    <w:docPart>
      <w:docPartPr>
        <w:name w:val="5A287227AD364A8DADA8D92E6BB86D8F"/>
        <w:category>
          <w:name w:val="Général"/>
          <w:gallery w:val="placeholder"/>
        </w:category>
        <w:types>
          <w:type w:val="bbPlcHdr"/>
        </w:types>
        <w:behaviors>
          <w:behavior w:val="content"/>
        </w:behaviors>
        <w:guid w:val="{C058DC7B-EA23-4911-9041-899641F1C744}"/>
      </w:docPartPr>
      <w:docPartBody>
        <w:p w:rsidR="00041655" w:rsidRDefault="00FB6352" w:rsidP="00FB6352">
          <w:pPr>
            <w:pStyle w:val="5A287227AD364A8DADA8D92E6BB86D8F"/>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585756C354A5400FBB8BE01A02DC53AB"/>
        <w:category>
          <w:name w:val="Général"/>
          <w:gallery w:val="placeholder"/>
        </w:category>
        <w:types>
          <w:type w:val="bbPlcHdr"/>
        </w:types>
        <w:behaviors>
          <w:behavior w:val="content"/>
        </w:behaviors>
        <w:guid w:val="{C6B3AD98-95A7-4550-89A8-A0ED537AD4DC}"/>
      </w:docPartPr>
      <w:docPartBody>
        <w:p w:rsidR="00041655" w:rsidRDefault="00FB6352" w:rsidP="00FB6352">
          <w:pPr>
            <w:pStyle w:val="585756C354A5400FBB8BE01A02DC53AB"/>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D7E6EB5B25104D30BBDC0CCBC71CAC76"/>
        <w:category>
          <w:name w:val="Général"/>
          <w:gallery w:val="placeholder"/>
        </w:category>
        <w:types>
          <w:type w:val="bbPlcHdr"/>
        </w:types>
        <w:behaviors>
          <w:behavior w:val="content"/>
        </w:behaviors>
        <w:guid w:val="{4880DCC4-3821-4EE7-ACFF-7C1F23722F56}"/>
      </w:docPartPr>
      <w:docPartBody>
        <w:p w:rsidR="009A65AA" w:rsidRDefault="00156220" w:rsidP="00156220">
          <w:pPr>
            <w:pStyle w:val="D7E6EB5B25104D30BBDC0CCBC71CAC76"/>
          </w:pPr>
          <w:r w:rsidRPr="001D2966">
            <w:rPr>
              <w:rStyle w:val="Textedelespacerserv"/>
            </w:rPr>
            <w:t>Cliquez ou appuyez ici pour entrer une date.</w:t>
          </w:r>
        </w:p>
      </w:docPartBody>
    </w:docPart>
    <w:docPart>
      <w:docPartPr>
        <w:name w:val="B3A5BFDED9404B088037A0CEAD63D893"/>
        <w:category>
          <w:name w:val="Général"/>
          <w:gallery w:val="placeholder"/>
        </w:category>
        <w:types>
          <w:type w:val="bbPlcHdr"/>
        </w:types>
        <w:behaviors>
          <w:behavior w:val="content"/>
        </w:behaviors>
        <w:guid w:val="{31C41086-F4EE-4848-8909-FC0A13C2C724}"/>
      </w:docPartPr>
      <w:docPartBody>
        <w:p w:rsidR="008E1790" w:rsidRDefault="000150A7" w:rsidP="000150A7">
          <w:pPr>
            <w:pStyle w:val="B3A5BFDED9404B088037A0CEAD63D893"/>
          </w:pPr>
          <w:r w:rsidRPr="008E0B25">
            <w:rPr>
              <w:rStyle w:val="Mention"/>
            </w:rPr>
            <w:t>| _ | _ |</w:t>
          </w:r>
        </w:p>
      </w:docPartBody>
    </w:docPart>
    <w:docPart>
      <w:docPartPr>
        <w:name w:val="DAD741D91BE24AFBAB0B93AFD0E49CAA"/>
        <w:category>
          <w:name w:val="Général"/>
          <w:gallery w:val="placeholder"/>
        </w:category>
        <w:types>
          <w:type w:val="bbPlcHdr"/>
        </w:types>
        <w:behaviors>
          <w:behavior w:val="content"/>
        </w:behaviors>
        <w:guid w:val="{89F90C04-2DA0-4845-8E8A-EF56554FA845}"/>
      </w:docPartPr>
      <w:docPartBody>
        <w:p w:rsidR="008E1790" w:rsidRDefault="000150A7" w:rsidP="000150A7">
          <w:pPr>
            <w:pStyle w:val="DAD741D91BE24AFBAB0B93AFD0E49CAA"/>
          </w:pPr>
          <w:r w:rsidRPr="008E0B25">
            <w:rPr>
              <w:rStyle w:val="Mention"/>
            </w:rPr>
            <w:t>| _ | _ |</w:t>
          </w:r>
        </w:p>
      </w:docPartBody>
    </w:docPart>
    <w:docPart>
      <w:docPartPr>
        <w:name w:val="F2FA26FE7BAC4B72A6DBC5285E38CAB2"/>
        <w:category>
          <w:name w:val="Général"/>
          <w:gallery w:val="placeholder"/>
        </w:category>
        <w:types>
          <w:type w:val="bbPlcHdr"/>
        </w:types>
        <w:behaviors>
          <w:behavior w:val="content"/>
        </w:behaviors>
        <w:guid w:val="{42C2129E-5744-4093-9605-715E14C82369}"/>
      </w:docPartPr>
      <w:docPartBody>
        <w:p w:rsidR="008E1790" w:rsidRDefault="000150A7" w:rsidP="000150A7">
          <w:pPr>
            <w:pStyle w:val="F2FA26FE7BAC4B72A6DBC5285E38CAB2"/>
          </w:pPr>
          <w:r w:rsidRPr="008E0B25">
            <w:rPr>
              <w:rStyle w:val="Mention"/>
            </w:rPr>
            <w:t>| _ | _ |</w:t>
          </w:r>
        </w:p>
      </w:docPartBody>
    </w:docPart>
    <w:docPart>
      <w:docPartPr>
        <w:name w:val="32385F09A84D402BAD3AEC4F1D150242"/>
        <w:category>
          <w:name w:val="Général"/>
          <w:gallery w:val="placeholder"/>
        </w:category>
        <w:types>
          <w:type w:val="bbPlcHdr"/>
        </w:types>
        <w:behaviors>
          <w:behavior w:val="content"/>
        </w:behaviors>
        <w:guid w:val="{0E6AE153-45DD-42FA-B994-E62F92632E41}"/>
      </w:docPartPr>
      <w:docPartBody>
        <w:p w:rsidR="008E1790" w:rsidRDefault="000150A7" w:rsidP="000150A7">
          <w:pPr>
            <w:pStyle w:val="32385F09A84D402BAD3AEC4F1D150242"/>
          </w:pPr>
          <w:r w:rsidRPr="00FE334B">
            <w:rPr>
              <w:rStyle w:val="Mention"/>
            </w:rPr>
            <w:t>_ _/_ _/_ _ _ _</w:t>
          </w:r>
        </w:p>
      </w:docPartBody>
    </w:docPart>
    <w:docPart>
      <w:docPartPr>
        <w:name w:val="97561445229D4A538076DCC3A83139D0"/>
        <w:category>
          <w:name w:val="Général"/>
          <w:gallery w:val="placeholder"/>
        </w:category>
        <w:types>
          <w:type w:val="bbPlcHdr"/>
        </w:types>
        <w:behaviors>
          <w:behavior w:val="content"/>
        </w:behaviors>
        <w:guid w:val="{E5277D93-E394-4FF9-989F-40FC179D60F4}"/>
      </w:docPartPr>
      <w:docPartBody>
        <w:p w:rsidR="008E1790" w:rsidRDefault="000150A7" w:rsidP="000150A7">
          <w:pPr>
            <w:pStyle w:val="97561445229D4A538076DCC3A83139D0"/>
          </w:pPr>
          <w:r w:rsidRPr="00FE334B">
            <w:rPr>
              <w:rStyle w:val="Mention"/>
            </w:rPr>
            <w:t>_ _/_ _/_ _ _ _</w:t>
          </w:r>
        </w:p>
      </w:docPartBody>
    </w:docPart>
    <w:docPart>
      <w:docPartPr>
        <w:name w:val="375D667CB3AE43FFA6642CE394DDE500"/>
        <w:category>
          <w:name w:val="Général"/>
          <w:gallery w:val="placeholder"/>
        </w:category>
        <w:types>
          <w:type w:val="bbPlcHdr"/>
        </w:types>
        <w:behaviors>
          <w:behavior w:val="content"/>
        </w:behaviors>
        <w:guid w:val="{7AE0B56C-CE1B-40CD-BD57-875170003976}"/>
      </w:docPartPr>
      <w:docPartBody>
        <w:p w:rsidR="008E1790" w:rsidRDefault="000150A7" w:rsidP="000150A7">
          <w:pPr>
            <w:pStyle w:val="375D667CB3AE43FFA6642CE394DDE500"/>
          </w:pPr>
          <w:r w:rsidRPr="00FE334B">
            <w:rPr>
              <w:rStyle w:val="Mention"/>
            </w:rPr>
            <w:t>_ _/_ _/_ _ _ _</w:t>
          </w:r>
        </w:p>
      </w:docPartBody>
    </w:docPart>
    <w:docPart>
      <w:docPartPr>
        <w:name w:val="6D3C9D138E48451ABD0F5753BEAD330E"/>
        <w:category>
          <w:name w:val="Général"/>
          <w:gallery w:val="placeholder"/>
        </w:category>
        <w:types>
          <w:type w:val="bbPlcHdr"/>
        </w:types>
        <w:behaviors>
          <w:behavior w:val="content"/>
        </w:behaviors>
        <w:guid w:val="{9F3CDCBB-6555-453F-B337-982960A99DF1}"/>
      </w:docPartPr>
      <w:docPartBody>
        <w:p w:rsidR="008E1790" w:rsidRDefault="000150A7" w:rsidP="000150A7">
          <w:pPr>
            <w:pStyle w:val="6D3C9D138E48451ABD0F5753BEAD330E"/>
          </w:pPr>
          <w:r w:rsidRPr="00FE334B">
            <w:rPr>
              <w:rStyle w:val="Mention"/>
            </w:rPr>
            <w:t>_ _/_ _/_ _ _ _</w:t>
          </w:r>
        </w:p>
      </w:docPartBody>
    </w:docPart>
    <w:docPart>
      <w:docPartPr>
        <w:name w:val="D73F611E7E58400D899E4FB2C23C8982"/>
        <w:category>
          <w:name w:val="Général"/>
          <w:gallery w:val="placeholder"/>
        </w:category>
        <w:types>
          <w:type w:val="bbPlcHdr"/>
        </w:types>
        <w:behaviors>
          <w:behavior w:val="content"/>
        </w:behaviors>
        <w:guid w:val="{0102E148-B685-4BE4-A0EA-A7BAEB6556A0}"/>
      </w:docPartPr>
      <w:docPartBody>
        <w:p w:rsidR="008E1790" w:rsidRDefault="000150A7" w:rsidP="000150A7">
          <w:pPr>
            <w:pStyle w:val="D73F611E7E58400D899E4FB2C23C8982"/>
          </w:pPr>
          <w:r w:rsidRPr="00FE334B">
            <w:rPr>
              <w:rStyle w:val="Mention"/>
            </w:rPr>
            <w:t>_ _/_ _/_ _ _ _</w:t>
          </w:r>
        </w:p>
      </w:docPartBody>
    </w:docPart>
    <w:docPart>
      <w:docPartPr>
        <w:name w:val="9DA5F1331BA446EC8D17004342696EAA"/>
        <w:category>
          <w:name w:val="Général"/>
          <w:gallery w:val="placeholder"/>
        </w:category>
        <w:types>
          <w:type w:val="bbPlcHdr"/>
        </w:types>
        <w:behaviors>
          <w:behavior w:val="content"/>
        </w:behaviors>
        <w:guid w:val="{F0D44A62-11F4-45D5-AEA1-85F80C83D726}"/>
      </w:docPartPr>
      <w:docPartBody>
        <w:p w:rsidR="008E1790" w:rsidRDefault="000150A7" w:rsidP="000150A7">
          <w:pPr>
            <w:pStyle w:val="9DA5F1331BA446EC8D17004342696EAA"/>
          </w:pPr>
          <w:r w:rsidRPr="00FE334B">
            <w:rPr>
              <w:rStyle w:val="Mention"/>
            </w:rPr>
            <w:t>_ _/_ _/_ _ _ _</w:t>
          </w:r>
        </w:p>
      </w:docPartBody>
    </w:docPart>
    <w:docPart>
      <w:docPartPr>
        <w:name w:val="B78269376B5649A7A67A14EE04CC244D"/>
        <w:category>
          <w:name w:val="Général"/>
          <w:gallery w:val="placeholder"/>
        </w:category>
        <w:types>
          <w:type w:val="bbPlcHdr"/>
        </w:types>
        <w:behaviors>
          <w:behavior w:val="content"/>
        </w:behaviors>
        <w:guid w:val="{1D3484AE-29E0-4729-A2E0-C2F09A805E68}"/>
      </w:docPartPr>
      <w:docPartBody>
        <w:p w:rsidR="008E1790" w:rsidRDefault="000150A7" w:rsidP="000150A7">
          <w:pPr>
            <w:pStyle w:val="B78269376B5649A7A67A14EE04CC244D"/>
          </w:pPr>
          <w:r w:rsidRPr="00FE334B">
            <w:rPr>
              <w:rStyle w:val="Mention"/>
            </w:rPr>
            <w:t>_ _/_ _/_ _ _ _</w:t>
          </w:r>
        </w:p>
      </w:docPartBody>
    </w:docPart>
    <w:docPart>
      <w:docPartPr>
        <w:name w:val="C937914B5D904C3D9C7FEB181AB8859D"/>
        <w:category>
          <w:name w:val="Général"/>
          <w:gallery w:val="placeholder"/>
        </w:category>
        <w:types>
          <w:type w:val="bbPlcHdr"/>
        </w:types>
        <w:behaviors>
          <w:behavior w:val="content"/>
        </w:behaviors>
        <w:guid w:val="{D7CF1859-793E-4455-B0AA-02070332AEE2}"/>
      </w:docPartPr>
      <w:docPartBody>
        <w:p w:rsidR="008E1790" w:rsidRDefault="000150A7" w:rsidP="000150A7">
          <w:pPr>
            <w:pStyle w:val="C937914B5D904C3D9C7FEB181AB8859D"/>
          </w:pPr>
          <w:r w:rsidRPr="00FE334B">
            <w:rPr>
              <w:rStyle w:val="Mention"/>
            </w:rPr>
            <w:t>_ _/_ _/_ _ _ _</w:t>
          </w:r>
        </w:p>
      </w:docPartBody>
    </w:docPart>
    <w:docPart>
      <w:docPartPr>
        <w:name w:val="AAC95413C43C4637AADA8452F16B0597"/>
        <w:category>
          <w:name w:val="Général"/>
          <w:gallery w:val="placeholder"/>
        </w:category>
        <w:types>
          <w:type w:val="bbPlcHdr"/>
        </w:types>
        <w:behaviors>
          <w:behavior w:val="content"/>
        </w:behaviors>
        <w:guid w:val="{F27AE162-AA3C-46F8-87DB-E2B5CFA4D4FF}"/>
      </w:docPartPr>
      <w:docPartBody>
        <w:p w:rsidR="008E1790" w:rsidRDefault="000150A7" w:rsidP="000150A7">
          <w:pPr>
            <w:pStyle w:val="AAC95413C43C4637AADA8452F16B0597"/>
          </w:pPr>
          <w:r w:rsidRPr="008E0B25">
            <w:rPr>
              <w:rStyle w:val="Mention"/>
            </w:rPr>
            <w:t xml:space="preserve">| </w:t>
          </w:r>
          <w:r w:rsidRPr="009239B3">
            <w:rPr>
              <w:rStyle w:val="Mention"/>
            </w:rPr>
            <w:t>_</w:t>
          </w:r>
          <w:r>
            <w:rPr>
              <w:rStyle w:val="Mention"/>
            </w:rPr>
            <w:t xml:space="preserve"> |</w:t>
          </w:r>
          <w:r w:rsidRPr="009239B3">
            <w:rPr>
              <w:rStyle w:val="Mention"/>
            </w:rPr>
            <w:t xml:space="preserve"> _</w:t>
          </w:r>
          <w:r>
            <w:rPr>
              <w:rStyle w:val="Mention"/>
            </w:rPr>
            <w:t xml:space="preserve"> | </w:t>
          </w:r>
          <w:r w:rsidRPr="009239B3">
            <w:rPr>
              <w:rStyle w:val="Mention"/>
            </w:rPr>
            <w:t>_</w:t>
          </w:r>
          <w:r>
            <w:rPr>
              <w:rStyle w:val="Mention"/>
            </w:rPr>
            <w:t xml:space="preserve"> |</w:t>
          </w:r>
        </w:p>
      </w:docPartBody>
    </w:docPart>
    <w:docPart>
      <w:docPartPr>
        <w:name w:val="8CBF3EA1DA8E40FC96FD6693A6775BD6"/>
        <w:category>
          <w:name w:val="Général"/>
          <w:gallery w:val="placeholder"/>
        </w:category>
        <w:types>
          <w:type w:val="bbPlcHdr"/>
        </w:types>
        <w:behaviors>
          <w:behavior w:val="content"/>
        </w:behaviors>
        <w:guid w:val="{705898C8-DC0E-41FA-AB68-FA3572573261}"/>
      </w:docPartPr>
      <w:docPartBody>
        <w:p w:rsidR="002902E0" w:rsidRDefault="008E1790" w:rsidP="008E1790">
          <w:pPr>
            <w:pStyle w:val="8CBF3EA1DA8E40FC96FD6693A6775BD6"/>
          </w:pPr>
          <w:r>
            <w:rPr>
              <w:rFonts w:cs="Arial"/>
              <w:sz w:val="20"/>
              <w:szCs w:val="20"/>
            </w:rPr>
            <w:t>__________</w:t>
          </w:r>
        </w:p>
      </w:docPartBody>
    </w:docPart>
    <w:docPart>
      <w:docPartPr>
        <w:name w:val="AAD0F0A62327464C88A3DF9000BB291E"/>
        <w:category>
          <w:name w:val="Général"/>
          <w:gallery w:val="placeholder"/>
        </w:category>
        <w:types>
          <w:type w:val="bbPlcHdr"/>
        </w:types>
        <w:behaviors>
          <w:behavior w:val="content"/>
        </w:behaviors>
        <w:guid w:val="{9C1C0D6F-72ED-4F4D-935C-266C716B8E3A}"/>
      </w:docPartPr>
      <w:docPartBody>
        <w:p w:rsidR="002902E0" w:rsidRDefault="008E1790" w:rsidP="008E1790">
          <w:pPr>
            <w:pStyle w:val="AAD0F0A62327464C88A3DF9000BB291E"/>
          </w:pPr>
          <w:r>
            <w:rPr>
              <w:rFonts w:cs="Arial"/>
              <w:sz w:val="20"/>
              <w:szCs w:val="20"/>
            </w:rPr>
            <w:t>__________</w:t>
          </w:r>
        </w:p>
      </w:docPartBody>
    </w:docPart>
    <w:docPart>
      <w:docPartPr>
        <w:name w:val="A1524D23C90D4B51AEB969D7BA24E40E"/>
        <w:category>
          <w:name w:val="Général"/>
          <w:gallery w:val="placeholder"/>
        </w:category>
        <w:types>
          <w:type w:val="bbPlcHdr"/>
        </w:types>
        <w:behaviors>
          <w:behavior w:val="content"/>
        </w:behaviors>
        <w:guid w:val="{9967E37F-5BCC-4655-B485-1C61E7659949}"/>
      </w:docPartPr>
      <w:docPartBody>
        <w:p w:rsidR="002902E0" w:rsidRDefault="008E1790" w:rsidP="008E1790">
          <w:pPr>
            <w:pStyle w:val="A1524D23C90D4B51AEB969D7BA24E40E"/>
          </w:pPr>
          <w:r>
            <w:rPr>
              <w:rFonts w:cs="Arial"/>
              <w:sz w:val="20"/>
              <w:szCs w:val="20"/>
            </w:rPr>
            <w:t>__________</w:t>
          </w:r>
        </w:p>
      </w:docPartBody>
    </w:docPart>
    <w:docPart>
      <w:docPartPr>
        <w:name w:val="4FD61605BAEA4020BDDE668C60855CE7"/>
        <w:category>
          <w:name w:val="Général"/>
          <w:gallery w:val="placeholder"/>
        </w:category>
        <w:types>
          <w:type w:val="bbPlcHdr"/>
        </w:types>
        <w:behaviors>
          <w:behavior w:val="content"/>
        </w:behaviors>
        <w:guid w:val="{9AE7A84E-EE3A-4CCD-8A5F-7700E87D324E}"/>
      </w:docPartPr>
      <w:docPartBody>
        <w:p w:rsidR="002902E0" w:rsidRDefault="008E1790" w:rsidP="008E1790">
          <w:pPr>
            <w:pStyle w:val="4FD61605BAEA4020BDDE668C60855CE7"/>
          </w:pPr>
          <w:r w:rsidRPr="0093672E">
            <w:rPr>
              <w:rStyle w:val="Mention"/>
            </w:rPr>
            <w:t>________________</w:t>
          </w:r>
        </w:p>
      </w:docPartBody>
    </w:docPart>
    <w:docPart>
      <w:docPartPr>
        <w:name w:val="16566AB0DC1A4CD9996BD810A7B1E92D"/>
        <w:category>
          <w:name w:val="Général"/>
          <w:gallery w:val="placeholder"/>
        </w:category>
        <w:types>
          <w:type w:val="bbPlcHdr"/>
        </w:types>
        <w:behaviors>
          <w:behavior w:val="content"/>
        </w:behaviors>
        <w:guid w:val="{3AE61EB3-3634-49C5-A255-B7A273983E0E}"/>
      </w:docPartPr>
      <w:docPartBody>
        <w:p w:rsidR="002902E0" w:rsidRDefault="008E1790" w:rsidP="008E1790">
          <w:pPr>
            <w:pStyle w:val="16566AB0DC1A4CD9996BD810A7B1E92D"/>
          </w:pPr>
          <w:r w:rsidRPr="0093672E">
            <w:rPr>
              <w:rStyle w:val="Mention"/>
            </w:rPr>
            <w:t>________________</w:t>
          </w:r>
        </w:p>
      </w:docPartBody>
    </w:docPart>
    <w:docPart>
      <w:docPartPr>
        <w:name w:val="01F673B991A04691934E29AA597246B8"/>
        <w:category>
          <w:name w:val="Général"/>
          <w:gallery w:val="placeholder"/>
        </w:category>
        <w:types>
          <w:type w:val="bbPlcHdr"/>
        </w:types>
        <w:behaviors>
          <w:behavior w:val="content"/>
        </w:behaviors>
        <w:guid w:val="{3918CA5E-B4ED-431F-BC4D-1CAE9A1D1914}"/>
      </w:docPartPr>
      <w:docPartBody>
        <w:p w:rsidR="002902E0" w:rsidRDefault="008E1790" w:rsidP="008E1790">
          <w:pPr>
            <w:pStyle w:val="01F673B991A04691934E29AA597246B8"/>
          </w:pPr>
          <w:r w:rsidRPr="0093672E">
            <w:rPr>
              <w:rStyle w:val="Mention"/>
            </w:rPr>
            <w:t>________________</w:t>
          </w:r>
        </w:p>
      </w:docPartBody>
    </w:docPart>
    <w:docPart>
      <w:docPartPr>
        <w:name w:val="68E5BAB43EDB459EAAD2435A6C5BEB6B"/>
        <w:category>
          <w:name w:val="Général"/>
          <w:gallery w:val="placeholder"/>
        </w:category>
        <w:types>
          <w:type w:val="bbPlcHdr"/>
        </w:types>
        <w:behaviors>
          <w:behavior w:val="content"/>
        </w:behaviors>
        <w:guid w:val="{891B3C37-5868-4E52-BD70-6174FE678A0A}"/>
      </w:docPartPr>
      <w:docPartBody>
        <w:p w:rsidR="002902E0" w:rsidRDefault="008E1790" w:rsidP="008E1790">
          <w:pPr>
            <w:pStyle w:val="68E5BAB43EDB459EAAD2435A6C5BEB6B"/>
          </w:pPr>
          <w:r w:rsidRPr="0093672E">
            <w:rPr>
              <w:rStyle w:val="Mention"/>
            </w:rPr>
            <w:t>________________</w:t>
          </w:r>
        </w:p>
      </w:docPartBody>
    </w:docPart>
    <w:docPart>
      <w:docPartPr>
        <w:name w:val="35F71B3D4163438A82BA69091F82FE40"/>
        <w:category>
          <w:name w:val="Général"/>
          <w:gallery w:val="placeholder"/>
        </w:category>
        <w:types>
          <w:type w:val="bbPlcHdr"/>
        </w:types>
        <w:behaviors>
          <w:behavior w:val="content"/>
        </w:behaviors>
        <w:guid w:val="{28521E3B-4E7C-4BA5-B435-5C9944372A83}"/>
      </w:docPartPr>
      <w:docPartBody>
        <w:p w:rsidR="002902E0" w:rsidRDefault="008E1790" w:rsidP="008E1790">
          <w:pPr>
            <w:pStyle w:val="35F71B3D4163438A82BA69091F82FE40"/>
          </w:pPr>
          <w:r w:rsidRPr="0093672E">
            <w:rPr>
              <w:rStyle w:val="Mention"/>
            </w:rPr>
            <w:t>________________</w:t>
          </w:r>
        </w:p>
      </w:docPartBody>
    </w:docPart>
    <w:docPart>
      <w:docPartPr>
        <w:name w:val="2A379F6849DA476799A00189AF6D76E3"/>
        <w:category>
          <w:name w:val="Général"/>
          <w:gallery w:val="placeholder"/>
        </w:category>
        <w:types>
          <w:type w:val="bbPlcHdr"/>
        </w:types>
        <w:behaviors>
          <w:behavior w:val="content"/>
        </w:behaviors>
        <w:guid w:val="{2A6A57A5-DD8F-4FEC-BCD9-EEE1B48FCB80}"/>
      </w:docPartPr>
      <w:docPartBody>
        <w:p w:rsidR="002902E0" w:rsidRDefault="008E1790" w:rsidP="008E1790">
          <w:pPr>
            <w:pStyle w:val="2A379F6849DA476799A00189AF6D76E3"/>
          </w:pPr>
          <w:r w:rsidRPr="0093672E">
            <w:rPr>
              <w:rStyle w:val="Mention"/>
            </w:rPr>
            <w:t>________________</w:t>
          </w:r>
        </w:p>
      </w:docPartBody>
    </w:docPart>
    <w:docPart>
      <w:docPartPr>
        <w:name w:val="6F15E7845FFD4CF584783D613FE1B539"/>
        <w:category>
          <w:name w:val="Général"/>
          <w:gallery w:val="placeholder"/>
        </w:category>
        <w:types>
          <w:type w:val="bbPlcHdr"/>
        </w:types>
        <w:behaviors>
          <w:behavior w:val="content"/>
        </w:behaviors>
        <w:guid w:val="{707122C9-1E90-4DC9-9D6C-E99A2331766B}"/>
      </w:docPartPr>
      <w:docPartBody>
        <w:p w:rsidR="002902E0" w:rsidRDefault="008E1790" w:rsidP="008E1790">
          <w:pPr>
            <w:pStyle w:val="6F15E7845FFD4CF584783D613FE1B539"/>
          </w:pPr>
          <w:r w:rsidRPr="0093672E">
            <w:rPr>
              <w:rStyle w:val="Mention"/>
            </w:rPr>
            <w:t>________________</w:t>
          </w:r>
        </w:p>
      </w:docPartBody>
    </w:docPart>
    <w:docPart>
      <w:docPartPr>
        <w:name w:val="4184B1FA3767406F830A10699204A5EF"/>
        <w:category>
          <w:name w:val="Général"/>
          <w:gallery w:val="placeholder"/>
        </w:category>
        <w:types>
          <w:type w:val="bbPlcHdr"/>
        </w:types>
        <w:behaviors>
          <w:behavior w:val="content"/>
        </w:behaviors>
        <w:guid w:val="{813D50EE-D167-4852-A13E-C30F02703352}"/>
      </w:docPartPr>
      <w:docPartBody>
        <w:p w:rsidR="002902E0" w:rsidRDefault="008E1790" w:rsidP="008E1790">
          <w:pPr>
            <w:pStyle w:val="4184B1FA3767406F830A10699204A5EF"/>
          </w:pPr>
          <w:r w:rsidRPr="0093672E">
            <w:rPr>
              <w:rStyle w:val="Mention"/>
            </w:rPr>
            <w:t>________________</w:t>
          </w:r>
        </w:p>
      </w:docPartBody>
    </w:docPart>
    <w:docPart>
      <w:docPartPr>
        <w:name w:val="7C03965E7C8A45D08D8CA326BB953116"/>
        <w:category>
          <w:name w:val="Général"/>
          <w:gallery w:val="placeholder"/>
        </w:category>
        <w:types>
          <w:type w:val="bbPlcHdr"/>
        </w:types>
        <w:behaviors>
          <w:behavior w:val="content"/>
        </w:behaviors>
        <w:guid w:val="{7A87A060-0454-4456-A2F0-65CC37E4AECE}"/>
      </w:docPartPr>
      <w:docPartBody>
        <w:p w:rsidR="002902E0" w:rsidRDefault="008E1790" w:rsidP="008E1790">
          <w:pPr>
            <w:pStyle w:val="7C03965E7C8A45D08D8CA326BB953116"/>
          </w:pPr>
          <w:r w:rsidRPr="0093672E">
            <w:rPr>
              <w:rStyle w:val="Mention"/>
            </w:rPr>
            <w:t>________________</w:t>
          </w:r>
        </w:p>
      </w:docPartBody>
    </w:docPart>
    <w:docPart>
      <w:docPartPr>
        <w:name w:val="63E0D501D03A45398CFA3F4EB7FCFB47"/>
        <w:category>
          <w:name w:val="Général"/>
          <w:gallery w:val="placeholder"/>
        </w:category>
        <w:types>
          <w:type w:val="bbPlcHdr"/>
        </w:types>
        <w:behaviors>
          <w:behavior w:val="content"/>
        </w:behaviors>
        <w:guid w:val="{F3BA7F39-762C-48E9-B25F-3BEF3F8BCAE6}"/>
      </w:docPartPr>
      <w:docPartBody>
        <w:p w:rsidR="002902E0" w:rsidRDefault="008E1790" w:rsidP="008E1790">
          <w:pPr>
            <w:pStyle w:val="63E0D501D03A45398CFA3F4EB7FCFB47"/>
          </w:pPr>
          <w:r w:rsidRPr="0093672E">
            <w:rPr>
              <w:rStyle w:val="Mention"/>
            </w:rPr>
            <w:t>________________</w:t>
          </w:r>
        </w:p>
      </w:docPartBody>
    </w:docPart>
    <w:docPart>
      <w:docPartPr>
        <w:name w:val="0CD09994E725441A886BC6E6D077BC53"/>
        <w:category>
          <w:name w:val="Général"/>
          <w:gallery w:val="placeholder"/>
        </w:category>
        <w:types>
          <w:type w:val="bbPlcHdr"/>
        </w:types>
        <w:behaviors>
          <w:behavior w:val="content"/>
        </w:behaviors>
        <w:guid w:val="{67C17DBB-7A1A-4C3D-96E6-670857ED0402}"/>
      </w:docPartPr>
      <w:docPartBody>
        <w:p w:rsidR="002902E0" w:rsidRDefault="008E1790" w:rsidP="008E1790">
          <w:pPr>
            <w:pStyle w:val="0CD09994E725441A886BC6E6D077BC53"/>
          </w:pPr>
          <w:r w:rsidRPr="0093672E">
            <w:rPr>
              <w:rStyle w:val="Mention"/>
            </w:rPr>
            <w:t>_ _/_ _/_ _ _ _</w:t>
          </w:r>
        </w:p>
      </w:docPartBody>
    </w:docPart>
    <w:docPart>
      <w:docPartPr>
        <w:name w:val="AC1E1F41964943C5B1CA494E8BFC39D0"/>
        <w:category>
          <w:name w:val="Général"/>
          <w:gallery w:val="placeholder"/>
        </w:category>
        <w:types>
          <w:type w:val="bbPlcHdr"/>
        </w:types>
        <w:behaviors>
          <w:behavior w:val="content"/>
        </w:behaviors>
        <w:guid w:val="{7A1DA6B3-F23C-4C36-940D-2639E5C09ABA}"/>
      </w:docPartPr>
      <w:docPartBody>
        <w:p w:rsidR="002902E0" w:rsidRDefault="008E1790" w:rsidP="008E1790">
          <w:pPr>
            <w:pStyle w:val="AC1E1F41964943C5B1CA494E8BFC39D0"/>
          </w:pPr>
          <w:r w:rsidRPr="0093672E">
            <w:rPr>
              <w:rStyle w:val="Mention"/>
            </w:rPr>
            <w:t>_ _/_ _/_ _ _ _</w:t>
          </w:r>
        </w:p>
      </w:docPartBody>
    </w:docPart>
    <w:docPart>
      <w:docPartPr>
        <w:name w:val="3BF45BC737544FD2B9903BCF644D348D"/>
        <w:category>
          <w:name w:val="Général"/>
          <w:gallery w:val="placeholder"/>
        </w:category>
        <w:types>
          <w:type w:val="bbPlcHdr"/>
        </w:types>
        <w:behaviors>
          <w:behavior w:val="content"/>
        </w:behaviors>
        <w:guid w:val="{46FD9A1F-6013-4242-8C24-C7818971C2DF}"/>
      </w:docPartPr>
      <w:docPartBody>
        <w:p w:rsidR="002902E0" w:rsidRDefault="008E1790" w:rsidP="008E1790">
          <w:pPr>
            <w:pStyle w:val="3BF45BC737544FD2B9903BCF644D348D"/>
          </w:pPr>
          <w:r w:rsidRPr="0093672E">
            <w:rPr>
              <w:rStyle w:val="Mention"/>
            </w:rPr>
            <w:t>_ _/_ _/_ _ _ _</w:t>
          </w:r>
        </w:p>
      </w:docPartBody>
    </w:docPart>
    <w:docPart>
      <w:docPartPr>
        <w:name w:val="5D60DD4902324A1992000E19A74D8C8F"/>
        <w:category>
          <w:name w:val="Général"/>
          <w:gallery w:val="placeholder"/>
        </w:category>
        <w:types>
          <w:type w:val="bbPlcHdr"/>
        </w:types>
        <w:behaviors>
          <w:behavior w:val="content"/>
        </w:behaviors>
        <w:guid w:val="{AAC3EC03-AD8B-4127-AB5B-9BCF75F6A398}"/>
      </w:docPartPr>
      <w:docPartBody>
        <w:p w:rsidR="002902E0" w:rsidRDefault="008E1790" w:rsidP="008E1790">
          <w:pPr>
            <w:pStyle w:val="5D60DD4902324A1992000E19A74D8C8F"/>
          </w:pPr>
          <w:r w:rsidRPr="0093672E">
            <w:rPr>
              <w:rStyle w:val="Mention"/>
            </w:rPr>
            <w:t>_ _/_ _/_ _ _ _</w:t>
          </w:r>
        </w:p>
      </w:docPartBody>
    </w:docPart>
    <w:docPart>
      <w:docPartPr>
        <w:name w:val="B143266800AD4B1985C6D9161AE8A2C7"/>
        <w:category>
          <w:name w:val="Général"/>
          <w:gallery w:val="placeholder"/>
        </w:category>
        <w:types>
          <w:type w:val="bbPlcHdr"/>
        </w:types>
        <w:behaviors>
          <w:behavior w:val="content"/>
        </w:behaviors>
        <w:guid w:val="{29D49BA6-027E-4013-907C-C89BF1ECA7BB}"/>
      </w:docPartPr>
      <w:docPartBody>
        <w:p w:rsidR="002902E0" w:rsidRDefault="008E1790" w:rsidP="008E1790">
          <w:pPr>
            <w:pStyle w:val="B143266800AD4B1985C6D9161AE8A2C7"/>
          </w:pPr>
          <w:r w:rsidRPr="0093672E">
            <w:rPr>
              <w:rStyle w:val="Mention"/>
            </w:rPr>
            <w:t>_ _/_ _/_ _ _ _</w:t>
          </w:r>
        </w:p>
      </w:docPartBody>
    </w:docPart>
    <w:docPart>
      <w:docPartPr>
        <w:name w:val="AADD1A0B5F4143F7831C42C235351BE4"/>
        <w:category>
          <w:name w:val="Général"/>
          <w:gallery w:val="placeholder"/>
        </w:category>
        <w:types>
          <w:type w:val="bbPlcHdr"/>
        </w:types>
        <w:behaviors>
          <w:behavior w:val="content"/>
        </w:behaviors>
        <w:guid w:val="{3C6C99B0-1A4C-45BB-9E99-C9559831D9B8}"/>
      </w:docPartPr>
      <w:docPartBody>
        <w:p w:rsidR="002902E0" w:rsidRDefault="008E1790" w:rsidP="008E1790">
          <w:pPr>
            <w:pStyle w:val="AADD1A0B5F4143F7831C42C235351BE4"/>
          </w:pPr>
          <w:r w:rsidRPr="0093672E">
            <w:rPr>
              <w:rStyle w:val="Mention"/>
            </w:rPr>
            <w:t>_ _/_ _/_ _ _ _</w:t>
          </w:r>
        </w:p>
      </w:docPartBody>
    </w:docPart>
    <w:docPart>
      <w:docPartPr>
        <w:name w:val="586CCE62EFE440909B21BC974EACC692"/>
        <w:category>
          <w:name w:val="Général"/>
          <w:gallery w:val="placeholder"/>
        </w:category>
        <w:types>
          <w:type w:val="bbPlcHdr"/>
        </w:types>
        <w:behaviors>
          <w:behavior w:val="content"/>
        </w:behaviors>
        <w:guid w:val="{5DD6083C-AFC3-4560-8A55-83B78C41F95F}"/>
      </w:docPartPr>
      <w:docPartBody>
        <w:p w:rsidR="002902E0" w:rsidRDefault="008E1790" w:rsidP="008E1790">
          <w:pPr>
            <w:pStyle w:val="586CCE62EFE440909B21BC974EACC692"/>
          </w:pPr>
          <w:r w:rsidRPr="0093672E">
            <w:rPr>
              <w:rStyle w:val="Mention"/>
            </w:rPr>
            <w:t>_ _/_ _/_ _ _ _</w:t>
          </w:r>
        </w:p>
      </w:docPartBody>
    </w:docPart>
    <w:docPart>
      <w:docPartPr>
        <w:name w:val="D92B5C09453642E6AEBFF62C430096E7"/>
        <w:category>
          <w:name w:val="Général"/>
          <w:gallery w:val="placeholder"/>
        </w:category>
        <w:types>
          <w:type w:val="bbPlcHdr"/>
        </w:types>
        <w:behaviors>
          <w:behavior w:val="content"/>
        </w:behaviors>
        <w:guid w:val="{D4FFFC20-8452-4120-8CFA-AEE93EEDE7E9}"/>
      </w:docPartPr>
      <w:docPartBody>
        <w:p w:rsidR="002902E0" w:rsidRDefault="008E1790" w:rsidP="008E1790">
          <w:pPr>
            <w:pStyle w:val="D92B5C09453642E6AEBFF62C430096E7"/>
          </w:pPr>
          <w:r w:rsidRPr="0093672E">
            <w:rPr>
              <w:rStyle w:val="Mention"/>
            </w:rPr>
            <w:t>_ _/_ _/_ _ _ _</w:t>
          </w:r>
        </w:p>
      </w:docPartBody>
    </w:docPart>
    <w:docPart>
      <w:docPartPr>
        <w:name w:val="BFEA2BD8F5054E2792D1859593A2AE08"/>
        <w:category>
          <w:name w:val="Général"/>
          <w:gallery w:val="placeholder"/>
        </w:category>
        <w:types>
          <w:type w:val="bbPlcHdr"/>
        </w:types>
        <w:behaviors>
          <w:behavior w:val="content"/>
        </w:behaviors>
        <w:guid w:val="{2AD8F05F-C76C-4190-9683-577542BD5475}"/>
      </w:docPartPr>
      <w:docPartBody>
        <w:p w:rsidR="002902E0" w:rsidRDefault="008E1790" w:rsidP="008E1790">
          <w:pPr>
            <w:pStyle w:val="BFEA2BD8F5054E2792D1859593A2AE08"/>
          </w:pPr>
          <w:r w:rsidRPr="0093672E">
            <w:rPr>
              <w:rStyle w:val="Mention"/>
            </w:rPr>
            <w:t>_ _/_ _/_ _ _ _</w:t>
          </w:r>
        </w:p>
      </w:docPartBody>
    </w:docPart>
    <w:docPart>
      <w:docPartPr>
        <w:name w:val="A2EA7B8490C4427090A7AF25DB7C57C7"/>
        <w:category>
          <w:name w:val="Général"/>
          <w:gallery w:val="placeholder"/>
        </w:category>
        <w:types>
          <w:type w:val="bbPlcHdr"/>
        </w:types>
        <w:behaviors>
          <w:behavior w:val="content"/>
        </w:behaviors>
        <w:guid w:val="{A0128C40-FD06-4D49-9924-8A3A7C02E2D8}"/>
      </w:docPartPr>
      <w:docPartBody>
        <w:p w:rsidR="002902E0" w:rsidRDefault="008E1790" w:rsidP="008E1790">
          <w:pPr>
            <w:pStyle w:val="A2EA7B8490C4427090A7AF25DB7C57C7"/>
          </w:pPr>
          <w:r w:rsidRPr="0093672E">
            <w:rPr>
              <w:rStyle w:val="Mention"/>
            </w:rPr>
            <w:t>_ _/_ _/_ _ _ _</w:t>
          </w:r>
        </w:p>
      </w:docPartBody>
    </w:docPart>
    <w:docPart>
      <w:docPartPr>
        <w:name w:val="D277DA7E0D0C41CC9F69A5E6437A58B3"/>
        <w:category>
          <w:name w:val="Général"/>
          <w:gallery w:val="placeholder"/>
        </w:category>
        <w:types>
          <w:type w:val="bbPlcHdr"/>
        </w:types>
        <w:behaviors>
          <w:behavior w:val="content"/>
        </w:behaviors>
        <w:guid w:val="{18BA9F27-3C9C-4926-A67A-B11D593E15BC}"/>
      </w:docPartPr>
      <w:docPartBody>
        <w:p w:rsidR="002902E0" w:rsidRDefault="008E1790" w:rsidP="008E1790">
          <w:pPr>
            <w:pStyle w:val="D277DA7E0D0C41CC9F69A5E6437A58B3"/>
          </w:pPr>
          <w:r w:rsidRPr="0093672E">
            <w:rPr>
              <w:rStyle w:val="Mention"/>
            </w:rPr>
            <w:t>_ _/_ _/_ _ _ _</w:t>
          </w:r>
        </w:p>
      </w:docPartBody>
    </w:docPart>
    <w:docPart>
      <w:docPartPr>
        <w:name w:val="F25B90FAEB404CD2BA30E488BD625D96"/>
        <w:category>
          <w:name w:val="Général"/>
          <w:gallery w:val="placeholder"/>
        </w:category>
        <w:types>
          <w:type w:val="bbPlcHdr"/>
        </w:types>
        <w:behaviors>
          <w:behavior w:val="content"/>
        </w:behaviors>
        <w:guid w:val="{B1F885F2-7B58-43A5-B1DF-34A15B22E729}"/>
      </w:docPartPr>
      <w:docPartBody>
        <w:p w:rsidR="002902E0" w:rsidRDefault="008E1790" w:rsidP="008E1790">
          <w:pPr>
            <w:pStyle w:val="F25B90FAEB404CD2BA30E488BD625D96"/>
          </w:pPr>
          <w:r w:rsidRPr="0093672E">
            <w:rPr>
              <w:rStyle w:val="Mention"/>
            </w:rPr>
            <w:t>_ _/_ _/_ _ _ _</w:t>
          </w:r>
        </w:p>
      </w:docPartBody>
    </w:docPart>
    <w:docPart>
      <w:docPartPr>
        <w:name w:val="C449E240C4794022914CEE9051AF1836"/>
        <w:category>
          <w:name w:val="Général"/>
          <w:gallery w:val="placeholder"/>
        </w:category>
        <w:types>
          <w:type w:val="bbPlcHdr"/>
        </w:types>
        <w:behaviors>
          <w:behavior w:val="content"/>
        </w:behaviors>
        <w:guid w:val="{5C49178C-11D4-4DD8-A4EE-10811FF4D1E7}"/>
      </w:docPartPr>
      <w:docPartBody>
        <w:p w:rsidR="002902E0" w:rsidRDefault="008E1790" w:rsidP="008E1790">
          <w:pPr>
            <w:pStyle w:val="C449E240C4794022914CEE9051AF1836"/>
          </w:pPr>
          <w:r w:rsidRPr="0093672E">
            <w:rPr>
              <w:rStyle w:val="Mention"/>
            </w:rPr>
            <w:t>_ _/_ _/_ _ _ _</w:t>
          </w:r>
        </w:p>
      </w:docPartBody>
    </w:docPart>
    <w:docPart>
      <w:docPartPr>
        <w:name w:val="C13911FF0D1145D8AD307B0A4325E20C"/>
        <w:category>
          <w:name w:val="Général"/>
          <w:gallery w:val="placeholder"/>
        </w:category>
        <w:types>
          <w:type w:val="bbPlcHdr"/>
        </w:types>
        <w:behaviors>
          <w:behavior w:val="content"/>
        </w:behaviors>
        <w:guid w:val="{BB6E3649-493F-460E-8C22-2144C38FE7C4}"/>
      </w:docPartPr>
      <w:docPartBody>
        <w:p w:rsidR="002902E0" w:rsidRDefault="008E1790" w:rsidP="008E1790">
          <w:pPr>
            <w:pStyle w:val="C13911FF0D1145D8AD307B0A4325E20C"/>
          </w:pPr>
          <w:r w:rsidRPr="0093672E">
            <w:rPr>
              <w:rStyle w:val="Mention"/>
            </w:rPr>
            <w:t>_ _/_ _/_ _ _ _</w:t>
          </w:r>
        </w:p>
      </w:docPartBody>
    </w:docPart>
    <w:docPart>
      <w:docPartPr>
        <w:name w:val="6BA5DEF4FCD744ACBA917C975C718A41"/>
        <w:category>
          <w:name w:val="Général"/>
          <w:gallery w:val="placeholder"/>
        </w:category>
        <w:types>
          <w:type w:val="bbPlcHdr"/>
        </w:types>
        <w:behaviors>
          <w:behavior w:val="content"/>
        </w:behaviors>
        <w:guid w:val="{92AB4AA0-4D9C-4051-9D4A-A75C710C2C0A}"/>
      </w:docPartPr>
      <w:docPartBody>
        <w:p w:rsidR="002902E0" w:rsidRDefault="008E1790" w:rsidP="008E1790">
          <w:pPr>
            <w:pStyle w:val="6BA5DEF4FCD744ACBA917C975C718A41"/>
          </w:pPr>
          <w:r w:rsidRPr="0093672E">
            <w:rPr>
              <w:rStyle w:val="Mention"/>
            </w:rPr>
            <w:t>_ _/_ _/_ _ _ _</w:t>
          </w:r>
        </w:p>
      </w:docPartBody>
    </w:docPart>
    <w:docPart>
      <w:docPartPr>
        <w:name w:val="02490366DDB8484EB0D95D5B47A82A13"/>
        <w:category>
          <w:name w:val="Général"/>
          <w:gallery w:val="placeholder"/>
        </w:category>
        <w:types>
          <w:type w:val="bbPlcHdr"/>
        </w:types>
        <w:behaviors>
          <w:behavior w:val="content"/>
        </w:behaviors>
        <w:guid w:val="{95704193-A86A-45F6-BE83-D6E4FEF6CF27}"/>
      </w:docPartPr>
      <w:docPartBody>
        <w:p w:rsidR="002902E0" w:rsidRDefault="008E1790" w:rsidP="008E1790">
          <w:pPr>
            <w:pStyle w:val="02490366DDB8484EB0D95D5B47A82A13"/>
          </w:pPr>
          <w:r w:rsidRPr="0093672E">
            <w:rPr>
              <w:rStyle w:val="Mention"/>
            </w:rPr>
            <w:t>_ _/_ _/_ _ _ _</w:t>
          </w:r>
        </w:p>
      </w:docPartBody>
    </w:docPart>
    <w:docPart>
      <w:docPartPr>
        <w:name w:val="20F277F2F4864850906337474BF1E96B"/>
        <w:category>
          <w:name w:val="Général"/>
          <w:gallery w:val="placeholder"/>
        </w:category>
        <w:types>
          <w:type w:val="bbPlcHdr"/>
        </w:types>
        <w:behaviors>
          <w:behavior w:val="content"/>
        </w:behaviors>
        <w:guid w:val="{EAEDD132-8182-487C-9B7D-CB87E28A0A41}"/>
      </w:docPartPr>
      <w:docPartBody>
        <w:p w:rsidR="002902E0" w:rsidRDefault="008E1790" w:rsidP="008E1790">
          <w:pPr>
            <w:pStyle w:val="20F277F2F4864850906337474BF1E96B"/>
          </w:pPr>
          <w:r w:rsidRPr="0093672E">
            <w:rPr>
              <w:rStyle w:val="Mention"/>
            </w:rPr>
            <w:t>_ _/_ _/_ _ _ _</w:t>
          </w:r>
        </w:p>
      </w:docPartBody>
    </w:docPart>
    <w:docPart>
      <w:docPartPr>
        <w:name w:val="18846E97650F460DAFBFF258310CE3FE"/>
        <w:category>
          <w:name w:val="Général"/>
          <w:gallery w:val="placeholder"/>
        </w:category>
        <w:types>
          <w:type w:val="bbPlcHdr"/>
        </w:types>
        <w:behaviors>
          <w:behavior w:val="content"/>
        </w:behaviors>
        <w:guid w:val="{3B7D0EF2-A6B5-4EC7-A485-5785C9413293}"/>
      </w:docPartPr>
      <w:docPartBody>
        <w:p w:rsidR="002902E0" w:rsidRDefault="008E1790" w:rsidP="008E1790">
          <w:pPr>
            <w:pStyle w:val="18846E97650F460DAFBFF258310CE3FE"/>
          </w:pPr>
          <w:r w:rsidRPr="0093672E">
            <w:rPr>
              <w:rStyle w:val="Mention"/>
            </w:rPr>
            <w:t>_ _/_ _/_ _ _ _</w:t>
          </w:r>
        </w:p>
      </w:docPartBody>
    </w:docPart>
    <w:docPart>
      <w:docPartPr>
        <w:name w:val="E86E9AAA0E2C4DE996F377D6D2843E3B"/>
        <w:category>
          <w:name w:val="Général"/>
          <w:gallery w:val="placeholder"/>
        </w:category>
        <w:types>
          <w:type w:val="bbPlcHdr"/>
        </w:types>
        <w:behaviors>
          <w:behavior w:val="content"/>
        </w:behaviors>
        <w:guid w:val="{351C4DA1-AEE6-419B-BB09-DA7BF1C3164C}"/>
      </w:docPartPr>
      <w:docPartBody>
        <w:p w:rsidR="002902E0" w:rsidRDefault="008E1790" w:rsidP="008E1790">
          <w:pPr>
            <w:pStyle w:val="E86E9AAA0E2C4DE996F377D6D2843E3B"/>
          </w:pPr>
          <w:r w:rsidRPr="0093672E">
            <w:rPr>
              <w:rStyle w:val="Mention"/>
            </w:rPr>
            <w:t>_ _/_ _/_ _ _ _</w:t>
          </w:r>
        </w:p>
      </w:docPartBody>
    </w:docPart>
    <w:docPart>
      <w:docPartPr>
        <w:name w:val="CD41300EA4D9426A9B865558C4BB883A"/>
        <w:category>
          <w:name w:val="Général"/>
          <w:gallery w:val="placeholder"/>
        </w:category>
        <w:types>
          <w:type w:val="bbPlcHdr"/>
        </w:types>
        <w:behaviors>
          <w:behavior w:val="content"/>
        </w:behaviors>
        <w:guid w:val="{CEAAF6E1-56E6-497B-9C3D-5BA36E24DFFD}"/>
      </w:docPartPr>
      <w:docPartBody>
        <w:p w:rsidR="002902E0" w:rsidRDefault="008E1790" w:rsidP="008E1790">
          <w:pPr>
            <w:pStyle w:val="CD41300EA4D9426A9B865558C4BB883A"/>
          </w:pPr>
          <w:r w:rsidRPr="0093672E">
            <w:rPr>
              <w:rStyle w:val="Mention"/>
            </w:rPr>
            <w:t>_ _/_ _/_ _ _ _</w:t>
          </w:r>
        </w:p>
      </w:docPartBody>
    </w:docPart>
    <w:docPart>
      <w:docPartPr>
        <w:name w:val="7033BF44B310404698A5B3FD0B512635"/>
        <w:category>
          <w:name w:val="Général"/>
          <w:gallery w:val="placeholder"/>
        </w:category>
        <w:types>
          <w:type w:val="bbPlcHdr"/>
        </w:types>
        <w:behaviors>
          <w:behavior w:val="content"/>
        </w:behaviors>
        <w:guid w:val="{DD8818B8-44FD-4910-9C02-CEE4E6F5468F}"/>
      </w:docPartPr>
      <w:docPartBody>
        <w:p w:rsidR="002902E0" w:rsidRDefault="008E1790" w:rsidP="008E1790">
          <w:pPr>
            <w:pStyle w:val="7033BF44B310404698A5B3FD0B512635"/>
          </w:pPr>
          <w:r w:rsidRPr="0093672E">
            <w:rPr>
              <w:rStyle w:val="Mention"/>
            </w:rPr>
            <w:t>_ _/_ _/_ _ _ _</w:t>
          </w:r>
        </w:p>
      </w:docPartBody>
    </w:docPart>
    <w:docPart>
      <w:docPartPr>
        <w:name w:val="299184A293B54CC3A845A0EF4A948DF9"/>
        <w:category>
          <w:name w:val="Général"/>
          <w:gallery w:val="placeholder"/>
        </w:category>
        <w:types>
          <w:type w:val="bbPlcHdr"/>
        </w:types>
        <w:behaviors>
          <w:behavior w:val="content"/>
        </w:behaviors>
        <w:guid w:val="{F66A2537-04E6-48D3-93A1-A77C3607C0A2}"/>
      </w:docPartPr>
      <w:docPartBody>
        <w:p w:rsidR="002902E0" w:rsidRDefault="008E1790" w:rsidP="008E1790">
          <w:pPr>
            <w:pStyle w:val="299184A293B54CC3A845A0EF4A948DF9"/>
          </w:pPr>
          <w:r w:rsidRPr="0093672E">
            <w:rPr>
              <w:rStyle w:val="Mention"/>
            </w:rPr>
            <w:t>_ _/_ _/_ _ _ _</w:t>
          </w:r>
        </w:p>
      </w:docPartBody>
    </w:docPart>
    <w:docPart>
      <w:docPartPr>
        <w:name w:val="4EB59EC9B30E445D849E4AD906957B09"/>
        <w:category>
          <w:name w:val="Général"/>
          <w:gallery w:val="placeholder"/>
        </w:category>
        <w:types>
          <w:type w:val="bbPlcHdr"/>
        </w:types>
        <w:behaviors>
          <w:behavior w:val="content"/>
        </w:behaviors>
        <w:guid w:val="{4545B166-56AD-44BB-A436-CC8DD81242F9}"/>
      </w:docPartPr>
      <w:docPartBody>
        <w:p w:rsidR="002902E0" w:rsidRDefault="008E1790" w:rsidP="008E1790">
          <w:pPr>
            <w:pStyle w:val="4EB59EC9B30E445D849E4AD906957B09"/>
          </w:pPr>
          <w:r w:rsidRPr="0093672E">
            <w:rPr>
              <w:rStyle w:val="Mention"/>
            </w:rPr>
            <w:t>_ _/_ _/_ _ _ _</w:t>
          </w:r>
        </w:p>
      </w:docPartBody>
    </w:docPart>
    <w:docPart>
      <w:docPartPr>
        <w:name w:val="5BB8D9C6B1964B48AC27875C077259BA"/>
        <w:category>
          <w:name w:val="Général"/>
          <w:gallery w:val="placeholder"/>
        </w:category>
        <w:types>
          <w:type w:val="bbPlcHdr"/>
        </w:types>
        <w:behaviors>
          <w:behavior w:val="content"/>
        </w:behaviors>
        <w:guid w:val="{02DB05FD-6F82-4380-A226-D8866965F0E3}"/>
      </w:docPartPr>
      <w:docPartBody>
        <w:p w:rsidR="002902E0" w:rsidRDefault="008E1790" w:rsidP="008E1790">
          <w:pPr>
            <w:pStyle w:val="5BB8D9C6B1964B48AC27875C077259BA"/>
          </w:pPr>
          <w:r w:rsidRPr="0093672E">
            <w:rPr>
              <w:rStyle w:val="Mention"/>
            </w:rPr>
            <w:t>_ _/_ _/_ _ _ _</w:t>
          </w:r>
        </w:p>
      </w:docPartBody>
    </w:docPart>
    <w:docPart>
      <w:docPartPr>
        <w:name w:val="F3936CCAE87F4BDA90B45412D93DA752"/>
        <w:category>
          <w:name w:val="Général"/>
          <w:gallery w:val="placeholder"/>
        </w:category>
        <w:types>
          <w:type w:val="bbPlcHdr"/>
        </w:types>
        <w:behaviors>
          <w:behavior w:val="content"/>
        </w:behaviors>
        <w:guid w:val="{EA186ABD-DA5A-4289-83B0-9EA06B4AF08C}"/>
      </w:docPartPr>
      <w:docPartBody>
        <w:p w:rsidR="002902E0" w:rsidRDefault="008E1790" w:rsidP="008E1790">
          <w:pPr>
            <w:pStyle w:val="F3936CCAE87F4BDA90B45412D93DA752"/>
          </w:pPr>
          <w:r w:rsidRPr="0093672E">
            <w:rPr>
              <w:rStyle w:val="Mention"/>
            </w:rPr>
            <w:t>_ _/_ _/_ _ _ _</w:t>
          </w:r>
        </w:p>
      </w:docPartBody>
    </w:docPart>
    <w:docPart>
      <w:docPartPr>
        <w:name w:val="570D3E4D34BA49E89DB9943D010A45A0"/>
        <w:category>
          <w:name w:val="Général"/>
          <w:gallery w:val="placeholder"/>
        </w:category>
        <w:types>
          <w:type w:val="bbPlcHdr"/>
        </w:types>
        <w:behaviors>
          <w:behavior w:val="content"/>
        </w:behaviors>
        <w:guid w:val="{F2CB4049-ECC4-4DDD-8493-276C3F94C689}"/>
      </w:docPartPr>
      <w:docPartBody>
        <w:p w:rsidR="002902E0" w:rsidRDefault="008E1790" w:rsidP="008E1790">
          <w:pPr>
            <w:pStyle w:val="570D3E4D34BA49E89DB9943D010A45A0"/>
          </w:pPr>
          <w:r w:rsidRPr="0093672E">
            <w:rPr>
              <w:rStyle w:val="Mention"/>
            </w:rPr>
            <w:t>_ _/_ _/_ _ _ _</w:t>
          </w:r>
        </w:p>
      </w:docPartBody>
    </w:docPart>
    <w:docPart>
      <w:docPartPr>
        <w:name w:val="9A3C3A65C1F54892B4A676542D9B1A9E"/>
        <w:category>
          <w:name w:val="Général"/>
          <w:gallery w:val="placeholder"/>
        </w:category>
        <w:types>
          <w:type w:val="bbPlcHdr"/>
        </w:types>
        <w:behaviors>
          <w:behavior w:val="content"/>
        </w:behaviors>
        <w:guid w:val="{0A6687B9-BC78-4B1D-92A7-CBBD07AC1358}"/>
      </w:docPartPr>
      <w:docPartBody>
        <w:p w:rsidR="002902E0" w:rsidRDefault="008E1790" w:rsidP="008E1790">
          <w:pPr>
            <w:pStyle w:val="9A3C3A65C1F54892B4A676542D9B1A9E"/>
          </w:pPr>
          <w:r w:rsidRPr="0093672E">
            <w:rPr>
              <w:rStyle w:val="Mention"/>
            </w:rPr>
            <w:t>_ _/_ _/_ _ _ _</w:t>
          </w:r>
        </w:p>
      </w:docPartBody>
    </w:docPart>
    <w:docPart>
      <w:docPartPr>
        <w:name w:val="CCDDF72C38C54BDBB110B8E2CF895582"/>
        <w:category>
          <w:name w:val="Général"/>
          <w:gallery w:val="placeholder"/>
        </w:category>
        <w:types>
          <w:type w:val="bbPlcHdr"/>
        </w:types>
        <w:behaviors>
          <w:behavior w:val="content"/>
        </w:behaviors>
        <w:guid w:val="{F2E78F02-49FC-43AA-A91C-B402A7F5B629}"/>
      </w:docPartPr>
      <w:docPartBody>
        <w:p w:rsidR="002902E0" w:rsidRDefault="008E1790" w:rsidP="008E1790">
          <w:pPr>
            <w:pStyle w:val="CCDDF72C38C54BDBB110B8E2CF895582"/>
          </w:pPr>
          <w:r w:rsidRPr="0093672E">
            <w:rPr>
              <w:rStyle w:val="Mention"/>
            </w:rPr>
            <w:t>_ _/_ _/_ _ _ _</w:t>
          </w:r>
        </w:p>
      </w:docPartBody>
    </w:docPart>
    <w:docPart>
      <w:docPartPr>
        <w:name w:val="5DEE527F2C134AAC94745D35B2715211"/>
        <w:category>
          <w:name w:val="Général"/>
          <w:gallery w:val="placeholder"/>
        </w:category>
        <w:types>
          <w:type w:val="bbPlcHdr"/>
        </w:types>
        <w:behaviors>
          <w:behavior w:val="content"/>
        </w:behaviors>
        <w:guid w:val="{B604A1EA-61F9-488D-AE72-10BAF4E4BAE1}"/>
      </w:docPartPr>
      <w:docPartBody>
        <w:p w:rsidR="002902E0" w:rsidRDefault="008E1790" w:rsidP="008E1790">
          <w:pPr>
            <w:pStyle w:val="5DEE527F2C134AAC94745D35B2715211"/>
          </w:pPr>
          <w:r w:rsidRPr="0093672E">
            <w:rPr>
              <w:rStyle w:val="Mention"/>
            </w:rPr>
            <w:t>_ _/_ _/_ _ _ _</w:t>
          </w:r>
        </w:p>
      </w:docPartBody>
    </w:docPart>
    <w:docPart>
      <w:docPartPr>
        <w:name w:val="F5DE611CDF7E49BABC65FBBBCD78DD82"/>
        <w:category>
          <w:name w:val="Général"/>
          <w:gallery w:val="placeholder"/>
        </w:category>
        <w:types>
          <w:type w:val="bbPlcHdr"/>
        </w:types>
        <w:behaviors>
          <w:behavior w:val="content"/>
        </w:behaviors>
        <w:guid w:val="{5E8DE961-F3A9-45E8-8013-CDC9820C0D52}"/>
      </w:docPartPr>
      <w:docPartBody>
        <w:p w:rsidR="002902E0" w:rsidRDefault="008E1790" w:rsidP="008E1790">
          <w:pPr>
            <w:pStyle w:val="F5DE611CDF7E49BABC65FBBBCD78DD82"/>
          </w:pPr>
          <w:r w:rsidRPr="0093672E">
            <w:rPr>
              <w:rStyle w:val="Mention"/>
            </w:rPr>
            <w:t>_ _/_ _/_ _ _ _</w:t>
          </w:r>
        </w:p>
      </w:docPartBody>
    </w:docPart>
    <w:docPart>
      <w:docPartPr>
        <w:name w:val="79EFBF4FBE9D41C8B8C5F58F7B087D2E"/>
        <w:category>
          <w:name w:val="Général"/>
          <w:gallery w:val="placeholder"/>
        </w:category>
        <w:types>
          <w:type w:val="bbPlcHdr"/>
        </w:types>
        <w:behaviors>
          <w:behavior w:val="content"/>
        </w:behaviors>
        <w:guid w:val="{D0522C92-4B64-42D1-943F-95C49C956A5E}"/>
      </w:docPartPr>
      <w:docPartBody>
        <w:p w:rsidR="002902E0" w:rsidRDefault="008E1790" w:rsidP="008E1790">
          <w:pPr>
            <w:pStyle w:val="79EFBF4FBE9D41C8B8C5F58F7B087D2E"/>
          </w:pPr>
          <w:r w:rsidRPr="0093672E">
            <w:rPr>
              <w:rStyle w:val="Mention"/>
            </w:rPr>
            <w:t>_ _/_ _/_ _ _ _</w:t>
          </w:r>
        </w:p>
      </w:docPartBody>
    </w:docPart>
    <w:docPart>
      <w:docPartPr>
        <w:name w:val="6CE5D76E87434938ACFEBC9DCDD52B3F"/>
        <w:category>
          <w:name w:val="Général"/>
          <w:gallery w:val="placeholder"/>
        </w:category>
        <w:types>
          <w:type w:val="bbPlcHdr"/>
        </w:types>
        <w:behaviors>
          <w:behavior w:val="content"/>
        </w:behaviors>
        <w:guid w:val="{CCBBDCB2-201F-4A53-9ECE-7AC7691D72C8}"/>
      </w:docPartPr>
      <w:docPartBody>
        <w:p w:rsidR="002902E0" w:rsidRDefault="008E1790" w:rsidP="008E1790">
          <w:pPr>
            <w:pStyle w:val="6CE5D76E87434938ACFEBC9DCDD52B3F"/>
          </w:pPr>
          <w:r w:rsidRPr="0093672E">
            <w:rPr>
              <w:rStyle w:val="Mention"/>
            </w:rPr>
            <w:t>_ _/_ _/_ _ _ _</w:t>
          </w:r>
        </w:p>
      </w:docPartBody>
    </w:docPart>
    <w:docPart>
      <w:docPartPr>
        <w:name w:val="660AE7B52CE94848B92BF2DE409B95EF"/>
        <w:category>
          <w:name w:val="Général"/>
          <w:gallery w:val="placeholder"/>
        </w:category>
        <w:types>
          <w:type w:val="bbPlcHdr"/>
        </w:types>
        <w:behaviors>
          <w:behavior w:val="content"/>
        </w:behaviors>
        <w:guid w:val="{4436B1C8-BF67-4D9F-8074-6ABAE3D4B880}"/>
      </w:docPartPr>
      <w:docPartBody>
        <w:p w:rsidR="002902E0" w:rsidRDefault="008E1790" w:rsidP="008E1790">
          <w:pPr>
            <w:pStyle w:val="660AE7B52CE94848B92BF2DE409B95EF"/>
          </w:pPr>
          <w:r w:rsidRPr="0093672E">
            <w:rPr>
              <w:rStyle w:val="Mention"/>
            </w:rPr>
            <w:t>_ _/_ _/_ _ _ _</w:t>
          </w:r>
        </w:p>
      </w:docPartBody>
    </w:docPart>
    <w:docPart>
      <w:docPartPr>
        <w:name w:val="A87DBA68EBCF4A499AEB8306726EA2F5"/>
        <w:category>
          <w:name w:val="Général"/>
          <w:gallery w:val="placeholder"/>
        </w:category>
        <w:types>
          <w:type w:val="bbPlcHdr"/>
        </w:types>
        <w:behaviors>
          <w:behavior w:val="content"/>
        </w:behaviors>
        <w:guid w:val="{5D8DFBE4-42F3-42A8-9536-CAFFB9794609}"/>
      </w:docPartPr>
      <w:docPartBody>
        <w:p w:rsidR="002902E0" w:rsidRDefault="008E1790" w:rsidP="008E1790">
          <w:pPr>
            <w:pStyle w:val="A87DBA68EBCF4A499AEB8306726EA2F5"/>
          </w:pPr>
          <w:r w:rsidRPr="0093672E">
            <w:rPr>
              <w:rStyle w:val="Mention"/>
            </w:rPr>
            <w:t>_ _/_ _/_ _ _ _</w:t>
          </w:r>
        </w:p>
      </w:docPartBody>
    </w:docPart>
    <w:docPart>
      <w:docPartPr>
        <w:name w:val="8DC3B0D6BB3F4096A8C86D562D20CA60"/>
        <w:category>
          <w:name w:val="Général"/>
          <w:gallery w:val="placeholder"/>
        </w:category>
        <w:types>
          <w:type w:val="bbPlcHdr"/>
        </w:types>
        <w:behaviors>
          <w:behavior w:val="content"/>
        </w:behaviors>
        <w:guid w:val="{24A68DC2-BBC6-42C8-ABF8-0CD8183E392F}"/>
      </w:docPartPr>
      <w:docPartBody>
        <w:p w:rsidR="002902E0" w:rsidRDefault="008E1790" w:rsidP="008E1790">
          <w:pPr>
            <w:pStyle w:val="8DC3B0D6BB3F4096A8C86D562D20CA60"/>
          </w:pPr>
          <w:r w:rsidRPr="0093672E">
            <w:rPr>
              <w:rStyle w:val="Mention"/>
            </w:rPr>
            <w:t>_ _/_ _/_ _ _ _</w:t>
          </w:r>
        </w:p>
      </w:docPartBody>
    </w:docPart>
    <w:docPart>
      <w:docPartPr>
        <w:name w:val="D518C957A9F84B10B955C5429311E287"/>
        <w:category>
          <w:name w:val="Général"/>
          <w:gallery w:val="placeholder"/>
        </w:category>
        <w:types>
          <w:type w:val="bbPlcHdr"/>
        </w:types>
        <w:behaviors>
          <w:behavior w:val="content"/>
        </w:behaviors>
        <w:guid w:val="{59E52F75-17CF-4786-9AB9-B659145FA6B6}"/>
      </w:docPartPr>
      <w:docPartBody>
        <w:p w:rsidR="002902E0" w:rsidRDefault="008E1790" w:rsidP="008E1790">
          <w:pPr>
            <w:pStyle w:val="D518C957A9F84B10B955C5429311E287"/>
          </w:pPr>
          <w:r w:rsidRPr="0093672E">
            <w:rPr>
              <w:rStyle w:val="Mention"/>
            </w:rPr>
            <w:t>_ _/_ _/_ _ _ _</w:t>
          </w:r>
        </w:p>
      </w:docPartBody>
    </w:docPart>
    <w:docPart>
      <w:docPartPr>
        <w:name w:val="07D37FF0B9AC46E5B67D6EA31DD3AC0F"/>
        <w:category>
          <w:name w:val="Général"/>
          <w:gallery w:val="placeholder"/>
        </w:category>
        <w:types>
          <w:type w:val="bbPlcHdr"/>
        </w:types>
        <w:behaviors>
          <w:behavior w:val="content"/>
        </w:behaviors>
        <w:guid w:val="{15D0E615-C947-418D-A6E5-253472F75A15}"/>
      </w:docPartPr>
      <w:docPartBody>
        <w:p w:rsidR="002902E0" w:rsidRDefault="008E1790" w:rsidP="008E1790">
          <w:pPr>
            <w:pStyle w:val="07D37FF0B9AC46E5B67D6EA31DD3AC0F"/>
          </w:pPr>
          <w:r w:rsidRPr="0093672E">
            <w:rPr>
              <w:rStyle w:val="Mention"/>
            </w:rPr>
            <w:t>_ _/_ _/_ _ _ _</w:t>
          </w:r>
        </w:p>
      </w:docPartBody>
    </w:docPart>
    <w:docPart>
      <w:docPartPr>
        <w:name w:val="EE3790ED07EF4DF6BA6D2C9918AB7D42"/>
        <w:category>
          <w:name w:val="Général"/>
          <w:gallery w:val="placeholder"/>
        </w:category>
        <w:types>
          <w:type w:val="bbPlcHdr"/>
        </w:types>
        <w:behaviors>
          <w:behavior w:val="content"/>
        </w:behaviors>
        <w:guid w:val="{F13A2B38-D4AF-42C9-9435-9A53C5EE61EB}"/>
      </w:docPartPr>
      <w:docPartBody>
        <w:p w:rsidR="002902E0" w:rsidRDefault="008E1790" w:rsidP="008E1790">
          <w:pPr>
            <w:pStyle w:val="EE3790ED07EF4DF6BA6D2C9918AB7D42"/>
          </w:pPr>
          <w:r w:rsidRPr="0093672E">
            <w:rPr>
              <w:rStyle w:val="Mention"/>
            </w:rPr>
            <w:t>_ _/_ _/_ _ _ _</w:t>
          </w:r>
        </w:p>
      </w:docPartBody>
    </w:docPart>
    <w:docPart>
      <w:docPartPr>
        <w:name w:val="D36AFBBE9BDB4EEDB9B6800F2BF88447"/>
        <w:category>
          <w:name w:val="Général"/>
          <w:gallery w:val="placeholder"/>
        </w:category>
        <w:types>
          <w:type w:val="bbPlcHdr"/>
        </w:types>
        <w:behaviors>
          <w:behavior w:val="content"/>
        </w:behaviors>
        <w:guid w:val="{F695F4AF-3EE8-41F1-B53F-D013B7DD8233}"/>
      </w:docPartPr>
      <w:docPartBody>
        <w:p w:rsidR="002902E0" w:rsidRDefault="008E1790" w:rsidP="008E1790">
          <w:pPr>
            <w:pStyle w:val="D36AFBBE9BDB4EEDB9B6800F2BF88447"/>
          </w:pPr>
          <w:r w:rsidRPr="0093672E">
            <w:rPr>
              <w:rStyle w:val="Mention"/>
            </w:rPr>
            <w:t>_ _/_ _/_ _ _ _</w:t>
          </w:r>
        </w:p>
      </w:docPartBody>
    </w:docPart>
    <w:docPart>
      <w:docPartPr>
        <w:name w:val="908B04E3833A490CAAF57A355A052860"/>
        <w:category>
          <w:name w:val="Général"/>
          <w:gallery w:val="placeholder"/>
        </w:category>
        <w:types>
          <w:type w:val="bbPlcHdr"/>
        </w:types>
        <w:behaviors>
          <w:behavior w:val="content"/>
        </w:behaviors>
        <w:guid w:val="{D1216B3E-9FB6-4D53-93E4-D6147AAC598E}"/>
      </w:docPartPr>
      <w:docPartBody>
        <w:p w:rsidR="002902E0" w:rsidRDefault="008E1790" w:rsidP="008E1790">
          <w:pPr>
            <w:pStyle w:val="908B04E3833A490CAAF57A355A052860"/>
          </w:pPr>
          <w:r w:rsidRPr="0093672E">
            <w:rPr>
              <w:rStyle w:val="Mention"/>
            </w:rPr>
            <w:t>| _ | _ |</w:t>
          </w:r>
        </w:p>
      </w:docPartBody>
    </w:docPart>
    <w:docPart>
      <w:docPartPr>
        <w:name w:val="4F474412D459451C9CE43C2BF4F5BA14"/>
        <w:category>
          <w:name w:val="Général"/>
          <w:gallery w:val="placeholder"/>
        </w:category>
        <w:types>
          <w:type w:val="bbPlcHdr"/>
        </w:types>
        <w:behaviors>
          <w:behavior w:val="content"/>
        </w:behaviors>
        <w:guid w:val="{06D6B237-0144-4346-A383-112E65EE3F7A}"/>
      </w:docPartPr>
      <w:docPartBody>
        <w:p w:rsidR="002902E0" w:rsidRDefault="008E1790" w:rsidP="008E1790">
          <w:pPr>
            <w:pStyle w:val="4F474412D459451C9CE43C2BF4F5BA14"/>
          </w:pPr>
          <w:r w:rsidRPr="0093672E">
            <w:rPr>
              <w:rStyle w:val="Mention"/>
            </w:rPr>
            <w:t>| _ | _ |</w:t>
          </w:r>
        </w:p>
      </w:docPartBody>
    </w:docPart>
    <w:docPart>
      <w:docPartPr>
        <w:name w:val="0D577866642242C1AD9C85B693CC95B6"/>
        <w:category>
          <w:name w:val="Général"/>
          <w:gallery w:val="placeholder"/>
        </w:category>
        <w:types>
          <w:type w:val="bbPlcHdr"/>
        </w:types>
        <w:behaviors>
          <w:behavior w:val="content"/>
        </w:behaviors>
        <w:guid w:val="{94B8F206-7CB1-4724-93B5-9F6A9C5334A6}"/>
      </w:docPartPr>
      <w:docPartBody>
        <w:p w:rsidR="002902E0" w:rsidRDefault="008E1790" w:rsidP="008E1790">
          <w:pPr>
            <w:pStyle w:val="0D577866642242C1AD9C85B693CC95B6"/>
          </w:pPr>
          <w:r w:rsidRPr="0093672E">
            <w:rPr>
              <w:rStyle w:val="Mention"/>
            </w:rPr>
            <w:t>| _ | _ |</w:t>
          </w:r>
        </w:p>
      </w:docPartBody>
    </w:docPart>
    <w:docPart>
      <w:docPartPr>
        <w:name w:val="CEDE4C7A52F346DEA396A9054EC055DF"/>
        <w:category>
          <w:name w:val="Général"/>
          <w:gallery w:val="placeholder"/>
        </w:category>
        <w:types>
          <w:type w:val="bbPlcHdr"/>
        </w:types>
        <w:behaviors>
          <w:behavior w:val="content"/>
        </w:behaviors>
        <w:guid w:val="{345AE5E2-2B73-4FDC-83F9-5ABF0FDF0B6E}"/>
      </w:docPartPr>
      <w:docPartBody>
        <w:p w:rsidR="002902E0" w:rsidRDefault="008E1790" w:rsidP="008E1790">
          <w:pPr>
            <w:pStyle w:val="CEDE4C7A52F346DEA396A9054EC055DF"/>
          </w:pPr>
          <w:r w:rsidRPr="0093672E">
            <w:rPr>
              <w:rStyle w:val="Mention"/>
            </w:rPr>
            <w:t>| _ | _ |</w:t>
          </w:r>
        </w:p>
      </w:docPartBody>
    </w:docPart>
    <w:docPart>
      <w:docPartPr>
        <w:name w:val="5C3E66E86F9E4BD88110595886589860"/>
        <w:category>
          <w:name w:val="Général"/>
          <w:gallery w:val="placeholder"/>
        </w:category>
        <w:types>
          <w:type w:val="bbPlcHdr"/>
        </w:types>
        <w:behaviors>
          <w:behavior w:val="content"/>
        </w:behaviors>
        <w:guid w:val="{12DE8314-030D-4BD7-99C9-CF54C1B93F7B}"/>
      </w:docPartPr>
      <w:docPartBody>
        <w:p w:rsidR="002902E0" w:rsidRDefault="008E1790" w:rsidP="008E1790">
          <w:pPr>
            <w:pStyle w:val="5C3E66E86F9E4BD88110595886589860"/>
          </w:pPr>
          <w:r w:rsidRPr="0093672E">
            <w:rPr>
              <w:rStyle w:val="Mention"/>
            </w:rPr>
            <w:t>| _ | _ |</w:t>
          </w:r>
        </w:p>
      </w:docPartBody>
    </w:docPart>
    <w:docPart>
      <w:docPartPr>
        <w:name w:val="A494E0FFA4FD4EACAAB39F11FD017A90"/>
        <w:category>
          <w:name w:val="Général"/>
          <w:gallery w:val="placeholder"/>
        </w:category>
        <w:types>
          <w:type w:val="bbPlcHdr"/>
        </w:types>
        <w:behaviors>
          <w:behavior w:val="content"/>
        </w:behaviors>
        <w:guid w:val="{38B4896E-2EBF-49BA-8576-4D5CAE1BD031}"/>
      </w:docPartPr>
      <w:docPartBody>
        <w:p w:rsidR="002902E0" w:rsidRDefault="008E1790" w:rsidP="008E1790">
          <w:pPr>
            <w:pStyle w:val="A494E0FFA4FD4EACAAB39F11FD017A90"/>
          </w:pPr>
          <w:r w:rsidRPr="0093672E">
            <w:rPr>
              <w:rStyle w:val="Mention"/>
            </w:rPr>
            <w:t>| _ | _ |</w:t>
          </w:r>
        </w:p>
      </w:docPartBody>
    </w:docPart>
    <w:docPart>
      <w:docPartPr>
        <w:name w:val="8D35ECDFF8494C90AAE7BD10FD88B9BD"/>
        <w:category>
          <w:name w:val="Général"/>
          <w:gallery w:val="placeholder"/>
        </w:category>
        <w:types>
          <w:type w:val="bbPlcHdr"/>
        </w:types>
        <w:behaviors>
          <w:behavior w:val="content"/>
        </w:behaviors>
        <w:guid w:val="{1B832137-6A39-44FE-BDCD-FD91B9FD6C21}"/>
      </w:docPartPr>
      <w:docPartBody>
        <w:p w:rsidR="002902E0" w:rsidRDefault="008E1790" w:rsidP="008E1790">
          <w:pPr>
            <w:pStyle w:val="8D35ECDFF8494C90AAE7BD10FD88B9BD"/>
          </w:pPr>
          <w:r w:rsidRPr="0093672E">
            <w:rPr>
              <w:rStyle w:val="Mention"/>
            </w:rPr>
            <w:t>| _ | _ |</w:t>
          </w:r>
        </w:p>
      </w:docPartBody>
    </w:docPart>
    <w:docPart>
      <w:docPartPr>
        <w:name w:val="AF1EB0AE6AC54D54A1D1A0E61331C8AA"/>
        <w:category>
          <w:name w:val="Général"/>
          <w:gallery w:val="placeholder"/>
        </w:category>
        <w:types>
          <w:type w:val="bbPlcHdr"/>
        </w:types>
        <w:behaviors>
          <w:behavior w:val="content"/>
        </w:behaviors>
        <w:guid w:val="{B68FFC60-0A19-461B-B003-B05CF238390C}"/>
      </w:docPartPr>
      <w:docPartBody>
        <w:p w:rsidR="002902E0" w:rsidRDefault="008E1790" w:rsidP="008E1790">
          <w:pPr>
            <w:pStyle w:val="AF1EB0AE6AC54D54A1D1A0E61331C8AA"/>
          </w:pPr>
          <w:r w:rsidRPr="0093672E">
            <w:rPr>
              <w:rStyle w:val="Mention"/>
            </w:rPr>
            <w:t>| _ | _ |</w:t>
          </w:r>
        </w:p>
      </w:docPartBody>
    </w:docPart>
    <w:docPart>
      <w:docPartPr>
        <w:name w:val="A315EEBB13994ABBA86A9D4B4B7D6C3C"/>
        <w:category>
          <w:name w:val="Général"/>
          <w:gallery w:val="placeholder"/>
        </w:category>
        <w:types>
          <w:type w:val="bbPlcHdr"/>
        </w:types>
        <w:behaviors>
          <w:behavior w:val="content"/>
        </w:behaviors>
        <w:guid w:val="{A1EC1592-7B5F-4A95-BBAA-AA91361DF608}"/>
      </w:docPartPr>
      <w:docPartBody>
        <w:p w:rsidR="002902E0" w:rsidRDefault="008E1790" w:rsidP="008E1790">
          <w:pPr>
            <w:pStyle w:val="A315EEBB13994ABBA86A9D4B4B7D6C3C"/>
          </w:pPr>
          <w:r w:rsidRPr="0093672E">
            <w:rPr>
              <w:rStyle w:val="Mention"/>
            </w:rPr>
            <w:t>| _ | _ |</w:t>
          </w:r>
        </w:p>
      </w:docPartBody>
    </w:docPart>
    <w:docPart>
      <w:docPartPr>
        <w:name w:val="5D12778954CE4A6D9DD16A4BF8B1DCB7"/>
        <w:category>
          <w:name w:val="Général"/>
          <w:gallery w:val="placeholder"/>
        </w:category>
        <w:types>
          <w:type w:val="bbPlcHdr"/>
        </w:types>
        <w:behaviors>
          <w:behavior w:val="content"/>
        </w:behaviors>
        <w:guid w:val="{25CB39F6-451F-4272-BCA5-678E720714CD}"/>
      </w:docPartPr>
      <w:docPartBody>
        <w:p w:rsidR="002902E0" w:rsidRDefault="008E1790" w:rsidP="008E1790">
          <w:pPr>
            <w:pStyle w:val="5D12778954CE4A6D9DD16A4BF8B1DCB7"/>
          </w:pPr>
          <w:r w:rsidRPr="0093672E">
            <w:rPr>
              <w:rStyle w:val="Mention"/>
            </w:rPr>
            <w:t>| _ | _ |</w:t>
          </w:r>
        </w:p>
      </w:docPartBody>
    </w:docPart>
    <w:docPart>
      <w:docPartPr>
        <w:name w:val="79C6CF12466F4F1DA2ED66A8D80B4D15"/>
        <w:category>
          <w:name w:val="Général"/>
          <w:gallery w:val="placeholder"/>
        </w:category>
        <w:types>
          <w:type w:val="bbPlcHdr"/>
        </w:types>
        <w:behaviors>
          <w:behavior w:val="content"/>
        </w:behaviors>
        <w:guid w:val="{00CD4323-14B1-45F4-95F5-782FFA1F9152}"/>
      </w:docPartPr>
      <w:docPartBody>
        <w:p w:rsidR="002902E0" w:rsidRDefault="008E1790" w:rsidP="008E1790">
          <w:pPr>
            <w:pStyle w:val="79C6CF12466F4F1DA2ED66A8D80B4D15"/>
          </w:pPr>
          <w:r w:rsidRPr="0093672E">
            <w:rPr>
              <w:rStyle w:val="Mention"/>
            </w:rPr>
            <w:t>| _ | _ |</w:t>
          </w:r>
        </w:p>
      </w:docPartBody>
    </w:docPart>
    <w:docPart>
      <w:docPartPr>
        <w:name w:val="CF236F0D565C4A97B725601CFD3FAEBF"/>
        <w:category>
          <w:name w:val="Général"/>
          <w:gallery w:val="placeholder"/>
        </w:category>
        <w:types>
          <w:type w:val="bbPlcHdr"/>
        </w:types>
        <w:behaviors>
          <w:behavior w:val="content"/>
        </w:behaviors>
        <w:guid w:val="{AA3CD7A4-BB5A-4CC3-A1EB-4E06CEC5ECEB}"/>
      </w:docPartPr>
      <w:docPartBody>
        <w:p w:rsidR="002902E0" w:rsidRDefault="008E1790" w:rsidP="008E1790">
          <w:pPr>
            <w:pStyle w:val="CF236F0D565C4A97B725601CFD3FAEBF"/>
          </w:pPr>
          <w:r w:rsidRPr="0093672E">
            <w:rPr>
              <w:rStyle w:val="Mention"/>
            </w:rPr>
            <w:t>| _ | _ |</w:t>
          </w:r>
        </w:p>
      </w:docPartBody>
    </w:docPart>
    <w:docPart>
      <w:docPartPr>
        <w:name w:val="02EF7E5493D643F3B9FD3F34220CF22B"/>
        <w:category>
          <w:name w:val="Général"/>
          <w:gallery w:val="placeholder"/>
        </w:category>
        <w:types>
          <w:type w:val="bbPlcHdr"/>
        </w:types>
        <w:behaviors>
          <w:behavior w:val="content"/>
        </w:behaviors>
        <w:guid w:val="{04B5B3F8-D493-4770-82CC-B6A8DF4AD473}"/>
      </w:docPartPr>
      <w:docPartBody>
        <w:p w:rsidR="002902E0" w:rsidRDefault="008E1790" w:rsidP="008E1790">
          <w:pPr>
            <w:pStyle w:val="02EF7E5493D643F3B9FD3F34220CF22B"/>
          </w:pPr>
          <w:r w:rsidRPr="0093672E">
            <w:rPr>
              <w:rStyle w:val="Mention"/>
            </w:rPr>
            <w:t>| _ | _ |</w:t>
          </w:r>
        </w:p>
      </w:docPartBody>
    </w:docPart>
    <w:docPart>
      <w:docPartPr>
        <w:name w:val="E5523F56EE3A4C10A5D2EE455F90BD8D"/>
        <w:category>
          <w:name w:val="Général"/>
          <w:gallery w:val="placeholder"/>
        </w:category>
        <w:types>
          <w:type w:val="bbPlcHdr"/>
        </w:types>
        <w:behaviors>
          <w:behavior w:val="content"/>
        </w:behaviors>
        <w:guid w:val="{24BACC69-2B88-4634-80AD-ED7858A9BEDE}"/>
      </w:docPartPr>
      <w:docPartBody>
        <w:p w:rsidR="002902E0" w:rsidRDefault="008E1790" w:rsidP="008E1790">
          <w:pPr>
            <w:pStyle w:val="E5523F56EE3A4C10A5D2EE455F90BD8D"/>
          </w:pPr>
          <w:r w:rsidRPr="0093672E">
            <w:rPr>
              <w:rStyle w:val="Mention"/>
            </w:rPr>
            <w:t>________________</w:t>
          </w:r>
        </w:p>
      </w:docPartBody>
    </w:docPart>
    <w:docPart>
      <w:docPartPr>
        <w:name w:val="973D35DC1BDD47BDAF34639AD03A87C0"/>
        <w:category>
          <w:name w:val="Général"/>
          <w:gallery w:val="placeholder"/>
        </w:category>
        <w:types>
          <w:type w:val="bbPlcHdr"/>
        </w:types>
        <w:behaviors>
          <w:behavior w:val="content"/>
        </w:behaviors>
        <w:guid w:val="{FE534B4D-27E2-4B25-B7AF-2E485B85AAFB}"/>
      </w:docPartPr>
      <w:docPartBody>
        <w:p w:rsidR="002902E0" w:rsidRDefault="008E1790" w:rsidP="008E1790">
          <w:pPr>
            <w:pStyle w:val="973D35DC1BDD47BDAF34639AD03A87C0"/>
          </w:pPr>
          <w:r w:rsidRPr="0093672E">
            <w:rPr>
              <w:rStyle w:val="Mention"/>
            </w:rPr>
            <w:t>__________________________________________</w:t>
          </w:r>
        </w:p>
      </w:docPartBody>
    </w:docPart>
    <w:docPart>
      <w:docPartPr>
        <w:name w:val="5F3787AC9F8842AA9F77C379DA64DAC1"/>
        <w:category>
          <w:name w:val="Général"/>
          <w:gallery w:val="placeholder"/>
        </w:category>
        <w:types>
          <w:type w:val="bbPlcHdr"/>
        </w:types>
        <w:behaviors>
          <w:behavior w:val="content"/>
        </w:behaviors>
        <w:guid w:val="{7CD40FF3-6565-4085-AB8C-CD82FF4C50EF}"/>
      </w:docPartPr>
      <w:docPartBody>
        <w:p w:rsidR="002902E0" w:rsidRDefault="008E1790" w:rsidP="008E1790">
          <w:pPr>
            <w:pStyle w:val="5F3787AC9F8842AA9F77C379DA64DAC1"/>
          </w:pPr>
          <w:r w:rsidRPr="0093672E">
            <w:rPr>
              <w:rStyle w:val="Mention"/>
            </w:rPr>
            <w:t>_ _/_ _/_ _ _ _</w:t>
          </w:r>
        </w:p>
      </w:docPartBody>
    </w:docPart>
    <w:docPart>
      <w:docPartPr>
        <w:name w:val="282E70EC94FD4284B6726F9AB0496345"/>
        <w:category>
          <w:name w:val="Général"/>
          <w:gallery w:val="placeholder"/>
        </w:category>
        <w:types>
          <w:type w:val="bbPlcHdr"/>
        </w:types>
        <w:behaviors>
          <w:behavior w:val="content"/>
        </w:behaviors>
        <w:guid w:val="{B5AD3ED0-EBC0-4D6B-B5F1-9617CD68910E}"/>
      </w:docPartPr>
      <w:docPartBody>
        <w:p w:rsidR="002902E0" w:rsidRDefault="008E1790" w:rsidP="008E1790">
          <w:pPr>
            <w:pStyle w:val="282E70EC94FD4284B6726F9AB0496345"/>
          </w:pPr>
          <w:r w:rsidRPr="0093672E">
            <w:rPr>
              <w:rStyle w:val="Mention"/>
            </w:rPr>
            <w:t>________________</w:t>
          </w:r>
        </w:p>
      </w:docPartBody>
    </w:docPart>
    <w:docPart>
      <w:docPartPr>
        <w:name w:val="9C9DCB8AA6084B4498558F12C1ADA131"/>
        <w:category>
          <w:name w:val="Général"/>
          <w:gallery w:val="placeholder"/>
        </w:category>
        <w:types>
          <w:type w:val="bbPlcHdr"/>
        </w:types>
        <w:behaviors>
          <w:behavior w:val="content"/>
        </w:behaviors>
        <w:guid w:val="{BAAA4F6B-ADB3-4C39-A000-B15986A8709C}"/>
      </w:docPartPr>
      <w:docPartBody>
        <w:p w:rsidR="002902E0" w:rsidRDefault="008E1790" w:rsidP="008E1790">
          <w:pPr>
            <w:pStyle w:val="9C9DCB8AA6084B4498558F12C1ADA131"/>
          </w:pPr>
          <w:r w:rsidRPr="0093672E">
            <w:rPr>
              <w:rStyle w:val="Mention"/>
            </w:rPr>
            <w:t>________________</w:t>
          </w:r>
        </w:p>
      </w:docPartBody>
    </w:docPart>
    <w:docPart>
      <w:docPartPr>
        <w:name w:val="64454D0B31AC465CB0F7B91E8B07F154"/>
        <w:category>
          <w:name w:val="Général"/>
          <w:gallery w:val="placeholder"/>
        </w:category>
        <w:types>
          <w:type w:val="bbPlcHdr"/>
        </w:types>
        <w:behaviors>
          <w:behavior w:val="content"/>
        </w:behaviors>
        <w:guid w:val="{D3AFAAAC-C29A-4A7F-A2F9-120F3C688046}"/>
      </w:docPartPr>
      <w:docPartBody>
        <w:p w:rsidR="002902E0" w:rsidRDefault="008E1790" w:rsidP="008E1790">
          <w:pPr>
            <w:pStyle w:val="64454D0B31AC465CB0F7B91E8B07F154"/>
          </w:pPr>
          <w:r w:rsidRPr="0093672E">
            <w:rPr>
              <w:rStyle w:val="Mention"/>
            </w:rPr>
            <w:t>________________</w:t>
          </w:r>
        </w:p>
      </w:docPartBody>
    </w:docPart>
    <w:docPart>
      <w:docPartPr>
        <w:name w:val="8403F1471D54464EAEE88754135F6300"/>
        <w:category>
          <w:name w:val="Général"/>
          <w:gallery w:val="placeholder"/>
        </w:category>
        <w:types>
          <w:type w:val="bbPlcHdr"/>
        </w:types>
        <w:behaviors>
          <w:behavior w:val="content"/>
        </w:behaviors>
        <w:guid w:val="{7E289ED7-7D39-46CA-95B9-E2B369914A13}"/>
      </w:docPartPr>
      <w:docPartBody>
        <w:p w:rsidR="002902E0" w:rsidRDefault="008E1790" w:rsidP="008E1790">
          <w:pPr>
            <w:pStyle w:val="8403F1471D54464EAEE88754135F6300"/>
          </w:pPr>
          <w:r w:rsidRPr="0093672E">
            <w:rPr>
              <w:rStyle w:val="Mention"/>
            </w:rPr>
            <w:t>________________</w:t>
          </w:r>
        </w:p>
      </w:docPartBody>
    </w:docPart>
    <w:docPart>
      <w:docPartPr>
        <w:name w:val="547CCCEBBDAC4BA9A2E0AC7B73B27A5A"/>
        <w:category>
          <w:name w:val="Général"/>
          <w:gallery w:val="placeholder"/>
        </w:category>
        <w:types>
          <w:type w:val="bbPlcHdr"/>
        </w:types>
        <w:behaviors>
          <w:behavior w:val="content"/>
        </w:behaviors>
        <w:guid w:val="{B3E90E4A-B534-4C5B-981A-789D9C667972}"/>
      </w:docPartPr>
      <w:docPartBody>
        <w:p w:rsidR="002902E0" w:rsidRDefault="008E1790" w:rsidP="008E1790">
          <w:pPr>
            <w:pStyle w:val="547CCCEBBDAC4BA9A2E0AC7B73B27A5A"/>
          </w:pPr>
          <w:r w:rsidRPr="0093672E">
            <w:rPr>
              <w:rStyle w:val="Mention"/>
            </w:rPr>
            <w:t>________________</w:t>
          </w:r>
        </w:p>
      </w:docPartBody>
    </w:docPart>
    <w:docPart>
      <w:docPartPr>
        <w:name w:val="180C61E94DB245E3A711E0F017127DFE"/>
        <w:category>
          <w:name w:val="Général"/>
          <w:gallery w:val="placeholder"/>
        </w:category>
        <w:types>
          <w:type w:val="bbPlcHdr"/>
        </w:types>
        <w:behaviors>
          <w:behavior w:val="content"/>
        </w:behaviors>
        <w:guid w:val="{074ECDE0-8C73-4E09-B317-E0DE48F39EDA}"/>
      </w:docPartPr>
      <w:docPartBody>
        <w:p w:rsidR="002902E0" w:rsidRDefault="008E1790" w:rsidP="008E1790">
          <w:pPr>
            <w:pStyle w:val="180C61E94DB245E3A711E0F017127DFE"/>
          </w:pPr>
          <w:r w:rsidRPr="0093672E">
            <w:rPr>
              <w:rStyle w:val="Mention"/>
            </w:rPr>
            <w:t>________________</w:t>
          </w:r>
        </w:p>
      </w:docPartBody>
    </w:docPart>
    <w:docPart>
      <w:docPartPr>
        <w:name w:val="2E536E21AF1B4FF48701520A00CEE2C2"/>
        <w:category>
          <w:name w:val="Général"/>
          <w:gallery w:val="placeholder"/>
        </w:category>
        <w:types>
          <w:type w:val="bbPlcHdr"/>
        </w:types>
        <w:behaviors>
          <w:behavior w:val="content"/>
        </w:behaviors>
        <w:guid w:val="{1C565C4A-9C54-4A54-936A-632ED6A8CA4D}"/>
      </w:docPartPr>
      <w:docPartBody>
        <w:p w:rsidR="002902E0" w:rsidRDefault="008E1790" w:rsidP="008E1790">
          <w:pPr>
            <w:pStyle w:val="2E536E21AF1B4FF48701520A00CEE2C2"/>
          </w:pPr>
          <w:r w:rsidRPr="0093672E">
            <w:rPr>
              <w:rStyle w:val="Mention"/>
            </w:rPr>
            <w:t>________________</w:t>
          </w:r>
        </w:p>
      </w:docPartBody>
    </w:docPart>
    <w:docPart>
      <w:docPartPr>
        <w:name w:val="DC1A813BF3B44222BAFB8677AF58494D"/>
        <w:category>
          <w:name w:val="Général"/>
          <w:gallery w:val="placeholder"/>
        </w:category>
        <w:types>
          <w:type w:val="bbPlcHdr"/>
        </w:types>
        <w:behaviors>
          <w:behavior w:val="content"/>
        </w:behaviors>
        <w:guid w:val="{56690AAD-465C-4545-882B-4ACBE230242C}"/>
      </w:docPartPr>
      <w:docPartBody>
        <w:p w:rsidR="002902E0" w:rsidRDefault="008E1790" w:rsidP="008E1790">
          <w:pPr>
            <w:pStyle w:val="DC1A813BF3B44222BAFB8677AF58494D"/>
          </w:pPr>
          <w:r w:rsidRPr="0093672E">
            <w:rPr>
              <w:rStyle w:val="Mention"/>
            </w:rPr>
            <w:t>________________</w:t>
          </w:r>
        </w:p>
      </w:docPartBody>
    </w:docPart>
    <w:docPart>
      <w:docPartPr>
        <w:name w:val="DDE81AE7D07B4FDD889B77571219D27F"/>
        <w:category>
          <w:name w:val="Général"/>
          <w:gallery w:val="placeholder"/>
        </w:category>
        <w:types>
          <w:type w:val="bbPlcHdr"/>
        </w:types>
        <w:behaviors>
          <w:behavior w:val="content"/>
        </w:behaviors>
        <w:guid w:val="{E7B11414-E06A-4CD2-928B-92BC093266C4}"/>
      </w:docPartPr>
      <w:docPartBody>
        <w:p w:rsidR="002902E0" w:rsidRDefault="008E1790" w:rsidP="008E1790">
          <w:pPr>
            <w:pStyle w:val="DDE81AE7D07B4FDD889B77571219D27F"/>
          </w:pPr>
          <w:r w:rsidRPr="0093672E">
            <w:rPr>
              <w:rStyle w:val="Mention"/>
            </w:rPr>
            <w:t>________________</w:t>
          </w:r>
        </w:p>
      </w:docPartBody>
    </w:docPart>
    <w:docPart>
      <w:docPartPr>
        <w:name w:val="E7B9AAF5C29042A0A9C7DB512A1BED8B"/>
        <w:category>
          <w:name w:val="Général"/>
          <w:gallery w:val="placeholder"/>
        </w:category>
        <w:types>
          <w:type w:val="bbPlcHdr"/>
        </w:types>
        <w:behaviors>
          <w:behavior w:val="content"/>
        </w:behaviors>
        <w:guid w:val="{0BC4D1B1-7E92-4A0F-8FE3-16B313E62E59}"/>
      </w:docPartPr>
      <w:docPartBody>
        <w:p w:rsidR="002902E0" w:rsidRDefault="008E1790" w:rsidP="008E1790">
          <w:pPr>
            <w:pStyle w:val="E7B9AAF5C29042A0A9C7DB512A1BED8B"/>
          </w:pPr>
          <w:r w:rsidRPr="0093672E">
            <w:rPr>
              <w:rStyle w:val="Mention"/>
            </w:rPr>
            <w:t>________________</w:t>
          </w:r>
        </w:p>
      </w:docPartBody>
    </w:docPart>
    <w:docPart>
      <w:docPartPr>
        <w:name w:val="7F9B366B925E476A9134D2942F97620C"/>
        <w:category>
          <w:name w:val="Général"/>
          <w:gallery w:val="placeholder"/>
        </w:category>
        <w:types>
          <w:type w:val="bbPlcHdr"/>
        </w:types>
        <w:behaviors>
          <w:behavior w:val="content"/>
        </w:behaviors>
        <w:guid w:val="{3E4E184B-29F1-4C02-A429-750910E89EC2}"/>
      </w:docPartPr>
      <w:docPartBody>
        <w:p w:rsidR="002902E0" w:rsidRDefault="008E1790" w:rsidP="008E1790">
          <w:pPr>
            <w:pStyle w:val="7F9B366B925E476A9134D2942F97620C"/>
          </w:pPr>
          <w:r w:rsidRPr="0093672E">
            <w:rPr>
              <w:rStyle w:val="Mention"/>
            </w:rPr>
            <w:t>________________</w:t>
          </w:r>
        </w:p>
      </w:docPartBody>
    </w:docPart>
    <w:docPart>
      <w:docPartPr>
        <w:name w:val="31ECCB5FBEE7455B8889BF21FA5000E9"/>
        <w:category>
          <w:name w:val="Général"/>
          <w:gallery w:val="placeholder"/>
        </w:category>
        <w:types>
          <w:type w:val="bbPlcHdr"/>
        </w:types>
        <w:behaviors>
          <w:behavior w:val="content"/>
        </w:behaviors>
        <w:guid w:val="{A8C489CD-ABFA-43C4-9FFD-22C23F1EE28A}"/>
      </w:docPartPr>
      <w:docPartBody>
        <w:p w:rsidR="002902E0" w:rsidRDefault="008E1790" w:rsidP="008E1790">
          <w:pPr>
            <w:pStyle w:val="31ECCB5FBEE7455B8889BF21FA5000E9"/>
          </w:pPr>
          <w:r w:rsidRPr="0093672E">
            <w:rPr>
              <w:rStyle w:val="Mention"/>
            </w:rPr>
            <w:t>________________</w:t>
          </w:r>
        </w:p>
      </w:docPartBody>
    </w:docPart>
    <w:docPart>
      <w:docPartPr>
        <w:name w:val="AD25736234064FA2B82D7D1BBA9C6D05"/>
        <w:category>
          <w:name w:val="Général"/>
          <w:gallery w:val="placeholder"/>
        </w:category>
        <w:types>
          <w:type w:val="bbPlcHdr"/>
        </w:types>
        <w:behaviors>
          <w:behavior w:val="content"/>
        </w:behaviors>
        <w:guid w:val="{2B3C6879-A830-4717-B58E-3A04B8071AD0}"/>
      </w:docPartPr>
      <w:docPartBody>
        <w:p w:rsidR="002902E0" w:rsidRDefault="008E1790" w:rsidP="008E1790">
          <w:pPr>
            <w:pStyle w:val="AD25736234064FA2B82D7D1BBA9C6D05"/>
          </w:pPr>
          <w:r w:rsidRPr="0093672E">
            <w:rPr>
              <w:rStyle w:val="Mention"/>
            </w:rPr>
            <w:t>________________</w:t>
          </w:r>
        </w:p>
      </w:docPartBody>
    </w:docPart>
    <w:docPart>
      <w:docPartPr>
        <w:name w:val="9D4F262D1CE64CAD804BAEC1CBEE4206"/>
        <w:category>
          <w:name w:val="Général"/>
          <w:gallery w:val="placeholder"/>
        </w:category>
        <w:types>
          <w:type w:val="bbPlcHdr"/>
        </w:types>
        <w:behaviors>
          <w:behavior w:val="content"/>
        </w:behaviors>
        <w:guid w:val="{396FA64A-1697-49FA-AA2B-C98C4AA7093F}"/>
      </w:docPartPr>
      <w:docPartBody>
        <w:p w:rsidR="002902E0" w:rsidRDefault="008E1790" w:rsidP="008E1790">
          <w:pPr>
            <w:pStyle w:val="9D4F262D1CE64CAD804BAEC1CBEE4206"/>
          </w:pPr>
          <w:r w:rsidRPr="0093672E">
            <w:rPr>
              <w:rStyle w:val="Mention"/>
            </w:rPr>
            <w:t>________________</w:t>
          </w:r>
        </w:p>
      </w:docPartBody>
    </w:docPart>
    <w:docPart>
      <w:docPartPr>
        <w:name w:val="218CF787F53142BCB7471D316D5F2737"/>
        <w:category>
          <w:name w:val="Général"/>
          <w:gallery w:val="placeholder"/>
        </w:category>
        <w:types>
          <w:type w:val="bbPlcHdr"/>
        </w:types>
        <w:behaviors>
          <w:behavior w:val="content"/>
        </w:behaviors>
        <w:guid w:val="{3CC589C7-A29C-4BBF-9C4D-D2C8BBA79F4F}"/>
      </w:docPartPr>
      <w:docPartBody>
        <w:p w:rsidR="002902E0" w:rsidRDefault="008E1790" w:rsidP="008E1790">
          <w:pPr>
            <w:pStyle w:val="218CF787F53142BCB7471D316D5F2737"/>
          </w:pPr>
          <w:r w:rsidRPr="0093672E">
            <w:rPr>
              <w:rStyle w:val="Mention"/>
            </w:rPr>
            <w:t>________________</w:t>
          </w:r>
        </w:p>
      </w:docPartBody>
    </w:docPart>
    <w:docPart>
      <w:docPartPr>
        <w:name w:val="B937A0A3C14E41CFA69CB15C78339C6C"/>
        <w:category>
          <w:name w:val="Général"/>
          <w:gallery w:val="placeholder"/>
        </w:category>
        <w:types>
          <w:type w:val="bbPlcHdr"/>
        </w:types>
        <w:behaviors>
          <w:behavior w:val="content"/>
        </w:behaviors>
        <w:guid w:val="{83D8E17D-791D-45F6-937D-F587CF36BBFD}"/>
      </w:docPartPr>
      <w:docPartBody>
        <w:p w:rsidR="002902E0" w:rsidRDefault="008E1790" w:rsidP="008E1790">
          <w:pPr>
            <w:pStyle w:val="B937A0A3C14E41CFA69CB15C78339C6C"/>
          </w:pPr>
          <w:r w:rsidRPr="0093672E">
            <w:rPr>
              <w:rStyle w:val="Mention"/>
            </w:rPr>
            <w:t>________________</w:t>
          </w:r>
        </w:p>
      </w:docPartBody>
    </w:docPart>
    <w:docPart>
      <w:docPartPr>
        <w:name w:val="21F59EA7F7614EE79BF14F595FCA63CF"/>
        <w:category>
          <w:name w:val="Général"/>
          <w:gallery w:val="placeholder"/>
        </w:category>
        <w:types>
          <w:type w:val="bbPlcHdr"/>
        </w:types>
        <w:behaviors>
          <w:behavior w:val="content"/>
        </w:behaviors>
        <w:guid w:val="{3DDBD329-75A0-449C-AA1C-9BBCF6D4DCA1}"/>
      </w:docPartPr>
      <w:docPartBody>
        <w:p w:rsidR="002902E0" w:rsidRDefault="008E1790" w:rsidP="008E1790">
          <w:pPr>
            <w:pStyle w:val="21F59EA7F7614EE79BF14F595FCA63CF"/>
          </w:pPr>
          <w:r w:rsidRPr="0093672E">
            <w:rPr>
              <w:rStyle w:val="Mention"/>
            </w:rPr>
            <w:t>________________</w:t>
          </w:r>
        </w:p>
      </w:docPartBody>
    </w:docPart>
    <w:docPart>
      <w:docPartPr>
        <w:name w:val="9D57A9813CCE4232B6207D2083A5C00B"/>
        <w:category>
          <w:name w:val="Général"/>
          <w:gallery w:val="placeholder"/>
        </w:category>
        <w:types>
          <w:type w:val="bbPlcHdr"/>
        </w:types>
        <w:behaviors>
          <w:behavior w:val="content"/>
        </w:behaviors>
        <w:guid w:val="{24BED2E4-F832-4FEA-9B79-256160078706}"/>
      </w:docPartPr>
      <w:docPartBody>
        <w:p w:rsidR="002902E0" w:rsidRDefault="008E1790" w:rsidP="008E1790">
          <w:pPr>
            <w:pStyle w:val="9D57A9813CCE4232B6207D2083A5C00B"/>
          </w:pPr>
          <w:r w:rsidRPr="0093672E">
            <w:rPr>
              <w:rStyle w:val="Mention"/>
            </w:rPr>
            <w:t>________________</w:t>
          </w:r>
        </w:p>
      </w:docPartBody>
    </w:docPart>
    <w:docPart>
      <w:docPartPr>
        <w:name w:val="79DF5A1FB76D4EA0A9B46E4BBCBC3943"/>
        <w:category>
          <w:name w:val="Général"/>
          <w:gallery w:val="placeholder"/>
        </w:category>
        <w:types>
          <w:type w:val="bbPlcHdr"/>
        </w:types>
        <w:behaviors>
          <w:behavior w:val="content"/>
        </w:behaviors>
        <w:guid w:val="{9728BC1F-3CDE-4706-8307-07F47D4C11E9}"/>
      </w:docPartPr>
      <w:docPartBody>
        <w:p w:rsidR="002902E0" w:rsidRDefault="008E1790" w:rsidP="008E1790">
          <w:pPr>
            <w:pStyle w:val="79DF5A1FB76D4EA0A9B46E4BBCBC3943"/>
          </w:pPr>
          <w:r w:rsidRPr="0093672E">
            <w:rPr>
              <w:rStyle w:val="Mention"/>
            </w:rPr>
            <w:t>_ _/_ _/_ _ _ _</w:t>
          </w:r>
        </w:p>
      </w:docPartBody>
    </w:docPart>
    <w:docPart>
      <w:docPartPr>
        <w:name w:val="D562B9055E0640EE80FF5607E9AB2F22"/>
        <w:category>
          <w:name w:val="Général"/>
          <w:gallery w:val="placeholder"/>
        </w:category>
        <w:types>
          <w:type w:val="bbPlcHdr"/>
        </w:types>
        <w:behaviors>
          <w:behavior w:val="content"/>
        </w:behaviors>
        <w:guid w:val="{4956A02C-8867-4147-B7D0-ADAD92A13741}"/>
      </w:docPartPr>
      <w:docPartBody>
        <w:p w:rsidR="002902E0" w:rsidRDefault="008E1790" w:rsidP="008E1790">
          <w:pPr>
            <w:pStyle w:val="D562B9055E0640EE80FF5607E9AB2F22"/>
          </w:pPr>
          <w:r w:rsidRPr="0093672E">
            <w:rPr>
              <w:rStyle w:val="Mention"/>
            </w:rPr>
            <w:t>________________</w:t>
          </w:r>
        </w:p>
      </w:docPartBody>
    </w:docPart>
    <w:docPart>
      <w:docPartPr>
        <w:name w:val="5316BA04A07F47F89DAB22AFCEFA18ED"/>
        <w:category>
          <w:name w:val="Général"/>
          <w:gallery w:val="placeholder"/>
        </w:category>
        <w:types>
          <w:type w:val="bbPlcHdr"/>
        </w:types>
        <w:behaviors>
          <w:behavior w:val="content"/>
        </w:behaviors>
        <w:guid w:val="{D5FB9F3A-F9A1-403F-B076-7D04AFCCF306}"/>
      </w:docPartPr>
      <w:docPartBody>
        <w:p w:rsidR="002902E0" w:rsidRDefault="008E1790" w:rsidP="008E1790">
          <w:pPr>
            <w:pStyle w:val="5316BA04A07F47F89DAB22AFCEFA18ED"/>
          </w:pPr>
          <w:r w:rsidRPr="0093672E">
            <w:rPr>
              <w:rStyle w:val="Mention"/>
            </w:rPr>
            <w:t>________________</w:t>
          </w:r>
        </w:p>
      </w:docPartBody>
    </w:docPart>
    <w:docPart>
      <w:docPartPr>
        <w:name w:val="BD25DD4728E54B7887DA27A4A6D9D674"/>
        <w:category>
          <w:name w:val="Général"/>
          <w:gallery w:val="placeholder"/>
        </w:category>
        <w:types>
          <w:type w:val="bbPlcHdr"/>
        </w:types>
        <w:behaviors>
          <w:behavior w:val="content"/>
        </w:behaviors>
        <w:guid w:val="{03A1C230-0812-4E50-9806-B0AE3CB9660C}"/>
      </w:docPartPr>
      <w:docPartBody>
        <w:p w:rsidR="002902E0" w:rsidRDefault="008E1790" w:rsidP="008E1790">
          <w:pPr>
            <w:pStyle w:val="BD25DD4728E54B7887DA27A4A6D9D674"/>
          </w:pPr>
          <w:r w:rsidRPr="0093672E">
            <w:rPr>
              <w:rStyle w:val="Mention"/>
            </w:rPr>
            <w:t>________________</w:t>
          </w:r>
        </w:p>
      </w:docPartBody>
    </w:docPart>
    <w:docPart>
      <w:docPartPr>
        <w:name w:val="2A7DA63834464B1DA450B7CD80FFF771"/>
        <w:category>
          <w:name w:val="Général"/>
          <w:gallery w:val="placeholder"/>
        </w:category>
        <w:types>
          <w:type w:val="bbPlcHdr"/>
        </w:types>
        <w:behaviors>
          <w:behavior w:val="content"/>
        </w:behaviors>
        <w:guid w:val="{A1DCF3C2-08AE-4669-8216-A1037BE4BD7E}"/>
      </w:docPartPr>
      <w:docPartBody>
        <w:p w:rsidR="002902E0" w:rsidRDefault="008E1790" w:rsidP="008E1790">
          <w:pPr>
            <w:pStyle w:val="2A7DA63834464B1DA450B7CD80FFF771"/>
          </w:pPr>
          <w:r w:rsidRPr="0093672E">
            <w:rPr>
              <w:rStyle w:val="Mention"/>
            </w:rPr>
            <w:t>________________</w:t>
          </w:r>
        </w:p>
      </w:docPartBody>
    </w:docPart>
    <w:docPart>
      <w:docPartPr>
        <w:name w:val="3843FF713DBC4394B00DB49C9AE1660A"/>
        <w:category>
          <w:name w:val="Général"/>
          <w:gallery w:val="placeholder"/>
        </w:category>
        <w:types>
          <w:type w:val="bbPlcHdr"/>
        </w:types>
        <w:behaviors>
          <w:behavior w:val="content"/>
        </w:behaviors>
        <w:guid w:val="{AAB49A83-5F22-4BA4-8748-39B82B975F7E}"/>
      </w:docPartPr>
      <w:docPartBody>
        <w:p w:rsidR="002902E0" w:rsidRDefault="008E1790" w:rsidP="008E1790">
          <w:pPr>
            <w:pStyle w:val="3843FF713DBC4394B00DB49C9AE1660A"/>
          </w:pPr>
          <w:r w:rsidRPr="0093672E">
            <w:rPr>
              <w:rStyle w:val="Mention"/>
            </w:rPr>
            <w:t>| _ | _ |</w:t>
          </w:r>
        </w:p>
      </w:docPartBody>
    </w:docPart>
    <w:docPart>
      <w:docPartPr>
        <w:name w:val="32C6F16046AB4C5BAC8479F2FD08E7EC"/>
        <w:category>
          <w:name w:val="Général"/>
          <w:gallery w:val="placeholder"/>
        </w:category>
        <w:types>
          <w:type w:val="bbPlcHdr"/>
        </w:types>
        <w:behaviors>
          <w:behavior w:val="content"/>
        </w:behaviors>
        <w:guid w:val="{7E243474-173C-4874-8596-7AB4F2683A0B}"/>
      </w:docPartPr>
      <w:docPartBody>
        <w:p w:rsidR="002902E0" w:rsidRDefault="008E1790" w:rsidP="008E1790">
          <w:pPr>
            <w:pStyle w:val="32C6F16046AB4C5BAC8479F2FD08E7EC"/>
          </w:pPr>
          <w:r w:rsidRPr="0093672E">
            <w:rPr>
              <w:rStyle w:val="Mention"/>
            </w:rPr>
            <w:t>_ _/_ _/_ _ _ _</w:t>
          </w:r>
        </w:p>
      </w:docPartBody>
    </w:docPart>
    <w:docPart>
      <w:docPartPr>
        <w:name w:val="824DDE85797048619C50880C0F670F13"/>
        <w:category>
          <w:name w:val="Général"/>
          <w:gallery w:val="placeholder"/>
        </w:category>
        <w:types>
          <w:type w:val="bbPlcHdr"/>
        </w:types>
        <w:behaviors>
          <w:behavior w:val="content"/>
        </w:behaviors>
        <w:guid w:val="{83DA53FA-6816-4D4F-A077-B010FF0258F6}"/>
      </w:docPartPr>
      <w:docPartBody>
        <w:p w:rsidR="002902E0" w:rsidRDefault="008E1790" w:rsidP="008E1790">
          <w:pPr>
            <w:pStyle w:val="824DDE85797048619C50880C0F670F13"/>
          </w:pPr>
          <w:r w:rsidRPr="0093672E">
            <w:rPr>
              <w:rStyle w:val="Mention"/>
            </w:rPr>
            <w:t>| _ | _ |</w:t>
          </w:r>
        </w:p>
      </w:docPartBody>
    </w:docPart>
    <w:docPart>
      <w:docPartPr>
        <w:name w:val="145EA46A0A684AFE841A186A6FB15FE8"/>
        <w:category>
          <w:name w:val="Général"/>
          <w:gallery w:val="placeholder"/>
        </w:category>
        <w:types>
          <w:type w:val="bbPlcHdr"/>
        </w:types>
        <w:behaviors>
          <w:behavior w:val="content"/>
        </w:behaviors>
        <w:guid w:val="{90DAB080-D360-4DA3-8EC4-01F33570C1F2}"/>
      </w:docPartPr>
      <w:docPartBody>
        <w:p w:rsidR="00994CBE" w:rsidRDefault="002902E0" w:rsidP="002902E0">
          <w:pPr>
            <w:pStyle w:val="145EA46A0A684AFE841A186A6FB15FE8"/>
          </w:pPr>
          <w:r w:rsidRPr="0093672E">
            <w:rPr>
              <w:rStyle w:val="Mention"/>
            </w:rPr>
            <w:t>| _ | _ |</w:t>
          </w:r>
        </w:p>
      </w:docPartBody>
    </w:docPart>
    <w:docPart>
      <w:docPartPr>
        <w:name w:val="B552414013A24D08AA25EB22A41A1CC4"/>
        <w:category>
          <w:name w:val="Général"/>
          <w:gallery w:val="placeholder"/>
        </w:category>
        <w:types>
          <w:type w:val="bbPlcHdr"/>
        </w:types>
        <w:behaviors>
          <w:behavior w:val="content"/>
        </w:behaviors>
        <w:guid w:val="{C0EE1935-1B84-4F21-A6F4-3AE6998F4557}"/>
      </w:docPartPr>
      <w:docPartBody>
        <w:p w:rsidR="00994CBE" w:rsidRDefault="002902E0" w:rsidP="002902E0">
          <w:pPr>
            <w:pStyle w:val="B552414013A24D08AA25EB22A41A1CC4"/>
          </w:pPr>
          <w:r w:rsidRPr="0093672E">
            <w:rPr>
              <w:rStyle w:val="Mention"/>
            </w:rPr>
            <w:t>| _ | _ |</w:t>
          </w:r>
        </w:p>
      </w:docPartBody>
    </w:docPart>
    <w:docPart>
      <w:docPartPr>
        <w:name w:val="6447D2B140004489B70F47E4A89D5C0F"/>
        <w:category>
          <w:name w:val="Général"/>
          <w:gallery w:val="placeholder"/>
        </w:category>
        <w:types>
          <w:type w:val="bbPlcHdr"/>
        </w:types>
        <w:behaviors>
          <w:behavior w:val="content"/>
        </w:behaviors>
        <w:guid w:val="{56112AA0-DE1A-4EB2-8B3C-384CF21EE3AE}"/>
      </w:docPartPr>
      <w:docPartBody>
        <w:p w:rsidR="00994CBE" w:rsidRDefault="002902E0" w:rsidP="002902E0">
          <w:pPr>
            <w:pStyle w:val="6447D2B140004489B70F47E4A89D5C0F"/>
          </w:pPr>
          <w:r w:rsidRPr="0093672E">
            <w:rPr>
              <w:rStyle w:val="Mention"/>
            </w:rPr>
            <w:t>| _ | _ |</w:t>
          </w:r>
        </w:p>
      </w:docPartBody>
    </w:docPart>
    <w:docPart>
      <w:docPartPr>
        <w:name w:val="5C335969C5A54A5B86AB088B859159AF"/>
        <w:category>
          <w:name w:val="Général"/>
          <w:gallery w:val="placeholder"/>
        </w:category>
        <w:types>
          <w:type w:val="bbPlcHdr"/>
        </w:types>
        <w:behaviors>
          <w:behavior w:val="content"/>
        </w:behaviors>
        <w:guid w:val="{33B06FD8-13C1-42A5-B806-55C33F6662B4}"/>
      </w:docPartPr>
      <w:docPartBody>
        <w:p w:rsidR="002F02B2" w:rsidRDefault="006C1ABF" w:rsidP="006C1ABF">
          <w:pPr>
            <w:pStyle w:val="5C335969C5A54A5B86AB088B859159AF"/>
          </w:pPr>
          <w:r w:rsidRPr="0093672E">
            <w:rPr>
              <w:rStyle w:val="Mention"/>
            </w:rPr>
            <w:t>________________</w:t>
          </w:r>
        </w:p>
      </w:docPartBody>
    </w:docPart>
    <w:docPart>
      <w:docPartPr>
        <w:name w:val="21B005A5C7BF4A15AC7ADC81E2C7D2BD"/>
        <w:category>
          <w:name w:val="Général"/>
          <w:gallery w:val="placeholder"/>
        </w:category>
        <w:types>
          <w:type w:val="bbPlcHdr"/>
        </w:types>
        <w:behaviors>
          <w:behavior w:val="content"/>
        </w:behaviors>
        <w:guid w:val="{76CD1128-5957-415A-BEEA-3DB46A37E200}"/>
      </w:docPartPr>
      <w:docPartBody>
        <w:p w:rsidR="002F02B2" w:rsidRDefault="006C1ABF" w:rsidP="006C1ABF">
          <w:pPr>
            <w:pStyle w:val="21B005A5C7BF4A15AC7ADC81E2C7D2BD"/>
          </w:pPr>
          <w:r w:rsidRPr="0093672E">
            <w:rPr>
              <w:rStyle w:val="Mention"/>
            </w:rPr>
            <w:t>________________</w:t>
          </w:r>
        </w:p>
      </w:docPartBody>
    </w:docPart>
    <w:docPart>
      <w:docPartPr>
        <w:name w:val="4A889725FFD443C4A1824C491FD08D13"/>
        <w:category>
          <w:name w:val="Général"/>
          <w:gallery w:val="placeholder"/>
        </w:category>
        <w:types>
          <w:type w:val="bbPlcHdr"/>
        </w:types>
        <w:behaviors>
          <w:behavior w:val="content"/>
        </w:behaviors>
        <w:guid w:val="{21681FB5-4117-4C22-BC2B-E9A533E7F1B3}"/>
      </w:docPartPr>
      <w:docPartBody>
        <w:p w:rsidR="002F02B2" w:rsidRDefault="006C1ABF" w:rsidP="006C1ABF">
          <w:pPr>
            <w:pStyle w:val="4A889725FFD443C4A1824C491FD08D13"/>
          </w:pPr>
          <w:r w:rsidRPr="0093672E">
            <w:rPr>
              <w:rStyle w:val="Mention"/>
            </w:rPr>
            <w:t>________________</w:t>
          </w:r>
        </w:p>
      </w:docPartBody>
    </w:docPart>
    <w:docPart>
      <w:docPartPr>
        <w:name w:val="07910AA776B04434A07E3E44FB9A1506"/>
        <w:category>
          <w:name w:val="Général"/>
          <w:gallery w:val="placeholder"/>
        </w:category>
        <w:types>
          <w:type w:val="bbPlcHdr"/>
        </w:types>
        <w:behaviors>
          <w:behavior w:val="content"/>
        </w:behaviors>
        <w:guid w:val="{6F7058C4-438D-4BC4-8AD0-84F30C81715B}"/>
      </w:docPartPr>
      <w:docPartBody>
        <w:p w:rsidR="002F02B2" w:rsidRDefault="006C1ABF" w:rsidP="006C1ABF">
          <w:pPr>
            <w:pStyle w:val="07910AA776B04434A07E3E44FB9A1506"/>
          </w:pPr>
          <w:r w:rsidRPr="0093672E">
            <w:rPr>
              <w:rStyle w:val="Mention"/>
            </w:rPr>
            <w:t>________________</w:t>
          </w:r>
        </w:p>
      </w:docPartBody>
    </w:docPart>
    <w:docPart>
      <w:docPartPr>
        <w:name w:val="3A576B2E785D4DBC8CBF95A83D7FB39F"/>
        <w:category>
          <w:name w:val="Général"/>
          <w:gallery w:val="placeholder"/>
        </w:category>
        <w:types>
          <w:type w:val="bbPlcHdr"/>
        </w:types>
        <w:behaviors>
          <w:behavior w:val="content"/>
        </w:behaviors>
        <w:guid w:val="{0F08829A-AD96-4D4B-803C-E26CD055DBAB}"/>
      </w:docPartPr>
      <w:docPartBody>
        <w:p w:rsidR="002F02B2" w:rsidRDefault="006C1ABF" w:rsidP="006C1ABF">
          <w:pPr>
            <w:pStyle w:val="3A576B2E785D4DBC8CBF95A83D7FB39F"/>
          </w:pPr>
          <w:r w:rsidRPr="0093672E">
            <w:rPr>
              <w:rStyle w:val="Mention"/>
            </w:rPr>
            <w:t>________________</w:t>
          </w:r>
        </w:p>
      </w:docPartBody>
    </w:docPart>
    <w:docPart>
      <w:docPartPr>
        <w:name w:val="04B6796F41A54142840CAD2F807AE4D5"/>
        <w:category>
          <w:name w:val="Général"/>
          <w:gallery w:val="placeholder"/>
        </w:category>
        <w:types>
          <w:type w:val="bbPlcHdr"/>
        </w:types>
        <w:behaviors>
          <w:behavior w:val="content"/>
        </w:behaviors>
        <w:guid w:val="{37483183-DC98-4D18-90EF-AB5DF227B023}"/>
      </w:docPartPr>
      <w:docPartBody>
        <w:p w:rsidR="002F02B2" w:rsidRDefault="006C1ABF" w:rsidP="006C1ABF">
          <w:pPr>
            <w:pStyle w:val="04B6796F41A54142840CAD2F807AE4D5"/>
          </w:pPr>
          <w:r w:rsidRPr="0093672E">
            <w:rPr>
              <w:rStyle w:val="Mention"/>
            </w:rPr>
            <w:t>________________</w:t>
          </w:r>
        </w:p>
      </w:docPartBody>
    </w:docPart>
    <w:docPart>
      <w:docPartPr>
        <w:name w:val="89039773B8D4458D933DE2C963C70BE2"/>
        <w:category>
          <w:name w:val="Général"/>
          <w:gallery w:val="placeholder"/>
        </w:category>
        <w:types>
          <w:type w:val="bbPlcHdr"/>
        </w:types>
        <w:behaviors>
          <w:behavior w:val="content"/>
        </w:behaviors>
        <w:guid w:val="{A7F93987-F385-409A-A421-ABC86F1D4051}"/>
      </w:docPartPr>
      <w:docPartBody>
        <w:p w:rsidR="002F02B2" w:rsidRDefault="006C1ABF" w:rsidP="006C1ABF">
          <w:pPr>
            <w:pStyle w:val="89039773B8D4458D933DE2C963C70BE2"/>
          </w:pPr>
          <w:r w:rsidRPr="0093672E">
            <w:rPr>
              <w:rStyle w:val="Mention"/>
            </w:rPr>
            <w:t>________________</w:t>
          </w:r>
        </w:p>
      </w:docPartBody>
    </w:docPart>
    <w:docPart>
      <w:docPartPr>
        <w:name w:val="60E59A98EAA3402F85BAF30C79B5C310"/>
        <w:category>
          <w:name w:val="Général"/>
          <w:gallery w:val="placeholder"/>
        </w:category>
        <w:types>
          <w:type w:val="bbPlcHdr"/>
        </w:types>
        <w:behaviors>
          <w:behavior w:val="content"/>
        </w:behaviors>
        <w:guid w:val="{3AF77D82-AC14-4DC0-927C-58B12C5E974E}"/>
      </w:docPartPr>
      <w:docPartBody>
        <w:p w:rsidR="002F02B2" w:rsidRDefault="006C1ABF" w:rsidP="006C1ABF">
          <w:pPr>
            <w:pStyle w:val="60E59A98EAA3402F85BAF30C79B5C310"/>
          </w:pPr>
          <w:r w:rsidRPr="0093672E">
            <w:rPr>
              <w:rStyle w:val="Mention"/>
            </w:rPr>
            <w:t>________________</w:t>
          </w:r>
        </w:p>
      </w:docPartBody>
    </w:docPart>
    <w:docPart>
      <w:docPartPr>
        <w:name w:val="018F72957E44494E8030448926DF4DA3"/>
        <w:category>
          <w:name w:val="Général"/>
          <w:gallery w:val="placeholder"/>
        </w:category>
        <w:types>
          <w:type w:val="bbPlcHdr"/>
        </w:types>
        <w:behaviors>
          <w:behavior w:val="content"/>
        </w:behaviors>
        <w:guid w:val="{B8788DBE-F6AD-4280-AEB0-FEACCB5C52A0}"/>
      </w:docPartPr>
      <w:docPartBody>
        <w:p w:rsidR="002F02B2" w:rsidRDefault="006C1ABF" w:rsidP="006C1ABF">
          <w:pPr>
            <w:pStyle w:val="018F72957E44494E8030448926DF4DA3"/>
          </w:pPr>
          <w:r w:rsidRPr="0093672E">
            <w:rPr>
              <w:rStyle w:val="Mention"/>
            </w:rPr>
            <w:t>________________</w:t>
          </w:r>
        </w:p>
      </w:docPartBody>
    </w:docPart>
    <w:docPart>
      <w:docPartPr>
        <w:name w:val="56CAAF29FD1F428AA02032116B649D37"/>
        <w:category>
          <w:name w:val="Général"/>
          <w:gallery w:val="placeholder"/>
        </w:category>
        <w:types>
          <w:type w:val="bbPlcHdr"/>
        </w:types>
        <w:behaviors>
          <w:behavior w:val="content"/>
        </w:behaviors>
        <w:guid w:val="{D7FCEF5D-BBAC-4CD1-906D-80F74483AA44}"/>
      </w:docPartPr>
      <w:docPartBody>
        <w:p w:rsidR="002F02B2" w:rsidRDefault="006C1ABF" w:rsidP="006C1ABF">
          <w:pPr>
            <w:pStyle w:val="56CAAF29FD1F428AA02032116B649D37"/>
          </w:pPr>
          <w:r w:rsidRPr="0093672E">
            <w:rPr>
              <w:rStyle w:val="Mention"/>
            </w:rPr>
            <w:t>________________</w:t>
          </w:r>
        </w:p>
      </w:docPartBody>
    </w:docPart>
    <w:docPart>
      <w:docPartPr>
        <w:name w:val="555C49D6A2754F9BA42DF8929B9CF0F0"/>
        <w:category>
          <w:name w:val="Général"/>
          <w:gallery w:val="placeholder"/>
        </w:category>
        <w:types>
          <w:type w:val="bbPlcHdr"/>
        </w:types>
        <w:behaviors>
          <w:behavior w:val="content"/>
        </w:behaviors>
        <w:guid w:val="{ACA08401-C07E-45DA-BCB3-C75E400F0B08}"/>
      </w:docPartPr>
      <w:docPartBody>
        <w:p w:rsidR="002F02B2" w:rsidRDefault="006C1ABF" w:rsidP="006C1ABF">
          <w:pPr>
            <w:pStyle w:val="555C49D6A2754F9BA42DF8929B9CF0F0"/>
          </w:pPr>
          <w:r w:rsidRPr="0093672E">
            <w:rPr>
              <w:rStyle w:val="Mention"/>
            </w:rPr>
            <w:t>________________</w:t>
          </w:r>
        </w:p>
      </w:docPartBody>
    </w:docPart>
    <w:docPart>
      <w:docPartPr>
        <w:name w:val="4FA0750C7B43440B9ECB392925A2BF13"/>
        <w:category>
          <w:name w:val="Général"/>
          <w:gallery w:val="placeholder"/>
        </w:category>
        <w:types>
          <w:type w:val="bbPlcHdr"/>
        </w:types>
        <w:behaviors>
          <w:behavior w:val="content"/>
        </w:behaviors>
        <w:guid w:val="{290C9409-3E3A-43D7-BE89-7324ACFF658E}"/>
      </w:docPartPr>
      <w:docPartBody>
        <w:p w:rsidR="002F02B2" w:rsidRDefault="006C1ABF" w:rsidP="006C1ABF">
          <w:pPr>
            <w:pStyle w:val="4FA0750C7B43440B9ECB392925A2BF13"/>
          </w:pPr>
          <w:r w:rsidRPr="0093672E">
            <w:rPr>
              <w:rStyle w:val="Mention"/>
            </w:rPr>
            <w:t>________________</w:t>
          </w:r>
        </w:p>
      </w:docPartBody>
    </w:docPart>
    <w:docPart>
      <w:docPartPr>
        <w:name w:val="BC989F26FF1A46B69BDFB156E5303001"/>
        <w:category>
          <w:name w:val="Général"/>
          <w:gallery w:val="placeholder"/>
        </w:category>
        <w:types>
          <w:type w:val="bbPlcHdr"/>
        </w:types>
        <w:behaviors>
          <w:behavior w:val="content"/>
        </w:behaviors>
        <w:guid w:val="{8A587ECF-52E7-45F5-8692-4F631351012F}"/>
      </w:docPartPr>
      <w:docPartBody>
        <w:p w:rsidR="002F02B2" w:rsidRDefault="006C1ABF" w:rsidP="006C1ABF">
          <w:pPr>
            <w:pStyle w:val="BC989F26FF1A46B69BDFB156E5303001"/>
          </w:pPr>
          <w:r w:rsidRPr="0093672E">
            <w:rPr>
              <w:rStyle w:val="Mention"/>
            </w:rPr>
            <w:t>________________</w:t>
          </w:r>
        </w:p>
      </w:docPartBody>
    </w:docPart>
    <w:docPart>
      <w:docPartPr>
        <w:name w:val="F7C59880313F43ACB89DEE72565E79A0"/>
        <w:category>
          <w:name w:val="Général"/>
          <w:gallery w:val="placeholder"/>
        </w:category>
        <w:types>
          <w:type w:val="bbPlcHdr"/>
        </w:types>
        <w:behaviors>
          <w:behavior w:val="content"/>
        </w:behaviors>
        <w:guid w:val="{8726F5B7-FD3C-4F28-B89E-06B99EEE547A}"/>
      </w:docPartPr>
      <w:docPartBody>
        <w:p w:rsidR="002F02B2" w:rsidRDefault="006C1ABF" w:rsidP="006C1ABF">
          <w:pPr>
            <w:pStyle w:val="F7C59880313F43ACB89DEE72565E79A0"/>
          </w:pPr>
          <w:r w:rsidRPr="0093672E">
            <w:rPr>
              <w:rStyle w:val="Mention"/>
            </w:rPr>
            <w:t>________________</w:t>
          </w:r>
        </w:p>
      </w:docPartBody>
    </w:docPart>
    <w:docPart>
      <w:docPartPr>
        <w:name w:val="59E8210BCF15428F95253F952D0A0B1D"/>
        <w:category>
          <w:name w:val="Général"/>
          <w:gallery w:val="placeholder"/>
        </w:category>
        <w:types>
          <w:type w:val="bbPlcHdr"/>
        </w:types>
        <w:behaviors>
          <w:behavior w:val="content"/>
        </w:behaviors>
        <w:guid w:val="{354E8791-723A-41A3-A451-0940CF100669}"/>
      </w:docPartPr>
      <w:docPartBody>
        <w:p w:rsidR="002F02B2" w:rsidRDefault="006C1ABF" w:rsidP="006C1ABF">
          <w:pPr>
            <w:pStyle w:val="59E8210BCF15428F95253F952D0A0B1D"/>
          </w:pPr>
          <w:r w:rsidRPr="0093672E">
            <w:rPr>
              <w:rStyle w:val="Mention"/>
            </w:rPr>
            <w:t>________________</w:t>
          </w:r>
        </w:p>
      </w:docPartBody>
    </w:docPart>
    <w:docPart>
      <w:docPartPr>
        <w:name w:val="DE8062F131BE40ACA242318321A5F454"/>
        <w:category>
          <w:name w:val="Général"/>
          <w:gallery w:val="placeholder"/>
        </w:category>
        <w:types>
          <w:type w:val="bbPlcHdr"/>
        </w:types>
        <w:behaviors>
          <w:behavior w:val="content"/>
        </w:behaviors>
        <w:guid w:val="{AD3E9DBC-1FE6-4CF6-9654-FA16D6A53A57}"/>
      </w:docPartPr>
      <w:docPartBody>
        <w:p w:rsidR="002F02B2" w:rsidRDefault="006C1ABF" w:rsidP="006C1ABF">
          <w:pPr>
            <w:pStyle w:val="DE8062F131BE40ACA242318321A5F454"/>
          </w:pPr>
          <w:r w:rsidRPr="0093672E">
            <w:rPr>
              <w:rStyle w:val="Mention"/>
            </w:rPr>
            <w:t>________________</w:t>
          </w:r>
        </w:p>
      </w:docPartBody>
    </w:docPart>
    <w:docPart>
      <w:docPartPr>
        <w:name w:val="338447C5BE6E4F4DA22EAE538324A494"/>
        <w:category>
          <w:name w:val="Général"/>
          <w:gallery w:val="placeholder"/>
        </w:category>
        <w:types>
          <w:type w:val="bbPlcHdr"/>
        </w:types>
        <w:behaviors>
          <w:behavior w:val="content"/>
        </w:behaviors>
        <w:guid w:val="{6068CBA2-0B13-420E-A0FF-84EBB1910ED9}"/>
      </w:docPartPr>
      <w:docPartBody>
        <w:p w:rsidR="002F02B2" w:rsidRDefault="006C1ABF" w:rsidP="006C1ABF">
          <w:pPr>
            <w:pStyle w:val="338447C5BE6E4F4DA22EAE538324A494"/>
          </w:pPr>
          <w:r w:rsidRPr="0093672E">
            <w:rPr>
              <w:rStyle w:val="Mention"/>
            </w:rPr>
            <w:t>________________</w:t>
          </w:r>
        </w:p>
      </w:docPartBody>
    </w:docPart>
    <w:docPart>
      <w:docPartPr>
        <w:name w:val="C5DE2B65C75E45D7BCD6F1D40753230B"/>
        <w:category>
          <w:name w:val="Général"/>
          <w:gallery w:val="placeholder"/>
        </w:category>
        <w:types>
          <w:type w:val="bbPlcHdr"/>
        </w:types>
        <w:behaviors>
          <w:behavior w:val="content"/>
        </w:behaviors>
        <w:guid w:val="{61D16F8A-A3A2-4521-9FC6-FA4E4864345E}"/>
      </w:docPartPr>
      <w:docPartBody>
        <w:p w:rsidR="002F02B2" w:rsidRDefault="006C1ABF" w:rsidP="006C1ABF">
          <w:pPr>
            <w:pStyle w:val="C5DE2B65C75E45D7BCD6F1D40753230B"/>
          </w:pPr>
          <w:r w:rsidRPr="0093672E">
            <w:rPr>
              <w:rStyle w:val="Mention"/>
            </w:rPr>
            <w:t>________________</w:t>
          </w:r>
        </w:p>
      </w:docPartBody>
    </w:docPart>
    <w:docPart>
      <w:docPartPr>
        <w:name w:val="8E4A6C39E95149879B1DC3A3EE2A3DDC"/>
        <w:category>
          <w:name w:val="Général"/>
          <w:gallery w:val="placeholder"/>
        </w:category>
        <w:types>
          <w:type w:val="bbPlcHdr"/>
        </w:types>
        <w:behaviors>
          <w:behavior w:val="content"/>
        </w:behaviors>
        <w:guid w:val="{6C025683-6354-4F76-A3EE-B8AAF2CA8B8E}"/>
      </w:docPartPr>
      <w:docPartBody>
        <w:p w:rsidR="002F02B2" w:rsidRDefault="006C1ABF" w:rsidP="006C1ABF">
          <w:pPr>
            <w:pStyle w:val="8E4A6C39E95149879B1DC3A3EE2A3DDC"/>
          </w:pPr>
          <w:r w:rsidRPr="0093672E">
            <w:rPr>
              <w:rStyle w:val="Mention"/>
            </w:rPr>
            <w:t>________________</w:t>
          </w:r>
        </w:p>
      </w:docPartBody>
    </w:docPart>
    <w:docPart>
      <w:docPartPr>
        <w:name w:val="B580EF26CB404776BD29D8E8F44300C0"/>
        <w:category>
          <w:name w:val="Général"/>
          <w:gallery w:val="placeholder"/>
        </w:category>
        <w:types>
          <w:type w:val="bbPlcHdr"/>
        </w:types>
        <w:behaviors>
          <w:behavior w:val="content"/>
        </w:behaviors>
        <w:guid w:val="{95E98BDC-8672-4012-848C-D7075533186E}"/>
      </w:docPartPr>
      <w:docPartBody>
        <w:p w:rsidR="002F02B2" w:rsidRDefault="006C1ABF" w:rsidP="006C1ABF">
          <w:pPr>
            <w:pStyle w:val="B580EF26CB404776BD29D8E8F44300C0"/>
          </w:pPr>
          <w:r w:rsidRPr="0093672E">
            <w:rPr>
              <w:rStyle w:val="Mention"/>
            </w:rPr>
            <w:t>________________</w:t>
          </w:r>
        </w:p>
      </w:docPartBody>
    </w:docPart>
    <w:docPart>
      <w:docPartPr>
        <w:name w:val="E8BAEADA71D047F2B4F62F383E8B42D2"/>
        <w:category>
          <w:name w:val="Général"/>
          <w:gallery w:val="placeholder"/>
        </w:category>
        <w:types>
          <w:type w:val="bbPlcHdr"/>
        </w:types>
        <w:behaviors>
          <w:behavior w:val="content"/>
        </w:behaviors>
        <w:guid w:val="{909382DC-B534-46C0-94F9-F51042E25FBC}"/>
      </w:docPartPr>
      <w:docPartBody>
        <w:p w:rsidR="002F02B2" w:rsidRDefault="006C1ABF" w:rsidP="006C1ABF">
          <w:pPr>
            <w:pStyle w:val="E8BAEADA71D047F2B4F62F383E8B42D2"/>
          </w:pPr>
          <w:r w:rsidRPr="0093672E">
            <w:rPr>
              <w:rStyle w:val="Mention"/>
            </w:rPr>
            <w:t>________________</w:t>
          </w:r>
        </w:p>
      </w:docPartBody>
    </w:docPart>
    <w:docPart>
      <w:docPartPr>
        <w:name w:val="80E245F7247846DD94EFA9F47599C3FA"/>
        <w:category>
          <w:name w:val="Général"/>
          <w:gallery w:val="placeholder"/>
        </w:category>
        <w:types>
          <w:type w:val="bbPlcHdr"/>
        </w:types>
        <w:behaviors>
          <w:behavior w:val="content"/>
        </w:behaviors>
        <w:guid w:val="{587E1585-2AEC-4995-8E74-14D6BDDB439F}"/>
      </w:docPartPr>
      <w:docPartBody>
        <w:p w:rsidR="002F02B2" w:rsidRDefault="006C1ABF" w:rsidP="006C1ABF">
          <w:pPr>
            <w:pStyle w:val="80E245F7247846DD94EFA9F47599C3FA"/>
          </w:pPr>
          <w:r w:rsidRPr="0093672E">
            <w:rPr>
              <w:rStyle w:val="Mention"/>
            </w:rPr>
            <w:t>________________</w:t>
          </w:r>
        </w:p>
      </w:docPartBody>
    </w:docPart>
    <w:docPart>
      <w:docPartPr>
        <w:name w:val="5C6C6B1511CA41EA9C4C95F5BD5F0AF6"/>
        <w:category>
          <w:name w:val="Général"/>
          <w:gallery w:val="placeholder"/>
        </w:category>
        <w:types>
          <w:type w:val="bbPlcHdr"/>
        </w:types>
        <w:behaviors>
          <w:behavior w:val="content"/>
        </w:behaviors>
        <w:guid w:val="{A507DAC1-FDE3-4972-99E9-C4C15FA81343}"/>
      </w:docPartPr>
      <w:docPartBody>
        <w:p w:rsidR="002F02B2" w:rsidRDefault="006C1ABF" w:rsidP="006C1ABF">
          <w:pPr>
            <w:pStyle w:val="5C6C6B1511CA41EA9C4C95F5BD5F0AF6"/>
          </w:pPr>
          <w:r w:rsidRPr="0093672E">
            <w:rPr>
              <w:rStyle w:val="Mention"/>
            </w:rPr>
            <w:t>________________</w:t>
          </w:r>
        </w:p>
      </w:docPartBody>
    </w:docPart>
    <w:docPart>
      <w:docPartPr>
        <w:name w:val="CA990F334C0A4E4C8EAF420B30866EBC"/>
        <w:category>
          <w:name w:val="Général"/>
          <w:gallery w:val="placeholder"/>
        </w:category>
        <w:types>
          <w:type w:val="bbPlcHdr"/>
        </w:types>
        <w:behaviors>
          <w:behavior w:val="content"/>
        </w:behaviors>
        <w:guid w:val="{EB6684E3-1CED-4D2B-8772-89712101B59A}"/>
      </w:docPartPr>
      <w:docPartBody>
        <w:p w:rsidR="002F02B2" w:rsidRDefault="006C1ABF" w:rsidP="006C1ABF">
          <w:pPr>
            <w:pStyle w:val="CA990F334C0A4E4C8EAF420B30866EBC"/>
          </w:pPr>
          <w:r w:rsidRPr="0093672E">
            <w:rPr>
              <w:rStyle w:val="Mention"/>
            </w:rPr>
            <w:t>________________</w:t>
          </w:r>
        </w:p>
      </w:docPartBody>
    </w:docPart>
    <w:docPart>
      <w:docPartPr>
        <w:name w:val="E5786BEE03C14951B63E9673C7794535"/>
        <w:category>
          <w:name w:val="Général"/>
          <w:gallery w:val="placeholder"/>
        </w:category>
        <w:types>
          <w:type w:val="bbPlcHdr"/>
        </w:types>
        <w:behaviors>
          <w:behavior w:val="content"/>
        </w:behaviors>
        <w:guid w:val="{B31FACCC-0C9D-45DF-B3B0-25B06D1E903A}"/>
      </w:docPartPr>
      <w:docPartBody>
        <w:p w:rsidR="002F02B2" w:rsidRDefault="006C1ABF" w:rsidP="006C1ABF">
          <w:pPr>
            <w:pStyle w:val="E5786BEE03C14951B63E9673C7794535"/>
          </w:pPr>
          <w:r w:rsidRPr="0093672E">
            <w:rPr>
              <w:rStyle w:val="Mention"/>
            </w:rPr>
            <w:t>________________</w:t>
          </w:r>
        </w:p>
      </w:docPartBody>
    </w:docPart>
    <w:docPart>
      <w:docPartPr>
        <w:name w:val="75F46E37F46F415FB66CE56053331E90"/>
        <w:category>
          <w:name w:val="Général"/>
          <w:gallery w:val="placeholder"/>
        </w:category>
        <w:types>
          <w:type w:val="bbPlcHdr"/>
        </w:types>
        <w:behaviors>
          <w:behavior w:val="content"/>
        </w:behaviors>
        <w:guid w:val="{87C0A7D9-C861-4746-A28B-71D57D217C47}"/>
      </w:docPartPr>
      <w:docPartBody>
        <w:p w:rsidR="002F02B2" w:rsidRDefault="006C1ABF" w:rsidP="006C1ABF">
          <w:pPr>
            <w:pStyle w:val="75F46E37F46F415FB66CE56053331E90"/>
          </w:pPr>
          <w:r w:rsidRPr="0093672E">
            <w:rPr>
              <w:rStyle w:val="Mention"/>
            </w:rPr>
            <w:t>________________</w:t>
          </w:r>
        </w:p>
      </w:docPartBody>
    </w:docPart>
    <w:docPart>
      <w:docPartPr>
        <w:name w:val="4DAC703C215042268812092E674383D0"/>
        <w:category>
          <w:name w:val="Général"/>
          <w:gallery w:val="placeholder"/>
        </w:category>
        <w:types>
          <w:type w:val="bbPlcHdr"/>
        </w:types>
        <w:behaviors>
          <w:behavior w:val="content"/>
        </w:behaviors>
        <w:guid w:val="{1D222814-BAA3-4C06-BFEF-19E8C99D4E71}"/>
      </w:docPartPr>
      <w:docPartBody>
        <w:p w:rsidR="002F02B2" w:rsidRDefault="006C1ABF" w:rsidP="006C1ABF">
          <w:pPr>
            <w:pStyle w:val="4DAC703C215042268812092E674383D0"/>
          </w:pPr>
          <w:r w:rsidRPr="0093672E">
            <w:rPr>
              <w:rStyle w:val="Mention"/>
            </w:rPr>
            <w:t>________________</w:t>
          </w:r>
        </w:p>
      </w:docPartBody>
    </w:docPart>
    <w:docPart>
      <w:docPartPr>
        <w:name w:val="5E43388828094B87AB3A91BE8474D6ED"/>
        <w:category>
          <w:name w:val="Général"/>
          <w:gallery w:val="placeholder"/>
        </w:category>
        <w:types>
          <w:type w:val="bbPlcHdr"/>
        </w:types>
        <w:behaviors>
          <w:behavior w:val="content"/>
        </w:behaviors>
        <w:guid w:val="{C2A53D7E-ED6A-403C-818B-ABD0B5BB8977}"/>
      </w:docPartPr>
      <w:docPartBody>
        <w:p w:rsidR="002F02B2" w:rsidRDefault="006C1ABF" w:rsidP="006C1ABF">
          <w:pPr>
            <w:pStyle w:val="5E43388828094B87AB3A91BE8474D6ED"/>
          </w:pPr>
          <w:r w:rsidRPr="0093672E">
            <w:rPr>
              <w:rStyle w:val="Mention"/>
            </w:rPr>
            <w:t>________________</w:t>
          </w:r>
        </w:p>
      </w:docPartBody>
    </w:docPart>
    <w:docPart>
      <w:docPartPr>
        <w:name w:val="CAFA0566AF17401B9B399B8E0564F299"/>
        <w:category>
          <w:name w:val="Général"/>
          <w:gallery w:val="placeholder"/>
        </w:category>
        <w:types>
          <w:type w:val="bbPlcHdr"/>
        </w:types>
        <w:behaviors>
          <w:behavior w:val="content"/>
        </w:behaviors>
        <w:guid w:val="{4C7F02DC-3BA9-4F5E-9626-FC24AFB2BF4E}"/>
      </w:docPartPr>
      <w:docPartBody>
        <w:p w:rsidR="002F02B2" w:rsidRDefault="006C1ABF" w:rsidP="006C1ABF">
          <w:pPr>
            <w:pStyle w:val="CAFA0566AF17401B9B399B8E0564F299"/>
          </w:pPr>
          <w:r w:rsidRPr="0093672E">
            <w:rPr>
              <w:rStyle w:val="Mention"/>
            </w:rPr>
            <w:t>| _ | _ |</w:t>
          </w:r>
        </w:p>
      </w:docPartBody>
    </w:docPart>
    <w:docPart>
      <w:docPartPr>
        <w:name w:val="F29BC434D9B047C99967051AFA7E74B1"/>
        <w:category>
          <w:name w:val="Général"/>
          <w:gallery w:val="placeholder"/>
        </w:category>
        <w:types>
          <w:type w:val="bbPlcHdr"/>
        </w:types>
        <w:behaviors>
          <w:behavior w:val="content"/>
        </w:behaviors>
        <w:guid w:val="{842BB93E-E482-49EE-AA2C-A46077E2A7AB}"/>
      </w:docPartPr>
      <w:docPartBody>
        <w:p w:rsidR="002F02B2" w:rsidRDefault="006C1ABF" w:rsidP="006C1ABF">
          <w:pPr>
            <w:pStyle w:val="F29BC434D9B047C99967051AFA7E74B1"/>
          </w:pPr>
          <w:r w:rsidRPr="0093672E">
            <w:rPr>
              <w:rStyle w:val="Mention"/>
            </w:rPr>
            <w:t>________________</w:t>
          </w:r>
        </w:p>
      </w:docPartBody>
    </w:docPart>
    <w:docPart>
      <w:docPartPr>
        <w:name w:val="814BE7A2170D46B5A0456BD4BFF0402E"/>
        <w:category>
          <w:name w:val="Général"/>
          <w:gallery w:val="placeholder"/>
        </w:category>
        <w:types>
          <w:type w:val="bbPlcHdr"/>
        </w:types>
        <w:behaviors>
          <w:behavior w:val="content"/>
        </w:behaviors>
        <w:guid w:val="{44326DA5-0A5E-4381-9DA2-2114681A9A2E}"/>
      </w:docPartPr>
      <w:docPartBody>
        <w:p w:rsidR="002F02B2" w:rsidRDefault="006C1ABF" w:rsidP="006C1ABF">
          <w:pPr>
            <w:pStyle w:val="814BE7A2170D46B5A0456BD4BFF0402E"/>
          </w:pPr>
          <w:r w:rsidRPr="0093672E">
            <w:rPr>
              <w:rStyle w:val="Mention"/>
            </w:rPr>
            <w:t>________________</w:t>
          </w:r>
        </w:p>
      </w:docPartBody>
    </w:docPart>
    <w:docPart>
      <w:docPartPr>
        <w:name w:val="AE66D41608B140559C3235ACF0AB1B0B"/>
        <w:category>
          <w:name w:val="Général"/>
          <w:gallery w:val="placeholder"/>
        </w:category>
        <w:types>
          <w:type w:val="bbPlcHdr"/>
        </w:types>
        <w:behaviors>
          <w:behavior w:val="content"/>
        </w:behaviors>
        <w:guid w:val="{EB49A3A1-D0DB-4CA1-B86B-784E5347C9C3}"/>
      </w:docPartPr>
      <w:docPartBody>
        <w:p w:rsidR="002F02B2" w:rsidRDefault="006C1ABF" w:rsidP="006C1ABF">
          <w:pPr>
            <w:pStyle w:val="AE66D41608B140559C3235ACF0AB1B0B"/>
          </w:pPr>
          <w:r w:rsidRPr="0093672E">
            <w:rPr>
              <w:rStyle w:val="Mention"/>
            </w:rPr>
            <w:t>________________</w:t>
          </w:r>
        </w:p>
      </w:docPartBody>
    </w:docPart>
    <w:docPart>
      <w:docPartPr>
        <w:name w:val="099F272BE2A7488285ED92C93C0EBC8F"/>
        <w:category>
          <w:name w:val="Général"/>
          <w:gallery w:val="placeholder"/>
        </w:category>
        <w:types>
          <w:type w:val="bbPlcHdr"/>
        </w:types>
        <w:behaviors>
          <w:behavior w:val="content"/>
        </w:behaviors>
        <w:guid w:val="{E1DBA419-6181-4730-8AFD-398831A50B57}"/>
      </w:docPartPr>
      <w:docPartBody>
        <w:p w:rsidR="002F02B2" w:rsidRDefault="006C1ABF" w:rsidP="006C1ABF">
          <w:pPr>
            <w:pStyle w:val="099F272BE2A7488285ED92C93C0EBC8F"/>
          </w:pPr>
          <w:r w:rsidRPr="0093672E">
            <w:rPr>
              <w:rStyle w:val="Mention"/>
            </w:rPr>
            <w:t>________________</w:t>
          </w:r>
        </w:p>
      </w:docPartBody>
    </w:docPart>
    <w:docPart>
      <w:docPartPr>
        <w:name w:val="FCEAC53612444A17A953590D29A02B42"/>
        <w:category>
          <w:name w:val="Général"/>
          <w:gallery w:val="placeholder"/>
        </w:category>
        <w:types>
          <w:type w:val="bbPlcHdr"/>
        </w:types>
        <w:behaviors>
          <w:behavior w:val="content"/>
        </w:behaviors>
        <w:guid w:val="{5B702784-8232-42FD-A666-A29525CC3C77}"/>
      </w:docPartPr>
      <w:docPartBody>
        <w:p w:rsidR="002F02B2" w:rsidRDefault="006C1ABF" w:rsidP="006C1ABF">
          <w:pPr>
            <w:pStyle w:val="FCEAC53612444A17A953590D29A02B42"/>
          </w:pPr>
          <w:r w:rsidRPr="0093672E">
            <w:rPr>
              <w:rStyle w:val="Mention"/>
            </w:rPr>
            <w:t>________________</w:t>
          </w:r>
        </w:p>
      </w:docPartBody>
    </w:docPart>
    <w:docPart>
      <w:docPartPr>
        <w:name w:val="3E04BF249801438EA011BCBE0DD554D6"/>
        <w:category>
          <w:name w:val="Général"/>
          <w:gallery w:val="placeholder"/>
        </w:category>
        <w:types>
          <w:type w:val="bbPlcHdr"/>
        </w:types>
        <w:behaviors>
          <w:behavior w:val="content"/>
        </w:behaviors>
        <w:guid w:val="{CD320F1B-E32F-48D2-AB0D-D05CA5713587}"/>
      </w:docPartPr>
      <w:docPartBody>
        <w:p w:rsidR="002F02B2" w:rsidRDefault="006C1ABF" w:rsidP="006C1ABF">
          <w:pPr>
            <w:pStyle w:val="3E04BF249801438EA011BCBE0DD554D6"/>
          </w:pPr>
          <w:r w:rsidRPr="0093672E">
            <w:rPr>
              <w:rStyle w:val="Mention"/>
            </w:rPr>
            <w:t>________________</w:t>
          </w:r>
        </w:p>
      </w:docPartBody>
    </w:docPart>
    <w:docPart>
      <w:docPartPr>
        <w:name w:val="D73144E22F9F491EAC5ECBC0B86778D3"/>
        <w:category>
          <w:name w:val="Général"/>
          <w:gallery w:val="placeholder"/>
        </w:category>
        <w:types>
          <w:type w:val="bbPlcHdr"/>
        </w:types>
        <w:behaviors>
          <w:behavior w:val="content"/>
        </w:behaviors>
        <w:guid w:val="{ACAF410D-99C3-40D7-A2BF-2864EC3FFB0E}"/>
      </w:docPartPr>
      <w:docPartBody>
        <w:p w:rsidR="002F02B2" w:rsidRDefault="006C1ABF" w:rsidP="006C1ABF">
          <w:pPr>
            <w:pStyle w:val="D73144E22F9F491EAC5ECBC0B86778D3"/>
          </w:pPr>
          <w:r w:rsidRPr="0093672E">
            <w:rPr>
              <w:rStyle w:val="Mention"/>
            </w:rPr>
            <w:t>_ _/_ _/_ _ _ _</w:t>
          </w:r>
        </w:p>
      </w:docPartBody>
    </w:docPart>
    <w:docPart>
      <w:docPartPr>
        <w:name w:val="3B8CCADF5E804ECA8EC11A0CBFAC72A6"/>
        <w:category>
          <w:name w:val="Général"/>
          <w:gallery w:val="placeholder"/>
        </w:category>
        <w:types>
          <w:type w:val="bbPlcHdr"/>
        </w:types>
        <w:behaviors>
          <w:behavior w:val="content"/>
        </w:behaviors>
        <w:guid w:val="{FD054911-E79D-4C15-AB0E-565ACDEC6B1E}"/>
      </w:docPartPr>
      <w:docPartBody>
        <w:p w:rsidR="002F02B2" w:rsidRDefault="006C1ABF" w:rsidP="006C1ABF">
          <w:pPr>
            <w:pStyle w:val="3B8CCADF5E804ECA8EC11A0CBFAC72A6"/>
          </w:pPr>
          <w:r w:rsidRPr="0093672E">
            <w:rPr>
              <w:rStyle w:val="Mention"/>
            </w:rPr>
            <w:t>_ _/_ _/_ _ _ _</w:t>
          </w:r>
        </w:p>
      </w:docPartBody>
    </w:docPart>
    <w:docPart>
      <w:docPartPr>
        <w:name w:val="DCC86EA095304975A3649C2E02A10650"/>
        <w:category>
          <w:name w:val="Général"/>
          <w:gallery w:val="placeholder"/>
        </w:category>
        <w:types>
          <w:type w:val="bbPlcHdr"/>
        </w:types>
        <w:behaviors>
          <w:behavior w:val="content"/>
        </w:behaviors>
        <w:guid w:val="{847A31A5-921D-43DE-88C5-060F53C85E6A}"/>
      </w:docPartPr>
      <w:docPartBody>
        <w:p w:rsidR="002F02B2" w:rsidRDefault="006C1ABF" w:rsidP="006C1ABF">
          <w:pPr>
            <w:pStyle w:val="DCC86EA095304975A3649C2E02A10650"/>
          </w:pPr>
          <w:r w:rsidRPr="0093672E">
            <w:rPr>
              <w:rStyle w:val="Mention"/>
            </w:rPr>
            <w:t>________________</w:t>
          </w:r>
        </w:p>
      </w:docPartBody>
    </w:docPart>
    <w:docPart>
      <w:docPartPr>
        <w:name w:val="A8E7B6BA8E744DABAA5DA033CE2E300E"/>
        <w:category>
          <w:name w:val="Général"/>
          <w:gallery w:val="placeholder"/>
        </w:category>
        <w:types>
          <w:type w:val="bbPlcHdr"/>
        </w:types>
        <w:behaviors>
          <w:behavior w:val="content"/>
        </w:behaviors>
        <w:guid w:val="{AA770FD2-D918-4F9E-A244-673253828C57}"/>
      </w:docPartPr>
      <w:docPartBody>
        <w:p w:rsidR="002F02B2" w:rsidRDefault="006C1ABF" w:rsidP="006C1ABF">
          <w:pPr>
            <w:pStyle w:val="A8E7B6BA8E744DABAA5DA033CE2E300E"/>
          </w:pPr>
          <w:r w:rsidRPr="0093672E">
            <w:rPr>
              <w:rStyle w:val="Mention"/>
            </w:rPr>
            <w:t>________________</w:t>
          </w:r>
        </w:p>
      </w:docPartBody>
    </w:docPart>
    <w:docPart>
      <w:docPartPr>
        <w:name w:val="C3524C39B2AA437FAB6165ECA9A9E7FD"/>
        <w:category>
          <w:name w:val="Général"/>
          <w:gallery w:val="placeholder"/>
        </w:category>
        <w:types>
          <w:type w:val="bbPlcHdr"/>
        </w:types>
        <w:behaviors>
          <w:behavior w:val="content"/>
        </w:behaviors>
        <w:guid w:val="{9DC3DDED-5703-4135-8E0B-A495BED0CA03}"/>
      </w:docPartPr>
      <w:docPartBody>
        <w:p w:rsidR="002F02B2" w:rsidRDefault="006C1ABF" w:rsidP="006C1ABF">
          <w:pPr>
            <w:pStyle w:val="C3524C39B2AA437FAB6165ECA9A9E7FD"/>
          </w:pPr>
          <w:r w:rsidRPr="0093672E">
            <w:rPr>
              <w:rStyle w:val="Mention"/>
            </w:rPr>
            <w:t>________________</w:t>
          </w:r>
        </w:p>
      </w:docPartBody>
    </w:docPart>
    <w:docPart>
      <w:docPartPr>
        <w:name w:val="4DBC142C2AD6411D857176E10836DFF1"/>
        <w:category>
          <w:name w:val="Général"/>
          <w:gallery w:val="placeholder"/>
        </w:category>
        <w:types>
          <w:type w:val="bbPlcHdr"/>
        </w:types>
        <w:behaviors>
          <w:behavior w:val="content"/>
        </w:behaviors>
        <w:guid w:val="{6C02DD2D-A9A2-48C8-A80E-1173058DB7AA}"/>
      </w:docPartPr>
      <w:docPartBody>
        <w:p w:rsidR="002F02B2" w:rsidRDefault="006C1ABF" w:rsidP="006C1ABF">
          <w:pPr>
            <w:pStyle w:val="4DBC142C2AD6411D857176E10836DFF1"/>
          </w:pPr>
          <w:r w:rsidRPr="0093672E">
            <w:rPr>
              <w:rStyle w:val="Mention"/>
            </w:rPr>
            <w:t>_ _/_ _/_ _ _ _</w:t>
          </w:r>
        </w:p>
      </w:docPartBody>
    </w:docPart>
    <w:docPart>
      <w:docPartPr>
        <w:name w:val="A1196D1C3A82453C944D8E3E6DBB9745"/>
        <w:category>
          <w:name w:val="Général"/>
          <w:gallery w:val="placeholder"/>
        </w:category>
        <w:types>
          <w:type w:val="bbPlcHdr"/>
        </w:types>
        <w:behaviors>
          <w:behavior w:val="content"/>
        </w:behaviors>
        <w:guid w:val="{3B4DD30D-9A05-46F2-A533-E6D195B18A3D}"/>
      </w:docPartPr>
      <w:docPartBody>
        <w:p w:rsidR="002F02B2" w:rsidRDefault="006C1ABF" w:rsidP="006C1ABF">
          <w:pPr>
            <w:pStyle w:val="A1196D1C3A82453C944D8E3E6DBB9745"/>
          </w:pPr>
          <w:r w:rsidRPr="0093672E">
            <w:rPr>
              <w:rStyle w:val="Mention"/>
            </w:rPr>
            <w:t>_ _/_ _/_ _ _ _</w:t>
          </w:r>
        </w:p>
      </w:docPartBody>
    </w:docPart>
    <w:docPart>
      <w:docPartPr>
        <w:name w:val="3A36E32FEEA542029C81717C59E7FCEC"/>
        <w:category>
          <w:name w:val="Général"/>
          <w:gallery w:val="placeholder"/>
        </w:category>
        <w:types>
          <w:type w:val="bbPlcHdr"/>
        </w:types>
        <w:behaviors>
          <w:behavior w:val="content"/>
        </w:behaviors>
        <w:guid w:val="{82244F2C-3369-4E5B-9BD2-F32368ABCAA0}"/>
      </w:docPartPr>
      <w:docPartBody>
        <w:p w:rsidR="002F02B2" w:rsidRDefault="006C1ABF" w:rsidP="006C1ABF">
          <w:pPr>
            <w:pStyle w:val="3A36E32FEEA542029C81717C59E7FCEC"/>
          </w:pPr>
          <w:r w:rsidRPr="0093672E">
            <w:rPr>
              <w:rStyle w:val="Mention"/>
            </w:rPr>
            <w:t>________________</w:t>
          </w:r>
        </w:p>
      </w:docPartBody>
    </w:docPart>
    <w:docPart>
      <w:docPartPr>
        <w:name w:val="906AF0A5AB8F4CAFB047D32FA3847F65"/>
        <w:category>
          <w:name w:val="Général"/>
          <w:gallery w:val="placeholder"/>
        </w:category>
        <w:types>
          <w:type w:val="bbPlcHdr"/>
        </w:types>
        <w:behaviors>
          <w:behavior w:val="content"/>
        </w:behaviors>
        <w:guid w:val="{4966F543-45CE-4A48-90FE-6A89AC75EF6D}"/>
      </w:docPartPr>
      <w:docPartBody>
        <w:p w:rsidR="002F02B2" w:rsidRDefault="006C1ABF" w:rsidP="006C1ABF">
          <w:pPr>
            <w:pStyle w:val="906AF0A5AB8F4CAFB047D32FA3847F65"/>
          </w:pPr>
          <w:r w:rsidRPr="0093672E">
            <w:rPr>
              <w:rStyle w:val="Mention"/>
            </w:rPr>
            <w:t>________________</w:t>
          </w:r>
        </w:p>
      </w:docPartBody>
    </w:docPart>
    <w:docPart>
      <w:docPartPr>
        <w:name w:val="B63D528C992F45ACA3DB21859DD2B8E3"/>
        <w:category>
          <w:name w:val="Général"/>
          <w:gallery w:val="placeholder"/>
        </w:category>
        <w:types>
          <w:type w:val="bbPlcHdr"/>
        </w:types>
        <w:behaviors>
          <w:behavior w:val="content"/>
        </w:behaviors>
        <w:guid w:val="{EFC757E2-A64D-43F4-A67F-81605168540F}"/>
      </w:docPartPr>
      <w:docPartBody>
        <w:p w:rsidR="002F02B2" w:rsidRDefault="006C1ABF" w:rsidP="006C1ABF">
          <w:pPr>
            <w:pStyle w:val="B63D528C992F45ACA3DB21859DD2B8E3"/>
          </w:pPr>
          <w:r w:rsidRPr="0093672E">
            <w:rPr>
              <w:rStyle w:val="Mention"/>
            </w:rPr>
            <w:t>________________</w:t>
          </w:r>
        </w:p>
      </w:docPartBody>
    </w:docPart>
    <w:docPart>
      <w:docPartPr>
        <w:name w:val="ED92460354854678B4548311DEB0CAC4"/>
        <w:category>
          <w:name w:val="Général"/>
          <w:gallery w:val="placeholder"/>
        </w:category>
        <w:types>
          <w:type w:val="bbPlcHdr"/>
        </w:types>
        <w:behaviors>
          <w:behavior w:val="content"/>
        </w:behaviors>
        <w:guid w:val="{D7E43219-5FB8-4BEF-8B3A-5894AF3BA5E8}"/>
      </w:docPartPr>
      <w:docPartBody>
        <w:p w:rsidR="002F02B2" w:rsidRDefault="006C1ABF" w:rsidP="006C1ABF">
          <w:pPr>
            <w:pStyle w:val="ED92460354854678B4548311DEB0CAC4"/>
          </w:pPr>
          <w:r w:rsidRPr="0093672E">
            <w:rPr>
              <w:rStyle w:val="Mention"/>
            </w:rPr>
            <w:t>________________</w:t>
          </w:r>
        </w:p>
      </w:docPartBody>
    </w:docPart>
    <w:docPart>
      <w:docPartPr>
        <w:name w:val="916FC7675E874BF9A9337D237D5DA85F"/>
        <w:category>
          <w:name w:val="Général"/>
          <w:gallery w:val="placeholder"/>
        </w:category>
        <w:types>
          <w:type w:val="bbPlcHdr"/>
        </w:types>
        <w:behaviors>
          <w:behavior w:val="content"/>
        </w:behaviors>
        <w:guid w:val="{A72AEF82-0293-451A-874D-863DB8CFC33F}"/>
      </w:docPartPr>
      <w:docPartBody>
        <w:p w:rsidR="002F02B2" w:rsidRDefault="006C1ABF" w:rsidP="006C1ABF">
          <w:pPr>
            <w:pStyle w:val="916FC7675E874BF9A9337D237D5DA85F"/>
          </w:pPr>
          <w:r w:rsidRPr="0093672E">
            <w:rPr>
              <w:rStyle w:val="Mention"/>
            </w:rPr>
            <w:t>________________</w:t>
          </w:r>
        </w:p>
      </w:docPartBody>
    </w:docPart>
    <w:docPart>
      <w:docPartPr>
        <w:name w:val="388E04A352F94DE5A915DB1A5A77D091"/>
        <w:category>
          <w:name w:val="Général"/>
          <w:gallery w:val="placeholder"/>
        </w:category>
        <w:types>
          <w:type w:val="bbPlcHdr"/>
        </w:types>
        <w:behaviors>
          <w:behavior w:val="content"/>
        </w:behaviors>
        <w:guid w:val="{27CB0F0E-4274-46CA-88DB-578EB3735181}"/>
      </w:docPartPr>
      <w:docPartBody>
        <w:p w:rsidR="002F02B2" w:rsidRDefault="006C1ABF" w:rsidP="006C1ABF">
          <w:pPr>
            <w:pStyle w:val="388E04A352F94DE5A915DB1A5A77D091"/>
          </w:pPr>
          <w:r w:rsidRPr="0093672E">
            <w:rPr>
              <w:rStyle w:val="Mention"/>
            </w:rPr>
            <w:t>________________</w:t>
          </w:r>
        </w:p>
      </w:docPartBody>
    </w:docPart>
    <w:docPart>
      <w:docPartPr>
        <w:name w:val="BA928C1EDBD747B78514DEDE4EAC6922"/>
        <w:category>
          <w:name w:val="Général"/>
          <w:gallery w:val="placeholder"/>
        </w:category>
        <w:types>
          <w:type w:val="bbPlcHdr"/>
        </w:types>
        <w:behaviors>
          <w:behavior w:val="content"/>
        </w:behaviors>
        <w:guid w:val="{46CF09CC-1F2E-4D70-A17A-1BF081975183}"/>
      </w:docPartPr>
      <w:docPartBody>
        <w:p w:rsidR="002F02B2" w:rsidRDefault="006C1ABF" w:rsidP="006C1ABF">
          <w:pPr>
            <w:pStyle w:val="BA928C1EDBD747B78514DEDE4EAC6922"/>
          </w:pPr>
          <w:r w:rsidRPr="0093672E">
            <w:rPr>
              <w:rStyle w:val="Mention"/>
            </w:rPr>
            <w:t>________________</w:t>
          </w:r>
        </w:p>
      </w:docPartBody>
    </w:docPart>
    <w:docPart>
      <w:docPartPr>
        <w:name w:val="E65770957312426DA85D4664F1713189"/>
        <w:category>
          <w:name w:val="Général"/>
          <w:gallery w:val="placeholder"/>
        </w:category>
        <w:types>
          <w:type w:val="bbPlcHdr"/>
        </w:types>
        <w:behaviors>
          <w:behavior w:val="content"/>
        </w:behaviors>
        <w:guid w:val="{3AEB844E-47B8-4754-821C-85CB11D28CC9}"/>
      </w:docPartPr>
      <w:docPartBody>
        <w:p w:rsidR="002F02B2" w:rsidRDefault="006C1ABF" w:rsidP="006C1ABF">
          <w:pPr>
            <w:pStyle w:val="E65770957312426DA85D4664F1713189"/>
          </w:pPr>
          <w:r w:rsidRPr="0093672E">
            <w:rPr>
              <w:rStyle w:val="Mention"/>
            </w:rPr>
            <w:t>________________</w:t>
          </w:r>
        </w:p>
      </w:docPartBody>
    </w:docPart>
    <w:docPart>
      <w:docPartPr>
        <w:name w:val="D60EBEE2D9B344C08D99D24E6757E873"/>
        <w:category>
          <w:name w:val="Général"/>
          <w:gallery w:val="placeholder"/>
        </w:category>
        <w:types>
          <w:type w:val="bbPlcHdr"/>
        </w:types>
        <w:behaviors>
          <w:behavior w:val="content"/>
        </w:behaviors>
        <w:guid w:val="{152E3C06-A203-47A2-9DFF-D1B5E9C1A68A}"/>
      </w:docPartPr>
      <w:docPartBody>
        <w:p w:rsidR="002F02B2" w:rsidRDefault="006C1ABF" w:rsidP="006C1ABF">
          <w:pPr>
            <w:pStyle w:val="D60EBEE2D9B344C08D99D24E6757E873"/>
          </w:pPr>
          <w:r w:rsidRPr="0093672E">
            <w:rPr>
              <w:rStyle w:val="Mention"/>
            </w:rPr>
            <w:t>________________</w:t>
          </w:r>
        </w:p>
      </w:docPartBody>
    </w:docPart>
    <w:docPart>
      <w:docPartPr>
        <w:name w:val="8D82672724F04099B1FB1E7CA60FC975"/>
        <w:category>
          <w:name w:val="Général"/>
          <w:gallery w:val="placeholder"/>
        </w:category>
        <w:types>
          <w:type w:val="bbPlcHdr"/>
        </w:types>
        <w:behaviors>
          <w:behavior w:val="content"/>
        </w:behaviors>
        <w:guid w:val="{EC294569-0F57-4825-BFD4-0B4E9CA35021}"/>
      </w:docPartPr>
      <w:docPartBody>
        <w:p w:rsidR="002F02B2" w:rsidRDefault="006C1ABF" w:rsidP="006C1ABF">
          <w:pPr>
            <w:pStyle w:val="8D82672724F04099B1FB1E7CA60FC975"/>
          </w:pPr>
          <w:r w:rsidRPr="0093672E">
            <w:rPr>
              <w:rStyle w:val="Mention"/>
            </w:rPr>
            <w:t>________________</w:t>
          </w:r>
        </w:p>
      </w:docPartBody>
    </w:docPart>
    <w:docPart>
      <w:docPartPr>
        <w:name w:val="FEEAAFC332874D43AD1F962CB4CCEA6E"/>
        <w:category>
          <w:name w:val="Général"/>
          <w:gallery w:val="placeholder"/>
        </w:category>
        <w:types>
          <w:type w:val="bbPlcHdr"/>
        </w:types>
        <w:behaviors>
          <w:behavior w:val="content"/>
        </w:behaviors>
        <w:guid w:val="{24F2348B-781A-4BAF-A882-6EBE24C16A80}"/>
      </w:docPartPr>
      <w:docPartBody>
        <w:p w:rsidR="002F02B2" w:rsidRDefault="006C1ABF" w:rsidP="006C1ABF">
          <w:pPr>
            <w:pStyle w:val="FEEAAFC332874D43AD1F962CB4CCEA6E"/>
          </w:pPr>
          <w:r w:rsidRPr="0093672E">
            <w:rPr>
              <w:rStyle w:val="Mention"/>
            </w:rPr>
            <w:t>________________</w:t>
          </w:r>
        </w:p>
      </w:docPartBody>
    </w:docPart>
    <w:docPart>
      <w:docPartPr>
        <w:name w:val="3E58E3893E8643F18F7960EA9CD0139C"/>
        <w:category>
          <w:name w:val="Général"/>
          <w:gallery w:val="placeholder"/>
        </w:category>
        <w:types>
          <w:type w:val="bbPlcHdr"/>
        </w:types>
        <w:behaviors>
          <w:behavior w:val="content"/>
        </w:behaviors>
        <w:guid w:val="{87C24352-C4BD-4BF8-9288-8EBEAF5527BE}"/>
      </w:docPartPr>
      <w:docPartBody>
        <w:p w:rsidR="002F02B2" w:rsidRDefault="002F02B2" w:rsidP="002F02B2">
          <w:pPr>
            <w:pStyle w:val="3E58E3893E8643F18F7960EA9CD0139C"/>
          </w:pPr>
          <w:r w:rsidRPr="00FE334B">
            <w:rPr>
              <w:rStyle w:val="Mention"/>
            </w:rPr>
            <w:t>_ _/_ _/_ _ _ _</w:t>
          </w:r>
        </w:p>
      </w:docPartBody>
    </w:docPart>
    <w:docPart>
      <w:docPartPr>
        <w:name w:val="9B66F2C15E354FFB8C7F66C5AA69AE9E"/>
        <w:category>
          <w:name w:val="Général"/>
          <w:gallery w:val="placeholder"/>
        </w:category>
        <w:types>
          <w:type w:val="bbPlcHdr"/>
        </w:types>
        <w:behaviors>
          <w:behavior w:val="content"/>
        </w:behaviors>
        <w:guid w:val="{7CEE4E31-DD76-428B-9EEA-D7CC18E45B85}"/>
      </w:docPartPr>
      <w:docPartBody>
        <w:p w:rsidR="002F02B2" w:rsidRDefault="002F02B2" w:rsidP="002F02B2">
          <w:pPr>
            <w:pStyle w:val="9B66F2C15E354FFB8C7F66C5AA69AE9E"/>
          </w:pPr>
          <w:r w:rsidRPr="00FE334B">
            <w:rPr>
              <w:rStyle w:val="Mention"/>
            </w:rPr>
            <w:t>_ _/_ _/_ _ _ _</w:t>
          </w:r>
        </w:p>
      </w:docPartBody>
    </w:docPart>
    <w:docPart>
      <w:docPartPr>
        <w:name w:val="BC8AA91D9C8E49CBBE35EAA345A66936"/>
        <w:category>
          <w:name w:val="Général"/>
          <w:gallery w:val="placeholder"/>
        </w:category>
        <w:types>
          <w:type w:val="bbPlcHdr"/>
        </w:types>
        <w:behaviors>
          <w:behavior w:val="content"/>
        </w:behaviors>
        <w:guid w:val="{2C39E4F9-15C6-4141-BDF9-561EFD717050}"/>
      </w:docPartPr>
      <w:docPartBody>
        <w:p w:rsidR="002F02B2" w:rsidRDefault="002F02B2" w:rsidP="002F02B2">
          <w:pPr>
            <w:pStyle w:val="BC8AA91D9C8E49CBBE35EAA345A66936"/>
          </w:pPr>
          <w:r w:rsidRPr="0093672E">
            <w:rPr>
              <w:rStyle w:val="Mention"/>
            </w:rPr>
            <w:t>________________</w:t>
          </w:r>
        </w:p>
      </w:docPartBody>
    </w:docPart>
    <w:docPart>
      <w:docPartPr>
        <w:name w:val="11DB0BE728E5410DA016B656C8708DED"/>
        <w:category>
          <w:name w:val="Général"/>
          <w:gallery w:val="placeholder"/>
        </w:category>
        <w:types>
          <w:type w:val="bbPlcHdr"/>
        </w:types>
        <w:behaviors>
          <w:behavior w:val="content"/>
        </w:behaviors>
        <w:guid w:val="{8C63899D-D117-46E0-9C04-5C1B187FD98E}"/>
      </w:docPartPr>
      <w:docPartBody>
        <w:p w:rsidR="002F02B2" w:rsidRDefault="002F02B2" w:rsidP="002F02B2">
          <w:pPr>
            <w:pStyle w:val="11DB0BE728E5410DA016B656C8708DED"/>
          </w:pPr>
          <w:r w:rsidRPr="00FE334B">
            <w:rPr>
              <w:rStyle w:val="Mention"/>
            </w:rPr>
            <w:t>_ _/_ _/_ _ _ _</w:t>
          </w:r>
        </w:p>
      </w:docPartBody>
    </w:docPart>
    <w:docPart>
      <w:docPartPr>
        <w:name w:val="7B5AC9EED9324430BBD52AB560FD19DA"/>
        <w:category>
          <w:name w:val="Général"/>
          <w:gallery w:val="placeholder"/>
        </w:category>
        <w:types>
          <w:type w:val="bbPlcHdr"/>
        </w:types>
        <w:behaviors>
          <w:behavior w:val="content"/>
        </w:behaviors>
        <w:guid w:val="{03EDB690-077F-4737-A526-3CB5A7E29E1C}"/>
      </w:docPartPr>
      <w:docPartBody>
        <w:p w:rsidR="002F02B2" w:rsidRDefault="002F02B2" w:rsidP="002F02B2">
          <w:pPr>
            <w:pStyle w:val="7B5AC9EED9324430BBD52AB560FD19DA"/>
          </w:pPr>
          <w:r w:rsidRPr="00FE334B">
            <w:rPr>
              <w:rStyle w:val="Mention"/>
            </w:rPr>
            <w:t>_ _/_ _/_ _ _ _</w:t>
          </w:r>
        </w:p>
      </w:docPartBody>
    </w:docPart>
    <w:docPart>
      <w:docPartPr>
        <w:name w:val="464E9901CF2F411AA82C5CD1130404AD"/>
        <w:category>
          <w:name w:val="Général"/>
          <w:gallery w:val="placeholder"/>
        </w:category>
        <w:types>
          <w:type w:val="bbPlcHdr"/>
        </w:types>
        <w:behaviors>
          <w:behavior w:val="content"/>
        </w:behaviors>
        <w:guid w:val="{04B8F0C7-AE57-44B0-83B5-8E014474DDC3}"/>
      </w:docPartPr>
      <w:docPartBody>
        <w:p w:rsidR="002F02B2" w:rsidRDefault="002F02B2" w:rsidP="002F02B2">
          <w:pPr>
            <w:pStyle w:val="464E9901CF2F411AA82C5CD1130404AD"/>
          </w:pPr>
          <w:r w:rsidRPr="0093672E">
            <w:rPr>
              <w:rStyle w:val="Mention"/>
            </w:rPr>
            <w:t>________________</w:t>
          </w:r>
        </w:p>
      </w:docPartBody>
    </w:docPart>
    <w:docPart>
      <w:docPartPr>
        <w:name w:val="EC7727675DE142C0BC017641720005D8"/>
        <w:category>
          <w:name w:val="Général"/>
          <w:gallery w:val="placeholder"/>
        </w:category>
        <w:types>
          <w:type w:val="bbPlcHdr"/>
        </w:types>
        <w:behaviors>
          <w:behavior w:val="content"/>
        </w:behaviors>
        <w:guid w:val="{6BEFB761-1B48-4865-882A-84C8BCBA9AAF}"/>
      </w:docPartPr>
      <w:docPartBody>
        <w:p w:rsidR="002F02B2" w:rsidRDefault="002F02B2" w:rsidP="002F02B2">
          <w:pPr>
            <w:pStyle w:val="EC7727675DE142C0BC017641720005D8"/>
          </w:pPr>
          <w:r>
            <w:rPr>
              <w:rFonts w:cs="Arial"/>
              <w:sz w:val="20"/>
              <w:szCs w:val="20"/>
            </w:rPr>
            <w:t>__________</w:t>
          </w:r>
        </w:p>
      </w:docPartBody>
    </w:docPart>
    <w:docPart>
      <w:docPartPr>
        <w:name w:val="EF3F83E2F4D14DDE93B58052EB2480AB"/>
        <w:category>
          <w:name w:val="Général"/>
          <w:gallery w:val="placeholder"/>
        </w:category>
        <w:types>
          <w:type w:val="bbPlcHdr"/>
        </w:types>
        <w:behaviors>
          <w:behavior w:val="content"/>
        </w:behaviors>
        <w:guid w:val="{69949EA3-30D3-4154-B70D-40E472A2666F}"/>
      </w:docPartPr>
      <w:docPartBody>
        <w:p w:rsidR="002F02B2" w:rsidRDefault="002F02B2" w:rsidP="002F02B2">
          <w:pPr>
            <w:pStyle w:val="EF3F83E2F4D14DDE93B58052EB2480AB"/>
          </w:pPr>
          <w:r w:rsidRPr="0093672E">
            <w:rPr>
              <w:rStyle w:val="Mention"/>
            </w:rPr>
            <w:t>________________</w:t>
          </w:r>
        </w:p>
      </w:docPartBody>
    </w:docPart>
    <w:docPart>
      <w:docPartPr>
        <w:name w:val="4E2F9F5F71DE41ECB875FF675B2947CC"/>
        <w:category>
          <w:name w:val="Général"/>
          <w:gallery w:val="placeholder"/>
        </w:category>
        <w:types>
          <w:type w:val="bbPlcHdr"/>
        </w:types>
        <w:behaviors>
          <w:behavior w:val="content"/>
        </w:behaviors>
        <w:guid w:val="{C9998616-5990-4F62-B424-10845EE8EE0F}"/>
      </w:docPartPr>
      <w:docPartBody>
        <w:p w:rsidR="002F02B2" w:rsidRDefault="002F02B2" w:rsidP="002F02B2">
          <w:pPr>
            <w:pStyle w:val="4E2F9F5F71DE41ECB875FF675B2947CC"/>
          </w:pPr>
          <w:r w:rsidRPr="0093672E">
            <w:rPr>
              <w:rStyle w:val="Mention"/>
            </w:rPr>
            <w:t>________________</w:t>
          </w:r>
        </w:p>
      </w:docPartBody>
    </w:docPart>
    <w:docPart>
      <w:docPartPr>
        <w:name w:val="39E32E1B88E641A39ED797C7DBE95CC9"/>
        <w:category>
          <w:name w:val="Général"/>
          <w:gallery w:val="placeholder"/>
        </w:category>
        <w:types>
          <w:type w:val="bbPlcHdr"/>
        </w:types>
        <w:behaviors>
          <w:behavior w:val="content"/>
        </w:behaviors>
        <w:guid w:val="{99FFEFD2-03A0-4B3B-8F6C-BC88E8D95252}"/>
      </w:docPartPr>
      <w:docPartBody>
        <w:p w:rsidR="00D9396D" w:rsidRDefault="00456011" w:rsidP="00456011">
          <w:pPr>
            <w:pStyle w:val="39E32E1B88E641A39ED797C7DBE95CC9"/>
          </w:pPr>
          <w:r w:rsidRPr="0093672E">
            <w:rPr>
              <w:rStyle w:val="Mention"/>
            </w:rPr>
            <w:t>________________</w:t>
          </w:r>
        </w:p>
      </w:docPartBody>
    </w:docPart>
    <w:docPart>
      <w:docPartPr>
        <w:name w:val="2C4BC9A63AB041A6B59ADB8DF5DFD740"/>
        <w:category>
          <w:name w:val="Général"/>
          <w:gallery w:val="placeholder"/>
        </w:category>
        <w:types>
          <w:type w:val="bbPlcHdr"/>
        </w:types>
        <w:behaviors>
          <w:behavior w:val="content"/>
        </w:behaviors>
        <w:guid w:val="{BB8180E3-EF53-4EA9-A489-078262F3542C}"/>
      </w:docPartPr>
      <w:docPartBody>
        <w:p w:rsidR="003972CF" w:rsidRDefault="005774E2" w:rsidP="005774E2">
          <w:pPr>
            <w:pStyle w:val="2C4BC9A63AB041A6B59ADB8DF5DFD740"/>
          </w:pPr>
          <w:r w:rsidRPr="0093672E">
            <w:rPr>
              <w:rStyle w:val="Mention"/>
            </w:rPr>
            <w:t>Renseigner adresse mail générique + tél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Gra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0B6"/>
    <w:rsid w:val="000010A5"/>
    <w:rsid w:val="00005EC4"/>
    <w:rsid w:val="000150A7"/>
    <w:rsid w:val="0003346B"/>
    <w:rsid w:val="00041655"/>
    <w:rsid w:val="00064EE9"/>
    <w:rsid w:val="00085218"/>
    <w:rsid w:val="00090F81"/>
    <w:rsid w:val="000A509F"/>
    <w:rsid w:val="000C3C2F"/>
    <w:rsid w:val="000C60AD"/>
    <w:rsid w:val="000E7AB7"/>
    <w:rsid w:val="000F1C75"/>
    <w:rsid w:val="000F2955"/>
    <w:rsid w:val="000F57CB"/>
    <w:rsid w:val="00116712"/>
    <w:rsid w:val="00154286"/>
    <w:rsid w:val="00156220"/>
    <w:rsid w:val="00157E40"/>
    <w:rsid w:val="001719CE"/>
    <w:rsid w:val="00191D19"/>
    <w:rsid w:val="001E0A25"/>
    <w:rsid w:val="001F509C"/>
    <w:rsid w:val="0023648D"/>
    <w:rsid w:val="002818F5"/>
    <w:rsid w:val="002902E0"/>
    <w:rsid w:val="002A2119"/>
    <w:rsid w:val="002A7F0B"/>
    <w:rsid w:val="002B654C"/>
    <w:rsid w:val="002E14D6"/>
    <w:rsid w:val="002E2C8F"/>
    <w:rsid w:val="002F02B2"/>
    <w:rsid w:val="0030760E"/>
    <w:rsid w:val="003104A6"/>
    <w:rsid w:val="00385D2B"/>
    <w:rsid w:val="00396409"/>
    <w:rsid w:val="003972CF"/>
    <w:rsid w:val="003A627F"/>
    <w:rsid w:val="003B430D"/>
    <w:rsid w:val="004172C7"/>
    <w:rsid w:val="00424F44"/>
    <w:rsid w:val="00442FAF"/>
    <w:rsid w:val="0045281D"/>
    <w:rsid w:val="00456011"/>
    <w:rsid w:val="0045678C"/>
    <w:rsid w:val="00464A1C"/>
    <w:rsid w:val="004900B6"/>
    <w:rsid w:val="00497B23"/>
    <w:rsid w:val="004C3399"/>
    <w:rsid w:val="004E07E2"/>
    <w:rsid w:val="004E43D1"/>
    <w:rsid w:val="004E612C"/>
    <w:rsid w:val="004F494F"/>
    <w:rsid w:val="004F5EC5"/>
    <w:rsid w:val="00515DE7"/>
    <w:rsid w:val="005230AA"/>
    <w:rsid w:val="00565081"/>
    <w:rsid w:val="005774E2"/>
    <w:rsid w:val="0058678F"/>
    <w:rsid w:val="005C5984"/>
    <w:rsid w:val="005F3D2A"/>
    <w:rsid w:val="006161B3"/>
    <w:rsid w:val="006162B2"/>
    <w:rsid w:val="00621FE7"/>
    <w:rsid w:val="00636E80"/>
    <w:rsid w:val="006442A8"/>
    <w:rsid w:val="006767A1"/>
    <w:rsid w:val="00677B80"/>
    <w:rsid w:val="00681A73"/>
    <w:rsid w:val="00696A65"/>
    <w:rsid w:val="006C1ABF"/>
    <w:rsid w:val="006D72A2"/>
    <w:rsid w:val="006F61C4"/>
    <w:rsid w:val="00710677"/>
    <w:rsid w:val="007277B7"/>
    <w:rsid w:val="00735C81"/>
    <w:rsid w:val="00756599"/>
    <w:rsid w:val="00785645"/>
    <w:rsid w:val="007B2E77"/>
    <w:rsid w:val="007F0A72"/>
    <w:rsid w:val="008058FE"/>
    <w:rsid w:val="008100F2"/>
    <w:rsid w:val="00825A41"/>
    <w:rsid w:val="00871DD7"/>
    <w:rsid w:val="008927AE"/>
    <w:rsid w:val="00897984"/>
    <w:rsid w:val="008A27E5"/>
    <w:rsid w:val="008D1BFC"/>
    <w:rsid w:val="008D30F4"/>
    <w:rsid w:val="008E1790"/>
    <w:rsid w:val="008E4338"/>
    <w:rsid w:val="008F3044"/>
    <w:rsid w:val="008F3123"/>
    <w:rsid w:val="00901E9B"/>
    <w:rsid w:val="00903C15"/>
    <w:rsid w:val="00915D8A"/>
    <w:rsid w:val="00926DA8"/>
    <w:rsid w:val="00934D0F"/>
    <w:rsid w:val="009639FF"/>
    <w:rsid w:val="00994CBE"/>
    <w:rsid w:val="009A65AA"/>
    <w:rsid w:val="009F2C6E"/>
    <w:rsid w:val="00A33451"/>
    <w:rsid w:val="00A33D99"/>
    <w:rsid w:val="00A3752A"/>
    <w:rsid w:val="00A47E10"/>
    <w:rsid w:val="00A6170E"/>
    <w:rsid w:val="00A626EB"/>
    <w:rsid w:val="00A648CB"/>
    <w:rsid w:val="00A84088"/>
    <w:rsid w:val="00A854FE"/>
    <w:rsid w:val="00AC1B5A"/>
    <w:rsid w:val="00AC6732"/>
    <w:rsid w:val="00B22F70"/>
    <w:rsid w:val="00B5021A"/>
    <w:rsid w:val="00BB7215"/>
    <w:rsid w:val="00BD65B4"/>
    <w:rsid w:val="00BE2491"/>
    <w:rsid w:val="00BE6C7B"/>
    <w:rsid w:val="00BF11FD"/>
    <w:rsid w:val="00BF7E97"/>
    <w:rsid w:val="00C046C3"/>
    <w:rsid w:val="00C06948"/>
    <w:rsid w:val="00C24BF3"/>
    <w:rsid w:val="00C42BF7"/>
    <w:rsid w:val="00C43803"/>
    <w:rsid w:val="00C569AC"/>
    <w:rsid w:val="00C638C6"/>
    <w:rsid w:val="00CA1C55"/>
    <w:rsid w:val="00CE186D"/>
    <w:rsid w:val="00CE2B48"/>
    <w:rsid w:val="00D006BE"/>
    <w:rsid w:val="00D226A4"/>
    <w:rsid w:val="00D279DE"/>
    <w:rsid w:val="00D6681C"/>
    <w:rsid w:val="00D9396D"/>
    <w:rsid w:val="00DB502E"/>
    <w:rsid w:val="00DB674F"/>
    <w:rsid w:val="00DD063D"/>
    <w:rsid w:val="00DF1470"/>
    <w:rsid w:val="00E0045A"/>
    <w:rsid w:val="00E0644E"/>
    <w:rsid w:val="00E42FD1"/>
    <w:rsid w:val="00E433F3"/>
    <w:rsid w:val="00E8351C"/>
    <w:rsid w:val="00EA3AD6"/>
    <w:rsid w:val="00EF0B5F"/>
    <w:rsid w:val="00F10169"/>
    <w:rsid w:val="00F36CD0"/>
    <w:rsid w:val="00F43E0B"/>
    <w:rsid w:val="00F629E4"/>
    <w:rsid w:val="00F63FA3"/>
    <w:rsid w:val="00F72880"/>
    <w:rsid w:val="00F74A4B"/>
    <w:rsid w:val="00F85EFE"/>
    <w:rsid w:val="00FA570B"/>
    <w:rsid w:val="00FA7C52"/>
    <w:rsid w:val="00FB5AEF"/>
    <w:rsid w:val="00FB635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56220"/>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
    <w:name w:val="Mention"/>
    <w:aliases w:val="Texte d'aide,Mention1,Споменаване1"/>
    <w:uiPriority w:val="99"/>
    <w:unhideWhenUsed/>
    <w:rsid w:val="005774E2"/>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semiHidden/>
    <w:rsid w:val="00515DE7"/>
    <w:rPr>
      <w:sz w:val="16"/>
      <w:szCs w:val="16"/>
    </w:rPr>
  </w:style>
  <w:style w:type="paragraph" w:customStyle="1" w:styleId="94E1D31963EF4A67944250686A44A692">
    <w:name w:val="94E1D31963EF4A67944250686A44A692"/>
  </w:style>
  <w:style w:type="paragraph" w:customStyle="1" w:styleId="A59445D26A4145EE8A48F9FAC6ABEABE">
    <w:name w:val="A59445D26A4145EE8A48F9FAC6ABEABE"/>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semiHidden/>
    <w:unhideWhenUsed/>
    <w:rsid w:val="006442A8"/>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semiHidden/>
    <w:rsid w:val="006442A8"/>
    <w:rPr>
      <w:rFonts w:ascii="Arial" w:hAnsi="Arial"/>
      <w:color w:val="404040" w:themeColor="text1" w:themeTint="BF"/>
      <w:sz w:val="20"/>
      <w:szCs w:val="20"/>
    </w:rPr>
  </w:style>
  <w:style w:type="paragraph" w:styleId="Notedefin">
    <w:name w:val="endnote text"/>
    <w:basedOn w:val="Normal"/>
    <w:link w:val="NotedefinCar"/>
    <w:semiHidden/>
    <w:unhideWhenUsed/>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D7E6EB5B25104D30BBDC0CCBC71CAC76">
    <w:name w:val="D7E6EB5B25104D30BBDC0CCBC71CAC76"/>
    <w:rsid w:val="00156220"/>
    <w:rPr>
      <w:kern w:val="2"/>
    </w:rPr>
  </w:style>
  <w:style w:type="paragraph" w:customStyle="1" w:styleId="145EA46A0A684AFE841A186A6FB15FE8">
    <w:name w:val="145EA46A0A684AFE841A186A6FB15FE8"/>
    <w:rsid w:val="002902E0"/>
    <w:rPr>
      <w:kern w:val="2"/>
      <w14:ligatures w14:val="standardContextual"/>
    </w:rPr>
  </w:style>
  <w:style w:type="paragraph" w:customStyle="1" w:styleId="436B2A16EB3F4754BFBE76F283714C16">
    <w:name w:val="436B2A16EB3F4754BFBE76F283714C16"/>
    <w:rsid w:val="006442A8"/>
    <w:pPr>
      <w:spacing w:before="100" w:after="40" w:line="288" w:lineRule="auto"/>
      <w:jc w:val="both"/>
    </w:pPr>
    <w:rPr>
      <w:rFonts w:ascii="Arial" w:hAnsi="Arial"/>
      <w:color w:val="404040" w:themeColor="text1" w:themeTint="BF"/>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4F494F"/>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4F494F"/>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B552414013A24D08AA25EB22A41A1CC4">
    <w:name w:val="B552414013A24D08AA25EB22A41A1CC4"/>
    <w:rsid w:val="002902E0"/>
    <w:rPr>
      <w:kern w:val="2"/>
      <w14:ligatures w14:val="standardContextual"/>
    </w:rPr>
  </w:style>
  <w:style w:type="paragraph" w:styleId="Liste5">
    <w:name w:val="List 5"/>
    <w:basedOn w:val="Normal"/>
    <w:semiHidden/>
    <w:unhideWhenUsed/>
    <w:rsid w:val="006442A8"/>
    <w:pPr>
      <w:spacing w:before="100" w:after="40" w:line="288" w:lineRule="auto"/>
      <w:ind w:left="1415" w:hanging="283"/>
      <w:contextualSpacing/>
      <w:jc w:val="both"/>
    </w:pPr>
    <w:rPr>
      <w:rFonts w:ascii="Arial" w:hAnsi="Arial"/>
      <w:color w:val="404040" w:themeColor="text1" w:themeTint="BF"/>
    </w:rPr>
  </w:style>
  <w:style w:type="paragraph" w:customStyle="1" w:styleId="089F4D508AB54E7F8316AB5411B98D76">
    <w:name w:val="089F4D508AB54E7F8316AB5411B98D76"/>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customStyle="1" w:styleId="D84CA082E7984FF6B4C8B74796EB845C5">
    <w:name w:val="D84CA082E7984FF6B4C8B74796EB845C5"/>
    <w:rsid w:val="000A509F"/>
    <w:pPr>
      <w:spacing w:before="100" w:after="40" w:line="288" w:lineRule="auto"/>
      <w:jc w:val="both"/>
    </w:pPr>
    <w:rPr>
      <w:rFonts w:ascii="Arial" w:hAnsi="Arial"/>
      <w:color w:val="404040" w:themeColor="text1" w:themeTint="BF"/>
    </w:rPr>
  </w:style>
  <w:style w:type="paragraph" w:customStyle="1" w:styleId="5ADE8E6BC3A849888BA1D4D9456BB0485">
    <w:name w:val="5ADE8E6BC3A849888BA1D4D9456BB0485"/>
    <w:rsid w:val="000A509F"/>
    <w:pPr>
      <w:spacing w:before="100" w:after="40" w:line="288" w:lineRule="auto"/>
      <w:jc w:val="both"/>
    </w:pPr>
    <w:rPr>
      <w:rFonts w:ascii="Arial" w:hAnsi="Arial"/>
      <w:color w:val="404040" w:themeColor="text1" w:themeTint="BF"/>
    </w:rPr>
  </w:style>
  <w:style w:type="paragraph" w:customStyle="1" w:styleId="64744EC730D84D41BA8D5AE98194C28C5">
    <w:name w:val="64744EC730D84D41BA8D5AE98194C28C5"/>
    <w:rsid w:val="000A509F"/>
    <w:pPr>
      <w:spacing w:before="100" w:after="40" w:line="288" w:lineRule="auto"/>
      <w:jc w:val="both"/>
    </w:pPr>
    <w:rPr>
      <w:rFonts w:ascii="Arial" w:hAnsi="Arial"/>
      <w:color w:val="404040" w:themeColor="text1" w:themeTint="BF"/>
    </w:rPr>
  </w:style>
  <w:style w:type="paragraph" w:customStyle="1" w:styleId="436B2A16EB3F4754BFBE76F283714C166">
    <w:name w:val="436B2A16EB3F4754BFBE76F283714C166"/>
    <w:rsid w:val="000A509F"/>
    <w:pPr>
      <w:spacing w:before="100" w:after="40" w:line="288" w:lineRule="auto"/>
      <w:jc w:val="both"/>
    </w:pPr>
    <w:rPr>
      <w:rFonts w:ascii="Arial" w:hAnsi="Arial"/>
      <w:color w:val="404040" w:themeColor="text1" w:themeTint="BF"/>
    </w:rPr>
  </w:style>
  <w:style w:type="paragraph" w:customStyle="1" w:styleId="6447D2B140004489B70F47E4A89D5C0F">
    <w:name w:val="6447D2B140004489B70F47E4A89D5C0F"/>
    <w:rsid w:val="002902E0"/>
    <w:rPr>
      <w:kern w:val="2"/>
      <w14:ligatures w14:val="standardContextual"/>
    </w:rPr>
  </w:style>
  <w:style w:type="paragraph" w:customStyle="1" w:styleId="34F3AC90ECEA4CE69EB36D60B7197F125">
    <w:name w:val="34F3AC90ECEA4CE69EB36D60B7197F125"/>
    <w:rsid w:val="000A509F"/>
    <w:pPr>
      <w:spacing w:before="40" w:after="20" w:line="288" w:lineRule="auto"/>
      <w:ind w:left="680" w:hanging="362"/>
      <w:jc w:val="both"/>
    </w:pPr>
    <w:rPr>
      <w:rFonts w:ascii="Arial" w:hAnsi="Arial"/>
      <w:color w:val="404040" w:themeColor="text1" w:themeTint="BF"/>
    </w:rPr>
  </w:style>
  <w:style w:type="paragraph" w:customStyle="1" w:styleId="F4C69ED583084899B13332BA7ABAB7865">
    <w:name w:val="F4C69ED583084899B13332BA7ABAB7865"/>
    <w:rsid w:val="000A509F"/>
    <w:pPr>
      <w:spacing w:before="100" w:after="40" w:line="288" w:lineRule="auto"/>
      <w:jc w:val="both"/>
    </w:pPr>
    <w:rPr>
      <w:rFonts w:ascii="Arial" w:hAnsi="Arial"/>
      <w:color w:val="404040" w:themeColor="text1" w:themeTint="BF"/>
    </w:rPr>
  </w:style>
  <w:style w:type="paragraph" w:customStyle="1" w:styleId="9DCA27C97065416FA0E7AE14494C37816">
    <w:name w:val="9DCA27C97065416FA0E7AE14494C37816"/>
    <w:rsid w:val="000A509F"/>
    <w:pPr>
      <w:spacing w:before="100" w:after="40" w:line="288" w:lineRule="auto"/>
      <w:jc w:val="both"/>
    </w:pPr>
    <w:rPr>
      <w:rFonts w:ascii="Arial" w:hAnsi="Arial"/>
      <w:color w:val="404040" w:themeColor="text1" w:themeTint="BF"/>
    </w:rPr>
  </w:style>
  <w:style w:type="paragraph" w:customStyle="1" w:styleId="8F164366568F4971BC766D57607419186">
    <w:name w:val="8F164366568F4971BC766D57607419186"/>
    <w:rsid w:val="000A509F"/>
    <w:pPr>
      <w:spacing w:before="100" w:after="40" w:line="288" w:lineRule="auto"/>
      <w:jc w:val="both"/>
    </w:pPr>
    <w:rPr>
      <w:rFonts w:ascii="Arial" w:hAnsi="Arial"/>
      <w:color w:val="404040" w:themeColor="text1" w:themeTint="BF"/>
    </w:rPr>
  </w:style>
  <w:style w:type="paragraph" w:customStyle="1" w:styleId="1F8051BF4C4A4154A06C1479F51AC3515">
    <w:name w:val="1F8051BF4C4A4154A06C1479F51AC3515"/>
    <w:rsid w:val="000A509F"/>
    <w:pPr>
      <w:spacing w:before="100" w:after="40" w:line="288" w:lineRule="auto"/>
      <w:jc w:val="both"/>
    </w:pPr>
    <w:rPr>
      <w:rFonts w:ascii="Arial" w:hAnsi="Arial"/>
      <w:color w:val="404040" w:themeColor="text1" w:themeTint="BF"/>
    </w:rPr>
  </w:style>
  <w:style w:type="paragraph" w:customStyle="1" w:styleId="D587CAF4B88745C08F9E8949474591256">
    <w:name w:val="D587CAF4B88745C08F9E8949474591256"/>
    <w:rsid w:val="000A509F"/>
    <w:pPr>
      <w:spacing w:before="100" w:after="40" w:line="288" w:lineRule="auto"/>
      <w:jc w:val="both"/>
    </w:pPr>
    <w:rPr>
      <w:rFonts w:ascii="Arial" w:hAnsi="Arial"/>
      <w:color w:val="404040" w:themeColor="text1" w:themeTint="BF"/>
    </w:rPr>
  </w:style>
  <w:style w:type="paragraph" w:customStyle="1" w:styleId="93CDA9E67D44473A90BEE83B73596C5A6">
    <w:name w:val="93CDA9E67D44473A90BEE83B73596C5A6"/>
    <w:rsid w:val="000A509F"/>
    <w:pPr>
      <w:spacing w:before="100" w:after="40" w:line="288" w:lineRule="auto"/>
      <w:jc w:val="both"/>
    </w:pPr>
    <w:rPr>
      <w:rFonts w:ascii="Arial" w:hAnsi="Arial"/>
      <w:color w:val="404040" w:themeColor="text1" w:themeTint="BF"/>
    </w:rPr>
  </w:style>
  <w:style w:type="paragraph" w:customStyle="1" w:styleId="E3DD20B340E84B78A8C44CEDC48944F06">
    <w:name w:val="E3DD20B340E84B78A8C44CEDC48944F06"/>
    <w:rsid w:val="000A509F"/>
    <w:pPr>
      <w:spacing w:before="100" w:after="40" w:line="288" w:lineRule="auto"/>
      <w:jc w:val="both"/>
    </w:pPr>
    <w:rPr>
      <w:rFonts w:ascii="Arial" w:hAnsi="Arial"/>
      <w:color w:val="404040" w:themeColor="text1" w:themeTint="BF"/>
    </w:rPr>
  </w:style>
  <w:style w:type="paragraph" w:customStyle="1" w:styleId="8566105F857548E9B2BCC571410D51906">
    <w:name w:val="8566105F857548E9B2BCC571410D51906"/>
    <w:rsid w:val="000A509F"/>
    <w:pPr>
      <w:spacing w:before="100" w:after="40" w:line="288" w:lineRule="auto"/>
      <w:jc w:val="both"/>
    </w:pPr>
    <w:rPr>
      <w:rFonts w:ascii="Arial" w:hAnsi="Arial"/>
      <w:color w:val="404040" w:themeColor="text1" w:themeTint="BF"/>
    </w:rPr>
  </w:style>
  <w:style w:type="paragraph" w:customStyle="1" w:styleId="8C5C8A17DC534C7BB4EF81F28EF87CBC6">
    <w:name w:val="8C5C8A17DC534C7BB4EF81F28EF87CBC6"/>
    <w:rsid w:val="000A509F"/>
    <w:pPr>
      <w:spacing w:before="100" w:after="40" w:line="288" w:lineRule="auto"/>
      <w:jc w:val="both"/>
    </w:pPr>
    <w:rPr>
      <w:rFonts w:ascii="Arial" w:hAnsi="Arial"/>
      <w:color w:val="404040" w:themeColor="text1" w:themeTint="BF"/>
    </w:rPr>
  </w:style>
  <w:style w:type="paragraph" w:customStyle="1" w:styleId="D7E224F372F748799D1BE577B63076286">
    <w:name w:val="D7E224F372F748799D1BE577B63076286"/>
    <w:rsid w:val="000A509F"/>
    <w:pPr>
      <w:spacing w:before="100" w:after="40" w:line="288" w:lineRule="auto"/>
      <w:jc w:val="both"/>
    </w:pPr>
    <w:rPr>
      <w:rFonts w:ascii="Arial" w:hAnsi="Arial"/>
      <w:color w:val="404040" w:themeColor="text1" w:themeTint="BF"/>
    </w:rPr>
  </w:style>
  <w:style w:type="paragraph" w:customStyle="1" w:styleId="91D345707C2E4E419F44507E65F655565">
    <w:name w:val="91D345707C2E4E419F44507E65F655565"/>
    <w:rsid w:val="000A509F"/>
    <w:pPr>
      <w:spacing w:before="100" w:after="40" w:line="288" w:lineRule="auto"/>
      <w:jc w:val="both"/>
    </w:pPr>
    <w:rPr>
      <w:rFonts w:ascii="Arial" w:hAnsi="Arial"/>
      <w:color w:val="404040" w:themeColor="text1" w:themeTint="BF"/>
    </w:rPr>
  </w:style>
  <w:style w:type="paragraph" w:customStyle="1" w:styleId="A661F74A4DA244A0BDA3239446DD45DB6">
    <w:name w:val="A661F74A4DA244A0BDA3239446DD45DB6"/>
    <w:rsid w:val="000A509F"/>
    <w:pPr>
      <w:spacing w:before="100" w:after="40" w:line="288" w:lineRule="auto"/>
      <w:jc w:val="both"/>
    </w:pPr>
    <w:rPr>
      <w:rFonts w:ascii="Arial" w:hAnsi="Arial"/>
      <w:color w:val="404040" w:themeColor="text1" w:themeTint="BF"/>
    </w:rPr>
  </w:style>
  <w:style w:type="paragraph" w:customStyle="1" w:styleId="46E64919AACD42829056DE7D306D362E6">
    <w:name w:val="46E64919AACD42829056DE7D306D362E6"/>
    <w:rsid w:val="000A509F"/>
    <w:pPr>
      <w:spacing w:before="100" w:after="40" w:line="288" w:lineRule="auto"/>
      <w:jc w:val="both"/>
    </w:pPr>
    <w:rPr>
      <w:rFonts w:ascii="Arial" w:hAnsi="Arial"/>
      <w:color w:val="404040" w:themeColor="text1" w:themeTint="BF"/>
    </w:rPr>
  </w:style>
  <w:style w:type="paragraph" w:customStyle="1" w:styleId="CD9442AE4C8F447AA83A79B798BDA7D56">
    <w:name w:val="CD9442AE4C8F447AA83A79B798BDA7D56"/>
    <w:rsid w:val="000A509F"/>
    <w:pPr>
      <w:spacing w:before="100" w:after="40" w:line="288" w:lineRule="auto"/>
      <w:jc w:val="both"/>
    </w:pPr>
    <w:rPr>
      <w:rFonts w:ascii="Arial" w:hAnsi="Arial"/>
      <w:color w:val="404040" w:themeColor="text1" w:themeTint="BF"/>
    </w:rPr>
  </w:style>
  <w:style w:type="paragraph" w:customStyle="1" w:styleId="BDBE90F55B984548BE2F9839631A48E16">
    <w:name w:val="BDBE90F55B984548BE2F9839631A48E16"/>
    <w:rsid w:val="000A509F"/>
    <w:pPr>
      <w:spacing w:before="100" w:after="40" w:line="288" w:lineRule="auto"/>
      <w:jc w:val="both"/>
    </w:pPr>
    <w:rPr>
      <w:rFonts w:ascii="Arial" w:hAnsi="Arial"/>
      <w:color w:val="404040" w:themeColor="text1" w:themeTint="BF"/>
    </w:rPr>
  </w:style>
  <w:style w:type="paragraph" w:customStyle="1" w:styleId="F1BFF10338CD48EDB32283AE8DB5B8666">
    <w:name w:val="F1BFF10338CD48EDB32283AE8DB5B8666"/>
    <w:rsid w:val="000A509F"/>
    <w:pPr>
      <w:spacing w:before="100" w:after="40" w:line="288" w:lineRule="auto"/>
      <w:jc w:val="both"/>
    </w:pPr>
    <w:rPr>
      <w:rFonts w:ascii="Arial" w:hAnsi="Arial"/>
      <w:color w:val="404040" w:themeColor="text1" w:themeTint="BF"/>
    </w:rPr>
  </w:style>
  <w:style w:type="paragraph" w:customStyle="1" w:styleId="48A3BDCBC64747EEB770A477151B31EC6">
    <w:name w:val="48A3BDCBC64747EEB770A477151B31EC6"/>
    <w:rsid w:val="000A509F"/>
    <w:pPr>
      <w:spacing w:before="100" w:after="40" w:line="288" w:lineRule="auto"/>
      <w:jc w:val="both"/>
    </w:pPr>
    <w:rPr>
      <w:rFonts w:ascii="Arial" w:hAnsi="Arial"/>
      <w:color w:val="404040" w:themeColor="text1" w:themeTint="BF"/>
    </w:rPr>
  </w:style>
  <w:style w:type="paragraph" w:customStyle="1" w:styleId="78F828928F3A401F8FF077C3964056FF6">
    <w:name w:val="78F828928F3A401F8FF077C3964056FF6"/>
    <w:rsid w:val="000A509F"/>
    <w:pPr>
      <w:spacing w:before="100" w:after="40" w:line="288" w:lineRule="auto"/>
      <w:jc w:val="both"/>
    </w:pPr>
    <w:rPr>
      <w:rFonts w:ascii="Arial" w:hAnsi="Arial"/>
      <w:color w:val="404040" w:themeColor="text1" w:themeTint="BF"/>
    </w:rPr>
  </w:style>
  <w:style w:type="paragraph" w:customStyle="1" w:styleId="3E58E3893E8643F18F7960EA9CD0139C">
    <w:name w:val="3E58E3893E8643F18F7960EA9CD0139C"/>
    <w:rsid w:val="002F02B2"/>
    <w:rPr>
      <w:kern w:val="2"/>
      <w14:ligatures w14:val="standardContextual"/>
    </w:rPr>
  </w:style>
  <w:style w:type="paragraph" w:customStyle="1" w:styleId="9B66F2C15E354FFB8C7F66C5AA69AE9E">
    <w:name w:val="9B66F2C15E354FFB8C7F66C5AA69AE9E"/>
    <w:rsid w:val="002F02B2"/>
    <w:rPr>
      <w:kern w:val="2"/>
      <w14:ligatures w14:val="standardContextual"/>
    </w:rPr>
  </w:style>
  <w:style w:type="paragraph" w:customStyle="1" w:styleId="BC8AA91D9C8E49CBBE35EAA345A66936">
    <w:name w:val="BC8AA91D9C8E49CBBE35EAA345A66936"/>
    <w:rsid w:val="002F02B2"/>
    <w:rPr>
      <w:kern w:val="2"/>
      <w14:ligatures w14:val="standardContextual"/>
    </w:rPr>
  </w:style>
  <w:style w:type="paragraph" w:customStyle="1" w:styleId="D062FB7CE6E64DC885DE195F68C1549C6">
    <w:name w:val="D062FB7CE6E64DC885DE195F68C1549C6"/>
    <w:rsid w:val="000A509F"/>
    <w:pPr>
      <w:spacing w:before="100" w:after="40" w:line="288" w:lineRule="auto"/>
      <w:jc w:val="both"/>
    </w:pPr>
    <w:rPr>
      <w:rFonts w:ascii="Arial" w:hAnsi="Arial"/>
      <w:color w:val="404040" w:themeColor="text1" w:themeTint="BF"/>
    </w:rPr>
  </w:style>
  <w:style w:type="paragraph" w:customStyle="1" w:styleId="A339EE14894646F1A078958E5ECD027D6">
    <w:name w:val="A339EE14894646F1A078958E5ECD027D6"/>
    <w:rsid w:val="000A509F"/>
    <w:pPr>
      <w:spacing w:before="100" w:after="40" w:line="288" w:lineRule="auto"/>
      <w:jc w:val="both"/>
    </w:pPr>
    <w:rPr>
      <w:rFonts w:ascii="Arial" w:hAnsi="Arial"/>
      <w:color w:val="404040" w:themeColor="text1" w:themeTint="BF"/>
    </w:rPr>
  </w:style>
  <w:style w:type="paragraph" w:customStyle="1" w:styleId="99B1763D2FA343BBA13AF6AE02606F426">
    <w:name w:val="99B1763D2FA343BBA13AF6AE02606F426"/>
    <w:rsid w:val="000A509F"/>
    <w:pPr>
      <w:spacing w:before="100" w:after="40" w:line="288" w:lineRule="auto"/>
      <w:jc w:val="both"/>
    </w:pPr>
    <w:rPr>
      <w:rFonts w:ascii="Arial" w:hAnsi="Arial"/>
      <w:color w:val="404040" w:themeColor="text1" w:themeTint="BF"/>
    </w:rPr>
  </w:style>
  <w:style w:type="paragraph" w:customStyle="1" w:styleId="3A27868AB38A44BF8A08BCD338606C6F6">
    <w:name w:val="3A27868AB38A44BF8A08BCD338606C6F6"/>
    <w:rsid w:val="000A509F"/>
    <w:pPr>
      <w:spacing w:before="100" w:after="40" w:line="288" w:lineRule="auto"/>
      <w:jc w:val="both"/>
    </w:pPr>
    <w:rPr>
      <w:rFonts w:ascii="Arial" w:hAnsi="Arial"/>
      <w:color w:val="404040" w:themeColor="text1" w:themeTint="BF"/>
    </w:rPr>
  </w:style>
  <w:style w:type="paragraph" w:customStyle="1" w:styleId="30751BDEE5D744DA852F8BBE418F83095">
    <w:name w:val="30751BDEE5D744DA852F8BBE418F83095"/>
    <w:rsid w:val="000A509F"/>
    <w:pPr>
      <w:spacing w:before="100" w:after="40" w:line="288" w:lineRule="auto"/>
      <w:jc w:val="both"/>
    </w:pPr>
    <w:rPr>
      <w:rFonts w:ascii="Arial" w:hAnsi="Arial"/>
      <w:color w:val="404040" w:themeColor="text1" w:themeTint="BF"/>
    </w:rPr>
  </w:style>
  <w:style w:type="paragraph" w:customStyle="1" w:styleId="83672D7C0A28446FABE17AC9A37B0D5E">
    <w:name w:val="83672D7C0A28446FABE17AC9A37B0D5E"/>
    <w:rsid w:val="0023648D"/>
  </w:style>
  <w:style w:type="paragraph" w:customStyle="1" w:styleId="96A9FD8BCFC049EBBC9969B4CB8C22046">
    <w:name w:val="96A9FD8BCFC049EBBC9969B4CB8C22046"/>
    <w:rsid w:val="000A509F"/>
    <w:pPr>
      <w:spacing w:before="100" w:after="40" w:line="288" w:lineRule="auto"/>
      <w:jc w:val="both"/>
    </w:pPr>
    <w:rPr>
      <w:rFonts w:ascii="Arial" w:hAnsi="Arial"/>
      <w:color w:val="404040" w:themeColor="text1" w:themeTint="BF"/>
    </w:rPr>
  </w:style>
  <w:style w:type="paragraph" w:customStyle="1" w:styleId="A57A3290F98C476CA5B7326D8C26A4C76">
    <w:name w:val="A57A3290F98C476CA5B7326D8C26A4C76"/>
    <w:rsid w:val="000A509F"/>
    <w:pPr>
      <w:spacing w:before="100" w:after="40" w:line="288" w:lineRule="auto"/>
      <w:jc w:val="both"/>
    </w:pPr>
    <w:rPr>
      <w:rFonts w:ascii="Arial" w:hAnsi="Arial"/>
      <w:color w:val="404040" w:themeColor="text1" w:themeTint="BF"/>
    </w:rPr>
  </w:style>
  <w:style w:type="paragraph" w:customStyle="1" w:styleId="874F12DC2F1D4EE4B602AAE0323B66615">
    <w:name w:val="874F12DC2F1D4EE4B602AAE0323B66615"/>
    <w:rsid w:val="000A509F"/>
    <w:pPr>
      <w:spacing w:before="100" w:after="40" w:line="288" w:lineRule="auto"/>
      <w:jc w:val="both"/>
    </w:pPr>
    <w:rPr>
      <w:rFonts w:ascii="Arial" w:hAnsi="Arial"/>
      <w:color w:val="404040" w:themeColor="text1" w:themeTint="BF"/>
    </w:rPr>
  </w:style>
  <w:style w:type="paragraph" w:customStyle="1" w:styleId="D43659D07EF54642A1B86B68848CC7436">
    <w:name w:val="D43659D07EF54642A1B86B68848CC7436"/>
    <w:rsid w:val="000A509F"/>
    <w:pPr>
      <w:spacing w:before="100" w:after="40" w:line="288" w:lineRule="auto"/>
      <w:jc w:val="both"/>
    </w:pPr>
    <w:rPr>
      <w:rFonts w:ascii="Arial" w:hAnsi="Arial"/>
      <w:color w:val="404040" w:themeColor="text1" w:themeTint="BF"/>
    </w:rPr>
  </w:style>
  <w:style w:type="paragraph" w:customStyle="1" w:styleId="0EF65EF13B414C1C8D011FFF67F6B7106">
    <w:name w:val="0EF65EF13B414C1C8D011FFF67F6B7106"/>
    <w:rsid w:val="000A509F"/>
    <w:pPr>
      <w:spacing w:before="100" w:after="40" w:line="288" w:lineRule="auto"/>
      <w:jc w:val="both"/>
    </w:pPr>
    <w:rPr>
      <w:rFonts w:ascii="Arial" w:hAnsi="Arial"/>
      <w:color w:val="404040" w:themeColor="text1" w:themeTint="BF"/>
    </w:rPr>
  </w:style>
  <w:style w:type="paragraph" w:customStyle="1" w:styleId="C142AE49C4B941169E9A29FCFAD9E9495">
    <w:name w:val="C142AE49C4B941169E9A29FCFAD9E9495"/>
    <w:rsid w:val="000A509F"/>
    <w:pPr>
      <w:spacing w:before="100" w:after="40" w:line="288" w:lineRule="auto"/>
      <w:jc w:val="both"/>
    </w:pPr>
    <w:rPr>
      <w:rFonts w:ascii="Arial" w:hAnsi="Arial"/>
      <w:color w:val="404040" w:themeColor="text1" w:themeTint="BF"/>
    </w:rPr>
  </w:style>
  <w:style w:type="paragraph" w:customStyle="1" w:styleId="D61F39E6FD574BC6B329B336B4046D236">
    <w:name w:val="D61F39E6FD574BC6B329B336B4046D236"/>
    <w:rsid w:val="000A509F"/>
    <w:pPr>
      <w:spacing w:before="100" w:after="40" w:line="288" w:lineRule="auto"/>
      <w:jc w:val="both"/>
    </w:pPr>
    <w:rPr>
      <w:rFonts w:ascii="Arial" w:hAnsi="Arial"/>
      <w:color w:val="404040" w:themeColor="text1" w:themeTint="BF"/>
    </w:rPr>
  </w:style>
  <w:style w:type="paragraph" w:customStyle="1" w:styleId="DAF89BD9BCE94437AA22B7DA22519BA76">
    <w:name w:val="DAF89BD9BCE94437AA22B7DA22519BA76"/>
    <w:rsid w:val="000A509F"/>
    <w:pPr>
      <w:spacing w:before="100" w:after="40" w:line="288" w:lineRule="auto"/>
      <w:jc w:val="both"/>
    </w:pPr>
    <w:rPr>
      <w:rFonts w:ascii="Arial" w:hAnsi="Arial"/>
      <w:color w:val="404040" w:themeColor="text1" w:themeTint="BF"/>
    </w:rPr>
  </w:style>
  <w:style w:type="paragraph" w:customStyle="1" w:styleId="9241527551EE45D4B38B222DACB914746">
    <w:name w:val="9241527551EE45D4B38B222DACB914746"/>
    <w:rsid w:val="000A509F"/>
    <w:pPr>
      <w:spacing w:before="100" w:after="40" w:line="288" w:lineRule="auto"/>
      <w:jc w:val="both"/>
    </w:pPr>
    <w:rPr>
      <w:rFonts w:ascii="Arial" w:hAnsi="Arial"/>
      <w:color w:val="404040" w:themeColor="text1" w:themeTint="BF"/>
    </w:rPr>
  </w:style>
  <w:style w:type="paragraph" w:customStyle="1" w:styleId="1888E7983CC64005886F814DD2C622886">
    <w:name w:val="1888E7983CC64005886F814DD2C622886"/>
    <w:rsid w:val="000A509F"/>
    <w:pPr>
      <w:spacing w:before="100" w:after="40" w:line="288" w:lineRule="auto"/>
      <w:jc w:val="both"/>
    </w:pPr>
    <w:rPr>
      <w:rFonts w:ascii="Arial" w:hAnsi="Arial"/>
      <w:color w:val="404040" w:themeColor="text1" w:themeTint="BF"/>
    </w:rPr>
  </w:style>
  <w:style w:type="paragraph" w:customStyle="1" w:styleId="E8A3A893B66540188E8E4A033A930B726">
    <w:name w:val="E8A3A893B66540188E8E4A033A930B726"/>
    <w:rsid w:val="000A509F"/>
    <w:pPr>
      <w:spacing w:before="100" w:after="40" w:line="288" w:lineRule="auto"/>
      <w:jc w:val="both"/>
    </w:pPr>
    <w:rPr>
      <w:rFonts w:ascii="Arial" w:hAnsi="Arial"/>
      <w:color w:val="404040" w:themeColor="text1" w:themeTint="BF"/>
    </w:rPr>
  </w:style>
  <w:style w:type="paragraph" w:customStyle="1" w:styleId="8941CAA76BD145F28A77CFA6FE3903BE6">
    <w:name w:val="8941CAA76BD145F28A77CFA6FE3903BE6"/>
    <w:rsid w:val="000A509F"/>
    <w:pPr>
      <w:spacing w:before="100" w:after="40" w:line="288" w:lineRule="auto"/>
      <w:jc w:val="both"/>
    </w:pPr>
    <w:rPr>
      <w:rFonts w:ascii="Arial" w:hAnsi="Arial"/>
      <w:color w:val="404040" w:themeColor="text1" w:themeTint="BF"/>
    </w:rPr>
  </w:style>
  <w:style w:type="paragraph" w:customStyle="1" w:styleId="ECBAC56717434E4B9A83FA561E15D9756">
    <w:name w:val="ECBAC56717434E4B9A83FA561E15D9756"/>
    <w:rsid w:val="000A509F"/>
    <w:pPr>
      <w:spacing w:before="100" w:after="40" w:line="288" w:lineRule="auto"/>
      <w:jc w:val="both"/>
    </w:pPr>
    <w:rPr>
      <w:rFonts w:ascii="Arial" w:hAnsi="Arial"/>
      <w:color w:val="404040" w:themeColor="text1" w:themeTint="BF"/>
    </w:rPr>
  </w:style>
  <w:style w:type="paragraph" w:customStyle="1" w:styleId="C71D8D11FCA248A4B74746A56C77F2236">
    <w:name w:val="C71D8D11FCA248A4B74746A56C77F2236"/>
    <w:rsid w:val="000A509F"/>
    <w:pPr>
      <w:spacing w:before="100" w:after="40" w:line="288" w:lineRule="auto"/>
      <w:jc w:val="both"/>
    </w:pPr>
    <w:rPr>
      <w:rFonts w:ascii="Arial" w:hAnsi="Arial"/>
      <w:color w:val="404040" w:themeColor="text1" w:themeTint="BF"/>
    </w:rPr>
  </w:style>
  <w:style w:type="paragraph" w:customStyle="1" w:styleId="80D0775CE42C4452B99042B75E223C866">
    <w:name w:val="80D0775CE42C4452B99042B75E223C866"/>
    <w:rsid w:val="000A509F"/>
    <w:pPr>
      <w:spacing w:before="100" w:after="40" w:line="288" w:lineRule="auto"/>
      <w:jc w:val="both"/>
    </w:pPr>
    <w:rPr>
      <w:rFonts w:ascii="Arial" w:hAnsi="Arial"/>
      <w:color w:val="404040" w:themeColor="text1" w:themeTint="BF"/>
    </w:rPr>
  </w:style>
  <w:style w:type="paragraph" w:customStyle="1" w:styleId="AFAF28B0388B4C1C9C64B926EC5C898B6">
    <w:name w:val="AFAF28B0388B4C1C9C64B926EC5C898B6"/>
    <w:rsid w:val="000A509F"/>
    <w:pPr>
      <w:spacing w:before="100" w:after="40" w:line="288" w:lineRule="auto"/>
      <w:jc w:val="both"/>
    </w:pPr>
    <w:rPr>
      <w:rFonts w:ascii="Arial" w:hAnsi="Arial"/>
      <w:color w:val="404040" w:themeColor="text1" w:themeTint="BF"/>
    </w:rPr>
  </w:style>
  <w:style w:type="paragraph" w:customStyle="1" w:styleId="B083D3CED23641AA8CD76E1C48E7EFE96">
    <w:name w:val="B083D3CED23641AA8CD76E1C48E7EFE96"/>
    <w:rsid w:val="000A509F"/>
    <w:pPr>
      <w:spacing w:before="100" w:after="40" w:line="288" w:lineRule="auto"/>
      <w:jc w:val="both"/>
    </w:pPr>
    <w:rPr>
      <w:rFonts w:ascii="Arial" w:hAnsi="Arial"/>
      <w:color w:val="404040" w:themeColor="text1" w:themeTint="BF"/>
    </w:rPr>
  </w:style>
  <w:style w:type="paragraph" w:customStyle="1" w:styleId="DF4A9032EC06421A9F4656023FA188E16">
    <w:name w:val="DF4A9032EC06421A9F4656023FA188E16"/>
    <w:rsid w:val="000A509F"/>
    <w:pPr>
      <w:spacing w:before="100" w:after="40" w:line="288" w:lineRule="auto"/>
      <w:jc w:val="both"/>
    </w:pPr>
    <w:rPr>
      <w:rFonts w:ascii="Arial" w:hAnsi="Arial"/>
      <w:color w:val="404040" w:themeColor="text1" w:themeTint="BF"/>
    </w:rPr>
  </w:style>
  <w:style w:type="paragraph" w:customStyle="1" w:styleId="DDBD184F5F6E4548A6ACB907CA50411A6">
    <w:name w:val="DDBD184F5F6E4548A6ACB907CA50411A6"/>
    <w:rsid w:val="000A509F"/>
    <w:pPr>
      <w:spacing w:before="100" w:after="40" w:line="288" w:lineRule="auto"/>
      <w:jc w:val="both"/>
    </w:pPr>
    <w:rPr>
      <w:rFonts w:ascii="Arial" w:hAnsi="Arial"/>
      <w:color w:val="404040" w:themeColor="text1" w:themeTint="BF"/>
    </w:rPr>
  </w:style>
  <w:style w:type="paragraph" w:customStyle="1" w:styleId="1C320FD8C38247A69D5BE2ECEC3FA6506">
    <w:name w:val="1C320FD8C38247A69D5BE2ECEC3FA6506"/>
    <w:rsid w:val="000A509F"/>
    <w:pPr>
      <w:spacing w:before="100" w:after="40" w:line="288" w:lineRule="auto"/>
      <w:jc w:val="both"/>
    </w:pPr>
    <w:rPr>
      <w:rFonts w:ascii="Arial" w:hAnsi="Arial"/>
      <w:color w:val="404040" w:themeColor="text1" w:themeTint="BF"/>
    </w:rPr>
  </w:style>
  <w:style w:type="paragraph" w:customStyle="1" w:styleId="B26CC972C57C4B69B8C1B85DAA8809726">
    <w:name w:val="B26CC972C57C4B69B8C1B85DAA8809726"/>
    <w:rsid w:val="000A509F"/>
    <w:pPr>
      <w:spacing w:before="100" w:after="40" w:line="288" w:lineRule="auto"/>
      <w:jc w:val="both"/>
    </w:pPr>
    <w:rPr>
      <w:rFonts w:ascii="Arial" w:hAnsi="Arial"/>
      <w:color w:val="404040" w:themeColor="text1" w:themeTint="BF"/>
    </w:rPr>
  </w:style>
  <w:style w:type="paragraph" w:customStyle="1" w:styleId="B88F52ED7152451282C13E1F8BB0387E6">
    <w:name w:val="B88F52ED7152451282C13E1F8BB0387E6"/>
    <w:rsid w:val="000A509F"/>
    <w:pPr>
      <w:spacing w:before="100" w:after="40" w:line="288" w:lineRule="auto"/>
      <w:jc w:val="both"/>
    </w:pPr>
    <w:rPr>
      <w:rFonts w:ascii="Arial" w:hAnsi="Arial"/>
      <w:color w:val="404040" w:themeColor="text1" w:themeTint="BF"/>
    </w:rPr>
  </w:style>
  <w:style w:type="paragraph" w:customStyle="1" w:styleId="D2198DC24D5C4185A626BE4B259A587C6">
    <w:name w:val="D2198DC24D5C4185A626BE4B259A587C6"/>
    <w:rsid w:val="000A509F"/>
    <w:pPr>
      <w:spacing w:before="100" w:after="40" w:line="288" w:lineRule="auto"/>
      <w:jc w:val="both"/>
    </w:pPr>
    <w:rPr>
      <w:rFonts w:ascii="Arial" w:hAnsi="Arial"/>
      <w:color w:val="404040" w:themeColor="text1" w:themeTint="BF"/>
    </w:rPr>
  </w:style>
  <w:style w:type="paragraph" w:customStyle="1" w:styleId="67AF759A61CB406790D67234FA8844495">
    <w:name w:val="67AF759A61CB406790D67234FA8844495"/>
    <w:rsid w:val="000A509F"/>
    <w:pPr>
      <w:spacing w:before="100" w:after="40" w:line="288" w:lineRule="auto"/>
      <w:jc w:val="both"/>
    </w:pPr>
    <w:rPr>
      <w:rFonts w:ascii="Arial" w:hAnsi="Arial"/>
      <w:color w:val="404040" w:themeColor="text1" w:themeTint="BF"/>
    </w:rPr>
  </w:style>
  <w:style w:type="paragraph" w:customStyle="1" w:styleId="6DF03BEB1C984119A8A989D2695ADA2A6">
    <w:name w:val="6DF03BEB1C984119A8A989D2695ADA2A6"/>
    <w:rsid w:val="000A509F"/>
    <w:pPr>
      <w:spacing w:before="100" w:after="40" w:line="288" w:lineRule="auto"/>
      <w:jc w:val="both"/>
    </w:pPr>
    <w:rPr>
      <w:rFonts w:ascii="Arial" w:hAnsi="Arial"/>
      <w:color w:val="404040" w:themeColor="text1" w:themeTint="BF"/>
    </w:rPr>
  </w:style>
  <w:style w:type="paragraph" w:customStyle="1" w:styleId="1C2CC62BD3B641DBB35BB322F0BF49F06">
    <w:name w:val="1C2CC62BD3B641DBB35BB322F0BF49F06"/>
    <w:rsid w:val="000A509F"/>
    <w:pPr>
      <w:spacing w:before="100" w:after="40" w:line="288" w:lineRule="auto"/>
      <w:jc w:val="both"/>
    </w:pPr>
    <w:rPr>
      <w:rFonts w:ascii="Arial" w:hAnsi="Arial"/>
      <w:color w:val="404040" w:themeColor="text1" w:themeTint="BF"/>
    </w:rPr>
  </w:style>
  <w:style w:type="paragraph" w:customStyle="1" w:styleId="CE5989E7CC5941A0800688799D80FFD16">
    <w:name w:val="CE5989E7CC5941A0800688799D80FFD16"/>
    <w:rsid w:val="000A509F"/>
    <w:pPr>
      <w:spacing w:before="100" w:after="40" w:line="288" w:lineRule="auto"/>
      <w:jc w:val="both"/>
    </w:pPr>
    <w:rPr>
      <w:rFonts w:ascii="Arial" w:hAnsi="Arial"/>
      <w:color w:val="404040" w:themeColor="text1" w:themeTint="BF"/>
    </w:rPr>
  </w:style>
  <w:style w:type="paragraph" w:customStyle="1" w:styleId="0E58A7EC80E04CD3B41153DAE67E657F6">
    <w:name w:val="0E58A7EC80E04CD3B41153DAE67E657F6"/>
    <w:rsid w:val="000A509F"/>
    <w:pPr>
      <w:spacing w:before="100" w:after="40" w:line="288" w:lineRule="auto"/>
      <w:jc w:val="both"/>
    </w:pPr>
    <w:rPr>
      <w:rFonts w:ascii="Arial" w:hAnsi="Arial"/>
      <w:color w:val="404040" w:themeColor="text1" w:themeTint="BF"/>
    </w:rPr>
  </w:style>
  <w:style w:type="paragraph" w:customStyle="1" w:styleId="0D675112DE04419BB12DE095D616AB616">
    <w:name w:val="0D675112DE04419BB12DE095D616AB616"/>
    <w:rsid w:val="000A509F"/>
    <w:pPr>
      <w:spacing w:before="100" w:after="40" w:line="288" w:lineRule="auto"/>
      <w:jc w:val="both"/>
    </w:pPr>
    <w:rPr>
      <w:rFonts w:ascii="Arial" w:hAnsi="Arial"/>
      <w:color w:val="404040" w:themeColor="text1" w:themeTint="BF"/>
    </w:rPr>
  </w:style>
  <w:style w:type="paragraph" w:customStyle="1" w:styleId="DAC3E85A04BF40F98EDFBAC3A27EEBE86">
    <w:name w:val="DAC3E85A04BF40F98EDFBAC3A27EEBE86"/>
    <w:rsid w:val="000A509F"/>
    <w:pPr>
      <w:spacing w:before="100" w:after="40" w:line="288" w:lineRule="auto"/>
      <w:jc w:val="both"/>
    </w:pPr>
    <w:rPr>
      <w:rFonts w:ascii="Arial" w:hAnsi="Arial"/>
      <w:color w:val="404040" w:themeColor="text1" w:themeTint="BF"/>
    </w:rPr>
  </w:style>
  <w:style w:type="paragraph" w:customStyle="1" w:styleId="F7302CBC93BF4AECA012980CF63198CF6">
    <w:name w:val="F7302CBC93BF4AECA012980CF63198CF6"/>
    <w:rsid w:val="000A509F"/>
    <w:pPr>
      <w:spacing w:before="100" w:after="40" w:line="288" w:lineRule="auto"/>
      <w:jc w:val="both"/>
    </w:pPr>
    <w:rPr>
      <w:rFonts w:ascii="Arial" w:hAnsi="Arial"/>
      <w:color w:val="404040" w:themeColor="text1" w:themeTint="BF"/>
    </w:rPr>
  </w:style>
  <w:style w:type="paragraph" w:customStyle="1" w:styleId="E3739E1EC24843DC9BB8871F90C744BA6">
    <w:name w:val="E3739E1EC24843DC9BB8871F90C744BA6"/>
    <w:rsid w:val="000A509F"/>
    <w:pPr>
      <w:spacing w:before="100" w:after="40" w:line="288" w:lineRule="auto"/>
      <w:jc w:val="both"/>
    </w:pPr>
    <w:rPr>
      <w:rFonts w:ascii="Arial" w:hAnsi="Arial"/>
      <w:color w:val="404040" w:themeColor="text1" w:themeTint="BF"/>
    </w:rPr>
  </w:style>
  <w:style w:type="paragraph" w:customStyle="1" w:styleId="58AF316AF7D04411B9CCBB54CD2DCA686">
    <w:name w:val="58AF316AF7D04411B9CCBB54CD2DCA686"/>
    <w:rsid w:val="000A509F"/>
    <w:pPr>
      <w:spacing w:before="100" w:after="40" w:line="288" w:lineRule="auto"/>
      <w:jc w:val="both"/>
    </w:pPr>
    <w:rPr>
      <w:rFonts w:ascii="Arial" w:hAnsi="Arial"/>
      <w:color w:val="404040" w:themeColor="text1" w:themeTint="BF"/>
    </w:rPr>
  </w:style>
  <w:style w:type="paragraph" w:customStyle="1" w:styleId="75A72D75C5544C91BCCD36754A766B4B6">
    <w:name w:val="75A72D75C5544C91BCCD36754A766B4B6"/>
    <w:rsid w:val="000A509F"/>
    <w:pPr>
      <w:spacing w:before="100" w:after="40" w:line="288" w:lineRule="auto"/>
    </w:pPr>
    <w:rPr>
      <w:rFonts w:ascii="Arial" w:hAnsi="Arial"/>
      <w:color w:val="404040" w:themeColor="text1" w:themeTint="BF"/>
      <w:sz w:val="18"/>
    </w:rPr>
  </w:style>
  <w:style w:type="paragraph" w:customStyle="1" w:styleId="05A388A675CB4FD1A3A4D781721D7E9E6">
    <w:name w:val="05A388A675CB4FD1A3A4D781721D7E9E6"/>
    <w:rsid w:val="000A509F"/>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6">
    <w:name w:val="238E80FCFF5A4E168DDDA55075F0AA8A6"/>
    <w:rsid w:val="000A509F"/>
    <w:pPr>
      <w:spacing w:before="100" w:after="40" w:line="288" w:lineRule="auto"/>
      <w:jc w:val="both"/>
    </w:pPr>
    <w:rPr>
      <w:rFonts w:ascii="Arial" w:hAnsi="Arial"/>
      <w:color w:val="404040" w:themeColor="text1" w:themeTint="BF"/>
    </w:rPr>
  </w:style>
  <w:style w:type="paragraph" w:customStyle="1" w:styleId="7B3ED47EC79B43FC9001E0BDA592B4BF6">
    <w:name w:val="7B3ED47EC79B43FC9001E0BDA592B4BF6"/>
    <w:rsid w:val="000A509F"/>
    <w:pPr>
      <w:spacing w:before="100" w:after="40" w:line="288" w:lineRule="auto"/>
      <w:jc w:val="both"/>
    </w:pPr>
    <w:rPr>
      <w:rFonts w:ascii="Arial" w:hAnsi="Arial"/>
      <w:color w:val="404040" w:themeColor="text1" w:themeTint="BF"/>
    </w:rPr>
  </w:style>
  <w:style w:type="paragraph" w:customStyle="1" w:styleId="19F2960378A24F0680A559602B1B11126">
    <w:name w:val="19F2960378A24F0680A559602B1B11126"/>
    <w:rsid w:val="000A509F"/>
    <w:pPr>
      <w:spacing w:before="100" w:after="40" w:line="288" w:lineRule="auto"/>
      <w:jc w:val="both"/>
    </w:pPr>
    <w:rPr>
      <w:rFonts w:ascii="Arial" w:hAnsi="Arial"/>
      <w:color w:val="404040" w:themeColor="text1" w:themeTint="BF"/>
    </w:rPr>
  </w:style>
  <w:style w:type="paragraph" w:customStyle="1" w:styleId="0D6DC59ABA6F42818A185B3DCA5020076">
    <w:name w:val="0D6DC59ABA6F42818A185B3DCA5020076"/>
    <w:rsid w:val="000A509F"/>
    <w:pPr>
      <w:spacing w:before="100" w:after="40" w:line="288" w:lineRule="auto"/>
      <w:jc w:val="both"/>
    </w:pPr>
    <w:rPr>
      <w:rFonts w:ascii="Arial" w:hAnsi="Arial"/>
      <w:color w:val="404040" w:themeColor="text1" w:themeTint="BF"/>
    </w:rPr>
  </w:style>
  <w:style w:type="paragraph" w:customStyle="1" w:styleId="83219A8884E44FA39B2CAD7AC5E60B9D6">
    <w:name w:val="83219A8884E44FA39B2CAD7AC5E60B9D6"/>
    <w:rsid w:val="000A509F"/>
    <w:pPr>
      <w:spacing w:before="100" w:after="40" w:line="288" w:lineRule="auto"/>
      <w:jc w:val="both"/>
    </w:pPr>
    <w:rPr>
      <w:rFonts w:ascii="Arial" w:hAnsi="Arial"/>
      <w:color w:val="404040" w:themeColor="text1" w:themeTint="BF"/>
    </w:rPr>
  </w:style>
  <w:style w:type="paragraph" w:customStyle="1" w:styleId="D7E2FB8A44B247259BFC191F587BC46F6">
    <w:name w:val="D7E2FB8A44B247259BFC191F587BC46F6"/>
    <w:rsid w:val="000A509F"/>
    <w:pPr>
      <w:spacing w:before="100" w:after="40" w:line="288" w:lineRule="auto"/>
      <w:jc w:val="both"/>
    </w:pPr>
    <w:rPr>
      <w:rFonts w:ascii="Arial" w:hAnsi="Arial"/>
      <w:color w:val="404040" w:themeColor="text1" w:themeTint="BF"/>
    </w:rPr>
  </w:style>
  <w:style w:type="paragraph" w:customStyle="1" w:styleId="9893A593977E4DC39392A955BCF6E4C26">
    <w:name w:val="9893A593977E4DC39392A955BCF6E4C26"/>
    <w:rsid w:val="000A509F"/>
    <w:pPr>
      <w:spacing w:before="100" w:after="40" w:line="288" w:lineRule="auto"/>
      <w:jc w:val="both"/>
    </w:pPr>
    <w:rPr>
      <w:rFonts w:ascii="Arial" w:hAnsi="Arial"/>
      <w:color w:val="404040" w:themeColor="text1" w:themeTint="BF"/>
    </w:rPr>
  </w:style>
  <w:style w:type="paragraph" w:customStyle="1" w:styleId="EE9FEA0BDD53440FB56E8972DE8BDF3A6">
    <w:name w:val="EE9FEA0BDD53440FB56E8972DE8BDF3A6"/>
    <w:rsid w:val="000A509F"/>
    <w:pPr>
      <w:spacing w:before="100" w:after="40" w:line="288" w:lineRule="auto"/>
      <w:jc w:val="both"/>
    </w:pPr>
    <w:rPr>
      <w:rFonts w:ascii="Arial" w:hAnsi="Arial"/>
      <w:color w:val="404040" w:themeColor="text1" w:themeTint="BF"/>
    </w:rPr>
  </w:style>
  <w:style w:type="paragraph" w:customStyle="1" w:styleId="F3870D4D03CD4759A6EEBEBDF2DEA0026">
    <w:name w:val="F3870D4D03CD4759A6EEBEBDF2DEA0026"/>
    <w:rsid w:val="000A509F"/>
    <w:pPr>
      <w:spacing w:before="100" w:after="40" w:line="288" w:lineRule="auto"/>
      <w:jc w:val="both"/>
    </w:pPr>
    <w:rPr>
      <w:rFonts w:ascii="Arial" w:hAnsi="Arial"/>
      <w:color w:val="404040" w:themeColor="text1" w:themeTint="BF"/>
    </w:rPr>
  </w:style>
  <w:style w:type="paragraph" w:customStyle="1" w:styleId="BBCFDBAD78E749B39DAD0033408AB83D6">
    <w:name w:val="BBCFDBAD78E749B39DAD0033408AB83D6"/>
    <w:rsid w:val="000A509F"/>
    <w:pPr>
      <w:spacing w:before="100" w:after="40" w:line="288" w:lineRule="auto"/>
      <w:jc w:val="both"/>
    </w:pPr>
    <w:rPr>
      <w:rFonts w:ascii="Arial" w:hAnsi="Arial"/>
      <w:color w:val="404040" w:themeColor="text1" w:themeTint="BF"/>
    </w:rPr>
  </w:style>
  <w:style w:type="paragraph" w:customStyle="1" w:styleId="1659A0A26D6548BB8590226DA19386486">
    <w:name w:val="1659A0A26D6548BB8590226DA19386486"/>
    <w:rsid w:val="000A509F"/>
    <w:pPr>
      <w:spacing w:before="100" w:after="40" w:line="288" w:lineRule="auto"/>
      <w:jc w:val="both"/>
    </w:pPr>
    <w:rPr>
      <w:rFonts w:ascii="Arial" w:hAnsi="Arial"/>
      <w:color w:val="404040" w:themeColor="text1" w:themeTint="BF"/>
    </w:rPr>
  </w:style>
  <w:style w:type="paragraph" w:customStyle="1" w:styleId="AAF62F7A665D42B28A3AA378809EE4086">
    <w:name w:val="AAF62F7A665D42B28A3AA378809EE4086"/>
    <w:rsid w:val="000A509F"/>
    <w:pPr>
      <w:spacing w:before="100" w:after="40" w:line="288" w:lineRule="auto"/>
      <w:jc w:val="both"/>
    </w:pPr>
    <w:rPr>
      <w:rFonts w:ascii="Arial" w:hAnsi="Arial"/>
      <w:color w:val="404040" w:themeColor="text1" w:themeTint="BF"/>
    </w:rPr>
  </w:style>
  <w:style w:type="paragraph" w:customStyle="1" w:styleId="2D16F74B4C934AB4B482AD17B4FF50206">
    <w:name w:val="2D16F74B4C934AB4B482AD17B4FF50206"/>
    <w:rsid w:val="000A509F"/>
    <w:pPr>
      <w:spacing w:before="100" w:after="40" w:line="288" w:lineRule="auto"/>
      <w:jc w:val="both"/>
    </w:pPr>
    <w:rPr>
      <w:rFonts w:ascii="Arial" w:hAnsi="Arial"/>
      <w:color w:val="404040" w:themeColor="text1" w:themeTint="BF"/>
    </w:rPr>
  </w:style>
  <w:style w:type="paragraph" w:customStyle="1" w:styleId="43B38CF90B9B4B8FBFEE35901BB659BE6">
    <w:name w:val="43B38CF90B9B4B8FBFEE35901BB659BE6"/>
    <w:rsid w:val="000A509F"/>
    <w:pPr>
      <w:spacing w:before="100" w:after="40" w:line="288" w:lineRule="auto"/>
      <w:jc w:val="both"/>
    </w:pPr>
    <w:rPr>
      <w:rFonts w:ascii="Arial" w:hAnsi="Arial"/>
      <w:color w:val="404040" w:themeColor="text1" w:themeTint="BF"/>
    </w:rPr>
  </w:style>
  <w:style w:type="paragraph" w:customStyle="1" w:styleId="871E5F0A26EF4C00AC0FEF526E3FA7D56">
    <w:name w:val="871E5F0A26EF4C00AC0FEF526E3FA7D56"/>
    <w:rsid w:val="000A509F"/>
    <w:pPr>
      <w:spacing w:before="100" w:after="40" w:line="288" w:lineRule="auto"/>
      <w:jc w:val="both"/>
    </w:pPr>
    <w:rPr>
      <w:rFonts w:ascii="Arial" w:hAnsi="Arial"/>
      <w:color w:val="404040" w:themeColor="text1" w:themeTint="BF"/>
    </w:rPr>
  </w:style>
  <w:style w:type="paragraph" w:customStyle="1" w:styleId="6D242F50B31243A8B250FAA3D0CD8F256">
    <w:name w:val="6D242F50B31243A8B250FAA3D0CD8F256"/>
    <w:rsid w:val="000A509F"/>
    <w:pPr>
      <w:spacing w:before="100" w:after="40" w:line="288" w:lineRule="auto"/>
      <w:jc w:val="both"/>
    </w:pPr>
    <w:rPr>
      <w:rFonts w:ascii="Arial" w:hAnsi="Arial"/>
      <w:color w:val="404040" w:themeColor="text1" w:themeTint="BF"/>
    </w:rPr>
  </w:style>
  <w:style w:type="paragraph" w:customStyle="1" w:styleId="346EB37EC5D4481ABE26C606571D4F475">
    <w:name w:val="346EB37EC5D4481ABE26C606571D4F475"/>
    <w:rsid w:val="000A509F"/>
    <w:pPr>
      <w:spacing w:before="100" w:after="40" w:line="288" w:lineRule="auto"/>
      <w:jc w:val="both"/>
    </w:pPr>
    <w:rPr>
      <w:rFonts w:ascii="Arial" w:hAnsi="Arial"/>
      <w:color w:val="404040" w:themeColor="text1" w:themeTint="BF"/>
    </w:rPr>
  </w:style>
  <w:style w:type="paragraph" w:customStyle="1" w:styleId="7450727E32AA4327997EE3D4C4AFD5D36">
    <w:name w:val="7450727E32AA4327997EE3D4C4AFD5D36"/>
    <w:rsid w:val="000A509F"/>
    <w:pPr>
      <w:spacing w:before="100" w:after="40" w:line="288" w:lineRule="auto"/>
      <w:jc w:val="both"/>
    </w:pPr>
    <w:rPr>
      <w:rFonts w:ascii="Arial" w:hAnsi="Arial"/>
      <w:color w:val="404040" w:themeColor="text1" w:themeTint="BF"/>
    </w:rPr>
  </w:style>
  <w:style w:type="paragraph" w:customStyle="1" w:styleId="AE06E6396334468898922B9B7840A1CB6">
    <w:name w:val="AE06E6396334468898922B9B7840A1CB6"/>
    <w:rsid w:val="000A509F"/>
    <w:pPr>
      <w:spacing w:before="100" w:after="40" w:line="288" w:lineRule="auto"/>
      <w:jc w:val="both"/>
    </w:pPr>
    <w:rPr>
      <w:rFonts w:ascii="Arial" w:hAnsi="Arial"/>
      <w:color w:val="404040" w:themeColor="text1" w:themeTint="BF"/>
    </w:rPr>
  </w:style>
  <w:style w:type="paragraph" w:customStyle="1" w:styleId="26D9DF6D96D444AAB6A41E8838744B7E6">
    <w:name w:val="26D9DF6D96D444AAB6A41E8838744B7E6"/>
    <w:rsid w:val="000A509F"/>
    <w:pPr>
      <w:spacing w:before="100" w:after="40" w:line="240" w:lineRule="auto"/>
      <w:jc w:val="both"/>
    </w:pPr>
    <w:rPr>
      <w:rFonts w:ascii="Arial" w:hAnsi="Arial"/>
      <w:color w:val="404040" w:themeColor="text1" w:themeTint="BF"/>
      <w:sz w:val="20"/>
      <w:szCs w:val="20"/>
    </w:rPr>
  </w:style>
  <w:style w:type="paragraph" w:customStyle="1" w:styleId="71CDE27224AB4A868CC6EC2A5DCB9D076">
    <w:name w:val="71CDE27224AB4A868CC6EC2A5DCB9D076"/>
    <w:rsid w:val="000A509F"/>
    <w:pPr>
      <w:spacing w:before="100" w:after="40" w:line="288" w:lineRule="auto"/>
      <w:jc w:val="both"/>
    </w:pPr>
    <w:rPr>
      <w:rFonts w:ascii="Arial" w:hAnsi="Arial"/>
      <w:color w:val="404040" w:themeColor="text1" w:themeTint="BF"/>
    </w:rPr>
  </w:style>
  <w:style w:type="paragraph" w:customStyle="1" w:styleId="139C4C2A1B2447A59237AB94135949ED">
    <w:name w:val="139C4C2A1B2447A59237AB94135949ED"/>
  </w:style>
  <w:style w:type="paragraph" w:customStyle="1" w:styleId="DFC75B04D00043B299481D5E37695CF0">
    <w:name w:val="DFC75B04D00043B299481D5E37695CF0"/>
  </w:style>
  <w:style w:type="paragraph" w:customStyle="1" w:styleId="4FA0FAEC41D647A1B233A20C216AC03D">
    <w:name w:val="4FA0FAEC41D647A1B233A20C216AC03D"/>
    <w:rsid w:val="00F10169"/>
    <w:rPr>
      <w:lang w:val="en-GB" w:eastAsia="zh-CN" w:bidi="he-IL"/>
    </w:rPr>
  </w:style>
  <w:style w:type="paragraph" w:customStyle="1" w:styleId="AFB462673F1E4E47B62EFBF0EFCBEB72">
    <w:name w:val="AFB462673F1E4E47B62EFBF0EFCBEB72"/>
    <w:rsid w:val="00565081"/>
  </w:style>
  <w:style w:type="paragraph" w:customStyle="1" w:styleId="1D0B921AED4E48E9AB3E2F6F150FBCB7">
    <w:name w:val="1D0B921AED4E48E9AB3E2F6F150FBCB7"/>
    <w:rsid w:val="00565081"/>
  </w:style>
  <w:style w:type="paragraph" w:customStyle="1" w:styleId="08F5E1E6780048C0B727EDFCC71A7B32">
    <w:name w:val="08F5E1E6780048C0B727EDFCC71A7B32"/>
    <w:rsid w:val="00565081"/>
  </w:style>
  <w:style w:type="paragraph" w:customStyle="1" w:styleId="5A8718B6E77840A0B6797F531C368861">
    <w:name w:val="5A8718B6E77840A0B6797F531C368861"/>
    <w:rsid w:val="00565081"/>
  </w:style>
  <w:style w:type="paragraph" w:customStyle="1" w:styleId="049981D50FE24358B8AE8E7CE63DC71B">
    <w:name w:val="049981D50FE24358B8AE8E7CE63DC71B"/>
    <w:rsid w:val="00565081"/>
  </w:style>
  <w:style w:type="paragraph" w:customStyle="1" w:styleId="0C653D7E8CB9468BAA2B810B8341C1B5">
    <w:name w:val="0C653D7E8CB9468BAA2B810B8341C1B5"/>
    <w:rsid w:val="00565081"/>
  </w:style>
  <w:style w:type="paragraph" w:customStyle="1" w:styleId="29D92F4F437A4E4BB3A170A005A7E6EB">
    <w:name w:val="29D92F4F437A4E4BB3A170A005A7E6EB"/>
    <w:rsid w:val="003104A6"/>
  </w:style>
  <w:style w:type="paragraph" w:customStyle="1" w:styleId="FB126E7328F343F097799A9EE0520449">
    <w:name w:val="FB126E7328F343F097799A9EE0520449"/>
    <w:rsid w:val="003104A6"/>
  </w:style>
  <w:style w:type="paragraph" w:customStyle="1" w:styleId="00487AECC34442DBB673109D6484E7F0">
    <w:name w:val="00487AECC34442DBB673109D6484E7F0"/>
    <w:rsid w:val="003104A6"/>
  </w:style>
  <w:style w:type="paragraph" w:customStyle="1" w:styleId="988D488B41F442D689CE5CE3C6E698E6">
    <w:name w:val="988D488B41F442D689CE5CE3C6E698E6"/>
    <w:rsid w:val="003104A6"/>
  </w:style>
  <w:style w:type="paragraph" w:customStyle="1" w:styleId="59EFE6A4BCFD4B22BA625A9FE35C2401">
    <w:name w:val="59EFE6A4BCFD4B22BA625A9FE35C2401"/>
    <w:rsid w:val="003104A6"/>
  </w:style>
  <w:style w:type="paragraph" w:customStyle="1" w:styleId="C54458C8DFBE43BA872F62867EB4067A">
    <w:name w:val="C54458C8DFBE43BA872F62867EB4067A"/>
    <w:rsid w:val="003104A6"/>
  </w:style>
  <w:style w:type="paragraph" w:customStyle="1" w:styleId="5A287227AD364A8DADA8D92E6BB86D8F">
    <w:name w:val="5A287227AD364A8DADA8D92E6BB86D8F"/>
    <w:rsid w:val="00FB6352"/>
  </w:style>
  <w:style w:type="paragraph" w:customStyle="1" w:styleId="585756C354A5400FBB8BE01A02DC53AB">
    <w:name w:val="585756C354A5400FBB8BE01A02DC53AB"/>
    <w:rsid w:val="00FB6352"/>
  </w:style>
  <w:style w:type="paragraph" w:customStyle="1" w:styleId="8CBF3EA1DA8E40FC96FD6693A6775BD6">
    <w:name w:val="8CBF3EA1DA8E40FC96FD6693A6775BD6"/>
    <w:rsid w:val="008E1790"/>
    <w:rPr>
      <w:kern w:val="2"/>
      <w14:ligatures w14:val="standardContextual"/>
    </w:rPr>
  </w:style>
  <w:style w:type="paragraph" w:customStyle="1" w:styleId="AAD0F0A62327464C88A3DF9000BB291E">
    <w:name w:val="AAD0F0A62327464C88A3DF9000BB291E"/>
    <w:rsid w:val="008E1790"/>
    <w:rPr>
      <w:kern w:val="2"/>
      <w14:ligatures w14:val="standardContextual"/>
    </w:rPr>
  </w:style>
  <w:style w:type="paragraph" w:customStyle="1" w:styleId="A1524D23C90D4B51AEB969D7BA24E40E">
    <w:name w:val="A1524D23C90D4B51AEB969D7BA24E40E"/>
    <w:rsid w:val="008E1790"/>
    <w:rPr>
      <w:kern w:val="2"/>
      <w14:ligatures w14:val="standardContextual"/>
    </w:rPr>
  </w:style>
  <w:style w:type="paragraph" w:customStyle="1" w:styleId="4FD61605BAEA4020BDDE668C60855CE7">
    <w:name w:val="4FD61605BAEA4020BDDE668C60855CE7"/>
    <w:rsid w:val="008E1790"/>
    <w:rPr>
      <w:kern w:val="2"/>
      <w14:ligatures w14:val="standardContextual"/>
    </w:rPr>
  </w:style>
  <w:style w:type="paragraph" w:customStyle="1" w:styleId="16566AB0DC1A4CD9996BD810A7B1E92D">
    <w:name w:val="16566AB0DC1A4CD9996BD810A7B1E92D"/>
    <w:rsid w:val="008E1790"/>
    <w:rPr>
      <w:kern w:val="2"/>
      <w14:ligatures w14:val="standardContextual"/>
    </w:rPr>
  </w:style>
  <w:style w:type="paragraph" w:customStyle="1" w:styleId="01F673B991A04691934E29AA597246B8">
    <w:name w:val="01F673B991A04691934E29AA597246B8"/>
    <w:rsid w:val="008E1790"/>
    <w:rPr>
      <w:kern w:val="2"/>
      <w14:ligatures w14:val="standardContextual"/>
    </w:rPr>
  </w:style>
  <w:style w:type="paragraph" w:customStyle="1" w:styleId="68E5BAB43EDB459EAAD2435A6C5BEB6B">
    <w:name w:val="68E5BAB43EDB459EAAD2435A6C5BEB6B"/>
    <w:rsid w:val="008E1790"/>
    <w:rPr>
      <w:kern w:val="2"/>
      <w14:ligatures w14:val="standardContextual"/>
    </w:rPr>
  </w:style>
  <w:style w:type="paragraph" w:customStyle="1" w:styleId="35F71B3D4163438A82BA69091F82FE40">
    <w:name w:val="35F71B3D4163438A82BA69091F82FE40"/>
    <w:rsid w:val="008E1790"/>
    <w:rPr>
      <w:kern w:val="2"/>
      <w14:ligatures w14:val="standardContextual"/>
    </w:rPr>
  </w:style>
  <w:style w:type="paragraph" w:customStyle="1" w:styleId="2A379F6849DA476799A00189AF6D76E3">
    <w:name w:val="2A379F6849DA476799A00189AF6D76E3"/>
    <w:rsid w:val="008E1790"/>
    <w:rPr>
      <w:kern w:val="2"/>
      <w14:ligatures w14:val="standardContextual"/>
    </w:rPr>
  </w:style>
  <w:style w:type="paragraph" w:customStyle="1" w:styleId="6F15E7845FFD4CF584783D613FE1B539">
    <w:name w:val="6F15E7845FFD4CF584783D613FE1B539"/>
    <w:rsid w:val="008E1790"/>
    <w:rPr>
      <w:kern w:val="2"/>
      <w14:ligatures w14:val="standardContextual"/>
    </w:rPr>
  </w:style>
  <w:style w:type="paragraph" w:customStyle="1" w:styleId="4184B1FA3767406F830A10699204A5EF">
    <w:name w:val="4184B1FA3767406F830A10699204A5EF"/>
    <w:rsid w:val="008E1790"/>
    <w:rPr>
      <w:kern w:val="2"/>
      <w14:ligatures w14:val="standardContextual"/>
    </w:rPr>
  </w:style>
  <w:style w:type="paragraph" w:customStyle="1" w:styleId="7C03965E7C8A45D08D8CA326BB953116">
    <w:name w:val="7C03965E7C8A45D08D8CA326BB953116"/>
    <w:rsid w:val="008E1790"/>
    <w:rPr>
      <w:kern w:val="2"/>
      <w14:ligatures w14:val="standardContextual"/>
    </w:rPr>
  </w:style>
  <w:style w:type="paragraph" w:customStyle="1" w:styleId="63E0D501D03A45398CFA3F4EB7FCFB47">
    <w:name w:val="63E0D501D03A45398CFA3F4EB7FCFB47"/>
    <w:rsid w:val="008E1790"/>
    <w:rPr>
      <w:kern w:val="2"/>
      <w14:ligatures w14:val="standardContextual"/>
    </w:rPr>
  </w:style>
  <w:style w:type="paragraph" w:customStyle="1" w:styleId="0CD09994E725441A886BC6E6D077BC53">
    <w:name w:val="0CD09994E725441A886BC6E6D077BC53"/>
    <w:rsid w:val="008E1790"/>
    <w:rPr>
      <w:kern w:val="2"/>
      <w14:ligatures w14:val="standardContextual"/>
    </w:rPr>
  </w:style>
  <w:style w:type="paragraph" w:customStyle="1" w:styleId="AC1E1F41964943C5B1CA494E8BFC39D0">
    <w:name w:val="AC1E1F41964943C5B1CA494E8BFC39D0"/>
    <w:rsid w:val="008E1790"/>
    <w:rPr>
      <w:kern w:val="2"/>
      <w14:ligatures w14:val="standardContextual"/>
    </w:rPr>
  </w:style>
  <w:style w:type="paragraph" w:customStyle="1" w:styleId="3BF45BC737544FD2B9903BCF644D348D">
    <w:name w:val="3BF45BC737544FD2B9903BCF644D348D"/>
    <w:rsid w:val="008E1790"/>
    <w:rPr>
      <w:kern w:val="2"/>
      <w14:ligatures w14:val="standardContextual"/>
    </w:rPr>
  </w:style>
  <w:style w:type="paragraph" w:customStyle="1" w:styleId="5D60DD4902324A1992000E19A74D8C8F">
    <w:name w:val="5D60DD4902324A1992000E19A74D8C8F"/>
    <w:rsid w:val="008E1790"/>
    <w:rPr>
      <w:kern w:val="2"/>
      <w14:ligatures w14:val="standardContextual"/>
    </w:rPr>
  </w:style>
  <w:style w:type="paragraph" w:customStyle="1" w:styleId="B3A5BFDED9404B088037A0CEAD63D893">
    <w:name w:val="B3A5BFDED9404B088037A0CEAD63D893"/>
    <w:rsid w:val="000150A7"/>
    <w:rPr>
      <w:kern w:val="2"/>
      <w14:ligatures w14:val="standardContextual"/>
    </w:rPr>
  </w:style>
  <w:style w:type="paragraph" w:customStyle="1" w:styleId="DAD741D91BE24AFBAB0B93AFD0E49CAA">
    <w:name w:val="DAD741D91BE24AFBAB0B93AFD0E49CAA"/>
    <w:rsid w:val="000150A7"/>
    <w:rPr>
      <w:kern w:val="2"/>
      <w14:ligatures w14:val="standardContextual"/>
    </w:rPr>
  </w:style>
  <w:style w:type="paragraph" w:customStyle="1" w:styleId="F2FA26FE7BAC4B72A6DBC5285E38CAB2">
    <w:name w:val="F2FA26FE7BAC4B72A6DBC5285E38CAB2"/>
    <w:rsid w:val="000150A7"/>
    <w:rPr>
      <w:kern w:val="2"/>
      <w14:ligatures w14:val="standardContextual"/>
    </w:rPr>
  </w:style>
  <w:style w:type="paragraph" w:customStyle="1" w:styleId="32385F09A84D402BAD3AEC4F1D150242">
    <w:name w:val="32385F09A84D402BAD3AEC4F1D150242"/>
    <w:rsid w:val="000150A7"/>
    <w:rPr>
      <w:kern w:val="2"/>
      <w14:ligatures w14:val="standardContextual"/>
    </w:rPr>
  </w:style>
  <w:style w:type="paragraph" w:customStyle="1" w:styleId="39E32E1B88E641A39ED797C7DBE95CC9">
    <w:name w:val="39E32E1B88E641A39ED797C7DBE95CC9"/>
    <w:rsid w:val="00456011"/>
    <w:rPr>
      <w:kern w:val="2"/>
      <w14:ligatures w14:val="standardContextual"/>
    </w:rPr>
  </w:style>
  <w:style w:type="paragraph" w:customStyle="1" w:styleId="97561445229D4A538076DCC3A83139D0">
    <w:name w:val="97561445229D4A538076DCC3A83139D0"/>
    <w:rsid w:val="000150A7"/>
    <w:rPr>
      <w:kern w:val="2"/>
      <w14:ligatures w14:val="standardContextual"/>
    </w:rPr>
  </w:style>
  <w:style w:type="paragraph" w:customStyle="1" w:styleId="B143266800AD4B1985C6D9161AE8A2C7">
    <w:name w:val="B143266800AD4B1985C6D9161AE8A2C7"/>
    <w:rsid w:val="008E1790"/>
    <w:rPr>
      <w:kern w:val="2"/>
      <w14:ligatures w14:val="standardContextual"/>
    </w:rPr>
  </w:style>
  <w:style w:type="paragraph" w:customStyle="1" w:styleId="375D667CB3AE43FFA6642CE394DDE500">
    <w:name w:val="375D667CB3AE43FFA6642CE394DDE500"/>
    <w:rsid w:val="000150A7"/>
    <w:rPr>
      <w:kern w:val="2"/>
      <w14:ligatures w14:val="standardContextual"/>
    </w:rPr>
  </w:style>
  <w:style w:type="paragraph" w:customStyle="1" w:styleId="6D3C9D138E48451ABD0F5753BEAD330E">
    <w:name w:val="6D3C9D138E48451ABD0F5753BEAD330E"/>
    <w:rsid w:val="000150A7"/>
    <w:rPr>
      <w:kern w:val="2"/>
      <w14:ligatures w14:val="standardContextual"/>
    </w:rPr>
  </w:style>
  <w:style w:type="paragraph" w:customStyle="1" w:styleId="D73F611E7E58400D899E4FB2C23C8982">
    <w:name w:val="D73F611E7E58400D899E4FB2C23C8982"/>
    <w:rsid w:val="000150A7"/>
    <w:rPr>
      <w:kern w:val="2"/>
      <w14:ligatures w14:val="standardContextual"/>
    </w:rPr>
  </w:style>
  <w:style w:type="paragraph" w:customStyle="1" w:styleId="9DA5F1331BA446EC8D17004342696EAA">
    <w:name w:val="9DA5F1331BA446EC8D17004342696EAA"/>
    <w:rsid w:val="000150A7"/>
    <w:rPr>
      <w:kern w:val="2"/>
      <w14:ligatures w14:val="standardContextual"/>
    </w:rPr>
  </w:style>
  <w:style w:type="paragraph" w:customStyle="1" w:styleId="B78269376B5649A7A67A14EE04CC244D">
    <w:name w:val="B78269376B5649A7A67A14EE04CC244D"/>
    <w:rsid w:val="000150A7"/>
    <w:rPr>
      <w:kern w:val="2"/>
      <w14:ligatures w14:val="standardContextual"/>
    </w:rPr>
  </w:style>
  <w:style w:type="paragraph" w:customStyle="1" w:styleId="C937914B5D904C3D9C7FEB181AB8859D">
    <w:name w:val="C937914B5D904C3D9C7FEB181AB8859D"/>
    <w:rsid w:val="000150A7"/>
    <w:rPr>
      <w:kern w:val="2"/>
      <w14:ligatures w14:val="standardContextual"/>
    </w:rPr>
  </w:style>
  <w:style w:type="paragraph" w:customStyle="1" w:styleId="AAC95413C43C4637AADA8452F16B0597">
    <w:name w:val="AAC95413C43C4637AADA8452F16B0597"/>
    <w:rsid w:val="000150A7"/>
    <w:rPr>
      <w:kern w:val="2"/>
      <w14:ligatures w14:val="standardContextual"/>
    </w:rPr>
  </w:style>
  <w:style w:type="paragraph" w:customStyle="1" w:styleId="AADD1A0B5F4143F7831C42C235351BE4">
    <w:name w:val="AADD1A0B5F4143F7831C42C235351BE4"/>
    <w:rsid w:val="008E1790"/>
    <w:rPr>
      <w:kern w:val="2"/>
      <w14:ligatures w14:val="standardContextual"/>
    </w:rPr>
  </w:style>
  <w:style w:type="paragraph" w:customStyle="1" w:styleId="586CCE62EFE440909B21BC974EACC692">
    <w:name w:val="586CCE62EFE440909B21BC974EACC692"/>
    <w:rsid w:val="008E1790"/>
    <w:rPr>
      <w:kern w:val="2"/>
      <w14:ligatures w14:val="standardContextual"/>
    </w:rPr>
  </w:style>
  <w:style w:type="paragraph" w:customStyle="1" w:styleId="11DB0BE728E5410DA016B656C8708DED">
    <w:name w:val="11DB0BE728E5410DA016B656C8708DED"/>
    <w:rsid w:val="002F02B2"/>
    <w:rPr>
      <w:kern w:val="2"/>
      <w14:ligatures w14:val="standardContextual"/>
    </w:rPr>
  </w:style>
  <w:style w:type="paragraph" w:customStyle="1" w:styleId="7B5AC9EED9324430BBD52AB560FD19DA">
    <w:name w:val="7B5AC9EED9324430BBD52AB560FD19DA"/>
    <w:rsid w:val="002F02B2"/>
    <w:rPr>
      <w:kern w:val="2"/>
      <w14:ligatures w14:val="standardContextual"/>
    </w:rPr>
  </w:style>
  <w:style w:type="paragraph" w:customStyle="1" w:styleId="464E9901CF2F411AA82C5CD1130404AD">
    <w:name w:val="464E9901CF2F411AA82C5CD1130404AD"/>
    <w:rsid w:val="002F02B2"/>
    <w:rPr>
      <w:kern w:val="2"/>
      <w14:ligatures w14:val="standardContextual"/>
    </w:rPr>
  </w:style>
  <w:style w:type="paragraph" w:customStyle="1" w:styleId="EC7727675DE142C0BC017641720005D8">
    <w:name w:val="EC7727675DE142C0BC017641720005D8"/>
    <w:rsid w:val="002F02B2"/>
    <w:rPr>
      <w:kern w:val="2"/>
      <w14:ligatures w14:val="standardContextual"/>
    </w:rPr>
  </w:style>
  <w:style w:type="paragraph" w:customStyle="1" w:styleId="EF3F83E2F4D14DDE93B58052EB2480AB">
    <w:name w:val="EF3F83E2F4D14DDE93B58052EB2480AB"/>
    <w:rsid w:val="002F02B2"/>
    <w:rPr>
      <w:kern w:val="2"/>
      <w14:ligatures w14:val="standardContextual"/>
    </w:rPr>
  </w:style>
  <w:style w:type="paragraph" w:customStyle="1" w:styleId="4E2F9F5F71DE41ECB875FF675B2947CC">
    <w:name w:val="4E2F9F5F71DE41ECB875FF675B2947CC"/>
    <w:rsid w:val="002F02B2"/>
    <w:rPr>
      <w:kern w:val="2"/>
      <w14:ligatures w14:val="standardContextual"/>
    </w:rPr>
  </w:style>
  <w:style w:type="paragraph" w:customStyle="1" w:styleId="D92B5C09453642E6AEBFF62C430096E7">
    <w:name w:val="D92B5C09453642E6AEBFF62C430096E7"/>
    <w:rsid w:val="008E1790"/>
    <w:rPr>
      <w:kern w:val="2"/>
      <w14:ligatures w14:val="standardContextual"/>
    </w:rPr>
  </w:style>
  <w:style w:type="paragraph" w:customStyle="1" w:styleId="BFEA2BD8F5054E2792D1859593A2AE08">
    <w:name w:val="BFEA2BD8F5054E2792D1859593A2AE08"/>
    <w:rsid w:val="008E1790"/>
    <w:rPr>
      <w:kern w:val="2"/>
      <w14:ligatures w14:val="standardContextual"/>
    </w:rPr>
  </w:style>
  <w:style w:type="paragraph" w:customStyle="1" w:styleId="A2EA7B8490C4427090A7AF25DB7C57C7">
    <w:name w:val="A2EA7B8490C4427090A7AF25DB7C57C7"/>
    <w:rsid w:val="008E1790"/>
    <w:rPr>
      <w:kern w:val="2"/>
      <w14:ligatures w14:val="standardContextual"/>
    </w:rPr>
  </w:style>
  <w:style w:type="paragraph" w:customStyle="1" w:styleId="D277DA7E0D0C41CC9F69A5E6437A58B3">
    <w:name w:val="D277DA7E0D0C41CC9F69A5E6437A58B3"/>
    <w:rsid w:val="008E1790"/>
    <w:rPr>
      <w:kern w:val="2"/>
      <w14:ligatures w14:val="standardContextual"/>
    </w:rPr>
  </w:style>
  <w:style w:type="paragraph" w:customStyle="1" w:styleId="F25B90FAEB404CD2BA30E488BD625D96">
    <w:name w:val="F25B90FAEB404CD2BA30E488BD625D96"/>
    <w:rsid w:val="008E1790"/>
    <w:rPr>
      <w:kern w:val="2"/>
      <w14:ligatures w14:val="standardContextual"/>
    </w:rPr>
  </w:style>
  <w:style w:type="paragraph" w:customStyle="1" w:styleId="C449E240C4794022914CEE9051AF1836">
    <w:name w:val="C449E240C4794022914CEE9051AF1836"/>
    <w:rsid w:val="008E1790"/>
    <w:rPr>
      <w:kern w:val="2"/>
      <w14:ligatures w14:val="standardContextual"/>
    </w:rPr>
  </w:style>
  <w:style w:type="paragraph" w:customStyle="1" w:styleId="C13911FF0D1145D8AD307B0A4325E20C">
    <w:name w:val="C13911FF0D1145D8AD307B0A4325E20C"/>
    <w:rsid w:val="008E1790"/>
    <w:rPr>
      <w:kern w:val="2"/>
      <w14:ligatures w14:val="standardContextual"/>
    </w:rPr>
  </w:style>
  <w:style w:type="paragraph" w:customStyle="1" w:styleId="6BA5DEF4FCD744ACBA917C975C718A41">
    <w:name w:val="6BA5DEF4FCD744ACBA917C975C718A41"/>
    <w:rsid w:val="008E1790"/>
    <w:rPr>
      <w:kern w:val="2"/>
      <w14:ligatures w14:val="standardContextual"/>
    </w:rPr>
  </w:style>
  <w:style w:type="paragraph" w:customStyle="1" w:styleId="02490366DDB8484EB0D95D5B47A82A13">
    <w:name w:val="02490366DDB8484EB0D95D5B47A82A13"/>
    <w:rsid w:val="008E1790"/>
    <w:rPr>
      <w:kern w:val="2"/>
      <w14:ligatures w14:val="standardContextual"/>
    </w:rPr>
  </w:style>
  <w:style w:type="paragraph" w:customStyle="1" w:styleId="20F277F2F4864850906337474BF1E96B">
    <w:name w:val="20F277F2F4864850906337474BF1E96B"/>
    <w:rsid w:val="008E1790"/>
    <w:rPr>
      <w:kern w:val="2"/>
      <w14:ligatures w14:val="standardContextual"/>
    </w:rPr>
  </w:style>
  <w:style w:type="paragraph" w:customStyle="1" w:styleId="18846E97650F460DAFBFF258310CE3FE">
    <w:name w:val="18846E97650F460DAFBFF258310CE3FE"/>
    <w:rsid w:val="008E1790"/>
    <w:rPr>
      <w:kern w:val="2"/>
      <w14:ligatures w14:val="standardContextual"/>
    </w:rPr>
  </w:style>
  <w:style w:type="paragraph" w:customStyle="1" w:styleId="E86E9AAA0E2C4DE996F377D6D2843E3B">
    <w:name w:val="E86E9AAA0E2C4DE996F377D6D2843E3B"/>
    <w:rsid w:val="008E1790"/>
    <w:rPr>
      <w:kern w:val="2"/>
      <w14:ligatures w14:val="standardContextual"/>
    </w:rPr>
  </w:style>
  <w:style w:type="paragraph" w:customStyle="1" w:styleId="CD41300EA4D9426A9B865558C4BB883A">
    <w:name w:val="CD41300EA4D9426A9B865558C4BB883A"/>
    <w:rsid w:val="008E1790"/>
    <w:rPr>
      <w:kern w:val="2"/>
      <w14:ligatures w14:val="standardContextual"/>
    </w:rPr>
  </w:style>
  <w:style w:type="paragraph" w:customStyle="1" w:styleId="7033BF44B310404698A5B3FD0B512635">
    <w:name w:val="7033BF44B310404698A5B3FD0B512635"/>
    <w:rsid w:val="008E1790"/>
    <w:rPr>
      <w:kern w:val="2"/>
      <w14:ligatures w14:val="standardContextual"/>
    </w:rPr>
  </w:style>
  <w:style w:type="paragraph" w:customStyle="1" w:styleId="299184A293B54CC3A845A0EF4A948DF9">
    <w:name w:val="299184A293B54CC3A845A0EF4A948DF9"/>
    <w:rsid w:val="008E1790"/>
    <w:rPr>
      <w:kern w:val="2"/>
      <w14:ligatures w14:val="standardContextual"/>
    </w:rPr>
  </w:style>
  <w:style w:type="paragraph" w:customStyle="1" w:styleId="4EB59EC9B30E445D849E4AD906957B09">
    <w:name w:val="4EB59EC9B30E445D849E4AD906957B09"/>
    <w:rsid w:val="008E1790"/>
    <w:rPr>
      <w:kern w:val="2"/>
      <w14:ligatures w14:val="standardContextual"/>
    </w:rPr>
  </w:style>
  <w:style w:type="paragraph" w:customStyle="1" w:styleId="5BB8D9C6B1964B48AC27875C077259BA">
    <w:name w:val="5BB8D9C6B1964B48AC27875C077259BA"/>
    <w:rsid w:val="008E1790"/>
    <w:rPr>
      <w:kern w:val="2"/>
      <w14:ligatures w14:val="standardContextual"/>
    </w:rPr>
  </w:style>
  <w:style w:type="paragraph" w:customStyle="1" w:styleId="F3936CCAE87F4BDA90B45412D93DA752">
    <w:name w:val="F3936CCAE87F4BDA90B45412D93DA752"/>
    <w:rsid w:val="008E1790"/>
    <w:rPr>
      <w:kern w:val="2"/>
      <w14:ligatures w14:val="standardContextual"/>
    </w:rPr>
  </w:style>
  <w:style w:type="paragraph" w:customStyle="1" w:styleId="570D3E4D34BA49E89DB9943D010A45A0">
    <w:name w:val="570D3E4D34BA49E89DB9943D010A45A0"/>
    <w:rsid w:val="008E1790"/>
    <w:rPr>
      <w:kern w:val="2"/>
      <w14:ligatures w14:val="standardContextual"/>
    </w:rPr>
  </w:style>
  <w:style w:type="paragraph" w:customStyle="1" w:styleId="9A3C3A65C1F54892B4A676542D9B1A9E">
    <w:name w:val="9A3C3A65C1F54892B4A676542D9B1A9E"/>
    <w:rsid w:val="008E1790"/>
    <w:rPr>
      <w:kern w:val="2"/>
      <w14:ligatures w14:val="standardContextual"/>
    </w:rPr>
  </w:style>
  <w:style w:type="paragraph" w:customStyle="1" w:styleId="CCDDF72C38C54BDBB110B8E2CF895582">
    <w:name w:val="CCDDF72C38C54BDBB110B8E2CF895582"/>
    <w:rsid w:val="008E1790"/>
    <w:rPr>
      <w:kern w:val="2"/>
      <w14:ligatures w14:val="standardContextual"/>
    </w:rPr>
  </w:style>
  <w:style w:type="paragraph" w:customStyle="1" w:styleId="5DEE527F2C134AAC94745D35B2715211">
    <w:name w:val="5DEE527F2C134AAC94745D35B2715211"/>
    <w:rsid w:val="008E1790"/>
    <w:rPr>
      <w:kern w:val="2"/>
      <w14:ligatures w14:val="standardContextual"/>
    </w:rPr>
  </w:style>
  <w:style w:type="paragraph" w:customStyle="1" w:styleId="F5DE611CDF7E49BABC65FBBBCD78DD82">
    <w:name w:val="F5DE611CDF7E49BABC65FBBBCD78DD82"/>
    <w:rsid w:val="008E1790"/>
    <w:rPr>
      <w:kern w:val="2"/>
      <w14:ligatures w14:val="standardContextual"/>
    </w:rPr>
  </w:style>
  <w:style w:type="paragraph" w:customStyle="1" w:styleId="79EFBF4FBE9D41C8B8C5F58F7B087D2E">
    <w:name w:val="79EFBF4FBE9D41C8B8C5F58F7B087D2E"/>
    <w:rsid w:val="008E1790"/>
    <w:rPr>
      <w:kern w:val="2"/>
      <w14:ligatures w14:val="standardContextual"/>
    </w:rPr>
  </w:style>
  <w:style w:type="paragraph" w:customStyle="1" w:styleId="6CE5D76E87434938ACFEBC9DCDD52B3F">
    <w:name w:val="6CE5D76E87434938ACFEBC9DCDD52B3F"/>
    <w:rsid w:val="008E1790"/>
    <w:rPr>
      <w:kern w:val="2"/>
      <w14:ligatures w14:val="standardContextual"/>
    </w:rPr>
  </w:style>
  <w:style w:type="paragraph" w:customStyle="1" w:styleId="660AE7B52CE94848B92BF2DE409B95EF">
    <w:name w:val="660AE7B52CE94848B92BF2DE409B95EF"/>
    <w:rsid w:val="008E1790"/>
    <w:rPr>
      <w:kern w:val="2"/>
      <w14:ligatures w14:val="standardContextual"/>
    </w:rPr>
  </w:style>
  <w:style w:type="paragraph" w:customStyle="1" w:styleId="A87DBA68EBCF4A499AEB8306726EA2F5">
    <w:name w:val="A87DBA68EBCF4A499AEB8306726EA2F5"/>
    <w:rsid w:val="008E1790"/>
    <w:rPr>
      <w:kern w:val="2"/>
      <w14:ligatures w14:val="standardContextual"/>
    </w:rPr>
  </w:style>
  <w:style w:type="paragraph" w:customStyle="1" w:styleId="8DC3B0D6BB3F4096A8C86D562D20CA60">
    <w:name w:val="8DC3B0D6BB3F4096A8C86D562D20CA60"/>
    <w:rsid w:val="008E1790"/>
    <w:rPr>
      <w:kern w:val="2"/>
      <w14:ligatures w14:val="standardContextual"/>
    </w:rPr>
  </w:style>
  <w:style w:type="paragraph" w:customStyle="1" w:styleId="D518C957A9F84B10B955C5429311E287">
    <w:name w:val="D518C957A9F84B10B955C5429311E287"/>
    <w:rsid w:val="008E1790"/>
    <w:rPr>
      <w:kern w:val="2"/>
      <w14:ligatures w14:val="standardContextual"/>
    </w:rPr>
  </w:style>
  <w:style w:type="paragraph" w:customStyle="1" w:styleId="07D37FF0B9AC46E5B67D6EA31DD3AC0F">
    <w:name w:val="07D37FF0B9AC46E5B67D6EA31DD3AC0F"/>
    <w:rsid w:val="008E1790"/>
    <w:rPr>
      <w:kern w:val="2"/>
      <w14:ligatures w14:val="standardContextual"/>
    </w:rPr>
  </w:style>
  <w:style w:type="paragraph" w:customStyle="1" w:styleId="EE3790ED07EF4DF6BA6D2C9918AB7D42">
    <w:name w:val="EE3790ED07EF4DF6BA6D2C9918AB7D42"/>
    <w:rsid w:val="008E1790"/>
    <w:rPr>
      <w:kern w:val="2"/>
      <w14:ligatures w14:val="standardContextual"/>
    </w:rPr>
  </w:style>
  <w:style w:type="paragraph" w:customStyle="1" w:styleId="D36AFBBE9BDB4EEDB9B6800F2BF88447">
    <w:name w:val="D36AFBBE9BDB4EEDB9B6800F2BF88447"/>
    <w:rsid w:val="008E1790"/>
    <w:rPr>
      <w:kern w:val="2"/>
      <w14:ligatures w14:val="standardContextual"/>
    </w:rPr>
  </w:style>
  <w:style w:type="paragraph" w:customStyle="1" w:styleId="908B04E3833A490CAAF57A355A052860">
    <w:name w:val="908B04E3833A490CAAF57A355A052860"/>
    <w:rsid w:val="008E1790"/>
    <w:rPr>
      <w:kern w:val="2"/>
      <w14:ligatures w14:val="standardContextual"/>
    </w:rPr>
  </w:style>
  <w:style w:type="paragraph" w:customStyle="1" w:styleId="4F474412D459451C9CE43C2BF4F5BA14">
    <w:name w:val="4F474412D459451C9CE43C2BF4F5BA14"/>
    <w:rsid w:val="008E1790"/>
    <w:rPr>
      <w:kern w:val="2"/>
      <w14:ligatures w14:val="standardContextual"/>
    </w:rPr>
  </w:style>
  <w:style w:type="paragraph" w:customStyle="1" w:styleId="0D577866642242C1AD9C85B693CC95B6">
    <w:name w:val="0D577866642242C1AD9C85B693CC95B6"/>
    <w:rsid w:val="008E1790"/>
    <w:rPr>
      <w:kern w:val="2"/>
      <w14:ligatures w14:val="standardContextual"/>
    </w:rPr>
  </w:style>
  <w:style w:type="paragraph" w:customStyle="1" w:styleId="CEDE4C7A52F346DEA396A9054EC055DF">
    <w:name w:val="CEDE4C7A52F346DEA396A9054EC055DF"/>
    <w:rsid w:val="008E1790"/>
    <w:rPr>
      <w:kern w:val="2"/>
      <w14:ligatures w14:val="standardContextual"/>
    </w:rPr>
  </w:style>
  <w:style w:type="paragraph" w:customStyle="1" w:styleId="5C3E66E86F9E4BD88110595886589860">
    <w:name w:val="5C3E66E86F9E4BD88110595886589860"/>
    <w:rsid w:val="008E1790"/>
    <w:rPr>
      <w:kern w:val="2"/>
      <w14:ligatures w14:val="standardContextual"/>
    </w:rPr>
  </w:style>
  <w:style w:type="paragraph" w:customStyle="1" w:styleId="A494E0FFA4FD4EACAAB39F11FD017A90">
    <w:name w:val="A494E0FFA4FD4EACAAB39F11FD017A90"/>
    <w:rsid w:val="008E1790"/>
    <w:rPr>
      <w:kern w:val="2"/>
      <w14:ligatures w14:val="standardContextual"/>
    </w:rPr>
  </w:style>
  <w:style w:type="paragraph" w:customStyle="1" w:styleId="8D35ECDFF8494C90AAE7BD10FD88B9BD">
    <w:name w:val="8D35ECDFF8494C90AAE7BD10FD88B9BD"/>
    <w:rsid w:val="008E1790"/>
    <w:rPr>
      <w:kern w:val="2"/>
      <w14:ligatures w14:val="standardContextual"/>
    </w:rPr>
  </w:style>
  <w:style w:type="paragraph" w:customStyle="1" w:styleId="AF1EB0AE6AC54D54A1D1A0E61331C8AA">
    <w:name w:val="AF1EB0AE6AC54D54A1D1A0E61331C8AA"/>
    <w:rsid w:val="008E1790"/>
    <w:rPr>
      <w:kern w:val="2"/>
      <w14:ligatures w14:val="standardContextual"/>
    </w:rPr>
  </w:style>
  <w:style w:type="paragraph" w:customStyle="1" w:styleId="A315EEBB13994ABBA86A9D4B4B7D6C3C">
    <w:name w:val="A315EEBB13994ABBA86A9D4B4B7D6C3C"/>
    <w:rsid w:val="008E1790"/>
    <w:rPr>
      <w:kern w:val="2"/>
      <w14:ligatures w14:val="standardContextual"/>
    </w:rPr>
  </w:style>
  <w:style w:type="paragraph" w:customStyle="1" w:styleId="5D12778954CE4A6D9DD16A4BF8B1DCB7">
    <w:name w:val="5D12778954CE4A6D9DD16A4BF8B1DCB7"/>
    <w:rsid w:val="008E1790"/>
    <w:rPr>
      <w:kern w:val="2"/>
      <w14:ligatures w14:val="standardContextual"/>
    </w:rPr>
  </w:style>
  <w:style w:type="paragraph" w:customStyle="1" w:styleId="79C6CF12466F4F1DA2ED66A8D80B4D15">
    <w:name w:val="79C6CF12466F4F1DA2ED66A8D80B4D15"/>
    <w:rsid w:val="008E1790"/>
    <w:rPr>
      <w:kern w:val="2"/>
      <w14:ligatures w14:val="standardContextual"/>
    </w:rPr>
  </w:style>
  <w:style w:type="paragraph" w:customStyle="1" w:styleId="CF236F0D565C4A97B725601CFD3FAEBF">
    <w:name w:val="CF236F0D565C4A97B725601CFD3FAEBF"/>
    <w:rsid w:val="008E1790"/>
    <w:rPr>
      <w:kern w:val="2"/>
      <w14:ligatures w14:val="standardContextual"/>
    </w:rPr>
  </w:style>
  <w:style w:type="paragraph" w:customStyle="1" w:styleId="02EF7E5493D643F3B9FD3F34220CF22B">
    <w:name w:val="02EF7E5493D643F3B9FD3F34220CF22B"/>
    <w:rsid w:val="008E1790"/>
    <w:rPr>
      <w:kern w:val="2"/>
      <w14:ligatures w14:val="standardContextual"/>
    </w:rPr>
  </w:style>
  <w:style w:type="paragraph" w:customStyle="1" w:styleId="E5523F56EE3A4C10A5D2EE455F90BD8D">
    <w:name w:val="E5523F56EE3A4C10A5D2EE455F90BD8D"/>
    <w:rsid w:val="008E1790"/>
    <w:rPr>
      <w:kern w:val="2"/>
      <w14:ligatures w14:val="standardContextual"/>
    </w:rPr>
  </w:style>
  <w:style w:type="paragraph" w:customStyle="1" w:styleId="973D35DC1BDD47BDAF34639AD03A87C0">
    <w:name w:val="973D35DC1BDD47BDAF34639AD03A87C0"/>
    <w:rsid w:val="008E1790"/>
    <w:rPr>
      <w:kern w:val="2"/>
      <w14:ligatures w14:val="standardContextual"/>
    </w:rPr>
  </w:style>
  <w:style w:type="paragraph" w:customStyle="1" w:styleId="5F3787AC9F8842AA9F77C379DA64DAC1">
    <w:name w:val="5F3787AC9F8842AA9F77C379DA64DAC1"/>
    <w:rsid w:val="008E1790"/>
    <w:rPr>
      <w:kern w:val="2"/>
      <w14:ligatures w14:val="standardContextual"/>
    </w:rPr>
  </w:style>
  <w:style w:type="paragraph" w:customStyle="1" w:styleId="282E70EC94FD4284B6726F9AB0496345">
    <w:name w:val="282E70EC94FD4284B6726F9AB0496345"/>
    <w:rsid w:val="008E1790"/>
    <w:rPr>
      <w:kern w:val="2"/>
      <w14:ligatures w14:val="standardContextual"/>
    </w:rPr>
  </w:style>
  <w:style w:type="paragraph" w:customStyle="1" w:styleId="9C9DCB8AA6084B4498558F12C1ADA131">
    <w:name w:val="9C9DCB8AA6084B4498558F12C1ADA131"/>
    <w:rsid w:val="008E1790"/>
    <w:rPr>
      <w:kern w:val="2"/>
      <w14:ligatures w14:val="standardContextual"/>
    </w:rPr>
  </w:style>
  <w:style w:type="paragraph" w:customStyle="1" w:styleId="64454D0B31AC465CB0F7B91E8B07F154">
    <w:name w:val="64454D0B31AC465CB0F7B91E8B07F154"/>
    <w:rsid w:val="008E1790"/>
    <w:rPr>
      <w:kern w:val="2"/>
      <w14:ligatures w14:val="standardContextual"/>
    </w:rPr>
  </w:style>
  <w:style w:type="paragraph" w:customStyle="1" w:styleId="8403F1471D54464EAEE88754135F6300">
    <w:name w:val="8403F1471D54464EAEE88754135F6300"/>
    <w:rsid w:val="008E1790"/>
    <w:rPr>
      <w:kern w:val="2"/>
      <w14:ligatures w14:val="standardContextual"/>
    </w:rPr>
  </w:style>
  <w:style w:type="paragraph" w:customStyle="1" w:styleId="547CCCEBBDAC4BA9A2E0AC7B73B27A5A">
    <w:name w:val="547CCCEBBDAC4BA9A2E0AC7B73B27A5A"/>
    <w:rsid w:val="008E1790"/>
    <w:rPr>
      <w:kern w:val="2"/>
      <w14:ligatures w14:val="standardContextual"/>
    </w:rPr>
  </w:style>
  <w:style w:type="paragraph" w:customStyle="1" w:styleId="180C61E94DB245E3A711E0F017127DFE">
    <w:name w:val="180C61E94DB245E3A711E0F017127DFE"/>
    <w:rsid w:val="008E1790"/>
    <w:rPr>
      <w:kern w:val="2"/>
      <w14:ligatures w14:val="standardContextual"/>
    </w:rPr>
  </w:style>
  <w:style w:type="paragraph" w:customStyle="1" w:styleId="2E536E21AF1B4FF48701520A00CEE2C2">
    <w:name w:val="2E536E21AF1B4FF48701520A00CEE2C2"/>
    <w:rsid w:val="008E1790"/>
    <w:rPr>
      <w:kern w:val="2"/>
      <w14:ligatures w14:val="standardContextual"/>
    </w:rPr>
  </w:style>
  <w:style w:type="paragraph" w:customStyle="1" w:styleId="DC1A813BF3B44222BAFB8677AF58494D">
    <w:name w:val="DC1A813BF3B44222BAFB8677AF58494D"/>
    <w:rsid w:val="008E1790"/>
    <w:rPr>
      <w:kern w:val="2"/>
      <w14:ligatures w14:val="standardContextual"/>
    </w:rPr>
  </w:style>
  <w:style w:type="paragraph" w:customStyle="1" w:styleId="DDE81AE7D07B4FDD889B77571219D27F">
    <w:name w:val="DDE81AE7D07B4FDD889B77571219D27F"/>
    <w:rsid w:val="008E1790"/>
    <w:rPr>
      <w:kern w:val="2"/>
      <w14:ligatures w14:val="standardContextual"/>
    </w:rPr>
  </w:style>
  <w:style w:type="paragraph" w:customStyle="1" w:styleId="E7B9AAF5C29042A0A9C7DB512A1BED8B">
    <w:name w:val="E7B9AAF5C29042A0A9C7DB512A1BED8B"/>
    <w:rsid w:val="008E1790"/>
    <w:rPr>
      <w:kern w:val="2"/>
      <w14:ligatures w14:val="standardContextual"/>
    </w:rPr>
  </w:style>
  <w:style w:type="paragraph" w:customStyle="1" w:styleId="7F9B366B925E476A9134D2942F97620C">
    <w:name w:val="7F9B366B925E476A9134D2942F97620C"/>
    <w:rsid w:val="008E1790"/>
    <w:rPr>
      <w:kern w:val="2"/>
      <w14:ligatures w14:val="standardContextual"/>
    </w:rPr>
  </w:style>
  <w:style w:type="paragraph" w:customStyle="1" w:styleId="31ECCB5FBEE7455B8889BF21FA5000E9">
    <w:name w:val="31ECCB5FBEE7455B8889BF21FA5000E9"/>
    <w:rsid w:val="008E1790"/>
    <w:rPr>
      <w:kern w:val="2"/>
      <w14:ligatures w14:val="standardContextual"/>
    </w:rPr>
  </w:style>
  <w:style w:type="paragraph" w:customStyle="1" w:styleId="AD25736234064FA2B82D7D1BBA9C6D05">
    <w:name w:val="AD25736234064FA2B82D7D1BBA9C6D05"/>
    <w:rsid w:val="008E1790"/>
    <w:rPr>
      <w:kern w:val="2"/>
      <w14:ligatures w14:val="standardContextual"/>
    </w:rPr>
  </w:style>
  <w:style w:type="paragraph" w:customStyle="1" w:styleId="9D4F262D1CE64CAD804BAEC1CBEE4206">
    <w:name w:val="9D4F262D1CE64CAD804BAEC1CBEE4206"/>
    <w:rsid w:val="008E1790"/>
    <w:rPr>
      <w:kern w:val="2"/>
      <w14:ligatures w14:val="standardContextual"/>
    </w:rPr>
  </w:style>
  <w:style w:type="paragraph" w:customStyle="1" w:styleId="218CF787F53142BCB7471D316D5F2737">
    <w:name w:val="218CF787F53142BCB7471D316D5F2737"/>
    <w:rsid w:val="008E1790"/>
    <w:rPr>
      <w:kern w:val="2"/>
      <w14:ligatures w14:val="standardContextual"/>
    </w:rPr>
  </w:style>
  <w:style w:type="paragraph" w:customStyle="1" w:styleId="B937A0A3C14E41CFA69CB15C78339C6C">
    <w:name w:val="B937A0A3C14E41CFA69CB15C78339C6C"/>
    <w:rsid w:val="008E1790"/>
    <w:rPr>
      <w:kern w:val="2"/>
      <w14:ligatures w14:val="standardContextual"/>
    </w:rPr>
  </w:style>
  <w:style w:type="paragraph" w:customStyle="1" w:styleId="21F59EA7F7614EE79BF14F595FCA63CF">
    <w:name w:val="21F59EA7F7614EE79BF14F595FCA63CF"/>
    <w:rsid w:val="008E1790"/>
    <w:rPr>
      <w:kern w:val="2"/>
      <w14:ligatures w14:val="standardContextual"/>
    </w:rPr>
  </w:style>
  <w:style w:type="paragraph" w:customStyle="1" w:styleId="9D57A9813CCE4232B6207D2083A5C00B">
    <w:name w:val="9D57A9813CCE4232B6207D2083A5C00B"/>
    <w:rsid w:val="008E1790"/>
    <w:rPr>
      <w:kern w:val="2"/>
      <w14:ligatures w14:val="standardContextual"/>
    </w:rPr>
  </w:style>
  <w:style w:type="paragraph" w:customStyle="1" w:styleId="79DF5A1FB76D4EA0A9B46E4BBCBC3943">
    <w:name w:val="79DF5A1FB76D4EA0A9B46E4BBCBC3943"/>
    <w:rsid w:val="008E1790"/>
    <w:rPr>
      <w:kern w:val="2"/>
      <w14:ligatures w14:val="standardContextual"/>
    </w:rPr>
  </w:style>
  <w:style w:type="paragraph" w:customStyle="1" w:styleId="D562B9055E0640EE80FF5607E9AB2F22">
    <w:name w:val="D562B9055E0640EE80FF5607E9AB2F22"/>
    <w:rsid w:val="008E1790"/>
    <w:rPr>
      <w:kern w:val="2"/>
      <w14:ligatures w14:val="standardContextual"/>
    </w:rPr>
  </w:style>
  <w:style w:type="paragraph" w:customStyle="1" w:styleId="5316BA04A07F47F89DAB22AFCEFA18ED">
    <w:name w:val="5316BA04A07F47F89DAB22AFCEFA18ED"/>
    <w:rsid w:val="008E1790"/>
    <w:rPr>
      <w:kern w:val="2"/>
      <w14:ligatures w14:val="standardContextual"/>
    </w:rPr>
  </w:style>
  <w:style w:type="paragraph" w:customStyle="1" w:styleId="BD25DD4728E54B7887DA27A4A6D9D674">
    <w:name w:val="BD25DD4728E54B7887DA27A4A6D9D674"/>
    <w:rsid w:val="008E1790"/>
    <w:rPr>
      <w:kern w:val="2"/>
      <w14:ligatures w14:val="standardContextual"/>
    </w:rPr>
  </w:style>
  <w:style w:type="paragraph" w:customStyle="1" w:styleId="2A7DA63834464B1DA450B7CD80FFF771">
    <w:name w:val="2A7DA63834464B1DA450B7CD80FFF771"/>
    <w:rsid w:val="008E1790"/>
    <w:rPr>
      <w:kern w:val="2"/>
      <w14:ligatures w14:val="standardContextual"/>
    </w:rPr>
  </w:style>
  <w:style w:type="paragraph" w:customStyle="1" w:styleId="3843FF713DBC4394B00DB49C9AE1660A">
    <w:name w:val="3843FF713DBC4394B00DB49C9AE1660A"/>
    <w:rsid w:val="008E1790"/>
    <w:rPr>
      <w:kern w:val="2"/>
      <w14:ligatures w14:val="standardContextual"/>
    </w:rPr>
  </w:style>
  <w:style w:type="paragraph" w:customStyle="1" w:styleId="32C6F16046AB4C5BAC8479F2FD08E7EC">
    <w:name w:val="32C6F16046AB4C5BAC8479F2FD08E7EC"/>
    <w:rsid w:val="008E1790"/>
    <w:rPr>
      <w:kern w:val="2"/>
      <w14:ligatures w14:val="standardContextual"/>
    </w:rPr>
  </w:style>
  <w:style w:type="paragraph" w:customStyle="1" w:styleId="824DDE85797048619C50880C0F670F13">
    <w:name w:val="824DDE85797048619C50880C0F670F13"/>
    <w:rsid w:val="008E1790"/>
    <w:rPr>
      <w:kern w:val="2"/>
      <w14:ligatures w14:val="standardContextual"/>
    </w:rPr>
  </w:style>
  <w:style w:type="paragraph" w:customStyle="1" w:styleId="5C335969C5A54A5B86AB088B859159AF">
    <w:name w:val="5C335969C5A54A5B86AB088B859159AF"/>
    <w:rsid w:val="006C1ABF"/>
    <w:rPr>
      <w:kern w:val="2"/>
      <w14:ligatures w14:val="standardContextual"/>
    </w:rPr>
  </w:style>
  <w:style w:type="paragraph" w:customStyle="1" w:styleId="21B005A5C7BF4A15AC7ADC81E2C7D2BD">
    <w:name w:val="21B005A5C7BF4A15AC7ADC81E2C7D2BD"/>
    <w:rsid w:val="006C1ABF"/>
    <w:rPr>
      <w:kern w:val="2"/>
      <w14:ligatures w14:val="standardContextual"/>
    </w:rPr>
  </w:style>
  <w:style w:type="paragraph" w:customStyle="1" w:styleId="4A889725FFD443C4A1824C491FD08D13">
    <w:name w:val="4A889725FFD443C4A1824C491FD08D13"/>
    <w:rsid w:val="006C1ABF"/>
    <w:rPr>
      <w:kern w:val="2"/>
      <w14:ligatures w14:val="standardContextual"/>
    </w:rPr>
  </w:style>
  <w:style w:type="paragraph" w:customStyle="1" w:styleId="07910AA776B04434A07E3E44FB9A1506">
    <w:name w:val="07910AA776B04434A07E3E44FB9A1506"/>
    <w:rsid w:val="006C1ABF"/>
    <w:rPr>
      <w:kern w:val="2"/>
      <w14:ligatures w14:val="standardContextual"/>
    </w:rPr>
  </w:style>
  <w:style w:type="paragraph" w:customStyle="1" w:styleId="3A576B2E785D4DBC8CBF95A83D7FB39F">
    <w:name w:val="3A576B2E785D4DBC8CBF95A83D7FB39F"/>
    <w:rsid w:val="006C1ABF"/>
    <w:rPr>
      <w:kern w:val="2"/>
      <w14:ligatures w14:val="standardContextual"/>
    </w:rPr>
  </w:style>
  <w:style w:type="paragraph" w:customStyle="1" w:styleId="04B6796F41A54142840CAD2F807AE4D5">
    <w:name w:val="04B6796F41A54142840CAD2F807AE4D5"/>
    <w:rsid w:val="006C1ABF"/>
    <w:rPr>
      <w:kern w:val="2"/>
      <w14:ligatures w14:val="standardContextual"/>
    </w:rPr>
  </w:style>
  <w:style w:type="paragraph" w:customStyle="1" w:styleId="89039773B8D4458D933DE2C963C70BE2">
    <w:name w:val="89039773B8D4458D933DE2C963C70BE2"/>
    <w:rsid w:val="006C1ABF"/>
    <w:rPr>
      <w:kern w:val="2"/>
      <w14:ligatures w14:val="standardContextual"/>
    </w:rPr>
  </w:style>
  <w:style w:type="paragraph" w:customStyle="1" w:styleId="60E59A98EAA3402F85BAF30C79B5C310">
    <w:name w:val="60E59A98EAA3402F85BAF30C79B5C310"/>
    <w:rsid w:val="006C1ABF"/>
    <w:rPr>
      <w:kern w:val="2"/>
      <w14:ligatures w14:val="standardContextual"/>
    </w:rPr>
  </w:style>
  <w:style w:type="paragraph" w:customStyle="1" w:styleId="018F72957E44494E8030448926DF4DA3">
    <w:name w:val="018F72957E44494E8030448926DF4DA3"/>
    <w:rsid w:val="006C1ABF"/>
    <w:rPr>
      <w:kern w:val="2"/>
      <w14:ligatures w14:val="standardContextual"/>
    </w:rPr>
  </w:style>
  <w:style w:type="paragraph" w:customStyle="1" w:styleId="56CAAF29FD1F428AA02032116B649D37">
    <w:name w:val="56CAAF29FD1F428AA02032116B649D37"/>
    <w:rsid w:val="006C1ABF"/>
    <w:rPr>
      <w:kern w:val="2"/>
      <w14:ligatures w14:val="standardContextual"/>
    </w:rPr>
  </w:style>
  <w:style w:type="paragraph" w:customStyle="1" w:styleId="555C49D6A2754F9BA42DF8929B9CF0F0">
    <w:name w:val="555C49D6A2754F9BA42DF8929B9CF0F0"/>
    <w:rsid w:val="006C1ABF"/>
    <w:rPr>
      <w:kern w:val="2"/>
      <w14:ligatures w14:val="standardContextual"/>
    </w:rPr>
  </w:style>
  <w:style w:type="paragraph" w:customStyle="1" w:styleId="4FA0750C7B43440B9ECB392925A2BF13">
    <w:name w:val="4FA0750C7B43440B9ECB392925A2BF13"/>
    <w:rsid w:val="006C1ABF"/>
    <w:rPr>
      <w:kern w:val="2"/>
      <w14:ligatures w14:val="standardContextual"/>
    </w:rPr>
  </w:style>
  <w:style w:type="paragraph" w:customStyle="1" w:styleId="BC989F26FF1A46B69BDFB156E5303001">
    <w:name w:val="BC989F26FF1A46B69BDFB156E5303001"/>
    <w:rsid w:val="006C1ABF"/>
    <w:rPr>
      <w:kern w:val="2"/>
      <w14:ligatures w14:val="standardContextual"/>
    </w:rPr>
  </w:style>
  <w:style w:type="paragraph" w:customStyle="1" w:styleId="F7C59880313F43ACB89DEE72565E79A0">
    <w:name w:val="F7C59880313F43ACB89DEE72565E79A0"/>
    <w:rsid w:val="006C1ABF"/>
    <w:rPr>
      <w:kern w:val="2"/>
      <w14:ligatures w14:val="standardContextual"/>
    </w:rPr>
  </w:style>
  <w:style w:type="paragraph" w:customStyle="1" w:styleId="59E8210BCF15428F95253F952D0A0B1D">
    <w:name w:val="59E8210BCF15428F95253F952D0A0B1D"/>
    <w:rsid w:val="006C1ABF"/>
    <w:rPr>
      <w:kern w:val="2"/>
      <w14:ligatures w14:val="standardContextual"/>
    </w:rPr>
  </w:style>
  <w:style w:type="paragraph" w:customStyle="1" w:styleId="DE8062F131BE40ACA242318321A5F454">
    <w:name w:val="DE8062F131BE40ACA242318321A5F454"/>
    <w:rsid w:val="006C1ABF"/>
    <w:rPr>
      <w:kern w:val="2"/>
      <w14:ligatures w14:val="standardContextual"/>
    </w:rPr>
  </w:style>
  <w:style w:type="paragraph" w:customStyle="1" w:styleId="338447C5BE6E4F4DA22EAE538324A494">
    <w:name w:val="338447C5BE6E4F4DA22EAE538324A494"/>
    <w:rsid w:val="006C1ABF"/>
    <w:rPr>
      <w:kern w:val="2"/>
      <w14:ligatures w14:val="standardContextual"/>
    </w:rPr>
  </w:style>
  <w:style w:type="paragraph" w:customStyle="1" w:styleId="C5DE2B65C75E45D7BCD6F1D40753230B">
    <w:name w:val="C5DE2B65C75E45D7BCD6F1D40753230B"/>
    <w:rsid w:val="006C1ABF"/>
    <w:rPr>
      <w:kern w:val="2"/>
      <w14:ligatures w14:val="standardContextual"/>
    </w:rPr>
  </w:style>
  <w:style w:type="paragraph" w:customStyle="1" w:styleId="8E4A6C39E95149879B1DC3A3EE2A3DDC">
    <w:name w:val="8E4A6C39E95149879B1DC3A3EE2A3DDC"/>
    <w:rsid w:val="006C1ABF"/>
    <w:rPr>
      <w:kern w:val="2"/>
      <w14:ligatures w14:val="standardContextual"/>
    </w:rPr>
  </w:style>
  <w:style w:type="paragraph" w:customStyle="1" w:styleId="B580EF26CB404776BD29D8E8F44300C0">
    <w:name w:val="B580EF26CB404776BD29D8E8F44300C0"/>
    <w:rsid w:val="006C1ABF"/>
    <w:rPr>
      <w:kern w:val="2"/>
      <w14:ligatures w14:val="standardContextual"/>
    </w:rPr>
  </w:style>
  <w:style w:type="paragraph" w:customStyle="1" w:styleId="E8BAEADA71D047F2B4F62F383E8B42D2">
    <w:name w:val="E8BAEADA71D047F2B4F62F383E8B42D2"/>
    <w:rsid w:val="006C1ABF"/>
    <w:rPr>
      <w:kern w:val="2"/>
      <w14:ligatures w14:val="standardContextual"/>
    </w:rPr>
  </w:style>
  <w:style w:type="paragraph" w:customStyle="1" w:styleId="80E245F7247846DD94EFA9F47599C3FA">
    <w:name w:val="80E245F7247846DD94EFA9F47599C3FA"/>
    <w:rsid w:val="006C1ABF"/>
    <w:rPr>
      <w:kern w:val="2"/>
      <w14:ligatures w14:val="standardContextual"/>
    </w:rPr>
  </w:style>
  <w:style w:type="paragraph" w:customStyle="1" w:styleId="5C6C6B1511CA41EA9C4C95F5BD5F0AF6">
    <w:name w:val="5C6C6B1511CA41EA9C4C95F5BD5F0AF6"/>
    <w:rsid w:val="006C1ABF"/>
    <w:rPr>
      <w:kern w:val="2"/>
      <w14:ligatures w14:val="standardContextual"/>
    </w:rPr>
  </w:style>
  <w:style w:type="paragraph" w:customStyle="1" w:styleId="CA990F334C0A4E4C8EAF420B30866EBC">
    <w:name w:val="CA990F334C0A4E4C8EAF420B30866EBC"/>
    <w:rsid w:val="006C1ABF"/>
    <w:rPr>
      <w:kern w:val="2"/>
      <w14:ligatures w14:val="standardContextual"/>
    </w:rPr>
  </w:style>
  <w:style w:type="paragraph" w:customStyle="1" w:styleId="E5786BEE03C14951B63E9673C7794535">
    <w:name w:val="E5786BEE03C14951B63E9673C7794535"/>
    <w:rsid w:val="006C1ABF"/>
    <w:rPr>
      <w:kern w:val="2"/>
      <w14:ligatures w14:val="standardContextual"/>
    </w:rPr>
  </w:style>
  <w:style w:type="paragraph" w:customStyle="1" w:styleId="75F46E37F46F415FB66CE56053331E90">
    <w:name w:val="75F46E37F46F415FB66CE56053331E90"/>
    <w:rsid w:val="006C1ABF"/>
    <w:rPr>
      <w:kern w:val="2"/>
      <w14:ligatures w14:val="standardContextual"/>
    </w:rPr>
  </w:style>
  <w:style w:type="paragraph" w:customStyle="1" w:styleId="4DAC703C215042268812092E674383D0">
    <w:name w:val="4DAC703C215042268812092E674383D0"/>
    <w:rsid w:val="006C1ABF"/>
    <w:rPr>
      <w:kern w:val="2"/>
      <w14:ligatures w14:val="standardContextual"/>
    </w:rPr>
  </w:style>
  <w:style w:type="paragraph" w:customStyle="1" w:styleId="5E43388828094B87AB3A91BE8474D6ED">
    <w:name w:val="5E43388828094B87AB3A91BE8474D6ED"/>
    <w:rsid w:val="006C1ABF"/>
    <w:rPr>
      <w:kern w:val="2"/>
      <w14:ligatures w14:val="standardContextual"/>
    </w:rPr>
  </w:style>
  <w:style w:type="paragraph" w:customStyle="1" w:styleId="CAFA0566AF17401B9B399B8E0564F299">
    <w:name w:val="CAFA0566AF17401B9B399B8E0564F299"/>
    <w:rsid w:val="006C1ABF"/>
    <w:rPr>
      <w:kern w:val="2"/>
      <w14:ligatures w14:val="standardContextual"/>
    </w:rPr>
  </w:style>
  <w:style w:type="paragraph" w:customStyle="1" w:styleId="F29BC434D9B047C99967051AFA7E74B1">
    <w:name w:val="F29BC434D9B047C99967051AFA7E74B1"/>
    <w:rsid w:val="006C1ABF"/>
    <w:rPr>
      <w:kern w:val="2"/>
      <w14:ligatures w14:val="standardContextual"/>
    </w:rPr>
  </w:style>
  <w:style w:type="paragraph" w:customStyle="1" w:styleId="814BE7A2170D46B5A0456BD4BFF0402E">
    <w:name w:val="814BE7A2170D46B5A0456BD4BFF0402E"/>
    <w:rsid w:val="006C1ABF"/>
    <w:rPr>
      <w:kern w:val="2"/>
      <w14:ligatures w14:val="standardContextual"/>
    </w:rPr>
  </w:style>
  <w:style w:type="paragraph" w:customStyle="1" w:styleId="AE66D41608B140559C3235ACF0AB1B0B">
    <w:name w:val="AE66D41608B140559C3235ACF0AB1B0B"/>
    <w:rsid w:val="006C1ABF"/>
    <w:rPr>
      <w:kern w:val="2"/>
      <w14:ligatures w14:val="standardContextual"/>
    </w:rPr>
  </w:style>
  <w:style w:type="paragraph" w:customStyle="1" w:styleId="099F272BE2A7488285ED92C93C0EBC8F">
    <w:name w:val="099F272BE2A7488285ED92C93C0EBC8F"/>
    <w:rsid w:val="006C1ABF"/>
    <w:rPr>
      <w:kern w:val="2"/>
      <w14:ligatures w14:val="standardContextual"/>
    </w:rPr>
  </w:style>
  <w:style w:type="paragraph" w:customStyle="1" w:styleId="FCEAC53612444A17A953590D29A02B42">
    <w:name w:val="FCEAC53612444A17A953590D29A02B42"/>
    <w:rsid w:val="006C1ABF"/>
    <w:rPr>
      <w:kern w:val="2"/>
      <w14:ligatures w14:val="standardContextual"/>
    </w:rPr>
  </w:style>
  <w:style w:type="paragraph" w:customStyle="1" w:styleId="3E04BF249801438EA011BCBE0DD554D6">
    <w:name w:val="3E04BF249801438EA011BCBE0DD554D6"/>
    <w:rsid w:val="006C1ABF"/>
    <w:rPr>
      <w:kern w:val="2"/>
      <w14:ligatures w14:val="standardContextual"/>
    </w:rPr>
  </w:style>
  <w:style w:type="paragraph" w:customStyle="1" w:styleId="D73144E22F9F491EAC5ECBC0B86778D3">
    <w:name w:val="D73144E22F9F491EAC5ECBC0B86778D3"/>
    <w:rsid w:val="006C1ABF"/>
    <w:rPr>
      <w:kern w:val="2"/>
      <w14:ligatures w14:val="standardContextual"/>
    </w:rPr>
  </w:style>
  <w:style w:type="paragraph" w:customStyle="1" w:styleId="3B8CCADF5E804ECA8EC11A0CBFAC72A6">
    <w:name w:val="3B8CCADF5E804ECA8EC11A0CBFAC72A6"/>
    <w:rsid w:val="006C1ABF"/>
    <w:rPr>
      <w:kern w:val="2"/>
      <w14:ligatures w14:val="standardContextual"/>
    </w:rPr>
  </w:style>
  <w:style w:type="paragraph" w:customStyle="1" w:styleId="DCC86EA095304975A3649C2E02A10650">
    <w:name w:val="DCC86EA095304975A3649C2E02A10650"/>
    <w:rsid w:val="006C1ABF"/>
    <w:rPr>
      <w:kern w:val="2"/>
      <w14:ligatures w14:val="standardContextual"/>
    </w:rPr>
  </w:style>
  <w:style w:type="paragraph" w:customStyle="1" w:styleId="A8E7B6BA8E744DABAA5DA033CE2E300E">
    <w:name w:val="A8E7B6BA8E744DABAA5DA033CE2E300E"/>
    <w:rsid w:val="006C1ABF"/>
    <w:rPr>
      <w:kern w:val="2"/>
      <w14:ligatures w14:val="standardContextual"/>
    </w:rPr>
  </w:style>
  <w:style w:type="paragraph" w:customStyle="1" w:styleId="C3524C39B2AA437FAB6165ECA9A9E7FD">
    <w:name w:val="C3524C39B2AA437FAB6165ECA9A9E7FD"/>
    <w:rsid w:val="006C1ABF"/>
    <w:rPr>
      <w:kern w:val="2"/>
      <w14:ligatures w14:val="standardContextual"/>
    </w:rPr>
  </w:style>
  <w:style w:type="paragraph" w:customStyle="1" w:styleId="4DBC142C2AD6411D857176E10836DFF1">
    <w:name w:val="4DBC142C2AD6411D857176E10836DFF1"/>
    <w:rsid w:val="006C1ABF"/>
    <w:rPr>
      <w:kern w:val="2"/>
      <w14:ligatures w14:val="standardContextual"/>
    </w:rPr>
  </w:style>
  <w:style w:type="paragraph" w:customStyle="1" w:styleId="A1196D1C3A82453C944D8E3E6DBB9745">
    <w:name w:val="A1196D1C3A82453C944D8E3E6DBB9745"/>
    <w:rsid w:val="006C1ABF"/>
    <w:rPr>
      <w:kern w:val="2"/>
      <w14:ligatures w14:val="standardContextual"/>
    </w:rPr>
  </w:style>
  <w:style w:type="paragraph" w:customStyle="1" w:styleId="3A36E32FEEA542029C81717C59E7FCEC">
    <w:name w:val="3A36E32FEEA542029C81717C59E7FCEC"/>
    <w:rsid w:val="006C1ABF"/>
    <w:rPr>
      <w:kern w:val="2"/>
      <w14:ligatures w14:val="standardContextual"/>
    </w:rPr>
  </w:style>
  <w:style w:type="paragraph" w:customStyle="1" w:styleId="906AF0A5AB8F4CAFB047D32FA3847F65">
    <w:name w:val="906AF0A5AB8F4CAFB047D32FA3847F65"/>
    <w:rsid w:val="006C1ABF"/>
    <w:rPr>
      <w:kern w:val="2"/>
      <w14:ligatures w14:val="standardContextual"/>
    </w:rPr>
  </w:style>
  <w:style w:type="paragraph" w:customStyle="1" w:styleId="B63D528C992F45ACA3DB21859DD2B8E3">
    <w:name w:val="B63D528C992F45ACA3DB21859DD2B8E3"/>
    <w:rsid w:val="006C1ABF"/>
    <w:rPr>
      <w:kern w:val="2"/>
      <w14:ligatures w14:val="standardContextual"/>
    </w:rPr>
  </w:style>
  <w:style w:type="paragraph" w:customStyle="1" w:styleId="ED92460354854678B4548311DEB0CAC4">
    <w:name w:val="ED92460354854678B4548311DEB0CAC4"/>
    <w:rsid w:val="006C1ABF"/>
    <w:rPr>
      <w:kern w:val="2"/>
      <w14:ligatures w14:val="standardContextual"/>
    </w:rPr>
  </w:style>
  <w:style w:type="paragraph" w:customStyle="1" w:styleId="916FC7675E874BF9A9337D237D5DA85F">
    <w:name w:val="916FC7675E874BF9A9337D237D5DA85F"/>
    <w:rsid w:val="006C1ABF"/>
    <w:rPr>
      <w:kern w:val="2"/>
      <w14:ligatures w14:val="standardContextual"/>
    </w:rPr>
  </w:style>
  <w:style w:type="paragraph" w:customStyle="1" w:styleId="388E04A352F94DE5A915DB1A5A77D091">
    <w:name w:val="388E04A352F94DE5A915DB1A5A77D091"/>
    <w:rsid w:val="006C1ABF"/>
    <w:rPr>
      <w:kern w:val="2"/>
      <w14:ligatures w14:val="standardContextual"/>
    </w:rPr>
  </w:style>
  <w:style w:type="paragraph" w:customStyle="1" w:styleId="BA928C1EDBD747B78514DEDE4EAC6922">
    <w:name w:val="BA928C1EDBD747B78514DEDE4EAC6922"/>
    <w:rsid w:val="006C1ABF"/>
    <w:rPr>
      <w:kern w:val="2"/>
      <w14:ligatures w14:val="standardContextual"/>
    </w:rPr>
  </w:style>
  <w:style w:type="paragraph" w:customStyle="1" w:styleId="E65770957312426DA85D4664F1713189">
    <w:name w:val="E65770957312426DA85D4664F1713189"/>
    <w:rsid w:val="006C1ABF"/>
    <w:rPr>
      <w:kern w:val="2"/>
      <w14:ligatures w14:val="standardContextual"/>
    </w:rPr>
  </w:style>
  <w:style w:type="paragraph" w:customStyle="1" w:styleId="D60EBEE2D9B344C08D99D24E6757E873">
    <w:name w:val="D60EBEE2D9B344C08D99D24E6757E873"/>
    <w:rsid w:val="006C1ABF"/>
    <w:rPr>
      <w:kern w:val="2"/>
      <w14:ligatures w14:val="standardContextual"/>
    </w:rPr>
  </w:style>
  <w:style w:type="paragraph" w:customStyle="1" w:styleId="8D82672724F04099B1FB1E7CA60FC975">
    <w:name w:val="8D82672724F04099B1FB1E7CA60FC975"/>
    <w:rsid w:val="006C1ABF"/>
    <w:rPr>
      <w:kern w:val="2"/>
      <w14:ligatures w14:val="standardContextual"/>
    </w:rPr>
  </w:style>
  <w:style w:type="paragraph" w:customStyle="1" w:styleId="FEEAAFC332874D43AD1F962CB4CCEA6E">
    <w:name w:val="FEEAAFC332874D43AD1F962CB4CCEA6E"/>
    <w:rsid w:val="006C1ABF"/>
    <w:rPr>
      <w:kern w:val="2"/>
      <w14:ligatures w14:val="standardContextual"/>
    </w:rPr>
  </w:style>
  <w:style w:type="paragraph" w:customStyle="1" w:styleId="2C4BC9A63AB041A6B59ADB8DF5DFD740">
    <w:name w:val="2C4BC9A63AB041A6B59ADB8DF5DFD740"/>
    <w:rsid w:val="005774E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990780-2aaa-4f92-b1f5-edcd27005f7a">
      <Terms xmlns="http://schemas.microsoft.com/office/infopath/2007/PartnerControls"/>
    </lcf76f155ced4ddcb4097134ff3c332f>
    <TaxCatchAll xmlns="087755a3-1464-4eb8-9474-99b7caf124c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3" ma:contentTypeDescription="Crée un document." ma:contentTypeScope="" ma:versionID="a03a896f3997a548ec96ae3994cc2531">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aae97a8de54d2339f29e55cc5a5e90c9"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79990780-2aaa-4f92-b1f5-edcd27005f7a"/>
    <ds:schemaRef ds:uri="087755a3-1464-4eb8-9474-99b7caf124c0"/>
  </ds:schemaRefs>
</ds:datastoreItem>
</file>

<file path=customXml/itemProps3.xml><?xml version="1.0" encoding="utf-8"?>
<ds:datastoreItem xmlns:ds="http://schemas.openxmlformats.org/officeDocument/2006/customXml" ds:itemID="{0DD54BE9-AFE4-4117-BAEE-DA713F89F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5.xml><?xml version="1.0" encoding="utf-8"?>
<ds:datastoreItem xmlns:ds="http://schemas.openxmlformats.org/officeDocument/2006/customXml" ds:itemID="{CE9F49F7-913B-44C0-997E-9D0D364AD72A}">
  <ds:schemaRefs>
    <ds:schemaRef ds:uri="http://schemas.openxmlformats.org/officeDocument/2006/bibliography"/>
  </ds:schemaRefs>
</ds:datastoreItem>
</file>

<file path=docMetadata/LabelInfo.xml><?xml version="1.0" encoding="utf-8"?>
<clbl:labelList xmlns:clbl="http://schemas.microsoft.com/office/2020/mipLabelMetadata">
  <clbl:label id="{fdfed7bd-9f6a-44a1-b694-6e39c468c150}" enabled="0" method="" siteId="{fdfed7bd-9f6a-44a1-b694-6e39c468c150}" removed="1"/>
</clbl:labelList>
</file>

<file path=docProps/app.xml><?xml version="1.0" encoding="utf-8"?>
<Properties xmlns="http://schemas.openxmlformats.org/officeDocument/2006/extended-properties" xmlns:vt="http://schemas.openxmlformats.org/officeDocument/2006/docPropsVTypes">
  <Template>Trame_commune_lisere_bicolore</Template>
  <TotalTime>0</TotalTime>
  <Pages>92</Pages>
  <Words>20870</Words>
  <Characters>114788</Characters>
  <Application>Microsoft Office Word</Application>
  <DocSecurity>8</DocSecurity>
  <Lines>956</Lines>
  <Paragraphs>270</Paragraphs>
  <ScaleCrop>false</ScaleCrop>
  <HeadingPairs>
    <vt:vector size="2" baseType="variant">
      <vt:variant>
        <vt:lpstr>Titre</vt:lpstr>
      </vt:variant>
      <vt:variant>
        <vt:i4>1</vt:i4>
      </vt:variant>
    </vt:vector>
  </HeadingPairs>
  <TitlesOfParts>
    <vt:vector size="1" baseType="lpstr">
      <vt:lpstr>Alhemo</vt:lpstr>
    </vt:vector>
  </TitlesOfParts>
  <Company>HAS</Company>
  <LinksUpToDate>false</LinksUpToDate>
  <CharactersWithSpaces>135388</CharactersWithSpaces>
  <SharedDoc>false</SharedDoc>
  <HLinks>
    <vt:vector size="342" baseType="variant">
      <vt:variant>
        <vt:i4>1835089</vt:i4>
      </vt:variant>
      <vt:variant>
        <vt:i4>201</vt:i4>
      </vt:variant>
      <vt:variant>
        <vt:i4>0</vt:i4>
      </vt:variant>
      <vt:variant>
        <vt:i4>5</vt:i4>
      </vt:variant>
      <vt:variant>
        <vt:lpwstr>http://www.signalement-sante.gouv.fr/</vt:lpwstr>
      </vt:variant>
      <vt:variant>
        <vt:lpwstr/>
      </vt:variant>
      <vt:variant>
        <vt:i4>1835089</vt:i4>
      </vt:variant>
      <vt:variant>
        <vt:i4>198</vt:i4>
      </vt:variant>
      <vt:variant>
        <vt:i4>0</vt:i4>
      </vt:variant>
      <vt:variant>
        <vt:i4>5</vt:i4>
      </vt:variant>
      <vt:variant>
        <vt:lpwstr>http://www.signalement-sante.gouv.fr/</vt:lpwstr>
      </vt:variant>
      <vt:variant>
        <vt:lpwstr/>
      </vt:variant>
      <vt:variant>
        <vt:i4>8192052</vt:i4>
      </vt:variant>
      <vt:variant>
        <vt:i4>195</vt:i4>
      </vt:variant>
      <vt:variant>
        <vt:i4>0</vt:i4>
      </vt:variant>
      <vt:variant>
        <vt:i4>5</vt:i4>
      </vt:variant>
      <vt:variant>
        <vt:lpwstr>http://www.cnil.fr/</vt:lpwstr>
      </vt:variant>
      <vt:variant>
        <vt:lpwstr/>
      </vt:variant>
      <vt:variant>
        <vt:i4>4456482</vt:i4>
      </vt:variant>
      <vt:variant>
        <vt:i4>192</vt:i4>
      </vt:variant>
      <vt:variant>
        <vt:i4>0</vt:i4>
      </vt:variant>
      <vt:variant>
        <vt:i4>5</vt:i4>
      </vt:variant>
      <vt:variant>
        <vt:lpwstr>https://www.legifrance.gouv.fr/codes/article_lc/LEGIARTI000041721215/</vt:lpwstr>
      </vt:variant>
      <vt:variant>
        <vt:lpwstr/>
      </vt:variant>
      <vt:variant>
        <vt:i4>5636183</vt:i4>
      </vt:variant>
      <vt:variant>
        <vt:i4>189</vt:i4>
      </vt:variant>
      <vt:variant>
        <vt:i4>0</vt:i4>
      </vt:variant>
      <vt:variant>
        <vt:i4>5</vt:i4>
      </vt:variant>
      <vt:variant>
        <vt:lpwstr>https://eur-lex.europa.eu/legal-content/FR/TXT/PDF/?uri=CELEX:32016R0679&amp;from=FR</vt:lpwstr>
      </vt:variant>
      <vt:variant>
        <vt:lpwstr/>
      </vt:variant>
      <vt:variant>
        <vt:i4>3407935</vt:i4>
      </vt:variant>
      <vt:variant>
        <vt:i4>186</vt:i4>
      </vt:variant>
      <vt:variant>
        <vt:i4>0</vt:i4>
      </vt:variant>
      <vt:variant>
        <vt:i4>5</vt:i4>
      </vt:variant>
      <vt:variant>
        <vt:lpwstr>https://www.health-data-hub.fr/projets</vt:lpwstr>
      </vt:variant>
      <vt:variant>
        <vt:lpwstr/>
      </vt:variant>
      <vt:variant>
        <vt:i4>1245223</vt:i4>
      </vt:variant>
      <vt:variant>
        <vt:i4>183</vt:i4>
      </vt:variant>
      <vt:variant>
        <vt:i4>0</vt:i4>
      </vt:variant>
      <vt:variant>
        <vt:i4>5</vt:i4>
      </vt:variant>
      <vt:variant>
        <vt:lpwstr>https://www.has-sante.fr/jcms/p_3274454/fr/acces-precoces-infographie-de-la-reforme</vt:lpwstr>
      </vt:variant>
      <vt:variant>
        <vt:lpwstr/>
      </vt:variant>
      <vt:variant>
        <vt:i4>7929936</vt:i4>
      </vt:variant>
      <vt:variant>
        <vt:i4>180</vt:i4>
      </vt:variant>
      <vt:variant>
        <vt:i4>0</vt:i4>
      </vt:variant>
      <vt:variant>
        <vt:i4>5</vt:i4>
      </vt:variant>
      <vt:variant>
        <vt:lpwstr>https://www.has-sante.fr/jcms/p_3274374/fr/traitement-par-un-medicament-en-acces-precoce-ce-qu-il-faut-savoir</vt:lpwstr>
      </vt:variant>
      <vt:variant>
        <vt:lpwstr/>
      </vt:variant>
      <vt:variant>
        <vt:i4>7864351</vt:i4>
      </vt:variant>
      <vt:variant>
        <vt:i4>177</vt:i4>
      </vt:variant>
      <vt:variant>
        <vt:i4>0</vt:i4>
      </vt:variant>
      <vt:variant>
        <vt:i4>5</vt:i4>
      </vt:variant>
      <vt:variant>
        <vt:lpwstr>https://www.has-sante.fr/jcms/r_1500918/fr/acces-precoce-a-un-medicament</vt:lpwstr>
      </vt:variant>
      <vt:variant>
        <vt:lpwstr/>
      </vt:variant>
      <vt:variant>
        <vt:i4>5963859</vt:i4>
      </vt:variant>
      <vt:variant>
        <vt:i4>174</vt:i4>
      </vt:variant>
      <vt:variant>
        <vt:i4>0</vt:i4>
      </vt:variant>
      <vt:variant>
        <vt:i4>5</vt:i4>
      </vt:variant>
      <vt:variant>
        <vt:lpwstr>https://ansm.sante.fr/documents/reference/atu-de-cohorte-en-cours</vt:lpwstr>
      </vt:variant>
      <vt:variant>
        <vt:lpwstr/>
      </vt:variant>
      <vt:variant>
        <vt:i4>5439689</vt:i4>
      </vt:variant>
      <vt:variant>
        <vt:i4>171</vt:i4>
      </vt:variant>
      <vt:variant>
        <vt:i4>0</vt:i4>
      </vt:variant>
      <vt:variant>
        <vt:i4>5</vt:i4>
      </vt:variant>
      <vt:variant>
        <vt:lpwstr/>
      </vt:variant>
      <vt:variant>
        <vt:lpwstr>Note_traitement_données</vt:lpwstr>
      </vt:variant>
      <vt:variant>
        <vt:i4>6094956</vt:i4>
      </vt:variant>
      <vt:variant>
        <vt:i4>168</vt:i4>
      </vt:variant>
      <vt:variant>
        <vt:i4>0</vt:i4>
      </vt:variant>
      <vt:variant>
        <vt:i4>5</vt:i4>
      </vt:variant>
      <vt:variant>
        <vt:lpwstr>https://www.has-sante.fr/jcms/p_3274137/fr/acces-precoce-des-medicaments-accompagnement-des-laboratoires-guide</vt:lpwstr>
      </vt:variant>
      <vt:variant>
        <vt:lpwstr/>
      </vt:variant>
      <vt:variant>
        <vt:i4>1835089</vt:i4>
      </vt:variant>
      <vt:variant>
        <vt:i4>164</vt:i4>
      </vt:variant>
      <vt:variant>
        <vt:i4>0</vt:i4>
      </vt:variant>
      <vt:variant>
        <vt:i4>5</vt:i4>
      </vt:variant>
      <vt:variant>
        <vt:lpwstr>http://www.signalement-sante.gouv.fr/</vt:lpwstr>
      </vt:variant>
      <vt:variant>
        <vt:lpwstr/>
      </vt:variant>
      <vt:variant>
        <vt:i4>1572939</vt:i4>
      </vt:variant>
      <vt:variant>
        <vt:i4>162</vt:i4>
      </vt:variant>
      <vt:variant>
        <vt:i4>0</vt:i4>
      </vt:variant>
      <vt:variant>
        <vt:i4>5</vt:i4>
      </vt:variant>
      <vt:variant>
        <vt:lpwstr>https://signalement.social-sante.gouv.fr/psig_ihm_utilisateurs/index.html</vt:lpwstr>
      </vt:variant>
      <vt:variant>
        <vt:lpwstr>/accueil</vt:lpwstr>
      </vt:variant>
      <vt:variant>
        <vt:i4>2293813</vt:i4>
      </vt:variant>
      <vt:variant>
        <vt:i4>159</vt:i4>
      </vt:variant>
      <vt:variant>
        <vt:i4>0</vt:i4>
      </vt:variant>
      <vt:variant>
        <vt:i4>5</vt:i4>
      </vt:variant>
      <vt:variant>
        <vt:lpwstr>https://ansm.sante.fr/</vt:lpwstr>
      </vt:variant>
      <vt:variant>
        <vt:lpwstr/>
      </vt:variant>
      <vt:variant>
        <vt:i4>2293813</vt:i4>
      </vt:variant>
      <vt:variant>
        <vt:i4>156</vt:i4>
      </vt:variant>
      <vt:variant>
        <vt:i4>0</vt:i4>
      </vt:variant>
      <vt:variant>
        <vt:i4>5</vt:i4>
      </vt:variant>
      <vt:variant>
        <vt:lpwstr>https://ansm.sante.fr/</vt:lpwstr>
      </vt:variant>
      <vt:variant>
        <vt:lpwstr/>
      </vt:variant>
      <vt:variant>
        <vt:i4>2949150</vt:i4>
      </vt:variant>
      <vt:variant>
        <vt:i4>153</vt:i4>
      </vt:variant>
      <vt:variant>
        <vt:i4>0</vt:i4>
      </vt:variant>
      <vt:variant>
        <vt:i4>5</vt:i4>
      </vt:variant>
      <vt:variant>
        <vt:lpwstr/>
      </vt:variant>
      <vt:variant>
        <vt:lpwstr>Donnees_perso</vt:lpwstr>
      </vt:variant>
      <vt:variant>
        <vt:i4>2752533</vt:i4>
      </vt:variant>
      <vt:variant>
        <vt:i4>150</vt:i4>
      </vt:variant>
      <vt:variant>
        <vt:i4>0</vt:i4>
      </vt:variant>
      <vt:variant>
        <vt:i4>5</vt:i4>
      </vt:variant>
      <vt:variant>
        <vt:lpwstr/>
      </vt:variant>
      <vt:variant>
        <vt:lpwstr>Avant_AMM</vt:lpwstr>
      </vt:variant>
      <vt:variant>
        <vt:i4>1835089</vt:i4>
      </vt:variant>
      <vt:variant>
        <vt:i4>147</vt:i4>
      </vt:variant>
      <vt:variant>
        <vt:i4>0</vt:i4>
      </vt:variant>
      <vt:variant>
        <vt:i4>5</vt:i4>
      </vt:variant>
      <vt:variant>
        <vt:lpwstr>http://www.signalement-sante.gouv.fr/</vt:lpwstr>
      </vt:variant>
      <vt:variant>
        <vt:lpwstr/>
      </vt:variant>
      <vt:variant>
        <vt:i4>5898280</vt:i4>
      </vt:variant>
      <vt:variant>
        <vt:i4>144</vt:i4>
      </vt:variant>
      <vt:variant>
        <vt:i4>0</vt:i4>
      </vt:variant>
      <vt:variant>
        <vt:i4>5</vt:i4>
      </vt:variant>
      <vt:variant>
        <vt:lpwstr/>
      </vt:variant>
      <vt:variant>
        <vt:lpwstr>Annexe_4</vt:lpwstr>
      </vt:variant>
      <vt:variant>
        <vt:i4>5963816</vt:i4>
      </vt:variant>
      <vt:variant>
        <vt:i4>141</vt:i4>
      </vt:variant>
      <vt:variant>
        <vt:i4>0</vt:i4>
      </vt:variant>
      <vt:variant>
        <vt:i4>5</vt:i4>
      </vt:variant>
      <vt:variant>
        <vt:lpwstr/>
      </vt:variant>
      <vt:variant>
        <vt:lpwstr>Annexe_5</vt:lpwstr>
      </vt:variant>
      <vt:variant>
        <vt:i4>5898280</vt:i4>
      </vt:variant>
      <vt:variant>
        <vt:i4>138</vt:i4>
      </vt:variant>
      <vt:variant>
        <vt:i4>0</vt:i4>
      </vt:variant>
      <vt:variant>
        <vt:i4>5</vt:i4>
      </vt:variant>
      <vt:variant>
        <vt:lpwstr/>
      </vt:variant>
      <vt:variant>
        <vt:lpwstr>Annexe_4</vt:lpwstr>
      </vt:variant>
      <vt:variant>
        <vt:i4>6881363</vt:i4>
      </vt:variant>
      <vt:variant>
        <vt:i4>135</vt:i4>
      </vt:variant>
      <vt:variant>
        <vt:i4>0</vt:i4>
      </vt:variant>
      <vt:variant>
        <vt:i4>5</vt:i4>
      </vt:variant>
      <vt:variant>
        <vt:lpwstr>mailto:xxx@domaine.com</vt:lpwstr>
      </vt:variant>
      <vt:variant>
        <vt:lpwstr/>
      </vt:variant>
      <vt:variant>
        <vt:i4>6881363</vt:i4>
      </vt:variant>
      <vt:variant>
        <vt:i4>132</vt:i4>
      </vt:variant>
      <vt:variant>
        <vt:i4>0</vt:i4>
      </vt:variant>
      <vt:variant>
        <vt:i4>5</vt:i4>
      </vt:variant>
      <vt:variant>
        <vt:lpwstr>mailto:xxx@domaine.com</vt:lpwstr>
      </vt:variant>
      <vt:variant>
        <vt:lpwstr/>
      </vt:variant>
      <vt:variant>
        <vt:i4>6881363</vt:i4>
      </vt:variant>
      <vt:variant>
        <vt:i4>129</vt:i4>
      </vt:variant>
      <vt:variant>
        <vt:i4>0</vt:i4>
      </vt:variant>
      <vt:variant>
        <vt:i4>5</vt:i4>
      </vt:variant>
      <vt:variant>
        <vt:lpwstr>mailto:xxx@domaine.com</vt:lpwstr>
      </vt:variant>
      <vt:variant>
        <vt:lpwstr/>
      </vt:variant>
      <vt:variant>
        <vt:i4>6881363</vt:i4>
      </vt:variant>
      <vt:variant>
        <vt:i4>126</vt:i4>
      </vt:variant>
      <vt:variant>
        <vt:i4>0</vt:i4>
      </vt:variant>
      <vt:variant>
        <vt:i4>5</vt:i4>
      </vt:variant>
      <vt:variant>
        <vt:lpwstr>mailto:xxx@domaine.com</vt:lpwstr>
      </vt:variant>
      <vt:variant>
        <vt:lpwstr/>
      </vt:variant>
      <vt:variant>
        <vt:i4>6225960</vt:i4>
      </vt:variant>
      <vt:variant>
        <vt:i4>123</vt:i4>
      </vt:variant>
      <vt:variant>
        <vt:i4>0</vt:i4>
      </vt:variant>
      <vt:variant>
        <vt:i4>5</vt:i4>
      </vt:variant>
      <vt:variant>
        <vt:lpwstr/>
      </vt:variant>
      <vt:variant>
        <vt:lpwstr>Annexe_1</vt:lpwstr>
      </vt:variant>
      <vt:variant>
        <vt:i4>6881363</vt:i4>
      </vt:variant>
      <vt:variant>
        <vt:i4>120</vt:i4>
      </vt:variant>
      <vt:variant>
        <vt:i4>0</vt:i4>
      </vt:variant>
      <vt:variant>
        <vt:i4>5</vt:i4>
      </vt:variant>
      <vt:variant>
        <vt:lpwstr>mailto:xxx@domaine.com</vt:lpwstr>
      </vt:variant>
      <vt:variant>
        <vt:lpwstr/>
      </vt:variant>
      <vt:variant>
        <vt:i4>6881363</vt:i4>
      </vt:variant>
      <vt:variant>
        <vt:i4>117</vt:i4>
      </vt:variant>
      <vt:variant>
        <vt:i4>0</vt:i4>
      </vt:variant>
      <vt:variant>
        <vt:i4>5</vt:i4>
      </vt:variant>
      <vt:variant>
        <vt:lpwstr>mailto:xxx@domaine.com</vt:lpwstr>
      </vt:variant>
      <vt:variant>
        <vt:lpwstr/>
      </vt:variant>
      <vt:variant>
        <vt:i4>6881363</vt:i4>
      </vt:variant>
      <vt:variant>
        <vt:i4>114</vt:i4>
      </vt:variant>
      <vt:variant>
        <vt:i4>0</vt:i4>
      </vt:variant>
      <vt:variant>
        <vt:i4>5</vt:i4>
      </vt:variant>
      <vt:variant>
        <vt:lpwstr>mailto:xxx@domaine.com</vt:lpwstr>
      </vt:variant>
      <vt:variant>
        <vt:lpwstr/>
      </vt:variant>
      <vt:variant>
        <vt:i4>6881363</vt:i4>
      </vt:variant>
      <vt:variant>
        <vt:i4>111</vt:i4>
      </vt:variant>
      <vt:variant>
        <vt:i4>0</vt:i4>
      </vt:variant>
      <vt:variant>
        <vt:i4>5</vt:i4>
      </vt:variant>
      <vt:variant>
        <vt:lpwstr>mailto:xxx@domaine.com</vt:lpwstr>
      </vt:variant>
      <vt:variant>
        <vt:lpwstr/>
      </vt:variant>
      <vt:variant>
        <vt:i4>5898280</vt:i4>
      </vt:variant>
      <vt:variant>
        <vt:i4>108</vt:i4>
      </vt:variant>
      <vt:variant>
        <vt:i4>0</vt:i4>
      </vt:variant>
      <vt:variant>
        <vt:i4>5</vt:i4>
      </vt:variant>
      <vt:variant>
        <vt:lpwstr/>
      </vt:variant>
      <vt:variant>
        <vt:lpwstr>Annexe_4</vt:lpwstr>
      </vt:variant>
      <vt:variant>
        <vt:i4>7143538</vt:i4>
      </vt:variant>
      <vt:variant>
        <vt:i4>105</vt:i4>
      </vt:variant>
      <vt:variant>
        <vt:i4>0</vt:i4>
      </vt:variant>
      <vt:variant>
        <vt:i4>5</vt:i4>
      </vt:variant>
      <vt:variant>
        <vt:lpwstr>https://clinicaltrials.gov/</vt:lpwstr>
      </vt:variant>
      <vt:variant>
        <vt:lpwstr/>
      </vt:variant>
      <vt:variant>
        <vt:i4>6619243</vt:i4>
      </vt:variant>
      <vt:variant>
        <vt:i4>102</vt:i4>
      </vt:variant>
      <vt:variant>
        <vt:i4>0</vt:i4>
      </vt:variant>
      <vt:variant>
        <vt:i4>5</vt:i4>
      </vt:variant>
      <vt:variant>
        <vt:lpwstr>https://www.clinicaltrialsregister.eu/</vt:lpwstr>
      </vt:variant>
      <vt:variant>
        <vt:lpwstr/>
      </vt:variant>
      <vt:variant>
        <vt:i4>1179656</vt:i4>
      </vt:variant>
      <vt:variant>
        <vt:i4>99</vt:i4>
      </vt:variant>
      <vt:variant>
        <vt:i4>0</vt:i4>
      </vt:variant>
      <vt:variant>
        <vt:i4>5</vt:i4>
      </vt:variant>
      <vt:variant>
        <vt:lpwstr/>
      </vt:variant>
      <vt:variant>
        <vt:lpwstr>Questionnaire</vt:lpwstr>
      </vt:variant>
      <vt:variant>
        <vt:i4>13566052</vt:i4>
      </vt:variant>
      <vt:variant>
        <vt:i4>96</vt:i4>
      </vt:variant>
      <vt:variant>
        <vt:i4>0</vt:i4>
      </vt:variant>
      <vt:variant>
        <vt:i4>5</vt:i4>
      </vt:variant>
      <vt:variant>
        <vt:lpwstr/>
      </vt:variant>
      <vt:variant>
        <vt:lpwstr>situation_particulière</vt:lpwstr>
      </vt:variant>
      <vt:variant>
        <vt:i4>6881381</vt:i4>
      </vt:variant>
      <vt:variant>
        <vt:i4>93</vt:i4>
      </vt:variant>
      <vt:variant>
        <vt:i4>0</vt:i4>
      </vt:variant>
      <vt:variant>
        <vt:i4>5</vt:i4>
      </vt:variant>
      <vt:variant>
        <vt:lpwstr/>
      </vt:variant>
      <vt:variant>
        <vt:lpwstr>EI</vt:lpwstr>
      </vt:variant>
      <vt:variant>
        <vt:i4>2555909</vt:i4>
      </vt:variant>
      <vt:variant>
        <vt:i4>90</vt:i4>
      </vt:variant>
      <vt:variant>
        <vt:i4>0</vt:i4>
      </vt:variant>
      <vt:variant>
        <vt:i4>5</vt:i4>
      </vt:variant>
      <vt:variant>
        <vt:lpwstr/>
      </vt:variant>
      <vt:variant>
        <vt:lpwstr>Arret_traitement</vt:lpwstr>
      </vt:variant>
      <vt:variant>
        <vt:i4>65614</vt:i4>
      </vt:variant>
      <vt:variant>
        <vt:i4>87</vt:i4>
      </vt:variant>
      <vt:variant>
        <vt:i4>0</vt:i4>
      </vt:variant>
      <vt:variant>
        <vt:i4>5</vt:i4>
      </vt:variant>
      <vt:variant>
        <vt:lpwstr/>
      </vt:variant>
      <vt:variant>
        <vt:lpwstr>Suivi_traitement_2</vt:lpwstr>
      </vt:variant>
      <vt:variant>
        <vt:i4>3342353</vt:i4>
      </vt:variant>
      <vt:variant>
        <vt:i4>84</vt:i4>
      </vt:variant>
      <vt:variant>
        <vt:i4>0</vt:i4>
      </vt:variant>
      <vt:variant>
        <vt:i4>5</vt:i4>
      </vt:variant>
      <vt:variant>
        <vt:lpwstr/>
      </vt:variant>
      <vt:variant>
        <vt:lpwstr>Suivi_traitement</vt:lpwstr>
      </vt:variant>
      <vt:variant>
        <vt:i4>11796480</vt:i4>
      </vt:variant>
      <vt:variant>
        <vt:i4>81</vt:i4>
      </vt:variant>
      <vt:variant>
        <vt:i4>0</vt:i4>
      </vt:variant>
      <vt:variant>
        <vt:i4>5</vt:i4>
      </vt:variant>
      <vt:variant>
        <vt:lpwstr/>
      </vt:variant>
      <vt:variant>
        <vt:lpwstr>Demande_accès</vt:lpwstr>
      </vt:variant>
      <vt:variant>
        <vt:i4>6029352</vt:i4>
      </vt:variant>
      <vt:variant>
        <vt:i4>78</vt:i4>
      </vt:variant>
      <vt:variant>
        <vt:i4>0</vt:i4>
      </vt:variant>
      <vt:variant>
        <vt:i4>5</vt:i4>
      </vt:variant>
      <vt:variant>
        <vt:lpwstr/>
      </vt:variant>
      <vt:variant>
        <vt:lpwstr>Annexe_2</vt:lpwstr>
      </vt:variant>
      <vt:variant>
        <vt:i4>5898280</vt:i4>
      </vt:variant>
      <vt:variant>
        <vt:i4>69</vt:i4>
      </vt:variant>
      <vt:variant>
        <vt:i4>0</vt:i4>
      </vt:variant>
      <vt:variant>
        <vt:i4>5</vt:i4>
      </vt:variant>
      <vt:variant>
        <vt:lpwstr/>
      </vt:variant>
      <vt:variant>
        <vt:lpwstr>Annexe_4</vt:lpwstr>
      </vt:variant>
      <vt:variant>
        <vt:i4>7864351</vt:i4>
      </vt:variant>
      <vt:variant>
        <vt:i4>66</vt:i4>
      </vt:variant>
      <vt:variant>
        <vt:i4>0</vt:i4>
      </vt:variant>
      <vt:variant>
        <vt:i4>5</vt:i4>
      </vt:variant>
      <vt:variant>
        <vt:lpwstr>https://www.has-sante.fr/jcms/r_1500918/fr/acces-precoce-a-un-medicament</vt:lpwstr>
      </vt:variant>
      <vt:variant>
        <vt:lpwstr/>
      </vt:variant>
      <vt:variant>
        <vt:i4>1441844</vt:i4>
      </vt:variant>
      <vt:variant>
        <vt:i4>59</vt:i4>
      </vt:variant>
      <vt:variant>
        <vt:i4>0</vt:i4>
      </vt:variant>
      <vt:variant>
        <vt:i4>5</vt:i4>
      </vt:variant>
      <vt:variant>
        <vt:lpwstr/>
      </vt:variant>
      <vt:variant>
        <vt:lpwstr>_Toc144744566</vt:lpwstr>
      </vt:variant>
      <vt:variant>
        <vt:i4>1441844</vt:i4>
      </vt:variant>
      <vt:variant>
        <vt:i4>53</vt:i4>
      </vt:variant>
      <vt:variant>
        <vt:i4>0</vt:i4>
      </vt:variant>
      <vt:variant>
        <vt:i4>5</vt:i4>
      </vt:variant>
      <vt:variant>
        <vt:lpwstr/>
      </vt:variant>
      <vt:variant>
        <vt:lpwstr>_Toc144744565</vt:lpwstr>
      </vt:variant>
      <vt:variant>
        <vt:i4>1441844</vt:i4>
      </vt:variant>
      <vt:variant>
        <vt:i4>47</vt:i4>
      </vt:variant>
      <vt:variant>
        <vt:i4>0</vt:i4>
      </vt:variant>
      <vt:variant>
        <vt:i4>5</vt:i4>
      </vt:variant>
      <vt:variant>
        <vt:lpwstr/>
      </vt:variant>
      <vt:variant>
        <vt:lpwstr>_Toc144744564</vt:lpwstr>
      </vt:variant>
      <vt:variant>
        <vt:i4>1441844</vt:i4>
      </vt:variant>
      <vt:variant>
        <vt:i4>41</vt:i4>
      </vt:variant>
      <vt:variant>
        <vt:i4>0</vt:i4>
      </vt:variant>
      <vt:variant>
        <vt:i4>5</vt:i4>
      </vt:variant>
      <vt:variant>
        <vt:lpwstr/>
      </vt:variant>
      <vt:variant>
        <vt:lpwstr>_Toc144744563</vt:lpwstr>
      </vt:variant>
      <vt:variant>
        <vt:i4>1441844</vt:i4>
      </vt:variant>
      <vt:variant>
        <vt:i4>35</vt:i4>
      </vt:variant>
      <vt:variant>
        <vt:i4>0</vt:i4>
      </vt:variant>
      <vt:variant>
        <vt:i4>5</vt:i4>
      </vt:variant>
      <vt:variant>
        <vt:lpwstr/>
      </vt:variant>
      <vt:variant>
        <vt:lpwstr>_Toc144744562</vt:lpwstr>
      </vt:variant>
      <vt:variant>
        <vt:i4>1441844</vt:i4>
      </vt:variant>
      <vt:variant>
        <vt:i4>29</vt:i4>
      </vt:variant>
      <vt:variant>
        <vt:i4>0</vt:i4>
      </vt:variant>
      <vt:variant>
        <vt:i4>5</vt:i4>
      </vt:variant>
      <vt:variant>
        <vt:lpwstr/>
      </vt:variant>
      <vt:variant>
        <vt:lpwstr>_Toc144744561</vt:lpwstr>
      </vt:variant>
      <vt:variant>
        <vt:i4>1441844</vt:i4>
      </vt:variant>
      <vt:variant>
        <vt:i4>23</vt:i4>
      </vt:variant>
      <vt:variant>
        <vt:i4>0</vt:i4>
      </vt:variant>
      <vt:variant>
        <vt:i4>5</vt:i4>
      </vt:variant>
      <vt:variant>
        <vt:lpwstr/>
      </vt:variant>
      <vt:variant>
        <vt:lpwstr>_Toc144744560</vt:lpwstr>
      </vt:variant>
      <vt:variant>
        <vt:i4>1376308</vt:i4>
      </vt:variant>
      <vt:variant>
        <vt:i4>17</vt:i4>
      </vt:variant>
      <vt:variant>
        <vt:i4>0</vt:i4>
      </vt:variant>
      <vt:variant>
        <vt:i4>5</vt:i4>
      </vt:variant>
      <vt:variant>
        <vt:lpwstr/>
      </vt:variant>
      <vt:variant>
        <vt:lpwstr>_Toc144744559</vt:lpwstr>
      </vt:variant>
      <vt:variant>
        <vt:i4>1376308</vt:i4>
      </vt:variant>
      <vt:variant>
        <vt:i4>11</vt:i4>
      </vt:variant>
      <vt:variant>
        <vt:i4>0</vt:i4>
      </vt:variant>
      <vt:variant>
        <vt:i4>5</vt:i4>
      </vt:variant>
      <vt:variant>
        <vt:lpwstr/>
      </vt:variant>
      <vt:variant>
        <vt:lpwstr>_Toc144744558</vt:lpwstr>
      </vt:variant>
      <vt:variant>
        <vt:i4>7274571</vt:i4>
      </vt:variant>
      <vt:variant>
        <vt:i4>6</vt:i4>
      </vt:variant>
      <vt:variant>
        <vt:i4>0</vt:i4>
      </vt:variant>
      <vt:variant>
        <vt:i4>5</vt:i4>
      </vt:variant>
      <vt:variant>
        <vt:lpwstr>https://www.has-sante.fr/jcms/p_3281266/fr/avis-et-decisions-sur-les-medicaments</vt:lpwstr>
      </vt:variant>
      <vt:variant>
        <vt:lpwstr/>
      </vt:variant>
      <vt:variant>
        <vt:i4>2293813</vt:i4>
      </vt:variant>
      <vt:variant>
        <vt:i4>3</vt:i4>
      </vt:variant>
      <vt:variant>
        <vt:i4>0</vt:i4>
      </vt:variant>
      <vt:variant>
        <vt:i4>5</vt:i4>
      </vt:variant>
      <vt:variant>
        <vt:lpwstr>https://ansm.sante.fr/</vt:lpwstr>
      </vt:variant>
      <vt:variant>
        <vt:lpwstr/>
      </vt:variant>
      <vt:variant>
        <vt:i4>1572970</vt:i4>
      </vt:variant>
      <vt:variant>
        <vt:i4>0</vt:i4>
      </vt:variant>
      <vt:variant>
        <vt:i4>0</vt:i4>
      </vt:variant>
      <vt:variant>
        <vt:i4>5</vt:i4>
      </vt:variant>
      <vt:variant>
        <vt:lpwstr>mailto:ap-concizumab@euraxipharma.fr</vt:lpwstr>
      </vt:variant>
      <vt:variant>
        <vt:lpwstr/>
      </vt:variant>
      <vt:variant>
        <vt:i4>7929936</vt:i4>
      </vt:variant>
      <vt:variant>
        <vt:i4>0</vt:i4>
      </vt:variant>
      <vt:variant>
        <vt:i4>0</vt:i4>
      </vt:variant>
      <vt:variant>
        <vt:i4>5</vt:i4>
      </vt:variant>
      <vt:variant>
        <vt:lpwstr>https://www.has-sante.fr/jcms/p_3274374/fr/traitement-par-un-medicament-en-acces-precoce-ce-qu-il-faut-savoir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Alhemo</dc:title>
  <dc:subject/>
  <dc:creator>DRUART Laura</dc:creator>
  <cp:keywords/>
  <dc:description/>
  <cp:lastModifiedBy>Nicolas IZSO</cp:lastModifiedBy>
  <cp:revision>2</cp:revision>
  <cp:lastPrinted>2022-11-15T19:25:00Z</cp:lastPrinted>
  <dcterms:created xsi:type="dcterms:W3CDTF">2023-11-16T16:40:00Z</dcterms:created>
  <dcterms:modified xsi:type="dcterms:W3CDTF">2023-11-16T16:40:00Z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de publication">
    <vt:filetime>2019-12-16T10:00:00Z</vt:filetime>
  </property>
  <property fmtid="{D5CDD505-2E9C-101B-9397-08002B2CF9AE}" pid="3" name="Date de validation">
    <vt:filetime>2019-12-16T10:00:00Z</vt:filetime>
  </property>
  <property fmtid="{D5CDD505-2E9C-101B-9397-08002B2CF9AE}" pid="4" name="Order">
    <vt:r8>59760200</vt:r8>
  </property>
  <property fmtid="{D5CDD505-2E9C-101B-9397-08002B2CF9AE}" pid="5" name="MediaServiceImageTags">
    <vt:lpwstr/>
  </property>
  <property fmtid="{D5CDD505-2E9C-101B-9397-08002B2CF9AE}" pid="6" name="ContentTypeId">
    <vt:lpwstr>0x01010057475936B3BC054F96B160888E7AFC6D</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