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17ADB" w14:textId="77777777" w:rsidR="00562F2B" w:rsidRDefault="00562F2B">
      <w:permStart w:id="1880176859"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7FA9AA7E" w14:textId="77777777" w:rsidTr="00227AB1">
        <w:tc>
          <w:tcPr>
            <w:tcW w:w="7512" w:type="dxa"/>
            <w:tcBorders>
              <w:top w:val="single" w:sz="4" w:space="0" w:color="808080" w:themeColor="background1" w:themeShade="80"/>
              <w:bottom w:val="single" w:sz="4" w:space="0" w:color="808080" w:themeColor="background1" w:themeShade="80"/>
            </w:tcBorders>
          </w:tcPr>
          <w:p w14:paraId="0D86B15D" w14:textId="77777777" w:rsidR="00456D66" w:rsidRDefault="00456D66" w:rsidP="00456D66">
            <w:pPr>
              <w:jc w:val="left"/>
            </w:pPr>
            <w:bookmarkStart w:id="0" w:name="_Hlk44422173"/>
          </w:p>
          <w:p w14:paraId="4EF1D04E" w14:textId="335B114B" w:rsidR="00AC31D2" w:rsidRPr="0093672E" w:rsidRDefault="004E009B"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856E984" w14:textId="1B33AB68" w:rsidR="00456D66" w:rsidRPr="0093672E" w:rsidRDefault="00A9236C" w:rsidP="00D048FB">
            <w:pPr>
              <w:pStyle w:val="Sous-titre"/>
            </w:pPr>
            <w:r w:rsidRPr="0093672E">
              <w:t>Accès précoce</w:t>
            </w:r>
            <w:r w:rsidR="00AC31D2" w:rsidRPr="0093672E">
              <w:t xml:space="preserve"> – </w:t>
            </w:r>
            <w:sdt>
              <w:sdtPr>
                <w:rPr>
                  <w:rStyle w:val="Titredulivre"/>
                  <w:sz w:val="32"/>
                </w:rPr>
                <w:alias w:val="Nom du médicament"/>
                <w:tag w:val=""/>
                <w:id w:val="-861826535"/>
                <w:placeholder>
                  <w:docPart w:val="7117367C56ED4DAABF9E1A2A9929C60C"/>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20304B">
                  <w:rPr>
                    <w:rStyle w:val="Titredulivre"/>
                    <w:sz w:val="32"/>
                  </w:rPr>
                  <w:t>KIMOZO (temozolomide)</w:t>
                </w:r>
              </w:sdtContent>
            </w:sdt>
          </w:p>
          <w:p w14:paraId="25F33E4C" w14:textId="24324A3E" w:rsidR="00456D66" w:rsidRPr="0093672E" w:rsidRDefault="00456D66" w:rsidP="003D67D7"/>
        </w:tc>
      </w:tr>
    </w:tbl>
    <w:p w14:paraId="19041C7B" w14:textId="77777777" w:rsidR="00B23144" w:rsidRPr="0093672E" w:rsidRDefault="00B23144" w:rsidP="00227AB1"/>
    <w:tbl>
      <w:tblPr>
        <w:tblStyle w:val="Grilledutableau"/>
        <w:tblW w:w="5000" w:type="pct"/>
        <w:tblLook w:val="0480" w:firstRow="0" w:lastRow="0" w:firstColumn="1" w:lastColumn="0" w:noHBand="0" w:noVBand="1"/>
      </w:tblPr>
      <w:tblGrid>
        <w:gridCol w:w="4106"/>
        <w:gridCol w:w="5523"/>
      </w:tblGrid>
      <w:tr w:rsidR="00AC31D2" w:rsidRPr="0093672E" w14:paraId="1A7FA2D5"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67E6899" w14:textId="77777777" w:rsidR="00AC31D2" w:rsidRPr="0093672E" w:rsidRDefault="00AC31D2" w:rsidP="00235443">
            <w:pPr>
              <w:pStyle w:val="Intertitre"/>
              <w:rPr>
                <w:rStyle w:val="lev"/>
              </w:rPr>
            </w:pPr>
            <w:r w:rsidRPr="0093672E">
              <w:rPr>
                <w:rStyle w:val="lev"/>
              </w:rPr>
              <w:t>La demande</w:t>
            </w:r>
          </w:p>
        </w:tc>
      </w:tr>
      <w:tr w:rsidR="004D1299" w:rsidRPr="0093672E" w14:paraId="1EF08D3A"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2D96726A" w14:textId="77777777" w:rsidR="004D1299" w:rsidRPr="0093672E" w:rsidRDefault="004D1299" w:rsidP="004D1299">
            <w:pPr>
              <w:ind w:left="737" w:hanging="737"/>
            </w:pPr>
            <w:r w:rsidRPr="0093672E">
              <w:t>Spécialité</w:t>
            </w:r>
          </w:p>
        </w:tc>
        <w:tc>
          <w:tcPr>
            <w:tcW w:w="2868" w:type="pct"/>
          </w:tcPr>
          <w:p w14:paraId="7FB00659" w14:textId="799725F7" w:rsidR="004D1299" w:rsidRPr="0093672E" w:rsidRDefault="00383C49"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sdtPr>
              <w:sdtEndPr/>
              <w:sdtContent>
                <w:r w:rsidR="00D9119C">
                  <w:t>KIMOZO</w:t>
                </w:r>
              </w:sdtContent>
            </w:sdt>
          </w:p>
        </w:tc>
      </w:tr>
      <w:tr w:rsidR="004D1299" w:rsidRPr="0093672E" w14:paraId="6E309BAF"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0D66BE85" w14:textId="77777777" w:rsidR="004D1299" w:rsidRPr="0093672E" w:rsidRDefault="004D1299" w:rsidP="004D1299">
            <w:r w:rsidRPr="0093672E">
              <w:t>DCI</w:t>
            </w:r>
          </w:p>
        </w:tc>
        <w:tc>
          <w:tcPr>
            <w:tcW w:w="2868" w:type="pct"/>
          </w:tcPr>
          <w:p w14:paraId="39A79CA1" w14:textId="14632283" w:rsidR="004D1299" w:rsidRPr="0093672E" w:rsidRDefault="00383C49"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sdtPr>
              <w:sdtEndPr/>
              <w:sdtContent>
                <w:r w:rsidR="00D9119C">
                  <w:t>te</w:t>
                </w:r>
                <w:r w:rsidR="009F4CC4">
                  <w:t>mozolomide</w:t>
                </w:r>
              </w:sdtContent>
            </w:sdt>
          </w:p>
        </w:tc>
      </w:tr>
      <w:tr w:rsidR="004D1299" w:rsidRPr="0093672E" w14:paraId="31F99E73"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59D1888D" w14:textId="77777777" w:rsidR="004D1299" w:rsidRPr="0093672E" w:rsidRDefault="004D1299" w:rsidP="004D1299">
            <w:r w:rsidRPr="0093672E">
              <w:t xml:space="preserve">Indication </w:t>
            </w:r>
          </w:p>
        </w:tc>
        <w:tc>
          <w:tcPr>
            <w:tcW w:w="2868" w:type="pct"/>
          </w:tcPr>
          <w:sdt>
            <w:sdtPr>
              <w:id w:val="-1730687472"/>
              <w:placeholder>
                <w:docPart w:val="EF833C6948F9435B9032278ED8CAAE0F"/>
              </w:placeholder>
            </w:sdtPr>
            <w:sdtEndPr/>
            <w:sdtContent>
              <w:p w14:paraId="1BACA4D6" w14:textId="77777777" w:rsidR="000127A1" w:rsidRPr="000127A1" w:rsidRDefault="000127A1" w:rsidP="000127A1">
                <w:pPr>
                  <w:cnfStyle w:val="000000000000" w:firstRow="0" w:lastRow="0" w:firstColumn="0" w:lastColumn="0" w:oddVBand="0" w:evenVBand="0" w:oddHBand="0" w:evenHBand="0" w:firstRowFirstColumn="0" w:firstRowLastColumn="0" w:lastRowFirstColumn="0" w:lastRowLastColumn="0"/>
                </w:pPr>
                <w:r w:rsidRPr="000127A1">
                  <w:t xml:space="preserve">Kimozo est indiqué en monothérapie ou en association à un inhibiteur spécifique de l'ADN topoisomérase I (irinotécan ou topotecan) dans le traitement des patients pédiatriques âgés de 1 à 6 ans et chez les patients âgés de plus de 6 ans dans l’incapacité d’avaler le témozolomide sous forme de gélule et atteints : </w:t>
                </w:r>
              </w:p>
              <w:p w14:paraId="1A819433" w14:textId="77777777" w:rsidR="00EF316F" w:rsidRDefault="000127A1" w:rsidP="00AF5BEF">
                <w:pPr>
                  <w:pStyle w:val="Paragraphedeliste"/>
                  <w:numPr>
                    <w:ilvl w:val="0"/>
                    <w:numId w:val="25"/>
                  </w:numPr>
                  <w:ind w:left="452" w:hanging="283"/>
                  <w:cnfStyle w:val="000000000000" w:firstRow="0" w:lastRow="0" w:firstColumn="0" w:lastColumn="0" w:oddVBand="0" w:evenVBand="0" w:oddHBand="0" w:evenHBand="0" w:firstRowFirstColumn="0" w:firstRowLastColumn="0" w:lastRowFirstColumn="0" w:lastRowLastColumn="0"/>
                </w:pPr>
                <w:r w:rsidRPr="000127A1">
                  <w:t>d’un neuroblastome à haut risque réfractaire ou présentant une réponse insuffisante à la chimiothérapie d’induction</w:t>
                </w:r>
              </w:p>
              <w:p w14:paraId="56706C5A" w14:textId="21FA4DA6" w:rsidR="004D1299" w:rsidRPr="0093672E" w:rsidRDefault="000127A1" w:rsidP="00AF5BEF">
                <w:pPr>
                  <w:pStyle w:val="Paragraphedeliste"/>
                  <w:numPr>
                    <w:ilvl w:val="0"/>
                    <w:numId w:val="25"/>
                  </w:numPr>
                  <w:ind w:left="452" w:hanging="283"/>
                  <w:cnfStyle w:val="000000000000" w:firstRow="0" w:lastRow="0" w:firstColumn="0" w:lastColumn="0" w:oddVBand="0" w:evenVBand="0" w:oddHBand="0" w:evenHBand="0" w:firstRowFirstColumn="0" w:firstRowLastColumn="0" w:lastRowFirstColumn="0" w:lastRowLastColumn="0"/>
                </w:pPr>
                <w:r w:rsidRPr="000127A1">
                  <w:t>d’un neuroblastome à haut risque récidivant après une réponse au moins partielle à la chimiothérapie d’induction suivie d’un traitement myéloablatif et d’une greffe de cellules souches</w:t>
                </w:r>
              </w:p>
            </w:sdtContent>
          </w:sdt>
        </w:tc>
      </w:tr>
      <w:tr w:rsidR="00AC31D2" w:rsidRPr="0093672E" w14:paraId="09D8F085"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50406EE1" w14:textId="77777777" w:rsidR="00AC31D2" w:rsidRPr="0093672E" w:rsidRDefault="00AC31D2" w:rsidP="00CC6F60">
            <w:pPr>
              <w:ind w:left="1474" w:hanging="1474"/>
            </w:pPr>
            <w:r w:rsidRPr="0093672E">
              <w:t xml:space="preserve">Date d’octroi </w:t>
            </w:r>
          </w:p>
        </w:tc>
        <w:tc>
          <w:tcPr>
            <w:tcW w:w="2868" w:type="pct"/>
          </w:tcPr>
          <w:p w14:paraId="52EA840E" w14:textId="11387AB6" w:rsidR="00AC31D2" w:rsidRPr="006C2243" w:rsidRDefault="00383C49" w:rsidP="006C2243">
            <w:pPr>
              <w:cnfStyle w:val="000000000000" w:firstRow="0" w:lastRow="0" w:firstColumn="0" w:lastColumn="0" w:oddVBand="0" w:evenVBand="0" w:oddHBand="0" w:evenHBand="0" w:firstRowFirstColumn="0" w:firstRowLastColumn="0" w:lastRowFirstColumn="0" w:lastRowLastColumn="0"/>
            </w:pPr>
            <w:sdt>
              <w:sdtPr>
                <w:id w:val="552964890"/>
                <w:placeholder>
                  <w:docPart w:val="1266E98A45424E999C6688CD519D1DAA"/>
                </w:placeholder>
                <w:date w:fullDate="2022-03-31T00:00:00Z">
                  <w:dateFormat w:val="dd/MM/yyyy"/>
                  <w:lid w:val="fr-FR"/>
                  <w:storeMappedDataAs w:val="dateTime"/>
                  <w:calendar w:val="gregorian"/>
                </w:date>
              </w:sdtPr>
              <w:sdtEndPr/>
              <w:sdtContent>
                <w:r w:rsidR="00C07976">
                  <w:t>31/03/2022</w:t>
                </w:r>
              </w:sdtContent>
            </w:sdt>
          </w:p>
        </w:tc>
      </w:tr>
      <w:tr w:rsidR="00AC31D2" w:rsidRPr="0093672E" w14:paraId="13520030"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628FD337" w14:textId="77777777" w:rsidR="00AC31D2" w:rsidRPr="0093672E" w:rsidRDefault="00AC31D2" w:rsidP="203C04E4">
            <w:pPr>
              <w:jc w:val="left"/>
            </w:pPr>
            <w:r w:rsidRPr="0093672E">
              <w:t>Périodicité des rapports de synthèse</w:t>
            </w:r>
          </w:p>
        </w:tc>
        <w:tc>
          <w:tcPr>
            <w:tcW w:w="2868" w:type="pct"/>
          </w:tcPr>
          <w:p w14:paraId="42A6C7F6" w14:textId="3DA6EAF6" w:rsidR="00AC31D2" w:rsidRPr="00C917E2" w:rsidRDefault="00760601" w:rsidP="00AC31D2">
            <w:pPr>
              <w:cnfStyle w:val="000000000000" w:firstRow="0" w:lastRow="0" w:firstColumn="0" w:lastColumn="0" w:oddVBand="0" w:evenVBand="0" w:oddHBand="0" w:evenHBand="0" w:firstRowFirstColumn="0" w:firstRowLastColumn="0" w:lastRowFirstColumn="0" w:lastRowLastColumn="0"/>
              <w:rPr>
                <w:rStyle w:val="Accentuation"/>
                <w:i w:val="0"/>
                <w:iCs w:val="0"/>
              </w:rPr>
            </w:pPr>
            <w:r w:rsidRPr="00C917E2">
              <w:rPr>
                <w:rStyle w:val="Accentuation"/>
                <w:i w:val="0"/>
                <w:iCs w:val="0"/>
              </w:rPr>
              <w:t>8 mois (le prochain rapport de synthèse devra être déposé dans le dossier de renouvellement d’accès précoce)</w:t>
            </w:r>
          </w:p>
        </w:tc>
      </w:tr>
      <w:tr w:rsidR="00AC31D2" w:rsidRPr="0093672E" w14:paraId="19F73E71"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BDDE06B"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4C23DD99"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3D233929" w14:textId="77777777" w:rsidR="00AC31D2" w:rsidRPr="0093672E" w:rsidRDefault="00AC31D2" w:rsidP="00AC31D2">
            <w:r w:rsidRPr="0093672E">
              <w:t>Contact laboratoire titulaire ou CRO</w:t>
            </w:r>
          </w:p>
        </w:tc>
        <w:tc>
          <w:tcPr>
            <w:tcW w:w="2868" w:type="pct"/>
          </w:tcPr>
          <w:p w14:paraId="0B54B802" w14:textId="7B2D6DAA" w:rsidR="00AC31D2" w:rsidRPr="0093672E" w:rsidRDefault="00383C49" w:rsidP="003F210C">
            <w:pPr>
              <w:jc w:val="left"/>
              <w:cnfStyle w:val="000000000000" w:firstRow="0" w:lastRow="0" w:firstColumn="0" w:lastColumn="0" w:oddVBand="0" w:evenVBand="0" w:oddHBand="0" w:evenHBand="0" w:firstRowFirstColumn="0" w:firstRowLastColumn="0" w:lastRowFirstColumn="0" w:lastRowLastColumn="0"/>
            </w:pPr>
            <w:sdt>
              <w:sdtPr>
                <w:id w:val="1064530648"/>
                <w:placeholder>
                  <w:docPart w:val="312C7A005D4944298E257A7C6853B2C3"/>
                </w:placeholder>
              </w:sdtPr>
              <w:sdtEndPr/>
              <w:sdtContent>
                <w:sdt>
                  <w:sdtPr>
                    <w:id w:val="-1609434029"/>
                    <w:placeholder>
                      <w:docPart w:val="64744EC730D84D41BA8D5AE98194C28C"/>
                    </w:placeholder>
                  </w:sdtPr>
                  <w:sdtEndPr/>
                  <w:sdtContent>
                    <w:hyperlink r:id="rId12" w:history="1">
                      <w:r w:rsidR="003F210C" w:rsidRPr="0066377E">
                        <w:rPr>
                          <w:rStyle w:val="Lienhypertexte"/>
                          <w:lang w:val="de-DE"/>
                        </w:rPr>
                        <w:t>aap-kimozo@orphelia-pharma.eu</w:t>
                      </w:r>
                    </w:hyperlink>
                    <w:r w:rsidR="003F210C">
                      <w:rPr>
                        <w:lang w:val="de-DE"/>
                      </w:rPr>
                      <w:t xml:space="preserve"> </w:t>
                    </w:r>
                    <w:r w:rsidR="003F210C">
                      <w:rPr>
                        <w:lang w:val="de-DE"/>
                      </w:rPr>
                      <w:br/>
                    </w:r>
                    <w:r w:rsidR="003F190B" w:rsidRPr="00122180">
                      <w:rPr>
                        <w:lang w:val="de-DE"/>
                      </w:rPr>
                      <w:t>tel : + 33 1 42 77 08 18</w:t>
                    </w:r>
                  </w:sdtContent>
                </w:sdt>
              </w:sdtContent>
            </w:sdt>
          </w:p>
        </w:tc>
      </w:tr>
      <w:tr w:rsidR="00AC31D2" w:rsidRPr="0093672E" w14:paraId="3F0B484C"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33019823" w14:textId="25F0112A" w:rsidR="00AC31D2" w:rsidRPr="0093672E" w:rsidRDefault="00AC31D2" w:rsidP="00AC31D2">
            <w:pPr>
              <w:rPr>
                <w:rStyle w:val="Condens"/>
              </w:rPr>
            </w:pPr>
            <w:r w:rsidRPr="0093672E">
              <w:rPr>
                <w:rStyle w:val="Condens"/>
              </w:rPr>
              <w:t>CRPV en charge du suivi de l’accès précoce</w:t>
            </w:r>
            <w:r w:rsidR="00941B2E">
              <w:rPr>
                <w:rStyle w:val="Condens"/>
              </w:rPr>
              <w:t xml:space="preserve">, le cas échéant </w:t>
            </w:r>
          </w:p>
        </w:tc>
        <w:tc>
          <w:tcPr>
            <w:tcW w:w="2868" w:type="pct"/>
          </w:tcPr>
          <w:p w14:paraId="5F363E92" w14:textId="30B0B9BC" w:rsidR="00AC31D2" w:rsidRPr="00AD56F1" w:rsidRDefault="00AD56F1" w:rsidP="00AC31D2">
            <w:pPr>
              <w:cnfStyle w:val="000000000000" w:firstRow="0" w:lastRow="0" w:firstColumn="0" w:lastColumn="0" w:oddVBand="0" w:evenVBand="0" w:oddHBand="0" w:evenHBand="0" w:firstRowFirstColumn="0" w:firstRowLastColumn="0" w:lastRowFirstColumn="0" w:lastRowLastColumn="0"/>
              <w:rPr>
                <w:rStyle w:val="Accentuation"/>
                <w:i w:val="0"/>
                <w:iCs w:val="0"/>
              </w:rPr>
            </w:pPr>
            <w:r w:rsidRPr="00AD56F1">
              <w:rPr>
                <w:rStyle w:val="Accentuation"/>
                <w:i w:val="0"/>
                <w:iCs w:val="0"/>
              </w:rPr>
              <w:t>CRPV de Brest</w:t>
            </w:r>
          </w:p>
        </w:tc>
      </w:tr>
      <w:tr w:rsidR="00AC31D2" w:rsidRPr="0093672E" w14:paraId="280B4C12" w14:textId="77777777" w:rsidTr="00031F18">
        <w:tc>
          <w:tcPr>
            <w:cnfStyle w:val="001000000000" w:firstRow="0" w:lastRow="0" w:firstColumn="1" w:lastColumn="0" w:oddVBand="0" w:evenVBand="0" w:oddHBand="0" w:evenHBand="0" w:firstRowFirstColumn="0" w:firstRowLastColumn="0" w:lastRowFirstColumn="0" w:lastRowLastColumn="0"/>
            <w:tcW w:w="2132" w:type="pct"/>
          </w:tcPr>
          <w:p w14:paraId="2EE15C9C" w14:textId="34563F08" w:rsidR="00AC31D2" w:rsidRPr="0093672E" w:rsidRDefault="00AC31D2" w:rsidP="00AC31D2">
            <w:r w:rsidRPr="0093672E">
              <w:t xml:space="preserve">Contact </w:t>
            </w:r>
            <w:r w:rsidR="005319EF" w:rsidRPr="0093672E">
              <w:t xml:space="preserve">du </w:t>
            </w:r>
            <w:r w:rsidR="00B604E4" w:rsidRPr="00700685">
              <w:t xml:space="preserve">délégué à la protection des données (DPO) </w:t>
            </w:r>
            <w:r w:rsidRPr="0093672E">
              <w:t>du laboratoire</w:t>
            </w:r>
          </w:p>
        </w:tc>
        <w:tc>
          <w:tcPr>
            <w:tcW w:w="2868" w:type="pct"/>
          </w:tcPr>
          <w:p w14:paraId="16AA8DB6" w14:textId="162B537E" w:rsidR="00AC31D2" w:rsidRPr="0093672E" w:rsidRDefault="00383C49" w:rsidP="00BF5207">
            <w:pPr>
              <w:cnfStyle w:val="000000000000" w:firstRow="0" w:lastRow="0" w:firstColumn="0" w:lastColumn="0" w:oddVBand="0" w:evenVBand="0" w:oddHBand="0" w:evenHBand="0" w:firstRowFirstColumn="0" w:firstRowLastColumn="0" w:lastRowFirstColumn="0" w:lastRowLastColumn="0"/>
            </w:pPr>
            <w:sdt>
              <w:sdtPr>
                <w:id w:val="-1445926882"/>
                <w:placeholder>
                  <w:docPart w:val="436B2A16EB3F4754BFBE76F283714C16"/>
                </w:placeholder>
              </w:sdtPr>
              <w:sdtEndPr/>
              <w:sdtContent>
                <w:hyperlink r:id="rId13" w:history="1">
                  <w:r w:rsidR="009F4CC4" w:rsidRPr="00122180">
                    <w:rPr>
                      <w:rStyle w:val="Lienhypertexte"/>
                      <w:lang w:val="de-DE"/>
                    </w:rPr>
                    <w:t>dpo@orphelia-pharma.eu</w:t>
                  </w:r>
                </w:hyperlink>
                <w:r w:rsidR="009F4CC4" w:rsidRPr="00122180">
                  <w:rPr>
                    <w:lang w:val="de-DE"/>
                  </w:rPr>
                  <w:t>; tel : + 33 1 42 77 08 18</w:t>
                </w:r>
              </w:sdtContent>
            </w:sdt>
          </w:p>
        </w:tc>
      </w:tr>
    </w:tbl>
    <w:p w14:paraId="128E7D83" w14:textId="16A6144F" w:rsidR="00AC31D2" w:rsidRPr="0093672E" w:rsidRDefault="00AC31D2" w:rsidP="0051102D">
      <w:pPr>
        <w:jc w:val="left"/>
        <w:rPr>
          <w:rStyle w:val="lev"/>
        </w:rPr>
      </w:pPr>
      <w:r w:rsidRPr="0093672E">
        <w:lastRenderedPageBreak/>
        <w:t xml:space="preserve">Dernière date de mise à jour : </w:t>
      </w:r>
      <w:sdt>
        <w:sdtPr>
          <w:id w:val="-1999105123"/>
          <w:placeholder>
            <w:docPart w:val="0FD776AAB661416786BE3C0ADD9CC0D1"/>
          </w:placeholder>
          <w:date w:fullDate="2023-12-13T00:00:00Z">
            <w:dateFormat w:val="dd/MM/yyyy"/>
            <w:lid w:val="fr-FR"/>
            <w:storeMappedDataAs w:val="dateTime"/>
            <w:calendar w:val="gregorian"/>
          </w:date>
        </w:sdtPr>
        <w:sdtEndPr/>
        <w:sdtContent>
          <w:r w:rsidR="00383C49">
            <w:t>13/12/2023</w:t>
          </w:r>
        </w:sdtContent>
      </w:sdt>
      <w:r w:rsidR="00392C87">
        <w:t xml:space="preserve"> </w:t>
      </w:r>
      <w:r w:rsidR="00B92730" w:rsidRPr="0093672E">
        <w:rPr>
          <w:rStyle w:val="Accentuation"/>
        </w:rPr>
        <w:br/>
      </w:r>
      <w:r w:rsidR="003F210C" w:rsidRPr="0093672E">
        <w:rPr>
          <w:rStyle w:val="lev"/>
        </w:rPr>
        <w:t>Retrouvez toutes les informations sur ce médicament en accès précoce </w:t>
      </w:r>
      <w:r w:rsidR="003F210C" w:rsidRPr="00E107CF">
        <w:rPr>
          <w:rStyle w:val="lev"/>
        </w:rPr>
        <w:t xml:space="preserve">sur le RCP du médicament </w:t>
      </w:r>
      <w:r w:rsidR="003F210C" w:rsidRPr="00E107CF">
        <w:rPr>
          <w:b/>
          <w:bCs/>
        </w:rPr>
        <w:t xml:space="preserve">disponible sur les sites de la </w:t>
      </w:r>
      <w:hyperlink r:id="rId14" w:history="1">
        <w:r w:rsidR="003F210C" w:rsidRPr="00CA614F">
          <w:rPr>
            <w:rStyle w:val="Lienhypertexte"/>
            <w:b/>
            <w:bCs/>
          </w:rPr>
          <w:t>HAS</w:t>
        </w:r>
      </w:hyperlink>
      <w:r w:rsidR="003F210C" w:rsidRPr="00E107CF">
        <w:rPr>
          <w:b/>
          <w:bCs/>
        </w:rPr>
        <w:t xml:space="preserve"> et de </w:t>
      </w:r>
      <w:hyperlink r:id="rId15" w:history="1">
        <w:r w:rsidR="003F210C" w:rsidRPr="00E107CF">
          <w:rPr>
            <w:rStyle w:val="Lienhypertexte"/>
            <w:b/>
            <w:bCs/>
          </w:rPr>
          <w:t>l’ANSM</w:t>
        </w:r>
      </w:hyperlink>
      <w:r w:rsidR="003F210C">
        <w:rPr>
          <w:rStyle w:val="Lienhypertexte"/>
          <w:b/>
          <w:bCs/>
        </w:rPr>
        <w:t>.</w:t>
      </w:r>
    </w:p>
    <w:p w14:paraId="39D8DC87" w14:textId="0F1D902A" w:rsidR="000F7BE4" w:rsidRPr="0093672E" w:rsidRDefault="00F269F4" w:rsidP="00917A77">
      <w:pPr>
        <w:pStyle w:val="Titrehorssommaire"/>
      </w:pPr>
      <w:r w:rsidRPr="0093672E">
        <w:lastRenderedPageBreak/>
        <w:t>Sommaire</w:t>
      </w:r>
    </w:p>
    <w:bookmarkEnd w:id="0"/>
    <w:p w14:paraId="4F91035B" w14:textId="77777777" w:rsidR="00CE6D20" w:rsidRPr="0093672E" w:rsidRDefault="00CE6D20" w:rsidP="00CE6D20"/>
    <w:sdt>
      <w:sdtPr>
        <w:rPr>
          <w:noProof w:val="0"/>
        </w:rPr>
        <w:id w:val="-1494864677"/>
        <w:docPartObj>
          <w:docPartGallery w:val="Table of Contents"/>
        </w:docPartObj>
      </w:sdtPr>
      <w:sdtEndPr>
        <w:rPr>
          <w:noProof/>
        </w:rPr>
      </w:sdtEndPr>
      <w:sdtContent>
        <w:p w14:paraId="0ABB730C" w14:textId="7A95BC10" w:rsidR="003F210C" w:rsidRDefault="00924B17">
          <w:pPr>
            <w:pStyle w:val="TM1"/>
            <w:rPr>
              <w:rFonts w:asciiTheme="minorHAnsi" w:hAnsiTheme="minorHAnsi"/>
              <w:b w:val="0"/>
              <w:color w:val="auto"/>
              <w:sz w:val="22"/>
            </w:rPr>
          </w:pPr>
          <w:r w:rsidRPr="0093672E">
            <w:fldChar w:fldCharType="begin"/>
          </w:r>
          <w:r w:rsidRPr="0093672E">
            <w:instrText xml:space="preserve"> TOC \o "1-1" \h \z \t "Titre annexes (n° auto);3" </w:instrText>
          </w:r>
          <w:r w:rsidRPr="0093672E">
            <w:fldChar w:fldCharType="separate"/>
          </w:r>
          <w:hyperlink w:anchor="_Toc98835301" w:history="1">
            <w:r w:rsidR="003F210C" w:rsidRPr="00AC4147">
              <w:rPr>
                <w:rStyle w:val="Lienhypertexte"/>
              </w:rPr>
              <w:t>Informations à destination des prescripteurs et des pharmacies à usage intérieur</w:t>
            </w:r>
            <w:r w:rsidR="003F210C">
              <w:rPr>
                <w:webHidden/>
              </w:rPr>
              <w:tab/>
            </w:r>
            <w:r w:rsidR="003F210C">
              <w:rPr>
                <w:webHidden/>
              </w:rPr>
              <w:fldChar w:fldCharType="begin"/>
            </w:r>
            <w:r w:rsidR="003F210C">
              <w:rPr>
                <w:webHidden/>
              </w:rPr>
              <w:instrText xml:space="preserve"> PAGEREF _Toc98835301 \h </w:instrText>
            </w:r>
            <w:r w:rsidR="003F210C">
              <w:rPr>
                <w:webHidden/>
              </w:rPr>
            </w:r>
            <w:r w:rsidR="003F210C">
              <w:rPr>
                <w:webHidden/>
              </w:rPr>
              <w:fldChar w:fldCharType="separate"/>
            </w:r>
            <w:r w:rsidR="00383C49">
              <w:rPr>
                <w:webHidden/>
              </w:rPr>
              <w:t>4</w:t>
            </w:r>
            <w:r w:rsidR="003F210C">
              <w:rPr>
                <w:webHidden/>
              </w:rPr>
              <w:fldChar w:fldCharType="end"/>
            </w:r>
          </w:hyperlink>
        </w:p>
        <w:p w14:paraId="54394303" w14:textId="10E05B09" w:rsidR="003F210C" w:rsidRDefault="00383C49">
          <w:pPr>
            <w:pStyle w:val="TM1"/>
            <w:rPr>
              <w:rFonts w:asciiTheme="minorHAnsi" w:hAnsiTheme="minorHAnsi"/>
              <w:b w:val="0"/>
              <w:color w:val="auto"/>
              <w:sz w:val="22"/>
            </w:rPr>
          </w:pPr>
          <w:hyperlink w:anchor="_Toc98835302" w:history="1">
            <w:r w:rsidR="003F210C" w:rsidRPr="00AC4147">
              <w:rPr>
                <w:rStyle w:val="Lienhypertexte"/>
              </w:rPr>
              <w:t>Le médicament</w:t>
            </w:r>
            <w:r w:rsidR="003F210C">
              <w:rPr>
                <w:webHidden/>
              </w:rPr>
              <w:tab/>
            </w:r>
            <w:r w:rsidR="003F210C">
              <w:rPr>
                <w:webHidden/>
              </w:rPr>
              <w:fldChar w:fldCharType="begin"/>
            </w:r>
            <w:r w:rsidR="003F210C">
              <w:rPr>
                <w:webHidden/>
              </w:rPr>
              <w:instrText xml:space="preserve"> PAGEREF _Toc98835302 \h </w:instrText>
            </w:r>
            <w:r w:rsidR="003F210C">
              <w:rPr>
                <w:webHidden/>
              </w:rPr>
            </w:r>
            <w:r w:rsidR="003F210C">
              <w:rPr>
                <w:webHidden/>
              </w:rPr>
              <w:fldChar w:fldCharType="separate"/>
            </w:r>
            <w:r>
              <w:rPr>
                <w:webHidden/>
              </w:rPr>
              <w:t>6</w:t>
            </w:r>
            <w:r w:rsidR="003F210C">
              <w:rPr>
                <w:webHidden/>
              </w:rPr>
              <w:fldChar w:fldCharType="end"/>
            </w:r>
          </w:hyperlink>
        </w:p>
        <w:p w14:paraId="33CCB803" w14:textId="23DC73E2" w:rsidR="003F210C" w:rsidRDefault="00383C49">
          <w:pPr>
            <w:pStyle w:val="TM1"/>
            <w:rPr>
              <w:rFonts w:asciiTheme="minorHAnsi" w:hAnsiTheme="minorHAnsi"/>
              <w:b w:val="0"/>
              <w:color w:val="auto"/>
              <w:sz w:val="22"/>
            </w:rPr>
          </w:pPr>
          <w:hyperlink w:anchor="_Toc98835303" w:history="1">
            <w:r w:rsidR="003F210C" w:rsidRPr="00AC4147">
              <w:rPr>
                <w:rStyle w:val="Lienhypertexte"/>
              </w:rPr>
              <w:t>Calendrier des visites</w:t>
            </w:r>
            <w:r w:rsidR="003F210C">
              <w:rPr>
                <w:webHidden/>
              </w:rPr>
              <w:tab/>
            </w:r>
            <w:r w:rsidR="003F210C">
              <w:rPr>
                <w:webHidden/>
              </w:rPr>
              <w:fldChar w:fldCharType="begin"/>
            </w:r>
            <w:r w:rsidR="003F210C">
              <w:rPr>
                <w:webHidden/>
              </w:rPr>
              <w:instrText xml:space="preserve"> PAGEREF _Toc98835303 \h </w:instrText>
            </w:r>
            <w:r w:rsidR="003F210C">
              <w:rPr>
                <w:webHidden/>
              </w:rPr>
            </w:r>
            <w:r w:rsidR="003F210C">
              <w:rPr>
                <w:webHidden/>
              </w:rPr>
              <w:fldChar w:fldCharType="separate"/>
            </w:r>
            <w:r>
              <w:rPr>
                <w:webHidden/>
              </w:rPr>
              <w:t>8</w:t>
            </w:r>
            <w:r w:rsidR="003F210C">
              <w:rPr>
                <w:webHidden/>
              </w:rPr>
              <w:fldChar w:fldCharType="end"/>
            </w:r>
          </w:hyperlink>
        </w:p>
        <w:p w14:paraId="4FBC1079" w14:textId="7D6815B2" w:rsidR="003F210C" w:rsidRDefault="00383C49">
          <w:pPr>
            <w:pStyle w:val="TM1"/>
            <w:rPr>
              <w:rFonts w:asciiTheme="minorHAnsi" w:hAnsiTheme="minorHAnsi"/>
              <w:b w:val="0"/>
              <w:color w:val="auto"/>
              <w:sz w:val="22"/>
            </w:rPr>
          </w:pPr>
          <w:hyperlink w:anchor="_Toc98835304" w:history="1">
            <w:r w:rsidR="003F210C" w:rsidRPr="00AC4147">
              <w:rPr>
                <w:rStyle w:val="Lienhypertexte"/>
              </w:rPr>
              <w:t>Modalités pratiques de traitement et de suivi des patients</w:t>
            </w:r>
            <w:r w:rsidR="003F210C">
              <w:rPr>
                <w:webHidden/>
              </w:rPr>
              <w:tab/>
            </w:r>
            <w:r w:rsidR="003F210C">
              <w:rPr>
                <w:webHidden/>
              </w:rPr>
              <w:fldChar w:fldCharType="begin"/>
            </w:r>
            <w:r w:rsidR="003F210C">
              <w:rPr>
                <w:webHidden/>
              </w:rPr>
              <w:instrText xml:space="preserve"> PAGEREF _Toc98835304 \h </w:instrText>
            </w:r>
            <w:r w:rsidR="003F210C">
              <w:rPr>
                <w:webHidden/>
              </w:rPr>
            </w:r>
            <w:r w:rsidR="003F210C">
              <w:rPr>
                <w:webHidden/>
              </w:rPr>
              <w:fldChar w:fldCharType="separate"/>
            </w:r>
            <w:r>
              <w:rPr>
                <w:webHidden/>
              </w:rPr>
              <w:t>9</w:t>
            </w:r>
            <w:r w:rsidR="003F210C">
              <w:rPr>
                <w:webHidden/>
              </w:rPr>
              <w:fldChar w:fldCharType="end"/>
            </w:r>
          </w:hyperlink>
        </w:p>
        <w:p w14:paraId="7CD0D36F" w14:textId="557F9A8F" w:rsidR="003F210C" w:rsidRDefault="00383C49">
          <w:pPr>
            <w:pStyle w:val="TM1"/>
            <w:rPr>
              <w:rFonts w:asciiTheme="minorHAnsi" w:hAnsiTheme="minorHAnsi"/>
              <w:b w:val="0"/>
              <w:color w:val="auto"/>
              <w:sz w:val="22"/>
            </w:rPr>
          </w:pPr>
          <w:hyperlink w:anchor="_Toc98835305" w:history="1">
            <w:r w:rsidR="003F210C" w:rsidRPr="00AC4147">
              <w:rPr>
                <w:rStyle w:val="Lienhypertexte"/>
              </w:rPr>
              <w:t>Annexes</w:t>
            </w:r>
            <w:r w:rsidR="003F210C">
              <w:rPr>
                <w:webHidden/>
              </w:rPr>
              <w:tab/>
            </w:r>
            <w:r w:rsidR="003F210C">
              <w:rPr>
                <w:webHidden/>
              </w:rPr>
              <w:fldChar w:fldCharType="begin"/>
            </w:r>
            <w:r w:rsidR="003F210C">
              <w:rPr>
                <w:webHidden/>
              </w:rPr>
              <w:instrText xml:space="preserve"> PAGEREF _Toc98835305 \h </w:instrText>
            </w:r>
            <w:r w:rsidR="003F210C">
              <w:rPr>
                <w:webHidden/>
              </w:rPr>
            </w:r>
            <w:r w:rsidR="003F210C">
              <w:rPr>
                <w:webHidden/>
              </w:rPr>
              <w:fldChar w:fldCharType="separate"/>
            </w:r>
            <w:r>
              <w:rPr>
                <w:webHidden/>
              </w:rPr>
              <w:t>10</w:t>
            </w:r>
            <w:r w:rsidR="003F210C">
              <w:rPr>
                <w:webHidden/>
              </w:rPr>
              <w:fldChar w:fldCharType="end"/>
            </w:r>
          </w:hyperlink>
        </w:p>
        <w:p w14:paraId="724C5596" w14:textId="6FFA6FD8" w:rsidR="003F210C" w:rsidRDefault="00383C49">
          <w:pPr>
            <w:pStyle w:val="TM3"/>
            <w:rPr>
              <w:rFonts w:asciiTheme="minorHAnsi" w:hAnsiTheme="minorHAnsi"/>
              <w:color w:val="auto"/>
            </w:rPr>
          </w:pPr>
          <w:hyperlink w:anchor="_Toc98835306" w:history="1">
            <w:r w:rsidR="003F210C" w:rsidRPr="00AC4147">
              <w:rPr>
                <w:rStyle w:val="Lienhypertexte"/>
              </w:rPr>
              <w:t>Annexe 1.</w:t>
            </w:r>
            <w:r w:rsidR="003F210C">
              <w:rPr>
                <w:rFonts w:asciiTheme="minorHAnsi" w:hAnsiTheme="minorHAnsi"/>
                <w:color w:val="auto"/>
              </w:rPr>
              <w:tab/>
            </w:r>
            <w:r w:rsidR="003F210C" w:rsidRPr="00AC4147">
              <w:rPr>
                <w:rStyle w:val="Lienhypertexte"/>
              </w:rPr>
              <w:t>Fiches de suivi médical et de collecte de données</w:t>
            </w:r>
            <w:r w:rsidR="003F210C">
              <w:rPr>
                <w:webHidden/>
              </w:rPr>
              <w:tab/>
            </w:r>
            <w:r w:rsidR="003F210C">
              <w:rPr>
                <w:webHidden/>
              </w:rPr>
              <w:fldChar w:fldCharType="begin"/>
            </w:r>
            <w:r w:rsidR="003F210C">
              <w:rPr>
                <w:webHidden/>
              </w:rPr>
              <w:instrText xml:space="preserve"> PAGEREF _Toc98835306 \h </w:instrText>
            </w:r>
            <w:r w:rsidR="003F210C">
              <w:rPr>
                <w:webHidden/>
              </w:rPr>
            </w:r>
            <w:r w:rsidR="003F210C">
              <w:rPr>
                <w:webHidden/>
              </w:rPr>
              <w:fldChar w:fldCharType="separate"/>
            </w:r>
            <w:r>
              <w:rPr>
                <w:webHidden/>
              </w:rPr>
              <w:t>10</w:t>
            </w:r>
            <w:r w:rsidR="003F210C">
              <w:rPr>
                <w:webHidden/>
              </w:rPr>
              <w:fldChar w:fldCharType="end"/>
            </w:r>
          </w:hyperlink>
        </w:p>
        <w:p w14:paraId="757C5CE4" w14:textId="0E980665" w:rsidR="003F210C" w:rsidRDefault="00383C49">
          <w:pPr>
            <w:pStyle w:val="TM3"/>
            <w:rPr>
              <w:rFonts w:asciiTheme="minorHAnsi" w:hAnsiTheme="minorHAnsi"/>
              <w:color w:val="auto"/>
            </w:rPr>
          </w:pPr>
          <w:hyperlink w:anchor="_Toc98835307" w:history="1">
            <w:r w:rsidR="003F210C" w:rsidRPr="00AC4147">
              <w:rPr>
                <w:rStyle w:val="Lienhypertexte"/>
              </w:rPr>
              <w:t>Annexe 2.</w:t>
            </w:r>
            <w:r w:rsidR="003F210C">
              <w:rPr>
                <w:rFonts w:asciiTheme="minorHAnsi" w:hAnsiTheme="minorHAnsi"/>
                <w:color w:val="auto"/>
              </w:rPr>
              <w:tab/>
            </w:r>
            <w:r w:rsidR="003F210C" w:rsidRPr="00AC4147">
              <w:rPr>
                <w:rStyle w:val="Lienhypertexte"/>
              </w:rPr>
              <w:t>Rôle des différents acteurs</w:t>
            </w:r>
            <w:r w:rsidR="003F210C">
              <w:rPr>
                <w:webHidden/>
              </w:rPr>
              <w:tab/>
            </w:r>
            <w:r w:rsidR="003F210C">
              <w:rPr>
                <w:webHidden/>
              </w:rPr>
              <w:fldChar w:fldCharType="begin"/>
            </w:r>
            <w:r w:rsidR="003F210C">
              <w:rPr>
                <w:webHidden/>
              </w:rPr>
              <w:instrText xml:space="preserve"> PAGEREF _Toc98835307 \h </w:instrText>
            </w:r>
            <w:r w:rsidR="003F210C">
              <w:rPr>
                <w:webHidden/>
              </w:rPr>
            </w:r>
            <w:r w:rsidR="003F210C">
              <w:rPr>
                <w:webHidden/>
              </w:rPr>
              <w:fldChar w:fldCharType="separate"/>
            </w:r>
            <w:r>
              <w:rPr>
                <w:webHidden/>
              </w:rPr>
              <w:t>31</w:t>
            </w:r>
            <w:r w:rsidR="003F210C">
              <w:rPr>
                <w:webHidden/>
              </w:rPr>
              <w:fldChar w:fldCharType="end"/>
            </w:r>
          </w:hyperlink>
        </w:p>
        <w:p w14:paraId="3F048B58" w14:textId="3F7ECBDE" w:rsidR="003F210C" w:rsidRDefault="00383C49">
          <w:pPr>
            <w:pStyle w:val="TM3"/>
            <w:rPr>
              <w:rFonts w:asciiTheme="minorHAnsi" w:hAnsiTheme="minorHAnsi"/>
              <w:color w:val="auto"/>
            </w:rPr>
          </w:pPr>
          <w:hyperlink w:anchor="_Toc98835308" w:history="1">
            <w:r w:rsidR="003F210C" w:rsidRPr="00AC4147">
              <w:rPr>
                <w:rStyle w:val="Lienhypertexte"/>
              </w:rPr>
              <w:t>Annexe 3.</w:t>
            </w:r>
            <w:r w:rsidR="003F210C">
              <w:rPr>
                <w:rFonts w:asciiTheme="minorHAnsi" w:hAnsiTheme="minorHAnsi"/>
                <w:color w:val="auto"/>
              </w:rPr>
              <w:tab/>
            </w:r>
            <w:r w:rsidR="003F210C" w:rsidRPr="00AC4147">
              <w:rPr>
                <w:rStyle w:val="Lienhypertexte"/>
              </w:rPr>
              <w:t>Documents d’information à destination des patients avant toute prescription d’un médicament en accès précoce : Kimozo (temozolomide)</w:t>
            </w:r>
            <w:r w:rsidR="003F210C">
              <w:rPr>
                <w:webHidden/>
              </w:rPr>
              <w:tab/>
            </w:r>
            <w:r w:rsidR="003F210C">
              <w:rPr>
                <w:webHidden/>
              </w:rPr>
              <w:fldChar w:fldCharType="begin"/>
            </w:r>
            <w:r w:rsidR="003F210C">
              <w:rPr>
                <w:webHidden/>
              </w:rPr>
              <w:instrText xml:space="preserve"> PAGEREF _Toc98835308 \h </w:instrText>
            </w:r>
            <w:r w:rsidR="003F210C">
              <w:rPr>
                <w:webHidden/>
              </w:rPr>
            </w:r>
            <w:r w:rsidR="003F210C">
              <w:rPr>
                <w:webHidden/>
              </w:rPr>
              <w:fldChar w:fldCharType="separate"/>
            </w:r>
            <w:r>
              <w:rPr>
                <w:webHidden/>
              </w:rPr>
              <w:t>35</w:t>
            </w:r>
            <w:r w:rsidR="003F210C">
              <w:rPr>
                <w:webHidden/>
              </w:rPr>
              <w:fldChar w:fldCharType="end"/>
            </w:r>
          </w:hyperlink>
        </w:p>
        <w:p w14:paraId="2C6273D4" w14:textId="570F3236" w:rsidR="003F210C" w:rsidRDefault="00383C49">
          <w:pPr>
            <w:pStyle w:val="TM3"/>
            <w:rPr>
              <w:rFonts w:asciiTheme="minorHAnsi" w:hAnsiTheme="minorHAnsi"/>
              <w:color w:val="auto"/>
            </w:rPr>
          </w:pPr>
          <w:hyperlink w:anchor="_Toc98835309" w:history="1">
            <w:r w:rsidR="003F210C" w:rsidRPr="00AC4147">
              <w:rPr>
                <w:rStyle w:val="Lienhypertexte"/>
              </w:rPr>
              <w:t>Annexe 4.</w:t>
            </w:r>
            <w:r w:rsidR="003F210C">
              <w:rPr>
                <w:rFonts w:asciiTheme="minorHAnsi" w:hAnsiTheme="minorHAnsi"/>
                <w:color w:val="auto"/>
              </w:rPr>
              <w:tab/>
            </w:r>
            <w:r w:rsidR="003F210C" w:rsidRPr="00AC4147">
              <w:rPr>
                <w:rStyle w:val="Lienhypertexte"/>
              </w:rPr>
              <w:t>Modalités de recueil des effets indésirables suspectés d’être liés au traitement et de situations particulières</w:t>
            </w:r>
            <w:r w:rsidR="003F210C">
              <w:rPr>
                <w:webHidden/>
              </w:rPr>
              <w:tab/>
            </w:r>
            <w:r w:rsidR="003F210C">
              <w:rPr>
                <w:webHidden/>
              </w:rPr>
              <w:fldChar w:fldCharType="begin"/>
            </w:r>
            <w:r w:rsidR="003F210C">
              <w:rPr>
                <w:webHidden/>
              </w:rPr>
              <w:instrText xml:space="preserve"> PAGEREF _Toc98835309 \h </w:instrText>
            </w:r>
            <w:r w:rsidR="003F210C">
              <w:rPr>
                <w:webHidden/>
              </w:rPr>
            </w:r>
            <w:r w:rsidR="003F210C">
              <w:rPr>
                <w:webHidden/>
              </w:rPr>
              <w:fldChar w:fldCharType="separate"/>
            </w:r>
            <w:r>
              <w:rPr>
                <w:webHidden/>
              </w:rPr>
              <w:t>45</w:t>
            </w:r>
            <w:r w:rsidR="003F210C">
              <w:rPr>
                <w:webHidden/>
              </w:rPr>
              <w:fldChar w:fldCharType="end"/>
            </w:r>
          </w:hyperlink>
        </w:p>
        <w:p w14:paraId="70204868" w14:textId="58026315" w:rsidR="005F2987" w:rsidRPr="0093672E" w:rsidRDefault="00924B17" w:rsidP="00511D2D">
          <w:pPr>
            <w:pStyle w:val="TM1"/>
          </w:pPr>
          <w:r w:rsidRPr="0093672E">
            <w:fldChar w:fldCharType="end"/>
          </w:r>
        </w:p>
      </w:sdtContent>
    </w:sdt>
    <w:p w14:paraId="2186A1E3" w14:textId="77777777" w:rsidR="005F2987" w:rsidRPr="0093672E" w:rsidRDefault="005F2987" w:rsidP="005F2987"/>
    <w:p w14:paraId="18ADF4E4" w14:textId="03351A13" w:rsidR="00AC31D2" w:rsidRPr="0093672E" w:rsidRDefault="00AC31D2" w:rsidP="00AC31D2"/>
    <w:p w14:paraId="335475F5" w14:textId="19A0F7CD" w:rsidR="00AC31D2" w:rsidRPr="0093672E" w:rsidRDefault="00AC31D2" w:rsidP="00AC31D2">
      <w:pPr>
        <w:sectPr w:rsidR="00AC31D2" w:rsidRPr="0093672E" w:rsidSect="0029564F">
          <w:footerReference w:type="default" r:id="rId16"/>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12A2CDC1" w14:textId="1388EF58" w:rsidR="00F57158" w:rsidRPr="0093672E" w:rsidRDefault="00AC31D2" w:rsidP="00B70071">
      <w:pPr>
        <w:pStyle w:val="Titre1"/>
        <w:rPr>
          <w:szCs w:val="60"/>
        </w:rPr>
      </w:pPr>
      <w:bookmarkStart w:id="1" w:name="_Toc98835301"/>
      <w:r w:rsidRPr="0093672E">
        <w:rPr>
          <w:szCs w:val="60"/>
        </w:rPr>
        <w:lastRenderedPageBreak/>
        <w:t>Informations à destination des prescripteurs et des pharmacies à usage intérieur</w:t>
      </w:r>
      <w:bookmarkEnd w:id="1"/>
    </w:p>
    <w:p w14:paraId="099FCD80" w14:textId="398BA9CB" w:rsidR="007F169A" w:rsidRDefault="7DD31D9F" w:rsidP="00AC31D2">
      <w:r>
        <w:rPr>
          <w:noProof/>
        </w:rPr>
        <w:drawing>
          <wp:inline distT="0" distB="0" distL="0" distR="0" wp14:anchorId="5BFBEDF9" wp14:editId="79C8CFCD">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7">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32ED4025" w14:textId="469B1603" w:rsidR="000D7D96" w:rsidRPr="000D7D96" w:rsidRDefault="00AC31D2" w:rsidP="000D7D96">
      <w:pPr>
        <w:widowControl w:val="0"/>
        <w:autoSpaceDE w:val="0"/>
        <w:autoSpaceDN w:val="0"/>
        <w:rPr>
          <w:rFonts w:cs="Arial"/>
        </w:rPr>
      </w:pPr>
      <w:r w:rsidRPr="00C45A65">
        <w:rPr>
          <w:rFonts w:cs="Arial"/>
        </w:rPr>
        <w:t xml:space="preserve">Le </w:t>
      </w:r>
      <w:bookmarkStart w:id="2" w:name="_Toc58334970"/>
      <w:sdt>
        <w:sdtPr>
          <w:id w:val="-282734587"/>
          <w:placeholder>
            <w:docPart w:val="DefaultPlaceholder_-1854013437"/>
          </w:placeholder>
          <w:date w:fullDate="2022-03-31T00:00:00Z">
            <w:dateFormat w:val="dd/MM/yyyy"/>
            <w:lid w:val="fr-FR"/>
            <w:storeMappedDataAs w:val="dateTime"/>
            <w:calendar w:val="gregorian"/>
          </w:date>
        </w:sdtPr>
        <w:sdtEndPr/>
        <w:sdtContent>
          <w:r w:rsidR="00D51410">
            <w:t>31/03/2022</w:t>
          </w:r>
        </w:sdtContent>
      </w:sdt>
      <w:r w:rsidR="00FA6648" w:rsidRPr="00C45A65">
        <w:rPr>
          <w:rFonts w:cs="Arial"/>
        </w:rPr>
        <w:t>,</w:t>
      </w:r>
      <w:r w:rsidRPr="00C45A65">
        <w:rPr>
          <w:rFonts w:cs="Arial"/>
        </w:rPr>
        <w:t xml:space="preserve"> la Haute Autorité de santé (HAS) a délivré une autorisation d’accès précoce, </w:t>
      </w:r>
      <w:sdt>
        <w:sdtPr>
          <w:rPr>
            <w:rFonts w:cs="Arial"/>
          </w:rPr>
          <w:id w:val="-2011664528"/>
          <w:placeholder>
            <w:docPart w:val="F105426E619A4B20B89E409C791E40DA"/>
          </w:placeholder>
          <w:dropDownList>
            <w:listItem w:value="Choisissez un élément."/>
            <w:listItem w:displayText="après avis de l’Agence Nationale de Sécurité du médicament et des produits de santé (ANSM) concernant le rapport bénéfice/risque présumé, " w:value="après avis de l’Agence Nationale de Sécurité du médicament et des produits de santé (ANSM) concernant le rapport bénéfice/risque présumé, "/>
            <w:listItem w:displayText=" " w:value=" "/>
          </w:dropDownList>
        </w:sdtPr>
        <w:sdtEndPr/>
        <w:sdtContent>
          <w:r w:rsidR="00104F49">
            <w:rPr>
              <w:rFonts w:cs="Arial"/>
            </w:rPr>
            <w:t xml:space="preserve">après avis de l’Agence Nationale de Sécurité du médicament et des produits de santé (ANSM) concernant le rapport bénéfice/risque présumé, </w:t>
          </w:r>
        </w:sdtContent>
      </w:sdt>
      <w:r w:rsidRPr="00C45A65">
        <w:rPr>
          <w:rFonts w:cs="Arial"/>
        </w:rPr>
        <w:t xml:space="preserve">pour le médicament </w:t>
      </w:r>
      <w:sdt>
        <w:sdtPr>
          <w:rPr>
            <w:rFonts w:cs="Arial"/>
          </w:rPr>
          <w:alias w:val="Nom du médicament"/>
          <w:tag w:val=""/>
          <w:id w:val="-1470279650"/>
          <w:placeholder>
            <w:docPart w:val="26577B7F2E4C4881AF57CA772061E182"/>
          </w:placeholder>
          <w:dataBinding w:prefixMappings="xmlns:ns0='http://purl.org/dc/elements/1.1/' xmlns:ns1='http://schemas.openxmlformats.org/package/2006/metadata/core-properties' " w:xpath="/ns1:coreProperties[1]/ns0:title[1]" w:storeItemID="{6C3C8BC8-F283-45AE-878A-BAB7291924A1}"/>
          <w:text/>
        </w:sdtPr>
        <w:sdtEndPr/>
        <w:sdtContent>
          <w:r w:rsidR="0020304B">
            <w:rPr>
              <w:rFonts w:cs="Arial"/>
            </w:rPr>
            <w:t>KIMOZO (temozolomide)</w:t>
          </w:r>
        </w:sdtContent>
      </w:sdt>
      <w:r w:rsidR="00614B48" w:rsidRPr="00C45A65">
        <w:rPr>
          <w:rFonts w:cs="Arial"/>
        </w:rPr>
        <w:t xml:space="preserve"> </w:t>
      </w:r>
      <w:r w:rsidRPr="00C45A65">
        <w:rPr>
          <w:rFonts w:cs="Arial"/>
        </w:rPr>
        <w:t>dans l’indication </w:t>
      </w:r>
      <w:r w:rsidR="000D7D96">
        <w:rPr>
          <w:rFonts w:cs="Arial"/>
        </w:rPr>
        <w:t>« </w:t>
      </w:r>
      <w:r w:rsidR="00B14E42" w:rsidRPr="00B14E42">
        <w:rPr>
          <w:rFonts w:cs="Arial"/>
        </w:rPr>
        <w:t xml:space="preserve"> </w:t>
      </w:r>
      <w:r w:rsidR="000D7D96" w:rsidRPr="000D7D96">
        <w:rPr>
          <w:rFonts w:cs="Arial"/>
        </w:rPr>
        <w:t xml:space="preserve">Kimozo est indiqué en monothérapie ou en association à un inhibiteur spécifique de l'ADN topoisomérase I (irinotécan ou topotecan) dans le traitement des patients pédiatriques âgés de 1 à 6 ans et chez les patients âgés de plus de 6 ans dans l’incapacité d’avaler le témozolomide sous forme de gélule et atteints : </w:t>
      </w:r>
    </w:p>
    <w:p w14:paraId="52C29565" w14:textId="610D49DB" w:rsidR="000D7D96" w:rsidRPr="000D7D96" w:rsidRDefault="000D7D96" w:rsidP="00AF5BEF">
      <w:pPr>
        <w:pStyle w:val="Paragraphedeliste"/>
        <w:widowControl w:val="0"/>
        <w:numPr>
          <w:ilvl w:val="0"/>
          <w:numId w:val="25"/>
        </w:numPr>
        <w:autoSpaceDE w:val="0"/>
        <w:autoSpaceDN w:val="0"/>
        <w:ind w:left="567" w:hanging="283"/>
        <w:rPr>
          <w:rFonts w:cs="Arial"/>
        </w:rPr>
      </w:pPr>
      <w:r w:rsidRPr="000D7D96">
        <w:rPr>
          <w:rFonts w:cs="Arial"/>
        </w:rPr>
        <w:t xml:space="preserve">d’un neuroblastome à haut risque réfractaire ou présentant une réponse insuffisante à la chimiothérapie d’induction. </w:t>
      </w:r>
    </w:p>
    <w:p w14:paraId="6FAA0331" w14:textId="5B67C185" w:rsidR="00AC31D2" w:rsidRPr="00C45A65" w:rsidRDefault="000D7D96" w:rsidP="00AF5BEF">
      <w:pPr>
        <w:pStyle w:val="Paragraphedeliste"/>
        <w:widowControl w:val="0"/>
        <w:numPr>
          <w:ilvl w:val="0"/>
          <w:numId w:val="25"/>
        </w:numPr>
        <w:autoSpaceDE w:val="0"/>
        <w:autoSpaceDN w:val="0"/>
        <w:ind w:left="567" w:hanging="283"/>
      </w:pPr>
      <w:r w:rsidRPr="000D7D96">
        <w:rPr>
          <w:rFonts w:cs="Arial"/>
        </w:rPr>
        <w:t>d’un neuroblastome à haut risque récidivant après une réponse au moins partielle à la chimiothérapie d’induction suivie d’un traitement myéloablatif et d’une greffe de cellules souches »</w:t>
      </w:r>
    </w:p>
    <w:p w14:paraId="684966FC" w14:textId="77777777" w:rsidR="00AC31D2" w:rsidRPr="00C45A65" w:rsidRDefault="00AC31D2" w:rsidP="00AC31D2">
      <w:r w:rsidRPr="00C45A65">
        <w:lastRenderedPageBreak/>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6300B8DF" w14:textId="503BD1A3" w:rsidR="00AC31D2" w:rsidRPr="0093672E" w:rsidRDefault="00AC31D2" w:rsidP="00AC31D2">
      <w:r w:rsidRPr="0093672E">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8" w:history="1">
        <w:r w:rsidRPr="00422012">
          <w:rPr>
            <w:rStyle w:val="Lienhypertexte"/>
          </w:rPr>
          <w:t>le site internet</w:t>
        </w:r>
        <w:r w:rsidR="00422012" w:rsidRPr="00422012">
          <w:rPr>
            <w:rStyle w:val="Lienhypertexte"/>
          </w:rPr>
          <w:t xml:space="preserve"> de la HAS</w:t>
        </w:r>
      </w:hyperlink>
      <w:r w:rsidRPr="0093672E">
        <w:t>.</w:t>
      </w:r>
    </w:p>
    <w:p w14:paraId="6742A8EC" w14:textId="3DDA9499"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03575109" w14:textId="4970CB9B" w:rsidR="00AC31D2" w:rsidRPr="00FD68A9" w:rsidRDefault="0035437E" w:rsidP="00FD68A9">
      <w:pPr>
        <w:pStyle w:val="Paragraphedeliste"/>
        <w:ind w:left="426" w:hanging="284"/>
      </w:pPr>
      <w:r w:rsidRPr="00FD68A9">
        <w:t>l</w:t>
      </w:r>
      <w:r w:rsidR="00AC31D2" w:rsidRPr="00FD68A9">
        <w:t>a maladie est grave, rare ou invalidante</w:t>
      </w:r>
      <w:r w:rsidRPr="00FD68A9">
        <w:t> ;</w:t>
      </w:r>
    </w:p>
    <w:p w14:paraId="47CC7DF1" w14:textId="3671AC08" w:rsidR="00AC31D2" w:rsidRPr="00FD68A9" w:rsidRDefault="0035437E" w:rsidP="00FD68A9">
      <w:pPr>
        <w:pStyle w:val="Paragraphedeliste"/>
        <w:ind w:left="426" w:hanging="284"/>
      </w:pPr>
      <w:r w:rsidRPr="00FD68A9">
        <w:t>i</w:t>
      </w:r>
      <w:r w:rsidR="00AC31D2" w:rsidRPr="00FD68A9">
        <w:t>l n’existe pas de traitement approprié</w:t>
      </w:r>
      <w:r w:rsidRPr="00FD68A9">
        <w:t> ;</w:t>
      </w:r>
    </w:p>
    <w:p w14:paraId="0B085ED2" w14:textId="002048EA" w:rsidR="00AC31D2" w:rsidRPr="00FD68A9" w:rsidRDefault="0035437E" w:rsidP="00FD68A9">
      <w:pPr>
        <w:pStyle w:val="Paragraphedeliste"/>
        <w:ind w:left="426" w:hanging="284"/>
      </w:pPr>
      <w:r w:rsidRPr="00FD68A9">
        <w:t>l</w:t>
      </w:r>
      <w:r w:rsidR="00AC31D2" w:rsidRPr="00FD68A9">
        <w:t>’efficacité et la sécurité de ce médicament</w:t>
      </w:r>
      <w:r w:rsidR="00F514D8" w:rsidRPr="00FD68A9">
        <w:t>, pour l’indication considérée,</w:t>
      </w:r>
      <w:r w:rsidR="00AC31D2" w:rsidRPr="00FD68A9">
        <w:t xml:space="preserve"> sont fortement présumées au vu des résultats des essais thérapeutiques</w:t>
      </w:r>
      <w:r w:rsidR="00B5207D" w:rsidRPr="00FD68A9">
        <w:t> ;</w:t>
      </w:r>
    </w:p>
    <w:p w14:paraId="5B2A50B7" w14:textId="378B344F" w:rsidR="00AC31D2" w:rsidRPr="00FD68A9" w:rsidRDefault="0035437E" w:rsidP="00FD68A9">
      <w:pPr>
        <w:pStyle w:val="Paragraphedeliste"/>
        <w:ind w:left="426" w:hanging="284"/>
      </w:pPr>
      <w:r w:rsidRPr="00FD68A9">
        <w:t>l</w:t>
      </w:r>
      <w:r w:rsidR="00AC31D2" w:rsidRPr="00FD68A9">
        <w:t>e médicament est présumé innovant</w:t>
      </w:r>
      <w:r w:rsidRPr="00FD68A9">
        <w:t> ;</w:t>
      </w:r>
    </w:p>
    <w:p w14:paraId="01675FB1" w14:textId="7262937D" w:rsidR="00AC31D2" w:rsidRPr="00FD68A9" w:rsidRDefault="0035437E" w:rsidP="00FD68A9">
      <w:pPr>
        <w:pStyle w:val="Paragraphedeliste"/>
        <w:ind w:left="426" w:hanging="284"/>
      </w:pPr>
      <w:r w:rsidRPr="00FD68A9">
        <w:t>l</w:t>
      </w:r>
      <w:r w:rsidR="00AC31D2" w:rsidRPr="00FD68A9">
        <w:t xml:space="preserve">a mise en œuvre du traitement ne peut être différée. </w:t>
      </w:r>
    </w:p>
    <w:p w14:paraId="281A53F3" w14:textId="77777777" w:rsidR="006B70A6" w:rsidRDefault="006B70A6" w:rsidP="00AC31D2"/>
    <w:p w14:paraId="14419198" w14:textId="3C09EF4A"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27B3016" w14:textId="6AF562F2" w:rsidR="00AC31D2" w:rsidRPr="0093672E" w:rsidRDefault="00AC31D2" w:rsidP="00FD68A9">
      <w:pPr>
        <w:pStyle w:val="Paragraphedeliste"/>
        <w:ind w:left="426" w:hanging="284"/>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3161DB1E" w14:textId="77777777" w:rsidR="00EA17E0" w:rsidRPr="00CA614F" w:rsidRDefault="00EA17E0" w:rsidP="00EA17E0">
      <w:pPr>
        <w:pStyle w:val="Paragraphedeliste"/>
        <w:numPr>
          <w:ilvl w:val="1"/>
          <w:numId w:val="2"/>
        </w:numPr>
      </w:pPr>
      <w:r w:rsidRPr="0093672E">
        <w:t>une description du médicament</w:t>
      </w:r>
      <w:r>
        <w:t xml:space="preserve"> ainsi que</w:t>
      </w:r>
      <w:r w:rsidRPr="0093672E">
        <w:t xml:space="preserve"> des conditions d’utilisation et de prescription complété</w:t>
      </w:r>
      <w:r>
        <w:t>e</w:t>
      </w:r>
      <w:r w:rsidRPr="0093672E">
        <w:t xml:space="preserve"> par le RCP du médicament </w:t>
      </w:r>
      <w:r>
        <w:t xml:space="preserve">disponible </w:t>
      </w:r>
      <w:r w:rsidRPr="00CA614F">
        <w:t xml:space="preserve">sur les sites de la </w:t>
      </w:r>
      <w:hyperlink r:id="rId19" w:history="1">
        <w:r w:rsidRPr="00CA614F">
          <w:rPr>
            <w:rStyle w:val="Lienhypertexte"/>
          </w:rPr>
          <w:t>HAS</w:t>
        </w:r>
      </w:hyperlink>
      <w:r w:rsidRPr="00CA614F">
        <w:t xml:space="preserve"> et de </w:t>
      </w:r>
      <w:hyperlink r:id="rId20" w:history="1">
        <w:r w:rsidRPr="00CA614F">
          <w:rPr>
            <w:rStyle w:val="Lienhypertexte"/>
          </w:rPr>
          <w:t>l’ANSM</w:t>
        </w:r>
      </w:hyperlink>
      <w:r>
        <w:rPr>
          <w:rStyle w:val="Lienhypertexte"/>
        </w:rPr>
        <w:t> ;</w:t>
      </w:r>
    </w:p>
    <w:p w14:paraId="3B717563" w14:textId="16075233"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annexe I</w:t>
        </w:r>
        <w:r w:rsidR="00B260FB" w:rsidRPr="00B260FB">
          <w:rPr>
            <w:rStyle w:val="Lienhypertexte"/>
          </w:rPr>
          <w:t>II</w:t>
        </w:r>
      </w:hyperlink>
      <w:r w:rsidR="00722DD9">
        <w:t xml:space="preserve">) </w:t>
      </w:r>
      <w:r w:rsidR="00AC31D2" w:rsidRPr="0093672E">
        <w:t>;</w:t>
      </w:r>
    </w:p>
    <w:p w14:paraId="0AB128CA" w14:textId="225DE2C2" w:rsidR="00AC31D2" w:rsidRPr="0093672E" w:rsidRDefault="00AC31D2" w:rsidP="00FD68A9">
      <w:pPr>
        <w:pStyle w:val="Paragraphedeliste"/>
        <w:ind w:left="426" w:hanging="284"/>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sdt>
        <w:sdtPr>
          <w:id w:val="-1819105627"/>
          <w:placeholder>
            <w:docPart w:val="34F3AC90ECEA4CE69EB36D60B7197F12"/>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104F49">
            <w:t>auprès du laboratoire via la fiche de déclaration en annexe I</w:t>
          </w:r>
        </w:sdtContent>
      </w:sdt>
    </w:p>
    <w:p w14:paraId="49768E58" w14:textId="1A73583D" w:rsidR="00AC31D2" w:rsidRPr="0093672E" w:rsidRDefault="00AC31D2" w:rsidP="00FD68A9">
      <w:pPr>
        <w:pStyle w:val="Paragraphedeliste"/>
        <w:ind w:left="426" w:hanging="284"/>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70718E" w:rsidRPr="0093672E">
        <w:rPr>
          <w:b/>
          <w:bCs/>
        </w:rPr>
        <w:t>Une convention entre le titulaire et l’établissement peut définir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1634C7FC"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2291B0D6" w14:textId="0A55203F" w:rsidR="00FE5F08" w:rsidRPr="0093672E" w:rsidRDefault="00AC31D2" w:rsidP="009F4084">
      <w:pPr>
        <w:pStyle w:val="Titre1"/>
      </w:pPr>
      <w:bookmarkStart w:id="3" w:name="_Toc58334972"/>
      <w:bookmarkStart w:id="4" w:name="_Toc72319021"/>
      <w:bookmarkStart w:id="5" w:name="_Toc98835302"/>
      <w:bookmarkEnd w:id="2"/>
      <w:r w:rsidRPr="0093672E">
        <w:lastRenderedPageBreak/>
        <w:t>Le médicament</w:t>
      </w:r>
      <w:bookmarkEnd w:id="3"/>
      <w:bookmarkEnd w:id="4"/>
      <w:bookmarkEnd w:id="5"/>
    </w:p>
    <w:p w14:paraId="6372399C" w14:textId="146C209A" w:rsidR="00AC31D2" w:rsidRDefault="00AC31D2" w:rsidP="00EA17E0">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6" w:name="_Hlk72253563"/>
      <w:r w:rsidRPr="0093672E">
        <w:t>sur</w:t>
      </w:r>
      <w:r w:rsidR="002E0CB5" w:rsidRPr="0093672E">
        <w:t xml:space="preserve"> </w:t>
      </w:r>
      <w:bookmarkEnd w:id="6"/>
      <w:sdt>
        <w:sdtPr>
          <w:id w:val="-1967807214"/>
          <w:placeholder>
            <w:docPart w:val="A59445D26A4145EE8A48F9FAC6ABEABE"/>
          </w:placeholder>
          <w:comboBox>
            <w:listItem w:value="Choisissez un élément."/>
            <w:listItem w:displayText="les sites de la HAS et de l’ANSM" w:value="les sites de la HAS et de l’ANSM"/>
            <w:listItem w:displayText="le site internet de l’EMA" w:value="le site internet de l’EMA"/>
          </w:comboBox>
        </w:sdtPr>
        <w:sdtEndPr/>
        <w:sdtContent>
          <w:r w:rsidR="00104F49">
            <w:t>les sites de la HAS et de l’ANSM</w:t>
          </w:r>
        </w:sdtContent>
      </w:sdt>
      <w:r w:rsidRPr="0093672E">
        <w:t xml:space="preserve"> </w:t>
      </w:r>
      <w:r w:rsidR="00216A72" w:rsidRPr="0093672E">
        <w:t xml:space="preserve"> </w:t>
      </w:r>
      <w:r w:rsidR="00EA516B" w:rsidRPr="0093672E">
        <w:t>p</w:t>
      </w:r>
      <w:r w:rsidRPr="0093672E">
        <w:t xml:space="preserve">our l’utilisation </w:t>
      </w:r>
      <w:r w:rsidR="00406D5B" w:rsidRPr="0093672E">
        <w:t>du</w:t>
      </w:r>
      <w:r w:rsidRPr="0093672E">
        <w:t xml:space="preserve"> médicament</w:t>
      </w:r>
      <w:r w:rsidR="00EA17E0">
        <w:t>.</w:t>
      </w:r>
      <w:r w:rsidR="00E37C64" w:rsidRPr="0093672E">
        <w:t xml:space="preserve"> </w:t>
      </w:r>
    </w:p>
    <w:p w14:paraId="132B75A9" w14:textId="77777777" w:rsidR="00626D97" w:rsidRPr="00626D97" w:rsidRDefault="00626D97" w:rsidP="00626D97"/>
    <w:p w14:paraId="4A7DA5AC" w14:textId="115B5E92" w:rsidR="00AC31D2" w:rsidRPr="00FE7D82" w:rsidRDefault="00AC31D2" w:rsidP="006B4387">
      <w:pPr>
        <w:pStyle w:val="Intertitre"/>
      </w:pPr>
      <w:r w:rsidRPr="00FE7D82">
        <w:t>Spécialité concernée</w:t>
      </w:r>
    </w:p>
    <w:tbl>
      <w:tblPr>
        <w:tblStyle w:val="Grilledetableauclaire"/>
        <w:tblW w:w="0" w:type="auto"/>
        <w:tblLook w:val="0600" w:firstRow="0" w:lastRow="0" w:firstColumn="0" w:lastColumn="0" w:noHBand="1" w:noVBand="1"/>
      </w:tblPr>
      <w:tblGrid>
        <w:gridCol w:w="9609"/>
      </w:tblGrid>
      <w:tr w:rsidR="005F43EC" w:rsidRPr="0093672E" w14:paraId="5C5E5E3C" w14:textId="77777777" w:rsidTr="005F43EC">
        <w:tc>
          <w:tcPr>
            <w:tcW w:w="9609" w:type="dxa"/>
          </w:tcPr>
          <w:p w14:paraId="050999CF" w14:textId="3AAA7F9C" w:rsidR="005F43EC" w:rsidRPr="0093672E" w:rsidRDefault="00EA17E0" w:rsidP="005F43EC">
            <w:r>
              <w:t>KIMOZO</w:t>
            </w:r>
            <w:r w:rsidR="000744D7">
              <w:t xml:space="preserve"> 40 mg / ml suspension buvable de témozolomide</w:t>
            </w:r>
          </w:p>
        </w:tc>
      </w:tr>
    </w:tbl>
    <w:p w14:paraId="0DE03442" w14:textId="77777777" w:rsidR="00BF5207" w:rsidRPr="0093672E" w:rsidRDefault="00BF5207" w:rsidP="00AC31D2"/>
    <w:p w14:paraId="5A36566D" w14:textId="0B8668E2"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626D97" w14:paraId="6A683EDA" w14:textId="77777777" w:rsidTr="005F43EC">
        <w:tc>
          <w:tcPr>
            <w:tcW w:w="9629" w:type="dxa"/>
          </w:tcPr>
          <w:p w14:paraId="719E8BDB" w14:textId="737608CC" w:rsidR="005F43EC" w:rsidRPr="00626D97" w:rsidRDefault="000744D7" w:rsidP="00626D97">
            <w:r w:rsidRPr="00626D97">
              <w:t xml:space="preserve">Le témozolomide est un </w:t>
            </w:r>
            <w:r w:rsidR="00B55AAB" w:rsidRPr="00626D97">
              <w:t xml:space="preserve">agent cytotoxique, </w:t>
            </w:r>
            <w:r w:rsidRPr="00626D97">
              <w:t xml:space="preserve">dérivé triazène qui subit une conversion chimique rapide à pH physiologique en monométhyl triazenoimidazole carboxamide (MTIC) actif. La cytotoxicité du MTIC est </w:t>
            </w:r>
            <w:r w:rsidR="00500EFB" w:rsidRPr="00626D97">
              <w:t xml:space="preserve">vraisemblablement </w:t>
            </w:r>
            <w:r w:rsidRPr="00626D97">
              <w:t>due principalement à une alkylation de la guanine en position O6 et à une alkylation supplémentaire en position N</w:t>
            </w:r>
            <w:r w:rsidRPr="009606DB">
              <w:rPr>
                <w:vertAlign w:val="superscript"/>
              </w:rPr>
              <w:t>7</w:t>
            </w:r>
            <w:r w:rsidRPr="00626D97">
              <w:t>. Les lésions cytotoxiques qui sont développées par la suite sont supposées entraîner une réparation aberrante de l’ADN méthylé.</w:t>
            </w:r>
          </w:p>
        </w:tc>
      </w:tr>
    </w:tbl>
    <w:p w14:paraId="3C40196C" w14:textId="77777777" w:rsidR="005F43EC" w:rsidRPr="0093672E" w:rsidRDefault="005F43EC" w:rsidP="005F43EC"/>
    <w:p w14:paraId="021C111D" w14:textId="140A18FB"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09B3A1B7" w14:textId="77777777" w:rsidTr="0001101B">
        <w:tc>
          <w:tcPr>
            <w:tcW w:w="9609" w:type="dxa"/>
          </w:tcPr>
          <w:p w14:paraId="3DAF9B0D" w14:textId="77777777" w:rsidR="00C47E80" w:rsidRPr="00626D97" w:rsidRDefault="00A77A36" w:rsidP="00626D97">
            <w:r w:rsidRPr="00626D97">
              <w:t xml:space="preserve">Kimozo est indiqué </w:t>
            </w:r>
            <w:r w:rsidR="00C47E80" w:rsidRPr="00626D97">
              <w:t xml:space="preserve">en monothérapie ou en association à un inhibiteur spécifique de l'ADN topoisomérase I (irinotécan ou topotecan) dans le traitement des patients pédiatriques âgés de 1 à 6 ans et chez les patients âgés de plus de 6 ans dans l’incapacité d’avaler le témozolomide sous forme de gélule et atteints : </w:t>
            </w:r>
          </w:p>
          <w:p w14:paraId="14DC248E" w14:textId="12A4BE0E" w:rsidR="00C47E80" w:rsidRPr="00626D97" w:rsidRDefault="00C47E80" w:rsidP="00AF5BEF">
            <w:pPr>
              <w:pStyle w:val="Paragraphedeliste"/>
              <w:numPr>
                <w:ilvl w:val="0"/>
                <w:numId w:val="17"/>
              </w:numPr>
            </w:pPr>
            <w:r w:rsidRPr="00626D97">
              <w:t xml:space="preserve">d’un neuroblastome à haut risque réfractaire ou présentant une réponse insuffisante à la chimiothérapie d’induction. </w:t>
            </w:r>
          </w:p>
          <w:p w14:paraId="562AEA39" w14:textId="28D0A5A8" w:rsidR="00365B14" w:rsidRPr="00626D97" w:rsidRDefault="00C47E80" w:rsidP="00AF5BEF">
            <w:pPr>
              <w:pStyle w:val="Paragraphedeliste"/>
              <w:numPr>
                <w:ilvl w:val="0"/>
                <w:numId w:val="17"/>
              </w:numPr>
            </w:pPr>
            <w:r w:rsidRPr="00626D97">
              <w:t>d’un neuroblastome à haut risque récidivant après une réponse au moins partielle à la chimiothérapie d’induction suivie d’un traitement myéloablatif et d’une greffe de cellules souches</w:t>
            </w:r>
            <w:r w:rsidR="00A77A36" w:rsidRPr="00626D97">
              <w:t>.</w:t>
            </w:r>
          </w:p>
        </w:tc>
      </w:tr>
    </w:tbl>
    <w:p w14:paraId="2EC694EF" w14:textId="77777777" w:rsidR="00AC31D2" w:rsidRPr="0093672E" w:rsidRDefault="00AC31D2" w:rsidP="00AC31D2"/>
    <w:p w14:paraId="134C4FF2" w14:textId="53F1FCC3" w:rsidR="00AC31D2" w:rsidRPr="0093672E" w:rsidRDefault="00AC31D2" w:rsidP="00AE6527">
      <w:pPr>
        <w:pStyle w:val="Intertitre"/>
      </w:pPr>
      <w:r w:rsidRPr="0093672E">
        <w:t>Posologie</w:t>
      </w:r>
    </w:p>
    <w:tbl>
      <w:tblPr>
        <w:tblStyle w:val="Grilledetableauclaire"/>
        <w:tblW w:w="0" w:type="auto"/>
        <w:tblLook w:val="0600" w:firstRow="0" w:lastRow="0" w:firstColumn="0" w:lastColumn="0" w:noHBand="1" w:noVBand="1"/>
      </w:tblPr>
      <w:tblGrid>
        <w:gridCol w:w="9609"/>
      </w:tblGrid>
      <w:tr w:rsidR="005F43EC" w:rsidRPr="0093672E" w14:paraId="73F58D96" w14:textId="77777777" w:rsidTr="005F43EC">
        <w:tc>
          <w:tcPr>
            <w:tcW w:w="9609" w:type="dxa"/>
          </w:tcPr>
          <w:p w14:paraId="09EC905B" w14:textId="7C46313F" w:rsidR="00512679" w:rsidRPr="00A21309" w:rsidRDefault="00512679" w:rsidP="00512679">
            <w:pPr>
              <w:tabs>
                <w:tab w:val="left" w:pos="4962"/>
              </w:tabs>
              <w:jc w:val="left"/>
              <w:rPr>
                <w:u w:val="single"/>
              </w:rPr>
            </w:pPr>
            <w:r w:rsidRPr="00A21309">
              <w:rPr>
                <w:u w:val="single"/>
              </w:rPr>
              <w:t xml:space="preserve">Traitement en monothérapie </w:t>
            </w:r>
          </w:p>
          <w:p w14:paraId="536AB06D" w14:textId="3BF5E0F6" w:rsidR="00512679" w:rsidRPr="00A776B1" w:rsidRDefault="00512679" w:rsidP="00A776B1">
            <w:r w:rsidRPr="00A776B1">
              <w:t>Un cycle de traitement en monothérapie dure 28 jours. Kimozo est administré par voie orale à la dose de 150 mg/m² de surface corporelle une fois par jour pendant les 5 premiers jours du premier cycle puis le traitement est arrêté pendant les 23 jours suivants (total de 28 jours). La dose est augmentée lors du second cycle et pour les cycles suivants à 200 mg/m² de surface corporelle une fois par jour et est administré pendant les 5 premiers jours de chaque cycle s’il n’y a pas de toxicité hématologique sévère (à savoir PNN &lt; 0,75 x 10</w:t>
            </w:r>
            <w:r w:rsidRPr="009819A0">
              <w:rPr>
                <w:vertAlign w:val="superscript"/>
              </w:rPr>
              <w:t>9</w:t>
            </w:r>
            <w:r w:rsidRPr="00A776B1">
              <w:t>/l et taux de plaquettes &lt; 75 x 10</w:t>
            </w:r>
            <w:r w:rsidRPr="009819A0">
              <w:rPr>
                <w:vertAlign w:val="superscript"/>
              </w:rPr>
              <w:t>9</w:t>
            </w:r>
            <w:r w:rsidRPr="00A776B1">
              <w:t>/l,</w:t>
            </w:r>
            <w:r w:rsidR="007C0A8D" w:rsidRPr="00A776B1">
              <w:t xml:space="preserve"> ou</w:t>
            </w:r>
            <w:r w:rsidRPr="00A776B1">
              <w:t xml:space="preserve"> pour les patients avec atteinte de la moelle osseuse confirmée, PNN &lt;0,50 x 10</w:t>
            </w:r>
            <w:r w:rsidRPr="009819A0">
              <w:rPr>
                <w:vertAlign w:val="superscript"/>
              </w:rPr>
              <w:t>9</w:t>
            </w:r>
            <w:r w:rsidRPr="00A776B1">
              <w:t>/l et taux de plaquettes &lt; 50 x 10</w:t>
            </w:r>
            <w:r w:rsidRPr="009819A0">
              <w:rPr>
                <w:vertAlign w:val="superscript"/>
              </w:rPr>
              <w:t>9</w:t>
            </w:r>
            <w:r w:rsidRPr="00A776B1">
              <w:t>/l</w:t>
            </w:r>
            <w:r w:rsidR="00106F26" w:rsidRPr="00A776B1">
              <w:t>)</w:t>
            </w:r>
            <w:r w:rsidR="007C0A8D" w:rsidRPr="00A776B1">
              <w:t>,</w:t>
            </w:r>
            <w:r w:rsidR="00106F26" w:rsidRPr="00A776B1">
              <w:t xml:space="preserve"> et </w:t>
            </w:r>
            <w:r w:rsidRPr="00A776B1">
              <w:t xml:space="preserve">si aucune toxicité non hématologique pour le cycle 1 est de Grade ≥3 </w:t>
            </w:r>
            <w:r w:rsidRPr="00A776B1">
              <w:lastRenderedPageBreak/>
              <w:t>selon la classification « Common Toxicity Criteria », avant l’administration du cycle suivant. Si la dose n’est pas augmentée au cycle 2, l’augmentation ne doit pas être effectuée aux cycles suivants. Une fois augmentée, la dose demeure à 200 mg/m2 par jour pour les 5 premiers jours de chaque cycle suivant à moins qu’une toxicité apparaisse. Les diminutions de dose et les arrêts pendant la phase de monothérapie doivent être effectués selon les tableaux 1 et 2</w:t>
            </w:r>
            <w:r w:rsidR="00A21309" w:rsidRPr="00A776B1">
              <w:t xml:space="preserve"> du RCP</w:t>
            </w:r>
            <w:r w:rsidRPr="00A776B1">
              <w:t>.</w:t>
            </w:r>
          </w:p>
          <w:p w14:paraId="70B09EDE" w14:textId="69A07431" w:rsidR="00A21309" w:rsidRPr="00A21309" w:rsidRDefault="00A21309" w:rsidP="00A21309">
            <w:pPr>
              <w:keepNext/>
              <w:rPr>
                <w:u w:val="single"/>
              </w:rPr>
            </w:pPr>
            <w:r w:rsidRPr="00A21309">
              <w:rPr>
                <w:u w:val="single"/>
              </w:rPr>
              <w:t>Traitement en association</w:t>
            </w:r>
            <w:r w:rsidR="00B43138">
              <w:rPr>
                <w:u w:val="single"/>
              </w:rPr>
              <w:t xml:space="preserve"> avec topotécan ou irinotécan</w:t>
            </w:r>
            <w:r w:rsidRPr="00A21309">
              <w:rPr>
                <w:u w:val="single"/>
              </w:rPr>
              <w:t xml:space="preserve"> </w:t>
            </w:r>
          </w:p>
          <w:p w14:paraId="23C3F054" w14:textId="4FA08A04" w:rsidR="009B5014" w:rsidRPr="00A776B1" w:rsidRDefault="00A21309" w:rsidP="00AF5BEF">
            <w:pPr>
              <w:pStyle w:val="Paragraphedeliste"/>
              <w:numPr>
                <w:ilvl w:val="0"/>
                <w:numId w:val="24"/>
              </w:numPr>
              <w:ind w:left="306" w:hanging="142"/>
            </w:pPr>
            <w:r w:rsidRPr="00A776B1">
              <w:t xml:space="preserve">Un cycle de traitement </w:t>
            </w:r>
            <w:bookmarkStart w:id="7" w:name="_Hlk97301073"/>
            <w:r w:rsidRPr="00A776B1">
              <w:t>en association avec topotécan dure 28 jours. Kimozo est administré par voie orale à la dose de 150 mg/m² de surface corporelle une fois par jour pendant les 5 premiers jours de chaque cycle.</w:t>
            </w:r>
            <w:r w:rsidR="00E16EE3">
              <w:t xml:space="preserve"> </w:t>
            </w:r>
            <w:r w:rsidRPr="00A776B1">
              <w:t>Topotécan est administré par voie intraveineuse sur 30 minutes à la dose de 0,75 mg/m2 de surface corporelle pendant les mêmes 5 premiers jours de chaque cycle, au moins 1 heure après l’administration du témozolomide. Puis le traitement est arrêté pendant les 23 jours suivants (total de 28 jours).</w:t>
            </w:r>
            <w:bookmarkEnd w:id="7"/>
            <w:r w:rsidR="009B5014" w:rsidRPr="00A776B1">
              <w:t xml:space="preserve"> </w:t>
            </w:r>
          </w:p>
          <w:p w14:paraId="4C665AC9" w14:textId="2496D258" w:rsidR="007A6214" w:rsidRPr="00A21309" w:rsidRDefault="007A6214" w:rsidP="00A776B1">
            <w:pPr>
              <w:pStyle w:val="Paragraphedeliste"/>
              <w:numPr>
                <w:ilvl w:val="0"/>
                <w:numId w:val="0"/>
              </w:numPr>
              <w:ind w:left="306"/>
            </w:pPr>
            <w:r w:rsidRPr="00A21309">
              <w:t xml:space="preserve">Les diminutions de dose </w:t>
            </w:r>
            <w:r w:rsidRPr="00580C4E">
              <w:t xml:space="preserve">de la polychimiothérapie </w:t>
            </w:r>
            <w:r w:rsidRPr="00A21309">
              <w:t xml:space="preserve">et les arrêts de </w:t>
            </w:r>
            <w:r w:rsidR="00580C4E">
              <w:t>traitement</w:t>
            </w:r>
            <w:r w:rsidRPr="00A21309">
              <w:t xml:space="preserve"> doivent être effectués selon les tableaux 3 et 4 </w:t>
            </w:r>
            <w:r w:rsidR="00E16EE3">
              <w:t xml:space="preserve">du RCP </w:t>
            </w:r>
            <w:r w:rsidRPr="00A21309">
              <w:t xml:space="preserve">pour l’association </w:t>
            </w:r>
            <w:r w:rsidR="00580C4E">
              <w:t>t</w:t>
            </w:r>
            <w:r w:rsidRPr="00A21309">
              <w:t xml:space="preserve">émozolomide – </w:t>
            </w:r>
            <w:r w:rsidR="00580C4E">
              <w:t>t</w:t>
            </w:r>
            <w:r w:rsidRPr="00A21309">
              <w:t>opotécan</w:t>
            </w:r>
            <w:r w:rsidR="00580C4E">
              <w:t>.</w:t>
            </w:r>
          </w:p>
          <w:p w14:paraId="6530C8D4" w14:textId="05F8AD5C" w:rsidR="009B5014" w:rsidRDefault="00A21309" w:rsidP="00AF5BEF">
            <w:pPr>
              <w:pStyle w:val="Paragraphedeliste"/>
              <w:numPr>
                <w:ilvl w:val="0"/>
                <w:numId w:val="24"/>
              </w:numPr>
              <w:ind w:left="306" w:hanging="142"/>
            </w:pPr>
            <w:r w:rsidRPr="00A21309">
              <w:t>Un cycle de traitement en association avec irinotécan dure 21 jours. Kimozo est administré par voie orale à la dose de 100 mg/m² de surface corporelle une fois par jour pendant les 5 premiers jours de chaque cycle. Irinotécan est administré par voie intraveineuse sur 1 heure à la dose de 50 mg/m</w:t>
            </w:r>
            <w:r w:rsidRPr="00A776B1">
              <w:t>2</w:t>
            </w:r>
            <w:r w:rsidRPr="00A21309">
              <w:t xml:space="preserve"> de surface corporelle pendant les mêmes 5 premiers jours de chaque cycle, au moins 1 heure après l’administration du témozolomide. Puis le traitement est arrêté pendant les 16 jours suivants (total de 21 jours).   </w:t>
            </w:r>
          </w:p>
          <w:p w14:paraId="5682342B" w14:textId="1B9560A2" w:rsidR="00A21309" w:rsidRPr="00A21309" w:rsidRDefault="00580C4E" w:rsidP="00AF5BEF">
            <w:pPr>
              <w:pStyle w:val="Paragraphedeliste"/>
              <w:numPr>
                <w:ilvl w:val="0"/>
                <w:numId w:val="24"/>
              </w:numPr>
              <w:ind w:left="306" w:hanging="142"/>
            </w:pPr>
            <w:r w:rsidRPr="00A21309">
              <w:t xml:space="preserve">Les diminutions de dose </w:t>
            </w:r>
            <w:r w:rsidRPr="00580C4E">
              <w:t xml:space="preserve">de la polychimiothérapie </w:t>
            </w:r>
            <w:r w:rsidRPr="00A21309">
              <w:t xml:space="preserve">et les arrêts de </w:t>
            </w:r>
            <w:r>
              <w:t>traitement</w:t>
            </w:r>
            <w:r w:rsidRPr="00A21309">
              <w:t xml:space="preserve"> doivent être effectués selon </w:t>
            </w:r>
            <w:r w:rsidR="00EB4E92">
              <w:t xml:space="preserve">les </w:t>
            </w:r>
            <w:r w:rsidRPr="00A21309">
              <w:t xml:space="preserve">tableaux 5 et 6 pour l’association </w:t>
            </w:r>
            <w:r>
              <w:t>t</w:t>
            </w:r>
            <w:r w:rsidRPr="00A21309">
              <w:t xml:space="preserve">émozolomide </w:t>
            </w:r>
            <w:r>
              <w:t>–</w:t>
            </w:r>
            <w:r w:rsidRPr="00A21309">
              <w:t xml:space="preserve"> </w:t>
            </w:r>
            <w:r>
              <w:t>i</w:t>
            </w:r>
            <w:r w:rsidRPr="00A21309">
              <w:t>rinotécan</w:t>
            </w:r>
            <w:r>
              <w:t xml:space="preserve"> du RCP.</w:t>
            </w:r>
          </w:p>
          <w:p w14:paraId="7EF0B8FC" w14:textId="29EB3BBE" w:rsidR="005F43EC" w:rsidRPr="00E16EE3" w:rsidRDefault="00A21309" w:rsidP="00E16EE3">
            <w:r w:rsidRPr="00E16EE3">
              <w:br/>
            </w:r>
            <w:r w:rsidR="000744D7" w:rsidRPr="00E16EE3">
              <w:t xml:space="preserve">Le traitement par Kimozo </w:t>
            </w:r>
            <w:r w:rsidR="00B55AAB" w:rsidRPr="00E16EE3">
              <w:t>peut</w:t>
            </w:r>
            <w:r w:rsidR="000744D7" w:rsidRPr="00E16EE3">
              <w:t xml:space="preserve"> être poursuivi jusqu'à progression objective de la maladie ou apparition d'une toxicité inacceptable.</w:t>
            </w:r>
          </w:p>
        </w:tc>
      </w:tr>
    </w:tbl>
    <w:p w14:paraId="2E459F04" w14:textId="77777777" w:rsidR="005F43EC" w:rsidRPr="0093672E" w:rsidRDefault="005F43EC" w:rsidP="005F43EC"/>
    <w:p w14:paraId="3FF2291B" w14:textId="4098C111" w:rsidR="005F43EC" w:rsidRPr="0093672E" w:rsidRDefault="00AC31D2" w:rsidP="005F43EC">
      <w:pPr>
        <w:pStyle w:val="Intertitre"/>
      </w:pPr>
      <w:r w:rsidRPr="0093672E">
        <w:t>Conditions de prescription et de délivrance</w:t>
      </w:r>
      <w:bookmarkStart w:id="8" w:name="_Toc58334973"/>
    </w:p>
    <w:p w14:paraId="702F119F" w14:textId="1B59D279" w:rsidR="004C2895" w:rsidRPr="004C2895" w:rsidRDefault="004C2895" w:rsidP="006464D7">
      <w:pPr>
        <w:pStyle w:val="Paragraphedexplications"/>
      </w:pPr>
      <w:r>
        <w:t xml:space="preserve">En complément des conditions de prescription et de délivrance, se rapporter à </w:t>
      </w:r>
      <w:hyperlink w:anchor="Annexe_2" w:history="1">
        <w:r w:rsidRPr="00E75191">
          <w:rPr>
            <w:rStyle w:val="Lienhypertexte"/>
          </w:rPr>
          <w:t>l’annexe II</w:t>
        </w:r>
      </w:hyperlink>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626D97" w14:paraId="05A2C002" w14:textId="77777777" w:rsidTr="005F43EC">
        <w:tc>
          <w:tcPr>
            <w:tcW w:w="5000" w:type="pct"/>
          </w:tcPr>
          <w:p w14:paraId="318A547B" w14:textId="77777777" w:rsidR="00626D97" w:rsidRDefault="000744D7" w:rsidP="00AF5BEF">
            <w:pPr>
              <w:pStyle w:val="Paragraphedeliste"/>
              <w:numPr>
                <w:ilvl w:val="0"/>
                <w:numId w:val="18"/>
              </w:numPr>
            </w:pPr>
            <w:r w:rsidRPr="00626D97">
              <w:t>Médicament soum</w:t>
            </w:r>
            <w:r w:rsidR="00664F3E" w:rsidRPr="00626D97">
              <w:t xml:space="preserve">is à prescription hospitalière. </w:t>
            </w:r>
          </w:p>
          <w:p w14:paraId="4905226D" w14:textId="77777777" w:rsidR="00626D97" w:rsidRDefault="00664F3E" w:rsidP="00AF5BEF">
            <w:pPr>
              <w:pStyle w:val="Paragraphedeliste"/>
              <w:numPr>
                <w:ilvl w:val="0"/>
                <w:numId w:val="18"/>
              </w:numPr>
            </w:pPr>
            <w:r w:rsidRPr="00626D97">
              <w:t>P</w:t>
            </w:r>
            <w:r w:rsidR="00500EFB" w:rsidRPr="00626D97">
              <w:t xml:space="preserve">rescription réservée aux spécialistes </w:t>
            </w:r>
            <w:r w:rsidRPr="00626D97">
              <w:t>en oncologie ou aux médecins compétents en cancérologie</w:t>
            </w:r>
            <w:r w:rsidR="00500EFB" w:rsidRPr="00626D97">
              <w:t xml:space="preserve">. </w:t>
            </w:r>
          </w:p>
          <w:p w14:paraId="06B09267" w14:textId="77777777" w:rsidR="005F43EC" w:rsidRDefault="009B5014" w:rsidP="00AF5BEF">
            <w:pPr>
              <w:pStyle w:val="Paragraphedeliste"/>
              <w:numPr>
                <w:ilvl w:val="0"/>
                <w:numId w:val="18"/>
              </w:numPr>
            </w:pPr>
            <w:r w:rsidRPr="00626D97">
              <w:t>Médicament nécessitant une surveillance particulière pendant le traitement.</w:t>
            </w:r>
            <w:r w:rsidR="003876AE" w:rsidRPr="00626D97">
              <w:t xml:space="preserve"> </w:t>
            </w:r>
            <w:r w:rsidR="000744D7" w:rsidRPr="00626D97">
              <w:t xml:space="preserve"> </w:t>
            </w:r>
          </w:p>
          <w:p w14:paraId="481FC3AE" w14:textId="26B99A14" w:rsidR="00C65493" w:rsidRPr="00AA0CA8" w:rsidRDefault="00C65493" w:rsidP="00C65493">
            <w:pPr>
              <w:rPr>
                <w:b/>
                <w:bCs/>
                <w:i/>
                <w:iCs/>
              </w:rPr>
            </w:pPr>
            <w:r w:rsidRPr="00AA0CA8">
              <w:rPr>
                <w:b/>
                <w:bCs/>
                <w:i/>
                <w:iCs/>
              </w:rPr>
              <w:t xml:space="preserve">Les décisions d’initiation et d’arrêt de traitement devront </w:t>
            </w:r>
            <w:r w:rsidR="002D46D6" w:rsidRPr="00AA0CA8">
              <w:rPr>
                <w:b/>
                <w:bCs/>
                <w:i/>
                <w:iCs/>
              </w:rPr>
              <w:t xml:space="preserve">être prise après </w:t>
            </w:r>
            <w:r w:rsidR="00B825CF" w:rsidRPr="00AA0CA8">
              <w:rPr>
                <w:b/>
                <w:bCs/>
                <w:i/>
                <w:iCs/>
              </w:rPr>
              <w:t>avis d’un membre du comi</w:t>
            </w:r>
            <w:r w:rsidR="00772549" w:rsidRPr="00AA0CA8">
              <w:rPr>
                <w:b/>
                <w:bCs/>
                <w:i/>
                <w:iCs/>
              </w:rPr>
              <w:t>t</w:t>
            </w:r>
            <w:r w:rsidR="00B825CF" w:rsidRPr="00AA0CA8">
              <w:rPr>
                <w:b/>
                <w:bCs/>
                <w:i/>
                <w:iCs/>
              </w:rPr>
              <w:t>é neuroblastome de la</w:t>
            </w:r>
            <w:r w:rsidR="00772549" w:rsidRPr="00AA0CA8">
              <w:rPr>
                <w:b/>
                <w:bCs/>
                <w:i/>
                <w:iCs/>
              </w:rPr>
              <w:t xml:space="preserve"> société française de lutte contre les cancers et les leucémies de l’enfant et de l’adolescent (SFCE).</w:t>
            </w:r>
          </w:p>
        </w:tc>
      </w:tr>
    </w:tbl>
    <w:p w14:paraId="4FACBF61" w14:textId="77777777" w:rsidR="005F43EC" w:rsidRPr="0093672E" w:rsidRDefault="005F43EC" w:rsidP="005F43EC"/>
    <w:p w14:paraId="153DA545"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78F9F612" w14:textId="40BFB5C8" w:rsidR="00AC31D2" w:rsidRPr="0093672E" w:rsidRDefault="00AC31D2" w:rsidP="005C3D6F">
      <w:pPr>
        <w:pStyle w:val="Titre1"/>
        <w:spacing w:after="360"/>
      </w:pPr>
      <w:bookmarkStart w:id="9" w:name="_Toc72319022"/>
      <w:bookmarkStart w:id="10" w:name="_Toc98835303"/>
      <w:r w:rsidRPr="0093672E">
        <w:lastRenderedPageBreak/>
        <w:t>Calendrier des visites</w:t>
      </w:r>
      <w:bookmarkEnd w:id="8"/>
      <w:bookmarkEnd w:id="9"/>
      <w:bookmarkEnd w:id="10"/>
    </w:p>
    <w:tbl>
      <w:tblPr>
        <w:tblStyle w:val="Grilledutableau"/>
        <w:tblW w:w="5000" w:type="pct"/>
        <w:tblLook w:val="0020" w:firstRow="1" w:lastRow="0" w:firstColumn="0" w:lastColumn="0" w:noHBand="0" w:noVBand="0"/>
      </w:tblPr>
      <w:tblGrid>
        <w:gridCol w:w="8076"/>
        <w:gridCol w:w="2161"/>
        <w:gridCol w:w="1806"/>
        <w:gridCol w:w="2519"/>
      </w:tblGrid>
      <w:tr w:rsidR="00A91C71" w:rsidRPr="0093672E" w14:paraId="547FA854" w14:textId="77777777" w:rsidTr="000C54AF">
        <w:trPr>
          <w:cnfStyle w:val="100000000000" w:firstRow="1" w:lastRow="0" w:firstColumn="0" w:lastColumn="0" w:oddVBand="0" w:evenVBand="0" w:oddHBand="0" w:evenHBand="0" w:firstRowFirstColumn="0" w:firstRowLastColumn="0" w:lastRowFirstColumn="0" w:lastRowLastColumn="0"/>
          <w:trHeight w:val="328"/>
        </w:trPr>
        <w:tc>
          <w:tcPr>
            <w:tcW w:w="2773" w:type="pct"/>
          </w:tcPr>
          <w:p w14:paraId="6664BE62" w14:textId="77777777" w:rsidR="00AC31D2" w:rsidRPr="0093672E" w:rsidRDefault="00AC31D2" w:rsidP="00625959">
            <w:pPr>
              <w:jc w:val="left"/>
            </w:pPr>
          </w:p>
        </w:tc>
        <w:tc>
          <w:tcPr>
            <w:tcW w:w="742" w:type="pct"/>
          </w:tcPr>
          <w:p w14:paraId="41E89822" w14:textId="1EB12DC8" w:rsidR="00AC31D2" w:rsidRPr="0093672E" w:rsidRDefault="00F61B3E" w:rsidP="00625959">
            <w:pPr>
              <w:jc w:val="left"/>
            </w:pPr>
            <w:r w:rsidRPr="0093672E">
              <w:t>D</w:t>
            </w:r>
            <w:r w:rsidR="00AC31D2" w:rsidRPr="0093672E">
              <w:t>emande d’accès au traitement</w:t>
            </w:r>
          </w:p>
        </w:tc>
        <w:tc>
          <w:tcPr>
            <w:tcW w:w="620" w:type="pct"/>
          </w:tcPr>
          <w:p w14:paraId="132124B9" w14:textId="4E6C019A" w:rsidR="00AC31D2" w:rsidRPr="0093672E" w:rsidRDefault="00F61B3E" w:rsidP="00625959">
            <w:pPr>
              <w:jc w:val="left"/>
            </w:pPr>
            <w:r w:rsidRPr="0093672E">
              <w:t>P</w:t>
            </w:r>
            <w:r w:rsidR="00AC31D2" w:rsidRPr="0093672E">
              <w:t xml:space="preserve">remière </w:t>
            </w:r>
            <w:r w:rsidR="00C9226D" w:rsidRPr="0093672E">
              <w:br/>
            </w:r>
            <w:r w:rsidR="00AC31D2" w:rsidRPr="0093672E">
              <w:t>administration</w:t>
            </w:r>
          </w:p>
        </w:tc>
        <w:tc>
          <w:tcPr>
            <w:tcW w:w="865" w:type="pct"/>
          </w:tcPr>
          <w:p w14:paraId="798A94E9" w14:textId="5AB4B54A" w:rsidR="00AC31D2" w:rsidRPr="0093672E" w:rsidRDefault="00F61B3E" w:rsidP="00625959">
            <w:pPr>
              <w:jc w:val="left"/>
            </w:pPr>
            <w:r w:rsidRPr="0093672E">
              <w:t>S</w:t>
            </w:r>
            <w:r w:rsidR="00AC31D2" w:rsidRPr="0093672E">
              <w:t>uivi du traitement et/ou arrêt</w:t>
            </w:r>
          </w:p>
        </w:tc>
      </w:tr>
      <w:tr w:rsidR="00910E7D" w:rsidRPr="0093672E" w14:paraId="190B1E00" w14:textId="77777777" w:rsidTr="000C54AF">
        <w:trPr>
          <w:trHeight w:val="108"/>
        </w:trPr>
        <w:tc>
          <w:tcPr>
            <w:tcW w:w="2773" w:type="pct"/>
          </w:tcPr>
          <w:p w14:paraId="406977C1" w14:textId="1EE703B2" w:rsidR="00AC31D2" w:rsidRPr="0093672E" w:rsidRDefault="00AC31D2" w:rsidP="00D06470">
            <w:pPr>
              <w:jc w:val="left"/>
            </w:pPr>
            <w:r w:rsidRPr="0093672E">
              <w:t>Remise de la note d’information destinée au patient par le médecin prescripteur</w:t>
            </w:r>
          </w:p>
        </w:tc>
        <w:tc>
          <w:tcPr>
            <w:tcW w:w="742" w:type="pct"/>
          </w:tcPr>
          <w:p w14:paraId="29240DC4" w14:textId="4E44BC01" w:rsidR="00AC31D2" w:rsidRPr="0093672E" w:rsidRDefault="008A7095" w:rsidP="00317E82">
            <w:pPr>
              <w:pStyle w:val="Normalcentr"/>
            </w:pPr>
            <w:r w:rsidRPr="0093672E">
              <w:t>X</w:t>
            </w:r>
          </w:p>
        </w:tc>
        <w:tc>
          <w:tcPr>
            <w:tcW w:w="620" w:type="pct"/>
          </w:tcPr>
          <w:p w14:paraId="5AE22BC1" w14:textId="7877F74B" w:rsidR="00AC31D2" w:rsidRPr="0093672E" w:rsidRDefault="00AC31D2" w:rsidP="00317E82">
            <w:pPr>
              <w:pStyle w:val="Normalcentr"/>
            </w:pPr>
          </w:p>
        </w:tc>
        <w:tc>
          <w:tcPr>
            <w:tcW w:w="865" w:type="pct"/>
          </w:tcPr>
          <w:p w14:paraId="31B5730A" w14:textId="7CE282BA" w:rsidR="00AC31D2" w:rsidRPr="0093672E" w:rsidRDefault="00AC31D2" w:rsidP="00317E82">
            <w:pPr>
              <w:pStyle w:val="Normalcentr"/>
            </w:pPr>
          </w:p>
        </w:tc>
      </w:tr>
      <w:tr w:rsidR="00AC31D2" w:rsidRPr="0093672E" w14:paraId="16BDBA7D" w14:textId="77777777" w:rsidTr="00910E7D">
        <w:trPr>
          <w:trHeight w:val="108"/>
        </w:trPr>
        <w:tc>
          <w:tcPr>
            <w:tcW w:w="5000" w:type="pct"/>
            <w:gridSpan w:val="4"/>
          </w:tcPr>
          <w:p w14:paraId="5A8AB7E5" w14:textId="77777777" w:rsidR="00AC31D2" w:rsidRPr="0093672E" w:rsidRDefault="00AC31D2" w:rsidP="00D06470">
            <w:pPr>
              <w:pStyle w:val="Intertitre"/>
              <w:rPr>
                <w:sz w:val="24"/>
                <w:szCs w:val="24"/>
              </w:rPr>
            </w:pPr>
            <w:r w:rsidRPr="0093672E">
              <w:rPr>
                <w:sz w:val="24"/>
                <w:szCs w:val="24"/>
              </w:rPr>
              <w:t>Collecte de données sur les caractéristiques des patients</w:t>
            </w:r>
          </w:p>
        </w:tc>
      </w:tr>
      <w:tr w:rsidR="00FA6EDE" w:rsidRPr="0093672E" w14:paraId="1E421FDA" w14:textId="77777777" w:rsidTr="000C54AF">
        <w:trPr>
          <w:trHeight w:val="108"/>
        </w:trPr>
        <w:tc>
          <w:tcPr>
            <w:tcW w:w="2773" w:type="pct"/>
          </w:tcPr>
          <w:p w14:paraId="7367C7C2" w14:textId="77777777" w:rsidR="00CB17E7" w:rsidRPr="0093672E" w:rsidRDefault="00CB17E7" w:rsidP="006C1B4E">
            <w:pPr>
              <w:jc w:val="left"/>
            </w:pPr>
            <w:r w:rsidRPr="0093672E">
              <w:t>Déclaration de conformité médicale aux critères d’éligibilité</w:t>
            </w:r>
          </w:p>
        </w:tc>
        <w:tc>
          <w:tcPr>
            <w:tcW w:w="742" w:type="pct"/>
          </w:tcPr>
          <w:p w14:paraId="6F6757C2" w14:textId="77777777" w:rsidR="00CB17E7" w:rsidRPr="0093672E" w:rsidRDefault="00CB17E7" w:rsidP="006C1B4E">
            <w:pPr>
              <w:pStyle w:val="Normalcentr"/>
            </w:pPr>
            <w:r w:rsidRPr="0093672E">
              <w:t>X</w:t>
            </w:r>
          </w:p>
        </w:tc>
        <w:tc>
          <w:tcPr>
            <w:tcW w:w="620" w:type="pct"/>
          </w:tcPr>
          <w:p w14:paraId="6A9E9819" w14:textId="77777777" w:rsidR="00CB17E7" w:rsidRPr="0093672E" w:rsidRDefault="00CB17E7" w:rsidP="006C1B4E">
            <w:pPr>
              <w:pStyle w:val="Normalcentr"/>
            </w:pPr>
            <w:r w:rsidRPr="0093672E">
              <w:t>X</w:t>
            </w:r>
          </w:p>
        </w:tc>
        <w:tc>
          <w:tcPr>
            <w:tcW w:w="865" w:type="pct"/>
          </w:tcPr>
          <w:p w14:paraId="613DE334" w14:textId="77777777" w:rsidR="00CB17E7" w:rsidRPr="0093672E" w:rsidRDefault="00CB17E7" w:rsidP="006C1B4E">
            <w:pPr>
              <w:pStyle w:val="Normalcentr"/>
            </w:pPr>
          </w:p>
        </w:tc>
      </w:tr>
      <w:tr w:rsidR="00FA6EDE" w:rsidRPr="0093672E" w14:paraId="4991B3B5" w14:textId="77777777" w:rsidTr="000C54AF">
        <w:trPr>
          <w:trHeight w:val="108"/>
        </w:trPr>
        <w:tc>
          <w:tcPr>
            <w:tcW w:w="2773" w:type="pct"/>
          </w:tcPr>
          <w:p w14:paraId="657045D5" w14:textId="2E7C1F9C" w:rsidR="00CB17E7" w:rsidRPr="0093672E" w:rsidRDefault="00CB17E7" w:rsidP="006C1B4E">
            <w:pPr>
              <w:jc w:val="left"/>
            </w:pPr>
            <w:r w:rsidRPr="0093672E">
              <w:t>Bilan biologique (</w:t>
            </w:r>
            <w:r w:rsidR="009C7CF1">
              <w:t>NFS</w:t>
            </w:r>
            <w:r w:rsidRPr="0093672E">
              <w:t>)</w:t>
            </w:r>
          </w:p>
        </w:tc>
        <w:tc>
          <w:tcPr>
            <w:tcW w:w="742" w:type="pct"/>
          </w:tcPr>
          <w:p w14:paraId="1F33F71D" w14:textId="77777777" w:rsidR="00CB17E7" w:rsidRPr="0093672E" w:rsidRDefault="00CB17E7" w:rsidP="006C1B4E">
            <w:pPr>
              <w:pStyle w:val="Normalcentr"/>
            </w:pPr>
            <w:r w:rsidRPr="0093672E">
              <w:t>X</w:t>
            </w:r>
          </w:p>
        </w:tc>
        <w:tc>
          <w:tcPr>
            <w:tcW w:w="620" w:type="pct"/>
          </w:tcPr>
          <w:p w14:paraId="279BDB3E" w14:textId="548E2D2E" w:rsidR="00CB17E7" w:rsidRPr="0093672E" w:rsidRDefault="008A7095" w:rsidP="006C1B4E">
            <w:pPr>
              <w:pStyle w:val="Normalcentr"/>
            </w:pPr>
            <w:r w:rsidRPr="0093672E">
              <w:t>X</w:t>
            </w:r>
          </w:p>
        </w:tc>
        <w:tc>
          <w:tcPr>
            <w:tcW w:w="865" w:type="pct"/>
          </w:tcPr>
          <w:p w14:paraId="2136ACD9" w14:textId="5EB287DB" w:rsidR="00CB17E7" w:rsidRPr="0093672E" w:rsidRDefault="00BB25B1" w:rsidP="006C1B4E">
            <w:pPr>
              <w:pStyle w:val="Normalcentr"/>
            </w:pPr>
            <w:r>
              <w:t>X</w:t>
            </w:r>
          </w:p>
        </w:tc>
      </w:tr>
      <w:tr w:rsidR="00FA6EDE" w:rsidRPr="0093672E" w14:paraId="417038C8" w14:textId="77777777" w:rsidTr="000C54AF">
        <w:trPr>
          <w:trHeight w:val="108"/>
        </w:trPr>
        <w:tc>
          <w:tcPr>
            <w:tcW w:w="2773" w:type="pct"/>
          </w:tcPr>
          <w:p w14:paraId="75A80D67" w14:textId="5FF3E800" w:rsidR="00CB17E7" w:rsidRPr="0093672E" w:rsidRDefault="00CB17E7" w:rsidP="006C1B4E">
            <w:pPr>
              <w:jc w:val="left"/>
            </w:pPr>
            <w:r w:rsidRPr="0093672E">
              <w:t>Antécédents de traitement et histoire de la maladie</w:t>
            </w:r>
          </w:p>
        </w:tc>
        <w:tc>
          <w:tcPr>
            <w:tcW w:w="742" w:type="pct"/>
          </w:tcPr>
          <w:p w14:paraId="4B1722C7" w14:textId="77777777" w:rsidR="00CB17E7" w:rsidRPr="0093672E" w:rsidRDefault="00CB17E7" w:rsidP="006C1B4E">
            <w:pPr>
              <w:pStyle w:val="Normalcentr"/>
            </w:pPr>
            <w:r w:rsidRPr="0093672E">
              <w:t>X</w:t>
            </w:r>
          </w:p>
        </w:tc>
        <w:tc>
          <w:tcPr>
            <w:tcW w:w="620" w:type="pct"/>
          </w:tcPr>
          <w:p w14:paraId="519DF798" w14:textId="2D56F54E" w:rsidR="00CB17E7" w:rsidRPr="0093672E" w:rsidRDefault="00CB17E7" w:rsidP="006C1B4E">
            <w:pPr>
              <w:pStyle w:val="Normalcentr"/>
            </w:pPr>
          </w:p>
        </w:tc>
        <w:tc>
          <w:tcPr>
            <w:tcW w:w="865" w:type="pct"/>
          </w:tcPr>
          <w:p w14:paraId="3430711D" w14:textId="77777777" w:rsidR="00CB17E7" w:rsidRPr="0093672E" w:rsidRDefault="00CB17E7" w:rsidP="006C1B4E">
            <w:pPr>
              <w:pStyle w:val="Normalcentr"/>
            </w:pPr>
          </w:p>
        </w:tc>
      </w:tr>
      <w:tr w:rsidR="00A91C71" w:rsidRPr="0093672E" w14:paraId="752668B7" w14:textId="77777777" w:rsidTr="000C54AF">
        <w:trPr>
          <w:trHeight w:val="108"/>
        </w:trPr>
        <w:tc>
          <w:tcPr>
            <w:tcW w:w="2773" w:type="pct"/>
          </w:tcPr>
          <w:p w14:paraId="25FF2B49" w14:textId="77777777" w:rsidR="00CB17E7" w:rsidRPr="0093672E" w:rsidRDefault="00CB17E7" w:rsidP="006C1B4E">
            <w:pPr>
              <w:jc w:val="left"/>
            </w:pPr>
            <w:r w:rsidRPr="0093672E">
              <w:t>Test de grossesse (si applicable)</w:t>
            </w:r>
          </w:p>
        </w:tc>
        <w:tc>
          <w:tcPr>
            <w:tcW w:w="742" w:type="pct"/>
          </w:tcPr>
          <w:p w14:paraId="492C5700" w14:textId="77777777" w:rsidR="00CB17E7" w:rsidRPr="0093672E" w:rsidRDefault="00CB17E7" w:rsidP="006C1B4E">
            <w:pPr>
              <w:pStyle w:val="Normalcentr"/>
            </w:pPr>
            <w:r w:rsidRPr="0093672E">
              <w:t>X</w:t>
            </w:r>
          </w:p>
        </w:tc>
        <w:tc>
          <w:tcPr>
            <w:tcW w:w="620" w:type="pct"/>
          </w:tcPr>
          <w:p w14:paraId="45127FC7" w14:textId="77777777" w:rsidR="00CB17E7" w:rsidRPr="0093672E" w:rsidRDefault="00CB17E7" w:rsidP="006C1B4E">
            <w:pPr>
              <w:pStyle w:val="Normalcentr"/>
            </w:pPr>
          </w:p>
        </w:tc>
        <w:tc>
          <w:tcPr>
            <w:tcW w:w="865" w:type="pct"/>
          </w:tcPr>
          <w:p w14:paraId="71BCDAE5" w14:textId="77777777" w:rsidR="00CB17E7" w:rsidRPr="0093672E" w:rsidRDefault="00CB17E7" w:rsidP="006C1B4E">
            <w:pPr>
              <w:pStyle w:val="Normalcentr"/>
            </w:pPr>
            <w:r w:rsidRPr="0093672E">
              <w:t>X</w:t>
            </w:r>
          </w:p>
        </w:tc>
      </w:tr>
      <w:tr w:rsidR="00CB17E7" w:rsidRPr="0093672E" w14:paraId="01E31DED" w14:textId="77777777" w:rsidTr="00910E7D">
        <w:trPr>
          <w:trHeight w:val="108"/>
        </w:trPr>
        <w:tc>
          <w:tcPr>
            <w:tcW w:w="5000" w:type="pct"/>
            <w:gridSpan w:val="4"/>
          </w:tcPr>
          <w:p w14:paraId="5AD3940A" w14:textId="3FE14E90" w:rsidR="00CB17E7" w:rsidRPr="0093672E" w:rsidRDefault="00CB17E7" w:rsidP="000A7B45">
            <w:pPr>
              <w:pStyle w:val="Intertitre"/>
              <w:rPr>
                <w:sz w:val="24"/>
                <w:szCs w:val="24"/>
              </w:rPr>
            </w:pPr>
            <w:r w:rsidRPr="0093672E">
              <w:rPr>
                <w:sz w:val="24"/>
                <w:szCs w:val="24"/>
              </w:rPr>
              <w:t>Collecte de données sur les conditions d’utilisation</w:t>
            </w:r>
          </w:p>
        </w:tc>
      </w:tr>
      <w:tr w:rsidR="00FA6EDE" w:rsidRPr="0093672E" w14:paraId="77CB2C68" w14:textId="77777777" w:rsidTr="000C54AF">
        <w:trPr>
          <w:trHeight w:val="108"/>
        </w:trPr>
        <w:tc>
          <w:tcPr>
            <w:tcW w:w="2773" w:type="pct"/>
          </w:tcPr>
          <w:p w14:paraId="705AA997" w14:textId="77777777" w:rsidR="00CB17E7" w:rsidRPr="0093672E" w:rsidRDefault="00CB17E7" w:rsidP="006C1B4E">
            <w:pPr>
              <w:jc w:val="left"/>
            </w:pPr>
            <w:r w:rsidRPr="0093672E">
              <w:t>Posologie et traitements associés</w:t>
            </w:r>
          </w:p>
        </w:tc>
        <w:tc>
          <w:tcPr>
            <w:tcW w:w="742" w:type="pct"/>
          </w:tcPr>
          <w:p w14:paraId="61290C33" w14:textId="77777777" w:rsidR="00CB17E7" w:rsidRPr="0093672E" w:rsidRDefault="00CB17E7" w:rsidP="006C1B4E">
            <w:pPr>
              <w:pStyle w:val="Normalcentr"/>
            </w:pPr>
            <w:r w:rsidRPr="0093672E">
              <w:t>X</w:t>
            </w:r>
          </w:p>
        </w:tc>
        <w:tc>
          <w:tcPr>
            <w:tcW w:w="620" w:type="pct"/>
          </w:tcPr>
          <w:p w14:paraId="7EC5F496" w14:textId="77777777" w:rsidR="00CB17E7" w:rsidRPr="0093672E" w:rsidRDefault="00CB17E7" w:rsidP="006C1B4E">
            <w:pPr>
              <w:pStyle w:val="Normalcentr"/>
            </w:pPr>
            <w:r w:rsidRPr="0093672E">
              <w:t>X</w:t>
            </w:r>
          </w:p>
        </w:tc>
        <w:tc>
          <w:tcPr>
            <w:tcW w:w="865" w:type="pct"/>
          </w:tcPr>
          <w:p w14:paraId="0B452C8F" w14:textId="77777777" w:rsidR="00CB17E7" w:rsidRPr="0093672E" w:rsidRDefault="00CB17E7" w:rsidP="006C1B4E">
            <w:pPr>
              <w:pStyle w:val="Normalcentr"/>
            </w:pPr>
            <w:r w:rsidRPr="0093672E">
              <w:t>X</w:t>
            </w:r>
          </w:p>
        </w:tc>
      </w:tr>
      <w:tr w:rsidR="007D11DC" w:rsidRPr="0093672E" w14:paraId="00C27599" w14:textId="77777777" w:rsidTr="000C54AF">
        <w:trPr>
          <w:trHeight w:val="108"/>
        </w:trPr>
        <w:tc>
          <w:tcPr>
            <w:tcW w:w="2773" w:type="pct"/>
          </w:tcPr>
          <w:p w14:paraId="3203587B" w14:textId="77777777" w:rsidR="002D6866" w:rsidRPr="0093672E" w:rsidRDefault="002D6866" w:rsidP="006C1B4E">
            <w:pPr>
              <w:jc w:val="left"/>
            </w:pPr>
            <w:r w:rsidRPr="0093672E">
              <w:t>Interruption de traitement</w:t>
            </w:r>
          </w:p>
        </w:tc>
        <w:tc>
          <w:tcPr>
            <w:tcW w:w="742" w:type="pct"/>
          </w:tcPr>
          <w:p w14:paraId="45664338" w14:textId="77777777" w:rsidR="002D6866" w:rsidRPr="0093672E" w:rsidRDefault="002D6866" w:rsidP="006C1B4E">
            <w:pPr>
              <w:pStyle w:val="Normalcentr"/>
            </w:pPr>
          </w:p>
        </w:tc>
        <w:tc>
          <w:tcPr>
            <w:tcW w:w="620" w:type="pct"/>
          </w:tcPr>
          <w:p w14:paraId="7F2DA1B1" w14:textId="77777777" w:rsidR="002D6866" w:rsidRPr="0093672E" w:rsidRDefault="002D6866" w:rsidP="006C1B4E">
            <w:pPr>
              <w:pStyle w:val="Normalcentr"/>
            </w:pPr>
          </w:p>
        </w:tc>
        <w:tc>
          <w:tcPr>
            <w:tcW w:w="865" w:type="pct"/>
          </w:tcPr>
          <w:p w14:paraId="14A10827" w14:textId="77777777" w:rsidR="002D6866" w:rsidRPr="0093672E" w:rsidRDefault="002D6866" w:rsidP="006C1B4E">
            <w:pPr>
              <w:pStyle w:val="Normalcentr"/>
            </w:pPr>
            <w:r w:rsidRPr="0093672E">
              <w:t>X</w:t>
            </w:r>
          </w:p>
        </w:tc>
      </w:tr>
      <w:tr w:rsidR="002D6866" w:rsidRPr="0093672E" w14:paraId="5045A4F2" w14:textId="77777777" w:rsidTr="00910E7D">
        <w:trPr>
          <w:trHeight w:val="108"/>
        </w:trPr>
        <w:tc>
          <w:tcPr>
            <w:tcW w:w="5000" w:type="pct"/>
            <w:gridSpan w:val="4"/>
          </w:tcPr>
          <w:p w14:paraId="19F7BE21" w14:textId="4AF596EA" w:rsidR="002D6866" w:rsidRPr="0093672E" w:rsidRDefault="002D6866" w:rsidP="000A7B45">
            <w:pPr>
              <w:pStyle w:val="Intertitre"/>
              <w:rPr>
                <w:sz w:val="24"/>
                <w:szCs w:val="24"/>
              </w:rPr>
            </w:pPr>
            <w:r w:rsidRPr="0093672E">
              <w:rPr>
                <w:sz w:val="24"/>
                <w:szCs w:val="24"/>
              </w:rPr>
              <w:t xml:space="preserve">Collecte de données d’efficacité </w:t>
            </w:r>
          </w:p>
        </w:tc>
      </w:tr>
      <w:tr w:rsidR="00FA6EDE" w:rsidRPr="0093672E" w14:paraId="7B41830A" w14:textId="77777777" w:rsidTr="000C54AF">
        <w:trPr>
          <w:trHeight w:val="108"/>
        </w:trPr>
        <w:tc>
          <w:tcPr>
            <w:tcW w:w="2773" w:type="pct"/>
          </w:tcPr>
          <w:p w14:paraId="0E115AC8" w14:textId="6AFA05DD" w:rsidR="002D6866" w:rsidRPr="00E16EE3" w:rsidRDefault="00E16EE3" w:rsidP="00E16EE3">
            <w:r w:rsidRPr="00E16EE3">
              <w:t>Survie Globale</w:t>
            </w:r>
            <w:r w:rsidR="00BE7DBF" w:rsidRPr="00E16EE3">
              <w:t xml:space="preserve"> </w:t>
            </w:r>
          </w:p>
        </w:tc>
        <w:tc>
          <w:tcPr>
            <w:tcW w:w="742" w:type="pct"/>
          </w:tcPr>
          <w:p w14:paraId="4AD4555E" w14:textId="179928B3" w:rsidR="002D6866" w:rsidRPr="0093672E" w:rsidRDefault="00BE7DBF" w:rsidP="006C1B4E">
            <w:pPr>
              <w:pStyle w:val="Normalcentr"/>
            </w:pPr>
            <w:r w:rsidRPr="0093672E">
              <w:t>X</w:t>
            </w:r>
          </w:p>
        </w:tc>
        <w:tc>
          <w:tcPr>
            <w:tcW w:w="620" w:type="pct"/>
          </w:tcPr>
          <w:p w14:paraId="4EDBCD85" w14:textId="69BB2282" w:rsidR="002D6866" w:rsidRPr="0093672E" w:rsidRDefault="00BE7DBF" w:rsidP="006C1B4E">
            <w:pPr>
              <w:pStyle w:val="Normalcentr"/>
            </w:pPr>
            <w:r w:rsidRPr="0093672E">
              <w:t>X</w:t>
            </w:r>
          </w:p>
        </w:tc>
        <w:tc>
          <w:tcPr>
            <w:tcW w:w="865" w:type="pct"/>
          </w:tcPr>
          <w:p w14:paraId="61685995" w14:textId="77777777" w:rsidR="002D6866" w:rsidRPr="0093672E" w:rsidRDefault="002D6866" w:rsidP="006C1B4E">
            <w:pPr>
              <w:pStyle w:val="Normalcentr"/>
            </w:pPr>
            <w:r w:rsidRPr="0093672E">
              <w:t>X</w:t>
            </w:r>
          </w:p>
        </w:tc>
      </w:tr>
      <w:tr w:rsidR="00FA6EDE" w:rsidRPr="0093672E" w14:paraId="5D78A773" w14:textId="77777777" w:rsidTr="000C54AF">
        <w:trPr>
          <w:trHeight w:val="108"/>
        </w:trPr>
        <w:tc>
          <w:tcPr>
            <w:tcW w:w="2773" w:type="pct"/>
          </w:tcPr>
          <w:p w14:paraId="1B4D15A4" w14:textId="30697356" w:rsidR="002D6866" w:rsidRPr="00E16EE3" w:rsidRDefault="00E16EE3" w:rsidP="00E16EE3">
            <w:r w:rsidRPr="00E16EE3">
              <w:t>Temps jusqu’à arrêt du traitement</w:t>
            </w:r>
          </w:p>
        </w:tc>
        <w:tc>
          <w:tcPr>
            <w:tcW w:w="742" w:type="pct"/>
          </w:tcPr>
          <w:p w14:paraId="7743E38E" w14:textId="373DA23E" w:rsidR="002D6866" w:rsidRPr="0093672E" w:rsidRDefault="002D6866" w:rsidP="006C1B4E">
            <w:pPr>
              <w:pStyle w:val="Normalcentr"/>
            </w:pPr>
          </w:p>
        </w:tc>
        <w:tc>
          <w:tcPr>
            <w:tcW w:w="620" w:type="pct"/>
          </w:tcPr>
          <w:p w14:paraId="027DBA85" w14:textId="5286015C" w:rsidR="002D6866" w:rsidRPr="0093672E" w:rsidRDefault="008D0144" w:rsidP="006C1B4E">
            <w:pPr>
              <w:pStyle w:val="Normalcentr"/>
            </w:pPr>
            <w:r w:rsidRPr="0093672E">
              <w:t>X</w:t>
            </w:r>
          </w:p>
        </w:tc>
        <w:tc>
          <w:tcPr>
            <w:tcW w:w="865" w:type="pct"/>
          </w:tcPr>
          <w:p w14:paraId="2C694494" w14:textId="77777777" w:rsidR="002D6866" w:rsidRPr="0093672E" w:rsidRDefault="002D6866" w:rsidP="006C1B4E">
            <w:pPr>
              <w:pStyle w:val="Normalcentr"/>
            </w:pPr>
            <w:r w:rsidRPr="0093672E">
              <w:t>X</w:t>
            </w:r>
          </w:p>
        </w:tc>
      </w:tr>
      <w:tr w:rsidR="008D0144" w:rsidRPr="0093672E" w14:paraId="76912B6E" w14:textId="77777777" w:rsidTr="000C54AF">
        <w:trPr>
          <w:trHeight w:val="108"/>
        </w:trPr>
        <w:tc>
          <w:tcPr>
            <w:tcW w:w="2773" w:type="pct"/>
          </w:tcPr>
          <w:p w14:paraId="00944E78" w14:textId="28374D16" w:rsidR="008D0144" w:rsidRPr="00E16EE3" w:rsidRDefault="00E16EE3" w:rsidP="00E16EE3">
            <w:r w:rsidRPr="00E16EE3">
              <w:t>Qualité de vie (PedsQL)</w:t>
            </w:r>
          </w:p>
        </w:tc>
        <w:tc>
          <w:tcPr>
            <w:tcW w:w="742" w:type="pct"/>
          </w:tcPr>
          <w:p w14:paraId="5492F136" w14:textId="701F5447" w:rsidR="008D0144" w:rsidRPr="0093672E" w:rsidRDefault="008D0144" w:rsidP="006C1B4E">
            <w:pPr>
              <w:pStyle w:val="Normalcentr"/>
            </w:pPr>
          </w:p>
        </w:tc>
        <w:tc>
          <w:tcPr>
            <w:tcW w:w="620" w:type="pct"/>
          </w:tcPr>
          <w:p w14:paraId="243C977C" w14:textId="19954DA2" w:rsidR="008D0144" w:rsidRPr="0093672E" w:rsidRDefault="008D0144" w:rsidP="006C1B4E">
            <w:pPr>
              <w:pStyle w:val="Normalcentr"/>
            </w:pPr>
            <w:r w:rsidRPr="0093672E">
              <w:t>X</w:t>
            </w:r>
          </w:p>
        </w:tc>
        <w:tc>
          <w:tcPr>
            <w:tcW w:w="865" w:type="pct"/>
          </w:tcPr>
          <w:p w14:paraId="438C4072" w14:textId="7500B9E7" w:rsidR="008D0144" w:rsidRPr="0093672E" w:rsidRDefault="008D0144" w:rsidP="006C1B4E">
            <w:pPr>
              <w:pStyle w:val="Normalcentr"/>
            </w:pPr>
          </w:p>
        </w:tc>
      </w:tr>
      <w:tr w:rsidR="00AB3107" w:rsidRPr="0093672E" w14:paraId="28C3FF96" w14:textId="77777777" w:rsidTr="00910E7D">
        <w:trPr>
          <w:trHeight w:val="108"/>
        </w:trPr>
        <w:tc>
          <w:tcPr>
            <w:tcW w:w="5000" w:type="pct"/>
            <w:gridSpan w:val="4"/>
          </w:tcPr>
          <w:p w14:paraId="6970D5B9" w14:textId="0CF4C16E" w:rsidR="00173819" w:rsidRPr="0093672E" w:rsidRDefault="00173819" w:rsidP="006C1B4E">
            <w:pPr>
              <w:pStyle w:val="Intertitre"/>
              <w:rPr>
                <w:sz w:val="24"/>
                <w:szCs w:val="24"/>
              </w:rPr>
            </w:pPr>
            <w:r w:rsidRPr="0093672E">
              <w:rPr>
                <w:sz w:val="24"/>
                <w:szCs w:val="24"/>
              </w:rPr>
              <w:t>Collecte de données de tolérance/situations particulières</w:t>
            </w:r>
          </w:p>
        </w:tc>
      </w:tr>
      <w:tr w:rsidR="00FA6EDE" w:rsidRPr="0093672E" w14:paraId="621D4320" w14:textId="77777777" w:rsidTr="000C54AF">
        <w:trPr>
          <w:trHeight w:val="108"/>
        </w:trPr>
        <w:tc>
          <w:tcPr>
            <w:tcW w:w="2773" w:type="pct"/>
          </w:tcPr>
          <w:p w14:paraId="6580CC6A" w14:textId="2931A127" w:rsidR="007E42E9" w:rsidRPr="0093672E" w:rsidRDefault="007E42E9" w:rsidP="006C1B4E">
            <w:pPr>
              <w:jc w:val="left"/>
            </w:pPr>
            <w:r w:rsidRPr="0093672E">
              <w:t>Suivi des effets indésirables/situation particulières</w:t>
            </w:r>
          </w:p>
        </w:tc>
        <w:tc>
          <w:tcPr>
            <w:tcW w:w="742" w:type="pct"/>
          </w:tcPr>
          <w:p w14:paraId="192EFDF7" w14:textId="77777777" w:rsidR="007E42E9" w:rsidRPr="0093672E" w:rsidRDefault="007E42E9" w:rsidP="006C1B4E">
            <w:pPr>
              <w:pStyle w:val="Normalcentr"/>
            </w:pPr>
          </w:p>
        </w:tc>
        <w:tc>
          <w:tcPr>
            <w:tcW w:w="620" w:type="pct"/>
          </w:tcPr>
          <w:p w14:paraId="3AD19F15" w14:textId="77777777" w:rsidR="007E42E9" w:rsidRPr="0093672E" w:rsidRDefault="007E42E9" w:rsidP="006C1B4E">
            <w:pPr>
              <w:pStyle w:val="Normalcentr"/>
            </w:pPr>
            <w:r w:rsidRPr="0093672E">
              <w:t>X</w:t>
            </w:r>
          </w:p>
        </w:tc>
        <w:tc>
          <w:tcPr>
            <w:tcW w:w="865" w:type="pct"/>
          </w:tcPr>
          <w:p w14:paraId="16D0C4DE" w14:textId="77777777" w:rsidR="007E42E9" w:rsidRPr="0093672E" w:rsidRDefault="007E42E9" w:rsidP="006C1B4E">
            <w:pPr>
              <w:pStyle w:val="Normalcentr"/>
            </w:pPr>
            <w:r w:rsidRPr="0093672E">
              <w:t>X</w:t>
            </w:r>
          </w:p>
        </w:tc>
      </w:tr>
    </w:tbl>
    <w:p w14:paraId="59F2B583" w14:textId="77777777" w:rsidR="00AC31D2" w:rsidRPr="0093672E" w:rsidRDefault="00AC31D2" w:rsidP="00AC31D2">
      <w:pPr>
        <w:sectPr w:rsidR="00AC31D2" w:rsidRPr="0093672E" w:rsidSect="000A7BCE">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336EDB47" w14:textId="5F08A76C" w:rsidR="00AC31D2" w:rsidRDefault="00AC31D2" w:rsidP="00F269F4">
      <w:pPr>
        <w:pStyle w:val="Titre1"/>
      </w:pPr>
      <w:bookmarkStart w:id="11" w:name="_Toc58334975"/>
      <w:bookmarkStart w:id="12" w:name="_Toc72319023"/>
      <w:bookmarkStart w:id="13" w:name="_Toc98835304"/>
      <w:r w:rsidRPr="0093672E">
        <w:lastRenderedPageBreak/>
        <w:t>Modalités pratiques de traitement et de suivi des patients</w:t>
      </w:r>
      <w:bookmarkEnd w:id="11"/>
      <w:bookmarkEnd w:id="12"/>
      <w:bookmarkEnd w:id="13"/>
    </w:p>
    <w:p w14:paraId="3EDEF9D4" w14:textId="6CA25356" w:rsidR="005D4659" w:rsidRPr="0093672E" w:rsidRDefault="007E2214" w:rsidP="005D4659">
      <w:pPr>
        <w:jc w:val="center"/>
        <w:sectPr w:rsidR="005D4659" w:rsidRPr="0093672E" w:rsidSect="0029564F">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B262D4F" wp14:editId="4F7E1F6D">
            <wp:extent cx="9144000" cy="514540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1">
                      <a:extLst>
                        <a:ext uri="{28A0092B-C50C-407E-A947-70E740481C1C}">
                          <a14:useLocalDpi xmlns:a14="http://schemas.microsoft.com/office/drawing/2010/main" val="0"/>
                        </a:ext>
                      </a:extLst>
                    </a:blip>
                    <a:stretch>
                      <a:fillRect/>
                    </a:stretch>
                  </pic:blipFill>
                  <pic:spPr>
                    <a:xfrm>
                      <a:off x="0" y="0"/>
                      <a:ext cx="9144000" cy="5145406"/>
                    </a:xfrm>
                    <a:prstGeom prst="rect">
                      <a:avLst/>
                    </a:prstGeom>
                  </pic:spPr>
                </pic:pic>
              </a:graphicData>
            </a:graphic>
          </wp:inline>
        </w:drawing>
      </w:r>
    </w:p>
    <w:p w14:paraId="0B230BFE" w14:textId="50532D54" w:rsidR="00AC31D2" w:rsidRPr="0093672E" w:rsidRDefault="007D1FB9" w:rsidP="005534BD">
      <w:pPr>
        <w:pStyle w:val="Titre1"/>
      </w:pPr>
      <w:bookmarkStart w:id="14" w:name="_Toc72319024"/>
      <w:bookmarkStart w:id="15" w:name="_Toc98835305"/>
      <w:r w:rsidRPr="0093672E">
        <w:lastRenderedPageBreak/>
        <w:t>A</w:t>
      </w:r>
      <w:r w:rsidR="00F269F4" w:rsidRPr="0093672E">
        <w:t>nnexes</w:t>
      </w:r>
      <w:bookmarkEnd w:id="14"/>
      <w:bookmarkEnd w:id="15"/>
    </w:p>
    <w:p w14:paraId="75E3C861" w14:textId="738DD5F4" w:rsidR="00AC31D2" w:rsidRPr="0093672E" w:rsidRDefault="00AC31D2" w:rsidP="009E5F46">
      <w:pPr>
        <w:pStyle w:val="Titreannexesnauto"/>
      </w:pPr>
      <w:bookmarkStart w:id="16" w:name="_Toc58334980"/>
      <w:bookmarkStart w:id="17" w:name="_Toc58335649"/>
      <w:bookmarkStart w:id="18" w:name="_Toc72319026"/>
      <w:bookmarkStart w:id="19" w:name="_Toc98835306"/>
      <w:bookmarkStart w:id="20" w:name="_Hlk58335722"/>
      <w:bookmarkStart w:id="21" w:name="Annexe_1"/>
      <w:r w:rsidRPr="0093672E">
        <w:t>Fiches de suivi médical</w:t>
      </w:r>
      <w:bookmarkEnd w:id="16"/>
      <w:bookmarkEnd w:id="17"/>
      <w:r w:rsidRPr="0093672E">
        <w:t xml:space="preserve"> et de collecte de données</w:t>
      </w:r>
      <w:bookmarkEnd w:id="18"/>
      <w:bookmarkEnd w:id="19"/>
    </w:p>
    <w:bookmarkEnd w:id="20"/>
    <w:bookmarkEnd w:id="21"/>
    <w:p w14:paraId="3E8B30B1" w14:textId="77777777" w:rsidR="00AC31D2" w:rsidRPr="0093672E" w:rsidRDefault="00AC31D2" w:rsidP="00697343"/>
    <w:p w14:paraId="7AFAD0CA" w14:textId="0237E2D4" w:rsidR="00AC31D2" w:rsidRPr="0093672E" w:rsidRDefault="00383C49" w:rsidP="00E16EE3">
      <w:pPr>
        <w:pStyle w:val="Paragraphedeliste"/>
        <w:ind w:left="567" w:hanging="283"/>
      </w:pPr>
      <w:hyperlink w:anchor="Demande_accès" w:history="1">
        <w:r w:rsidR="00AC31D2" w:rsidRPr="0093672E">
          <w:rPr>
            <w:rStyle w:val="Lienhypertexte"/>
          </w:rPr>
          <w:t>Fiche de demande d’accès au traitement</w:t>
        </w:r>
      </w:hyperlink>
    </w:p>
    <w:p w14:paraId="0328D7B0" w14:textId="26FB315F" w:rsidR="00AC31D2" w:rsidRPr="0093672E" w:rsidRDefault="00AC31D2" w:rsidP="00E16EE3">
      <w:pPr>
        <w:pStyle w:val="Paragraphedeliste"/>
        <w:ind w:left="567" w:hanging="283"/>
      </w:pPr>
      <w:r w:rsidRPr="0093672E">
        <w:t xml:space="preserve">Fiches de suivi de traitement : </w:t>
      </w:r>
      <w:hyperlink w:anchor="Suivi_traitement" w:history="1">
        <w:r w:rsidRPr="0093672E">
          <w:rPr>
            <w:rStyle w:val="Lienhypertexte"/>
          </w:rPr>
          <w:t xml:space="preserve">première administration </w:t>
        </w:r>
      </w:hyperlink>
      <w:r w:rsidRPr="0093672E">
        <w:t xml:space="preserve">et </w:t>
      </w:r>
      <w:hyperlink w:anchor="Suivi_traitement_2" w:history="1">
        <w:r w:rsidRPr="0093672E">
          <w:rPr>
            <w:rStyle w:val="Lienhypertexte"/>
          </w:rPr>
          <w:t>visites suivantes</w:t>
        </w:r>
      </w:hyperlink>
    </w:p>
    <w:p w14:paraId="4F347275" w14:textId="4D577042" w:rsidR="00AC31D2" w:rsidRPr="0093672E" w:rsidRDefault="00383C49" w:rsidP="00E16EE3">
      <w:pPr>
        <w:pStyle w:val="Paragraphedeliste"/>
        <w:ind w:left="567" w:hanging="283"/>
      </w:pPr>
      <w:hyperlink w:anchor="Arret_traitement" w:history="1">
        <w:r w:rsidR="00AC31D2" w:rsidRPr="0093672E">
          <w:rPr>
            <w:rStyle w:val="Lienhypertexte"/>
          </w:rPr>
          <w:t xml:space="preserve">Fiche d’arrêt de traitement </w:t>
        </w:r>
      </w:hyperlink>
    </w:p>
    <w:p w14:paraId="70B05EFD" w14:textId="0368D334" w:rsidR="00AC31D2" w:rsidRDefault="002A6D87" w:rsidP="00E16EE3">
      <w:pPr>
        <w:pStyle w:val="Paragraphedeliste"/>
        <w:ind w:left="567" w:hanging="283"/>
      </w:pPr>
      <w:r>
        <w:t xml:space="preserve">Formulaire de </w:t>
      </w:r>
      <w:hyperlink w:anchor="EI" w:history="1">
        <w:r w:rsidR="00B131C4" w:rsidRPr="0001101B">
          <w:rPr>
            <w:rStyle w:val="Lienhypertexte"/>
          </w:rPr>
          <w:t>déclaration d’effet indésirable</w:t>
        </w:r>
      </w:hyperlink>
      <w:r w:rsidR="00B131C4">
        <w:t xml:space="preserve"> et/ou de </w:t>
      </w:r>
      <w:hyperlink w:anchor="situation_particulière" w:history="1">
        <w:r w:rsidR="00B131C4" w:rsidRPr="0001101B">
          <w:rPr>
            <w:rStyle w:val="Lienhypertexte"/>
          </w:rPr>
          <w:t>signalement de situations particulières</w:t>
        </w:r>
      </w:hyperlink>
    </w:p>
    <w:p w14:paraId="2813AE59" w14:textId="2E40116E"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93672E" w14:paraId="466DFB11" w14:textId="77777777" w:rsidTr="000128DA">
        <w:tc>
          <w:tcPr>
            <w:tcW w:w="9628" w:type="dxa"/>
          </w:tcPr>
          <w:p w14:paraId="3B4EE491" w14:textId="77777777" w:rsidR="000128DA" w:rsidRDefault="00300592" w:rsidP="00697343">
            <w:r>
              <w:t>La collecte des données sera réalisée sur un mode hy</w:t>
            </w:r>
            <w:r w:rsidR="00AC2393">
              <w:t>b</w:t>
            </w:r>
            <w:r>
              <w:t xml:space="preserve">ride, avec un recueil privilégié par l’intermédiaire d’une plateforme web mais le recueil papier sera également autorisé. Un monitoring centralisé des données sera mis en place, avec l’objectif d’assurer un niveau de qualité de recueil de données adéquat. Un </w:t>
            </w:r>
            <w:r w:rsidR="00A45923">
              <w:t>cahier d’observation électronique</w:t>
            </w:r>
            <w:r>
              <w:t xml:space="preserve"> sera mis en place pour collecter les données des différentes fiches</w:t>
            </w:r>
            <w:r w:rsidR="009F3CF0">
              <w:t xml:space="preserve"> de l’Annexe 1</w:t>
            </w:r>
            <w:r>
              <w:t>. Les utilisateurs recevront un login et mot de passe personnel leur permettant d’accéder au système. Les données seront stockées et sauvegardées sur un serveur sécurisé</w:t>
            </w:r>
            <w:r w:rsidR="008A5D73">
              <w:t>.</w:t>
            </w:r>
          </w:p>
          <w:p w14:paraId="3F1291BE" w14:textId="2188F313" w:rsidR="008A5D73" w:rsidRPr="0093672E" w:rsidRDefault="008A5D73" w:rsidP="00697343">
            <w:r>
              <w:t xml:space="preserve">La plateforme est accessible via le lien suivant : </w:t>
            </w:r>
            <w:hyperlink r:id="rId22" w:history="1">
              <w:r w:rsidR="00E16EE3" w:rsidRPr="0066377E">
                <w:rPr>
                  <w:rStyle w:val="Lienhypertexte"/>
                </w:rPr>
                <w:t>www.aap-kimozo.eu</w:t>
              </w:r>
            </w:hyperlink>
            <w:r w:rsidR="00E16EE3">
              <w:t xml:space="preserve"> </w:t>
            </w:r>
          </w:p>
        </w:tc>
      </w:tr>
    </w:tbl>
    <w:p w14:paraId="6AE307C2" w14:textId="77777777" w:rsidR="000128DA" w:rsidRPr="0093672E" w:rsidRDefault="000128DA" w:rsidP="00697343"/>
    <w:p w14:paraId="74B7DE23" w14:textId="6C7C20A3"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729975AE"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7B319E7E" w14:textId="7BA5ECF5" w:rsidR="0075456B" w:rsidRPr="0093672E" w:rsidRDefault="0075456B" w:rsidP="007B46FE">
            <w:pPr>
              <w:pStyle w:val="Titredenote"/>
            </w:pPr>
            <w:bookmarkStart w:id="22" w:name="Demande_accès"/>
            <w:r w:rsidRPr="0093672E">
              <w:lastRenderedPageBreak/>
              <w:t>Fiche de demande d’accès au traitement</w:t>
            </w:r>
          </w:p>
          <w:bookmarkEnd w:id="22"/>
          <w:p w14:paraId="24B94504" w14:textId="399A462E" w:rsidR="0075456B" w:rsidRPr="0093672E" w:rsidRDefault="0075456B" w:rsidP="007C3CB4">
            <w:pPr>
              <w:jc w:val="center"/>
              <w:rPr>
                <w:rStyle w:val="Grasitalique"/>
              </w:rPr>
            </w:pPr>
            <w:r w:rsidRPr="0093672E">
              <w:rPr>
                <w:rStyle w:val="Grasitalique"/>
              </w:rPr>
              <w:t>À remplir par le prescripteur/pharmacien</w:t>
            </w:r>
          </w:p>
        </w:tc>
      </w:tr>
    </w:tbl>
    <w:p w14:paraId="26B677C1" w14:textId="77777777" w:rsidR="001F24D4" w:rsidRPr="0093672E" w:rsidRDefault="001F24D4" w:rsidP="001F24D4">
      <w:pPr>
        <w:pStyle w:val="Petit"/>
      </w:pPr>
    </w:p>
    <w:p w14:paraId="07E68BA5" w14:textId="42CBEDE1" w:rsidR="00AC31D2" w:rsidRPr="0093672E" w:rsidRDefault="00AC31D2" w:rsidP="001F24D4">
      <w:pPr>
        <w:jc w:val="right"/>
      </w:pPr>
      <w:r w:rsidRPr="0093672E">
        <w:t>Date de la demande :</w:t>
      </w:r>
      <w:r w:rsidR="00F57D51" w:rsidRPr="0093672E">
        <w:t xml:space="preserve"> </w:t>
      </w:r>
      <w:permStart w:id="790962862"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1"/>
            </w:rPr>
            <w:t>_ _/_ _/_ _ _ _</w:t>
          </w:r>
        </w:sdtContent>
      </w:sdt>
      <w:permEnd w:id="790962862"/>
    </w:p>
    <w:p w14:paraId="212711D5" w14:textId="108B17D7" w:rsidR="00AC31D2" w:rsidRPr="0093672E" w:rsidRDefault="00082551" w:rsidP="00BA3A23">
      <w:pPr>
        <w:pStyle w:val="Intertitre"/>
      </w:pPr>
      <w:r w:rsidRPr="0093672E">
        <w:t>Identification du patient</w:t>
      </w:r>
    </w:p>
    <w:p w14:paraId="72E3E4F4" w14:textId="1A1C3220" w:rsidR="00AC31D2" w:rsidRPr="0093672E" w:rsidRDefault="00AC31D2" w:rsidP="00AC31D2">
      <w:r w:rsidRPr="0093672E">
        <w:t>Nom du patient (3 premières lettres) :</w:t>
      </w:r>
      <w:permStart w:id="62935608" w:edGrp="everyone"/>
      <w:r w:rsidRPr="0093672E">
        <w:t xml:space="preserve"> </w:t>
      </w:r>
      <w:sdt>
        <w:sdtPr>
          <w:id w:val="-1874613009"/>
          <w:placeholder>
            <w:docPart w:val="9DCA27C97065416FA0E7AE14494C3781"/>
          </w:placeholder>
        </w:sdtPr>
        <w:sdtEndPr/>
        <w:sdtContent>
          <w:r w:rsidR="009A5AE2" w:rsidRPr="008E0B25">
            <w:rPr>
              <w:rStyle w:val="Mention1"/>
            </w:rPr>
            <w:t>| _ | _ | _ |</w:t>
          </w:r>
        </w:sdtContent>
      </w:sdt>
      <w:permEnd w:id="62935608"/>
      <w:r w:rsidR="009239B3" w:rsidRPr="0093672E">
        <w:t xml:space="preserve"> </w:t>
      </w:r>
      <w:r w:rsidRPr="0093672E">
        <w:t xml:space="preserve">Prénom (2 premières lettres) : </w:t>
      </w:r>
      <w:permStart w:id="2141061789" w:edGrp="everyone"/>
      <w:sdt>
        <w:sdtPr>
          <w:id w:val="317785571"/>
          <w:placeholder>
            <w:docPart w:val="D680B4E4B5664B2D8F364E93395F58D9"/>
          </w:placeholder>
        </w:sdtPr>
        <w:sdtEndPr/>
        <w:sdtContent>
          <w:r w:rsidR="009A5AE2" w:rsidRPr="008E0B25">
            <w:rPr>
              <w:rStyle w:val="Mention1"/>
            </w:rPr>
            <w:t>| _ | _ |</w:t>
          </w:r>
        </w:sdtContent>
      </w:sdt>
      <w:permEnd w:id="2141061789"/>
    </w:p>
    <w:p w14:paraId="2BD356E8" w14:textId="349C0BE9" w:rsidR="00AC31D2" w:rsidRPr="0093672E" w:rsidRDefault="00AC31D2" w:rsidP="00AC31D2">
      <w:r w:rsidRPr="0093672E">
        <w:t>Date de naissance</w:t>
      </w:r>
      <w:r w:rsidR="00FB2341" w:rsidRPr="0093672E">
        <w:t xml:space="preserve"> </w:t>
      </w:r>
      <w:r w:rsidRPr="0093672E">
        <w:t>:</w:t>
      </w:r>
      <w:r w:rsidR="002647B4" w:rsidRPr="0093672E">
        <w:t xml:space="preserve"> </w:t>
      </w:r>
      <w:permStart w:id="571482845" w:edGrp="everyone"/>
      <w:sdt>
        <w:sdtPr>
          <w:id w:val="-685838031"/>
          <w:placeholder>
            <w:docPart w:val="A100328A746244228CBA7DE65B610706"/>
          </w:placeholder>
          <w:showingPlcHdr/>
          <w:date w:fullDate="2021-06-22T00:00:00Z">
            <w:dateFormat w:val="dd/MM/yyyy"/>
            <w:lid w:val="fr-FR"/>
            <w:storeMappedDataAs w:val="dateTime"/>
            <w:calendar w:val="gregorian"/>
          </w:date>
        </w:sdtPr>
        <w:sdtEndPr/>
        <w:sdtContent>
          <w:r w:rsidR="002D0E68" w:rsidRPr="00FE334B">
            <w:rPr>
              <w:rStyle w:val="Mention1"/>
            </w:rPr>
            <w:t>_ _/_ _/_ _ _ _</w:t>
          </w:r>
        </w:sdtContent>
      </w:sdt>
      <w:r w:rsidR="002D0E68" w:rsidRPr="0093672E">
        <w:t xml:space="preserve"> </w:t>
      </w:r>
      <w:permEnd w:id="571482845"/>
      <w:r w:rsidR="002D0E68">
        <w:t xml:space="preserve"> (JJ/</w:t>
      </w:r>
      <w:r w:rsidRPr="0093672E">
        <w:t>MM/AAAA) Poids (kg)</w:t>
      </w:r>
      <w:r w:rsidR="009A5AE2">
        <w:t xml:space="preserve"> </w:t>
      </w:r>
      <w:r w:rsidRPr="0093672E">
        <w:t xml:space="preserve">: </w:t>
      </w:r>
      <w:permStart w:id="1827815000" w:edGrp="everyone"/>
      <w:sdt>
        <w:sdtPr>
          <w:id w:val="1889379240"/>
          <w:placeholder>
            <w:docPart w:val="1F8051BF4C4A4154A06C1479F51AC351"/>
          </w:placeholder>
        </w:sdtPr>
        <w:sdtEndPr/>
        <w:sdtContent>
          <w:r w:rsidR="009A5AE2" w:rsidRPr="008E0B25">
            <w:rPr>
              <w:rStyle w:val="Mention1"/>
            </w:rPr>
            <w:t xml:space="preserve">| </w:t>
          </w:r>
          <w:r w:rsidR="009A5AE2" w:rsidRPr="009239B3">
            <w:rPr>
              <w:rStyle w:val="Mention1"/>
            </w:rPr>
            <w:t>_</w:t>
          </w:r>
          <w:r w:rsidR="009A5AE2">
            <w:rPr>
              <w:rStyle w:val="Mention1"/>
            </w:rPr>
            <w:t xml:space="preserve"> |</w:t>
          </w:r>
          <w:r w:rsidR="009A5AE2" w:rsidRPr="009239B3">
            <w:rPr>
              <w:rStyle w:val="Mention1"/>
            </w:rPr>
            <w:t xml:space="preserve"> _</w:t>
          </w:r>
          <w:r w:rsidR="009A5AE2">
            <w:rPr>
              <w:rStyle w:val="Mention1"/>
            </w:rPr>
            <w:t xml:space="preserve"> | </w:t>
          </w:r>
          <w:r w:rsidR="009A5AE2" w:rsidRPr="009239B3">
            <w:rPr>
              <w:rStyle w:val="Mention1"/>
            </w:rPr>
            <w:t>_</w:t>
          </w:r>
          <w:r w:rsidR="009A5AE2">
            <w:rPr>
              <w:rStyle w:val="Mention1"/>
            </w:rPr>
            <w:t xml:space="preserve"> |</w:t>
          </w:r>
        </w:sdtContent>
      </w:sdt>
      <w:r w:rsidRPr="0093672E">
        <w:t xml:space="preserve"> </w:t>
      </w:r>
      <w:r w:rsidR="00056E57">
        <w:t xml:space="preserve"> </w:t>
      </w:r>
      <w:permEnd w:id="1827815000"/>
      <w:r w:rsidRPr="0093672E">
        <w:t>Taille (cm)</w:t>
      </w:r>
      <w:r w:rsidR="009A5AE2">
        <w:t xml:space="preserve"> </w:t>
      </w:r>
      <w:r w:rsidRPr="0093672E">
        <w:t xml:space="preserve">: </w:t>
      </w:r>
      <w:permStart w:id="874335828" w:edGrp="everyone"/>
      <w:sdt>
        <w:sdtPr>
          <w:id w:val="920370424"/>
          <w:placeholder>
            <w:docPart w:val="372EEC6C393E4209A5B9DCA8A64F479E"/>
          </w:placeholder>
          <w:showingPlcHdr/>
        </w:sdtPr>
        <w:sdtEndPr/>
        <w:sdtContent>
          <w:r w:rsidR="009A5AE2" w:rsidRPr="001D54F1">
            <w:rPr>
              <w:rStyle w:val="Mention1"/>
            </w:rPr>
            <w:t xml:space="preserve">| </w:t>
          </w:r>
          <w:r w:rsidR="009A5AE2" w:rsidRPr="009239B3">
            <w:rPr>
              <w:rStyle w:val="Mention1"/>
            </w:rPr>
            <w:t>_</w:t>
          </w:r>
          <w:r w:rsidR="009A5AE2">
            <w:rPr>
              <w:rStyle w:val="Mention1"/>
            </w:rPr>
            <w:t xml:space="preserve"> |</w:t>
          </w:r>
          <w:r w:rsidR="009A5AE2" w:rsidRPr="009239B3">
            <w:rPr>
              <w:rStyle w:val="Mention1"/>
            </w:rPr>
            <w:t xml:space="preserve"> _</w:t>
          </w:r>
          <w:r w:rsidR="009A5AE2">
            <w:rPr>
              <w:rStyle w:val="Mention1"/>
            </w:rPr>
            <w:t xml:space="preserve"> | </w:t>
          </w:r>
          <w:r w:rsidR="009A5AE2" w:rsidRPr="009239B3">
            <w:rPr>
              <w:rStyle w:val="Mention1"/>
            </w:rPr>
            <w:t>_</w:t>
          </w:r>
          <w:r w:rsidR="009A5AE2">
            <w:rPr>
              <w:rStyle w:val="Mention1"/>
            </w:rPr>
            <w:t xml:space="preserve"> |</w:t>
          </w:r>
        </w:sdtContent>
      </w:sdt>
      <w:permEnd w:id="874335828"/>
    </w:p>
    <w:p w14:paraId="27BA7724" w14:textId="1E13ED5A" w:rsidR="00FE07EB" w:rsidRPr="0093672E" w:rsidRDefault="00AC31D2" w:rsidP="00FE07EB">
      <w:r w:rsidRPr="0093672E">
        <w:t xml:space="preserve">Sexe : </w:t>
      </w:r>
      <w:r w:rsidR="00CD1924" w:rsidRPr="0093672E">
        <w:t xml:space="preserve">M </w:t>
      </w:r>
      <w:permStart w:id="1934361762" w:edGrp="everyone"/>
      <w:sdt>
        <w:sdtPr>
          <w:id w:val="1214934158"/>
          <w14:checkbox>
            <w14:checked w14:val="0"/>
            <w14:checkedState w14:val="2612" w14:font="MS Gothic"/>
            <w14:uncheckedState w14:val="2610" w14:font="MS Gothic"/>
          </w14:checkbox>
        </w:sdtPr>
        <w:sdtEndPr/>
        <w:sdtContent>
          <w:r w:rsidR="00CE782E">
            <w:rPr>
              <w:rFonts w:ascii="MS Gothic" w:eastAsia="MS Gothic" w:hAnsi="MS Gothic" w:hint="eastAsia"/>
            </w:rPr>
            <w:t>☐</w:t>
          </w:r>
        </w:sdtContent>
      </w:sdt>
      <w:permEnd w:id="1934361762"/>
      <w:r w:rsidRPr="0093672E">
        <w:t xml:space="preserve"> F </w:t>
      </w:r>
      <w:sdt>
        <w:sdtPr>
          <w:id w:val="424775506"/>
          <w14:checkbox>
            <w14:checked w14:val="0"/>
            <w14:checkedState w14:val="2612" w14:font="MS Gothic"/>
            <w14:uncheckedState w14:val="2610" w14:font="MS Gothic"/>
          </w14:checkbox>
        </w:sdtPr>
        <w:sdtEndPr/>
        <w:sdtContent>
          <w:permStart w:id="31151002" w:edGrp="everyone"/>
          <w:r w:rsidR="009A5AE2">
            <w:rPr>
              <w:rFonts w:ascii="MS Gothic" w:eastAsia="MS Gothic" w:hAnsi="MS Gothic" w:hint="eastAsia"/>
            </w:rPr>
            <w:t>☐</w:t>
          </w:r>
        </w:sdtContent>
      </w:sdt>
      <w:permEnd w:id="31151002"/>
    </w:p>
    <w:p w14:paraId="4696159F" w14:textId="6FD653FB"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3" w:history="1"/>
      <w:r w:rsidR="00CD44AE">
        <w:t xml:space="preserve"> ou </w:t>
      </w:r>
      <w:hyperlink r:id="rId24" w:history="1">
        <w:r w:rsidR="005C76FF" w:rsidRPr="000C59B8">
          <w:rPr>
            <w:rStyle w:val="Lienhypertexte"/>
          </w:rPr>
          <w:t>https://clinicaltrials.gov/</w:t>
        </w:r>
      </w:hyperlink>
      <w:r w:rsidR="005C76FF">
        <w:t xml:space="preserve"> </w:t>
      </w:r>
      <w:r w:rsidR="00680C41">
        <w:t xml:space="preserve"> </w:t>
      </w:r>
      <w:r w:rsidR="00093A19" w:rsidRPr="0093672E">
        <w:t>.</w:t>
      </w:r>
    </w:p>
    <w:p w14:paraId="14F20798" w14:textId="24206F17" w:rsidR="00AC31D2" w:rsidRPr="0093672E" w:rsidRDefault="00AC31D2" w:rsidP="00AC31D2">
      <w:r w:rsidRPr="0093672E">
        <w:t xml:space="preserve">Possibilité d’inclure le patient dans un essai clinique en cours dans l’indication qui fait l’objet de l’accès précoce ?      </w:t>
      </w:r>
      <w:bookmarkStart w:id="23" w:name="_Hlk76133745"/>
      <w:permStart w:id="2032995154" w:edGrp="everyone"/>
      <w:sdt>
        <w:sdtPr>
          <w:id w:val="1364324219"/>
          <w14:checkbox>
            <w14:checked w14:val="0"/>
            <w14:checkedState w14:val="2612" w14:font="MS Gothic"/>
            <w14:uncheckedState w14:val="2610" w14:font="MS Gothic"/>
          </w14:checkbox>
        </w:sdtPr>
        <w:sdtEndPr/>
        <w:sdtContent>
          <w:bookmarkEnd w:id="23"/>
          <w:r w:rsidR="0070611F">
            <w:rPr>
              <w:rFonts w:ascii="MS Gothic" w:eastAsia="MS Gothic" w:hAnsi="MS Gothic" w:hint="eastAsia"/>
            </w:rPr>
            <w:t>☐</w:t>
          </w:r>
        </w:sdtContent>
      </w:sdt>
      <w:permEnd w:id="2032995154"/>
      <w:r w:rsidRPr="0093672E">
        <w:t xml:space="preserve"> Oui</w:t>
      </w:r>
      <w:r w:rsidR="008E0B25" w:rsidRPr="0093672E">
        <w:tab/>
      </w:r>
      <w:permStart w:id="11351333" w:edGrp="everyone"/>
      <w:sdt>
        <w:sdtPr>
          <w:id w:val="-68358571"/>
          <w14:checkbox>
            <w14:checked w14:val="0"/>
            <w14:checkedState w14:val="2612" w14:font="MS Gothic"/>
            <w14:uncheckedState w14:val="2610" w14:font="MS Gothic"/>
          </w14:checkbox>
        </w:sdtPr>
        <w:sdtEndPr/>
        <w:sdtContent>
          <w:r w:rsidR="008F44C1">
            <w:rPr>
              <w:rFonts w:ascii="MS Gothic" w:eastAsia="MS Gothic" w:hAnsi="MS Gothic" w:hint="eastAsia"/>
            </w:rPr>
            <w:t>☐</w:t>
          </w:r>
        </w:sdtContent>
      </w:sdt>
      <w:permEnd w:id="11351333"/>
      <w:r w:rsidR="008F44C1" w:rsidDel="008F44C1">
        <w:rPr>
          <w:rFonts w:ascii="MS Gothic" w:eastAsia="MS Gothic" w:hAnsi="MS Gothic" w:hint="eastAsia"/>
        </w:rPr>
        <w:t xml:space="preserve"> </w:t>
      </w:r>
      <w:r w:rsidRPr="0093672E">
        <w:t>Non </w:t>
      </w:r>
    </w:p>
    <w:p w14:paraId="4804DA6F" w14:textId="7315575C" w:rsidR="00104159" w:rsidRPr="0093672E" w:rsidRDefault="00104159" w:rsidP="006D3778">
      <w:pPr>
        <w:pStyle w:val="Paragraphedexplications"/>
      </w:pPr>
      <w:r w:rsidRPr="0093672E">
        <w:t>Si oui, orientez le patient vers l’essai clinique.</w:t>
      </w:r>
    </w:p>
    <w:p w14:paraId="23BBE19D" w14:textId="77777777" w:rsidR="00AC31D2" w:rsidRPr="0093672E" w:rsidRDefault="00AC31D2" w:rsidP="00AC31D2"/>
    <w:p w14:paraId="79CAF855" w14:textId="0E93DE60" w:rsidR="00AC31D2" w:rsidRPr="0093672E" w:rsidRDefault="000241BC" w:rsidP="00FB6276">
      <w:pPr>
        <w:pStyle w:val="Titre2"/>
        <w:numPr>
          <w:ilvl w:val="0"/>
          <w:numId w:val="0"/>
        </w:numPr>
        <w:ind w:left="360" w:hanging="360"/>
      </w:pPr>
      <w:r w:rsidRPr="0093672E">
        <w:t>Maladie</w:t>
      </w:r>
    </w:p>
    <w:p w14:paraId="45B0269A" w14:textId="3679B4C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4C5986" w14:paraId="114A2A63" w14:textId="77777777" w:rsidTr="004C5986">
        <w:tc>
          <w:tcPr>
            <w:tcW w:w="9608" w:type="dxa"/>
          </w:tcPr>
          <w:p w14:paraId="26D9FBDB" w14:textId="5BBBE7D4" w:rsidR="005F43EC" w:rsidRPr="004C5986" w:rsidRDefault="00655479" w:rsidP="004A34ED">
            <w:pPr>
              <w:spacing w:before="0"/>
              <w:jc w:val="left"/>
            </w:pPr>
            <w:r w:rsidRPr="004C5986">
              <w:t>​</w:t>
            </w:r>
            <w:r w:rsidR="00CE782E" w:rsidRPr="004C5986">
              <w:rPr>
                <w:u w:val="single"/>
              </w:rPr>
              <w:t xml:space="preserve">Diagnostic </w:t>
            </w:r>
            <w:r w:rsidR="009B28C9" w:rsidRPr="004C5986">
              <w:rPr>
                <w:u w:val="single"/>
              </w:rPr>
              <w:t>initial du neuroblastome</w:t>
            </w:r>
            <w:r w:rsidR="006D6462" w:rsidRPr="004C5986">
              <w:rPr>
                <w:u w:val="single"/>
              </w:rPr>
              <w:t xml:space="preserve"> (NBL)</w:t>
            </w:r>
            <w:r w:rsidR="008A248E" w:rsidRPr="004C5986">
              <w:rPr>
                <w:u w:val="single"/>
              </w:rPr>
              <w:t> :</w:t>
            </w:r>
            <w:r w:rsidR="009B28C9" w:rsidRPr="004C5986">
              <w:br/>
              <w:t xml:space="preserve">Date du diagnostic initial : </w:t>
            </w:r>
            <w:permStart w:id="1295396885" w:edGrp="everyone"/>
            <w:sdt>
              <w:sdtPr>
                <w:id w:val="429792909"/>
                <w:placeholder>
                  <w:docPart w:val="91543A19C0764C688AF98795929B775F"/>
                </w:placeholder>
                <w:showingPlcHdr/>
                <w:date w:fullDate="2021-06-22T00:00:00Z">
                  <w:dateFormat w:val="dd/MM/yyyy"/>
                  <w:lid w:val="fr-FR"/>
                  <w:storeMappedDataAs w:val="dateTime"/>
                  <w:calendar w:val="gregorian"/>
                </w:date>
              </w:sdtPr>
              <w:sdtEndPr/>
              <w:sdtContent>
                <w:r w:rsidR="004C5986" w:rsidRPr="00FE334B">
                  <w:rPr>
                    <w:rStyle w:val="Mention1"/>
                  </w:rPr>
                  <w:t>_ _/_ _/_ _ _ _</w:t>
                </w:r>
              </w:sdtContent>
            </w:sdt>
            <w:permEnd w:id="1295396885"/>
          </w:p>
          <w:p w14:paraId="32BDA2C4" w14:textId="6EA2763F" w:rsidR="00FD108E" w:rsidRPr="004C5986" w:rsidRDefault="00FD108E" w:rsidP="004A34ED">
            <w:pPr>
              <w:spacing w:before="0"/>
            </w:pPr>
            <w:r w:rsidRPr="004C5986">
              <w:t xml:space="preserve">Stratification de risque : </w:t>
            </w:r>
            <w:permStart w:id="815403927" w:edGrp="everyone"/>
            <w:sdt>
              <w:sdtPr>
                <w:id w:val="-85615962"/>
                <w14:checkbox>
                  <w14:checked w14:val="0"/>
                  <w14:checkedState w14:val="2612" w14:font="MS Gothic"/>
                  <w14:uncheckedState w14:val="2610" w14:font="MS Gothic"/>
                </w14:checkbox>
              </w:sdtPr>
              <w:sdtEndPr/>
              <w:sdtContent>
                <w:r w:rsidR="004C5986">
                  <w:rPr>
                    <w:rFonts w:ascii="MS Gothic" w:eastAsia="MS Gothic" w:hAnsi="MS Gothic" w:hint="eastAsia"/>
                  </w:rPr>
                  <w:t>☐</w:t>
                </w:r>
              </w:sdtContent>
            </w:sdt>
            <w:permEnd w:id="815403927"/>
            <w:r w:rsidR="00B851A0" w:rsidRPr="004C5986">
              <w:t xml:space="preserve"> </w:t>
            </w:r>
            <w:r w:rsidRPr="004C5986">
              <w:t>Très faible/faible</w:t>
            </w:r>
            <w:r w:rsidR="00B851A0" w:rsidRPr="004C5986">
              <w:t>,</w:t>
            </w:r>
            <w:r w:rsidRPr="004C5986">
              <w:t xml:space="preserve"> </w:t>
            </w:r>
            <w:permStart w:id="956978569" w:edGrp="everyone"/>
            <w:sdt>
              <w:sdtPr>
                <w:id w:val="-1822030828"/>
                <w14:checkbox>
                  <w14:checked w14:val="0"/>
                  <w14:checkedState w14:val="2612" w14:font="MS Gothic"/>
                  <w14:uncheckedState w14:val="2610" w14:font="MS Gothic"/>
                </w14:checkbox>
              </w:sdtPr>
              <w:sdtEndPr/>
              <w:sdtContent>
                <w:r w:rsidR="004C5986">
                  <w:rPr>
                    <w:rFonts w:ascii="MS Gothic" w:eastAsia="MS Gothic" w:hAnsi="MS Gothic" w:hint="eastAsia"/>
                  </w:rPr>
                  <w:t>☐</w:t>
                </w:r>
              </w:sdtContent>
            </w:sdt>
            <w:permEnd w:id="956978569"/>
            <w:r w:rsidR="00B851A0" w:rsidRPr="004C5986">
              <w:t xml:space="preserve"> I</w:t>
            </w:r>
            <w:r w:rsidRPr="004C5986">
              <w:t>ntermédiaire</w:t>
            </w:r>
            <w:r w:rsidR="00B851A0" w:rsidRPr="004C5986">
              <w:t>,</w:t>
            </w:r>
            <w:r w:rsidRPr="004C5986">
              <w:t xml:space="preserve"> </w:t>
            </w:r>
            <w:permStart w:id="1451372485" w:edGrp="everyone"/>
            <w:sdt>
              <w:sdtPr>
                <w:id w:val="1978570664"/>
                <w14:checkbox>
                  <w14:checked w14:val="0"/>
                  <w14:checkedState w14:val="2612" w14:font="MS Gothic"/>
                  <w14:uncheckedState w14:val="2610" w14:font="MS Gothic"/>
                </w14:checkbox>
              </w:sdtPr>
              <w:sdtEndPr/>
              <w:sdtContent>
                <w:r w:rsidR="004C5986">
                  <w:rPr>
                    <w:rFonts w:ascii="MS Gothic" w:eastAsia="MS Gothic" w:hAnsi="MS Gothic" w:hint="eastAsia"/>
                  </w:rPr>
                  <w:t>☐</w:t>
                </w:r>
              </w:sdtContent>
            </w:sdt>
            <w:permEnd w:id="1451372485"/>
            <w:r w:rsidR="00B851A0" w:rsidRPr="004C5986">
              <w:t xml:space="preserve"> </w:t>
            </w:r>
            <w:r w:rsidRPr="004C5986">
              <w:t>Haut risque</w:t>
            </w:r>
          </w:p>
          <w:p w14:paraId="38067CD7" w14:textId="0FCBF307" w:rsidR="006D6462" w:rsidRPr="004C5986" w:rsidRDefault="006D6462" w:rsidP="004A34ED">
            <w:pPr>
              <w:spacing w:before="0"/>
            </w:pPr>
            <w:r w:rsidRPr="004C5986">
              <w:t xml:space="preserve">Amplification MYCN :  </w:t>
            </w:r>
            <w:permStart w:id="274015424" w:edGrp="everyone"/>
            <w:sdt>
              <w:sdtPr>
                <w:id w:val="1019124137"/>
                <w14:checkbox>
                  <w14:checked w14:val="0"/>
                  <w14:checkedState w14:val="2612" w14:font="MS Gothic"/>
                  <w14:uncheckedState w14:val="2610" w14:font="MS Gothic"/>
                </w14:checkbox>
              </w:sdtPr>
              <w:sdtEndPr/>
              <w:sdtContent>
                <w:r w:rsidR="004C5986">
                  <w:rPr>
                    <w:rFonts w:ascii="MS Gothic" w:eastAsia="MS Gothic" w:hAnsi="MS Gothic" w:hint="eastAsia"/>
                  </w:rPr>
                  <w:t>☐</w:t>
                </w:r>
              </w:sdtContent>
            </w:sdt>
            <w:permEnd w:id="274015424"/>
            <w:r w:rsidR="00837C07" w:rsidRPr="004C5986">
              <w:t xml:space="preserve"> </w:t>
            </w:r>
            <w:r w:rsidR="00AD7898" w:rsidRPr="004C5986">
              <w:t>oui</w:t>
            </w:r>
            <w:r w:rsidRPr="004C5986">
              <w:t xml:space="preserve"> /</w:t>
            </w:r>
            <w:r w:rsidR="00837C07" w:rsidRPr="004C5986">
              <w:t xml:space="preserve"> </w:t>
            </w:r>
            <w:permStart w:id="832836189" w:edGrp="everyone"/>
            <w:sdt>
              <w:sdtPr>
                <w:id w:val="1606236277"/>
                <w14:checkbox>
                  <w14:checked w14:val="0"/>
                  <w14:checkedState w14:val="2612" w14:font="MS Gothic"/>
                  <w14:uncheckedState w14:val="2610" w14:font="MS Gothic"/>
                </w14:checkbox>
              </w:sdtPr>
              <w:sdtEndPr/>
              <w:sdtContent>
                <w:r w:rsidR="004C5986">
                  <w:rPr>
                    <w:rFonts w:ascii="MS Gothic" w:eastAsia="MS Gothic" w:hAnsi="MS Gothic" w:hint="eastAsia"/>
                  </w:rPr>
                  <w:t>☐</w:t>
                </w:r>
              </w:sdtContent>
            </w:sdt>
            <w:permEnd w:id="832836189"/>
            <w:r w:rsidR="00837C07" w:rsidRPr="004C5986">
              <w:t xml:space="preserve"> </w:t>
            </w:r>
            <w:r w:rsidR="00AD7898" w:rsidRPr="004C5986">
              <w:t>non</w:t>
            </w:r>
            <w:r w:rsidRPr="004C5986">
              <w:t xml:space="preserve"> / </w:t>
            </w:r>
            <w:permStart w:id="599723396" w:edGrp="everyone"/>
            <w:sdt>
              <w:sdtPr>
                <w:id w:val="-101270105"/>
                <w14:checkbox>
                  <w14:checked w14:val="0"/>
                  <w14:checkedState w14:val="2612" w14:font="MS Gothic"/>
                  <w14:uncheckedState w14:val="2610" w14:font="MS Gothic"/>
                </w14:checkbox>
              </w:sdtPr>
              <w:sdtEndPr/>
              <w:sdtContent>
                <w:r w:rsidR="004C5986">
                  <w:rPr>
                    <w:rFonts w:ascii="MS Gothic" w:eastAsia="MS Gothic" w:hAnsi="MS Gothic" w:hint="eastAsia"/>
                  </w:rPr>
                  <w:t>☐</w:t>
                </w:r>
              </w:sdtContent>
            </w:sdt>
            <w:permEnd w:id="599723396"/>
            <w:r w:rsidR="00837C07" w:rsidRPr="004C5986">
              <w:t xml:space="preserve"> </w:t>
            </w:r>
            <w:r w:rsidR="00AD7898" w:rsidRPr="004C5986">
              <w:t>n</w:t>
            </w:r>
            <w:r w:rsidRPr="004C5986">
              <w:t xml:space="preserve">on </w:t>
            </w:r>
            <w:r w:rsidR="00AD7898" w:rsidRPr="004C5986">
              <w:t>disponible</w:t>
            </w:r>
          </w:p>
          <w:p w14:paraId="1E2AFBEF" w14:textId="0F106282" w:rsidR="009B28C9" w:rsidRPr="004C5986" w:rsidRDefault="006D6462" w:rsidP="004A34ED">
            <w:pPr>
              <w:spacing w:before="0"/>
            </w:pPr>
            <w:r w:rsidRPr="004C5986">
              <w:t xml:space="preserve">Mutations </w:t>
            </w:r>
            <w:r w:rsidR="00B37D23" w:rsidRPr="004C5986">
              <w:t xml:space="preserve">ou amplification </w:t>
            </w:r>
            <w:r w:rsidRPr="004C5986">
              <w:t xml:space="preserve">ALK : </w:t>
            </w:r>
            <w:permStart w:id="1894670281" w:edGrp="everyone"/>
            <w:sdt>
              <w:sdtPr>
                <w:id w:val="-1163306992"/>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894670281"/>
            <w:r w:rsidR="00837C07" w:rsidRPr="004C5986">
              <w:t xml:space="preserve"> </w:t>
            </w:r>
            <w:r w:rsidR="00AD7898" w:rsidRPr="004C5986">
              <w:t>oui</w:t>
            </w:r>
            <w:r w:rsidRPr="004C5986">
              <w:t xml:space="preserve"> / </w:t>
            </w:r>
            <w:permStart w:id="91519277" w:edGrp="everyone"/>
            <w:sdt>
              <w:sdtPr>
                <w:id w:val="-1700469875"/>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91519277"/>
            <w:r w:rsidR="00837C07" w:rsidRPr="004C5986">
              <w:t xml:space="preserve"> </w:t>
            </w:r>
            <w:r w:rsidR="00AD7898" w:rsidRPr="004C5986">
              <w:t>non</w:t>
            </w:r>
            <w:r w:rsidRPr="004C5986">
              <w:t xml:space="preserve"> /</w:t>
            </w:r>
            <w:r w:rsidR="00E95020" w:rsidRPr="004C5986">
              <w:t xml:space="preserve"> </w:t>
            </w:r>
            <w:permStart w:id="815077364" w:edGrp="everyone"/>
            <w:sdt>
              <w:sdtPr>
                <w:id w:val="-2112817394"/>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815077364"/>
            <w:r w:rsidRPr="004C5986">
              <w:t xml:space="preserve"> </w:t>
            </w:r>
            <w:r w:rsidR="00AD7898" w:rsidRPr="004C5986">
              <w:t>n</w:t>
            </w:r>
            <w:r w:rsidRPr="004C5986">
              <w:t xml:space="preserve">on </w:t>
            </w:r>
            <w:r w:rsidR="00AD7898" w:rsidRPr="004C5986">
              <w:t>disponible</w:t>
            </w:r>
          </w:p>
          <w:p w14:paraId="3DA56D58" w14:textId="77777777" w:rsidR="002201C7" w:rsidRPr="004C5986" w:rsidRDefault="002201C7" w:rsidP="004A34ED">
            <w:pPr>
              <w:spacing w:before="0"/>
            </w:pPr>
          </w:p>
          <w:p w14:paraId="5F93CE66" w14:textId="7F28A8C1" w:rsidR="00B851A0" w:rsidRPr="00364ACA" w:rsidRDefault="006D6462" w:rsidP="004A34ED">
            <w:pPr>
              <w:spacing w:before="0"/>
              <w:rPr>
                <w:u w:val="single"/>
              </w:rPr>
            </w:pPr>
            <w:r w:rsidRPr="00364ACA">
              <w:rPr>
                <w:u w:val="single"/>
              </w:rPr>
              <w:t xml:space="preserve">Statut </w:t>
            </w:r>
            <w:r w:rsidR="00B851A0" w:rsidRPr="00364ACA">
              <w:rPr>
                <w:u w:val="single"/>
              </w:rPr>
              <w:t xml:space="preserve">actuel </w:t>
            </w:r>
            <w:r w:rsidRPr="00364ACA">
              <w:rPr>
                <w:u w:val="single"/>
              </w:rPr>
              <w:t>de la maladie</w:t>
            </w:r>
            <w:r w:rsidR="00B851A0" w:rsidRPr="00364ACA">
              <w:rPr>
                <w:u w:val="single"/>
              </w:rPr>
              <w:t> :</w:t>
            </w:r>
          </w:p>
          <w:p w14:paraId="05A0CB34" w14:textId="587695F6" w:rsidR="00697652" w:rsidRPr="004C5986" w:rsidRDefault="00B851A0" w:rsidP="004A34ED">
            <w:pPr>
              <w:spacing w:before="0"/>
            </w:pPr>
            <w:r w:rsidRPr="004C5986">
              <w:t>Maladie</w:t>
            </w:r>
            <w:r w:rsidR="00697652" w:rsidRPr="004C5986">
              <w:t xml:space="preserve"> métastatique</w:t>
            </w:r>
            <w:r w:rsidR="008A248E" w:rsidRPr="004C5986">
              <w:t xml:space="preserve"> : </w:t>
            </w:r>
            <w:permStart w:id="1521110630" w:edGrp="everyone"/>
            <w:sdt>
              <w:sdtPr>
                <w:id w:val="-1865896134"/>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521110630"/>
            <w:r w:rsidR="00837C07" w:rsidRPr="004C5986">
              <w:t xml:space="preserve"> </w:t>
            </w:r>
            <w:r w:rsidR="00F36A2C" w:rsidRPr="004C5986">
              <w:t xml:space="preserve">oui / </w:t>
            </w:r>
            <w:permStart w:id="2067492600" w:edGrp="everyone"/>
            <w:sdt>
              <w:sdtPr>
                <w:id w:val="-177608514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2067492600"/>
            <w:r w:rsidR="00837C07" w:rsidRPr="004C5986">
              <w:t xml:space="preserve"> </w:t>
            </w:r>
            <w:r w:rsidR="00F36A2C" w:rsidRPr="004C5986">
              <w:t>non</w:t>
            </w:r>
          </w:p>
          <w:p w14:paraId="1209A8B2" w14:textId="6F5148A9" w:rsidR="006D6462" w:rsidRPr="004C5986" w:rsidRDefault="00F36A2C" w:rsidP="004A34ED">
            <w:pPr>
              <w:spacing w:before="0"/>
            </w:pPr>
            <w:r w:rsidRPr="004C5986">
              <w:t>Si oui, localisation actuelle des métastases</w:t>
            </w:r>
            <w:r w:rsidR="008A248E" w:rsidRPr="004C5986">
              <w:t> :</w:t>
            </w:r>
            <w:r w:rsidRPr="004C5986">
              <w:t xml:space="preserve"> </w:t>
            </w:r>
            <w:permStart w:id="1075787463" w:edGrp="everyone"/>
            <w:sdt>
              <w:sdtPr>
                <w:id w:val="1771810877"/>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075787463"/>
            <w:r w:rsidR="00837C07" w:rsidRPr="004C5986">
              <w:t xml:space="preserve"> moelle osseuse, </w:t>
            </w:r>
            <w:permStart w:id="1973896132" w:edGrp="everyone"/>
            <w:sdt>
              <w:sdtPr>
                <w:id w:val="516435253"/>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973896132"/>
            <w:r w:rsidR="00837C07" w:rsidRPr="004C5986">
              <w:t xml:space="preserve"> os, </w:t>
            </w:r>
            <w:permStart w:id="818946421" w:edGrp="everyone"/>
            <w:sdt>
              <w:sdtPr>
                <w:id w:val="131996864"/>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818946421"/>
            <w:r w:rsidR="00AD7898" w:rsidRPr="004C5986">
              <w:t xml:space="preserve"> adénopathie à distance,  </w:t>
            </w:r>
            <w:permStart w:id="1553080851" w:edGrp="everyone"/>
            <w:sdt>
              <w:sdtPr>
                <w:id w:val="444039631"/>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553080851"/>
            <w:r w:rsidR="00837C07" w:rsidRPr="004C5986">
              <w:t xml:space="preserve"> foie,  </w:t>
            </w:r>
            <w:permStart w:id="914062895" w:edGrp="everyone"/>
            <w:sdt>
              <w:sdtPr>
                <w:id w:val="1683318816"/>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914062895"/>
            <w:r w:rsidR="00837C07" w:rsidRPr="004C5986">
              <w:t xml:space="preserve"> peau, </w:t>
            </w:r>
            <w:permStart w:id="807300050" w:edGrp="everyone"/>
            <w:sdt>
              <w:sdtPr>
                <w:id w:val="119526826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807300050"/>
            <w:r w:rsidR="00837C07" w:rsidRPr="004C5986">
              <w:t xml:space="preserve"> poumon, </w:t>
            </w:r>
            <w:permStart w:id="69748326" w:edGrp="everyone"/>
            <w:sdt>
              <w:sdtPr>
                <w:id w:val="-32860162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69748326"/>
            <w:r w:rsidR="00837C07" w:rsidRPr="004C5986">
              <w:t xml:space="preserve"> SNC, </w:t>
            </w:r>
            <w:permStart w:id="1121086235" w:edGrp="everyone"/>
            <w:sdt>
              <w:sdtPr>
                <w:id w:val="903720176"/>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121086235"/>
            <w:r w:rsidR="00837C07" w:rsidRPr="004C5986">
              <w:t xml:space="preserve"> autre</w:t>
            </w:r>
            <w:r w:rsidR="00B851A0" w:rsidRPr="004C5986">
              <w:t xml:space="preserve"> (préciser)</w:t>
            </w:r>
            <w:r w:rsidR="002201C7" w:rsidRPr="004C5986">
              <w:t> :</w:t>
            </w:r>
            <w:r w:rsidR="00BF2D99" w:rsidRPr="004C5986">
              <w:t xml:space="preserve"> </w:t>
            </w:r>
            <w:sdt>
              <w:sdtPr>
                <w:id w:val="-629008159"/>
                <w:placeholder>
                  <w:docPart w:val="3E31E6E2FEA844F8BEE399564AD2162F"/>
                </w:placeholder>
                <w:showingPlcHdr/>
              </w:sdtPr>
              <w:sdtEndPr/>
              <w:sdtContent>
                <w:permStart w:id="1978095851" w:edGrp="everyone"/>
                <w:r w:rsidR="00364ACA" w:rsidRPr="0093672E">
                  <w:rPr>
                    <w:rStyle w:val="Mention1"/>
                  </w:rPr>
                  <w:t>________________</w:t>
                </w:r>
                <w:permEnd w:id="1978095851"/>
              </w:sdtContent>
            </w:sdt>
          </w:p>
          <w:p w14:paraId="34DB50E3" w14:textId="77777777" w:rsidR="00364ACA" w:rsidRDefault="006D6462" w:rsidP="004A34ED">
            <w:pPr>
              <w:spacing w:before="0"/>
              <w:jc w:val="left"/>
            </w:pPr>
            <w:r w:rsidRPr="004C5986">
              <w:t>NBL réfractaire</w:t>
            </w:r>
            <w:r w:rsidR="00697652" w:rsidRPr="004C5986">
              <w:t> </w:t>
            </w:r>
            <w:r w:rsidR="00364ACA" w:rsidRPr="004C5986">
              <w:t xml:space="preserve">: </w:t>
            </w:r>
            <w:permStart w:id="851790653" w:edGrp="everyone"/>
            <w:sdt>
              <w:sdtPr>
                <w:id w:val="70438194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851790653"/>
            <w:r w:rsidR="00364ACA" w:rsidRPr="004C5986">
              <w:t xml:space="preserve"> oui / </w:t>
            </w:r>
            <w:permStart w:id="1434020135" w:edGrp="everyone"/>
            <w:sdt>
              <w:sdtPr>
                <w:id w:val="-50383683"/>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434020135"/>
            <w:r w:rsidR="00364ACA" w:rsidRPr="004C5986">
              <w:t xml:space="preserve"> non </w:t>
            </w:r>
          </w:p>
          <w:p w14:paraId="1F30499D" w14:textId="208E34B4" w:rsidR="00F36A2C" w:rsidRPr="004C5986" w:rsidRDefault="00F36A2C" w:rsidP="004A34ED">
            <w:pPr>
              <w:spacing w:before="0"/>
              <w:jc w:val="left"/>
            </w:pPr>
            <w:r w:rsidRPr="004C5986">
              <w:t xml:space="preserve">NBL récidivant : </w:t>
            </w:r>
            <w:r w:rsidR="00364ACA" w:rsidRPr="004C5986">
              <w:t xml:space="preserve">: </w:t>
            </w:r>
            <w:permStart w:id="838688551" w:edGrp="everyone"/>
            <w:sdt>
              <w:sdtPr>
                <w:id w:val="-76367841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838688551"/>
            <w:r w:rsidR="00364ACA" w:rsidRPr="004C5986">
              <w:t xml:space="preserve"> oui / </w:t>
            </w:r>
            <w:permStart w:id="1936130190" w:edGrp="everyone"/>
            <w:sdt>
              <w:sdtPr>
                <w:id w:val="1129131538"/>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936130190"/>
            <w:r w:rsidR="00364ACA" w:rsidRPr="004C5986">
              <w:t xml:space="preserve"> non</w:t>
            </w:r>
          </w:p>
          <w:p w14:paraId="1077427A" w14:textId="0B1D87EA" w:rsidR="006D6462" w:rsidRPr="004C5986" w:rsidRDefault="0019260C" w:rsidP="004A34ED">
            <w:pPr>
              <w:spacing w:before="0"/>
            </w:pPr>
            <w:r w:rsidRPr="004C5986">
              <w:t>Préciser</w:t>
            </w:r>
            <w:r w:rsidR="00697652" w:rsidRPr="004C5986">
              <w:t xml:space="preserve"> les critères</w:t>
            </w:r>
            <w:r w:rsidR="00FE0AE5" w:rsidRPr="004C5986">
              <w:t xml:space="preserve"> : </w:t>
            </w:r>
            <w:r w:rsidR="00697652" w:rsidRPr="004C5986">
              <w:t xml:space="preserve"> </w:t>
            </w:r>
            <w:permStart w:id="1323631520" w:edGrp="everyone"/>
            <w:sdt>
              <w:sdtPr>
                <w:id w:val="-1112657965"/>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323631520"/>
            <w:r w:rsidR="008324B7" w:rsidRPr="004C5986">
              <w:t xml:space="preserve"> </w:t>
            </w:r>
            <w:r w:rsidR="00AD7898" w:rsidRPr="004C5986">
              <w:t xml:space="preserve">Scanner / </w:t>
            </w:r>
            <w:permStart w:id="634661734" w:edGrp="everyone"/>
            <w:sdt>
              <w:sdtPr>
                <w:id w:val="-735934494"/>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634661734"/>
            <w:r w:rsidR="00AD7898" w:rsidRPr="004C5986">
              <w:t xml:space="preserve"> </w:t>
            </w:r>
            <w:r w:rsidR="00B83C15" w:rsidRPr="004C5986">
              <w:t>IRM</w:t>
            </w:r>
            <w:r w:rsidR="00AD7898" w:rsidRPr="004C5986">
              <w:t xml:space="preserve"> / </w:t>
            </w:r>
            <w:permStart w:id="595871188" w:edGrp="everyone"/>
            <w:sdt>
              <w:sdtPr>
                <w:id w:val="-161775478"/>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595871188"/>
            <w:r w:rsidR="008A641D" w:rsidRPr="004C5986">
              <w:t xml:space="preserve"> </w:t>
            </w:r>
            <w:r w:rsidR="00697652" w:rsidRPr="004C5986">
              <w:t>scintigraphie MIBG</w:t>
            </w:r>
            <w:r w:rsidR="006D6462" w:rsidRPr="004C5986">
              <w:t xml:space="preserve"> </w:t>
            </w:r>
            <w:r w:rsidR="00697652" w:rsidRPr="004C5986">
              <w:t xml:space="preserve">/ </w:t>
            </w:r>
            <w:permStart w:id="651953846" w:edGrp="everyone"/>
            <w:sdt>
              <w:sdtPr>
                <w:id w:val="-376544654"/>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651953846"/>
            <w:r w:rsidR="008324B7" w:rsidRPr="004C5986">
              <w:t xml:space="preserve"> FDG-PET</w:t>
            </w:r>
            <w:r w:rsidR="00726794" w:rsidRPr="004C5986">
              <w:t xml:space="preserve"> </w:t>
            </w:r>
            <w:r w:rsidR="00697652" w:rsidRPr="004C5986">
              <w:t xml:space="preserve">/ </w:t>
            </w:r>
            <w:permStart w:id="1712221110" w:edGrp="everyone"/>
            <w:sdt>
              <w:sdtPr>
                <w:id w:val="-388581292"/>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712221110"/>
            <w:r w:rsidR="008A641D" w:rsidRPr="004C5986">
              <w:t xml:space="preserve"> </w:t>
            </w:r>
            <w:r w:rsidR="008324B7" w:rsidRPr="004C5986">
              <w:t>cytologie/</w:t>
            </w:r>
            <w:r w:rsidR="007206C5" w:rsidRPr="004C5986">
              <w:t xml:space="preserve"> </w:t>
            </w:r>
            <w:r w:rsidR="008324B7" w:rsidRPr="004C5986">
              <w:t>histologie</w:t>
            </w:r>
            <w:r w:rsidR="008A641D" w:rsidRPr="004C5986">
              <w:t xml:space="preserve"> / </w:t>
            </w:r>
            <w:permStart w:id="488643198" w:edGrp="everyone"/>
            <w:sdt>
              <w:sdtPr>
                <w:id w:val="1663664624"/>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488643198"/>
            <w:r w:rsidR="00726794" w:rsidRPr="004C5986">
              <w:t xml:space="preserve"> </w:t>
            </w:r>
            <w:r w:rsidR="00697652" w:rsidRPr="004C5986">
              <w:t>autre</w:t>
            </w:r>
            <w:r w:rsidR="008A641D" w:rsidRPr="004C5986">
              <w:t>s (préciser)</w:t>
            </w:r>
            <w:r w:rsidR="00BF2D99" w:rsidRPr="004C5986">
              <w:t xml:space="preserve"> : </w:t>
            </w:r>
            <w:sdt>
              <w:sdtPr>
                <w:id w:val="1028226853"/>
                <w:placeholder>
                  <w:docPart w:val="9F20A694053642D3887EF336C8E20B5C"/>
                </w:placeholder>
                <w:showingPlcHdr/>
              </w:sdtPr>
              <w:sdtEndPr/>
              <w:sdtContent>
                <w:permStart w:id="169966913" w:edGrp="everyone"/>
                <w:r w:rsidR="00364ACA" w:rsidRPr="0093672E">
                  <w:rPr>
                    <w:rStyle w:val="Mention1"/>
                  </w:rPr>
                  <w:t>________________</w:t>
                </w:r>
                <w:permEnd w:id="169966913"/>
              </w:sdtContent>
            </w:sdt>
          </w:p>
          <w:p w14:paraId="08C86B99" w14:textId="0E43417D" w:rsidR="00235999" w:rsidRPr="004C5986" w:rsidRDefault="00235999" w:rsidP="004A34ED">
            <w:pPr>
              <w:spacing w:before="0"/>
            </w:pPr>
            <w:r w:rsidRPr="004C5986">
              <w:t>Statut de performance score Lansky</w:t>
            </w:r>
          </w:p>
          <w:permStart w:id="1118572075" w:edGrp="everyone"/>
          <w:p w14:paraId="38701FDD" w14:textId="41E3E68D" w:rsidR="00235999" w:rsidRPr="004C5986" w:rsidRDefault="00383C49" w:rsidP="004A34ED">
            <w:pPr>
              <w:spacing w:before="0"/>
            </w:pPr>
            <w:sdt>
              <w:sdtPr>
                <w:id w:val="-1535875953"/>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118572075"/>
            <w:r w:rsidR="00D37F91" w:rsidRPr="004C5986">
              <w:t xml:space="preserve"> 100% </w:t>
            </w:r>
            <w:r w:rsidR="00B55AAB" w:rsidRPr="004C5986">
              <w:t xml:space="preserve"> </w:t>
            </w:r>
            <w:permStart w:id="1607211031" w:edGrp="everyone"/>
            <w:sdt>
              <w:sdtPr>
                <w:id w:val="-1915152189"/>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607211031"/>
            <w:r w:rsidR="00D37F91" w:rsidRPr="004C5986">
              <w:t xml:space="preserve"> 90%</w:t>
            </w:r>
            <w:r w:rsidR="00B55AAB" w:rsidRPr="004C5986">
              <w:t xml:space="preserve"> </w:t>
            </w:r>
            <w:r w:rsidR="00D37F91" w:rsidRPr="004C5986">
              <w:t xml:space="preserve"> </w:t>
            </w:r>
            <w:permStart w:id="943675158" w:edGrp="everyone"/>
            <w:sdt>
              <w:sdtPr>
                <w:id w:val="-1637026178"/>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943675158"/>
            <w:r w:rsidR="00D37F91" w:rsidRPr="004C5986">
              <w:t xml:space="preserve"> 80%  </w:t>
            </w:r>
            <w:permStart w:id="75002623" w:edGrp="everyone"/>
            <w:sdt>
              <w:sdtPr>
                <w:id w:val="426707229"/>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75002623"/>
            <w:r w:rsidR="00D37F91" w:rsidRPr="004C5986">
              <w:t xml:space="preserve"> 70%  </w:t>
            </w:r>
            <w:permStart w:id="877408536" w:edGrp="everyone"/>
            <w:sdt>
              <w:sdtPr>
                <w:id w:val="-591397071"/>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877408536"/>
            <w:r w:rsidR="00D37F91" w:rsidRPr="004C5986">
              <w:t xml:space="preserve"> 60%  </w:t>
            </w:r>
            <w:permStart w:id="987391350" w:edGrp="everyone"/>
            <w:sdt>
              <w:sdtPr>
                <w:id w:val="182384677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987391350"/>
            <w:r w:rsidR="00D37F91" w:rsidRPr="004C5986">
              <w:t xml:space="preserve"> 50%  </w:t>
            </w:r>
            <w:permStart w:id="1313411554" w:edGrp="everyone"/>
            <w:sdt>
              <w:sdtPr>
                <w:id w:val="-474837529"/>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313411554"/>
            <w:r w:rsidR="00D37F91" w:rsidRPr="004C5986">
              <w:t xml:space="preserve"> 40%  </w:t>
            </w:r>
            <w:permStart w:id="1971854520" w:edGrp="everyone"/>
            <w:sdt>
              <w:sdtPr>
                <w:id w:val="-180730782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971854520"/>
            <w:r w:rsidR="00D37F91" w:rsidRPr="004C5986">
              <w:t xml:space="preserve"> 30%  </w:t>
            </w:r>
            <w:permStart w:id="1797349544" w:edGrp="everyone"/>
            <w:sdt>
              <w:sdtPr>
                <w:id w:val="940731627"/>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797349544"/>
            <w:r w:rsidR="00D37F91" w:rsidRPr="004C5986">
              <w:t xml:space="preserve"> 20%  </w:t>
            </w:r>
            <w:permStart w:id="171575246" w:edGrp="everyone"/>
            <w:sdt>
              <w:sdtPr>
                <w:id w:val="167491697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171575246"/>
            <w:r w:rsidR="00D37F91" w:rsidRPr="004C5986">
              <w:t xml:space="preserve"> 10%  </w:t>
            </w:r>
            <w:permStart w:id="465775912" w:edGrp="everyone"/>
            <w:sdt>
              <w:sdtPr>
                <w:id w:val="-1528323757"/>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465775912"/>
            <w:r w:rsidR="00D37F91" w:rsidRPr="004C5986">
              <w:t xml:space="preserve"> 0%</w:t>
            </w:r>
          </w:p>
          <w:p w14:paraId="3BF7E75D" w14:textId="0598DBBA" w:rsidR="008A248E" w:rsidRPr="004C5986" w:rsidRDefault="009A4F52" w:rsidP="004A34ED">
            <w:pPr>
              <w:spacing w:before="0"/>
            </w:pPr>
            <w:r w:rsidRPr="004C5986">
              <w:t>Grossesse :</w:t>
            </w:r>
            <w:r w:rsidR="008A248E" w:rsidRPr="004C5986">
              <w:t xml:space="preserve"> </w:t>
            </w:r>
            <w:permStart w:id="345659408" w:edGrp="everyone"/>
            <w:sdt>
              <w:sdtPr>
                <w:id w:val="819159150"/>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345659408"/>
            <w:r w:rsidR="008A248E" w:rsidRPr="004C5986">
              <w:t xml:space="preserve"> NA</w:t>
            </w:r>
          </w:p>
          <w:p w14:paraId="2378B3D2" w14:textId="56240F92" w:rsidR="009A4F52" w:rsidRPr="004C5986" w:rsidRDefault="008A248E" w:rsidP="004A34ED">
            <w:pPr>
              <w:spacing w:before="0"/>
              <w:ind w:left="1156"/>
            </w:pPr>
            <w:r w:rsidRPr="004C5986">
              <w:t xml:space="preserve"> </w:t>
            </w:r>
            <w:permStart w:id="87641629" w:edGrp="everyone"/>
            <w:sdt>
              <w:sdtPr>
                <w:id w:val="1196274694"/>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87641629"/>
            <w:r w:rsidR="009A4F52" w:rsidRPr="004C5986">
              <w:t xml:space="preserve"> patiente non pubère</w:t>
            </w:r>
          </w:p>
          <w:permStart w:id="2139252095" w:edGrp="everyone"/>
          <w:p w14:paraId="1F9344C6" w14:textId="102197F0" w:rsidR="00143610" w:rsidRPr="004C5986" w:rsidRDefault="00383C49" w:rsidP="004A34ED">
            <w:pPr>
              <w:spacing w:before="0"/>
              <w:ind w:left="1156"/>
            </w:pPr>
            <w:sdt>
              <w:sdtPr>
                <w:id w:val="565155661"/>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2139252095"/>
            <w:r w:rsidR="009A4F52" w:rsidRPr="004C5986">
              <w:t xml:space="preserve"> patiente pubère</w:t>
            </w:r>
            <w:r w:rsidR="00143610" w:rsidRPr="004C5986">
              <w:t xml:space="preserve"> et abstinente</w:t>
            </w:r>
          </w:p>
          <w:permStart w:id="391200729" w:edGrp="everyone"/>
          <w:p w14:paraId="721BA3FB" w14:textId="783BDD76" w:rsidR="006951CD" w:rsidRDefault="00383C49" w:rsidP="004A34ED">
            <w:pPr>
              <w:spacing w:before="0"/>
              <w:ind w:left="1156"/>
            </w:pPr>
            <w:sdt>
              <w:sdtPr>
                <w:id w:val="1384064795"/>
                <w14:checkbox>
                  <w14:checked w14:val="0"/>
                  <w14:checkedState w14:val="2612" w14:font="MS Gothic"/>
                  <w14:uncheckedState w14:val="2610" w14:font="MS Gothic"/>
                </w14:checkbox>
              </w:sdtPr>
              <w:sdtEndPr/>
              <w:sdtContent>
                <w:r w:rsidR="00364ACA">
                  <w:rPr>
                    <w:rFonts w:ascii="MS Gothic" w:eastAsia="MS Gothic" w:hAnsi="MS Gothic" w:hint="eastAsia"/>
                  </w:rPr>
                  <w:t>☐</w:t>
                </w:r>
              </w:sdtContent>
            </w:sdt>
            <w:permEnd w:id="391200729"/>
            <w:r w:rsidR="00143610" w:rsidRPr="004C5986">
              <w:t xml:space="preserve"> patiente pubère et non abstinente</w:t>
            </w:r>
          </w:p>
          <w:p w14:paraId="1C234CE8" w14:textId="753038D2" w:rsidR="006D6462" w:rsidRPr="004C5986" w:rsidRDefault="00A45923" w:rsidP="004A34ED">
            <w:pPr>
              <w:spacing w:before="0"/>
              <w:ind w:left="1440"/>
            </w:pPr>
            <w:r w:rsidRPr="004C5986">
              <w:t>d</w:t>
            </w:r>
            <w:r w:rsidR="009A4F52" w:rsidRPr="004C5986">
              <w:t xml:space="preserve">ate du test </w:t>
            </w:r>
            <w:r w:rsidR="00364ACA">
              <w:t xml:space="preserve"> de grossesse </w:t>
            </w:r>
            <w:r w:rsidR="009A4F52" w:rsidRPr="004C5986">
              <w:t xml:space="preserve">: </w:t>
            </w:r>
            <w:permStart w:id="439909404" w:edGrp="everyone"/>
            <w:sdt>
              <w:sdtPr>
                <w:id w:val="1988362431"/>
                <w:placeholder>
                  <w:docPart w:val="8E511271060C4E64931E3C522B9CBD2F"/>
                </w:placeholder>
                <w:showingPlcHdr/>
                <w:date w:fullDate="2021-06-22T00:00:00Z">
                  <w:dateFormat w:val="dd/MM/yyyy"/>
                  <w:lid w:val="fr-FR"/>
                  <w:storeMappedDataAs w:val="dateTime"/>
                  <w:calendar w:val="gregorian"/>
                </w:date>
              </w:sdtPr>
              <w:sdtEndPr/>
              <w:sdtContent>
                <w:r w:rsidR="006951CD" w:rsidRPr="00FE334B">
                  <w:rPr>
                    <w:rStyle w:val="Mention1"/>
                  </w:rPr>
                  <w:t>_ _/_ _/_ _ _ _</w:t>
                </w:r>
              </w:sdtContent>
            </w:sdt>
            <w:r w:rsidR="006951CD" w:rsidRPr="004C5986">
              <w:t xml:space="preserve"> </w:t>
            </w:r>
            <w:permEnd w:id="439909404"/>
            <w:r w:rsidR="009A4F52" w:rsidRPr="004C5986">
              <w:t xml:space="preserve">Résultat : </w:t>
            </w:r>
            <w:permStart w:id="1963731296" w:edGrp="everyone"/>
            <w:sdt>
              <w:sdtPr>
                <w:id w:val="-1632237440"/>
                <w14:checkbox>
                  <w14:checked w14:val="0"/>
                  <w14:checkedState w14:val="2612" w14:font="MS Gothic"/>
                  <w14:uncheckedState w14:val="2610" w14:font="MS Gothic"/>
                </w14:checkbox>
              </w:sdtPr>
              <w:sdtEndPr/>
              <w:sdtContent>
                <w:r w:rsidR="006951CD">
                  <w:rPr>
                    <w:rFonts w:ascii="MS Gothic" w:eastAsia="MS Gothic" w:hAnsi="MS Gothic" w:hint="eastAsia"/>
                  </w:rPr>
                  <w:t>☐</w:t>
                </w:r>
              </w:sdtContent>
            </w:sdt>
            <w:permEnd w:id="1963731296"/>
            <w:r w:rsidR="009A4F52" w:rsidRPr="004C5986">
              <w:t xml:space="preserve"> Négatif </w:t>
            </w:r>
            <w:permStart w:id="572329434" w:edGrp="everyone"/>
            <w:sdt>
              <w:sdtPr>
                <w:id w:val="-69967012"/>
                <w14:checkbox>
                  <w14:checked w14:val="0"/>
                  <w14:checkedState w14:val="2612" w14:font="MS Gothic"/>
                  <w14:uncheckedState w14:val="2610" w14:font="MS Gothic"/>
                </w14:checkbox>
              </w:sdtPr>
              <w:sdtEndPr/>
              <w:sdtContent>
                <w:r w:rsidR="006951CD">
                  <w:rPr>
                    <w:rFonts w:ascii="MS Gothic" w:eastAsia="MS Gothic" w:hAnsi="MS Gothic" w:hint="eastAsia"/>
                  </w:rPr>
                  <w:t>☐</w:t>
                </w:r>
              </w:sdtContent>
            </w:sdt>
            <w:permEnd w:id="572329434"/>
            <w:r w:rsidR="009A4F52" w:rsidRPr="004C5986">
              <w:t xml:space="preserve"> Positif</w:t>
            </w:r>
          </w:p>
        </w:tc>
      </w:tr>
    </w:tbl>
    <w:p w14:paraId="48A00D4F" w14:textId="77777777" w:rsidR="00AC31D2" w:rsidRPr="0093672E" w:rsidRDefault="00AC31D2" w:rsidP="000241BC">
      <w:pPr>
        <w:pStyle w:val="Intertitre"/>
      </w:pPr>
      <w:r w:rsidRPr="0093672E">
        <w:lastRenderedPageBreak/>
        <w:t>Traitements antérieurs</w:t>
      </w:r>
    </w:p>
    <w:tbl>
      <w:tblPr>
        <w:tblStyle w:val="Grilledetableauclaire"/>
        <w:tblW w:w="0" w:type="auto"/>
        <w:tblLook w:val="0600" w:firstRow="0" w:lastRow="0" w:firstColumn="0" w:lastColumn="0" w:noHBand="1" w:noVBand="1"/>
      </w:tblPr>
      <w:tblGrid>
        <w:gridCol w:w="9608"/>
      </w:tblGrid>
      <w:tr w:rsidR="005F43EC" w:rsidRPr="0093672E" w14:paraId="66BF8F84" w14:textId="77777777" w:rsidTr="005F43EC">
        <w:tc>
          <w:tcPr>
            <w:tcW w:w="9608" w:type="dxa"/>
          </w:tcPr>
          <w:p w14:paraId="6F37C650" w14:textId="77777777" w:rsidR="009F2154" w:rsidRPr="009F2154" w:rsidRDefault="00A45923" w:rsidP="009F2154">
            <w:pPr>
              <w:rPr>
                <w:rFonts w:cs="Arial"/>
                <w:u w:val="single"/>
              </w:rPr>
            </w:pPr>
            <w:r w:rsidRPr="009F2154">
              <w:rPr>
                <w:rFonts w:cs="Arial"/>
                <w:u w:val="single"/>
              </w:rPr>
              <w:t>Traitement d’induction</w:t>
            </w:r>
            <w:r w:rsidR="000D7FF7" w:rsidRPr="009F2154">
              <w:rPr>
                <w:rFonts w:cs="Arial"/>
                <w:u w:val="single"/>
              </w:rPr>
              <w:t> :</w:t>
            </w:r>
          </w:p>
          <w:p w14:paraId="493887F3" w14:textId="2B29163B" w:rsidR="005F43EC" w:rsidRPr="009F2154" w:rsidRDefault="00A45923" w:rsidP="009F2154">
            <w:pPr>
              <w:rPr>
                <w:rFonts w:cs="Arial"/>
              </w:rPr>
            </w:pPr>
            <w:r w:rsidRPr="009F2154">
              <w:rPr>
                <w:rFonts w:cs="Arial"/>
              </w:rPr>
              <w:t xml:space="preserve"> </w:t>
            </w:r>
            <w:permStart w:id="744975781" w:edGrp="everyone"/>
            <w:sdt>
              <w:sdtPr>
                <w:rPr>
                  <w:rFonts w:ascii="Segoe UI Symbol" w:eastAsia="MS Gothic" w:hAnsi="Segoe UI Symbol" w:cs="Segoe UI Symbol"/>
                </w:rPr>
                <w:id w:val="-1730521745"/>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744975781"/>
            <w:r w:rsidR="000D7FF7" w:rsidRPr="009F2154">
              <w:rPr>
                <w:rFonts w:cs="Arial"/>
              </w:rPr>
              <w:t xml:space="preserve"> Induction COJEC, </w:t>
            </w:r>
            <w:permStart w:id="173348748" w:edGrp="everyone"/>
            <w:sdt>
              <w:sdtPr>
                <w:rPr>
                  <w:rFonts w:ascii="Segoe UI Symbol" w:eastAsia="MS Gothic" w:hAnsi="Segoe UI Symbol" w:cs="Segoe UI Symbol"/>
                </w:rPr>
                <w:id w:val="37640331"/>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73348748"/>
            <w:r w:rsidR="000D7FF7" w:rsidRPr="009F2154">
              <w:rPr>
                <w:rFonts w:cs="Arial"/>
              </w:rPr>
              <w:t xml:space="preserve"> Induction GPOH, </w:t>
            </w:r>
            <w:permStart w:id="2060479998" w:edGrp="everyone"/>
            <w:sdt>
              <w:sdtPr>
                <w:rPr>
                  <w:rFonts w:ascii="Segoe UI Symbol" w:eastAsia="MS Gothic" w:hAnsi="Segoe UI Symbol" w:cs="Segoe UI Symbol"/>
                </w:rPr>
                <w:id w:val="-933426455"/>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2060479998"/>
            <w:r w:rsidR="000D7FF7" w:rsidRPr="009F2154">
              <w:rPr>
                <w:rFonts w:cs="Arial"/>
              </w:rPr>
              <w:t xml:space="preserve"> Induction autre</w:t>
            </w:r>
            <w:r w:rsidR="00DC5E9E" w:rsidRPr="009F2154">
              <w:rPr>
                <w:rFonts w:cs="Arial"/>
              </w:rPr>
              <w:t xml:space="preserve"> (préciser)</w:t>
            </w:r>
            <w:r w:rsidR="002201C7" w:rsidRPr="009F2154">
              <w:rPr>
                <w:rFonts w:cs="Arial"/>
              </w:rPr>
              <w:t xml:space="preserve"> : </w:t>
            </w:r>
            <w:sdt>
              <w:sdtPr>
                <w:id w:val="-2091069673"/>
                <w:placeholder>
                  <w:docPart w:val="604A10DD54E34119B0B73A35D25CE222"/>
                </w:placeholder>
                <w:showingPlcHdr/>
              </w:sdtPr>
              <w:sdtEndPr/>
              <w:sdtContent>
                <w:permStart w:id="178063984" w:edGrp="everyone"/>
                <w:r w:rsidR="009F2154" w:rsidRPr="009F2154">
                  <w:rPr>
                    <w:rStyle w:val="Mention1"/>
                    <w:rFonts w:ascii="Arial" w:hAnsi="Arial" w:cs="Arial"/>
                  </w:rPr>
                  <w:t>___________</w:t>
                </w:r>
                <w:permEnd w:id="178063984"/>
              </w:sdtContent>
            </w:sdt>
          </w:p>
          <w:p w14:paraId="62FC7604" w14:textId="77777777" w:rsidR="009F2154" w:rsidRPr="009F2154" w:rsidRDefault="000D7FF7" w:rsidP="009F2154">
            <w:pPr>
              <w:rPr>
                <w:rFonts w:cs="Arial"/>
                <w:u w:val="single"/>
              </w:rPr>
            </w:pPr>
            <w:r w:rsidRPr="009F2154">
              <w:rPr>
                <w:rFonts w:cs="Arial"/>
                <w:u w:val="single"/>
              </w:rPr>
              <w:t>Chirurgie :</w:t>
            </w:r>
          </w:p>
          <w:p w14:paraId="42BB82B7" w14:textId="772BB645" w:rsidR="000D7FF7" w:rsidRPr="009F2154" w:rsidRDefault="000D7FF7" w:rsidP="009F2154">
            <w:pPr>
              <w:rPr>
                <w:rFonts w:cs="Arial"/>
              </w:rPr>
            </w:pPr>
            <w:r w:rsidRPr="009F2154">
              <w:rPr>
                <w:rFonts w:cs="Arial"/>
              </w:rPr>
              <w:t xml:space="preserve"> </w:t>
            </w:r>
            <w:permStart w:id="1528130816" w:edGrp="everyone"/>
            <w:sdt>
              <w:sdtPr>
                <w:rPr>
                  <w:rFonts w:ascii="Segoe UI Symbol" w:eastAsia="MS Gothic" w:hAnsi="Segoe UI Symbol" w:cs="Segoe UI Symbol"/>
                </w:rPr>
                <w:id w:val="-564806395"/>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528130816"/>
            <w:r w:rsidR="00DC5E9E" w:rsidRPr="009F2154">
              <w:rPr>
                <w:rFonts w:cs="Arial"/>
              </w:rPr>
              <w:t xml:space="preserve"> </w:t>
            </w:r>
            <w:r w:rsidR="000E762D" w:rsidRPr="009F2154">
              <w:rPr>
                <w:rFonts w:cs="Arial"/>
              </w:rPr>
              <w:t xml:space="preserve">résection totale, </w:t>
            </w:r>
            <w:permStart w:id="1570921703" w:edGrp="everyone"/>
            <w:sdt>
              <w:sdtPr>
                <w:rPr>
                  <w:rFonts w:ascii="Segoe UI Symbol" w:eastAsia="MS Gothic" w:hAnsi="Segoe UI Symbol" w:cs="Segoe UI Symbol"/>
                </w:rPr>
                <w:id w:val="1216087180"/>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570921703"/>
            <w:r w:rsidR="000E762D" w:rsidRPr="009F2154">
              <w:rPr>
                <w:rFonts w:cs="Arial"/>
              </w:rPr>
              <w:t xml:space="preserve"> résection partielle,</w:t>
            </w:r>
            <w:r w:rsidR="00DC5E9E" w:rsidRPr="009F2154">
              <w:rPr>
                <w:rFonts w:cs="Arial"/>
              </w:rPr>
              <w:t xml:space="preserve"> </w:t>
            </w:r>
            <w:permStart w:id="912466800" w:edGrp="everyone"/>
            <w:sdt>
              <w:sdtPr>
                <w:rPr>
                  <w:rFonts w:ascii="Segoe UI Symbol" w:eastAsia="MS Gothic" w:hAnsi="Segoe UI Symbol" w:cs="Segoe UI Symbol"/>
                </w:rPr>
                <w:id w:val="-753280835"/>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912466800"/>
            <w:r w:rsidR="00DC5E9E" w:rsidRPr="009F2154">
              <w:rPr>
                <w:rFonts w:cs="Arial"/>
              </w:rPr>
              <w:t xml:space="preserve"> Non</w:t>
            </w:r>
          </w:p>
          <w:p w14:paraId="397799A8" w14:textId="77777777" w:rsidR="009F2154" w:rsidRPr="009F2154" w:rsidRDefault="000D7FF7" w:rsidP="009F2154">
            <w:pPr>
              <w:rPr>
                <w:rFonts w:cs="Arial"/>
                <w:u w:val="single"/>
              </w:rPr>
            </w:pPr>
            <w:r w:rsidRPr="009F2154">
              <w:rPr>
                <w:rFonts w:cs="Arial"/>
                <w:u w:val="single"/>
              </w:rPr>
              <w:t>Chimiothérapie à hautes doses (CHD)</w:t>
            </w:r>
            <w:r w:rsidR="000E762D" w:rsidRPr="009F2154">
              <w:rPr>
                <w:rFonts w:cs="Arial"/>
                <w:u w:val="single"/>
              </w:rPr>
              <w:t> :</w:t>
            </w:r>
          </w:p>
          <w:permStart w:id="1200893002" w:edGrp="everyone"/>
          <w:p w14:paraId="0CEDCE3A" w14:textId="0EFD7BC3" w:rsidR="000E762D" w:rsidRPr="009F2154" w:rsidRDefault="00383C49" w:rsidP="009F2154">
            <w:pPr>
              <w:rPr>
                <w:rFonts w:cs="Arial"/>
              </w:rPr>
            </w:pPr>
            <w:sdt>
              <w:sdtPr>
                <w:rPr>
                  <w:rFonts w:ascii="Segoe UI Symbol" w:eastAsia="MS Gothic" w:hAnsi="Segoe UI Symbol" w:cs="Segoe UI Symbol"/>
                </w:rPr>
                <w:id w:val="869806331"/>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200893002"/>
            <w:r w:rsidR="000E762D" w:rsidRPr="009F2154">
              <w:rPr>
                <w:rFonts w:cs="Arial"/>
              </w:rPr>
              <w:t xml:space="preserve"> CHD Bu</w:t>
            </w:r>
            <w:r w:rsidR="00B55AAB" w:rsidRPr="009F2154">
              <w:rPr>
                <w:rFonts w:cs="Arial"/>
              </w:rPr>
              <w:t>sul</w:t>
            </w:r>
            <w:r w:rsidR="00417624" w:rsidRPr="009F2154">
              <w:rPr>
                <w:rFonts w:cs="Arial"/>
              </w:rPr>
              <w:t xml:space="preserve">fan + </w:t>
            </w:r>
            <w:r w:rsidR="000E762D" w:rsidRPr="009F2154">
              <w:rPr>
                <w:rFonts w:cs="Arial"/>
              </w:rPr>
              <w:t>Me</w:t>
            </w:r>
            <w:r w:rsidR="00417624" w:rsidRPr="009F2154">
              <w:rPr>
                <w:rFonts w:cs="Arial"/>
              </w:rPr>
              <w:t>lphalan</w:t>
            </w:r>
            <w:r w:rsidR="000E762D" w:rsidRPr="009F2154">
              <w:rPr>
                <w:rFonts w:cs="Arial"/>
              </w:rPr>
              <w:t xml:space="preserve">, </w:t>
            </w:r>
            <w:permStart w:id="2041724014" w:edGrp="everyone"/>
            <w:sdt>
              <w:sdtPr>
                <w:rPr>
                  <w:rFonts w:ascii="Segoe UI Symbol" w:eastAsia="MS Gothic" w:hAnsi="Segoe UI Symbol" w:cs="Segoe UI Symbol"/>
                </w:rPr>
                <w:id w:val="1836344786"/>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2041724014"/>
            <w:r w:rsidR="000E762D" w:rsidRPr="009F2154">
              <w:rPr>
                <w:rFonts w:cs="Arial"/>
              </w:rPr>
              <w:t xml:space="preserve"> </w:t>
            </w:r>
            <w:r w:rsidR="00417624" w:rsidRPr="009F2154">
              <w:rPr>
                <w:rFonts w:cs="Arial"/>
              </w:rPr>
              <w:t>CHD Carboplatine + Etoposide + Melphalan,</w:t>
            </w:r>
            <w:r w:rsidR="000E762D" w:rsidRPr="009F2154">
              <w:rPr>
                <w:rFonts w:cs="Arial"/>
              </w:rPr>
              <w:t xml:space="preserve"> </w:t>
            </w:r>
            <w:permStart w:id="1342188405" w:edGrp="everyone"/>
            <w:sdt>
              <w:sdtPr>
                <w:rPr>
                  <w:rFonts w:ascii="Segoe UI Symbol" w:eastAsia="MS Gothic" w:hAnsi="Segoe UI Symbol" w:cs="Segoe UI Symbol"/>
                </w:rPr>
                <w:id w:val="-1004196857"/>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342188405"/>
            <w:r w:rsidR="000E762D" w:rsidRPr="009F2154">
              <w:rPr>
                <w:rFonts w:cs="Arial"/>
              </w:rPr>
              <w:t xml:space="preserve"> CHD Thiotepa, </w:t>
            </w:r>
            <w:permStart w:id="74084149" w:edGrp="everyone"/>
            <w:sdt>
              <w:sdtPr>
                <w:rPr>
                  <w:rFonts w:ascii="Segoe UI Symbol" w:eastAsia="MS Gothic" w:hAnsi="Segoe UI Symbol" w:cs="Segoe UI Symbol"/>
                </w:rPr>
                <w:id w:val="-819964327"/>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74084149"/>
            <w:r w:rsidR="000E762D" w:rsidRPr="009F2154">
              <w:rPr>
                <w:rFonts w:cs="Arial"/>
              </w:rPr>
              <w:t xml:space="preserve"> CHD autre (préciser)</w:t>
            </w:r>
            <w:r w:rsidR="002201C7" w:rsidRPr="009F2154">
              <w:rPr>
                <w:rFonts w:cs="Arial"/>
              </w:rPr>
              <w:t xml:space="preserve"> : </w:t>
            </w:r>
            <w:sdt>
              <w:sdtPr>
                <w:id w:val="1639300305"/>
                <w:placeholder>
                  <w:docPart w:val="9A632EEE828C4C19B149A07E82D0DF03"/>
                </w:placeholder>
                <w:showingPlcHdr/>
              </w:sdtPr>
              <w:sdtEndPr/>
              <w:sdtContent>
                <w:permStart w:id="1937997748" w:edGrp="everyone"/>
                <w:r w:rsidR="009F2154" w:rsidRPr="009F2154">
                  <w:rPr>
                    <w:rStyle w:val="Mention1"/>
                    <w:rFonts w:ascii="Arial" w:hAnsi="Arial" w:cs="Arial"/>
                  </w:rPr>
                  <w:t>___________</w:t>
                </w:r>
                <w:permEnd w:id="1937997748"/>
              </w:sdtContent>
            </w:sdt>
          </w:p>
          <w:p w14:paraId="568CD2FA" w14:textId="3FE325BB" w:rsidR="000E762D" w:rsidRPr="009F2154" w:rsidRDefault="000E762D" w:rsidP="009F2154">
            <w:pPr>
              <w:rPr>
                <w:rFonts w:cs="Arial"/>
              </w:rPr>
            </w:pPr>
            <w:r w:rsidRPr="009F2154">
              <w:rPr>
                <w:rFonts w:cs="Arial"/>
                <w:u w:val="single"/>
              </w:rPr>
              <w:t>Greffe de cellules souches </w:t>
            </w:r>
            <w:r w:rsidR="00417624" w:rsidRPr="009F2154">
              <w:rPr>
                <w:rFonts w:cs="Arial"/>
                <w:u w:val="single"/>
              </w:rPr>
              <w:t>autologues</w:t>
            </w:r>
            <w:r w:rsidR="00F221DF" w:rsidRPr="009F2154">
              <w:rPr>
                <w:rFonts w:cs="Arial"/>
              </w:rPr>
              <w:t xml:space="preserve"> </w:t>
            </w:r>
            <w:r w:rsidRPr="009F2154">
              <w:rPr>
                <w:rFonts w:cs="Arial"/>
              </w:rPr>
              <w:t xml:space="preserve">: </w:t>
            </w:r>
            <w:permStart w:id="1201876249" w:edGrp="everyone"/>
            <w:sdt>
              <w:sdtPr>
                <w:rPr>
                  <w:rFonts w:ascii="Segoe UI Symbol" w:eastAsia="MS Gothic" w:hAnsi="Segoe UI Symbol" w:cs="Segoe UI Symbol"/>
                </w:rPr>
                <w:id w:val="-5214800"/>
                <w14:checkbox>
                  <w14:checked w14:val="0"/>
                  <w14:checkedState w14:val="2612" w14:font="MS Gothic"/>
                  <w14:uncheckedState w14:val="2610" w14:font="MS Gothic"/>
                </w14:checkbox>
              </w:sdtPr>
              <w:sdtEndPr/>
              <w:sdtContent>
                <w:r w:rsidR="009F2154">
                  <w:rPr>
                    <w:rFonts w:ascii="MS Gothic" w:eastAsia="MS Gothic" w:hAnsi="MS Gothic" w:cs="Segoe UI Symbol" w:hint="eastAsia"/>
                  </w:rPr>
                  <w:t>☐</w:t>
                </w:r>
              </w:sdtContent>
            </w:sdt>
            <w:permEnd w:id="1201876249"/>
            <w:r w:rsidRPr="009F2154">
              <w:rPr>
                <w:rFonts w:cs="Arial"/>
              </w:rPr>
              <w:t xml:space="preserve"> oui / </w:t>
            </w:r>
            <w:permStart w:id="1513573810" w:edGrp="everyone"/>
            <w:sdt>
              <w:sdtPr>
                <w:rPr>
                  <w:rFonts w:ascii="Segoe UI Symbol" w:eastAsia="MS Gothic" w:hAnsi="Segoe UI Symbol" w:cs="Segoe UI Symbol"/>
                </w:rPr>
                <w:id w:val="-400451257"/>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513573810"/>
            <w:r w:rsidRPr="009F2154">
              <w:rPr>
                <w:rFonts w:cs="Arial"/>
              </w:rPr>
              <w:t xml:space="preserve"> non</w:t>
            </w:r>
          </w:p>
          <w:p w14:paraId="678FB0BD" w14:textId="5B9F740C" w:rsidR="000E762D" w:rsidRPr="009F2154" w:rsidRDefault="00A45923" w:rsidP="009F2154">
            <w:pPr>
              <w:jc w:val="left"/>
              <w:rPr>
                <w:rFonts w:cs="Arial"/>
              </w:rPr>
            </w:pPr>
            <w:r w:rsidRPr="009F2154">
              <w:rPr>
                <w:rFonts w:cs="Arial"/>
                <w:u w:val="single"/>
              </w:rPr>
              <w:t>Radiothérapie</w:t>
            </w:r>
            <w:r w:rsidR="000E762D" w:rsidRPr="009F2154">
              <w:rPr>
                <w:rFonts w:cs="Arial"/>
              </w:rPr>
              <w:t xml:space="preserve"> : </w:t>
            </w:r>
            <w:permStart w:id="1533761590" w:edGrp="everyone"/>
            <w:sdt>
              <w:sdtPr>
                <w:rPr>
                  <w:rFonts w:ascii="Segoe UI Symbol" w:eastAsia="MS Gothic" w:hAnsi="Segoe UI Symbol" w:cs="Segoe UI Symbol"/>
                </w:rPr>
                <w:id w:val="-1502349071"/>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533761590"/>
            <w:r w:rsidR="000E762D" w:rsidRPr="009F2154">
              <w:rPr>
                <w:rFonts w:cs="Arial"/>
              </w:rPr>
              <w:t xml:space="preserve"> oui / </w:t>
            </w:r>
            <w:permStart w:id="2082159479" w:edGrp="everyone"/>
            <w:sdt>
              <w:sdtPr>
                <w:rPr>
                  <w:rFonts w:ascii="Segoe UI Symbol" w:eastAsia="MS Gothic" w:hAnsi="Segoe UI Symbol" w:cs="Segoe UI Symbol"/>
                </w:rPr>
                <w:id w:val="2113088373"/>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2082159479"/>
            <w:r w:rsidR="000E762D" w:rsidRPr="009F2154">
              <w:rPr>
                <w:rFonts w:cs="Arial"/>
              </w:rPr>
              <w:t xml:space="preserve"> non</w:t>
            </w:r>
            <w:r w:rsidR="000E762D" w:rsidRPr="009F2154">
              <w:rPr>
                <w:rFonts w:cs="Arial"/>
              </w:rPr>
              <w:br/>
              <w:t xml:space="preserve">Si oui, </w:t>
            </w:r>
            <w:permStart w:id="601097486" w:edGrp="everyone"/>
            <w:sdt>
              <w:sdtPr>
                <w:rPr>
                  <w:rFonts w:ascii="Segoe UI Symbol" w:eastAsia="MS Gothic" w:hAnsi="Segoe UI Symbol" w:cs="Segoe UI Symbol"/>
                </w:rPr>
                <w:id w:val="2125268457"/>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601097486"/>
            <w:r w:rsidR="000E762D" w:rsidRPr="009F2154">
              <w:rPr>
                <w:rFonts w:cs="Arial"/>
              </w:rPr>
              <w:t xml:space="preserve"> </w:t>
            </w:r>
            <w:r w:rsidR="005735DF" w:rsidRPr="009F2154">
              <w:rPr>
                <w:rFonts w:cs="Arial"/>
              </w:rPr>
              <w:t>tumeur prim</w:t>
            </w:r>
            <w:r w:rsidR="00AD7898" w:rsidRPr="009F2154">
              <w:rPr>
                <w:rFonts w:cs="Arial"/>
              </w:rPr>
              <w:t>itive</w:t>
            </w:r>
            <w:r w:rsidR="005735DF" w:rsidRPr="009F2154">
              <w:rPr>
                <w:rFonts w:cs="Arial"/>
              </w:rPr>
              <w:t>,</w:t>
            </w:r>
            <w:r w:rsidR="000E762D" w:rsidRPr="009F2154">
              <w:rPr>
                <w:rFonts w:cs="Arial"/>
              </w:rPr>
              <w:t xml:space="preserve"> </w:t>
            </w:r>
            <w:permStart w:id="712981905" w:edGrp="everyone"/>
            <w:sdt>
              <w:sdtPr>
                <w:rPr>
                  <w:rFonts w:ascii="Segoe UI Symbol" w:eastAsia="MS Gothic" w:hAnsi="Segoe UI Symbol" w:cs="Segoe UI Symbol"/>
                </w:rPr>
                <w:id w:val="-621604161"/>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r w:rsidR="00F221DF" w:rsidRPr="009F2154">
              <w:rPr>
                <w:rFonts w:cs="Arial"/>
              </w:rPr>
              <w:t xml:space="preserve"> </w:t>
            </w:r>
            <w:permEnd w:id="712981905"/>
            <w:r w:rsidR="005735DF" w:rsidRPr="009F2154">
              <w:rPr>
                <w:rFonts w:cs="Arial"/>
              </w:rPr>
              <w:t xml:space="preserve">métastases, </w:t>
            </w:r>
            <w:permStart w:id="56509264" w:edGrp="everyone"/>
            <w:sdt>
              <w:sdtPr>
                <w:rPr>
                  <w:rFonts w:ascii="Segoe UI Symbol" w:eastAsia="MS Gothic" w:hAnsi="Segoe UI Symbol" w:cs="Segoe UI Symbol"/>
                </w:rPr>
                <w:id w:val="-1649674093"/>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56509264"/>
            <w:r w:rsidR="005735DF" w:rsidRPr="009F2154">
              <w:rPr>
                <w:rFonts w:cs="Arial"/>
              </w:rPr>
              <w:t xml:space="preserve"> tumeur pri</w:t>
            </w:r>
            <w:r w:rsidR="00AD7898" w:rsidRPr="009F2154">
              <w:rPr>
                <w:rFonts w:cs="Arial"/>
              </w:rPr>
              <w:t>mitive</w:t>
            </w:r>
            <w:r w:rsidR="005735DF" w:rsidRPr="009F2154">
              <w:rPr>
                <w:rFonts w:cs="Arial"/>
              </w:rPr>
              <w:t xml:space="preserve"> + métastases</w:t>
            </w:r>
          </w:p>
          <w:p w14:paraId="26EA491B" w14:textId="4347DEBC" w:rsidR="00A45923" w:rsidRPr="009F2154" w:rsidRDefault="00A45923" w:rsidP="009F2154">
            <w:pPr>
              <w:rPr>
                <w:rFonts w:cs="Arial"/>
              </w:rPr>
            </w:pPr>
            <w:r w:rsidRPr="009F2154">
              <w:rPr>
                <w:rFonts w:cs="Arial"/>
                <w:u w:val="single"/>
              </w:rPr>
              <w:t>Traitement d’entretien</w:t>
            </w:r>
            <w:r w:rsidR="005735DF" w:rsidRPr="009F2154">
              <w:rPr>
                <w:rFonts w:cs="Arial"/>
                <w:u w:val="single"/>
              </w:rPr>
              <w:t> </w:t>
            </w:r>
            <w:r w:rsidR="005735DF" w:rsidRPr="009F2154">
              <w:rPr>
                <w:rFonts w:cs="Arial"/>
              </w:rPr>
              <w:t xml:space="preserve">: </w:t>
            </w:r>
            <w:r w:rsidRPr="009F2154">
              <w:rPr>
                <w:rFonts w:cs="Arial"/>
              </w:rPr>
              <w:t xml:space="preserve"> </w:t>
            </w:r>
            <w:permStart w:id="1377961785" w:edGrp="everyone"/>
            <w:sdt>
              <w:sdtPr>
                <w:rPr>
                  <w:rFonts w:ascii="Segoe UI Symbol" w:eastAsia="MS Gothic" w:hAnsi="Segoe UI Symbol" w:cs="Segoe UI Symbol"/>
                </w:rPr>
                <w:id w:val="-1811779043"/>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377961785"/>
            <w:r w:rsidR="005735DF" w:rsidRPr="009F2154">
              <w:rPr>
                <w:rFonts w:cs="Arial"/>
              </w:rPr>
              <w:t xml:space="preserve"> isotrétinoïne, </w:t>
            </w:r>
            <w:permStart w:id="2117622369" w:edGrp="everyone"/>
            <w:sdt>
              <w:sdtPr>
                <w:rPr>
                  <w:rFonts w:ascii="Segoe UI Symbol" w:eastAsia="MS Gothic" w:hAnsi="Segoe UI Symbol" w:cs="Segoe UI Symbol"/>
                </w:rPr>
                <w:id w:val="1497227744"/>
                <w14:checkbox>
                  <w14:checked w14:val="0"/>
                  <w14:checkedState w14:val="2612" w14:font="MS Gothic"/>
                  <w14:uncheckedState w14:val="2610" w14:font="MS Gothic"/>
                </w14:checkbox>
              </w:sdtPr>
              <w:sdtEndPr/>
              <w:sdtContent>
                <w:r w:rsidR="00FF4CCA">
                  <w:rPr>
                    <w:rFonts w:ascii="MS Gothic" w:eastAsia="MS Gothic" w:hAnsi="MS Gothic" w:cs="Segoe UI Symbol" w:hint="eastAsia"/>
                  </w:rPr>
                  <w:t>☐</w:t>
                </w:r>
              </w:sdtContent>
            </w:sdt>
            <w:r w:rsidR="00F221DF" w:rsidRPr="009F2154">
              <w:rPr>
                <w:rFonts w:cs="Arial"/>
              </w:rPr>
              <w:t xml:space="preserve"> </w:t>
            </w:r>
            <w:permEnd w:id="2117622369"/>
            <w:r w:rsidR="005735DF" w:rsidRPr="009F2154">
              <w:rPr>
                <w:rFonts w:cs="Arial"/>
              </w:rPr>
              <w:t xml:space="preserve">dinutuximab bêta, </w:t>
            </w:r>
            <w:permStart w:id="2093699754" w:edGrp="everyone"/>
            <w:sdt>
              <w:sdtPr>
                <w:rPr>
                  <w:rFonts w:ascii="Segoe UI Symbol" w:eastAsia="MS Gothic" w:hAnsi="Segoe UI Symbol" w:cs="Segoe UI Symbol"/>
                </w:rPr>
                <w:id w:val="519043440"/>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2093699754"/>
            <w:r w:rsidR="005735DF" w:rsidRPr="009F2154">
              <w:rPr>
                <w:rFonts w:cs="Arial"/>
              </w:rPr>
              <w:t xml:space="preserve"> autre (préciser)</w:t>
            </w:r>
            <w:r w:rsidR="002201C7" w:rsidRPr="009F2154">
              <w:rPr>
                <w:rFonts w:cs="Arial"/>
              </w:rPr>
              <w:t xml:space="preserve"> : </w:t>
            </w:r>
            <w:sdt>
              <w:sdtPr>
                <w:id w:val="-461118063"/>
                <w:placeholder>
                  <w:docPart w:val="71F8EAD670B8492590BCCF809345352A"/>
                </w:placeholder>
                <w:showingPlcHdr/>
              </w:sdtPr>
              <w:sdtEndPr/>
              <w:sdtContent>
                <w:permStart w:id="1188703136" w:edGrp="everyone"/>
                <w:r w:rsidR="009F2154" w:rsidRPr="009F2154">
                  <w:rPr>
                    <w:rStyle w:val="Mention1"/>
                    <w:rFonts w:ascii="Arial" w:hAnsi="Arial" w:cs="Arial"/>
                  </w:rPr>
                  <w:t>___________</w:t>
                </w:r>
                <w:permEnd w:id="1188703136"/>
              </w:sdtContent>
            </w:sdt>
          </w:p>
          <w:p w14:paraId="659B2B48" w14:textId="238561CE" w:rsidR="00417624" w:rsidRPr="009F2154" w:rsidRDefault="00DC5E9E" w:rsidP="009F2154">
            <w:pPr>
              <w:jc w:val="left"/>
              <w:rPr>
                <w:rFonts w:cs="Arial"/>
              </w:rPr>
            </w:pPr>
            <w:r w:rsidRPr="009F2154">
              <w:rPr>
                <w:rFonts w:cs="Arial"/>
                <w:u w:val="single"/>
              </w:rPr>
              <w:t>Chimiothérapie préalable à base de témozolomide</w:t>
            </w:r>
            <w:r w:rsidRPr="009F2154">
              <w:rPr>
                <w:rFonts w:cs="Arial"/>
              </w:rPr>
              <w:t xml:space="preserve"> </w:t>
            </w:r>
            <w:permStart w:id="1702310744" w:edGrp="everyone"/>
            <w:sdt>
              <w:sdtPr>
                <w:rPr>
                  <w:rFonts w:ascii="Segoe UI Symbol" w:eastAsia="MS Gothic" w:hAnsi="Segoe UI Symbol" w:cs="Segoe UI Symbol"/>
                </w:rPr>
                <w:id w:val="1347905932"/>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702310744"/>
            <w:r w:rsidRPr="009F2154">
              <w:rPr>
                <w:rFonts w:cs="Arial"/>
              </w:rPr>
              <w:t xml:space="preserve"> oui / </w:t>
            </w:r>
            <w:permStart w:id="447162507" w:edGrp="everyone"/>
            <w:sdt>
              <w:sdtPr>
                <w:rPr>
                  <w:rFonts w:ascii="Segoe UI Symbol" w:eastAsia="MS Gothic" w:hAnsi="Segoe UI Symbol" w:cs="Segoe UI Symbol"/>
                </w:rPr>
                <w:id w:val="-2100470480"/>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447162507"/>
            <w:r w:rsidRPr="009F2154">
              <w:rPr>
                <w:rFonts w:cs="Arial"/>
              </w:rPr>
              <w:t xml:space="preserve"> non</w:t>
            </w:r>
          </w:p>
          <w:p w14:paraId="7C989423" w14:textId="5FD2EAB3" w:rsidR="008B367D" w:rsidRPr="009F2154" w:rsidRDefault="008B367D" w:rsidP="008C1A6D">
            <w:pPr>
              <w:ind w:left="306" w:hanging="142"/>
              <w:jc w:val="left"/>
              <w:rPr>
                <w:rFonts w:cs="Arial"/>
              </w:rPr>
            </w:pPr>
            <w:r w:rsidRPr="009F2154">
              <w:rPr>
                <w:rFonts w:cs="Arial"/>
              </w:rPr>
              <w:t xml:space="preserve">Si oui, Date de début de témozolomide : </w:t>
            </w:r>
            <w:sdt>
              <w:sdtPr>
                <w:id w:val="-1998639469"/>
                <w:placeholder>
                  <w:docPart w:val="9D5CB9D3C4294980AE021A5AB78C8CA8"/>
                </w:placeholder>
                <w:showingPlcHdr/>
                <w:date w:fullDate="2021-06-22T00:00:00Z">
                  <w:dateFormat w:val="dd/MM/yyyy"/>
                  <w:lid w:val="fr-FR"/>
                  <w:storeMappedDataAs w:val="dateTime"/>
                  <w:calendar w:val="gregorian"/>
                </w:date>
              </w:sdtPr>
              <w:sdtEndPr/>
              <w:sdtContent>
                <w:permStart w:id="169162805" w:edGrp="everyone"/>
                <w:r w:rsidR="009F2154" w:rsidRPr="009F2154">
                  <w:rPr>
                    <w:rStyle w:val="Mention1"/>
                    <w:rFonts w:ascii="Arial" w:hAnsi="Arial" w:cs="Arial"/>
                  </w:rPr>
                  <w:t>_ _/_ _/_ _ _ _</w:t>
                </w:r>
                <w:permEnd w:id="169162805"/>
              </w:sdtContent>
            </w:sdt>
          </w:p>
          <w:p w14:paraId="557D11A5" w14:textId="164EE0A4" w:rsidR="0037293F" w:rsidRPr="009F2154" w:rsidRDefault="0037293F" w:rsidP="008C1A6D">
            <w:pPr>
              <w:ind w:left="306" w:hanging="142"/>
              <w:jc w:val="left"/>
              <w:rPr>
                <w:rFonts w:cs="Arial"/>
              </w:rPr>
            </w:pPr>
            <w:r w:rsidRPr="009F2154">
              <w:rPr>
                <w:rFonts w:cs="Arial"/>
              </w:rPr>
              <w:t xml:space="preserve">En cours : </w:t>
            </w:r>
            <w:permStart w:id="1352608145" w:edGrp="everyone"/>
            <w:sdt>
              <w:sdtPr>
                <w:rPr>
                  <w:rFonts w:ascii="Segoe UI Symbol" w:eastAsia="MS Gothic" w:hAnsi="Segoe UI Symbol" w:cs="Segoe UI Symbol"/>
                </w:rPr>
                <w:id w:val="-1500418647"/>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352608145"/>
            <w:r w:rsidRPr="009F2154">
              <w:rPr>
                <w:rFonts w:cs="Arial"/>
              </w:rPr>
              <w:t xml:space="preserve"> oui / </w:t>
            </w:r>
            <w:permStart w:id="232931425" w:edGrp="everyone"/>
            <w:sdt>
              <w:sdtPr>
                <w:rPr>
                  <w:rFonts w:ascii="Segoe UI Symbol" w:eastAsia="MS Gothic" w:hAnsi="Segoe UI Symbol" w:cs="Segoe UI Symbol"/>
                </w:rPr>
                <w:id w:val="219872326"/>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232931425"/>
            <w:r w:rsidRPr="009F2154">
              <w:rPr>
                <w:rFonts w:cs="Arial"/>
              </w:rPr>
              <w:t xml:space="preserve"> non</w:t>
            </w:r>
          </w:p>
          <w:p w14:paraId="50FBCBA0" w14:textId="6E414940" w:rsidR="006C3993" w:rsidRPr="008C1A6D" w:rsidRDefault="00417624" w:rsidP="008C1A6D">
            <w:pPr>
              <w:pStyle w:val="Paragraphedeliste"/>
              <w:numPr>
                <w:ilvl w:val="0"/>
                <w:numId w:val="0"/>
              </w:numPr>
              <w:ind w:left="306"/>
              <w:jc w:val="left"/>
              <w:rPr>
                <w:rFonts w:cs="Arial"/>
              </w:rPr>
            </w:pPr>
            <w:r w:rsidRPr="009F2154">
              <w:rPr>
                <w:rFonts w:cs="Arial"/>
              </w:rPr>
              <w:t>Si oui, préciser le contexte de l’utilisation préalable de témozolomide :</w:t>
            </w:r>
            <w:r w:rsidRPr="009F2154">
              <w:rPr>
                <w:rFonts w:cs="Arial"/>
                <w:color w:val="404040"/>
              </w:rPr>
              <w:t xml:space="preserve"> </w:t>
            </w:r>
            <w:sdt>
              <w:sdtPr>
                <w:rPr>
                  <w:rFonts w:cs="Arial"/>
                </w:rPr>
                <w:id w:val="531464167"/>
                <w:placeholder>
                  <w:docPart w:val="AA6005ADC9B24886AAB55D0917449559"/>
                </w:placeholder>
                <w:showingPlcHdr/>
              </w:sdtPr>
              <w:sdtEndPr/>
              <w:sdtContent>
                <w:permStart w:id="2087327778" w:edGrp="everyone"/>
                <w:r w:rsidR="009F2154" w:rsidRPr="009F2154">
                  <w:rPr>
                    <w:rStyle w:val="Mention1"/>
                    <w:rFonts w:ascii="Arial" w:hAnsi="Arial" w:cs="Arial"/>
                  </w:rPr>
                  <w:t>___________</w:t>
                </w:r>
                <w:permEnd w:id="2087327778"/>
              </w:sdtContent>
            </w:sdt>
            <w:r w:rsidR="00DC5E9E" w:rsidRPr="009F2154">
              <w:rPr>
                <w:rFonts w:cs="Arial"/>
                <w:color w:val="404040"/>
              </w:rPr>
              <w:br/>
            </w:r>
            <w:r w:rsidR="00DC5E9E" w:rsidRPr="009F2154">
              <w:rPr>
                <w:rFonts w:cs="Arial"/>
              </w:rPr>
              <w:t xml:space="preserve">Si oui, </w:t>
            </w:r>
            <w:permStart w:id="1739554526" w:edGrp="everyone"/>
            <w:sdt>
              <w:sdtPr>
                <w:rPr>
                  <w:rFonts w:cs="Arial"/>
                </w:rPr>
                <w:id w:val="1499230234"/>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1739554526"/>
            <w:r w:rsidR="00DC5E9E" w:rsidRPr="009F2154">
              <w:rPr>
                <w:rFonts w:cs="Arial"/>
              </w:rPr>
              <w:t xml:space="preserve"> TMZ seul, </w:t>
            </w:r>
            <w:permStart w:id="410387" w:edGrp="everyone"/>
            <w:sdt>
              <w:sdtPr>
                <w:rPr>
                  <w:rFonts w:cs="Arial"/>
                </w:rPr>
                <w:id w:val="1033614715"/>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410387"/>
            <w:r w:rsidR="00DC5E9E" w:rsidRPr="009F2154">
              <w:rPr>
                <w:rFonts w:cs="Arial"/>
              </w:rPr>
              <w:t xml:space="preserve"> TMZ + topotécan, </w:t>
            </w:r>
            <w:permStart w:id="568945288" w:edGrp="everyone"/>
            <w:sdt>
              <w:sdtPr>
                <w:rPr>
                  <w:rFonts w:cs="Arial"/>
                </w:rPr>
                <w:id w:val="1194889744"/>
                <w14:checkbox>
                  <w14:checked w14:val="0"/>
                  <w14:checkedState w14:val="2612" w14:font="MS Gothic"/>
                  <w14:uncheckedState w14:val="2610" w14:font="MS Gothic"/>
                </w14:checkbox>
              </w:sdtPr>
              <w:sdtEndPr/>
              <w:sdtContent>
                <w:r w:rsidR="00F221DF" w:rsidRPr="009F2154">
                  <w:rPr>
                    <w:rFonts w:ascii="Segoe UI Symbol" w:eastAsia="MS Gothic" w:hAnsi="Segoe UI Symbol" w:cs="Segoe UI Symbol"/>
                  </w:rPr>
                  <w:t>☐</w:t>
                </w:r>
              </w:sdtContent>
            </w:sdt>
            <w:permEnd w:id="568945288"/>
            <w:r w:rsidR="00DC5E9E" w:rsidRPr="009F2154">
              <w:rPr>
                <w:rFonts w:cs="Arial"/>
              </w:rPr>
              <w:t xml:space="preserve"> TMZ + ironotécan, </w:t>
            </w:r>
            <w:permStart w:id="1614682429" w:edGrp="everyone"/>
            <w:sdt>
              <w:sdtPr>
                <w:rPr>
                  <w:rFonts w:cs="Arial"/>
                </w:rPr>
                <w:id w:val="942268559"/>
                <w14:checkbox>
                  <w14:checked w14:val="0"/>
                  <w14:checkedState w14:val="2612" w14:font="MS Gothic"/>
                  <w14:uncheckedState w14:val="2610" w14:font="MS Gothic"/>
                </w14:checkbox>
              </w:sdtPr>
              <w:sdtEndPr/>
              <w:sdtContent>
                <w:r w:rsidR="009F2154" w:rsidRPr="009F2154">
                  <w:rPr>
                    <w:rFonts w:ascii="Segoe UI Symbol" w:eastAsia="MS Gothic" w:hAnsi="Segoe UI Symbol" w:cs="Segoe UI Symbol"/>
                  </w:rPr>
                  <w:t>☐</w:t>
                </w:r>
              </w:sdtContent>
            </w:sdt>
            <w:permEnd w:id="1614682429"/>
            <w:r w:rsidR="00DC5E9E" w:rsidRPr="009F2154">
              <w:rPr>
                <w:rFonts w:cs="Arial"/>
              </w:rPr>
              <w:t xml:space="preserve"> TMZ + autre (préciser)</w:t>
            </w:r>
            <w:r w:rsidR="002201C7" w:rsidRPr="009F2154">
              <w:rPr>
                <w:rFonts w:cs="Arial"/>
              </w:rPr>
              <w:t xml:space="preserve"> : </w:t>
            </w:r>
            <w:sdt>
              <w:sdtPr>
                <w:rPr>
                  <w:rFonts w:cs="Arial"/>
                </w:rPr>
                <w:id w:val="819239040"/>
                <w:placeholder>
                  <w:docPart w:val="50460499F09A4C159ACAE162AAC9AC11"/>
                </w:placeholder>
                <w:showingPlcHdr/>
              </w:sdtPr>
              <w:sdtEndPr/>
              <w:sdtContent>
                <w:permStart w:id="1323524641" w:edGrp="everyone"/>
                <w:r w:rsidR="009F2154" w:rsidRPr="009F2154">
                  <w:rPr>
                    <w:rStyle w:val="Mention1"/>
                    <w:rFonts w:ascii="Arial" w:hAnsi="Arial" w:cs="Arial"/>
                  </w:rPr>
                  <w:t>___________</w:t>
                </w:r>
                <w:permEnd w:id="1323524641"/>
              </w:sdtContent>
            </w:sdt>
          </w:p>
        </w:tc>
      </w:tr>
    </w:tbl>
    <w:p w14:paraId="669087C8" w14:textId="77777777" w:rsidR="00AA601F" w:rsidRPr="0093672E" w:rsidRDefault="00AA601F" w:rsidP="00AC31D2"/>
    <w:p w14:paraId="2A8845A4" w14:textId="125D8C8A" w:rsidR="00AC31D2" w:rsidRPr="0093672E" w:rsidRDefault="004614CC" w:rsidP="00F43A50">
      <w:pPr>
        <w:pStyle w:val="Titre2"/>
        <w:numPr>
          <w:ilvl w:val="0"/>
          <w:numId w:val="0"/>
        </w:numPr>
        <w:ind w:left="360" w:hanging="360"/>
        <w:rPr>
          <w:rStyle w:val="Accentuation"/>
        </w:rPr>
      </w:pPr>
      <w:r w:rsidRPr="0093672E">
        <w:t xml:space="preserve">Biologie </w:t>
      </w:r>
    </w:p>
    <w:tbl>
      <w:tblPr>
        <w:tblStyle w:val="Grilledetableauclaire"/>
        <w:tblW w:w="0" w:type="auto"/>
        <w:tblLook w:val="0600" w:firstRow="0" w:lastRow="0" w:firstColumn="0" w:lastColumn="0" w:noHBand="1" w:noVBand="1"/>
      </w:tblPr>
      <w:tblGrid>
        <w:gridCol w:w="9608"/>
      </w:tblGrid>
      <w:tr w:rsidR="005F43EC" w:rsidRPr="0093672E" w14:paraId="50B44F37" w14:textId="77777777" w:rsidTr="005F43EC">
        <w:tc>
          <w:tcPr>
            <w:tcW w:w="9608" w:type="dxa"/>
          </w:tcPr>
          <w:p w14:paraId="06FE1376" w14:textId="50A44358" w:rsidR="005F43EC" w:rsidRPr="00FF4CCA" w:rsidRDefault="00AC1E46" w:rsidP="005F43EC">
            <w:r w:rsidRPr="00FF4CCA">
              <w:t>Avant d’initier le traitement par Kimozo, il est nécessaire d’effectuer un bilan biologique comprenant une NFS datant de moins d’une semaine</w:t>
            </w:r>
          </w:p>
          <w:tbl>
            <w:tblPr>
              <w:tblStyle w:val="Grilledutableau"/>
              <w:tblW w:w="0" w:type="auto"/>
              <w:tblLook w:val="04A0" w:firstRow="1" w:lastRow="0" w:firstColumn="1" w:lastColumn="0" w:noHBand="0" w:noVBand="1"/>
            </w:tblPr>
            <w:tblGrid>
              <w:gridCol w:w="2413"/>
              <w:gridCol w:w="2195"/>
              <w:gridCol w:w="886"/>
              <w:gridCol w:w="1008"/>
              <w:gridCol w:w="1440"/>
              <w:gridCol w:w="1440"/>
            </w:tblGrid>
            <w:tr w:rsidR="00742A81" w:rsidRPr="00FF4CCA" w14:paraId="04D079CF" w14:textId="77777777" w:rsidTr="00FF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7F333D" w14:textId="77777777" w:rsidR="00742A81" w:rsidRPr="00FF4CCA" w:rsidRDefault="00742A81" w:rsidP="00AC59CB">
                  <w:pPr>
                    <w:spacing w:before="0" w:after="0"/>
                    <w:rPr>
                      <w:bCs/>
                      <w:sz w:val="20"/>
                      <w:szCs w:val="20"/>
                    </w:rPr>
                  </w:pPr>
                  <w:bookmarkStart w:id="24" w:name="_Hlk97563774"/>
                  <w:r w:rsidRPr="00FF4CCA">
                    <w:rPr>
                      <w:bCs/>
                      <w:sz w:val="20"/>
                      <w:szCs w:val="20"/>
                    </w:rPr>
                    <w:t>Examen</w:t>
                  </w:r>
                </w:p>
              </w:tc>
              <w:tc>
                <w:tcPr>
                  <w:tcW w:w="0" w:type="auto"/>
                  <w:vMerge w:val="restart"/>
                </w:tcPr>
                <w:p w14:paraId="41ABEE21" w14:textId="6CE101C3" w:rsidR="00742A81" w:rsidRPr="00FF4CCA" w:rsidRDefault="00742A81" w:rsidP="00AC59CB">
                  <w:pPr>
                    <w:spacing w:before="0" w:after="0"/>
                    <w:jc w:val="center"/>
                    <w:cnfStyle w:val="100000000000" w:firstRow="1" w:lastRow="0" w:firstColumn="0" w:lastColumn="0" w:oddVBand="0" w:evenVBand="0" w:oddHBand="0" w:evenHBand="0" w:firstRowFirstColumn="0" w:firstRowLastColumn="0" w:lastRowFirstColumn="0" w:lastRowLastColumn="0"/>
                    <w:rPr>
                      <w:bCs/>
                      <w:sz w:val="20"/>
                      <w:szCs w:val="20"/>
                    </w:rPr>
                  </w:pPr>
                  <w:r w:rsidRPr="00FF4CCA">
                    <w:rPr>
                      <w:bCs/>
                      <w:sz w:val="20"/>
                      <w:szCs w:val="20"/>
                    </w:rPr>
                    <w:t>Paramètres</w:t>
                  </w:r>
                </w:p>
              </w:tc>
              <w:tc>
                <w:tcPr>
                  <w:tcW w:w="0" w:type="auto"/>
                  <w:vMerge w:val="restart"/>
                </w:tcPr>
                <w:p w14:paraId="11B7356D" w14:textId="59F3C4C3" w:rsidR="00742A81" w:rsidRPr="00FF4CCA" w:rsidRDefault="00742A81" w:rsidP="00AC59CB">
                  <w:pPr>
                    <w:spacing w:before="0" w:after="0"/>
                    <w:jc w:val="center"/>
                    <w:cnfStyle w:val="100000000000" w:firstRow="1" w:lastRow="0" w:firstColumn="0" w:lastColumn="0" w:oddVBand="0" w:evenVBand="0" w:oddHBand="0" w:evenHBand="0" w:firstRowFirstColumn="0" w:firstRowLastColumn="0" w:lastRowFirstColumn="0" w:lastRowLastColumn="0"/>
                    <w:rPr>
                      <w:bCs/>
                      <w:sz w:val="20"/>
                      <w:szCs w:val="20"/>
                    </w:rPr>
                  </w:pPr>
                  <w:r w:rsidRPr="00FF4CCA">
                    <w:rPr>
                      <w:bCs/>
                      <w:sz w:val="20"/>
                      <w:szCs w:val="20"/>
                    </w:rPr>
                    <w:t xml:space="preserve">Normal </w:t>
                  </w:r>
                </w:p>
              </w:tc>
              <w:tc>
                <w:tcPr>
                  <w:tcW w:w="0" w:type="auto"/>
                  <w:vMerge w:val="restart"/>
                </w:tcPr>
                <w:p w14:paraId="3DAB4C8B" w14:textId="40A946FC" w:rsidR="00742A81" w:rsidRPr="00FF4CCA" w:rsidRDefault="00742A81" w:rsidP="00AC59CB">
                  <w:pPr>
                    <w:spacing w:before="0" w:after="0"/>
                    <w:jc w:val="center"/>
                    <w:cnfStyle w:val="100000000000" w:firstRow="1" w:lastRow="0" w:firstColumn="0" w:lastColumn="0" w:oddVBand="0" w:evenVBand="0" w:oddHBand="0" w:evenHBand="0" w:firstRowFirstColumn="0" w:firstRowLastColumn="0" w:lastRowFirstColumn="0" w:lastRowLastColumn="0"/>
                    <w:rPr>
                      <w:bCs/>
                      <w:sz w:val="20"/>
                      <w:szCs w:val="20"/>
                    </w:rPr>
                  </w:pPr>
                  <w:r w:rsidRPr="00FF4CCA">
                    <w:rPr>
                      <w:bCs/>
                      <w:sz w:val="20"/>
                      <w:szCs w:val="20"/>
                    </w:rPr>
                    <w:t xml:space="preserve">Anormal </w:t>
                  </w:r>
                </w:p>
              </w:tc>
              <w:tc>
                <w:tcPr>
                  <w:tcW w:w="0" w:type="auto"/>
                  <w:gridSpan w:val="2"/>
                </w:tcPr>
                <w:p w14:paraId="17D2CDB3" w14:textId="4D165557" w:rsidR="00742A81" w:rsidRPr="00FF4CCA" w:rsidRDefault="00742A81" w:rsidP="00AC59CB">
                  <w:pPr>
                    <w:spacing w:before="0" w:after="0"/>
                    <w:jc w:val="center"/>
                    <w:cnfStyle w:val="100000000000" w:firstRow="1" w:lastRow="0" w:firstColumn="0" w:lastColumn="0" w:oddVBand="0" w:evenVBand="0" w:oddHBand="0" w:evenHBand="0" w:firstRowFirstColumn="0" w:firstRowLastColumn="0" w:lastRowFirstColumn="0" w:lastRowLastColumn="0"/>
                    <w:rPr>
                      <w:bCs/>
                      <w:sz w:val="20"/>
                      <w:szCs w:val="20"/>
                    </w:rPr>
                  </w:pPr>
                  <w:r w:rsidRPr="00FF4CCA">
                    <w:rPr>
                      <w:bCs/>
                      <w:sz w:val="20"/>
                      <w:szCs w:val="20"/>
                    </w:rPr>
                    <w:t xml:space="preserve">Si anormal </w:t>
                  </w:r>
                </w:p>
              </w:tc>
            </w:tr>
            <w:tr w:rsidR="00742A81" w:rsidRPr="00FF4CCA" w14:paraId="65E94412" w14:textId="77777777" w:rsidTr="00FF4CCA">
              <w:tc>
                <w:tcPr>
                  <w:cnfStyle w:val="001000000000" w:firstRow="0" w:lastRow="0" w:firstColumn="1" w:lastColumn="0" w:oddVBand="0" w:evenVBand="0" w:oddHBand="0" w:evenHBand="0" w:firstRowFirstColumn="0" w:firstRowLastColumn="0" w:lastRowFirstColumn="0" w:lastRowLastColumn="0"/>
                  <w:tcW w:w="0" w:type="auto"/>
                  <w:vMerge/>
                </w:tcPr>
                <w:p w14:paraId="48057C5C" w14:textId="77777777" w:rsidR="00742A81" w:rsidRPr="00FF4CCA" w:rsidRDefault="00742A81" w:rsidP="00AC59CB">
                  <w:pPr>
                    <w:spacing w:before="0" w:after="0"/>
                    <w:rPr>
                      <w:bCs/>
                      <w:sz w:val="20"/>
                      <w:szCs w:val="20"/>
                    </w:rPr>
                  </w:pPr>
                </w:p>
              </w:tc>
              <w:tc>
                <w:tcPr>
                  <w:tcW w:w="0" w:type="auto"/>
                  <w:vMerge/>
                </w:tcPr>
                <w:p w14:paraId="1580B33C" w14:textId="77777777" w:rsidR="00742A81" w:rsidRPr="00FF4CCA" w:rsidRDefault="00742A81" w:rsidP="00AC59CB">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0" w:type="auto"/>
                  <w:vMerge/>
                </w:tcPr>
                <w:p w14:paraId="0568C829" w14:textId="77777777" w:rsidR="00742A81" w:rsidRPr="00FF4CCA" w:rsidRDefault="00742A81" w:rsidP="00AC59CB">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0" w:type="auto"/>
                  <w:vMerge/>
                </w:tcPr>
                <w:p w14:paraId="1FD38BB0" w14:textId="77777777" w:rsidR="00742A81" w:rsidRPr="00FF4CCA" w:rsidRDefault="00742A81" w:rsidP="00AC59CB">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0" w:type="auto"/>
                </w:tcPr>
                <w:p w14:paraId="11A29AA9" w14:textId="79043E6D" w:rsidR="00742A81" w:rsidRPr="00FF4CCA" w:rsidRDefault="00742A81" w:rsidP="00AC59CB">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F4CCA">
                    <w:rPr>
                      <w:b/>
                      <w:bCs/>
                      <w:sz w:val="20"/>
                      <w:szCs w:val="20"/>
                    </w:rPr>
                    <w:t>Valeur</w:t>
                  </w:r>
                </w:p>
              </w:tc>
              <w:tc>
                <w:tcPr>
                  <w:tcW w:w="0" w:type="auto"/>
                </w:tcPr>
                <w:p w14:paraId="2613EFF5" w14:textId="4A3E6CE1" w:rsidR="00742A81" w:rsidRPr="00FF4CCA" w:rsidRDefault="00742A81" w:rsidP="00AC59CB">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F4CCA">
                    <w:rPr>
                      <w:b/>
                      <w:bCs/>
                      <w:sz w:val="20"/>
                      <w:szCs w:val="20"/>
                    </w:rPr>
                    <w:t>Unité</w:t>
                  </w:r>
                </w:p>
              </w:tc>
            </w:tr>
            <w:tr w:rsidR="00FF4CCA" w:rsidRPr="00FF4CCA" w14:paraId="1056AC85" w14:textId="77777777" w:rsidTr="00FF4CCA">
              <w:tc>
                <w:tcPr>
                  <w:cnfStyle w:val="001000000000" w:firstRow="0" w:lastRow="0" w:firstColumn="1" w:lastColumn="0" w:oddVBand="0" w:evenVBand="0" w:oddHBand="0" w:evenHBand="0" w:firstRowFirstColumn="0" w:firstRowLastColumn="0" w:lastRowFirstColumn="0" w:lastRowLastColumn="0"/>
                  <w:tcW w:w="0" w:type="auto"/>
                  <w:vMerge w:val="restart"/>
                </w:tcPr>
                <w:p w14:paraId="4CDDAF53" w14:textId="3E74E407" w:rsidR="00FF4CCA" w:rsidRPr="00FF4CCA" w:rsidRDefault="00FF4CCA" w:rsidP="00AC59CB">
                  <w:pPr>
                    <w:spacing w:before="0" w:after="0"/>
                    <w:rPr>
                      <w:b w:val="0"/>
                      <w:sz w:val="20"/>
                      <w:szCs w:val="20"/>
                    </w:rPr>
                  </w:pPr>
                  <w:r w:rsidRPr="00FF4CCA">
                    <w:rPr>
                      <w:b w:val="0"/>
                      <w:sz w:val="20"/>
                      <w:szCs w:val="20"/>
                    </w:rPr>
                    <w:t xml:space="preserve">NFS et taux de plaquettes </w:t>
                  </w:r>
                </w:p>
                <w:p w14:paraId="6F9BD4AC" w14:textId="0932A0A9" w:rsidR="00FF4CCA" w:rsidRPr="00FF4CCA" w:rsidRDefault="00FF4CCA" w:rsidP="00AC59CB">
                  <w:pPr>
                    <w:spacing w:before="0" w:after="0"/>
                    <w:rPr>
                      <w:b w:val="0"/>
                      <w:bCs/>
                      <w:sz w:val="20"/>
                      <w:szCs w:val="20"/>
                    </w:rPr>
                  </w:pPr>
                  <w:r w:rsidRPr="00FF4CCA">
                    <w:rPr>
                      <w:b w:val="0"/>
                      <w:sz w:val="20"/>
                      <w:szCs w:val="20"/>
                    </w:rPr>
                    <w:t xml:space="preserve">Date : </w:t>
                  </w:r>
                  <w:sdt>
                    <w:sdtPr>
                      <w:rPr>
                        <w:bCs/>
                        <w:sz w:val="20"/>
                        <w:szCs w:val="20"/>
                      </w:rPr>
                      <w:id w:val="2111544723"/>
                      <w:placeholder>
                        <w:docPart w:val="AA4E39FE333D4AC68B3FCD9F046EDF6C"/>
                      </w:placeholder>
                      <w:showingPlcHdr/>
                      <w:date w:fullDate="2021-06-22T00:00:00Z">
                        <w:dateFormat w:val="dd/MM/yyyy"/>
                        <w:lid w:val="fr-FR"/>
                        <w:storeMappedDataAs w:val="dateTime"/>
                        <w:calendar w:val="gregorian"/>
                      </w:date>
                    </w:sdtPr>
                    <w:sdtEndPr/>
                    <w:sdtContent>
                      <w:permStart w:id="1820934430" w:edGrp="everyone"/>
                      <w:r w:rsidRPr="00FF4CCA">
                        <w:rPr>
                          <w:rStyle w:val="Mention1"/>
                          <w:rFonts w:ascii="Arial" w:hAnsi="Arial" w:cs="Arial"/>
                          <w:b w:val="0"/>
                          <w:bCs/>
                          <w:sz w:val="20"/>
                          <w:szCs w:val="20"/>
                        </w:rPr>
                        <w:t>_ _/_ _/_ _ _ _</w:t>
                      </w:r>
                      <w:permEnd w:id="1820934430"/>
                    </w:sdtContent>
                  </w:sdt>
                </w:p>
              </w:tc>
              <w:tc>
                <w:tcPr>
                  <w:tcW w:w="0" w:type="auto"/>
                </w:tcPr>
                <w:p w14:paraId="2692E704" w14:textId="34CE8DFA" w:rsidR="00FF4CCA" w:rsidRPr="00FF4CCA" w:rsidRDefault="00FF4CCA"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4CCA">
                    <w:rPr>
                      <w:sz w:val="20"/>
                      <w:szCs w:val="20"/>
                    </w:rPr>
                    <w:t>Hémoglobine</w:t>
                  </w:r>
                </w:p>
              </w:tc>
              <w:permStart w:id="1015757852" w:edGrp="everyone"/>
              <w:tc>
                <w:tcPr>
                  <w:tcW w:w="0" w:type="auto"/>
                  <w:vAlign w:val="top"/>
                </w:tcPr>
                <w:p w14:paraId="7B7DFA77" w14:textId="6C3F98DD"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259059369"/>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015757852"/>
                </w:p>
              </w:tc>
              <w:permStart w:id="1246368079" w:edGrp="everyone"/>
              <w:tc>
                <w:tcPr>
                  <w:tcW w:w="0" w:type="auto"/>
                  <w:vAlign w:val="top"/>
                </w:tcPr>
                <w:p w14:paraId="09749D12" w14:textId="33DE9B78"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649816592"/>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246368079"/>
                </w:p>
              </w:tc>
              <w:tc>
                <w:tcPr>
                  <w:tcW w:w="0" w:type="auto"/>
                  <w:vAlign w:val="top"/>
                </w:tcPr>
                <w:p w14:paraId="4835C3D2" w14:textId="784BC741"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42749433"/>
                      <w:placeholder>
                        <w:docPart w:val="84AFC7529C0E4484BB2AF805A5442626"/>
                      </w:placeholder>
                      <w:showingPlcHdr/>
                    </w:sdtPr>
                    <w:sdtEndPr/>
                    <w:sdtContent>
                      <w:permStart w:id="1557862603" w:edGrp="everyone"/>
                      <w:r w:rsidR="00FF4CCA" w:rsidRPr="00FF4CCA">
                        <w:rPr>
                          <w:rStyle w:val="Mention1"/>
                          <w:rFonts w:ascii="Arial" w:hAnsi="Arial" w:cs="Arial"/>
                          <w:sz w:val="20"/>
                          <w:szCs w:val="20"/>
                        </w:rPr>
                        <w:t>___________</w:t>
                      </w:r>
                      <w:permEnd w:id="1557862603"/>
                    </w:sdtContent>
                  </w:sdt>
                </w:p>
              </w:tc>
              <w:tc>
                <w:tcPr>
                  <w:tcW w:w="0" w:type="auto"/>
                  <w:vAlign w:val="top"/>
                </w:tcPr>
                <w:p w14:paraId="21B9ECD4" w14:textId="5C80084E"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225068414"/>
                      <w:placeholder>
                        <w:docPart w:val="DFB01AE32B994807BF5B5C4DBAB946E3"/>
                      </w:placeholder>
                      <w:showingPlcHdr/>
                    </w:sdtPr>
                    <w:sdtEndPr/>
                    <w:sdtContent>
                      <w:permStart w:id="1991391148" w:edGrp="everyone"/>
                      <w:r w:rsidR="00FF4CCA" w:rsidRPr="00FF4CCA">
                        <w:rPr>
                          <w:rStyle w:val="Mention1"/>
                          <w:rFonts w:ascii="Arial" w:hAnsi="Arial" w:cs="Arial"/>
                          <w:sz w:val="20"/>
                          <w:szCs w:val="20"/>
                        </w:rPr>
                        <w:t>___________</w:t>
                      </w:r>
                      <w:permEnd w:id="1991391148"/>
                    </w:sdtContent>
                  </w:sdt>
                </w:p>
              </w:tc>
            </w:tr>
            <w:tr w:rsidR="00FF4CCA" w:rsidRPr="00FF4CCA" w14:paraId="788B61BD" w14:textId="77777777" w:rsidTr="00FF4CCA">
              <w:tc>
                <w:tcPr>
                  <w:cnfStyle w:val="001000000000" w:firstRow="0" w:lastRow="0" w:firstColumn="1" w:lastColumn="0" w:oddVBand="0" w:evenVBand="0" w:oddHBand="0" w:evenHBand="0" w:firstRowFirstColumn="0" w:firstRowLastColumn="0" w:lastRowFirstColumn="0" w:lastRowLastColumn="0"/>
                  <w:tcW w:w="0" w:type="auto"/>
                  <w:vMerge/>
                </w:tcPr>
                <w:p w14:paraId="682515EC" w14:textId="77777777" w:rsidR="00FF4CCA" w:rsidRPr="00FF4CCA" w:rsidRDefault="00FF4CCA" w:rsidP="00AC59CB">
                  <w:pPr>
                    <w:spacing w:before="0" w:after="0"/>
                    <w:rPr>
                      <w:b w:val="0"/>
                      <w:sz w:val="20"/>
                      <w:szCs w:val="20"/>
                    </w:rPr>
                  </w:pPr>
                </w:p>
              </w:tc>
              <w:tc>
                <w:tcPr>
                  <w:tcW w:w="0" w:type="auto"/>
                </w:tcPr>
                <w:p w14:paraId="01D5D89E" w14:textId="1B36432A" w:rsidR="00FF4CCA" w:rsidRPr="00FF4CCA" w:rsidRDefault="00FF4CCA" w:rsidP="00AC59CB">
                  <w:pPr>
                    <w:spacing w:before="0" w:after="0"/>
                    <w:cnfStyle w:val="000000000000" w:firstRow="0" w:lastRow="0" w:firstColumn="0" w:lastColumn="0" w:oddVBand="0" w:evenVBand="0" w:oddHBand="0" w:evenHBand="0" w:firstRowFirstColumn="0" w:firstRowLastColumn="0" w:lastRowFirstColumn="0" w:lastRowLastColumn="0"/>
                    <w:rPr>
                      <w:bCs/>
                      <w:sz w:val="20"/>
                      <w:szCs w:val="20"/>
                    </w:rPr>
                  </w:pPr>
                  <w:r w:rsidRPr="00FF4CCA">
                    <w:rPr>
                      <w:bCs/>
                      <w:sz w:val="20"/>
                      <w:szCs w:val="20"/>
                    </w:rPr>
                    <w:t>Leucocytes</w:t>
                  </w:r>
                </w:p>
              </w:tc>
              <w:permStart w:id="1392930298" w:edGrp="everyone"/>
              <w:tc>
                <w:tcPr>
                  <w:tcW w:w="0" w:type="auto"/>
                  <w:vAlign w:val="top"/>
                </w:tcPr>
                <w:p w14:paraId="061F6270" w14:textId="551E567A"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bCs/>
                      <w:sz w:val="20"/>
                      <w:szCs w:val="20"/>
                    </w:rPr>
                  </w:pPr>
                  <w:sdt>
                    <w:sdtPr>
                      <w:rPr>
                        <w:rFonts w:ascii="Segoe UI Symbol" w:eastAsia="MS Gothic" w:hAnsi="Segoe UI Symbol" w:cs="Segoe UI Symbol"/>
                        <w:sz w:val="20"/>
                        <w:szCs w:val="20"/>
                      </w:rPr>
                      <w:id w:val="-1112581687"/>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392930298"/>
                </w:p>
              </w:tc>
              <w:permStart w:id="1633379627" w:edGrp="everyone"/>
              <w:tc>
                <w:tcPr>
                  <w:tcW w:w="0" w:type="auto"/>
                  <w:vAlign w:val="top"/>
                </w:tcPr>
                <w:p w14:paraId="5E6A5355" w14:textId="3CECCF42"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bCs/>
                      <w:sz w:val="20"/>
                      <w:szCs w:val="20"/>
                    </w:rPr>
                  </w:pPr>
                  <w:sdt>
                    <w:sdtPr>
                      <w:rPr>
                        <w:rFonts w:ascii="Segoe UI Symbol" w:eastAsia="MS Gothic" w:hAnsi="Segoe UI Symbol" w:cs="Segoe UI Symbol"/>
                        <w:sz w:val="20"/>
                        <w:szCs w:val="20"/>
                      </w:rPr>
                      <w:id w:val="1731660561"/>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633379627"/>
                </w:p>
              </w:tc>
              <w:tc>
                <w:tcPr>
                  <w:tcW w:w="0" w:type="auto"/>
                  <w:vAlign w:val="top"/>
                </w:tcPr>
                <w:p w14:paraId="705EF352" w14:textId="24BDF32C"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bCs/>
                      <w:sz w:val="20"/>
                      <w:szCs w:val="20"/>
                    </w:rPr>
                  </w:pPr>
                  <w:sdt>
                    <w:sdtPr>
                      <w:rPr>
                        <w:sz w:val="20"/>
                        <w:szCs w:val="20"/>
                      </w:rPr>
                      <w:id w:val="211389457"/>
                      <w:placeholder>
                        <w:docPart w:val="EDAE3377C44D4ACAA9ACFE24AE7A3255"/>
                      </w:placeholder>
                      <w:showingPlcHdr/>
                    </w:sdtPr>
                    <w:sdtEndPr/>
                    <w:sdtContent>
                      <w:permStart w:id="1822057060" w:edGrp="everyone"/>
                      <w:r w:rsidR="00FF4CCA" w:rsidRPr="00FF4CCA">
                        <w:rPr>
                          <w:rStyle w:val="Mention1"/>
                          <w:rFonts w:ascii="Arial" w:hAnsi="Arial" w:cs="Arial"/>
                          <w:sz w:val="20"/>
                          <w:szCs w:val="20"/>
                        </w:rPr>
                        <w:t>___________</w:t>
                      </w:r>
                      <w:permEnd w:id="1822057060"/>
                    </w:sdtContent>
                  </w:sdt>
                </w:p>
              </w:tc>
              <w:tc>
                <w:tcPr>
                  <w:tcW w:w="0" w:type="auto"/>
                  <w:vAlign w:val="top"/>
                </w:tcPr>
                <w:p w14:paraId="671C8E22" w14:textId="7FA1D301"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bCs/>
                      <w:sz w:val="20"/>
                      <w:szCs w:val="20"/>
                    </w:rPr>
                  </w:pPr>
                  <w:sdt>
                    <w:sdtPr>
                      <w:rPr>
                        <w:sz w:val="20"/>
                        <w:szCs w:val="20"/>
                      </w:rPr>
                      <w:id w:val="1989659644"/>
                      <w:placeholder>
                        <w:docPart w:val="4A623D39E8BD453B8A18C98DD49412C0"/>
                      </w:placeholder>
                      <w:showingPlcHdr/>
                    </w:sdtPr>
                    <w:sdtEndPr/>
                    <w:sdtContent>
                      <w:permStart w:id="753627738" w:edGrp="everyone"/>
                      <w:r w:rsidR="00FF4CCA" w:rsidRPr="00FF4CCA">
                        <w:rPr>
                          <w:rStyle w:val="Mention1"/>
                          <w:rFonts w:ascii="Arial" w:hAnsi="Arial" w:cs="Arial"/>
                          <w:sz w:val="20"/>
                          <w:szCs w:val="20"/>
                        </w:rPr>
                        <w:t>___________</w:t>
                      </w:r>
                      <w:permEnd w:id="753627738"/>
                    </w:sdtContent>
                  </w:sdt>
                </w:p>
              </w:tc>
            </w:tr>
            <w:tr w:rsidR="00FF4CCA" w:rsidRPr="00FF4CCA" w14:paraId="7B8BA755" w14:textId="77777777" w:rsidTr="00FF4CCA">
              <w:tc>
                <w:tcPr>
                  <w:cnfStyle w:val="001000000000" w:firstRow="0" w:lastRow="0" w:firstColumn="1" w:lastColumn="0" w:oddVBand="0" w:evenVBand="0" w:oddHBand="0" w:evenHBand="0" w:firstRowFirstColumn="0" w:firstRowLastColumn="0" w:lastRowFirstColumn="0" w:lastRowLastColumn="0"/>
                  <w:tcW w:w="0" w:type="auto"/>
                  <w:vMerge/>
                </w:tcPr>
                <w:p w14:paraId="16318347" w14:textId="77777777" w:rsidR="00FF4CCA" w:rsidRPr="00FF4CCA" w:rsidRDefault="00FF4CCA" w:rsidP="00AC59CB">
                  <w:pPr>
                    <w:spacing w:before="0" w:after="0"/>
                    <w:rPr>
                      <w:b w:val="0"/>
                      <w:sz w:val="20"/>
                      <w:szCs w:val="20"/>
                    </w:rPr>
                  </w:pPr>
                </w:p>
              </w:tc>
              <w:tc>
                <w:tcPr>
                  <w:tcW w:w="0" w:type="auto"/>
                </w:tcPr>
                <w:p w14:paraId="54F2F2D8" w14:textId="08A066C6" w:rsidR="00FF4CCA" w:rsidRPr="00FF4CCA" w:rsidRDefault="00FF4CCA"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4CCA">
                    <w:rPr>
                      <w:sz w:val="20"/>
                      <w:szCs w:val="20"/>
                    </w:rPr>
                    <w:t>Neutrophiles</w:t>
                  </w:r>
                </w:p>
              </w:tc>
              <w:permStart w:id="1569981552" w:edGrp="everyone"/>
              <w:tc>
                <w:tcPr>
                  <w:tcW w:w="0" w:type="auto"/>
                  <w:vAlign w:val="top"/>
                </w:tcPr>
                <w:p w14:paraId="6CF87D62" w14:textId="526A57F3"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265351391"/>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569981552"/>
                </w:p>
              </w:tc>
              <w:permStart w:id="301953995" w:edGrp="everyone"/>
              <w:tc>
                <w:tcPr>
                  <w:tcW w:w="0" w:type="auto"/>
                  <w:vAlign w:val="top"/>
                </w:tcPr>
                <w:p w14:paraId="50F5256D" w14:textId="1A2A7987"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393341594"/>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301953995"/>
                </w:p>
              </w:tc>
              <w:tc>
                <w:tcPr>
                  <w:tcW w:w="0" w:type="auto"/>
                  <w:vAlign w:val="top"/>
                </w:tcPr>
                <w:p w14:paraId="50F082DA" w14:textId="28655FE5"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826971473"/>
                      <w:placeholder>
                        <w:docPart w:val="41F697B16C4C4579B5A49540E534E1CA"/>
                      </w:placeholder>
                      <w:showingPlcHdr/>
                    </w:sdtPr>
                    <w:sdtEndPr/>
                    <w:sdtContent>
                      <w:permStart w:id="42601285" w:edGrp="everyone"/>
                      <w:r w:rsidR="00FF4CCA" w:rsidRPr="00FF4CCA">
                        <w:rPr>
                          <w:rStyle w:val="Mention1"/>
                          <w:rFonts w:ascii="Arial" w:hAnsi="Arial" w:cs="Arial"/>
                          <w:sz w:val="20"/>
                          <w:szCs w:val="20"/>
                        </w:rPr>
                        <w:t>___________</w:t>
                      </w:r>
                      <w:permEnd w:id="42601285"/>
                    </w:sdtContent>
                  </w:sdt>
                </w:p>
              </w:tc>
              <w:tc>
                <w:tcPr>
                  <w:tcW w:w="0" w:type="auto"/>
                  <w:vAlign w:val="top"/>
                </w:tcPr>
                <w:p w14:paraId="18420068" w14:textId="6779E597"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607660652"/>
                      <w:placeholder>
                        <w:docPart w:val="0E9799A7A4AD42C38DB101B4ED95BDCC"/>
                      </w:placeholder>
                      <w:showingPlcHdr/>
                    </w:sdtPr>
                    <w:sdtEndPr/>
                    <w:sdtContent>
                      <w:permStart w:id="748388328" w:edGrp="everyone"/>
                      <w:r w:rsidR="00FF4CCA" w:rsidRPr="00FF4CCA">
                        <w:rPr>
                          <w:rStyle w:val="Mention1"/>
                          <w:rFonts w:ascii="Arial" w:hAnsi="Arial" w:cs="Arial"/>
                          <w:sz w:val="20"/>
                          <w:szCs w:val="20"/>
                        </w:rPr>
                        <w:t>___________</w:t>
                      </w:r>
                      <w:permEnd w:id="748388328"/>
                    </w:sdtContent>
                  </w:sdt>
                </w:p>
              </w:tc>
            </w:tr>
            <w:tr w:rsidR="00FF4CCA" w:rsidRPr="00FF4CCA" w14:paraId="165F19A6" w14:textId="77777777" w:rsidTr="00FF4CCA">
              <w:tc>
                <w:tcPr>
                  <w:cnfStyle w:val="001000000000" w:firstRow="0" w:lastRow="0" w:firstColumn="1" w:lastColumn="0" w:oddVBand="0" w:evenVBand="0" w:oddHBand="0" w:evenHBand="0" w:firstRowFirstColumn="0" w:firstRowLastColumn="0" w:lastRowFirstColumn="0" w:lastRowLastColumn="0"/>
                  <w:tcW w:w="0" w:type="auto"/>
                  <w:vMerge/>
                </w:tcPr>
                <w:p w14:paraId="56FE96E3" w14:textId="77777777" w:rsidR="00FF4CCA" w:rsidRPr="00FF4CCA" w:rsidRDefault="00FF4CCA" w:rsidP="00AC59CB">
                  <w:pPr>
                    <w:spacing w:before="0" w:after="0"/>
                    <w:rPr>
                      <w:b w:val="0"/>
                      <w:sz w:val="20"/>
                      <w:szCs w:val="20"/>
                    </w:rPr>
                  </w:pPr>
                </w:p>
              </w:tc>
              <w:tc>
                <w:tcPr>
                  <w:tcW w:w="0" w:type="auto"/>
                </w:tcPr>
                <w:p w14:paraId="7FEF5D59" w14:textId="7C9C815A" w:rsidR="00FF4CCA" w:rsidRPr="00FF4CCA" w:rsidRDefault="00FF4CCA"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4CCA">
                    <w:rPr>
                      <w:sz w:val="20"/>
                      <w:szCs w:val="20"/>
                    </w:rPr>
                    <w:t>Plaquettes</w:t>
                  </w:r>
                </w:p>
              </w:tc>
              <w:permStart w:id="1553104326" w:edGrp="everyone"/>
              <w:tc>
                <w:tcPr>
                  <w:tcW w:w="0" w:type="auto"/>
                  <w:vAlign w:val="top"/>
                </w:tcPr>
                <w:p w14:paraId="1CDD2C33" w14:textId="132E701E"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451632459"/>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553104326"/>
                </w:p>
              </w:tc>
              <w:permStart w:id="355100882" w:edGrp="everyone"/>
              <w:tc>
                <w:tcPr>
                  <w:tcW w:w="0" w:type="auto"/>
                  <w:vAlign w:val="top"/>
                </w:tcPr>
                <w:p w14:paraId="6BF56695" w14:textId="195C645E"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70454761"/>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355100882"/>
                </w:p>
              </w:tc>
              <w:tc>
                <w:tcPr>
                  <w:tcW w:w="0" w:type="auto"/>
                  <w:vAlign w:val="top"/>
                </w:tcPr>
                <w:p w14:paraId="406D5BF6" w14:textId="7DA48B1B"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2061050770"/>
                      <w:placeholder>
                        <w:docPart w:val="7FC42DAA0DD04BF7A13D81FD4C084128"/>
                      </w:placeholder>
                      <w:showingPlcHdr/>
                    </w:sdtPr>
                    <w:sdtEndPr/>
                    <w:sdtContent>
                      <w:permStart w:id="1601599301" w:edGrp="everyone"/>
                      <w:r w:rsidR="00FF4CCA" w:rsidRPr="00FF4CCA">
                        <w:rPr>
                          <w:rStyle w:val="Mention1"/>
                          <w:rFonts w:ascii="Arial" w:hAnsi="Arial" w:cs="Arial"/>
                          <w:sz w:val="20"/>
                          <w:szCs w:val="20"/>
                        </w:rPr>
                        <w:t>___________</w:t>
                      </w:r>
                      <w:permEnd w:id="1601599301"/>
                    </w:sdtContent>
                  </w:sdt>
                </w:p>
              </w:tc>
              <w:tc>
                <w:tcPr>
                  <w:tcW w:w="0" w:type="auto"/>
                  <w:vAlign w:val="top"/>
                </w:tcPr>
                <w:p w14:paraId="3E6DD3B2" w14:textId="1F23E3F2"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462004166"/>
                      <w:placeholder>
                        <w:docPart w:val="E1990874420C432EAA154272B3E350C2"/>
                      </w:placeholder>
                      <w:showingPlcHdr/>
                    </w:sdtPr>
                    <w:sdtEndPr/>
                    <w:sdtContent>
                      <w:permStart w:id="944137140" w:edGrp="everyone"/>
                      <w:r w:rsidR="00FF4CCA" w:rsidRPr="00FF4CCA">
                        <w:rPr>
                          <w:rStyle w:val="Mention1"/>
                          <w:rFonts w:ascii="Arial" w:hAnsi="Arial" w:cs="Arial"/>
                          <w:sz w:val="20"/>
                          <w:szCs w:val="20"/>
                        </w:rPr>
                        <w:t>___________</w:t>
                      </w:r>
                      <w:permEnd w:id="944137140"/>
                    </w:sdtContent>
                  </w:sdt>
                </w:p>
              </w:tc>
            </w:tr>
            <w:tr w:rsidR="00FF4CCA" w:rsidRPr="00FF4CCA" w14:paraId="0CA97C44" w14:textId="77777777" w:rsidTr="00FF4CCA">
              <w:tc>
                <w:tcPr>
                  <w:cnfStyle w:val="001000000000" w:firstRow="0" w:lastRow="0" w:firstColumn="1" w:lastColumn="0" w:oddVBand="0" w:evenVBand="0" w:oddHBand="0" w:evenHBand="0" w:firstRowFirstColumn="0" w:firstRowLastColumn="0" w:lastRowFirstColumn="0" w:lastRowLastColumn="0"/>
                  <w:tcW w:w="0" w:type="auto"/>
                  <w:vMerge w:val="restart"/>
                </w:tcPr>
                <w:p w14:paraId="6F40A594" w14:textId="1CB55CE9" w:rsidR="00FF4CCA" w:rsidRPr="00FF4CCA" w:rsidRDefault="00FF4CCA" w:rsidP="00AC59CB">
                  <w:pPr>
                    <w:spacing w:before="0" w:after="0"/>
                    <w:rPr>
                      <w:b w:val="0"/>
                      <w:sz w:val="20"/>
                      <w:szCs w:val="20"/>
                    </w:rPr>
                  </w:pPr>
                  <w:r w:rsidRPr="00FF4CCA">
                    <w:rPr>
                      <w:b w:val="0"/>
                      <w:sz w:val="20"/>
                      <w:szCs w:val="20"/>
                    </w:rPr>
                    <w:t>Fonction hépatique</w:t>
                  </w:r>
                </w:p>
                <w:p w14:paraId="45C1A3E7" w14:textId="0B1FDBE8" w:rsidR="00FF4CCA" w:rsidRPr="00FF4CCA" w:rsidRDefault="00FF4CCA" w:rsidP="00AC59CB">
                  <w:pPr>
                    <w:spacing w:before="0" w:after="0"/>
                    <w:rPr>
                      <w:b w:val="0"/>
                      <w:sz w:val="20"/>
                      <w:szCs w:val="20"/>
                    </w:rPr>
                  </w:pPr>
                  <w:r w:rsidRPr="00FF4CCA">
                    <w:rPr>
                      <w:b w:val="0"/>
                      <w:sz w:val="20"/>
                      <w:szCs w:val="20"/>
                    </w:rPr>
                    <w:t xml:space="preserve">Date : </w:t>
                  </w:r>
                  <w:sdt>
                    <w:sdtPr>
                      <w:rPr>
                        <w:sz w:val="20"/>
                        <w:szCs w:val="20"/>
                      </w:rPr>
                      <w:id w:val="1793863249"/>
                      <w:placeholder>
                        <w:docPart w:val="75152AD88D894216A547F21CD2FDB834"/>
                      </w:placeholder>
                      <w:showingPlcHdr/>
                      <w:date w:fullDate="2021-06-22T00:00:00Z">
                        <w:dateFormat w:val="dd/MM/yyyy"/>
                        <w:lid w:val="fr-FR"/>
                        <w:storeMappedDataAs w:val="dateTime"/>
                        <w:calendar w:val="gregorian"/>
                      </w:date>
                    </w:sdtPr>
                    <w:sdtEndPr/>
                    <w:sdtContent>
                      <w:permStart w:id="1354309088" w:edGrp="everyone"/>
                      <w:r w:rsidRPr="00FF4CCA">
                        <w:rPr>
                          <w:rStyle w:val="Mention1"/>
                          <w:rFonts w:ascii="Arial" w:hAnsi="Arial" w:cs="Arial"/>
                          <w:sz w:val="20"/>
                          <w:szCs w:val="20"/>
                        </w:rPr>
                        <w:t>_ _/_ _/_ _ _ _</w:t>
                      </w:r>
                      <w:permEnd w:id="1354309088"/>
                    </w:sdtContent>
                  </w:sdt>
                </w:p>
              </w:tc>
              <w:tc>
                <w:tcPr>
                  <w:tcW w:w="0" w:type="auto"/>
                </w:tcPr>
                <w:p w14:paraId="30B9AFBB" w14:textId="5590CB07" w:rsidR="00FF4CCA" w:rsidRPr="00FF4CCA" w:rsidRDefault="00FF4CCA"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4CCA">
                    <w:rPr>
                      <w:sz w:val="20"/>
                      <w:szCs w:val="20"/>
                    </w:rPr>
                    <w:t>ASAT</w:t>
                  </w:r>
                </w:p>
              </w:tc>
              <w:permStart w:id="2042714337" w:edGrp="everyone"/>
              <w:tc>
                <w:tcPr>
                  <w:tcW w:w="0" w:type="auto"/>
                  <w:vAlign w:val="top"/>
                </w:tcPr>
                <w:p w14:paraId="5E977877" w14:textId="2CBC2936"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283194047"/>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2042714337"/>
                </w:p>
              </w:tc>
              <w:permStart w:id="47327297" w:edGrp="everyone"/>
              <w:tc>
                <w:tcPr>
                  <w:tcW w:w="0" w:type="auto"/>
                  <w:vAlign w:val="top"/>
                </w:tcPr>
                <w:p w14:paraId="73F55DC5" w14:textId="5758CF44"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161660333"/>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47327297"/>
                </w:p>
              </w:tc>
              <w:tc>
                <w:tcPr>
                  <w:tcW w:w="0" w:type="auto"/>
                  <w:vAlign w:val="top"/>
                </w:tcPr>
                <w:p w14:paraId="271B4807" w14:textId="5C4EA8F6"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803669086"/>
                      <w:placeholder>
                        <w:docPart w:val="D35C433CEF7C47D684CBF68C5B1BED2C"/>
                      </w:placeholder>
                      <w:showingPlcHdr/>
                    </w:sdtPr>
                    <w:sdtEndPr/>
                    <w:sdtContent>
                      <w:permStart w:id="1172337005" w:edGrp="everyone"/>
                      <w:r w:rsidR="00FF4CCA" w:rsidRPr="00FF4CCA">
                        <w:rPr>
                          <w:rStyle w:val="Mention1"/>
                          <w:rFonts w:ascii="Arial" w:hAnsi="Arial" w:cs="Arial"/>
                          <w:sz w:val="20"/>
                          <w:szCs w:val="20"/>
                        </w:rPr>
                        <w:t>___________</w:t>
                      </w:r>
                      <w:permEnd w:id="1172337005"/>
                    </w:sdtContent>
                  </w:sdt>
                </w:p>
              </w:tc>
              <w:tc>
                <w:tcPr>
                  <w:tcW w:w="0" w:type="auto"/>
                  <w:vAlign w:val="top"/>
                </w:tcPr>
                <w:p w14:paraId="5CA6F8F3" w14:textId="6729103E"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498505340"/>
                      <w:placeholder>
                        <w:docPart w:val="1F1980F8144D4228BA5311441B9A2A5E"/>
                      </w:placeholder>
                      <w:showingPlcHdr/>
                    </w:sdtPr>
                    <w:sdtEndPr/>
                    <w:sdtContent>
                      <w:permStart w:id="974857566" w:edGrp="everyone"/>
                      <w:r w:rsidR="00FF4CCA" w:rsidRPr="00FF4CCA">
                        <w:rPr>
                          <w:rStyle w:val="Mention1"/>
                          <w:rFonts w:ascii="Arial" w:hAnsi="Arial" w:cs="Arial"/>
                          <w:sz w:val="20"/>
                          <w:szCs w:val="20"/>
                        </w:rPr>
                        <w:t>___________</w:t>
                      </w:r>
                      <w:permEnd w:id="974857566"/>
                    </w:sdtContent>
                  </w:sdt>
                </w:p>
              </w:tc>
            </w:tr>
            <w:tr w:rsidR="00FF4CCA" w:rsidRPr="00FF4CCA" w14:paraId="28469C75" w14:textId="77777777" w:rsidTr="00FF4CCA">
              <w:tc>
                <w:tcPr>
                  <w:cnfStyle w:val="001000000000" w:firstRow="0" w:lastRow="0" w:firstColumn="1" w:lastColumn="0" w:oddVBand="0" w:evenVBand="0" w:oddHBand="0" w:evenHBand="0" w:firstRowFirstColumn="0" w:firstRowLastColumn="0" w:lastRowFirstColumn="0" w:lastRowLastColumn="0"/>
                  <w:tcW w:w="0" w:type="auto"/>
                  <w:vMerge/>
                </w:tcPr>
                <w:p w14:paraId="4451C0B4" w14:textId="77777777" w:rsidR="00FF4CCA" w:rsidRPr="00FF4CCA" w:rsidRDefault="00FF4CCA" w:rsidP="00AC59CB">
                  <w:pPr>
                    <w:spacing w:before="0" w:after="0"/>
                    <w:rPr>
                      <w:b w:val="0"/>
                      <w:sz w:val="20"/>
                      <w:szCs w:val="20"/>
                    </w:rPr>
                  </w:pPr>
                </w:p>
              </w:tc>
              <w:tc>
                <w:tcPr>
                  <w:tcW w:w="0" w:type="auto"/>
                </w:tcPr>
                <w:p w14:paraId="0F5A8F43" w14:textId="7BB2CB5C" w:rsidR="00FF4CCA" w:rsidRPr="00FF4CCA" w:rsidRDefault="00FF4CCA"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4CCA">
                    <w:rPr>
                      <w:sz w:val="20"/>
                      <w:szCs w:val="20"/>
                    </w:rPr>
                    <w:t>ALAT</w:t>
                  </w:r>
                </w:p>
              </w:tc>
              <w:permStart w:id="1462128416" w:edGrp="everyone"/>
              <w:tc>
                <w:tcPr>
                  <w:tcW w:w="0" w:type="auto"/>
                  <w:vAlign w:val="top"/>
                </w:tcPr>
                <w:p w14:paraId="2036B6F6" w14:textId="04B0B3CC"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827972391"/>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462128416"/>
                </w:p>
              </w:tc>
              <w:permStart w:id="136334100" w:edGrp="everyone"/>
              <w:tc>
                <w:tcPr>
                  <w:tcW w:w="0" w:type="auto"/>
                  <w:vAlign w:val="top"/>
                </w:tcPr>
                <w:p w14:paraId="6E15C8FE" w14:textId="51F65CF9"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403062091"/>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36334100"/>
                </w:p>
              </w:tc>
              <w:tc>
                <w:tcPr>
                  <w:tcW w:w="0" w:type="auto"/>
                  <w:vAlign w:val="top"/>
                </w:tcPr>
                <w:p w14:paraId="54CC9901" w14:textId="06B4E73E"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32426701"/>
                      <w:placeholder>
                        <w:docPart w:val="14ECF7C7D65540929AAF589FC7BF557B"/>
                      </w:placeholder>
                      <w:showingPlcHdr/>
                    </w:sdtPr>
                    <w:sdtEndPr/>
                    <w:sdtContent>
                      <w:permStart w:id="531913090" w:edGrp="everyone"/>
                      <w:r w:rsidR="00FF4CCA" w:rsidRPr="00FF4CCA">
                        <w:rPr>
                          <w:rStyle w:val="Mention1"/>
                          <w:rFonts w:ascii="Arial" w:hAnsi="Arial" w:cs="Arial"/>
                          <w:sz w:val="20"/>
                          <w:szCs w:val="20"/>
                        </w:rPr>
                        <w:t>___________</w:t>
                      </w:r>
                      <w:permEnd w:id="531913090"/>
                    </w:sdtContent>
                  </w:sdt>
                </w:p>
              </w:tc>
              <w:tc>
                <w:tcPr>
                  <w:tcW w:w="0" w:type="auto"/>
                  <w:vAlign w:val="top"/>
                </w:tcPr>
                <w:p w14:paraId="4816A862" w14:textId="0F534E53"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405844973"/>
                      <w:placeholder>
                        <w:docPart w:val="EB29ED381631482C9D1FF768B7BA323C"/>
                      </w:placeholder>
                      <w:showingPlcHdr/>
                    </w:sdtPr>
                    <w:sdtEndPr/>
                    <w:sdtContent>
                      <w:permStart w:id="1737385225" w:edGrp="everyone"/>
                      <w:r w:rsidR="00FF4CCA" w:rsidRPr="00FF4CCA">
                        <w:rPr>
                          <w:rStyle w:val="Mention1"/>
                          <w:rFonts w:ascii="Arial" w:hAnsi="Arial" w:cs="Arial"/>
                          <w:sz w:val="20"/>
                          <w:szCs w:val="20"/>
                        </w:rPr>
                        <w:t>___________</w:t>
                      </w:r>
                      <w:permEnd w:id="1737385225"/>
                    </w:sdtContent>
                  </w:sdt>
                </w:p>
              </w:tc>
            </w:tr>
            <w:tr w:rsidR="00FF4CCA" w:rsidRPr="00FF4CCA" w14:paraId="383A16CF" w14:textId="77777777" w:rsidTr="00FF4CCA">
              <w:tc>
                <w:tcPr>
                  <w:cnfStyle w:val="001000000000" w:firstRow="0" w:lastRow="0" w:firstColumn="1" w:lastColumn="0" w:oddVBand="0" w:evenVBand="0" w:oddHBand="0" w:evenHBand="0" w:firstRowFirstColumn="0" w:firstRowLastColumn="0" w:lastRowFirstColumn="0" w:lastRowLastColumn="0"/>
                  <w:tcW w:w="0" w:type="auto"/>
                  <w:vMerge/>
                </w:tcPr>
                <w:p w14:paraId="5A1C465F" w14:textId="77777777" w:rsidR="00FF4CCA" w:rsidRPr="00FF4CCA" w:rsidRDefault="00FF4CCA" w:rsidP="00AC59CB">
                  <w:pPr>
                    <w:spacing w:before="0" w:after="0"/>
                    <w:rPr>
                      <w:b w:val="0"/>
                      <w:sz w:val="20"/>
                      <w:szCs w:val="20"/>
                    </w:rPr>
                  </w:pPr>
                </w:p>
              </w:tc>
              <w:tc>
                <w:tcPr>
                  <w:tcW w:w="0" w:type="auto"/>
                </w:tcPr>
                <w:p w14:paraId="09C488C6" w14:textId="4D407098" w:rsidR="00FF4CCA" w:rsidRPr="00FF4CCA" w:rsidRDefault="00FF4CCA"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4CCA">
                    <w:rPr>
                      <w:sz w:val="20"/>
                      <w:szCs w:val="20"/>
                    </w:rPr>
                    <w:t xml:space="preserve">Bilirubine totale sérique </w:t>
                  </w:r>
                </w:p>
              </w:tc>
              <w:permStart w:id="788463800" w:edGrp="everyone"/>
              <w:tc>
                <w:tcPr>
                  <w:tcW w:w="0" w:type="auto"/>
                  <w:vAlign w:val="top"/>
                </w:tcPr>
                <w:p w14:paraId="53BFDABC" w14:textId="67B96FE7"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333196873"/>
                      <w14:checkbox>
                        <w14:checked w14:val="0"/>
                        <w14:checkedState w14:val="2612" w14:font="MS Gothic"/>
                        <w14:uncheckedState w14:val="2610" w14:font="MS Gothic"/>
                      </w14:checkbox>
                    </w:sdtPr>
                    <w:sdtEndPr/>
                    <w:sdtContent>
                      <w:r w:rsidR="0020304B">
                        <w:rPr>
                          <w:rFonts w:ascii="MS Gothic" w:eastAsia="MS Gothic" w:hAnsi="MS Gothic" w:cs="Segoe UI Symbol" w:hint="eastAsia"/>
                          <w:sz w:val="20"/>
                          <w:szCs w:val="20"/>
                        </w:rPr>
                        <w:t>☐</w:t>
                      </w:r>
                    </w:sdtContent>
                  </w:sdt>
                  <w:permEnd w:id="788463800"/>
                </w:p>
              </w:tc>
              <w:permStart w:id="1192126942" w:edGrp="everyone"/>
              <w:tc>
                <w:tcPr>
                  <w:tcW w:w="0" w:type="auto"/>
                  <w:vAlign w:val="top"/>
                </w:tcPr>
                <w:p w14:paraId="02375117" w14:textId="22C7E66D"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700381736"/>
                      <w14:checkbox>
                        <w14:checked w14:val="0"/>
                        <w14:checkedState w14:val="2612" w14:font="MS Gothic"/>
                        <w14:uncheckedState w14:val="2610" w14:font="MS Gothic"/>
                      </w14:checkbox>
                    </w:sdtPr>
                    <w:sdtEndPr/>
                    <w:sdtContent>
                      <w:r w:rsidR="00FF4CCA" w:rsidRPr="00FF4CCA">
                        <w:rPr>
                          <w:rFonts w:ascii="MS Gothic" w:eastAsia="MS Gothic" w:hAnsi="MS Gothic" w:cs="Segoe UI Symbol" w:hint="eastAsia"/>
                          <w:sz w:val="20"/>
                          <w:szCs w:val="20"/>
                        </w:rPr>
                        <w:t>☐</w:t>
                      </w:r>
                    </w:sdtContent>
                  </w:sdt>
                  <w:permEnd w:id="1192126942"/>
                </w:p>
              </w:tc>
              <w:tc>
                <w:tcPr>
                  <w:tcW w:w="0" w:type="auto"/>
                  <w:vAlign w:val="top"/>
                </w:tcPr>
                <w:p w14:paraId="1F2E9D53" w14:textId="759D7504"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812443973"/>
                      <w:placeholder>
                        <w:docPart w:val="4816B55A262E44A0923843FD2AED42A0"/>
                      </w:placeholder>
                      <w:showingPlcHdr/>
                    </w:sdtPr>
                    <w:sdtEndPr/>
                    <w:sdtContent>
                      <w:permStart w:id="769811313" w:edGrp="everyone"/>
                      <w:r w:rsidR="00FF4CCA" w:rsidRPr="00FF4CCA">
                        <w:rPr>
                          <w:rStyle w:val="Mention1"/>
                          <w:rFonts w:ascii="Arial" w:hAnsi="Arial" w:cs="Arial"/>
                          <w:sz w:val="20"/>
                          <w:szCs w:val="20"/>
                        </w:rPr>
                        <w:t>___________</w:t>
                      </w:r>
                      <w:permEnd w:id="769811313"/>
                    </w:sdtContent>
                  </w:sdt>
                </w:p>
              </w:tc>
              <w:tc>
                <w:tcPr>
                  <w:tcW w:w="0" w:type="auto"/>
                  <w:vAlign w:val="top"/>
                </w:tcPr>
                <w:p w14:paraId="5A5634F2" w14:textId="535B66C0" w:rsidR="00FF4CCA" w:rsidRPr="00FF4CCA" w:rsidRDefault="00383C49" w:rsidP="00AC59CB">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02521043"/>
                      <w:placeholder>
                        <w:docPart w:val="B71DB2BC125C473E862392DDAFC80BCE"/>
                      </w:placeholder>
                      <w:showingPlcHdr/>
                    </w:sdtPr>
                    <w:sdtEndPr/>
                    <w:sdtContent>
                      <w:permStart w:id="1108685014" w:edGrp="everyone"/>
                      <w:r w:rsidR="00FF4CCA" w:rsidRPr="00FF4CCA">
                        <w:rPr>
                          <w:rStyle w:val="Mention1"/>
                          <w:rFonts w:ascii="Arial" w:hAnsi="Arial" w:cs="Arial"/>
                          <w:sz w:val="20"/>
                          <w:szCs w:val="20"/>
                        </w:rPr>
                        <w:t>___________</w:t>
                      </w:r>
                      <w:permEnd w:id="1108685014"/>
                    </w:sdtContent>
                  </w:sdt>
                </w:p>
              </w:tc>
            </w:tr>
            <w:bookmarkEnd w:id="24"/>
          </w:tbl>
          <w:p w14:paraId="489DFB0B" w14:textId="77777777" w:rsidR="00213BB9" w:rsidRDefault="00213BB9" w:rsidP="008B78C0">
            <w:pPr>
              <w:spacing w:before="0" w:after="0"/>
              <w:rPr>
                <w:color w:val="808080"/>
              </w:rPr>
            </w:pPr>
          </w:p>
          <w:tbl>
            <w:tblPr>
              <w:tblStyle w:val="Grilledutableau"/>
              <w:tblW w:w="0" w:type="auto"/>
              <w:tblLook w:val="04A0" w:firstRow="1" w:lastRow="0" w:firstColumn="1" w:lastColumn="0" w:noHBand="0" w:noVBand="1"/>
            </w:tblPr>
            <w:tblGrid>
              <w:gridCol w:w="3127"/>
              <w:gridCol w:w="2418"/>
              <w:gridCol w:w="2273"/>
              <w:gridCol w:w="1564"/>
            </w:tblGrid>
            <w:tr w:rsidR="00BC7201" w14:paraId="602FC584" w14:textId="77777777" w:rsidTr="00BC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vMerge w:val="restart"/>
                </w:tcPr>
                <w:p w14:paraId="4025B312" w14:textId="5992AE87" w:rsidR="00BC7201" w:rsidRPr="00742A81" w:rsidRDefault="00BC7201" w:rsidP="00AC59CB">
                  <w:pPr>
                    <w:spacing w:before="0" w:after="0"/>
                    <w:rPr>
                      <w:b w:val="0"/>
                      <w:sz w:val="20"/>
                      <w:szCs w:val="20"/>
                    </w:rPr>
                  </w:pPr>
                  <w:r>
                    <w:rPr>
                      <w:b w:val="0"/>
                      <w:sz w:val="20"/>
                      <w:szCs w:val="20"/>
                    </w:rPr>
                    <w:t>Recherche Infection VHB</w:t>
                  </w:r>
                  <w:r w:rsidR="00213BB9">
                    <w:rPr>
                      <w:b w:val="0"/>
                      <w:sz w:val="20"/>
                      <w:szCs w:val="20"/>
                    </w:rPr>
                    <w:t>*</w:t>
                  </w:r>
                </w:p>
                <w:p w14:paraId="031D61CD" w14:textId="7B83FAC7" w:rsidR="00BC7201" w:rsidRPr="00007FA9" w:rsidRDefault="00BC7201" w:rsidP="00AC59CB">
                  <w:pPr>
                    <w:spacing w:before="0" w:after="0"/>
                    <w:rPr>
                      <w:b w:val="0"/>
                      <w:sz w:val="20"/>
                      <w:szCs w:val="20"/>
                    </w:rPr>
                  </w:pPr>
                  <w:r w:rsidRPr="00742A81">
                    <w:rPr>
                      <w:b w:val="0"/>
                      <w:sz w:val="20"/>
                      <w:szCs w:val="20"/>
                    </w:rPr>
                    <w:t>Date</w:t>
                  </w:r>
                  <w:r w:rsidR="0020304B">
                    <w:rPr>
                      <w:b w:val="0"/>
                      <w:sz w:val="20"/>
                      <w:szCs w:val="20"/>
                    </w:rPr>
                    <w:t xml:space="preserve"> : </w:t>
                  </w:r>
                  <w:sdt>
                    <w:sdtPr>
                      <w:rPr>
                        <w:sz w:val="20"/>
                        <w:szCs w:val="20"/>
                      </w:rPr>
                      <w:id w:val="1978495220"/>
                      <w:placeholder>
                        <w:docPart w:val="7B124E61DC574F07B901D99DC5699250"/>
                      </w:placeholder>
                      <w:showingPlcHdr/>
                      <w:date w:fullDate="2021-06-22T00:00:00Z">
                        <w:dateFormat w:val="dd/MM/yyyy"/>
                        <w:lid w:val="fr-FR"/>
                        <w:storeMappedDataAs w:val="dateTime"/>
                        <w:calendar w:val="gregorian"/>
                      </w:date>
                    </w:sdtPr>
                    <w:sdtEndPr/>
                    <w:sdtContent>
                      <w:permStart w:id="979523147" w:edGrp="everyone"/>
                      <w:r w:rsidR="0020304B" w:rsidRPr="00FF4CCA">
                        <w:rPr>
                          <w:rStyle w:val="Mention1"/>
                          <w:rFonts w:ascii="Arial" w:hAnsi="Arial" w:cs="Arial"/>
                          <w:sz w:val="20"/>
                          <w:szCs w:val="20"/>
                        </w:rPr>
                        <w:t>_ _/_ _/_ _ _ _</w:t>
                      </w:r>
                      <w:permEnd w:id="979523147"/>
                    </w:sdtContent>
                  </w:sdt>
                </w:p>
              </w:tc>
              <w:tc>
                <w:tcPr>
                  <w:tcW w:w="2418" w:type="dxa"/>
                </w:tcPr>
                <w:p w14:paraId="193D947F" w14:textId="2DA987F1" w:rsidR="00BC7201" w:rsidRPr="00007FA9" w:rsidRDefault="00BC7201" w:rsidP="00AC59CB">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r w:rsidRPr="00007FA9">
                    <w:rPr>
                      <w:b w:val="0"/>
                      <w:sz w:val="20"/>
                      <w:szCs w:val="20"/>
                    </w:rPr>
                    <w:t xml:space="preserve">Ag HBS </w:t>
                  </w:r>
                </w:p>
              </w:tc>
              <w:permStart w:id="1827948968" w:edGrp="everyone"/>
              <w:tc>
                <w:tcPr>
                  <w:tcW w:w="2273" w:type="dxa"/>
                </w:tcPr>
                <w:p w14:paraId="1A167C69" w14:textId="19DA95D5" w:rsidR="00BC7201" w:rsidRPr="00007FA9" w:rsidRDefault="00383C49" w:rsidP="00AC59CB">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sdt>
                    <w:sdtPr>
                      <w:rPr>
                        <w:rFonts w:ascii="Segoe UI Symbol" w:eastAsia="MS Gothic" w:hAnsi="Segoe UI Symbol" w:cs="Segoe UI Symbol"/>
                        <w:sz w:val="20"/>
                        <w:szCs w:val="20"/>
                      </w:rPr>
                      <w:id w:val="74945512"/>
                      <w14:checkbox>
                        <w14:checked w14:val="0"/>
                        <w14:checkedState w14:val="2612" w14:font="MS Gothic"/>
                        <w14:uncheckedState w14:val="2610" w14:font="MS Gothic"/>
                      </w14:checkbox>
                    </w:sdtPr>
                    <w:sdtEndPr/>
                    <w:sdtContent>
                      <w:r w:rsidR="0020304B">
                        <w:rPr>
                          <w:rFonts w:ascii="MS Gothic" w:eastAsia="MS Gothic" w:hAnsi="MS Gothic" w:cs="Segoe UI Symbol" w:hint="eastAsia"/>
                          <w:sz w:val="20"/>
                          <w:szCs w:val="20"/>
                        </w:rPr>
                        <w:t>☐</w:t>
                      </w:r>
                    </w:sdtContent>
                  </w:sdt>
                  <w:permEnd w:id="1827948968"/>
                  <w:r w:rsidR="00BC7201" w:rsidRPr="00007FA9">
                    <w:rPr>
                      <w:b w:val="0"/>
                      <w:sz w:val="20"/>
                      <w:szCs w:val="20"/>
                    </w:rPr>
                    <w:t xml:space="preserve"> positif </w:t>
                  </w:r>
                </w:p>
              </w:tc>
              <w:permStart w:id="1537044449" w:edGrp="everyone"/>
              <w:tc>
                <w:tcPr>
                  <w:tcW w:w="1564" w:type="dxa"/>
                </w:tcPr>
                <w:p w14:paraId="6A768741" w14:textId="64E08B2A" w:rsidR="00BC7201" w:rsidRPr="00007FA9" w:rsidRDefault="00383C49" w:rsidP="00AC59CB">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sdt>
                    <w:sdtPr>
                      <w:rPr>
                        <w:rFonts w:ascii="Segoe UI Symbol" w:eastAsia="MS Gothic" w:hAnsi="Segoe UI Symbol" w:cs="Segoe UI Symbol"/>
                        <w:sz w:val="20"/>
                        <w:szCs w:val="20"/>
                      </w:rPr>
                      <w:id w:val="-2078428393"/>
                      <w14:checkbox>
                        <w14:checked w14:val="0"/>
                        <w14:checkedState w14:val="2612" w14:font="MS Gothic"/>
                        <w14:uncheckedState w14:val="2610" w14:font="MS Gothic"/>
                      </w14:checkbox>
                    </w:sdtPr>
                    <w:sdtEndPr/>
                    <w:sdtContent>
                      <w:r w:rsidR="0020304B">
                        <w:rPr>
                          <w:rFonts w:ascii="MS Gothic" w:eastAsia="MS Gothic" w:hAnsi="MS Gothic" w:cs="Segoe UI Symbol" w:hint="eastAsia"/>
                          <w:sz w:val="20"/>
                          <w:szCs w:val="20"/>
                        </w:rPr>
                        <w:t>☐</w:t>
                      </w:r>
                    </w:sdtContent>
                  </w:sdt>
                  <w:permEnd w:id="1537044449"/>
                  <w:r w:rsidR="00BC7201" w:rsidRPr="00007FA9">
                    <w:rPr>
                      <w:b w:val="0"/>
                      <w:sz w:val="20"/>
                      <w:szCs w:val="20"/>
                    </w:rPr>
                    <w:t xml:space="preserve"> négatif</w:t>
                  </w:r>
                </w:p>
              </w:tc>
            </w:tr>
            <w:tr w:rsidR="00BC7201" w14:paraId="2044D1A9" w14:textId="77777777" w:rsidTr="00BC7201">
              <w:tc>
                <w:tcPr>
                  <w:cnfStyle w:val="001000000000" w:firstRow="0" w:lastRow="0" w:firstColumn="1" w:lastColumn="0" w:oddVBand="0" w:evenVBand="0" w:oddHBand="0" w:evenHBand="0" w:firstRowFirstColumn="0" w:firstRowLastColumn="0" w:lastRowFirstColumn="0" w:lastRowLastColumn="0"/>
                  <w:tcW w:w="3127" w:type="dxa"/>
                  <w:vMerge/>
                </w:tcPr>
                <w:p w14:paraId="35A46D3D" w14:textId="77777777" w:rsidR="00BC7201" w:rsidRDefault="00BC7201" w:rsidP="00AC59CB">
                  <w:pPr>
                    <w:spacing w:before="0" w:after="0"/>
                    <w:rPr>
                      <w:b w:val="0"/>
                      <w:sz w:val="20"/>
                      <w:szCs w:val="20"/>
                    </w:rPr>
                  </w:pPr>
                </w:p>
              </w:tc>
              <w:tc>
                <w:tcPr>
                  <w:tcW w:w="2418" w:type="dxa"/>
                </w:tcPr>
                <w:p w14:paraId="7FFF8670" w14:textId="07FDC635" w:rsidR="00BC7201" w:rsidRPr="00007FA9" w:rsidRDefault="00BC7201"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07FA9">
                    <w:rPr>
                      <w:sz w:val="20"/>
                      <w:szCs w:val="20"/>
                    </w:rPr>
                    <w:t>Ac anti HBs</w:t>
                  </w:r>
                </w:p>
              </w:tc>
              <w:permStart w:id="1966040990" w:edGrp="everyone"/>
              <w:tc>
                <w:tcPr>
                  <w:tcW w:w="2273" w:type="dxa"/>
                </w:tcPr>
                <w:p w14:paraId="08D56942" w14:textId="4A481B64" w:rsidR="00BC7201" w:rsidRPr="000E762D" w:rsidRDefault="00383C49"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361907159"/>
                      <w14:checkbox>
                        <w14:checked w14:val="0"/>
                        <w14:checkedState w14:val="2612" w14:font="MS Gothic"/>
                        <w14:uncheckedState w14:val="2610" w14:font="MS Gothic"/>
                      </w14:checkbox>
                    </w:sdtPr>
                    <w:sdtEndPr/>
                    <w:sdtContent>
                      <w:r w:rsidR="0020304B">
                        <w:rPr>
                          <w:rFonts w:ascii="MS Gothic" w:eastAsia="MS Gothic" w:hAnsi="MS Gothic" w:cs="Segoe UI Symbol" w:hint="eastAsia"/>
                          <w:sz w:val="20"/>
                          <w:szCs w:val="20"/>
                        </w:rPr>
                        <w:t>☐</w:t>
                      </w:r>
                    </w:sdtContent>
                  </w:sdt>
                  <w:permEnd w:id="1966040990"/>
                  <w:r w:rsidR="00BC7201">
                    <w:rPr>
                      <w:sz w:val="20"/>
                      <w:szCs w:val="20"/>
                    </w:rPr>
                    <w:t xml:space="preserve"> positif</w:t>
                  </w:r>
                </w:p>
              </w:tc>
              <w:permStart w:id="294211285" w:edGrp="everyone"/>
              <w:tc>
                <w:tcPr>
                  <w:tcW w:w="1564" w:type="dxa"/>
                </w:tcPr>
                <w:p w14:paraId="7E33B21C" w14:textId="6746A6BB" w:rsidR="00BC7201" w:rsidRPr="000E762D" w:rsidRDefault="00383C49"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205334343"/>
                      <w14:checkbox>
                        <w14:checked w14:val="0"/>
                        <w14:checkedState w14:val="2612" w14:font="MS Gothic"/>
                        <w14:uncheckedState w14:val="2610" w14:font="MS Gothic"/>
                      </w14:checkbox>
                    </w:sdtPr>
                    <w:sdtEndPr/>
                    <w:sdtContent>
                      <w:r w:rsidR="0020304B">
                        <w:rPr>
                          <w:rFonts w:ascii="MS Gothic" w:eastAsia="MS Gothic" w:hAnsi="MS Gothic" w:cs="Segoe UI Symbol" w:hint="eastAsia"/>
                          <w:sz w:val="20"/>
                          <w:szCs w:val="20"/>
                        </w:rPr>
                        <w:t>☐</w:t>
                      </w:r>
                    </w:sdtContent>
                  </w:sdt>
                  <w:permEnd w:id="294211285"/>
                  <w:r w:rsidR="00BC7201">
                    <w:rPr>
                      <w:sz w:val="20"/>
                      <w:szCs w:val="20"/>
                    </w:rPr>
                    <w:t xml:space="preserve"> négatif</w:t>
                  </w:r>
                </w:p>
              </w:tc>
            </w:tr>
            <w:tr w:rsidR="00BC7201" w14:paraId="66DE4255" w14:textId="77777777" w:rsidTr="00BC7201">
              <w:tc>
                <w:tcPr>
                  <w:cnfStyle w:val="001000000000" w:firstRow="0" w:lastRow="0" w:firstColumn="1" w:lastColumn="0" w:oddVBand="0" w:evenVBand="0" w:oddHBand="0" w:evenHBand="0" w:firstRowFirstColumn="0" w:firstRowLastColumn="0" w:lastRowFirstColumn="0" w:lastRowLastColumn="0"/>
                  <w:tcW w:w="3127" w:type="dxa"/>
                  <w:vMerge/>
                </w:tcPr>
                <w:p w14:paraId="42E9BD7E" w14:textId="77777777" w:rsidR="00BC7201" w:rsidRDefault="00BC7201" w:rsidP="00AC59CB">
                  <w:pPr>
                    <w:spacing w:before="0" w:after="0"/>
                    <w:rPr>
                      <w:b w:val="0"/>
                      <w:sz w:val="20"/>
                      <w:szCs w:val="20"/>
                    </w:rPr>
                  </w:pPr>
                </w:p>
              </w:tc>
              <w:tc>
                <w:tcPr>
                  <w:tcW w:w="2418" w:type="dxa"/>
                </w:tcPr>
                <w:p w14:paraId="1C175BA0" w14:textId="3C248C3C" w:rsidR="00BC7201" w:rsidRPr="00007FA9" w:rsidRDefault="00BC7201"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07FA9">
                    <w:rPr>
                      <w:sz w:val="20"/>
                      <w:szCs w:val="20"/>
                    </w:rPr>
                    <w:t>Ac anti HBc</w:t>
                  </w:r>
                </w:p>
              </w:tc>
              <w:permStart w:id="415695134" w:edGrp="everyone"/>
              <w:tc>
                <w:tcPr>
                  <w:tcW w:w="2273" w:type="dxa"/>
                </w:tcPr>
                <w:p w14:paraId="4722BC3A" w14:textId="38B29F6B" w:rsidR="00BC7201" w:rsidRPr="000E762D" w:rsidRDefault="00383C49"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731464526"/>
                      <w14:checkbox>
                        <w14:checked w14:val="0"/>
                        <w14:checkedState w14:val="2612" w14:font="MS Gothic"/>
                        <w14:uncheckedState w14:val="2610" w14:font="MS Gothic"/>
                      </w14:checkbox>
                    </w:sdtPr>
                    <w:sdtEndPr/>
                    <w:sdtContent>
                      <w:r w:rsidR="0020304B">
                        <w:rPr>
                          <w:rFonts w:ascii="MS Gothic" w:eastAsia="MS Gothic" w:hAnsi="MS Gothic" w:cs="Segoe UI Symbol" w:hint="eastAsia"/>
                          <w:sz w:val="20"/>
                          <w:szCs w:val="20"/>
                        </w:rPr>
                        <w:t>☐</w:t>
                      </w:r>
                    </w:sdtContent>
                  </w:sdt>
                  <w:permEnd w:id="415695134"/>
                  <w:r w:rsidR="00BC7201">
                    <w:rPr>
                      <w:sz w:val="20"/>
                      <w:szCs w:val="20"/>
                    </w:rPr>
                    <w:t xml:space="preserve"> positif</w:t>
                  </w:r>
                </w:p>
              </w:tc>
              <w:permStart w:id="934550700" w:edGrp="everyone"/>
              <w:tc>
                <w:tcPr>
                  <w:tcW w:w="1564" w:type="dxa"/>
                </w:tcPr>
                <w:p w14:paraId="1A9BD244" w14:textId="40938869" w:rsidR="00BC7201" w:rsidRPr="000E762D" w:rsidRDefault="00383C49" w:rsidP="00AC59CB">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255172344"/>
                      <w14:checkbox>
                        <w14:checked w14:val="0"/>
                        <w14:checkedState w14:val="2612" w14:font="MS Gothic"/>
                        <w14:uncheckedState w14:val="2610" w14:font="MS Gothic"/>
                      </w14:checkbox>
                    </w:sdtPr>
                    <w:sdtEndPr/>
                    <w:sdtContent>
                      <w:r w:rsidR="0020304B">
                        <w:rPr>
                          <w:rFonts w:ascii="MS Gothic" w:eastAsia="MS Gothic" w:hAnsi="MS Gothic" w:cs="Segoe UI Symbol" w:hint="eastAsia"/>
                          <w:sz w:val="20"/>
                          <w:szCs w:val="20"/>
                        </w:rPr>
                        <w:t>☐</w:t>
                      </w:r>
                    </w:sdtContent>
                  </w:sdt>
                  <w:permEnd w:id="934550700"/>
                  <w:r w:rsidR="00BC7201">
                    <w:rPr>
                      <w:sz w:val="20"/>
                      <w:szCs w:val="20"/>
                    </w:rPr>
                    <w:t xml:space="preserve"> négatif</w:t>
                  </w:r>
                </w:p>
              </w:tc>
            </w:tr>
          </w:tbl>
          <w:p w14:paraId="73B06234" w14:textId="4FF0F017" w:rsidR="00EA707D" w:rsidRPr="0020304B" w:rsidRDefault="00213BB9" w:rsidP="00AC59CB">
            <w:pPr>
              <w:spacing w:before="0" w:after="100" w:afterAutospacing="1" w:line="240" w:lineRule="auto"/>
              <w:jc w:val="left"/>
              <w:rPr>
                <w:rFonts w:eastAsia="Times New Roman" w:cs="Arial"/>
                <w:i/>
                <w:iCs/>
                <w:color w:val="auto"/>
                <w:sz w:val="20"/>
                <w:szCs w:val="20"/>
              </w:rPr>
            </w:pPr>
            <w:r w:rsidRPr="0020304B">
              <w:rPr>
                <w:rFonts w:eastAsia="Times New Roman" w:cs="Arial"/>
                <w:i/>
                <w:iCs/>
                <w:color w:val="404040"/>
                <w:sz w:val="20"/>
                <w:szCs w:val="20"/>
              </w:rPr>
              <w:t>*Les patients présentant une sérologie positive pour l'hépatite B (incluant les patients présentant une hépatite B active) doivent être adressés à un médecin spécialisé en hépatologie avant l’instauration du traitement.</w:t>
            </w:r>
          </w:p>
        </w:tc>
      </w:tr>
    </w:tbl>
    <w:p w14:paraId="2C2B4C72" w14:textId="1C6B07A8" w:rsidR="00AC31D2" w:rsidRDefault="0003138D" w:rsidP="004614CC">
      <w:pPr>
        <w:pStyle w:val="Titre2"/>
        <w:numPr>
          <w:ilvl w:val="0"/>
          <w:numId w:val="0"/>
        </w:numPr>
        <w:ind w:left="360" w:hanging="360"/>
        <w:rPr>
          <w:bCs w:val="0"/>
        </w:rPr>
      </w:pPr>
      <w:r w:rsidRPr="0093672E">
        <w:lastRenderedPageBreak/>
        <w:t>T</w:t>
      </w:r>
      <w:r w:rsidR="00F43A50" w:rsidRPr="0093672E">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20304B">
            <w:t>KIMOZO</w:t>
          </w:r>
          <w:r w:rsidR="004E009B">
            <w:t xml:space="preserve"> (temozolomide)</w:t>
          </w:r>
        </w:sdtContent>
      </w:sdt>
    </w:p>
    <w:p w14:paraId="16950257" w14:textId="77777777" w:rsidR="008B78C0" w:rsidRPr="0093672E" w:rsidRDefault="008B78C0" w:rsidP="008B78C0">
      <w:pPr>
        <w:pStyle w:val="Paragraphedexplications"/>
      </w:pPr>
      <w:r w:rsidRPr="0093672E">
        <w:t xml:space="preserve">Concernant l’utilisation du médicament notamment les mises en garde spéciales, précautions d’emploi et contre-indications, veuillez-vous référer au RCP du médicament. </w:t>
      </w:r>
    </w:p>
    <w:p w14:paraId="7EB4BC83" w14:textId="1BAEDE04" w:rsidR="005F43EC" w:rsidRPr="0093672E" w:rsidRDefault="00AC31D2" w:rsidP="005F43EC">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7B38DF" w14:paraId="7B1E27D2" w14:textId="77777777" w:rsidTr="00676ADE">
        <w:trPr>
          <w:trHeight w:val="2773"/>
        </w:trPr>
        <w:tc>
          <w:tcPr>
            <w:tcW w:w="9629" w:type="dxa"/>
          </w:tcPr>
          <w:p w14:paraId="52207CBC" w14:textId="28029056" w:rsidR="00EC4F86" w:rsidRPr="007B38DF" w:rsidRDefault="00EC4F86" w:rsidP="006C3993">
            <w:pPr>
              <w:keepNext/>
              <w:spacing w:line="240" w:lineRule="auto"/>
              <w:jc w:val="left"/>
            </w:pPr>
            <w:r w:rsidRPr="007B38DF">
              <w:t xml:space="preserve">Modalité d’administration de KIMOZO : </w:t>
            </w:r>
            <w:permStart w:id="2064002367" w:edGrp="everyone"/>
            <w:sdt>
              <w:sdtPr>
                <w:rPr>
                  <w:rFonts w:ascii="Segoe UI Symbol" w:eastAsia="MS Gothic" w:hAnsi="Segoe UI Symbol" w:cs="Segoe UI Symbol"/>
                  <w:sz w:val="20"/>
                  <w:szCs w:val="20"/>
                </w:rPr>
                <w:id w:val="1439023646"/>
                <w14:checkbox>
                  <w14:checked w14:val="0"/>
                  <w14:checkedState w14:val="2612" w14:font="MS Gothic"/>
                  <w14:uncheckedState w14:val="2610" w14:font="MS Gothic"/>
                </w14:checkbox>
              </w:sdtPr>
              <w:sdtEndPr/>
              <w:sdtContent>
                <w:r w:rsidR="001D71EF">
                  <w:rPr>
                    <w:rFonts w:ascii="MS Gothic" w:eastAsia="MS Gothic" w:hAnsi="MS Gothic" w:cs="Segoe UI Symbol" w:hint="eastAsia"/>
                    <w:sz w:val="20"/>
                    <w:szCs w:val="20"/>
                  </w:rPr>
                  <w:t>☐</w:t>
                </w:r>
              </w:sdtContent>
            </w:sdt>
            <w:permEnd w:id="2064002367"/>
            <w:r w:rsidRPr="007B38DF">
              <w:t xml:space="preserve"> Monothérapie  </w:t>
            </w:r>
            <w:permStart w:id="511146849" w:edGrp="everyone"/>
            <w:sdt>
              <w:sdtPr>
                <w:rPr>
                  <w:rFonts w:ascii="Segoe UI Symbol" w:eastAsia="MS Gothic" w:hAnsi="Segoe UI Symbol" w:cs="Segoe UI Symbol"/>
                  <w:sz w:val="20"/>
                  <w:szCs w:val="20"/>
                </w:rPr>
                <w:id w:val="1620799367"/>
                <w14:checkbox>
                  <w14:checked w14:val="0"/>
                  <w14:checkedState w14:val="2612" w14:font="MS Gothic"/>
                  <w14:uncheckedState w14:val="2610" w14:font="MS Gothic"/>
                </w14:checkbox>
              </w:sdtPr>
              <w:sdtEndPr/>
              <w:sdtContent>
                <w:r w:rsidR="007B38DF">
                  <w:rPr>
                    <w:rFonts w:ascii="MS Gothic" w:eastAsia="MS Gothic" w:hAnsi="MS Gothic" w:cs="Segoe UI Symbol" w:hint="eastAsia"/>
                    <w:sz w:val="20"/>
                    <w:szCs w:val="20"/>
                  </w:rPr>
                  <w:t>☐</w:t>
                </w:r>
              </w:sdtContent>
            </w:sdt>
            <w:permEnd w:id="511146849"/>
            <w:r w:rsidRPr="007B38DF">
              <w:t xml:space="preserve"> Association</w:t>
            </w:r>
          </w:p>
          <w:p w14:paraId="3A99AA50" w14:textId="77777777" w:rsidR="00EC4F86" w:rsidRPr="007B38DF" w:rsidRDefault="00EC4F86" w:rsidP="006C3993">
            <w:pPr>
              <w:keepNext/>
              <w:spacing w:line="240" w:lineRule="auto"/>
              <w:jc w:val="left"/>
              <w:rPr>
                <w:u w:val="single"/>
              </w:rPr>
            </w:pPr>
          </w:p>
          <w:p w14:paraId="124A98A9" w14:textId="27646918" w:rsidR="00A55FFD" w:rsidRPr="007B38DF" w:rsidRDefault="00A55FFD" w:rsidP="006C3993">
            <w:pPr>
              <w:keepNext/>
              <w:spacing w:line="240" w:lineRule="auto"/>
              <w:jc w:val="left"/>
            </w:pPr>
            <w:r w:rsidRPr="007B38DF">
              <w:rPr>
                <w:u w:val="single"/>
              </w:rPr>
              <w:t>Traitement en monothérapie</w:t>
            </w:r>
            <w:r w:rsidRPr="007B38DF">
              <w:t> :</w:t>
            </w:r>
          </w:p>
          <w:p w14:paraId="5308BC59" w14:textId="77777777" w:rsidR="004D1AB8" w:rsidRPr="001D71EF" w:rsidRDefault="00676ADE" w:rsidP="001D71EF">
            <w:r w:rsidRPr="001D71EF">
              <w:t xml:space="preserve">Un cycle de traitement en monothérapie </w:t>
            </w:r>
            <w:r w:rsidR="006C3993" w:rsidRPr="001D71EF">
              <w:t xml:space="preserve">dure </w:t>
            </w:r>
            <w:r w:rsidRPr="001D71EF">
              <w:t>28 jours. La dose initiale recommandée de Kimozo est de 150 mg/m2 une fois par jour pendant les 5 premiers jours du cycle puis le traitement devra être arrêté pendant les 23 jours suivants (total de 28 jours). La dose est augmentée à partir du second cycle à 200 mg/m2 une fois par jour, pendant 5 jours s’il n’y a pas de toxicité hématologique</w:t>
            </w:r>
            <w:r w:rsidR="004D1AB8" w:rsidRPr="001D71EF">
              <w:t xml:space="preserve"> et/ou non hématologique particulière</w:t>
            </w:r>
            <w:r w:rsidRPr="001D71EF">
              <w:t>.</w:t>
            </w:r>
            <w:r w:rsidR="00050283" w:rsidRPr="001D71EF">
              <w:t xml:space="preserve"> </w:t>
            </w:r>
          </w:p>
          <w:tbl>
            <w:tblPr>
              <w:tblStyle w:val="Grilledutableau"/>
              <w:tblW w:w="0" w:type="auto"/>
              <w:tblLook w:val="04A0" w:firstRow="1" w:lastRow="0" w:firstColumn="1" w:lastColumn="0" w:noHBand="0" w:noVBand="1"/>
            </w:tblPr>
            <w:tblGrid>
              <w:gridCol w:w="3239"/>
              <w:gridCol w:w="3155"/>
              <w:gridCol w:w="2988"/>
            </w:tblGrid>
            <w:tr w:rsidR="00B37D23" w:rsidRPr="001D71EF" w14:paraId="0C24A888" w14:textId="728EC602" w:rsidTr="00B37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tcPr>
                <w:p w14:paraId="24FBD089" w14:textId="36A49953" w:rsidR="00B37D23" w:rsidRPr="001D71EF" w:rsidRDefault="00B37D23" w:rsidP="001D71EF">
                  <w:pPr>
                    <w:keepNext/>
                    <w:spacing w:before="0" w:line="240" w:lineRule="auto"/>
                    <w:rPr>
                      <w:bCs/>
                      <w:sz w:val="20"/>
                      <w:szCs w:val="20"/>
                    </w:rPr>
                  </w:pPr>
                  <w:r w:rsidRPr="001D71EF">
                    <w:rPr>
                      <w:bCs/>
                      <w:sz w:val="20"/>
                      <w:szCs w:val="20"/>
                    </w:rPr>
                    <w:t>Dose envisagée de Kimozo</w:t>
                  </w:r>
                </w:p>
              </w:tc>
              <w:tc>
                <w:tcPr>
                  <w:tcW w:w="3155" w:type="dxa"/>
                </w:tcPr>
                <w:p w14:paraId="6B7BEC49" w14:textId="0E8E510B" w:rsidR="00B37D23" w:rsidRPr="001D71EF" w:rsidRDefault="00B37D23" w:rsidP="001D71EF">
                  <w:pPr>
                    <w:keepNext/>
                    <w:spacing w:before="0" w:line="240" w:lineRule="auto"/>
                    <w:cnfStyle w:val="100000000000" w:firstRow="1" w:lastRow="0" w:firstColumn="0" w:lastColumn="0" w:oddVBand="0" w:evenVBand="0" w:oddHBand="0" w:evenHBand="0" w:firstRowFirstColumn="0" w:firstRowLastColumn="0" w:lastRowFirstColumn="0" w:lastRowLastColumn="0"/>
                    <w:rPr>
                      <w:bCs/>
                      <w:sz w:val="20"/>
                      <w:szCs w:val="20"/>
                    </w:rPr>
                  </w:pPr>
                  <w:r w:rsidRPr="001D71EF">
                    <w:rPr>
                      <w:bCs/>
                      <w:sz w:val="20"/>
                      <w:szCs w:val="20"/>
                    </w:rPr>
                    <w:t>Date prévue de début de traitement</w:t>
                  </w:r>
                </w:p>
              </w:tc>
              <w:tc>
                <w:tcPr>
                  <w:tcW w:w="2988" w:type="dxa"/>
                </w:tcPr>
                <w:p w14:paraId="6A4F2A4B" w14:textId="6B0825DC" w:rsidR="00B37D23" w:rsidRPr="001D71EF" w:rsidRDefault="00B37D23" w:rsidP="001D71EF">
                  <w:pPr>
                    <w:keepNext/>
                    <w:spacing w:before="0" w:line="240" w:lineRule="auto"/>
                    <w:cnfStyle w:val="100000000000" w:firstRow="1" w:lastRow="0" w:firstColumn="0" w:lastColumn="0" w:oddVBand="0" w:evenVBand="0" w:oddHBand="0" w:evenHBand="0" w:firstRowFirstColumn="0" w:firstRowLastColumn="0" w:lastRowFirstColumn="0" w:lastRowLastColumn="0"/>
                    <w:rPr>
                      <w:bCs/>
                      <w:sz w:val="20"/>
                      <w:szCs w:val="20"/>
                    </w:rPr>
                  </w:pPr>
                  <w:r w:rsidRPr="001D71EF">
                    <w:rPr>
                      <w:bCs/>
                      <w:sz w:val="20"/>
                      <w:szCs w:val="20"/>
                    </w:rPr>
                    <w:t>Durée</w:t>
                  </w:r>
                  <w:r w:rsidR="005E604C" w:rsidRPr="001D71EF">
                    <w:rPr>
                      <w:bCs/>
                      <w:sz w:val="20"/>
                      <w:szCs w:val="20"/>
                    </w:rPr>
                    <w:t xml:space="preserve"> du cycle envisagée</w:t>
                  </w:r>
                </w:p>
              </w:tc>
            </w:tr>
            <w:tr w:rsidR="00994E21" w:rsidRPr="001D71EF" w14:paraId="77E501E5" w14:textId="7A166AEA" w:rsidTr="00B37D23">
              <w:tc>
                <w:tcPr>
                  <w:cnfStyle w:val="001000000000" w:firstRow="0" w:lastRow="0" w:firstColumn="1" w:lastColumn="0" w:oddVBand="0" w:evenVBand="0" w:oddHBand="0" w:evenHBand="0" w:firstRowFirstColumn="0" w:firstRowLastColumn="0" w:lastRowFirstColumn="0" w:lastRowLastColumn="0"/>
                  <w:tcW w:w="3239" w:type="dxa"/>
                </w:tcPr>
                <w:p w14:paraId="75620E31" w14:textId="4F84C98E" w:rsidR="00994E21" w:rsidRPr="001D71EF" w:rsidRDefault="00994E21" w:rsidP="001D71EF">
                  <w:pPr>
                    <w:keepNext/>
                    <w:spacing w:before="0" w:line="240" w:lineRule="auto"/>
                    <w:rPr>
                      <w:sz w:val="20"/>
                      <w:szCs w:val="20"/>
                    </w:rPr>
                  </w:pPr>
                  <w:r w:rsidRPr="001D71EF">
                    <w:rPr>
                      <w:b w:val="0"/>
                      <w:sz w:val="20"/>
                      <w:szCs w:val="20"/>
                    </w:rPr>
                    <w:t xml:space="preserve">1er cycle :   </w:t>
                  </w:r>
                  <w:permStart w:id="1100245317" w:edGrp="everyone"/>
                  <w:sdt>
                    <w:sdtPr>
                      <w:rPr>
                        <w:bCs/>
                        <w:sz w:val="20"/>
                        <w:szCs w:val="20"/>
                      </w:rPr>
                      <w:id w:val="403569817"/>
                      <w:placeholder>
                        <w:docPart w:val="B10E6F8D9E6C4A148459BC57733B32B0"/>
                      </w:placeholder>
                    </w:sdtPr>
                    <w:sdtEndPr/>
                    <w:sdtContent>
                      <w:r w:rsidR="001D71EF" w:rsidRPr="001D71EF">
                        <w:rPr>
                          <w:rStyle w:val="Mention1"/>
                          <w:b w:val="0"/>
                          <w:bCs/>
                          <w:sz w:val="20"/>
                          <w:szCs w:val="20"/>
                        </w:rPr>
                        <w:t>| _ | _ | _ |</w:t>
                      </w:r>
                    </w:sdtContent>
                  </w:sdt>
                  <w:permEnd w:id="1100245317"/>
                  <w:r w:rsidR="001D71EF" w:rsidRPr="001D71EF">
                    <w:rPr>
                      <w:b w:val="0"/>
                      <w:sz w:val="20"/>
                      <w:szCs w:val="20"/>
                    </w:rPr>
                    <w:t xml:space="preserve"> </w:t>
                  </w:r>
                  <w:r w:rsidRPr="001D71EF">
                    <w:rPr>
                      <w:b w:val="0"/>
                      <w:sz w:val="20"/>
                      <w:szCs w:val="20"/>
                    </w:rPr>
                    <w:t>mg/m</w:t>
                  </w:r>
                  <w:r w:rsidRPr="001D71EF">
                    <w:rPr>
                      <w:b w:val="0"/>
                      <w:sz w:val="20"/>
                      <w:szCs w:val="20"/>
                      <w:vertAlign w:val="superscript"/>
                    </w:rPr>
                    <w:t>2</w:t>
                  </w:r>
                  <w:r w:rsidRPr="001D71EF">
                    <w:rPr>
                      <w:sz w:val="20"/>
                      <w:szCs w:val="20"/>
                    </w:rPr>
                    <w:t xml:space="preserve"> </w:t>
                  </w:r>
                </w:p>
              </w:tc>
              <w:tc>
                <w:tcPr>
                  <w:tcW w:w="3155" w:type="dxa"/>
                </w:tcPr>
                <w:p w14:paraId="4DC7751F" w14:textId="3BB63E2B" w:rsidR="00994E21" w:rsidRPr="001D71EF" w:rsidRDefault="00994E21"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D71EF">
                    <w:rPr>
                      <w:sz w:val="20"/>
                      <w:szCs w:val="20"/>
                    </w:rPr>
                    <w:t xml:space="preserve"> J1 :   </w:t>
                  </w:r>
                  <w:sdt>
                    <w:sdtPr>
                      <w:rPr>
                        <w:sz w:val="20"/>
                        <w:szCs w:val="20"/>
                      </w:rPr>
                      <w:id w:val="-35503116"/>
                      <w:placeholder>
                        <w:docPart w:val="AE3C22A51E634A6C84F03F3584D94E74"/>
                      </w:placeholder>
                      <w:showingPlcHdr/>
                      <w:date w:fullDate="2021-06-22T00:00:00Z">
                        <w:dateFormat w:val="dd/MM/yyyy"/>
                        <w:lid w:val="fr-FR"/>
                        <w:storeMappedDataAs w:val="dateTime"/>
                        <w:calendar w:val="gregorian"/>
                      </w:date>
                    </w:sdtPr>
                    <w:sdtEndPr/>
                    <w:sdtContent>
                      <w:permStart w:id="933501200" w:edGrp="everyone"/>
                      <w:r w:rsidR="001D71EF" w:rsidRPr="001D71EF">
                        <w:rPr>
                          <w:rStyle w:val="Mention1"/>
                          <w:rFonts w:ascii="Arial" w:hAnsi="Arial" w:cs="Arial"/>
                          <w:sz w:val="20"/>
                          <w:szCs w:val="20"/>
                        </w:rPr>
                        <w:t>_ _/_ _/_ _ _ _</w:t>
                      </w:r>
                      <w:permEnd w:id="933501200"/>
                    </w:sdtContent>
                  </w:sdt>
                </w:p>
              </w:tc>
              <w:permStart w:id="1583372439" w:edGrp="everyone"/>
              <w:tc>
                <w:tcPr>
                  <w:tcW w:w="2988" w:type="dxa"/>
                  <w:vMerge w:val="restart"/>
                </w:tcPr>
                <w:p w14:paraId="491093E2" w14:textId="5AE2BE80" w:rsidR="00994E21" w:rsidRPr="001D71EF" w:rsidRDefault="00383C49"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bCs/>
                      <w:sz w:val="20"/>
                      <w:szCs w:val="20"/>
                    </w:rPr>
                  </w:pPr>
                  <w:sdt>
                    <w:sdtPr>
                      <w:rPr>
                        <w:sz w:val="20"/>
                        <w:szCs w:val="20"/>
                      </w:rPr>
                      <w:id w:val="-267155370"/>
                      <w:placeholder>
                        <w:docPart w:val="131E03BB037B4724AE83B6CFFF3E897D"/>
                      </w:placeholder>
                    </w:sdtPr>
                    <w:sdtEndPr/>
                    <w:sdtContent>
                      <w:r w:rsidR="001D71EF" w:rsidRPr="001D71EF">
                        <w:rPr>
                          <w:rStyle w:val="Mention1"/>
                          <w:sz w:val="20"/>
                          <w:szCs w:val="20"/>
                        </w:rPr>
                        <w:t>| _ | _ |</w:t>
                      </w:r>
                    </w:sdtContent>
                  </w:sdt>
                  <w:permEnd w:id="1583372439"/>
                  <w:r w:rsidR="001D71EF" w:rsidRPr="001D71EF">
                    <w:rPr>
                      <w:bCs/>
                      <w:sz w:val="20"/>
                      <w:szCs w:val="20"/>
                    </w:rPr>
                    <w:t xml:space="preserve"> </w:t>
                  </w:r>
                  <w:r w:rsidR="00994E21" w:rsidRPr="001D71EF">
                    <w:rPr>
                      <w:bCs/>
                      <w:sz w:val="20"/>
                      <w:szCs w:val="20"/>
                    </w:rPr>
                    <w:t>jours</w:t>
                  </w:r>
                </w:p>
              </w:tc>
            </w:tr>
            <w:tr w:rsidR="00994E21" w:rsidRPr="001D71EF" w14:paraId="4C216CC7" w14:textId="1C062F21" w:rsidTr="00B37D23">
              <w:tc>
                <w:tcPr>
                  <w:cnfStyle w:val="001000000000" w:firstRow="0" w:lastRow="0" w:firstColumn="1" w:lastColumn="0" w:oddVBand="0" w:evenVBand="0" w:oddHBand="0" w:evenHBand="0" w:firstRowFirstColumn="0" w:firstRowLastColumn="0" w:lastRowFirstColumn="0" w:lastRowLastColumn="0"/>
                  <w:tcW w:w="3239" w:type="dxa"/>
                </w:tcPr>
                <w:p w14:paraId="38D00D9E" w14:textId="16554915" w:rsidR="00994E21" w:rsidRPr="001D71EF" w:rsidRDefault="00994E21" w:rsidP="001D71EF">
                  <w:pPr>
                    <w:keepNext/>
                    <w:spacing w:before="0" w:line="240" w:lineRule="auto"/>
                    <w:rPr>
                      <w:b w:val="0"/>
                      <w:sz w:val="20"/>
                      <w:szCs w:val="20"/>
                    </w:rPr>
                  </w:pPr>
                  <w:r w:rsidRPr="001D71EF">
                    <w:rPr>
                      <w:b w:val="0"/>
                      <w:sz w:val="20"/>
                      <w:szCs w:val="20"/>
                    </w:rPr>
                    <w:t xml:space="preserve">2ème cycle :  </w:t>
                  </w:r>
                  <w:permStart w:id="596520690" w:edGrp="everyone"/>
                  <w:sdt>
                    <w:sdtPr>
                      <w:rPr>
                        <w:bCs/>
                        <w:sz w:val="20"/>
                        <w:szCs w:val="20"/>
                      </w:rPr>
                      <w:id w:val="1361702874"/>
                      <w:placeholder>
                        <w:docPart w:val="17062E768FD34B9F8A83CC31C7BDFCEA"/>
                      </w:placeholder>
                    </w:sdtPr>
                    <w:sdtEndPr/>
                    <w:sdtContent>
                      <w:r w:rsidR="001D71EF" w:rsidRPr="001D71EF">
                        <w:rPr>
                          <w:rStyle w:val="Mention1"/>
                          <w:b w:val="0"/>
                          <w:bCs/>
                          <w:sz w:val="20"/>
                          <w:szCs w:val="20"/>
                        </w:rPr>
                        <w:t>| _ | _ | _ |</w:t>
                      </w:r>
                    </w:sdtContent>
                  </w:sdt>
                  <w:permEnd w:id="596520690"/>
                  <w:r w:rsidRPr="001D71EF">
                    <w:rPr>
                      <w:b w:val="0"/>
                      <w:sz w:val="20"/>
                      <w:szCs w:val="20"/>
                    </w:rPr>
                    <w:t xml:space="preserve"> mg/m</w:t>
                  </w:r>
                  <w:r w:rsidRPr="001D71EF">
                    <w:rPr>
                      <w:b w:val="0"/>
                      <w:sz w:val="20"/>
                      <w:szCs w:val="20"/>
                      <w:vertAlign w:val="superscript"/>
                    </w:rPr>
                    <w:t>2</w:t>
                  </w:r>
                </w:p>
              </w:tc>
              <w:tc>
                <w:tcPr>
                  <w:tcW w:w="3155" w:type="dxa"/>
                </w:tcPr>
                <w:p w14:paraId="20A7457C" w14:textId="60D190F0" w:rsidR="00994E21" w:rsidRPr="001D71EF" w:rsidRDefault="00994E21"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D71EF">
                    <w:rPr>
                      <w:sz w:val="20"/>
                      <w:szCs w:val="20"/>
                    </w:rPr>
                    <w:t xml:space="preserve">J1 :   </w:t>
                  </w:r>
                  <w:sdt>
                    <w:sdtPr>
                      <w:rPr>
                        <w:sz w:val="20"/>
                        <w:szCs w:val="20"/>
                      </w:rPr>
                      <w:id w:val="-1438208727"/>
                      <w:placeholder>
                        <w:docPart w:val="91BB8A181FEF4454974A69D4205109F1"/>
                      </w:placeholder>
                      <w:showingPlcHdr/>
                      <w:date w:fullDate="2021-06-22T00:00:00Z">
                        <w:dateFormat w:val="dd/MM/yyyy"/>
                        <w:lid w:val="fr-FR"/>
                        <w:storeMappedDataAs w:val="dateTime"/>
                        <w:calendar w:val="gregorian"/>
                      </w:date>
                    </w:sdtPr>
                    <w:sdtEndPr/>
                    <w:sdtContent>
                      <w:permStart w:id="2146183710" w:edGrp="everyone"/>
                      <w:r w:rsidR="001D71EF" w:rsidRPr="001D71EF">
                        <w:rPr>
                          <w:rStyle w:val="Mention1"/>
                          <w:rFonts w:ascii="Arial" w:hAnsi="Arial" w:cs="Arial"/>
                          <w:sz w:val="20"/>
                          <w:szCs w:val="20"/>
                        </w:rPr>
                        <w:t>_ _/_ _/_ _ _ _</w:t>
                      </w:r>
                      <w:permEnd w:id="2146183710"/>
                    </w:sdtContent>
                  </w:sdt>
                </w:p>
              </w:tc>
              <w:tc>
                <w:tcPr>
                  <w:tcW w:w="2988" w:type="dxa"/>
                  <w:vMerge/>
                </w:tcPr>
                <w:p w14:paraId="344AB94A" w14:textId="427ED0B0" w:rsidR="00994E21" w:rsidRPr="001D71EF" w:rsidRDefault="00994E21"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bCs/>
                      <w:sz w:val="20"/>
                      <w:szCs w:val="20"/>
                    </w:rPr>
                  </w:pPr>
                </w:p>
              </w:tc>
            </w:tr>
          </w:tbl>
          <w:p w14:paraId="74C248E5" w14:textId="77777777" w:rsidR="004D1AB8" w:rsidRPr="007B38DF" w:rsidRDefault="004D1AB8" w:rsidP="004D1AB8">
            <w:pPr>
              <w:keepNext/>
              <w:spacing w:line="240" w:lineRule="auto"/>
              <w:jc w:val="left"/>
              <w:rPr>
                <w:u w:val="single"/>
              </w:rPr>
            </w:pPr>
          </w:p>
          <w:p w14:paraId="75CFC8EE" w14:textId="78A32859" w:rsidR="004235E5" w:rsidRPr="007B38DF" w:rsidRDefault="004D1AB8" w:rsidP="004D1AB8">
            <w:pPr>
              <w:keepNext/>
              <w:spacing w:line="240" w:lineRule="auto"/>
              <w:jc w:val="left"/>
            </w:pPr>
            <w:r w:rsidRPr="007B38DF">
              <w:rPr>
                <w:u w:val="single"/>
              </w:rPr>
              <w:t>Traitement en association</w:t>
            </w:r>
            <w:r w:rsidRPr="007B38DF">
              <w:t> </w:t>
            </w:r>
            <w:r w:rsidR="00C438E8" w:rsidRPr="007B38DF">
              <w:t>(topotécan ou irinotécan)</w:t>
            </w:r>
            <w:r w:rsidR="007B38DF" w:rsidRPr="007B38DF">
              <w:t xml:space="preserve"> </w:t>
            </w:r>
            <w:r w:rsidRPr="007B38DF">
              <w:t>:</w:t>
            </w:r>
          </w:p>
          <w:p w14:paraId="3C9FCEB1" w14:textId="2AE283A0" w:rsidR="00C438E8" w:rsidRPr="007B38DF" w:rsidRDefault="00C438E8" w:rsidP="001D71EF">
            <w:pPr>
              <w:pStyle w:val="Corpsdetexte"/>
              <w:numPr>
                <w:ilvl w:val="2"/>
                <w:numId w:val="2"/>
              </w:numPr>
              <w:spacing w:before="0" w:after="0" w:line="240" w:lineRule="auto"/>
              <w:ind w:left="306" w:right="11" w:hanging="142"/>
            </w:pPr>
            <w:r w:rsidRPr="007B38DF">
              <w:t>Un cycle de traitement en association avec topotécan dure 28 jours. Kimozo est administré par voie orale à la dose de 150 mg/m² de surface corporelle une fois par jour pendant les 5 premiers jours de chaque cycle.Topotécan est administré par voie intraveineuse sur 30 minutes à la dose de 0,75 mg/m</w:t>
            </w:r>
            <w:r w:rsidRPr="007B38DF">
              <w:rPr>
                <w:vertAlign w:val="superscript"/>
              </w:rPr>
              <w:t>2</w:t>
            </w:r>
            <w:r w:rsidRPr="007B38DF">
              <w:t xml:space="preserve"> de surface corporelle pendant les mêmes 5 premiers jours de chaque cycle, au moins 1 heure après l’administration du témozolomide. Puis le traitement est arrêté pendant les 23 jours suivants (total de 28 jours).</w:t>
            </w:r>
          </w:p>
          <w:p w14:paraId="214317D8" w14:textId="77777777" w:rsidR="004235E5" w:rsidRPr="007B38DF" w:rsidRDefault="004235E5" w:rsidP="001D71EF">
            <w:pPr>
              <w:pStyle w:val="Corpsdetexte"/>
              <w:spacing w:before="0" w:after="0" w:line="240" w:lineRule="auto"/>
              <w:ind w:left="306" w:right="11" w:hanging="142"/>
            </w:pPr>
          </w:p>
          <w:p w14:paraId="59C93A2F" w14:textId="4EE05EE6" w:rsidR="00C438E8" w:rsidRPr="007B38DF" w:rsidRDefault="00C438E8" w:rsidP="001D71EF">
            <w:pPr>
              <w:pStyle w:val="Corpsdetexte"/>
              <w:numPr>
                <w:ilvl w:val="2"/>
                <w:numId w:val="2"/>
              </w:numPr>
              <w:spacing w:before="0" w:after="0" w:line="240" w:lineRule="auto"/>
              <w:ind w:left="306" w:right="11" w:hanging="142"/>
            </w:pPr>
            <w:r w:rsidRPr="007B38DF">
              <w:t>Un cycle de traitement en association avec irinotécan dure 21 jours. Kimozo est administré par voie orale à la dose de 100 mg/m² de surface corporelle une fois par jour pendant les 5 premiers jours de chaque cycle. Irinotécan est administré par voie intraveineuse sur 1 heure à la dose de 50 mg/m</w:t>
            </w:r>
            <w:r w:rsidRPr="007B38DF">
              <w:rPr>
                <w:vertAlign w:val="superscript"/>
              </w:rPr>
              <w:t>2</w:t>
            </w:r>
            <w:r w:rsidRPr="007B38DF">
              <w:t xml:space="preserve"> de surface corporelle pendant les mêmes 5 premiers jours de chaque cycle, au moins 1 heure après l’administration du témozolomide. Puis le traitement est arrêté pendant les 16 jours suivants (total de 21 jours).   </w:t>
            </w:r>
          </w:p>
          <w:tbl>
            <w:tblPr>
              <w:tblStyle w:val="Grilledutableau"/>
              <w:tblW w:w="0" w:type="auto"/>
              <w:tblLook w:val="04A0" w:firstRow="1" w:lastRow="0" w:firstColumn="1" w:lastColumn="0" w:noHBand="0" w:noVBand="1"/>
            </w:tblPr>
            <w:tblGrid>
              <w:gridCol w:w="3844"/>
              <w:gridCol w:w="2833"/>
              <w:gridCol w:w="2705"/>
            </w:tblGrid>
            <w:tr w:rsidR="006E3681" w:rsidRPr="001D71EF" w14:paraId="1E446027" w14:textId="77777777" w:rsidTr="0001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4" w:type="dxa"/>
                </w:tcPr>
                <w:p w14:paraId="338E8A87" w14:textId="77777777" w:rsidR="006E3681" w:rsidRPr="001D71EF" w:rsidRDefault="006E3681" w:rsidP="001D71EF">
                  <w:pPr>
                    <w:keepNext/>
                    <w:spacing w:before="0" w:line="240" w:lineRule="auto"/>
                    <w:rPr>
                      <w:bCs/>
                      <w:sz w:val="20"/>
                      <w:szCs w:val="20"/>
                    </w:rPr>
                  </w:pPr>
                  <w:r w:rsidRPr="001D71EF">
                    <w:rPr>
                      <w:bCs/>
                      <w:sz w:val="20"/>
                      <w:szCs w:val="20"/>
                    </w:rPr>
                    <w:t>Dose envisagée de Kimozo</w:t>
                  </w:r>
                </w:p>
              </w:tc>
              <w:tc>
                <w:tcPr>
                  <w:tcW w:w="2833" w:type="dxa"/>
                </w:tcPr>
                <w:p w14:paraId="11C08221" w14:textId="77777777" w:rsidR="00016786" w:rsidRPr="001D71EF" w:rsidRDefault="006E3681" w:rsidP="001D71EF">
                  <w:pPr>
                    <w:keepNext/>
                    <w:spacing w:before="0" w:line="240" w:lineRule="auto"/>
                    <w:cnfStyle w:val="100000000000" w:firstRow="1" w:lastRow="0" w:firstColumn="0" w:lastColumn="0" w:oddVBand="0" w:evenVBand="0" w:oddHBand="0" w:evenHBand="0" w:firstRowFirstColumn="0" w:firstRowLastColumn="0" w:lastRowFirstColumn="0" w:lastRowLastColumn="0"/>
                    <w:rPr>
                      <w:bCs/>
                      <w:sz w:val="20"/>
                      <w:szCs w:val="20"/>
                    </w:rPr>
                  </w:pPr>
                  <w:r w:rsidRPr="001D71EF">
                    <w:rPr>
                      <w:bCs/>
                      <w:sz w:val="20"/>
                      <w:szCs w:val="20"/>
                    </w:rPr>
                    <w:t xml:space="preserve">Date prévue de début </w:t>
                  </w:r>
                </w:p>
                <w:p w14:paraId="7E651CF4" w14:textId="32C02E64" w:rsidR="006E3681" w:rsidRPr="001D71EF" w:rsidRDefault="006E3681" w:rsidP="001D71EF">
                  <w:pPr>
                    <w:keepNext/>
                    <w:spacing w:before="0" w:line="240" w:lineRule="auto"/>
                    <w:cnfStyle w:val="100000000000" w:firstRow="1" w:lastRow="0" w:firstColumn="0" w:lastColumn="0" w:oddVBand="0" w:evenVBand="0" w:oddHBand="0" w:evenHBand="0" w:firstRowFirstColumn="0" w:firstRowLastColumn="0" w:lastRowFirstColumn="0" w:lastRowLastColumn="0"/>
                    <w:rPr>
                      <w:bCs/>
                      <w:sz w:val="20"/>
                      <w:szCs w:val="20"/>
                    </w:rPr>
                  </w:pPr>
                  <w:r w:rsidRPr="001D71EF">
                    <w:rPr>
                      <w:bCs/>
                      <w:sz w:val="20"/>
                      <w:szCs w:val="20"/>
                    </w:rPr>
                    <w:t>de traitement</w:t>
                  </w:r>
                </w:p>
              </w:tc>
              <w:tc>
                <w:tcPr>
                  <w:tcW w:w="2705" w:type="dxa"/>
                </w:tcPr>
                <w:p w14:paraId="0814BA86" w14:textId="77777777" w:rsidR="006E3681" w:rsidRPr="001D71EF" w:rsidRDefault="006E3681" w:rsidP="001D71EF">
                  <w:pPr>
                    <w:keepNext/>
                    <w:spacing w:before="0" w:line="240" w:lineRule="auto"/>
                    <w:cnfStyle w:val="100000000000" w:firstRow="1" w:lastRow="0" w:firstColumn="0" w:lastColumn="0" w:oddVBand="0" w:evenVBand="0" w:oddHBand="0" w:evenHBand="0" w:firstRowFirstColumn="0" w:firstRowLastColumn="0" w:lastRowFirstColumn="0" w:lastRowLastColumn="0"/>
                    <w:rPr>
                      <w:bCs/>
                      <w:sz w:val="20"/>
                      <w:szCs w:val="20"/>
                    </w:rPr>
                  </w:pPr>
                  <w:r w:rsidRPr="001D71EF">
                    <w:rPr>
                      <w:bCs/>
                      <w:sz w:val="20"/>
                      <w:szCs w:val="20"/>
                    </w:rPr>
                    <w:t>Durée du cycle envisagée</w:t>
                  </w:r>
                </w:p>
              </w:tc>
            </w:tr>
            <w:permStart w:id="1793137985" w:edGrp="everyone"/>
            <w:tr w:rsidR="00C438E8" w:rsidRPr="001D71EF" w14:paraId="01AB4EE1" w14:textId="77777777" w:rsidTr="00016786">
              <w:trPr>
                <w:trHeight w:val="773"/>
              </w:trPr>
              <w:tc>
                <w:tcPr>
                  <w:cnfStyle w:val="001000000000" w:firstRow="0" w:lastRow="0" w:firstColumn="1" w:lastColumn="0" w:oddVBand="0" w:evenVBand="0" w:oddHBand="0" w:evenHBand="0" w:firstRowFirstColumn="0" w:firstRowLastColumn="0" w:lastRowFirstColumn="0" w:lastRowLastColumn="0"/>
                  <w:tcW w:w="3844" w:type="dxa"/>
                </w:tcPr>
                <w:p w14:paraId="402977DB" w14:textId="14058525" w:rsidR="00C438E8" w:rsidRPr="001D71EF" w:rsidRDefault="00383C49" w:rsidP="001D71EF">
                  <w:pPr>
                    <w:keepNext/>
                    <w:spacing w:before="0" w:line="240" w:lineRule="auto"/>
                    <w:rPr>
                      <w:sz w:val="20"/>
                      <w:szCs w:val="20"/>
                    </w:rPr>
                  </w:pPr>
                  <w:sdt>
                    <w:sdtPr>
                      <w:rPr>
                        <w:bCs/>
                        <w:sz w:val="20"/>
                        <w:szCs w:val="20"/>
                      </w:rPr>
                      <w:id w:val="-1623683429"/>
                      <w:placeholder>
                        <w:docPart w:val="86BFC21161454273A9D039C11C919BBC"/>
                      </w:placeholder>
                    </w:sdtPr>
                    <w:sdtEndPr/>
                    <w:sdtContent>
                      <w:r w:rsidR="001D71EF" w:rsidRPr="001D71EF">
                        <w:rPr>
                          <w:rStyle w:val="Mention1"/>
                          <w:b w:val="0"/>
                          <w:bCs/>
                          <w:sz w:val="20"/>
                          <w:szCs w:val="20"/>
                        </w:rPr>
                        <w:t>| _ | _ | _ |</w:t>
                      </w:r>
                    </w:sdtContent>
                  </w:sdt>
                  <w:permEnd w:id="1793137985"/>
                  <w:r w:rsidR="00C438E8" w:rsidRPr="001D71EF">
                    <w:rPr>
                      <w:b w:val="0"/>
                      <w:sz w:val="20"/>
                      <w:szCs w:val="20"/>
                    </w:rPr>
                    <w:t xml:space="preserve"> mg/m</w:t>
                  </w:r>
                  <w:r w:rsidR="00C438E8" w:rsidRPr="001D71EF">
                    <w:rPr>
                      <w:b w:val="0"/>
                      <w:sz w:val="20"/>
                      <w:szCs w:val="20"/>
                      <w:vertAlign w:val="superscript"/>
                    </w:rPr>
                    <w:t>2</w:t>
                  </w:r>
                  <w:r w:rsidR="00C438E8" w:rsidRPr="001D71EF">
                    <w:rPr>
                      <w:sz w:val="20"/>
                      <w:szCs w:val="20"/>
                    </w:rPr>
                    <w:t xml:space="preserve"> </w:t>
                  </w:r>
                </w:p>
              </w:tc>
              <w:tc>
                <w:tcPr>
                  <w:tcW w:w="2833" w:type="dxa"/>
                  <w:vMerge w:val="restart"/>
                </w:tcPr>
                <w:p w14:paraId="11E7F589" w14:textId="57F2E22B" w:rsidR="00C438E8" w:rsidRPr="001D71EF" w:rsidRDefault="00C438E8"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D71EF">
                    <w:rPr>
                      <w:sz w:val="20"/>
                      <w:szCs w:val="20"/>
                    </w:rPr>
                    <w:t xml:space="preserve"> J1 :   </w:t>
                  </w:r>
                  <w:sdt>
                    <w:sdtPr>
                      <w:rPr>
                        <w:sz w:val="20"/>
                        <w:szCs w:val="20"/>
                      </w:rPr>
                      <w:id w:val="1804190262"/>
                      <w:placeholder>
                        <w:docPart w:val="B885970D1626492C908534F316D16CBC"/>
                      </w:placeholder>
                      <w:showingPlcHdr/>
                      <w:date w:fullDate="2021-06-22T00:00:00Z">
                        <w:dateFormat w:val="dd/MM/yyyy"/>
                        <w:lid w:val="fr-FR"/>
                        <w:storeMappedDataAs w:val="dateTime"/>
                        <w:calendar w:val="gregorian"/>
                      </w:date>
                    </w:sdtPr>
                    <w:sdtEndPr/>
                    <w:sdtContent>
                      <w:permStart w:id="2079946232" w:edGrp="everyone"/>
                      <w:r w:rsidR="001D71EF" w:rsidRPr="001D71EF">
                        <w:rPr>
                          <w:rStyle w:val="Mention1"/>
                          <w:rFonts w:ascii="Arial" w:hAnsi="Arial" w:cs="Arial"/>
                          <w:sz w:val="20"/>
                          <w:szCs w:val="20"/>
                        </w:rPr>
                        <w:t>_ _/_ _/_ _ _ _</w:t>
                      </w:r>
                      <w:permEnd w:id="2079946232"/>
                    </w:sdtContent>
                  </w:sdt>
                </w:p>
              </w:tc>
              <w:permStart w:id="1603473994" w:edGrp="everyone"/>
              <w:tc>
                <w:tcPr>
                  <w:tcW w:w="2705" w:type="dxa"/>
                  <w:vMerge w:val="restart"/>
                </w:tcPr>
                <w:p w14:paraId="0AC34E9B" w14:textId="4848F085" w:rsidR="00C438E8" w:rsidRPr="001D71EF" w:rsidRDefault="00383C49"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bCs/>
                      <w:sz w:val="20"/>
                      <w:szCs w:val="20"/>
                    </w:rPr>
                  </w:pPr>
                  <w:sdt>
                    <w:sdtPr>
                      <w:rPr>
                        <w:sz w:val="20"/>
                        <w:szCs w:val="20"/>
                      </w:rPr>
                      <w:id w:val="-188528709"/>
                      <w:placeholder>
                        <w:docPart w:val="1555B5DC02F04DB0ACE9D5C57ED48540"/>
                      </w:placeholder>
                    </w:sdtPr>
                    <w:sdtEndPr/>
                    <w:sdtContent>
                      <w:r w:rsidR="001D71EF" w:rsidRPr="001D71EF">
                        <w:rPr>
                          <w:rStyle w:val="Mention1"/>
                          <w:sz w:val="20"/>
                          <w:szCs w:val="20"/>
                        </w:rPr>
                        <w:t>| _ | _ |</w:t>
                      </w:r>
                    </w:sdtContent>
                  </w:sdt>
                  <w:permEnd w:id="1603473994"/>
                  <w:r w:rsidR="001D71EF" w:rsidRPr="001D71EF">
                    <w:rPr>
                      <w:bCs/>
                      <w:sz w:val="20"/>
                      <w:szCs w:val="20"/>
                    </w:rPr>
                    <w:t xml:space="preserve"> </w:t>
                  </w:r>
                  <w:r w:rsidR="00C438E8" w:rsidRPr="001D71EF">
                    <w:rPr>
                      <w:bCs/>
                      <w:sz w:val="20"/>
                      <w:szCs w:val="20"/>
                    </w:rPr>
                    <w:t>jours</w:t>
                  </w:r>
                </w:p>
              </w:tc>
            </w:tr>
            <w:tr w:rsidR="00C438E8" w:rsidRPr="001D71EF" w14:paraId="47389CB3" w14:textId="77777777" w:rsidTr="00016786">
              <w:trPr>
                <w:trHeight w:val="773"/>
              </w:trPr>
              <w:tc>
                <w:tcPr>
                  <w:cnfStyle w:val="001000000000" w:firstRow="0" w:lastRow="0" w:firstColumn="1" w:lastColumn="0" w:oddVBand="0" w:evenVBand="0" w:oddHBand="0" w:evenHBand="0" w:firstRowFirstColumn="0" w:firstRowLastColumn="0" w:lastRowFirstColumn="0" w:lastRowLastColumn="0"/>
                  <w:tcW w:w="3844" w:type="dxa"/>
                </w:tcPr>
                <w:p w14:paraId="2721BAFE" w14:textId="77777777" w:rsidR="00C438E8" w:rsidRPr="001D71EF" w:rsidRDefault="00C438E8" w:rsidP="001D71EF">
                  <w:pPr>
                    <w:keepNext/>
                    <w:spacing w:before="0" w:line="240" w:lineRule="auto"/>
                    <w:rPr>
                      <w:b w:val="0"/>
                      <w:bCs/>
                      <w:sz w:val="20"/>
                      <w:szCs w:val="20"/>
                    </w:rPr>
                  </w:pPr>
                  <w:r w:rsidRPr="001D71EF">
                    <w:rPr>
                      <w:b w:val="0"/>
                      <w:bCs/>
                      <w:sz w:val="20"/>
                      <w:szCs w:val="20"/>
                    </w:rPr>
                    <w:t xml:space="preserve">Dose envisagée de </w:t>
                  </w:r>
                </w:p>
                <w:permStart w:id="1851728740" w:edGrp="everyone"/>
                <w:p w14:paraId="3DEA249D" w14:textId="75606B84" w:rsidR="00C438E8" w:rsidRPr="001D71EF" w:rsidRDefault="00383C49" w:rsidP="001D71EF">
                  <w:pPr>
                    <w:keepNext/>
                    <w:spacing w:before="0" w:line="240" w:lineRule="auto"/>
                    <w:rPr>
                      <w:b w:val="0"/>
                      <w:bCs/>
                      <w:sz w:val="20"/>
                      <w:szCs w:val="20"/>
                    </w:rPr>
                  </w:pPr>
                  <w:sdt>
                    <w:sdtPr>
                      <w:rPr>
                        <w:rFonts w:ascii="Segoe UI Symbol" w:eastAsia="MS Gothic" w:hAnsi="Segoe UI Symbol" w:cs="Segoe UI Symbol"/>
                        <w:sz w:val="20"/>
                        <w:szCs w:val="20"/>
                      </w:rPr>
                      <w:id w:val="566078694"/>
                      <w14:checkbox>
                        <w14:checked w14:val="0"/>
                        <w14:checkedState w14:val="2612" w14:font="MS Gothic"/>
                        <w14:uncheckedState w14:val="2610" w14:font="MS Gothic"/>
                      </w14:checkbox>
                    </w:sdtPr>
                    <w:sdtEndPr/>
                    <w:sdtContent>
                      <w:r w:rsidR="001D71EF" w:rsidRPr="001D71EF">
                        <w:rPr>
                          <w:rFonts w:ascii="MS Gothic" w:eastAsia="MS Gothic" w:hAnsi="MS Gothic" w:cs="Segoe UI Symbol" w:hint="eastAsia"/>
                          <w:sz w:val="20"/>
                          <w:szCs w:val="20"/>
                        </w:rPr>
                        <w:t>☐</w:t>
                      </w:r>
                    </w:sdtContent>
                  </w:sdt>
                  <w:permEnd w:id="1851728740"/>
                  <w:r w:rsidR="00C438E8" w:rsidRPr="001D71EF">
                    <w:rPr>
                      <w:b w:val="0"/>
                      <w:bCs/>
                      <w:sz w:val="20"/>
                      <w:szCs w:val="20"/>
                    </w:rPr>
                    <w:t xml:space="preserve"> topotécan</w:t>
                  </w:r>
                  <w:r w:rsidR="00696F54" w:rsidRPr="001D71EF">
                    <w:rPr>
                      <w:b w:val="0"/>
                      <w:bCs/>
                      <w:sz w:val="20"/>
                      <w:szCs w:val="20"/>
                    </w:rPr>
                    <w:t xml:space="preserve">     </w:t>
                  </w:r>
                  <w:r w:rsidR="00C438E8" w:rsidRPr="001D71EF">
                    <w:rPr>
                      <w:b w:val="0"/>
                      <w:bCs/>
                      <w:sz w:val="20"/>
                      <w:szCs w:val="20"/>
                    </w:rPr>
                    <w:t xml:space="preserve">_ , </w:t>
                  </w:r>
                  <w:permStart w:id="979108277" w:edGrp="everyone"/>
                  <w:sdt>
                    <w:sdtPr>
                      <w:rPr>
                        <w:bCs/>
                        <w:sz w:val="20"/>
                        <w:szCs w:val="20"/>
                      </w:rPr>
                      <w:id w:val="1063375229"/>
                      <w:placeholder>
                        <w:docPart w:val="5FA185B94C4E4075B8EFC063D5B50CBF"/>
                      </w:placeholder>
                    </w:sdtPr>
                    <w:sdtEndPr/>
                    <w:sdtContent>
                      <w:r w:rsidR="001D71EF" w:rsidRPr="001D71EF">
                        <w:rPr>
                          <w:rStyle w:val="Mention1"/>
                          <w:b w:val="0"/>
                          <w:bCs/>
                          <w:sz w:val="20"/>
                          <w:szCs w:val="20"/>
                        </w:rPr>
                        <w:t>| _ | _ |</w:t>
                      </w:r>
                    </w:sdtContent>
                  </w:sdt>
                  <w:r w:rsidR="001D71EF" w:rsidRPr="001D71EF">
                    <w:rPr>
                      <w:b w:val="0"/>
                      <w:bCs/>
                      <w:sz w:val="20"/>
                      <w:szCs w:val="20"/>
                    </w:rPr>
                    <w:t xml:space="preserve"> </w:t>
                  </w:r>
                  <w:permEnd w:id="979108277"/>
                  <w:r w:rsidR="00C438E8" w:rsidRPr="001D71EF">
                    <w:rPr>
                      <w:b w:val="0"/>
                      <w:bCs/>
                      <w:sz w:val="20"/>
                      <w:szCs w:val="20"/>
                    </w:rPr>
                    <w:t>mg/m</w:t>
                  </w:r>
                  <w:r w:rsidR="00C438E8" w:rsidRPr="001D71EF">
                    <w:rPr>
                      <w:b w:val="0"/>
                      <w:bCs/>
                      <w:sz w:val="20"/>
                      <w:szCs w:val="20"/>
                      <w:vertAlign w:val="superscript"/>
                    </w:rPr>
                    <w:t>2</w:t>
                  </w:r>
                </w:p>
                <w:permStart w:id="1348731892" w:edGrp="everyone"/>
                <w:p w14:paraId="09325356" w14:textId="59B80852" w:rsidR="00C438E8" w:rsidRPr="001D71EF" w:rsidRDefault="00383C49" w:rsidP="001D71EF">
                  <w:pPr>
                    <w:keepNext/>
                    <w:spacing w:before="0" w:line="240" w:lineRule="auto"/>
                    <w:rPr>
                      <w:b w:val="0"/>
                      <w:bCs/>
                      <w:sz w:val="20"/>
                      <w:szCs w:val="20"/>
                    </w:rPr>
                  </w:pPr>
                  <w:sdt>
                    <w:sdtPr>
                      <w:rPr>
                        <w:rFonts w:ascii="Segoe UI Symbol" w:eastAsia="MS Gothic" w:hAnsi="Segoe UI Symbol" w:cs="Segoe UI Symbol"/>
                        <w:sz w:val="20"/>
                        <w:szCs w:val="20"/>
                      </w:rPr>
                      <w:id w:val="-238489117"/>
                      <w14:checkbox>
                        <w14:checked w14:val="0"/>
                        <w14:checkedState w14:val="2612" w14:font="MS Gothic"/>
                        <w14:uncheckedState w14:val="2610" w14:font="MS Gothic"/>
                      </w14:checkbox>
                    </w:sdtPr>
                    <w:sdtEndPr/>
                    <w:sdtContent>
                      <w:r w:rsidR="001D71EF" w:rsidRPr="001D71EF">
                        <w:rPr>
                          <w:rFonts w:ascii="MS Gothic" w:eastAsia="MS Gothic" w:hAnsi="MS Gothic" w:cs="Segoe UI Symbol" w:hint="eastAsia"/>
                          <w:sz w:val="20"/>
                          <w:szCs w:val="20"/>
                        </w:rPr>
                        <w:t>☐</w:t>
                      </w:r>
                    </w:sdtContent>
                  </w:sdt>
                  <w:permEnd w:id="1348731892"/>
                  <w:r w:rsidR="00C438E8" w:rsidRPr="001D71EF">
                    <w:rPr>
                      <w:b w:val="0"/>
                      <w:bCs/>
                      <w:sz w:val="20"/>
                      <w:szCs w:val="20"/>
                    </w:rPr>
                    <w:t xml:space="preserve"> irinotécan</w:t>
                  </w:r>
                  <w:r w:rsidR="00696F54" w:rsidRPr="001D71EF">
                    <w:rPr>
                      <w:b w:val="0"/>
                      <w:bCs/>
                      <w:sz w:val="20"/>
                      <w:szCs w:val="20"/>
                    </w:rPr>
                    <w:t xml:space="preserve">          </w:t>
                  </w:r>
                  <w:permStart w:id="604963673" w:edGrp="everyone"/>
                  <w:sdt>
                    <w:sdtPr>
                      <w:rPr>
                        <w:bCs/>
                        <w:sz w:val="20"/>
                        <w:szCs w:val="20"/>
                      </w:rPr>
                      <w:id w:val="364879662"/>
                      <w:placeholder>
                        <w:docPart w:val="EF65DD2C8B5D42769586E020553D3BAD"/>
                      </w:placeholder>
                    </w:sdtPr>
                    <w:sdtEndPr/>
                    <w:sdtContent>
                      <w:r w:rsidR="001D71EF" w:rsidRPr="001D71EF">
                        <w:rPr>
                          <w:rStyle w:val="Mention1"/>
                          <w:b w:val="0"/>
                          <w:bCs/>
                          <w:sz w:val="20"/>
                          <w:szCs w:val="20"/>
                        </w:rPr>
                        <w:t>| _ | _ |</w:t>
                      </w:r>
                    </w:sdtContent>
                  </w:sdt>
                  <w:r w:rsidR="001D71EF" w:rsidRPr="001D71EF">
                    <w:rPr>
                      <w:b w:val="0"/>
                      <w:bCs/>
                      <w:sz w:val="20"/>
                      <w:szCs w:val="20"/>
                    </w:rPr>
                    <w:t xml:space="preserve"> </w:t>
                  </w:r>
                  <w:permEnd w:id="604963673"/>
                  <w:r w:rsidR="00C438E8" w:rsidRPr="001D71EF">
                    <w:rPr>
                      <w:b w:val="0"/>
                      <w:bCs/>
                      <w:sz w:val="20"/>
                      <w:szCs w:val="20"/>
                    </w:rPr>
                    <w:t>mg/m</w:t>
                  </w:r>
                  <w:r w:rsidR="00C438E8" w:rsidRPr="001D71EF">
                    <w:rPr>
                      <w:b w:val="0"/>
                      <w:bCs/>
                      <w:sz w:val="20"/>
                      <w:szCs w:val="20"/>
                      <w:vertAlign w:val="superscript"/>
                    </w:rPr>
                    <w:t>2</w:t>
                  </w:r>
                </w:p>
              </w:tc>
              <w:tc>
                <w:tcPr>
                  <w:tcW w:w="2833" w:type="dxa"/>
                  <w:vMerge/>
                </w:tcPr>
                <w:p w14:paraId="6AB3B540" w14:textId="77777777" w:rsidR="00C438E8" w:rsidRPr="001D71EF" w:rsidRDefault="00C438E8"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705" w:type="dxa"/>
                  <w:vMerge/>
                </w:tcPr>
                <w:p w14:paraId="0B3D3C22" w14:textId="77777777" w:rsidR="00C438E8" w:rsidRPr="001D71EF" w:rsidRDefault="00C438E8" w:rsidP="001D71EF">
                  <w:pPr>
                    <w:keepNext/>
                    <w:spacing w:before="0" w:line="240" w:lineRule="auto"/>
                    <w:cnfStyle w:val="000000000000" w:firstRow="0" w:lastRow="0" w:firstColumn="0" w:lastColumn="0" w:oddVBand="0" w:evenVBand="0" w:oddHBand="0" w:evenHBand="0" w:firstRowFirstColumn="0" w:firstRowLastColumn="0" w:lastRowFirstColumn="0" w:lastRowLastColumn="0"/>
                    <w:rPr>
                      <w:bCs/>
                      <w:sz w:val="20"/>
                      <w:szCs w:val="20"/>
                    </w:rPr>
                  </w:pPr>
                </w:p>
              </w:tc>
            </w:tr>
          </w:tbl>
          <w:p w14:paraId="76B0E3C0" w14:textId="50B411DA" w:rsidR="00C438E8" w:rsidRPr="007B38DF" w:rsidRDefault="0019260C" w:rsidP="00A82366">
            <w:pPr>
              <w:jc w:val="left"/>
            </w:pPr>
            <w:r w:rsidRPr="007B38DF">
              <w:rPr>
                <w:b/>
                <w:bCs/>
              </w:rPr>
              <w:t xml:space="preserve">Justification de la </w:t>
            </w:r>
            <w:r w:rsidR="00FB4173" w:rsidRPr="007B38DF">
              <w:rPr>
                <w:b/>
                <w:bCs/>
              </w:rPr>
              <w:t>posologie</w:t>
            </w:r>
            <w:r w:rsidR="007206C5" w:rsidRPr="007B38DF">
              <w:rPr>
                <w:b/>
                <w:bCs/>
              </w:rPr>
              <w:t xml:space="preserve"> </w:t>
            </w:r>
            <w:r w:rsidR="004C4B4A" w:rsidRPr="007B38DF">
              <w:rPr>
                <w:b/>
                <w:bCs/>
              </w:rPr>
              <w:t>de Kimozo</w:t>
            </w:r>
            <w:r w:rsidR="00696F54" w:rsidRPr="007B38DF">
              <w:rPr>
                <w:b/>
                <w:bCs/>
              </w:rPr>
              <w:t xml:space="preserve"> ou des traitements associés</w:t>
            </w:r>
            <w:r w:rsidR="004C4B4A" w:rsidRPr="007B38DF">
              <w:rPr>
                <w:b/>
                <w:bCs/>
              </w:rPr>
              <w:t xml:space="preserve"> </w:t>
            </w:r>
            <w:r w:rsidR="007206C5" w:rsidRPr="007B38DF">
              <w:rPr>
                <w:b/>
                <w:bCs/>
              </w:rPr>
              <w:t xml:space="preserve">et </w:t>
            </w:r>
            <w:r w:rsidR="004C4B4A" w:rsidRPr="007B38DF">
              <w:rPr>
                <w:b/>
                <w:bCs/>
              </w:rPr>
              <w:t xml:space="preserve">de la </w:t>
            </w:r>
            <w:r w:rsidR="007206C5" w:rsidRPr="007B38DF">
              <w:rPr>
                <w:b/>
                <w:bCs/>
              </w:rPr>
              <w:t>durée</w:t>
            </w:r>
            <w:r w:rsidRPr="007B38DF">
              <w:rPr>
                <w:b/>
                <w:bCs/>
              </w:rPr>
              <w:t xml:space="preserve"> </w:t>
            </w:r>
            <w:r w:rsidR="004C4B4A" w:rsidRPr="007B38DF">
              <w:rPr>
                <w:b/>
                <w:bCs/>
              </w:rPr>
              <w:t xml:space="preserve">de cycle </w:t>
            </w:r>
            <w:r w:rsidRPr="007B38DF">
              <w:rPr>
                <w:b/>
                <w:bCs/>
              </w:rPr>
              <w:t>envisagée le cas échéant</w:t>
            </w:r>
            <w:r w:rsidR="00696F54" w:rsidRPr="007B38DF">
              <w:rPr>
                <w:b/>
                <w:bCs/>
              </w:rPr>
              <w:t xml:space="preserve">, si </w:t>
            </w:r>
            <w:r w:rsidR="004D1AB8" w:rsidRPr="007B38DF">
              <w:rPr>
                <w:b/>
                <w:bCs/>
              </w:rPr>
              <w:t xml:space="preserve">non conforme </w:t>
            </w:r>
            <w:r w:rsidR="00C279BD" w:rsidRPr="007B38DF">
              <w:rPr>
                <w:b/>
                <w:bCs/>
              </w:rPr>
              <w:t>aux</w:t>
            </w:r>
            <w:r w:rsidR="004D1AB8" w:rsidRPr="007B38DF">
              <w:rPr>
                <w:b/>
                <w:bCs/>
              </w:rPr>
              <w:t xml:space="preserve"> posologie</w:t>
            </w:r>
            <w:r w:rsidR="00C279BD" w:rsidRPr="007B38DF">
              <w:rPr>
                <w:b/>
                <w:bCs/>
              </w:rPr>
              <w:t>s</w:t>
            </w:r>
            <w:r w:rsidR="004D1AB8" w:rsidRPr="007B38DF">
              <w:rPr>
                <w:b/>
                <w:bCs/>
              </w:rPr>
              <w:t xml:space="preserve"> </w:t>
            </w:r>
            <w:r w:rsidR="00696F54" w:rsidRPr="007B38DF">
              <w:rPr>
                <w:b/>
                <w:bCs/>
              </w:rPr>
              <w:t xml:space="preserve">ou durée de cycle </w:t>
            </w:r>
            <w:r w:rsidR="004D1AB8" w:rsidRPr="007B38DF">
              <w:rPr>
                <w:b/>
                <w:bCs/>
              </w:rPr>
              <w:t>recommandée ci-dessus</w:t>
            </w:r>
            <w:r w:rsidR="00A82366">
              <w:rPr>
                <w:b/>
                <w:bCs/>
              </w:rPr>
              <w:t xml:space="preserve"> : </w:t>
            </w:r>
            <w:sdt>
              <w:sdtPr>
                <w:id w:val="-416476552"/>
                <w:placeholder>
                  <w:docPart w:val="19ABB46EBDE44A2F832943A2118B605F"/>
                </w:placeholder>
                <w:showingPlcHdr/>
              </w:sdtPr>
              <w:sdtEndPr/>
              <w:sdtContent>
                <w:permStart w:id="1953982874" w:edGrp="everyone"/>
                <w:r w:rsidR="00A82366" w:rsidRPr="0093672E">
                  <w:rPr>
                    <w:rStyle w:val="Mention1"/>
                  </w:rPr>
                  <w:t>________________</w:t>
                </w:r>
                <w:permEnd w:id="1953982874"/>
              </w:sdtContent>
            </w:sdt>
            <w:r w:rsidR="00A82366" w:rsidRPr="007B38DF">
              <w:t xml:space="preserve"> </w:t>
            </w:r>
          </w:p>
        </w:tc>
      </w:tr>
    </w:tbl>
    <w:p w14:paraId="70BDA7C2" w14:textId="77777777" w:rsidR="00DE1BCA" w:rsidRPr="0093672E" w:rsidRDefault="00DE1BCA" w:rsidP="00DE1BCA"/>
    <w:p w14:paraId="1810C73C" w14:textId="22E1FA28" w:rsidR="005F43EC" w:rsidRPr="0093672E" w:rsidRDefault="00AC31D2" w:rsidP="005F43EC">
      <w:pPr>
        <w:pStyle w:val="Intertitre"/>
        <w:rPr>
          <w:i/>
          <w:iCs/>
        </w:rPr>
      </w:pPr>
      <w:r w:rsidRPr="0093672E">
        <w:lastRenderedPageBreak/>
        <w:t>Traitements concomitants et/ou soins de support</w:t>
      </w:r>
      <w:r w:rsidR="00551D3D">
        <w:t xml:space="preserve"> (autre que </w:t>
      </w:r>
      <w:r w:rsidR="00551D3D" w:rsidRPr="007B38DF">
        <w:t>topotécan ou irinotécan</w:t>
      </w:r>
      <w:r w:rsidR="00551D3D">
        <w:t>)</w:t>
      </w:r>
    </w:p>
    <w:tbl>
      <w:tblPr>
        <w:tblStyle w:val="Grilledetableauclaire"/>
        <w:tblW w:w="0" w:type="auto"/>
        <w:tblLook w:val="0600" w:firstRow="0" w:lastRow="0" w:firstColumn="0" w:lastColumn="0" w:noHBand="1" w:noVBand="1"/>
      </w:tblPr>
      <w:tblGrid>
        <w:gridCol w:w="9608"/>
      </w:tblGrid>
      <w:tr w:rsidR="005F43EC" w:rsidRPr="0093672E" w14:paraId="6B6FB9EF" w14:textId="77777777" w:rsidTr="005F43EC">
        <w:tc>
          <w:tcPr>
            <w:tcW w:w="9629" w:type="dxa"/>
          </w:tcPr>
          <w:tbl>
            <w:tblPr>
              <w:tblStyle w:val="Grilledutableau"/>
              <w:tblW w:w="0" w:type="auto"/>
              <w:tblLook w:val="04A0" w:firstRow="1" w:lastRow="0" w:firstColumn="1" w:lastColumn="0" w:noHBand="0" w:noVBand="1"/>
            </w:tblPr>
            <w:tblGrid>
              <w:gridCol w:w="2285"/>
              <w:gridCol w:w="3119"/>
              <w:gridCol w:w="1842"/>
              <w:gridCol w:w="2136"/>
            </w:tblGrid>
            <w:tr w:rsidR="00AC125A" w14:paraId="639F1C29" w14:textId="6402260D" w:rsidTr="00CA0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060B43B0" w14:textId="12314E7F" w:rsidR="00AC125A" w:rsidRPr="00930EE2" w:rsidRDefault="00AC125A" w:rsidP="00DD5BFC">
                  <w:pPr>
                    <w:keepNext/>
                    <w:spacing w:before="0" w:line="240" w:lineRule="auto"/>
                    <w:jc w:val="center"/>
                    <w:rPr>
                      <w:bCs/>
                      <w:sz w:val="20"/>
                      <w:szCs w:val="20"/>
                    </w:rPr>
                  </w:pPr>
                  <w:r w:rsidRPr="00930EE2">
                    <w:rPr>
                      <w:bCs/>
                      <w:sz w:val="20"/>
                      <w:szCs w:val="20"/>
                    </w:rPr>
                    <w:t>DCI ou nom de marque</w:t>
                  </w:r>
                </w:p>
              </w:tc>
              <w:tc>
                <w:tcPr>
                  <w:tcW w:w="3119" w:type="dxa"/>
                </w:tcPr>
                <w:p w14:paraId="79306E88" w14:textId="089D08A0" w:rsidR="00AC125A" w:rsidRPr="00930EE2" w:rsidRDefault="00AC125A" w:rsidP="00DD5BFC">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Dose</w:t>
                  </w:r>
                </w:p>
              </w:tc>
              <w:tc>
                <w:tcPr>
                  <w:tcW w:w="1842" w:type="dxa"/>
                </w:tcPr>
                <w:p w14:paraId="520D4F11" w14:textId="0B60953B" w:rsidR="00AC125A" w:rsidRPr="00930EE2" w:rsidRDefault="00AC125A" w:rsidP="00DD5BFC">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Date de début de traitement</w:t>
                  </w:r>
                </w:p>
              </w:tc>
              <w:tc>
                <w:tcPr>
                  <w:tcW w:w="2136" w:type="dxa"/>
                </w:tcPr>
                <w:p w14:paraId="417A9F5B" w14:textId="1C11FCCE" w:rsidR="00AC125A" w:rsidRPr="00930EE2" w:rsidRDefault="00CA09B4" w:rsidP="00DD5BFC">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Indication</w:t>
                  </w:r>
                </w:p>
              </w:tc>
            </w:tr>
            <w:tr w:rsidR="001E02F9" w14:paraId="30CA7882" w14:textId="18404FB6" w:rsidTr="00E4200B">
              <w:tc>
                <w:tcPr>
                  <w:cnfStyle w:val="001000000000" w:firstRow="0" w:lastRow="0" w:firstColumn="1" w:lastColumn="0" w:oddVBand="0" w:evenVBand="0" w:oddHBand="0" w:evenHBand="0" w:firstRowFirstColumn="0" w:firstRowLastColumn="0" w:lastRowFirstColumn="0" w:lastRowLastColumn="0"/>
                  <w:tcW w:w="2285" w:type="dxa"/>
                </w:tcPr>
                <w:p w14:paraId="4C816067" w14:textId="4A29F95D" w:rsidR="001E02F9" w:rsidRPr="003F3CF2" w:rsidRDefault="00383C49" w:rsidP="00E4200B">
                  <w:pPr>
                    <w:keepNext/>
                    <w:spacing w:before="0" w:line="240" w:lineRule="auto"/>
                    <w:jc w:val="center"/>
                    <w:rPr>
                      <w:b w:val="0"/>
                      <w:sz w:val="20"/>
                      <w:szCs w:val="20"/>
                    </w:rPr>
                  </w:pPr>
                  <w:sdt>
                    <w:sdtPr>
                      <w:rPr>
                        <w:sz w:val="20"/>
                        <w:szCs w:val="20"/>
                      </w:rPr>
                      <w:id w:val="-116995195"/>
                      <w:placeholder>
                        <w:docPart w:val="C9106710C7D245BB825C3A2F61920581"/>
                      </w:placeholder>
                      <w:showingPlcHdr/>
                    </w:sdtPr>
                    <w:sdtEndPr/>
                    <w:sdtContent>
                      <w:permStart w:id="1966243544" w:edGrp="everyone"/>
                      <w:r w:rsidR="001E02F9" w:rsidRPr="00B1326F">
                        <w:rPr>
                          <w:rStyle w:val="Mention1"/>
                          <w:rFonts w:ascii="Arial" w:hAnsi="Arial" w:cs="Arial"/>
                          <w:sz w:val="20"/>
                          <w:szCs w:val="20"/>
                        </w:rPr>
                        <w:t>___________</w:t>
                      </w:r>
                      <w:permEnd w:id="1966243544"/>
                    </w:sdtContent>
                  </w:sdt>
                </w:p>
              </w:tc>
              <w:permStart w:id="1935877261" w:edGrp="everyone"/>
              <w:tc>
                <w:tcPr>
                  <w:tcW w:w="3119" w:type="dxa"/>
                </w:tcPr>
                <w:p w14:paraId="62380117" w14:textId="72056719"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1448804021"/>
                      <w:placeholder>
                        <w:docPart w:val="58AECD1D76A2494DA93ABD8A80FAF764"/>
                      </w:placeholder>
                    </w:sdtPr>
                    <w:sdtEndPr/>
                    <w:sdtContent>
                      <w:r w:rsidR="005E0398" w:rsidRPr="008E0B25">
                        <w:rPr>
                          <w:rStyle w:val="Mention1"/>
                        </w:rPr>
                        <w:t xml:space="preserve">| </w:t>
                      </w:r>
                      <w:r w:rsidR="005E0398" w:rsidRPr="009239B3">
                        <w:rPr>
                          <w:rStyle w:val="Mention1"/>
                        </w:rPr>
                        <w:t>_</w:t>
                      </w:r>
                      <w:r w:rsidR="005E0398">
                        <w:rPr>
                          <w:rStyle w:val="Mention1"/>
                        </w:rPr>
                        <w:t xml:space="preserve"> |</w:t>
                      </w:r>
                      <w:r w:rsidR="005E0398" w:rsidRPr="009239B3">
                        <w:rPr>
                          <w:rStyle w:val="Mention1"/>
                        </w:rPr>
                        <w:t xml:space="preserve"> _</w:t>
                      </w:r>
                      <w:r w:rsidR="005E0398">
                        <w:rPr>
                          <w:rStyle w:val="Mention1"/>
                        </w:rPr>
                        <w:t xml:space="preserve"> | </w:t>
                      </w:r>
                      <w:r w:rsidR="005E0398" w:rsidRPr="009239B3">
                        <w:rPr>
                          <w:rStyle w:val="Mention1"/>
                        </w:rPr>
                        <w:t>_</w:t>
                      </w:r>
                      <w:r w:rsidR="005E0398">
                        <w:rPr>
                          <w:rStyle w:val="Mention1"/>
                        </w:rPr>
                        <w:t xml:space="preserve"> |</w:t>
                      </w:r>
                    </w:sdtContent>
                  </w:sdt>
                  <w:permEnd w:id="1935877261"/>
                  <w:r w:rsidR="001E02F9" w:rsidRPr="003F3CF2">
                    <w:rPr>
                      <w:sz w:val="20"/>
                      <w:szCs w:val="20"/>
                    </w:rPr>
                    <w:t xml:space="preserve"> </w:t>
                  </w:r>
                  <w:permStart w:id="2043567062" w:edGrp="everyone"/>
                  <w:sdt>
                    <w:sdtPr>
                      <w:rPr>
                        <w:rFonts w:ascii="Segoe UI Symbol" w:eastAsia="MS Gothic" w:hAnsi="Segoe UI Symbol" w:cs="Segoe UI Symbol"/>
                        <w:sz w:val="20"/>
                        <w:szCs w:val="20"/>
                      </w:rPr>
                      <w:id w:val="1340581963"/>
                      <w14:checkbox>
                        <w14:checked w14:val="0"/>
                        <w14:checkedState w14:val="2612" w14:font="MS Gothic"/>
                        <w14:uncheckedState w14:val="2610" w14:font="MS Gothic"/>
                      </w14:checkbox>
                    </w:sdtPr>
                    <w:sdtEndPr/>
                    <w:sdtContent>
                      <w:r w:rsidR="00A82366">
                        <w:rPr>
                          <w:rFonts w:ascii="MS Gothic" w:eastAsia="MS Gothic" w:hAnsi="MS Gothic" w:cs="Segoe UI Symbol" w:hint="eastAsia"/>
                          <w:sz w:val="20"/>
                          <w:szCs w:val="20"/>
                        </w:rPr>
                        <w:t>☐</w:t>
                      </w:r>
                    </w:sdtContent>
                  </w:sdt>
                  <w:permEnd w:id="2043567062"/>
                  <w:r w:rsidR="001E02F9">
                    <w:rPr>
                      <w:rFonts w:ascii="Segoe UI Symbol" w:hAnsi="Segoe UI Symbol" w:cs="Segoe UI Symbol"/>
                      <w:sz w:val="20"/>
                      <w:szCs w:val="20"/>
                    </w:rPr>
                    <w:t xml:space="preserve"> </w:t>
                  </w:r>
                  <w:r w:rsidR="001E02F9" w:rsidRPr="003F3CF2">
                    <w:rPr>
                      <w:sz w:val="20"/>
                      <w:szCs w:val="20"/>
                    </w:rPr>
                    <w:t>mg/m</w:t>
                  </w:r>
                  <w:r w:rsidR="001E02F9" w:rsidRPr="00994A64">
                    <w:rPr>
                      <w:sz w:val="20"/>
                      <w:szCs w:val="20"/>
                      <w:vertAlign w:val="superscript"/>
                    </w:rPr>
                    <w:t>2</w:t>
                  </w:r>
                  <w:r w:rsidR="001E02F9">
                    <w:rPr>
                      <w:sz w:val="20"/>
                      <w:szCs w:val="20"/>
                    </w:rPr>
                    <w:t xml:space="preserve"> </w:t>
                  </w:r>
                  <w:permStart w:id="1162892561" w:edGrp="everyone"/>
                  <w:sdt>
                    <w:sdtPr>
                      <w:rPr>
                        <w:rFonts w:ascii="Segoe UI Symbol" w:eastAsia="MS Gothic" w:hAnsi="Segoe UI Symbol" w:cs="Segoe UI Symbol"/>
                        <w:sz w:val="20"/>
                        <w:szCs w:val="20"/>
                      </w:rPr>
                      <w:id w:val="1896625949"/>
                      <w14:checkbox>
                        <w14:checked w14:val="0"/>
                        <w14:checkedState w14:val="2612" w14:font="MS Gothic"/>
                        <w14:uncheckedState w14:val="2610" w14:font="MS Gothic"/>
                      </w14:checkbox>
                    </w:sdtPr>
                    <w:sdtEndPr/>
                    <w:sdtContent>
                      <w:r w:rsidR="000A1615">
                        <w:rPr>
                          <w:rFonts w:ascii="MS Gothic" w:eastAsia="MS Gothic" w:hAnsi="MS Gothic" w:cs="Segoe UI Symbol" w:hint="eastAsia"/>
                          <w:sz w:val="20"/>
                          <w:szCs w:val="20"/>
                        </w:rPr>
                        <w:t>☐</w:t>
                      </w:r>
                    </w:sdtContent>
                  </w:sdt>
                  <w:permEnd w:id="1162892561"/>
                  <w:r w:rsidR="001E02F9">
                    <w:rPr>
                      <w:rFonts w:ascii="Segoe UI Symbol" w:hAnsi="Segoe UI Symbol" w:cs="Segoe UI Symbol"/>
                      <w:sz w:val="20"/>
                      <w:szCs w:val="20"/>
                    </w:rPr>
                    <w:t xml:space="preserve"> </w:t>
                  </w:r>
                  <w:r w:rsidR="001E02F9" w:rsidRPr="003F3CF2">
                    <w:rPr>
                      <w:sz w:val="20"/>
                      <w:szCs w:val="20"/>
                    </w:rPr>
                    <w:t>mg/</w:t>
                  </w:r>
                  <w:r w:rsidR="001E02F9">
                    <w:rPr>
                      <w:sz w:val="20"/>
                      <w:szCs w:val="20"/>
                    </w:rPr>
                    <w:t xml:space="preserve">kg </w:t>
                  </w:r>
                </w:p>
                <w:permStart w:id="282815295" w:edGrp="everyone"/>
                <w:p w14:paraId="1A5C25F6" w14:textId="64113A0A" w:rsidR="001E02F9" w:rsidRPr="003F3CF2"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b/>
                      <w:sz w:val="20"/>
                      <w:szCs w:val="20"/>
                    </w:rPr>
                  </w:pPr>
                  <w:sdt>
                    <w:sdtPr>
                      <w:rPr>
                        <w:rFonts w:ascii="Segoe UI Symbol" w:eastAsia="MS Gothic" w:hAnsi="Segoe UI Symbol" w:cs="Segoe UI Symbol"/>
                        <w:sz w:val="20"/>
                        <w:szCs w:val="20"/>
                      </w:rPr>
                      <w:id w:val="-235708725"/>
                      <w14:checkbox>
                        <w14:checked w14:val="0"/>
                        <w14:checkedState w14:val="2612" w14:font="MS Gothic"/>
                        <w14:uncheckedState w14:val="2610" w14:font="MS Gothic"/>
                      </w14:checkbox>
                    </w:sdtPr>
                    <w:sdtEndPr/>
                    <w:sdtContent>
                      <w:r w:rsidR="00043F9F">
                        <w:rPr>
                          <w:rFonts w:ascii="MS Gothic" w:eastAsia="MS Gothic" w:hAnsi="MS Gothic" w:cs="Segoe UI Symbol" w:hint="eastAsia"/>
                          <w:sz w:val="20"/>
                          <w:szCs w:val="20"/>
                        </w:rPr>
                        <w:t>☐</w:t>
                      </w:r>
                    </w:sdtContent>
                  </w:sdt>
                  <w:permEnd w:id="282815295"/>
                  <w:r w:rsidR="001E02F9">
                    <w:rPr>
                      <w:rFonts w:ascii="Segoe UI Symbol" w:hAnsi="Segoe UI Symbol" w:cs="Segoe UI Symbol"/>
                      <w:sz w:val="20"/>
                      <w:szCs w:val="20"/>
                    </w:rPr>
                    <w:t xml:space="preserve"> </w:t>
                  </w:r>
                  <w:r w:rsidR="001E02F9" w:rsidRPr="00B31CFC">
                    <w:rPr>
                      <w:sz w:val="20"/>
                      <w:szCs w:val="20"/>
                    </w:rPr>
                    <w:t>unité à préciser</w:t>
                  </w:r>
                  <w:r w:rsidR="000A1615">
                    <w:rPr>
                      <w:sz w:val="20"/>
                      <w:szCs w:val="20"/>
                    </w:rPr>
                    <w:t xml:space="preserve"> </w:t>
                  </w:r>
                  <w:sdt>
                    <w:sdtPr>
                      <w:rPr>
                        <w:sz w:val="20"/>
                        <w:szCs w:val="20"/>
                      </w:rPr>
                      <w:id w:val="326186095"/>
                      <w:placeholder>
                        <w:docPart w:val="5609EC9D31924148A99B181DC1690843"/>
                      </w:placeholder>
                      <w:showingPlcHdr/>
                    </w:sdtPr>
                    <w:sdtEndPr/>
                    <w:sdtContent>
                      <w:permStart w:id="720007756" w:edGrp="everyone"/>
                      <w:r w:rsidR="000A1615" w:rsidRPr="00B1326F">
                        <w:rPr>
                          <w:rStyle w:val="Mention1"/>
                          <w:rFonts w:ascii="Arial" w:hAnsi="Arial" w:cs="Arial"/>
                          <w:sz w:val="20"/>
                          <w:szCs w:val="20"/>
                        </w:rPr>
                        <w:t>_______</w:t>
                      </w:r>
                      <w:permEnd w:id="720007756"/>
                    </w:sdtContent>
                  </w:sdt>
                </w:p>
              </w:tc>
              <w:tc>
                <w:tcPr>
                  <w:tcW w:w="1842" w:type="dxa"/>
                </w:tcPr>
                <w:p w14:paraId="5C292056" w14:textId="7D8DB293" w:rsidR="001E02F9" w:rsidRPr="003F3CF2" w:rsidRDefault="00383C49" w:rsidP="00E4200B">
                  <w:pPr>
                    <w:keepNext/>
                    <w:spacing w:before="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sdt>
                    <w:sdtPr>
                      <w:rPr>
                        <w:b/>
                        <w:bCs/>
                        <w:sz w:val="20"/>
                        <w:szCs w:val="20"/>
                      </w:rPr>
                      <w:id w:val="-1946766893"/>
                      <w:placeholder>
                        <w:docPart w:val="0E31F5AB7BB84A8AADFAC64E764DDB1F"/>
                      </w:placeholder>
                      <w:showingPlcHdr/>
                      <w:date w:fullDate="2021-06-22T00:00:00Z">
                        <w:dateFormat w:val="dd/MM/yyyy"/>
                        <w:lid w:val="fr-FR"/>
                        <w:storeMappedDataAs w:val="dateTime"/>
                        <w:calendar w:val="gregorian"/>
                      </w:date>
                    </w:sdtPr>
                    <w:sdtEndPr/>
                    <w:sdtContent>
                      <w:permStart w:id="294466913" w:edGrp="everyone"/>
                      <w:r w:rsidR="001E02F9" w:rsidRPr="001253CC">
                        <w:rPr>
                          <w:rStyle w:val="Mention1"/>
                          <w:rFonts w:ascii="Arial" w:hAnsi="Arial" w:cs="Arial"/>
                          <w:b/>
                          <w:bCs/>
                          <w:sz w:val="20"/>
                          <w:szCs w:val="20"/>
                        </w:rPr>
                        <w:t>_ _/_ _/_ _ _ _</w:t>
                      </w:r>
                      <w:permEnd w:id="294466913"/>
                    </w:sdtContent>
                  </w:sdt>
                </w:p>
              </w:tc>
              <w:tc>
                <w:tcPr>
                  <w:tcW w:w="2136" w:type="dxa"/>
                </w:tcPr>
                <w:p w14:paraId="763EB0F0" w14:textId="6EC697C0"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1065307799"/>
                      <w:placeholder>
                        <w:docPart w:val="0647AC144E0E48D8ACD7E4CB209A88AC"/>
                      </w:placeholder>
                      <w:showingPlcHdr/>
                    </w:sdtPr>
                    <w:sdtEndPr/>
                    <w:sdtContent>
                      <w:permStart w:id="1283400520" w:edGrp="everyone"/>
                      <w:r w:rsidR="001E02F9" w:rsidRPr="004F6BFF">
                        <w:rPr>
                          <w:rStyle w:val="Mention1"/>
                          <w:rFonts w:ascii="Arial" w:hAnsi="Arial" w:cs="Arial"/>
                          <w:sz w:val="20"/>
                          <w:szCs w:val="20"/>
                        </w:rPr>
                        <w:t>___________</w:t>
                      </w:r>
                      <w:permEnd w:id="1283400520"/>
                    </w:sdtContent>
                  </w:sdt>
                </w:p>
              </w:tc>
            </w:tr>
            <w:tr w:rsidR="001E02F9" w14:paraId="17CEAD47" w14:textId="5E16CD63" w:rsidTr="00E4200B">
              <w:tc>
                <w:tcPr>
                  <w:cnfStyle w:val="001000000000" w:firstRow="0" w:lastRow="0" w:firstColumn="1" w:lastColumn="0" w:oddVBand="0" w:evenVBand="0" w:oddHBand="0" w:evenHBand="0" w:firstRowFirstColumn="0" w:firstRowLastColumn="0" w:lastRowFirstColumn="0" w:lastRowLastColumn="0"/>
                  <w:tcW w:w="2285" w:type="dxa"/>
                </w:tcPr>
                <w:p w14:paraId="10B1D86A" w14:textId="7A7517DC" w:rsidR="001E02F9" w:rsidRDefault="00383C49" w:rsidP="00E4200B">
                  <w:pPr>
                    <w:keepNext/>
                    <w:spacing w:before="0" w:line="240" w:lineRule="auto"/>
                    <w:jc w:val="center"/>
                    <w:rPr>
                      <w:b w:val="0"/>
                      <w:sz w:val="20"/>
                      <w:szCs w:val="20"/>
                    </w:rPr>
                  </w:pPr>
                  <w:sdt>
                    <w:sdtPr>
                      <w:rPr>
                        <w:sz w:val="20"/>
                        <w:szCs w:val="20"/>
                      </w:rPr>
                      <w:id w:val="-463430033"/>
                      <w:placeholder>
                        <w:docPart w:val="A95707E6E98D434CB946EDA1B3E44782"/>
                      </w:placeholder>
                      <w:showingPlcHdr/>
                    </w:sdtPr>
                    <w:sdtEndPr/>
                    <w:sdtContent>
                      <w:permStart w:id="1809985688" w:edGrp="everyone"/>
                      <w:r w:rsidR="001E02F9" w:rsidRPr="00B1326F">
                        <w:rPr>
                          <w:rStyle w:val="Mention1"/>
                          <w:rFonts w:ascii="Arial" w:hAnsi="Arial" w:cs="Arial"/>
                          <w:sz w:val="20"/>
                          <w:szCs w:val="20"/>
                        </w:rPr>
                        <w:t>___________</w:t>
                      </w:r>
                      <w:permEnd w:id="1809985688"/>
                    </w:sdtContent>
                  </w:sdt>
                </w:p>
              </w:tc>
              <w:permStart w:id="1201741640" w:edGrp="everyone"/>
              <w:tc>
                <w:tcPr>
                  <w:tcW w:w="3119" w:type="dxa"/>
                </w:tcPr>
                <w:p w14:paraId="11BE4C2D" w14:textId="2440CC40"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270980957"/>
                      <w:placeholder>
                        <w:docPart w:val="9D73642B14744FE8BCFBD63A424D5E38"/>
                      </w:placeholder>
                    </w:sdtPr>
                    <w:sdtEndPr/>
                    <w:sdtContent>
                      <w:r w:rsidR="005E0398" w:rsidRPr="008E0B25">
                        <w:rPr>
                          <w:rStyle w:val="Mention1"/>
                        </w:rPr>
                        <w:t xml:space="preserve">| </w:t>
                      </w:r>
                      <w:r w:rsidR="005E0398" w:rsidRPr="009239B3">
                        <w:rPr>
                          <w:rStyle w:val="Mention1"/>
                        </w:rPr>
                        <w:t>_</w:t>
                      </w:r>
                      <w:r w:rsidR="005E0398">
                        <w:rPr>
                          <w:rStyle w:val="Mention1"/>
                        </w:rPr>
                        <w:t xml:space="preserve"> |</w:t>
                      </w:r>
                      <w:r w:rsidR="005E0398" w:rsidRPr="009239B3">
                        <w:rPr>
                          <w:rStyle w:val="Mention1"/>
                        </w:rPr>
                        <w:t xml:space="preserve"> _</w:t>
                      </w:r>
                      <w:r w:rsidR="005E0398">
                        <w:rPr>
                          <w:rStyle w:val="Mention1"/>
                        </w:rPr>
                        <w:t xml:space="preserve"> | </w:t>
                      </w:r>
                      <w:r w:rsidR="005E0398" w:rsidRPr="009239B3">
                        <w:rPr>
                          <w:rStyle w:val="Mention1"/>
                        </w:rPr>
                        <w:t>_</w:t>
                      </w:r>
                      <w:r w:rsidR="005E0398">
                        <w:rPr>
                          <w:rStyle w:val="Mention1"/>
                        </w:rPr>
                        <w:t xml:space="preserve"> |</w:t>
                      </w:r>
                    </w:sdtContent>
                  </w:sdt>
                  <w:permEnd w:id="1201741640"/>
                  <w:r w:rsidR="001E02F9">
                    <w:rPr>
                      <w:sz w:val="20"/>
                      <w:szCs w:val="20"/>
                    </w:rPr>
                    <w:t xml:space="preserve"> </w:t>
                  </w:r>
                  <w:permStart w:id="794570482" w:edGrp="everyone"/>
                  <w:sdt>
                    <w:sdtPr>
                      <w:rPr>
                        <w:rFonts w:ascii="Segoe UI Symbol" w:eastAsia="MS Gothic" w:hAnsi="Segoe UI Symbol" w:cs="Segoe UI Symbol"/>
                        <w:sz w:val="20"/>
                        <w:szCs w:val="20"/>
                      </w:rPr>
                      <w:id w:val="-793897318"/>
                      <w14:checkbox>
                        <w14:checked w14:val="0"/>
                        <w14:checkedState w14:val="2612" w14:font="MS Gothic"/>
                        <w14:uncheckedState w14:val="2610" w14:font="MS Gothic"/>
                      </w14:checkbox>
                    </w:sdtPr>
                    <w:sdtEndPr/>
                    <w:sdtContent>
                      <w:r w:rsidR="00A82366">
                        <w:rPr>
                          <w:rFonts w:ascii="MS Gothic" w:eastAsia="MS Gothic" w:hAnsi="MS Gothic" w:cs="Segoe UI Symbol" w:hint="eastAsia"/>
                          <w:sz w:val="20"/>
                          <w:szCs w:val="20"/>
                        </w:rPr>
                        <w:t>☐</w:t>
                      </w:r>
                    </w:sdtContent>
                  </w:sdt>
                  <w:permEnd w:id="794570482"/>
                  <w:r w:rsidR="001E02F9" w:rsidRPr="003F3CF2">
                    <w:rPr>
                      <w:sz w:val="20"/>
                      <w:szCs w:val="20"/>
                    </w:rPr>
                    <w:t xml:space="preserve"> mg/m</w:t>
                  </w:r>
                  <w:r w:rsidR="001E02F9" w:rsidRPr="00994A64">
                    <w:rPr>
                      <w:sz w:val="20"/>
                      <w:szCs w:val="20"/>
                      <w:vertAlign w:val="superscript"/>
                    </w:rPr>
                    <w:t>2</w:t>
                  </w:r>
                  <w:r w:rsidR="001E02F9">
                    <w:rPr>
                      <w:sz w:val="20"/>
                      <w:szCs w:val="20"/>
                    </w:rPr>
                    <w:t xml:space="preserve"> </w:t>
                  </w:r>
                  <w:r w:rsidR="001E02F9" w:rsidRPr="008E6DF2">
                    <w:rPr>
                      <w:rFonts w:ascii="Segoe UI Symbol" w:hAnsi="Segoe UI Symbol" w:cs="Segoe UI Symbol"/>
                      <w:sz w:val="20"/>
                      <w:szCs w:val="20"/>
                    </w:rPr>
                    <w:t>☐</w:t>
                  </w:r>
                  <w:r w:rsidR="001E02F9">
                    <w:rPr>
                      <w:rFonts w:ascii="Segoe UI Symbol" w:hAnsi="Segoe UI Symbol" w:cs="Segoe UI Symbol"/>
                      <w:sz w:val="20"/>
                      <w:szCs w:val="20"/>
                    </w:rPr>
                    <w:t xml:space="preserve"> </w:t>
                  </w:r>
                  <w:r w:rsidR="001E02F9" w:rsidRPr="003F3CF2">
                    <w:rPr>
                      <w:sz w:val="20"/>
                      <w:szCs w:val="20"/>
                    </w:rPr>
                    <w:t>mg/</w:t>
                  </w:r>
                  <w:r w:rsidR="001E02F9">
                    <w:rPr>
                      <w:sz w:val="20"/>
                      <w:szCs w:val="20"/>
                    </w:rPr>
                    <w:t xml:space="preserve">kg </w:t>
                  </w:r>
                </w:p>
                <w:permStart w:id="1821731028" w:edGrp="everyone"/>
                <w:p w14:paraId="11C8201F" w14:textId="7196BCBF" w:rsidR="001E02F9" w:rsidRPr="003F3CF2"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978254591"/>
                      <w14:checkbox>
                        <w14:checked w14:val="0"/>
                        <w14:checkedState w14:val="2612" w14:font="MS Gothic"/>
                        <w14:uncheckedState w14:val="2610" w14:font="MS Gothic"/>
                      </w14:checkbox>
                    </w:sdtPr>
                    <w:sdtEndPr/>
                    <w:sdtContent>
                      <w:r w:rsidR="00043F9F">
                        <w:rPr>
                          <w:rFonts w:ascii="MS Gothic" w:eastAsia="MS Gothic" w:hAnsi="MS Gothic" w:cs="Segoe UI Symbol" w:hint="eastAsia"/>
                          <w:sz w:val="20"/>
                          <w:szCs w:val="20"/>
                        </w:rPr>
                        <w:t>☐</w:t>
                      </w:r>
                    </w:sdtContent>
                  </w:sdt>
                  <w:permEnd w:id="1821731028"/>
                  <w:r w:rsidR="001E02F9">
                    <w:rPr>
                      <w:rFonts w:ascii="Segoe UI Symbol" w:hAnsi="Segoe UI Symbol" w:cs="Segoe UI Symbol"/>
                      <w:sz w:val="20"/>
                      <w:szCs w:val="20"/>
                    </w:rPr>
                    <w:t xml:space="preserve"> </w:t>
                  </w:r>
                  <w:r w:rsidR="001E02F9" w:rsidRPr="00B31CFC">
                    <w:rPr>
                      <w:sz w:val="20"/>
                      <w:szCs w:val="20"/>
                    </w:rPr>
                    <w:t>unité à préciser</w:t>
                  </w:r>
                  <w:r w:rsidR="000A1615">
                    <w:rPr>
                      <w:sz w:val="20"/>
                      <w:szCs w:val="20"/>
                    </w:rPr>
                    <w:t xml:space="preserve"> </w:t>
                  </w:r>
                  <w:sdt>
                    <w:sdtPr>
                      <w:rPr>
                        <w:sz w:val="20"/>
                        <w:szCs w:val="20"/>
                      </w:rPr>
                      <w:id w:val="-1798912307"/>
                      <w:placeholder>
                        <w:docPart w:val="93041B6941724C379BB14F52790A61B1"/>
                      </w:placeholder>
                      <w:showingPlcHdr/>
                    </w:sdtPr>
                    <w:sdtEndPr/>
                    <w:sdtContent>
                      <w:permStart w:id="1220640344" w:edGrp="everyone"/>
                      <w:r w:rsidR="000A1615" w:rsidRPr="00B1326F">
                        <w:rPr>
                          <w:rStyle w:val="Mention1"/>
                          <w:rFonts w:ascii="Arial" w:hAnsi="Arial" w:cs="Arial"/>
                          <w:sz w:val="20"/>
                          <w:szCs w:val="20"/>
                        </w:rPr>
                        <w:t>_______</w:t>
                      </w:r>
                      <w:permEnd w:id="1220640344"/>
                    </w:sdtContent>
                  </w:sdt>
                </w:p>
              </w:tc>
              <w:tc>
                <w:tcPr>
                  <w:tcW w:w="1842" w:type="dxa"/>
                </w:tcPr>
                <w:p w14:paraId="4584EEEC" w14:textId="40A749B2" w:rsidR="001E02F9" w:rsidRDefault="00383C49" w:rsidP="00E4200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515468154"/>
                      <w:placeholder>
                        <w:docPart w:val="0F9B7DA4D2A6419E979E0B0C50428E41"/>
                      </w:placeholder>
                      <w:showingPlcHdr/>
                      <w:date w:fullDate="2021-06-22T00:00:00Z">
                        <w:dateFormat w:val="dd/MM/yyyy"/>
                        <w:lid w:val="fr-FR"/>
                        <w:storeMappedDataAs w:val="dateTime"/>
                        <w:calendar w:val="gregorian"/>
                      </w:date>
                    </w:sdtPr>
                    <w:sdtEndPr/>
                    <w:sdtContent>
                      <w:permStart w:id="1711020145" w:edGrp="everyone"/>
                      <w:r w:rsidR="001E02F9" w:rsidRPr="001253CC">
                        <w:rPr>
                          <w:rStyle w:val="Mention1"/>
                          <w:rFonts w:ascii="Arial" w:hAnsi="Arial" w:cs="Arial"/>
                          <w:b/>
                          <w:bCs/>
                          <w:sz w:val="20"/>
                          <w:szCs w:val="20"/>
                        </w:rPr>
                        <w:t>_ _/_ _/_ _ _ _</w:t>
                      </w:r>
                      <w:permEnd w:id="1711020145"/>
                    </w:sdtContent>
                  </w:sdt>
                </w:p>
              </w:tc>
              <w:tc>
                <w:tcPr>
                  <w:tcW w:w="2136" w:type="dxa"/>
                </w:tcPr>
                <w:p w14:paraId="2BD245E1" w14:textId="5810C259"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1302075054"/>
                      <w:placeholder>
                        <w:docPart w:val="7886399BAF5141648AA9BBCBCED93C34"/>
                      </w:placeholder>
                      <w:showingPlcHdr/>
                    </w:sdtPr>
                    <w:sdtEndPr/>
                    <w:sdtContent>
                      <w:permStart w:id="1858021144" w:edGrp="everyone"/>
                      <w:r w:rsidR="001E02F9" w:rsidRPr="004F6BFF">
                        <w:rPr>
                          <w:rStyle w:val="Mention1"/>
                          <w:rFonts w:ascii="Arial" w:hAnsi="Arial" w:cs="Arial"/>
                          <w:sz w:val="20"/>
                          <w:szCs w:val="20"/>
                        </w:rPr>
                        <w:t>___________</w:t>
                      </w:r>
                      <w:permEnd w:id="1858021144"/>
                    </w:sdtContent>
                  </w:sdt>
                </w:p>
              </w:tc>
            </w:tr>
            <w:tr w:rsidR="001E02F9" w14:paraId="508D2D83" w14:textId="3CCF8654" w:rsidTr="00E4200B">
              <w:tc>
                <w:tcPr>
                  <w:cnfStyle w:val="001000000000" w:firstRow="0" w:lastRow="0" w:firstColumn="1" w:lastColumn="0" w:oddVBand="0" w:evenVBand="0" w:oddHBand="0" w:evenHBand="0" w:firstRowFirstColumn="0" w:firstRowLastColumn="0" w:lastRowFirstColumn="0" w:lastRowLastColumn="0"/>
                  <w:tcW w:w="2285" w:type="dxa"/>
                </w:tcPr>
                <w:p w14:paraId="04C772FA" w14:textId="111B5BE9" w:rsidR="001E02F9" w:rsidRDefault="00383C49" w:rsidP="00E4200B">
                  <w:pPr>
                    <w:keepNext/>
                    <w:spacing w:before="0" w:line="240" w:lineRule="auto"/>
                    <w:jc w:val="center"/>
                    <w:rPr>
                      <w:sz w:val="20"/>
                      <w:szCs w:val="20"/>
                    </w:rPr>
                  </w:pPr>
                  <w:sdt>
                    <w:sdtPr>
                      <w:rPr>
                        <w:sz w:val="20"/>
                        <w:szCs w:val="20"/>
                      </w:rPr>
                      <w:id w:val="1904566567"/>
                      <w:placeholder>
                        <w:docPart w:val="C3D9AC88527E409C898C69F26DAD771B"/>
                      </w:placeholder>
                      <w:showingPlcHdr/>
                    </w:sdtPr>
                    <w:sdtEndPr/>
                    <w:sdtContent>
                      <w:permStart w:id="1226192901" w:edGrp="everyone"/>
                      <w:r w:rsidR="001E02F9" w:rsidRPr="00B1326F">
                        <w:rPr>
                          <w:rStyle w:val="Mention1"/>
                          <w:rFonts w:ascii="Arial" w:hAnsi="Arial" w:cs="Arial"/>
                          <w:sz w:val="20"/>
                          <w:szCs w:val="20"/>
                        </w:rPr>
                        <w:t>___________</w:t>
                      </w:r>
                      <w:permEnd w:id="1226192901"/>
                    </w:sdtContent>
                  </w:sdt>
                </w:p>
              </w:tc>
              <w:permStart w:id="1195664075" w:edGrp="everyone"/>
              <w:tc>
                <w:tcPr>
                  <w:tcW w:w="3119" w:type="dxa"/>
                </w:tcPr>
                <w:p w14:paraId="73549729" w14:textId="1D04D5F2"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1534837563"/>
                      <w:placeholder>
                        <w:docPart w:val="CD4D2045C7394A33AF27418CA0484AF2"/>
                      </w:placeholder>
                    </w:sdtPr>
                    <w:sdtEndPr/>
                    <w:sdtContent>
                      <w:r w:rsidR="005E0398" w:rsidRPr="008E0B25">
                        <w:rPr>
                          <w:rStyle w:val="Mention1"/>
                        </w:rPr>
                        <w:t xml:space="preserve">| </w:t>
                      </w:r>
                      <w:r w:rsidR="005E0398" w:rsidRPr="009239B3">
                        <w:rPr>
                          <w:rStyle w:val="Mention1"/>
                        </w:rPr>
                        <w:t>_</w:t>
                      </w:r>
                      <w:r w:rsidR="005E0398">
                        <w:rPr>
                          <w:rStyle w:val="Mention1"/>
                        </w:rPr>
                        <w:t xml:space="preserve"> |</w:t>
                      </w:r>
                      <w:r w:rsidR="005E0398" w:rsidRPr="009239B3">
                        <w:rPr>
                          <w:rStyle w:val="Mention1"/>
                        </w:rPr>
                        <w:t xml:space="preserve"> _</w:t>
                      </w:r>
                      <w:r w:rsidR="005E0398">
                        <w:rPr>
                          <w:rStyle w:val="Mention1"/>
                        </w:rPr>
                        <w:t xml:space="preserve"> | </w:t>
                      </w:r>
                      <w:r w:rsidR="005E0398" w:rsidRPr="009239B3">
                        <w:rPr>
                          <w:rStyle w:val="Mention1"/>
                        </w:rPr>
                        <w:t>_</w:t>
                      </w:r>
                      <w:r w:rsidR="005E0398">
                        <w:rPr>
                          <w:rStyle w:val="Mention1"/>
                        </w:rPr>
                        <w:t xml:space="preserve"> |</w:t>
                      </w:r>
                    </w:sdtContent>
                  </w:sdt>
                  <w:permEnd w:id="1195664075"/>
                  <w:r w:rsidR="005E0398" w:rsidRPr="008E6DF2">
                    <w:rPr>
                      <w:rFonts w:ascii="Segoe UI Symbol" w:hAnsi="Segoe UI Symbol" w:cs="Segoe UI Symbol"/>
                      <w:sz w:val="20"/>
                      <w:szCs w:val="20"/>
                    </w:rPr>
                    <w:t xml:space="preserve"> </w:t>
                  </w:r>
                  <w:permStart w:id="111762831" w:edGrp="everyone"/>
                  <w:sdt>
                    <w:sdtPr>
                      <w:rPr>
                        <w:rFonts w:ascii="Segoe UI Symbol" w:eastAsia="MS Gothic" w:hAnsi="Segoe UI Symbol" w:cs="Segoe UI Symbol"/>
                        <w:sz w:val="20"/>
                        <w:szCs w:val="20"/>
                      </w:rPr>
                      <w:id w:val="-343941118"/>
                      <w14:checkbox>
                        <w14:checked w14:val="0"/>
                        <w14:checkedState w14:val="2612" w14:font="MS Gothic"/>
                        <w14:uncheckedState w14:val="2610" w14:font="MS Gothic"/>
                      </w14:checkbox>
                    </w:sdtPr>
                    <w:sdtEndPr/>
                    <w:sdtContent>
                      <w:r w:rsidR="00A82366">
                        <w:rPr>
                          <w:rFonts w:ascii="MS Gothic" w:eastAsia="MS Gothic" w:hAnsi="MS Gothic" w:cs="Segoe UI Symbol" w:hint="eastAsia"/>
                          <w:sz w:val="20"/>
                          <w:szCs w:val="20"/>
                        </w:rPr>
                        <w:t>☐</w:t>
                      </w:r>
                    </w:sdtContent>
                  </w:sdt>
                  <w:permEnd w:id="111762831"/>
                  <w:r w:rsidR="001E02F9" w:rsidRPr="003F3CF2">
                    <w:rPr>
                      <w:sz w:val="20"/>
                      <w:szCs w:val="20"/>
                    </w:rPr>
                    <w:t xml:space="preserve"> mg/m</w:t>
                  </w:r>
                  <w:r w:rsidR="001E02F9" w:rsidRPr="00994A64">
                    <w:rPr>
                      <w:sz w:val="20"/>
                      <w:szCs w:val="20"/>
                      <w:vertAlign w:val="superscript"/>
                    </w:rPr>
                    <w:t>2</w:t>
                  </w:r>
                  <w:r w:rsidR="001E02F9">
                    <w:rPr>
                      <w:sz w:val="20"/>
                      <w:szCs w:val="20"/>
                    </w:rPr>
                    <w:t xml:space="preserve"> </w:t>
                  </w:r>
                  <w:permStart w:id="1463634457" w:edGrp="everyone"/>
                  <w:sdt>
                    <w:sdtPr>
                      <w:rPr>
                        <w:rFonts w:ascii="Segoe UI Symbol" w:eastAsia="MS Gothic" w:hAnsi="Segoe UI Symbol" w:cs="Segoe UI Symbol"/>
                        <w:sz w:val="20"/>
                        <w:szCs w:val="20"/>
                      </w:rPr>
                      <w:id w:val="500164587"/>
                      <w14:checkbox>
                        <w14:checked w14:val="0"/>
                        <w14:checkedState w14:val="2612" w14:font="MS Gothic"/>
                        <w14:uncheckedState w14:val="2610" w14:font="MS Gothic"/>
                      </w14:checkbox>
                    </w:sdtPr>
                    <w:sdtEndPr/>
                    <w:sdtContent>
                      <w:r w:rsidR="00814AC2">
                        <w:rPr>
                          <w:rFonts w:ascii="MS Gothic" w:eastAsia="MS Gothic" w:hAnsi="MS Gothic" w:cs="Segoe UI Symbol" w:hint="eastAsia"/>
                          <w:sz w:val="20"/>
                          <w:szCs w:val="20"/>
                        </w:rPr>
                        <w:t>☐</w:t>
                      </w:r>
                    </w:sdtContent>
                  </w:sdt>
                  <w:permEnd w:id="1463634457"/>
                  <w:r w:rsidR="001E02F9">
                    <w:rPr>
                      <w:rFonts w:ascii="Segoe UI Symbol" w:hAnsi="Segoe UI Symbol" w:cs="Segoe UI Symbol"/>
                      <w:sz w:val="20"/>
                      <w:szCs w:val="20"/>
                    </w:rPr>
                    <w:t xml:space="preserve"> </w:t>
                  </w:r>
                  <w:r w:rsidR="001E02F9" w:rsidRPr="003F3CF2">
                    <w:rPr>
                      <w:sz w:val="20"/>
                      <w:szCs w:val="20"/>
                    </w:rPr>
                    <w:t>mg/</w:t>
                  </w:r>
                  <w:r w:rsidR="001E02F9">
                    <w:rPr>
                      <w:sz w:val="20"/>
                      <w:szCs w:val="20"/>
                    </w:rPr>
                    <w:t xml:space="preserve">kg </w:t>
                  </w:r>
                </w:p>
                <w:permStart w:id="140382925" w:edGrp="everyone"/>
                <w:p w14:paraId="72928E26" w14:textId="2A1942CF" w:rsidR="001E02F9" w:rsidRPr="003F3CF2"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2113433310"/>
                      <w14:checkbox>
                        <w14:checked w14:val="0"/>
                        <w14:checkedState w14:val="2612" w14:font="MS Gothic"/>
                        <w14:uncheckedState w14:val="2610" w14:font="MS Gothic"/>
                      </w14:checkbox>
                    </w:sdtPr>
                    <w:sdtEndPr/>
                    <w:sdtContent>
                      <w:r w:rsidR="00814AC2">
                        <w:rPr>
                          <w:rFonts w:ascii="MS Gothic" w:eastAsia="MS Gothic" w:hAnsi="MS Gothic" w:cs="Segoe UI Symbol" w:hint="eastAsia"/>
                          <w:sz w:val="20"/>
                          <w:szCs w:val="20"/>
                        </w:rPr>
                        <w:t>☐</w:t>
                      </w:r>
                    </w:sdtContent>
                  </w:sdt>
                  <w:permEnd w:id="140382925"/>
                  <w:r w:rsidR="001E02F9">
                    <w:rPr>
                      <w:rFonts w:ascii="Segoe UI Symbol" w:hAnsi="Segoe UI Symbol" w:cs="Segoe UI Symbol"/>
                      <w:sz w:val="20"/>
                      <w:szCs w:val="20"/>
                    </w:rPr>
                    <w:t xml:space="preserve"> </w:t>
                  </w:r>
                  <w:r w:rsidR="001E02F9" w:rsidRPr="00B31CFC">
                    <w:rPr>
                      <w:sz w:val="20"/>
                      <w:szCs w:val="20"/>
                    </w:rPr>
                    <w:t>unité à préciser</w:t>
                  </w:r>
                  <w:r w:rsidR="000A1615">
                    <w:rPr>
                      <w:sz w:val="20"/>
                      <w:szCs w:val="20"/>
                    </w:rPr>
                    <w:t xml:space="preserve"> </w:t>
                  </w:r>
                  <w:sdt>
                    <w:sdtPr>
                      <w:rPr>
                        <w:sz w:val="20"/>
                        <w:szCs w:val="20"/>
                      </w:rPr>
                      <w:id w:val="-1916534398"/>
                      <w:placeholder>
                        <w:docPart w:val="B606184074E546848819364A87541B81"/>
                      </w:placeholder>
                      <w:showingPlcHdr/>
                    </w:sdtPr>
                    <w:sdtEndPr/>
                    <w:sdtContent>
                      <w:permStart w:id="1410535179" w:edGrp="everyone"/>
                      <w:r w:rsidR="000A1615" w:rsidRPr="00B1326F">
                        <w:rPr>
                          <w:rStyle w:val="Mention1"/>
                          <w:rFonts w:ascii="Arial" w:hAnsi="Arial" w:cs="Arial"/>
                          <w:sz w:val="20"/>
                          <w:szCs w:val="20"/>
                        </w:rPr>
                        <w:t>_______</w:t>
                      </w:r>
                      <w:permEnd w:id="1410535179"/>
                    </w:sdtContent>
                  </w:sdt>
                </w:p>
              </w:tc>
              <w:tc>
                <w:tcPr>
                  <w:tcW w:w="1842" w:type="dxa"/>
                </w:tcPr>
                <w:p w14:paraId="7B6443E2" w14:textId="3C8E6F01" w:rsidR="001E02F9" w:rsidRDefault="00383C49" w:rsidP="00E4200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1071860725"/>
                      <w:placeholder>
                        <w:docPart w:val="4EDD5FD67D1A40A7B21CD297313F2BDA"/>
                      </w:placeholder>
                      <w:showingPlcHdr/>
                      <w:date w:fullDate="2021-06-22T00:00:00Z">
                        <w:dateFormat w:val="dd/MM/yyyy"/>
                        <w:lid w:val="fr-FR"/>
                        <w:storeMappedDataAs w:val="dateTime"/>
                        <w:calendar w:val="gregorian"/>
                      </w:date>
                    </w:sdtPr>
                    <w:sdtEndPr/>
                    <w:sdtContent>
                      <w:permStart w:id="1022239630" w:edGrp="everyone"/>
                      <w:r w:rsidR="001E02F9" w:rsidRPr="001253CC">
                        <w:rPr>
                          <w:rStyle w:val="Mention1"/>
                          <w:rFonts w:ascii="Arial" w:hAnsi="Arial" w:cs="Arial"/>
                          <w:b/>
                          <w:bCs/>
                          <w:sz w:val="20"/>
                          <w:szCs w:val="20"/>
                        </w:rPr>
                        <w:t>_ _/_ _/_ _ _ _</w:t>
                      </w:r>
                      <w:permEnd w:id="1022239630"/>
                    </w:sdtContent>
                  </w:sdt>
                </w:p>
              </w:tc>
              <w:tc>
                <w:tcPr>
                  <w:tcW w:w="2136" w:type="dxa"/>
                </w:tcPr>
                <w:p w14:paraId="00612A33" w14:textId="72C6BC2C"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486014382"/>
                      <w:placeholder>
                        <w:docPart w:val="FEC99CC08FF240CCAC6297BF464B1280"/>
                      </w:placeholder>
                      <w:showingPlcHdr/>
                    </w:sdtPr>
                    <w:sdtEndPr/>
                    <w:sdtContent>
                      <w:permStart w:id="1126641051" w:edGrp="everyone"/>
                      <w:r w:rsidR="001E02F9" w:rsidRPr="004F6BFF">
                        <w:rPr>
                          <w:rStyle w:val="Mention1"/>
                          <w:rFonts w:ascii="Arial" w:hAnsi="Arial" w:cs="Arial"/>
                          <w:sz w:val="20"/>
                          <w:szCs w:val="20"/>
                        </w:rPr>
                        <w:t>___________</w:t>
                      </w:r>
                      <w:permEnd w:id="1126641051"/>
                    </w:sdtContent>
                  </w:sdt>
                </w:p>
              </w:tc>
            </w:tr>
            <w:tr w:rsidR="001E02F9" w14:paraId="5243274E" w14:textId="2A9C864C" w:rsidTr="00E4200B">
              <w:tc>
                <w:tcPr>
                  <w:cnfStyle w:val="001000000000" w:firstRow="0" w:lastRow="0" w:firstColumn="1" w:lastColumn="0" w:oddVBand="0" w:evenVBand="0" w:oddHBand="0" w:evenHBand="0" w:firstRowFirstColumn="0" w:firstRowLastColumn="0" w:lastRowFirstColumn="0" w:lastRowLastColumn="0"/>
                  <w:tcW w:w="2285" w:type="dxa"/>
                </w:tcPr>
                <w:p w14:paraId="63A5C4BE" w14:textId="418AA48C" w:rsidR="001E02F9" w:rsidRDefault="00383C49" w:rsidP="00E4200B">
                  <w:pPr>
                    <w:keepNext/>
                    <w:spacing w:before="0" w:line="240" w:lineRule="auto"/>
                    <w:jc w:val="center"/>
                    <w:rPr>
                      <w:sz w:val="20"/>
                      <w:szCs w:val="20"/>
                    </w:rPr>
                  </w:pPr>
                  <w:sdt>
                    <w:sdtPr>
                      <w:rPr>
                        <w:sz w:val="20"/>
                        <w:szCs w:val="20"/>
                      </w:rPr>
                      <w:id w:val="-948078565"/>
                      <w:placeholder>
                        <w:docPart w:val="99B5BCF331DF4FD5B8638F2154C386D1"/>
                      </w:placeholder>
                      <w:showingPlcHdr/>
                    </w:sdtPr>
                    <w:sdtEndPr/>
                    <w:sdtContent>
                      <w:permStart w:id="1110837126" w:edGrp="everyone"/>
                      <w:r w:rsidR="001E02F9" w:rsidRPr="00B1326F">
                        <w:rPr>
                          <w:rStyle w:val="Mention1"/>
                          <w:rFonts w:ascii="Arial" w:hAnsi="Arial" w:cs="Arial"/>
                          <w:sz w:val="20"/>
                          <w:szCs w:val="20"/>
                        </w:rPr>
                        <w:t>___________</w:t>
                      </w:r>
                      <w:permEnd w:id="1110837126"/>
                    </w:sdtContent>
                  </w:sdt>
                </w:p>
              </w:tc>
              <w:permStart w:id="794518862" w:edGrp="everyone"/>
              <w:tc>
                <w:tcPr>
                  <w:tcW w:w="3119" w:type="dxa"/>
                </w:tcPr>
                <w:p w14:paraId="6F6ED32C" w14:textId="0FA037CE"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786896890"/>
                      <w:placeholder>
                        <w:docPart w:val="DAEAAE944BFC481D8AA798AB7C1EC079"/>
                      </w:placeholder>
                    </w:sdtPr>
                    <w:sdtEndPr/>
                    <w:sdtContent>
                      <w:r w:rsidR="005E0398" w:rsidRPr="008E0B25">
                        <w:rPr>
                          <w:rStyle w:val="Mention1"/>
                        </w:rPr>
                        <w:t xml:space="preserve">| </w:t>
                      </w:r>
                      <w:r w:rsidR="005E0398" w:rsidRPr="009239B3">
                        <w:rPr>
                          <w:rStyle w:val="Mention1"/>
                        </w:rPr>
                        <w:t>_</w:t>
                      </w:r>
                      <w:r w:rsidR="005E0398">
                        <w:rPr>
                          <w:rStyle w:val="Mention1"/>
                        </w:rPr>
                        <w:t xml:space="preserve"> |</w:t>
                      </w:r>
                      <w:r w:rsidR="005E0398" w:rsidRPr="009239B3">
                        <w:rPr>
                          <w:rStyle w:val="Mention1"/>
                        </w:rPr>
                        <w:t xml:space="preserve"> _</w:t>
                      </w:r>
                      <w:r w:rsidR="005E0398">
                        <w:rPr>
                          <w:rStyle w:val="Mention1"/>
                        </w:rPr>
                        <w:t xml:space="preserve"> | </w:t>
                      </w:r>
                      <w:r w:rsidR="005E0398" w:rsidRPr="009239B3">
                        <w:rPr>
                          <w:rStyle w:val="Mention1"/>
                        </w:rPr>
                        <w:t>_</w:t>
                      </w:r>
                      <w:r w:rsidR="005E0398">
                        <w:rPr>
                          <w:rStyle w:val="Mention1"/>
                        </w:rPr>
                        <w:t xml:space="preserve"> |</w:t>
                      </w:r>
                    </w:sdtContent>
                  </w:sdt>
                  <w:permEnd w:id="794518862"/>
                  <w:r w:rsidR="005E0398" w:rsidRPr="008E6DF2">
                    <w:rPr>
                      <w:rFonts w:ascii="Segoe UI Symbol" w:hAnsi="Segoe UI Symbol" w:cs="Segoe UI Symbol"/>
                      <w:sz w:val="20"/>
                      <w:szCs w:val="20"/>
                    </w:rPr>
                    <w:t xml:space="preserve"> </w:t>
                  </w:r>
                  <w:permStart w:id="511066700" w:edGrp="everyone"/>
                  <w:sdt>
                    <w:sdtPr>
                      <w:rPr>
                        <w:rFonts w:ascii="Segoe UI Symbol" w:eastAsia="MS Gothic" w:hAnsi="Segoe UI Symbol" w:cs="Segoe UI Symbol"/>
                        <w:sz w:val="20"/>
                        <w:szCs w:val="20"/>
                      </w:rPr>
                      <w:id w:val="1102835142"/>
                      <w14:checkbox>
                        <w14:checked w14:val="0"/>
                        <w14:checkedState w14:val="2612" w14:font="MS Gothic"/>
                        <w14:uncheckedState w14:val="2610" w14:font="MS Gothic"/>
                      </w14:checkbox>
                    </w:sdtPr>
                    <w:sdtEndPr/>
                    <w:sdtContent>
                      <w:r w:rsidR="00814AC2">
                        <w:rPr>
                          <w:rFonts w:ascii="MS Gothic" w:eastAsia="MS Gothic" w:hAnsi="MS Gothic" w:cs="Segoe UI Symbol" w:hint="eastAsia"/>
                          <w:sz w:val="20"/>
                          <w:szCs w:val="20"/>
                        </w:rPr>
                        <w:t>☐</w:t>
                      </w:r>
                    </w:sdtContent>
                  </w:sdt>
                  <w:permEnd w:id="511066700"/>
                  <w:r w:rsidR="001E02F9" w:rsidRPr="003F3CF2">
                    <w:rPr>
                      <w:sz w:val="20"/>
                      <w:szCs w:val="20"/>
                    </w:rPr>
                    <w:t xml:space="preserve"> mg/m</w:t>
                  </w:r>
                  <w:r w:rsidR="001E02F9" w:rsidRPr="00994A64">
                    <w:rPr>
                      <w:sz w:val="20"/>
                      <w:szCs w:val="20"/>
                      <w:vertAlign w:val="superscript"/>
                    </w:rPr>
                    <w:t>2</w:t>
                  </w:r>
                  <w:r w:rsidR="001E02F9">
                    <w:rPr>
                      <w:sz w:val="20"/>
                      <w:szCs w:val="20"/>
                    </w:rPr>
                    <w:t xml:space="preserve"> </w:t>
                  </w:r>
                  <w:permStart w:id="774840309" w:edGrp="everyone"/>
                  <w:sdt>
                    <w:sdtPr>
                      <w:rPr>
                        <w:rFonts w:ascii="Segoe UI Symbol" w:eastAsia="MS Gothic" w:hAnsi="Segoe UI Symbol" w:cs="Segoe UI Symbol"/>
                        <w:sz w:val="20"/>
                        <w:szCs w:val="20"/>
                      </w:rPr>
                      <w:id w:val="-1586843108"/>
                      <w14:checkbox>
                        <w14:checked w14:val="0"/>
                        <w14:checkedState w14:val="2612" w14:font="MS Gothic"/>
                        <w14:uncheckedState w14:val="2610" w14:font="MS Gothic"/>
                      </w14:checkbox>
                    </w:sdtPr>
                    <w:sdtEndPr/>
                    <w:sdtContent>
                      <w:r w:rsidR="00814AC2">
                        <w:rPr>
                          <w:rFonts w:ascii="MS Gothic" w:eastAsia="MS Gothic" w:hAnsi="MS Gothic" w:cs="Segoe UI Symbol" w:hint="eastAsia"/>
                          <w:sz w:val="20"/>
                          <w:szCs w:val="20"/>
                        </w:rPr>
                        <w:t>☐</w:t>
                      </w:r>
                    </w:sdtContent>
                  </w:sdt>
                  <w:permEnd w:id="774840309"/>
                  <w:r w:rsidR="001E02F9">
                    <w:rPr>
                      <w:rFonts w:ascii="Segoe UI Symbol" w:hAnsi="Segoe UI Symbol" w:cs="Segoe UI Symbol"/>
                      <w:sz w:val="20"/>
                      <w:szCs w:val="20"/>
                    </w:rPr>
                    <w:t xml:space="preserve"> </w:t>
                  </w:r>
                  <w:r w:rsidR="001E02F9" w:rsidRPr="003F3CF2">
                    <w:rPr>
                      <w:sz w:val="20"/>
                      <w:szCs w:val="20"/>
                    </w:rPr>
                    <w:t>mg/</w:t>
                  </w:r>
                  <w:r w:rsidR="001E02F9">
                    <w:rPr>
                      <w:sz w:val="20"/>
                      <w:szCs w:val="20"/>
                    </w:rPr>
                    <w:t xml:space="preserve">kg </w:t>
                  </w:r>
                </w:p>
                <w:permStart w:id="547108861" w:edGrp="everyone"/>
                <w:p w14:paraId="697995FF" w14:textId="33F9C724" w:rsidR="001E02F9" w:rsidRPr="003F3CF2"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699315243"/>
                      <w14:checkbox>
                        <w14:checked w14:val="0"/>
                        <w14:checkedState w14:val="2612" w14:font="MS Gothic"/>
                        <w14:uncheckedState w14:val="2610" w14:font="MS Gothic"/>
                      </w14:checkbox>
                    </w:sdtPr>
                    <w:sdtEndPr/>
                    <w:sdtContent>
                      <w:r w:rsidR="00814AC2">
                        <w:rPr>
                          <w:rFonts w:ascii="MS Gothic" w:eastAsia="MS Gothic" w:hAnsi="MS Gothic" w:cs="Segoe UI Symbol" w:hint="eastAsia"/>
                          <w:sz w:val="20"/>
                          <w:szCs w:val="20"/>
                        </w:rPr>
                        <w:t>☐</w:t>
                      </w:r>
                    </w:sdtContent>
                  </w:sdt>
                  <w:permEnd w:id="547108861"/>
                  <w:r w:rsidR="001E02F9">
                    <w:rPr>
                      <w:rFonts w:ascii="Segoe UI Symbol" w:hAnsi="Segoe UI Symbol" w:cs="Segoe UI Symbol"/>
                      <w:sz w:val="20"/>
                      <w:szCs w:val="20"/>
                    </w:rPr>
                    <w:t xml:space="preserve"> </w:t>
                  </w:r>
                  <w:r w:rsidR="001E02F9" w:rsidRPr="00B31CFC">
                    <w:rPr>
                      <w:sz w:val="20"/>
                      <w:szCs w:val="20"/>
                    </w:rPr>
                    <w:t>unité à préciser</w:t>
                  </w:r>
                  <w:r w:rsidR="005E0398">
                    <w:rPr>
                      <w:rFonts w:ascii="Segoe UI Symbol" w:hAnsi="Segoe UI Symbol" w:cs="Segoe UI Symbol"/>
                      <w:sz w:val="20"/>
                      <w:szCs w:val="20"/>
                    </w:rPr>
                    <w:t xml:space="preserve"> </w:t>
                  </w:r>
                  <w:sdt>
                    <w:sdtPr>
                      <w:rPr>
                        <w:sz w:val="20"/>
                        <w:szCs w:val="20"/>
                      </w:rPr>
                      <w:id w:val="35095320"/>
                      <w:placeholder>
                        <w:docPart w:val="47DE8BC0067B47918466DE93839219DA"/>
                      </w:placeholder>
                      <w:showingPlcHdr/>
                    </w:sdtPr>
                    <w:sdtEndPr/>
                    <w:sdtContent>
                      <w:permStart w:id="913590511" w:edGrp="everyone"/>
                      <w:r w:rsidR="005E0398" w:rsidRPr="00B1326F">
                        <w:rPr>
                          <w:rStyle w:val="Mention1"/>
                          <w:rFonts w:ascii="Arial" w:hAnsi="Arial" w:cs="Arial"/>
                          <w:sz w:val="20"/>
                          <w:szCs w:val="20"/>
                        </w:rPr>
                        <w:t>_______</w:t>
                      </w:r>
                      <w:permEnd w:id="913590511"/>
                    </w:sdtContent>
                  </w:sdt>
                </w:p>
              </w:tc>
              <w:tc>
                <w:tcPr>
                  <w:tcW w:w="1842" w:type="dxa"/>
                </w:tcPr>
                <w:p w14:paraId="787C43D4" w14:textId="5837C127" w:rsidR="001E02F9" w:rsidRDefault="00383C49" w:rsidP="00E4200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2122720337"/>
                      <w:placeholder>
                        <w:docPart w:val="32074ECE2E554EDD87ED53411D53D105"/>
                      </w:placeholder>
                      <w:showingPlcHdr/>
                      <w:date w:fullDate="2021-06-22T00:00:00Z">
                        <w:dateFormat w:val="dd/MM/yyyy"/>
                        <w:lid w:val="fr-FR"/>
                        <w:storeMappedDataAs w:val="dateTime"/>
                        <w:calendar w:val="gregorian"/>
                      </w:date>
                    </w:sdtPr>
                    <w:sdtEndPr/>
                    <w:sdtContent>
                      <w:permStart w:id="1473593943" w:edGrp="everyone"/>
                      <w:r w:rsidR="001E02F9" w:rsidRPr="001253CC">
                        <w:rPr>
                          <w:rStyle w:val="Mention1"/>
                          <w:rFonts w:ascii="Arial" w:hAnsi="Arial" w:cs="Arial"/>
                          <w:b/>
                          <w:bCs/>
                          <w:sz w:val="20"/>
                          <w:szCs w:val="20"/>
                        </w:rPr>
                        <w:t>_ _/_ _/_ _ _ _</w:t>
                      </w:r>
                      <w:permEnd w:id="1473593943"/>
                    </w:sdtContent>
                  </w:sdt>
                </w:p>
              </w:tc>
              <w:tc>
                <w:tcPr>
                  <w:tcW w:w="2136" w:type="dxa"/>
                </w:tcPr>
                <w:p w14:paraId="51D8EC0C" w14:textId="5A96D304" w:rsidR="001E02F9" w:rsidRDefault="00383C49" w:rsidP="00E4200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319349199"/>
                      <w:placeholder>
                        <w:docPart w:val="CC80087920DD42EBB1D47177383C3EC8"/>
                      </w:placeholder>
                      <w:showingPlcHdr/>
                    </w:sdtPr>
                    <w:sdtEndPr/>
                    <w:sdtContent>
                      <w:permStart w:id="770195661" w:edGrp="everyone"/>
                      <w:r w:rsidR="001E02F9" w:rsidRPr="004F6BFF">
                        <w:rPr>
                          <w:rStyle w:val="Mention1"/>
                          <w:rFonts w:ascii="Arial" w:hAnsi="Arial" w:cs="Arial"/>
                          <w:sz w:val="20"/>
                          <w:szCs w:val="20"/>
                        </w:rPr>
                        <w:t>___________</w:t>
                      </w:r>
                      <w:permEnd w:id="770195661"/>
                    </w:sdtContent>
                  </w:sdt>
                </w:p>
              </w:tc>
            </w:tr>
          </w:tbl>
          <w:p w14:paraId="065ADCF7" w14:textId="157B3295" w:rsidR="005F43EC" w:rsidRPr="00DD5BFC" w:rsidRDefault="003C67F3" w:rsidP="005F43EC">
            <w:r w:rsidRPr="00DD5BFC">
              <w:rPr>
                <w:u w:val="single"/>
              </w:rPr>
              <w:t>Prémédication</w:t>
            </w:r>
            <w:r w:rsidRPr="00DD5BFC">
              <w:t> :</w:t>
            </w:r>
          </w:p>
          <w:p w14:paraId="56B7FCF2" w14:textId="54A082E8" w:rsidR="003C67F3" w:rsidRPr="00B90E16" w:rsidRDefault="003C67F3" w:rsidP="003C67F3">
            <w:pPr>
              <w:keepNext/>
              <w:spacing w:line="240" w:lineRule="auto"/>
              <w:rPr>
                <w:rFonts w:ascii="Arial Nova Cond" w:hAnsi="Arial Nova Cond"/>
                <w:color w:val="595959" w:themeColor="text1" w:themeTint="A6"/>
                <w:shd w:val="clear" w:color="auto" w:fill="F2F2F2" w:themeFill="background1" w:themeFillShade="F2"/>
              </w:rPr>
            </w:pPr>
            <w:r w:rsidRPr="00DD5BFC">
              <w:t xml:space="preserve">De façon à prévenir les nausées et vomissements, un traitement antiémétique peut être administré. </w:t>
            </w:r>
          </w:p>
        </w:tc>
      </w:tr>
    </w:tbl>
    <w:p w14:paraId="2CD5C295" w14:textId="77777777" w:rsidR="00AC31D2" w:rsidRPr="0093672E" w:rsidRDefault="00AC31D2" w:rsidP="00AC31D2"/>
    <w:p w14:paraId="094DA4E0" w14:textId="66B579BA" w:rsidR="00AC31D2" w:rsidRPr="0093672E" w:rsidRDefault="00690C71" w:rsidP="00690C71">
      <w:pPr>
        <w:pStyle w:val="Titre2"/>
        <w:numPr>
          <w:ilvl w:val="0"/>
          <w:numId w:val="0"/>
        </w:numPr>
        <w:ind w:left="360" w:hanging="360"/>
      </w:pPr>
      <w:r w:rsidRPr="0093672E">
        <w:t>Engagement du prescripteur</w:t>
      </w:r>
    </w:p>
    <w:p w14:paraId="53DC035A" w14:textId="5A89FF0D" w:rsidR="00AC31D2" w:rsidRPr="0093672E" w:rsidRDefault="00AC31D2" w:rsidP="00B30DA9">
      <w:pPr>
        <w:pStyle w:val="Intertitre"/>
      </w:pPr>
      <w:r w:rsidRPr="0093672E">
        <w:t>Critères d’éligibilité</w:t>
      </w:r>
    </w:p>
    <w:p w14:paraId="183CAAF2" w14:textId="4924D2ED" w:rsidR="005F43EC" w:rsidRDefault="00AC31D2" w:rsidP="005F43EC">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AC59CB" w:rsidRPr="00AC59CB" w14:paraId="2F2D25DB" w14:textId="77777777" w:rsidTr="00AC59CB">
        <w:tc>
          <w:tcPr>
            <w:tcW w:w="9608" w:type="dxa"/>
          </w:tcPr>
          <w:p w14:paraId="10FA534C" w14:textId="77777777" w:rsidR="00AC59CB" w:rsidRPr="00AC59CB" w:rsidRDefault="00AC59CB" w:rsidP="00AF5BEF">
            <w:pPr>
              <w:pStyle w:val="Paragraphedeliste"/>
              <w:numPr>
                <w:ilvl w:val="0"/>
                <w:numId w:val="19"/>
              </w:numPr>
            </w:pPr>
            <w:r w:rsidRPr="00AC59CB">
              <w:t>Patients pédiatriques âgés de 1 à 6 ans ou patients âgés de plus de 6 ans dans l’incapacité d’avaler le témozolomide sous forme de gélule</w:t>
            </w:r>
          </w:p>
          <w:p w14:paraId="5BCC09EA" w14:textId="77777777" w:rsidR="00AC59CB" w:rsidRPr="00AC59CB" w:rsidRDefault="00AC59CB" w:rsidP="00AF5BEF">
            <w:pPr>
              <w:pStyle w:val="Paragraphedeliste"/>
              <w:numPr>
                <w:ilvl w:val="0"/>
                <w:numId w:val="19"/>
              </w:numPr>
            </w:pPr>
            <w:r w:rsidRPr="00AC59CB">
              <w:t>Neuroblastome à haut risque après une réponse insuffisante à la chimiothérapie d’induction / réfractaire confirmé OU Neuroblastome récidivant confirmé</w:t>
            </w:r>
          </w:p>
          <w:p w14:paraId="30A651EB" w14:textId="529F8BC1" w:rsidR="00AC59CB" w:rsidRPr="00AC59CB" w:rsidRDefault="00AC59CB" w:rsidP="00A42604">
            <w:pPr>
              <w:pStyle w:val="Paragraphedeliste"/>
              <w:numPr>
                <w:ilvl w:val="0"/>
                <w:numId w:val="19"/>
              </w:numPr>
            </w:pPr>
            <w:r w:rsidRPr="00585C53">
              <w:t xml:space="preserve">Polynucléaires neutrophiles (PNN) ≥ </w:t>
            </w:r>
            <w:r w:rsidR="001F47BB" w:rsidRPr="00585C53">
              <w:t>0,</w:t>
            </w:r>
            <w:r w:rsidRPr="00585C53">
              <w:t>75</w:t>
            </w:r>
            <w:r w:rsidR="00F772BD" w:rsidRPr="00585C53">
              <w:t xml:space="preserve"> x 10</w:t>
            </w:r>
            <w:r w:rsidR="00F772BD" w:rsidRPr="00585C53">
              <w:rPr>
                <w:vertAlign w:val="superscript"/>
              </w:rPr>
              <w:t>9</w:t>
            </w:r>
            <w:r w:rsidR="00585C53">
              <w:t>/</w:t>
            </w:r>
            <w:r w:rsidR="000D292C">
              <w:t>l</w:t>
            </w:r>
            <w:r w:rsidR="00585C53">
              <w:t>.</w:t>
            </w:r>
            <w:r w:rsidR="00913658" w:rsidRPr="00585C53">
              <w:t xml:space="preserve"> </w:t>
            </w:r>
            <w:r w:rsidR="00913658">
              <w:t>S</w:t>
            </w:r>
            <w:r w:rsidRPr="00AC59CB">
              <w:t xml:space="preserve">i atteinte de la moelle osseuse : PNN ≥ </w:t>
            </w:r>
            <w:r w:rsidR="00C22088">
              <w:t>0,50</w:t>
            </w:r>
            <w:r w:rsidR="00C22088" w:rsidRPr="00585C53">
              <w:t xml:space="preserve"> x 10</w:t>
            </w:r>
            <w:r w:rsidR="00C22088" w:rsidRPr="00585C53">
              <w:rPr>
                <w:vertAlign w:val="superscript"/>
              </w:rPr>
              <w:t>9</w:t>
            </w:r>
            <w:r w:rsidR="00C22088">
              <w:t>/</w:t>
            </w:r>
            <w:r w:rsidR="000D292C">
              <w:t>l</w:t>
            </w:r>
          </w:p>
          <w:p w14:paraId="326B98F8" w14:textId="26882692" w:rsidR="00AC59CB" w:rsidRPr="00AC59CB" w:rsidRDefault="00AC59CB" w:rsidP="00D778D3">
            <w:pPr>
              <w:pStyle w:val="Paragraphedeliste"/>
              <w:numPr>
                <w:ilvl w:val="0"/>
                <w:numId w:val="19"/>
              </w:numPr>
            </w:pPr>
            <w:r w:rsidRPr="00AC59CB">
              <w:t xml:space="preserve">Taux de plaquettes </w:t>
            </w:r>
            <w:r w:rsidR="00CE6680" w:rsidRPr="00CE6680">
              <w:t>≥</w:t>
            </w:r>
            <w:r w:rsidR="00913658" w:rsidRPr="00A776B1">
              <w:t>75 x 10</w:t>
            </w:r>
            <w:r w:rsidR="00913658" w:rsidRPr="009819A0">
              <w:rPr>
                <w:vertAlign w:val="superscript"/>
              </w:rPr>
              <w:t>9</w:t>
            </w:r>
            <w:r w:rsidR="00913658" w:rsidRPr="00A776B1">
              <w:t>/l</w:t>
            </w:r>
            <w:r w:rsidR="00D778D3">
              <w:t xml:space="preserve">. </w:t>
            </w:r>
            <w:r w:rsidRPr="00AC59CB">
              <w:t xml:space="preserve">Si atteinte de la moelle osseuse : taux de plaquettes </w:t>
            </w:r>
            <w:r w:rsidR="00CE6680" w:rsidRPr="00585C53">
              <w:t>≥</w:t>
            </w:r>
            <w:r w:rsidR="00C22088">
              <w:t xml:space="preserve"> </w:t>
            </w:r>
            <w:r w:rsidR="00913658">
              <w:t>50</w:t>
            </w:r>
            <w:r w:rsidR="00913658" w:rsidRPr="00A776B1">
              <w:t xml:space="preserve"> x 10</w:t>
            </w:r>
            <w:r w:rsidR="00913658" w:rsidRPr="009819A0">
              <w:rPr>
                <w:vertAlign w:val="superscript"/>
              </w:rPr>
              <w:t>9</w:t>
            </w:r>
            <w:r w:rsidR="00913658" w:rsidRPr="00A776B1">
              <w:t>/l</w:t>
            </w:r>
          </w:p>
          <w:p w14:paraId="19D90C46" w14:textId="77777777" w:rsidR="00AC59CB" w:rsidRPr="00AC59CB" w:rsidRDefault="00AC59CB" w:rsidP="00AF5BEF">
            <w:pPr>
              <w:pStyle w:val="Paragraphedeliste"/>
              <w:numPr>
                <w:ilvl w:val="0"/>
                <w:numId w:val="19"/>
              </w:numPr>
            </w:pPr>
            <w:r w:rsidRPr="00AC59CB">
              <w:t>Méthode efficace de contraception pour les patientes sexuellement actives pendant le traitement et jusqu’à 6 mois après la dernière administration</w:t>
            </w:r>
          </w:p>
          <w:p w14:paraId="4F9A256B" w14:textId="77777777" w:rsidR="00AC59CB" w:rsidRDefault="00AC59CB" w:rsidP="00AF5BEF">
            <w:pPr>
              <w:pStyle w:val="Paragraphedeliste"/>
              <w:numPr>
                <w:ilvl w:val="0"/>
                <w:numId w:val="19"/>
              </w:numPr>
            </w:pPr>
            <w:r w:rsidRPr="00AC59CB">
              <w:t>Méthode efficace de contraception pour les patients sexuellement actifs ayant une partenaire en âge de procréer pendant le traitement et jusqu’à 6 mois après la dernière administration</w:t>
            </w:r>
          </w:p>
          <w:p w14:paraId="0EC82481" w14:textId="338DE72E" w:rsidR="005760E9" w:rsidRPr="00AC59CB" w:rsidRDefault="005760E9" w:rsidP="00AF5BEF">
            <w:pPr>
              <w:pStyle w:val="Paragraphedeliste"/>
              <w:numPr>
                <w:ilvl w:val="0"/>
                <w:numId w:val="19"/>
              </w:numPr>
            </w:pPr>
            <w:r>
              <w:t xml:space="preserve">Avis favorable d’un membre </w:t>
            </w:r>
            <w:r w:rsidR="009247D4">
              <w:t>du comité neuroblastome de la SFCE</w:t>
            </w:r>
          </w:p>
        </w:tc>
      </w:tr>
    </w:tbl>
    <w:p w14:paraId="19ADC24D" w14:textId="77777777" w:rsidR="00AC59CB" w:rsidRDefault="00AC59CB" w:rsidP="005F43EC"/>
    <w:p w14:paraId="3CF5727C" w14:textId="33BA5927" w:rsidR="00AC31D2" w:rsidRPr="0093672E" w:rsidRDefault="00AC31D2" w:rsidP="00B30DA9">
      <w:pPr>
        <w:pStyle w:val="Intertitre"/>
      </w:pPr>
      <w:r w:rsidRPr="0093672E">
        <w:t>Critères de non-éligibilité</w:t>
      </w:r>
    </w:p>
    <w:p w14:paraId="47B03C32" w14:textId="6EC143A4" w:rsidR="005F43EC"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AC59CB" w:rsidRPr="00AC59CB" w14:paraId="5F150934" w14:textId="77777777" w:rsidTr="003A0883">
        <w:tc>
          <w:tcPr>
            <w:tcW w:w="9608" w:type="dxa"/>
          </w:tcPr>
          <w:p w14:paraId="7574C4C1" w14:textId="4372F59E" w:rsidR="00AC59CB" w:rsidRPr="00AC59CB" w:rsidRDefault="00AC59CB" w:rsidP="00AF5BEF">
            <w:pPr>
              <w:pStyle w:val="Paragraphedeliste"/>
              <w:numPr>
                <w:ilvl w:val="0"/>
                <w:numId w:val="20"/>
              </w:numPr>
            </w:pPr>
            <w:r w:rsidRPr="00AC59CB">
              <w:t xml:space="preserve">Hypersensibilité connue au témozolomide ou à un des excipients de Kimozo </w:t>
            </w:r>
          </w:p>
          <w:p w14:paraId="5B6FF897" w14:textId="4C9D3B51" w:rsidR="00AC59CB" w:rsidRPr="00AC59CB" w:rsidRDefault="00AC59CB" w:rsidP="00AF5BEF">
            <w:pPr>
              <w:pStyle w:val="Paragraphedeliste"/>
              <w:numPr>
                <w:ilvl w:val="0"/>
                <w:numId w:val="20"/>
              </w:numPr>
            </w:pPr>
            <w:r w:rsidRPr="00AC59CB">
              <w:t>Hypersensibilité à la dacarbazine (DTIC)</w:t>
            </w:r>
          </w:p>
          <w:p w14:paraId="46F97A20" w14:textId="2B341B81" w:rsidR="00AC59CB" w:rsidRPr="00AC59CB" w:rsidRDefault="00AC59CB" w:rsidP="00AF5BEF">
            <w:pPr>
              <w:pStyle w:val="Paragraphedeliste"/>
              <w:numPr>
                <w:ilvl w:val="0"/>
                <w:numId w:val="20"/>
              </w:numPr>
            </w:pPr>
            <w:r w:rsidRPr="00AC59CB">
              <w:t>Patient ayant déjà reçu et en échec sous témozolomide</w:t>
            </w:r>
          </w:p>
          <w:p w14:paraId="090FF889" w14:textId="7A50ED79" w:rsidR="00AC59CB" w:rsidRPr="00AC59CB" w:rsidRDefault="00AC59CB" w:rsidP="00AF5BEF">
            <w:pPr>
              <w:pStyle w:val="Paragraphedeliste"/>
              <w:numPr>
                <w:ilvl w:val="0"/>
                <w:numId w:val="20"/>
              </w:numPr>
            </w:pPr>
            <w:r w:rsidRPr="00AC59CB">
              <w:t>Patient éligible à un essai clinique avec Kimozo</w:t>
            </w:r>
          </w:p>
          <w:p w14:paraId="48B4E72A" w14:textId="7769B674" w:rsidR="00AC59CB" w:rsidRPr="00AC59CB" w:rsidRDefault="00AC59CB" w:rsidP="00AF5BEF">
            <w:pPr>
              <w:pStyle w:val="Paragraphedeliste"/>
              <w:numPr>
                <w:ilvl w:val="0"/>
                <w:numId w:val="20"/>
              </w:numPr>
            </w:pPr>
            <w:r w:rsidRPr="00AC59CB">
              <w:t>Patiente enceinte ou allaitante</w:t>
            </w:r>
          </w:p>
        </w:tc>
      </w:tr>
    </w:tbl>
    <w:p w14:paraId="4F12B942" w14:textId="77777777" w:rsidR="00AC31D2" w:rsidRPr="0093672E" w:rsidRDefault="00AC31D2" w:rsidP="00AC31D2">
      <w:pPr>
        <w:rPr>
          <w:rStyle w:val="lev"/>
        </w:rPr>
      </w:pPr>
      <w:r w:rsidRPr="0093672E">
        <w:rPr>
          <w:rStyle w:val="lev"/>
        </w:rPr>
        <w:lastRenderedPageBreak/>
        <w:t xml:space="preserve">Je certifie que le patient remplit les critères d’éligibilité ci-dessus : </w:t>
      </w:r>
    </w:p>
    <w:p w14:paraId="41CDAD36" w14:textId="16E366C1" w:rsidR="00AC31D2" w:rsidRPr="0093672E" w:rsidRDefault="00383C49" w:rsidP="00DD10F2">
      <w:sdt>
        <w:sdtPr>
          <w:id w:val="-1800753517"/>
          <w14:checkbox>
            <w14:checked w14:val="0"/>
            <w14:checkedState w14:val="2612" w14:font="MS Gothic"/>
            <w14:uncheckedState w14:val="2610" w14:font="MS Gothic"/>
          </w14:checkbox>
        </w:sdtPr>
        <w:sdtEndPr/>
        <w:sdtContent>
          <w:permStart w:id="204300581" w:edGrp="everyone"/>
          <w:r w:rsidR="00186C57">
            <w:rPr>
              <w:rFonts w:ascii="MS Gothic" w:eastAsia="MS Gothic" w:hAnsi="MS Gothic" w:hint="eastAsia"/>
            </w:rPr>
            <w:t>☐</w:t>
          </w:r>
        </w:sdtContent>
      </w:sdt>
      <w:r w:rsidR="00AC31D2" w:rsidRPr="0093672E">
        <w:t xml:space="preserve"> </w:t>
      </w:r>
      <w:permEnd w:id="204300581"/>
      <w:r w:rsidR="00AC31D2" w:rsidRPr="0093672E">
        <w:t xml:space="preserve">Oui </w:t>
      </w:r>
      <w:sdt>
        <w:sdtPr>
          <w:id w:val="1662038781"/>
          <w14:checkbox>
            <w14:checked w14:val="0"/>
            <w14:checkedState w14:val="2612" w14:font="MS Gothic"/>
            <w14:uncheckedState w14:val="2610" w14:font="MS Gothic"/>
          </w14:checkbox>
        </w:sdtPr>
        <w:sdtEndPr/>
        <w:sdtContent>
          <w:permStart w:id="2035688209" w:edGrp="everyone"/>
          <w:r w:rsidR="00430DC5" w:rsidRPr="0093672E">
            <w:rPr>
              <w:rFonts w:ascii="Segoe UI Symbol" w:hAnsi="Segoe UI Symbol" w:cs="Segoe UI Symbol"/>
            </w:rPr>
            <w:t>☐</w:t>
          </w:r>
        </w:sdtContent>
      </w:sdt>
      <w:r w:rsidR="00AC31D2" w:rsidRPr="0093672E">
        <w:t xml:space="preserve"> </w:t>
      </w:r>
      <w:permEnd w:id="2035688209"/>
      <w:r w:rsidR="00AC31D2" w:rsidRPr="0093672E">
        <w:t>Non</w:t>
      </w:r>
    </w:p>
    <w:p w14:paraId="078B6E88" w14:textId="3C9A77DE"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 w14:paraId="05326544" w14:textId="68B21715" w:rsidR="00186C57" w:rsidRPr="00DD10F2"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393F5A" w:rsidRPr="00E05136">
          <w:rPr>
            <w:rStyle w:val="Lienhypertexte"/>
          </w:rPr>
          <w:t>annexe III</w:t>
        </w:r>
      </w:hyperlink>
      <w:r w:rsidR="00393F5A">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1087974804" w:edGrp="everyone"/>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w:t>
      </w:r>
      <w:permEnd w:id="1087974804"/>
      <w:r w:rsidRPr="00DD10F2">
        <w:t xml:space="preserve">Oui </w:t>
      </w:r>
      <w:permStart w:id="1650524899" w:edGrp="everyone"/>
      <w:sdt>
        <w:sdtPr>
          <w:id w:val="-2101469471"/>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r w:rsidRPr="00DD10F2">
        <w:t xml:space="preserve"> </w:t>
      </w:r>
      <w:permEnd w:id="1650524899"/>
      <w:r w:rsidRPr="00DD10F2">
        <w:t>Non</w:t>
      </w:r>
    </w:p>
    <w:p w14:paraId="3AD87BCE" w14:textId="77777777" w:rsidR="00186C57" w:rsidRDefault="00186C57" w:rsidP="009F21D1"/>
    <w:tbl>
      <w:tblPr>
        <w:tblStyle w:val="Tableausimple2"/>
        <w:tblW w:w="0" w:type="auto"/>
        <w:tblLook w:val="0600" w:firstRow="0" w:lastRow="0" w:firstColumn="0" w:lastColumn="0" w:noHBand="1" w:noVBand="1"/>
      </w:tblPr>
      <w:tblGrid>
        <w:gridCol w:w="4826"/>
        <w:gridCol w:w="4802"/>
      </w:tblGrid>
      <w:tr w:rsidR="00AC31D2" w:rsidRPr="0093672E" w14:paraId="63AB7F25" w14:textId="77777777" w:rsidTr="00071509">
        <w:tc>
          <w:tcPr>
            <w:tcW w:w="4826" w:type="dxa"/>
          </w:tcPr>
          <w:p w14:paraId="1F340537" w14:textId="77777777" w:rsidR="00AC31D2" w:rsidRPr="0093672E" w:rsidRDefault="00AC31D2" w:rsidP="00AC31D2">
            <w:pPr>
              <w:rPr>
                <w:rStyle w:val="lev"/>
              </w:rPr>
            </w:pPr>
            <w:r w:rsidRPr="0093672E">
              <w:rPr>
                <w:rStyle w:val="lev"/>
              </w:rPr>
              <w:t xml:space="preserve">Médecin prescripteur </w:t>
            </w:r>
          </w:p>
          <w:p w14:paraId="29B8CF1F" w14:textId="0CF54EB4"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2087258308" w:edGrp="everyone"/>
                <w:r w:rsidR="0042297B" w:rsidRPr="0093672E">
                  <w:rPr>
                    <w:rStyle w:val="Mention1"/>
                  </w:rPr>
                  <w:t>________________</w:t>
                </w:r>
                <w:permEnd w:id="2087258308"/>
              </w:sdtContent>
            </w:sdt>
          </w:p>
          <w:p w14:paraId="31EE9E52" w14:textId="1BC5B0F3"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535367187" w:edGrp="everyone"/>
                <w:r w:rsidR="0042297B" w:rsidRPr="0093672E">
                  <w:rPr>
                    <w:rStyle w:val="Mention1"/>
                  </w:rPr>
                  <w:t>________________</w:t>
                </w:r>
                <w:permEnd w:id="535367187"/>
              </w:sdtContent>
            </w:sdt>
          </w:p>
          <w:p w14:paraId="2A3C8343" w14:textId="246E53B4"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764090200" w:edGrp="everyone"/>
                <w:r w:rsidR="0042297B" w:rsidRPr="0093672E">
                  <w:rPr>
                    <w:rStyle w:val="Mention1"/>
                  </w:rPr>
                  <w:t>________________</w:t>
                </w:r>
                <w:permEnd w:id="764090200"/>
              </w:sdtContent>
            </w:sdt>
          </w:p>
          <w:p w14:paraId="6E846226" w14:textId="77777777" w:rsidR="00AC31D2" w:rsidRPr="0093672E" w:rsidRDefault="00AC31D2" w:rsidP="00AC31D2">
            <w:r w:rsidRPr="0093672E">
              <w:t>Hôpital :</w:t>
            </w:r>
          </w:p>
          <w:permStart w:id="1168725132" w:edGrp="everyone"/>
          <w:p w14:paraId="67B65093" w14:textId="5A50B326" w:rsidR="00AC31D2" w:rsidRPr="0093672E" w:rsidRDefault="00383C49" w:rsidP="00AC31D2">
            <w:sdt>
              <w:sdtPr>
                <w:id w:val="-69040245"/>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permEnd w:id="1168725132"/>
            <w:r w:rsidR="00AC31D2" w:rsidRPr="0093672E">
              <w:t xml:space="preserve"> CHU </w:t>
            </w:r>
            <w:permStart w:id="661093515" w:edGrp="everyone"/>
            <w:sdt>
              <w:sdtPr>
                <w:id w:val="-67966911"/>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permEnd w:id="661093515"/>
            <w:r w:rsidR="00AC31D2" w:rsidRPr="0093672E">
              <w:t xml:space="preserve"> CHG </w:t>
            </w:r>
            <w:permStart w:id="307694605" w:edGrp="everyone"/>
            <w:sdt>
              <w:sdtPr>
                <w:id w:val="-1384630246"/>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307694605"/>
            <w:r w:rsidR="00AC31D2" w:rsidRPr="0093672E">
              <w:t xml:space="preserve">CLCC </w:t>
            </w:r>
            <w:permStart w:id="1724601435" w:edGrp="everyone"/>
            <w:sdt>
              <w:sdtPr>
                <w:id w:val="-404913869"/>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permEnd w:id="1724601435"/>
            <w:r w:rsidR="001F6E22" w:rsidRPr="0093672E">
              <w:t xml:space="preserve"> </w:t>
            </w:r>
            <w:r w:rsidR="00AC31D2" w:rsidRPr="0093672E">
              <w:t>centre privé</w:t>
            </w:r>
          </w:p>
          <w:p w14:paraId="583E1282" w14:textId="13B30B2A"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379394940" w:edGrp="everyone"/>
                <w:r w:rsidRPr="0093672E">
                  <w:rPr>
                    <w:rStyle w:val="Mention1"/>
                  </w:rPr>
                  <w:t>________________</w:t>
                </w:r>
                <w:permEnd w:id="37939494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31001109" w:edGrp="everyone"/>
                <w:r w:rsidR="00F038E3" w:rsidRPr="0093672E">
                  <w:rPr>
                    <w:rStyle w:val="Mention1"/>
                  </w:rPr>
                  <w:t>Numéro de téléphone</w:t>
                </w:r>
                <w:r w:rsidR="00430DC5" w:rsidRPr="0093672E">
                  <w:rPr>
                    <w:rStyle w:val="Mention1"/>
                  </w:rPr>
                  <w:t>.</w:t>
                </w:r>
                <w:permEnd w:id="31001109"/>
              </w:sdtContent>
            </w:sdt>
            <w:r w:rsidR="00AC31D2" w:rsidRPr="0093672E">
              <w:tab/>
            </w:r>
            <w:r w:rsidR="00AC31D2" w:rsidRPr="0093672E">
              <w:tab/>
            </w:r>
          </w:p>
          <w:p w14:paraId="6058EFC6" w14:textId="5C3E612F" w:rsidR="00AC31D2" w:rsidRPr="0093672E" w:rsidRDefault="001D0200" w:rsidP="00AC31D2">
            <w:r>
              <w:t>E</w:t>
            </w:r>
            <w:r w:rsidR="00AC31D2" w:rsidRPr="0093672E">
              <w:t>-mail</w:t>
            </w:r>
            <w:r w:rsidR="00D52C0B">
              <w:t xml:space="preserve"> </w:t>
            </w:r>
            <w:r w:rsidR="00AC31D2" w:rsidRPr="0093672E">
              <w:t>:</w:t>
            </w:r>
            <w:r w:rsidR="00F038E3" w:rsidRPr="0093672E">
              <w:t xml:space="preserve"> </w:t>
            </w:r>
            <w:sdt>
              <w:sdtPr>
                <w:id w:val="470255858"/>
                <w:placeholder>
                  <w:docPart w:val="91D345707C2E4E419F44507E65F65556"/>
                </w:placeholder>
                <w:showingPlcHdr/>
              </w:sdtPr>
              <w:sdtEndPr/>
              <w:sdtContent>
                <w:permStart w:id="341188176" w:edGrp="everyone"/>
                <w:r w:rsidR="00E956AF" w:rsidRPr="00122180">
                  <w:rPr>
                    <w:rStyle w:val="Mention1"/>
                    <w:lang w:val="de-DE"/>
                  </w:rPr>
                  <w:t>xxx@domaine.com</w:t>
                </w:r>
                <w:permEnd w:id="341188176"/>
              </w:sdtContent>
            </w:sdt>
          </w:p>
          <w:p w14:paraId="4EF36402" w14:textId="77777777" w:rsidR="00AC31D2" w:rsidRPr="0093672E" w:rsidRDefault="00AC31D2" w:rsidP="00AC31D2"/>
          <w:p w14:paraId="6A507BD6" w14:textId="21EF9136"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569180553" w:edGrp="everyone"/>
                <w:r w:rsidR="00FE334B" w:rsidRPr="0093672E">
                  <w:rPr>
                    <w:rStyle w:val="Mention1"/>
                  </w:rPr>
                  <w:t>_ _/_ _/_ _ _ _</w:t>
                </w:r>
                <w:permEnd w:id="569180553"/>
              </w:sdtContent>
            </w:sdt>
            <w:r w:rsidRPr="0093672E">
              <w:tab/>
            </w:r>
          </w:p>
          <w:p w14:paraId="2CABBC27" w14:textId="07FB85D9" w:rsidR="00AC31D2" w:rsidRPr="0093672E" w:rsidRDefault="00AC31D2" w:rsidP="00AC31D2">
            <w:r w:rsidRPr="0093672E">
              <w:t xml:space="preserve">Cachet et signature du </w:t>
            </w:r>
            <w:r w:rsidR="001D0200">
              <w:t>m</w:t>
            </w:r>
            <w:r w:rsidR="001D0200" w:rsidRPr="0093672E">
              <w:t>édecin </w:t>
            </w:r>
            <w:r w:rsidRPr="0093672E">
              <w:t>:</w:t>
            </w:r>
          </w:p>
          <w:p w14:paraId="4376FEA1" w14:textId="77777777" w:rsidR="00AC31D2" w:rsidRPr="0093672E" w:rsidRDefault="00AC31D2" w:rsidP="00AC31D2">
            <w:permStart w:id="805142030" w:edGrp="everyone"/>
          </w:p>
          <w:permEnd w:id="805142030"/>
          <w:p w14:paraId="65EA55DD" w14:textId="1A90E391" w:rsidR="00305579" w:rsidRPr="0093672E" w:rsidRDefault="00305579" w:rsidP="00AC31D2"/>
        </w:tc>
        <w:tc>
          <w:tcPr>
            <w:tcW w:w="4802" w:type="dxa"/>
          </w:tcPr>
          <w:p w14:paraId="69ECDE11" w14:textId="174C40C0" w:rsidR="00AC31D2" w:rsidRPr="0093672E" w:rsidRDefault="00305579" w:rsidP="007D4583">
            <w:pPr>
              <w:jc w:val="left"/>
              <w:rPr>
                <w:rStyle w:val="lev"/>
              </w:rPr>
            </w:pPr>
            <w:r w:rsidRPr="0093672E">
              <w:rPr>
                <w:rStyle w:val="lev"/>
              </w:rPr>
              <w:t>Pharmacien</w:t>
            </w:r>
          </w:p>
          <w:p w14:paraId="3F1029C3" w14:textId="574A839D"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826348716" w:edGrp="everyone"/>
                <w:r w:rsidR="0042297B" w:rsidRPr="0093672E">
                  <w:rPr>
                    <w:rStyle w:val="Mention1"/>
                  </w:rPr>
                  <w:t>________________</w:t>
                </w:r>
                <w:permEnd w:id="826348716"/>
              </w:sdtContent>
            </w:sdt>
          </w:p>
          <w:p w14:paraId="0AB0E48A" w14:textId="7A8E2F46"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1932864657" w:edGrp="everyone"/>
                <w:r w:rsidR="007D4C0F" w:rsidRPr="0093672E">
                  <w:rPr>
                    <w:rStyle w:val="Mention1"/>
                  </w:rPr>
                  <w:t>________________</w:t>
                </w:r>
                <w:permEnd w:id="1932864657"/>
              </w:sdtContent>
            </w:sdt>
          </w:p>
          <w:p w14:paraId="77CEB21E" w14:textId="77777777" w:rsidR="00305579" w:rsidRPr="0093672E" w:rsidRDefault="00305579" w:rsidP="007D4583">
            <w:pPr>
              <w:jc w:val="left"/>
            </w:pPr>
          </w:p>
          <w:p w14:paraId="6A1EF3C8" w14:textId="307EC74F" w:rsidR="00AC31D2" w:rsidRPr="0093672E" w:rsidRDefault="00AC31D2" w:rsidP="007D4583">
            <w:pPr>
              <w:jc w:val="left"/>
            </w:pPr>
            <w:r w:rsidRPr="0093672E">
              <w:t>Hôpital :</w:t>
            </w:r>
          </w:p>
          <w:permStart w:id="1555382551" w:edGrp="everyone"/>
          <w:p w14:paraId="407B269C" w14:textId="02DEDA97" w:rsidR="00AC31D2" w:rsidRPr="0093672E" w:rsidRDefault="00383C49" w:rsidP="007D4583">
            <w:pPr>
              <w:jc w:val="left"/>
            </w:pPr>
            <w:sdt>
              <w:sdtPr>
                <w:id w:val="724491367"/>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555382551"/>
            <w:r w:rsidR="00AC31D2" w:rsidRPr="0093672E">
              <w:t xml:space="preserve">CHU </w:t>
            </w:r>
            <w:permStart w:id="87575953" w:edGrp="everyone"/>
            <w:sdt>
              <w:sdtPr>
                <w:id w:val="-540207110"/>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87575953"/>
            <w:r w:rsidR="00AC31D2" w:rsidRPr="0093672E">
              <w:t xml:space="preserve">CHG </w:t>
            </w:r>
            <w:permStart w:id="1278698350" w:edGrp="everyone"/>
            <w:sdt>
              <w:sdtPr>
                <w:id w:val="-729608396"/>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278698350"/>
            <w:r w:rsidR="00AC31D2" w:rsidRPr="0093672E">
              <w:t xml:space="preserve">CLCC </w:t>
            </w:r>
            <w:permStart w:id="1436623278" w:edGrp="everyone"/>
            <w:sdt>
              <w:sdtPr>
                <w:id w:val="1220021273"/>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436623278"/>
            <w:r w:rsidR="00AC31D2" w:rsidRPr="0093672E">
              <w:t>centre privé</w:t>
            </w:r>
          </w:p>
          <w:p w14:paraId="4F84F82D" w14:textId="4D80740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1513428951" w:edGrp="everyone"/>
                <w:r w:rsidRPr="0093672E">
                  <w:rPr>
                    <w:rStyle w:val="Mention1"/>
                  </w:rPr>
                  <w:t>________________</w:t>
                </w:r>
                <w:permEnd w:id="1513428951"/>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680292330" w:edGrp="everyone"/>
                <w:r w:rsidR="00F038E3" w:rsidRPr="0093672E">
                  <w:rPr>
                    <w:rStyle w:val="Mention1"/>
                  </w:rPr>
                  <w:t>Numéro de téléphone.</w:t>
                </w:r>
                <w:permEnd w:id="680292330"/>
              </w:sdtContent>
            </w:sdt>
          </w:p>
          <w:p w14:paraId="3B31B775" w14:textId="378DF6B5" w:rsidR="00AC31D2" w:rsidRPr="0093672E" w:rsidRDefault="001D0200" w:rsidP="007D4583">
            <w:pPr>
              <w:jc w:val="left"/>
            </w:pPr>
            <w:r>
              <w:t>E</w:t>
            </w:r>
            <w:r w:rsidR="00AC31D2" w:rsidRPr="0093672E">
              <w:t>-mail</w:t>
            </w:r>
            <w:r w:rsidR="00D52C0B">
              <w:t xml:space="preserve"> </w:t>
            </w:r>
            <w:r w:rsidR="00AC31D2" w:rsidRPr="0093672E">
              <w:t>:</w:t>
            </w:r>
            <w:r w:rsidR="00E956AF" w:rsidRPr="0093672E">
              <w:t xml:space="preserve"> </w:t>
            </w:r>
            <w:sdt>
              <w:sdtPr>
                <w:id w:val="1608236310"/>
                <w:placeholder>
                  <w:docPart w:val="48A3BDCBC64747EEB770A477151B31EC"/>
                </w:placeholder>
                <w:showingPlcHdr/>
              </w:sdtPr>
              <w:sdtEndPr/>
              <w:sdtContent>
                <w:permStart w:id="1158366087" w:edGrp="everyone"/>
                <w:r w:rsidR="00E956AF" w:rsidRPr="00122180">
                  <w:rPr>
                    <w:rStyle w:val="Mention1"/>
                    <w:lang w:val="de-DE"/>
                  </w:rPr>
                  <w:t>xxx@domaine.com</w:t>
                </w:r>
                <w:permEnd w:id="1158366087"/>
              </w:sdtContent>
            </w:sdt>
          </w:p>
          <w:p w14:paraId="7D57C690" w14:textId="77777777" w:rsidR="00AC31D2" w:rsidRPr="0093672E" w:rsidRDefault="00AC31D2" w:rsidP="007D4583">
            <w:pPr>
              <w:jc w:val="left"/>
            </w:pPr>
          </w:p>
          <w:p w14:paraId="2B6971F5" w14:textId="0A069D54"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925696024" w:edGrp="everyone"/>
                <w:r w:rsidR="00FE334B" w:rsidRPr="0093672E">
                  <w:rPr>
                    <w:rStyle w:val="Mention1"/>
                  </w:rPr>
                  <w:t>_ _/_ _/_ _ _ _</w:t>
                </w:r>
                <w:permEnd w:id="925696024"/>
              </w:sdtContent>
            </w:sdt>
            <w:r w:rsidRPr="0093672E">
              <w:tab/>
            </w:r>
          </w:p>
          <w:p w14:paraId="0745905C" w14:textId="2B5CD2BC" w:rsidR="00AC31D2" w:rsidRPr="0093672E" w:rsidRDefault="00AC31D2" w:rsidP="007D4583">
            <w:pPr>
              <w:jc w:val="left"/>
            </w:pPr>
            <w:r w:rsidRPr="0093672E">
              <w:t xml:space="preserve">Cachet et signature du </w:t>
            </w:r>
            <w:r w:rsidR="001D0200">
              <w:t>p</w:t>
            </w:r>
            <w:r w:rsidR="001D0200" w:rsidRPr="0093672E">
              <w:t>harmacien </w:t>
            </w:r>
            <w:r w:rsidRPr="0093672E">
              <w:t>:</w:t>
            </w:r>
          </w:p>
          <w:p w14:paraId="2C574761" w14:textId="77777777" w:rsidR="00FA6D95" w:rsidRDefault="00FA6D95" w:rsidP="007D4583">
            <w:pPr>
              <w:jc w:val="left"/>
            </w:pPr>
            <w:permStart w:id="977742681" w:edGrp="everyone"/>
          </w:p>
          <w:permEnd w:id="977742681"/>
          <w:p w14:paraId="12BFD06C" w14:textId="71A043D5" w:rsidR="00FA6D95" w:rsidRPr="0093672E" w:rsidRDefault="00FA6D95" w:rsidP="007D4583">
            <w:pPr>
              <w:jc w:val="left"/>
            </w:pPr>
          </w:p>
        </w:tc>
      </w:tr>
    </w:tbl>
    <w:p w14:paraId="4539AC52" w14:textId="15D29E2A" w:rsidR="00AC31D2" w:rsidRPr="0093672E" w:rsidRDefault="00AC31D2" w:rsidP="00355EB8"/>
    <w:tbl>
      <w:tblPr>
        <w:tblStyle w:val="Grilledetableauclaire"/>
        <w:tblW w:w="5000" w:type="pct"/>
        <w:tblLook w:val="04A0" w:firstRow="1" w:lastRow="0" w:firstColumn="1" w:lastColumn="0" w:noHBand="0" w:noVBand="1"/>
      </w:tblPr>
      <w:tblGrid>
        <w:gridCol w:w="9608"/>
      </w:tblGrid>
      <w:tr w:rsidR="001432E5" w:rsidRPr="0093672E" w14:paraId="64DBD571" w14:textId="77777777" w:rsidTr="00613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C8333D" w14:textId="20B4A509" w:rsidR="007A1557" w:rsidRPr="00A82366" w:rsidRDefault="0097647C" w:rsidP="00A82366">
            <w:r w:rsidRPr="00A82366">
              <w:t>ORPHELIA Pharma vous informe de la collecte de certaines données personnelles vous concernant pour les besoins de l’exécution et du suivi du programme d’accès précoce et pour les besoins du respect de la réglementation applicable.</w:t>
            </w:r>
            <w:r w:rsidR="007A1557" w:rsidRPr="00A82366">
              <w:t xml:space="preserve"> Les informations recueillies vous concernant font l'objet d'un traitement réalisé par ORPHELIA Pharma, responsable du traitement, dont le Délégué à la Protection des Données (DPD) est joignable à l'adresse rgpd@orphelia-pharma.eu. ORPHELIA Pharma et tout prestataire mandaté à cet effet s'engagent à respecter les dispositions du Règlement (UE) 2016/679 du Parlement européen et du Conseil du 27 avril 2016 (RGPD) et de la loi n° 78-17 du 6 janvier 1978 relative à l'informatique, aux fichiers et aux libertés telle que modifiée (la Réglementation sur la Protection des Données Personnelles).</w:t>
            </w:r>
            <w:r w:rsidRPr="00A82366">
              <w:t xml:space="preserve"> </w:t>
            </w:r>
            <w:r w:rsidR="007A1557" w:rsidRPr="00A82366">
              <w:t>Les données personnelles recueillies sont réservées à l'usage du (ou des) service(s) concerné(s) par la gestion et le suivi du programme d’accès précoce et habilité(s) d’ORPHELIA Pharma et tout sous-traitant éventuel lié par un contrat avec ORPHELIA Pharma stipulant le respect de la réglementation RGPD applicable.</w:t>
            </w:r>
          </w:p>
          <w:p w14:paraId="2BD7A183" w14:textId="6291D395" w:rsidR="00AC244E" w:rsidRPr="00A82366" w:rsidRDefault="007A1557" w:rsidP="00A82366">
            <w:r w:rsidRPr="00A82366">
              <w:t>ORPHELIA Pharma pourra être amené à transférer vos données personnelles hors de l'Union Européenne, lorsque cela s'avère indispensable à ses activités</w:t>
            </w:r>
            <w:r w:rsidR="00AC244E" w:rsidRPr="00A82366">
              <w:t xml:space="preserve"> de développement ou réglementaires</w:t>
            </w:r>
            <w:r w:rsidRPr="00A82366">
              <w:t xml:space="preserve">, y compris vers les pays suivants : Etats-Unis. Afin d’assurer un niveau de protection suffisant, </w:t>
            </w:r>
            <w:r w:rsidR="00AC244E" w:rsidRPr="00A82366">
              <w:t>ORPHELIA Pharma</w:t>
            </w:r>
            <w:r w:rsidRPr="00A82366">
              <w:t xml:space="preserve"> mettra en place toutes mesures qui seraient nécessaires pour garantir un niveau de protection essentiellement équivalent à celui prévu dans l’</w:t>
            </w:r>
            <w:r w:rsidR="00AC244E" w:rsidRPr="00A82366">
              <w:t>Union Européenne, et s’assurera que la législation de tout pays tiers n'empiétera pas sur ces mesures supplémentaires de manière à les priver d'effectivité.</w:t>
            </w:r>
            <w:r w:rsidRPr="00A82366">
              <w:t xml:space="preserve"> </w:t>
            </w:r>
          </w:p>
          <w:p w14:paraId="7EDD873E" w14:textId="12720AF7" w:rsidR="00AC244E" w:rsidRPr="00A82366" w:rsidRDefault="00AC244E" w:rsidP="00A82366">
            <w:r w:rsidRPr="00A82366">
              <w:lastRenderedPageBreak/>
              <w:t>Conformément à la Réglementation sur la Protection des Données Personnelles, vous bénéficiez d'un droit d'accès, de rectification, ou de portabilité des informations qui vous concernent, ainsi que d'un droit de limitation du traitement. Pour exercer l'un de ces droits, veuillez adresser votre demande à l'adresse suivante : rgpd@orphelia-pharma.eu. Vous pouvez également déposer une plainte auprès de la Commission Nationale de l’Informatique et des Libertés (CNIL), directement sur son site www.cnil.fr.</w:t>
            </w:r>
          </w:p>
          <w:p w14:paraId="33E58D00" w14:textId="77777777" w:rsidR="00A82366" w:rsidRDefault="00AC244E" w:rsidP="00A82366">
            <w:pPr>
              <w:rPr>
                <w:b w:val="0"/>
              </w:rPr>
            </w:pPr>
            <w:r w:rsidRPr="00A82366">
              <w:t>ORPHELIA Pharma, responsable du traitement, vous informe également que dans le cadre du programme d’accès précoce, vous serez amené à collecter et traiter des données personnelles</w:t>
            </w:r>
            <w:r w:rsidR="00570536" w:rsidRPr="00A82366">
              <w:t xml:space="preserve"> de vos patients</w:t>
            </w:r>
            <w:r w:rsidRPr="00A82366">
              <w:t xml:space="preserve">, telles que listée dans le PUT-RD, pour le compte d’ORPHELIA Pharma. Ainsi, vous vous engagez à : </w:t>
            </w:r>
          </w:p>
          <w:p w14:paraId="75251330" w14:textId="77777777" w:rsidR="00A82366" w:rsidRPr="00A82366" w:rsidRDefault="00AC244E" w:rsidP="00AF5BEF">
            <w:pPr>
              <w:pStyle w:val="Paragraphedeliste"/>
              <w:numPr>
                <w:ilvl w:val="0"/>
                <w:numId w:val="22"/>
              </w:numPr>
            </w:pPr>
            <w:r w:rsidRPr="00A82366">
              <w:t xml:space="preserve">Collecter et traiter les données personnelles </w:t>
            </w:r>
            <w:r w:rsidR="00502A70" w:rsidRPr="00A82366">
              <w:t xml:space="preserve">des patients </w:t>
            </w:r>
            <w:r w:rsidRPr="00A82366">
              <w:t xml:space="preserve">uniquement dans le strict respect des termes et conditions du PUT-RD ; </w:t>
            </w:r>
          </w:p>
          <w:p w14:paraId="475DB254" w14:textId="77777777" w:rsidR="00A82366" w:rsidRPr="00A82366" w:rsidRDefault="00AC244E" w:rsidP="00AF5BEF">
            <w:pPr>
              <w:pStyle w:val="Paragraphedeliste"/>
              <w:numPr>
                <w:ilvl w:val="0"/>
                <w:numId w:val="22"/>
              </w:numPr>
            </w:pPr>
            <w:r w:rsidRPr="00A82366">
              <w:t>Ne pas traiter lesdites données personnelles pour tout autre objet, sauf si cela est requis par les lois et réglementations en vigueur et après information préalable d</w:t>
            </w:r>
            <w:r w:rsidR="00502A70" w:rsidRPr="00A82366">
              <w:t>’ORPHELIA Pharma, responsable du traitement</w:t>
            </w:r>
            <w:r w:rsidRPr="00A82366">
              <w:t xml:space="preserve"> (sauf si les lois et réglementations applicables vous interdisent d’en informer </w:t>
            </w:r>
            <w:r w:rsidR="00502A70" w:rsidRPr="00A82366">
              <w:t>ORPHELIA Pharma</w:t>
            </w:r>
            <w:r w:rsidRPr="00A82366">
              <w:t>) ;</w:t>
            </w:r>
          </w:p>
          <w:p w14:paraId="44E3CE68" w14:textId="77777777" w:rsidR="00A82366" w:rsidRPr="00A82366" w:rsidRDefault="00AC244E" w:rsidP="00AF5BEF">
            <w:pPr>
              <w:pStyle w:val="Paragraphedeliste"/>
              <w:numPr>
                <w:ilvl w:val="0"/>
                <w:numId w:val="22"/>
              </w:numPr>
            </w:pPr>
            <w:r w:rsidRPr="00A82366">
              <w:t xml:space="preserve">A ne pas révéler ou transférer les données à caractère personnel à un quelconque tiers sans avoir préalablement obtenu l’autorisation écrite </w:t>
            </w:r>
            <w:r w:rsidR="00502A70" w:rsidRPr="00A82366">
              <w:t>d’ORPHELIA Pharma,</w:t>
            </w:r>
            <w:r w:rsidRPr="00A82366">
              <w:t xml:space="preserve"> sauf si cette révélation ou transfert est requis par les lois et réglementations applicables ou par une autorité publique, et dans la mesure du possible, après information préalable et sans délai </w:t>
            </w:r>
            <w:r w:rsidR="00502A70" w:rsidRPr="00A82366">
              <w:t xml:space="preserve">d’ORPHELIA Pharma </w:t>
            </w:r>
            <w:r w:rsidRPr="00A82366">
              <w:t xml:space="preserve">; </w:t>
            </w:r>
          </w:p>
          <w:p w14:paraId="20427CED" w14:textId="77777777" w:rsidR="00A82366" w:rsidRPr="00A82366" w:rsidRDefault="00AC244E" w:rsidP="00AF5BEF">
            <w:pPr>
              <w:pStyle w:val="Paragraphedeliste"/>
              <w:numPr>
                <w:ilvl w:val="0"/>
                <w:numId w:val="22"/>
              </w:numPr>
            </w:pPr>
            <w:r w:rsidRPr="00A82366">
              <w:t>Informer</w:t>
            </w:r>
            <w:r w:rsidR="00502A70" w:rsidRPr="00A82366">
              <w:t xml:space="preserve"> ORPHELIA Pharma </w:t>
            </w:r>
            <w:r w:rsidRPr="00A82366">
              <w:t>par écrit dès que possible (</w:t>
            </w:r>
            <w:r w:rsidR="00502A70" w:rsidRPr="00A82366">
              <w:t xml:space="preserve">et en tout état de cause, </w:t>
            </w:r>
            <w:r w:rsidRPr="00A82366">
              <w:t>dans un délai maximum de vingt</w:t>
            </w:r>
            <w:r w:rsidR="00502A70" w:rsidRPr="00A82366">
              <w:t>-</w:t>
            </w:r>
            <w:r w:rsidRPr="00A82366">
              <w:t xml:space="preserve">quatre (24) heures) de toute destruction fortuite ou illicite ou de toute perte ou dommage fortuit, altération, divulgation ou accès non autorisé aux données personnelles ; </w:t>
            </w:r>
          </w:p>
          <w:p w14:paraId="47369720" w14:textId="77777777" w:rsidR="00A82366" w:rsidRPr="00A82366" w:rsidRDefault="00AC244E" w:rsidP="00AF5BEF">
            <w:pPr>
              <w:pStyle w:val="Paragraphedeliste"/>
              <w:numPr>
                <w:ilvl w:val="0"/>
                <w:numId w:val="22"/>
              </w:numPr>
            </w:pPr>
            <w:r w:rsidRPr="00A82366">
              <w:t xml:space="preserve">Aider </w:t>
            </w:r>
            <w:r w:rsidR="00502A70" w:rsidRPr="00A82366">
              <w:t>ORPHELIA Pharma</w:t>
            </w:r>
            <w:r w:rsidRPr="00A82366">
              <w:t xml:space="preserve"> à s’acquitter de son obligation de donner suite aux demandes d’exercice des droits des personnes concernées conformément aux termes des documents d’information figurant en annexe III ; </w:t>
            </w:r>
          </w:p>
          <w:p w14:paraId="7F9FFACE" w14:textId="77777777" w:rsidR="00A82366" w:rsidRPr="00A82366" w:rsidRDefault="00AC244E" w:rsidP="00AF5BEF">
            <w:pPr>
              <w:pStyle w:val="Paragraphedeliste"/>
              <w:numPr>
                <w:ilvl w:val="0"/>
                <w:numId w:val="22"/>
              </w:numPr>
            </w:pPr>
            <w:r w:rsidRPr="00A82366">
              <w:t xml:space="preserve">Assister </w:t>
            </w:r>
            <w:r w:rsidR="00502A70" w:rsidRPr="00A82366">
              <w:t xml:space="preserve">ORPHELIA Pharma </w:t>
            </w:r>
            <w:r w:rsidRPr="00A82366">
              <w:t>pour s’assurer de la conformité avec les obligations légales d</w:t>
            </w:r>
            <w:r w:rsidR="00502A70" w:rsidRPr="00A82366">
              <w:t>’ORPHELIA Pharma</w:t>
            </w:r>
            <w:r w:rsidRPr="00A82366">
              <w:t xml:space="preserve"> aux termes de la Réglementation sur la Protection des Données Personnelles, y compris, notamment, en ce qui concerne le respect des obligations de sécurité, notifications de violation, analyse d’impact et consultations des autorités de contrôle ; </w:t>
            </w:r>
          </w:p>
          <w:p w14:paraId="2C295EC7" w14:textId="77777777" w:rsidR="00A82366" w:rsidRPr="00A82366" w:rsidRDefault="00AC244E" w:rsidP="00AF5BEF">
            <w:pPr>
              <w:pStyle w:val="Paragraphedeliste"/>
              <w:numPr>
                <w:ilvl w:val="0"/>
                <w:numId w:val="22"/>
              </w:numPr>
            </w:pPr>
            <w:r w:rsidRPr="00A82366">
              <w:t xml:space="preserve">Vérifier et garantir que toutes les personnes qui ont accès aux, et/ou traitent les données personnelles sont soumises à une obligation de confidentialité, et que ces personnes ont été suffisamment formées ; </w:t>
            </w:r>
          </w:p>
          <w:p w14:paraId="37F8F500" w14:textId="4A25BA14" w:rsidR="001432E5" w:rsidRPr="00A82366" w:rsidRDefault="00AC244E" w:rsidP="00AF5BEF">
            <w:pPr>
              <w:pStyle w:val="Paragraphedeliste"/>
              <w:numPr>
                <w:ilvl w:val="0"/>
                <w:numId w:val="22"/>
              </w:numPr>
            </w:pPr>
            <w:r w:rsidRPr="00A82366">
              <w:t xml:space="preserve">Conserver des dossiers et informations complets et exactes permettant de démontrer sa conformité avec le présent engagement et permettant à </w:t>
            </w:r>
            <w:r w:rsidR="00502A70" w:rsidRPr="00A82366">
              <w:t>ORPHELIA Pharma</w:t>
            </w:r>
            <w:r w:rsidRPr="00A82366">
              <w:t xml:space="preserve"> et/ou à ses auditeurs de réaliser des audits appropriés</w:t>
            </w:r>
            <w:r w:rsidR="00502A70" w:rsidRPr="00A82366">
              <w:t>.</w:t>
            </w:r>
            <w:r w:rsidRPr="00A82366">
              <w:t xml:space="preserve"> </w:t>
            </w:r>
          </w:p>
        </w:tc>
      </w:tr>
    </w:tbl>
    <w:p w14:paraId="62B04E75" w14:textId="77777777" w:rsidR="00301FD5" w:rsidRPr="0093672E" w:rsidRDefault="00301FD5" w:rsidP="00355EB8"/>
    <w:p w14:paraId="087FD68A" w14:textId="3039F3A8" w:rsidR="00AC31D2" w:rsidRPr="0093672E" w:rsidRDefault="00AC31D2" w:rsidP="00AC31D2"/>
    <w:p w14:paraId="2B56320B" w14:textId="77777777" w:rsidR="00AC31D2" w:rsidRPr="0093672E" w:rsidRDefault="00AC31D2" w:rsidP="00AC31D2">
      <w:pPr>
        <w:sectPr w:rsidR="00AC31D2" w:rsidRPr="0093672E" w:rsidSect="0029564F">
          <w:headerReference w:type="even" r:id="rId25"/>
          <w:footerReference w:type="default" r:id="rId26"/>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73CCB75"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62562071" w14:textId="61FC574B" w:rsidR="009F68B7" w:rsidRPr="0093672E" w:rsidRDefault="00AD22EE" w:rsidP="009F68B7">
            <w:pPr>
              <w:pStyle w:val="Titredenote"/>
            </w:pPr>
            <w:bookmarkStart w:id="25" w:name="Suivi_traitement"/>
            <w:r w:rsidRPr="0093672E">
              <w:lastRenderedPageBreak/>
              <w:t xml:space="preserve">Fiche </w:t>
            </w:r>
            <w:r w:rsidR="001B3510" w:rsidRPr="0093672E">
              <w:t>d’initiation</w:t>
            </w:r>
            <w:r w:rsidRPr="0093672E">
              <w:t xml:space="preserve"> de traitement</w:t>
            </w:r>
          </w:p>
          <w:bookmarkEnd w:id="25"/>
          <w:p w14:paraId="7639ECC2" w14:textId="26F85961" w:rsidR="009F68B7" w:rsidRPr="0093672E" w:rsidRDefault="009F68B7" w:rsidP="009F68B7">
            <w:pPr>
              <w:pStyle w:val="Normalcentr"/>
            </w:pPr>
            <w:r w:rsidRPr="0093672E">
              <w:rPr>
                <w:rStyle w:val="lev"/>
              </w:rPr>
              <w:t>(</w:t>
            </w:r>
            <w:r w:rsidR="001B3510" w:rsidRPr="0093672E">
              <w:rPr>
                <w:rStyle w:val="lev"/>
              </w:rPr>
              <w:t>P</w:t>
            </w:r>
            <w:r w:rsidRPr="0093672E">
              <w:rPr>
                <w:rStyle w:val="lev"/>
              </w:rPr>
              <w:t xml:space="preserve">remière administration)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Pr="0093672E">
              <w:rPr>
                <w:rStyle w:val="Grasitalique"/>
              </w:rPr>
              <w:t>/</w:t>
            </w:r>
            <w:r w:rsidR="008532FA" w:rsidRPr="0093672E">
              <w:rPr>
                <w:rStyle w:val="Grasitalique"/>
              </w:rPr>
              <w:t xml:space="preserve"> </w:t>
            </w:r>
            <w:r w:rsidRPr="0093672E">
              <w:rPr>
                <w:rStyle w:val="Grasitalique"/>
              </w:rPr>
              <w:t>pharmacien</w:t>
            </w:r>
          </w:p>
        </w:tc>
      </w:tr>
    </w:tbl>
    <w:p w14:paraId="7050745D" w14:textId="77777777" w:rsidR="001F24D4" w:rsidRPr="0093672E" w:rsidRDefault="001F24D4" w:rsidP="00216893">
      <w:pPr>
        <w:pStyle w:val="Petit"/>
      </w:pPr>
    </w:p>
    <w:p w14:paraId="659A1369" w14:textId="761AB0CA" w:rsidR="00AC31D2" w:rsidRPr="0093672E" w:rsidRDefault="00AC31D2" w:rsidP="00236579">
      <w:pPr>
        <w:jc w:val="right"/>
      </w:pPr>
      <w:r w:rsidRPr="0093672E">
        <w:t xml:space="preserve">Date de la visite : </w:t>
      </w:r>
      <w:permStart w:id="1355359616" w:edGrp="everyone"/>
      <w:sdt>
        <w:sdtPr>
          <w:id w:val="-258754633"/>
          <w:placeholder>
            <w:docPart w:val="D062FB7CE6E64DC885DE195F68C1549C"/>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1355359616"/>
    </w:p>
    <w:p w14:paraId="6889E07F" w14:textId="17781189" w:rsidR="00AC31D2" w:rsidRPr="0093672E" w:rsidRDefault="007D4583" w:rsidP="007D4583">
      <w:pPr>
        <w:pStyle w:val="Titre2"/>
        <w:numPr>
          <w:ilvl w:val="0"/>
          <w:numId w:val="0"/>
        </w:numPr>
        <w:ind w:left="360" w:hanging="360"/>
      </w:pPr>
      <w:r w:rsidRPr="0093672E">
        <w:t>Identification du patient</w:t>
      </w:r>
    </w:p>
    <w:p w14:paraId="0C766113" w14:textId="1E15DABA" w:rsidR="00AC31D2" w:rsidRPr="0093672E" w:rsidRDefault="00AC31D2" w:rsidP="00AC31D2">
      <w:r w:rsidRPr="0093672E">
        <w:t xml:space="preserve">Nom du patient (3 premières lettres) : </w:t>
      </w:r>
      <w:permStart w:id="422073429" w:edGrp="everyone"/>
      <w:r w:rsidRPr="0093672E">
        <w:t xml:space="preserve"> </w:t>
      </w:r>
      <w:sdt>
        <w:sdtPr>
          <w:id w:val="-1941602611"/>
          <w:placeholder>
            <w:docPart w:val="A339EE14894646F1A078958E5ECD027D"/>
          </w:placeholder>
        </w:sdtPr>
        <w:sdtEndPr/>
        <w:sdtContent>
          <w:r w:rsidR="00A07FD0" w:rsidRPr="0093672E">
            <w:rPr>
              <w:rStyle w:val="Mention1"/>
            </w:rPr>
            <w:t>| _ | _ | _ |</w:t>
          </w:r>
        </w:sdtContent>
      </w:sdt>
      <w:r w:rsidRPr="0093672E" w:rsidDel="004A5DB0">
        <w:t xml:space="preserve"> </w:t>
      </w:r>
      <w:permEnd w:id="422073429"/>
      <w:r w:rsidRPr="0093672E">
        <w:t>Prénom (2 premières lettres) :</w:t>
      </w:r>
      <w:r w:rsidR="00A07FD0" w:rsidRPr="0093672E">
        <w:t xml:space="preserve"> </w:t>
      </w:r>
      <w:permStart w:id="908164669" w:edGrp="everyone"/>
      <w:sdt>
        <w:sdtPr>
          <w:id w:val="-1993781833"/>
          <w:placeholder>
            <w:docPart w:val="99B1763D2FA343BBA13AF6AE02606F42"/>
          </w:placeholder>
          <w:showingPlcHdr/>
        </w:sdtPr>
        <w:sdtEndPr/>
        <w:sdtContent>
          <w:r w:rsidR="00A07FD0" w:rsidRPr="0093672E">
            <w:rPr>
              <w:rStyle w:val="Mention1"/>
            </w:rPr>
            <w:t>| _ | _ |</w:t>
          </w:r>
        </w:sdtContent>
      </w:sdt>
      <w:permEnd w:id="908164669"/>
    </w:p>
    <w:p w14:paraId="60DD3BE9" w14:textId="47F21ACB" w:rsidR="00A07FD0" w:rsidRPr="0093672E" w:rsidRDefault="00332376" w:rsidP="00AC31D2">
      <w:r w:rsidRPr="0093672E">
        <w:t>N</w:t>
      </w:r>
      <w:r w:rsidRPr="009E1FDD">
        <w:rPr>
          <w:vertAlign w:val="superscript"/>
        </w:rPr>
        <w:t>o</w:t>
      </w:r>
      <w:r>
        <w:t> </w:t>
      </w:r>
      <w:r w:rsidR="00AC31D2" w:rsidRPr="0093672E">
        <w:t>patient d’accès précoce</w:t>
      </w:r>
      <w:r w:rsidR="00960FCE">
        <w:t xml:space="preserve"> </w:t>
      </w:r>
      <w:r w:rsidR="00AC31D2" w:rsidRPr="0093672E">
        <w:t xml:space="preserve">: </w:t>
      </w:r>
      <w:permStart w:id="1492802174" w:edGrp="everyone"/>
      <w:sdt>
        <w:sdtPr>
          <w:id w:val="-1933579431"/>
          <w:placeholder>
            <w:docPart w:val="3A27868AB38A44BF8A08BCD338606C6F"/>
          </w:placeholder>
          <w:temporary/>
        </w:sdtPr>
        <w:sdtEndPr/>
        <w:sdtContent>
          <w:r w:rsidR="00A07FD0" w:rsidRPr="0093672E">
            <w:rPr>
              <w:rStyle w:val="Mention1"/>
            </w:rPr>
            <w:t xml:space="preserve">| _ | _ | </w:t>
          </w:r>
          <w:r w:rsidR="0037293F">
            <w:rPr>
              <w:rStyle w:val="Mention1"/>
            </w:rPr>
            <w:t xml:space="preserve">- </w:t>
          </w:r>
          <w:r w:rsidR="0037293F" w:rsidRPr="0093672E">
            <w:rPr>
              <w:rStyle w:val="Mention1"/>
            </w:rPr>
            <w:t xml:space="preserve">| _ | </w:t>
          </w:r>
          <w:r w:rsidR="00A07FD0" w:rsidRPr="0093672E">
            <w:rPr>
              <w:rStyle w:val="Mention1"/>
            </w:rPr>
            <w:t>_ |</w:t>
          </w:r>
        </w:sdtContent>
      </w:sdt>
    </w:p>
    <w:permEnd w:id="1492802174"/>
    <w:p w14:paraId="69CBD9A1" w14:textId="77777777" w:rsidR="00AC31D2" w:rsidRPr="0093672E" w:rsidRDefault="00AC31D2" w:rsidP="00AC31D2"/>
    <w:p w14:paraId="4C68E3EF" w14:textId="08ECD8C2" w:rsidR="00AC31D2" w:rsidRPr="0093672E" w:rsidRDefault="007D4583" w:rsidP="007D4583">
      <w:pPr>
        <w:pStyle w:val="Titre2"/>
        <w:numPr>
          <w:ilvl w:val="0"/>
          <w:numId w:val="0"/>
        </w:numPr>
        <w:ind w:left="360" w:hanging="360"/>
      </w:pPr>
      <w:r w:rsidRPr="0093672E">
        <w:t>Maladie et biologie</w:t>
      </w:r>
    </w:p>
    <w:p w14:paraId="7E8019C1" w14:textId="483B3393" w:rsidR="00AC31D2" w:rsidRPr="0093672E" w:rsidRDefault="00AC31D2" w:rsidP="00642186">
      <w:pPr>
        <w:jc w:val="left"/>
      </w:pPr>
      <w:r w:rsidRPr="0093672E">
        <w:t>Des modifications majeures sont-elles survenues depuis la demande d’accès précoce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EndPr/>
        <w:sdtContent>
          <w:permStart w:id="1138956147" w:edGrp="everyone"/>
          <w:r w:rsidR="00771C45" w:rsidRPr="0093672E">
            <w:rPr>
              <w:rFonts w:ascii="MS Gothic" w:eastAsia="MS Gothic" w:hAnsi="MS Gothic" w:hint="eastAsia"/>
            </w:rPr>
            <w:t>☐</w:t>
          </w:r>
        </w:sdtContent>
      </w:sdt>
      <w:r w:rsidR="00771C45" w:rsidRPr="0093672E">
        <w:t xml:space="preserve"> </w:t>
      </w:r>
      <w:permEnd w:id="1138956147"/>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EndPr/>
        <w:sdtContent>
          <w:permStart w:id="711993200" w:edGrp="everyone"/>
          <w:r w:rsidR="00771C45" w:rsidRPr="0093672E">
            <w:rPr>
              <w:rFonts w:ascii="MS Gothic" w:eastAsia="MS Gothic" w:hAnsi="MS Gothic" w:hint="eastAsia"/>
            </w:rPr>
            <w:t>☐</w:t>
          </w:r>
        </w:sdtContent>
      </w:sdt>
      <w:r w:rsidRPr="0093672E">
        <w:t xml:space="preserve"> </w:t>
      </w:r>
      <w:permEnd w:id="711993200"/>
      <w:r w:rsidRPr="0093672E">
        <w:t>Non </w:t>
      </w:r>
    </w:p>
    <w:p w14:paraId="713702EB" w14:textId="4A6A9781"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1E28B804" w14:textId="77777777" w:rsidTr="005F43EC">
        <w:tc>
          <w:tcPr>
            <w:tcW w:w="9629" w:type="dxa"/>
          </w:tcPr>
          <w:p w14:paraId="5AACC1C6" w14:textId="5649C2F5" w:rsidR="00960FCE" w:rsidRDefault="006F4C71" w:rsidP="005E450D">
            <w:pPr>
              <w:spacing w:before="0"/>
            </w:pPr>
            <w:permStart w:id="171591487" w:edGrp="everyone"/>
            <w:r w:rsidRPr="0093672E">
              <w:rPr>
                <w:rFonts w:ascii="Segoe UI Symbol" w:hAnsi="Segoe UI Symbol" w:cs="Segoe UI Symbol"/>
              </w:rPr>
              <w:t>☐</w:t>
            </w:r>
            <w:permEnd w:id="171591487"/>
            <w:r w:rsidRPr="0093672E">
              <w:t xml:space="preserve"> </w:t>
            </w:r>
            <w:r w:rsidR="00960FCE">
              <w:t xml:space="preserve">Progression de la maladie ; si oui précisez </w:t>
            </w:r>
            <w:sdt>
              <w:sdtPr>
                <w:id w:val="435639672"/>
                <w:placeholder>
                  <w:docPart w:val="C60C6703D2C74A7C9C1F714606354B51"/>
                </w:placeholder>
                <w:showingPlcHdr/>
              </w:sdtPr>
              <w:sdtEndPr/>
              <w:sdtContent>
                <w:permStart w:id="942019028" w:edGrp="everyone"/>
                <w:r w:rsidRPr="0093672E">
                  <w:rPr>
                    <w:rStyle w:val="Mention1"/>
                  </w:rPr>
                  <w:t>________________</w:t>
                </w:r>
                <w:permEnd w:id="942019028"/>
              </w:sdtContent>
            </w:sdt>
          </w:p>
          <w:p w14:paraId="03C8F943" w14:textId="46C5DC29" w:rsidR="00960FCE" w:rsidRDefault="006F4C71" w:rsidP="005E450D">
            <w:pPr>
              <w:spacing w:before="0"/>
            </w:pPr>
            <w:permStart w:id="1450123865" w:edGrp="everyone"/>
            <w:r w:rsidRPr="0093672E">
              <w:rPr>
                <w:rFonts w:ascii="Segoe UI Symbol" w:hAnsi="Segoe UI Symbol" w:cs="Segoe UI Symbol"/>
              </w:rPr>
              <w:t>☐</w:t>
            </w:r>
            <w:permEnd w:id="1450123865"/>
            <w:r w:rsidRPr="0093672E">
              <w:t xml:space="preserve"> </w:t>
            </w:r>
            <w:r w:rsidR="00960FCE">
              <w:rPr>
                <w:rFonts w:ascii="Segoe UI Symbol" w:hAnsi="Segoe UI Symbol" w:cs="Segoe UI Symbol"/>
              </w:rPr>
              <w:t>N</w:t>
            </w:r>
            <w:r w:rsidR="00960FCE">
              <w:t xml:space="preserve">eutropénie avec </w:t>
            </w:r>
            <w:r w:rsidR="00960FCE" w:rsidRPr="00960FCE">
              <w:t xml:space="preserve">PNN </w:t>
            </w:r>
            <w:r w:rsidR="00A03A9E">
              <w:t>&lt;</w:t>
            </w:r>
            <w:r w:rsidR="005B6CFB" w:rsidRPr="00585C53">
              <w:t xml:space="preserve"> 0,75 x 10</w:t>
            </w:r>
            <w:r w:rsidR="005B6CFB" w:rsidRPr="00585C53">
              <w:rPr>
                <w:vertAlign w:val="superscript"/>
              </w:rPr>
              <w:t>9</w:t>
            </w:r>
            <w:r w:rsidR="005B6CFB">
              <w:t>/l</w:t>
            </w:r>
            <w:r w:rsidR="005B6CFB" w:rsidRPr="00570536">
              <w:t xml:space="preserve"> </w:t>
            </w:r>
            <w:r w:rsidR="00570536" w:rsidRPr="00570536">
              <w:t>ou si atteinte de la moelle osseuse &lt;</w:t>
            </w:r>
            <w:r w:rsidR="00A03A9E" w:rsidRPr="00585C53">
              <w:t xml:space="preserve"> 0,5</w:t>
            </w:r>
            <w:r w:rsidR="00A03A9E">
              <w:t>0</w:t>
            </w:r>
            <w:r w:rsidR="00A03A9E" w:rsidRPr="00585C53">
              <w:t xml:space="preserve"> x 10</w:t>
            </w:r>
            <w:r w:rsidR="00A03A9E" w:rsidRPr="00585C53">
              <w:rPr>
                <w:vertAlign w:val="superscript"/>
              </w:rPr>
              <w:t>9</w:t>
            </w:r>
            <w:r w:rsidR="00A03A9E">
              <w:t>/l</w:t>
            </w:r>
          </w:p>
          <w:p w14:paraId="56A89BA1" w14:textId="0B1F1DA5" w:rsidR="00960FCE" w:rsidRDefault="006F4C71" w:rsidP="005E450D">
            <w:pPr>
              <w:spacing w:before="0"/>
            </w:pPr>
            <w:permStart w:id="1028160341" w:edGrp="everyone"/>
            <w:r w:rsidRPr="0093672E">
              <w:rPr>
                <w:rFonts w:ascii="Segoe UI Symbol" w:hAnsi="Segoe UI Symbol" w:cs="Segoe UI Symbol"/>
              </w:rPr>
              <w:t>☐</w:t>
            </w:r>
            <w:permEnd w:id="1028160341"/>
            <w:r w:rsidRPr="0093672E">
              <w:t xml:space="preserve"> </w:t>
            </w:r>
            <w:r w:rsidR="00960FCE">
              <w:t xml:space="preserve">Thrombopénie avec plaquettes </w:t>
            </w:r>
            <w:r w:rsidR="00A03A9E">
              <w:t>&lt;</w:t>
            </w:r>
            <w:r w:rsidR="00A03A9E" w:rsidRPr="00585C53">
              <w:t xml:space="preserve"> 75 x 10</w:t>
            </w:r>
            <w:r w:rsidR="00A03A9E" w:rsidRPr="00585C53">
              <w:rPr>
                <w:vertAlign w:val="superscript"/>
              </w:rPr>
              <w:t>9</w:t>
            </w:r>
            <w:r w:rsidR="00A03A9E">
              <w:t>/l</w:t>
            </w:r>
            <w:r w:rsidR="00570536">
              <w:t xml:space="preserve"> ou s</w:t>
            </w:r>
            <w:r w:rsidR="00570536" w:rsidRPr="00570536">
              <w:t xml:space="preserve">i atteinte de la moelle osseuse  </w:t>
            </w:r>
            <w:r w:rsidR="00570536">
              <w:br/>
            </w:r>
            <w:r w:rsidR="00A03A9E">
              <w:t>&lt;</w:t>
            </w:r>
            <w:r w:rsidR="00A03A9E" w:rsidRPr="00585C53">
              <w:t xml:space="preserve"> 5</w:t>
            </w:r>
            <w:r w:rsidR="00A03A9E">
              <w:t>0</w:t>
            </w:r>
            <w:r w:rsidR="00A03A9E" w:rsidRPr="00585C53">
              <w:t xml:space="preserve"> x 10</w:t>
            </w:r>
            <w:r w:rsidR="00A03A9E" w:rsidRPr="00585C53">
              <w:rPr>
                <w:vertAlign w:val="superscript"/>
              </w:rPr>
              <w:t>9</w:t>
            </w:r>
            <w:r w:rsidR="00A03A9E">
              <w:t>/l</w:t>
            </w:r>
          </w:p>
          <w:p w14:paraId="0D11B1C0" w14:textId="2C1DD9C4" w:rsidR="005F43EC" w:rsidRDefault="006F4C71" w:rsidP="005E450D">
            <w:pPr>
              <w:spacing w:before="0"/>
            </w:pPr>
            <w:permStart w:id="1149309804" w:edGrp="everyone"/>
            <w:r w:rsidRPr="0093672E">
              <w:rPr>
                <w:rFonts w:ascii="Segoe UI Symbol" w:hAnsi="Segoe UI Symbol" w:cs="Segoe UI Symbol"/>
              </w:rPr>
              <w:t>☐</w:t>
            </w:r>
            <w:permEnd w:id="1149309804"/>
            <w:r w:rsidRPr="0093672E">
              <w:t xml:space="preserve"> </w:t>
            </w:r>
            <w:r w:rsidR="00960FCE">
              <w:t xml:space="preserve">Autre : précisez </w:t>
            </w:r>
            <w:sdt>
              <w:sdtPr>
                <w:id w:val="559367539"/>
                <w:placeholder>
                  <w:docPart w:val="DC160CE21FF24ABFBC6095861D241F98"/>
                </w:placeholder>
                <w:showingPlcHdr/>
              </w:sdtPr>
              <w:sdtEndPr/>
              <w:sdtContent>
                <w:permStart w:id="1963609022" w:edGrp="everyone"/>
                <w:r w:rsidRPr="0093672E">
                  <w:rPr>
                    <w:rStyle w:val="Mention1"/>
                  </w:rPr>
                  <w:t>________________</w:t>
                </w:r>
                <w:permEnd w:id="1963609022"/>
              </w:sdtContent>
            </w:sdt>
          </w:p>
          <w:p w14:paraId="6677D4B9" w14:textId="0D7B90FA" w:rsidR="00E76FF2" w:rsidRPr="006F4C71" w:rsidRDefault="00E76FF2" w:rsidP="005E450D">
            <w:pPr>
              <w:spacing w:before="0"/>
              <w:rPr>
                <w:rFonts w:ascii="Arial Nova Cond" w:hAnsi="Arial Nova Cond"/>
                <w:i/>
                <w:iCs/>
                <w:color w:val="595959" w:themeColor="text1" w:themeTint="A6"/>
                <w:shd w:val="clear" w:color="auto" w:fill="F2F2F2" w:themeFill="background1" w:themeFillShade="F2"/>
              </w:rPr>
            </w:pPr>
            <w:r w:rsidRPr="006F4C71">
              <w:rPr>
                <w:i/>
                <w:iCs/>
                <w:sz w:val="20"/>
                <w:szCs w:val="20"/>
                <w:shd w:val="clear" w:color="auto" w:fill="F2F2F2" w:themeFill="background1" w:themeFillShade="F2"/>
              </w:rPr>
              <w:t>Note : les valeurs biologiques mentionnées ici doivent avoir été obtenues dans les 3 jours précédant l’initiation du traitement.</w:t>
            </w:r>
          </w:p>
        </w:tc>
      </w:tr>
    </w:tbl>
    <w:p w14:paraId="5D83BA06" w14:textId="77777777" w:rsidR="00AC31D2" w:rsidRPr="0093672E" w:rsidRDefault="00AC31D2" w:rsidP="00AC31D2"/>
    <w:p w14:paraId="21845A57" w14:textId="21F5A2FB" w:rsidR="00AC31D2" w:rsidRPr="0093672E" w:rsidRDefault="00D62772" w:rsidP="00D62772">
      <w:pPr>
        <w:pStyle w:val="Titre2"/>
        <w:numPr>
          <w:ilvl w:val="0"/>
          <w:numId w:val="0"/>
        </w:numPr>
        <w:ind w:left="360" w:hanging="360"/>
      </w:pPr>
      <w:r w:rsidRPr="0093672E">
        <w:t>Engagement du prescripteur</w:t>
      </w:r>
    </w:p>
    <w:p w14:paraId="26D94CCA" w14:textId="09C83435" w:rsidR="00205530" w:rsidRPr="0093672E" w:rsidRDefault="00AC31D2" w:rsidP="00130CD4">
      <w:pPr>
        <w:tabs>
          <w:tab w:val="left" w:pos="9072"/>
        </w:tabs>
      </w:pPr>
      <w:r w:rsidRPr="0093672E">
        <w:t xml:space="preserve">Je confirme que le patient remplit toujours les critères d’éligibilité à l’accès précoce : </w:t>
      </w:r>
      <w:permStart w:id="995243222" w:edGrp="everyone"/>
      <w:r w:rsidRPr="0093672E">
        <w:rPr>
          <w:rFonts w:ascii="Segoe UI Symbol" w:hAnsi="Segoe UI Symbol" w:cs="Segoe UI Symbol"/>
        </w:rPr>
        <w:t>☐</w:t>
      </w:r>
      <w:permEnd w:id="995243222"/>
      <w:r w:rsidRPr="0093672E">
        <w:t xml:space="preserve"> Oui</w:t>
      </w:r>
      <w:r w:rsidR="00130CD4" w:rsidRPr="0093672E">
        <w:t xml:space="preserve">   </w:t>
      </w:r>
      <w:permStart w:id="1496580144" w:edGrp="everyone"/>
      <w:r w:rsidRPr="0093672E">
        <w:t xml:space="preserve"> </w:t>
      </w:r>
      <w:r w:rsidRPr="0093672E">
        <w:rPr>
          <w:rFonts w:ascii="Segoe UI Symbol" w:hAnsi="Segoe UI Symbol" w:cs="Segoe UI Symbol"/>
        </w:rPr>
        <w:t>☐</w:t>
      </w:r>
      <w:r w:rsidRPr="0093672E">
        <w:t xml:space="preserve"> </w:t>
      </w:r>
      <w:permEnd w:id="1496580144"/>
      <w:r w:rsidRPr="0093672E">
        <w:t>Non </w:t>
      </w:r>
    </w:p>
    <w:p w14:paraId="6F9A18EA" w14:textId="79D17B24" w:rsidR="00D32781" w:rsidRDefault="00D32781" w:rsidP="00B5207D">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initier le traitement de son patient dans le cadre de l’accès précoce </w:t>
      </w:r>
      <w:sdt>
        <w:sdt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EndPr/>
        <w:sdtContent>
          <w:r w:rsidR="00104F49">
            <w:t>mais peut par l’intermédiaire du pharmacien de l’établissement de santé, faire une demande d’accès compassionnel en la justifiant</w:t>
          </w:r>
        </w:sdtContent>
      </w:sdt>
      <w:r>
        <w:t>.</w:t>
      </w:r>
    </w:p>
    <w:p w14:paraId="11E093FD" w14:textId="4E812509" w:rsidR="00EB328E" w:rsidRDefault="00EB328E" w:rsidP="00D62772">
      <w:pPr>
        <w:pStyle w:val="Titre2"/>
        <w:numPr>
          <w:ilvl w:val="0"/>
          <w:numId w:val="0"/>
        </w:numPr>
        <w:ind w:left="360" w:hanging="360"/>
        <w:rPr>
          <w:rFonts w:ascii="Arial" w:eastAsiaTheme="minorEastAsia" w:hAnsi="Arial" w:cstheme="minorBidi"/>
          <w:bCs w:val="0"/>
          <w:color w:val="404040" w:themeColor="text1" w:themeTint="BF"/>
          <w:sz w:val="22"/>
          <w:szCs w:val="22"/>
        </w:rPr>
      </w:pPr>
    </w:p>
    <w:p w14:paraId="4B137B78" w14:textId="33673128" w:rsidR="002F1E96" w:rsidRPr="0093672E" w:rsidRDefault="00D62772" w:rsidP="00D62772">
      <w:pPr>
        <w:pStyle w:val="Titre2"/>
        <w:numPr>
          <w:ilvl w:val="0"/>
          <w:numId w:val="0"/>
        </w:numPr>
        <w:ind w:left="360" w:hanging="360"/>
      </w:pPr>
      <w:r w:rsidRPr="0093672E">
        <w:t>Conditions d’utilisation</w:t>
      </w:r>
    </w:p>
    <w:p w14:paraId="3C350FA9" w14:textId="17F2AC84" w:rsidR="002F1E96" w:rsidRPr="0093672E" w:rsidRDefault="002F1E96" w:rsidP="002F1E96">
      <w:r w:rsidRPr="0093672E">
        <w:t>Date de 1</w:t>
      </w:r>
      <w:r w:rsidRPr="0093672E">
        <w:rPr>
          <w:vertAlign w:val="superscript"/>
        </w:rPr>
        <w:t>ère</w:t>
      </w:r>
      <w:r w:rsidRPr="0093672E">
        <w:t xml:space="preserve"> administration :</w:t>
      </w:r>
      <w:r w:rsidR="00FE334B" w:rsidRPr="0093672E">
        <w:t xml:space="preserve"> </w:t>
      </w:r>
      <w:permStart w:id="2033547668" w:edGrp="everyone"/>
      <w:sdt>
        <w:sdtPr>
          <w:id w:val="-1498413410"/>
          <w:placeholder>
            <w:docPart w:val="30751BDEE5D744DA852F8BBE418F8309"/>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2033547668"/>
    </w:p>
    <w:p w14:paraId="3DC799F3" w14:textId="77777777" w:rsidR="005F43EC" w:rsidRPr="0093672E" w:rsidRDefault="005F43EC" w:rsidP="00216893">
      <w:pPr>
        <w:pStyle w:val="Petit"/>
      </w:pPr>
    </w:p>
    <w:p w14:paraId="2D69CC62" w14:textId="659BE8CD" w:rsidR="005F43EC" w:rsidRPr="0093672E" w:rsidRDefault="002F1E96" w:rsidP="005F43EC">
      <w:pPr>
        <w:pStyle w:val="Intertitre"/>
      </w:pPr>
      <w:r w:rsidRPr="0093672E">
        <w:t>Posologie et durée prescrite du traitement</w:t>
      </w:r>
    </w:p>
    <w:p w14:paraId="34258E45" w14:textId="09457BBC" w:rsidR="008F0208" w:rsidRPr="0093672E" w:rsidRDefault="008F0208" w:rsidP="008F0208">
      <w:pPr>
        <w:pStyle w:val="Paragraphedexplications"/>
      </w:pPr>
      <w:r w:rsidRPr="0093672E">
        <w:t xml:space="preserve">À ne compléter que si différent de la fiche de </w:t>
      </w:r>
      <w:r w:rsidR="00973C34">
        <w:t>demande</w:t>
      </w:r>
      <w:r w:rsidR="00973C34" w:rsidRPr="0093672E">
        <w:t xml:space="preserve"> </w:t>
      </w:r>
      <w:r w:rsidRPr="0093672E">
        <w:t>de traitement</w:t>
      </w:r>
      <w:r w:rsidR="005044DC">
        <w:t>.</w:t>
      </w:r>
    </w:p>
    <w:p w14:paraId="72EC423C" w14:textId="13A4FD6A" w:rsidR="00F61EF5" w:rsidRPr="0093672E" w:rsidRDefault="00F61EF5" w:rsidP="00F61EF5">
      <w:pPr>
        <w:pStyle w:val="Paragraphedexplications"/>
      </w:pPr>
      <w:r w:rsidRPr="0093672E">
        <w:t>Si des écarts par rapport à la posologie recommandées sont effectuées, merci de les justifier.</w:t>
      </w:r>
    </w:p>
    <w:tbl>
      <w:tblPr>
        <w:tblStyle w:val="Grilledetableauclaire"/>
        <w:tblW w:w="0" w:type="auto"/>
        <w:tblLook w:val="0600" w:firstRow="0" w:lastRow="0" w:firstColumn="0" w:lastColumn="0" w:noHBand="1" w:noVBand="1"/>
      </w:tblPr>
      <w:tblGrid>
        <w:gridCol w:w="9608"/>
      </w:tblGrid>
      <w:tr w:rsidR="005F43EC" w:rsidRPr="0093672E" w14:paraId="7E02C12F" w14:textId="77777777" w:rsidTr="00F61EF5">
        <w:tc>
          <w:tcPr>
            <w:tcW w:w="9608" w:type="dxa"/>
          </w:tcPr>
          <w:p w14:paraId="350A122D" w14:textId="6874B12A" w:rsidR="00994A64" w:rsidRDefault="00994A64" w:rsidP="00994A64">
            <w:pPr>
              <w:keepNext/>
              <w:spacing w:line="240" w:lineRule="auto"/>
              <w:jc w:val="left"/>
              <w:rPr>
                <w:sz w:val="20"/>
                <w:szCs w:val="20"/>
              </w:rPr>
            </w:pPr>
            <w:r w:rsidRPr="00293A58">
              <w:rPr>
                <w:sz w:val="20"/>
                <w:szCs w:val="20"/>
              </w:rPr>
              <w:lastRenderedPageBreak/>
              <w:t xml:space="preserve">Poids </w:t>
            </w:r>
            <w:r>
              <w:rPr>
                <w:sz w:val="20"/>
                <w:szCs w:val="20"/>
              </w:rPr>
              <w:t xml:space="preserve">du patient </w:t>
            </w:r>
            <w:r w:rsidRPr="00293A58">
              <w:rPr>
                <w:sz w:val="20"/>
                <w:szCs w:val="20"/>
              </w:rPr>
              <w:t xml:space="preserve">(kg) : </w:t>
            </w:r>
            <w:sdt>
              <w:sdtPr>
                <w:rPr>
                  <w:sz w:val="20"/>
                  <w:szCs w:val="20"/>
                </w:rPr>
                <w:id w:val="-397439536"/>
                <w:placeholder>
                  <w:docPart w:val="FF9DCE2C5AC9417EBF2D3821B5A0F296"/>
                </w:placeholder>
                <w:showingPlcHdr/>
              </w:sdtPr>
              <w:sdtEndPr/>
              <w:sdtContent>
                <w:permStart w:id="394074247" w:edGrp="everyone"/>
                <w:r w:rsidRPr="00293A58">
                  <w:rPr>
                    <w:sz w:val="20"/>
                    <w:szCs w:val="20"/>
                  </w:rPr>
                  <w:t>| _ | _ | _ |</w:t>
                </w:r>
                <w:permEnd w:id="394074247"/>
              </w:sdtContent>
            </w:sdt>
            <w:r w:rsidRPr="00293A58">
              <w:rPr>
                <w:sz w:val="20"/>
                <w:szCs w:val="20"/>
              </w:rPr>
              <w:t xml:space="preserve">  </w:t>
            </w:r>
            <w:r>
              <w:rPr>
                <w:sz w:val="20"/>
                <w:szCs w:val="20"/>
              </w:rPr>
              <w:t xml:space="preserve"> </w:t>
            </w:r>
          </w:p>
          <w:tbl>
            <w:tblPr>
              <w:tblStyle w:val="Grilledutableau"/>
              <w:tblW w:w="0" w:type="auto"/>
              <w:tblLook w:val="04A0" w:firstRow="1" w:lastRow="0" w:firstColumn="1" w:lastColumn="0" w:noHBand="0" w:noVBand="1"/>
            </w:tblPr>
            <w:tblGrid>
              <w:gridCol w:w="4691"/>
              <w:gridCol w:w="4691"/>
            </w:tblGrid>
            <w:tr w:rsidR="00984D83" w14:paraId="2A526536" w14:textId="41C08434" w:rsidTr="009B5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1" w:type="dxa"/>
                </w:tcPr>
                <w:p w14:paraId="2AEE8566" w14:textId="61B0BEC0" w:rsidR="00984D83" w:rsidRPr="00794ED4" w:rsidRDefault="00984D83" w:rsidP="00994A64">
                  <w:pPr>
                    <w:keepNext/>
                    <w:spacing w:line="240" w:lineRule="auto"/>
                    <w:rPr>
                      <w:bCs/>
                      <w:sz w:val="20"/>
                      <w:szCs w:val="20"/>
                    </w:rPr>
                  </w:pPr>
                  <w:r w:rsidRPr="00794ED4">
                    <w:rPr>
                      <w:bCs/>
                      <w:sz w:val="20"/>
                      <w:szCs w:val="20"/>
                    </w:rPr>
                    <w:t>Dose effective de Kimozo</w:t>
                  </w:r>
                </w:p>
              </w:tc>
              <w:tc>
                <w:tcPr>
                  <w:tcW w:w="4691" w:type="dxa"/>
                </w:tcPr>
                <w:p w14:paraId="119C9E94" w14:textId="00D50B62" w:rsidR="00984D83" w:rsidRPr="00794ED4" w:rsidRDefault="003E018A" w:rsidP="00994A64">
                  <w:pPr>
                    <w:keepNext/>
                    <w:spacing w:line="240" w:lineRule="auto"/>
                    <w:cnfStyle w:val="100000000000" w:firstRow="1" w:lastRow="0" w:firstColumn="0" w:lastColumn="0" w:oddVBand="0" w:evenVBand="0" w:oddHBand="0" w:evenHBand="0" w:firstRowFirstColumn="0" w:firstRowLastColumn="0" w:lastRowFirstColumn="0" w:lastRowLastColumn="0"/>
                    <w:rPr>
                      <w:bCs/>
                      <w:sz w:val="20"/>
                      <w:szCs w:val="20"/>
                    </w:rPr>
                  </w:pPr>
                  <w:r w:rsidRPr="00794ED4">
                    <w:rPr>
                      <w:bCs/>
                      <w:sz w:val="20"/>
                      <w:szCs w:val="20"/>
                    </w:rPr>
                    <w:t>En cas d’association, d</w:t>
                  </w:r>
                  <w:r w:rsidR="00984D83" w:rsidRPr="00794ED4">
                    <w:rPr>
                      <w:bCs/>
                      <w:sz w:val="20"/>
                      <w:szCs w:val="20"/>
                    </w:rPr>
                    <w:t xml:space="preserve">ose effective de </w:t>
                  </w:r>
                </w:p>
              </w:tc>
            </w:tr>
            <w:tr w:rsidR="00984D83" w14:paraId="189258F1" w14:textId="407C4585" w:rsidTr="009B5014">
              <w:tc>
                <w:tcPr>
                  <w:cnfStyle w:val="001000000000" w:firstRow="0" w:lastRow="0" w:firstColumn="1" w:lastColumn="0" w:oddVBand="0" w:evenVBand="0" w:oddHBand="0" w:evenHBand="0" w:firstRowFirstColumn="0" w:firstRowLastColumn="0" w:lastRowFirstColumn="0" w:lastRowLastColumn="0"/>
                  <w:tcW w:w="4691" w:type="dxa"/>
                </w:tcPr>
                <w:p w14:paraId="360180BD" w14:textId="134CC9AE" w:rsidR="00984D83" w:rsidRDefault="00984D83" w:rsidP="00994A64">
                  <w:pPr>
                    <w:keepNext/>
                    <w:spacing w:line="240" w:lineRule="auto"/>
                    <w:rPr>
                      <w:sz w:val="20"/>
                      <w:szCs w:val="20"/>
                    </w:rPr>
                  </w:pPr>
                  <w:r w:rsidRPr="00676ADE">
                    <w:rPr>
                      <w:b w:val="0"/>
                      <w:sz w:val="20"/>
                      <w:szCs w:val="20"/>
                    </w:rPr>
                    <w:t>1er cycle :</w:t>
                  </w:r>
                  <w:r>
                    <w:rPr>
                      <w:b w:val="0"/>
                      <w:sz w:val="20"/>
                      <w:szCs w:val="20"/>
                    </w:rPr>
                    <w:t xml:space="preserve">   </w:t>
                  </w:r>
                  <w:sdt>
                    <w:sdtPr>
                      <w:rPr>
                        <w:sz w:val="20"/>
                        <w:szCs w:val="20"/>
                      </w:rPr>
                      <w:id w:val="1025751418"/>
                      <w:placeholder>
                        <w:docPart w:val="8D37F1765965435F880F7845697627DD"/>
                      </w:placeholder>
                      <w:showingPlcHdr/>
                    </w:sdtPr>
                    <w:sdtEndPr/>
                    <w:sdtContent>
                      <w:permStart w:id="677670399" w:edGrp="everyone"/>
                      <w:r w:rsidR="002F4B60" w:rsidRPr="00293A58">
                        <w:rPr>
                          <w:sz w:val="20"/>
                          <w:szCs w:val="20"/>
                        </w:rPr>
                        <w:t>| _ | _ | _ |</w:t>
                      </w:r>
                      <w:permEnd w:id="677670399"/>
                    </w:sdtContent>
                  </w:sdt>
                  <w:r w:rsidR="002F4B60" w:rsidRPr="00676ADE">
                    <w:rPr>
                      <w:b w:val="0"/>
                      <w:sz w:val="20"/>
                      <w:szCs w:val="20"/>
                    </w:rPr>
                    <w:t xml:space="preserve"> </w:t>
                  </w:r>
                  <w:r w:rsidRPr="00676ADE">
                    <w:rPr>
                      <w:b w:val="0"/>
                      <w:sz w:val="20"/>
                      <w:szCs w:val="20"/>
                    </w:rPr>
                    <w:t>mg/</w:t>
                  </w:r>
                  <w:r>
                    <w:rPr>
                      <w:b w:val="0"/>
                      <w:sz w:val="20"/>
                      <w:szCs w:val="20"/>
                    </w:rPr>
                    <w:t>m</w:t>
                  </w:r>
                  <w:r w:rsidRPr="00676ADE">
                    <w:rPr>
                      <w:b w:val="0"/>
                      <w:sz w:val="20"/>
                      <w:szCs w:val="20"/>
                      <w:vertAlign w:val="superscript"/>
                    </w:rPr>
                    <w:t>2</w:t>
                  </w:r>
                  <w:r>
                    <w:rPr>
                      <w:sz w:val="20"/>
                      <w:szCs w:val="20"/>
                    </w:rPr>
                    <w:t xml:space="preserve"> </w:t>
                  </w:r>
                </w:p>
              </w:tc>
              <w:tc>
                <w:tcPr>
                  <w:tcW w:w="4691" w:type="dxa"/>
                </w:tcPr>
                <w:p w14:paraId="2B15FB6B" w14:textId="1CA97C85" w:rsidR="00984D83" w:rsidRPr="00984D83" w:rsidRDefault="00F47BC2" w:rsidP="00984D83">
                  <w:pPr>
                    <w:keepNext/>
                    <w:spacing w:line="240" w:lineRule="auto"/>
                    <w:cnfStyle w:val="000000000000" w:firstRow="0" w:lastRow="0" w:firstColumn="0" w:lastColumn="0" w:oddVBand="0" w:evenVBand="0" w:oddHBand="0" w:evenHBand="0" w:firstRowFirstColumn="0" w:firstRowLastColumn="0" w:lastRowFirstColumn="0" w:lastRowLastColumn="0"/>
                    <w:rPr>
                      <w:bCs/>
                      <w:sz w:val="20"/>
                      <w:szCs w:val="20"/>
                    </w:rPr>
                  </w:pPr>
                  <w:permStart w:id="702970295" w:edGrp="everyone"/>
                  <w:r w:rsidRPr="008E6DF2">
                    <w:rPr>
                      <w:rFonts w:ascii="Segoe UI Symbol" w:hAnsi="Segoe UI Symbol" w:cs="Segoe UI Symbol"/>
                      <w:sz w:val="20"/>
                      <w:szCs w:val="20"/>
                    </w:rPr>
                    <w:t>☐</w:t>
                  </w:r>
                  <w:permEnd w:id="702970295"/>
                  <w:r w:rsidR="00984D83" w:rsidRPr="00984D83">
                    <w:rPr>
                      <w:bCs/>
                      <w:sz w:val="20"/>
                      <w:szCs w:val="20"/>
                    </w:rPr>
                    <w:t xml:space="preserve"> topotécan     </w:t>
                  </w:r>
                  <w:permStart w:id="69154542" w:edGrp="everyone"/>
                  <w:sdt>
                    <w:sdtPr>
                      <w:id w:val="292796357"/>
                      <w:placeholder>
                        <w:docPart w:val="ED7BAE6CEEA849E0B3C5A6400CECFAD1"/>
                      </w:placeholder>
                      <w:showingPlcHdr/>
                    </w:sdtPr>
                    <w:sdtEndPr/>
                    <w:sdtContent>
                      <w:r w:rsidR="00A71D0D" w:rsidRPr="0093672E">
                        <w:rPr>
                          <w:rStyle w:val="Mention1"/>
                        </w:rPr>
                        <w:t>| _ | _ |</w:t>
                      </w:r>
                    </w:sdtContent>
                  </w:sdt>
                  <w:r w:rsidR="00A71D0D" w:rsidRPr="00984D83">
                    <w:rPr>
                      <w:bCs/>
                      <w:sz w:val="20"/>
                      <w:szCs w:val="20"/>
                    </w:rPr>
                    <w:t xml:space="preserve"> </w:t>
                  </w:r>
                  <w:permEnd w:id="69154542"/>
                  <w:r w:rsidR="00984D83" w:rsidRPr="00984D83">
                    <w:rPr>
                      <w:bCs/>
                      <w:sz w:val="20"/>
                      <w:szCs w:val="20"/>
                    </w:rPr>
                    <w:t xml:space="preserve"> mg/m</w:t>
                  </w:r>
                  <w:r w:rsidR="00984D83" w:rsidRPr="00984D83">
                    <w:rPr>
                      <w:bCs/>
                      <w:sz w:val="20"/>
                      <w:szCs w:val="20"/>
                      <w:vertAlign w:val="superscript"/>
                    </w:rPr>
                    <w:t>2</w:t>
                  </w:r>
                </w:p>
                <w:p w14:paraId="7A83CA2B" w14:textId="6E840FC8" w:rsidR="00984D83" w:rsidRPr="00984D83" w:rsidRDefault="00F47BC2" w:rsidP="00994A64">
                  <w:pPr>
                    <w:keepNext/>
                    <w:spacing w:line="240" w:lineRule="auto"/>
                    <w:cnfStyle w:val="000000000000" w:firstRow="0" w:lastRow="0" w:firstColumn="0" w:lastColumn="0" w:oddVBand="0" w:evenVBand="0" w:oddHBand="0" w:evenHBand="0" w:firstRowFirstColumn="0" w:firstRowLastColumn="0" w:lastRowFirstColumn="0" w:lastRowLastColumn="0"/>
                    <w:rPr>
                      <w:bCs/>
                      <w:sz w:val="20"/>
                      <w:szCs w:val="20"/>
                    </w:rPr>
                  </w:pPr>
                  <w:permStart w:id="94774974" w:edGrp="everyone"/>
                  <w:r w:rsidRPr="008E6DF2">
                    <w:rPr>
                      <w:rFonts w:ascii="Segoe UI Symbol" w:hAnsi="Segoe UI Symbol" w:cs="Segoe UI Symbol"/>
                      <w:sz w:val="20"/>
                      <w:szCs w:val="20"/>
                    </w:rPr>
                    <w:t>☐</w:t>
                  </w:r>
                  <w:permEnd w:id="94774974"/>
                  <w:r w:rsidR="00984D83" w:rsidRPr="00984D83">
                    <w:rPr>
                      <w:bCs/>
                      <w:sz w:val="20"/>
                      <w:szCs w:val="20"/>
                    </w:rPr>
                    <w:t xml:space="preserve"> irinotécan      </w:t>
                  </w:r>
                  <w:permStart w:id="684927693" w:edGrp="everyone"/>
                  <w:sdt>
                    <w:sdtPr>
                      <w:id w:val="738976755"/>
                      <w:placeholder>
                        <w:docPart w:val="6F301A382A1C4F5DB87E2B41745B5E58"/>
                      </w:placeholder>
                      <w:showingPlcHdr/>
                    </w:sdtPr>
                    <w:sdtEndPr/>
                    <w:sdtContent>
                      <w:r w:rsidRPr="0093672E">
                        <w:rPr>
                          <w:rStyle w:val="Mention1"/>
                        </w:rPr>
                        <w:t>| _ | _ |</w:t>
                      </w:r>
                    </w:sdtContent>
                  </w:sdt>
                  <w:permEnd w:id="684927693"/>
                  <w:r w:rsidR="00984D83" w:rsidRPr="00984D83">
                    <w:rPr>
                      <w:bCs/>
                      <w:sz w:val="20"/>
                      <w:szCs w:val="20"/>
                    </w:rPr>
                    <w:t xml:space="preserve"> mg/m</w:t>
                  </w:r>
                  <w:r w:rsidR="00984D83" w:rsidRPr="00984D83">
                    <w:rPr>
                      <w:bCs/>
                      <w:sz w:val="20"/>
                      <w:szCs w:val="20"/>
                      <w:vertAlign w:val="superscript"/>
                    </w:rPr>
                    <w:t>2</w:t>
                  </w:r>
                </w:p>
              </w:tc>
            </w:tr>
          </w:tbl>
          <w:p w14:paraId="4ED289F1" w14:textId="27EECC5A" w:rsidR="005F43EC" w:rsidRPr="0093672E" w:rsidRDefault="00994A64" w:rsidP="005F43EC">
            <w:r w:rsidRPr="00B6080B">
              <w:rPr>
                <w:b/>
                <w:bCs/>
                <w:sz w:val="20"/>
                <w:szCs w:val="20"/>
              </w:rPr>
              <w:t>Justification de la posologie</w:t>
            </w:r>
            <w:r w:rsidR="007206C5">
              <w:rPr>
                <w:b/>
                <w:bCs/>
                <w:sz w:val="20"/>
                <w:szCs w:val="20"/>
              </w:rPr>
              <w:t xml:space="preserve"> </w:t>
            </w:r>
            <w:r w:rsidR="00B1210B">
              <w:rPr>
                <w:b/>
                <w:bCs/>
                <w:sz w:val="20"/>
                <w:szCs w:val="20"/>
              </w:rPr>
              <w:t>effective de Kimozo</w:t>
            </w:r>
            <w:r w:rsidR="00984D83">
              <w:rPr>
                <w:b/>
                <w:bCs/>
                <w:sz w:val="20"/>
                <w:szCs w:val="20"/>
              </w:rPr>
              <w:t>, de topotécan ou d’irinotécan</w:t>
            </w:r>
            <w:r w:rsidR="00B1210B">
              <w:rPr>
                <w:b/>
                <w:bCs/>
                <w:sz w:val="20"/>
                <w:szCs w:val="20"/>
              </w:rPr>
              <w:t xml:space="preserve"> l</w:t>
            </w:r>
            <w:r w:rsidRPr="00B6080B">
              <w:rPr>
                <w:b/>
                <w:bCs/>
                <w:sz w:val="20"/>
                <w:szCs w:val="20"/>
              </w:rPr>
              <w:t>e cas échéant</w:t>
            </w:r>
            <w:r w:rsidRPr="00FB4173">
              <w:rPr>
                <w:sz w:val="20"/>
                <w:szCs w:val="20"/>
              </w:rPr>
              <w:t> :</w:t>
            </w:r>
            <w:r>
              <w:t xml:space="preserve"> </w:t>
            </w:r>
            <w:sdt>
              <w:sdtPr>
                <w:id w:val="-956558353"/>
                <w:placeholder>
                  <w:docPart w:val="624F5B8DA1C241FCB47095BB86DF950C"/>
                </w:placeholder>
                <w:showingPlcHdr/>
              </w:sdtPr>
              <w:sdtEndPr/>
              <w:sdtContent>
                <w:permStart w:id="530908894" w:edGrp="everyone"/>
                <w:r w:rsidR="00F47BC2" w:rsidRPr="0093672E">
                  <w:rPr>
                    <w:rStyle w:val="Mention1"/>
                  </w:rPr>
                  <w:t>________________</w:t>
                </w:r>
                <w:permEnd w:id="530908894"/>
              </w:sdtContent>
            </w:sdt>
          </w:p>
        </w:tc>
      </w:tr>
    </w:tbl>
    <w:p w14:paraId="60279411" w14:textId="77777777" w:rsidR="00216893" w:rsidRPr="0093672E" w:rsidRDefault="00216893" w:rsidP="00216893"/>
    <w:p w14:paraId="610C66B2" w14:textId="77777777" w:rsidR="00A235A5" w:rsidRPr="0093672E" w:rsidRDefault="004851DE" w:rsidP="0097594E">
      <w:pPr>
        <w:pStyle w:val="Intertitre"/>
      </w:pPr>
      <w:r w:rsidRPr="0093672E">
        <w:t xml:space="preserve">Traitements concomitants </w:t>
      </w:r>
    </w:p>
    <w:p w14:paraId="5F46C48A" w14:textId="63F7CEC9" w:rsidR="005F43EC" w:rsidRPr="0093672E" w:rsidRDefault="0097594E" w:rsidP="005F43EC">
      <w:pPr>
        <w:pStyle w:val="Paragraphedexplications"/>
      </w:pPr>
      <w:r w:rsidRPr="0093672E">
        <w:t>À</w:t>
      </w:r>
      <w:r w:rsidR="004851DE" w:rsidRPr="0093672E">
        <w:t xml:space="preserve"> compléter si différent de la fiche de demande de traitement</w:t>
      </w:r>
      <w:r w:rsidR="005044DC">
        <w:t>.</w:t>
      </w:r>
    </w:p>
    <w:tbl>
      <w:tblPr>
        <w:tblStyle w:val="Grilledetableauclaire"/>
        <w:tblW w:w="0" w:type="auto"/>
        <w:tblLook w:val="0600" w:firstRow="0" w:lastRow="0" w:firstColumn="0" w:lastColumn="0" w:noHBand="1" w:noVBand="1"/>
      </w:tblPr>
      <w:tblGrid>
        <w:gridCol w:w="9608"/>
      </w:tblGrid>
      <w:tr w:rsidR="005F43EC" w:rsidRPr="0093672E" w14:paraId="3D9F03BC" w14:textId="77777777" w:rsidTr="005F43EC">
        <w:tc>
          <w:tcPr>
            <w:tcW w:w="9629" w:type="dxa"/>
          </w:tcPr>
          <w:tbl>
            <w:tblPr>
              <w:tblStyle w:val="Grilledutableau"/>
              <w:tblW w:w="0" w:type="auto"/>
              <w:tblLook w:val="04A0" w:firstRow="1" w:lastRow="0" w:firstColumn="1" w:lastColumn="0" w:noHBand="0" w:noVBand="1"/>
            </w:tblPr>
            <w:tblGrid>
              <w:gridCol w:w="2285"/>
              <w:gridCol w:w="3119"/>
              <w:gridCol w:w="1842"/>
              <w:gridCol w:w="2136"/>
            </w:tblGrid>
            <w:tr w:rsidR="000E587B" w14:paraId="79EE23EC" w14:textId="77777777" w:rsidTr="003A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0927E0D6" w14:textId="77777777" w:rsidR="000E587B" w:rsidRPr="00930EE2" w:rsidRDefault="000E587B" w:rsidP="000E587B">
                  <w:pPr>
                    <w:keepNext/>
                    <w:spacing w:before="0" w:line="240" w:lineRule="auto"/>
                    <w:jc w:val="center"/>
                    <w:rPr>
                      <w:bCs/>
                      <w:sz w:val="20"/>
                      <w:szCs w:val="20"/>
                    </w:rPr>
                  </w:pPr>
                  <w:r w:rsidRPr="00930EE2">
                    <w:rPr>
                      <w:bCs/>
                      <w:sz w:val="20"/>
                      <w:szCs w:val="20"/>
                    </w:rPr>
                    <w:t>DCI ou nom de marque</w:t>
                  </w:r>
                </w:p>
              </w:tc>
              <w:tc>
                <w:tcPr>
                  <w:tcW w:w="3119" w:type="dxa"/>
                </w:tcPr>
                <w:p w14:paraId="59E9364D" w14:textId="77777777" w:rsidR="000E587B" w:rsidRPr="00930EE2" w:rsidRDefault="000E587B" w:rsidP="000E587B">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Dose</w:t>
                  </w:r>
                </w:p>
              </w:tc>
              <w:tc>
                <w:tcPr>
                  <w:tcW w:w="1842" w:type="dxa"/>
                </w:tcPr>
                <w:p w14:paraId="62D50987" w14:textId="77777777" w:rsidR="000E587B" w:rsidRPr="00930EE2" w:rsidRDefault="000E587B" w:rsidP="000E587B">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Date de début de traitement</w:t>
                  </w:r>
                </w:p>
              </w:tc>
              <w:tc>
                <w:tcPr>
                  <w:tcW w:w="2136" w:type="dxa"/>
                </w:tcPr>
                <w:p w14:paraId="21DB6CEA" w14:textId="77777777" w:rsidR="000E587B" w:rsidRPr="00930EE2" w:rsidRDefault="000E587B" w:rsidP="000E587B">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Indication</w:t>
                  </w:r>
                </w:p>
              </w:tc>
            </w:tr>
            <w:tr w:rsidR="000E587B" w14:paraId="74DC94A6"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3FE5098C" w14:textId="77777777" w:rsidR="000E587B" w:rsidRPr="003F3CF2" w:rsidRDefault="00383C49" w:rsidP="000E587B">
                  <w:pPr>
                    <w:keepNext/>
                    <w:spacing w:before="0" w:line="240" w:lineRule="auto"/>
                    <w:jc w:val="center"/>
                    <w:rPr>
                      <w:b w:val="0"/>
                      <w:sz w:val="20"/>
                      <w:szCs w:val="20"/>
                    </w:rPr>
                  </w:pPr>
                  <w:sdt>
                    <w:sdtPr>
                      <w:rPr>
                        <w:sz w:val="20"/>
                        <w:szCs w:val="20"/>
                      </w:rPr>
                      <w:id w:val="-1537650120"/>
                      <w:placeholder>
                        <w:docPart w:val="D163D3EE3F104774BE05DDEBACF58EA1"/>
                      </w:placeholder>
                      <w:showingPlcHdr/>
                    </w:sdtPr>
                    <w:sdtEndPr/>
                    <w:sdtContent>
                      <w:permStart w:id="196564514" w:edGrp="everyone"/>
                      <w:r w:rsidR="000E587B" w:rsidRPr="00B1326F">
                        <w:rPr>
                          <w:rStyle w:val="Mention1"/>
                          <w:rFonts w:ascii="Arial" w:hAnsi="Arial" w:cs="Arial"/>
                          <w:sz w:val="20"/>
                          <w:szCs w:val="20"/>
                        </w:rPr>
                        <w:t>___________</w:t>
                      </w:r>
                      <w:permEnd w:id="196564514"/>
                    </w:sdtContent>
                  </w:sdt>
                </w:p>
              </w:tc>
              <w:permStart w:id="1066931479" w:edGrp="everyone"/>
              <w:tc>
                <w:tcPr>
                  <w:tcW w:w="3119" w:type="dxa"/>
                </w:tcPr>
                <w:p w14:paraId="50AC2097"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2129350466"/>
                      <w:placeholder>
                        <w:docPart w:val="BFF92E5DEFD44E7492307A25CB108C36"/>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permEnd w:id="1066931479"/>
                  <w:r w:rsidR="000E587B" w:rsidRPr="003F3CF2">
                    <w:rPr>
                      <w:sz w:val="20"/>
                      <w:szCs w:val="20"/>
                    </w:rPr>
                    <w:t xml:space="preserve"> </w:t>
                  </w:r>
                  <w:permStart w:id="1728935762" w:edGrp="everyone"/>
                  <w:sdt>
                    <w:sdtPr>
                      <w:rPr>
                        <w:rFonts w:ascii="Segoe UI Symbol" w:eastAsia="MS Gothic" w:hAnsi="Segoe UI Symbol" w:cs="Segoe UI Symbol"/>
                        <w:sz w:val="20"/>
                        <w:szCs w:val="20"/>
                      </w:rPr>
                      <w:id w:val="-432591899"/>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1728935762"/>
                  <w:r w:rsidR="000E587B">
                    <w:rPr>
                      <w:rFonts w:ascii="Segoe UI Symbol" w:hAnsi="Segoe UI Symbol" w:cs="Segoe UI Symbol"/>
                      <w:sz w:val="20"/>
                      <w:szCs w:val="20"/>
                    </w:rPr>
                    <w:t xml:space="preserve"> </w:t>
                  </w:r>
                  <w:r w:rsidR="000E587B" w:rsidRPr="003F3CF2">
                    <w:rPr>
                      <w:sz w:val="20"/>
                      <w:szCs w:val="20"/>
                    </w:rPr>
                    <w:t>mg/m</w:t>
                  </w:r>
                  <w:r w:rsidR="000E587B" w:rsidRPr="00994A64">
                    <w:rPr>
                      <w:sz w:val="20"/>
                      <w:szCs w:val="20"/>
                      <w:vertAlign w:val="superscript"/>
                    </w:rPr>
                    <w:t>2</w:t>
                  </w:r>
                  <w:r w:rsidR="000E587B">
                    <w:rPr>
                      <w:sz w:val="20"/>
                      <w:szCs w:val="20"/>
                    </w:rPr>
                    <w:t xml:space="preserve"> </w:t>
                  </w:r>
                  <w:permStart w:id="1589454845" w:edGrp="everyone"/>
                  <w:sdt>
                    <w:sdtPr>
                      <w:rPr>
                        <w:rFonts w:ascii="Segoe UI Symbol" w:eastAsia="MS Gothic" w:hAnsi="Segoe UI Symbol" w:cs="Segoe UI Symbol"/>
                        <w:sz w:val="20"/>
                        <w:szCs w:val="20"/>
                      </w:rPr>
                      <w:id w:val="1166681554"/>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1589454845"/>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2010134103" w:edGrp="everyone"/>
                <w:p w14:paraId="766B2DCC"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b/>
                      <w:sz w:val="20"/>
                      <w:szCs w:val="20"/>
                    </w:rPr>
                  </w:pPr>
                  <w:sdt>
                    <w:sdtPr>
                      <w:rPr>
                        <w:rFonts w:ascii="Segoe UI Symbol" w:eastAsia="MS Gothic" w:hAnsi="Segoe UI Symbol" w:cs="Segoe UI Symbol"/>
                        <w:sz w:val="20"/>
                        <w:szCs w:val="20"/>
                      </w:rPr>
                      <w:id w:val="721866579"/>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2010134103"/>
                  <w:r w:rsidR="000E587B">
                    <w:rPr>
                      <w:rFonts w:ascii="Segoe UI Symbol" w:hAnsi="Segoe UI Symbol" w:cs="Segoe UI Symbol"/>
                      <w:sz w:val="20"/>
                      <w:szCs w:val="20"/>
                    </w:rPr>
                    <w:t xml:space="preserve"> </w:t>
                  </w:r>
                  <w:r w:rsidR="000E587B" w:rsidRPr="00B31CFC">
                    <w:rPr>
                      <w:sz w:val="20"/>
                      <w:szCs w:val="20"/>
                    </w:rPr>
                    <w:t>unité à préciser</w:t>
                  </w:r>
                  <w:r w:rsidR="000E587B">
                    <w:rPr>
                      <w:sz w:val="20"/>
                      <w:szCs w:val="20"/>
                    </w:rPr>
                    <w:t xml:space="preserve"> </w:t>
                  </w:r>
                  <w:sdt>
                    <w:sdtPr>
                      <w:rPr>
                        <w:sz w:val="20"/>
                        <w:szCs w:val="20"/>
                      </w:rPr>
                      <w:id w:val="192964789"/>
                      <w:placeholder>
                        <w:docPart w:val="EE7B7ABB4BB34941852A7088F99D3EFD"/>
                      </w:placeholder>
                      <w:showingPlcHdr/>
                    </w:sdtPr>
                    <w:sdtEndPr/>
                    <w:sdtContent>
                      <w:permStart w:id="1627536390" w:edGrp="everyone"/>
                      <w:r w:rsidR="000E587B" w:rsidRPr="00B1326F">
                        <w:rPr>
                          <w:rStyle w:val="Mention1"/>
                          <w:rFonts w:ascii="Arial" w:hAnsi="Arial" w:cs="Arial"/>
                          <w:sz w:val="20"/>
                          <w:szCs w:val="20"/>
                        </w:rPr>
                        <w:t>_______</w:t>
                      </w:r>
                      <w:permEnd w:id="1627536390"/>
                    </w:sdtContent>
                  </w:sdt>
                </w:p>
              </w:tc>
              <w:tc>
                <w:tcPr>
                  <w:tcW w:w="1842" w:type="dxa"/>
                </w:tcPr>
                <w:p w14:paraId="08C8EF5D" w14:textId="77777777" w:rsidR="000E587B" w:rsidRPr="003F3CF2"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sdt>
                    <w:sdtPr>
                      <w:rPr>
                        <w:b/>
                        <w:bCs/>
                        <w:sz w:val="20"/>
                        <w:szCs w:val="20"/>
                      </w:rPr>
                      <w:id w:val="1156188224"/>
                      <w:placeholder>
                        <w:docPart w:val="011D9073902D453A862556D7ADF434A5"/>
                      </w:placeholder>
                      <w:showingPlcHdr/>
                      <w:date w:fullDate="2021-06-22T00:00:00Z">
                        <w:dateFormat w:val="dd/MM/yyyy"/>
                        <w:lid w:val="fr-FR"/>
                        <w:storeMappedDataAs w:val="dateTime"/>
                        <w:calendar w:val="gregorian"/>
                      </w:date>
                    </w:sdtPr>
                    <w:sdtEndPr/>
                    <w:sdtContent>
                      <w:permStart w:id="166610915" w:edGrp="everyone"/>
                      <w:r w:rsidR="000E587B" w:rsidRPr="001253CC">
                        <w:rPr>
                          <w:rStyle w:val="Mention1"/>
                          <w:rFonts w:ascii="Arial" w:hAnsi="Arial" w:cs="Arial"/>
                          <w:b/>
                          <w:bCs/>
                          <w:sz w:val="20"/>
                          <w:szCs w:val="20"/>
                        </w:rPr>
                        <w:t>_ _/_ _/_ _ _ _</w:t>
                      </w:r>
                      <w:permEnd w:id="166610915"/>
                    </w:sdtContent>
                  </w:sdt>
                </w:p>
              </w:tc>
              <w:tc>
                <w:tcPr>
                  <w:tcW w:w="2136" w:type="dxa"/>
                </w:tcPr>
                <w:p w14:paraId="1F9366D4"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990251767"/>
                      <w:placeholder>
                        <w:docPart w:val="27AE1CB8F1434EA99C3AD89550AFD4ED"/>
                      </w:placeholder>
                      <w:showingPlcHdr/>
                    </w:sdtPr>
                    <w:sdtEndPr/>
                    <w:sdtContent>
                      <w:permStart w:id="428805511" w:edGrp="everyone"/>
                      <w:r w:rsidR="000E587B" w:rsidRPr="004F6BFF">
                        <w:rPr>
                          <w:rStyle w:val="Mention1"/>
                          <w:rFonts w:ascii="Arial" w:hAnsi="Arial" w:cs="Arial"/>
                          <w:sz w:val="20"/>
                          <w:szCs w:val="20"/>
                        </w:rPr>
                        <w:t>___________</w:t>
                      </w:r>
                      <w:permEnd w:id="428805511"/>
                    </w:sdtContent>
                  </w:sdt>
                </w:p>
              </w:tc>
            </w:tr>
            <w:tr w:rsidR="000E587B" w14:paraId="6F0B3F1C"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4D3FA901" w14:textId="77777777" w:rsidR="000E587B" w:rsidRDefault="00383C49" w:rsidP="000E587B">
                  <w:pPr>
                    <w:keepNext/>
                    <w:spacing w:before="0" w:line="240" w:lineRule="auto"/>
                    <w:jc w:val="center"/>
                    <w:rPr>
                      <w:b w:val="0"/>
                      <w:sz w:val="20"/>
                      <w:szCs w:val="20"/>
                    </w:rPr>
                  </w:pPr>
                  <w:sdt>
                    <w:sdtPr>
                      <w:rPr>
                        <w:sz w:val="20"/>
                        <w:szCs w:val="20"/>
                      </w:rPr>
                      <w:id w:val="-689064053"/>
                      <w:placeholder>
                        <w:docPart w:val="7C9755C40BDB4E20898E9074F1D269A0"/>
                      </w:placeholder>
                      <w:showingPlcHdr/>
                    </w:sdtPr>
                    <w:sdtEndPr/>
                    <w:sdtContent>
                      <w:permStart w:id="1675047691" w:edGrp="everyone"/>
                      <w:r w:rsidR="000E587B" w:rsidRPr="00B1326F">
                        <w:rPr>
                          <w:rStyle w:val="Mention1"/>
                          <w:rFonts w:ascii="Arial" w:hAnsi="Arial" w:cs="Arial"/>
                          <w:sz w:val="20"/>
                          <w:szCs w:val="20"/>
                        </w:rPr>
                        <w:t>___________</w:t>
                      </w:r>
                      <w:permEnd w:id="1675047691"/>
                    </w:sdtContent>
                  </w:sdt>
                </w:p>
              </w:tc>
              <w:permStart w:id="287273588" w:edGrp="everyone"/>
              <w:tc>
                <w:tcPr>
                  <w:tcW w:w="3119" w:type="dxa"/>
                </w:tcPr>
                <w:p w14:paraId="1E435937"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1121074366"/>
                      <w:placeholder>
                        <w:docPart w:val="DBFA734EE8614519BE8BE28868668AD6"/>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permEnd w:id="287273588"/>
                  <w:r w:rsidR="000E587B">
                    <w:rPr>
                      <w:sz w:val="20"/>
                      <w:szCs w:val="20"/>
                    </w:rPr>
                    <w:t xml:space="preserve"> </w:t>
                  </w:r>
                  <w:permStart w:id="427760671" w:edGrp="everyone"/>
                  <w:r w:rsidR="000E587B" w:rsidRPr="008E6DF2">
                    <w:rPr>
                      <w:rFonts w:ascii="Segoe UI Symbol" w:hAnsi="Segoe UI Symbol" w:cs="Segoe UI Symbol"/>
                      <w:sz w:val="20"/>
                      <w:szCs w:val="20"/>
                    </w:rPr>
                    <w:t>☐</w:t>
                  </w:r>
                  <w:permEnd w:id="427760671"/>
                  <w:r w:rsidR="000E587B" w:rsidRPr="003F3CF2">
                    <w:rPr>
                      <w:sz w:val="20"/>
                      <w:szCs w:val="20"/>
                    </w:rPr>
                    <w:t xml:space="preserve"> mg/m</w:t>
                  </w:r>
                  <w:r w:rsidR="000E587B" w:rsidRPr="00994A64">
                    <w:rPr>
                      <w:sz w:val="20"/>
                      <w:szCs w:val="20"/>
                      <w:vertAlign w:val="superscript"/>
                    </w:rPr>
                    <w:t>2</w:t>
                  </w:r>
                  <w:r w:rsidR="000E587B">
                    <w:rPr>
                      <w:sz w:val="20"/>
                      <w:szCs w:val="20"/>
                    </w:rPr>
                    <w:t xml:space="preserve"> </w:t>
                  </w:r>
                  <w:permStart w:id="1107377737" w:edGrp="everyone"/>
                  <w:r w:rsidR="000E587B" w:rsidRPr="008E6DF2">
                    <w:rPr>
                      <w:rFonts w:ascii="Segoe UI Symbol" w:hAnsi="Segoe UI Symbol" w:cs="Segoe UI Symbol"/>
                      <w:sz w:val="20"/>
                      <w:szCs w:val="20"/>
                    </w:rPr>
                    <w:t>☐</w:t>
                  </w:r>
                  <w:permEnd w:id="1107377737"/>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1762527604" w:edGrp="everyone"/>
                <w:p w14:paraId="18C26242"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433948023"/>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1762527604"/>
                  <w:r w:rsidR="000E587B">
                    <w:rPr>
                      <w:rFonts w:ascii="Segoe UI Symbol" w:hAnsi="Segoe UI Symbol" w:cs="Segoe UI Symbol"/>
                      <w:sz w:val="20"/>
                      <w:szCs w:val="20"/>
                    </w:rPr>
                    <w:t xml:space="preserve"> </w:t>
                  </w:r>
                  <w:r w:rsidR="000E587B" w:rsidRPr="00B31CFC">
                    <w:rPr>
                      <w:sz w:val="20"/>
                      <w:szCs w:val="20"/>
                    </w:rPr>
                    <w:t>unité à préciser</w:t>
                  </w:r>
                  <w:r w:rsidR="000E587B">
                    <w:rPr>
                      <w:sz w:val="20"/>
                      <w:szCs w:val="20"/>
                    </w:rPr>
                    <w:t xml:space="preserve"> </w:t>
                  </w:r>
                  <w:sdt>
                    <w:sdtPr>
                      <w:rPr>
                        <w:sz w:val="20"/>
                        <w:szCs w:val="20"/>
                      </w:rPr>
                      <w:id w:val="-1880152078"/>
                      <w:placeholder>
                        <w:docPart w:val="1882BC05054247B8B09DAE51615C703A"/>
                      </w:placeholder>
                      <w:showingPlcHdr/>
                    </w:sdtPr>
                    <w:sdtEndPr/>
                    <w:sdtContent>
                      <w:permStart w:id="1021910515" w:edGrp="everyone"/>
                      <w:r w:rsidR="000E587B" w:rsidRPr="00B1326F">
                        <w:rPr>
                          <w:rStyle w:val="Mention1"/>
                          <w:rFonts w:ascii="Arial" w:hAnsi="Arial" w:cs="Arial"/>
                          <w:sz w:val="20"/>
                          <w:szCs w:val="20"/>
                        </w:rPr>
                        <w:t>_______</w:t>
                      </w:r>
                      <w:permEnd w:id="1021910515"/>
                    </w:sdtContent>
                  </w:sdt>
                </w:p>
              </w:tc>
              <w:tc>
                <w:tcPr>
                  <w:tcW w:w="1842" w:type="dxa"/>
                </w:tcPr>
                <w:p w14:paraId="74403831" w14:textId="77777777" w:rsidR="000E587B"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1039206421"/>
                      <w:placeholder>
                        <w:docPart w:val="505976D989474AB3974A020C91D6F663"/>
                      </w:placeholder>
                      <w:showingPlcHdr/>
                      <w:date w:fullDate="2021-06-22T00:00:00Z">
                        <w:dateFormat w:val="dd/MM/yyyy"/>
                        <w:lid w:val="fr-FR"/>
                        <w:storeMappedDataAs w:val="dateTime"/>
                        <w:calendar w:val="gregorian"/>
                      </w:date>
                    </w:sdtPr>
                    <w:sdtEndPr/>
                    <w:sdtContent>
                      <w:permStart w:id="1459846444" w:edGrp="everyone"/>
                      <w:r w:rsidR="000E587B" w:rsidRPr="001253CC">
                        <w:rPr>
                          <w:rStyle w:val="Mention1"/>
                          <w:rFonts w:ascii="Arial" w:hAnsi="Arial" w:cs="Arial"/>
                          <w:b/>
                          <w:bCs/>
                          <w:sz w:val="20"/>
                          <w:szCs w:val="20"/>
                        </w:rPr>
                        <w:t>_ _/_ _/_ _ _ _</w:t>
                      </w:r>
                      <w:permEnd w:id="1459846444"/>
                    </w:sdtContent>
                  </w:sdt>
                </w:p>
              </w:tc>
              <w:tc>
                <w:tcPr>
                  <w:tcW w:w="2136" w:type="dxa"/>
                </w:tcPr>
                <w:p w14:paraId="5EB8B52C"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1691958296"/>
                      <w:placeholder>
                        <w:docPart w:val="1706C4687A134C90A47F3BF2528D417F"/>
                      </w:placeholder>
                      <w:showingPlcHdr/>
                    </w:sdtPr>
                    <w:sdtEndPr/>
                    <w:sdtContent>
                      <w:permStart w:id="246961291" w:edGrp="everyone"/>
                      <w:r w:rsidR="000E587B" w:rsidRPr="004F6BFF">
                        <w:rPr>
                          <w:rStyle w:val="Mention1"/>
                          <w:rFonts w:ascii="Arial" w:hAnsi="Arial" w:cs="Arial"/>
                          <w:sz w:val="20"/>
                          <w:szCs w:val="20"/>
                        </w:rPr>
                        <w:t>___________</w:t>
                      </w:r>
                      <w:permEnd w:id="246961291"/>
                    </w:sdtContent>
                  </w:sdt>
                </w:p>
              </w:tc>
            </w:tr>
            <w:tr w:rsidR="000E587B" w14:paraId="6BEF0AD9"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1D81051E" w14:textId="77777777" w:rsidR="000E587B" w:rsidRDefault="00383C49" w:rsidP="000E587B">
                  <w:pPr>
                    <w:keepNext/>
                    <w:spacing w:before="0" w:line="240" w:lineRule="auto"/>
                    <w:jc w:val="center"/>
                    <w:rPr>
                      <w:sz w:val="20"/>
                      <w:szCs w:val="20"/>
                    </w:rPr>
                  </w:pPr>
                  <w:sdt>
                    <w:sdtPr>
                      <w:rPr>
                        <w:sz w:val="20"/>
                        <w:szCs w:val="20"/>
                      </w:rPr>
                      <w:id w:val="-918253955"/>
                      <w:placeholder>
                        <w:docPart w:val="CA1113FDF6AB445388FBE4A5DE9971D8"/>
                      </w:placeholder>
                      <w:showingPlcHdr/>
                    </w:sdtPr>
                    <w:sdtEndPr/>
                    <w:sdtContent>
                      <w:permStart w:id="72639677" w:edGrp="everyone"/>
                      <w:r w:rsidR="000E587B" w:rsidRPr="00B1326F">
                        <w:rPr>
                          <w:rStyle w:val="Mention1"/>
                          <w:rFonts w:ascii="Arial" w:hAnsi="Arial" w:cs="Arial"/>
                          <w:sz w:val="20"/>
                          <w:szCs w:val="20"/>
                        </w:rPr>
                        <w:t>___________</w:t>
                      </w:r>
                      <w:permEnd w:id="72639677"/>
                    </w:sdtContent>
                  </w:sdt>
                </w:p>
              </w:tc>
              <w:permStart w:id="1466971278" w:edGrp="everyone"/>
              <w:tc>
                <w:tcPr>
                  <w:tcW w:w="3119" w:type="dxa"/>
                </w:tcPr>
                <w:p w14:paraId="79AE11C2" w14:textId="5A1BD85E"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1486701072"/>
                      <w:placeholder>
                        <w:docPart w:val="D30E46C0291249478FE2EAB2F3400F80"/>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permEnd w:id="1466971278"/>
                  <w:r w:rsidR="000E587B" w:rsidRPr="008E6DF2">
                    <w:rPr>
                      <w:rFonts w:ascii="Segoe UI Symbol" w:hAnsi="Segoe UI Symbol" w:cs="Segoe UI Symbol"/>
                      <w:sz w:val="20"/>
                      <w:szCs w:val="20"/>
                    </w:rPr>
                    <w:t xml:space="preserve"> </w:t>
                  </w:r>
                  <w:permStart w:id="1845262663" w:edGrp="everyone"/>
                  <w:sdt>
                    <w:sdtPr>
                      <w:rPr>
                        <w:rFonts w:ascii="Segoe UI Symbol" w:eastAsia="MS Gothic" w:hAnsi="Segoe UI Symbol" w:cs="Segoe UI Symbol"/>
                        <w:sz w:val="20"/>
                        <w:szCs w:val="20"/>
                      </w:rPr>
                      <w:id w:val="294341653"/>
                      <w14:checkbox>
                        <w14:checked w14:val="0"/>
                        <w14:checkedState w14:val="2612" w14:font="MS Gothic"/>
                        <w14:uncheckedState w14:val="2610" w14:font="MS Gothic"/>
                      </w14:checkbox>
                    </w:sdtPr>
                    <w:sdtEndPr/>
                    <w:sdtContent>
                      <w:r w:rsidR="00F47BC2">
                        <w:rPr>
                          <w:rFonts w:ascii="MS Gothic" w:eastAsia="MS Gothic" w:hAnsi="MS Gothic" w:cs="Segoe UI Symbol" w:hint="eastAsia"/>
                          <w:sz w:val="20"/>
                          <w:szCs w:val="20"/>
                        </w:rPr>
                        <w:t>☐</w:t>
                      </w:r>
                    </w:sdtContent>
                  </w:sdt>
                  <w:permEnd w:id="1845262663"/>
                  <w:r w:rsidR="000E587B" w:rsidRPr="003F3CF2">
                    <w:rPr>
                      <w:sz w:val="20"/>
                      <w:szCs w:val="20"/>
                    </w:rPr>
                    <w:t xml:space="preserve"> mg/m</w:t>
                  </w:r>
                  <w:r w:rsidR="000E587B" w:rsidRPr="00994A64">
                    <w:rPr>
                      <w:sz w:val="20"/>
                      <w:szCs w:val="20"/>
                      <w:vertAlign w:val="superscript"/>
                    </w:rPr>
                    <w:t>2</w:t>
                  </w:r>
                  <w:r w:rsidR="000E587B">
                    <w:rPr>
                      <w:sz w:val="20"/>
                      <w:szCs w:val="20"/>
                    </w:rPr>
                    <w:t xml:space="preserve"> </w:t>
                  </w:r>
                  <w:permStart w:id="1559300748" w:edGrp="everyone"/>
                  <w:sdt>
                    <w:sdtPr>
                      <w:rPr>
                        <w:rFonts w:ascii="Segoe UI Symbol" w:eastAsia="MS Gothic" w:hAnsi="Segoe UI Symbol" w:cs="Segoe UI Symbol"/>
                        <w:sz w:val="20"/>
                        <w:szCs w:val="20"/>
                      </w:rPr>
                      <w:id w:val="460472538"/>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1559300748"/>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97540758" w:edGrp="everyone"/>
                <w:p w14:paraId="25EC32B8"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864864927"/>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97540758"/>
                  <w:r w:rsidR="000E587B">
                    <w:rPr>
                      <w:rFonts w:ascii="Segoe UI Symbol" w:hAnsi="Segoe UI Symbol" w:cs="Segoe UI Symbol"/>
                      <w:sz w:val="20"/>
                      <w:szCs w:val="20"/>
                    </w:rPr>
                    <w:t xml:space="preserve"> </w:t>
                  </w:r>
                  <w:r w:rsidR="000E587B" w:rsidRPr="00B31CFC">
                    <w:rPr>
                      <w:sz w:val="20"/>
                      <w:szCs w:val="20"/>
                    </w:rPr>
                    <w:t>unité à préciser</w:t>
                  </w:r>
                  <w:r w:rsidR="000E587B">
                    <w:rPr>
                      <w:sz w:val="20"/>
                      <w:szCs w:val="20"/>
                    </w:rPr>
                    <w:t xml:space="preserve"> </w:t>
                  </w:r>
                  <w:sdt>
                    <w:sdtPr>
                      <w:rPr>
                        <w:sz w:val="20"/>
                        <w:szCs w:val="20"/>
                      </w:rPr>
                      <w:id w:val="-1335986114"/>
                      <w:placeholder>
                        <w:docPart w:val="C5F3CAADECB945BF88D84E999C20865F"/>
                      </w:placeholder>
                      <w:showingPlcHdr/>
                    </w:sdtPr>
                    <w:sdtEndPr/>
                    <w:sdtContent>
                      <w:permStart w:id="1002777840" w:edGrp="everyone"/>
                      <w:r w:rsidR="000E587B" w:rsidRPr="00B1326F">
                        <w:rPr>
                          <w:rStyle w:val="Mention1"/>
                          <w:rFonts w:ascii="Arial" w:hAnsi="Arial" w:cs="Arial"/>
                          <w:sz w:val="20"/>
                          <w:szCs w:val="20"/>
                        </w:rPr>
                        <w:t>_______</w:t>
                      </w:r>
                      <w:permEnd w:id="1002777840"/>
                    </w:sdtContent>
                  </w:sdt>
                </w:p>
              </w:tc>
              <w:tc>
                <w:tcPr>
                  <w:tcW w:w="1842" w:type="dxa"/>
                </w:tcPr>
                <w:p w14:paraId="71627E67" w14:textId="77777777" w:rsidR="000E587B"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732888251"/>
                      <w:placeholder>
                        <w:docPart w:val="E098980A69864806BFD901503F9A2970"/>
                      </w:placeholder>
                      <w:showingPlcHdr/>
                      <w:date w:fullDate="2021-06-22T00:00:00Z">
                        <w:dateFormat w:val="dd/MM/yyyy"/>
                        <w:lid w:val="fr-FR"/>
                        <w:storeMappedDataAs w:val="dateTime"/>
                        <w:calendar w:val="gregorian"/>
                      </w:date>
                    </w:sdtPr>
                    <w:sdtEndPr/>
                    <w:sdtContent>
                      <w:permStart w:id="671037961" w:edGrp="everyone"/>
                      <w:r w:rsidR="000E587B" w:rsidRPr="001253CC">
                        <w:rPr>
                          <w:rStyle w:val="Mention1"/>
                          <w:rFonts w:ascii="Arial" w:hAnsi="Arial" w:cs="Arial"/>
                          <w:b/>
                          <w:bCs/>
                          <w:sz w:val="20"/>
                          <w:szCs w:val="20"/>
                        </w:rPr>
                        <w:t>_ _/_ _/_ _ _ _</w:t>
                      </w:r>
                      <w:permEnd w:id="671037961"/>
                    </w:sdtContent>
                  </w:sdt>
                </w:p>
              </w:tc>
              <w:tc>
                <w:tcPr>
                  <w:tcW w:w="2136" w:type="dxa"/>
                </w:tcPr>
                <w:p w14:paraId="6A983325"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197631160"/>
                      <w:placeholder>
                        <w:docPart w:val="EC78E46A42FA49649EEC2AD281A6B9A2"/>
                      </w:placeholder>
                      <w:showingPlcHdr/>
                    </w:sdtPr>
                    <w:sdtEndPr/>
                    <w:sdtContent>
                      <w:permStart w:id="324019098" w:edGrp="everyone"/>
                      <w:r w:rsidR="000E587B" w:rsidRPr="004F6BFF">
                        <w:rPr>
                          <w:rStyle w:val="Mention1"/>
                          <w:rFonts w:ascii="Arial" w:hAnsi="Arial" w:cs="Arial"/>
                          <w:sz w:val="20"/>
                          <w:szCs w:val="20"/>
                        </w:rPr>
                        <w:t>___________</w:t>
                      </w:r>
                      <w:permEnd w:id="324019098"/>
                    </w:sdtContent>
                  </w:sdt>
                </w:p>
              </w:tc>
            </w:tr>
            <w:tr w:rsidR="000E587B" w14:paraId="0A6E3CB0"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4C802310" w14:textId="77777777" w:rsidR="000E587B" w:rsidRDefault="00383C49" w:rsidP="000E587B">
                  <w:pPr>
                    <w:keepNext/>
                    <w:spacing w:before="0" w:line="240" w:lineRule="auto"/>
                    <w:jc w:val="center"/>
                    <w:rPr>
                      <w:sz w:val="20"/>
                      <w:szCs w:val="20"/>
                    </w:rPr>
                  </w:pPr>
                  <w:sdt>
                    <w:sdtPr>
                      <w:rPr>
                        <w:sz w:val="20"/>
                        <w:szCs w:val="20"/>
                      </w:rPr>
                      <w:id w:val="230121127"/>
                      <w:placeholder>
                        <w:docPart w:val="55170B1A5E7B4117B92EA06052D496EC"/>
                      </w:placeholder>
                      <w:showingPlcHdr/>
                    </w:sdtPr>
                    <w:sdtEndPr/>
                    <w:sdtContent>
                      <w:permStart w:id="454496437" w:edGrp="everyone"/>
                      <w:r w:rsidR="000E587B" w:rsidRPr="00B1326F">
                        <w:rPr>
                          <w:rStyle w:val="Mention1"/>
                          <w:rFonts w:ascii="Arial" w:hAnsi="Arial" w:cs="Arial"/>
                          <w:sz w:val="20"/>
                          <w:szCs w:val="20"/>
                        </w:rPr>
                        <w:t>___________</w:t>
                      </w:r>
                      <w:permEnd w:id="454496437"/>
                    </w:sdtContent>
                  </w:sdt>
                </w:p>
              </w:tc>
              <w:permStart w:id="1076258717" w:edGrp="everyone"/>
              <w:tc>
                <w:tcPr>
                  <w:tcW w:w="3119" w:type="dxa"/>
                </w:tcPr>
                <w:p w14:paraId="6ACDFCF1" w14:textId="5329047F"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1775240738"/>
                      <w:placeholder>
                        <w:docPart w:val="43B626518E7E4CE0998D138E19657F91"/>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permEnd w:id="1076258717"/>
                  <w:r w:rsidR="000E587B" w:rsidRPr="008E6DF2">
                    <w:rPr>
                      <w:rFonts w:ascii="Segoe UI Symbol" w:hAnsi="Segoe UI Symbol" w:cs="Segoe UI Symbol"/>
                      <w:sz w:val="20"/>
                      <w:szCs w:val="20"/>
                    </w:rPr>
                    <w:t xml:space="preserve"> </w:t>
                  </w:r>
                  <w:permStart w:id="773737577" w:edGrp="everyone"/>
                  <w:sdt>
                    <w:sdtPr>
                      <w:rPr>
                        <w:rFonts w:ascii="Segoe UI Symbol" w:eastAsia="MS Gothic" w:hAnsi="Segoe UI Symbol" w:cs="Segoe UI Symbol"/>
                        <w:sz w:val="20"/>
                        <w:szCs w:val="20"/>
                      </w:rPr>
                      <w:id w:val="715085146"/>
                      <w14:checkbox>
                        <w14:checked w14:val="0"/>
                        <w14:checkedState w14:val="2612" w14:font="MS Gothic"/>
                        <w14:uncheckedState w14:val="2610" w14:font="MS Gothic"/>
                      </w14:checkbox>
                    </w:sdtPr>
                    <w:sdtEndPr/>
                    <w:sdtContent>
                      <w:r w:rsidR="00F47BC2">
                        <w:rPr>
                          <w:rFonts w:ascii="MS Gothic" w:eastAsia="MS Gothic" w:hAnsi="MS Gothic" w:cs="Segoe UI Symbol" w:hint="eastAsia"/>
                          <w:sz w:val="20"/>
                          <w:szCs w:val="20"/>
                        </w:rPr>
                        <w:t>☐</w:t>
                      </w:r>
                    </w:sdtContent>
                  </w:sdt>
                  <w:permEnd w:id="773737577"/>
                  <w:r w:rsidR="000E587B" w:rsidRPr="003F3CF2">
                    <w:rPr>
                      <w:sz w:val="20"/>
                      <w:szCs w:val="20"/>
                    </w:rPr>
                    <w:t xml:space="preserve"> mg/m</w:t>
                  </w:r>
                  <w:r w:rsidR="000E587B" w:rsidRPr="00994A64">
                    <w:rPr>
                      <w:sz w:val="20"/>
                      <w:szCs w:val="20"/>
                      <w:vertAlign w:val="superscript"/>
                    </w:rPr>
                    <w:t>2</w:t>
                  </w:r>
                  <w:r w:rsidR="000E587B">
                    <w:rPr>
                      <w:sz w:val="20"/>
                      <w:szCs w:val="20"/>
                    </w:rPr>
                    <w:t xml:space="preserve"> </w:t>
                  </w:r>
                  <w:permStart w:id="1982151853" w:edGrp="everyone"/>
                  <w:sdt>
                    <w:sdtPr>
                      <w:rPr>
                        <w:rFonts w:ascii="Segoe UI Symbol" w:eastAsia="MS Gothic" w:hAnsi="Segoe UI Symbol" w:cs="Segoe UI Symbol"/>
                        <w:sz w:val="20"/>
                        <w:szCs w:val="20"/>
                      </w:rPr>
                      <w:id w:val="-963343529"/>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1982151853"/>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559954247" w:edGrp="everyone"/>
                <w:p w14:paraId="7B6DAB79"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483547753"/>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559954247"/>
                  <w:r w:rsidR="000E587B">
                    <w:rPr>
                      <w:rFonts w:ascii="Segoe UI Symbol" w:hAnsi="Segoe UI Symbol" w:cs="Segoe UI Symbol"/>
                      <w:sz w:val="20"/>
                      <w:szCs w:val="20"/>
                    </w:rPr>
                    <w:t xml:space="preserve"> </w:t>
                  </w:r>
                  <w:r w:rsidR="000E587B" w:rsidRPr="00B31CFC">
                    <w:rPr>
                      <w:sz w:val="20"/>
                      <w:szCs w:val="20"/>
                    </w:rPr>
                    <w:t>unité à préciser</w:t>
                  </w:r>
                  <w:r w:rsidR="000E587B">
                    <w:rPr>
                      <w:rFonts w:ascii="Segoe UI Symbol" w:hAnsi="Segoe UI Symbol" w:cs="Segoe UI Symbol"/>
                      <w:sz w:val="20"/>
                      <w:szCs w:val="20"/>
                    </w:rPr>
                    <w:t xml:space="preserve"> </w:t>
                  </w:r>
                  <w:sdt>
                    <w:sdtPr>
                      <w:rPr>
                        <w:sz w:val="20"/>
                        <w:szCs w:val="20"/>
                      </w:rPr>
                      <w:id w:val="4256490"/>
                      <w:placeholder>
                        <w:docPart w:val="7F1C83EFB31D46E8B8CFD1D3A8962626"/>
                      </w:placeholder>
                      <w:showingPlcHdr/>
                    </w:sdtPr>
                    <w:sdtEndPr/>
                    <w:sdtContent>
                      <w:permStart w:id="1662980245" w:edGrp="everyone"/>
                      <w:r w:rsidR="000E587B" w:rsidRPr="00B1326F">
                        <w:rPr>
                          <w:rStyle w:val="Mention1"/>
                          <w:rFonts w:ascii="Arial" w:hAnsi="Arial" w:cs="Arial"/>
                          <w:sz w:val="20"/>
                          <w:szCs w:val="20"/>
                        </w:rPr>
                        <w:t>_______</w:t>
                      </w:r>
                      <w:permEnd w:id="1662980245"/>
                    </w:sdtContent>
                  </w:sdt>
                </w:p>
              </w:tc>
              <w:tc>
                <w:tcPr>
                  <w:tcW w:w="1842" w:type="dxa"/>
                </w:tcPr>
                <w:p w14:paraId="39583FF6" w14:textId="77777777" w:rsidR="000E587B"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1607235943"/>
                      <w:placeholder>
                        <w:docPart w:val="FC98D4633542405A804ABD891D79E6C4"/>
                      </w:placeholder>
                      <w:showingPlcHdr/>
                      <w:date w:fullDate="2021-06-22T00:00:00Z">
                        <w:dateFormat w:val="dd/MM/yyyy"/>
                        <w:lid w:val="fr-FR"/>
                        <w:storeMappedDataAs w:val="dateTime"/>
                        <w:calendar w:val="gregorian"/>
                      </w:date>
                    </w:sdtPr>
                    <w:sdtEndPr/>
                    <w:sdtContent>
                      <w:permStart w:id="69690738" w:edGrp="everyone"/>
                      <w:r w:rsidR="000E587B" w:rsidRPr="001253CC">
                        <w:rPr>
                          <w:rStyle w:val="Mention1"/>
                          <w:rFonts w:ascii="Arial" w:hAnsi="Arial" w:cs="Arial"/>
                          <w:b/>
                          <w:bCs/>
                          <w:sz w:val="20"/>
                          <w:szCs w:val="20"/>
                        </w:rPr>
                        <w:t>_ _/_ _/_ _ _ _</w:t>
                      </w:r>
                      <w:permEnd w:id="69690738"/>
                    </w:sdtContent>
                  </w:sdt>
                </w:p>
              </w:tc>
              <w:tc>
                <w:tcPr>
                  <w:tcW w:w="2136" w:type="dxa"/>
                </w:tcPr>
                <w:p w14:paraId="099A95B7"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1275002604"/>
                      <w:placeholder>
                        <w:docPart w:val="56214BAA5B684C4B9D6ACF95B455C245"/>
                      </w:placeholder>
                      <w:showingPlcHdr/>
                    </w:sdtPr>
                    <w:sdtEndPr/>
                    <w:sdtContent>
                      <w:permStart w:id="2119830171" w:edGrp="everyone"/>
                      <w:r w:rsidR="000E587B" w:rsidRPr="004F6BFF">
                        <w:rPr>
                          <w:rStyle w:val="Mention1"/>
                          <w:rFonts w:ascii="Arial" w:hAnsi="Arial" w:cs="Arial"/>
                          <w:sz w:val="20"/>
                          <w:szCs w:val="20"/>
                        </w:rPr>
                        <w:t>___________</w:t>
                      </w:r>
                      <w:permEnd w:id="2119830171"/>
                    </w:sdtContent>
                  </w:sdt>
                </w:p>
              </w:tc>
            </w:tr>
          </w:tbl>
          <w:p w14:paraId="38EED646" w14:textId="0813C1F5" w:rsidR="005F43EC" w:rsidRPr="000E587B" w:rsidRDefault="005F43EC" w:rsidP="005F43EC">
            <w:pPr>
              <w:rPr>
                <w:rFonts w:ascii="Arial Nova Cond" w:hAnsi="Arial Nova Cond"/>
                <w:color w:val="595959" w:themeColor="text1" w:themeTint="A6"/>
                <w:shd w:val="clear" w:color="auto" w:fill="F2F2F2" w:themeFill="background1" w:themeFillShade="F2"/>
              </w:rPr>
            </w:pPr>
          </w:p>
        </w:tc>
      </w:tr>
    </w:tbl>
    <w:p w14:paraId="185F2801" w14:textId="77777777" w:rsidR="005F43EC" w:rsidRPr="0093672E" w:rsidRDefault="005F43EC" w:rsidP="00216893">
      <w:pPr>
        <w:pStyle w:val="Petit"/>
      </w:pPr>
    </w:p>
    <w:p w14:paraId="065EAEB0" w14:textId="5B3B089E" w:rsidR="00AC31D2" w:rsidRPr="0093672E" w:rsidRDefault="00404E9B" w:rsidP="00404E9B">
      <w:pPr>
        <w:pStyle w:val="Titre2"/>
        <w:numPr>
          <w:ilvl w:val="0"/>
          <w:numId w:val="0"/>
        </w:numPr>
        <w:ind w:left="360" w:hanging="360"/>
      </w:pPr>
      <w:r w:rsidRPr="0093672E">
        <w:t xml:space="preserve">Évaluation de l’effet du traitement par </w:t>
      </w:r>
      <w:sdt>
        <w:sdtPr>
          <w:alias w:val="Nom du médicament"/>
          <w:tag w:val=""/>
          <w:id w:val="946277043"/>
          <w:placeholder>
            <w:docPart w:val="E959E87345B9452FAF485E1CA4F8043B"/>
          </w:placeholder>
          <w:dataBinding w:prefixMappings="xmlns:ns0='http://purl.org/dc/elements/1.1/' xmlns:ns1='http://schemas.openxmlformats.org/package/2006/metadata/core-properties' " w:xpath="/ns1:coreProperties[1]/ns0:title[1]" w:storeItemID="{6C3C8BC8-F283-45AE-878A-BAB7291924A1}"/>
          <w:text/>
        </w:sdtPr>
        <w:sdtEndPr/>
        <w:sdtContent>
          <w:r w:rsidR="0020304B">
            <w:t>KIMOZO (temozolomide)</w:t>
          </w:r>
        </w:sdtContent>
      </w:sdt>
    </w:p>
    <w:p w14:paraId="6FFD42C6" w14:textId="77777777" w:rsidR="00B5000E" w:rsidRDefault="00B5000E" w:rsidP="00B5000E">
      <w:pPr>
        <w:pStyle w:val="Intertitre"/>
      </w:pPr>
      <w:r>
        <w:t>Qualité de vie (PedsQL)</w:t>
      </w:r>
    </w:p>
    <w:p w14:paraId="61F7A1DC" w14:textId="77777777" w:rsidR="00B5000E" w:rsidRPr="00612CB1" w:rsidRDefault="00B5000E" w:rsidP="00B5000E">
      <w:pPr>
        <w:pStyle w:val="Paragraphedexplications"/>
      </w:pPr>
      <w:r w:rsidRPr="00612CB1">
        <w:t xml:space="preserve">À compléter par le patient par auto-questionnaire en </w:t>
      </w:r>
      <w:hyperlink w:anchor="Annexe_1" w:history="1">
        <w:r w:rsidRPr="00612CB1">
          <w:rPr>
            <w:rStyle w:val="Lienhypertexte"/>
          </w:rPr>
          <w:t>annexe 1</w:t>
        </w:r>
      </w:hyperlink>
    </w:p>
    <w:tbl>
      <w:tblPr>
        <w:tblStyle w:val="Grilledetableauclaire"/>
        <w:tblW w:w="0" w:type="auto"/>
        <w:tblLook w:val="0600" w:firstRow="0" w:lastRow="0" w:firstColumn="0" w:lastColumn="0" w:noHBand="1" w:noVBand="1"/>
      </w:tblPr>
      <w:tblGrid>
        <w:gridCol w:w="9608"/>
      </w:tblGrid>
      <w:tr w:rsidR="00B5000E" w:rsidRPr="00612CB1" w14:paraId="26A3438B" w14:textId="77777777" w:rsidTr="003A0883">
        <w:tc>
          <w:tcPr>
            <w:tcW w:w="9608" w:type="dxa"/>
          </w:tcPr>
          <w:p w14:paraId="74095F8B" w14:textId="4B090435" w:rsidR="00B5000E" w:rsidRPr="005F6749" w:rsidRDefault="00383C49" w:rsidP="003A0883">
            <w:sdt>
              <w:sdtPr>
                <w:id w:val="-765305047"/>
                <w:placeholder>
                  <w:docPart w:val="2463DA1318A34D4C8FB1DA45AE46D267"/>
                </w:placeholder>
              </w:sdtPr>
              <w:sdtEndPr/>
              <w:sdtContent>
                <w:sdt>
                  <w:sdtPr>
                    <w:id w:val="-27719615"/>
                    <w:placeholder>
                      <w:docPart w:val="7C0464D6D9E94977AE12F3F1D3C3DEC7"/>
                    </w:placeholder>
                  </w:sdtPr>
                  <w:sdtEndPr/>
                  <w:sdtContent>
                    <w:r w:rsidR="00B5000E" w:rsidRPr="005F6749">
                      <w:t xml:space="preserve">La qualité de vie sera mesurée par l’auto-questionnaire </w:t>
                    </w:r>
                    <w:r w:rsidR="00B5000E">
                      <w:t>PedsQL</w:t>
                    </w:r>
                    <w:r w:rsidR="00B5000E" w:rsidRPr="005F6749">
                      <w:t xml:space="preserve">. Il est à remplir par le patient </w:t>
                    </w:r>
                    <w:r w:rsidR="00AE1BC3">
                      <w:t xml:space="preserve">ou son parent selon l’âge de l’enfant </w:t>
                    </w:r>
                    <w:r w:rsidR="00B5000E" w:rsidRPr="005F6749">
                      <w:t>avant l’initiation de traitement</w:t>
                    </w:r>
                    <w:r w:rsidR="00B5000E">
                      <w:t>, mensuellement pendant le premier trimestre puis tous les trois mois.</w:t>
                    </w:r>
                  </w:sdtContent>
                </w:sdt>
              </w:sdtContent>
            </w:sdt>
          </w:p>
        </w:tc>
      </w:tr>
    </w:tbl>
    <w:p w14:paraId="0DEDAACA" w14:textId="77777777" w:rsidR="00404E9B" w:rsidRPr="0093672E" w:rsidRDefault="00404E9B" w:rsidP="00216893">
      <w:pPr>
        <w:pStyle w:val="Petit"/>
      </w:pPr>
    </w:p>
    <w:p w14:paraId="7DA8C1CA" w14:textId="77777777" w:rsidR="00131A51" w:rsidRPr="0093672E" w:rsidRDefault="00131A51" w:rsidP="006C1B4E">
      <w:pPr>
        <w:pStyle w:val="Intertitre"/>
      </w:pPr>
      <w:r w:rsidRPr="0093672E">
        <w:t>Effet(s) indésirable(s)/ Situation(s) particulière(s)</w:t>
      </w:r>
    </w:p>
    <w:p w14:paraId="5209743D" w14:textId="4BA80DE4"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525153714" w:edGrp="everyone"/>
      <w:sdt>
        <w:sdtPr>
          <w:id w:val="-1764303328"/>
          <w14:checkbox>
            <w14:checked w14:val="0"/>
            <w14:checkedState w14:val="2612" w14:font="MS Gothic"/>
            <w14:uncheckedState w14:val="2610" w14:font="MS Gothic"/>
          </w14:checkbox>
        </w:sdtPr>
        <w:sdtEndPr/>
        <w:sdtContent>
          <w:r w:rsidR="002710F6">
            <w:rPr>
              <w:rFonts w:ascii="MS Gothic" w:eastAsia="MS Gothic" w:hAnsi="MS Gothic" w:hint="eastAsia"/>
            </w:rPr>
            <w:t>☐</w:t>
          </w:r>
          <w:permEnd w:id="525153714"/>
        </w:sdtContent>
      </w:sdt>
      <w:r w:rsidRPr="0093672E">
        <w:t xml:space="preserve"> Oui</w:t>
      </w:r>
      <w:r w:rsidR="00915B83" w:rsidRPr="0093672E">
        <w:tab/>
      </w:r>
      <w:r w:rsidR="00915B83" w:rsidRPr="0093672E">
        <w:tab/>
      </w:r>
      <w:r w:rsidRPr="0093672E">
        <w:t xml:space="preserve"> </w:t>
      </w:r>
      <w:permStart w:id="1562136416" w:edGrp="everyone"/>
      <w:sdt>
        <w:sdtPr>
          <w:id w:val="-1292515474"/>
          <w14:checkbox>
            <w14:checked w14:val="0"/>
            <w14:checkedState w14:val="2612" w14:font="MS Gothic"/>
            <w14:uncheckedState w14:val="2610" w14:font="MS Gothic"/>
          </w14:checkbox>
        </w:sdtPr>
        <w:sdtEndPr/>
        <w:sdtContent>
          <w:r w:rsidR="00B15F2D" w:rsidRPr="0093672E">
            <w:rPr>
              <w:rFonts w:ascii="Segoe UI Symbol" w:hAnsi="Segoe UI Symbol" w:cs="Segoe UI Symbol"/>
            </w:rPr>
            <w:t>☐</w:t>
          </w:r>
          <w:permEnd w:id="1562136416"/>
        </w:sdtContent>
      </w:sdt>
      <w:r w:rsidRPr="0093672E">
        <w:t xml:space="preserve"> Non </w:t>
      </w:r>
    </w:p>
    <w:p w14:paraId="28B98A0D" w14:textId="27B38DAB" w:rsidR="00131A51" w:rsidRPr="0093672E" w:rsidRDefault="00131A51" w:rsidP="00915B83">
      <w:pPr>
        <w:pStyle w:val="Paragraphedexplications"/>
        <w:rPr>
          <w:b/>
        </w:rPr>
      </w:pPr>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52D42E09A24545DABA4AC7E02CBC59B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104F49">
            <w:t>auprès du laboratoire via la fiche de déclaration en annexe I</w:t>
          </w:r>
        </w:sdtContent>
      </w:sdt>
      <w:r w:rsidR="00E23737">
        <w:t>.</w:t>
      </w:r>
    </w:p>
    <w:p w14:paraId="256B3066" w14:textId="14682AEC" w:rsidR="00216893" w:rsidRDefault="00216893" w:rsidP="00216893"/>
    <w:tbl>
      <w:tblPr>
        <w:tblStyle w:val="Tableausimple2"/>
        <w:tblW w:w="5000" w:type="pct"/>
        <w:tblLook w:val="0600" w:firstRow="0" w:lastRow="0" w:firstColumn="0" w:lastColumn="0" w:noHBand="1" w:noVBand="1"/>
      </w:tblPr>
      <w:tblGrid>
        <w:gridCol w:w="4885"/>
        <w:gridCol w:w="4743"/>
      </w:tblGrid>
      <w:tr w:rsidR="003D06EB" w:rsidRPr="0093672E" w14:paraId="1D606D08" w14:textId="77777777" w:rsidTr="00216893">
        <w:trPr>
          <w:trHeight w:val="273"/>
        </w:trPr>
        <w:tc>
          <w:tcPr>
            <w:tcW w:w="2537" w:type="pct"/>
          </w:tcPr>
          <w:p w14:paraId="51A2E5C6" w14:textId="77777777" w:rsidR="00AC31D2" w:rsidRPr="0093672E" w:rsidRDefault="00AC31D2" w:rsidP="00AC31D2">
            <w:pPr>
              <w:rPr>
                <w:rStyle w:val="lev"/>
              </w:rPr>
            </w:pPr>
            <w:r w:rsidRPr="0093672E">
              <w:rPr>
                <w:rStyle w:val="lev"/>
              </w:rPr>
              <w:t xml:space="preserve">Médecin prescripteur </w:t>
            </w:r>
          </w:p>
          <w:p w14:paraId="7155CB72" w14:textId="48BE0D0D"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EndPr/>
              <w:sdtContent>
                <w:permStart w:id="96217126" w:edGrp="everyone"/>
                <w:r w:rsidR="002647B4" w:rsidRPr="0093672E">
                  <w:rPr>
                    <w:rStyle w:val="Mention1"/>
                  </w:rPr>
                  <w:t>________________</w:t>
                </w:r>
                <w:permEnd w:id="96217126"/>
              </w:sdtContent>
            </w:sdt>
          </w:p>
          <w:p w14:paraId="036AD18C" w14:textId="13BFC843"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EndPr/>
              <w:sdtContent>
                <w:permStart w:id="824512894" w:edGrp="everyone"/>
                <w:r w:rsidR="002647B4" w:rsidRPr="0093672E">
                  <w:rPr>
                    <w:rStyle w:val="Mention1"/>
                  </w:rPr>
                  <w:t>________________</w:t>
                </w:r>
                <w:permEnd w:id="824512894"/>
              </w:sdtContent>
            </w:sdt>
          </w:p>
          <w:p w14:paraId="33F5A886" w14:textId="4054B346"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EndPr/>
              <w:sdtContent>
                <w:permStart w:id="458952688" w:edGrp="everyone"/>
                <w:r w:rsidR="002647B4" w:rsidRPr="0093672E">
                  <w:rPr>
                    <w:rStyle w:val="Mention1"/>
                  </w:rPr>
                  <w:t>________________</w:t>
                </w:r>
                <w:permEnd w:id="458952688"/>
              </w:sdtContent>
            </w:sdt>
          </w:p>
          <w:p w14:paraId="58ECCE27" w14:textId="6B8DF120" w:rsidR="00AC31D2" w:rsidRPr="0093672E" w:rsidRDefault="00AC31D2" w:rsidP="0051317E">
            <w:pPr>
              <w:jc w:val="left"/>
            </w:pPr>
            <w:r w:rsidRPr="0093672E">
              <w:t>Hôpital :</w:t>
            </w:r>
            <w:r w:rsidR="004A796E" w:rsidRPr="0093672E">
              <w:t xml:space="preserve"> </w:t>
            </w:r>
            <w:r w:rsidR="0051317E" w:rsidRPr="0093672E">
              <w:br/>
            </w:r>
            <w:permStart w:id="1450387960" w:edGrp="everyone"/>
            <w:sdt>
              <w:sdtPr>
                <w:id w:val="-1052834845"/>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450387960"/>
            <w:r w:rsidRPr="0093672E">
              <w:t>CHU</w:t>
            </w:r>
            <w:r w:rsidR="001026D2" w:rsidRPr="0093672E">
              <w:t xml:space="preserve"> </w:t>
            </w:r>
            <w:r w:rsidRPr="0093672E">
              <w:t xml:space="preserve"> </w:t>
            </w:r>
            <w:permStart w:id="1581468138" w:edGrp="everyone"/>
            <w:sdt>
              <w:sdtPr>
                <w:id w:val="1573310649"/>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581468138"/>
            <w:r w:rsidRPr="0093672E">
              <w:t>CHG</w:t>
            </w:r>
            <w:r w:rsidR="001026D2" w:rsidRPr="0093672E">
              <w:t xml:space="preserve"> </w:t>
            </w:r>
            <w:r w:rsidRPr="0093672E">
              <w:t xml:space="preserve"> </w:t>
            </w:r>
            <w:permStart w:id="1184641632" w:edGrp="everyone"/>
            <w:sdt>
              <w:sdtPr>
                <w:id w:val="174009009"/>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184641632"/>
            <w:r w:rsidRPr="0093672E">
              <w:t>CLCC</w:t>
            </w:r>
            <w:r w:rsidR="001026D2" w:rsidRPr="0093672E">
              <w:t xml:space="preserve"> </w:t>
            </w:r>
            <w:r w:rsidRPr="0093672E">
              <w:t xml:space="preserve"> </w:t>
            </w:r>
            <w:permStart w:id="101545304" w:edGrp="everyone"/>
            <w:sdt>
              <w:sdtPr>
                <w:id w:val="975727715"/>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01545304"/>
            <w:r w:rsidRPr="0093672E">
              <w:t>centre privé</w:t>
            </w:r>
          </w:p>
          <w:p w14:paraId="38AC38E6" w14:textId="77777777" w:rsidR="00ED0ACB" w:rsidRDefault="00FD4C0A" w:rsidP="00071509">
            <w:pPr>
              <w:jc w:val="left"/>
            </w:pPr>
            <w:r w:rsidRPr="0093672E">
              <w:lastRenderedPageBreak/>
              <w:t xml:space="preserve">Numéro FINESS : </w:t>
            </w:r>
            <w:sdt>
              <w:sdtPr>
                <w:id w:val="-870385010"/>
                <w:placeholder>
                  <w:docPart w:val="D43659D07EF54642A1B86B68848CC743"/>
                </w:placeholder>
                <w:showingPlcHdr/>
              </w:sdtPr>
              <w:sdtEndPr/>
              <w:sdtContent>
                <w:permStart w:id="1941977494" w:edGrp="everyone"/>
                <w:r w:rsidRPr="0093672E">
                  <w:rPr>
                    <w:rStyle w:val="Mention1"/>
                  </w:rPr>
                  <w:t>________________</w:t>
                </w:r>
                <w:permEnd w:id="1941977494"/>
              </w:sdtContent>
            </w:sdt>
          </w:p>
          <w:p w14:paraId="74D8550B" w14:textId="78302190" w:rsidR="00AC31D2" w:rsidRPr="0093672E" w:rsidRDefault="00B22E4F" w:rsidP="005C43A2">
            <w:pPr>
              <w:jc w:val="left"/>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EndPr/>
              <w:sdtContent>
                <w:permStart w:id="2034052435" w:edGrp="everyone"/>
                <w:r w:rsidR="00F038E3" w:rsidRPr="0093672E">
                  <w:rPr>
                    <w:rStyle w:val="Mention1"/>
                  </w:rPr>
                  <w:t>Numéro de téléphone.</w:t>
                </w:r>
                <w:permEnd w:id="2034052435"/>
              </w:sdtContent>
            </w:sdt>
            <w:r w:rsidR="00071509" w:rsidRPr="0093672E">
              <w:br/>
            </w:r>
            <w:r w:rsidR="00BA6151">
              <w:t>E</w:t>
            </w:r>
            <w:r w:rsidR="00AC31D2" w:rsidRPr="0093672E">
              <w:t>-mail</w:t>
            </w:r>
            <w:r w:rsidR="00E23737">
              <w:t xml:space="preserve"> </w:t>
            </w:r>
            <w:r w:rsidR="00AC31D2" w:rsidRPr="0093672E">
              <w:t>:</w:t>
            </w:r>
            <w:r w:rsidR="00E956AF" w:rsidRPr="0093672E">
              <w:t xml:space="preserve"> </w:t>
            </w:r>
            <w:sdt>
              <w:sdtPr>
                <w:id w:val="-692458384"/>
                <w:placeholder>
                  <w:docPart w:val="C142AE49C4B941169E9A29FCFAD9E949"/>
                </w:placeholder>
                <w:showingPlcHdr/>
              </w:sdtPr>
              <w:sdtEndPr/>
              <w:sdtContent>
                <w:permStart w:id="1837641866" w:edGrp="everyone"/>
                <w:r w:rsidR="00E956AF" w:rsidRPr="00122180">
                  <w:rPr>
                    <w:rStyle w:val="Mention1"/>
                    <w:lang w:val="de-DE"/>
                  </w:rPr>
                  <w:t>xxx@domaine.com</w:t>
                </w:r>
                <w:permEnd w:id="1837641866"/>
              </w:sdtContent>
            </w:sdt>
          </w:p>
          <w:p w14:paraId="2A437F08" w14:textId="2C2D4022"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EndPr/>
              <w:sdtContent>
                <w:permStart w:id="1567430472" w:edGrp="everyone"/>
                <w:r w:rsidR="00FE334B" w:rsidRPr="0093672E">
                  <w:rPr>
                    <w:rStyle w:val="Mention1"/>
                  </w:rPr>
                  <w:t>_ _/_ _/_ _ _ _</w:t>
                </w:r>
                <w:permEnd w:id="1567430472"/>
              </w:sdtContent>
            </w:sdt>
          </w:p>
          <w:p w14:paraId="11C83855" w14:textId="3FDA77C8" w:rsidR="003A0DB2" w:rsidRPr="0093672E" w:rsidRDefault="00AC31D2" w:rsidP="00AC31D2">
            <w:r w:rsidRPr="0093672E">
              <w:t xml:space="preserve">Cachet et signature du </w:t>
            </w:r>
            <w:r w:rsidR="00B92877">
              <w:t>m</w:t>
            </w:r>
            <w:r w:rsidR="00B92877" w:rsidRPr="0093672E">
              <w:t>édecin </w:t>
            </w:r>
            <w:r w:rsidRPr="0093672E">
              <w:t>:</w:t>
            </w:r>
          </w:p>
          <w:p w14:paraId="3367A29F" w14:textId="77777777" w:rsidR="003A0DB2" w:rsidRPr="0093672E" w:rsidRDefault="003A0DB2" w:rsidP="00AC31D2">
            <w:permStart w:id="804403945" w:edGrp="everyone"/>
          </w:p>
          <w:permEnd w:id="804403945"/>
          <w:p w14:paraId="3B53019C" w14:textId="4E2D1ABD" w:rsidR="00216893" w:rsidRPr="0093672E" w:rsidRDefault="00216893" w:rsidP="00AC31D2"/>
        </w:tc>
        <w:tc>
          <w:tcPr>
            <w:tcW w:w="2463" w:type="pct"/>
          </w:tcPr>
          <w:p w14:paraId="7A719004" w14:textId="612E0EA1" w:rsidR="00AC31D2" w:rsidRPr="0093672E" w:rsidRDefault="004A796E" w:rsidP="001E20A0">
            <w:pPr>
              <w:jc w:val="left"/>
              <w:rPr>
                <w:rStyle w:val="lev"/>
              </w:rPr>
            </w:pPr>
            <w:r w:rsidRPr="0093672E">
              <w:rPr>
                <w:rStyle w:val="lev"/>
              </w:rPr>
              <w:lastRenderedPageBreak/>
              <w:t>Pharmacien</w:t>
            </w:r>
          </w:p>
          <w:p w14:paraId="71AEF232" w14:textId="3B320BB3"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EndPr/>
              <w:sdtContent>
                <w:permStart w:id="1299016055" w:edGrp="everyone"/>
                <w:r w:rsidR="002647B4" w:rsidRPr="0093672E">
                  <w:rPr>
                    <w:rStyle w:val="Mention1"/>
                  </w:rPr>
                  <w:t>________________</w:t>
                </w:r>
                <w:permEnd w:id="1299016055"/>
              </w:sdtContent>
            </w:sdt>
          </w:p>
          <w:p w14:paraId="05C5E9F0" w14:textId="6C742049"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EndPr/>
              <w:sdtContent>
                <w:permStart w:id="626858413" w:edGrp="everyone"/>
                <w:r w:rsidR="009345FE" w:rsidRPr="0093672E">
                  <w:rPr>
                    <w:rStyle w:val="Mention1"/>
                  </w:rPr>
                  <w:t>________________</w:t>
                </w:r>
                <w:permEnd w:id="626858413"/>
              </w:sdtContent>
            </w:sdt>
          </w:p>
          <w:p w14:paraId="51C683AA" w14:textId="77777777" w:rsidR="00FD0054" w:rsidRPr="0093672E" w:rsidRDefault="00FD0054" w:rsidP="001E20A0">
            <w:pPr>
              <w:jc w:val="left"/>
            </w:pPr>
          </w:p>
          <w:p w14:paraId="72611142" w14:textId="0B545866" w:rsidR="00AC31D2" w:rsidRPr="0093672E" w:rsidRDefault="00AC31D2" w:rsidP="001E20A0">
            <w:pPr>
              <w:jc w:val="left"/>
            </w:pPr>
            <w:r w:rsidRPr="0093672E">
              <w:t>Hôpital :</w:t>
            </w:r>
            <w:r w:rsidR="0051317E" w:rsidRPr="0093672E">
              <w:br/>
            </w:r>
            <w:permStart w:id="1368398524" w:edGrp="everyone"/>
            <w:sdt>
              <w:sdtPr>
                <w:id w:val="-104576489"/>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368398524"/>
            <w:r w:rsidRPr="0093672E">
              <w:t>CHU</w:t>
            </w:r>
            <w:r w:rsidR="001026D2" w:rsidRPr="0093672E">
              <w:t xml:space="preserve"> </w:t>
            </w:r>
            <w:r w:rsidRPr="0093672E">
              <w:t xml:space="preserve"> </w:t>
            </w:r>
            <w:permStart w:id="457792611" w:edGrp="everyone"/>
            <w:sdt>
              <w:sdtPr>
                <w:id w:val="-1547677261"/>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457792611"/>
            <w:r w:rsidRPr="0093672E">
              <w:t>CHG</w:t>
            </w:r>
            <w:r w:rsidR="001026D2" w:rsidRPr="0093672E">
              <w:t xml:space="preserve"> </w:t>
            </w:r>
            <w:r w:rsidRPr="0093672E">
              <w:t xml:space="preserve"> </w:t>
            </w:r>
            <w:permStart w:id="1207961488" w:edGrp="everyone"/>
            <w:sdt>
              <w:sdtPr>
                <w:id w:val="1705836641"/>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permEnd w:id="1207961488"/>
            <w:r w:rsidRPr="0093672E">
              <w:t xml:space="preserve"> CLCC</w:t>
            </w:r>
            <w:r w:rsidR="001026D2" w:rsidRPr="0093672E">
              <w:t xml:space="preserve"> </w:t>
            </w:r>
            <w:r w:rsidRPr="0093672E">
              <w:t xml:space="preserve"> </w:t>
            </w:r>
            <w:permStart w:id="1726684013" w:edGrp="everyone"/>
            <w:sdt>
              <w:sdtPr>
                <w:id w:val="-1633636362"/>
                <w14:checkbox>
                  <w14:checked w14:val="0"/>
                  <w14:checkedState w14:val="2612" w14:font="MS Gothic"/>
                  <w14:uncheckedState w14:val="2610" w14:font="MS Gothic"/>
                </w14:checkbox>
              </w:sdtPr>
              <w:sdtEndPr/>
              <w:sdtContent>
                <w:r w:rsidR="00771C45" w:rsidRPr="0093672E">
                  <w:rPr>
                    <w:rFonts w:ascii="MS Gothic" w:eastAsia="MS Gothic" w:hAnsi="MS Gothic" w:hint="eastAsia"/>
                  </w:rPr>
                  <w:t>☐</w:t>
                </w:r>
              </w:sdtContent>
            </w:sdt>
            <w:r w:rsidRPr="0093672E">
              <w:t xml:space="preserve"> </w:t>
            </w:r>
            <w:permEnd w:id="1726684013"/>
            <w:r w:rsidRPr="0093672E">
              <w:t>centre privé</w:t>
            </w:r>
          </w:p>
          <w:p w14:paraId="3DCFF967" w14:textId="3E1556A4" w:rsidR="00FD4C0A" w:rsidRPr="0093672E" w:rsidRDefault="00FD4C0A" w:rsidP="001B2C88">
            <w:r w:rsidRPr="0093672E">
              <w:t xml:space="preserve">Numéro FINESS : </w:t>
            </w:r>
            <w:sdt>
              <w:sdtPr>
                <w:id w:val="-1287962067"/>
                <w:placeholder>
                  <w:docPart w:val="1888E7983CC64005886F814DD2C62288"/>
                </w:placeholder>
                <w:showingPlcHdr/>
              </w:sdtPr>
              <w:sdtEndPr/>
              <w:sdtContent>
                <w:permStart w:id="1680615672" w:edGrp="everyone"/>
                <w:r w:rsidRPr="0093672E">
                  <w:rPr>
                    <w:rStyle w:val="Mention1"/>
                  </w:rPr>
                  <w:t>________________</w:t>
                </w:r>
                <w:permEnd w:id="1680615672"/>
              </w:sdtContent>
            </w:sdt>
          </w:p>
          <w:p w14:paraId="4F889871" w14:textId="4D42E2FB" w:rsidR="00AC31D2" w:rsidRPr="0093672E" w:rsidRDefault="00AC31D2" w:rsidP="001E20A0">
            <w:pPr>
              <w:jc w:val="left"/>
            </w:pPr>
            <w:r w:rsidRPr="0093672E">
              <w:lastRenderedPageBreak/>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EndPr/>
              <w:sdtContent>
                <w:permStart w:id="1533950201" w:edGrp="everyone"/>
                <w:r w:rsidR="00F038E3" w:rsidRPr="0093672E">
                  <w:rPr>
                    <w:rStyle w:val="Mention1"/>
                  </w:rPr>
                  <w:t>Numéro de téléphone.</w:t>
                </w:r>
                <w:permEnd w:id="1533950201"/>
              </w:sdtContent>
            </w:sdt>
            <w:r w:rsidR="00071509" w:rsidRPr="0093672E">
              <w:br/>
            </w:r>
            <w:r w:rsidR="00B92877">
              <w:t>E</w:t>
            </w:r>
            <w:r w:rsidRPr="0093672E">
              <w:t>-mail</w:t>
            </w:r>
            <w:r w:rsidR="00E23737">
              <w:t xml:space="preserve"> </w:t>
            </w:r>
            <w:r w:rsidRPr="0093672E">
              <w:t>:</w:t>
            </w:r>
            <w:r w:rsidR="00E956AF" w:rsidRPr="0093672E">
              <w:t xml:space="preserve"> </w:t>
            </w:r>
            <w:sdt>
              <w:sdtPr>
                <w:id w:val="1206530566"/>
                <w:placeholder>
                  <w:docPart w:val="8941CAA76BD145F28A77CFA6FE3903BE"/>
                </w:placeholder>
                <w:showingPlcHdr/>
              </w:sdtPr>
              <w:sdtEndPr/>
              <w:sdtContent>
                <w:permStart w:id="151473613" w:edGrp="everyone"/>
                <w:r w:rsidR="00E956AF" w:rsidRPr="00122180">
                  <w:rPr>
                    <w:rStyle w:val="Mention1"/>
                    <w:lang w:val="de-DE"/>
                  </w:rPr>
                  <w:t>xxx@domaine.com</w:t>
                </w:r>
                <w:permEnd w:id="151473613"/>
              </w:sdtContent>
            </w:sdt>
          </w:p>
          <w:p w14:paraId="464D05AF" w14:textId="74821060"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EndPr/>
              <w:sdtContent>
                <w:permStart w:id="1852471099" w:edGrp="everyone"/>
                <w:r w:rsidR="00FE334B" w:rsidRPr="0093672E">
                  <w:rPr>
                    <w:rStyle w:val="Mention1"/>
                  </w:rPr>
                  <w:t>_ _/_ _/_ _ _ _</w:t>
                </w:r>
                <w:permEnd w:id="1852471099"/>
              </w:sdtContent>
            </w:sdt>
          </w:p>
          <w:p w14:paraId="674CE382" w14:textId="77777777" w:rsidR="00AC31D2" w:rsidRDefault="00AC31D2" w:rsidP="001E20A0">
            <w:pPr>
              <w:jc w:val="left"/>
            </w:pPr>
            <w:r w:rsidRPr="0093672E">
              <w:t xml:space="preserve">Cachet et signature du </w:t>
            </w:r>
            <w:r w:rsidR="00B92877">
              <w:t>p</w:t>
            </w:r>
            <w:r w:rsidR="00B92877" w:rsidRPr="0093672E">
              <w:t>harmacien </w:t>
            </w:r>
            <w:r w:rsidRPr="0093672E">
              <w:t>:</w:t>
            </w:r>
          </w:p>
          <w:p w14:paraId="11A90CE5" w14:textId="7FDDA6EB" w:rsidR="0068344B" w:rsidRPr="0093672E" w:rsidRDefault="0068344B" w:rsidP="001E20A0">
            <w:pPr>
              <w:jc w:val="left"/>
            </w:pPr>
            <w:permStart w:id="35326912" w:edGrp="everyone"/>
            <w:r>
              <w:t xml:space="preserve"> </w:t>
            </w:r>
            <w:permEnd w:id="35326912"/>
          </w:p>
        </w:tc>
      </w:tr>
    </w:tbl>
    <w:p w14:paraId="216ACE05" w14:textId="0A91A98F" w:rsidR="00ED676C" w:rsidRDefault="00ED676C" w:rsidP="001F24D4">
      <w:pPr>
        <w:pStyle w:val="Petit"/>
      </w:pPr>
    </w:p>
    <w:p w14:paraId="112292B7" w14:textId="77777777" w:rsidR="00ED676C" w:rsidRDefault="002710F6">
      <w:pPr>
        <w:spacing w:before="0" w:after="200" w:line="276" w:lineRule="auto"/>
        <w:jc w:val="left"/>
        <w:rPr>
          <w:sz w:val="18"/>
        </w:rPr>
      </w:pPr>
      <w:r>
        <w:br w:type="page"/>
      </w:r>
    </w:p>
    <w:tbl>
      <w:tblPr>
        <w:tblStyle w:val="Grilledutableau"/>
        <w:tblW w:w="0" w:type="auto"/>
        <w:tblLook w:val="04A0" w:firstRow="1" w:lastRow="0" w:firstColumn="1" w:lastColumn="0" w:noHBand="0" w:noVBand="1"/>
      </w:tblPr>
      <w:tblGrid>
        <w:gridCol w:w="9628"/>
      </w:tblGrid>
      <w:tr w:rsidR="00ED676C" w14:paraId="76B40A2F" w14:textId="77777777" w:rsidTr="00ED6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447A242" w14:textId="77777777" w:rsidR="00ED676C" w:rsidRDefault="002710F6" w:rsidP="00ED676C">
            <w:pPr>
              <w:pStyle w:val="Titredenote"/>
            </w:pPr>
            <w:r>
              <w:lastRenderedPageBreak/>
              <w:t xml:space="preserve">Fiche de suivi de traitement </w:t>
            </w:r>
          </w:p>
          <w:p w14:paraId="3B288742" w14:textId="77777777" w:rsidR="00ED676C" w:rsidRDefault="002710F6" w:rsidP="00ED676C">
            <w:pPr>
              <w:pStyle w:val="Normalcentr"/>
            </w:pPr>
            <w:r>
              <w:t>(Visites après la première administration)</w:t>
            </w:r>
          </w:p>
          <w:p w14:paraId="48DA3870" w14:textId="1CD9BB2E" w:rsidR="00ED676C" w:rsidRDefault="002710F6" w:rsidP="00ED676C">
            <w:pPr>
              <w:pStyle w:val="Normalcentr"/>
            </w:pPr>
            <w:r w:rsidRPr="00276DD7">
              <w:rPr>
                <w:rStyle w:val="Grasitalique"/>
              </w:rPr>
              <w:t>À remplir par le prescripteur/pharmacien</w:t>
            </w:r>
          </w:p>
        </w:tc>
      </w:tr>
    </w:tbl>
    <w:p w14:paraId="7C921792" w14:textId="77777777" w:rsidR="00ED676C" w:rsidRPr="0093672E" w:rsidRDefault="00ED676C" w:rsidP="001F24D4">
      <w:pPr>
        <w:pStyle w:val="Petit"/>
      </w:pPr>
    </w:p>
    <w:p w14:paraId="2CCB7334" w14:textId="6AFEABC3" w:rsidR="00F0458D" w:rsidRPr="0093672E" w:rsidRDefault="00F0458D" w:rsidP="00F0458D">
      <w:pPr>
        <w:pStyle w:val="Paragraphedexplications"/>
      </w:pPr>
      <w:r w:rsidRPr="0093672E">
        <w:t>Pour rappel, la collecte des données continue après l’arrêt de traitement jusqu’à la fin de l’accès précoce</w:t>
      </w:r>
    </w:p>
    <w:p w14:paraId="6E537BD8" w14:textId="31698DD6" w:rsidR="00034F53" w:rsidRPr="0093672E" w:rsidRDefault="00AC31D2" w:rsidP="00034F53">
      <w:pPr>
        <w:jc w:val="right"/>
      </w:pPr>
      <w:r w:rsidRPr="0093672E">
        <w:t xml:space="preserve">Date de la visite : </w:t>
      </w:r>
      <w:permStart w:id="1101945946"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93672E">
            <w:rPr>
              <w:rStyle w:val="Mention1"/>
            </w:rPr>
            <w:t>_ _/_ _/_ _ _ _</w:t>
          </w:r>
        </w:sdtContent>
      </w:sdt>
    </w:p>
    <w:permEnd w:id="1101945946"/>
    <w:p w14:paraId="2C04489E" w14:textId="6873B1A2" w:rsidR="00AC31D2" w:rsidRPr="0093672E" w:rsidRDefault="002D5948" w:rsidP="00AC31D2">
      <w:r>
        <w:t>La f</w:t>
      </w:r>
      <w:r w:rsidR="009959C5">
        <w:t xml:space="preserve">iche à remplir </w:t>
      </w:r>
      <w:r w:rsidR="00933118">
        <w:t>après</w:t>
      </w:r>
      <w:r w:rsidR="009959C5">
        <w:t xml:space="preserve"> chaque cycle de traitement : </w:t>
      </w:r>
      <w:r w:rsidR="009C2DCF">
        <w:t>préciser </w:t>
      </w:r>
      <w:r w:rsidR="00C47913">
        <w:t>le numéro du c</w:t>
      </w:r>
      <w:r w:rsidR="009959C5">
        <w:t>ycle</w:t>
      </w:r>
      <w:r w:rsidR="00C47913">
        <w:t xml:space="preserve"> : </w:t>
      </w:r>
      <w:permStart w:id="345853660" w:edGrp="everyone"/>
      <w:sdt>
        <w:sdtPr>
          <w:id w:val="1947041458"/>
          <w:placeholder>
            <w:docPart w:val="DECE2C094B8648FCA14FB75E10828CE0"/>
          </w:placeholder>
          <w:showingPlcHdr/>
        </w:sdtPr>
        <w:sdtEndPr/>
        <w:sdtContent>
          <w:r w:rsidR="00C47913" w:rsidRPr="0093672E">
            <w:rPr>
              <w:rStyle w:val="Mention1"/>
            </w:rPr>
            <w:t>| _ | _ |</w:t>
          </w:r>
        </w:sdtContent>
      </w:sdt>
      <w:permEnd w:id="345853660"/>
    </w:p>
    <w:p w14:paraId="20E408B3" w14:textId="77777777" w:rsidR="0071643F" w:rsidRPr="00D21E68" w:rsidRDefault="0071643F" w:rsidP="0071643F">
      <w:pPr>
        <w:spacing w:before="0" w:after="0" w:line="240" w:lineRule="auto"/>
        <w:rPr>
          <w:b/>
          <w:bCs/>
          <w:u w:val="single"/>
        </w:rPr>
      </w:pPr>
      <w:r w:rsidRPr="001A4004">
        <w:rPr>
          <w:b/>
          <w:bCs/>
        </w:rPr>
        <w:t xml:space="preserve">Pour rappel, avant d’initier tout nouveau cycle de traitement par KIMOZO il est nécessaire d’effectuer un bilan biologique </w:t>
      </w:r>
      <w:r w:rsidRPr="00B35920">
        <w:rPr>
          <w:b/>
          <w:bCs/>
        </w:rPr>
        <w:t>comprenant les analyses suivantes datant de moins de 3 jours</w:t>
      </w:r>
      <w:r>
        <w:rPr>
          <w:rFonts w:ascii="Times New Roman" w:hAnsi="Times New Roman" w:cs="Times New Roman"/>
          <w:color w:val="auto"/>
          <w:sz w:val="24"/>
          <w:szCs w:val="24"/>
        </w:rPr>
        <w:t xml:space="preserve"> </w:t>
      </w:r>
      <w:r w:rsidRPr="001A4004">
        <w:rPr>
          <w:b/>
          <w:bCs/>
        </w:rPr>
        <w:t xml:space="preserve">et un test de grossesse le cas échéant. </w:t>
      </w:r>
      <w:r w:rsidRPr="00D21E68">
        <w:rPr>
          <w:b/>
          <w:bCs/>
          <w:u w:val="single"/>
        </w:rPr>
        <w:t xml:space="preserve">Se référer au RCP pour plus d’informations. </w:t>
      </w:r>
    </w:p>
    <w:p w14:paraId="11B200FB" w14:textId="77777777" w:rsidR="00C47913" w:rsidRPr="00C47913" w:rsidRDefault="00C47913" w:rsidP="00C47913"/>
    <w:p w14:paraId="3D8AF49C" w14:textId="08E69A16" w:rsidR="00AC31D2" w:rsidRPr="0093672E" w:rsidRDefault="00850F43" w:rsidP="00850F43">
      <w:pPr>
        <w:pStyle w:val="Titre2"/>
        <w:numPr>
          <w:ilvl w:val="0"/>
          <w:numId w:val="0"/>
        </w:numPr>
        <w:ind w:left="360" w:hanging="360"/>
      </w:pPr>
      <w:r w:rsidRPr="0093672E">
        <w:t>Identification du patient</w:t>
      </w:r>
    </w:p>
    <w:p w14:paraId="1ED96543" w14:textId="02AA2E98" w:rsidR="00A07FD0" w:rsidRDefault="00AC31D2" w:rsidP="00AC31D2">
      <w:r w:rsidRPr="0093672E">
        <w:t xml:space="preserve">Nom du patient </w:t>
      </w:r>
      <w:r w:rsidRPr="0093672E">
        <w:rPr>
          <w:rStyle w:val="Accentuation"/>
        </w:rPr>
        <w:t>(3 premières lettres)</w:t>
      </w:r>
      <w:r w:rsidRPr="0093672E">
        <w:t xml:space="preserve"> :  </w:t>
      </w:r>
      <w:permStart w:id="78607370" w:edGrp="everyone"/>
      <w:sdt>
        <w:sdtPr>
          <w:id w:val="-1357492804"/>
          <w:placeholder>
            <w:docPart w:val="80D0775CE42C4452B99042B75E223C86"/>
          </w:placeholder>
          <w:showingPlcHdr/>
        </w:sdtPr>
        <w:sdtEndPr/>
        <w:sdtContent>
          <w:r w:rsidR="00A07FD0" w:rsidRPr="0093672E">
            <w:rPr>
              <w:rStyle w:val="Mention1"/>
            </w:rPr>
            <w:t>| _ | _ | _ |</w:t>
          </w:r>
        </w:sdtContent>
      </w:sdt>
      <w:r w:rsidR="00A07FD0" w:rsidRPr="0093672E">
        <w:t xml:space="preserve"> </w:t>
      </w:r>
      <w:permEnd w:id="78607370"/>
      <w:r w:rsidRPr="0093672E">
        <w:t xml:space="preserve">Prénom </w:t>
      </w:r>
      <w:r w:rsidRPr="0093672E">
        <w:rPr>
          <w:rStyle w:val="Accentuation"/>
        </w:rPr>
        <w:t>(2 premières lettres)</w:t>
      </w:r>
      <w:r w:rsidRPr="0093672E">
        <w:t xml:space="preserve"> :</w:t>
      </w:r>
      <w:permStart w:id="1352956350" w:edGrp="everyone"/>
      <w:r w:rsidRPr="0093672E">
        <w:t xml:space="preserve"> </w:t>
      </w:r>
      <w:sdt>
        <w:sdtPr>
          <w:id w:val="1319149263"/>
          <w:placeholder>
            <w:docPart w:val="AFAF28B0388B4C1C9C64B926EC5C898B"/>
          </w:placeholder>
          <w:showingPlcHdr/>
        </w:sdtPr>
        <w:sdtEndPr/>
        <w:sdtContent>
          <w:r w:rsidR="00A07FD0" w:rsidRPr="0093672E">
            <w:rPr>
              <w:rStyle w:val="Mention1"/>
            </w:rPr>
            <w:t>| _ | _ |</w:t>
          </w:r>
        </w:sdtContent>
      </w:sdt>
      <w:permEnd w:id="1352956350"/>
      <w:r w:rsidR="00D25BB7" w:rsidRPr="0093672E">
        <w:br/>
      </w:r>
      <w:r w:rsidR="00B20A93" w:rsidRPr="0093672E">
        <w:t>N</w:t>
      </w:r>
      <w:r w:rsidR="00B20A93" w:rsidRPr="009E1FDD">
        <w:rPr>
          <w:vertAlign w:val="superscript"/>
        </w:rPr>
        <w:t>o</w:t>
      </w:r>
      <w:r w:rsidR="00B20A93">
        <w:t> </w:t>
      </w:r>
      <w:r w:rsidRPr="0093672E">
        <w:t>patient d’accès précoce</w:t>
      </w:r>
      <w:r w:rsidR="009959C5">
        <w:t xml:space="preserve"> </w:t>
      </w:r>
      <w:r w:rsidRPr="0093672E">
        <w:t xml:space="preserve">: </w:t>
      </w:r>
      <w:permStart w:id="1373123068" w:edGrp="everyone"/>
      <w:sdt>
        <w:sdtPr>
          <w:id w:val="-1877140910"/>
          <w:placeholder>
            <w:docPart w:val="BBC07AC15C554C10BAA292A1EBDEA495"/>
          </w:placeholder>
        </w:sdtPr>
        <w:sdtEndPr/>
        <w:sdtContent>
          <w:r w:rsidR="0037293F" w:rsidRPr="0093672E">
            <w:rPr>
              <w:rStyle w:val="Mention1"/>
            </w:rPr>
            <w:t xml:space="preserve">| _ | _ | </w:t>
          </w:r>
          <w:r w:rsidR="0037293F">
            <w:rPr>
              <w:rStyle w:val="Mention1"/>
            </w:rPr>
            <w:t xml:space="preserve"> -    </w:t>
          </w:r>
          <w:r w:rsidR="0037293F" w:rsidRPr="0093672E">
            <w:rPr>
              <w:rStyle w:val="Mention1"/>
            </w:rPr>
            <w:t>| _ | _ |</w:t>
          </w:r>
        </w:sdtContent>
      </w:sdt>
    </w:p>
    <w:permEnd w:id="1373123068"/>
    <w:p w14:paraId="4A90DFA3" w14:textId="77777777" w:rsidR="001A4004" w:rsidRDefault="001A4004" w:rsidP="00AC31D2"/>
    <w:p w14:paraId="44BCBCF7" w14:textId="090A815D" w:rsidR="00A52C46" w:rsidRPr="0093672E" w:rsidRDefault="00785FC6" w:rsidP="00785FC6">
      <w:pPr>
        <w:pStyle w:val="Titre2"/>
        <w:numPr>
          <w:ilvl w:val="0"/>
          <w:numId w:val="0"/>
        </w:numPr>
        <w:ind w:left="360" w:hanging="360"/>
      </w:pPr>
      <w:r w:rsidRPr="0093672E">
        <w:t>Conditions d’utilisation</w:t>
      </w:r>
    </w:p>
    <w:p w14:paraId="51B6C1A0" w14:textId="752AB3D6" w:rsidR="002C1901" w:rsidRPr="0093672E" w:rsidRDefault="002C1901" w:rsidP="002C1901">
      <w:r w:rsidRPr="0093672E">
        <w:t xml:space="preserve">Date </w:t>
      </w:r>
      <w:r>
        <w:t>de l’</w:t>
      </w:r>
      <w:r w:rsidRPr="0093672E">
        <w:t xml:space="preserve">administration : </w:t>
      </w:r>
      <w:permStart w:id="1767445010" w:edGrp="everyone"/>
      <w:sdt>
        <w:sdtPr>
          <w:id w:val="1717247134"/>
          <w:placeholder>
            <w:docPart w:val="A459B39A83C64BA89412D586EC7511F1"/>
          </w:placeholder>
          <w:showingPlcHdr/>
          <w:date>
            <w:dateFormat w:val="dd/MM/yyyy"/>
            <w:lid w:val="fr-FR"/>
            <w:storeMappedDataAs w:val="dateTime"/>
            <w:calendar w:val="gregorian"/>
          </w:date>
        </w:sdtPr>
        <w:sdtEndPr/>
        <w:sdtContent>
          <w:r w:rsidRPr="0093672E">
            <w:rPr>
              <w:rStyle w:val="Mention1"/>
            </w:rPr>
            <w:t>_ _/_ _/_ _ _ _</w:t>
          </w:r>
        </w:sdtContent>
      </w:sdt>
      <w:permEnd w:id="1767445010"/>
    </w:p>
    <w:p w14:paraId="69319181" w14:textId="77777777" w:rsidR="00216893" w:rsidRPr="0093672E" w:rsidRDefault="00216893" w:rsidP="00216893"/>
    <w:p w14:paraId="4BC1873C" w14:textId="39C82F92" w:rsidR="00A52C46" w:rsidRDefault="00A52C46" w:rsidP="007D6CFA">
      <w:pPr>
        <w:pStyle w:val="Intertitre"/>
      </w:pPr>
      <w:r w:rsidRPr="0093672E">
        <w:t>Posologie et durée prescrite</w:t>
      </w:r>
    </w:p>
    <w:p w14:paraId="58FFFA22" w14:textId="3324D669" w:rsidR="00720070" w:rsidRPr="0093672E" w:rsidRDefault="00720070" w:rsidP="00720070">
      <w:pPr>
        <w:pStyle w:val="Paragraphedexplications"/>
      </w:pPr>
      <w:r w:rsidRPr="0093672E">
        <w:t>À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5F43EC" w:rsidRPr="00F47BC2" w14:paraId="59A0FCA5" w14:textId="77777777" w:rsidTr="00216893">
        <w:tc>
          <w:tcPr>
            <w:tcW w:w="9608" w:type="dxa"/>
          </w:tcPr>
          <w:p w14:paraId="3F3A15E7" w14:textId="59908471" w:rsidR="00CC3DA5" w:rsidRPr="00F47BC2" w:rsidRDefault="00994A64" w:rsidP="00994A64">
            <w:pPr>
              <w:keepNext/>
              <w:spacing w:line="240" w:lineRule="auto"/>
            </w:pPr>
            <w:r w:rsidRPr="00F47BC2">
              <w:t xml:space="preserve">Le traitement </w:t>
            </w:r>
            <w:r w:rsidR="008F2498" w:rsidRPr="00F47BC2">
              <w:t>peut</w:t>
            </w:r>
            <w:r w:rsidRPr="00F47BC2">
              <w:t xml:space="preserve"> être poursuivi jusqu'à progression objective de la maladie ou apparition d'une toxicité inacceptable</w:t>
            </w:r>
          </w:p>
          <w:p w14:paraId="7E411C92" w14:textId="52F2948F" w:rsidR="00933118" w:rsidRPr="00F47BC2" w:rsidRDefault="00933118" w:rsidP="00994A64">
            <w:pPr>
              <w:keepNext/>
              <w:spacing w:line="240" w:lineRule="auto"/>
            </w:pPr>
            <w:r w:rsidRPr="00F47BC2">
              <w:br/>
              <w:t xml:space="preserve">Poids du patient (kg) : </w:t>
            </w:r>
            <w:sdt>
              <w:sdtPr>
                <w:id w:val="-1288887252"/>
                <w:placeholder>
                  <w:docPart w:val="DED97C9018B34519B5AE7F02619DA4FB"/>
                </w:placeholder>
                <w:showingPlcHdr/>
              </w:sdtPr>
              <w:sdtEndPr/>
              <w:sdtContent>
                <w:permStart w:id="1733510340" w:edGrp="everyone"/>
                <w:r w:rsidRPr="00F47BC2">
                  <w:t>| _ | _ | _ |</w:t>
                </w:r>
                <w:permEnd w:id="1733510340"/>
              </w:sdtContent>
            </w:sdt>
            <w:r w:rsidRPr="00F47BC2">
              <w:t xml:space="preserve">   </w:t>
            </w:r>
          </w:p>
          <w:tbl>
            <w:tblPr>
              <w:tblStyle w:val="Grilledutableau"/>
              <w:tblW w:w="0" w:type="auto"/>
              <w:tblLook w:val="04A0" w:firstRow="1" w:lastRow="0" w:firstColumn="1" w:lastColumn="0" w:noHBand="0" w:noVBand="1"/>
            </w:tblPr>
            <w:tblGrid>
              <w:gridCol w:w="5120"/>
              <w:gridCol w:w="4262"/>
            </w:tblGrid>
            <w:tr w:rsidR="00933118" w:rsidRPr="00F47BC2" w14:paraId="5567612B" w14:textId="77777777" w:rsidTr="00B04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0" w:type="dxa"/>
                </w:tcPr>
                <w:p w14:paraId="37AA7176" w14:textId="646E0BCC" w:rsidR="00933118" w:rsidRPr="00F47BC2" w:rsidRDefault="00933118" w:rsidP="00933118">
                  <w:pPr>
                    <w:keepNext/>
                    <w:spacing w:line="240" w:lineRule="auto"/>
                    <w:rPr>
                      <w:b w:val="0"/>
                      <w:bCs/>
                      <w:sz w:val="20"/>
                      <w:szCs w:val="20"/>
                    </w:rPr>
                  </w:pPr>
                  <w:r w:rsidRPr="00F47BC2">
                    <w:rPr>
                      <w:b w:val="0"/>
                      <w:bCs/>
                      <w:sz w:val="20"/>
                      <w:szCs w:val="20"/>
                    </w:rPr>
                    <w:t>Numéro du cycle</w:t>
                  </w:r>
                  <w:r w:rsidR="00172D5F" w:rsidRPr="00F47BC2">
                    <w:rPr>
                      <w:b w:val="0"/>
                      <w:bCs/>
                      <w:sz w:val="20"/>
                      <w:szCs w:val="20"/>
                    </w:rPr>
                    <w:t xml:space="preserve"> </w:t>
                  </w:r>
                  <w:r w:rsidRPr="00F47BC2">
                    <w:rPr>
                      <w:b w:val="0"/>
                      <w:bCs/>
                      <w:sz w:val="20"/>
                      <w:szCs w:val="20"/>
                    </w:rPr>
                    <w:t>:</w:t>
                  </w:r>
                </w:p>
              </w:tc>
              <w:tc>
                <w:tcPr>
                  <w:tcW w:w="4262" w:type="dxa"/>
                </w:tcPr>
                <w:p w14:paraId="20CF8D2B" w14:textId="19B0DB40" w:rsidR="00933118" w:rsidRPr="00F47BC2" w:rsidRDefault="00383C49" w:rsidP="00172D5F">
                  <w:pPr>
                    <w:cnfStyle w:val="100000000000" w:firstRow="1" w:lastRow="0" w:firstColumn="0" w:lastColumn="0" w:oddVBand="0" w:evenVBand="0" w:oddHBand="0" w:evenHBand="0" w:firstRowFirstColumn="0" w:firstRowLastColumn="0" w:lastRowFirstColumn="0" w:lastRowLastColumn="0"/>
                    <w:rPr>
                      <w:b w:val="0"/>
                      <w:bCs/>
                      <w:sz w:val="20"/>
                      <w:szCs w:val="20"/>
                    </w:rPr>
                  </w:pPr>
                  <w:sdt>
                    <w:sdtPr>
                      <w:id w:val="-1136099317"/>
                      <w:placeholder>
                        <w:docPart w:val="16167FFD76404F9D9641A8B44CB280A6"/>
                      </w:placeholder>
                      <w:showingPlcHdr/>
                    </w:sdtPr>
                    <w:sdtEndPr/>
                    <w:sdtContent>
                      <w:permStart w:id="1854438397" w:edGrp="everyone"/>
                      <w:r w:rsidR="007738BE" w:rsidRPr="007738BE">
                        <w:rPr>
                          <w:rStyle w:val="Mention1"/>
                          <w:b w:val="0"/>
                          <w:bCs/>
                        </w:rPr>
                        <w:t>| _ | _ |</w:t>
                      </w:r>
                      <w:permEnd w:id="1854438397"/>
                    </w:sdtContent>
                  </w:sdt>
                  <w:r w:rsidR="007738BE" w:rsidRPr="00F47BC2">
                    <w:rPr>
                      <w:b w:val="0"/>
                      <w:bCs/>
                      <w:sz w:val="20"/>
                      <w:szCs w:val="20"/>
                    </w:rPr>
                    <w:t xml:space="preserve"> </w:t>
                  </w:r>
                </w:p>
              </w:tc>
            </w:tr>
            <w:tr w:rsidR="00933118" w:rsidRPr="00F47BC2" w14:paraId="0B47EF6E" w14:textId="77777777" w:rsidTr="00B04762">
              <w:tc>
                <w:tcPr>
                  <w:cnfStyle w:val="001000000000" w:firstRow="0" w:lastRow="0" w:firstColumn="1" w:lastColumn="0" w:oddVBand="0" w:evenVBand="0" w:oddHBand="0" w:evenHBand="0" w:firstRowFirstColumn="0" w:firstRowLastColumn="0" w:lastRowFirstColumn="0" w:lastRowLastColumn="0"/>
                  <w:tcW w:w="5120" w:type="dxa"/>
                </w:tcPr>
                <w:p w14:paraId="27FC6DFB" w14:textId="63123EE9" w:rsidR="00172D5F" w:rsidRPr="00F47BC2" w:rsidRDefault="00172D5F" w:rsidP="00933118">
                  <w:pPr>
                    <w:keepNext/>
                    <w:spacing w:line="240" w:lineRule="auto"/>
                    <w:rPr>
                      <w:bCs/>
                      <w:sz w:val="20"/>
                      <w:szCs w:val="20"/>
                    </w:rPr>
                  </w:pPr>
                  <w:r w:rsidRPr="00F47BC2">
                    <w:rPr>
                      <w:b w:val="0"/>
                      <w:bCs/>
                      <w:sz w:val="20"/>
                      <w:szCs w:val="20"/>
                    </w:rPr>
                    <w:t xml:space="preserve">Dose </w:t>
                  </w:r>
                  <w:r w:rsidR="005B7472" w:rsidRPr="00F47BC2">
                    <w:rPr>
                      <w:b w:val="0"/>
                      <w:bCs/>
                      <w:sz w:val="20"/>
                      <w:szCs w:val="20"/>
                    </w:rPr>
                    <w:t xml:space="preserve">de Kimozo </w:t>
                  </w:r>
                  <w:r w:rsidRPr="00F47BC2">
                    <w:rPr>
                      <w:b w:val="0"/>
                      <w:bCs/>
                      <w:sz w:val="20"/>
                      <w:szCs w:val="20"/>
                    </w:rPr>
                    <w:t xml:space="preserve">administrée pendant les 5 jours </w:t>
                  </w:r>
                </w:p>
              </w:tc>
              <w:tc>
                <w:tcPr>
                  <w:tcW w:w="4262" w:type="dxa"/>
                </w:tcPr>
                <w:p w14:paraId="1A13F919" w14:textId="4CD3846F" w:rsidR="00933118" w:rsidRPr="00F47BC2" w:rsidRDefault="00383C49" w:rsidP="00933118">
                  <w:pPr>
                    <w:keepNext/>
                    <w:spacing w:line="240" w:lineRule="auto"/>
                    <w:cnfStyle w:val="000000000000" w:firstRow="0" w:lastRow="0" w:firstColumn="0" w:lastColumn="0" w:oddVBand="0" w:evenVBand="0" w:oddHBand="0" w:evenHBand="0" w:firstRowFirstColumn="0" w:firstRowLastColumn="0" w:lastRowFirstColumn="0" w:lastRowLastColumn="0"/>
                    <w:rPr>
                      <w:bCs/>
                      <w:sz w:val="20"/>
                      <w:szCs w:val="20"/>
                    </w:rPr>
                  </w:pPr>
                  <w:sdt>
                    <w:sdtPr>
                      <w:id w:val="-675730517"/>
                      <w:placeholder>
                        <w:docPart w:val="8D59F201384A4FFE9DE71B3E93071172"/>
                      </w:placeholder>
                      <w:showingPlcHdr/>
                    </w:sdtPr>
                    <w:sdtEndPr/>
                    <w:sdtContent>
                      <w:permStart w:id="1146506373" w:edGrp="everyone"/>
                      <w:r w:rsidR="00F47BC2" w:rsidRPr="00F47BC2">
                        <w:t>| _ | _ | _ |</w:t>
                      </w:r>
                      <w:permEnd w:id="1146506373"/>
                    </w:sdtContent>
                  </w:sdt>
                  <w:r w:rsidR="00F47BC2" w:rsidRPr="00F47BC2">
                    <w:rPr>
                      <w:bCs/>
                      <w:sz w:val="20"/>
                      <w:szCs w:val="20"/>
                    </w:rPr>
                    <w:t xml:space="preserve"> </w:t>
                  </w:r>
                  <w:r w:rsidR="00172D5F" w:rsidRPr="00F47BC2">
                    <w:rPr>
                      <w:bCs/>
                      <w:sz w:val="20"/>
                      <w:szCs w:val="20"/>
                    </w:rPr>
                    <w:t>mg/m</w:t>
                  </w:r>
                  <w:r w:rsidR="00172D5F" w:rsidRPr="00F47BC2">
                    <w:rPr>
                      <w:bCs/>
                      <w:sz w:val="20"/>
                      <w:szCs w:val="20"/>
                      <w:vertAlign w:val="superscript"/>
                    </w:rPr>
                    <w:t>2</w:t>
                  </w:r>
                </w:p>
              </w:tc>
            </w:tr>
            <w:tr w:rsidR="005B7472" w:rsidRPr="00F47BC2" w14:paraId="2F20E302" w14:textId="77777777" w:rsidTr="00B04762">
              <w:tc>
                <w:tcPr>
                  <w:cnfStyle w:val="001000000000" w:firstRow="0" w:lastRow="0" w:firstColumn="1" w:lastColumn="0" w:oddVBand="0" w:evenVBand="0" w:oddHBand="0" w:evenHBand="0" w:firstRowFirstColumn="0" w:firstRowLastColumn="0" w:lastRowFirstColumn="0" w:lastRowLastColumn="0"/>
                  <w:tcW w:w="5120" w:type="dxa"/>
                </w:tcPr>
                <w:p w14:paraId="25EBEE10" w14:textId="0EB6D916" w:rsidR="003E018A" w:rsidRPr="00F47BC2" w:rsidRDefault="003E018A" w:rsidP="00933118">
                  <w:pPr>
                    <w:keepNext/>
                    <w:spacing w:line="240" w:lineRule="auto"/>
                    <w:rPr>
                      <w:b w:val="0"/>
                      <w:bCs/>
                      <w:sz w:val="20"/>
                      <w:szCs w:val="20"/>
                    </w:rPr>
                  </w:pPr>
                  <w:r w:rsidRPr="00F47BC2">
                    <w:rPr>
                      <w:b w:val="0"/>
                      <w:bCs/>
                      <w:sz w:val="20"/>
                      <w:szCs w:val="20"/>
                    </w:rPr>
                    <w:t xml:space="preserve">En cas d’association : </w:t>
                  </w:r>
                </w:p>
                <w:permStart w:id="1342405241" w:edGrp="everyone"/>
                <w:p w14:paraId="52A3DB77" w14:textId="7E269930" w:rsidR="005B7472" w:rsidRPr="00F47BC2" w:rsidRDefault="00383C49" w:rsidP="00933118">
                  <w:pPr>
                    <w:keepNext/>
                    <w:spacing w:line="240" w:lineRule="auto"/>
                    <w:rPr>
                      <w:b w:val="0"/>
                      <w:sz w:val="20"/>
                      <w:szCs w:val="20"/>
                    </w:rPr>
                  </w:pPr>
                  <w:sdt>
                    <w:sdtPr>
                      <w:rPr>
                        <w:bCs/>
                        <w:sz w:val="20"/>
                        <w:szCs w:val="20"/>
                      </w:rPr>
                      <w:id w:val="1901332196"/>
                      <w14:checkbox>
                        <w14:checked w14:val="0"/>
                        <w14:checkedState w14:val="2612" w14:font="MS Gothic"/>
                        <w14:uncheckedState w14:val="2610" w14:font="MS Gothic"/>
                      </w14:checkbox>
                    </w:sdtPr>
                    <w:sdtEndPr/>
                    <w:sdtContent>
                      <w:r w:rsidR="007738BE" w:rsidRPr="007738BE">
                        <w:rPr>
                          <w:rFonts w:ascii="MS Gothic" w:eastAsia="MS Gothic" w:hAnsi="MS Gothic" w:hint="eastAsia"/>
                          <w:b w:val="0"/>
                          <w:bCs/>
                          <w:sz w:val="20"/>
                          <w:szCs w:val="20"/>
                        </w:rPr>
                        <w:t>☐</w:t>
                      </w:r>
                    </w:sdtContent>
                  </w:sdt>
                  <w:permEnd w:id="1342405241"/>
                  <w:r w:rsidR="00B04762" w:rsidRPr="00F47BC2">
                    <w:rPr>
                      <w:b w:val="0"/>
                      <w:sz w:val="20"/>
                      <w:szCs w:val="20"/>
                    </w:rPr>
                    <w:t xml:space="preserve"> </w:t>
                  </w:r>
                  <w:r w:rsidR="005B7472" w:rsidRPr="00F47BC2">
                    <w:rPr>
                      <w:b w:val="0"/>
                      <w:sz w:val="20"/>
                      <w:szCs w:val="20"/>
                    </w:rPr>
                    <w:t xml:space="preserve">Dose </w:t>
                  </w:r>
                  <w:r w:rsidR="00B04762" w:rsidRPr="00F47BC2">
                    <w:rPr>
                      <w:b w:val="0"/>
                      <w:sz w:val="20"/>
                      <w:szCs w:val="20"/>
                    </w:rPr>
                    <w:t>de topotécan administrée pendant les 5 jours</w:t>
                  </w:r>
                </w:p>
                <w:permStart w:id="1037852703" w:edGrp="everyone"/>
                <w:p w14:paraId="47D3B010" w14:textId="1142F125" w:rsidR="00B04762" w:rsidRPr="00F47BC2" w:rsidRDefault="00383C49" w:rsidP="00933118">
                  <w:pPr>
                    <w:keepNext/>
                    <w:spacing w:line="240" w:lineRule="auto"/>
                    <w:rPr>
                      <w:bCs/>
                      <w:sz w:val="20"/>
                      <w:szCs w:val="20"/>
                    </w:rPr>
                  </w:pPr>
                  <w:sdt>
                    <w:sdtPr>
                      <w:rPr>
                        <w:bCs/>
                        <w:sz w:val="20"/>
                        <w:szCs w:val="20"/>
                      </w:rPr>
                      <w:id w:val="-1076366649"/>
                      <w14:checkbox>
                        <w14:checked w14:val="0"/>
                        <w14:checkedState w14:val="2612" w14:font="MS Gothic"/>
                        <w14:uncheckedState w14:val="2610" w14:font="MS Gothic"/>
                      </w14:checkbox>
                    </w:sdtPr>
                    <w:sdtEndPr/>
                    <w:sdtContent>
                      <w:r w:rsidR="007738BE" w:rsidRPr="007738BE">
                        <w:rPr>
                          <w:rFonts w:ascii="MS Gothic" w:eastAsia="MS Gothic" w:hAnsi="MS Gothic" w:hint="eastAsia"/>
                          <w:b w:val="0"/>
                          <w:bCs/>
                          <w:sz w:val="20"/>
                          <w:szCs w:val="20"/>
                        </w:rPr>
                        <w:t>☐</w:t>
                      </w:r>
                    </w:sdtContent>
                  </w:sdt>
                  <w:permEnd w:id="1037852703"/>
                  <w:r w:rsidR="00B04762" w:rsidRPr="00F47BC2">
                    <w:rPr>
                      <w:b w:val="0"/>
                      <w:sz w:val="20"/>
                      <w:szCs w:val="20"/>
                    </w:rPr>
                    <w:t xml:space="preserve"> Dose d’irinotécan administrée pendant les 5 jours</w:t>
                  </w:r>
                </w:p>
              </w:tc>
              <w:tc>
                <w:tcPr>
                  <w:tcW w:w="4262" w:type="dxa"/>
                </w:tcPr>
                <w:p w14:paraId="0D79DF05" w14:textId="77777777" w:rsidR="003E018A" w:rsidRPr="00F47BC2" w:rsidRDefault="003E018A" w:rsidP="00933118">
                  <w:pPr>
                    <w:keepNext/>
                    <w:spacing w:line="240" w:lineRule="auto"/>
                    <w:cnfStyle w:val="000000000000" w:firstRow="0" w:lastRow="0" w:firstColumn="0" w:lastColumn="0" w:oddVBand="0" w:evenVBand="0" w:oddHBand="0" w:evenHBand="0" w:firstRowFirstColumn="0" w:firstRowLastColumn="0" w:lastRowFirstColumn="0" w:lastRowLastColumn="0"/>
                    <w:rPr>
                      <w:bCs/>
                      <w:sz w:val="20"/>
                      <w:szCs w:val="20"/>
                    </w:rPr>
                  </w:pPr>
                </w:p>
                <w:permStart w:id="1273121591" w:edGrp="everyone"/>
                <w:p w14:paraId="3B90E868" w14:textId="32A1B681" w:rsidR="005B7472" w:rsidRPr="00F47BC2" w:rsidRDefault="00383C49" w:rsidP="00933118">
                  <w:pPr>
                    <w:keepNext/>
                    <w:spacing w:line="240" w:lineRule="auto"/>
                    <w:cnfStyle w:val="000000000000" w:firstRow="0" w:lastRow="0" w:firstColumn="0" w:lastColumn="0" w:oddVBand="0" w:evenVBand="0" w:oddHBand="0" w:evenHBand="0" w:firstRowFirstColumn="0" w:firstRowLastColumn="0" w:lastRowFirstColumn="0" w:lastRowLastColumn="0"/>
                    <w:rPr>
                      <w:bCs/>
                      <w:sz w:val="20"/>
                      <w:szCs w:val="20"/>
                      <w:vertAlign w:val="superscript"/>
                    </w:rPr>
                  </w:pPr>
                  <w:sdt>
                    <w:sdtPr>
                      <w:id w:val="2032907297"/>
                      <w:placeholder>
                        <w:docPart w:val="D26B0FEA91EB4639AC2770B4CCCC56CD"/>
                      </w:placeholder>
                      <w:showingPlcHdr/>
                    </w:sdtPr>
                    <w:sdtEndPr/>
                    <w:sdtContent>
                      <w:r w:rsidR="007738BE" w:rsidRPr="0093672E">
                        <w:rPr>
                          <w:rStyle w:val="Mention1"/>
                        </w:rPr>
                        <w:t>| _ | _ |</w:t>
                      </w:r>
                    </w:sdtContent>
                  </w:sdt>
                  <w:permEnd w:id="1273121591"/>
                  <w:r w:rsidR="007738BE" w:rsidRPr="00F47BC2">
                    <w:rPr>
                      <w:bCs/>
                      <w:sz w:val="20"/>
                      <w:szCs w:val="20"/>
                    </w:rPr>
                    <w:t xml:space="preserve"> </w:t>
                  </w:r>
                  <w:r w:rsidR="00B04762" w:rsidRPr="00F47BC2">
                    <w:rPr>
                      <w:bCs/>
                      <w:sz w:val="20"/>
                      <w:szCs w:val="20"/>
                    </w:rPr>
                    <w:t>mg/m</w:t>
                  </w:r>
                  <w:r w:rsidR="00B04762" w:rsidRPr="00F47BC2">
                    <w:rPr>
                      <w:bCs/>
                      <w:sz w:val="20"/>
                      <w:szCs w:val="20"/>
                      <w:vertAlign w:val="superscript"/>
                    </w:rPr>
                    <w:t>2</w:t>
                  </w:r>
                </w:p>
                <w:permStart w:id="1316188696" w:edGrp="everyone"/>
                <w:p w14:paraId="1F1621F1" w14:textId="2A68807C" w:rsidR="00B04762" w:rsidRPr="00F47BC2" w:rsidRDefault="00383C49" w:rsidP="00933118">
                  <w:pPr>
                    <w:keepNext/>
                    <w:spacing w:line="240" w:lineRule="auto"/>
                    <w:cnfStyle w:val="000000000000" w:firstRow="0" w:lastRow="0" w:firstColumn="0" w:lastColumn="0" w:oddVBand="0" w:evenVBand="0" w:oddHBand="0" w:evenHBand="0" w:firstRowFirstColumn="0" w:firstRowLastColumn="0" w:lastRowFirstColumn="0" w:lastRowLastColumn="0"/>
                    <w:rPr>
                      <w:bCs/>
                      <w:sz w:val="20"/>
                      <w:szCs w:val="20"/>
                    </w:rPr>
                  </w:pPr>
                  <w:sdt>
                    <w:sdtPr>
                      <w:id w:val="1212232258"/>
                      <w:placeholder>
                        <w:docPart w:val="DBCF2693FD8E43F78F43E5B07321024C"/>
                      </w:placeholder>
                      <w:showingPlcHdr/>
                    </w:sdtPr>
                    <w:sdtEndPr/>
                    <w:sdtContent>
                      <w:r w:rsidR="007738BE" w:rsidRPr="0093672E">
                        <w:rPr>
                          <w:rStyle w:val="Mention1"/>
                        </w:rPr>
                        <w:t>| _ | _ |</w:t>
                      </w:r>
                    </w:sdtContent>
                  </w:sdt>
                  <w:permEnd w:id="1316188696"/>
                  <w:r w:rsidR="00B04762" w:rsidRPr="00F47BC2">
                    <w:rPr>
                      <w:bCs/>
                      <w:sz w:val="20"/>
                      <w:szCs w:val="20"/>
                    </w:rPr>
                    <w:t xml:space="preserve"> mg/m</w:t>
                  </w:r>
                  <w:r w:rsidR="00B04762" w:rsidRPr="00F47BC2">
                    <w:rPr>
                      <w:bCs/>
                      <w:sz w:val="20"/>
                      <w:szCs w:val="20"/>
                      <w:vertAlign w:val="superscript"/>
                    </w:rPr>
                    <w:t>2</w:t>
                  </w:r>
                </w:p>
              </w:tc>
            </w:tr>
            <w:tr w:rsidR="00172D5F" w:rsidRPr="00F47BC2" w14:paraId="267782DD" w14:textId="77777777" w:rsidTr="00ED676C">
              <w:tc>
                <w:tcPr>
                  <w:cnfStyle w:val="001000000000" w:firstRow="0" w:lastRow="0" w:firstColumn="1" w:lastColumn="0" w:oddVBand="0" w:evenVBand="0" w:oddHBand="0" w:evenHBand="0" w:firstRowFirstColumn="0" w:firstRowLastColumn="0" w:lastRowFirstColumn="0" w:lastRowLastColumn="0"/>
                  <w:tcW w:w="9382" w:type="dxa"/>
                  <w:gridSpan w:val="2"/>
                </w:tcPr>
                <w:p w14:paraId="2A4EA75E" w14:textId="2B97F4B9" w:rsidR="00172D5F" w:rsidRPr="00F47BC2" w:rsidRDefault="00172D5F" w:rsidP="00933118">
                  <w:pPr>
                    <w:keepNext/>
                    <w:spacing w:line="240" w:lineRule="auto"/>
                    <w:rPr>
                      <w:b w:val="0"/>
                      <w:bCs/>
                      <w:sz w:val="20"/>
                      <w:szCs w:val="20"/>
                    </w:rPr>
                  </w:pPr>
                  <w:r w:rsidRPr="00F47BC2">
                    <w:rPr>
                      <w:b w:val="0"/>
                      <w:sz w:val="20"/>
                      <w:szCs w:val="20"/>
                    </w:rPr>
                    <w:t>Si interruption/arrêt temporaire du cycle de traitement ou modification de posologie</w:t>
                  </w:r>
                  <w:r w:rsidR="00A234EC" w:rsidRPr="00F47BC2">
                    <w:rPr>
                      <w:b w:val="0"/>
                      <w:sz w:val="20"/>
                      <w:szCs w:val="20"/>
                    </w:rPr>
                    <w:t xml:space="preserve"> ou de durée de cycle</w:t>
                  </w:r>
                  <w:r w:rsidRPr="00F47BC2">
                    <w:rPr>
                      <w:b w:val="0"/>
                      <w:sz w:val="20"/>
                      <w:szCs w:val="20"/>
                    </w:rPr>
                    <w:t>, veuillez compléter ci-dessous le tableau approprié</w:t>
                  </w:r>
                </w:p>
              </w:tc>
            </w:tr>
          </w:tbl>
          <w:p w14:paraId="5F18E89F" w14:textId="4B1F7432" w:rsidR="005F43EC" w:rsidRPr="00F47BC2" w:rsidRDefault="005F43EC" w:rsidP="00216893"/>
        </w:tc>
      </w:tr>
    </w:tbl>
    <w:p w14:paraId="405D2F0F" w14:textId="77777777" w:rsidR="00EA64DC" w:rsidRPr="0093672E" w:rsidRDefault="00EA64DC" w:rsidP="00022510"/>
    <w:p w14:paraId="051310E3" w14:textId="5E419AFF" w:rsidR="000B776A" w:rsidRPr="0093672E" w:rsidRDefault="00216893" w:rsidP="000B776A">
      <w:pPr>
        <w:pStyle w:val="Intertitre"/>
      </w:pPr>
      <w:r w:rsidRPr="0093672E">
        <w:t xml:space="preserve">Traitements concomitants et/ou soins de support </w:t>
      </w:r>
      <w:r w:rsidR="005F22B6">
        <w:t xml:space="preserve">(autre que </w:t>
      </w:r>
      <w:r w:rsidR="005F22B6" w:rsidRPr="007B38DF">
        <w:t>topotécan ou irinotécan</w:t>
      </w:r>
      <w:r w:rsidR="005F22B6">
        <w:t>)</w:t>
      </w:r>
    </w:p>
    <w:p w14:paraId="7F49CB60" w14:textId="5A1D5A7A" w:rsidR="00425486" w:rsidRPr="0093672E" w:rsidRDefault="00A14B2B" w:rsidP="00425486">
      <w:pPr>
        <w:pStyle w:val="Paragraphedexplications"/>
      </w:pPr>
      <w:r w:rsidRPr="0093672E">
        <w:t>À</w:t>
      </w:r>
      <w:r w:rsidR="00425486" w:rsidRPr="0093672E">
        <w:t xml:space="preserve">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A37F88" w:rsidRPr="0093672E" w14:paraId="5B1D74CD" w14:textId="77777777" w:rsidTr="00A37F88">
        <w:tc>
          <w:tcPr>
            <w:tcW w:w="9628" w:type="dxa"/>
          </w:tcPr>
          <w:tbl>
            <w:tblPr>
              <w:tblStyle w:val="Grilledutableau"/>
              <w:tblW w:w="0" w:type="auto"/>
              <w:tblLook w:val="04A0" w:firstRow="1" w:lastRow="0" w:firstColumn="1" w:lastColumn="0" w:noHBand="0" w:noVBand="1"/>
            </w:tblPr>
            <w:tblGrid>
              <w:gridCol w:w="2285"/>
              <w:gridCol w:w="3119"/>
              <w:gridCol w:w="1842"/>
              <w:gridCol w:w="2136"/>
            </w:tblGrid>
            <w:tr w:rsidR="000E587B" w14:paraId="5FF14B25" w14:textId="77777777" w:rsidTr="003A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212491AE" w14:textId="77777777" w:rsidR="000E587B" w:rsidRPr="00930EE2" w:rsidRDefault="000E587B" w:rsidP="000E587B">
                  <w:pPr>
                    <w:keepNext/>
                    <w:spacing w:before="0" w:line="240" w:lineRule="auto"/>
                    <w:jc w:val="center"/>
                    <w:rPr>
                      <w:bCs/>
                      <w:sz w:val="20"/>
                      <w:szCs w:val="20"/>
                    </w:rPr>
                  </w:pPr>
                  <w:r w:rsidRPr="00930EE2">
                    <w:rPr>
                      <w:bCs/>
                      <w:sz w:val="20"/>
                      <w:szCs w:val="20"/>
                    </w:rPr>
                    <w:lastRenderedPageBreak/>
                    <w:t>DCI ou nom de marque</w:t>
                  </w:r>
                </w:p>
              </w:tc>
              <w:tc>
                <w:tcPr>
                  <w:tcW w:w="3119" w:type="dxa"/>
                </w:tcPr>
                <w:p w14:paraId="12F57291" w14:textId="77777777" w:rsidR="000E587B" w:rsidRPr="00930EE2" w:rsidRDefault="000E587B" w:rsidP="000E587B">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Dose</w:t>
                  </w:r>
                </w:p>
              </w:tc>
              <w:tc>
                <w:tcPr>
                  <w:tcW w:w="1842" w:type="dxa"/>
                </w:tcPr>
                <w:p w14:paraId="6D38DA8C" w14:textId="77777777" w:rsidR="000E587B" w:rsidRPr="00930EE2" w:rsidRDefault="000E587B" w:rsidP="000E587B">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Date de début de traitement</w:t>
                  </w:r>
                </w:p>
              </w:tc>
              <w:tc>
                <w:tcPr>
                  <w:tcW w:w="2136" w:type="dxa"/>
                </w:tcPr>
                <w:p w14:paraId="39251DB4" w14:textId="77777777" w:rsidR="000E587B" w:rsidRPr="00930EE2" w:rsidRDefault="000E587B" w:rsidP="000E587B">
                  <w:pPr>
                    <w:keepNext/>
                    <w:spacing w:before="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rPr>
                  </w:pPr>
                  <w:r w:rsidRPr="00930EE2">
                    <w:rPr>
                      <w:bCs/>
                      <w:sz w:val="20"/>
                      <w:szCs w:val="20"/>
                    </w:rPr>
                    <w:t>Indication</w:t>
                  </w:r>
                </w:p>
              </w:tc>
            </w:tr>
            <w:tr w:rsidR="000E587B" w14:paraId="7580D6CA"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46DCB297" w14:textId="77777777" w:rsidR="000E587B" w:rsidRPr="003F3CF2" w:rsidRDefault="00383C49" w:rsidP="000E587B">
                  <w:pPr>
                    <w:keepNext/>
                    <w:spacing w:before="0" w:line="240" w:lineRule="auto"/>
                    <w:jc w:val="center"/>
                    <w:rPr>
                      <w:b w:val="0"/>
                      <w:sz w:val="20"/>
                      <w:szCs w:val="20"/>
                    </w:rPr>
                  </w:pPr>
                  <w:sdt>
                    <w:sdtPr>
                      <w:rPr>
                        <w:sz w:val="20"/>
                        <w:szCs w:val="20"/>
                      </w:rPr>
                      <w:id w:val="2075313369"/>
                      <w:placeholder>
                        <w:docPart w:val="0CB24035FCC442A9A15966909BD769C3"/>
                      </w:placeholder>
                      <w:showingPlcHdr/>
                    </w:sdtPr>
                    <w:sdtEndPr/>
                    <w:sdtContent>
                      <w:permStart w:id="67067780" w:edGrp="everyone"/>
                      <w:r w:rsidR="000E587B" w:rsidRPr="00B1326F">
                        <w:rPr>
                          <w:rStyle w:val="Mention1"/>
                          <w:rFonts w:ascii="Arial" w:hAnsi="Arial" w:cs="Arial"/>
                          <w:sz w:val="20"/>
                          <w:szCs w:val="20"/>
                        </w:rPr>
                        <w:t>___________</w:t>
                      </w:r>
                      <w:permEnd w:id="67067780"/>
                    </w:sdtContent>
                  </w:sdt>
                </w:p>
              </w:tc>
              <w:permStart w:id="2087480877" w:edGrp="everyone"/>
              <w:tc>
                <w:tcPr>
                  <w:tcW w:w="3119" w:type="dxa"/>
                </w:tcPr>
                <w:p w14:paraId="1BBC3721"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730275795"/>
                      <w:placeholder>
                        <w:docPart w:val="F40992A623F94BD49BAF6785AED0A715"/>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permEnd w:id="2087480877"/>
                  <w:r w:rsidR="000E587B" w:rsidRPr="003F3CF2">
                    <w:rPr>
                      <w:sz w:val="20"/>
                      <w:szCs w:val="20"/>
                    </w:rPr>
                    <w:t xml:space="preserve"> </w:t>
                  </w:r>
                  <w:permStart w:id="586089442" w:edGrp="everyone"/>
                  <w:sdt>
                    <w:sdtPr>
                      <w:rPr>
                        <w:rFonts w:ascii="Segoe UI Symbol" w:eastAsia="MS Gothic" w:hAnsi="Segoe UI Symbol" w:cs="Segoe UI Symbol"/>
                        <w:sz w:val="20"/>
                        <w:szCs w:val="20"/>
                      </w:rPr>
                      <w:id w:val="965467821"/>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586089442"/>
                  <w:r w:rsidR="000E587B">
                    <w:rPr>
                      <w:rFonts w:ascii="Segoe UI Symbol" w:hAnsi="Segoe UI Symbol" w:cs="Segoe UI Symbol"/>
                      <w:sz w:val="20"/>
                      <w:szCs w:val="20"/>
                    </w:rPr>
                    <w:t xml:space="preserve"> </w:t>
                  </w:r>
                  <w:r w:rsidR="000E587B" w:rsidRPr="003F3CF2">
                    <w:rPr>
                      <w:sz w:val="20"/>
                      <w:szCs w:val="20"/>
                    </w:rPr>
                    <w:t>mg/m</w:t>
                  </w:r>
                  <w:r w:rsidR="000E587B" w:rsidRPr="00994A64">
                    <w:rPr>
                      <w:sz w:val="20"/>
                      <w:szCs w:val="20"/>
                      <w:vertAlign w:val="superscript"/>
                    </w:rPr>
                    <w:t>2</w:t>
                  </w:r>
                  <w:r w:rsidR="000E587B">
                    <w:rPr>
                      <w:sz w:val="20"/>
                      <w:szCs w:val="20"/>
                    </w:rPr>
                    <w:t xml:space="preserve"> </w:t>
                  </w:r>
                  <w:permStart w:id="63592470" w:edGrp="everyone"/>
                  <w:sdt>
                    <w:sdtPr>
                      <w:rPr>
                        <w:rFonts w:ascii="Segoe UI Symbol" w:eastAsia="MS Gothic" w:hAnsi="Segoe UI Symbol" w:cs="Segoe UI Symbol"/>
                        <w:sz w:val="20"/>
                        <w:szCs w:val="20"/>
                      </w:rPr>
                      <w:id w:val="21137235"/>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63592470"/>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2062357501" w:edGrp="everyone"/>
                <w:p w14:paraId="1E9BB286"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b/>
                      <w:sz w:val="20"/>
                      <w:szCs w:val="20"/>
                    </w:rPr>
                  </w:pPr>
                  <w:sdt>
                    <w:sdtPr>
                      <w:rPr>
                        <w:rFonts w:ascii="Segoe UI Symbol" w:eastAsia="MS Gothic" w:hAnsi="Segoe UI Symbol" w:cs="Segoe UI Symbol"/>
                        <w:sz w:val="20"/>
                        <w:szCs w:val="20"/>
                      </w:rPr>
                      <w:id w:val="-502044944"/>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2062357501"/>
                  <w:r w:rsidR="000E587B">
                    <w:rPr>
                      <w:rFonts w:ascii="Segoe UI Symbol" w:hAnsi="Segoe UI Symbol" w:cs="Segoe UI Symbol"/>
                      <w:sz w:val="20"/>
                      <w:szCs w:val="20"/>
                    </w:rPr>
                    <w:t xml:space="preserve"> </w:t>
                  </w:r>
                  <w:r w:rsidR="000E587B" w:rsidRPr="00B31CFC">
                    <w:rPr>
                      <w:sz w:val="20"/>
                      <w:szCs w:val="20"/>
                    </w:rPr>
                    <w:t>unité à préciser</w:t>
                  </w:r>
                  <w:r w:rsidR="000E587B">
                    <w:rPr>
                      <w:sz w:val="20"/>
                      <w:szCs w:val="20"/>
                    </w:rPr>
                    <w:t xml:space="preserve"> </w:t>
                  </w:r>
                  <w:sdt>
                    <w:sdtPr>
                      <w:rPr>
                        <w:sz w:val="20"/>
                        <w:szCs w:val="20"/>
                      </w:rPr>
                      <w:id w:val="1824467034"/>
                      <w:placeholder>
                        <w:docPart w:val="BC16C64487774AA2BC05A7970C40506B"/>
                      </w:placeholder>
                      <w:showingPlcHdr/>
                    </w:sdtPr>
                    <w:sdtEndPr/>
                    <w:sdtContent>
                      <w:permStart w:id="22223102" w:edGrp="everyone"/>
                      <w:r w:rsidR="000E587B" w:rsidRPr="00B1326F">
                        <w:rPr>
                          <w:rStyle w:val="Mention1"/>
                          <w:rFonts w:ascii="Arial" w:hAnsi="Arial" w:cs="Arial"/>
                          <w:sz w:val="20"/>
                          <w:szCs w:val="20"/>
                        </w:rPr>
                        <w:t>_______</w:t>
                      </w:r>
                      <w:permEnd w:id="22223102"/>
                    </w:sdtContent>
                  </w:sdt>
                </w:p>
              </w:tc>
              <w:tc>
                <w:tcPr>
                  <w:tcW w:w="1842" w:type="dxa"/>
                </w:tcPr>
                <w:p w14:paraId="561C87BC" w14:textId="77777777" w:rsidR="000E587B" w:rsidRPr="003F3CF2"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sdt>
                    <w:sdtPr>
                      <w:rPr>
                        <w:b/>
                        <w:bCs/>
                        <w:sz w:val="20"/>
                        <w:szCs w:val="20"/>
                      </w:rPr>
                      <w:id w:val="1224865776"/>
                      <w:placeholder>
                        <w:docPart w:val="A45F224F0E9444A8B94A20446A7F9226"/>
                      </w:placeholder>
                      <w:showingPlcHdr/>
                      <w:date w:fullDate="2021-06-22T00:00:00Z">
                        <w:dateFormat w:val="dd/MM/yyyy"/>
                        <w:lid w:val="fr-FR"/>
                        <w:storeMappedDataAs w:val="dateTime"/>
                        <w:calendar w:val="gregorian"/>
                      </w:date>
                    </w:sdtPr>
                    <w:sdtEndPr/>
                    <w:sdtContent>
                      <w:permStart w:id="2065632773" w:edGrp="everyone"/>
                      <w:r w:rsidR="000E587B" w:rsidRPr="001253CC">
                        <w:rPr>
                          <w:rStyle w:val="Mention1"/>
                          <w:rFonts w:ascii="Arial" w:hAnsi="Arial" w:cs="Arial"/>
                          <w:b/>
                          <w:bCs/>
                          <w:sz w:val="20"/>
                          <w:szCs w:val="20"/>
                        </w:rPr>
                        <w:t>_ _/_ _/_ _ _ _</w:t>
                      </w:r>
                      <w:permEnd w:id="2065632773"/>
                    </w:sdtContent>
                  </w:sdt>
                </w:p>
              </w:tc>
              <w:tc>
                <w:tcPr>
                  <w:tcW w:w="2136" w:type="dxa"/>
                </w:tcPr>
                <w:p w14:paraId="1F9014F6"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419300223"/>
                      <w:placeholder>
                        <w:docPart w:val="F344ECAFE9054501A79350AE871EA93E"/>
                      </w:placeholder>
                      <w:showingPlcHdr/>
                    </w:sdtPr>
                    <w:sdtEndPr/>
                    <w:sdtContent>
                      <w:permStart w:id="1753294238" w:edGrp="everyone"/>
                      <w:r w:rsidR="000E587B" w:rsidRPr="004F6BFF">
                        <w:rPr>
                          <w:rStyle w:val="Mention1"/>
                          <w:rFonts w:ascii="Arial" w:hAnsi="Arial" w:cs="Arial"/>
                          <w:sz w:val="20"/>
                          <w:szCs w:val="20"/>
                        </w:rPr>
                        <w:t>___________</w:t>
                      </w:r>
                      <w:permEnd w:id="1753294238"/>
                    </w:sdtContent>
                  </w:sdt>
                </w:p>
              </w:tc>
            </w:tr>
            <w:tr w:rsidR="000E587B" w14:paraId="6337A922"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6ABCF0C7" w14:textId="77777777" w:rsidR="000E587B" w:rsidRDefault="00383C49" w:rsidP="000E587B">
                  <w:pPr>
                    <w:keepNext/>
                    <w:spacing w:before="0" w:line="240" w:lineRule="auto"/>
                    <w:jc w:val="center"/>
                    <w:rPr>
                      <w:b w:val="0"/>
                      <w:sz w:val="20"/>
                      <w:szCs w:val="20"/>
                    </w:rPr>
                  </w:pPr>
                  <w:sdt>
                    <w:sdtPr>
                      <w:rPr>
                        <w:sz w:val="20"/>
                        <w:szCs w:val="20"/>
                      </w:rPr>
                      <w:id w:val="1614323444"/>
                      <w:placeholder>
                        <w:docPart w:val="839C53D0FC714CAE9EEA02E3B1D71B0E"/>
                      </w:placeholder>
                      <w:showingPlcHdr/>
                    </w:sdtPr>
                    <w:sdtEndPr/>
                    <w:sdtContent>
                      <w:permStart w:id="1138257275" w:edGrp="everyone"/>
                      <w:r w:rsidR="000E587B" w:rsidRPr="00B1326F">
                        <w:rPr>
                          <w:rStyle w:val="Mention1"/>
                          <w:rFonts w:ascii="Arial" w:hAnsi="Arial" w:cs="Arial"/>
                          <w:sz w:val="20"/>
                          <w:szCs w:val="20"/>
                        </w:rPr>
                        <w:t>___________</w:t>
                      </w:r>
                      <w:permEnd w:id="1138257275"/>
                    </w:sdtContent>
                  </w:sdt>
                </w:p>
              </w:tc>
              <w:permStart w:id="1567260048" w:edGrp="everyone"/>
              <w:tc>
                <w:tcPr>
                  <w:tcW w:w="3119" w:type="dxa"/>
                </w:tcPr>
                <w:p w14:paraId="6D6DE39F" w14:textId="31B1737E"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1433017607"/>
                      <w:placeholder>
                        <w:docPart w:val="D2C62BCC4D5E4FACB7EC96A86BEFBEED"/>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permEnd w:id="1567260048"/>
                  <w:r w:rsidR="000E587B">
                    <w:rPr>
                      <w:sz w:val="20"/>
                      <w:szCs w:val="20"/>
                    </w:rPr>
                    <w:t xml:space="preserve"> </w:t>
                  </w:r>
                  <w:permStart w:id="525496408" w:edGrp="everyone"/>
                  <w:sdt>
                    <w:sdtPr>
                      <w:rPr>
                        <w:rFonts w:ascii="Segoe UI Symbol" w:eastAsia="MS Gothic" w:hAnsi="Segoe UI Symbol" w:cs="Segoe UI Symbol"/>
                        <w:sz w:val="20"/>
                        <w:szCs w:val="20"/>
                      </w:rPr>
                      <w:id w:val="1559436057"/>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r w:rsidR="000A77D6" w:rsidRPr="003F3CF2">
                    <w:rPr>
                      <w:sz w:val="20"/>
                      <w:szCs w:val="20"/>
                    </w:rPr>
                    <w:t xml:space="preserve"> </w:t>
                  </w:r>
                  <w:permEnd w:id="525496408"/>
                  <w:r w:rsidR="000E587B" w:rsidRPr="003F3CF2">
                    <w:rPr>
                      <w:sz w:val="20"/>
                      <w:szCs w:val="20"/>
                    </w:rPr>
                    <w:t>mg/m</w:t>
                  </w:r>
                  <w:r w:rsidR="000E587B" w:rsidRPr="00994A64">
                    <w:rPr>
                      <w:sz w:val="20"/>
                      <w:szCs w:val="20"/>
                      <w:vertAlign w:val="superscript"/>
                    </w:rPr>
                    <w:t>2</w:t>
                  </w:r>
                  <w:r w:rsidR="000E587B">
                    <w:rPr>
                      <w:sz w:val="20"/>
                      <w:szCs w:val="20"/>
                    </w:rPr>
                    <w:t xml:space="preserve"> </w:t>
                  </w:r>
                  <w:permStart w:id="1582834815" w:edGrp="everyone"/>
                  <w:sdt>
                    <w:sdtPr>
                      <w:rPr>
                        <w:rFonts w:ascii="Segoe UI Symbol" w:eastAsia="MS Gothic" w:hAnsi="Segoe UI Symbol" w:cs="Segoe UI Symbol"/>
                        <w:sz w:val="20"/>
                        <w:szCs w:val="20"/>
                      </w:rPr>
                      <w:id w:val="-569803530"/>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1582834815"/>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646871188" w:edGrp="everyone"/>
                <w:p w14:paraId="2BC24918"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512225025"/>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646871188"/>
                  <w:r w:rsidR="000E587B">
                    <w:rPr>
                      <w:rFonts w:ascii="Segoe UI Symbol" w:hAnsi="Segoe UI Symbol" w:cs="Segoe UI Symbol"/>
                      <w:sz w:val="20"/>
                      <w:szCs w:val="20"/>
                    </w:rPr>
                    <w:t xml:space="preserve"> </w:t>
                  </w:r>
                  <w:r w:rsidR="000E587B" w:rsidRPr="00B31CFC">
                    <w:rPr>
                      <w:sz w:val="20"/>
                      <w:szCs w:val="20"/>
                    </w:rPr>
                    <w:t>unité à préciser</w:t>
                  </w:r>
                  <w:r w:rsidR="000E587B">
                    <w:rPr>
                      <w:sz w:val="20"/>
                      <w:szCs w:val="20"/>
                    </w:rPr>
                    <w:t xml:space="preserve"> </w:t>
                  </w:r>
                  <w:sdt>
                    <w:sdtPr>
                      <w:rPr>
                        <w:sz w:val="20"/>
                        <w:szCs w:val="20"/>
                      </w:rPr>
                      <w:id w:val="1692571241"/>
                      <w:placeholder>
                        <w:docPart w:val="02A86997BFDE4A89BBF0998C038526C2"/>
                      </w:placeholder>
                      <w:showingPlcHdr/>
                    </w:sdtPr>
                    <w:sdtEndPr/>
                    <w:sdtContent>
                      <w:permStart w:id="1647467271" w:edGrp="everyone"/>
                      <w:r w:rsidR="000E587B" w:rsidRPr="00B1326F">
                        <w:rPr>
                          <w:rStyle w:val="Mention1"/>
                          <w:rFonts w:ascii="Arial" w:hAnsi="Arial" w:cs="Arial"/>
                          <w:sz w:val="20"/>
                          <w:szCs w:val="20"/>
                        </w:rPr>
                        <w:t>_______</w:t>
                      </w:r>
                      <w:permEnd w:id="1647467271"/>
                    </w:sdtContent>
                  </w:sdt>
                </w:p>
              </w:tc>
              <w:tc>
                <w:tcPr>
                  <w:tcW w:w="1842" w:type="dxa"/>
                </w:tcPr>
                <w:p w14:paraId="577ADAC9" w14:textId="77777777" w:rsidR="000E587B"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1708410864"/>
                      <w:placeholder>
                        <w:docPart w:val="3C0F6C6F5F7241138CBEF15B65CE74BC"/>
                      </w:placeholder>
                      <w:showingPlcHdr/>
                      <w:date w:fullDate="2021-06-22T00:00:00Z">
                        <w:dateFormat w:val="dd/MM/yyyy"/>
                        <w:lid w:val="fr-FR"/>
                        <w:storeMappedDataAs w:val="dateTime"/>
                        <w:calendar w:val="gregorian"/>
                      </w:date>
                    </w:sdtPr>
                    <w:sdtEndPr/>
                    <w:sdtContent>
                      <w:permStart w:id="1721266816" w:edGrp="everyone"/>
                      <w:r w:rsidR="000E587B" w:rsidRPr="001253CC">
                        <w:rPr>
                          <w:rStyle w:val="Mention1"/>
                          <w:rFonts w:ascii="Arial" w:hAnsi="Arial" w:cs="Arial"/>
                          <w:b/>
                          <w:bCs/>
                          <w:sz w:val="20"/>
                          <w:szCs w:val="20"/>
                        </w:rPr>
                        <w:t>_ _/_ _/_ _ _ _</w:t>
                      </w:r>
                      <w:permEnd w:id="1721266816"/>
                    </w:sdtContent>
                  </w:sdt>
                </w:p>
              </w:tc>
              <w:tc>
                <w:tcPr>
                  <w:tcW w:w="2136" w:type="dxa"/>
                </w:tcPr>
                <w:p w14:paraId="1F282C49"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1720274236"/>
                      <w:placeholder>
                        <w:docPart w:val="EC8677EDD9D245B4AC379B1DE2356466"/>
                      </w:placeholder>
                      <w:showingPlcHdr/>
                    </w:sdtPr>
                    <w:sdtEndPr/>
                    <w:sdtContent>
                      <w:permStart w:id="677720601" w:edGrp="everyone"/>
                      <w:r w:rsidR="000E587B" w:rsidRPr="004F6BFF">
                        <w:rPr>
                          <w:rStyle w:val="Mention1"/>
                          <w:rFonts w:ascii="Arial" w:hAnsi="Arial" w:cs="Arial"/>
                          <w:sz w:val="20"/>
                          <w:szCs w:val="20"/>
                        </w:rPr>
                        <w:t>___________</w:t>
                      </w:r>
                      <w:permEnd w:id="677720601"/>
                    </w:sdtContent>
                  </w:sdt>
                </w:p>
              </w:tc>
            </w:tr>
            <w:tr w:rsidR="000E587B" w14:paraId="099F6AFF"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69607B87" w14:textId="77777777" w:rsidR="000E587B" w:rsidRDefault="00383C49" w:rsidP="000E587B">
                  <w:pPr>
                    <w:keepNext/>
                    <w:spacing w:before="0" w:line="240" w:lineRule="auto"/>
                    <w:jc w:val="center"/>
                    <w:rPr>
                      <w:sz w:val="20"/>
                      <w:szCs w:val="20"/>
                    </w:rPr>
                  </w:pPr>
                  <w:sdt>
                    <w:sdtPr>
                      <w:rPr>
                        <w:sz w:val="20"/>
                        <w:szCs w:val="20"/>
                      </w:rPr>
                      <w:id w:val="1965226228"/>
                      <w:placeholder>
                        <w:docPart w:val="C1ADA41285B34B54A6CA0BC226320F94"/>
                      </w:placeholder>
                      <w:showingPlcHdr/>
                    </w:sdtPr>
                    <w:sdtEndPr/>
                    <w:sdtContent>
                      <w:permStart w:id="947935549" w:edGrp="everyone"/>
                      <w:r w:rsidR="000E587B" w:rsidRPr="00B1326F">
                        <w:rPr>
                          <w:rStyle w:val="Mention1"/>
                          <w:rFonts w:ascii="Arial" w:hAnsi="Arial" w:cs="Arial"/>
                          <w:sz w:val="20"/>
                          <w:szCs w:val="20"/>
                        </w:rPr>
                        <w:t>___________</w:t>
                      </w:r>
                      <w:permEnd w:id="947935549"/>
                    </w:sdtContent>
                  </w:sdt>
                </w:p>
              </w:tc>
              <w:permStart w:id="1720865519" w:edGrp="everyone"/>
              <w:tc>
                <w:tcPr>
                  <w:tcW w:w="3119" w:type="dxa"/>
                </w:tcPr>
                <w:p w14:paraId="356FE5C0"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499469063"/>
                      <w:placeholder>
                        <w:docPart w:val="79139316C2024F15BA1A0C07AEFD1956"/>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r w:rsidR="000E587B" w:rsidRPr="008E6DF2">
                    <w:rPr>
                      <w:rFonts w:ascii="Segoe UI Symbol" w:hAnsi="Segoe UI Symbol" w:cs="Segoe UI Symbol"/>
                      <w:sz w:val="20"/>
                      <w:szCs w:val="20"/>
                    </w:rPr>
                    <w:t xml:space="preserve"> </w:t>
                  </w:r>
                  <w:sdt>
                    <w:sdtPr>
                      <w:rPr>
                        <w:rFonts w:ascii="Segoe UI Symbol" w:eastAsia="MS Gothic" w:hAnsi="Segoe UI Symbol" w:cs="Segoe UI Symbol"/>
                        <w:sz w:val="20"/>
                        <w:szCs w:val="20"/>
                      </w:rPr>
                      <w:id w:val="-1472667992"/>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permEnd w:id="1720865519"/>
                    </w:sdtContent>
                  </w:sdt>
                  <w:r w:rsidR="000E587B" w:rsidRPr="003F3CF2">
                    <w:rPr>
                      <w:sz w:val="20"/>
                      <w:szCs w:val="20"/>
                    </w:rPr>
                    <w:t xml:space="preserve"> mg/m</w:t>
                  </w:r>
                  <w:r w:rsidR="000E587B" w:rsidRPr="00994A64">
                    <w:rPr>
                      <w:sz w:val="20"/>
                      <w:szCs w:val="20"/>
                      <w:vertAlign w:val="superscript"/>
                    </w:rPr>
                    <w:t>2</w:t>
                  </w:r>
                  <w:r w:rsidR="000E587B">
                    <w:rPr>
                      <w:sz w:val="20"/>
                      <w:szCs w:val="20"/>
                    </w:rPr>
                    <w:t xml:space="preserve"> </w:t>
                  </w:r>
                  <w:permStart w:id="964570162" w:edGrp="everyone"/>
                  <w:sdt>
                    <w:sdtPr>
                      <w:rPr>
                        <w:rFonts w:ascii="Segoe UI Symbol" w:eastAsia="MS Gothic" w:hAnsi="Segoe UI Symbol" w:cs="Segoe UI Symbol"/>
                        <w:sz w:val="20"/>
                        <w:szCs w:val="20"/>
                      </w:rPr>
                      <w:id w:val="1159112620"/>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964570162"/>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1539786628" w:edGrp="everyone"/>
                <w:p w14:paraId="20CDCC52"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534963627"/>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1539786628"/>
                  <w:r w:rsidR="000E587B">
                    <w:rPr>
                      <w:rFonts w:ascii="Segoe UI Symbol" w:hAnsi="Segoe UI Symbol" w:cs="Segoe UI Symbol"/>
                      <w:sz w:val="20"/>
                      <w:szCs w:val="20"/>
                    </w:rPr>
                    <w:t xml:space="preserve"> </w:t>
                  </w:r>
                  <w:r w:rsidR="000E587B" w:rsidRPr="00B31CFC">
                    <w:rPr>
                      <w:sz w:val="20"/>
                      <w:szCs w:val="20"/>
                    </w:rPr>
                    <w:t>unité à préciser</w:t>
                  </w:r>
                  <w:r w:rsidR="000E587B">
                    <w:rPr>
                      <w:sz w:val="20"/>
                      <w:szCs w:val="20"/>
                    </w:rPr>
                    <w:t xml:space="preserve"> </w:t>
                  </w:r>
                  <w:sdt>
                    <w:sdtPr>
                      <w:rPr>
                        <w:sz w:val="20"/>
                        <w:szCs w:val="20"/>
                      </w:rPr>
                      <w:id w:val="2100668772"/>
                      <w:placeholder>
                        <w:docPart w:val="4573BBCD7A18411CBD62C6B3776CA9BD"/>
                      </w:placeholder>
                      <w:showingPlcHdr/>
                    </w:sdtPr>
                    <w:sdtEndPr/>
                    <w:sdtContent>
                      <w:permStart w:id="889530007" w:edGrp="everyone"/>
                      <w:r w:rsidR="000E587B" w:rsidRPr="00B1326F">
                        <w:rPr>
                          <w:rStyle w:val="Mention1"/>
                          <w:rFonts w:ascii="Arial" w:hAnsi="Arial" w:cs="Arial"/>
                          <w:sz w:val="20"/>
                          <w:szCs w:val="20"/>
                        </w:rPr>
                        <w:t>_______</w:t>
                      </w:r>
                      <w:permEnd w:id="889530007"/>
                    </w:sdtContent>
                  </w:sdt>
                </w:p>
              </w:tc>
              <w:tc>
                <w:tcPr>
                  <w:tcW w:w="1842" w:type="dxa"/>
                </w:tcPr>
                <w:p w14:paraId="122429E7" w14:textId="77777777" w:rsidR="000E587B"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1126076663"/>
                      <w:placeholder>
                        <w:docPart w:val="D0D947D22931446C9062E9F9E7B79726"/>
                      </w:placeholder>
                      <w:showingPlcHdr/>
                      <w:date w:fullDate="2021-06-22T00:00:00Z">
                        <w:dateFormat w:val="dd/MM/yyyy"/>
                        <w:lid w:val="fr-FR"/>
                        <w:storeMappedDataAs w:val="dateTime"/>
                        <w:calendar w:val="gregorian"/>
                      </w:date>
                    </w:sdtPr>
                    <w:sdtEndPr/>
                    <w:sdtContent>
                      <w:permStart w:id="438843886" w:edGrp="everyone"/>
                      <w:r w:rsidR="000E587B" w:rsidRPr="001253CC">
                        <w:rPr>
                          <w:rStyle w:val="Mention1"/>
                          <w:rFonts w:ascii="Arial" w:hAnsi="Arial" w:cs="Arial"/>
                          <w:b/>
                          <w:bCs/>
                          <w:sz w:val="20"/>
                          <w:szCs w:val="20"/>
                        </w:rPr>
                        <w:t>_ _/_ _/_ _ _ _</w:t>
                      </w:r>
                      <w:permEnd w:id="438843886"/>
                    </w:sdtContent>
                  </w:sdt>
                </w:p>
              </w:tc>
              <w:tc>
                <w:tcPr>
                  <w:tcW w:w="2136" w:type="dxa"/>
                </w:tcPr>
                <w:p w14:paraId="10683AAB"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36815684"/>
                      <w:placeholder>
                        <w:docPart w:val="EFC93D2EC5254EEBBB729D00A55AE173"/>
                      </w:placeholder>
                      <w:showingPlcHdr/>
                    </w:sdtPr>
                    <w:sdtEndPr/>
                    <w:sdtContent>
                      <w:permStart w:id="138419211" w:edGrp="everyone"/>
                      <w:r w:rsidR="000E587B" w:rsidRPr="004F6BFF">
                        <w:rPr>
                          <w:rStyle w:val="Mention1"/>
                          <w:rFonts w:ascii="Arial" w:hAnsi="Arial" w:cs="Arial"/>
                          <w:sz w:val="20"/>
                          <w:szCs w:val="20"/>
                        </w:rPr>
                        <w:t>___________</w:t>
                      </w:r>
                      <w:permEnd w:id="138419211"/>
                    </w:sdtContent>
                  </w:sdt>
                </w:p>
              </w:tc>
            </w:tr>
            <w:tr w:rsidR="000E587B" w14:paraId="71434F4E" w14:textId="77777777" w:rsidTr="003A0883">
              <w:tc>
                <w:tcPr>
                  <w:cnfStyle w:val="001000000000" w:firstRow="0" w:lastRow="0" w:firstColumn="1" w:lastColumn="0" w:oddVBand="0" w:evenVBand="0" w:oddHBand="0" w:evenHBand="0" w:firstRowFirstColumn="0" w:firstRowLastColumn="0" w:lastRowFirstColumn="0" w:lastRowLastColumn="0"/>
                  <w:tcW w:w="2285" w:type="dxa"/>
                </w:tcPr>
                <w:p w14:paraId="43D866F1" w14:textId="77777777" w:rsidR="000E587B" w:rsidRDefault="00383C49" w:rsidP="000E587B">
                  <w:pPr>
                    <w:keepNext/>
                    <w:spacing w:before="0" w:line="240" w:lineRule="auto"/>
                    <w:jc w:val="center"/>
                    <w:rPr>
                      <w:sz w:val="20"/>
                      <w:szCs w:val="20"/>
                    </w:rPr>
                  </w:pPr>
                  <w:sdt>
                    <w:sdtPr>
                      <w:rPr>
                        <w:sz w:val="20"/>
                        <w:szCs w:val="20"/>
                      </w:rPr>
                      <w:id w:val="1573393476"/>
                      <w:placeholder>
                        <w:docPart w:val="F3DB4EAC6DF44EAF968AFB4C43FD1FE9"/>
                      </w:placeholder>
                      <w:showingPlcHdr/>
                    </w:sdtPr>
                    <w:sdtEndPr/>
                    <w:sdtContent>
                      <w:permStart w:id="1275536794" w:edGrp="everyone"/>
                      <w:r w:rsidR="000E587B" w:rsidRPr="00B1326F">
                        <w:rPr>
                          <w:rStyle w:val="Mention1"/>
                          <w:rFonts w:ascii="Arial" w:hAnsi="Arial" w:cs="Arial"/>
                          <w:sz w:val="20"/>
                          <w:szCs w:val="20"/>
                        </w:rPr>
                        <w:t>___________</w:t>
                      </w:r>
                      <w:permEnd w:id="1275536794"/>
                    </w:sdtContent>
                  </w:sdt>
                </w:p>
              </w:tc>
              <w:permStart w:id="1169910025" w:edGrp="everyone"/>
              <w:tc>
                <w:tcPr>
                  <w:tcW w:w="3119" w:type="dxa"/>
                </w:tcPr>
                <w:p w14:paraId="5FF20F21" w14:textId="5AB59C2D"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id w:val="-1030410721"/>
                      <w:placeholder>
                        <w:docPart w:val="DBB4D9F61B8D4D4F99219875576C1762"/>
                      </w:placeholder>
                    </w:sdtPr>
                    <w:sdtEndPr/>
                    <w:sdtContent>
                      <w:r w:rsidR="000E587B" w:rsidRPr="008E0B25">
                        <w:rPr>
                          <w:rStyle w:val="Mention1"/>
                        </w:rPr>
                        <w:t xml:space="preserve">| </w:t>
                      </w:r>
                      <w:r w:rsidR="000E587B" w:rsidRPr="009239B3">
                        <w:rPr>
                          <w:rStyle w:val="Mention1"/>
                        </w:rPr>
                        <w:t>_</w:t>
                      </w:r>
                      <w:r w:rsidR="000E587B">
                        <w:rPr>
                          <w:rStyle w:val="Mention1"/>
                        </w:rPr>
                        <w:t xml:space="preserve"> |</w:t>
                      </w:r>
                      <w:r w:rsidR="000E587B" w:rsidRPr="009239B3">
                        <w:rPr>
                          <w:rStyle w:val="Mention1"/>
                        </w:rPr>
                        <w:t xml:space="preserve"> _</w:t>
                      </w:r>
                      <w:r w:rsidR="000E587B">
                        <w:rPr>
                          <w:rStyle w:val="Mention1"/>
                        </w:rPr>
                        <w:t xml:space="preserve"> | </w:t>
                      </w:r>
                      <w:r w:rsidR="000E587B" w:rsidRPr="009239B3">
                        <w:rPr>
                          <w:rStyle w:val="Mention1"/>
                        </w:rPr>
                        <w:t>_</w:t>
                      </w:r>
                      <w:r w:rsidR="000E587B">
                        <w:rPr>
                          <w:rStyle w:val="Mention1"/>
                        </w:rPr>
                        <w:t xml:space="preserve"> |</w:t>
                      </w:r>
                    </w:sdtContent>
                  </w:sdt>
                  <w:permEnd w:id="1169910025"/>
                  <w:r w:rsidR="000E587B" w:rsidRPr="008E6DF2">
                    <w:rPr>
                      <w:rFonts w:ascii="Segoe UI Symbol" w:hAnsi="Segoe UI Symbol" w:cs="Segoe UI Symbol"/>
                      <w:sz w:val="20"/>
                      <w:szCs w:val="20"/>
                    </w:rPr>
                    <w:t xml:space="preserve"> </w:t>
                  </w:r>
                  <w:permStart w:id="228131893" w:edGrp="everyone"/>
                  <w:sdt>
                    <w:sdtPr>
                      <w:rPr>
                        <w:rFonts w:ascii="Segoe UI Symbol" w:eastAsia="MS Gothic" w:hAnsi="Segoe UI Symbol" w:cs="Segoe UI Symbol"/>
                        <w:sz w:val="20"/>
                        <w:szCs w:val="20"/>
                      </w:rPr>
                      <w:id w:val="-1400893977"/>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228131893"/>
                  <w:r w:rsidR="000E587B" w:rsidRPr="003F3CF2">
                    <w:rPr>
                      <w:sz w:val="20"/>
                      <w:szCs w:val="20"/>
                    </w:rPr>
                    <w:t xml:space="preserve"> mg/m</w:t>
                  </w:r>
                  <w:r w:rsidR="000E587B" w:rsidRPr="00994A64">
                    <w:rPr>
                      <w:sz w:val="20"/>
                      <w:szCs w:val="20"/>
                      <w:vertAlign w:val="superscript"/>
                    </w:rPr>
                    <w:t>2</w:t>
                  </w:r>
                  <w:r w:rsidR="000E587B">
                    <w:rPr>
                      <w:sz w:val="20"/>
                      <w:szCs w:val="20"/>
                    </w:rPr>
                    <w:t xml:space="preserve"> </w:t>
                  </w:r>
                  <w:permStart w:id="1751997922" w:edGrp="everyone"/>
                  <w:sdt>
                    <w:sdtPr>
                      <w:rPr>
                        <w:rFonts w:ascii="Segoe UI Symbol" w:eastAsia="MS Gothic" w:hAnsi="Segoe UI Symbol" w:cs="Segoe UI Symbol"/>
                        <w:sz w:val="20"/>
                        <w:szCs w:val="20"/>
                      </w:rPr>
                      <w:id w:val="-1479764517"/>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1751997922"/>
                  <w:r w:rsidR="000E587B">
                    <w:rPr>
                      <w:rFonts w:ascii="Segoe UI Symbol" w:hAnsi="Segoe UI Symbol" w:cs="Segoe UI Symbol"/>
                      <w:sz w:val="20"/>
                      <w:szCs w:val="20"/>
                    </w:rPr>
                    <w:t xml:space="preserve"> </w:t>
                  </w:r>
                  <w:r w:rsidR="000E587B" w:rsidRPr="003F3CF2">
                    <w:rPr>
                      <w:sz w:val="20"/>
                      <w:szCs w:val="20"/>
                    </w:rPr>
                    <w:t>mg/</w:t>
                  </w:r>
                  <w:r w:rsidR="000E587B">
                    <w:rPr>
                      <w:sz w:val="20"/>
                      <w:szCs w:val="20"/>
                    </w:rPr>
                    <w:t xml:space="preserve">kg </w:t>
                  </w:r>
                </w:p>
                <w:permStart w:id="93677631" w:edGrp="everyone"/>
                <w:p w14:paraId="643B4E30" w14:textId="77777777" w:rsidR="000E587B" w:rsidRPr="003F3CF2"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sdt>
                    <w:sdtPr>
                      <w:rPr>
                        <w:rFonts w:ascii="Segoe UI Symbol" w:eastAsia="MS Gothic" w:hAnsi="Segoe UI Symbol" w:cs="Segoe UI Symbol"/>
                        <w:sz w:val="20"/>
                        <w:szCs w:val="20"/>
                      </w:rPr>
                      <w:id w:val="1627651262"/>
                      <w14:checkbox>
                        <w14:checked w14:val="0"/>
                        <w14:checkedState w14:val="2612" w14:font="MS Gothic"/>
                        <w14:uncheckedState w14:val="2610" w14:font="MS Gothic"/>
                      </w14:checkbox>
                    </w:sdtPr>
                    <w:sdtEndPr/>
                    <w:sdtContent>
                      <w:r w:rsidR="000E587B">
                        <w:rPr>
                          <w:rFonts w:ascii="MS Gothic" w:eastAsia="MS Gothic" w:hAnsi="MS Gothic" w:cs="Segoe UI Symbol" w:hint="eastAsia"/>
                          <w:sz w:val="20"/>
                          <w:szCs w:val="20"/>
                        </w:rPr>
                        <w:t>☐</w:t>
                      </w:r>
                    </w:sdtContent>
                  </w:sdt>
                  <w:permEnd w:id="93677631"/>
                  <w:r w:rsidR="000E587B">
                    <w:rPr>
                      <w:rFonts w:ascii="Segoe UI Symbol" w:hAnsi="Segoe UI Symbol" w:cs="Segoe UI Symbol"/>
                      <w:sz w:val="20"/>
                      <w:szCs w:val="20"/>
                    </w:rPr>
                    <w:t xml:space="preserve"> </w:t>
                  </w:r>
                  <w:r w:rsidR="000E587B" w:rsidRPr="00B31CFC">
                    <w:rPr>
                      <w:sz w:val="20"/>
                      <w:szCs w:val="20"/>
                    </w:rPr>
                    <w:t>unité à préciser</w:t>
                  </w:r>
                  <w:r w:rsidR="000E587B">
                    <w:rPr>
                      <w:rFonts w:ascii="Segoe UI Symbol" w:hAnsi="Segoe UI Symbol" w:cs="Segoe UI Symbol"/>
                      <w:sz w:val="20"/>
                      <w:szCs w:val="20"/>
                    </w:rPr>
                    <w:t xml:space="preserve"> </w:t>
                  </w:r>
                  <w:sdt>
                    <w:sdtPr>
                      <w:rPr>
                        <w:sz w:val="20"/>
                        <w:szCs w:val="20"/>
                      </w:rPr>
                      <w:id w:val="1637221280"/>
                      <w:placeholder>
                        <w:docPart w:val="FC29A3924A62461490D424F96B25959C"/>
                      </w:placeholder>
                      <w:showingPlcHdr/>
                    </w:sdtPr>
                    <w:sdtEndPr/>
                    <w:sdtContent>
                      <w:permStart w:id="616255133" w:edGrp="everyone"/>
                      <w:r w:rsidR="000E587B" w:rsidRPr="00B1326F">
                        <w:rPr>
                          <w:rStyle w:val="Mention1"/>
                          <w:rFonts w:ascii="Arial" w:hAnsi="Arial" w:cs="Arial"/>
                          <w:sz w:val="20"/>
                          <w:szCs w:val="20"/>
                        </w:rPr>
                        <w:t>_______</w:t>
                      </w:r>
                      <w:permEnd w:id="616255133"/>
                    </w:sdtContent>
                  </w:sdt>
                </w:p>
              </w:tc>
              <w:tc>
                <w:tcPr>
                  <w:tcW w:w="1842" w:type="dxa"/>
                </w:tcPr>
                <w:p w14:paraId="5233622D" w14:textId="77777777" w:rsidR="000E587B" w:rsidRDefault="00383C49" w:rsidP="000E587B">
                  <w:pPr>
                    <w:keepNext/>
                    <w:spacing w:before="0" w:line="240" w:lineRule="auto"/>
                    <w:jc w:val="center"/>
                    <w:cnfStyle w:val="000000000000" w:firstRow="0" w:lastRow="0" w:firstColumn="0" w:lastColumn="0" w:oddVBand="0" w:evenVBand="0" w:oddHBand="0" w:evenHBand="0" w:firstRowFirstColumn="0" w:firstRowLastColumn="0" w:lastRowFirstColumn="0" w:lastRowLastColumn="0"/>
                  </w:pPr>
                  <w:sdt>
                    <w:sdtPr>
                      <w:rPr>
                        <w:b/>
                        <w:bCs/>
                        <w:sz w:val="20"/>
                        <w:szCs w:val="20"/>
                      </w:rPr>
                      <w:id w:val="1571614685"/>
                      <w:placeholder>
                        <w:docPart w:val="32DABE21875645ED9A31C20A6914576D"/>
                      </w:placeholder>
                      <w:showingPlcHdr/>
                      <w:date w:fullDate="2021-06-22T00:00:00Z">
                        <w:dateFormat w:val="dd/MM/yyyy"/>
                        <w:lid w:val="fr-FR"/>
                        <w:storeMappedDataAs w:val="dateTime"/>
                        <w:calendar w:val="gregorian"/>
                      </w:date>
                    </w:sdtPr>
                    <w:sdtEndPr/>
                    <w:sdtContent>
                      <w:permStart w:id="783637841" w:edGrp="everyone"/>
                      <w:r w:rsidR="000E587B" w:rsidRPr="001253CC">
                        <w:rPr>
                          <w:rStyle w:val="Mention1"/>
                          <w:rFonts w:ascii="Arial" w:hAnsi="Arial" w:cs="Arial"/>
                          <w:b/>
                          <w:bCs/>
                          <w:sz w:val="20"/>
                          <w:szCs w:val="20"/>
                        </w:rPr>
                        <w:t>_ _/_ _/_ _ _ _</w:t>
                      </w:r>
                      <w:permEnd w:id="783637841"/>
                    </w:sdtContent>
                  </w:sdt>
                </w:p>
              </w:tc>
              <w:tc>
                <w:tcPr>
                  <w:tcW w:w="2136" w:type="dxa"/>
                </w:tcPr>
                <w:p w14:paraId="184A30EA" w14:textId="77777777" w:rsidR="000E587B" w:rsidRDefault="00383C49" w:rsidP="000E587B">
                  <w:pPr>
                    <w:keepNext/>
                    <w:spacing w:before="0" w:line="240" w:lineRule="auto"/>
                    <w:cnfStyle w:val="000000000000" w:firstRow="0" w:lastRow="0" w:firstColumn="0" w:lastColumn="0" w:oddVBand="0" w:evenVBand="0" w:oddHBand="0" w:evenHBand="0" w:firstRowFirstColumn="0" w:firstRowLastColumn="0" w:lastRowFirstColumn="0" w:lastRowLastColumn="0"/>
                  </w:pPr>
                  <w:sdt>
                    <w:sdtPr>
                      <w:rPr>
                        <w:sz w:val="20"/>
                        <w:szCs w:val="20"/>
                      </w:rPr>
                      <w:id w:val="1628979214"/>
                      <w:placeholder>
                        <w:docPart w:val="220E61CD25A44FC587BED801D1960106"/>
                      </w:placeholder>
                      <w:showingPlcHdr/>
                    </w:sdtPr>
                    <w:sdtEndPr/>
                    <w:sdtContent>
                      <w:permStart w:id="753011586" w:edGrp="everyone"/>
                      <w:r w:rsidR="000E587B" w:rsidRPr="004F6BFF">
                        <w:rPr>
                          <w:rStyle w:val="Mention1"/>
                          <w:rFonts w:ascii="Arial" w:hAnsi="Arial" w:cs="Arial"/>
                          <w:sz w:val="20"/>
                          <w:szCs w:val="20"/>
                        </w:rPr>
                        <w:t>___________</w:t>
                      </w:r>
                      <w:permEnd w:id="753011586"/>
                    </w:sdtContent>
                  </w:sdt>
                </w:p>
              </w:tc>
            </w:tr>
          </w:tbl>
          <w:p w14:paraId="66E4304A" w14:textId="76E0650D" w:rsidR="00A37F88" w:rsidRPr="0093672E" w:rsidRDefault="00A37F88" w:rsidP="00A37F88"/>
        </w:tc>
      </w:tr>
    </w:tbl>
    <w:p w14:paraId="6198F8D0" w14:textId="77777777" w:rsidR="00216893" w:rsidRPr="0093672E" w:rsidRDefault="00216893" w:rsidP="00216893"/>
    <w:p w14:paraId="66CDCAD2" w14:textId="1DB522B9" w:rsidR="00A52C46" w:rsidRPr="0093672E" w:rsidRDefault="00A52C46" w:rsidP="00A1622C">
      <w:pPr>
        <w:pStyle w:val="Intertitre"/>
        <w:tabs>
          <w:tab w:val="left" w:pos="7230"/>
        </w:tabs>
      </w:pPr>
      <w:r w:rsidRPr="0093672E">
        <w:t>Interruption/arrêt temporaire de traitement ou modification de posologie</w:t>
      </w:r>
      <w:r w:rsidR="004F6EEB" w:rsidRPr="0093672E">
        <w:tab/>
      </w:r>
      <w:r w:rsidR="00A1622C" w:rsidRPr="0093672E">
        <w:t xml:space="preserve">  </w:t>
      </w:r>
      <w:permStart w:id="498557875" w:edGrp="everyone"/>
      <w:r w:rsidR="00A1622C" w:rsidRPr="0093672E">
        <w:t xml:space="preserve"> </w:t>
      </w:r>
      <w:r w:rsidR="004F6EEB" w:rsidRPr="0093672E">
        <w:rPr>
          <w:rStyle w:val="lev"/>
        </w:rPr>
        <w:t xml:space="preserve"> </w:t>
      </w:r>
      <w:r w:rsidRPr="0093672E">
        <w:rPr>
          <w:rStyle w:val="lev"/>
          <w:rFonts w:ascii="Segoe UI Symbol" w:hAnsi="Segoe UI Symbol" w:cs="Segoe UI Symbol"/>
        </w:rPr>
        <w:t>☐</w:t>
      </w:r>
      <w:permEnd w:id="498557875"/>
      <w:r w:rsidRPr="0093672E">
        <w:rPr>
          <w:rStyle w:val="lev"/>
        </w:rPr>
        <w:t xml:space="preserve"> Oui</w:t>
      </w:r>
      <w:r w:rsidR="003A1BF1" w:rsidRPr="0093672E">
        <w:rPr>
          <w:rStyle w:val="lev"/>
        </w:rPr>
        <w:tab/>
      </w:r>
      <w:permStart w:id="539967659" w:edGrp="everyone"/>
      <w:r w:rsidRPr="0093672E">
        <w:rPr>
          <w:rStyle w:val="lev"/>
        </w:rPr>
        <w:t xml:space="preserve"> </w:t>
      </w:r>
      <w:r w:rsidRPr="0093672E">
        <w:rPr>
          <w:rStyle w:val="lev"/>
          <w:rFonts w:ascii="Segoe UI Symbol" w:hAnsi="Segoe UI Symbol" w:cs="Segoe UI Symbol"/>
        </w:rPr>
        <w:t>☐</w:t>
      </w:r>
      <w:r w:rsidRPr="0093672E">
        <w:rPr>
          <w:rStyle w:val="lev"/>
        </w:rPr>
        <w:t xml:space="preserve"> </w:t>
      </w:r>
      <w:permEnd w:id="539967659"/>
      <w:r w:rsidRPr="0093672E">
        <w:rPr>
          <w:rStyle w:val="lev"/>
        </w:rPr>
        <w:t>Non </w:t>
      </w:r>
    </w:p>
    <w:p w14:paraId="4848F683" w14:textId="04E18676" w:rsidR="005F43EC" w:rsidRPr="0093672E" w:rsidRDefault="00A52C46" w:rsidP="00CA77A3">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5F43EC" w:rsidRPr="0093672E" w14:paraId="6EDCDC1C" w14:textId="77777777" w:rsidTr="00216893">
        <w:tc>
          <w:tcPr>
            <w:tcW w:w="9608" w:type="dxa"/>
          </w:tcPr>
          <w:tbl>
            <w:tblPr>
              <w:tblStyle w:val="Grilledutableau"/>
              <w:tblW w:w="0" w:type="auto"/>
              <w:tblBorders>
                <w:bottom w:val="single" w:sz="4" w:space="0" w:color="auto"/>
              </w:tblBorders>
              <w:tblLook w:val="04A0" w:firstRow="1" w:lastRow="0" w:firstColumn="1" w:lastColumn="0" w:noHBand="0" w:noVBand="1"/>
            </w:tblPr>
            <w:tblGrid>
              <w:gridCol w:w="4270"/>
              <w:gridCol w:w="5112"/>
            </w:tblGrid>
            <w:tr w:rsidR="001E0DFD" w:rsidRPr="000A77D6" w14:paraId="3C5E544B" w14:textId="77777777" w:rsidTr="00103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0" w:type="dxa"/>
                  <w:tcBorders>
                    <w:top w:val="none" w:sz="0" w:space="0" w:color="auto"/>
                    <w:left w:val="none" w:sz="0" w:space="0" w:color="auto"/>
                    <w:bottom w:val="none" w:sz="0" w:space="0" w:color="auto"/>
                    <w:right w:val="none" w:sz="0" w:space="0" w:color="auto"/>
                  </w:tcBorders>
                </w:tcPr>
                <w:p w14:paraId="57539A4C" w14:textId="49A4D825" w:rsidR="001E0DFD" w:rsidRPr="000A77D6" w:rsidRDefault="001E0DFD" w:rsidP="00B67868">
                  <w:pPr>
                    <w:spacing w:before="0"/>
                    <w:rPr>
                      <w:rFonts w:cs="Arial"/>
                      <w:color w:val="808080" w:themeColor="background1" w:themeShade="80"/>
                      <w:sz w:val="20"/>
                      <w:szCs w:val="20"/>
                    </w:rPr>
                  </w:pPr>
                  <w:r w:rsidRPr="000A77D6">
                    <w:rPr>
                      <w:rFonts w:cs="Arial"/>
                      <w:b w:val="0"/>
                      <w:sz w:val="20"/>
                      <w:szCs w:val="20"/>
                    </w:rPr>
                    <w:t>Interruption temporaire de Kimozo pendant le cycle de traitement</w:t>
                  </w:r>
                  <w:r w:rsidRPr="000A77D6">
                    <w:rPr>
                      <w:rFonts w:cs="Arial"/>
                      <w:color w:val="808080" w:themeColor="background1" w:themeShade="80"/>
                      <w:sz w:val="20"/>
                      <w:szCs w:val="20"/>
                    </w:rPr>
                    <w:t xml:space="preserve"> </w:t>
                  </w:r>
                </w:p>
              </w:tc>
              <w:permStart w:id="799279221" w:edGrp="everyone"/>
              <w:tc>
                <w:tcPr>
                  <w:tcW w:w="5112" w:type="dxa"/>
                  <w:tcBorders>
                    <w:top w:val="none" w:sz="0" w:space="0" w:color="auto"/>
                    <w:left w:val="none" w:sz="0" w:space="0" w:color="auto"/>
                    <w:bottom w:val="none" w:sz="0" w:space="0" w:color="auto"/>
                    <w:right w:val="none" w:sz="0" w:space="0" w:color="auto"/>
                  </w:tcBorders>
                </w:tcPr>
                <w:p w14:paraId="18DA5781" w14:textId="244D38AC" w:rsidR="001E0DFD" w:rsidRPr="000A77D6" w:rsidRDefault="00383C49" w:rsidP="00B67868">
                  <w:pPr>
                    <w:spacing w:before="0"/>
                    <w:jc w:val="left"/>
                    <w:cnfStyle w:val="100000000000" w:firstRow="1" w:lastRow="0" w:firstColumn="0" w:lastColumn="0" w:oddVBand="0" w:evenVBand="0" w:oddHBand="0" w:evenHBand="0" w:firstRowFirstColumn="0" w:firstRowLastColumn="0" w:lastRowFirstColumn="0" w:lastRowLastColumn="0"/>
                    <w:rPr>
                      <w:rFonts w:cs="Arial"/>
                      <w:sz w:val="20"/>
                      <w:szCs w:val="20"/>
                    </w:rPr>
                  </w:pPr>
                  <w:sdt>
                    <w:sdtPr>
                      <w:rPr>
                        <w:rFonts w:ascii="Segoe UI Symbol" w:eastAsia="MS Gothic" w:hAnsi="Segoe UI Symbol" w:cs="Segoe UI Symbol"/>
                        <w:sz w:val="20"/>
                        <w:szCs w:val="20"/>
                      </w:rPr>
                      <w:id w:val="1308132264"/>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799279221"/>
                  <w:r w:rsidR="001E0DFD" w:rsidRPr="000A77D6">
                    <w:rPr>
                      <w:rFonts w:cs="Arial"/>
                      <w:b w:val="0"/>
                      <w:sz w:val="20"/>
                      <w:szCs w:val="20"/>
                    </w:rPr>
                    <w:t xml:space="preserve"> Oui   </w:t>
                  </w:r>
                  <w:permStart w:id="1645312927" w:edGrp="everyone"/>
                  <w:sdt>
                    <w:sdtPr>
                      <w:rPr>
                        <w:rFonts w:ascii="Segoe UI Symbol" w:eastAsia="MS Gothic" w:hAnsi="Segoe UI Symbol" w:cs="Segoe UI Symbol"/>
                        <w:sz w:val="20"/>
                        <w:szCs w:val="20"/>
                      </w:rPr>
                      <w:id w:val="1310897821"/>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1645312927"/>
                  <w:r w:rsidR="001E0DFD" w:rsidRPr="000A77D6">
                    <w:rPr>
                      <w:rFonts w:cs="Arial"/>
                      <w:b w:val="0"/>
                      <w:sz w:val="20"/>
                      <w:szCs w:val="20"/>
                    </w:rPr>
                    <w:t xml:space="preserve"> Non</w:t>
                  </w:r>
                  <w:r w:rsidR="00B67868">
                    <w:rPr>
                      <w:rFonts w:cs="Arial"/>
                      <w:b w:val="0"/>
                      <w:sz w:val="20"/>
                      <w:szCs w:val="20"/>
                    </w:rPr>
                    <w:t xml:space="preserve">, </w:t>
                  </w:r>
                  <w:r w:rsidR="001E0DFD" w:rsidRPr="000A77D6">
                    <w:rPr>
                      <w:rFonts w:cs="Arial"/>
                      <w:b w:val="0"/>
                      <w:sz w:val="20"/>
                      <w:szCs w:val="20"/>
                    </w:rPr>
                    <w:t>Si oui, préciser</w:t>
                  </w:r>
                  <w:r w:rsidR="00B67868">
                    <w:rPr>
                      <w:rFonts w:cs="Arial"/>
                      <w:b w:val="0"/>
                      <w:sz w:val="20"/>
                      <w:szCs w:val="20"/>
                    </w:rPr>
                    <w:t> :</w:t>
                  </w:r>
                </w:p>
                <w:p w14:paraId="56006D7E" w14:textId="18B22B52" w:rsidR="001E0DFD" w:rsidRPr="000A77D6" w:rsidRDefault="001E0DFD" w:rsidP="00B67868">
                  <w:pPr>
                    <w:spacing w:before="0"/>
                    <w:cnfStyle w:val="100000000000" w:firstRow="1" w:lastRow="0" w:firstColumn="0" w:lastColumn="0" w:oddVBand="0" w:evenVBand="0" w:oddHBand="0" w:evenHBand="0" w:firstRowFirstColumn="0" w:firstRowLastColumn="0" w:lastRowFirstColumn="0" w:lastRowLastColumn="0"/>
                    <w:rPr>
                      <w:rFonts w:cs="Arial"/>
                      <w:sz w:val="20"/>
                      <w:szCs w:val="20"/>
                    </w:rPr>
                  </w:pPr>
                  <w:r w:rsidRPr="000A77D6">
                    <w:rPr>
                      <w:rFonts w:cs="Arial"/>
                      <w:b w:val="0"/>
                      <w:sz w:val="20"/>
                      <w:szCs w:val="20"/>
                    </w:rPr>
                    <w:t xml:space="preserve">La date d’interruption : </w:t>
                  </w:r>
                  <w:sdt>
                    <w:sdtPr>
                      <w:rPr>
                        <w:bCs/>
                        <w:sz w:val="20"/>
                        <w:szCs w:val="20"/>
                      </w:rPr>
                      <w:id w:val="168694026"/>
                      <w:placeholder>
                        <w:docPart w:val="50831AFB0F31400F8BF4B259BFDA072C"/>
                      </w:placeholder>
                      <w:showingPlcHdr/>
                      <w:date w:fullDate="2021-06-22T00:00:00Z">
                        <w:dateFormat w:val="dd/MM/yyyy"/>
                        <w:lid w:val="fr-FR"/>
                        <w:storeMappedDataAs w:val="dateTime"/>
                        <w:calendar w:val="gregorian"/>
                      </w:date>
                    </w:sdtPr>
                    <w:sdtEndPr/>
                    <w:sdtContent>
                      <w:permStart w:id="1000341848" w:edGrp="everyone"/>
                      <w:r w:rsidR="000A77D6" w:rsidRPr="001253CC">
                        <w:rPr>
                          <w:rStyle w:val="Mention1"/>
                          <w:rFonts w:ascii="Arial" w:hAnsi="Arial" w:cs="Arial"/>
                          <w:b w:val="0"/>
                          <w:bCs/>
                          <w:sz w:val="20"/>
                          <w:szCs w:val="20"/>
                        </w:rPr>
                        <w:t>_ _/_ _/_ _ _ _</w:t>
                      </w:r>
                      <w:permEnd w:id="1000341848"/>
                    </w:sdtContent>
                  </w:sdt>
                </w:p>
                <w:p w14:paraId="60A4DCC7" w14:textId="22085105" w:rsidR="001E0DFD" w:rsidRPr="000A77D6" w:rsidRDefault="001E0DFD" w:rsidP="00B67868">
                  <w:pPr>
                    <w:spacing w:before="0"/>
                    <w:cnfStyle w:val="100000000000" w:firstRow="1" w:lastRow="0" w:firstColumn="0" w:lastColumn="0" w:oddVBand="0" w:evenVBand="0" w:oddHBand="0" w:evenHBand="0" w:firstRowFirstColumn="0" w:firstRowLastColumn="0" w:lastRowFirstColumn="0" w:lastRowLastColumn="0"/>
                    <w:rPr>
                      <w:rFonts w:cs="Arial"/>
                      <w:sz w:val="20"/>
                      <w:szCs w:val="20"/>
                    </w:rPr>
                  </w:pPr>
                  <w:r w:rsidRPr="000A77D6">
                    <w:rPr>
                      <w:rFonts w:cs="Arial"/>
                      <w:b w:val="0"/>
                      <w:sz w:val="20"/>
                      <w:szCs w:val="20"/>
                    </w:rPr>
                    <w:t xml:space="preserve">La date de réintroduction : </w:t>
                  </w:r>
                  <w:sdt>
                    <w:sdtPr>
                      <w:rPr>
                        <w:bCs/>
                        <w:sz w:val="20"/>
                        <w:szCs w:val="20"/>
                      </w:rPr>
                      <w:id w:val="1881751125"/>
                      <w:placeholder>
                        <w:docPart w:val="91CE3B57F13249D4ADA33089C2F14ED0"/>
                      </w:placeholder>
                      <w:showingPlcHdr/>
                      <w:date w:fullDate="2021-06-22T00:00:00Z">
                        <w:dateFormat w:val="dd/MM/yyyy"/>
                        <w:lid w:val="fr-FR"/>
                        <w:storeMappedDataAs w:val="dateTime"/>
                        <w:calendar w:val="gregorian"/>
                      </w:date>
                    </w:sdtPr>
                    <w:sdtEndPr/>
                    <w:sdtContent>
                      <w:permStart w:id="1374901031" w:edGrp="everyone"/>
                      <w:r w:rsidR="000A77D6" w:rsidRPr="001253CC">
                        <w:rPr>
                          <w:rStyle w:val="Mention1"/>
                          <w:rFonts w:ascii="Arial" w:hAnsi="Arial" w:cs="Arial"/>
                          <w:b w:val="0"/>
                          <w:bCs/>
                          <w:sz w:val="20"/>
                          <w:szCs w:val="20"/>
                        </w:rPr>
                        <w:t>_ _/_ _/_ _ _ _</w:t>
                      </w:r>
                      <w:permEnd w:id="1374901031"/>
                    </w:sdtContent>
                  </w:sdt>
                </w:p>
                <w:p w14:paraId="3D53367E" w14:textId="74D5366B" w:rsidR="00447A73" w:rsidRPr="000A77D6" w:rsidRDefault="00447A73" w:rsidP="00B67868">
                  <w:pPr>
                    <w:spacing w:before="0"/>
                    <w:cnfStyle w:val="100000000000" w:firstRow="1" w:lastRow="0" w:firstColumn="0" w:lastColumn="0" w:oddVBand="0" w:evenVBand="0" w:oddHBand="0" w:evenHBand="0" w:firstRowFirstColumn="0" w:firstRowLastColumn="0" w:lastRowFirstColumn="0" w:lastRowLastColumn="0"/>
                    <w:rPr>
                      <w:rFonts w:cs="Arial"/>
                      <w:color w:val="808080" w:themeColor="background1" w:themeShade="80"/>
                      <w:sz w:val="20"/>
                      <w:szCs w:val="20"/>
                    </w:rPr>
                  </w:pPr>
                  <w:r w:rsidRPr="000A77D6">
                    <w:rPr>
                      <w:rFonts w:cs="Arial"/>
                      <w:b w:val="0"/>
                      <w:sz w:val="20"/>
                      <w:szCs w:val="20"/>
                    </w:rPr>
                    <w:t>Raisons :</w:t>
                  </w:r>
                  <w:r w:rsidRPr="000A77D6">
                    <w:rPr>
                      <w:rFonts w:cs="Arial"/>
                      <w:sz w:val="20"/>
                      <w:szCs w:val="20"/>
                    </w:rPr>
                    <w:t xml:space="preserve"> </w:t>
                  </w:r>
                  <w:sdt>
                    <w:sdtPr>
                      <w:rPr>
                        <w:sz w:val="20"/>
                        <w:szCs w:val="20"/>
                      </w:rPr>
                      <w:id w:val="1149938559"/>
                      <w:placeholder>
                        <w:docPart w:val="B50BB08D03834A5A82B9A2E58FBF81DB"/>
                      </w:placeholder>
                      <w:showingPlcHdr/>
                    </w:sdtPr>
                    <w:sdtEndPr/>
                    <w:sdtContent>
                      <w:permStart w:id="1398426096" w:edGrp="everyone"/>
                      <w:r w:rsidR="000A77D6" w:rsidRPr="004F6BFF">
                        <w:rPr>
                          <w:rStyle w:val="Mention1"/>
                          <w:rFonts w:ascii="Arial" w:hAnsi="Arial" w:cs="Arial"/>
                          <w:sz w:val="20"/>
                          <w:szCs w:val="20"/>
                        </w:rPr>
                        <w:t>___________</w:t>
                      </w:r>
                      <w:permEnd w:id="1398426096"/>
                    </w:sdtContent>
                  </w:sdt>
                </w:p>
              </w:tc>
            </w:tr>
            <w:tr w:rsidR="001E0DFD" w:rsidRPr="000A77D6" w14:paraId="08446546" w14:textId="77777777" w:rsidTr="00103963">
              <w:tc>
                <w:tcPr>
                  <w:cnfStyle w:val="001000000000" w:firstRow="0" w:lastRow="0" w:firstColumn="1" w:lastColumn="0" w:oddVBand="0" w:evenVBand="0" w:oddHBand="0" w:evenHBand="0" w:firstRowFirstColumn="0" w:firstRowLastColumn="0" w:lastRowFirstColumn="0" w:lastRowLastColumn="0"/>
                  <w:tcW w:w="4270" w:type="dxa"/>
                </w:tcPr>
                <w:p w14:paraId="09D496E5" w14:textId="34BDC670" w:rsidR="001E0DFD" w:rsidRPr="000A77D6" w:rsidRDefault="001E0DFD" w:rsidP="00B67868">
                  <w:pPr>
                    <w:spacing w:before="0"/>
                    <w:rPr>
                      <w:rFonts w:cs="Arial"/>
                      <w:color w:val="808080" w:themeColor="background1" w:themeShade="80"/>
                      <w:sz w:val="20"/>
                      <w:szCs w:val="20"/>
                    </w:rPr>
                  </w:pPr>
                  <w:r w:rsidRPr="000A77D6">
                    <w:rPr>
                      <w:rFonts w:cs="Arial"/>
                      <w:b w:val="0"/>
                      <w:sz w:val="20"/>
                      <w:szCs w:val="20"/>
                    </w:rPr>
                    <w:t>Arrêt définitif de Kimozo pendant ou à la fin du cycle de traitement</w:t>
                  </w:r>
                  <w:r w:rsidRPr="000A77D6">
                    <w:rPr>
                      <w:rFonts w:cs="Arial"/>
                      <w:color w:val="808080" w:themeColor="background1" w:themeShade="80"/>
                      <w:sz w:val="20"/>
                      <w:szCs w:val="20"/>
                    </w:rPr>
                    <w:t xml:space="preserve">  </w:t>
                  </w:r>
                </w:p>
              </w:tc>
              <w:permStart w:id="837815581" w:edGrp="everyone"/>
              <w:tc>
                <w:tcPr>
                  <w:tcW w:w="5112" w:type="dxa"/>
                </w:tcPr>
                <w:p w14:paraId="3BAD73E8" w14:textId="1DC6A153" w:rsidR="00447A73" w:rsidRPr="000A77D6" w:rsidRDefault="00383C49" w:rsidP="00B67868">
                  <w:pPr>
                    <w:spacing w:before="0"/>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sz w:val="20"/>
                      <w:szCs w:val="20"/>
                    </w:rPr>
                  </w:pPr>
                  <w:sdt>
                    <w:sdtPr>
                      <w:rPr>
                        <w:rFonts w:ascii="Segoe UI Symbol" w:eastAsia="MS Gothic" w:hAnsi="Segoe UI Symbol" w:cs="Segoe UI Symbol"/>
                        <w:sz w:val="20"/>
                        <w:szCs w:val="20"/>
                      </w:rPr>
                      <w:id w:val="217873395"/>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837815581"/>
                  <w:r w:rsidR="000A77D6" w:rsidRPr="000A77D6">
                    <w:rPr>
                      <w:rFonts w:cs="Arial"/>
                      <w:sz w:val="20"/>
                      <w:szCs w:val="20"/>
                    </w:rPr>
                    <w:t xml:space="preserve"> Oui   </w:t>
                  </w:r>
                  <w:permStart w:id="1782256456" w:edGrp="everyone"/>
                  <w:sdt>
                    <w:sdtPr>
                      <w:rPr>
                        <w:rFonts w:ascii="Segoe UI Symbol" w:eastAsia="MS Gothic" w:hAnsi="Segoe UI Symbol" w:cs="Segoe UI Symbol"/>
                        <w:sz w:val="20"/>
                        <w:szCs w:val="20"/>
                      </w:rPr>
                      <w:id w:val="-2015841098"/>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1782256456"/>
                  <w:r w:rsidR="000A77D6" w:rsidRPr="000A77D6">
                    <w:rPr>
                      <w:rFonts w:cs="Arial"/>
                      <w:sz w:val="20"/>
                      <w:szCs w:val="20"/>
                    </w:rPr>
                    <w:t xml:space="preserve"> Non </w:t>
                  </w:r>
                  <w:r w:rsidR="00447A73" w:rsidRPr="000A77D6">
                    <w:rPr>
                      <w:rFonts w:cs="Arial"/>
                      <w:sz w:val="20"/>
                      <w:szCs w:val="20"/>
                    </w:rPr>
                    <w:t>Si oui, compléter la fiche d’arrêt définitif de traitement</w:t>
                  </w:r>
                </w:p>
              </w:tc>
            </w:tr>
            <w:tr w:rsidR="001E0DFD" w:rsidRPr="000A77D6" w14:paraId="41A90D9D" w14:textId="77777777" w:rsidTr="00103963">
              <w:tc>
                <w:tcPr>
                  <w:cnfStyle w:val="001000000000" w:firstRow="0" w:lastRow="0" w:firstColumn="1" w:lastColumn="0" w:oddVBand="0" w:evenVBand="0" w:oddHBand="0" w:evenHBand="0" w:firstRowFirstColumn="0" w:firstRowLastColumn="0" w:lastRowFirstColumn="0" w:lastRowLastColumn="0"/>
                  <w:tcW w:w="4270" w:type="dxa"/>
                </w:tcPr>
                <w:p w14:paraId="42EDE7AD" w14:textId="1318757C" w:rsidR="001E0DFD" w:rsidRPr="000A77D6" w:rsidRDefault="001E0DFD" w:rsidP="00B67868">
                  <w:pPr>
                    <w:spacing w:before="0"/>
                    <w:rPr>
                      <w:rFonts w:cs="Arial"/>
                      <w:color w:val="808080" w:themeColor="background1" w:themeShade="80"/>
                      <w:sz w:val="20"/>
                      <w:szCs w:val="20"/>
                    </w:rPr>
                  </w:pPr>
                  <w:r w:rsidRPr="000A77D6">
                    <w:rPr>
                      <w:rFonts w:cs="Arial"/>
                      <w:b w:val="0"/>
                      <w:sz w:val="20"/>
                      <w:szCs w:val="20"/>
                    </w:rPr>
                    <w:t>Modification de la dose de Kimozo pendant le cycle de traitement</w:t>
                  </w:r>
                  <w:r w:rsidRPr="000A77D6">
                    <w:rPr>
                      <w:rFonts w:cs="Arial"/>
                      <w:color w:val="808080" w:themeColor="background1" w:themeShade="80"/>
                      <w:sz w:val="20"/>
                      <w:szCs w:val="20"/>
                    </w:rPr>
                    <w:t xml:space="preserve">  </w:t>
                  </w:r>
                </w:p>
              </w:tc>
              <w:permStart w:id="512245667" w:edGrp="everyone"/>
              <w:tc>
                <w:tcPr>
                  <w:tcW w:w="5112" w:type="dxa"/>
                </w:tcPr>
                <w:p w14:paraId="2EE86EA3" w14:textId="481F3013" w:rsidR="001E0DFD" w:rsidRPr="000A77D6" w:rsidRDefault="00383C49" w:rsidP="00B67868">
                  <w:pPr>
                    <w:spacing w:before="0"/>
                    <w:jc w:val="left"/>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ascii="Segoe UI Symbol" w:eastAsia="MS Gothic" w:hAnsi="Segoe UI Symbol" w:cs="Segoe UI Symbol"/>
                        <w:sz w:val="20"/>
                        <w:szCs w:val="20"/>
                      </w:rPr>
                      <w:id w:val="-2071495246"/>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512245667"/>
                  <w:r w:rsidR="000A77D6" w:rsidRPr="000A77D6">
                    <w:rPr>
                      <w:rFonts w:cs="Arial"/>
                      <w:sz w:val="20"/>
                      <w:szCs w:val="20"/>
                    </w:rPr>
                    <w:t xml:space="preserve"> Oui   </w:t>
                  </w:r>
                  <w:permStart w:id="68944241" w:edGrp="everyone"/>
                  <w:sdt>
                    <w:sdtPr>
                      <w:rPr>
                        <w:rFonts w:ascii="Segoe UI Symbol" w:eastAsia="MS Gothic" w:hAnsi="Segoe UI Symbol" w:cs="Segoe UI Symbol"/>
                        <w:sz w:val="20"/>
                        <w:szCs w:val="20"/>
                      </w:rPr>
                      <w:id w:val="1952351267"/>
                      <w14:checkbox>
                        <w14:checked w14:val="0"/>
                        <w14:checkedState w14:val="2612" w14:font="MS Gothic"/>
                        <w14:uncheckedState w14:val="2610" w14:font="MS Gothic"/>
                      </w14:checkbox>
                    </w:sdtPr>
                    <w:sdtEndPr/>
                    <w:sdtContent>
                      <w:r w:rsidR="000725AB">
                        <w:rPr>
                          <w:rFonts w:ascii="MS Gothic" w:eastAsia="MS Gothic" w:hAnsi="MS Gothic" w:cs="Segoe UI Symbol" w:hint="eastAsia"/>
                          <w:sz w:val="20"/>
                          <w:szCs w:val="20"/>
                        </w:rPr>
                        <w:t>☐</w:t>
                      </w:r>
                    </w:sdtContent>
                  </w:sdt>
                  <w:permEnd w:id="68944241"/>
                  <w:r w:rsidR="000A77D6" w:rsidRPr="000A77D6">
                    <w:rPr>
                      <w:rFonts w:cs="Arial"/>
                      <w:sz w:val="20"/>
                      <w:szCs w:val="20"/>
                    </w:rPr>
                    <w:t xml:space="preserve"> Non</w:t>
                  </w:r>
                  <w:r w:rsidR="00B67868">
                    <w:rPr>
                      <w:rFonts w:cs="Arial"/>
                      <w:sz w:val="20"/>
                      <w:szCs w:val="20"/>
                    </w:rPr>
                    <w:t>, s</w:t>
                  </w:r>
                  <w:r w:rsidR="001E0DFD" w:rsidRPr="000A77D6">
                    <w:rPr>
                      <w:rFonts w:cs="Arial"/>
                      <w:sz w:val="20"/>
                      <w:szCs w:val="20"/>
                    </w:rPr>
                    <w:t>i oui, préciser</w:t>
                  </w:r>
                  <w:r w:rsidR="00B67868">
                    <w:rPr>
                      <w:rFonts w:cs="Arial"/>
                      <w:sz w:val="20"/>
                      <w:szCs w:val="20"/>
                    </w:rPr>
                    <w:t> :</w:t>
                  </w:r>
                </w:p>
                <w:p w14:paraId="25E93B8F" w14:textId="614F868E" w:rsidR="001E0DFD" w:rsidRPr="000A77D6" w:rsidRDefault="001E0DFD" w:rsidP="00B67868">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A77D6">
                    <w:rPr>
                      <w:rFonts w:cs="Arial"/>
                      <w:sz w:val="20"/>
                      <w:szCs w:val="20"/>
                    </w:rPr>
                    <w:t xml:space="preserve">La date de modification de dose : </w:t>
                  </w:r>
                  <w:sdt>
                    <w:sdtPr>
                      <w:rPr>
                        <w:b/>
                        <w:bCs/>
                        <w:sz w:val="20"/>
                        <w:szCs w:val="20"/>
                      </w:rPr>
                      <w:id w:val="-1695137444"/>
                      <w:placeholder>
                        <w:docPart w:val="481811C80C3242C2986575E3CF532E04"/>
                      </w:placeholder>
                      <w:showingPlcHdr/>
                      <w:date w:fullDate="2021-06-22T00:00:00Z">
                        <w:dateFormat w:val="dd/MM/yyyy"/>
                        <w:lid w:val="fr-FR"/>
                        <w:storeMappedDataAs w:val="dateTime"/>
                        <w:calendar w:val="gregorian"/>
                      </w:date>
                    </w:sdtPr>
                    <w:sdtEndPr/>
                    <w:sdtContent>
                      <w:permStart w:id="2085445934" w:edGrp="everyone"/>
                      <w:r w:rsidR="00B67868" w:rsidRPr="001253CC">
                        <w:rPr>
                          <w:rStyle w:val="Mention1"/>
                          <w:rFonts w:ascii="Arial" w:hAnsi="Arial" w:cs="Arial"/>
                          <w:b/>
                          <w:bCs/>
                          <w:sz w:val="20"/>
                          <w:szCs w:val="20"/>
                        </w:rPr>
                        <w:t>_ _/_ _/_ _ _ _</w:t>
                      </w:r>
                      <w:permEnd w:id="2085445934"/>
                    </w:sdtContent>
                  </w:sdt>
                </w:p>
                <w:p w14:paraId="39196A79" w14:textId="7D4B1C85" w:rsidR="001E0DFD" w:rsidRPr="000A77D6" w:rsidRDefault="001E0DFD" w:rsidP="00B67868">
                  <w:pPr>
                    <w:spacing w:before="0"/>
                    <w:cnfStyle w:val="000000000000" w:firstRow="0" w:lastRow="0" w:firstColumn="0" w:lastColumn="0" w:oddVBand="0" w:evenVBand="0" w:oddHBand="0" w:evenHBand="0" w:firstRowFirstColumn="0" w:firstRowLastColumn="0" w:lastRowFirstColumn="0" w:lastRowLastColumn="0"/>
                    <w:rPr>
                      <w:rFonts w:cs="Arial"/>
                      <w:sz w:val="20"/>
                      <w:szCs w:val="20"/>
                      <w:vertAlign w:val="superscript"/>
                    </w:rPr>
                  </w:pPr>
                  <w:r w:rsidRPr="000A77D6">
                    <w:rPr>
                      <w:rFonts w:cs="Arial"/>
                      <w:sz w:val="20"/>
                      <w:szCs w:val="20"/>
                    </w:rPr>
                    <w:t xml:space="preserve">La nouvelle dose : </w:t>
                  </w:r>
                  <w:permStart w:id="261965201" w:edGrp="everyone"/>
                  <w:sdt>
                    <w:sdtPr>
                      <w:id w:val="678621311"/>
                      <w:placeholder>
                        <w:docPart w:val="E70B807B13F2409B80AE17210B73FF6A"/>
                      </w:placeholder>
                    </w:sdtPr>
                    <w:sdtEndPr/>
                    <w:sdtContent>
                      <w:r w:rsidR="00B67868" w:rsidRPr="008E0B25">
                        <w:rPr>
                          <w:rStyle w:val="Mention1"/>
                        </w:rPr>
                        <w:t xml:space="preserve">| </w:t>
                      </w:r>
                      <w:r w:rsidR="00B67868" w:rsidRPr="009239B3">
                        <w:rPr>
                          <w:rStyle w:val="Mention1"/>
                        </w:rPr>
                        <w:t>_</w:t>
                      </w:r>
                      <w:r w:rsidR="00B67868">
                        <w:rPr>
                          <w:rStyle w:val="Mention1"/>
                        </w:rPr>
                        <w:t xml:space="preserve"> |</w:t>
                      </w:r>
                      <w:r w:rsidR="00B67868" w:rsidRPr="009239B3">
                        <w:rPr>
                          <w:rStyle w:val="Mention1"/>
                        </w:rPr>
                        <w:t xml:space="preserve"> _</w:t>
                      </w:r>
                      <w:r w:rsidR="00B67868">
                        <w:rPr>
                          <w:rStyle w:val="Mention1"/>
                        </w:rPr>
                        <w:t xml:space="preserve"> | </w:t>
                      </w:r>
                      <w:r w:rsidR="00B67868" w:rsidRPr="009239B3">
                        <w:rPr>
                          <w:rStyle w:val="Mention1"/>
                        </w:rPr>
                        <w:t>_</w:t>
                      </w:r>
                      <w:r w:rsidR="00B67868">
                        <w:rPr>
                          <w:rStyle w:val="Mention1"/>
                        </w:rPr>
                        <w:t xml:space="preserve"> |</w:t>
                      </w:r>
                    </w:sdtContent>
                  </w:sdt>
                  <w:permEnd w:id="261965201"/>
                  <w:r w:rsidR="00B67868" w:rsidRPr="000A77D6">
                    <w:rPr>
                      <w:rFonts w:cs="Arial"/>
                      <w:sz w:val="20"/>
                      <w:szCs w:val="20"/>
                    </w:rPr>
                    <w:t xml:space="preserve"> </w:t>
                  </w:r>
                  <w:r w:rsidR="00BB56B0" w:rsidRPr="000A77D6">
                    <w:rPr>
                      <w:rFonts w:cs="Arial"/>
                      <w:sz w:val="20"/>
                      <w:szCs w:val="20"/>
                    </w:rPr>
                    <w:t>| mg/m</w:t>
                  </w:r>
                  <w:r w:rsidR="00BB56B0" w:rsidRPr="000A77D6">
                    <w:rPr>
                      <w:rFonts w:cs="Arial"/>
                      <w:sz w:val="20"/>
                      <w:szCs w:val="20"/>
                      <w:vertAlign w:val="superscript"/>
                    </w:rPr>
                    <w:t>2</w:t>
                  </w:r>
                </w:p>
                <w:p w14:paraId="3BDDA8FF" w14:textId="73D059F1" w:rsidR="00447A73" w:rsidRPr="000A77D6" w:rsidRDefault="00447A73" w:rsidP="00B67868">
                  <w:pPr>
                    <w:spacing w:before="0"/>
                    <w:cnfStyle w:val="000000000000" w:firstRow="0" w:lastRow="0" w:firstColumn="0" w:lastColumn="0" w:oddVBand="0" w:evenVBand="0" w:oddHBand="0" w:evenHBand="0" w:firstRowFirstColumn="0" w:firstRowLastColumn="0" w:lastRowFirstColumn="0" w:lastRowLastColumn="0"/>
                    <w:rPr>
                      <w:rFonts w:cs="Arial"/>
                      <w:color w:val="808080" w:themeColor="background1" w:themeShade="80"/>
                      <w:sz w:val="20"/>
                      <w:szCs w:val="20"/>
                    </w:rPr>
                  </w:pPr>
                  <w:r w:rsidRPr="000A77D6">
                    <w:rPr>
                      <w:rFonts w:cs="Arial"/>
                      <w:sz w:val="20"/>
                      <w:szCs w:val="20"/>
                    </w:rPr>
                    <w:t>Raisons :</w:t>
                  </w:r>
                  <w:r w:rsidRPr="000A77D6">
                    <w:rPr>
                      <w:rFonts w:cs="Arial"/>
                      <w:sz w:val="20"/>
                      <w:szCs w:val="20"/>
                      <w:vertAlign w:val="superscript"/>
                    </w:rPr>
                    <w:t xml:space="preserve"> </w:t>
                  </w:r>
                  <w:sdt>
                    <w:sdtPr>
                      <w:rPr>
                        <w:sz w:val="20"/>
                        <w:szCs w:val="20"/>
                      </w:rPr>
                      <w:id w:val="1029297066"/>
                      <w:placeholder>
                        <w:docPart w:val="17E05B1DB7D54EFE95228287270F6BA1"/>
                      </w:placeholder>
                      <w:showingPlcHdr/>
                    </w:sdtPr>
                    <w:sdtEndPr/>
                    <w:sdtContent>
                      <w:permStart w:id="1523727275" w:edGrp="everyone"/>
                      <w:r w:rsidR="000A77D6" w:rsidRPr="004F6BFF">
                        <w:rPr>
                          <w:rStyle w:val="Mention1"/>
                          <w:rFonts w:ascii="Arial" w:hAnsi="Arial" w:cs="Arial"/>
                          <w:sz w:val="20"/>
                          <w:szCs w:val="20"/>
                        </w:rPr>
                        <w:t>___________</w:t>
                      </w:r>
                      <w:permEnd w:id="1523727275"/>
                    </w:sdtContent>
                  </w:sdt>
                </w:p>
              </w:tc>
            </w:tr>
            <w:tr w:rsidR="00B04762" w:rsidRPr="000A77D6" w14:paraId="11CA693A" w14:textId="77777777" w:rsidTr="00103963">
              <w:tc>
                <w:tcPr>
                  <w:cnfStyle w:val="001000000000" w:firstRow="0" w:lastRow="0" w:firstColumn="1" w:lastColumn="0" w:oddVBand="0" w:evenVBand="0" w:oddHBand="0" w:evenHBand="0" w:firstRowFirstColumn="0" w:firstRowLastColumn="0" w:lastRowFirstColumn="0" w:lastRowLastColumn="0"/>
                  <w:tcW w:w="4270" w:type="dxa"/>
                </w:tcPr>
                <w:p w14:paraId="184D43B5" w14:textId="77777777" w:rsidR="0090728C" w:rsidRPr="000A77D6" w:rsidRDefault="0090728C" w:rsidP="00B67868">
                  <w:pPr>
                    <w:spacing w:before="0"/>
                    <w:rPr>
                      <w:rFonts w:cs="Arial"/>
                      <w:sz w:val="20"/>
                      <w:szCs w:val="20"/>
                    </w:rPr>
                  </w:pPr>
                  <w:r w:rsidRPr="000A77D6">
                    <w:rPr>
                      <w:rFonts w:cs="Arial"/>
                      <w:b w:val="0"/>
                      <w:sz w:val="20"/>
                      <w:szCs w:val="20"/>
                    </w:rPr>
                    <w:t>Modification de la dose de</w:t>
                  </w:r>
                </w:p>
                <w:permStart w:id="137496816" w:edGrp="everyone"/>
                <w:p w14:paraId="09B76BCA" w14:textId="0D8B83B1" w:rsidR="0090728C" w:rsidRPr="000A77D6" w:rsidRDefault="00383C49" w:rsidP="00B67868">
                  <w:pPr>
                    <w:spacing w:before="0"/>
                    <w:rPr>
                      <w:rFonts w:cs="Arial"/>
                      <w:sz w:val="20"/>
                      <w:szCs w:val="20"/>
                    </w:rPr>
                  </w:pPr>
                  <w:sdt>
                    <w:sdtPr>
                      <w:rPr>
                        <w:rFonts w:ascii="Segoe UI Symbol" w:eastAsia="MS Gothic" w:hAnsi="Segoe UI Symbol" w:cs="Segoe UI Symbol"/>
                        <w:sz w:val="20"/>
                        <w:szCs w:val="20"/>
                      </w:rPr>
                      <w:id w:val="53366822"/>
                      <w14:checkbox>
                        <w14:checked w14:val="0"/>
                        <w14:checkedState w14:val="2612" w14:font="MS Gothic"/>
                        <w14:uncheckedState w14:val="2610" w14:font="MS Gothic"/>
                      </w14:checkbox>
                    </w:sdtPr>
                    <w:sdtEndPr/>
                    <w:sdtContent>
                      <w:r w:rsidR="000725AB">
                        <w:rPr>
                          <w:rFonts w:ascii="MS Gothic" w:eastAsia="MS Gothic" w:hAnsi="MS Gothic" w:cs="Segoe UI Symbol" w:hint="eastAsia"/>
                          <w:sz w:val="20"/>
                          <w:szCs w:val="20"/>
                        </w:rPr>
                        <w:t>☐</w:t>
                      </w:r>
                    </w:sdtContent>
                  </w:sdt>
                  <w:permEnd w:id="137496816"/>
                  <w:r w:rsidR="0090728C" w:rsidRPr="000A77D6">
                    <w:rPr>
                      <w:rFonts w:cs="Arial"/>
                      <w:b w:val="0"/>
                      <w:sz w:val="20"/>
                      <w:szCs w:val="20"/>
                    </w:rPr>
                    <w:t xml:space="preserve"> topotécan </w:t>
                  </w:r>
                </w:p>
                <w:permStart w:id="1168137537" w:edGrp="everyone"/>
                <w:p w14:paraId="5C4A7CC0" w14:textId="5C2EEB91" w:rsidR="0090728C" w:rsidRPr="000A77D6" w:rsidRDefault="00383C49" w:rsidP="00B67868">
                  <w:pPr>
                    <w:spacing w:before="0"/>
                    <w:rPr>
                      <w:rFonts w:cs="Arial"/>
                      <w:sz w:val="20"/>
                      <w:szCs w:val="20"/>
                    </w:rPr>
                  </w:pPr>
                  <w:sdt>
                    <w:sdtPr>
                      <w:rPr>
                        <w:rFonts w:ascii="Segoe UI Symbol" w:eastAsia="MS Gothic" w:hAnsi="Segoe UI Symbol" w:cs="Segoe UI Symbol"/>
                        <w:sz w:val="20"/>
                        <w:szCs w:val="20"/>
                      </w:rPr>
                      <w:id w:val="-1799450837"/>
                      <w14:checkbox>
                        <w14:checked w14:val="0"/>
                        <w14:checkedState w14:val="2612" w14:font="MS Gothic"/>
                        <w14:uncheckedState w14:val="2610" w14:font="MS Gothic"/>
                      </w14:checkbox>
                    </w:sdtPr>
                    <w:sdtEndPr/>
                    <w:sdtContent>
                      <w:r w:rsidR="000725AB">
                        <w:rPr>
                          <w:rFonts w:ascii="MS Gothic" w:eastAsia="MS Gothic" w:hAnsi="MS Gothic" w:cs="Segoe UI Symbol" w:hint="eastAsia"/>
                          <w:sz w:val="20"/>
                          <w:szCs w:val="20"/>
                        </w:rPr>
                        <w:t>☐</w:t>
                      </w:r>
                    </w:sdtContent>
                  </w:sdt>
                  <w:permEnd w:id="1168137537"/>
                  <w:r w:rsidR="0090728C" w:rsidRPr="000A77D6">
                    <w:rPr>
                      <w:rFonts w:cs="Arial"/>
                      <w:b w:val="0"/>
                      <w:sz w:val="20"/>
                      <w:szCs w:val="20"/>
                    </w:rPr>
                    <w:t xml:space="preserve"> irinotécan</w:t>
                  </w:r>
                </w:p>
                <w:p w14:paraId="097D3046" w14:textId="3ACCC265" w:rsidR="00B04762" w:rsidRPr="000A77D6" w:rsidRDefault="0090728C" w:rsidP="00B67868">
                  <w:pPr>
                    <w:spacing w:before="0"/>
                    <w:rPr>
                      <w:rFonts w:cs="Arial"/>
                      <w:sz w:val="20"/>
                      <w:szCs w:val="20"/>
                    </w:rPr>
                  </w:pPr>
                  <w:r w:rsidRPr="000A77D6">
                    <w:rPr>
                      <w:rFonts w:cs="Arial"/>
                      <w:b w:val="0"/>
                      <w:sz w:val="20"/>
                      <w:szCs w:val="20"/>
                    </w:rPr>
                    <w:t>pendant le cycle de traitement</w:t>
                  </w:r>
                  <w:r w:rsidRPr="000A77D6">
                    <w:rPr>
                      <w:rFonts w:cs="Arial"/>
                      <w:color w:val="808080" w:themeColor="background1" w:themeShade="80"/>
                      <w:sz w:val="20"/>
                      <w:szCs w:val="20"/>
                    </w:rPr>
                    <w:t xml:space="preserve">  </w:t>
                  </w:r>
                </w:p>
              </w:tc>
              <w:permStart w:id="448931492" w:edGrp="everyone"/>
              <w:tc>
                <w:tcPr>
                  <w:tcW w:w="5112" w:type="dxa"/>
                </w:tcPr>
                <w:p w14:paraId="6BCA3431" w14:textId="06EE0927" w:rsidR="0090728C" w:rsidRPr="000A77D6" w:rsidRDefault="00383C49" w:rsidP="00B67868">
                  <w:pPr>
                    <w:spacing w:before="0"/>
                    <w:jc w:val="left"/>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ascii="Segoe UI Symbol" w:eastAsia="MS Gothic" w:hAnsi="Segoe UI Symbol" w:cs="Segoe UI Symbol"/>
                        <w:sz w:val="20"/>
                        <w:szCs w:val="20"/>
                      </w:rPr>
                      <w:id w:val="-688760146"/>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448931492"/>
                  <w:r w:rsidR="000A77D6" w:rsidRPr="000A77D6">
                    <w:rPr>
                      <w:rFonts w:cs="Arial"/>
                      <w:sz w:val="20"/>
                      <w:szCs w:val="20"/>
                    </w:rPr>
                    <w:t xml:space="preserve"> Oui   </w:t>
                  </w:r>
                  <w:permStart w:id="1247360628" w:edGrp="everyone"/>
                  <w:sdt>
                    <w:sdtPr>
                      <w:rPr>
                        <w:rFonts w:ascii="Segoe UI Symbol" w:eastAsia="MS Gothic" w:hAnsi="Segoe UI Symbol" w:cs="Segoe UI Symbol"/>
                        <w:sz w:val="20"/>
                        <w:szCs w:val="20"/>
                      </w:rPr>
                      <w:id w:val="286784608"/>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1247360628"/>
                  <w:r w:rsidR="000A77D6" w:rsidRPr="000A77D6">
                    <w:rPr>
                      <w:rFonts w:cs="Arial"/>
                      <w:sz w:val="20"/>
                      <w:szCs w:val="20"/>
                    </w:rPr>
                    <w:t xml:space="preserve"> Non</w:t>
                  </w:r>
                  <w:r w:rsidR="00B67868">
                    <w:rPr>
                      <w:rFonts w:cs="Arial"/>
                      <w:sz w:val="20"/>
                      <w:szCs w:val="20"/>
                    </w:rPr>
                    <w:t>, s</w:t>
                  </w:r>
                  <w:r w:rsidR="0090728C" w:rsidRPr="000A77D6">
                    <w:rPr>
                      <w:rFonts w:cs="Arial"/>
                      <w:sz w:val="20"/>
                      <w:szCs w:val="20"/>
                    </w:rPr>
                    <w:t>i oui, préciser</w:t>
                  </w:r>
                  <w:r w:rsidR="00B67868">
                    <w:rPr>
                      <w:rFonts w:cs="Arial"/>
                      <w:sz w:val="20"/>
                      <w:szCs w:val="20"/>
                    </w:rPr>
                    <w:t> :</w:t>
                  </w:r>
                </w:p>
                <w:p w14:paraId="4741217B" w14:textId="28DF14D0" w:rsidR="0090728C" w:rsidRPr="000A77D6" w:rsidRDefault="0090728C" w:rsidP="00B67868">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A77D6">
                    <w:rPr>
                      <w:rFonts w:cs="Arial"/>
                      <w:sz w:val="20"/>
                      <w:szCs w:val="20"/>
                    </w:rPr>
                    <w:t xml:space="preserve">La date de modification de dose : </w:t>
                  </w:r>
                  <w:sdt>
                    <w:sdtPr>
                      <w:rPr>
                        <w:b/>
                        <w:bCs/>
                        <w:sz w:val="20"/>
                        <w:szCs w:val="20"/>
                      </w:rPr>
                      <w:id w:val="-1212188146"/>
                      <w:placeholder>
                        <w:docPart w:val="41B2E0A710554A1C8151AC2D0EA0385E"/>
                      </w:placeholder>
                      <w:showingPlcHdr/>
                      <w:date w:fullDate="2021-06-22T00:00:00Z">
                        <w:dateFormat w:val="dd/MM/yyyy"/>
                        <w:lid w:val="fr-FR"/>
                        <w:storeMappedDataAs w:val="dateTime"/>
                        <w:calendar w:val="gregorian"/>
                      </w:date>
                    </w:sdtPr>
                    <w:sdtEndPr/>
                    <w:sdtContent>
                      <w:permStart w:id="1684758726" w:edGrp="everyone"/>
                      <w:r w:rsidR="00B67868" w:rsidRPr="001253CC">
                        <w:rPr>
                          <w:rStyle w:val="Mention1"/>
                          <w:rFonts w:ascii="Arial" w:hAnsi="Arial" w:cs="Arial"/>
                          <w:b/>
                          <w:bCs/>
                          <w:sz w:val="20"/>
                          <w:szCs w:val="20"/>
                        </w:rPr>
                        <w:t>_ _/_ _/_ _ _ _</w:t>
                      </w:r>
                      <w:permEnd w:id="1684758726"/>
                    </w:sdtContent>
                  </w:sdt>
                </w:p>
                <w:p w14:paraId="28AE3F88" w14:textId="462FF2CD" w:rsidR="0090728C" w:rsidRPr="000A77D6" w:rsidRDefault="0090728C" w:rsidP="00B67868">
                  <w:pPr>
                    <w:spacing w:before="0"/>
                    <w:cnfStyle w:val="000000000000" w:firstRow="0" w:lastRow="0" w:firstColumn="0" w:lastColumn="0" w:oddVBand="0" w:evenVBand="0" w:oddHBand="0" w:evenHBand="0" w:firstRowFirstColumn="0" w:firstRowLastColumn="0" w:lastRowFirstColumn="0" w:lastRowLastColumn="0"/>
                    <w:rPr>
                      <w:rFonts w:cs="Arial"/>
                      <w:sz w:val="20"/>
                      <w:szCs w:val="20"/>
                      <w:vertAlign w:val="superscript"/>
                    </w:rPr>
                  </w:pPr>
                  <w:r w:rsidRPr="000A77D6">
                    <w:rPr>
                      <w:rFonts w:cs="Arial"/>
                      <w:sz w:val="20"/>
                      <w:szCs w:val="20"/>
                    </w:rPr>
                    <w:t xml:space="preserve">La nouvelle dose : </w:t>
                  </w:r>
                  <w:permStart w:id="504122243" w:edGrp="everyone"/>
                  <w:sdt>
                    <w:sdtPr>
                      <w:id w:val="1860229198"/>
                      <w:placeholder>
                        <w:docPart w:val="2423190EFD264BCE98585AC2EB433918"/>
                      </w:placeholder>
                    </w:sdtPr>
                    <w:sdtEndPr/>
                    <w:sdtContent>
                      <w:r w:rsidR="00B67868" w:rsidRPr="008E0B25">
                        <w:rPr>
                          <w:rStyle w:val="Mention1"/>
                        </w:rPr>
                        <w:t xml:space="preserve">| </w:t>
                      </w:r>
                      <w:r w:rsidR="00B67868" w:rsidRPr="009239B3">
                        <w:rPr>
                          <w:rStyle w:val="Mention1"/>
                        </w:rPr>
                        <w:t>_</w:t>
                      </w:r>
                      <w:r w:rsidR="00B67868">
                        <w:rPr>
                          <w:rStyle w:val="Mention1"/>
                        </w:rPr>
                        <w:t xml:space="preserve"> |</w:t>
                      </w:r>
                      <w:r w:rsidR="00B67868" w:rsidRPr="009239B3">
                        <w:rPr>
                          <w:rStyle w:val="Mention1"/>
                        </w:rPr>
                        <w:t xml:space="preserve"> _</w:t>
                      </w:r>
                      <w:r w:rsidR="00B67868">
                        <w:rPr>
                          <w:rStyle w:val="Mention1"/>
                        </w:rPr>
                        <w:t xml:space="preserve"> | </w:t>
                      </w:r>
                      <w:r w:rsidR="00B67868" w:rsidRPr="009239B3">
                        <w:rPr>
                          <w:rStyle w:val="Mention1"/>
                        </w:rPr>
                        <w:t>_</w:t>
                      </w:r>
                      <w:r w:rsidR="00B67868">
                        <w:rPr>
                          <w:rStyle w:val="Mention1"/>
                        </w:rPr>
                        <w:t xml:space="preserve"> |</w:t>
                      </w:r>
                    </w:sdtContent>
                  </w:sdt>
                  <w:r w:rsidR="00B67868" w:rsidRPr="000A77D6">
                    <w:rPr>
                      <w:rFonts w:cs="Arial"/>
                      <w:sz w:val="20"/>
                      <w:szCs w:val="20"/>
                    </w:rPr>
                    <w:t xml:space="preserve"> </w:t>
                  </w:r>
                  <w:permEnd w:id="504122243"/>
                  <w:r w:rsidRPr="000A77D6">
                    <w:rPr>
                      <w:rFonts w:cs="Arial"/>
                      <w:sz w:val="20"/>
                      <w:szCs w:val="20"/>
                    </w:rPr>
                    <w:t xml:space="preserve"> mg/m</w:t>
                  </w:r>
                  <w:r w:rsidRPr="000A77D6">
                    <w:rPr>
                      <w:rFonts w:cs="Arial"/>
                      <w:sz w:val="20"/>
                      <w:szCs w:val="20"/>
                      <w:vertAlign w:val="superscript"/>
                    </w:rPr>
                    <w:t>2</w:t>
                  </w:r>
                </w:p>
                <w:p w14:paraId="22B195BE" w14:textId="7EA887FA" w:rsidR="00B04762" w:rsidRPr="000A77D6" w:rsidRDefault="0090728C" w:rsidP="00B67868">
                  <w:pPr>
                    <w:spacing w:before="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A77D6">
                    <w:rPr>
                      <w:rFonts w:cs="Arial"/>
                      <w:sz w:val="20"/>
                      <w:szCs w:val="20"/>
                    </w:rPr>
                    <w:t>Raisons :</w:t>
                  </w:r>
                  <w:r w:rsidRPr="000A77D6">
                    <w:rPr>
                      <w:rFonts w:cs="Arial"/>
                      <w:sz w:val="20"/>
                      <w:szCs w:val="20"/>
                      <w:vertAlign w:val="superscript"/>
                    </w:rPr>
                    <w:t xml:space="preserve"> </w:t>
                  </w:r>
                  <w:sdt>
                    <w:sdtPr>
                      <w:rPr>
                        <w:sz w:val="20"/>
                        <w:szCs w:val="20"/>
                      </w:rPr>
                      <w:id w:val="-519783757"/>
                      <w:placeholder>
                        <w:docPart w:val="3EE1BC1BFC7A4FBBA41A9038C58DE4C4"/>
                      </w:placeholder>
                      <w:showingPlcHdr/>
                    </w:sdtPr>
                    <w:sdtEndPr/>
                    <w:sdtContent>
                      <w:permStart w:id="1358457651" w:edGrp="everyone"/>
                      <w:r w:rsidR="000A77D6" w:rsidRPr="004F6BFF">
                        <w:rPr>
                          <w:rStyle w:val="Mention1"/>
                          <w:rFonts w:ascii="Arial" w:hAnsi="Arial" w:cs="Arial"/>
                          <w:sz w:val="20"/>
                          <w:szCs w:val="20"/>
                        </w:rPr>
                        <w:t>___________</w:t>
                      </w:r>
                      <w:permEnd w:id="1358457651"/>
                    </w:sdtContent>
                  </w:sdt>
                </w:p>
              </w:tc>
            </w:tr>
            <w:tr w:rsidR="00A234EC" w:rsidRPr="000A77D6" w14:paraId="60A47A7C" w14:textId="77777777" w:rsidTr="00103963">
              <w:trPr>
                <w:trHeight w:val="1863"/>
              </w:trPr>
              <w:tc>
                <w:tcPr>
                  <w:cnfStyle w:val="001000000000" w:firstRow="0" w:lastRow="0" w:firstColumn="1" w:lastColumn="0" w:oddVBand="0" w:evenVBand="0" w:oddHBand="0" w:evenHBand="0" w:firstRowFirstColumn="0" w:firstRowLastColumn="0" w:lastRowFirstColumn="0" w:lastRowLastColumn="0"/>
                  <w:tcW w:w="4270" w:type="dxa"/>
                </w:tcPr>
                <w:p w14:paraId="7E558836" w14:textId="36F0E1EE" w:rsidR="00A234EC" w:rsidRPr="000A77D6" w:rsidRDefault="00A234EC" w:rsidP="00B67868">
                  <w:pPr>
                    <w:spacing w:before="0"/>
                    <w:rPr>
                      <w:rFonts w:cs="Arial"/>
                      <w:sz w:val="20"/>
                      <w:szCs w:val="20"/>
                    </w:rPr>
                  </w:pPr>
                  <w:r w:rsidRPr="000A77D6">
                    <w:rPr>
                      <w:rFonts w:cs="Arial"/>
                      <w:b w:val="0"/>
                      <w:sz w:val="20"/>
                      <w:szCs w:val="20"/>
                    </w:rPr>
                    <w:t>Modification de la durée de cycle de traitement</w:t>
                  </w:r>
                  <w:r w:rsidRPr="000A77D6">
                    <w:rPr>
                      <w:rFonts w:cs="Arial"/>
                      <w:color w:val="808080" w:themeColor="background1" w:themeShade="80"/>
                      <w:sz w:val="20"/>
                      <w:szCs w:val="20"/>
                    </w:rPr>
                    <w:t xml:space="preserve">  </w:t>
                  </w:r>
                </w:p>
              </w:tc>
              <w:permStart w:id="102850823" w:edGrp="everyone"/>
              <w:tc>
                <w:tcPr>
                  <w:tcW w:w="5112" w:type="dxa"/>
                </w:tcPr>
                <w:p w14:paraId="49A42426" w14:textId="53073B71" w:rsidR="00A234EC" w:rsidRPr="000A77D6" w:rsidRDefault="00383C49" w:rsidP="00B67868">
                  <w:pPr>
                    <w:spacing w:before="0"/>
                    <w:jc w:val="left"/>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ascii="Segoe UI Symbol" w:eastAsia="MS Gothic" w:hAnsi="Segoe UI Symbol" w:cs="Segoe UI Symbol"/>
                        <w:sz w:val="20"/>
                        <w:szCs w:val="20"/>
                      </w:rPr>
                      <w:id w:val="1896077212"/>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102850823"/>
                  <w:r w:rsidR="000A77D6" w:rsidRPr="000A77D6">
                    <w:rPr>
                      <w:rFonts w:cs="Arial"/>
                      <w:sz w:val="20"/>
                      <w:szCs w:val="20"/>
                    </w:rPr>
                    <w:t xml:space="preserve"> Oui   </w:t>
                  </w:r>
                  <w:permStart w:id="1756256727" w:edGrp="everyone"/>
                  <w:sdt>
                    <w:sdtPr>
                      <w:rPr>
                        <w:rFonts w:ascii="Segoe UI Symbol" w:eastAsia="MS Gothic" w:hAnsi="Segoe UI Symbol" w:cs="Segoe UI Symbol"/>
                        <w:sz w:val="20"/>
                        <w:szCs w:val="20"/>
                      </w:rPr>
                      <w:id w:val="-539124998"/>
                      <w14:checkbox>
                        <w14:checked w14:val="0"/>
                        <w14:checkedState w14:val="2612" w14:font="MS Gothic"/>
                        <w14:uncheckedState w14:val="2610" w14:font="MS Gothic"/>
                      </w14:checkbox>
                    </w:sdtPr>
                    <w:sdtEndPr/>
                    <w:sdtContent>
                      <w:r w:rsidR="000A77D6">
                        <w:rPr>
                          <w:rFonts w:ascii="MS Gothic" w:eastAsia="MS Gothic" w:hAnsi="MS Gothic" w:cs="Segoe UI Symbol" w:hint="eastAsia"/>
                          <w:sz w:val="20"/>
                          <w:szCs w:val="20"/>
                        </w:rPr>
                        <w:t>☐</w:t>
                      </w:r>
                    </w:sdtContent>
                  </w:sdt>
                  <w:permEnd w:id="1756256727"/>
                  <w:r w:rsidR="000A77D6" w:rsidRPr="000A77D6">
                    <w:rPr>
                      <w:rFonts w:cs="Arial"/>
                      <w:sz w:val="20"/>
                      <w:szCs w:val="20"/>
                    </w:rPr>
                    <w:t xml:space="preserve"> Non</w:t>
                  </w:r>
                  <w:r w:rsidR="000A77D6">
                    <w:rPr>
                      <w:rFonts w:cs="Arial"/>
                      <w:sz w:val="20"/>
                      <w:szCs w:val="20"/>
                    </w:rPr>
                    <w:t>, s</w:t>
                  </w:r>
                  <w:r w:rsidR="00A234EC" w:rsidRPr="000A77D6">
                    <w:rPr>
                      <w:rFonts w:cs="Arial"/>
                      <w:sz w:val="20"/>
                      <w:szCs w:val="20"/>
                    </w:rPr>
                    <w:t>i oui, préciser</w:t>
                  </w:r>
                  <w:r w:rsidR="000A77D6">
                    <w:rPr>
                      <w:rFonts w:cs="Arial"/>
                      <w:sz w:val="20"/>
                      <w:szCs w:val="20"/>
                    </w:rPr>
                    <w:t> :</w:t>
                  </w:r>
                </w:p>
                <w:p w14:paraId="390BB500" w14:textId="388D7B4B" w:rsidR="00A234EC" w:rsidRPr="000A77D6" w:rsidRDefault="00A234EC" w:rsidP="00B67868">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A77D6">
                    <w:rPr>
                      <w:rFonts w:cs="Arial"/>
                      <w:sz w:val="20"/>
                      <w:szCs w:val="20"/>
                    </w:rPr>
                    <w:t xml:space="preserve">La date de modification de la durée de cycle : </w:t>
                  </w:r>
                  <w:r w:rsidRPr="000A77D6">
                    <w:rPr>
                      <w:rFonts w:cs="Arial"/>
                      <w:sz w:val="20"/>
                      <w:szCs w:val="20"/>
                    </w:rPr>
                    <w:br/>
                  </w:r>
                  <w:sdt>
                    <w:sdtPr>
                      <w:rPr>
                        <w:b/>
                        <w:bCs/>
                        <w:sz w:val="20"/>
                        <w:szCs w:val="20"/>
                      </w:rPr>
                      <w:id w:val="817694152"/>
                      <w:placeholder>
                        <w:docPart w:val="D5E3EB3EE6FE48A1A845BDDE955BB66F"/>
                      </w:placeholder>
                      <w:showingPlcHdr/>
                      <w:date w:fullDate="2021-06-22T00:00:00Z">
                        <w:dateFormat w:val="dd/MM/yyyy"/>
                        <w:lid w:val="fr-FR"/>
                        <w:storeMappedDataAs w:val="dateTime"/>
                        <w:calendar w:val="gregorian"/>
                      </w:date>
                    </w:sdtPr>
                    <w:sdtEndPr/>
                    <w:sdtContent>
                      <w:permStart w:id="1056116918" w:edGrp="everyone"/>
                      <w:r w:rsidR="00B67868" w:rsidRPr="001253CC">
                        <w:rPr>
                          <w:rStyle w:val="Mention1"/>
                          <w:rFonts w:ascii="Arial" w:hAnsi="Arial" w:cs="Arial"/>
                          <w:b/>
                          <w:bCs/>
                          <w:sz w:val="20"/>
                          <w:szCs w:val="20"/>
                        </w:rPr>
                        <w:t>_ _/_ _/_ _ _ _</w:t>
                      </w:r>
                      <w:permEnd w:id="1056116918"/>
                    </w:sdtContent>
                  </w:sdt>
                </w:p>
                <w:p w14:paraId="112B89C2" w14:textId="44D0ACE8" w:rsidR="00A234EC" w:rsidRPr="000A77D6" w:rsidRDefault="00A234EC" w:rsidP="00B67868">
                  <w:pPr>
                    <w:spacing w:before="0"/>
                    <w:cnfStyle w:val="000000000000" w:firstRow="0" w:lastRow="0" w:firstColumn="0" w:lastColumn="0" w:oddVBand="0" w:evenVBand="0" w:oddHBand="0" w:evenHBand="0" w:firstRowFirstColumn="0" w:firstRowLastColumn="0" w:lastRowFirstColumn="0" w:lastRowLastColumn="0"/>
                    <w:rPr>
                      <w:rFonts w:cs="Arial"/>
                      <w:sz w:val="20"/>
                      <w:szCs w:val="20"/>
                      <w:vertAlign w:val="superscript"/>
                    </w:rPr>
                  </w:pPr>
                  <w:r w:rsidRPr="000A77D6">
                    <w:rPr>
                      <w:rFonts w:cs="Arial"/>
                      <w:sz w:val="20"/>
                      <w:szCs w:val="20"/>
                    </w:rPr>
                    <w:t xml:space="preserve">La nouvelle durée : </w:t>
                  </w:r>
                  <w:permStart w:id="1069292853" w:edGrp="everyone"/>
                  <w:sdt>
                    <w:sdtPr>
                      <w:id w:val="-661768088"/>
                      <w:placeholder>
                        <w:docPart w:val="AE5927BD84A44C35A59AB3107D4DAD9B"/>
                      </w:placeholder>
                    </w:sdtPr>
                    <w:sdtEndPr/>
                    <w:sdtContent>
                      <w:r w:rsidR="00B67868" w:rsidRPr="008E0B25">
                        <w:rPr>
                          <w:rStyle w:val="Mention1"/>
                        </w:rPr>
                        <w:t xml:space="preserve">| </w:t>
                      </w:r>
                      <w:r w:rsidR="00B67868" w:rsidRPr="009239B3">
                        <w:rPr>
                          <w:rStyle w:val="Mention1"/>
                        </w:rPr>
                        <w:t>_</w:t>
                      </w:r>
                      <w:r w:rsidR="00B67868">
                        <w:rPr>
                          <w:rStyle w:val="Mention1"/>
                        </w:rPr>
                        <w:t xml:space="preserve"> |</w:t>
                      </w:r>
                      <w:r w:rsidR="00B67868" w:rsidRPr="009239B3">
                        <w:rPr>
                          <w:rStyle w:val="Mention1"/>
                        </w:rPr>
                        <w:t xml:space="preserve"> _</w:t>
                      </w:r>
                      <w:r w:rsidR="00B67868">
                        <w:rPr>
                          <w:rStyle w:val="Mention1"/>
                        </w:rPr>
                        <w:t xml:space="preserve"> | </w:t>
                      </w:r>
                      <w:r w:rsidR="00B67868" w:rsidRPr="009239B3">
                        <w:rPr>
                          <w:rStyle w:val="Mention1"/>
                        </w:rPr>
                        <w:t>_</w:t>
                      </w:r>
                      <w:r w:rsidR="00B67868">
                        <w:rPr>
                          <w:rStyle w:val="Mention1"/>
                        </w:rPr>
                        <w:t xml:space="preserve"> |</w:t>
                      </w:r>
                    </w:sdtContent>
                  </w:sdt>
                  <w:r w:rsidR="00B67868" w:rsidRPr="000A77D6">
                    <w:rPr>
                      <w:rFonts w:cs="Arial"/>
                      <w:sz w:val="20"/>
                      <w:szCs w:val="20"/>
                    </w:rPr>
                    <w:t xml:space="preserve"> </w:t>
                  </w:r>
                  <w:r w:rsidR="00B67868">
                    <w:rPr>
                      <w:rFonts w:cs="Arial"/>
                      <w:sz w:val="20"/>
                      <w:szCs w:val="20"/>
                    </w:rPr>
                    <w:t xml:space="preserve"> </w:t>
                  </w:r>
                  <w:permEnd w:id="1069292853"/>
                  <w:r w:rsidRPr="000A77D6">
                    <w:rPr>
                      <w:rFonts w:cs="Arial"/>
                      <w:sz w:val="20"/>
                      <w:szCs w:val="20"/>
                    </w:rPr>
                    <w:t>jours</w:t>
                  </w:r>
                </w:p>
                <w:p w14:paraId="32577807" w14:textId="5E85261F" w:rsidR="00A234EC" w:rsidRPr="000A77D6" w:rsidRDefault="00A234EC" w:rsidP="00B67868">
                  <w:pPr>
                    <w:spacing w:before="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A77D6">
                    <w:rPr>
                      <w:rFonts w:cs="Arial"/>
                      <w:sz w:val="20"/>
                      <w:szCs w:val="20"/>
                    </w:rPr>
                    <w:t xml:space="preserve">Raisons : </w:t>
                  </w:r>
                  <w:sdt>
                    <w:sdtPr>
                      <w:rPr>
                        <w:sz w:val="20"/>
                        <w:szCs w:val="20"/>
                      </w:rPr>
                      <w:id w:val="-600726354"/>
                      <w:placeholder>
                        <w:docPart w:val="AD3A466570ED4F56A368622F72352366"/>
                      </w:placeholder>
                      <w:showingPlcHdr/>
                    </w:sdtPr>
                    <w:sdtEndPr/>
                    <w:sdtContent>
                      <w:permStart w:id="689702435" w:edGrp="everyone"/>
                      <w:r w:rsidR="000A77D6" w:rsidRPr="004F6BFF">
                        <w:rPr>
                          <w:rStyle w:val="Mention1"/>
                          <w:rFonts w:ascii="Arial" w:hAnsi="Arial" w:cs="Arial"/>
                          <w:sz w:val="20"/>
                          <w:szCs w:val="20"/>
                        </w:rPr>
                        <w:t>___________</w:t>
                      </w:r>
                      <w:permEnd w:id="689702435"/>
                    </w:sdtContent>
                  </w:sdt>
                </w:p>
              </w:tc>
            </w:tr>
          </w:tbl>
          <w:p w14:paraId="3225CAAB" w14:textId="54707444" w:rsidR="005F43EC" w:rsidRPr="0093672E" w:rsidRDefault="005F43EC" w:rsidP="00182A16">
            <w:pPr>
              <w:rPr>
                <w:rFonts w:ascii="Arial Nova Cond" w:hAnsi="Arial Nova Cond"/>
                <w:color w:val="808080" w:themeColor="background1" w:themeShade="80"/>
              </w:rPr>
            </w:pPr>
            <w:permStart w:id="1778074163" w:edGrp="everyone"/>
          </w:p>
        </w:tc>
      </w:tr>
      <w:permEnd w:id="1778074163"/>
    </w:tbl>
    <w:p w14:paraId="31BB5D17" w14:textId="77777777" w:rsidR="00690512" w:rsidRPr="00754B4D" w:rsidRDefault="00690512" w:rsidP="00754B4D"/>
    <w:p w14:paraId="6EE0043F" w14:textId="05203DA3" w:rsidR="00AC31D2" w:rsidRPr="0093672E" w:rsidRDefault="00AF7D57" w:rsidP="00AF7D57">
      <w:pPr>
        <w:pStyle w:val="Titre2"/>
        <w:numPr>
          <w:ilvl w:val="0"/>
          <w:numId w:val="0"/>
        </w:numPr>
        <w:ind w:left="360" w:hanging="360"/>
      </w:pPr>
      <w:r w:rsidRPr="0093672E">
        <w:t xml:space="preserve">Évaluation de l’effet du traitement par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EndPr/>
        <w:sdtContent>
          <w:r w:rsidR="0020304B">
            <w:t>KIMOZO (temozolomide)</w:t>
          </w:r>
        </w:sdtContent>
      </w:sdt>
    </w:p>
    <w:p w14:paraId="57424CB5" w14:textId="77777777" w:rsidR="0052435F" w:rsidRPr="00612CB1" w:rsidRDefault="0052435F" w:rsidP="0052435F">
      <w:pPr>
        <w:pStyle w:val="Intertitre"/>
      </w:pPr>
      <w:r w:rsidRPr="00612CB1">
        <w:t xml:space="preserve">Temps jusqu’à arrêt de traitement ou décès </w:t>
      </w:r>
    </w:p>
    <w:tbl>
      <w:tblPr>
        <w:tblStyle w:val="Grilledetableauclaire"/>
        <w:tblW w:w="0" w:type="auto"/>
        <w:tblLook w:val="0600" w:firstRow="0" w:lastRow="0" w:firstColumn="0" w:lastColumn="0" w:noHBand="1" w:noVBand="1"/>
      </w:tblPr>
      <w:tblGrid>
        <w:gridCol w:w="9608"/>
      </w:tblGrid>
      <w:tr w:rsidR="0052435F" w:rsidRPr="00AE6BD5" w14:paraId="13131F83" w14:textId="77777777" w:rsidTr="003A0883">
        <w:tc>
          <w:tcPr>
            <w:tcW w:w="9629" w:type="dxa"/>
          </w:tcPr>
          <w:p w14:paraId="2585A4E1" w14:textId="58F27F8D" w:rsidR="0052435F" w:rsidRPr="00AE6BD5" w:rsidRDefault="0052435F" w:rsidP="003A0883">
            <w:r w:rsidRPr="00AE6BD5">
              <w:t xml:space="preserve">Temps entre la date d’initiation du traitement par </w:t>
            </w:r>
            <w:r w:rsidR="00B5000E">
              <w:t>temozolomide</w:t>
            </w:r>
            <w:r w:rsidRPr="00AE6BD5">
              <w:t xml:space="preserve"> et la date d’arrêt de traitement ou décès, quelle que soit la cause. </w:t>
            </w:r>
            <w:r w:rsidRPr="00AE6BD5">
              <w:rPr>
                <w:b/>
                <w:bCs/>
              </w:rPr>
              <w:t>Pour collecter cette variable, merci de remplir la fiche d’arrêt définitif de traitement.</w:t>
            </w:r>
          </w:p>
        </w:tc>
      </w:tr>
    </w:tbl>
    <w:p w14:paraId="5FAC9AE9" w14:textId="77777777" w:rsidR="0052435F" w:rsidRPr="00D6427F" w:rsidRDefault="0052435F" w:rsidP="0052435F"/>
    <w:p w14:paraId="7BBFD0EE" w14:textId="77777777" w:rsidR="0052435F" w:rsidRPr="00612CB1" w:rsidRDefault="0052435F" w:rsidP="0052435F">
      <w:pPr>
        <w:pStyle w:val="Intertitre"/>
      </w:pPr>
      <w:r w:rsidRPr="00612CB1">
        <w:lastRenderedPageBreak/>
        <w:t>Survie globale</w:t>
      </w:r>
    </w:p>
    <w:tbl>
      <w:tblPr>
        <w:tblStyle w:val="Grilledetableauclaire"/>
        <w:tblW w:w="0" w:type="auto"/>
        <w:tblLook w:val="0600" w:firstRow="0" w:lastRow="0" w:firstColumn="0" w:lastColumn="0" w:noHBand="1" w:noVBand="1"/>
      </w:tblPr>
      <w:tblGrid>
        <w:gridCol w:w="9608"/>
      </w:tblGrid>
      <w:tr w:rsidR="0052435F" w:rsidRPr="00AE6BD5" w14:paraId="4BEE2378" w14:textId="77777777" w:rsidTr="003A0883">
        <w:tc>
          <w:tcPr>
            <w:tcW w:w="9608" w:type="dxa"/>
          </w:tcPr>
          <w:p w14:paraId="08BF3712" w14:textId="48FB73D2" w:rsidR="0052435F" w:rsidRPr="00AE6BD5" w:rsidRDefault="0052435F" w:rsidP="003A0883">
            <w:r w:rsidRPr="00AE6BD5">
              <w:t xml:space="preserve">Temps entre la date d’initiation du traitement par </w:t>
            </w:r>
            <w:r w:rsidR="00B5000E">
              <w:t>temozolomide</w:t>
            </w:r>
            <w:r w:rsidRPr="00AE6BD5">
              <w:t xml:space="preserve"> et la date de décès de toutes causes. </w:t>
            </w:r>
          </w:p>
          <w:p w14:paraId="2AB063B7" w14:textId="77777777" w:rsidR="0052435F" w:rsidRPr="00AE6BD5" w:rsidRDefault="0052435F" w:rsidP="003A0883">
            <w:r>
              <w:rPr>
                <w:b/>
                <w:bCs/>
              </w:rPr>
              <w:t>En cas de décès du patient</w:t>
            </w:r>
            <w:r w:rsidRPr="00AE6BD5">
              <w:rPr>
                <w:b/>
                <w:bCs/>
              </w:rPr>
              <w:t>, merci de remplir la fiche d’arrêt définitif de traitement.</w:t>
            </w:r>
          </w:p>
        </w:tc>
      </w:tr>
    </w:tbl>
    <w:p w14:paraId="09D39115" w14:textId="77777777" w:rsidR="0052435F" w:rsidRPr="00D6427F" w:rsidRDefault="0052435F" w:rsidP="0052435F"/>
    <w:p w14:paraId="147187FB" w14:textId="07DB102D" w:rsidR="0052435F" w:rsidRDefault="0052435F" w:rsidP="0052435F">
      <w:pPr>
        <w:pStyle w:val="Intertitre"/>
      </w:pPr>
      <w:r>
        <w:t>Qualité de vie (</w:t>
      </w:r>
      <w:r w:rsidR="00B5000E">
        <w:t>PedsQL</w:t>
      </w:r>
      <w:r>
        <w:t>)</w:t>
      </w:r>
    </w:p>
    <w:p w14:paraId="627A683F" w14:textId="77777777" w:rsidR="0052435F" w:rsidRPr="00612CB1" w:rsidRDefault="0052435F" w:rsidP="0052435F">
      <w:pPr>
        <w:pStyle w:val="Paragraphedexplications"/>
      </w:pPr>
      <w:r w:rsidRPr="00612CB1">
        <w:t xml:space="preserve">À compléter par le patient par auto-questionnaire en </w:t>
      </w:r>
      <w:hyperlink w:anchor="Annexe_1" w:history="1">
        <w:r w:rsidRPr="00612CB1">
          <w:rPr>
            <w:rStyle w:val="Lienhypertexte"/>
          </w:rPr>
          <w:t>annexe 1</w:t>
        </w:r>
      </w:hyperlink>
    </w:p>
    <w:tbl>
      <w:tblPr>
        <w:tblStyle w:val="Grilledetableauclaire"/>
        <w:tblW w:w="0" w:type="auto"/>
        <w:tblLook w:val="0600" w:firstRow="0" w:lastRow="0" w:firstColumn="0" w:lastColumn="0" w:noHBand="1" w:noVBand="1"/>
      </w:tblPr>
      <w:tblGrid>
        <w:gridCol w:w="9608"/>
      </w:tblGrid>
      <w:tr w:rsidR="0052435F" w:rsidRPr="00612CB1" w14:paraId="0BDEC733" w14:textId="77777777" w:rsidTr="003A0883">
        <w:tc>
          <w:tcPr>
            <w:tcW w:w="9608" w:type="dxa"/>
          </w:tcPr>
          <w:p w14:paraId="0CFE1E58" w14:textId="45F9D232" w:rsidR="0052435F" w:rsidRPr="005F6749" w:rsidRDefault="00383C49" w:rsidP="003A0883">
            <w:sdt>
              <w:sdtPr>
                <w:id w:val="269128008"/>
                <w:placeholder>
                  <w:docPart w:val="18AC07A276ED40F59D3F014224418C7D"/>
                </w:placeholder>
              </w:sdtPr>
              <w:sdtEndPr/>
              <w:sdtContent>
                <w:sdt>
                  <w:sdtPr>
                    <w:id w:val="-1053390459"/>
                    <w:placeholder>
                      <w:docPart w:val="8EB27DE7102846EBBDC89E9A47FB8A5E"/>
                    </w:placeholder>
                  </w:sdtPr>
                  <w:sdtEndPr/>
                  <w:sdtContent>
                    <w:r w:rsidR="0052435F" w:rsidRPr="005F6749">
                      <w:t xml:space="preserve">La qualité de vie sera mesurée par l’auto-questionnaire </w:t>
                    </w:r>
                    <w:r w:rsidR="00B5000E">
                      <w:t>PedsQL</w:t>
                    </w:r>
                    <w:r w:rsidR="0052435F" w:rsidRPr="005F6749">
                      <w:t>. Il est à remplir par le patient</w:t>
                    </w:r>
                    <w:r w:rsidR="00AE1BC3">
                      <w:t xml:space="preserve"> ou son parent selon l’âge de l’enfant</w:t>
                    </w:r>
                    <w:r w:rsidR="0052435F" w:rsidRPr="005F6749">
                      <w:t xml:space="preserve"> avant l’initiation de traitement</w:t>
                    </w:r>
                    <w:r w:rsidR="0052435F">
                      <w:t>, mensuellement pendant le premier trimestre puis tous les trois mois.</w:t>
                    </w:r>
                  </w:sdtContent>
                </w:sdt>
              </w:sdtContent>
            </w:sdt>
          </w:p>
        </w:tc>
      </w:tr>
    </w:tbl>
    <w:p w14:paraId="6C5964BE" w14:textId="03D46C6E" w:rsidR="005F43EC" w:rsidRPr="0093672E" w:rsidRDefault="005F43EC" w:rsidP="00216893">
      <w:pPr>
        <w:pStyle w:val="Petit"/>
      </w:pPr>
    </w:p>
    <w:p w14:paraId="35AE4E20" w14:textId="469208C7" w:rsidR="00A25800" w:rsidRPr="0093672E" w:rsidRDefault="00A25800" w:rsidP="002A263E">
      <w:pPr>
        <w:pStyle w:val="Intertitre"/>
      </w:pPr>
      <w:r w:rsidRPr="0093672E">
        <w:t>Effet(s) indésirable(s)/Situation(s) particulière(s)</w:t>
      </w:r>
    </w:p>
    <w:p w14:paraId="1F88F334" w14:textId="6B67A42A"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permStart w:id="1015619563" w:edGrp="everyone"/>
      <w:r w:rsidRPr="0093672E">
        <w:t xml:space="preserve"> </w:t>
      </w:r>
      <w:sdt>
        <w:sdtPr>
          <w:id w:val="-126323006"/>
          <w14:checkbox>
            <w14:checked w14:val="0"/>
            <w14:checkedState w14:val="2612" w14:font="MS Gothic"/>
            <w14:uncheckedState w14:val="2610" w14:font="MS Gothic"/>
          </w14:checkbox>
        </w:sdtPr>
        <w:sdtEndPr/>
        <w:sdtContent>
          <w:r w:rsidR="00DD10F2" w:rsidRPr="0093672E">
            <w:rPr>
              <w:rFonts w:ascii="MS Gothic" w:eastAsia="MS Gothic" w:hAnsi="MS Gothic" w:hint="eastAsia"/>
            </w:rPr>
            <w:t>☐</w:t>
          </w:r>
        </w:sdtContent>
      </w:sdt>
      <w:permEnd w:id="1015619563"/>
      <w:r w:rsidRPr="0093672E">
        <w:t xml:space="preserve"> Oui</w:t>
      </w:r>
      <w:r w:rsidR="0027000B" w:rsidRPr="0093672E">
        <w:tab/>
      </w:r>
      <w:r w:rsidR="0027000B" w:rsidRPr="0093672E">
        <w:tab/>
      </w:r>
      <w:permStart w:id="1791761562" w:edGrp="everyone"/>
      <w:r w:rsidRPr="0093672E">
        <w:t xml:space="preserve"> </w:t>
      </w:r>
      <w:sdt>
        <w:sdtPr>
          <w:id w:val="348299303"/>
          <w14:checkbox>
            <w14:checked w14:val="0"/>
            <w14:checkedState w14:val="2612" w14:font="MS Gothic"/>
            <w14:uncheckedState w14:val="2610" w14:font="MS Gothic"/>
          </w14:checkbox>
        </w:sdtPr>
        <w:sdtEndPr/>
        <w:sdtContent>
          <w:r w:rsidR="00771C45" w:rsidRPr="0093672E">
            <w:rPr>
              <w:rFonts w:ascii="Segoe UI Symbol" w:hAnsi="Segoe UI Symbol" w:cs="Segoe UI Symbol"/>
            </w:rPr>
            <w:t>☐</w:t>
          </w:r>
        </w:sdtContent>
      </w:sdt>
      <w:r w:rsidRPr="0093672E">
        <w:t xml:space="preserve"> </w:t>
      </w:r>
      <w:permEnd w:id="1791761562"/>
      <w:r w:rsidRPr="0093672E">
        <w:t>Non</w:t>
      </w:r>
    </w:p>
    <w:p w14:paraId="75941DE8" w14:textId="385F8B86" w:rsidR="002B0EA5" w:rsidRPr="0093672E" w:rsidRDefault="00A25800" w:rsidP="001B68EB">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104F49">
            <w:t>auprès du laboratoire via la fiche de déclaration en annexe I</w:t>
          </w:r>
        </w:sdtContent>
      </w:sdt>
      <w:r w:rsidR="00344262" w:rsidRPr="0093672E">
        <w:t xml:space="preserve">. </w:t>
      </w:r>
    </w:p>
    <w:p w14:paraId="60D357E1" w14:textId="77777777" w:rsidR="00A25800" w:rsidRPr="0093672E" w:rsidRDefault="00A25800" w:rsidP="008931DD">
      <w:pPr>
        <w:pStyle w:val="Petit"/>
        <w:rPr>
          <w:rStyle w:val="Exposant"/>
        </w:rPr>
      </w:pPr>
    </w:p>
    <w:tbl>
      <w:tblPr>
        <w:tblStyle w:val="Tableausimple2"/>
        <w:tblW w:w="5000" w:type="pct"/>
        <w:tblLook w:val="0600" w:firstRow="0" w:lastRow="0" w:firstColumn="0" w:lastColumn="0" w:noHBand="1" w:noVBand="1"/>
      </w:tblPr>
      <w:tblGrid>
        <w:gridCol w:w="4770"/>
        <w:gridCol w:w="4858"/>
      </w:tblGrid>
      <w:tr w:rsidR="00F353CA" w:rsidRPr="0093672E" w14:paraId="39B33419" w14:textId="77777777" w:rsidTr="00216893">
        <w:trPr>
          <w:trHeight w:val="5360"/>
        </w:trPr>
        <w:tc>
          <w:tcPr>
            <w:tcW w:w="2477" w:type="pct"/>
          </w:tcPr>
          <w:p w14:paraId="7349FD43" w14:textId="77777777" w:rsidR="00AC31D2" w:rsidRPr="0093672E" w:rsidRDefault="00AC31D2" w:rsidP="00AC31D2">
            <w:pPr>
              <w:rPr>
                <w:rStyle w:val="lev"/>
              </w:rPr>
            </w:pPr>
            <w:r w:rsidRPr="0093672E">
              <w:rPr>
                <w:rStyle w:val="lev"/>
              </w:rPr>
              <w:t xml:space="preserve">Médecin prescripteur </w:t>
            </w:r>
          </w:p>
          <w:p w14:paraId="7885D711" w14:textId="0211D25A"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EndPr/>
              <w:sdtContent>
                <w:permStart w:id="1154638362" w:edGrp="everyone"/>
                <w:r w:rsidR="002647B4" w:rsidRPr="0093672E">
                  <w:rPr>
                    <w:rStyle w:val="Mention1"/>
                  </w:rPr>
                  <w:t>________________</w:t>
                </w:r>
                <w:permEnd w:id="1154638362"/>
              </w:sdtContent>
            </w:sdt>
          </w:p>
          <w:p w14:paraId="41989E63" w14:textId="1E8D4001"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EndPr/>
              <w:sdtContent>
                <w:permStart w:id="1891585291" w:edGrp="everyone"/>
                <w:r w:rsidR="002647B4" w:rsidRPr="0093672E">
                  <w:rPr>
                    <w:rStyle w:val="Mention1"/>
                  </w:rPr>
                  <w:t>________________</w:t>
                </w:r>
                <w:permEnd w:id="1891585291"/>
              </w:sdtContent>
            </w:sdt>
          </w:p>
          <w:p w14:paraId="17011582" w14:textId="2EFF9C17" w:rsidR="00AC31D2" w:rsidRPr="00BE4C31" w:rsidRDefault="00AD458E" w:rsidP="00AC31D2">
            <w:pPr>
              <w:rPr>
                <w:lang w:val="en-GB"/>
              </w:rPr>
            </w:pPr>
            <w:r w:rsidRPr="00BE4C31">
              <w:rPr>
                <w:lang w:val="en-GB"/>
              </w:rPr>
              <w:t>N</w:t>
            </w:r>
            <w:r w:rsidRPr="00BE4C31">
              <w:rPr>
                <w:vertAlign w:val="superscript"/>
                <w:lang w:val="en-GB"/>
              </w:rPr>
              <w:t>o</w:t>
            </w:r>
            <w:r w:rsidRPr="00BE4C31">
              <w:rPr>
                <w:lang w:val="en-GB"/>
              </w:rPr>
              <w:t> </w:t>
            </w:r>
            <w:r w:rsidR="00AC31D2" w:rsidRPr="00BE4C31">
              <w:rPr>
                <w:lang w:val="en-GB"/>
              </w:rPr>
              <w:t>RPPS :</w:t>
            </w:r>
            <w:r w:rsidR="002647B4" w:rsidRPr="00BE4C31">
              <w:rPr>
                <w:lang w:val="en-GB"/>
              </w:rPr>
              <w:t xml:space="preserve"> </w:t>
            </w:r>
            <w:sdt>
              <w:sdtPr>
                <w:id w:val="1471789914"/>
                <w:placeholder>
                  <w:docPart w:val="DDBD184F5F6E4548A6ACB907CA50411A"/>
                </w:placeholder>
                <w:showingPlcHdr/>
              </w:sdtPr>
              <w:sdtEndPr/>
              <w:sdtContent>
                <w:permStart w:id="1364920235" w:edGrp="everyone"/>
                <w:r w:rsidR="002647B4" w:rsidRPr="00BE4C31">
                  <w:rPr>
                    <w:rStyle w:val="Mention1"/>
                    <w:lang w:val="en-GB"/>
                  </w:rPr>
                  <w:t>________________</w:t>
                </w:r>
                <w:permEnd w:id="1364920235"/>
              </w:sdtContent>
            </w:sdt>
          </w:p>
          <w:p w14:paraId="44601A0E" w14:textId="6E1BFDCE" w:rsidR="00AC31D2" w:rsidRPr="00276DD7" w:rsidRDefault="00AC31D2" w:rsidP="00E75CE6">
            <w:pPr>
              <w:jc w:val="left"/>
              <w:rPr>
                <w:lang w:val="en-US"/>
              </w:rPr>
            </w:pPr>
            <w:r w:rsidRPr="00276DD7">
              <w:rPr>
                <w:lang w:val="en-US"/>
              </w:rPr>
              <w:t>Hôpital :</w:t>
            </w:r>
            <w:r w:rsidR="00E75CE6" w:rsidRPr="00276DD7">
              <w:rPr>
                <w:lang w:val="en-US"/>
              </w:rPr>
              <w:br/>
            </w:r>
            <w:permStart w:id="1441403933" w:edGrp="everyone"/>
            <w:sdt>
              <w:sdtPr>
                <w:rPr>
                  <w:lang w:val="en-US"/>
                </w:rPr>
                <w:id w:val="277691787"/>
                <w14:checkbox>
                  <w14:checked w14:val="0"/>
                  <w14:checkedState w14:val="2612" w14:font="MS Gothic"/>
                  <w14:uncheckedState w14:val="2610" w14:font="MS Gothic"/>
                </w14:checkbox>
              </w:sdtPr>
              <w:sdtEndPr/>
              <w:sdtContent>
                <w:r w:rsidR="007C05F2" w:rsidRPr="009F4CC4">
                  <w:rPr>
                    <w:rFonts w:ascii="MS Gothic" w:eastAsia="MS Gothic" w:hAnsi="MS Gothic" w:hint="eastAsia"/>
                    <w:lang w:val="en-US"/>
                  </w:rPr>
                  <w:t>☐</w:t>
                </w:r>
              </w:sdtContent>
            </w:sdt>
            <w:permEnd w:id="1441403933"/>
            <w:r w:rsidRPr="00276DD7">
              <w:rPr>
                <w:lang w:val="en-US"/>
              </w:rPr>
              <w:t xml:space="preserve"> CHU</w:t>
            </w:r>
            <w:r w:rsidR="00E75CE6" w:rsidRPr="00276DD7">
              <w:rPr>
                <w:lang w:val="en-US"/>
              </w:rPr>
              <w:t xml:space="preserve"> </w:t>
            </w:r>
            <w:sdt>
              <w:sdtPr>
                <w:rPr>
                  <w:lang w:val="en-US"/>
                </w:rPr>
                <w:id w:val="839818267"/>
                <w14:checkbox>
                  <w14:checked w14:val="0"/>
                  <w14:checkedState w14:val="2612" w14:font="MS Gothic"/>
                  <w14:uncheckedState w14:val="2610" w14:font="MS Gothic"/>
                </w14:checkbox>
              </w:sdtPr>
              <w:sdtEndPr/>
              <w:sdtContent>
                <w:r w:rsidR="001B10EE" w:rsidRPr="00276DD7">
                  <w:rPr>
                    <w:rFonts w:ascii="MS Gothic" w:eastAsia="MS Gothic" w:hAnsi="MS Gothic" w:hint="eastAsia"/>
                    <w:lang w:val="en-US"/>
                  </w:rPr>
                  <w:t>☐</w:t>
                </w:r>
              </w:sdtContent>
            </w:sdt>
            <w:r w:rsidR="00E75CE6" w:rsidRPr="00276DD7">
              <w:rPr>
                <w:lang w:val="en-US"/>
              </w:rPr>
              <w:t xml:space="preserve"> </w:t>
            </w:r>
            <w:r w:rsidRPr="00276DD7">
              <w:rPr>
                <w:lang w:val="en-US"/>
              </w:rPr>
              <w:t xml:space="preserve">CHG </w:t>
            </w:r>
            <w:r w:rsidR="00E75CE6" w:rsidRPr="00276DD7">
              <w:rPr>
                <w:lang w:val="en-US"/>
              </w:rPr>
              <w:t xml:space="preserve"> </w:t>
            </w:r>
            <w:permStart w:id="1279283760" w:edGrp="everyone"/>
            <w:sdt>
              <w:sdtPr>
                <w:rPr>
                  <w:lang w:val="en-US"/>
                </w:rPr>
                <w:id w:val="223728418"/>
                <w14:checkbox>
                  <w14:checked w14:val="0"/>
                  <w14:checkedState w14:val="2612" w14:font="MS Gothic"/>
                  <w14:uncheckedState w14:val="2610" w14:font="MS Gothic"/>
                </w14:checkbox>
              </w:sdtPr>
              <w:sdtEndPr/>
              <w:sdtContent>
                <w:r w:rsidR="001B10EE" w:rsidRPr="009F4CC4">
                  <w:rPr>
                    <w:rFonts w:ascii="MS Gothic" w:eastAsia="MS Gothic" w:hAnsi="MS Gothic" w:hint="eastAsia"/>
                    <w:lang w:val="en-US"/>
                  </w:rPr>
                  <w:t>☐</w:t>
                </w:r>
              </w:sdtContent>
            </w:sdt>
            <w:permEnd w:id="1279283760"/>
            <w:r w:rsidRPr="00276DD7">
              <w:rPr>
                <w:lang w:val="en-US"/>
              </w:rPr>
              <w:t xml:space="preserve"> CLCC </w:t>
            </w:r>
            <w:permStart w:id="1377335048" w:edGrp="everyone"/>
            <w:sdt>
              <w:sdtPr>
                <w:rPr>
                  <w:lang w:val="en-US"/>
                </w:rPr>
                <w:id w:val="1933004441"/>
                <w14:checkbox>
                  <w14:checked w14:val="0"/>
                  <w14:checkedState w14:val="2612" w14:font="MS Gothic"/>
                  <w14:uncheckedState w14:val="2610" w14:font="MS Gothic"/>
                </w14:checkbox>
              </w:sdtPr>
              <w:sdtEndPr/>
              <w:sdtContent>
                <w:r w:rsidR="006A58C2" w:rsidRPr="009F4CC4">
                  <w:rPr>
                    <w:rFonts w:ascii="MS Gothic" w:eastAsia="MS Gothic" w:hAnsi="MS Gothic" w:hint="eastAsia"/>
                    <w:lang w:val="en-US"/>
                  </w:rPr>
                  <w:t>☐</w:t>
                </w:r>
              </w:sdtContent>
            </w:sdt>
            <w:permEnd w:id="1377335048"/>
            <w:r w:rsidRPr="00276DD7">
              <w:rPr>
                <w:lang w:val="en-US"/>
              </w:rPr>
              <w:t xml:space="preserve"> centre privé</w:t>
            </w:r>
          </w:p>
          <w:p w14:paraId="0BA1FD4C" w14:textId="3C890FA1" w:rsidR="002522FD" w:rsidRPr="00BE4C31" w:rsidRDefault="00C45AF2" w:rsidP="002522FD">
            <w:pPr>
              <w:rPr>
                <w:lang w:val="en-GB"/>
              </w:rPr>
            </w:pPr>
            <w:r w:rsidRPr="00BE4C31">
              <w:rPr>
                <w:lang w:val="en-GB"/>
              </w:rPr>
              <w:t>N</w:t>
            </w:r>
            <w:r w:rsidRPr="00BE4C31">
              <w:rPr>
                <w:vertAlign w:val="superscript"/>
                <w:lang w:val="en-GB"/>
              </w:rPr>
              <w:t>o</w:t>
            </w:r>
            <w:r w:rsidRPr="00BE4C31" w:rsidDel="00C45AF2">
              <w:rPr>
                <w:lang w:val="en-GB"/>
              </w:rPr>
              <w:t xml:space="preserve"> </w:t>
            </w:r>
            <w:r w:rsidR="002522FD" w:rsidRPr="00BE4C31">
              <w:rPr>
                <w:lang w:val="en-GB"/>
              </w:rPr>
              <w:t xml:space="preserve">FINESS : </w:t>
            </w:r>
            <w:sdt>
              <w:sdtPr>
                <w:id w:val="1304881777"/>
                <w:placeholder>
                  <w:docPart w:val="1C320FD8C38247A69D5BE2ECEC3FA650"/>
                </w:placeholder>
                <w:showingPlcHdr/>
              </w:sdtPr>
              <w:sdtEndPr/>
              <w:sdtContent>
                <w:permStart w:id="1493710546" w:edGrp="everyone"/>
                <w:r w:rsidR="002522FD" w:rsidRPr="00BE4C31">
                  <w:rPr>
                    <w:rStyle w:val="Mention1"/>
                    <w:lang w:val="en-GB"/>
                  </w:rPr>
                  <w:t>________________</w:t>
                </w:r>
                <w:permEnd w:id="1493710546"/>
              </w:sdtContent>
            </w:sdt>
          </w:p>
          <w:p w14:paraId="35D457D0" w14:textId="5BF27118" w:rsidR="00AC31D2" w:rsidRPr="0093672E" w:rsidRDefault="00AD458E" w:rsidP="00AC31D2">
            <w:r w:rsidRPr="0093672E">
              <w:t>T</w:t>
            </w:r>
            <w:r>
              <w:t>é</w:t>
            </w:r>
            <w:r w:rsidRPr="0093672E">
              <w:t xml:space="preserve">l </w:t>
            </w:r>
            <w:r w:rsidR="00AC31D2" w:rsidRPr="0093672E">
              <w:t>:</w:t>
            </w:r>
            <w:r w:rsidR="00AC31D2" w:rsidRPr="0093672E">
              <w:tab/>
            </w:r>
            <w:sdt>
              <w:sdtPr>
                <w:id w:val="-1971351018"/>
                <w:placeholder>
                  <w:docPart w:val="B26CC972C57C4B69B8C1B85DAA880972"/>
                </w:placeholder>
                <w:showingPlcHdr/>
              </w:sdtPr>
              <w:sdtEndPr/>
              <w:sdtContent>
                <w:permStart w:id="1363106169" w:edGrp="everyone"/>
                <w:r w:rsidR="00F038E3" w:rsidRPr="0093672E">
                  <w:rPr>
                    <w:rStyle w:val="Mention1"/>
                  </w:rPr>
                  <w:t>Numéro de téléphone.</w:t>
                </w:r>
                <w:permEnd w:id="1363106169"/>
              </w:sdtContent>
            </w:sdt>
          </w:p>
          <w:p w14:paraId="2E39A067" w14:textId="7EE98759" w:rsidR="00AC31D2" w:rsidRPr="0093672E" w:rsidRDefault="00AD458E" w:rsidP="00AC31D2">
            <w:r>
              <w:t>E</w:t>
            </w:r>
            <w:r w:rsidR="00AC31D2" w:rsidRPr="0093672E">
              <w:t>-mail</w:t>
            </w:r>
            <w:r w:rsidR="008C571B" w:rsidRPr="0093672E">
              <w:t xml:space="preserve"> </w:t>
            </w:r>
            <w:r w:rsidR="00AC31D2" w:rsidRPr="0093672E">
              <w:t>:</w:t>
            </w:r>
            <w:r w:rsidR="00E956AF" w:rsidRPr="0093672E">
              <w:t xml:space="preserve"> </w:t>
            </w:r>
            <w:sdt>
              <w:sdtPr>
                <w:id w:val="889619285"/>
                <w:placeholder>
                  <w:docPart w:val="B88F52ED7152451282C13E1F8BB0387E"/>
                </w:placeholder>
                <w:showingPlcHdr/>
              </w:sdtPr>
              <w:sdtEndPr/>
              <w:sdtContent>
                <w:permStart w:id="1732389045" w:edGrp="everyone"/>
                <w:r w:rsidR="00E956AF" w:rsidRPr="0093672E">
                  <w:rPr>
                    <w:rStyle w:val="Mention1"/>
                  </w:rPr>
                  <w:t>xxx@domaine.com</w:t>
                </w:r>
                <w:permEnd w:id="1732389045"/>
              </w:sdtContent>
            </w:sdt>
          </w:p>
          <w:p w14:paraId="73CB6116" w14:textId="77777777" w:rsidR="00AC31D2" w:rsidRPr="0093672E" w:rsidRDefault="00AC31D2" w:rsidP="00AC31D2"/>
          <w:p w14:paraId="5C5888BE" w14:textId="762AF10A"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EndPr/>
              <w:sdtContent>
                <w:permStart w:id="1365648528" w:edGrp="everyone"/>
                <w:r w:rsidR="00FE334B" w:rsidRPr="0093672E">
                  <w:rPr>
                    <w:rStyle w:val="Mention1"/>
                  </w:rPr>
                  <w:t>_ _/_ _/_ _ _ _</w:t>
                </w:r>
                <w:permEnd w:id="1365648528"/>
              </w:sdtContent>
            </w:sdt>
          </w:p>
          <w:p w14:paraId="4B82D5B0" w14:textId="5FFA552B" w:rsidR="00AC31D2" w:rsidRPr="0093672E" w:rsidRDefault="00AC31D2" w:rsidP="00AC31D2">
            <w:r w:rsidRPr="0093672E">
              <w:t xml:space="preserve">Cachet et signature du </w:t>
            </w:r>
            <w:r w:rsidR="00D91247">
              <w:t>m</w:t>
            </w:r>
            <w:r w:rsidR="00D91247" w:rsidRPr="0093672E">
              <w:t>édecin </w:t>
            </w:r>
            <w:r w:rsidRPr="0093672E">
              <w:t>:</w:t>
            </w:r>
          </w:p>
          <w:p w14:paraId="0029FD59" w14:textId="77777777" w:rsidR="00AC31D2" w:rsidRPr="0093672E" w:rsidRDefault="00AC31D2" w:rsidP="00AC31D2">
            <w:permStart w:id="1808410578" w:edGrp="everyone"/>
          </w:p>
          <w:permEnd w:id="1808410578"/>
          <w:p w14:paraId="131B3A27" w14:textId="5F7FA4A3" w:rsidR="00216893" w:rsidRPr="0093672E" w:rsidRDefault="00216893" w:rsidP="00216893">
            <w:pPr>
              <w:tabs>
                <w:tab w:val="left" w:pos="1072"/>
              </w:tabs>
            </w:pPr>
          </w:p>
        </w:tc>
        <w:tc>
          <w:tcPr>
            <w:tcW w:w="2523" w:type="pct"/>
          </w:tcPr>
          <w:p w14:paraId="16929F12" w14:textId="715FDC07" w:rsidR="00AC31D2" w:rsidRPr="0093672E" w:rsidRDefault="00D25BB7" w:rsidP="003266C6">
            <w:pPr>
              <w:jc w:val="left"/>
              <w:rPr>
                <w:rStyle w:val="lev"/>
              </w:rPr>
            </w:pPr>
            <w:r w:rsidRPr="0093672E">
              <w:rPr>
                <w:rStyle w:val="lev"/>
              </w:rPr>
              <w:t>Pharmacien</w:t>
            </w:r>
          </w:p>
          <w:p w14:paraId="11ED3229" w14:textId="21A24BEF"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EndPr/>
              <w:sdtContent>
                <w:permStart w:id="873165195" w:edGrp="everyone"/>
                <w:r w:rsidR="002647B4" w:rsidRPr="0093672E">
                  <w:rPr>
                    <w:rStyle w:val="Mention1"/>
                  </w:rPr>
                  <w:t>________________</w:t>
                </w:r>
                <w:permEnd w:id="873165195"/>
              </w:sdtContent>
            </w:sdt>
          </w:p>
          <w:p w14:paraId="53AA0059" w14:textId="6CBB879E"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EndPr/>
              <w:sdtContent>
                <w:permStart w:id="595998453" w:edGrp="everyone"/>
                <w:r w:rsidR="002647B4" w:rsidRPr="0093672E">
                  <w:rPr>
                    <w:rStyle w:val="Mention1"/>
                  </w:rPr>
                  <w:t>________________</w:t>
                </w:r>
                <w:permEnd w:id="595998453"/>
              </w:sdtContent>
            </w:sdt>
          </w:p>
          <w:p w14:paraId="2DCE9E5B" w14:textId="77777777" w:rsidR="00687E94" w:rsidRPr="0093672E" w:rsidRDefault="00687E94" w:rsidP="003266C6">
            <w:pPr>
              <w:jc w:val="left"/>
            </w:pPr>
          </w:p>
          <w:p w14:paraId="0884616B" w14:textId="482280A4" w:rsidR="00AC31D2" w:rsidRPr="0093672E" w:rsidRDefault="00AC31D2" w:rsidP="003266C6">
            <w:pPr>
              <w:jc w:val="left"/>
            </w:pPr>
            <w:r w:rsidRPr="0093672E">
              <w:t>Hôpital :</w:t>
            </w:r>
            <w:r w:rsidR="00E75CE6" w:rsidRPr="0093672E">
              <w:br/>
            </w:r>
            <w:permStart w:id="908802005" w:edGrp="everyone"/>
            <w:sdt>
              <w:sdtPr>
                <w:id w:val="-1119067207"/>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permEnd w:id="908802005"/>
            <w:r w:rsidRPr="0093672E">
              <w:t xml:space="preserve"> CHU</w:t>
            </w:r>
            <w:r w:rsidR="00E75CE6" w:rsidRPr="0093672E">
              <w:t xml:space="preserve"> </w:t>
            </w:r>
            <w:permStart w:id="1936868038" w:edGrp="everyone"/>
            <w:sdt>
              <w:sdtPr>
                <w:id w:val="-815251193"/>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r w:rsidR="00E75CE6" w:rsidRPr="0093672E">
              <w:t xml:space="preserve"> </w:t>
            </w:r>
            <w:permEnd w:id="1936868038"/>
            <w:r w:rsidRPr="0093672E">
              <w:t>CHG</w:t>
            </w:r>
            <w:r w:rsidR="00E75CE6" w:rsidRPr="0093672E">
              <w:t xml:space="preserve"> </w:t>
            </w:r>
            <w:permStart w:id="991962045" w:edGrp="everyone"/>
            <w:sdt>
              <w:sdtPr>
                <w:id w:val="-518237542"/>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r w:rsidRPr="0093672E">
              <w:t xml:space="preserve"> </w:t>
            </w:r>
            <w:permEnd w:id="991962045"/>
            <w:r w:rsidRPr="0093672E">
              <w:t xml:space="preserve">CLCC </w:t>
            </w:r>
            <w:permStart w:id="1540637412" w:edGrp="everyone"/>
            <w:sdt>
              <w:sdtPr>
                <w:id w:val="-1138413736"/>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permEnd w:id="1540637412"/>
            <w:r w:rsidRPr="0093672E">
              <w:t xml:space="preserve"> centre privé</w:t>
            </w:r>
          </w:p>
          <w:p w14:paraId="3BF55D5B" w14:textId="6EADF0C9"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EndPr/>
              <w:sdtContent>
                <w:permStart w:id="573652829" w:edGrp="everyone"/>
                <w:r w:rsidR="002522FD" w:rsidRPr="0093672E">
                  <w:rPr>
                    <w:rStyle w:val="Mention1"/>
                  </w:rPr>
                  <w:t>________________</w:t>
                </w:r>
                <w:permEnd w:id="573652829"/>
              </w:sdtContent>
            </w:sdt>
          </w:p>
          <w:p w14:paraId="599A09FB" w14:textId="40E1920A"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EndPr/>
              <w:sdtContent>
                <w:permStart w:id="315116959" w:edGrp="everyone"/>
                <w:r w:rsidR="00F038E3" w:rsidRPr="0093672E">
                  <w:rPr>
                    <w:rStyle w:val="Mention1"/>
                  </w:rPr>
                  <w:t>Numéro de téléphone.</w:t>
                </w:r>
                <w:permEnd w:id="315116959"/>
              </w:sdtContent>
            </w:sdt>
          </w:p>
          <w:p w14:paraId="057DC04C" w14:textId="28AC6FB0" w:rsidR="00AC31D2" w:rsidRPr="0093672E" w:rsidRDefault="00AD458E" w:rsidP="003266C6">
            <w:pPr>
              <w:jc w:val="left"/>
            </w:pPr>
            <w:r>
              <w:t>E</w:t>
            </w:r>
            <w:r w:rsidR="00AC31D2" w:rsidRPr="0093672E">
              <w:t>-mail</w:t>
            </w:r>
            <w:r w:rsidR="008C571B" w:rsidRPr="0093672E">
              <w:t xml:space="preserve"> </w:t>
            </w:r>
            <w:r w:rsidR="00AC31D2" w:rsidRPr="0093672E">
              <w:t>:</w:t>
            </w:r>
            <w:r w:rsidR="00E956AF" w:rsidRPr="0093672E">
              <w:t xml:space="preserve"> </w:t>
            </w:r>
            <w:sdt>
              <w:sdtPr>
                <w:id w:val="490066576"/>
                <w:placeholder>
                  <w:docPart w:val="0E58A7EC80E04CD3B41153DAE67E657F"/>
                </w:placeholder>
                <w:showingPlcHdr/>
              </w:sdtPr>
              <w:sdtEndPr/>
              <w:sdtContent>
                <w:permStart w:id="35748064" w:edGrp="everyone"/>
                <w:r w:rsidR="00E956AF" w:rsidRPr="00122180">
                  <w:rPr>
                    <w:rStyle w:val="Mention1"/>
                    <w:lang w:val="de-DE"/>
                  </w:rPr>
                  <w:t>xxx@domaine.com</w:t>
                </w:r>
                <w:permEnd w:id="35748064"/>
              </w:sdtContent>
            </w:sdt>
          </w:p>
          <w:p w14:paraId="4446DC7B" w14:textId="77777777" w:rsidR="00AC31D2" w:rsidRPr="0093672E" w:rsidRDefault="00AC31D2" w:rsidP="003266C6">
            <w:pPr>
              <w:jc w:val="left"/>
            </w:pPr>
          </w:p>
          <w:p w14:paraId="6D852F5A" w14:textId="380B8562"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EndPr/>
              <w:sdtContent>
                <w:permStart w:id="1758791782" w:edGrp="everyone"/>
                <w:r w:rsidR="00FE334B" w:rsidRPr="0093672E">
                  <w:rPr>
                    <w:rStyle w:val="Mention1"/>
                  </w:rPr>
                  <w:t>_ _/_ _/_ _ _ _</w:t>
                </w:r>
                <w:permEnd w:id="1758791782"/>
              </w:sdtContent>
            </w:sdt>
          </w:p>
          <w:p w14:paraId="29767347" w14:textId="7A45758C" w:rsidR="00AC31D2" w:rsidRPr="0093672E" w:rsidRDefault="00AC31D2" w:rsidP="003266C6">
            <w:pPr>
              <w:jc w:val="left"/>
            </w:pPr>
            <w:r w:rsidRPr="0093672E">
              <w:t xml:space="preserve">Cachet et signature du </w:t>
            </w:r>
            <w:r w:rsidR="00D91247">
              <w:t>p</w:t>
            </w:r>
            <w:r w:rsidR="00D91247" w:rsidRPr="0093672E">
              <w:t>harmacien </w:t>
            </w:r>
            <w:r w:rsidRPr="0093672E">
              <w:t>:</w:t>
            </w:r>
          </w:p>
          <w:p w14:paraId="0D858851" w14:textId="77777777" w:rsidR="009246EE" w:rsidRDefault="009246EE" w:rsidP="003266C6">
            <w:pPr>
              <w:jc w:val="left"/>
            </w:pPr>
            <w:permStart w:id="1069024043" w:edGrp="everyone"/>
          </w:p>
          <w:permEnd w:id="1069024043"/>
          <w:p w14:paraId="40312DB4" w14:textId="4C8A08E8" w:rsidR="001B10EE" w:rsidRPr="0093672E" w:rsidRDefault="001B10EE" w:rsidP="003266C6">
            <w:pPr>
              <w:jc w:val="left"/>
            </w:pPr>
          </w:p>
        </w:tc>
      </w:tr>
    </w:tbl>
    <w:p w14:paraId="2FD1F165" w14:textId="3957E56B" w:rsidR="00F55A6F" w:rsidRDefault="00F55A6F" w:rsidP="00DF14FD">
      <w:pPr>
        <w:pStyle w:val="Petit"/>
      </w:pPr>
    </w:p>
    <w:p w14:paraId="7C0901F3" w14:textId="009CBD72" w:rsidR="000725AB" w:rsidRDefault="000725AB">
      <w:pPr>
        <w:spacing w:before="0" w:after="200" w:line="276" w:lineRule="auto"/>
        <w:jc w:val="left"/>
        <w:rPr>
          <w:sz w:val="18"/>
        </w:rPr>
      </w:pPr>
      <w:r>
        <w:br w:type="page"/>
      </w:r>
    </w:p>
    <w:tbl>
      <w:tblPr>
        <w:tblStyle w:val="Grilledutableau"/>
        <w:tblW w:w="0" w:type="auto"/>
        <w:tblLook w:val="04A0" w:firstRow="1" w:lastRow="0" w:firstColumn="1" w:lastColumn="0" w:noHBand="0" w:noVBand="1"/>
      </w:tblPr>
      <w:tblGrid>
        <w:gridCol w:w="9608"/>
      </w:tblGrid>
      <w:tr w:rsidR="000725AB" w:rsidRPr="0093672E" w14:paraId="77C05FA1" w14:textId="77777777" w:rsidTr="003A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793CC75C" w14:textId="77777777" w:rsidR="000725AB" w:rsidRPr="0093672E" w:rsidRDefault="000725AB" w:rsidP="003A0883">
            <w:pPr>
              <w:pStyle w:val="Titredenote"/>
            </w:pPr>
            <w:r w:rsidRPr="0093672E">
              <w:lastRenderedPageBreak/>
              <w:br w:type="page"/>
            </w:r>
            <w:bookmarkStart w:id="26" w:name="_Hlk64554044"/>
            <w:bookmarkStart w:id="27" w:name="Arret_traitement"/>
            <w:r w:rsidRPr="0093672E">
              <w:t>Fiche d’arrêt définitif de traitement</w:t>
            </w:r>
            <w:bookmarkEnd w:id="26"/>
          </w:p>
          <w:bookmarkEnd w:id="27"/>
          <w:p w14:paraId="2BB91DFE" w14:textId="77777777" w:rsidR="000725AB" w:rsidRPr="006C7D39" w:rsidRDefault="000725AB" w:rsidP="003A0883">
            <w:pPr>
              <w:pStyle w:val="Normalcentr"/>
              <w:rPr>
                <w:b w:val="0"/>
                <w:bCs/>
                <w:i/>
                <w:iCs w:val="0"/>
              </w:rPr>
            </w:pPr>
            <w:r w:rsidRPr="006C7D39">
              <w:rPr>
                <w:b w:val="0"/>
                <w:bCs/>
                <w:i/>
                <w:iCs w:val="0"/>
              </w:rPr>
              <w:t>À remplir par le prescripteur/pharmacien</w:t>
            </w:r>
          </w:p>
        </w:tc>
      </w:tr>
    </w:tbl>
    <w:p w14:paraId="181C5CC3" w14:textId="77777777" w:rsidR="000725AB" w:rsidRPr="0093672E" w:rsidRDefault="000725AB" w:rsidP="00DF14FD">
      <w:pPr>
        <w:pStyle w:val="Petit"/>
      </w:pPr>
    </w:p>
    <w:p w14:paraId="3A36F02C" w14:textId="671BC7EE" w:rsidR="00AC31D2" w:rsidRPr="0093672E" w:rsidRDefault="00AC31D2" w:rsidP="008931DD">
      <w:pPr>
        <w:jc w:val="right"/>
      </w:pPr>
      <w:r w:rsidRPr="0093672E">
        <w:t xml:space="preserve">Date de l’arrêt définitif de traitement : </w:t>
      </w:r>
      <w:permStart w:id="188040566"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188040566"/>
    </w:p>
    <w:p w14:paraId="68A89E4D" w14:textId="2C741326" w:rsidR="00AC31D2" w:rsidRPr="0093672E" w:rsidRDefault="008931DD" w:rsidP="008931DD">
      <w:pPr>
        <w:pStyle w:val="Titre2"/>
        <w:numPr>
          <w:ilvl w:val="0"/>
          <w:numId w:val="0"/>
        </w:numPr>
        <w:ind w:left="360" w:hanging="360"/>
      </w:pPr>
      <w:r w:rsidRPr="0093672E">
        <w:t>Identification du patient</w:t>
      </w:r>
    </w:p>
    <w:p w14:paraId="1F74C69E" w14:textId="2F846897" w:rsidR="00AC31D2" w:rsidRPr="0093672E" w:rsidRDefault="00AC31D2" w:rsidP="008931DD">
      <w:r w:rsidRPr="0093672E">
        <w:t xml:space="preserve">Nom du patient (3 premières lettres) : </w:t>
      </w:r>
      <w:permStart w:id="1786848774" w:edGrp="everyone"/>
      <w:r w:rsidRPr="0093672E">
        <w:t xml:space="preserve"> </w:t>
      </w:r>
      <w:sdt>
        <w:sdtPr>
          <w:id w:val="98917233"/>
          <w:placeholder>
            <w:docPart w:val="F7302CBC93BF4AECA012980CF63198CF"/>
          </w:placeholder>
          <w:showingPlcHdr/>
        </w:sdtPr>
        <w:sdtEndPr/>
        <w:sdtContent>
          <w:r w:rsidR="00A52C46" w:rsidRPr="0093672E">
            <w:rPr>
              <w:rStyle w:val="Mention1"/>
            </w:rPr>
            <w:t>| _ | _ | _ |</w:t>
          </w:r>
        </w:sdtContent>
      </w:sdt>
      <w:permEnd w:id="1786848774"/>
      <w:r w:rsidRPr="0093672E" w:rsidDel="004A5DB0">
        <w:t xml:space="preserve"> </w:t>
      </w:r>
      <w:r w:rsidRPr="0093672E">
        <w:t xml:space="preserve">Prénom (2 premières lettres) : </w:t>
      </w:r>
      <w:permStart w:id="283127243" w:edGrp="everyone"/>
      <w:sdt>
        <w:sdtPr>
          <w:id w:val="-1134787325"/>
          <w:placeholder>
            <w:docPart w:val="E3739E1EC24843DC9BB8871F90C744BA"/>
          </w:placeholder>
          <w:showingPlcHdr/>
        </w:sdtPr>
        <w:sdtEndPr/>
        <w:sdtContent>
          <w:r w:rsidR="00A52C46" w:rsidRPr="0093672E">
            <w:rPr>
              <w:rStyle w:val="Mention1"/>
            </w:rPr>
            <w:t>| _ | _ |</w:t>
          </w:r>
        </w:sdtContent>
      </w:sdt>
      <w:permEnd w:id="283127243"/>
      <w:r w:rsidR="008931DD" w:rsidRPr="0093672E">
        <w:br/>
      </w:r>
      <w:r w:rsidR="00D91247" w:rsidRPr="0093672E">
        <w:t>N</w:t>
      </w:r>
      <w:r w:rsidR="00D91247" w:rsidRPr="009E1FDD">
        <w:rPr>
          <w:vertAlign w:val="superscript"/>
        </w:rPr>
        <w:t>o</w:t>
      </w:r>
      <w:r w:rsidR="00D91247" w:rsidRPr="0093672E" w:rsidDel="00D91247">
        <w:t xml:space="preserve"> </w:t>
      </w:r>
      <w:r w:rsidRPr="0093672E">
        <w:t>patient d’accès</w:t>
      </w:r>
      <w:r w:rsidR="00FA7A4E">
        <w:t xml:space="preserve"> </w:t>
      </w:r>
      <w:permStart w:id="433592812" w:edGrp="everyone"/>
      <w:r w:rsidRPr="0093672E">
        <w:t xml:space="preserve">: </w:t>
      </w:r>
      <w:sdt>
        <w:sdtPr>
          <w:id w:val="-558403852"/>
          <w:placeholder>
            <w:docPart w:val="58AF316AF7D04411B9CCBB54CD2DCA68"/>
          </w:placeholder>
        </w:sdtPr>
        <w:sdtEndPr/>
        <w:sdtContent>
          <w:sdt>
            <w:sdtPr>
              <w:id w:val="-1111044665"/>
              <w:placeholder>
                <w:docPart w:val="4194C135FE9C44F8BB64F02D1BB85EB4"/>
              </w:placeholder>
            </w:sdtPr>
            <w:sdtEndPr/>
            <w:sdtContent>
              <w:r w:rsidR="0037293F" w:rsidRPr="0093672E">
                <w:rPr>
                  <w:rStyle w:val="Mention1"/>
                </w:rPr>
                <w:t xml:space="preserve">| _ | _ | </w:t>
              </w:r>
              <w:r w:rsidR="0037293F">
                <w:rPr>
                  <w:rStyle w:val="Mention1"/>
                </w:rPr>
                <w:t xml:space="preserve"> -    </w:t>
              </w:r>
              <w:r w:rsidR="0037293F" w:rsidRPr="0093672E">
                <w:rPr>
                  <w:rStyle w:val="Mention1"/>
                </w:rPr>
                <w:t>| _ | _ |</w:t>
              </w:r>
            </w:sdtContent>
          </w:sdt>
        </w:sdtContent>
      </w:sdt>
    </w:p>
    <w:permEnd w:id="433592812"/>
    <w:p w14:paraId="0EA60814" w14:textId="2C64A6CB" w:rsidR="003527B0"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dtPr>
        <w:sdtEndPr/>
        <w:sdtContent>
          <w:permStart w:id="684985251" w:edGrp="everyone"/>
          <w:r w:rsidRPr="0093672E">
            <w:rPr>
              <w:rStyle w:val="Mention1"/>
            </w:rPr>
            <w:t>__________________________________________</w:t>
          </w:r>
          <w:permEnd w:id="684985251"/>
        </w:sdtContent>
      </w:sdt>
    </w:p>
    <w:p w14:paraId="2C5F7192" w14:textId="590AB40E" w:rsidR="00103963" w:rsidRPr="00103963" w:rsidRDefault="00103963" w:rsidP="003527B0">
      <w:pPr>
        <w:pStyle w:val="Petit"/>
        <w:rPr>
          <w:sz w:val="22"/>
          <w:szCs w:val="28"/>
        </w:rPr>
      </w:pPr>
      <w:r w:rsidRPr="00103963">
        <w:rPr>
          <w:sz w:val="22"/>
          <w:szCs w:val="28"/>
        </w:rPr>
        <w:t xml:space="preserve">Traitement ultérieur mis en place le cas échéant : </w:t>
      </w:r>
      <w:sdt>
        <w:sdtPr>
          <w:id w:val="-1018223795"/>
          <w:placeholder>
            <w:docPart w:val="C8CD5BF4A9A44E9A90A2EB897ADFE729"/>
          </w:placeholder>
        </w:sdtPr>
        <w:sdtEndPr/>
        <w:sdtContent>
          <w:permStart w:id="924795872" w:edGrp="everyone"/>
          <w:r w:rsidRPr="0093672E">
            <w:rPr>
              <w:rStyle w:val="Mention1"/>
            </w:rPr>
            <w:t>__________________________________________</w:t>
          </w:r>
          <w:permEnd w:id="924795872"/>
        </w:sdtContent>
      </w:sdt>
    </w:p>
    <w:p w14:paraId="09607DAB" w14:textId="77777777" w:rsidR="00A52C46" w:rsidRPr="0093672E" w:rsidRDefault="00A52C46" w:rsidP="00DF14FD">
      <w:pPr>
        <w:pStyle w:val="Petit"/>
      </w:pPr>
    </w:p>
    <w:p w14:paraId="6654D154" w14:textId="79521326" w:rsidR="00AC31D2" w:rsidRPr="0093672E" w:rsidRDefault="008931DD" w:rsidP="003D03CC">
      <w:pPr>
        <w:pStyle w:val="Titre2"/>
        <w:numPr>
          <w:ilvl w:val="0"/>
          <w:numId w:val="0"/>
        </w:numPr>
        <w:ind w:left="360" w:hanging="360"/>
      </w:pPr>
      <w:r w:rsidRPr="0093672E">
        <w:t>Raisons de l’arrêt du traitement</w:t>
      </w:r>
    </w:p>
    <w:p w14:paraId="5EEF61A0" w14:textId="43C3FDB8" w:rsidR="00AC31D2" w:rsidRPr="0093672E" w:rsidRDefault="00383C49" w:rsidP="007B7AE9">
      <w:pPr>
        <w:spacing w:before="0" w:after="0"/>
      </w:pPr>
      <w:sdt>
        <w:sdtPr>
          <w:id w:val="1420752837"/>
          <w14:checkbox>
            <w14:checked w14:val="0"/>
            <w14:checkedState w14:val="2612" w14:font="MS Gothic"/>
            <w14:uncheckedState w14:val="2610" w14:font="MS Gothic"/>
          </w14:checkbox>
        </w:sdtPr>
        <w:sdtEndPr/>
        <w:sdtContent>
          <w:permStart w:id="1328110166" w:edGrp="everyone"/>
          <w:r w:rsidR="002C537B">
            <w:rPr>
              <w:rFonts w:ascii="MS Gothic" w:eastAsia="MS Gothic" w:hAnsi="MS Gothic" w:hint="eastAsia"/>
            </w:rPr>
            <w:t>☐</w:t>
          </w:r>
        </w:sdtContent>
      </w:sdt>
      <w:r w:rsidR="00DD10F2" w:rsidRPr="0093672E">
        <w:t xml:space="preserve"> </w:t>
      </w:r>
      <w:permEnd w:id="1328110166"/>
      <w:r w:rsidR="00DF14FD" w:rsidRPr="0093672E">
        <w:t>Fi</w:t>
      </w:r>
      <w:r w:rsidR="00AC31D2" w:rsidRPr="0093672E">
        <w:t xml:space="preserve">n de traitement </w:t>
      </w:r>
      <w:r w:rsidR="004657B2">
        <w:t>planifiée</w:t>
      </w:r>
    </w:p>
    <w:p w14:paraId="13439C18" w14:textId="0C5B81C7" w:rsidR="00AC31D2" w:rsidRPr="0093672E" w:rsidRDefault="00383C49" w:rsidP="007B7AE9">
      <w:pPr>
        <w:spacing w:before="0" w:after="0"/>
      </w:pPr>
      <w:sdt>
        <w:sdtPr>
          <w:id w:val="341434287"/>
          <w14:checkbox>
            <w14:checked w14:val="0"/>
            <w14:checkedState w14:val="2612" w14:font="MS Gothic"/>
            <w14:uncheckedState w14:val="2610" w14:font="MS Gothic"/>
          </w14:checkbox>
        </w:sdtPr>
        <w:sdtEndPr/>
        <w:sdtContent>
          <w:permStart w:id="1937508464" w:edGrp="everyone"/>
          <w:r w:rsidR="00A03FB3" w:rsidRPr="0093672E">
            <w:rPr>
              <w:rFonts w:ascii="Segoe UI Symbol" w:hAnsi="Segoe UI Symbol" w:cs="Segoe UI Symbol"/>
            </w:rPr>
            <w:t>☐</w:t>
          </w:r>
        </w:sdtContent>
      </w:sdt>
      <w:r w:rsidR="00A03FB3" w:rsidRPr="0093672E">
        <w:t xml:space="preserve"> </w:t>
      </w:r>
      <w:permEnd w:id="1937508464"/>
      <w:r w:rsidR="00DF14FD" w:rsidRPr="0093672E">
        <w:t>S</w:t>
      </w:r>
      <w:r w:rsidR="00AC31D2" w:rsidRPr="0093672E">
        <w:t>urvenue d’un effet indésirable suspecté d’être lié au traitement</w:t>
      </w:r>
    </w:p>
    <w:p w14:paraId="754949BF" w14:textId="674F1257"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104F49">
            <w:t>auprès du laboratoire via la fiche de déclaration en annexe I</w:t>
          </w:r>
        </w:sdtContent>
      </w:sdt>
      <w:r w:rsidR="00344262" w:rsidRPr="0093672E">
        <w:t>.</w:t>
      </w:r>
    </w:p>
    <w:p w14:paraId="58F2DEEF" w14:textId="4B44A7AB" w:rsidR="00AC31D2" w:rsidRPr="0093672E" w:rsidRDefault="00383C49" w:rsidP="007B7AE9">
      <w:pPr>
        <w:spacing w:before="0" w:after="0"/>
      </w:pPr>
      <w:sdt>
        <w:sdtPr>
          <w:id w:val="1937556106"/>
          <w14:checkbox>
            <w14:checked w14:val="0"/>
            <w14:checkedState w14:val="2612" w14:font="MS Gothic"/>
            <w14:uncheckedState w14:val="2610" w14:font="MS Gothic"/>
          </w14:checkbox>
        </w:sdtPr>
        <w:sdtEndPr/>
        <w:sdtContent>
          <w:permStart w:id="1205105366" w:edGrp="everyone"/>
          <w:r w:rsidR="009D2E7D">
            <w:rPr>
              <w:rFonts w:ascii="MS Gothic" w:eastAsia="MS Gothic" w:hAnsi="MS Gothic" w:hint="eastAsia"/>
            </w:rPr>
            <w:t>☐</w:t>
          </w:r>
        </w:sdtContent>
      </w:sdt>
      <w:r w:rsidR="00A03FB3" w:rsidRPr="0093672E">
        <w:t xml:space="preserve"> </w:t>
      </w:r>
      <w:permEnd w:id="1205105366"/>
      <w:r w:rsidR="00DF14FD" w:rsidRPr="0093672E">
        <w:t>P</w:t>
      </w:r>
      <w:r w:rsidR="00AC31D2" w:rsidRPr="0093672E">
        <w:t>rogression de la maladie</w:t>
      </w:r>
    </w:p>
    <w:p w14:paraId="7FAB6D21" w14:textId="23E12676" w:rsidR="00AC31D2" w:rsidRPr="0093672E" w:rsidRDefault="00383C49" w:rsidP="007B7AE9">
      <w:pPr>
        <w:spacing w:before="0" w:after="0"/>
      </w:pPr>
      <w:sdt>
        <w:sdtPr>
          <w:id w:val="1081109397"/>
          <w14:checkbox>
            <w14:checked w14:val="0"/>
            <w14:checkedState w14:val="2612" w14:font="MS Gothic"/>
            <w14:uncheckedState w14:val="2610" w14:font="MS Gothic"/>
          </w14:checkbox>
        </w:sdtPr>
        <w:sdtEndPr/>
        <w:sdtContent>
          <w:permStart w:id="9184981" w:edGrp="everyone"/>
          <w:r w:rsidR="00DB0E78" w:rsidRPr="0093672E">
            <w:rPr>
              <w:rFonts w:ascii="Segoe UI Symbol" w:hAnsi="Segoe UI Symbol" w:cs="Segoe UI Symbol"/>
            </w:rPr>
            <w:t>☐</w:t>
          </w:r>
        </w:sdtContent>
      </w:sdt>
      <w:r w:rsidR="00DB0E78" w:rsidRPr="0093672E">
        <w:t xml:space="preserve"> </w:t>
      </w:r>
      <w:permEnd w:id="9184981"/>
      <w:r w:rsidR="00DF14FD" w:rsidRPr="0093672E">
        <w:t>E</w:t>
      </w:r>
      <w:r w:rsidR="00AC31D2" w:rsidRPr="0093672E">
        <w:t>ffet thérapeutique non satisfaisant</w:t>
      </w:r>
    </w:p>
    <w:p w14:paraId="4772F466" w14:textId="0F8D4075" w:rsidR="001C4414" w:rsidRPr="0093672E" w:rsidRDefault="00383C49" w:rsidP="007B7AE9">
      <w:pPr>
        <w:spacing w:before="0" w:after="0"/>
      </w:pPr>
      <w:sdt>
        <w:sdtPr>
          <w:id w:val="2015497869"/>
          <w14:checkbox>
            <w14:checked w14:val="0"/>
            <w14:checkedState w14:val="2612" w14:font="MS Gothic"/>
            <w14:uncheckedState w14:val="2610" w14:font="MS Gothic"/>
          </w14:checkbox>
        </w:sdtPr>
        <w:sdtEndPr/>
        <w:sdtContent>
          <w:permStart w:id="645342894" w:edGrp="everyone"/>
          <w:r w:rsidR="00DB0E78" w:rsidRPr="0093672E">
            <w:rPr>
              <w:rFonts w:ascii="Segoe UI Symbol" w:hAnsi="Segoe UI Symbol" w:cs="Segoe UI Symbol"/>
            </w:rPr>
            <w:t>☐</w:t>
          </w:r>
        </w:sdtContent>
      </w:sdt>
      <w:r w:rsidR="00DB0E78" w:rsidRPr="0093672E">
        <w:t xml:space="preserve"> </w:t>
      </w:r>
      <w:permEnd w:id="645342894"/>
      <w:r w:rsidR="00DF14FD" w:rsidRPr="0093672E">
        <w:t>D</w:t>
      </w:r>
      <w:r w:rsidR="00AC31D2" w:rsidRPr="0093672E">
        <w:t>écès</w:t>
      </w:r>
    </w:p>
    <w:p w14:paraId="5EC99D88" w14:textId="442EBA94" w:rsidR="00AC31D2" w:rsidRPr="0093672E" w:rsidRDefault="00AC31D2" w:rsidP="00AF5BEF">
      <w:pPr>
        <w:pStyle w:val="Listepuces"/>
        <w:numPr>
          <w:ilvl w:val="0"/>
          <w:numId w:val="21"/>
        </w:numPr>
        <w:spacing w:before="0" w:after="0"/>
      </w:pPr>
      <w:r w:rsidRPr="0093672E">
        <w:t>Date du décès :</w:t>
      </w:r>
      <w:r w:rsidR="001C4DCE" w:rsidRPr="0093672E">
        <w:tab/>
      </w:r>
      <w:permStart w:id="672817669"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93672E">
            <w:rPr>
              <w:rStyle w:val="Mention1"/>
            </w:rPr>
            <w:t>_ _/_ _/_ _ _ _</w:t>
          </w:r>
          <w:permEnd w:id="672817669"/>
        </w:sdtContent>
      </w:sdt>
    </w:p>
    <w:p w14:paraId="1EE6C45B" w14:textId="38EE75D6" w:rsidR="00CE76D5" w:rsidRPr="0093672E" w:rsidRDefault="00AC31D2" w:rsidP="00AF5BEF">
      <w:pPr>
        <w:pStyle w:val="Listepuces"/>
        <w:numPr>
          <w:ilvl w:val="0"/>
          <w:numId w:val="21"/>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427142182" w:edGrp="everyone"/>
      <w:sdt>
        <w:sdtPr>
          <w:id w:val="1241364741"/>
          <w14:checkbox>
            <w14:checked w14:val="0"/>
            <w14:checkedState w14:val="2612" w14:font="MS Gothic"/>
            <w14:uncheckedState w14:val="2610" w14:font="MS Gothic"/>
          </w14:checkbox>
        </w:sdtPr>
        <w:sdtEndPr/>
        <w:sdtContent>
          <w:r w:rsidR="00B2161F" w:rsidRPr="0093672E">
            <w:rPr>
              <w:rFonts w:ascii="MS Gothic" w:eastAsia="MS Gothic" w:hAnsi="MS Gothic" w:hint="eastAsia"/>
            </w:rPr>
            <w:t>☐</w:t>
          </w:r>
        </w:sdtContent>
      </w:sdt>
      <w:permEnd w:id="1427142182"/>
      <w:r w:rsidRPr="0093672E">
        <w:t>Décès lié à un effet indésirable</w:t>
      </w:r>
      <w:r w:rsidR="0067364F" w:rsidRPr="0093672E">
        <w:t xml:space="preserve"> </w:t>
      </w:r>
    </w:p>
    <w:p w14:paraId="13C96573" w14:textId="2F244C45"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104F49">
            <w:t>auprès du laboratoire via la fiche de déclaration en annexe I</w:t>
          </w:r>
        </w:sdtContent>
      </w:sdt>
      <w:r w:rsidR="001458B0">
        <w:t>.</w:t>
      </w:r>
    </w:p>
    <w:p w14:paraId="3B7BF40B" w14:textId="2F2B6876" w:rsidR="00AC31D2" w:rsidRPr="0093672E" w:rsidRDefault="00383C49" w:rsidP="007B7AE9">
      <w:pPr>
        <w:spacing w:before="0" w:after="0"/>
        <w:ind w:left="113" w:firstLine="2835"/>
      </w:pPr>
      <w:sdt>
        <w:sdtPr>
          <w:id w:val="-1420330066"/>
          <w14:checkbox>
            <w14:checked w14:val="0"/>
            <w14:checkedState w14:val="2612" w14:font="MS Gothic"/>
            <w14:uncheckedState w14:val="2610" w14:font="MS Gothic"/>
          </w14:checkbox>
        </w:sdtPr>
        <w:sdtEndPr/>
        <w:sdtContent>
          <w:permStart w:id="1689088023" w:edGrp="everyone"/>
          <w:r w:rsidR="007B7AE9" w:rsidRPr="0093672E">
            <w:rPr>
              <w:rFonts w:ascii="MS Gothic" w:eastAsia="MS Gothic" w:hAnsi="MS Gothic" w:hint="eastAsia"/>
            </w:rPr>
            <w:t>☐</w:t>
          </w:r>
        </w:sdtContent>
      </w:sdt>
      <w:r w:rsidR="00DB0E78" w:rsidRPr="0093672E">
        <w:t xml:space="preserve"> </w:t>
      </w:r>
      <w:permEnd w:id="1689088023"/>
      <w:r w:rsidR="00DF14FD" w:rsidRPr="0093672E">
        <w:t>D</w:t>
      </w:r>
      <w:r w:rsidR="00AC31D2" w:rsidRPr="0093672E">
        <w:t>écès lié à la progression de la maladie</w:t>
      </w:r>
    </w:p>
    <w:p w14:paraId="1D4E1B98" w14:textId="2F5348EA" w:rsidR="00AC31D2" w:rsidRPr="0093672E" w:rsidRDefault="00383C49" w:rsidP="00DE166C">
      <w:pPr>
        <w:spacing w:before="0" w:after="0"/>
        <w:ind w:left="113" w:firstLine="2835"/>
        <w:jc w:val="left"/>
      </w:pPr>
      <w:sdt>
        <w:sdtPr>
          <w:id w:val="655964693"/>
          <w14:checkbox>
            <w14:checked w14:val="0"/>
            <w14:checkedState w14:val="2612" w14:font="MS Gothic"/>
            <w14:uncheckedState w14:val="2610" w14:font="MS Gothic"/>
          </w14:checkbox>
        </w:sdtPr>
        <w:sdtEndPr/>
        <w:sdtContent>
          <w:permStart w:id="1902193288" w:edGrp="everyone"/>
          <w:r w:rsidR="00F9448F" w:rsidRPr="0093672E">
            <w:rPr>
              <w:rFonts w:ascii="MS Gothic" w:eastAsia="MS Gothic" w:hAnsi="MS Gothic" w:hint="eastAsia"/>
            </w:rPr>
            <w:t>☐</w:t>
          </w:r>
        </w:sdtContent>
      </w:sdt>
      <w:r w:rsidR="00AC31D2" w:rsidRPr="0093672E">
        <w:t xml:space="preserve"> </w:t>
      </w:r>
      <w:permEnd w:id="1902193288"/>
      <w:r w:rsidR="00AC31D2" w:rsidRPr="0093672E">
        <w:t xml:space="preserve">Autre raison </w:t>
      </w:r>
      <w:r w:rsidR="002644C0" w:rsidRPr="0093672E">
        <w:t xml:space="preserve">: </w:t>
      </w:r>
      <w:permStart w:id="1615740273" w:edGrp="everyone"/>
      <w:sdt>
        <w:sdtPr>
          <w:id w:val="1047952834"/>
          <w:placeholder>
            <w:docPart w:val="238E80FCFF5A4E168DDDA55075F0AA8A"/>
          </w:placeholder>
          <w:showingPlcHdr/>
        </w:sdtPr>
        <w:sdtEndPr/>
        <w:sdtContent>
          <w:r w:rsidR="002644C0" w:rsidRPr="0093672E">
            <w:rPr>
              <w:rStyle w:val="Mention1"/>
            </w:rPr>
            <w:t>__________________________________________</w:t>
          </w:r>
        </w:sdtContent>
      </w:sdt>
      <w:permEnd w:id="1615740273"/>
    </w:p>
    <w:p w14:paraId="1B4AA87A" w14:textId="29210EE1" w:rsidR="00AC31D2" w:rsidRPr="0093672E" w:rsidRDefault="00383C49" w:rsidP="007B7AE9">
      <w:pPr>
        <w:spacing w:before="0" w:after="0"/>
      </w:pPr>
      <w:sdt>
        <w:sdtPr>
          <w:id w:val="584191923"/>
          <w14:checkbox>
            <w14:checked w14:val="0"/>
            <w14:checkedState w14:val="2612" w14:font="MS Gothic"/>
            <w14:uncheckedState w14:val="2610" w14:font="MS Gothic"/>
          </w14:checkbox>
        </w:sdtPr>
        <w:sdtEndPr/>
        <w:sdtContent>
          <w:permStart w:id="503789448" w:edGrp="everyone"/>
          <w:r w:rsidR="00DB0E78" w:rsidRPr="0093672E">
            <w:rPr>
              <w:rFonts w:ascii="MS Gothic" w:eastAsia="MS Gothic" w:hAnsi="MS Gothic" w:hint="eastAsia"/>
            </w:rPr>
            <w:t>☐</w:t>
          </w:r>
        </w:sdtContent>
      </w:sdt>
      <w:r w:rsidR="00DB0E78" w:rsidRPr="0093672E">
        <w:t xml:space="preserve"> </w:t>
      </w:r>
      <w:permEnd w:id="503789448"/>
      <w:r w:rsidR="00AC31D2" w:rsidRPr="0093672E">
        <w:t>Souhait du patient d’interrompre le traitement</w:t>
      </w:r>
    </w:p>
    <w:p w14:paraId="76878A69" w14:textId="7444875B" w:rsidR="00AC31D2" w:rsidRPr="0093672E" w:rsidRDefault="00383C49" w:rsidP="007B7AE9">
      <w:pPr>
        <w:spacing w:before="0" w:after="0"/>
      </w:pPr>
      <w:sdt>
        <w:sdtPr>
          <w:id w:val="-741176419"/>
          <w14:checkbox>
            <w14:checked w14:val="0"/>
            <w14:checkedState w14:val="2612" w14:font="MS Gothic"/>
            <w14:uncheckedState w14:val="2610" w14:font="MS Gothic"/>
          </w14:checkbox>
        </w:sdtPr>
        <w:sdtEndPr/>
        <w:sdtContent>
          <w:permStart w:id="1623423036" w:edGrp="everyone"/>
          <w:r w:rsidR="00DB0E78" w:rsidRPr="0093672E">
            <w:rPr>
              <w:rFonts w:ascii="MS Gothic" w:eastAsia="MS Gothic" w:hAnsi="MS Gothic" w:hint="eastAsia"/>
            </w:rPr>
            <w:t>☐</w:t>
          </w:r>
        </w:sdtContent>
      </w:sdt>
      <w:r w:rsidR="00DB0E78" w:rsidRPr="0093672E">
        <w:t xml:space="preserve"> </w:t>
      </w:r>
      <w:permEnd w:id="1623423036"/>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permStart w:id="1351646191" w:edGrp="everyone"/>
          <w:r w:rsidR="00FA6AA0" w:rsidRPr="0093672E">
            <w:t>_ _/_ _/_ _ _ _</w:t>
          </w:r>
          <w:permEnd w:id="1351646191"/>
        </w:sdtContent>
      </w:sdt>
    </w:p>
    <w:p w14:paraId="31EA001F" w14:textId="0409A20D" w:rsidR="00AC31D2" w:rsidRPr="0093672E" w:rsidRDefault="00383C49" w:rsidP="007B7AE9">
      <w:pPr>
        <w:spacing w:before="0" w:after="0"/>
      </w:pPr>
      <w:sdt>
        <w:sdtPr>
          <w:id w:val="746303539"/>
          <w14:checkbox>
            <w14:checked w14:val="0"/>
            <w14:checkedState w14:val="2612" w14:font="MS Gothic"/>
            <w14:uncheckedState w14:val="2610" w14:font="MS Gothic"/>
          </w14:checkbox>
        </w:sdtPr>
        <w:sdtEndPr/>
        <w:sdtContent>
          <w:permStart w:id="1905489713" w:edGrp="everyone"/>
          <w:r w:rsidR="00DB0E78" w:rsidRPr="0093672E">
            <w:rPr>
              <w:rFonts w:ascii="MS Gothic" w:eastAsia="MS Gothic" w:hAnsi="MS Gothic" w:hint="eastAsia"/>
            </w:rPr>
            <w:t>☐</w:t>
          </w:r>
        </w:sdtContent>
      </w:sdt>
      <w:r w:rsidR="00DB0E78" w:rsidRPr="0093672E">
        <w:t xml:space="preserve"> </w:t>
      </w:r>
      <w:permEnd w:id="1905489713"/>
      <w:r w:rsidR="00AC31D2" w:rsidRPr="0093672E">
        <w:t xml:space="preserve">Ne remplit plus les critères d’éligibilité, préciser : </w:t>
      </w:r>
      <w:permStart w:id="996550632" w:edGrp="everyone"/>
      <w:sdt>
        <w:sdtPr>
          <w:id w:val="-374624779"/>
          <w:placeholder>
            <w:docPart w:val="7B3ED47EC79B43FC9001E0BDA592B4BF"/>
          </w:placeholder>
          <w:showingPlcHdr/>
        </w:sdtPr>
        <w:sdtEndPr/>
        <w:sdtContent>
          <w:r w:rsidR="002644C0" w:rsidRPr="0093672E">
            <w:rPr>
              <w:rStyle w:val="Mention1"/>
            </w:rPr>
            <w:t>__________________________________________</w:t>
          </w:r>
        </w:sdtContent>
      </w:sdt>
      <w:permEnd w:id="996550632"/>
    </w:p>
    <w:permStart w:id="618993645" w:edGrp="everyone"/>
    <w:p w14:paraId="2B6A3B5E" w14:textId="009A8719" w:rsidR="001069A0" w:rsidRPr="0093672E" w:rsidRDefault="00383C49"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618993645"/>
      <w:r w:rsidR="00CE065E" w:rsidRPr="0093672E">
        <w:t>A</w:t>
      </w:r>
      <w:r w:rsidR="00AC31D2" w:rsidRPr="0093672E">
        <w:t xml:space="preserve">utre, préciser : </w:t>
      </w:r>
      <w:sdt>
        <w:sdtPr>
          <w:id w:val="1212154219"/>
          <w:placeholder>
            <w:docPart w:val="19F2960378A24F0680A559602B1B1112"/>
          </w:placeholder>
          <w:showingPlcHdr/>
        </w:sdtPr>
        <w:sdtEndPr/>
        <w:sdtContent>
          <w:permStart w:id="2072719772" w:edGrp="everyone"/>
          <w:r w:rsidR="002644C0" w:rsidRPr="0093672E">
            <w:rPr>
              <w:rStyle w:val="Mention1"/>
            </w:rPr>
            <w:t>__________________________________________</w:t>
          </w:r>
          <w:permEnd w:id="2072719772"/>
        </w:sdtContent>
      </w:sdt>
    </w:p>
    <w:p w14:paraId="2981113A"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60FED3AB" w14:textId="77777777" w:rsidTr="00E3059D">
        <w:trPr>
          <w:trHeight w:val="4762"/>
        </w:trPr>
        <w:tc>
          <w:tcPr>
            <w:tcW w:w="2477" w:type="pct"/>
          </w:tcPr>
          <w:p w14:paraId="652A2C8A" w14:textId="77777777" w:rsidR="00AC31D2" w:rsidRPr="0093672E" w:rsidRDefault="00AC31D2" w:rsidP="00AC31D2">
            <w:pPr>
              <w:rPr>
                <w:rStyle w:val="lev"/>
              </w:rPr>
            </w:pPr>
            <w:r w:rsidRPr="0093672E">
              <w:rPr>
                <w:rStyle w:val="lev"/>
              </w:rPr>
              <w:lastRenderedPageBreak/>
              <w:t xml:space="preserve">Médecin prescripteur </w:t>
            </w:r>
          </w:p>
          <w:p w14:paraId="1DFB8A58" w14:textId="2B8288F3"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482423798" w:edGrp="everyone"/>
                <w:r w:rsidR="00BB7169" w:rsidRPr="0042297B">
                  <w:rPr>
                    <w:rStyle w:val="Mention1"/>
                  </w:rPr>
                  <w:t>________________</w:t>
                </w:r>
                <w:permEnd w:id="482423798"/>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292318635" w:edGrp="everyone"/>
                <w:r w:rsidR="002647B4" w:rsidRPr="0093672E">
                  <w:rPr>
                    <w:rStyle w:val="Mention1"/>
                  </w:rPr>
                  <w:t>________________</w:t>
                </w:r>
                <w:permEnd w:id="29231863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235671279" w:edGrp="everyone"/>
                <w:r w:rsidR="002647B4" w:rsidRPr="0093672E">
                  <w:rPr>
                    <w:rStyle w:val="Mention1"/>
                  </w:rPr>
                  <w:t>________________</w:t>
                </w:r>
                <w:permEnd w:id="235671279"/>
              </w:sdtContent>
            </w:sdt>
            <w:r w:rsidR="000F4EE6" w:rsidRPr="0093672E">
              <w:br/>
              <w:t xml:space="preserve">Hôpital : </w:t>
            </w:r>
            <w:r w:rsidR="00256903" w:rsidRPr="0093672E">
              <w:br/>
            </w:r>
            <w:permStart w:id="1689786348" w:edGrp="everyone"/>
            <w:sdt>
              <w:sdtPr>
                <w:id w:val="-1270694357"/>
                <w14:checkbox>
                  <w14:checked w14:val="0"/>
                  <w14:checkedState w14:val="2612" w14:font="MS Gothic"/>
                  <w14:uncheckedState w14:val="2610" w14:font="MS Gothic"/>
                </w14:checkbox>
              </w:sdtPr>
              <w:sdtEndPr/>
              <w:sdtContent>
                <w:r w:rsidR="006A58C2" w:rsidRPr="0093672E">
                  <w:rPr>
                    <w:rFonts w:ascii="MS Gothic" w:eastAsia="MS Gothic" w:hAnsi="MS Gothic" w:hint="eastAsia"/>
                  </w:rPr>
                  <w:t>☐</w:t>
                </w:r>
              </w:sdtContent>
            </w:sdt>
            <w:r w:rsidRPr="0093672E">
              <w:t xml:space="preserve"> </w:t>
            </w:r>
            <w:permEnd w:id="1689786348"/>
            <w:r w:rsidRPr="0093672E">
              <w:t>CHU</w:t>
            </w:r>
            <w:r w:rsidR="002707DB" w:rsidRPr="0093672E">
              <w:t xml:space="preserve"> </w:t>
            </w:r>
            <w:permStart w:id="1971391487" w:edGrp="everyone"/>
            <w:sdt>
              <w:sdtPr>
                <w:id w:val="-43867567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Pr="0093672E">
              <w:t xml:space="preserve"> </w:t>
            </w:r>
            <w:permEnd w:id="1971391487"/>
            <w:r w:rsidRPr="0093672E">
              <w:t>CHG</w:t>
            </w:r>
            <w:r w:rsidR="002707DB" w:rsidRPr="0093672E">
              <w:t xml:space="preserve"> </w:t>
            </w:r>
            <w:permStart w:id="1580561895" w:edGrp="everyone"/>
            <w:sdt>
              <w:sdtPr>
                <w:id w:val="-135181627"/>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Pr="0093672E">
              <w:t xml:space="preserve"> </w:t>
            </w:r>
            <w:permEnd w:id="1580561895"/>
            <w:r w:rsidRPr="0093672E">
              <w:t>CLCC</w:t>
            </w:r>
            <w:r w:rsidR="002707DB" w:rsidRPr="0093672E">
              <w:t xml:space="preserve"> </w:t>
            </w:r>
            <w:permStart w:id="672862469" w:edGrp="everyone"/>
            <w:sdt>
              <w:sdtPr>
                <w:id w:val="-1022154699"/>
                <w14:checkbox>
                  <w14:checked w14:val="0"/>
                  <w14:checkedState w14:val="2612" w14:font="MS Gothic"/>
                  <w14:uncheckedState w14:val="2610" w14:font="MS Gothic"/>
                </w14:checkbox>
              </w:sdtPr>
              <w:sdtEndPr/>
              <w:sdtContent>
                <w:r w:rsidR="00A96156" w:rsidRPr="0093672E">
                  <w:rPr>
                    <w:rFonts w:ascii="MS Gothic" w:eastAsia="MS Gothic" w:hAnsi="MS Gothic" w:hint="eastAsia"/>
                  </w:rPr>
                  <w:t>☐</w:t>
                </w:r>
              </w:sdtContent>
            </w:sdt>
            <w:r w:rsidRPr="0093672E">
              <w:t xml:space="preserve"> </w:t>
            </w:r>
            <w:permEnd w:id="672862469"/>
            <w:r w:rsidRPr="0093672E">
              <w:t>centre privé</w:t>
            </w:r>
          </w:p>
          <w:p w14:paraId="56F33A61" w14:textId="49CC9EA1"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1955741976" w:edGrp="everyone"/>
                <w:r w:rsidR="00FA6AA0" w:rsidRPr="0093672E">
                  <w:rPr>
                    <w:rStyle w:val="Mention1"/>
                  </w:rPr>
                  <w:t>________________</w:t>
                </w:r>
                <w:permEnd w:id="1955741976"/>
              </w:sdtContent>
            </w:sdt>
          </w:p>
          <w:p w14:paraId="55F70E23" w14:textId="714EAFAE"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350555226" w:edGrp="everyone"/>
                <w:r w:rsidR="00F038E3" w:rsidRPr="0093672E">
                  <w:rPr>
                    <w:rStyle w:val="Mention1"/>
                  </w:rPr>
                  <w:t>Numéro de téléphone.</w:t>
                </w:r>
                <w:permEnd w:id="350555226"/>
              </w:sdtContent>
            </w:sdt>
            <w:r w:rsidR="007F1945" w:rsidRPr="0093672E">
              <w:br/>
            </w:r>
            <w:r w:rsidR="000F53B2">
              <w:t>E</w:t>
            </w:r>
            <w:r w:rsidRPr="0093672E">
              <w:t>-mail</w:t>
            </w:r>
            <w:r w:rsidR="00D64A6B">
              <w:t xml:space="preserve"> </w:t>
            </w:r>
            <w:r w:rsidRPr="0093672E">
              <w:t>:</w:t>
            </w:r>
            <w:r w:rsidR="00E956AF" w:rsidRPr="0093672E">
              <w:t xml:space="preserve"> </w:t>
            </w:r>
            <w:permStart w:id="980963654" w:edGrp="everyone"/>
            <w:sdt>
              <w:sdtPr>
                <w:id w:val="-337538851"/>
                <w:placeholder>
                  <w:docPart w:val="2841DEC13EB64FD0BD9248C03C610BBA"/>
                </w:placeholder>
              </w:sdtPr>
              <w:sdtEndPr/>
              <w:sdtContent>
                <w:hyperlink r:id="rId27" w:history="1">
                  <w:r w:rsidR="00DF14FD" w:rsidRPr="00122180">
                    <w:rPr>
                      <w:rStyle w:val="Lienhypertexte"/>
                      <w:rFonts w:ascii="Arial Nova Cond" w:hAnsi="Arial Nova Cond"/>
                      <w:shd w:val="clear" w:color="auto" w:fill="F2F2F2" w:themeFill="background1" w:themeFillShade="F2"/>
                      <w:lang w:val="de-DE"/>
                    </w:rPr>
                    <w:t>xxx@domaine.com</w:t>
                  </w:r>
                </w:hyperlink>
              </w:sdtContent>
            </w:sdt>
            <w:permEnd w:id="980963654"/>
            <w:r w:rsidR="00DF14FD" w:rsidRPr="0093672E">
              <w:br/>
            </w:r>
          </w:p>
          <w:p w14:paraId="01E62917" w14:textId="20B5A3B1"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370952367" w:edGrp="everyone"/>
                <w:r w:rsidR="00FE334B" w:rsidRPr="0093672E">
                  <w:rPr>
                    <w:rStyle w:val="Mention1"/>
                  </w:rPr>
                  <w:t>_ _/_ _/_ _ _ _</w:t>
                </w:r>
                <w:permEnd w:id="370952367"/>
              </w:sdtContent>
            </w:sdt>
            <w:r w:rsidRPr="0093672E">
              <w:tab/>
            </w:r>
            <w:r w:rsidR="000F4EE6" w:rsidRPr="0093672E">
              <w:br/>
            </w:r>
            <w:r w:rsidRPr="0093672E">
              <w:t xml:space="preserve">Cachet et signature du </w:t>
            </w:r>
            <w:r w:rsidR="000F53B2">
              <w:t>m</w:t>
            </w:r>
            <w:r w:rsidRPr="0093672E">
              <w:t>édecin :</w:t>
            </w:r>
          </w:p>
          <w:p w14:paraId="75C2F8B2" w14:textId="37C19927" w:rsidR="00AC31D2" w:rsidRPr="0093672E" w:rsidRDefault="00AC31D2" w:rsidP="00AC31D2">
            <w:permStart w:id="1186673838" w:edGrp="everyone"/>
          </w:p>
          <w:permEnd w:id="1186673838"/>
          <w:p w14:paraId="53CBBE59" w14:textId="77777777" w:rsidR="00AC31D2" w:rsidRPr="0093672E" w:rsidRDefault="00AC31D2" w:rsidP="00C81DED"/>
        </w:tc>
        <w:tc>
          <w:tcPr>
            <w:tcW w:w="2523" w:type="pct"/>
          </w:tcPr>
          <w:p w14:paraId="4A524CA6" w14:textId="77777777" w:rsidR="00AC31D2" w:rsidRPr="0093672E" w:rsidRDefault="00DA4D25" w:rsidP="00AC31D2">
            <w:pPr>
              <w:rPr>
                <w:rStyle w:val="lev"/>
              </w:rPr>
            </w:pPr>
            <w:r w:rsidRPr="0093672E">
              <w:rPr>
                <w:rStyle w:val="lev"/>
              </w:rPr>
              <w:t>Pharmacien</w:t>
            </w:r>
          </w:p>
          <w:p w14:paraId="525360DC" w14:textId="667A4A8E"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2059746173" w:edGrp="everyone"/>
                <w:r w:rsidR="002647B4" w:rsidRPr="0093672E">
                  <w:rPr>
                    <w:rStyle w:val="Mention1"/>
                  </w:rPr>
                  <w:t>________________</w:t>
                </w:r>
                <w:permEnd w:id="2059746173"/>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546263042" w:edGrp="everyone"/>
                <w:r w:rsidR="000F4EE6" w:rsidRPr="0093672E">
                  <w:rPr>
                    <w:rStyle w:val="Mention1"/>
                  </w:rPr>
                  <w:t>________________</w:t>
                </w:r>
                <w:permEnd w:id="546263042"/>
              </w:sdtContent>
            </w:sdt>
            <w:r w:rsidR="005A2754" w:rsidRPr="0093672E">
              <w:br/>
            </w:r>
            <w:r w:rsidR="005A2754" w:rsidRPr="0093672E">
              <w:br/>
            </w:r>
            <w:r w:rsidRPr="0093672E">
              <w:t>Hôpital :</w:t>
            </w:r>
            <w:r w:rsidR="002647B4" w:rsidRPr="0093672E">
              <w:t xml:space="preserve"> </w:t>
            </w:r>
            <w:sdt>
              <w:sdtPr>
                <w:id w:val="-646040821"/>
                <w:placeholder>
                  <w:docPart w:val="AAF62F7A665D42B28A3AA378809EE408"/>
                </w:placeholder>
                <w:showingPlcHdr/>
              </w:sdtPr>
              <w:sdtEndPr/>
              <w:sdtContent>
                <w:permStart w:id="1262815557" w:edGrp="everyone"/>
                <w:r w:rsidR="002647B4" w:rsidRPr="0093672E">
                  <w:rPr>
                    <w:rStyle w:val="Mention1"/>
                  </w:rPr>
                  <w:t>________________</w:t>
                </w:r>
                <w:permEnd w:id="1262815557"/>
              </w:sdtContent>
            </w:sdt>
            <w:r w:rsidR="00637C1C" w:rsidRPr="0093672E">
              <w:br/>
            </w:r>
            <w:permStart w:id="998710034" w:edGrp="everyone"/>
            <w:sdt>
              <w:sdtPr>
                <w:id w:val="200754902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permEnd w:id="998710034"/>
            <w:r w:rsidRPr="0093672E">
              <w:t xml:space="preserve"> CHU </w:t>
            </w:r>
            <w:permStart w:id="2080529240" w:edGrp="everyone"/>
            <w:sdt>
              <w:sdtPr>
                <w:id w:val="-111874785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Pr="0093672E">
              <w:t xml:space="preserve"> </w:t>
            </w:r>
            <w:permEnd w:id="2080529240"/>
            <w:r w:rsidRPr="0093672E">
              <w:t>CHG</w:t>
            </w:r>
            <w:r w:rsidR="002707DB" w:rsidRPr="0093672E">
              <w:t xml:space="preserve"> </w:t>
            </w:r>
            <w:permStart w:id="1050090472" w:edGrp="everyone"/>
            <w:sdt>
              <w:sdtPr>
                <w:id w:val="1689336471"/>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permEnd w:id="1050090472"/>
            <w:r w:rsidRPr="0093672E">
              <w:t xml:space="preserve"> CLCC</w:t>
            </w:r>
            <w:r w:rsidR="002707DB" w:rsidRPr="0093672E">
              <w:t xml:space="preserve"> </w:t>
            </w:r>
            <w:permStart w:id="1337397046" w:edGrp="everyone"/>
            <w:sdt>
              <w:sdtPr>
                <w:id w:val="332189146"/>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002D2FA6" w:rsidRPr="0093672E">
              <w:t xml:space="preserve"> </w:t>
            </w:r>
            <w:permEnd w:id="1337397046"/>
            <w:r w:rsidRPr="0093672E">
              <w:t>centre privé</w:t>
            </w:r>
          </w:p>
          <w:p w14:paraId="675EE0CD" w14:textId="7C8B06CB"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2023630929" w:edGrp="everyone"/>
                <w:r w:rsidR="00FA6AA0" w:rsidRPr="0093672E">
                  <w:rPr>
                    <w:rStyle w:val="Mention1"/>
                  </w:rPr>
                  <w:t>________________</w:t>
                </w:r>
                <w:permEnd w:id="2023630929"/>
              </w:sdtContent>
            </w:sdt>
          </w:p>
          <w:p w14:paraId="63B7A89E" w14:textId="72B6AD01"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451968525" w:edGrp="everyone"/>
                <w:r w:rsidR="00F038E3" w:rsidRPr="0093672E">
                  <w:rPr>
                    <w:rStyle w:val="Mention1"/>
                  </w:rPr>
                  <w:t>Numéro de téléphone.</w:t>
                </w:r>
                <w:permEnd w:id="451968525"/>
              </w:sdtContent>
            </w:sdt>
            <w:r w:rsidR="007F1945" w:rsidRPr="0093672E">
              <w:br/>
            </w:r>
            <w:r w:rsidR="000F53B2">
              <w:t>E</w:t>
            </w:r>
            <w:r w:rsidRPr="0093672E">
              <w:t>-mail</w:t>
            </w:r>
            <w:r w:rsidR="00D64A6B">
              <w:t xml:space="preserve"> </w:t>
            </w:r>
            <w:r w:rsidRPr="0093672E">
              <w:t>:</w:t>
            </w:r>
            <w:r w:rsidR="00E956AF" w:rsidRPr="0093672E">
              <w:t xml:space="preserve"> </w:t>
            </w:r>
            <w:permStart w:id="1259419169" w:edGrp="everyone"/>
            <w:sdt>
              <w:sdtPr>
                <w:id w:val="1885127114"/>
                <w:placeholder>
                  <w:docPart w:val="A69623920E474CD598370C502D478C19"/>
                </w:placeholder>
              </w:sdtPr>
              <w:sdtEndPr/>
              <w:sdtContent>
                <w:hyperlink r:id="rId28" w:history="1">
                  <w:r w:rsidR="00DF14FD" w:rsidRPr="00122180">
                    <w:rPr>
                      <w:rStyle w:val="Lienhypertexte"/>
                      <w:rFonts w:ascii="Arial Nova Cond" w:hAnsi="Arial Nova Cond"/>
                      <w:shd w:val="clear" w:color="auto" w:fill="F2F2F2" w:themeFill="background1" w:themeFillShade="F2"/>
                      <w:lang w:val="de-DE"/>
                    </w:rPr>
                    <w:t>xxx@domaine.com</w:t>
                  </w:r>
                </w:hyperlink>
              </w:sdtContent>
            </w:sdt>
            <w:permEnd w:id="1259419169"/>
            <w:r w:rsidR="00DF14FD" w:rsidRPr="0093672E">
              <w:br/>
            </w:r>
          </w:p>
          <w:p w14:paraId="17CCA74B" w14:textId="62D56DCC"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607479051" w:edGrp="everyone"/>
                <w:r w:rsidR="00FE334B" w:rsidRPr="0093672E">
                  <w:rPr>
                    <w:rStyle w:val="Mention1"/>
                  </w:rPr>
                  <w:t>_ _/_ _/_ _ _ _</w:t>
                </w:r>
                <w:permEnd w:id="607479051"/>
              </w:sdtContent>
            </w:sdt>
            <w:r w:rsidRPr="0093672E">
              <w:tab/>
            </w:r>
            <w:r w:rsidR="000F4EE6" w:rsidRPr="0093672E">
              <w:br/>
            </w:r>
            <w:r w:rsidRPr="0093672E">
              <w:t xml:space="preserve">Cachet et signature du </w:t>
            </w:r>
            <w:r w:rsidR="000F53B2">
              <w:t>p</w:t>
            </w:r>
            <w:r w:rsidRPr="0093672E">
              <w:t>harmacien :</w:t>
            </w:r>
          </w:p>
          <w:p w14:paraId="3B7AAED6" w14:textId="77777777" w:rsidR="00D10F3C" w:rsidRDefault="00D10F3C" w:rsidP="00AC31D2">
            <w:permStart w:id="989228177" w:edGrp="everyone"/>
          </w:p>
          <w:permEnd w:id="989228177"/>
          <w:p w14:paraId="213A9F52" w14:textId="5482DD90" w:rsidR="00D10F3C" w:rsidRPr="0093672E" w:rsidRDefault="00D10F3C" w:rsidP="00AC31D2"/>
        </w:tc>
      </w:tr>
    </w:tbl>
    <w:p w14:paraId="23198249" w14:textId="77777777" w:rsidR="00AC31D2" w:rsidRPr="0093672E" w:rsidRDefault="00AC31D2" w:rsidP="00AC31D2">
      <w:bookmarkStart w:id="28" w:name="_Toc331428073"/>
      <w:bookmarkStart w:id="29" w:name="_Toc331428274"/>
      <w:bookmarkStart w:id="30" w:name="_Toc13576583"/>
    </w:p>
    <w:p w14:paraId="24A7DF3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2F378FEB"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198E6C4" w14:textId="16144F01" w:rsidR="00F778FC" w:rsidRPr="0093672E" w:rsidRDefault="00F778FC" w:rsidP="00F778FC">
            <w:pPr>
              <w:pStyle w:val="Titredenote"/>
            </w:pPr>
            <w:bookmarkStart w:id="31" w:name="Questionnaire"/>
            <w:r w:rsidRPr="0093672E">
              <w:lastRenderedPageBreak/>
              <w:t>Questionnaire qualité de vie</w:t>
            </w:r>
            <w:bookmarkEnd w:id="31"/>
          </w:p>
          <w:p w14:paraId="2D1C3C06" w14:textId="313A7A1C" w:rsidR="00F778FC" w:rsidRPr="0093672E" w:rsidRDefault="00F778FC" w:rsidP="00697343">
            <w:pPr>
              <w:pStyle w:val="Normalcentr"/>
              <w:rPr>
                <w:rStyle w:val="Grasitalique"/>
              </w:rPr>
            </w:pPr>
            <w:r w:rsidRPr="0093672E">
              <w:rPr>
                <w:rStyle w:val="Grasitalique"/>
              </w:rPr>
              <w:t>À compléter par le patient</w:t>
            </w:r>
          </w:p>
        </w:tc>
      </w:tr>
    </w:tbl>
    <w:p w14:paraId="648EFACB" w14:textId="632673FE" w:rsidR="005F43EC" w:rsidRDefault="005F43EC" w:rsidP="005F43EC"/>
    <w:tbl>
      <w:tblPr>
        <w:tblStyle w:val="Grilledetableauclaire"/>
        <w:tblW w:w="0" w:type="auto"/>
        <w:tblLook w:val="0600" w:firstRow="0" w:lastRow="0" w:firstColumn="0" w:lastColumn="0" w:noHBand="1" w:noVBand="1"/>
      </w:tblPr>
      <w:tblGrid>
        <w:gridCol w:w="9608"/>
      </w:tblGrid>
      <w:tr w:rsidR="00183BC1" w:rsidRPr="00AE6BD5" w14:paraId="56E3AB63" w14:textId="77777777" w:rsidTr="003A0883">
        <w:tc>
          <w:tcPr>
            <w:tcW w:w="9608" w:type="dxa"/>
          </w:tcPr>
          <w:p w14:paraId="7C8008EF" w14:textId="41421258" w:rsidR="00183BC1" w:rsidRPr="00AE6BD5" w:rsidRDefault="00CD0A5B" w:rsidP="00450DB0">
            <w:pPr>
              <w:jc w:val="center"/>
            </w:pPr>
            <w:r>
              <w:t xml:space="preserve">Score PedsQL générique (complété par les parents ou par l’enfant si âge </w:t>
            </w:r>
            <w:r w:rsidR="00450DB0">
              <w:rPr>
                <w:rFonts w:ascii="Calibri" w:hAnsi="Calibri" w:cs="Calibri"/>
              </w:rPr>
              <w:t>≥</w:t>
            </w:r>
            <w:r w:rsidR="00450DB0">
              <w:t xml:space="preserve"> 5 ans)</w:t>
            </w:r>
          </w:p>
        </w:tc>
      </w:tr>
    </w:tbl>
    <w:p w14:paraId="553CC185" w14:textId="77777777" w:rsidR="000725AB" w:rsidRPr="0093672E" w:rsidRDefault="000725AB" w:rsidP="005F43EC"/>
    <w:p w14:paraId="5F5DE89E" w14:textId="5C381E8E" w:rsidR="00AC31D2" w:rsidRPr="0093672E" w:rsidRDefault="00AC31D2" w:rsidP="00DB0E78">
      <w:pPr>
        <w:sectPr w:rsidR="00AC31D2" w:rsidRPr="0093672E" w:rsidSect="0029564F">
          <w:footerReference w:type="default" r:id="rId29"/>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DF4B34" w:rsidRPr="0093672E" w14:paraId="7024995E"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5A82F20" w14:textId="09F3B853" w:rsidR="00DF4B34" w:rsidRPr="0093672E" w:rsidRDefault="00DF4B34" w:rsidP="00DF4B34">
            <w:pPr>
              <w:pStyle w:val="Titredenote"/>
            </w:pPr>
            <w:bookmarkStart w:id="32" w:name="EI"/>
            <w:r w:rsidRPr="0093672E">
              <w:lastRenderedPageBreak/>
              <w:t xml:space="preserve">Fiche de déclaration des </w:t>
            </w:r>
            <w:r w:rsidR="00CC28CC" w:rsidRPr="0093672E">
              <w:t>effets</w:t>
            </w:r>
            <w:r w:rsidRPr="0093672E">
              <w:t xml:space="preserve"> indésirables</w:t>
            </w:r>
            <w:bookmarkEnd w:id="32"/>
          </w:p>
        </w:tc>
      </w:tr>
    </w:tbl>
    <w:p w14:paraId="749D6A38" w14:textId="09C522DA" w:rsidR="00C77C05" w:rsidRPr="00B32CC5" w:rsidRDefault="00C77C05" w:rsidP="00C77C05">
      <w:pPr>
        <w:suppressAutoHyphens/>
        <w:autoSpaceDN w:val="0"/>
        <w:spacing w:before="20" w:after="20" w:line="240" w:lineRule="auto"/>
        <w:jc w:val="center"/>
        <w:textAlignment w:val="baseline"/>
        <w:rPr>
          <w:rFonts w:eastAsia="Calibri" w:cs="Arial"/>
          <w:b/>
          <w:color w:val="auto"/>
          <w:sz w:val="18"/>
          <w:szCs w:val="18"/>
          <w:lang w:eastAsia="en-US"/>
        </w:rPr>
      </w:pPr>
      <w:r w:rsidRPr="00383C49">
        <w:rPr>
          <w:sz w:val="18"/>
          <w:szCs w:val="18"/>
        </w:rPr>
        <w:t xml:space="preserve">Fiches à envoyer à : </w:t>
      </w:r>
      <w:r w:rsidR="00383C49">
        <w:rPr>
          <w:rFonts w:eastAsia="Calibri" w:cs="Arial"/>
          <w:b/>
          <w:color w:val="auto"/>
          <w:sz w:val="18"/>
          <w:szCs w:val="18"/>
          <w:lang w:eastAsia="en-US"/>
        </w:rPr>
        <w:t>VIGIPHARM</w:t>
      </w:r>
    </w:p>
    <w:p w14:paraId="70603671" w14:textId="77777777" w:rsidR="00383C49" w:rsidRPr="00383C49" w:rsidRDefault="00383C49" w:rsidP="006603F5">
      <w:pPr>
        <w:suppressAutoHyphens/>
        <w:autoSpaceDN w:val="0"/>
        <w:spacing w:before="20" w:after="20" w:line="240" w:lineRule="auto"/>
        <w:jc w:val="center"/>
        <w:textAlignment w:val="baseline"/>
        <w:rPr>
          <w:sz w:val="18"/>
          <w:szCs w:val="18"/>
        </w:rPr>
      </w:pPr>
      <w:proofErr w:type="gramStart"/>
      <w:r w:rsidRPr="00383C49">
        <w:rPr>
          <w:sz w:val="18"/>
          <w:szCs w:val="18"/>
        </w:rPr>
        <w:t>e-mail</w:t>
      </w:r>
      <w:proofErr w:type="gramEnd"/>
      <w:r w:rsidRPr="00383C49">
        <w:rPr>
          <w:sz w:val="18"/>
          <w:szCs w:val="18"/>
        </w:rPr>
        <w:t xml:space="preserve"> : </w:t>
      </w:r>
      <w:hyperlink r:id="rId30" w:history="1">
        <w:r w:rsidRPr="00383C49">
          <w:rPr>
            <w:rStyle w:val="Lienhypertexte"/>
            <w:sz w:val="18"/>
            <w:szCs w:val="18"/>
          </w:rPr>
          <w:t>orphelia@vigipharm.fr</w:t>
        </w:r>
      </w:hyperlink>
      <w:r w:rsidRPr="00383C49">
        <w:rPr>
          <w:sz w:val="18"/>
          <w:szCs w:val="18"/>
        </w:rPr>
        <w:t xml:space="preserve"> </w:t>
      </w:r>
      <w:r w:rsidRPr="00383C49">
        <w:rPr>
          <w:rFonts w:eastAsia="Calibri" w:cs="Arial"/>
          <w:b/>
          <w:color w:val="0563C1"/>
          <w:sz w:val="14"/>
          <w:szCs w:val="14"/>
          <w:u w:val="single"/>
        </w:rPr>
        <w:br/>
      </w:r>
      <w:hyperlink r:id="rId31" w:tgtFrame="_blank" w:history="1">
        <w:r w:rsidRPr="00383C49">
          <w:rPr>
            <w:sz w:val="18"/>
            <w:szCs w:val="18"/>
          </w:rPr>
          <w:t>265 rue Maurice Béjart</w:t>
        </w:r>
        <w:r w:rsidRPr="00383C49">
          <w:rPr>
            <w:sz w:val="18"/>
            <w:szCs w:val="18"/>
          </w:rPr>
          <w:br/>
          <w:t>34080 Montpellier - France</w:t>
        </w:r>
      </w:hyperlink>
    </w:p>
    <w:p w14:paraId="3615786D" w14:textId="77777777" w:rsidR="00383C49" w:rsidRPr="00383C49" w:rsidRDefault="00383C49" w:rsidP="00383C49">
      <w:pPr>
        <w:jc w:val="center"/>
        <w:rPr>
          <w:sz w:val="18"/>
          <w:szCs w:val="18"/>
        </w:rPr>
      </w:pPr>
      <w:r w:rsidRPr="00383C49">
        <w:rPr>
          <w:sz w:val="18"/>
          <w:szCs w:val="18"/>
        </w:rPr>
        <w:t>Fax : + 33 (0)4-67-10-72-53</w:t>
      </w:r>
    </w:p>
    <w:tbl>
      <w:tblPr>
        <w:tblStyle w:val="Grilledetableauclaire"/>
        <w:tblW w:w="0" w:type="auto"/>
        <w:tblLook w:val="0600" w:firstRow="0" w:lastRow="0" w:firstColumn="0" w:lastColumn="0" w:noHBand="1" w:noVBand="1"/>
      </w:tblPr>
      <w:tblGrid>
        <w:gridCol w:w="9608"/>
      </w:tblGrid>
      <w:tr w:rsidR="005F43EC" w:rsidRPr="0093672E" w14:paraId="17E77FFC" w14:textId="77777777" w:rsidTr="005F43EC">
        <w:tc>
          <w:tcPr>
            <w:tcW w:w="9629" w:type="dxa"/>
          </w:tcPr>
          <w:p w14:paraId="7ACD1107" w14:textId="6C4283E7" w:rsidR="00B32CC5" w:rsidRPr="00B32CC5" w:rsidRDefault="00B32CC5" w:rsidP="00B32CC5">
            <w:pPr>
              <w:pStyle w:val="Sansinterligne"/>
              <w:jc w:val="center"/>
              <w:rPr>
                <w:rFonts w:ascii="Calibri" w:eastAsia="Times New Roman" w:hAnsi="Calibri" w:cs="Times New Roman"/>
                <w:b/>
                <w:bCs/>
                <w:color w:val="auto"/>
              </w:rPr>
            </w:pPr>
            <w:r w:rsidRPr="00B32CC5">
              <w:rPr>
                <w:rFonts w:ascii="Calibri" w:eastAsia="Times New Roman" w:hAnsi="Calibri" w:cs="Times New Roman"/>
                <w:b/>
                <w:bCs/>
                <w:color w:val="auto"/>
              </w:rPr>
              <w:t xml:space="preserve">ACCES PRECOCE KIMOZO </w:t>
            </w:r>
            <w:r w:rsidRPr="00B32CC5">
              <w:rPr>
                <w:rFonts w:ascii="Calibri" w:eastAsia="Times New Roman" w:hAnsi="Calibri" w:cs="Times New Roman"/>
                <w:b/>
                <w:bCs/>
                <w:color w:val="auto"/>
              </w:rPr>
              <w:br/>
              <w:t>(suspension buvable de témozolomide)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604"/>
              <w:gridCol w:w="1480"/>
              <w:gridCol w:w="248"/>
              <w:gridCol w:w="2469"/>
              <w:gridCol w:w="2222"/>
            </w:tblGrid>
            <w:tr w:rsidR="00B32CC5" w:rsidRPr="00B32CC5" w14:paraId="4513DDF6" w14:textId="77777777" w:rsidTr="00ED676C">
              <w:tc>
                <w:tcPr>
                  <w:tcW w:w="2368" w:type="pct"/>
                  <w:gridSpan w:val="3"/>
                  <w:shd w:val="clear" w:color="auto" w:fill="E6E6E6"/>
                  <w:tcMar>
                    <w:top w:w="57" w:type="dxa"/>
                    <w:bottom w:w="57" w:type="dxa"/>
                  </w:tcMar>
                  <w:vAlign w:val="center"/>
                </w:tcPr>
                <w:p w14:paraId="28133FBE" w14:textId="77777777" w:rsidR="00B32CC5" w:rsidRPr="00B32CC5" w:rsidRDefault="00B32CC5" w:rsidP="00B32CC5">
                  <w:pPr>
                    <w:spacing w:before="0" w:after="0" w:line="240" w:lineRule="auto"/>
                    <w:jc w:val="left"/>
                    <w:rPr>
                      <w:rFonts w:eastAsia="Calibri" w:cs="Arial"/>
                      <w:b/>
                      <w:noProof/>
                      <w:color w:val="auto"/>
                      <w:sz w:val="18"/>
                      <w:szCs w:val="18"/>
                      <w:lang w:eastAsia="en-US"/>
                    </w:rPr>
                  </w:pPr>
                  <w:r w:rsidRPr="00B32CC5">
                    <w:rPr>
                      <w:rFonts w:eastAsia="Calibri" w:cs="Arial"/>
                      <w:b/>
                      <w:noProof/>
                      <w:color w:val="auto"/>
                      <w:sz w:val="18"/>
                      <w:szCs w:val="18"/>
                      <w:lang w:eastAsia="en-US"/>
                    </w:rPr>
                    <w:t>IDENTIFICATION DU PATIENT</w:t>
                  </w:r>
                </w:p>
              </w:tc>
              <w:tc>
                <w:tcPr>
                  <w:tcW w:w="2632" w:type="pct"/>
                  <w:gridSpan w:val="3"/>
                  <w:shd w:val="clear" w:color="auto" w:fill="E6E6E6"/>
                  <w:tcMar>
                    <w:top w:w="57" w:type="dxa"/>
                    <w:bottom w:w="57" w:type="dxa"/>
                  </w:tcMar>
                  <w:vAlign w:val="center"/>
                </w:tcPr>
                <w:p w14:paraId="05811BCB" w14:textId="77777777" w:rsidR="00B32CC5" w:rsidRPr="00B32CC5" w:rsidRDefault="00B32CC5" w:rsidP="00B32CC5">
                  <w:pPr>
                    <w:spacing w:before="0" w:after="0" w:line="240" w:lineRule="auto"/>
                    <w:jc w:val="left"/>
                    <w:rPr>
                      <w:rFonts w:eastAsia="Calibri" w:cs="Arial"/>
                      <w:b/>
                      <w:noProof/>
                      <w:color w:val="auto"/>
                      <w:sz w:val="16"/>
                      <w:szCs w:val="16"/>
                      <w:lang w:eastAsia="en-US"/>
                    </w:rPr>
                  </w:pPr>
                  <w:r w:rsidRPr="00B32CC5">
                    <w:rPr>
                      <w:rFonts w:eastAsia="Calibri" w:cs="Arial"/>
                      <w:b/>
                      <w:noProof/>
                      <w:color w:val="auto"/>
                      <w:sz w:val="16"/>
                      <w:szCs w:val="16"/>
                      <w:lang w:eastAsia="en-US"/>
                    </w:rPr>
                    <w:t xml:space="preserve"> IDENTIFICATION DU NOTIFICATEUR</w:t>
                  </w:r>
                </w:p>
              </w:tc>
            </w:tr>
            <w:tr w:rsidR="00B32CC5" w:rsidRPr="00B32CC5" w14:paraId="18ED38FF" w14:textId="77777777" w:rsidTr="00ED676C">
              <w:tc>
                <w:tcPr>
                  <w:tcW w:w="2368" w:type="pct"/>
                  <w:gridSpan w:val="3"/>
                  <w:tcMar>
                    <w:top w:w="57" w:type="dxa"/>
                    <w:bottom w:w="57" w:type="dxa"/>
                  </w:tcMar>
                  <w:vAlign w:val="center"/>
                </w:tcPr>
                <w:p w14:paraId="26370E72" w14:textId="77777777" w:rsidR="00B32CC5" w:rsidRPr="00B32CC5" w:rsidRDefault="00B32CC5" w:rsidP="00B32CC5">
                  <w:pPr>
                    <w:spacing w:before="0" w:after="60" w:line="240" w:lineRule="auto"/>
                    <w:jc w:val="left"/>
                    <w:rPr>
                      <w:rFonts w:eastAsia="Calibri" w:cs="Arial"/>
                      <w:noProof/>
                      <w:color w:val="auto"/>
                      <w:sz w:val="18"/>
                      <w:szCs w:val="18"/>
                      <w:lang w:eastAsia="en-US"/>
                    </w:rPr>
                  </w:pPr>
                  <w:r w:rsidRPr="00B32CC5">
                    <w:rPr>
                      <w:rFonts w:eastAsia="Calibri" w:cs="Arial"/>
                      <w:noProof/>
                      <w:color w:val="auto"/>
                      <w:sz w:val="18"/>
                      <w:szCs w:val="18"/>
                      <w:lang w:eastAsia="en-US"/>
                    </w:rPr>
                    <w:t xml:space="preserve">Initiales (prénom, nom) : </w:t>
                  </w:r>
                </w:p>
                <w:p w14:paraId="2931EA5B" w14:textId="77777777" w:rsidR="00B32CC5" w:rsidRPr="00B32CC5" w:rsidRDefault="00B32CC5" w:rsidP="00B32CC5">
                  <w:pPr>
                    <w:spacing w:before="0" w:after="60" w:line="240" w:lineRule="auto"/>
                    <w:jc w:val="left"/>
                    <w:rPr>
                      <w:rFonts w:eastAsia="Calibri" w:cs="Arial"/>
                      <w:noProof/>
                      <w:color w:val="44546A"/>
                      <w:sz w:val="18"/>
                      <w:szCs w:val="18"/>
                      <w:lang w:eastAsia="en-US"/>
                    </w:rPr>
                  </w:pPr>
                  <w:r w:rsidRPr="00B32CC5">
                    <w:rPr>
                      <w:rFonts w:eastAsia="Calibri" w:cs="Arial"/>
                      <w:noProof/>
                      <w:color w:val="44546A"/>
                      <w:sz w:val="18"/>
                      <w:szCs w:val="18"/>
                      <w:lang w:eastAsia="en-US"/>
                    </w:rPr>
                    <w:t>Numéro d’accès précoce :</w:t>
                  </w:r>
                  <w:r w:rsidRPr="00B32CC5">
                    <w:rPr>
                      <w:rFonts w:eastAsia="Calibri" w:cs="Times New Roman"/>
                      <w:color w:val="auto"/>
                      <w:sz w:val="18"/>
                      <w:szCs w:val="18"/>
                      <w:lang w:eastAsia="en-US"/>
                    </w:rPr>
                    <w:t xml:space="preserve"> I__I__I__I </w:t>
                  </w:r>
                </w:p>
                <w:p w14:paraId="7AF86EB6" w14:textId="77777777" w:rsidR="00B32CC5" w:rsidRPr="00B32CC5" w:rsidRDefault="00B32CC5" w:rsidP="00B32CC5">
                  <w:pPr>
                    <w:spacing w:before="0" w:after="60" w:line="240" w:lineRule="auto"/>
                    <w:jc w:val="left"/>
                    <w:rPr>
                      <w:rFonts w:eastAsia="Calibri" w:cs="Arial"/>
                      <w:noProof/>
                      <w:color w:val="auto"/>
                      <w:sz w:val="18"/>
                      <w:szCs w:val="18"/>
                      <w:lang w:eastAsia="en-US"/>
                    </w:rPr>
                  </w:pPr>
                  <w:r w:rsidRPr="00B32CC5">
                    <w:rPr>
                      <w:rFonts w:eastAsia="Calibri" w:cs="Arial"/>
                      <w:noProof/>
                      <w:color w:val="auto"/>
                      <w:sz w:val="18"/>
                      <w:szCs w:val="18"/>
                      <w:lang w:eastAsia="en-US"/>
                    </w:rPr>
                    <w:t>Date de naissance :</w:t>
                  </w:r>
                </w:p>
                <w:p w14:paraId="27BC2B2A" w14:textId="77777777" w:rsidR="00B32CC5" w:rsidRPr="00B32CC5" w:rsidRDefault="00B32CC5" w:rsidP="00B32CC5">
                  <w:pPr>
                    <w:spacing w:before="0" w:after="60" w:line="240" w:lineRule="auto"/>
                    <w:jc w:val="left"/>
                    <w:rPr>
                      <w:rFonts w:eastAsia="Calibri" w:cs="Arial"/>
                      <w:noProof/>
                      <w:color w:val="auto"/>
                      <w:sz w:val="18"/>
                      <w:szCs w:val="18"/>
                      <w:lang w:eastAsia="en-US"/>
                    </w:rPr>
                  </w:pPr>
                  <w:r w:rsidRPr="00B32CC5">
                    <w:rPr>
                      <w:rFonts w:eastAsia="Calibri" w:cs="Arial"/>
                      <w:noProof/>
                      <w:color w:val="auto"/>
                      <w:sz w:val="18"/>
                      <w:szCs w:val="18"/>
                      <w:lang w:eastAsia="en-US"/>
                    </w:rPr>
                    <w:t>Sexe :</w:t>
                  </w:r>
                </w:p>
                <w:p w14:paraId="78D0A539" w14:textId="77777777" w:rsidR="00B32CC5" w:rsidRPr="00B32CC5" w:rsidRDefault="00B32CC5" w:rsidP="00B32CC5">
                  <w:pPr>
                    <w:spacing w:before="0" w:after="60" w:line="240" w:lineRule="auto"/>
                    <w:jc w:val="left"/>
                    <w:rPr>
                      <w:rFonts w:eastAsia="Calibri" w:cs="Arial"/>
                      <w:noProof/>
                      <w:color w:val="auto"/>
                      <w:sz w:val="18"/>
                      <w:szCs w:val="18"/>
                      <w:lang w:eastAsia="en-US"/>
                    </w:rPr>
                  </w:pPr>
                  <w:r w:rsidRPr="00B32CC5">
                    <w:rPr>
                      <w:rFonts w:eastAsia="Calibri" w:cs="Arial"/>
                      <w:noProof/>
                      <w:color w:val="auto"/>
                      <w:sz w:val="18"/>
                      <w:szCs w:val="18"/>
                      <w:lang w:eastAsia="en-US"/>
                    </w:rPr>
                    <w:t>Poids :</w:t>
                  </w:r>
                  <w:r w:rsidRPr="00B32CC5">
                    <w:rPr>
                      <w:rFonts w:eastAsia="Calibri" w:cs="Arial"/>
                      <w:noProof/>
                      <w:color w:val="auto"/>
                      <w:sz w:val="18"/>
                      <w:szCs w:val="18"/>
                      <w:lang w:eastAsia="en-US"/>
                    </w:rPr>
                    <w:tab/>
                    <w:t xml:space="preserve"> kg</w:t>
                  </w:r>
                  <w:r w:rsidRPr="00B32CC5">
                    <w:rPr>
                      <w:rFonts w:eastAsia="Calibri" w:cs="Arial"/>
                      <w:noProof/>
                      <w:color w:val="auto"/>
                      <w:sz w:val="18"/>
                      <w:szCs w:val="18"/>
                      <w:lang w:eastAsia="en-US"/>
                    </w:rPr>
                    <w:tab/>
                    <w:t>Taille:</w:t>
                  </w:r>
                  <w:r w:rsidRPr="00B32CC5">
                    <w:rPr>
                      <w:rFonts w:eastAsia="Calibri" w:cs="Arial"/>
                      <w:noProof/>
                      <w:color w:val="auto"/>
                      <w:sz w:val="18"/>
                      <w:szCs w:val="18"/>
                      <w:lang w:eastAsia="en-US"/>
                    </w:rPr>
                    <w:tab/>
                    <w:t>cm</w:t>
                  </w:r>
                </w:p>
              </w:tc>
              <w:tc>
                <w:tcPr>
                  <w:tcW w:w="2632" w:type="pct"/>
                  <w:gridSpan w:val="3"/>
                  <w:tcMar>
                    <w:top w:w="57" w:type="dxa"/>
                    <w:bottom w:w="57" w:type="dxa"/>
                  </w:tcMar>
                  <w:vAlign w:val="center"/>
                </w:tcPr>
                <w:p w14:paraId="775F7A08"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r w:rsidRPr="00B32CC5">
                    <w:rPr>
                      <w:rFonts w:eastAsia="Calibri" w:cs="Arial"/>
                      <w:noProof/>
                      <w:color w:val="44546A"/>
                      <w:sz w:val="16"/>
                      <w:szCs w:val="16"/>
                      <w:lang w:val="en-GB" w:eastAsia="en-US"/>
                    </w:rPr>
                    <w:t xml:space="preserve">Nom : </w:t>
                  </w:r>
                </w:p>
                <w:p w14:paraId="24D98EB4"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r w:rsidRPr="00B32CC5">
                    <w:rPr>
                      <w:rFonts w:eastAsia="Calibri" w:cs="Arial"/>
                      <w:noProof/>
                      <w:color w:val="44546A"/>
                      <w:sz w:val="16"/>
                      <w:szCs w:val="16"/>
                      <w:lang w:val="en-GB" w:eastAsia="en-US"/>
                    </w:rPr>
                    <w:t>Adresse :</w:t>
                  </w:r>
                </w:p>
                <w:p w14:paraId="4944445D" w14:textId="77777777" w:rsidR="00B32CC5" w:rsidRPr="00B32CC5" w:rsidRDefault="00B32CC5" w:rsidP="00B32CC5">
                  <w:pPr>
                    <w:spacing w:before="0" w:after="60" w:line="240" w:lineRule="auto"/>
                    <w:jc w:val="left"/>
                    <w:rPr>
                      <w:rFonts w:eastAsia="Calibri" w:cs="Arial"/>
                      <w:noProof/>
                      <w:color w:val="auto"/>
                      <w:sz w:val="16"/>
                      <w:szCs w:val="16"/>
                      <w:lang w:val="en-GB" w:eastAsia="en-US"/>
                    </w:rPr>
                  </w:pPr>
                </w:p>
                <w:p w14:paraId="5AFF8DBC" w14:textId="77777777" w:rsidR="00B32CC5" w:rsidRPr="00B32CC5" w:rsidRDefault="00B32CC5" w:rsidP="00B32CC5">
                  <w:pPr>
                    <w:tabs>
                      <w:tab w:val="left" w:pos="2588"/>
                    </w:tabs>
                    <w:spacing w:before="0" w:after="60" w:line="240" w:lineRule="auto"/>
                    <w:jc w:val="left"/>
                    <w:rPr>
                      <w:rFonts w:eastAsia="Calibri" w:cs="Arial"/>
                      <w:noProof/>
                      <w:color w:val="44546A"/>
                      <w:sz w:val="16"/>
                      <w:szCs w:val="16"/>
                      <w:lang w:val="en-GB" w:eastAsia="en-US"/>
                    </w:rPr>
                  </w:pPr>
                  <w:r w:rsidRPr="00B32CC5">
                    <w:rPr>
                      <w:rFonts w:eastAsia="Calibri" w:cs="Arial"/>
                      <w:noProof/>
                      <w:color w:val="auto"/>
                      <w:sz w:val="16"/>
                      <w:szCs w:val="16"/>
                      <w:lang w:val="en-GB" w:eastAsia="en-US"/>
                    </w:rPr>
                    <w:t xml:space="preserve">Tel : </w:t>
                  </w:r>
                  <w:r w:rsidRPr="00B32CC5">
                    <w:rPr>
                      <w:rFonts w:eastAsia="Calibri" w:cs="Arial"/>
                      <w:noProof/>
                      <w:color w:val="auto"/>
                      <w:sz w:val="16"/>
                      <w:szCs w:val="16"/>
                      <w:lang w:val="en-GB" w:eastAsia="en-US"/>
                    </w:rPr>
                    <w:tab/>
                    <w:t xml:space="preserve">Fax : </w:t>
                  </w:r>
                </w:p>
              </w:tc>
            </w:tr>
            <w:tr w:rsidR="00B32CC5" w:rsidRPr="00B32CC5" w14:paraId="07470B53" w14:textId="77777777" w:rsidTr="00ED676C">
              <w:tc>
                <w:tcPr>
                  <w:tcW w:w="5000" w:type="pct"/>
                  <w:gridSpan w:val="6"/>
                  <w:shd w:val="clear" w:color="auto" w:fill="E6E6E6"/>
                  <w:tcMar>
                    <w:top w:w="57" w:type="dxa"/>
                    <w:bottom w:w="57" w:type="dxa"/>
                  </w:tcMar>
                  <w:vAlign w:val="center"/>
                </w:tcPr>
                <w:p w14:paraId="5FB03DFD" w14:textId="77777777" w:rsidR="00B32CC5" w:rsidRPr="00B32CC5" w:rsidRDefault="00B32CC5" w:rsidP="00B32CC5">
                  <w:pPr>
                    <w:spacing w:before="0" w:after="0" w:line="240" w:lineRule="auto"/>
                    <w:jc w:val="left"/>
                    <w:rPr>
                      <w:rFonts w:eastAsia="Calibri" w:cs="Arial"/>
                      <w:b/>
                      <w:noProof/>
                      <w:color w:val="auto"/>
                      <w:sz w:val="18"/>
                      <w:szCs w:val="18"/>
                      <w:lang w:val="en-GB" w:eastAsia="en-US"/>
                    </w:rPr>
                  </w:pPr>
                  <w:r w:rsidRPr="00B32CC5">
                    <w:rPr>
                      <w:rFonts w:eastAsia="Calibri" w:cs="Arial"/>
                      <w:b/>
                      <w:noProof/>
                      <w:color w:val="auto"/>
                      <w:sz w:val="18"/>
                      <w:szCs w:val="18"/>
                      <w:lang w:val="en-GB" w:eastAsia="en-US"/>
                    </w:rPr>
                    <w:t>ANTÉCÉDENTS ET MALADIES CONCOMITANTES</w:t>
                  </w:r>
                </w:p>
              </w:tc>
            </w:tr>
            <w:tr w:rsidR="00B32CC5" w:rsidRPr="00B32CC5" w14:paraId="0CC6F305" w14:textId="77777777" w:rsidTr="00ED676C">
              <w:trPr>
                <w:trHeight w:val="1282"/>
              </w:trPr>
              <w:tc>
                <w:tcPr>
                  <w:tcW w:w="5000" w:type="pct"/>
                  <w:gridSpan w:val="6"/>
                  <w:tcMar>
                    <w:top w:w="57" w:type="dxa"/>
                    <w:bottom w:w="57" w:type="dxa"/>
                  </w:tcMar>
                </w:tcPr>
                <w:p w14:paraId="4B8A1EA8" w14:textId="77777777" w:rsidR="00B32CC5" w:rsidRPr="00B32CC5" w:rsidRDefault="00B32CC5" w:rsidP="00B32CC5">
                  <w:pPr>
                    <w:spacing w:before="0" w:after="0" w:line="240" w:lineRule="auto"/>
                    <w:jc w:val="left"/>
                    <w:rPr>
                      <w:rFonts w:eastAsia="Calibri" w:cs="Arial"/>
                      <w:noProof/>
                      <w:color w:val="auto"/>
                      <w:sz w:val="18"/>
                      <w:szCs w:val="18"/>
                      <w:lang w:val="en-GB" w:eastAsia="en-US"/>
                    </w:rPr>
                  </w:pPr>
                </w:p>
              </w:tc>
            </w:tr>
            <w:tr w:rsidR="00B32CC5" w:rsidRPr="00B32CC5" w14:paraId="22D41600" w14:textId="77777777" w:rsidTr="00ED676C">
              <w:tc>
                <w:tcPr>
                  <w:tcW w:w="5000" w:type="pct"/>
                  <w:gridSpan w:val="6"/>
                  <w:shd w:val="clear" w:color="auto" w:fill="E6E6E6"/>
                  <w:tcMar>
                    <w:top w:w="57" w:type="dxa"/>
                    <w:bottom w:w="57" w:type="dxa"/>
                  </w:tcMar>
                  <w:vAlign w:val="center"/>
                </w:tcPr>
                <w:p w14:paraId="4765AE14" w14:textId="77777777" w:rsidR="00B32CC5" w:rsidRPr="00B32CC5" w:rsidRDefault="00B32CC5" w:rsidP="00B32CC5">
                  <w:pPr>
                    <w:spacing w:before="0" w:after="0" w:line="240" w:lineRule="auto"/>
                    <w:jc w:val="left"/>
                    <w:rPr>
                      <w:rFonts w:eastAsia="Calibri" w:cs="Arial"/>
                      <w:b/>
                      <w:noProof/>
                      <w:color w:val="auto"/>
                      <w:sz w:val="18"/>
                      <w:szCs w:val="18"/>
                      <w:lang w:val="en-GB" w:eastAsia="en-US"/>
                    </w:rPr>
                  </w:pPr>
                  <w:r w:rsidRPr="00B32CC5">
                    <w:rPr>
                      <w:rFonts w:eastAsia="Calibri" w:cs="Arial"/>
                      <w:b/>
                      <w:noProof/>
                      <w:color w:val="auto"/>
                      <w:sz w:val="18"/>
                      <w:szCs w:val="18"/>
                      <w:lang w:val="en-GB" w:eastAsia="en-US"/>
                    </w:rPr>
                    <w:t>GROSSESSE EN COURS</w:t>
                  </w:r>
                </w:p>
              </w:tc>
            </w:tr>
            <w:tr w:rsidR="00B32CC5" w:rsidRPr="00B32CC5" w14:paraId="2AEE6604" w14:textId="77777777" w:rsidTr="00ED676C">
              <w:trPr>
                <w:trHeight w:val="343"/>
              </w:trPr>
              <w:tc>
                <w:tcPr>
                  <w:tcW w:w="5000" w:type="pct"/>
                  <w:gridSpan w:val="6"/>
                  <w:tcMar>
                    <w:top w:w="57" w:type="dxa"/>
                    <w:bottom w:w="57" w:type="dxa"/>
                  </w:tcMar>
                  <w:vAlign w:val="center"/>
                </w:tcPr>
                <w:p w14:paraId="3D5CC495" w14:textId="77777777" w:rsidR="00B32CC5" w:rsidRPr="00B32CC5" w:rsidRDefault="00383C49" w:rsidP="00B32CC5">
                  <w:pPr>
                    <w:tabs>
                      <w:tab w:val="left" w:pos="4288"/>
                    </w:tabs>
                    <w:spacing w:before="60" w:after="60" w:line="240" w:lineRule="auto"/>
                    <w:jc w:val="center"/>
                    <w:rPr>
                      <w:rFonts w:eastAsia="Calibri" w:cs="Arial"/>
                      <w:noProof/>
                      <w:color w:val="auto"/>
                      <w:sz w:val="18"/>
                      <w:szCs w:val="18"/>
                      <w:lang w:eastAsia="en-US"/>
                    </w:rPr>
                  </w:pPr>
                  <w:sdt>
                    <w:sdtPr>
                      <w:rPr>
                        <w:rFonts w:eastAsia="Calibri" w:cs="Arial"/>
                        <w:color w:val="auto"/>
                        <w:sz w:val="18"/>
                        <w:szCs w:val="18"/>
                        <w:lang w:eastAsia="en-US"/>
                      </w:rPr>
                      <w:id w:val="-627474221"/>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Times New Roman"/>
                      <w:color w:val="auto"/>
                      <w:lang w:eastAsia="en-US"/>
                    </w:rPr>
                    <w:t xml:space="preserve"> </w:t>
                  </w:r>
                  <w:r w:rsidR="00B32CC5" w:rsidRPr="00B32CC5">
                    <w:rPr>
                      <w:rFonts w:eastAsia="Calibri" w:cs="Arial"/>
                      <w:noProof/>
                      <w:color w:val="auto"/>
                      <w:sz w:val="18"/>
                      <w:szCs w:val="18"/>
                      <w:lang w:eastAsia="en-US"/>
                    </w:rPr>
                    <w:t>oui</w:t>
                  </w:r>
                  <w:r w:rsidR="00B32CC5" w:rsidRPr="00B32CC5">
                    <w:rPr>
                      <w:rFonts w:eastAsia="Calibri" w:cs="Arial"/>
                      <w:noProof/>
                      <w:color w:val="auto"/>
                      <w:sz w:val="18"/>
                      <w:szCs w:val="18"/>
                      <w:lang w:eastAsia="en-US"/>
                    </w:rPr>
                    <w:tab/>
                  </w:r>
                  <w:sdt>
                    <w:sdtPr>
                      <w:rPr>
                        <w:rFonts w:eastAsia="Calibri" w:cs="Arial"/>
                        <w:color w:val="auto"/>
                        <w:sz w:val="18"/>
                        <w:szCs w:val="18"/>
                        <w:lang w:eastAsia="en-US"/>
                      </w:rPr>
                      <w:id w:val="1158965918"/>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Times New Roman"/>
                      <w:color w:val="auto"/>
                      <w:lang w:eastAsia="en-US"/>
                    </w:rPr>
                    <w:t xml:space="preserve"> </w:t>
                  </w:r>
                  <w:r w:rsidR="00B32CC5" w:rsidRPr="00B32CC5">
                    <w:rPr>
                      <w:rFonts w:eastAsia="Calibri" w:cs="Arial"/>
                      <w:noProof/>
                      <w:color w:val="auto"/>
                      <w:sz w:val="18"/>
                      <w:szCs w:val="18"/>
                      <w:lang w:eastAsia="en-US"/>
                    </w:rPr>
                    <w:t>non</w:t>
                  </w:r>
                </w:p>
              </w:tc>
            </w:tr>
            <w:tr w:rsidR="00B32CC5" w:rsidRPr="00B32CC5" w14:paraId="3C35E6B0" w14:textId="77777777" w:rsidTr="00ED676C">
              <w:tc>
                <w:tcPr>
                  <w:tcW w:w="5000" w:type="pct"/>
                  <w:gridSpan w:val="6"/>
                  <w:shd w:val="clear" w:color="auto" w:fill="E6E6E6"/>
                  <w:tcMar>
                    <w:top w:w="57" w:type="dxa"/>
                    <w:bottom w:w="57" w:type="dxa"/>
                  </w:tcMar>
                  <w:vAlign w:val="center"/>
                </w:tcPr>
                <w:p w14:paraId="16CC71C9" w14:textId="77777777" w:rsidR="00B32CC5" w:rsidRPr="00B32CC5" w:rsidRDefault="00B32CC5" w:rsidP="00B32CC5">
                  <w:pPr>
                    <w:spacing w:before="0" w:after="0" w:line="240" w:lineRule="auto"/>
                    <w:jc w:val="center"/>
                    <w:rPr>
                      <w:rFonts w:eastAsia="Calibri" w:cs="Arial"/>
                      <w:b/>
                      <w:noProof/>
                      <w:color w:val="auto"/>
                      <w:sz w:val="18"/>
                      <w:szCs w:val="18"/>
                      <w:lang w:val="en-GB" w:eastAsia="en-US"/>
                    </w:rPr>
                  </w:pPr>
                  <w:r w:rsidRPr="00B32CC5">
                    <w:rPr>
                      <w:rFonts w:eastAsia="Calibri" w:cs="Arial"/>
                      <w:b/>
                      <w:noProof/>
                      <w:color w:val="auto"/>
                      <w:sz w:val="18"/>
                      <w:szCs w:val="18"/>
                      <w:lang w:val="en-GB" w:eastAsia="en-US"/>
                    </w:rPr>
                    <w:t>MÉDICAMENT KIMOZO</w:t>
                  </w:r>
                </w:p>
              </w:tc>
            </w:tr>
            <w:tr w:rsidR="00B32CC5" w:rsidRPr="00B32CC5" w14:paraId="32C93F2C" w14:textId="77777777" w:rsidTr="00ED676C">
              <w:tc>
                <w:tcPr>
                  <w:tcW w:w="724" w:type="pct"/>
                  <w:tcMar>
                    <w:top w:w="57" w:type="dxa"/>
                    <w:bottom w:w="57" w:type="dxa"/>
                  </w:tcMar>
                  <w:vAlign w:val="center"/>
                </w:tcPr>
                <w:p w14:paraId="7ADFD064" w14:textId="77777777" w:rsidR="00B32CC5" w:rsidRPr="00B32CC5" w:rsidRDefault="00B32CC5" w:rsidP="00B32CC5">
                  <w:pPr>
                    <w:spacing w:before="0" w:after="0" w:line="240" w:lineRule="auto"/>
                    <w:jc w:val="center"/>
                    <w:rPr>
                      <w:rFonts w:eastAsia="Calibri" w:cs="Arial"/>
                      <w:b/>
                      <w:noProof/>
                      <w:color w:val="auto"/>
                      <w:sz w:val="16"/>
                      <w:szCs w:val="16"/>
                      <w:lang w:val="en-GB" w:eastAsia="en-US"/>
                    </w:rPr>
                  </w:pPr>
                  <w:r w:rsidRPr="00B32CC5">
                    <w:rPr>
                      <w:rFonts w:eastAsia="Calibri" w:cs="Arial"/>
                      <w:b/>
                      <w:noProof/>
                      <w:color w:val="auto"/>
                      <w:sz w:val="16"/>
                      <w:szCs w:val="16"/>
                      <w:lang w:val="en-GB" w:eastAsia="en-US"/>
                    </w:rPr>
                    <w:t>Médicaments</w:t>
                  </w:r>
                </w:p>
              </w:tc>
              <w:tc>
                <w:tcPr>
                  <w:tcW w:w="855" w:type="pct"/>
                  <w:tcMar>
                    <w:top w:w="57" w:type="dxa"/>
                    <w:bottom w:w="57" w:type="dxa"/>
                  </w:tcMar>
                  <w:vAlign w:val="center"/>
                </w:tcPr>
                <w:p w14:paraId="774A8017" w14:textId="77777777" w:rsidR="00B32CC5" w:rsidRPr="00B32CC5" w:rsidRDefault="00B32CC5" w:rsidP="00B32CC5">
                  <w:pPr>
                    <w:spacing w:before="0" w:after="0" w:line="240" w:lineRule="auto"/>
                    <w:jc w:val="center"/>
                    <w:rPr>
                      <w:rFonts w:eastAsia="Calibri" w:cs="Arial"/>
                      <w:b/>
                      <w:noProof/>
                      <w:color w:val="auto"/>
                      <w:sz w:val="16"/>
                      <w:szCs w:val="16"/>
                      <w:lang w:eastAsia="en-US"/>
                    </w:rPr>
                  </w:pPr>
                  <w:r w:rsidRPr="00B32CC5">
                    <w:rPr>
                      <w:rFonts w:eastAsia="Calibri" w:cs="Arial"/>
                      <w:b/>
                      <w:noProof/>
                      <w:color w:val="auto"/>
                      <w:sz w:val="16"/>
                      <w:szCs w:val="16"/>
                      <w:lang w:eastAsia="en-US"/>
                    </w:rPr>
                    <w:t>N° de lot</w:t>
                  </w:r>
                </w:p>
                <w:p w14:paraId="0020E4A0" w14:textId="77777777" w:rsidR="00B32CC5" w:rsidRPr="00B32CC5" w:rsidRDefault="00B32CC5" w:rsidP="00B32CC5">
                  <w:pPr>
                    <w:spacing w:before="0" w:after="0" w:line="240" w:lineRule="auto"/>
                    <w:jc w:val="left"/>
                    <w:rPr>
                      <w:rFonts w:eastAsia="Calibri" w:cs="Arial"/>
                      <w:b/>
                      <w:noProof/>
                      <w:color w:val="auto"/>
                      <w:sz w:val="16"/>
                      <w:szCs w:val="16"/>
                      <w:lang w:eastAsia="en-US"/>
                    </w:rPr>
                  </w:pPr>
                  <w:r w:rsidRPr="00B32CC5">
                    <w:rPr>
                      <w:rFonts w:eastAsia="Calibri" w:cs="Arial"/>
                      <w:b/>
                      <w:noProof/>
                      <w:color w:val="auto"/>
                      <w:sz w:val="16"/>
                      <w:szCs w:val="16"/>
                      <w:lang w:eastAsia="en-US"/>
                    </w:rPr>
                    <w:t>Date d’expiration</w:t>
                  </w:r>
                </w:p>
              </w:tc>
              <w:tc>
                <w:tcPr>
                  <w:tcW w:w="921" w:type="pct"/>
                  <w:gridSpan w:val="2"/>
                  <w:tcMar>
                    <w:top w:w="57" w:type="dxa"/>
                    <w:bottom w:w="57" w:type="dxa"/>
                  </w:tcMar>
                  <w:vAlign w:val="center"/>
                </w:tcPr>
                <w:p w14:paraId="08EF81C1" w14:textId="77777777" w:rsidR="00B32CC5" w:rsidRPr="00B32CC5" w:rsidRDefault="00B32CC5" w:rsidP="00B32CC5">
                  <w:pPr>
                    <w:spacing w:before="0" w:after="0" w:line="240" w:lineRule="auto"/>
                    <w:jc w:val="center"/>
                    <w:rPr>
                      <w:rFonts w:eastAsia="Calibri" w:cs="Arial"/>
                      <w:b/>
                      <w:noProof/>
                      <w:color w:val="auto"/>
                      <w:sz w:val="16"/>
                      <w:szCs w:val="16"/>
                      <w:lang w:val="en-GB" w:eastAsia="en-US"/>
                    </w:rPr>
                  </w:pPr>
                  <w:r w:rsidRPr="00B32CC5">
                    <w:rPr>
                      <w:rFonts w:eastAsia="Calibri" w:cs="Arial"/>
                      <w:b/>
                      <w:noProof/>
                      <w:color w:val="auto"/>
                      <w:sz w:val="16"/>
                      <w:szCs w:val="16"/>
                      <w:lang w:val="en-GB" w:eastAsia="en-US"/>
                    </w:rPr>
                    <w:t>Posologie</w:t>
                  </w:r>
                </w:p>
              </w:tc>
              <w:tc>
                <w:tcPr>
                  <w:tcW w:w="1316" w:type="pct"/>
                  <w:tcMar>
                    <w:top w:w="57" w:type="dxa"/>
                    <w:bottom w:w="57" w:type="dxa"/>
                  </w:tcMar>
                  <w:vAlign w:val="center"/>
                </w:tcPr>
                <w:p w14:paraId="6751825C" w14:textId="77777777" w:rsidR="00B32CC5" w:rsidRPr="00B32CC5" w:rsidRDefault="00B32CC5" w:rsidP="00B32CC5">
                  <w:pPr>
                    <w:spacing w:before="0" w:after="0" w:line="240" w:lineRule="auto"/>
                    <w:jc w:val="center"/>
                    <w:rPr>
                      <w:rFonts w:eastAsia="Calibri" w:cs="Arial"/>
                      <w:b/>
                      <w:noProof/>
                      <w:color w:val="auto"/>
                      <w:sz w:val="16"/>
                      <w:szCs w:val="16"/>
                      <w:lang w:val="en-GB" w:eastAsia="en-US"/>
                    </w:rPr>
                  </w:pPr>
                  <w:r w:rsidRPr="00B32CC5">
                    <w:rPr>
                      <w:rFonts w:eastAsia="Calibri" w:cs="Arial"/>
                      <w:b/>
                      <w:noProof/>
                      <w:color w:val="auto"/>
                      <w:sz w:val="16"/>
                      <w:szCs w:val="16"/>
                      <w:lang w:val="en-GB" w:eastAsia="en-US"/>
                    </w:rPr>
                    <w:t>Dates de traitement</w:t>
                  </w:r>
                </w:p>
              </w:tc>
              <w:tc>
                <w:tcPr>
                  <w:tcW w:w="1184" w:type="pct"/>
                  <w:tcMar>
                    <w:top w:w="57" w:type="dxa"/>
                    <w:bottom w:w="57" w:type="dxa"/>
                  </w:tcMar>
                  <w:vAlign w:val="center"/>
                </w:tcPr>
                <w:p w14:paraId="3D02E2F2" w14:textId="77777777" w:rsidR="00B32CC5" w:rsidRPr="00B32CC5" w:rsidRDefault="00B32CC5" w:rsidP="00B32CC5">
                  <w:pPr>
                    <w:spacing w:before="0" w:after="0" w:line="240" w:lineRule="auto"/>
                    <w:jc w:val="center"/>
                    <w:rPr>
                      <w:rFonts w:eastAsia="Calibri" w:cs="Arial"/>
                      <w:b/>
                      <w:noProof/>
                      <w:color w:val="auto"/>
                      <w:sz w:val="16"/>
                      <w:szCs w:val="16"/>
                      <w:lang w:val="en-GB" w:eastAsia="en-US"/>
                    </w:rPr>
                  </w:pPr>
                  <w:r w:rsidRPr="00B32CC5">
                    <w:rPr>
                      <w:rFonts w:eastAsia="Calibri" w:cs="Arial"/>
                      <w:b/>
                      <w:noProof/>
                      <w:color w:val="auto"/>
                      <w:sz w:val="16"/>
                      <w:szCs w:val="16"/>
                      <w:lang w:val="en-GB" w:eastAsia="en-US"/>
                    </w:rPr>
                    <w:t>Indication</w:t>
                  </w:r>
                </w:p>
              </w:tc>
            </w:tr>
            <w:tr w:rsidR="00B32CC5" w:rsidRPr="00B32CC5" w14:paraId="7B119962" w14:textId="77777777" w:rsidTr="00ED676C">
              <w:trPr>
                <w:trHeight w:val="284"/>
              </w:trPr>
              <w:tc>
                <w:tcPr>
                  <w:tcW w:w="724" w:type="pct"/>
                  <w:tcMar>
                    <w:top w:w="57" w:type="dxa"/>
                    <w:bottom w:w="57" w:type="dxa"/>
                  </w:tcMar>
                  <w:vAlign w:val="center"/>
                </w:tcPr>
                <w:p w14:paraId="6D894BFB"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r w:rsidRPr="00B32CC5">
                    <w:rPr>
                      <w:rFonts w:eastAsia="Calibri" w:cs="Arial"/>
                      <w:noProof/>
                      <w:color w:val="44546A"/>
                      <w:sz w:val="18"/>
                      <w:szCs w:val="18"/>
                      <w:lang w:val="en-GB" w:eastAsia="en-US"/>
                    </w:rPr>
                    <w:t>KIMOZO</w:t>
                  </w:r>
                </w:p>
              </w:tc>
              <w:tc>
                <w:tcPr>
                  <w:tcW w:w="855" w:type="pct"/>
                  <w:tcMar>
                    <w:top w:w="57" w:type="dxa"/>
                    <w:bottom w:w="57" w:type="dxa"/>
                  </w:tcMar>
                  <w:vAlign w:val="center"/>
                </w:tcPr>
                <w:p w14:paraId="4734C396"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921" w:type="pct"/>
                  <w:gridSpan w:val="2"/>
                  <w:tcMar>
                    <w:top w:w="57" w:type="dxa"/>
                    <w:bottom w:w="57" w:type="dxa"/>
                  </w:tcMar>
                  <w:vAlign w:val="center"/>
                </w:tcPr>
                <w:p w14:paraId="4E401E71"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1316" w:type="pct"/>
                  <w:shd w:val="clear" w:color="auto" w:fill="auto"/>
                  <w:tcMar>
                    <w:top w:w="57" w:type="dxa"/>
                    <w:bottom w:w="57" w:type="dxa"/>
                  </w:tcMar>
                  <w:vAlign w:val="center"/>
                </w:tcPr>
                <w:p w14:paraId="0CDCC3CC"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c>
                <w:tcPr>
                  <w:tcW w:w="1184" w:type="pct"/>
                  <w:tcMar>
                    <w:top w:w="57" w:type="dxa"/>
                    <w:bottom w:w="57" w:type="dxa"/>
                  </w:tcMar>
                  <w:vAlign w:val="center"/>
                </w:tcPr>
                <w:p w14:paraId="0C502E6C"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r>
            <w:tr w:rsidR="00B32CC5" w:rsidRPr="00B32CC5" w14:paraId="52A78ADD" w14:textId="77777777" w:rsidTr="00ED676C">
              <w:trPr>
                <w:trHeight w:val="223"/>
              </w:trPr>
              <w:tc>
                <w:tcPr>
                  <w:tcW w:w="5000" w:type="pct"/>
                  <w:gridSpan w:val="6"/>
                  <w:shd w:val="clear" w:color="auto" w:fill="D9D9D9"/>
                  <w:tcMar>
                    <w:top w:w="57" w:type="dxa"/>
                    <w:bottom w:w="57" w:type="dxa"/>
                  </w:tcMar>
                  <w:vAlign w:val="center"/>
                </w:tcPr>
                <w:p w14:paraId="6D362E9F" w14:textId="77777777" w:rsidR="00B32CC5" w:rsidRPr="00B32CC5" w:rsidRDefault="00B32CC5" w:rsidP="00B32CC5">
                  <w:pPr>
                    <w:spacing w:before="0" w:after="0" w:line="240" w:lineRule="auto"/>
                    <w:jc w:val="left"/>
                    <w:rPr>
                      <w:rFonts w:eastAsia="Calibri" w:cs="Arial"/>
                      <w:b/>
                      <w:noProof/>
                      <w:color w:val="auto"/>
                      <w:sz w:val="18"/>
                      <w:szCs w:val="18"/>
                      <w:lang w:val="en-GB" w:eastAsia="en-US"/>
                    </w:rPr>
                  </w:pPr>
                  <w:r w:rsidRPr="00B32CC5">
                    <w:rPr>
                      <w:rFonts w:eastAsia="Calibri" w:cs="Arial"/>
                      <w:b/>
                      <w:noProof/>
                      <w:color w:val="auto"/>
                      <w:sz w:val="18"/>
                      <w:szCs w:val="18"/>
                      <w:shd w:val="clear" w:color="auto" w:fill="D9D9D9"/>
                      <w:lang w:val="en-GB" w:eastAsia="en-US"/>
                    </w:rPr>
                    <w:t>AUTRES TRAITEMENTS EN COURS</w:t>
                  </w:r>
                </w:p>
              </w:tc>
            </w:tr>
            <w:tr w:rsidR="00B32CC5" w:rsidRPr="00B32CC5" w14:paraId="55CDD922" w14:textId="77777777" w:rsidTr="00ED676C">
              <w:trPr>
                <w:trHeight w:val="284"/>
              </w:trPr>
              <w:tc>
                <w:tcPr>
                  <w:tcW w:w="1579" w:type="pct"/>
                  <w:gridSpan w:val="2"/>
                  <w:tcMar>
                    <w:top w:w="57" w:type="dxa"/>
                    <w:bottom w:w="57" w:type="dxa"/>
                  </w:tcMar>
                  <w:vAlign w:val="center"/>
                </w:tcPr>
                <w:p w14:paraId="008718EE"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921" w:type="pct"/>
                  <w:gridSpan w:val="2"/>
                  <w:tcMar>
                    <w:top w:w="57" w:type="dxa"/>
                    <w:bottom w:w="57" w:type="dxa"/>
                  </w:tcMar>
                  <w:vAlign w:val="center"/>
                </w:tcPr>
                <w:p w14:paraId="59D4115D"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1316" w:type="pct"/>
                  <w:shd w:val="clear" w:color="auto" w:fill="auto"/>
                  <w:tcMar>
                    <w:top w:w="57" w:type="dxa"/>
                    <w:bottom w:w="57" w:type="dxa"/>
                  </w:tcMar>
                  <w:vAlign w:val="center"/>
                </w:tcPr>
                <w:p w14:paraId="37AB11C0"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c>
                <w:tcPr>
                  <w:tcW w:w="1184" w:type="pct"/>
                  <w:tcMar>
                    <w:top w:w="57" w:type="dxa"/>
                    <w:bottom w:w="57" w:type="dxa"/>
                  </w:tcMar>
                  <w:vAlign w:val="center"/>
                </w:tcPr>
                <w:p w14:paraId="38D4C672"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r>
            <w:tr w:rsidR="00B32CC5" w:rsidRPr="00B32CC5" w14:paraId="50A32653" w14:textId="77777777" w:rsidTr="00ED676C">
              <w:trPr>
                <w:trHeight w:val="284"/>
              </w:trPr>
              <w:tc>
                <w:tcPr>
                  <w:tcW w:w="1579" w:type="pct"/>
                  <w:gridSpan w:val="2"/>
                  <w:tcMar>
                    <w:top w:w="57" w:type="dxa"/>
                    <w:bottom w:w="57" w:type="dxa"/>
                  </w:tcMar>
                  <w:vAlign w:val="center"/>
                </w:tcPr>
                <w:p w14:paraId="550FBF66"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921" w:type="pct"/>
                  <w:gridSpan w:val="2"/>
                  <w:tcMar>
                    <w:top w:w="57" w:type="dxa"/>
                    <w:bottom w:w="57" w:type="dxa"/>
                  </w:tcMar>
                  <w:vAlign w:val="center"/>
                </w:tcPr>
                <w:p w14:paraId="582E81EC"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1316" w:type="pct"/>
                  <w:shd w:val="clear" w:color="auto" w:fill="auto"/>
                  <w:tcMar>
                    <w:top w:w="57" w:type="dxa"/>
                    <w:bottom w:w="57" w:type="dxa"/>
                  </w:tcMar>
                  <w:vAlign w:val="center"/>
                </w:tcPr>
                <w:p w14:paraId="0B3B1AB9"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c>
                <w:tcPr>
                  <w:tcW w:w="1184" w:type="pct"/>
                  <w:tcMar>
                    <w:top w:w="57" w:type="dxa"/>
                    <w:bottom w:w="57" w:type="dxa"/>
                  </w:tcMar>
                  <w:vAlign w:val="center"/>
                </w:tcPr>
                <w:p w14:paraId="757CD277"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r>
            <w:tr w:rsidR="00B32CC5" w:rsidRPr="00B32CC5" w14:paraId="67487587" w14:textId="77777777" w:rsidTr="00ED676C">
              <w:trPr>
                <w:trHeight w:val="284"/>
              </w:trPr>
              <w:tc>
                <w:tcPr>
                  <w:tcW w:w="1579" w:type="pct"/>
                  <w:gridSpan w:val="2"/>
                  <w:tcMar>
                    <w:top w:w="57" w:type="dxa"/>
                    <w:bottom w:w="57" w:type="dxa"/>
                  </w:tcMar>
                  <w:vAlign w:val="center"/>
                </w:tcPr>
                <w:p w14:paraId="1E022B2D"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921" w:type="pct"/>
                  <w:gridSpan w:val="2"/>
                  <w:tcMar>
                    <w:top w:w="57" w:type="dxa"/>
                    <w:bottom w:w="57" w:type="dxa"/>
                  </w:tcMar>
                  <w:vAlign w:val="center"/>
                </w:tcPr>
                <w:p w14:paraId="543F1BD6"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c>
                <w:tcPr>
                  <w:tcW w:w="1316" w:type="pct"/>
                  <w:shd w:val="clear" w:color="auto" w:fill="auto"/>
                  <w:tcMar>
                    <w:top w:w="57" w:type="dxa"/>
                    <w:bottom w:w="57" w:type="dxa"/>
                  </w:tcMar>
                  <w:vAlign w:val="center"/>
                </w:tcPr>
                <w:p w14:paraId="141BCD51"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c>
                <w:tcPr>
                  <w:tcW w:w="1184" w:type="pct"/>
                  <w:tcMar>
                    <w:top w:w="57" w:type="dxa"/>
                    <w:bottom w:w="57" w:type="dxa"/>
                  </w:tcMar>
                  <w:vAlign w:val="center"/>
                </w:tcPr>
                <w:p w14:paraId="09A05779" w14:textId="77777777" w:rsidR="00B32CC5" w:rsidRPr="00B32CC5" w:rsidRDefault="00B32CC5" w:rsidP="00B32CC5">
                  <w:pPr>
                    <w:spacing w:before="0" w:after="60" w:line="240" w:lineRule="auto"/>
                    <w:jc w:val="left"/>
                    <w:rPr>
                      <w:rFonts w:eastAsia="Calibri" w:cs="Arial"/>
                      <w:noProof/>
                      <w:color w:val="44546A"/>
                      <w:sz w:val="16"/>
                      <w:szCs w:val="16"/>
                      <w:lang w:val="en-GB" w:eastAsia="en-US"/>
                    </w:rPr>
                  </w:pPr>
                </w:p>
              </w:tc>
            </w:tr>
            <w:tr w:rsidR="00B32CC5" w:rsidRPr="00B32CC5" w14:paraId="413BE797" w14:textId="77777777" w:rsidTr="00ED676C">
              <w:tc>
                <w:tcPr>
                  <w:tcW w:w="5000" w:type="pct"/>
                  <w:gridSpan w:val="6"/>
                  <w:shd w:val="clear" w:color="auto" w:fill="E6E6E6"/>
                  <w:tcMar>
                    <w:top w:w="57" w:type="dxa"/>
                    <w:bottom w:w="57" w:type="dxa"/>
                  </w:tcMar>
                  <w:vAlign w:val="center"/>
                </w:tcPr>
                <w:p w14:paraId="61D19B33" w14:textId="77777777" w:rsidR="00B32CC5" w:rsidRPr="00B32CC5" w:rsidRDefault="00B32CC5" w:rsidP="00B32CC5">
                  <w:pPr>
                    <w:spacing w:before="0" w:after="0" w:line="240" w:lineRule="auto"/>
                    <w:jc w:val="left"/>
                    <w:rPr>
                      <w:rFonts w:eastAsia="Calibri" w:cs="Arial"/>
                      <w:b/>
                      <w:noProof/>
                      <w:color w:val="auto"/>
                      <w:sz w:val="18"/>
                      <w:szCs w:val="18"/>
                      <w:lang w:val="en-GB" w:eastAsia="en-US"/>
                    </w:rPr>
                  </w:pPr>
                  <w:r w:rsidRPr="00B32CC5">
                    <w:rPr>
                      <w:rFonts w:eastAsia="Calibri" w:cs="Arial"/>
                      <w:b/>
                      <w:noProof/>
                      <w:color w:val="auto"/>
                      <w:sz w:val="18"/>
                      <w:szCs w:val="18"/>
                      <w:lang w:val="en-GB" w:eastAsia="en-US"/>
                    </w:rPr>
                    <w:t>EFFET(S) INDÉSIRABLE(S)</w:t>
                  </w:r>
                </w:p>
              </w:tc>
            </w:tr>
            <w:tr w:rsidR="00B32CC5" w:rsidRPr="00B32CC5" w14:paraId="01BB2C7D" w14:textId="77777777" w:rsidTr="00ED676C">
              <w:trPr>
                <w:trHeight w:val="1382"/>
              </w:trPr>
              <w:tc>
                <w:tcPr>
                  <w:tcW w:w="5000" w:type="pct"/>
                  <w:gridSpan w:val="6"/>
                  <w:tcMar>
                    <w:top w:w="57" w:type="dxa"/>
                    <w:bottom w:w="57" w:type="dxa"/>
                  </w:tcMar>
                </w:tcPr>
                <w:p w14:paraId="3230738F" w14:textId="77777777" w:rsidR="00B32CC5" w:rsidRPr="00B32CC5" w:rsidRDefault="00B32CC5" w:rsidP="00B32CC5">
                  <w:pPr>
                    <w:spacing w:before="0" w:after="0" w:line="240" w:lineRule="auto"/>
                    <w:jc w:val="left"/>
                    <w:rPr>
                      <w:rFonts w:eastAsia="Calibri" w:cs="Arial"/>
                      <w:noProof/>
                      <w:color w:val="44546A"/>
                      <w:sz w:val="18"/>
                      <w:szCs w:val="18"/>
                      <w:lang w:val="en-GB" w:eastAsia="en-US"/>
                    </w:rPr>
                  </w:pPr>
                  <w:r w:rsidRPr="00B32CC5">
                    <w:rPr>
                      <w:rFonts w:eastAsia="Calibri" w:cs="Arial"/>
                      <w:noProof/>
                      <w:color w:val="auto"/>
                      <w:sz w:val="18"/>
                      <w:szCs w:val="18"/>
                      <w:lang w:val="en-GB" w:eastAsia="en-US"/>
                    </w:rPr>
                    <w:t xml:space="preserve">Date d’apparition : </w:t>
                  </w:r>
                </w:p>
                <w:p w14:paraId="07CDF76A"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p w14:paraId="03995569" w14:textId="77777777" w:rsidR="00B32CC5" w:rsidRPr="00B32CC5" w:rsidRDefault="00B32CC5" w:rsidP="00B32CC5">
                  <w:pPr>
                    <w:spacing w:before="0" w:after="0" w:line="240" w:lineRule="auto"/>
                    <w:jc w:val="left"/>
                    <w:rPr>
                      <w:rFonts w:eastAsia="Calibri" w:cs="Arial"/>
                      <w:noProof/>
                      <w:color w:val="auto"/>
                      <w:sz w:val="18"/>
                      <w:szCs w:val="18"/>
                      <w:lang w:val="en-GB" w:eastAsia="en-US"/>
                    </w:rPr>
                  </w:pPr>
                </w:p>
                <w:p w14:paraId="2C6E3D97" w14:textId="77777777" w:rsidR="00B32CC5" w:rsidRPr="00B32CC5" w:rsidRDefault="00B32CC5" w:rsidP="00B32CC5">
                  <w:pPr>
                    <w:spacing w:before="0" w:after="0" w:line="240" w:lineRule="auto"/>
                    <w:jc w:val="left"/>
                    <w:rPr>
                      <w:rFonts w:eastAsia="Calibri" w:cs="Arial"/>
                      <w:noProof/>
                      <w:color w:val="44546A"/>
                      <w:sz w:val="18"/>
                      <w:szCs w:val="18"/>
                      <w:lang w:val="en-GB" w:eastAsia="en-US"/>
                    </w:rPr>
                  </w:pPr>
                  <w:r w:rsidRPr="00B32CC5">
                    <w:rPr>
                      <w:rFonts w:eastAsia="Calibri" w:cs="Arial"/>
                      <w:noProof/>
                      <w:color w:val="auto"/>
                      <w:sz w:val="18"/>
                      <w:szCs w:val="18"/>
                      <w:lang w:val="en-GB" w:eastAsia="en-US"/>
                    </w:rPr>
                    <w:t xml:space="preserve">Description : </w:t>
                  </w:r>
                </w:p>
                <w:p w14:paraId="1C3D9649" w14:textId="77777777" w:rsidR="00B32CC5" w:rsidRPr="00B32CC5" w:rsidRDefault="00B32CC5" w:rsidP="00B32CC5">
                  <w:pPr>
                    <w:spacing w:before="0" w:after="60" w:line="240" w:lineRule="auto"/>
                    <w:jc w:val="left"/>
                    <w:rPr>
                      <w:rFonts w:eastAsia="Calibri" w:cs="Arial"/>
                      <w:noProof/>
                      <w:color w:val="44546A"/>
                      <w:sz w:val="18"/>
                      <w:szCs w:val="18"/>
                      <w:lang w:val="en-GB" w:eastAsia="en-US"/>
                    </w:rPr>
                  </w:pPr>
                </w:p>
              </w:tc>
            </w:tr>
            <w:tr w:rsidR="00B32CC5" w:rsidRPr="00B32CC5" w14:paraId="009E69CA" w14:textId="77777777" w:rsidTr="00ED676C">
              <w:tc>
                <w:tcPr>
                  <w:tcW w:w="5000" w:type="pct"/>
                  <w:gridSpan w:val="6"/>
                  <w:shd w:val="clear" w:color="auto" w:fill="E6E6E6"/>
                  <w:tcMar>
                    <w:top w:w="57" w:type="dxa"/>
                    <w:bottom w:w="57" w:type="dxa"/>
                  </w:tcMar>
                  <w:vAlign w:val="center"/>
                </w:tcPr>
                <w:p w14:paraId="04A67335" w14:textId="77777777" w:rsidR="00B32CC5" w:rsidRPr="00B32CC5" w:rsidRDefault="00B32CC5" w:rsidP="00B32CC5">
                  <w:pPr>
                    <w:spacing w:before="0" w:after="0" w:line="240" w:lineRule="auto"/>
                    <w:jc w:val="left"/>
                    <w:rPr>
                      <w:rFonts w:eastAsia="Calibri" w:cs="Arial"/>
                      <w:b/>
                      <w:color w:val="auto"/>
                      <w:sz w:val="18"/>
                      <w:szCs w:val="18"/>
                      <w:lang w:val="en-GB" w:eastAsia="en-US"/>
                    </w:rPr>
                  </w:pPr>
                  <w:r w:rsidRPr="00B32CC5">
                    <w:rPr>
                      <w:rFonts w:eastAsia="Calibri" w:cs="Arial"/>
                      <w:b/>
                      <w:noProof/>
                      <w:color w:val="auto"/>
                      <w:sz w:val="18"/>
                      <w:szCs w:val="18"/>
                      <w:lang w:val="en-GB" w:eastAsia="en-US"/>
                    </w:rPr>
                    <w:t>SITUATION(S) PARTICULIERE(S)</w:t>
                  </w:r>
                </w:p>
              </w:tc>
            </w:tr>
            <w:tr w:rsidR="00B32CC5" w:rsidRPr="00B32CC5" w14:paraId="7C21435D" w14:textId="77777777" w:rsidTr="00ED676C">
              <w:trPr>
                <w:trHeight w:val="17"/>
              </w:trPr>
              <w:tc>
                <w:tcPr>
                  <w:tcW w:w="5000" w:type="pct"/>
                  <w:gridSpan w:val="6"/>
                  <w:shd w:val="clear" w:color="auto" w:fill="auto"/>
                  <w:tcMar>
                    <w:top w:w="57" w:type="dxa"/>
                    <w:bottom w:w="57" w:type="dxa"/>
                  </w:tcMar>
                  <w:vAlign w:val="center"/>
                </w:tcPr>
                <w:p w14:paraId="584D10F6"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6"/>
                        <w:szCs w:val="16"/>
                        <w:lang w:eastAsia="en-US"/>
                      </w:rPr>
                      <w:id w:val="1543939728"/>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16"/>
                      <w:szCs w:val="16"/>
                      <w:lang w:eastAsia="en-US"/>
                    </w:rPr>
                    <w:t xml:space="preserve"> </w:t>
                  </w:r>
                  <w:r w:rsidR="00B32CC5" w:rsidRPr="00B32CC5">
                    <w:rPr>
                      <w:rFonts w:eastAsia="Calibri" w:cs="Arial"/>
                      <w:color w:val="auto"/>
                      <w:sz w:val="18"/>
                      <w:szCs w:val="18"/>
                      <w:lang w:eastAsia="en-US"/>
                    </w:rPr>
                    <w:t>surdosage ;</w:t>
                  </w:r>
                </w:p>
                <w:p w14:paraId="1F908CDB"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108765541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mésusage ;</w:t>
                  </w:r>
                </w:p>
                <w:p w14:paraId="077883A8"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559025697"/>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abus ;</w:t>
                  </w:r>
                </w:p>
                <w:p w14:paraId="355F6C32"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1512872855"/>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erreur médicamenteuse ;</w:t>
                  </w:r>
                </w:p>
                <w:p w14:paraId="28C67B6E"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1594203241"/>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exposition professionnelle ;</w:t>
                  </w:r>
                </w:p>
                <w:p w14:paraId="6179E674"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64951195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interaction médicamenteuse ;</w:t>
                  </w:r>
                </w:p>
                <w:p w14:paraId="1C8AD286"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1632246042"/>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défaut de qualité d’un médicament ou médicaments falsifiés ;</w:t>
                  </w:r>
                </w:p>
                <w:p w14:paraId="14BB251E"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211231382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exposition en cours de grossesse (maternelle ou via le sperme) </w:t>
                  </w:r>
                </w:p>
                <w:p w14:paraId="6A8B997B"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219881524"/>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exposition paternelle (altération potentielle des spermatozoïdes) ;</w:t>
                  </w:r>
                </w:p>
                <w:p w14:paraId="088BFC9F"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142634595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exposition au cours de l’allaitement ;</w:t>
                  </w:r>
                </w:p>
                <w:p w14:paraId="7D6719AE" w14:textId="77777777" w:rsidR="00B32CC5" w:rsidRPr="00B32CC5" w:rsidRDefault="00383C49" w:rsidP="00B32CC5">
                  <w:pPr>
                    <w:autoSpaceDE w:val="0"/>
                    <w:autoSpaceDN w:val="0"/>
                    <w:adjustRightInd w:val="0"/>
                    <w:spacing w:before="0" w:after="0" w:line="300" w:lineRule="auto"/>
                    <w:ind w:left="306"/>
                    <w:jc w:val="left"/>
                    <w:rPr>
                      <w:rFonts w:eastAsia="Calibri" w:cs="Arial"/>
                      <w:color w:val="auto"/>
                      <w:sz w:val="18"/>
                      <w:szCs w:val="18"/>
                      <w:lang w:eastAsia="en-US"/>
                    </w:rPr>
                  </w:pPr>
                  <w:sdt>
                    <w:sdtPr>
                      <w:rPr>
                        <w:rFonts w:eastAsia="Calibri" w:cs="Arial"/>
                        <w:color w:val="auto"/>
                        <w:sz w:val="18"/>
                        <w:szCs w:val="18"/>
                        <w:lang w:eastAsia="en-US"/>
                      </w:rPr>
                      <w:id w:val="128907376"/>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suspicion de transmission d’agents infectieux ;</w:t>
                  </w:r>
                </w:p>
                <w:p w14:paraId="775111B5" w14:textId="77777777" w:rsidR="00B32CC5" w:rsidRPr="00B32CC5" w:rsidRDefault="00383C49" w:rsidP="00B32CC5">
                  <w:pPr>
                    <w:autoSpaceDE w:val="0"/>
                    <w:autoSpaceDN w:val="0"/>
                    <w:adjustRightInd w:val="0"/>
                    <w:spacing w:before="0" w:after="0" w:line="300" w:lineRule="auto"/>
                    <w:ind w:left="306"/>
                    <w:jc w:val="left"/>
                    <w:rPr>
                      <w:rFonts w:eastAsia="Calibri" w:cs="Times New Roman"/>
                      <w:color w:val="auto"/>
                      <w:sz w:val="18"/>
                      <w:szCs w:val="20"/>
                      <w:lang w:eastAsia="en-US"/>
                    </w:rPr>
                  </w:pPr>
                  <w:sdt>
                    <w:sdtPr>
                      <w:rPr>
                        <w:rFonts w:eastAsia="Calibri" w:cs="Arial"/>
                        <w:color w:val="auto"/>
                        <w:sz w:val="18"/>
                        <w:szCs w:val="18"/>
                        <w:lang w:eastAsia="en-US"/>
                      </w:rPr>
                      <w:id w:val="108110134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suspicion d’inefficacité thérapeutique (partielle ou totale).</w:t>
                  </w:r>
                </w:p>
              </w:tc>
            </w:tr>
            <w:tr w:rsidR="00B32CC5" w:rsidRPr="00B32CC5" w14:paraId="7263C82D" w14:textId="77777777" w:rsidTr="00ED676C">
              <w:tc>
                <w:tcPr>
                  <w:tcW w:w="5000" w:type="pct"/>
                  <w:gridSpan w:val="6"/>
                  <w:shd w:val="clear" w:color="auto" w:fill="E6E6E6"/>
                  <w:tcMar>
                    <w:top w:w="57" w:type="dxa"/>
                    <w:bottom w:w="57" w:type="dxa"/>
                  </w:tcMar>
                  <w:vAlign w:val="center"/>
                </w:tcPr>
                <w:p w14:paraId="2322354E" w14:textId="77777777" w:rsidR="00B32CC5" w:rsidRPr="00B32CC5" w:rsidRDefault="00B32CC5" w:rsidP="00B32CC5">
                  <w:pPr>
                    <w:spacing w:before="0" w:after="0" w:line="240" w:lineRule="auto"/>
                    <w:jc w:val="center"/>
                    <w:rPr>
                      <w:rFonts w:eastAsia="Calibri" w:cs="Arial"/>
                      <w:b/>
                      <w:color w:val="auto"/>
                      <w:sz w:val="18"/>
                      <w:szCs w:val="18"/>
                      <w:lang w:val="en-GB" w:eastAsia="en-US"/>
                    </w:rPr>
                  </w:pPr>
                  <w:r w:rsidRPr="00B32CC5">
                    <w:rPr>
                      <w:rFonts w:eastAsia="Calibri" w:cs="Arial"/>
                      <w:b/>
                      <w:color w:val="auto"/>
                      <w:sz w:val="18"/>
                      <w:szCs w:val="18"/>
                      <w:lang w:val="en-GB" w:eastAsia="en-US"/>
                    </w:rPr>
                    <w:lastRenderedPageBreak/>
                    <w:t>CRITÈRE DE GRAVIT</w:t>
                  </w:r>
                  <w:r w:rsidRPr="00B32CC5">
                    <w:rPr>
                      <w:rFonts w:eastAsia="Calibri" w:cs="Arial"/>
                      <w:b/>
                      <w:noProof/>
                      <w:color w:val="auto"/>
                      <w:sz w:val="18"/>
                      <w:szCs w:val="18"/>
                      <w:lang w:val="en-GB" w:eastAsia="en-US"/>
                    </w:rPr>
                    <w:t>É</w:t>
                  </w:r>
                  <w:permStart w:id="1839288177" w:edGrp="everyone"/>
                  <w:permEnd w:id="1839288177"/>
                </w:p>
              </w:tc>
            </w:tr>
            <w:tr w:rsidR="00B32CC5" w:rsidRPr="00B32CC5" w14:paraId="304D135B" w14:textId="77777777" w:rsidTr="00ED676C">
              <w:tc>
                <w:tcPr>
                  <w:tcW w:w="5000" w:type="pct"/>
                  <w:gridSpan w:val="6"/>
                  <w:tcMar>
                    <w:top w:w="57" w:type="dxa"/>
                    <w:bottom w:w="57" w:type="dxa"/>
                  </w:tcMar>
                  <w:vAlign w:val="center"/>
                </w:tcPr>
                <w:p w14:paraId="79035430" w14:textId="77777777" w:rsidR="00B32CC5" w:rsidRPr="00B32CC5" w:rsidRDefault="00B32CC5" w:rsidP="00B32CC5">
                  <w:pPr>
                    <w:tabs>
                      <w:tab w:val="left" w:pos="4855"/>
                      <w:tab w:val="left" w:pos="5847"/>
                    </w:tabs>
                    <w:spacing w:before="60" w:after="60" w:line="240" w:lineRule="auto"/>
                    <w:jc w:val="left"/>
                    <w:rPr>
                      <w:rFonts w:eastAsia="Calibri" w:cs="Arial"/>
                      <w:color w:val="auto"/>
                      <w:sz w:val="18"/>
                      <w:szCs w:val="18"/>
                      <w:lang w:eastAsia="en-US"/>
                    </w:rPr>
                  </w:pPr>
                  <w:r w:rsidRPr="00B32CC5">
                    <w:rPr>
                      <w:rFonts w:eastAsia="Calibri" w:cs="Arial"/>
                      <w:color w:val="auto"/>
                      <w:sz w:val="18"/>
                      <w:szCs w:val="18"/>
                      <w:lang w:eastAsia="en-US"/>
                    </w:rPr>
                    <w:t xml:space="preserve">L’effet indésirable répond-il à un critère de gravité : </w:t>
                  </w:r>
                  <w:r w:rsidRPr="00B32CC5">
                    <w:rPr>
                      <w:rFonts w:eastAsia="Calibri" w:cs="Arial"/>
                      <w:color w:val="auto"/>
                      <w:sz w:val="18"/>
                      <w:szCs w:val="18"/>
                      <w:lang w:eastAsia="en-US"/>
                    </w:rPr>
                    <w:tab/>
                  </w:r>
                  <w:sdt>
                    <w:sdtPr>
                      <w:rPr>
                        <w:rFonts w:eastAsia="Calibri" w:cs="Arial"/>
                        <w:color w:val="auto"/>
                        <w:sz w:val="18"/>
                        <w:szCs w:val="18"/>
                        <w:lang w:eastAsia="en-US"/>
                      </w:rPr>
                      <w:id w:val="2125956886"/>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Times New Roman"/>
                      <w:color w:val="auto"/>
                      <w:sz w:val="18"/>
                      <w:szCs w:val="20"/>
                      <w:lang w:eastAsia="en-US"/>
                    </w:rPr>
                    <w:t xml:space="preserve"> </w:t>
                  </w:r>
                  <w:r w:rsidRPr="00B32CC5">
                    <w:rPr>
                      <w:rFonts w:eastAsia="Calibri" w:cs="Arial"/>
                      <w:color w:val="auto"/>
                      <w:sz w:val="18"/>
                      <w:szCs w:val="18"/>
                      <w:lang w:eastAsia="en-US"/>
                    </w:rPr>
                    <w:t>non</w:t>
                  </w:r>
                  <w:r w:rsidRPr="00B32CC5">
                    <w:rPr>
                      <w:rFonts w:eastAsia="Calibri" w:cs="Arial"/>
                      <w:color w:val="auto"/>
                      <w:sz w:val="18"/>
                      <w:szCs w:val="18"/>
                      <w:lang w:eastAsia="en-US"/>
                    </w:rPr>
                    <w:tab/>
                  </w:r>
                  <w:sdt>
                    <w:sdtPr>
                      <w:rPr>
                        <w:rFonts w:eastAsia="Calibri" w:cs="Arial"/>
                        <w:color w:val="auto"/>
                        <w:sz w:val="18"/>
                        <w:szCs w:val="18"/>
                        <w:lang w:eastAsia="en-US"/>
                      </w:rPr>
                      <w:id w:val="1383983678"/>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Times New Roman"/>
                      <w:color w:val="auto"/>
                      <w:sz w:val="18"/>
                      <w:szCs w:val="20"/>
                      <w:lang w:eastAsia="en-US"/>
                    </w:rPr>
                    <w:t xml:space="preserve"> </w:t>
                  </w:r>
                  <w:r w:rsidRPr="00B32CC5">
                    <w:rPr>
                      <w:rFonts w:eastAsia="Calibri" w:cs="Arial"/>
                      <w:color w:val="auto"/>
                      <w:sz w:val="18"/>
                      <w:szCs w:val="18"/>
                      <w:lang w:eastAsia="en-US"/>
                    </w:rPr>
                    <w:t>oui</w:t>
                  </w:r>
                </w:p>
                <w:p w14:paraId="0FC1C0BC" w14:textId="77777777" w:rsidR="00B32CC5" w:rsidRPr="00B32CC5" w:rsidRDefault="00B32CC5" w:rsidP="00B32CC5">
                  <w:pPr>
                    <w:spacing w:before="0" w:after="60" w:line="240" w:lineRule="auto"/>
                    <w:jc w:val="left"/>
                    <w:rPr>
                      <w:rFonts w:eastAsia="Calibri" w:cs="Arial"/>
                      <w:color w:val="auto"/>
                      <w:sz w:val="18"/>
                      <w:szCs w:val="18"/>
                      <w:lang w:eastAsia="en-US"/>
                    </w:rPr>
                  </w:pPr>
                  <w:r w:rsidRPr="00B32CC5">
                    <w:rPr>
                      <w:rFonts w:eastAsia="Calibri" w:cs="Arial"/>
                      <w:color w:val="auto"/>
                      <w:sz w:val="18"/>
                      <w:szCs w:val="18"/>
                      <w:lang w:eastAsia="en-US"/>
                    </w:rPr>
                    <w:t>Si oui, lequel ?</w:t>
                  </w:r>
                </w:p>
                <w:p w14:paraId="170B9330" w14:textId="77777777" w:rsidR="00B32CC5" w:rsidRPr="00B32CC5" w:rsidRDefault="00383C49" w:rsidP="00B32CC5">
                  <w:pPr>
                    <w:tabs>
                      <w:tab w:val="left" w:pos="4855"/>
                    </w:tabs>
                    <w:spacing w:before="0" w:after="60" w:line="240" w:lineRule="auto"/>
                    <w:jc w:val="left"/>
                    <w:rPr>
                      <w:rFonts w:eastAsia="Calibri" w:cs="Arial"/>
                      <w:color w:val="auto"/>
                      <w:sz w:val="18"/>
                      <w:szCs w:val="18"/>
                      <w:lang w:eastAsia="en-US"/>
                    </w:rPr>
                  </w:pPr>
                  <w:sdt>
                    <w:sdtPr>
                      <w:rPr>
                        <w:rFonts w:eastAsia="Calibri" w:cs="Arial"/>
                        <w:color w:val="auto"/>
                        <w:sz w:val="18"/>
                        <w:szCs w:val="18"/>
                        <w:lang w:eastAsia="en-US"/>
                      </w:rPr>
                      <w:id w:val="1379198277"/>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Hospitalisation ou prolongation d’hospitalisation</w:t>
                  </w:r>
                  <w:r w:rsidR="00B32CC5" w:rsidRPr="00B32CC5">
                    <w:rPr>
                      <w:rFonts w:eastAsia="Calibri" w:cs="Arial"/>
                      <w:color w:val="auto"/>
                      <w:sz w:val="18"/>
                      <w:szCs w:val="18"/>
                      <w:lang w:eastAsia="en-US"/>
                    </w:rPr>
                    <w:tab/>
                  </w:r>
                  <w:sdt>
                    <w:sdtPr>
                      <w:rPr>
                        <w:rFonts w:eastAsia="Calibri" w:cs="Arial"/>
                        <w:color w:val="auto"/>
                        <w:sz w:val="18"/>
                        <w:szCs w:val="18"/>
                        <w:lang w:eastAsia="en-US"/>
                      </w:rPr>
                      <w:id w:val="2144227547"/>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Menace du pronostic vital immédiat</w:t>
                  </w:r>
                </w:p>
                <w:p w14:paraId="321A5654" w14:textId="77777777" w:rsidR="00B32CC5" w:rsidRPr="00B32CC5" w:rsidRDefault="00383C49" w:rsidP="00B32CC5">
                  <w:pPr>
                    <w:tabs>
                      <w:tab w:val="left" w:pos="4855"/>
                    </w:tabs>
                    <w:spacing w:before="0" w:after="60" w:line="240" w:lineRule="auto"/>
                    <w:jc w:val="left"/>
                    <w:rPr>
                      <w:rFonts w:eastAsia="Calibri" w:cs="Arial"/>
                      <w:color w:val="auto"/>
                      <w:sz w:val="18"/>
                      <w:szCs w:val="18"/>
                      <w:lang w:eastAsia="en-US"/>
                    </w:rPr>
                  </w:pPr>
                  <w:sdt>
                    <w:sdtPr>
                      <w:rPr>
                        <w:rFonts w:eastAsia="Calibri" w:cs="Arial"/>
                        <w:color w:val="auto"/>
                        <w:sz w:val="18"/>
                        <w:szCs w:val="18"/>
                        <w:lang w:eastAsia="en-US"/>
                      </w:rPr>
                      <w:id w:val="448592828"/>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Séquelles ou incapacité significative</w:t>
                  </w:r>
                  <w:r w:rsidR="00B32CC5" w:rsidRPr="00B32CC5">
                    <w:rPr>
                      <w:rFonts w:eastAsia="Calibri" w:cs="Arial"/>
                      <w:color w:val="auto"/>
                      <w:sz w:val="18"/>
                      <w:szCs w:val="18"/>
                      <w:lang w:eastAsia="en-US"/>
                    </w:rPr>
                    <w:tab/>
                  </w:r>
                  <w:sdt>
                    <w:sdtPr>
                      <w:rPr>
                        <w:rFonts w:eastAsia="Calibri" w:cs="Arial"/>
                        <w:color w:val="auto"/>
                        <w:sz w:val="18"/>
                        <w:szCs w:val="18"/>
                        <w:lang w:eastAsia="en-US"/>
                      </w:rPr>
                      <w:id w:val="174513902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Décès, si oui date :</w:t>
                  </w:r>
                </w:p>
                <w:p w14:paraId="376EAFB4" w14:textId="77777777" w:rsidR="00B32CC5" w:rsidRPr="00B32CC5" w:rsidRDefault="00383C49" w:rsidP="00B32CC5">
                  <w:pPr>
                    <w:tabs>
                      <w:tab w:val="left" w:pos="4855"/>
                    </w:tabs>
                    <w:spacing w:before="0" w:after="120" w:line="240" w:lineRule="auto"/>
                    <w:jc w:val="left"/>
                    <w:rPr>
                      <w:rFonts w:eastAsia="Calibri" w:cs="Arial"/>
                      <w:color w:val="auto"/>
                      <w:sz w:val="18"/>
                      <w:szCs w:val="18"/>
                      <w:lang w:eastAsia="en-US"/>
                    </w:rPr>
                  </w:pPr>
                  <w:sdt>
                    <w:sdtPr>
                      <w:rPr>
                        <w:rFonts w:eastAsia="Calibri" w:cs="Arial"/>
                        <w:color w:val="auto"/>
                        <w:sz w:val="18"/>
                        <w:szCs w:val="18"/>
                        <w:lang w:eastAsia="en-US"/>
                      </w:rPr>
                      <w:id w:val="-833531775"/>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Effet jugé « médicalement significatif »*</w:t>
                  </w:r>
                  <w:r w:rsidR="00B32CC5" w:rsidRPr="00B32CC5">
                    <w:rPr>
                      <w:rFonts w:eastAsia="Calibri" w:cs="Arial"/>
                      <w:color w:val="auto"/>
                      <w:sz w:val="18"/>
                      <w:szCs w:val="18"/>
                      <w:lang w:eastAsia="en-US"/>
                    </w:rPr>
                    <w:tab/>
                  </w:r>
                  <w:sdt>
                    <w:sdtPr>
                      <w:rPr>
                        <w:rFonts w:eastAsia="Calibri" w:cs="Arial"/>
                        <w:color w:val="auto"/>
                        <w:sz w:val="18"/>
                        <w:szCs w:val="18"/>
                        <w:lang w:eastAsia="en-US"/>
                      </w:rPr>
                      <w:id w:val="33542972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Anomalie ou malformation congénitale</w:t>
                  </w:r>
                </w:p>
                <w:p w14:paraId="2C576867" w14:textId="77777777" w:rsidR="00B32CC5" w:rsidRPr="00B32CC5" w:rsidRDefault="00B32CC5" w:rsidP="00B32CC5">
                  <w:pPr>
                    <w:tabs>
                      <w:tab w:val="left" w:pos="4855"/>
                    </w:tabs>
                    <w:spacing w:before="0" w:after="120" w:line="240" w:lineRule="auto"/>
                    <w:jc w:val="left"/>
                    <w:rPr>
                      <w:rFonts w:eastAsia="Calibri" w:cs="Arial"/>
                      <w:color w:val="auto"/>
                      <w:sz w:val="18"/>
                      <w:szCs w:val="18"/>
                      <w:lang w:eastAsia="en-US"/>
                    </w:rPr>
                  </w:pPr>
                  <w:r w:rsidRPr="00B32CC5">
                    <w:rPr>
                      <w:rFonts w:eastAsia="Calibri" w:cs="Arial"/>
                      <w:color w:val="auto"/>
                      <w:sz w:val="16"/>
                      <w:szCs w:val="18"/>
                      <w:lang w:eastAsia="en-US"/>
                    </w:rPr>
                    <w:t>* Par exemple : un effet indésirable qui peut potentiellement mettre en danger la vie du patient ou qui peut nécessiter une prise en charge pour éviter l’évolution vers un des autres critères de gravité.</w:t>
                  </w:r>
                </w:p>
              </w:tc>
            </w:tr>
            <w:tr w:rsidR="00B32CC5" w:rsidRPr="00B32CC5" w14:paraId="620668A2" w14:textId="77777777" w:rsidTr="00ED676C">
              <w:tc>
                <w:tcPr>
                  <w:tcW w:w="5000" w:type="pct"/>
                  <w:gridSpan w:val="6"/>
                  <w:shd w:val="clear" w:color="auto" w:fill="E6E6E6"/>
                  <w:tcMar>
                    <w:top w:w="57" w:type="dxa"/>
                    <w:bottom w:w="57" w:type="dxa"/>
                  </w:tcMar>
                  <w:vAlign w:val="center"/>
                </w:tcPr>
                <w:p w14:paraId="17EC5F08" w14:textId="77777777" w:rsidR="00B32CC5" w:rsidRPr="00B32CC5" w:rsidRDefault="00B32CC5" w:rsidP="00B32CC5">
                  <w:pPr>
                    <w:spacing w:before="0" w:after="0" w:line="240" w:lineRule="auto"/>
                    <w:jc w:val="left"/>
                    <w:rPr>
                      <w:rFonts w:eastAsia="Calibri" w:cs="Arial"/>
                      <w:b/>
                      <w:color w:val="auto"/>
                      <w:sz w:val="18"/>
                      <w:szCs w:val="18"/>
                      <w:lang w:val="en-GB" w:eastAsia="en-US"/>
                    </w:rPr>
                  </w:pPr>
                  <w:r w:rsidRPr="00B32CC5">
                    <w:rPr>
                      <w:rFonts w:eastAsia="Calibri" w:cs="Arial"/>
                      <w:b/>
                      <w:color w:val="auto"/>
                      <w:sz w:val="18"/>
                      <w:szCs w:val="18"/>
                      <w:lang w:val="en-GB" w:eastAsia="en-US"/>
                    </w:rPr>
                    <w:t>MESURES PRISES</w:t>
                  </w:r>
                </w:p>
              </w:tc>
            </w:tr>
            <w:tr w:rsidR="00B32CC5" w:rsidRPr="00B32CC5" w14:paraId="7D2D7145" w14:textId="77777777" w:rsidTr="00ED676C">
              <w:trPr>
                <w:trHeight w:val="1631"/>
              </w:trPr>
              <w:tc>
                <w:tcPr>
                  <w:tcW w:w="5000" w:type="pct"/>
                  <w:gridSpan w:val="6"/>
                  <w:tcMar>
                    <w:top w:w="57" w:type="dxa"/>
                    <w:bottom w:w="57" w:type="dxa"/>
                  </w:tcMar>
                </w:tcPr>
                <w:p w14:paraId="2AE8E791" w14:textId="77777777" w:rsidR="00B32CC5" w:rsidRPr="00B32CC5" w:rsidRDefault="00B32CC5" w:rsidP="00B32CC5">
                  <w:pPr>
                    <w:tabs>
                      <w:tab w:val="left" w:pos="2161"/>
                      <w:tab w:val="left" w:pos="3295"/>
                    </w:tabs>
                    <w:spacing w:before="60" w:after="60" w:line="240" w:lineRule="auto"/>
                    <w:jc w:val="left"/>
                    <w:rPr>
                      <w:rFonts w:eastAsia="Calibri" w:cs="Arial"/>
                      <w:color w:val="auto"/>
                      <w:sz w:val="18"/>
                      <w:szCs w:val="18"/>
                      <w:lang w:eastAsia="en-US"/>
                    </w:rPr>
                  </w:pPr>
                  <w:r w:rsidRPr="00B32CC5">
                    <w:rPr>
                      <w:rFonts w:eastAsia="Calibri" w:cs="Arial"/>
                      <w:color w:val="auto"/>
                      <w:sz w:val="18"/>
                      <w:szCs w:val="18"/>
                      <w:lang w:eastAsia="en-US"/>
                    </w:rPr>
                    <w:t>Arrêt du médicament :</w:t>
                  </w:r>
                  <w:r w:rsidRPr="00B32CC5">
                    <w:rPr>
                      <w:rFonts w:eastAsia="Calibri" w:cs="Arial"/>
                      <w:color w:val="auto"/>
                      <w:sz w:val="18"/>
                      <w:szCs w:val="18"/>
                      <w:lang w:eastAsia="en-US"/>
                    </w:rPr>
                    <w:tab/>
                    <w:t xml:space="preserve"> </w:t>
                  </w:r>
                  <w:sdt>
                    <w:sdtPr>
                      <w:rPr>
                        <w:rFonts w:eastAsia="Calibri" w:cs="Arial"/>
                        <w:color w:val="auto"/>
                        <w:sz w:val="18"/>
                        <w:szCs w:val="18"/>
                        <w:lang w:eastAsia="en-US"/>
                      </w:rPr>
                      <w:id w:val="2059049713"/>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non</w:t>
                  </w:r>
                  <w:r w:rsidRPr="00B32CC5">
                    <w:rPr>
                      <w:rFonts w:eastAsia="Calibri" w:cs="Arial"/>
                      <w:color w:val="auto"/>
                      <w:sz w:val="18"/>
                      <w:szCs w:val="18"/>
                      <w:lang w:eastAsia="en-US"/>
                    </w:rPr>
                    <w:tab/>
                  </w:r>
                  <w:sdt>
                    <w:sdtPr>
                      <w:rPr>
                        <w:rFonts w:eastAsia="Calibri" w:cs="Arial"/>
                        <w:color w:val="auto"/>
                        <w:sz w:val="18"/>
                        <w:szCs w:val="18"/>
                        <w:lang w:eastAsia="en-US"/>
                      </w:rPr>
                      <w:id w:val="482515074"/>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oui, si oui date :</w:t>
                  </w:r>
                </w:p>
                <w:p w14:paraId="440881EA" w14:textId="77777777" w:rsidR="00B32CC5" w:rsidRPr="00B32CC5" w:rsidRDefault="00B32CC5" w:rsidP="00B32CC5">
                  <w:pPr>
                    <w:tabs>
                      <w:tab w:val="left" w:pos="3862"/>
                    </w:tabs>
                    <w:spacing w:before="0" w:after="0" w:line="240" w:lineRule="auto"/>
                    <w:jc w:val="left"/>
                    <w:rPr>
                      <w:rFonts w:eastAsia="Calibri" w:cs="Arial"/>
                      <w:color w:val="44546A"/>
                      <w:sz w:val="18"/>
                      <w:szCs w:val="18"/>
                      <w:lang w:eastAsia="en-US"/>
                    </w:rPr>
                  </w:pPr>
                  <w:r w:rsidRPr="00B32CC5">
                    <w:rPr>
                      <w:rFonts w:eastAsia="Calibri" w:cs="Arial"/>
                      <w:color w:val="auto"/>
                      <w:sz w:val="18"/>
                      <w:szCs w:val="18"/>
                      <w:lang w:eastAsia="en-US"/>
                    </w:rPr>
                    <w:t xml:space="preserve">Si oui, disparition de l’effet indésirable ? </w:t>
                  </w:r>
                  <w:r w:rsidRPr="00B32CC5">
                    <w:rPr>
                      <w:rFonts w:eastAsia="Calibri" w:cs="Arial"/>
                      <w:color w:val="auto"/>
                      <w:sz w:val="18"/>
                      <w:szCs w:val="18"/>
                      <w:lang w:eastAsia="en-US"/>
                    </w:rPr>
                    <w:tab/>
                    <w:t xml:space="preserve"> </w:t>
                  </w:r>
                  <w:sdt>
                    <w:sdtPr>
                      <w:rPr>
                        <w:rFonts w:eastAsia="Calibri" w:cs="Arial"/>
                        <w:color w:val="auto"/>
                        <w:sz w:val="18"/>
                        <w:szCs w:val="18"/>
                        <w:lang w:eastAsia="en-US"/>
                      </w:rPr>
                      <w:id w:val="566153202"/>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non</w:t>
                  </w:r>
                  <w:r w:rsidRPr="00B32CC5">
                    <w:rPr>
                      <w:rFonts w:eastAsia="Calibri" w:cs="Arial"/>
                      <w:color w:val="auto"/>
                      <w:sz w:val="18"/>
                      <w:szCs w:val="18"/>
                      <w:lang w:eastAsia="en-US"/>
                    </w:rPr>
                    <w:tab/>
                  </w:r>
                  <w:sdt>
                    <w:sdtPr>
                      <w:rPr>
                        <w:rFonts w:eastAsia="Calibri" w:cs="Arial"/>
                        <w:color w:val="auto"/>
                        <w:sz w:val="18"/>
                        <w:szCs w:val="18"/>
                        <w:lang w:eastAsia="en-US"/>
                      </w:rPr>
                      <w:id w:val="-638882474"/>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Times New Roman"/>
                      <w:color w:val="auto"/>
                      <w:sz w:val="18"/>
                      <w:szCs w:val="20"/>
                      <w:lang w:eastAsia="en-US"/>
                    </w:rPr>
                    <w:t xml:space="preserve"> </w:t>
                  </w:r>
                  <w:r w:rsidRPr="00B32CC5">
                    <w:rPr>
                      <w:rFonts w:eastAsia="Calibri" w:cs="Arial"/>
                      <w:color w:val="auto"/>
                      <w:sz w:val="18"/>
                      <w:szCs w:val="18"/>
                      <w:lang w:eastAsia="en-US"/>
                    </w:rPr>
                    <w:t xml:space="preserve">oui, si oui date: </w:t>
                  </w:r>
                </w:p>
                <w:p w14:paraId="156CB87D" w14:textId="77777777" w:rsidR="00B32CC5" w:rsidRPr="00B32CC5" w:rsidRDefault="00B32CC5" w:rsidP="00B32CC5">
                  <w:pPr>
                    <w:spacing w:before="0" w:after="0" w:line="240" w:lineRule="auto"/>
                    <w:jc w:val="left"/>
                    <w:rPr>
                      <w:rFonts w:eastAsia="Calibri" w:cs="Arial"/>
                      <w:color w:val="auto"/>
                      <w:sz w:val="18"/>
                      <w:szCs w:val="18"/>
                      <w:lang w:eastAsia="en-US"/>
                    </w:rPr>
                  </w:pPr>
                </w:p>
                <w:p w14:paraId="06EE5C05" w14:textId="77777777" w:rsidR="00B32CC5" w:rsidRPr="00B32CC5" w:rsidRDefault="00B32CC5" w:rsidP="00B32CC5">
                  <w:pPr>
                    <w:spacing w:before="0" w:after="0" w:line="240" w:lineRule="auto"/>
                    <w:jc w:val="left"/>
                    <w:rPr>
                      <w:rFonts w:eastAsia="Calibri" w:cs="Arial"/>
                      <w:color w:val="44546A"/>
                      <w:sz w:val="18"/>
                      <w:szCs w:val="18"/>
                      <w:lang w:eastAsia="en-US"/>
                    </w:rPr>
                  </w:pPr>
                  <w:r w:rsidRPr="00B32CC5">
                    <w:rPr>
                      <w:rFonts w:eastAsia="Calibri" w:cs="Arial"/>
                      <w:color w:val="auto"/>
                      <w:sz w:val="18"/>
                      <w:szCs w:val="18"/>
                      <w:lang w:eastAsia="en-US"/>
                    </w:rPr>
                    <w:t xml:space="preserve">Autres mesures prises (traitement, modification de posologie) : </w:t>
                  </w:r>
                </w:p>
                <w:p w14:paraId="014CDFAC" w14:textId="77777777" w:rsidR="00B32CC5" w:rsidRPr="00B32CC5" w:rsidRDefault="00B32CC5" w:rsidP="00B32CC5">
                  <w:pPr>
                    <w:spacing w:before="0" w:after="60" w:line="240" w:lineRule="auto"/>
                    <w:jc w:val="left"/>
                    <w:rPr>
                      <w:rFonts w:eastAsia="Calibri" w:cs="Arial"/>
                      <w:noProof/>
                      <w:color w:val="44546A"/>
                      <w:sz w:val="18"/>
                      <w:szCs w:val="18"/>
                      <w:lang w:eastAsia="en-US"/>
                    </w:rPr>
                  </w:pPr>
                </w:p>
              </w:tc>
            </w:tr>
            <w:tr w:rsidR="00B32CC5" w:rsidRPr="00B32CC5" w14:paraId="0A6ECC9F" w14:textId="77777777" w:rsidTr="00ED676C">
              <w:tc>
                <w:tcPr>
                  <w:tcW w:w="5000" w:type="pct"/>
                  <w:gridSpan w:val="6"/>
                  <w:shd w:val="clear" w:color="auto" w:fill="E6E6E6"/>
                  <w:tcMar>
                    <w:top w:w="57" w:type="dxa"/>
                    <w:bottom w:w="57" w:type="dxa"/>
                  </w:tcMar>
                  <w:vAlign w:val="center"/>
                </w:tcPr>
                <w:p w14:paraId="535F4F37" w14:textId="77777777" w:rsidR="00B32CC5" w:rsidRPr="00B32CC5" w:rsidRDefault="00B32CC5" w:rsidP="00B32CC5">
                  <w:pPr>
                    <w:spacing w:before="0" w:after="0" w:line="240" w:lineRule="auto"/>
                    <w:jc w:val="left"/>
                    <w:rPr>
                      <w:rFonts w:eastAsia="Calibri" w:cs="Arial"/>
                      <w:b/>
                      <w:color w:val="auto"/>
                      <w:sz w:val="18"/>
                      <w:szCs w:val="18"/>
                      <w:lang w:eastAsia="en-US"/>
                    </w:rPr>
                  </w:pPr>
                  <w:r w:rsidRPr="00B32CC5">
                    <w:rPr>
                      <w:rFonts w:eastAsia="Calibri" w:cs="Arial"/>
                      <w:b/>
                      <w:color w:val="auto"/>
                      <w:sz w:val="18"/>
                      <w:szCs w:val="18"/>
                      <w:lang w:eastAsia="en-US"/>
                    </w:rPr>
                    <w:t>EVOLUTION</w:t>
                  </w:r>
                </w:p>
              </w:tc>
            </w:tr>
            <w:tr w:rsidR="00B32CC5" w:rsidRPr="00B32CC5" w14:paraId="767E5A54" w14:textId="77777777" w:rsidTr="00ED676C">
              <w:trPr>
                <w:trHeight w:val="1134"/>
              </w:trPr>
              <w:tc>
                <w:tcPr>
                  <w:tcW w:w="5000" w:type="pct"/>
                  <w:gridSpan w:val="6"/>
                  <w:tcMar>
                    <w:top w:w="57" w:type="dxa"/>
                    <w:bottom w:w="57" w:type="dxa"/>
                  </w:tcMar>
                  <w:vAlign w:val="center"/>
                </w:tcPr>
                <w:p w14:paraId="57ACA8DB" w14:textId="77777777" w:rsidR="00B32CC5" w:rsidRPr="00B32CC5" w:rsidRDefault="00383C49" w:rsidP="00B32CC5">
                  <w:pPr>
                    <w:tabs>
                      <w:tab w:val="left" w:pos="1736"/>
                      <w:tab w:val="left" w:pos="4713"/>
                    </w:tabs>
                    <w:spacing w:before="60" w:after="60" w:line="240" w:lineRule="auto"/>
                    <w:jc w:val="left"/>
                    <w:rPr>
                      <w:rFonts w:eastAsia="Calibri" w:cs="Arial"/>
                      <w:color w:val="auto"/>
                      <w:sz w:val="18"/>
                      <w:szCs w:val="18"/>
                      <w:lang w:eastAsia="en-US"/>
                    </w:rPr>
                  </w:pPr>
                  <w:sdt>
                    <w:sdtPr>
                      <w:rPr>
                        <w:rFonts w:eastAsia="Calibri" w:cs="Arial"/>
                        <w:color w:val="auto"/>
                        <w:sz w:val="18"/>
                        <w:szCs w:val="18"/>
                        <w:lang w:eastAsia="en-US"/>
                      </w:rPr>
                      <w:id w:val="-1791421874"/>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Guérison</w:t>
                  </w:r>
                  <w:r w:rsidR="00B32CC5" w:rsidRPr="00B32CC5">
                    <w:rPr>
                      <w:rFonts w:eastAsia="Calibri" w:cs="Arial"/>
                      <w:color w:val="auto"/>
                      <w:sz w:val="18"/>
                      <w:szCs w:val="18"/>
                      <w:lang w:eastAsia="en-US"/>
                    </w:rPr>
                    <w:tab/>
                  </w:r>
                  <w:sdt>
                    <w:sdtPr>
                      <w:rPr>
                        <w:rFonts w:eastAsia="Calibri" w:cs="Arial"/>
                        <w:color w:val="auto"/>
                        <w:sz w:val="18"/>
                        <w:szCs w:val="18"/>
                        <w:lang w:eastAsia="en-US"/>
                      </w:rPr>
                      <w:id w:val="980965257"/>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En cours d’amélioration</w:t>
                  </w:r>
                  <w:r w:rsidR="00B32CC5" w:rsidRPr="00B32CC5">
                    <w:rPr>
                      <w:rFonts w:eastAsia="Calibri" w:cs="Arial"/>
                      <w:color w:val="auto"/>
                      <w:sz w:val="18"/>
                      <w:szCs w:val="18"/>
                      <w:lang w:eastAsia="en-US"/>
                    </w:rPr>
                    <w:tab/>
                  </w:r>
                  <w:sdt>
                    <w:sdtPr>
                      <w:rPr>
                        <w:rFonts w:eastAsia="Calibri" w:cs="Arial"/>
                        <w:color w:val="auto"/>
                        <w:sz w:val="18"/>
                        <w:szCs w:val="18"/>
                        <w:lang w:eastAsia="en-US"/>
                      </w:rPr>
                      <w:id w:val="-1488163445"/>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Inchangé</w:t>
                  </w:r>
                  <w:r w:rsidR="00B32CC5" w:rsidRPr="00B32CC5">
                    <w:rPr>
                      <w:rFonts w:eastAsia="Calibri" w:cs="Arial"/>
                      <w:color w:val="auto"/>
                      <w:sz w:val="18"/>
                      <w:szCs w:val="18"/>
                      <w:lang w:eastAsia="en-US"/>
                    </w:rPr>
                    <w:tab/>
                  </w:r>
                </w:p>
                <w:p w14:paraId="15D6C323" w14:textId="77777777" w:rsidR="00B32CC5" w:rsidRPr="00B32CC5" w:rsidRDefault="00383C49" w:rsidP="00B32CC5">
                  <w:pPr>
                    <w:tabs>
                      <w:tab w:val="left" w:pos="1736"/>
                      <w:tab w:val="left" w:pos="4713"/>
                    </w:tabs>
                    <w:spacing w:before="0" w:after="0" w:line="240" w:lineRule="auto"/>
                    <w:jc w:val="left"/>
                    <w:rPr>
                      <w:rFonts w:eastAsia="Calibri" w:cs="Arial"/>
                      <w:color w:val="auto"/>
                      <w:sz w:val="18"/>
                      <w:szCs w:val="18"/>
                      <w:lang w:eastAsia="en-US"/>
                    </w:rPr>
                  </w:pPr>
                  <w:sdt>
                    <w:sdtPr>
                      <w:rPr>
                        <w:rFonts w:eastAsia="Calibri" w:cs="Arial"/>
                        <w:color w:val="auto"/>
                        <w:sz w:val="18"/>
                        <w:szCs w:val="18"/>
                        <w:lang w:eastAsia="en-US"/>
                      </w:rPr>
                      <w:id w:val="1174838367"/>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Times New Roman"/>
                      <w:color w:val="auto"/>
                      <w:sz w:val="18"/>
                      <w:szCs w:val="20"/>
                      <w:lang w:eastAsia="en-US"/>
                    </w:rPr>
                    <w:t xml:space="preserve"> </w:t>
                  </w:r>
                  <w:r w:rsidR="00B32CC5" w:rsidRPr="00B32CC5">
                    <w:rPr>
                      <w:rFonts w:eastAsia="Calibri" w:cs="Arial"/>
                      <w:color w:val="auto"/>
                      <w:sz w:val="18"/>
                      <w:szCs w:val="18"/>
                      <w:lang w:eastAsia="en-US"/>
                    </w:rPr>
                    <w:t>Aggravation</w:t>
                  </w:r>
                  <w:r w:rsidR="00B32CC5" w:rsidRPr="00B32CC5">
                    <w:rPr>
                      <w:rFonts w:eastAsia="Calibri" w:cs="Arial"/>
                      <w:color w:val="auto"/>
                      <w:sz w:val="18"/>
                      <w:szCs w:val="18"/>
                      <w:lang w:eastAsia="en-US"/>
                    </w:rPr>
                    <w:tab/>
                  </w:r>
                  <w:sdt>
                    <w:sdtPr>
                      <w:rPr>
                        <w:rFonts w:eastAsia="Calibri" w:cs="Arial"/>
                        <w:color w:val="auto"/>
                        <w:sz w:val="18"/>
                        <w:szCs w:val="18"/>
                        <w:lang w:eastAsia="en-US"/>
                      </w:rPr>
                      <w:id w:val="-16054438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Guérison avec séquelles </w:t>
                  </w:r>
                  <w:r w:rsidR="00B32CC5" w:rsidRPr="00B32CC5">
                    <w:rPr>
                      <w:rFonts w:eastAsia="Calibri" w:cs="Arial"/>
                      <w:color w:val="auto"/>
                      <w:sz w:val="18"/>
                      <w:szCs w:val="18"/>
                      <w:lang w:eastAsia="en-US"/>
                    </w:rPr>
                    <w:tab/>
                  </w:r>
                  <w:sdt>
                    <w:sdtPr>
                      <w:rPr>
                        <w:rFonts w:eastAsia="Calibri" w:cs="Arial"/>
                        <w:color w:val="auto"/>
                        <w:sz w:val="18"/>
                        <w:szCs w:val="18"/>
                        <w:lang w:eastAsia="en-US"/>
                      </w:rPr>
                      <w:id w:val="1346743786"/>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Décès</w:t>
                  </w:r>
                </w:p>
                <w:p w14:paraId="6B08C691" w14:textId="77777777" w:rsidR="00B32CC5" w:rsidRPr="00B32CC5" w:rsidRDefault="00B32CC5" w:rsidP="00B32CC5">
                  <w:pPr>
                    <w:spacing w:before="0" w:after="0" w:line="240" w:lineRule="auto"/>
                    <w:jc w:val="left"/>
                    <w:rPr>
                      <w:rFonts w:eastAsia="Calibri" w:cs="Arial"/>
                      <w:color w:val="auto"/>
                      <w:sz w:val="18"/>
                      <w:szCs w:val="18"/>
                      <w:lang w:eastAsia="en-US"/>
                    </w:rPr>
                  </w:pPr>
                </w:p>
                <w:p w14:paraId="4AB69300" w14:textId="77777777" w:rsidR="00B32CC5" w:rsidRPr="00B32CC5" w:rsidRDefault="00B32CC5" w:rsidP="00B32CC5">
                  <w:pPr>
                    <w:spacing w:before="0" w:after="60" w:line="240" w:lineRule="auto"/>
                    <w:jc w:val="left"/>
                    <w:rPr>
                      <w:rFonts w:eastAsia="Calibri" w:cs="Arial"/>
                      <w:color w:val="44546A"/>
                      <w:sz w:val="18"/>
                      <w:szCs w:val="18"/>
                      <w:lang w:eastAsia="en-US"/>
                    </w:rPr>
                  </w:pPr>
                  <w:r w:rsidRPr="00B32CC5">
                    <w:rPr>
                      <w:rFonts w:eastAsia="Calibri" w:cs="Arial"/>
                      <w:color w:val="auto"/>
                      <w:sz w:val="18"/>
                      <w:szCs w:val="18"/>
                      <w:lang w:eastAsia="en-US"/>
                    </w:rPr>
                    <w:t xml:space="preserve">Le médicament a été réintroduit :        </w:t>
                  </w:r>
                  <w:sdt>
                    <w:sdtPr>
                      <w:rPr>
                        <w:rFonts w:eastAsia="Calibri" w:cs="Arial"/>
                        <w:color w:val="auto"/>
                        <w:sz w:val="18"/>
                        <w:szCs w:val="18"/>
                        <w:lang w:eastAsia="en-US"/>
                      </w:rPr>
                      <w:id w:val="1202435533"/>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non        </w:t>
                  </w:r>
                  <w:sdt>
                    <w:sdtPr>
                      <w:rPr>
                        <w:rFonts w:eastAsia="Calibri" w:cs="Arial"/>
                        <w:color w:val="auto"/>
                        <w:sz w:val="18"/>
                        <w:szCs w:val="18"/>
                        <w:lang w:eastAsia="en-US"/>
                      </w:rPr>
                      <w:id w:val="493378835"/>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oui, si oui date :</w:t>
                  </w:r>
                  <w:r w:rsidRPr="00B32CC5">
                    <w:rPr>
                      <w:rFonts w:eastAsia="Calibri" w:cs="Arial"/>
                      <w:color w:val="44546A"/>
                      <w:sz w:val="18"/>
                      <w:szCs w:val="18"/>
                      <w:lang w:eastAsia="en-US"/>
                    </w:rPr>
                    <w:t xml:space="preserve">             </w:t>
                  </w:r>
                  <w:r w:rsidRPr="00B32CC5">
                    <w:rPr>
                      <w:rFonts w:eastAsia="Calibri" w:cs="Arial"/>
                      <w:color w:val="auto"/>
                      <w:sz w:val="18"/>
                      <w:szCs w:val="18"/>
                      <w:lang w:eastAsia="en-US"/>
                    </w:rPr>
                    <w:t xml:space="preserve">        posologie : </w:t>
                  </w:r>
                </w:p>
                <w:p w14:paraId="5932373F" w14:textId="77777777" w:rsidR="00B32CC5" w:rsidRPr="00B32CC5" w:rsidRDefault="00B32CC5" w:rsidP="00B32CC5">
                  <w:pPr>
                    <w:spacing w:before="0" w:after="60" w:line="240" w:lineRule="auto"/>
                    <w:jc w:val="left"/>
                    <w:rPr>
                      <w:rFonts w:eastAsia="Calibri" w:cs="Arial"/>
                      <w:color w:val="auto"/>
                      <w:sz w:val="18"/>
                      <w:szCs w:val="18"/>
                      <w:lang w:eastAsia="en-US"/>
                    </w:rPr>
                  </w:pPr>
                  <w:r w:rsidRPr="00B32CC5">
                    <w:rPr>
                      <w:rFonts w:eastAsia="Calibri" w:cs="Arial"/>
                      <w:color w:val="auto"/>
                      <w:sz w:val="18"/>
                      <w:szCs w:val="18"/>
                      <w:lang w:eastAsia="en-US"/>
                    </w:rPr>
                    <w:t>Si réintroduction du médicament, y-a-t-il eu réapparition de l’effet indésirable ?</w:t>
                  </w:r>
                  <w:r w:rsidRPr="00B32CC5">
                    <w:rPr>
                      <w:rFonts w:eastAsia="Calibri" w:cs="Arial"/>
                      <w:color w:val="auto"/>
                      <w:sz w:val="18"/>
                      <w:szCs w:val="18"/>
                      <w:lang w:eastAsia="en-US"/>
                    </w:rPr>
                    <w:tab/>
                    <w:t xml:space="preserve"> </w:t>
                  </w:r>
                  <w:sdt>
                    <w:sdtPr>
                      <w:rPr>
                        <w:rFonts w:eastAsia="Calibri" w:cs="Arial"/>
                        <w:color w:val="auto"/>
                        <w:sz w:val="18"/>
                        <w:szCs w:val="18"/>
                        <w:lang w:eastAsia="en-US"/>
                      </w:rPr>
                      <w:id w:val="-1972888069"/>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non      </w:t>
                  </w:r>
                  <w:sdt>
                    <w:sdtPr>
                      <w:rPr>
                        <w:rFonts w:eastAsia="Calibri" w:cs="Arial"/>
                        <w:color w:val="auto"/>
                        <w:sz w:val="18"/>
                        <w:szCs w:val="18"/>
                        <w:lang w:eastAsia="en-US"/>
                      </w:rPr>
                      <w:id w:val="-329365035"/>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oui</w:t>
                  </w:r>
                </w:p>
              </w:tc>
            </w:tr>
            <w:tr w:rsidR="00B32CC5" w:rsidRPr="00B32CC5" w14:paraId="35DD5DEC" w14:textId="77777777" w:rsidTr="00ED676C">
              <w:tc>
                <w:tcPr>
                  <w:tcW w:w="5000" w:type="pct"/>
                  <w:gridSpan w:val="6"/>
                  <w:shd w:val="clear" w:color="auto" w:fill="E6E6E6"/>
                  <w:tcMar>
                    <w:top w:w="57" w:type="dxa"/>
                    <w:bottom w:w="57" w:type="dxa"/>
                  </w:tcMar>
                  <w:vAlign w:val="center"/>
                </w:tcPr>
                <w:p w14:paraId="685C3EAD" w14:textId="77777777" w:rsidR="00B32CC5" w:rsidRPr="00B32CC5" w:rsidRDefault="00B32CC5" w:rsidP="00B32CC5">
                  <w:pPr>
                    <w:spacing w:before="0" w:after="0" w:line="240" w:lineRule="auto"/>
                    <w:jc w:val="left"/>
                    <w:rPr>
                      <w:rFonts w:eastAsia="Calibri" w:cs="Arial"/>
                      <w:b/>
                      <w:color w:val="auto"/>
                      <w:sz w:val="18"/>
                      <w:szCs w:val="18"/>
                      <w:lang w:val="en-GB" w:eastAsia="en-US"/>
                    </w:rPr>
                  </w:pPr>
                  <w:r w:rsidRPr="00B32CC5">
                    <w:rPr>
                      <w:rFonts w:eastAsia="Calibri" w:cs="Arial"/>
                      <w:b/>
                      <w:color w:val="auto"/>
                      <w:sz w:val="18"/>
                      <w:szCs w:val="18"/>
                      <w:lang w:val="en-GB" w:eastAsia="en-US"/>
                    </w:rPr>
                    <w:t>EXAMENS COMPLEMENTAIRES</w:t>
                  </w:r>
                </w:p>
              </w:tc>
            </w:tr>
            <w:tr w:rsidR="00B32CC5" w:rsidRPr="00B32CC5" w14:paraId="1B0D506D" w14:textId="77777777" w:rsidTr="00ED676C">
              <w:trPr>
                <w:trHeight w:val="1408"/>
              </w:trPr>
              <w:tc>
                <w:tcPr>
                  <w:tcW w:w="5000" w:type="pct"/>
                  <w:gridSpan w:val="6"/>
                  <w:tcMar>
                    <w:top w:w="57" w:type="dxa"/>
                    <w:bottom w:w="57" w:type="dxa"/>
                  </w:tcMar>
                </w:tcPr>
                <w:p w14:paraId="0868EFDE" w14:textId="77777777" w:rsidR="00B32CC5" w:rsidRPr="00B32CC5" w:rsidRDefault="00B32CC5" w:rsidP="00B32CC5">
                  <w:pPr>
                    <w:spacing w:before="0" w:after="0" w:line="240" w:lineRule="auto"/>
                    <w:jc w:val="left"/>
                    <w:rPr>
                      <w:rFonts w:eastAsia="Calibri" w:cs="Arial"/>
                      <w:color w:val="auto"/>
                      <w:sz w:val="18"/>
                      <w:szCs w:val="18"/>
                      <w:lang w:eastAsia="en-US"/>
                    </w:rPr>
                  </w:pPr>
                  <w:r w:rsidRPr="00B32CC5">
                    <w:rPr>
                      <w:rFonts w:eastAsia="Calibri" w:cs="Arial"/>
                      <w:color w:val="auto"/>
                      <w:sz w:val="18"/>
                      <w:szCs w:val="18"/>
                      <w:lang w:eastAsia="en-US"/>
                    </w:rPr>
                    <w:t xml:space="preserve">Résultats d’autopsie, d’examens cliniques, radiographiques, biologiques etc. (préciser dates et normales de laboratoire) </w:t>
                  </w:r>
                </w:p>
                <w:p w14:paraId="3CC6D5EA" w14:textId="77777777" w:rsidR="00B32CC5" w:rsidRPr="00B32CC5" w:rsidRDefault="00B32CC5" w:rsidP="00B32CC5">
                  <w:pPr>
                    <w:spacing w:before="0" w:after="0" w:line="240" w:lineRule="auto"/>
                    <w:jc w:val="left"/>
                    <w:rPr>
                      <w:rFonts w:eastAsia="Calibri" w:cs="Arial"/>
                      <w:i/>
                      <w:color w:val="auto"/>
                      <w:sz w:val="18"/>
                      <w:szCs w:val="18"/>
                      <w:lang w:eastAsia="en-US"/>
                    </w:rPr>
                  </w:pPr>
                </w:p>
                <w:p w14:paraId="330949AD" w14:textId="77777777" w:rsidR="00B32CC5" w:rsidRPr="00B32CC5" w:rsidRDefault="00B32CC5" w:rsidP="00B32CC5">
                  <w:pPr>
                    <w:spacing w:before="0" w:after="0" w:line="240" w:lineRule="auto"/>
                    <w:jc w:val="left"/>
                    <w:rPr>
                      <w:rFonts w:eastAsia="Calibri" w:cs="Arial"/>
                      <w:color w:val="auto"/>
                      <w:sz w:val="18"/>
                      <w:szCs w:val="18"/>
                      <w:lang w:eastAsia="en-US"/>
                    </w:rPr>
                  </w:pPr>
                  <w:r w:rsidRPr="00B32CC5">
                    <w:rPr>
                      <w:rFonts w:eastAsia="Calibri" w:cs="Arial"/>
                      <w:i/>
                      <w:color w:val="auto"/>
                      <w:sz w:val="18"/>
                      <w:szCs w:val="18"/>
                      <w:lang w:eastAsia="en-US"/>
                    </w:rPr>
                    <w:t>Pour plus de simplicité, vous pouvez joindre une photocopie anonymisée des résultats à ce questionnaire</w:t>
                  </w:r>
                  <w:r w:rsidRPr="00B32CC5">
                    <w:rPr>
                      <w:rFonts w:eastAsia="Calibri" w:cs="Arial"/>
                      <w:color w:val="auto"/>
                      <w:sz w:val="18"/>
                      <w:szCs w:val="18"/>
                      <w:lang w:eastAsia="en-US"/>
                    </w:rPr>
                    <w:t>.</w:t>
                  </w:r>
                </w:p>
                <w:p w14:paraId="065C3942" w14:textId="77777777" w:rsidR="00B32CC5" w:rsidRPr="00B32CC5" w:rsidRDefault="00B32CC5" w:rsidP="00B32CC5">
                  <w:pPr>
                    <w:spacing w:before="0" w:after="0" w:line="240" w:lineRule="auto"/>
                    <w:jc w:val="left"/>
                    <w:rPr>
                      <w:rFonts w:eastAsia="Calibri" w:cs="Arial"/>
                      <w:color w:val="auto"/>
                      <w:sz w:val="18"/>
                      <w:szCs w:val="18"/>
                      <w:lang w:eastAsia="en-US"/>
                    </w:rPr>
                  </w:pPr>
                </w:p>
              </w:tc>
            </w:tr>
            <w:tr w:rsidR="00B32CC5" w:rsidRPr="00B32CC5" w14:paraId="07D72429" w14:textId="77777777" w:rsidTr="00ED676C">
              <w:tc>
                <w:tcPr>
                  <w:tcW w:w="5000" w:type="pct"/>
                  <w:gridSpan w:val="6"/>
                  <w:shd w:val="clear" w:color="auto" w:fill="E6E6E6"/>
                  <w:tcMar>
                    <w:top w:w="57" w:type="dxa"/>
                    <w:bottom w:w="57" w:type="dxa"/>
                  </w:tcMar>
                  <w:vAlign w:val="center"/>
                </w:tcPr>
                <w:p w14:paraId="68D328F5" w14:textId="77777777" w:rsidR="00B32CC5" w:rsidRPr="00B32CC5" w:rsidRDefault="00B32CC5" w:rsidP="00B32CC5">
                  <w:pPr>
                    <w:spacing w:before="0" w:after="0" w:line="240" w:lineRule="auto"/>
                    <w:jc w:val="left"/>
                    <w:rPr>
                      <w:rFonts w:eastAsia="Calibri" w:cs="Arial"/>
                      <w:b/>
                      <w:color w:val="auto"/>
                      <w:sz w:val="18"/>
                      <w:szCs w:val="18"/>
                      <w:lang w:eastAsia="en-US"/>
                    </w:rPr>
                  </w:pPr>
                  <w:r w:rsidRPr="00B32CC5">
                    <w:rPr>
                      <w:rFonts w:eastAsia="Calibri" w:cs="Arial"/>
                      <w:b/>
                      <w:color w:val="auto"/>
                      <w:sz w:val="18"/>
                      <w:szCs w:val="18"/>
                      <w:lang w:eastAsia="en-US"/>
                    </w:rPr>
                    <w:t>LIEN DE CAUSALITE ENTRE L’EFFET INDESIRABLE ET LE MEDICAMENT</w:t>
                  </w:r>
                </w:p>
              </w:tc>
            </w:tr>
            <w:tr w:rsidR="00B32CC5" w:rsidRPr="00B32CC5" w14:paraId="55794CA9" w14:textId="77777777" w:rsidTr="00ED676C">
              <w:trPr>
                <w:trHeight w:val="1812"/>
              </w:trPr>
              <w:tc>
                <w:tcPr>
                  <w:tcW w:w="5000" w:type="pct"/>
                  <w:gridSpan w:val="6"/>
                  <w:tcMar>
                    <w:top w:w="57" w:type="dxa"/>
                    <w:bottom w:w="57" w:type="dxa"/>
                  </w:tcMar>
                </w:tcPr>
                <w:p w14:paraId="6392F49C" w14:textId="77777777" w:rsidR="00B32CC5" w:rsidRPr="00B32CC5" w:rsidRDefault="00383C49" w:rsidP="00B32CC5">
                  <w:pPr>
                    <w:tabs>
                      <w:tab w:val="left" w:pos="1736"/>
                      <w:tab w:val="left" w:pos="4713"/>
                      <w:tab w:val="left" w:pos="6981"/>
                    </w:tabs>
                    <w:spacing w:before="60" w:after="60" w:line="240" w:lineRule="auto"/>
                    <w:jc w:val="left"/>
                    <w:rPr>
                      <w:rFonts w:eastAsia="Calibri" w:cs="Arial"/>
                      <w:color w:val="auto"/>
                      <w:sz w:val="18"/>
                      <w:szCs w:val="18"/>
                      <w:lang w:eastAsia="en-US"/>
                    </w:rPr>
                  </w:pPr>
                  <w:sdt>
                    <w:sdtPr>
                      <w:rPr>
                        <w:rFonts w:eastAsia="Calibri" w:cs="Arial"/>
                        <w:color w:val="auto"/>
                        <w:sz w:val="18"/>
                        <w:szCs w:val="18"/>
                        <w:lang w:eastAsia="en-US"/>
                      </w:rPr>
                      <w:id w:val="764888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Sans rapport</w:t>
                  </w:r>
                  <w:r w:rsidR="00B32CC5" w:rsidRPr="00B32CC5">
                    <w:rPr>
                      <w:rFonts w:eastAsia="Calibri" w:cs="Arial"/>
                      <w:color w:val="auto"/>
                      <w:sz w:val="18"/>
                      <w:szCs w:val="18"/>
                      <w:lang w:eastAsia="en-US"/>
                    </w:rPr>
                    <w:tab/>
                  </w:r>
                  <w:sdt>
                    <w:sdtPr>
                      <w:rPr>
                        <w:rFonts w:eastAsia="Calibri" w:cs="Arial"/>
                        <w:color w:val="auto"/>
                        <w:sz w:val="18"/>
                        <w:szCs w:val="18"/>
                        <w:lang w:eastAsia="en-US"/>
                      </w:rPr>
                      <w:id w:val="-772314762"/>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Peu vraisemblable</w:t>
                  </w:r>
                  <w:r w:rsidR="00B32CC5" w:rsidRPr="00B32CC5">
                    <w:rPr>
                      <w:rFonts w:eastAsia="Calibri" w:cs="Arial"/>
                      <w:color w:val="auto"/>
                      <w:sz w:val="18"/>
                      <w:szCs w:val="18"/>
                      <w:lang w:eastAsia="en-US"/>
                    </w:rPr>
                    <w:tab/>
                  </w:r>
                  <w:sdt>
                    <w:sdtPr>
                      <w:rPr>
                        <w:rFonts w:eastAsia="Calibri" w:cs="Arial"/>
                        <w:color w:val="auto"/>
                        <w:sz w:val="18"/>
                        <w:szCs w:val="18"/>
                        <w:lang w:eastAsia="en-US"/>
                      </w:rPr>
                      <w:id w:val="696433245"/>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Possible</w:t>
                  </w:r>
                  <w:r w:rsidR="00B32CC5" w:rsidRPr="00B32CC5">
                    <w:rPr>
                      <w:rFonts w:eastAsia="Calibri" w:cs="Arial"/>
                      <w:color w:val="auto"/>
                      <w:sz w:val="18"/>
                      <w:szCs w:val="18"/>
                      <w:lang w:eastAsia="en-US"/>
                    </w:rPr>
                    <w:tab/>
                  </w:r>
                  <w:sdt>
                    <w:sdtPr>
                      <w:rPr>
                        <w:rFonts w:eastAsia="Calibri" w:cs="Arial"/>
                        <w:color w:val="auto"/>
                        <w:sz w:val="18"/>
                        <w:szCs w:val="18"/>
                        <w:lang w:eastAsia="en-US"/>
                      </w:rPr>
                      <w:id w:val="-60303126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Probable</w:t>
                  </w:r>
                  <w:r w:rsidR="00B32CC5" w:rsidRPr="00B32CC5">
                    <w:rPr>
                      <w:rFonts w:eastAsia="Calibri" w:cs="Arial"/>
                      <w:color w:val="auto"/>
                      <w:sz w:val="18"/>
                      <w:szCs w:val="18"/>
                      <w:lang w:eastAsia="en-US"/>
                    </w:rPr>
                    <w:tab/>
                  </w:r>
                </w:p>
                <w:p w14:paraId="17BEFBF6" w14:textId="77777777" w:rsidR="00B32CC5" w:rsidRPr="00B32CC5" w:rsidRDefault="00383C49" w:rsidP="00B32CC5">
                  <w:pPr>
                    <w:tabs>
                      <w:tab w:val="left" w:pos="1736"/>
                      <w:tab w:val="left" w:pos="4713"/>
                      <w:tab w:val="left" w:pos="6981"/>
                    </w:tabs>
                    <w:spacing w:before="0" w:after="0" w:line="240" w:lineRule="auto"/>
                    <w:jc w:val="left"/>
                    <w:rPr>
                      <w:rFonts w:eastAsia="Calibri" w:cs="Arial"/>
                      <w:color w:val="auto"/>
                      <w:sz w:val="18"/>
                      <w:szCs w:val="18"/>
                      <w:lang w:eastAsia="en-US"/>
                    </w:rPr>
                  </w:pPr>
                  <w:sdt>
                    <w:sdtPr>
                      <w:rPr>
                        <w:rFonts w:eastAsia="Calibri" w:cs="Arial"/>
                        <w:color w:val="auto"/>
                        <w:sz w:val="18"/>
                        <w:szCs w:val="18"/>
                        <w:lang w:eastAsia="en-US"/>
                      </w:rPr>
                      <w:id w:val="505637966"/>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Certain</w:t>
                  </w:r>
                  <w:r w:rsidR="00B32CC5" w:rsidRPr="00B32CC5">
                    <w:rPr>
                      <w:rFonts w:eastAsia="Calibri" w:cs="Arial"/>
                      <w:color w:val="auto"/>
                      <w:sz w:val="18"/>
                      <w:szCs w:val="18"/>
                      <w:lang w:eastAsia="en-US"/>
                    </w:rPr>
                    <w:tab/>
                  </w:r>
                  <w:sdt>
                    <w:sdtPr>
                      <w:rPr>
                        <w:rFonts w:eastAsia="Calibri" w:cs="Arial"/>
                        <w:color w:val="auto"/>
                        <w:sz w:val="18"/>
                        <w:szCs w:val="18"/>
                        <w:lang w:eastAsia="en-US"/>
                      </w:rPr>
                      <w:id w:val="-196665028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Times New Roman"/>
                      <w:color w:val="auto"/>
                      <w:sz w:val="18"/>
                      <w:szCs w:val="20"/>
                      <w:lang w:eastAsia="en-US"/>
                    </w:rPr>
                    <w:t xml:space="preserve"> </w:t>
                  </w:r>
                  <w:r w:rsidR="00B32CC5" w:rsidRPr="00B32CC5">
                    <w:rPr>
                      <w:rFonts w:eastAsia="Calibri" w:cs="Arial"/>
                      <w:color w:val="auto"/>
                      <w:sz w:val="18"/>
                      <w:szCs w:val="18"/>
                      <w:lang w:eastAsia="en-US"/>
                    </w:rPr>
                    <w:t>Ne peut être évalué par manque d’informations</w:t>
                  </w:r>
                </w:p>
                <w:p w14:paraId="14D4C671" w14:textId="77777777" w:rsidR="00B32CC5" w:rsidRPr="00B32CC5" w:rsidRDefault="00B32CC5" w:rsidP="00B32CC5">
                  <w:pPr>
                    <w:tabs>
                      <w:tab w:val="left" w:pos="1736"/>
                      <w:tab w:val="left" w:pos="4713"/>
                      <w:tab w:val="left" w:pos="6981"/>
                    </w:tabs>
                    <w:spacing w:before="0" w:after="0" w:line="240" w:lineRule="auto"/>
                    <w:jc w:val="left"/>
                    <w:rPr>
                      <w:rFonts w:eastAsia="Calibri" w:cs="Arial"/>
                      <w:color w:val="auto"/>
                      <w:sz w:val="18"/>
                      <w:szCs w:val="18"/>
                      <w:lang w:eastAsia="en-US"/>
                    </w:rPr>
                  </w:pPr>
                </w:p>
                <w:p w14:paraId="41CD87C3" w14:textId="77777777" w:rsidR="00B32CC5" w:rsidRPr="00B32CC5" w:rsidRDefault="00B32CC5" w:rsidP="00B32CC5">
                  <w:pPr>
                    <w:spacing w:before="0" w:after="0" w:line="240" w:lineRule="auto"/>
                    <w:jc w:val="left"/>
                    <w:rPr>
                      <w:rFonts w:eastAsia="Calibri" w:cs="Arial"/>
                      <w:color w:val="auto"/>
                      <w:sz w:val="18"/>
                      <w:szCs w:val="18"/>
                      <w:lang w:eastAsia="en-US"/>
                    </w:rPr>
                  </w:pPr>
                  <w:r w:rsidRPr="00B32CC5">
                    <w:rPr>
                      <w:rFonts w:eastAsia="Calibri" w:cs="Arial"/>
                      <w:color w:val="auto"/>
                      <w:sz w:val="18"/>
                      <w:szCs w:val="18"/>
                      <w:lang w:eastAsia="en-US"/>
                    </w:rPr>
                    <w:t>D’autres facteurs ont-ils pu contribuer à cet effet indésirable ? Lesquels ?</w:t>
                  </w:r>
                </w:p>
                <w:p w14:paraId="04DE0BDA" w14:textId="77777777" w:rsidR="00B32CC5" w:rsidRPr="00B32CC5" w:rsidRDefault="00B32CC5" w:rsidP="00B32CC5">
                  <w:pPr>
                    <w:spacing w:before="0" w:after="0" w:line="240" w:lineRule="auto"/>
                    <w:jc w:val="left"/>
                    <w:rPr>
                      <w:rFonts w:eastAsia="Calibri" w:cs="Arial"/>
                      <w:color w:val="auto"/>
                      <w:sz w:val="18"/>
                      <w:szCs w:val="18"/>
                      <w:lang w:eastAsia="en-US"/>
                    </w:rPr>
                  </w:pPr>
                </w:p>
              </w:tc>
            </w:tr>
            <w:tr w:rsidR="00B32CC5" w:rsidRPr="00B32CC5" w14:paraId="032B2FBF" w14:textId="77777777" w:rsidTr="00ED676C">
              <w:tc>
                <w:tcPr>
                  <w:tcW w:w="5000" w:type="pct"/>
                  <w:gridSpan w:val="6"/>
                  <w:shd w:val="clear" w:color="auto" w:fill="E6E6E6"/>
                  <w:tcMar>
                    <w:top w:w="57" w:type="dxa"/>
                    <w:bottom w:w="57" w:type="dxa"/>
                  </w:tcMar>
                  <w:vAlign w:val="center"/>
                </w:tcPr>
                <w:p w14:paraId="297EDE84" w14:textId="77777777" w:rsidR="00B32CC5" w:rsidRPr="00B32CC5" w:rsidRDefault="00B32CC5" w:rsidP="00B32CC5">
                  <w:pPr>
                    <w:spacing w:before="0" w:after="0" w:line="240" w:lineRule="auto"/>
                    <w:jc w:val="left"/>
                    <w:rPr>
                      <w:rFonts w:eastAsia="Calibri" w:cs="Arial"/>
                      <w:b/>
                      <w:color w:val="auto"/>
                      <w:sz w:val="18"/>
                      <w:szCs w:val="18"/>
                      <w:lang w:val="en-GB" w:eastAsia="en-US"/>
                    </w:rPr>
                  </w:pPr>
                  <w:r w:rsidRPr="00B32CC5">
                    <w:rPr>
                      <w:rFonts w:eastAsia="Calibri" w:cs="Arial"/>
                      <w:b/>
                      <w:color w:val="auto"/>
                      <w:sz w:val="18"/>
                      <w:szCs w:val="18"/>
                      <w:lang w:eastAsia="en-US"/>
                    </w:rPr>
                    <w:t>COMMENTAIRES</w:t>
                  </w:r>
                  <w:r w:rsidRPr="00B32CC5">
                    <w:rPr>
                      <w:rFonts w:eastAsia="Calibri" w:cs="Arial"/>
                      <w:b/>
                      <w:color w:val="auto"/>
                      <w:sz w:val="18"/>
                      <w:szCs w:val="18"/>
                      <w:lang w:val="en-GB" w:eastAsia="en-US"/>
                    </w:rPr>
                    <w:t xml:space="preserve"> </w:t>
                  </w:r>
                </w:p>
              </w:tc>
            </w:tr>
            <w:tr w:rsidR="00B32CC5" w:rsidRPr="00B32CC5" w14:paraId="0E415ADA" w14:textId="77777777" w:rsidTr="00ED676C">
              <w:trPr>
                <w:trHeight w:val="17"/>
              </w:trPr>
              <w:tc>
                <w:tcPr>
                  <w:tcW w:w="5000" w:type="pct"/>
                  <w:gridSpan w:val="6"/>
                  <w:tcMar>
                    <w:top w:w="57" w:type="dxa"/>
                    <w:bottom w:w="57" w:type="dxa"/>
                  </w:tcMar>
                  <w:vAlign w:val="center"/>
                </w:tcPr>
                <w:p w14:paraId="555837BD" w14:textId="77777777" w:rsidR="00B32CC5" w:rsidRPr="00B32CC5" w:rsidRDefault="00B32CC5" w:rsidP="00B32CC5">
                  <w:pPr>
                    <w:spacing w:before="60" w:after="60" w:line="240" w:lineRule="auto"/>
                    <w:jc w:val="left"/>
                    <w:rPr>
                      <w:rFonts w:eastAsia="Calibri" w:cs="Arial"/>
                      <w:color w:val="44546A"/>
                      <w:sz w:val="18"/>
                      <w:szCs w:val="18"/>
                      <w:lang w:eastAsia="en-US"/>
                    </w:rPr>
                  </w:pPr>
                  <w:r w:rsidRPr="00B32CC5">
                    <w:rPr>
                      <w:rFonts w:eastAsia="Calibri" w:cs="Arial"/>
                      <w:color w:val="auto"/>
                      <w:sz w:val="18"/>
                      <w:szCs w:val="18"/>
                      <w:lang w:eastAsia="en-US"/>
                    </w:rPr>
                    <w:t>Date :</w:t>
                  </w:r>
                  <w:r w:rsidRPr="00B32CC5">
                    <w:rPr>
                      <w:rFonts w:eastAsia="Calibri" w:cs="Arial"/>
                      <w:color w:val="auto"/>
                      <w:sz w:val="18"/>
                      <w:szCs w:val="18"/>
                      <w:lang w:eastAsia="en-US"/>
                    </w:rPr>
                    <w:tab/>
                  </w:r>
                </w:p>
                <w:p w14:paraId="345F2806" w14:textId="77777777" w:rsidR="00B32CC5" w:rsidRPr="00B32CC5" w:rsidRDefault="00B32CC5" w:rsidP="00B32CC5">
                  <w:pPr>
                    <w:spacing w:before="0" w:after="0" w:line="240" w:lineRule="auto"/>
                    <w:jc w:val="left"/>
                    <w:rPr>
                      <w:rFonts w:eastAsia="Calibri" w:cs="Arial"/>
                      <w:color w:val="44546A"/>
                      <w:sz w:val="18"/>
                      <w:szCs w:val="18"/>
                      <w:lang w:eastAsia="en-US"/>
                    </w:rPr>
                  </w:pPr>
                  <w:r w:rsidRPr="00B32CC5">
                    <w:rPr>
                      <w:rFonts w:eastAsia="Calibri" w:cs="Arial"/>
                      <w:color w:val="auto"/>
                      <w:sz w:val="18"/>
                      <w:szCs w:val="18"/>
                      <w:lang w:eastAsia="en-US"/>
                    </w:rPr>
                    <w:t>Signature et Cachet :</w:t>
                  </w:r>
                </w:p>
                <w:p w14:paraId="418F4A44" w14:textId="77777777" w:rsidR="00B32CC5" w:rsidRPr="00B32CC5" w:rsidRDefault="00B32CC5" w:rsidP="00B32CC5">
                  <w:pPr>
                    <w:spacing w:before="0" w:after="0" w:line="240" w:lineRule="auto"/>
                    <w:jc w:val="left"/>
                    <w:rPr>
                      <w:rFonts w:eastAsia="Calibri" w:cs="Arial"/>
                      <w:color w:val="44546A"/>
                      <w:sz w:val="18"/>
                      <w:szCs w:val="18"/>
                      <w:lang w:eastAsia="en-US"/>
                    </w:rPr>
                  </w:pPr>
                </w:p>
                <w:p w14:paraId="3120F59C" w14:textId="77777777" w:rsidR="00B32CC5" w:rsidRPr="00B32CC5" w:rsidRDefault="00B32CC5" w:rsidP="00B32CC5">
                  <w:pPr>
                    <w:spacing w:before="0" w:after="60" w:line="240" w:lineRule="auto"/>
                    <w:jc w:val="left"/>
                    <w:rPr>
                      <w:rFonts w:eastAsia="Calibri" w:cs="Arial"/>
                      <w:color w:val="auto"/>
                      <w:sz w:val="18"/>
                      <w:szCs w:val="18"/>
                      <w:lang w:eastAsia="en-US"/>
                    </w:rPr>
                  </w:pPr>
                  <w:r w:rsidRPr="00B32CC5">
                    <w:rPr>
                      <w:rFonts w:eastAsia="Calibri" w:cs="Arial"/>
                      <w:color w:val="auto"/>
                      <w:sz w:val="18"/>
                      <w:szCs w:val="18"/>
                      <w:lang w:eastAsia="en-US"/>
                    </w:rPr>
                    <w:t>Merci d’avoir pris le temps de remplir ce questionnaire de pharmacovigilance et de le transmettre à :</w:t>
                  </w:r>
                </w:p>
                <w:p w14:paraId="1CF5839A" w14:textId="027D060D" w:rsidR="00383C49" w:rsidRPr="00B32CC5" w:rsidRDefault="00383C49" w:rsidP="00383C49">
                  <w:pPr>
                    <w:spacing w:after="60" w:line="240" w:lineRule="auto"/>
                    <w:jc w:val="center"/>
                    <w:rPr>
                      <w:rFonts w:eastAsia="Calibri" w:cs="Arial"/>
                      <w:sz w:val="18"/>
                      <w:szCs w:val="18"/>
                    </w:rPr>
                  </w:pPr>
                  <w:r>
                    <w:rPr>
                      <w:rFonts w:eastAsia="Calibri" w:cs="Arial"/>
                      <w:sz w:val="18"/>
                      <w:szCs w:val="18"/>
                    </w:rPr>
                    <w:t>VIGIPHARM</w:t>
                  </w:r>
                  <w:r w:rsidRPr="00B32CC5">
                    <w:rPr>
                      <w:rFonts w:eastAsia="Calibri" w:cs="Arial"/>
                      <w:sz w:val="18"/>
                      <w:szCs w:val="18"/>
                    </w:rPr>
                    <w:t xml:space="preserve">, </w:t>
                  </w:r>
                  <w:r>
                    <w:rPr>
                      <w:rFonts w:eastAsia="Calibri" w:cs="Arial"/>
                      <w:sz w:val="18"/>
                      <w:szCs w:val="18"/>
                    </w:rPr>
                    <w:t>265</w:t>
                  </w:r>
                  <w:r w:rsidRPr="00B32CC5">
                    <w:rPr>
                      <w:rFonts w:eastAsia="Calibri" w:cs="Arial"/>
                      <w:sz w:val="18"/>
                      <w:szCs w:val="18"/>
                    </w:rPr>
                    <w:t xml:space="preserve"> rue </w:t>
                  </w:r>
                  <w:r>
                    <w:rPr>
                      <w:rFonts w:eastAsia="Calibri" w:cs="Arial"/>
                      <w:sz w:val="18"/>
                      <w:szCs w:val="18"/>
                    </w:rPr>
                    <w:t>Maurice Béjart</w:t>
                  </w:r>
                  <w:r w:rsidRPr="00B32CC5">
                    <w:rPr>
                      <w:rFonts w:eastAsia="Calibri" w:cs="Arial"/>
                      <w:sz w:val="18"/>
                      <w:szCs w:val="18"/>
                    </w:rPr>
                    <w:t xml:space="preserve">, </w:t>
                  </w:r>
                  <w:r>
                    <w:rPr>
                      <w:rFonts w:eastAsia="Calibri" w:cs="Arial"/>
                      <w:sz w:val="18"/>
                      <w:szCs w:val="18"/>
                    </w:rPr>
                    <w:t>34080</w:t>
                  </w:r>
                  <w:r w:rsidRPr="00B32CC5">
                    <w:rPr>
                      <w:rFonts w:eastAsia="Calibri" w:cs="Arial"/>
                      <w:sz w:val="18"/>
                      <w:szCs w:val="18"/>
                    </w:rPr>
                    <w:t xml:space="preserve"> </w:t>
                  </w:r>
                  <w:r>
                    <w:rPr>
                      <w:rFonts w:eastAsia="Calibri" w:cs="Arial"/>
                      <w:sz w:val="18"/>
                      <w:szCs w:val="18"/>
                    </w:rPr>
                    <w:t>Montpellier - France</w:t>
                  </w:r>
                </w:p>
                <w:p w14:paraId="094DF1C9" w14:textId="11C66DB6" w:rsidR="00B32CC5" w:rsidRPr="00B32CC5" w:rsidRDefault="00383C49" w:rsidP="00383C49">
                  <w:pPr>
                    <w:spacing w:before="0" w:after="60" w:line="240" w:lineRule="auto"/>
                    <w:jc w:val="center"/>
                    <w:rPr>
                      <w:rFonts w:eastAsia="Calibri" w:cs="Arial"/>
                      <w:color w:val="auto"/>
                      <w:sz w:val="18"/>
                      <w:szCs w:val="18"/>
                      <w:lang w:eastAsia="en-US"/>
                    </w:rPr>
                  </w:pPr>
                  <w:proofErr w:type="gramStart"/>
                  <w:r w:rsidRPr="00B32CC5">
                    <w:rPr>
                      <w:rFonts w:eastAsia="Calibri" w:cs="Arial"/>
                      <w:sz w:val="18"/>
                      <w:szCs w:val="18"/>
                    </w:rPr>
                    <w:t>par</w:t>
                  </w:r>
                  <w:proofErr w:type="gramEnd"/>
                  <w:r w:rsidRPr="00B32CC5">
                    <w:rPr>
                      <w:rFonts w:eastAsia="Calibri" w:cs="Arial"/>
                      <w:sz w:val="18"/>
                      <w:szCs w:val="18"/>
                    </w:rPr>
                    <w:t xml:space="preserve"> fax : </w:t>
                  </w:r>
                  <w:r w:rsidRPr="00B32CC5">
                    <w:rPr>
                      <w:rFonts w:eastAsia="Calibri" w:cs="Arial"/>
                      <w:bCs/>
                      <w:caps/>
                      <w:sz w:val="18"/>
                      <w:szCs w:val="18"/>
                    </w:rPr>
                    <w:t xml:space="preserve">+33 </w:t>
                  </w:r>
                  <w:r w:rsidRPr="00C244DF">
                    <w:rPr>
                      <w:rFonts w:eastAsia="Calibri" w:cs="Arial"/>
                      <w:bCs/>
                      <w:caps/>
                      <w:sz w:val="18"/>
                      <w:szCs w:val="18"/>
                    </w:rPr>
                    <w:t>04-67-10-72-53</w:t>
                  </w:r>
                  <w:r>
                    <w:rPr>
                      <w:rFonts w:eastAsia="Calibri" w:cs="Arial"/>
                      <w:bCs/>
                      <w:caps/>
                      <w:sz w:val="18"/>
                      <w:szCs w:val="18"/>
                    </w:rPr>
                    <w:t xml:space="preserve"> </w:t>
                  </w:r>
                  <w:r w:rsidRPr="000530AE">
                    <w:rPr>
                      <w:rFonts w:eastAsia="Calibri" w:cs="Arial"/>
                      <w:bCs/>
                      <w:caps/>
                      <w:sz w:val="18"/>
                      <w:szCs w:val="18"/>
                    </w:rPr>
                    <w:t>ou</w:t>
                  </w:r>
                  <w:r w:rsidRPr="00B32CC5">
                    <w:rPr>
                      <w:rFonts w:eastAsia="Calibri" w:cs="Arial"/>
                      <w:sz w:val="18"/>
                      <w:szCs w:val="18"/>
                    </w:rPr>
                    <w:t xml:space="preserve"> par courriel  : </w:t>
                  </w:r>
                  <w:hyperlink r:id="rId32" w:history="1">
                    <w:r w:rsidRPr="00C244DF">
                      <w:rPr>
                        <w:rFonts w:eastAsia="Calibri" w:cs="Arial"/>
                        <w:sz w:val="18"/>
                        <w:szCs w:val="18"/>
                      </w:rPr>
                      <w:t>orphelia@vigipharm.fr</w:t>
                    </w:r>
                  </w:hyperlink>
                </w:p>
              </w:tc>
            </w:tr>
          </w:tbl>
          <w:p w14:paraId="3EB098ED" w14:textId="362CB5AD" w:rsidR="005F43EC" w:rsidRPr="0093672E" w:rsidRDefault="005F43EC" w:rsidP="00EC0C06"/>
        </w:tc>
      </w:tr>
    </w:tbl>
    <w:p w14:paraId="2725AFC1" w14:textId="77777777" w:rsidR="005F43EC" w:rsidRPr="0093672E" w:rsidRDefault="005F43EC" w:rsidP="005F43EC"/>
    <w:tbl>
      <w:tblPr>
        <w:tblStyle w:val="Grilledutableau"/>
        <w:tblW w:w="0" w:type="auto"/>
        <w:tblLook w:val="04A0" w:firstRow="1" w:lastRow="0" w:firstColumn="1" w:lastColumn="0" w:noHBand="0" w:noVBand="1"/>
      </w:tblPr>
      <w:tblGrid>
        <w:gridCol w:w="9628"/>
      </w:tblGrid>
      <w:tr w:rsidR="00486CFE" w:rsidRPr="0093672E" w14:paraId="34C425C3" w14:textId="77777777" w:rsidTr="0001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B8B2981" w14:textId="221CEFFA" w:rsidR="00486CFE" w:rsidRPr="0093672E" w:rsidRDefault="00486CFE" w:rsidP="00012155">
            <w:pPr>
              <w:pStyle w:val="Titredenote"/>
            </w:pPr>
            <w:bookmarkStart w:id="33" w:name="situation_particulière" w:colFirst="0" w:colLast="0"/>
            <w:r w:rsidRPr="0093672E">
              <w:lastRenderedPageBreak/>
              <w:t>Fiche de signalement de situations particulières</w:t>
            </w:r>
          </w:p>
        </w:tc>
      </w:tr>
    </w:tbl>
    <w:tbl>
      <w:tblPr>
        <w:tblStyle w:val="Grilledetableauclaire"/>
        <w:tblW w:w="0" w:type="auto"/>
        <w:tblLook w:val="0600" w:firstRow="0" w:lastRow="0" w:firstColumn="0" w:lastColumn="0" w:noHBand="1" w:noVBand="1"/>
      </w:tblPr>
      <w:tblGrid>
        <w:gridCol w:w="9608"/>
      </w:tblGrid>
      <w:tr w:rsidR="005F43EC" w:rsidRPr="0093672E" w14:paraId="71A2C898" w14:textId="77777777" w:rsidTr="007F24ED">
        <w:tc>
          <w:tcPr>
            <w:tcW w:w="9608" w:type="dxa"/>
          </w:tcPr>
          <w:bookmarkEnd w:id="33"/>
          <w:p w14:paraId="0BA75D33" w14:textId="03462A4D" w:rsidR="00B32CC5" w:rsidRPr="00B32CC5" w:rsidRDefault="00B32CC5" w:rsidP="00B32CC5">
            <w:pPr>
              <w:jc w:val="center"/>
              <w:rPr>
                <w:rFonts w:ascii="Calibri" w:eastAsia="Times New Roman" w:hAnsi="Calibri" w:cs="Times New Roman"/>
                <w:b/>
                <w:bCs/>
                <w:color w:val="auto"/>
              </w:rPr>
            </w:pPr>
            <w:r w:rsidRPr="00B32CC5">
              <w:rPr>
                <w:rFonts w:ascii="Calibri" w:eastAsia="Times New Roman" w:hAnsi="Calibri" w:cs="Times New Roman"/>
                <w:b/>
                <w:bCs/>
                <w:color w:val="auto"/>
              </w:rPr>
              <w:t xml:space="preserve">ACCES PRECOCE KIMOZO </w:t>
            </w:r>
            <w:r w:rsidRPr="00B32CC5">
              <w:rPr>
                <w:rFonts w:ascii="Calibri" w:eastAsia="Times New Roman" w:hAnsi="Calibri" w:cs="Times New Roman"/>
                <w:b/>
                <w:bCs/>
                <w:color w:val="auto"/>
              </w:rPr>
              <w:br/>
              <w:t>(suspension buvable de témozolomide)</w:t>
            </w:r>
          </w:p>
          <w:tbl>
            <w:tblPr>
              <w:tblW w:w="5000" w:type="pct"/>
              <w:tblCellMar>
                <w:left w:w="10" w:type="dxa"/>
                <w:right w:w="10" w:type="dxa"/>
              </w:tblCellMar>
              <w:tblLook w:val="04A0" w:firstRow="1" w:lastRow="0" w:firstColumn="1" w:lastColumn="0" w:noHBand="0" w:noVBand="1"/>
            </w:tblPr>
            <w:tblGrid>
              <w:gridCol w:w="2667"/>
              <w:gridCol w:w="1312"/>
              <w:gridCol w:w="235"/>
              <w:gridCol w:w="1084"/>
              <w:gridCol w:w="833"/>
              <w:gridCol w:w="200"/>
              <w:gridCol w:w="807"/>
              <w:gridCol w:w="807"/>
              <w:gridCol w:w="1431"/>
            </w:tblGrid>
            <w:tr w:rsidR="00B32CC5" w:rsidRPr="00B32CC5" w14:paraId="362D92A7" w14:textId="77777777" w:rsidTr="00ED676C">
              <w:trPr>
                <w:trHeight w:val="181"/>
              </w:trPr>
              <w:tc>
                <w:tcPr>
                  <w:tcW w:w="4205" w:type="dxa"/>
                  <w:gridSpan w:val="2"/>
                  <w:tcBorders>
                    <w:top w:val="single" w:sz="4"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6E49E94"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r w:rsidRPr="00B32CC5">
                    <w:rPr>
                      <w:rFonts w:eastAsia="Calibri" w:cs="Arial"/>
                      <w:b/>
                      <w:color w:val="auto"/>
                      <w:sz w:val="18"/>
                      <w:szCs w:val="18"/>
                      <w:lang w:eastAsia="en-US"/>
                    </w:rPr>
                    <w:t xml:space="preserve">Date de réception du rapport / </w:t>
                  </w:r>
                  <w:r w:rsidRPr="00B32CC5">
                    <w:rPr>
                      <w:rFonts w:eastAsia="Calibri" w:cs="Arial"/>
                      <w:bCs/>
                      <w:i/>
                      <w:iCs/>
                      <w:color w:val="auto"/>
                      <w:sz w:val="18"/>
                      <w:szCs w:val="18"/>
                      <w:lang w:eastAsia="en-US"/>
                    </w:rPr>
                    <w:t>Reception date</w:t>
                  </w:r>
                </w:p>
              </w:tc>
              <w:tc>
                <w:tcPr>
                  <w:tcW w:w="1408" w:type="dxa"/>
                  <w:gridSpan w:val="2"/>
                  <w:tcBorders>
                    <w:top w:val="single" w:sz="4" w:space="0" w:color="000000"/>
                    <w:left w:val="dotted" w:sz="4" w:space="0" w:color="000000"/>
                    <w:bottom w:val="single" w:sz="6" w:space="0" w:color="000000"/>
                    <w:right w:val="single" w:sz="6" w:space="0" w:color="000000"/>
                  </w:tcBorders>
                  <w:shd w:val="clear" w:color="auto" w:fill="auto"/>
                  <w:vAlign w:val="center"/>
                </w:tcPr>
                <w:p w14:paraId="6BA471B9" w14:textId="77777777" w:rsidR="00B32CC5" w:rsidRPr="00B32CC5" w:rsidRDefault="00B32CC5" w:rsidP="00B32CC5">
                  <w:pPr>
                    <w:suppressAutoHyphens/>
                    <w:autoSpaceDN w:val="0"/>
                    <w:spacing w:before="20" w:after="20" w:line="240" w:lineRule="auto"/>
                    <w:jc w:val="center"/>
                    <w:textAlignment w:val="baseline"/>
                    <w:rPr>
                      <w:rFonts w:eastAsia="Calibri" w:cs="Arial"/>
                      <w:color w:val="auto"/>
                      <w:sz w:val="18"/>
                      <w:szCs w:val="18"/>
                      <w:lang w:eastAsia="en-US"/>
                    </w:rPr>
                  </w:pPr>
                  <w:r w:rsidRPr="00B32CC5">
                    <w:rPr>
                      <w:rFonts w:eastAsia="Calibri" w:cs="Arial"/>
                      <w:color w:val="auto"/>
                      <w:sz w:val="18"/>
                      <w:szCs w:val="18"/>
                      <w:lang w:eastAsia="en-US"/>
                    </w:rPr>
                    <w:t>------/------/------</w:t>
                  </w:r>
                </w:p>
              </w:tc>
              <w:tc>
                <w:tcPr>
                  <w:tcW w:w="1058" w:type="dxa"/>
                  <w:gridSpan w:val="2"/>
                  <w:tcBorders>
                    <w:top w:val="single" w:sz="4"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EABBDDF" w14:textId="77777777" w:rsidR="00B32CC5" w:rsidRPr="00B32CC5" w:rsidRDefault="00383C49" w:rsidP="00B32CC5">
                  <w:pPr>
                    <w:suppressAutoHyphens/>
                    <w:autoSpaceDN w:val="0"/>
                    <w:spacing w:before="20" w:after="20" w:line="240" w:lineRule="auto"/>
                    <w:jc w:val="left"/>
                    <w:textAlignment w:val="baseline"/>
                    <w:rPr>
                      <w:rFonts w:eastAsia="Calibri" w:cs="Arial"/>
                      <w:color w:val="auto"/>
                      <w:sz w:val="18"/>
                      <w:szCs w:val="18"/>
                      <w:lang w:eastAsia="en-US"/>
                    </w:rPr>
                  </w:pPr>
                  <w:sdt>
                    <w:sdtPr>
                      <w:rPr>
                        <w:rFonts w:eastAsia="Calibri" w:cs="Arial"/>
                        <w:color w:val="auto"/>
                        <w:sz w:val="18"/>
                        <w:szCs w:val="18"/>
                        <w:lang w:eastAsia="en-US"/>
                      </w:rPr>
                      <w:id w:val="-871075612"/>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Initial</w:t>
                  </w:r>
                </w:p>
              </w:tc>
              <w:tc>
                <w:tcPr>
                  <w:tcW w:w="3178" w:type="dxa"/>
                  <w:gridSpan w:val="3"/>
                  <w:tcBorders>
                    <w:top w:val="single" w:sz="4"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3D9FCAA3" w14:textId="77777777" w:rsidR="00B32CC5" w:rsidRPr="00B32CC5" w:rsidRDefault="00383C49" w:rsidP="00B32CC5">
                  <w:pPr>
                    <w:suppressAutoHyphens/>
                    <w:autoSpaceDN w:val="0"/>
                    <w:spacing w:before="20" w:after="20" w:line="240" w:lineRule="auto"/>
                    <w:jc w:val="left"/>
                    <w:textAlignment w:val="baseline"/>
                    <w:rPr>
                      <w:rFonts w:eastAsia="Calibri" w:cs="Arial"/>
                      <w:i/>
                      <w:iCs/>
                      <w:color w:val="auto"/>
                      <w:sz w:val="18"/>
                      <w:szCs w:val="18"/>
                      <w:lang w:eastAsia="en-US"/>
                    </w:rPr>
                  </w:pPr>
                  <w:sdt>
                    <w:sdtPr>
                      <w:rPr>
                        <w:rFonts w:eastAsia="Calibri" w:cs="Arial"/>
                        <w:color w:val="auto"/>
                        <w:sz w:val="18"/>
                        <w:szCs w:val="18"/>
                        <w:lang w:eastAsia="en-US"/>
                      </w:rPr>
                      <w:id w:val="495844398"/>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Complémentaire / </w:t>
                  </w:r>
                  <w:r w:rsidR="00B32CC5" w:rsidRPr="00B32CC5">
                    <w:rPr>
                      <w:rFonts w:eastAsia="Calibri" w:cs="Arial"/>
                      <w:i/>
                      <w:iCs/>
                      <w:color w:val="auto"/>
                      <w:sz w:val="18"/>
                      <w:szCs w:val="18"/>
                      <w:lang w:eastAsia="en-US"/>
                    </w:rPr>
                    <w:t>Follow-up</w:t>
                  </w:r>
                </w:p>
              </w:tc>
            </w:tr>
            <w:tr w:rsidR="00B32CC5" w:rsidRPr="00B32CC5" w14:paraId="758469CB" w14:textId="77777777" w:rsidTr="00ED676C">
              <w:trPr>
                <w:trHeight w:val="119"/>
              </w:trPr>
              <w:tc>
                <w:tcPr>
                  <w:tcW w:w="2827" w:type="dxa"/>
                  <w:tcBorders>
                    <w:top w:val="single" w:sz="4" w:space="0" w:color="000000"/>
                    <w:left w:val="single" w:sz="6" w:space="0" w:color="000000"/>
                    <w:bottom w:val="dotted" w:sz="4" w:space="0" w:color="000000"/>
                    <w:right w:val="single" w:sz="6" w:space="0" w:color="000000"/>
                  </w:tcBorders>
                  <w:shd w:val="clear" w:color="auto" w:fill="auto"/>
                  <w:tcMar>
                    <w:top w:w="57" w:type="dxa"/>
                    <w:left w:w="108" w:type="dxa"/>
                    <w:bottom w:w="57" w:type="dxa"/>
                    <w:right w:w="108" w:type="dxa"/>
                  </w:tcMar>
                  <w:vAlign w:val="center"/>
                </w:tcPr>
                <w:p w14:paraId="0D5FD66E" w14:textId="77777777" w:rsidR="00B32CC5" w:rsidRPr="00B32CC5" w:rsidRDefault="00B32CC5" w:rsidP="00B32CC5">
                  <w:pPr>
                    <w:suppressAutoHyphens/>
                    <w:autoSpaceDN w:val="0"/>
                    <w:spacing w:before="20" w:after="20" w:line="240" w:lineRule="auto"/>
                    <w:jc w:val="left"/>
                    <w:textAlignment w:val="baseline"/>
                    <w:rPr>
                      <w:rFonts w:eastAsia="Calibri" w:cs="Arial"/>
                      <w:b/>
                      <w:i/>
                      <w:iCs/>
                      <w:color w:val="auto"/>
                      <w:sz w:val="18"/>
                      <w:szCs w:val="18"/>
                      <w:lang w:eastAsia="en-US"/>
                    </w:rPr>
                  </w:pPr>
                  <w:r w:rsidRPr="00B32CC5">
                    <w:rPr>
                      <w:rFonts w:eastAsia="Calibri" w:cs="Arial"/>
                      <w:b/>
                      <w:color w:val="auto"/>
                      <w:sz w:val="18"/>
                      <w:szCs w:val="18"/>
                      <w:lang w:eastAsia="en-US"/>
                    </w:rPr>
                    <w:t xml:space="preserve">N°du cas / </w:t>
                  </w:r>
                  <w:r w:rsidRPr="00B32CC5">
                    <w:rPr>
                      <w:rFonts w:eastAsia="Calibri" w:cs="Arial"/>
                      <w:bCs/>
                      <w:i/>
                      <w:iCs/>
                      <w:color w:val="auto"/>
                      <w:sz w:val="18"/>
                      <w:szCs w:val="18"/>
                      <w:lang w:eastAsia="en-US"/>
                    </w:rPr>
                    <w:t>Local reference:</w:t>
                  </w:r>
                </w:p>
              </w:tc>
              <w:tc>
                <w:tcPr>
                  <w:tcW w:w="3637" w:type="dxa"/>
                  <w:gridSpan w:val="4"/>
                  <w:tcBorders>
                    <w:top w:val="single" w:sz="4" w:space="0" w:color="000000"/>
                    <w:left w:val="single" w:sz="6" w:space="0" w:color="000000"/>
                    <w:bottom w:val="dotted" w:sz="4" w:space="0" w:color="000000"/>
                    <w:right w:val="single" w:sz="6" w:space="0" w:color="000000"/>
                  </w:tcBorders>
                  <w:shd w:val="clear" w:color="auto" w:fill="auto"/>
                  <w:tcMar>
                    <w:top w:w="57" w:type="dxa"/>
                    <w:left w:w="108" w:type="dxa"/>
                    <w:bottom w:w="57" w:type="dxa"/>
                    <w:right w:w="108" w:type="dxa"/>
                  </w:tcMar>
                  <w:vAlign w:val="center"/>
                </w:tcPr>
                <w:p w14:paraId="30B1F18F" w14:textId="77777777" w:rsidR="00B32CC5" w:rsidRPr="00B32CC5" w:rsidRDefault="00B32CC5" w:rsidP="00B32CC5">
                  <w:pPr>
                    <w:suppressAutoHyphens/>
                    <w:autoSpaceDN w:val="0"/>
                    <w:spacing w:before="20" w:after="20" w:line="240" w:lineRule="auto"/>
                    <w:jc w:val="center"/>
                    <w:textAlignment w:val="baseline"/>
                    <w:rPr>
                      <w:rFonts w:eastAsia="Calibri" w:cs="Arial"/>
                      <w:b/>
                      <w:i/>
                      <w:iCs/>
                      <w:color w:val="auto"/>
                      <w:sz w:val="18"/>
                      <w:szCs w:val="18"/>
                      <w:lang w:eastAsia="en-US"/>
                    </w:rPr>
                  </w:pPr>
                  <w:r w:rsidRPr="00B32CC5">
                    <w:rPr>
                      <w:rFonts w:eastAsia="Calibri" w:cs="Arial"/>
                      <w:b/>
                      <w:color w:val="auto"/>
                      <w:sz w:val="18"/>
                      <w:szCs w:val="18"/>
                      <w:lang w:eastAsia="en-US"/>
                    </w:rPr>
                    <w:t>Médicament </w:t>
                  </w:r>
                  <w:r w:rsidRPr="00B32CC5">
                    <w:rPr>
                      <w:rFonts w:eastAsia="Calibri" w:cs="Arial"/>
                      <w:bCs/>
                      <w:color w:val="auto"/>
                      <w:sz w:val="18"/>
                      <w:szCs w:val="18"/>
                      <w:lang w:eastAsia="en-US"/>
                    </w:rPr>
                    <w:t xml:space="preserve">/ </w:t>
                  </w:r>
                  <w:r w:rsidRPr="00B32CC5">
                    <w:rPr>
                      <w:rFonts w:eastAsia="Calibri" w:cs="Arial"/>
                      <w:bCs/>
                      <w:i/>
                      <w:iCs/>
                      <w:color w:val="auto"/>
                      <w:sz w:val="18"/>
                      <w:szCs w:val="18"/>
                      <w:lang w:eastAsia="en-US"/>
                    </w:rPr>
                    <w:t>Drug name :</w:t>
                  </w:r>
                </w:p>
              </w:tc>
              <w:tc>
                <w:tcPr>
                  <w:tcW w:w="3385" w:type="dxa"/>
                  <w:gridSpan w:val="4"/>
                  <w:tcBorders>
                    <w:top w:val="single" w:sz="4" w:space="0" w:color="000000"/>
                    <w:left w:val="single" w:sz="6" w:space="0" w:color="000000"/>
                    <w:bottom w:val="dotted" w:sz="4" w:space="0" w:color="000000"/>
                    <w:right w:val="single" w:sz="6" w:space="0" w:color="000000"/>
                  </w:tcBorders>
                  <w:shd w:val="clear" w:color="auto" w:fill="auto"/>
                  <w:tcMar>
                    <w:top w:w="57" w:type="dxa"/>
                    <w:left w:w="108" w:type="dxa"/>
                    <w:bottom w:w="57" w:type="dxa"/>
                    <w:right w:w="108" w:type="dxa"/>
                  </w:tcMar>
                  <w:vAlign w:val="center"/>
                </w:tcPr>
                <w:p w14:paraId="358CCC3F" w14:textId="77777777" w:rsidR="00B32CC5" w:rsidRPr="00B32CC5" w:rsidRDefault="00B32CC5" w:rsidP="00B32CC5">
                  <w:pPr>
                    <w:suppressAutoHyphens/>
                    <w:autoSpaceDN w:val="0"/>
                    <w:spacing w:before="20" w:after="20" w:line="240" w:lineRule="auto"/>
                    <w:jc w:val="center"/>
                    <w:textAlignment w:val="baseline"/>
                    <w:rPr>
                      <w:rFonts w:eastAsia="Calibri" w:cs="Arial"/>
                      <w:b/>
                      <w:i/>
                      <w:iCs/>
                      <w:color w:val="auto"/>
                      <w:sz w:val="18"/>
                      <w:szCs w:val="18"/>
                      <w:lang w:eastAsia="en-US"/>
                    </w:rPr>
                  </w:pPr>
                  <w:r w:rsidRPr="00B32CC5">
                    <w:rPr>
                      <w:rFonts w:eastAsia="Calibri" w:cs="Arial"/>
                      <w:b/>
                      <w:color w:val="auto"/>
                      <w:sz w:val="18"/>
                      <w:szCs w:val="18"/>
                      <w:lang w:eastAsia="en-US"/>
                    </w:rPr>
                    <w:t xml:space="preserve">Fiche à renvoyer à / </w:t>
                  </w:r>
                  <w:r w:rsidRPr="00B32CC5">
                    <w:rPr>
                      <w:rFonts w:eastAsia="Calibri" w:cs="Arial"/>
                      <w:bCs/>
                      <w:i/>
                      <w:iCs/>
                      <w:color w:val="auto"/>
                      <w:sz w:val="18"/>
                      <w:szCs w:val="18"/>
                      <w:lang w:eastAsia="en-US"/>
                    </w:rPr>
                    <w:t>To be sent to :</w:t>
                  </w:r>
                </w:p>
              </w:tc>
            </w:tr>
            <w:tr w:rsidR="00B32CC5" w:rsidRPr="00B32CC5" w14:paraId="31998084" w14:textId="77777777" w:rsidTr="00ED676C">
              <w:trPr>
                <w:trHeight w:val="607"/>
              </w:trPr>
              <w:tc>
                <w:tcPr>
                  <w:tcW w:w="2827" w:type="dxa"/>
                  <w:tcBorders>
                    <w:top w:val="dotted" w:sz="4" w:space="0" w:color="000000"/>
                    <w:left w:val="single" w:sz="6" w:space="0" w:color="000000"/>
                    <w:right w:val="single" w:sz="6" w:space="0" w:color="000000"/>
                  </w:tcBorders>
                  <w:shd w:val="clear" w:color="auto" w:fill="auto"/>
                  <w:tcMar>
                    <w:top w:w="57" w:type="dxa"/>
                    <w:left w:w="108" w:type="dxa"/>
                    <w:bottom w:w="57" w:type="dxa"/>
                    <w:right w:w="108" w:type="dxa"/>
                  </w:tcMar>
                  <w:vAlign w:val="center"/>
                </w:tcPr>
                <w:p w14:paraId="73DB99F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3637" w:type="dxa"/>
                  <w:gridSpan w:val="4"/>
                  <w:tcBorders>
                    <w:top w:val="dotted" w:sz="4" w:space="0" w:color="000000"/>
                    <w:left w:val="single" w:sz="6" w:space="0" w:color="000000"/>
                    <w:right w:val="single" w:sz="6" w:space="0" w:color="000000"/>
                  </w:tcBorders>
                  <w:shd w:val="clear" w:color="auto" w:fill="auto"/>
                  <w:tcMar>
                    <w:top w:w="57" w:type="dxa"/>
                    <w:left w:w="108" w:type="dxa"/>
                    <w:bottom w:w="57" w:type="dxa"/>
                    <w:right w:w="108" w:type="dxa"/>
                  </w:tcMar>
                  <w:vAlign w:val="center"/>
                </w:tcPr>
                <w:p w14:paraId="4AAD7C81" w14:textId="77777777" w:rsidR="00B32CC5" w:rsidRPr="00B32CC5" w:rsidRDefault="00B32CC5" w:rsidP="00B32CC5">
                  <w:pPr>
                    <w:spacing w:before="0" w:after="0" w:line="240" w:lineRule="auto"/>
                    <w:jc w:val="center"/>
                    <w:rPr>
                      <w:rFonts w:eastAsia="Calibri" w:cs="Times New Roman"/>
                      <w:b/>
                      <w:bCs/>
                      <w:color w:val="auto"/>
                      <w:sz w:val="17"/>
                      <w:szCs w:val="17"/>
                      <w:lang w:eastAsia="en-US"/>
                    </w:rPr>
                  </w:pPr>
                  <w:r w:rsidRPr="00B32CC5">
                    <w:rPr>
                      <w:rFonts w:eastAsia="Calibri" w:cs="Times New Roman"/>
                      <w:b/>
                      <w:bCs/>
                      <w:color w:val="auto"/>
                      <w:sz w:val="17"/>
                      <w:szCs w:val="17"/>
                      <w:lang w:eastAsia="en-US"/>
                    </w:rPr>
                    <w:t>KIMOZO</w:t>
                  </w:r>
                </w:p>
              </w:tc>
              <w:tc>
                <w:tcPr>
                  <w:tcW w:w="3385" w:type="dxa"/>
                  <w:gridSpan w:val="4"/>
                  <w:tcBorders>
                    <w:top w:val="dotted" w:sz="4" w:space="0" w:color="000000"/>
                    <w:left w:val="single" w:sz="6" w:space="0" w:color="000000"/>
                    <w:right w:val="single" w:sz="6" w:space="0" w:color="000000"/>
                  </w:tcBorders>
                  <w:shd w:val="clear" w:color="auto" w:fill="auto"/>
                  <w:tcMar>
                    <w:top w:w="57" w:type="dxa"/>
                    <w:left w:w="108" w:type="dxa"/>
                    <w:bottom w:w="57" w:type="dxa"/>
                    <w:right w:w="108" w:type="dxa"/>
                  </w:tcMar>
                  <w:vAlign w:val="center"/>
                </w:tcPr>
                <w:p w14:paraId="7C8E457D" w14:textId="7C522AE8" w:rsidR="00B32CC5" w:rsidRPr="00B32CC5" w:rsidRDefault="00383C49" w:rsidP="00B32CC5">
                  <w:pPr>
                    <w:suppressAutoHyphens/>
                    <w:autoSpaceDN w:val="0"/>
                    <w:spacing w:before="20" w:after="20" w:line="240" w:lineRule="auto"/>
                    <w:jc w:val="center"/>
                    <w:textAlignment w:val="baseline"/>
                    <w:rPr>
                      <w:rFonts w:eastAsia="Calibri" w:cs="Arial"/>
                      <w:b/>
                      <w:color w:val="auto"/>
                      <w:sz w:val="18"/>
                      <w:szCs w:val="18"/>
                      <w:lang w:eastAsia="en-US"/>
                    </w:rPr>
                  </w:pPr>
                  <w:r>
                    <w:rPr>
                      <w:rFonts w:eastAsia="Calibri" w:cs="Arial"/>
                      <w:b/>
                      <w:color w:val="auto"/>
                      <w:sz w:val="18"/>
                      <w:szCs w:val="18"/>
                      <w:lang w:eastAsia="en-US"/>
                    </w:rPr>
                    <w:t>VIGIPHARM</w:t>
                  </w:r>
                </w:p>
                <w:p w14:paraId="2FB132A3" w14:textId="35D5ADCF" w:rsidR="00383C49" w:rsidRPr="00B32CC5" w:rsidRDefault="00383C49" w:rsidP="00383C49">
                  <w:pPr>
                    <w:spacing w:after="60" w:line="240" w:lineRule="auto"/>
                    <w:jc w:val="center"/>
                    <w:rPr>
                      <w:rFonts w:eastAsia="Calibri" w:cs="Arial"/>
                      <w:sz w:val="18"/>
                      <w:szCs w:val="18"/>
                    </w:rPr>
                  </w:pPr>
                  <w:hyperlink r:id="rId33" w:history="1">
                    <w:r w:rsidRPr="000566E6">
                      <w:rPr>
                        <w:rFonts w:eastAsia="Calibri" w:cs="Arial"/>
                        <w:sz w:val="18"/>
                        <w:szCs w:val="18"/>
                      </w:rPr>
                      <w:t>orphelia@vigipharm.fr</w:t>
                    </w:r>
                  </w:hyperlink>
                  <w:r>
                    <w:rPr>
                      <w:rFonts w:eastAsia="Calibri" w:cs="Arial"/>
                      <w:sz w:val="18"/>
                      <w:szCs w:val="18"/>
                    </w:rPr>
                    <w:t xml:space="preserve"> </w:t>
                  </w:r>
                  <w:r w:rsidRPr="00A52782" w:rsidDel="00AC3D99">
                    <w:t xml:space="preserve"> </w:t>
                  </w:r>
                  <w:r w:rsidRPr="00C244DF">
                    <w:rPr>
                      <w:rFonts w:eastAsia="Calibri" w:cs="Arial"/>
                      <w:sz w:val="18"/>
                      <w:szCs w:val="18"/>
                    </w:rPr>
                    <w:br/>
                  </w:r>
                  <w:r>
                    <w:rPr>
                      <w:rFonts w:eastAsia="Calibri" w:cs="Arial"/>
                      <w:sz w:val="18"/>
                      <w:szCs w:val="18"/>
                    </w:rPr>
                    <w:t>265, rue Maurice Béjart</w:t>
                  </w:r>
                  <w:r w:rsidRPr="00B32CC5">
                    <w:rPr>
                      <w:rFonts w:eastAsia="Calibri" w:cs="Arial"/>
                      <w:sz w:val="18"/>
                      <w:szCs w:val="18"/>
                    </w:rPr>
                    <w:t xml:space="preserve">, </w:t>
                  </w:r>
                  <w:r>
                    <w:rPr>
                      <w:rFonts w:eastAsia="Calibri" w:cs="Arial"/>
                      <w:sz w:val="18"/>
                      <w:szCs w:val="18"/>
                    </w:rPr>
                    <w:t>F-Montpellier</w:t>
                  </w:r>
                </w:p>
                <w:p w14:paraId="101FDE22" w14:textId="3BF0534F" w:rsidR="00B32CC5" w:rsidRPr="00B32CC5" w:rsidRDefault="00383C49" w:rsidP="00383C49">
                  <w:pPr>
                    <w:suppressAutoHyphens/>
                    <w:autoSpaceDN w:val="0"/>
                    <w:spacing w:before="20" w:after="20" w:line="240" w:lineRule="auto"/>
                    <w:jc w:val="center"/>
                    <w:textAlignment w:val="baseline"/>
                    <w:rPr>
                      <w:rFonts w:eastAsia="Calibri" w:cs="Arial"/>
                      <w:color w:val="auto"/>
                      <w:sz w:val="18"/>
                      <w:szCs w:val="18"/>
                      <w:lang w:eastAsia="en-US"/>
                    </w:rPr>
                  </w:pPr>
                  <w:r w:rsidRPr="00B32CC5">
                    <w:rPr>
                      <w:rFonts w:eastAsia="Calibri" w:cs="Arial"/>
                      <w:sz w:val="18"/>
                      <w:szCs w:val="18"/>
                    </w:rPr>
                    <w:t xml:space="preserve">Fax : + </w:t>
                  </w:r>
                  <w:r w:rsidRPr="00C244DF">
                    <w:rPr>
                      <w:rFonts w:eastAsia="Calibri" w:cs="Arial"/>
                      <w:bCs/>
                      <w:caps/>
                      <w:sz w:val="18"/>
                      <w:szCs w:val="18"/>
                    </w:rPr>
                    <w:t>33 (0)</w:t>
                  </w:r>
                  <w:r w:rsidRPr="000566E6">
                    <w:rPr>
                      <w:rFonts w:eastAsia="Calibri" w:cs="Arial"/>
                      <w:bCs/>
                      <w:caps/>
                      <w:sz w:val="18"/>
                      <w:szCs w:val="18"/>
                    </w:rPr>
                    <w:t xml:space="preserve"> 4-67-10-72-53</w:t>
                  </w:r>
                </w:p>
              </w:tc>
            </w:tr>
            <w:tr w:rsidR="00B32CC5" w:rsidRPr="00B32CC5" w14:paraId="0F6D82E6" w14:textId="77777777" w:rsidTr="00ED676C">
              <w:trPr>
                <w:trHeight w:hRule="exact" w:val="57"/>
              </w:trPr>
              <w:tc>
                <w:tcPr>
                  <w:tcW w:w="9849" w:type="dxa"/>
                  <w:gridSpan w:val="9"/>
                  <w:tcBorders>
                    <w:top w:val="single" w:sz="6" w:space="0" w:color="000000"/>
                    <w:bottom w:val="single" w:sz="6" w:space="0" w:color="000000"/>
                  </w:tcBorders>
                  <w:shd w:val="clear" w:color="auto" w:fill="auto"/>
                  <w:tcMar>
                    <w:top w:w="57" w:type="dxa"/>
                    <w:left w:w="108" w:type="dxa"/>
                    <w:bottom w:w="57" w:type="dxa"/>
                    <w:right w:w="108" w:type="dxa"/>
                  </w:tcMar>
                  <w:vAlign w:val="center"/>
                </w:tcPr>
                <w:p w14:paraId="68E40A56"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p>
              </w:tc>
            </w:tr>
            <w:tr w:rsidR="00B32CC5" w:rsidRPr="00B32CC5" w14:paraId="730B6D19" w14:textId="77777777" w:rsidTr="00ED676C">
              <w:tc>
                <w:tcPr>
                  <w:tcW w:w="9849" w:type="dxa"/>
                  <w:gridSpan w:val="9"/>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vAlign w:val="center"/>
                </w:tcPr>
                <w:p w14:paraId="77437C7B"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r w:rsidRPr="00B32CC5">
                    <w:rPr>
                      <w:rFonts w:eastAsia="Calibri" w:cs="Arial"/>
                      <w:b/>
                      <w:color w:val="auto"/>
                      <w:sz w:val="18"/>
                      <w:szCs w:val="18"/>
                      <w:lang w:eastAsia="en-US"/>
                    </w:rPr>
                    <w:t xml:space="preserve">INFORMATION CONCERNANT LE NOTIFICATEUR/ </w:t>
                  </w:r>
                  <w:r w:rsidRPr="00B32CC5">
                    <w:rPr>
                      <w:rFonts w:eastAsia="Calibri" w:cs="Arial"/>
                      <w:bCs/>
                      <w:i/>
                      <w:iCs/>
                      <w:color w:val="auto"/>
                      <w:sz w:val="18"/>
                      <w:szCs w:val="18"/>
                      <w:lang w:eastAsia="en-US"/>
                    </w:rPr>
                    <w:t>REPORTER INFORMATION</w:t>
                  </w:r>
                </w:p>
              </w:tc>
            </w:tr>
            <w:tr w:rsidR="00B32CC5" w:rsidRPr="00B32CC5" w14:paraId="76F83DAF" w14:textId="77777777" w:rsidTr="00ED676C">
              <w:trPr>
                <w:trHeight w:val="633"/>
              </w:trPr>
              <w:tc>
                <w:tcPr>
                  <w:tcW w:w="2827" w:type="dxa"/>
                  <w:tcBorders>
                    <w:top w:val="single" w:sz="6" w:space="0" w:color="000000"/>
                    <w:left w:val="single" w:sz="6" w:space="0" w:color="000000"/>
                    <w:bottom w:val="single" w:sz="6" w:space="0" w:color="000000"/>
                    <w:right w:val="dotted" w:sz="4" w:space="0" w:color="000000"/>
                  </w:tcBorders>
                  <w:shd w:val="clear" w:color="auto" w:fill="auto"/>
                  <w:tcMar>
                    <w:top w:w="57" w:type="dxa"/>
                    <w:left w:w="108" w:type="dxa"/>
                    <w:bottom w:w="57" w:type="dxa"/>
                    <w:right w:w="108" w:type="dxa"/>
                  </w:tcMar>
                </w:tcPr>
                <w:p w14:paraId="18654003" w14:textId="77777777" w:rsidR="00B32CC5" w:rsidRPr="00B32CC5" w:rsidRDefault="00B32CC5" w:rsidP="00B32CC5">
                  <w:pPr>
                    <w:suppressAutoHyphens/>
                    <w:autoSpaceDN w:val="0"/>
                    <w:spacing w:before="20" w:after="20" w:line="240" w:lineRule="auto"/>
                    <w:ind w:right="-104"/>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Nom / </w:t>
                  </w:r>
                  <w:r w:rsidRPr="00B32CC5">
                    <w:rPr>
                      <w:rFonts w:eastAsia="Calibri" w:cs="Arial"/>
                      <w:i/>
                      <w:iCs/>
                      <w:color w:val="auto"/>
                      <w:sz w:val="18"/>
                      <w:szCs w:val="18"/>
                      <w:lang w:eastAsia="en-US"/>
                    </w:rPr>
                    <w:t>Name</w:t>
                  </w:r>
                  <w:r w:rsidRPr="00B32CC5">
                    <w:rPr>
                      <w:rFonts w:eastAsia="Calibri" w:cs="Arial"/>
                      <w:color w:val="auto"/>
                      <w:sz w:val="18"/>
                      <w:szCs w:val="18"/>
                      <w:lang w:eastAsia="en-US"/>
                    </w:rPr>
                    <w:t> :</w:t>
                  </w:r>
                </w:p>
              </w:tc>
              <w:tc>
                <w:tcPr>
                  <w:tcW w:w="1618" w:type="dxa"/>
                  <w:gridSpan w:val="2"/>
                  <w:tcBorders>
                    <w:top w:val="single" w:sz="6" w:space="0" w:color="000000"/>
                    <w:left w:val="dotted" w:sz="4" w:space="0" w:color="000000"/>
                    <w:bottom w:val="single" w:sz="6" w:space="0" w:color="000000"/>
                    <w:right w:val="single" w:sz="6" w:space="0" w:color="000000"/>
                  </w:tcBorders>
                  <w:shd w:val="clear" w:color="auto" w:fill="auto"/>
                  <w:tcMar>
                    <w:top w:w="57" w:type="dxa"/>
                    <w:left w:w="108" w:type="dxa"/>
                    <w:bottom w:w="57" w:type="dxa"/>
                    <w:right w:w="108" w:type="dxa"/>
                  </w:tcMar>
                </w:tcPr>
                <w:p w14:paraId="7F55642A"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p>
              </w:tc>
              <w:tc>
                <w:tcPr>
                  <w:tcW w:w="2226" w:type="dxa"/>
                  <w:gridSpan w:val="3"/>
                  <w:tcBorders>
                    <w:top w:val="single" w:sz="6" w:space="0" w:color="000000"/>
                    <w:left w:val="dotted" w:sz="4" w:space="0" w:color="000000"/>
                    <w:bottom w:val="single" w:sz="6" w:space="0" w:color="000000"/>
                    <w:right w:val="dotted" w:sz="4" w:space="0" w:color="000000"/>
                  </w:tcBorders>
                  <w:shd w:val="clear" w:color="auto" w:fill="auto"/>
                </w:tcPr>
                <w:p w14:paraId="09F09E7D" w14:textId="77777777" w:rsidR="00B32CC5" w:rsidRPr="00B32CC5" w:rsidRDefault="00B32CC5" w:rsidP="00B32CC5">
                  <w:pPr>
                    <w:suppressAutoHyphens/>
                    <w:autoSpaceDN w:val="0"/>
                    <w:spacing w:before="20" w:after="20" w:line="240" w:lineRule="auto"/>
                    <w:ind w:left="139"/>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Adresse / </w:t>
                  </w:r>
                  <w:r w:rsidRPr="00B32CC5">
                    <w:rPr>
                      <w:rFonts w:eastAsia="Calibri" w:cs="Arial"/>
                      <w:i/>
                      <w:iCs/>
                      <w:color w:val="auto"/>
                      <w:sz w:val="18"/>
                      <w:szCs w:val="18"/>
                      <w:lang w:eastAsia="en-US"/>
                    </w:rPr>
                    <w:t>Adress :</w:t>
                  </w:r>
                </w:p>
              </w:tc>
              <w:tc>
                <w:tcPr>
                  <w:tcW w:w="3178" w:type="dxa"/>
                  <w:gridSpan w:val="3"/>
                  <w:tcBorders>
                    <w:top w:val="single" w:sz="6" w:space="0" w:color="000000"/>
                    <w:left w:val="dotted" w:sz="4" w:space="0" w:color="000000"/>
                    <w:bottom w:val="single" w:sz="6" w:space="0" w:color="000000"/>
                    <w:right w:val="single" w:sz="6" w:space="0" w:color="000000"/>
                  </w:tcBorders>
                  <w:shd w:val="clear" w:color="auto" w:fill="auto"/>
                  <w:tcMar>
                    <w:top w:w="57" w:type="dxa"/>
                    <w:left w:w="108" w:type="dxa"/>
                    <w:bottom w:w="57" w:type="dxa"/>
                    <w:right w:w="108" w:type="dxa"/>
                  </w:tcMar>
                </w:tcPr>
                <w:p w14:paraId="6EFCE55E"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43D42314" w14:textId="77777777" w:rsidTr="00ED676C">
              <w:trPr>
                <w:trHeight w:val="340"/>
              </w:trPr>
              <w:tc>
                <w:tcPr>
                  <w:tcW w:w="2827" w:type="dxa"/>
                  <w:tcBorders>
                    <w:top w:val="single" w:sz="6" w:space="0" w:color="000000"/>
                    <w:left w:val="single" w:sz="6" w:space="0" w:color="000000"/>
                    <w:bottom w:val="single" w:sz="6" w:space="0" w:color="000000"/>
                    <w:right w:val="dotted" w:sz="4" w:space="0" w:color="000000"/>
                  </w:tcBorders>
                  <w:shd w:val="clear" w:color="auto" w:fill="auto"/>
                  <w:tcMar>
                    <w:top w:w="57" w:type="dxa"/>
                    <w:left w:w="108" w:type="dxa"/>
                    <w:bottom w:w="57" w:type="dxa"/>
                    <w:right w:w="108" w:type="dxa"/>
                  </w:tcMar>
                  <w:vAlign w:val="center"/>
                </w:tcPr>
                <w:p w14:paraId="2C634A34" w14:textId="77777777" w:rsidR="00B32CC5" w:rsidRPr="00B32CC5" w:rsidRDefault="00B32CC5" w:rsidP="00B32CC5">
                  <w:pPr>
                    <w:suppressAutoHyphens/>
                    <w:autoSpaceDN w:val="0"/>
                    <w:spacing w:before="20" w:after="20" w:line="240" w:lineRule="auto"/>
                    <w:ind w:right="-104"/>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Téléphone / </w:t>
                  </w:r>
                  <w:r w:rsidRPr="00B32CC5">
                    <w:rPr>
                      <w:rFonts w:eastAsia="Calibri" w:cs="Arial"/>
                      <w:i/>
                      <w:iCs/>
                      <w:color w:val="auto"/>
                      <w:sz w:val="18"/>
                      <w:szCs w:val="18"/>
                      <w:lang w:eastAsia="en-US"/>
                    </w:rPr>
                    <w:t>Phone Number :</w:t>
                  </w:r>
                </w:p>
              </w:tc>
              <w:tc>
                <w:tcPr>
                  <w:tcW w:w="1618" w:type="dxa"/>
                  <w:gridSpan w:val="2"/>
                  <w:tcBorders>
                    <w:top w:val="single" w:sz="6" w:space="0" w:color="000000"/>
                    <w:left w:val="dotted" w:sz="4"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8226875" w14:textId="77777777" w:rsidR="00B32CC5" w:rsidRPr="00B32CC5" w:rsidRDefault="00B32CC5" w:rsidP="00B32CC5">
                  <w:pPr>
                    <w:suppressAutoHyphens/>
                    <w:autoSpaceDN w:val="0"/>
                    <w:spacing w:before="20" w:after="20" w:line="240" w:lineRule="auto"/>
                    <w:ind w:left="139"/>
                    <w:jc w:val="left"/>
                    <w:textAlignment w:val="baseline"/>
                    <w:rPr>
                      <w:rFonts w:eastAsia="Calibri" w:cs="Arial"/>
                      <w:color w:val="auto"/>
                      <w:sz w:val="17"/>
                      <w:szCs w:val="17"/>
                      <w:lang w:eastAsia="en-US"/>
                    </w:rPr>
                  </w:pPr>
                </w:p>
              </w:tc>
              <w:tc>
                <w:tcPr>
                  <w:tcW w:w="2226" w:type="dxa"/>
                  <w:gridSpan w:val="3"/>
                  <w:tcBorders>
                    <w:top w:val="single" w:sz="6" w:space="0" w:color="000000"/>
                    <w:left w:val="dotted" w:sz="4" w:space="0" w:color="000000"/>
                    <w:bottom w:val="single" w:sz="6" w:space="0" w:color="000000"/>
                    <w:right w:val="dotted" w:sz="4" w:space="0" w:color="000000"/>
                  </w:tcBorders>
                  <w:shd w:val="clear" w:color="auto" w:fill="auto"/>
                  <w:vAlign w:val="center"/>
                </w:tcPr>
                <w:p w14:paraId="5B0E39DA" w14:textId="77777777" w:rsidR="00B32CC5" w:rsidRPr="00B32CC5" w:rsidRDefault="00B32CC5" w:rsidP="00B32CC5">
                  <w:pPr>
                    <w:suppressAutoHyphens/>
                    <w:autoSpaceDN w:val="0"/>
                    <w:spacing w:before="20" w:after="20" w:line="240" w:lineRule="auto"/>
                    <w:ind w:left="139"/>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Ville / </w:t>
                  </w:r>
                  <w:r w:rsidRPr="00B32CC5">
                    <w:rPr>
                      <w:rFonts w:eastAsia="Calibri" w:cs="Arial"/>
                      <w:i/>
                      <w:iCs/>
                      <w:color w:val="auto"/>
                      <w:sz w:val="18"/>
                      <w:szCs w:val="18"/>
                      <w:lang w:eastAsia="en-US"/>
                    </w:rPr>
                    <w:t>City</w:t>
                  </w:r>
                  <w:r w:rsidRPr="00B32CC5">
                    <w:rPr>
                      <w:rFonts w:eastAsia="Calibri" w:cs="Arial"/>
                      <w:color w:val="auto"/>
                      <w:sz w:val="18"/>
                      <w:szCs w:val="18"/>
                      <w:lang w:eastAsia="en-US"/>
                    </w:rPr>
                    <w:t xml:space="preserve"> :</w:t>
                  </w:r>
                </w:p>
              </w:tc>
              <w:tc>
                <w:tcPr>
                  <w:tcW w:w="3178" w:type="dxa"/>
                  <w:gridSpan w:val="3"/>
                  <w:tcBorders>
                    <w:top w:val="single" w:sz="6" w:space="0" w:color="000000"/>
                    <w:left w:val="dotted" w:sz="4"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BCE4905" w14:textId="77777777" w:rsidR="00B32CC5" w:rsidRPr="00B32CC5" w:rsidRDefault="00B32CC5" w:rsidP="00B32CC5">
                  <w:pPr>
                    <w:spacing w:before="0" w:after="0" w:line="240" w:lineRule="auto"/>
                    <w:jc w:val="left"/>
                    <w:rPr>
                      <w:rFonts w:eastAsia="Calibri" w:cs="Arial"/>
                      <w:color w:val="auto"/>
                      <w:sz w:val="17"/>
                      <w:szCs w:val="17"/>
                      <w:lang w:eastAsia="en-US"/>
                    </w:rPr>
                  </w:pPr>
                </w:p>
              </w:tc>
            </w:tr>
            <w:tr w:rsidR="00B32CC5" w:rsidRPr="00B32CC5" w14:paraId="48E890A0" w14:textId="77777777" w:rsidTr="00ED676C">
              <w:trPr>
                <w:trHeight w:val="340"/>
              </w:trPr>
              <w:tc>
                <w:tcPr>
                  <w:tcW w:w="4445" w:type="dxa"/>
                  <w:gridSpan w:val="3"/>
                  <w:vMerge w:val="restart"/>
                  <w:tcBorders>
                    <w:top w:val="single" w:sz="6" w:space="0" w:color="000000"/>
                    <w:left w:val="single" w:sz="6" w:space="0" w:color="000000"/>
                    <w:right w:val="single" w:sz="6" w:space="0" w:color="000000"/>
                  </w:tcBorders>
                  <w:shd w:val="clear" w:color="auto" w:fill="auto"/>
                  <w:tcMar>
                    <w:top w:w="57" w:type="dxa"/>
                    <w:left w:w="108" w:type="dxa"/>
                    <w:bottom w:w="57" w:type="dxa"/>
                    <w:right w:w="108" w:type="dxa"/>
                  </w:tcMar>
                </w:tcPr>
                <w:p w14:paraId="3C527D13"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8"/>
                      <w:szCs w:val="18"/>
                      <w:lang w:eastAsia="en-US"/>
                    </w:rPr>
                    <w:t>Signature :</w:t>
                  </w:r>
                </w:p>
              </w:tc>
              <w:tc>
                <w:tcPr>
                  <w:tcW w:w="2226" w:type="dxa"/>
                  <w:gridSpan w:val="3"/>
                  <w:tcBorders>
                    <w:top w:val="single" w:sz="6" w:space="0" w:color="000000"/>
                    <w:left w:val="single" w:sz="6" w:space="0" w:color="000000"/>
                    <w:bottom w:val="single" w:sz="4" w:space="0" w:color="auto"/>
                    <w:right w:val="dotted" w:sz="4" w:space="0" w:color="000000"/>
                  </w:tcBorders>
                  <w:shd w:val="clear" w:color="auto" w:fill="auto"/>
                  <w:vAlign w:val="center"/>
                </w:tcPr>
                <w:p w14:paraId="43950E54" w14:textId="77777777" w:rsidR="00B32CC5" w:rsidRPr="00B32CC5" w:rsidRDefault="00B32CC5" w:rsidP="00B32CC5">
                  <w:pPr>
                    <w:suppressAutoHyphens/>
                    <w:autoSpaceDN w:val="0"/>
                    <w:spacing w:before="20" w:after="20" w:line="240" w:lineRule="auto"/>
                    <w:ind w:left="139"/>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Code Postal / </w:t>
                  </w:r>
                  <w:r w:rsidRPr="00B32CC5">
                    <w:rPr>
                      <w:rFonts w:eastAsia="Calibri" w:cs="Arial"/>
                      <w:i/>
                      <w:iCs/>
                      <w:color w:val="auto"/>
                      <w:sz w:val="18"/>
                      <w:szCs w:val="18"/>
                      <w:lang w:eastAsia="en-US"/>
                    </w:rPr>
                    <w:t>Postcode :</w:t>
                  </w:r>
                </w:p>
              </w:tc>
              <w:tc>
                <w:tcPr>
                  <w:tcW w:w="3178" w:type="dxa"/>
                  <w:gridSpan w:val="3"/>
                  <w:tcBorders>
                    <w:top w:val="single" w:sz="6" w:space="0" w:color="000000"/>
                    <w:left w:val="dotted" w:sz="4"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85390D8" w14:textId="77777777" w:rsidR="00B32CC5" w:rsidRPr="00B32CC5" w:rsidRDefault="00B32CC5" w:rsidP="00B32CC5">
                  <w:pPr>
                    <w:spacing w:before="0" w:after="0" w:line="240" w:lineRule="auto"/>
                    <w:jc w:val="left"/>
                    <w:rPr>
                      <w:rFonts w:eastAsia="Calibri" w:cs="Arial"/>
                      <w:color w:val="auto"/>
                      <w:sz w:val="17"/>
                      <w:szCs w:val="17"/>
                      <w:lang w:eastAsia="en-US"/>
                    </w:rPr>
                  </w:pPr>
                </w:p>
              </w:tc>
            </w:tr>
            <w:tr w:rsidR="00B32CC5" w:rsidRPr="00B32CC5" w14:paraId="2E20C227" w14:textId="77777777" w:rsidTr="00ED676C">
              <w:trPr>
                <w:trHeight w:val="340"/>
              </w:trPr>
              <w:tc>
                <w:tcPr>
                  <w:tcW w:w="4445" w:type="dxa"/>
                  <w:gridSpan w:val="3"/>
                  <w:vMerge/>
                  <w:tcBorders>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D012205" w14:textId="77777777" w:rsidR="00B32CC5" w:rsidRPr="00B32CC5" w:rsidRDefault="00B32CC5" w:rsidP="00B32CC5">
                  <w:pPr>
                    <w:suppressAutoHyphens/>
                    <w:autoSpaceDN w:val="0"/>
                    <w:spacing w:before="20" w:after="20" w:line="240" w:lineRule="auto"/>
                    <w:ind w:left="139"/>
                    <w:jc w:val="left"/>
                    <w:textAlignment w:val="baseline"/>
                    <w:rPr>
                      <w:rFonts w:eastAsia="Calibri" w:cs="Arial"/>
                      <w:color w:val="auto"/>
                      <w:sz w:val="17"/>
                      <w:szCs w:val="17"/>
                      <w:lang w:eastAsia="en-US"/>
                    </w:rPr>
                  </w:pPr>
                </w:p>
              </w:tc>
              <w:tc>
                <w:tcPr>
                  <w:tcW w:w="2226" w:type="dxa"/>
                  <w:gridSpan w:val="3"/>
                  <w:tcBorders>
                    <w:left w:val="single" w:sz="6" w:space="0" w:color="000000"/>
                    <w:bottom w:val="single" w:sz="6" w:space="0" w:color="000000"/>
                    <w:right w:val="dotted" w:sz="4" w:space="0" w:color="000000"/>
                  </w:tcBorders>
                  <w:shd w:val="clear" w:color="auto" w:fill="auto"/>
                  <w:vAlign w:val="center"/>
                </w:tcPr>
                <w:p w14:paraId="4F82CFC4" w14:textId="77777777" w:rsidR="00B32CC5" w:rsidRPr="00B32CC5" w:rsidRDefault="00B32CC5" w:rsidP="00B32CC5">
                  <w:pPr>
                    <w:suppressAutoHyphens/>
                    <w:autoSpaceDN w:val="0"/>
                    <w:spacing w:before="20" w:after="20" w:line="240" w:lineRule="auto"/>
                    <w:ind w:left="139"/>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Pays / </w:t>
                  </w:r>
                  <w:r w:rsidRPr="00B32CC5">
                    <w:rPr>
                      <w:rFonts w:eastAsia="Calibri" w:cs="Arial"/>
                      <w:i/>
                      <w:iCs/>
                      <w:color w:val="auto"/>
                      <w:sz w:val="18"/>
                      <w:szCs w:val="18"/>
                      <w:lang w:eastAsia="en-US"/>
                    </w:rPr>
                    <w:t>Country</w:t>
                  </w:r>
                  <w:r w:rsidRPr="00B32CC5">
                    <w:rPr>
                      <w:rFonts w:eastAsia="Calibri" w:cs="Arial"/>
                      <w:color w:val="auto"/>
                      <w:sz w:val="18"/>
                      <w:szCs w:val="18"/>
                      <w:lang w:eastAsia="en-US"/>
                    </w:rPr>
                    <w:t xml:space="preserve"> :</w:t>
                  </w:r>
                </w:p>
              </w:tc>
              <w:tc>
                <w:tcPr>
                  <w:tcW w:w="3178" w:type="dxa"/>
                  <w:gridSpan w:val="3"/>
                  <w:tcBorders>
                    <w:top w:val="single" w:sz="6" w:space="0" w:color="000000"/>
                    <w:left w:val="dotted" w:sz="4"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86963A6" w14:textId="77777777" w:rsidR="00B32CC5" w:rsidRPr="00B32CC5" w:rsidRDefault="00B32CC5" w:rsidP="00B32CC5">
                  <w:pPr>
                    <w:spacing w:before="0" w:after="0" w:line="240" w:lineRule="auto"/>
                    <w:jc w:val="left"/>
                    <w:rPr>
                      <w:rFonts w:eastAsia="Calibri" w:cs="Arial"/>
                      <w:color w:val="auto"/>
                      <w:sz w:val="17"/>
                      <w:szCs w:val="17"/>
                      <w:lang w:eastAsia="en-US"/>
                    </w:rPr>
                  </w:pPr>
                </w:p>
              </w:tc>
            </w:tr>
            <w:tr w:rsidR="00B32CC5" w:rsidRPr="00B32CC5" w14:paraId="5C52D91B" w14:textId="77777777" w:rsidTr="00ED676C">
              <w:trPr>
                <w:trHeight w:hRule="exact" w:val="57"/>
              </w:trPr>
              <w:tc>
                <w:tcPr>
                  <w:tcW w:w="9849" w:type="dxa"/>
                  <w:gridSpan w:val="9"/>
                  <w:tcBorders>
                    <w:top w:val="single" w:sz="6" w:space="0" w:color="000000"/>
                    <w:bottom w:val="single" w:sz="6" w:space="0" w:color="000000"/>
                  </w:tcBorders>
                  <w:shd w:val="clear" w:color="auto" w:fill="auto"/>
                  <w:tcMar>
                    <w:top w:w="57" w:type="dxa"/>
                    <w:left w:w="108" w:type="dxa"/>
                    <w:bottom w:w="57" w:type="dxa"/>
                    <w:right w:w="108" w:type="dxa"/>
                  </w:tcMar>
                  <w:vAlign w:val="center"/>
                </w:tcPr>
                <w:p w14:paraId="39C52CC2"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p>
              </w:tc>
            </w:tr>
            <w:tr w:rsidR="00B32CC5" w:rsidRPr="00B32CC5" w14:paraId="0009C9AC" w14:textId="77777777" w:rsidTr="00ED676C">
              <w:trPr>
                <w:trHeight w:val="277"/>
              </w:trPr>
              <w:tc>
                <w:tcPr>
                  <w:tcW w:w="9849" w:type="dxa"/>
                  <w:gridSpan w:val="9"/>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vAlign w:val="center"/>
                </w:tcPr>
                <w:p w14:paraId="715FB759"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r w:rsidRPr="00B32CC5">
                    <w:rPr>
                      <w:rFonts w:eastAsia="Calibri" w:cs="Arial"/>
                      <w:b/>
                      <w:color w:val="auto"/>
                      <w:sz w:val="18"/>
                      <w:szCs w:val="18"/>
                      <w:lang w:eastAsia="en-US"/>
                    </w:rPr>
                    <w:t>INFORMATION CONCERNANT LES PARENTS /</w:t>
                  </w:r>
                  <w:r w:rsidRPr="00B32CC5">
                    <w:rPr>
                      <w:rFonts w:eastAsia="Calibri" w:cs="Arial"/>
                      <w:color w:val="auto"/>
                      <w:sz w:val="18"/>
                      <w:szCs w:val="18"/>
                      <w:lang w:eastAsia="en-US"/>
                    </w:rPr>
                    <w:t xml:space="preserve"> </w:t>
                  </w:r>
                  <w:r w:rsidRPr="00B32CC5">
                    <w:rPr>
                      <w:rFonts w:eastAsia="Calibri" w:cs="Arial"/>
                      <w:bCs/>
                      <w:i/>
                      <w:iCs/>
                      <w:color w:val="auto"/>
                      <w:sz w:val="18"/>
                      <w:szCs w:val="18"/>
                      <w:lang w:eastAsia="en-US"/>
                    </w:rPr>
                    <w:t>PARENTS INFORMATION</w:t>
                  </w:r>
                </w:p>
              </w:tc>
            </w:tr>
            <w:tr w:rsidR="00B32CC5" w:rsidRPr="00B32CC5" w14:paraId="39F2A99E" w14:textId="77777777" w:rsidTr="00ED676C">
              <w:trPr>
                <w:trHeight w:val="212"/>
              </w:trPr>
              <w:tc>
                <w:tcPr>
                  <w:tcW w:w="2827" w:type="dxa"/>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vAlign w:val="center"/>
                </w:tcPr>
                <w:p w14:paraId="128A742C"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p>
              </w:tc>
              <w:tc>
                <w:tcPr>
                  <w:tcW w:w="1618"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28" w:type="dxa"/>
                    <w:bottom w:w="57" w:type="dxa"/>
                    <w:right w:w="28" w:type="dxa"/>
                  </w:tcMar>
                  <w:vAlign w:val="center"/>
                </w:tcPr>
                <w:p w14:paraId="649787A9" w14:textId="77777777" w:rsidR="00B32CC5" w:rsidRPr="00B32CC5" w:rsidRDefault="00B32CC5" w:rsidP="00B32CC5">
                  <w:pPr>
                    <w:suppressAutoHyphens/>
                    <w:autoSpaceDN w:val="0"/>
                    <w:spacing w:before="20" w:after="20" w:line="240" w:lineRule="auto"/>
                    <w:jc w:val="center"/>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Date de naissance / </w:t>
                  </w:r>
                  <w:r w:rsidRPr="00B32CC5">
                    <w:rPr>
                      <w:rFonts w:eastAsia="Calibri" w:cs="Arial"/>
                      <w:i/>
                      <w:iCs/>
                      <w:color w:val="auto"/>
                      <w:sz w:val="17"/>
                      <w:szCs w:val="17"/>
                      <w:lang w:eastAsia="en-US"/>
                    </w:rPr>
                    <w:t>Date of birth</w:t>
                  </w:r>
                </w:p>
              </w:tc>
              <w:tc>
                <w:tcPr>
                  <w:tcW w:w="5404" w:type="dxa"/>
                  <w:gridSpan w:val="6"/>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vAlign w:val="center"/>
                </w:tcPr>
                <w:p w14:paraId="243C576D" w14:textId="77777777" w:rsidR="00B32CC5" w:rsidRPr="00B32CC5" w:rsidRDefault="00B32CC5" w:rsidP="00B32CC5">
                  <w:pPr>
                    <w:suppressAutoHyphens/>
                    <w:autoSpaceDN w:val="0"/>
                    <w:spacing w:before="20" w:after="20" w:line="240" w:lineRule="auto"/>
                    <w:jc w:val="center"/>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Informations médicales pertinentes / </w:t>
                  </w:r>
                  <w:r w:rsidRPr="00B32CC5">
                    <w:rPr>
                      <w:rFonts w:eastAsia="Calibri" w:cs="Arial"/>
                      <w:i/>
                      <w:iCs/>
                      <w:color w:val="auto"/>
                      <w:sz w:val="17"/>
                      <w:szCs w:val="17"/>
                      <w:lang w:eastAsia="en-US"/>
                    </w:rPr>
                    <w:t>relevant medical information</w:t>
                  </w:r>
                </w:p>
              </w:tc>
            </w:tr>
            <w:tr w:rsidR="00B32CC5" w:rsidRPr="00B32CC5" w14:paraId="78F525AB" w14:textId="77777777" w:rsidTr="00ED676C">
              <w:trPr>
                <w:trHeight w:val="567"/>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D61F501"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r w:rsidRPr="00B32CC5">
                    <w:rPr>
                      <w:rFonts w:eastAsia="Calibri" w:cs="Arial"/>
                      <w:color w:val="auto"/>
                      <w:sz w:val="18"/>
                      <w:szCs w:val="18"/>
                      <w:lang w:eastAsia="en-US"/>
                    </w:rPr>
                    <w:t>Mère /</w:t>
                  </w:r>
                </w:p>
                <w:p w14:paraId="220102B4"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r w:rsidRPr="00B32CC5">
                    <w:rPr>
                      <w:rFonts w:eastAsia="Calibri" w:cs="Arial"/>
                      <w:i/>
                      <w:iCs/>
                      <w:color w:val="auto"/>
                      <w:sz w:val="18"/>
                      <w:szCs w:val="18"/>
                      <w:lang w:eastAsia="en-US"/>
                    </w:rPr>
                    <w:t>mother</w:t>
                  </w:r>
                  <w:r w:rsidRPr="00B32CC5">
                    <w:rPr>
                      <w:rFonts w:eastAsia="Calibri" w:cs="Arial"/>
                      <w:color w:val="auto"/>
                      <w:sz w:val="18"/>
                      <w:szCs w:val="18"/>
                      <w:lang w:eastAsia="en-US"/>
                    </w:rPr>
                    <w:t> :</w:t>
                  </w:r>
                </w:p>
              </w:tc>
              <w:tc>
                <w:tcPr>
                  <w:tcW w:w="1618"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tcPr>
                <w:p w14:paraId="1BD176FA"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404" w:type="dxa"/>
                  <w:gridSpan w:val="6"/>
                  <w:tcBorders>
                    <w:top w:val="single" w:sz="6" w:space="0" w:color="000000"/>
                    <w:left w:val="single" w:sz="6" w:space="0" w:color="000000"/>
                    <w:bottom w:val="single" w:sz="6" w:space="0" w:color="000000"/>
                    <w:right w:val="single" w:sz="6" w:space="0" w:color="000000"/>
                  </w:tcBorders>
                  <w:shd w:val="clear" w:color="auto" w:fill="auto"/>
                </w:tcPr>
                <w:p w14:paraId="4DCE288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39991454" w14:textId="77777777" w:rsidTr="00ED676C">
              <w:trPr>
                <w:trHeight w:val="567"/>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FB30987"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Père / </w:t>
                  </w:r>
                </w:p>
                <w:p w14:paraId="42817C59"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r w:rsidRPr="00B32CC5">
                    <w:rPr>
                      <w:rFonts w:eastAsia="Calibri" w:cs="Arial"/>
                      <w:i/>
                      <w:iCs/>
                      <w:color w:val="auto"/>
                      <w:sz w:val="18"/>
                      <w:szCs w:val="18"/>
                      <w:lang w:eastAsia="en-US"/>
                    </w:rPr>
                    <w:t>father</w:t>
                  </w:r>
                  <w:r w:rsidRPr="00B32CC5">
                    <w:rPr>
                      <w:rFonts w:eastAsia="Calibri" w:cs="Arial"/>
                      <w:color w:val="auto"/>
                      <w:sz w:val="18"/>
                      <w:szCs w:val="18"/>
                      <w:lang w:eastAsia="en-US"/>
                    </w:rPr>
                    <w:t> :</w:t>
                  </w:r>
                </w:p>
              </w:tc>
              <w:tc>
                <w:tcPr>
                  <w:tcW w:w="1618"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tcPr>
                <w:p w14:paraId="7C8C495B"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404" w:type="dxa"/>
                  <w:gridSpan w:val="6"/>
                  <w:tcBorders>
                    <w:top w:val="single" w:sz="6" w:space="0" w:color="000000"/>
                    <w:left w:val="single" w:sz="6" w:space="0" w:color="000000"/>
                    <w:bottom w:val="single" w:sz="6" w:space="0" w:color="000000"/>
                    <w:right w:val="single" w:sz="6" w:space="0" w:color="000000"/>
                  </w:tcBorders>
                  <w:shd w:val="clear" w:color="auto" w:fill="auto"/>
                </w:tcPr>
                <w:p w14:paraId="2CE71EE5"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61A80758" w14:textId="77777777" w:rsidTr="00ED676C">
              <w:trPr>
                <w:trHeight w:hRule="exact" w:val="57"/>
              </w:trPr>
              <w:tc>
                <w:tcPr>
                  <w:tcW w:w="9849" w:type="dxa"/>
                  <w:gridSpan w:val="9"/>
                  <w:tcBorders>
                    <w:top w:val="single" w:sz="6" w:space="0" w:color="000000"/>
                    <w:bottom w:val="single" w:sz="6" w:space="0" w:color="000000"/>
                  </w:tcBorders>
                  <w:shd w:val="clear" w:color="auto" w:fill="auto"/>
                  <w:tcMar>
                    <w:top w:w="57" w:type="dxa"/>
                    <w:left w:w="108" w:type="dxa"/>
                    <w:bottom w:w="57" w:type="dxa"/>
                    <w:right w:w="108" w:type="dxa"/>
                  </w:tcMar>
                  <w:vAlign w:val="center"/>
                </w:tcPr>
                <w:p w14:paraId="40ADABE3"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p>
              </w:tc>
            </w:tr>
            <w:tr w:rsidR="00B32CC5" w:rsidRPr="00B32CC5" w14:paraId="44CA7277" w14:textId="77777777" w:rsidTr="00ED676C">
              <w:trPr>
                <w:trHeight w:val="277"/>
              </w:trPr>
              <w:tc>
                <w:tcPr>
                  <w:tcW w:w="9849" w:type="dxa"/>
                  <w:gridSpan w:val="9"/>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vAlign w:val="center"/>
                </w:tcPr>
                <w:p w14:paraId="062E99AF" w14:textId="77777777" w:rsidR="00B32CC5" w:rsidRPr="00B32CC5" w:rsidRDefault="00B32CC5" w:rsidP="00B32CC5">
                  <w:pPr>
                    <w:suppressAutoHyphens/>
                    <w:autoSpaceDN w:val="0"/>
                    <w:spacing w:before="20" w:after="20" w:line="240" w:lineRule="auto"/>
                    <w:jc w:val="left"/>
                    <w:textAlignment w:val="baseline"/>
                    <w:rPr>
                      <w:rFonts w:eastAsia="Calibri" w:cs="Arial"/>
                      <w:b/>
                      <w:color w:val="auto"/>
                      <w:sz w:val="18"/>
                      <w:szCs w:val="18"/>
                      <w:lang w:eastAsia="en-US"/>
                    </w:rPr>
                  </w:pPr>
                  <w:r w:rsidRPr="00B32CC5">
                    <w:rPr>
                      <w:rFonts w:eastAsia="Calibri" w:cs="Arial"/>
                      <w:b/>
                      <w:color w:val="auto"/>
                      <w:sz w:val="18"/>
                      <w:szCs w:val="18"/>
                      <w:lang w:eastAsia="en-US"/>
                    </w:rPr>
                    <w:t xml:space="preserve">INFORMATION SUR LA GROSSESSE / </w:t>
                  </w:r>
                  <w:r w:rsidRPr="00B32CC5">
                    <w:rPr>
                      <w:rFonts w:eastAsia="Calibri" w:cs="Arial"/>
                      <w:bCs/>
                      <w:color w:val="auto"/>
                      <w:sz w:val="18"/>
                      <w:szCs w:val="18"/>
                      <w:lang w:eastAsia="en-US"/>
                    </w:rPr>
                    <w:t>PREGNANCY INFORMATION</w:t>
                  </w:r>
                </w:p>
              </w:tc>
            </w:tr>
            <w:tr w:rsidR="00B32CC5" w:rsidRPr="00B32CC5" w14:paraId="0271C3AF" w14:textId="77777777" w:rsidTr="00ED676C">
              <w:trPr>
                <w:trHeight w:val="340"/>
              </w:trPr>
              <w:tc>
                <w:tcPr>
                  <w:tcW w:w="6671"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2596194C"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Date des dernières règles (jj/mm/aa) / </w:t>
                  </w:r>
                  <w:r w:rsidRPr="00B32CC5">
                    <w:rPr>
                      <w:rFonts w:eastAsia="Calibri" w:cs="Arial"/>
                      <w:i/>
                      <w:iCs/>
                      <w:color w:val="auto"/>
                      <w:sz w:val="17"/>
                      <w:szCs w:val="17"/>
                      <w:lang w:eastAsia="en-US"/>
                    </w:rPr>
                    <w:t>Date of last menstrual period dd/mm/yy</w:t>
                  </w:r>
                  <w:r w:rsidRPr="00B32CC5">
                    <w:rPr>
                      <w:rFonts w:eastAsia="Calibri" w:cs="Arial"/>
                      <w:color w:val="auto"/>
                      <w:sz w:val="17"/>
                      <w:szCs w:val="17"/>
                      <w:lang w:eastAsia="en-US"/>
                    </w:rPr>
                    <w:t>) :</w:t>
                  </w:r>
                </w:p>
              </w:tc>
              <w:tc>
                <w:tcPr>
                  <w:tcW w:w="3178" w:type="dxa"/>
                  <w:gridSpan w:val="3"/>
                  <w:tcBorders>
                    <w:bottom w:val="single" w:sz="4" w:space="0" w:color="auto"/>
                    <w:right w:val="single" w:sz="4" w:space="0" w:color="auto"/>
                  </w:tcBorders>
                  <w:shd w:val="clear" w:color="auto" w:fill="auto"/>
                  <w:vAlign w:val="center"/>
                </w:tcPr>
                <w:p w14:paraId="0A5538D4"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p>
              </w:tc>
            </w:tr>
            <w:tr w:rsidR="00B32CC5" w:rsidRPr="00B32CC5" w14:paraId="59294264" w14:textId="77777777" w:rsidTr="00ED676C">
              <w:trPr>
                <w:trHeight w:val="340"/>
              </w:trPr>
              <w:tc>
                <w:tcPr>
                  <w:tcW w:w="6671"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616CB98F"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Date présumée de l’accouchement (jj/mm/aa) / </w:t>
                  </w:r>
                  <w:r w:rsidRPr="00B32CC5">
                    <w:rPr>
                      <w:rFonts w:eastAsia="Calibri" w:cs="Arial"/>
                      <w:i/>
                      <w:iCs/>
                      <w:color w:val="auto"/>
                      <w:sz w:val="17"/>
                      <w:szCs w:val="17"/>
                      <w:lang w:eastAsia="en-US"/>
                    </w:rPr>
                    <w:t>Expected delivery date (dd/mm/yy</w:t>
                  </w:r>
                  <w:r w:rsidRPr="00B32CC5">
                    <w:rPr>
                      <w:rFonts w:eastAsia="Calibri" w:cs="Arial"/>
                      <w:color w:val="auto"/>
                      <w:sz w:val="17"/>
                      <w:szCs w:val="17"/>
                      <w:lang w:eastAsia="en-US"/>
                    </w:rPr>
                    <w:t>) :</w:t>
                  </w:r>
                </w:p>
              </w:tc>
              <w:tc>
                <w:tcPr>
                  <w:tcW w:w="3178" w:type="dxa"/>
                  <w:gridSpan w:val="3"/>
                  <w:tcBorders>
                    <w:top w:val="single" w:sz="4" w:space="0" w:color="auto"/>
                    <w:right w:val="single" w:sz="4" w:space="0" w:color="auto"/>
                  </w:tcBorders>
                  <w:shd w:val="clear" w:color="auto" w:fill="auto"/>
                  <w:vAlign w:val="center"/>
                </w:tcPr>
                <w:p w14:paraId="23178A81"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p>
              </w:tc>
            </w:tr>
            <w:tr w:rsidR="00B32CC5" w:rsidRPr="00B32CC5" w14:paraId="6906EE2C" w14:textId="77777777" w:rsidTr="00ED676C">
              <w:trPr>
                <w:trHeight w:val="277"/>
              </w:trPr>
              <w:tc>
                <w:tcPr>
                  <w:tcW w:w="6464" w:type="dxa"/>
                  <w:gridSpan w:val="5"/>
                  <w:tcBorders>
                    <w:top w:val="single" w:sz="6" w:space="0" w:color="000000"/>
                    <w:left w:val="single" w:sz="6" w:space="0" w:color="000000"/>
                    <w:bottom w:val="single" w:sz="4" w:space="0" w:color="000000"/>
                    <w:right w:val="dotted" w:sz="4" w:space="0" w:color="000000"/>
                  </w:tcBorders>
                  <w:shd w:val="clear" w:color="auto" w:fill="auto"/>
                  <w:tcMar>
                    <w:top w:w="57" w:type="dxa"/>
                    <w:left w:w="108" w:type="dxa"/>
                    <w:bottom w:w="57" w:type="dxa"/>
                    <w:right w:w="108" w:type="dxa"/>
                  </w:tcMar>
                  <w:vAlign w:val="center"/>
                </w:tcPr>
                <w:p w14:paraId="1EE4D3C4"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L’issue de la grossesse actuelle est-elle connue au moment de ce rapport ? / </w:t>
                  </w:r>
                  <w:r w:rsidRPr="00B32CC5">
                    <w:rPr>
                      <w:rFonts w:eastAsia="Calibri" w:cs="Arial"/>
                      <w:i/>
                      <w:iCs/>
                      <w:color w:val="auto"/>
                      <w:sz w:val="17"/>
                      <w:szCs w:val="17"/>
                      <w:lang w:eastAsia="en-US"/>
                    </w:rPr>
                    <w:t>Pregnancy outcome known at the time of the report ?</w:t>
                  </w:r>
                </w:p>
              </w:tc>
              <w:tc>
                <w:tcPr>
                  <w:tcW w:w="1892" w:type="dxa"/>
                  <w:gridSpan w:val="3"/>
                  <w:tcBorders>
                    <w:top w:val="single" w:sz="6" w:space="0" w:color="000000"/>
                    <w:left w:val="single" w:sz="6" w:space="0" w:color="000000"/>
                    <w:bottom w:val="single" w:sz="4" w:space="0" w:color="000000"/>
                  </w:tcBorders>
                  <w:shd w:val="clear" w:color="auto" w:fill="auto"/>
                  <w:vAlign w:val="center"/>
                </w:tcPr>
                <w:p w14:paraId="4B9CCD16"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7"/>
                        <w:szCs w:val="17"/>
                        <w:lang w:eastAsia="en-US"/>
                      </w:rPr>
                      <w:id w:val="-1197308077"/>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7"/>
                          <w:szCs w:val="17"/>
                          <w:lang w:eastAsia="en-US"/>
                        </w:rPr>
                        <w:t>☐</w:t>
                      </w:r>
                    </w:sdtContent>
                  </w:sdt>
                  <w:r w:rsidR="00B32CC5" w:rsidRPr="00B32CC5">
                    <w:rPr>
                      <w:rFonts w:eastAsia="Calibri" w:cs="Arial"/>
                      <w:color w:val="auto"/>
                      <w:sz w:val="17"/>
                      <w:szCs w:val="17"/>
                      <w:lang w:eastAsia="en-US"/>
                    </w:rPr>
                    <w:t xml:space="preserve"> oui / yes</w:t>
                  </w:r>
                </w:p>
              </w:tc>
              <w:tc>
                <w:tcPr>
                  <w:tcW w:w="1493" w:type="dxa"/>
                  <w:tcBorders>
                    <w:top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59749863"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7"/>
                        <w:szCs w:val="17"/>
                        <w:lang w:eastAsia="en-US"/>
                      </w:rPr>
                      <w:id w:val="-1242253952"/>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7"/>
                          <w:szCs w:val="17"/>
                          <w:lang w:eastAsia="en-US"/>
                        </w:rPr>
                        <w:t>☐</w:t>
                      </w:r>
                    </w:sdtContent>
                  </w:sdt>
                  <w:r w:rsidR="00B32CC5" w:rsidRPr="00B32CC5">
                    <w:rPr>
                      <w:rFonts w:eastAsia="Calibri" w:cs="Arial"/>
                      <w:color w:val="auto"/>
                      <w:sz w:val="17"/>
                      <w:szCs w:val="17"/>
                      <w:lang w:eastAsia="en-US"/>
                    </w:rPr>
                    <w:t xml:space="preserve"> non / no</w:t>
                  </w:r>
                </w:p>
              </w:tc>
            </w:tr>
            <w:tr w:rsidR="00B32CC5" w:rsidRPr="00B32CC5" w14:paraId="7B76CC52" w14:textId="77777777" w:rsidTr="00ED676C">
              <w:trPr>
                <w:trHeight w:hRule="exact" w:val="57"/>
              </w:trPr>
              <w:tc>
                <w:tcPr>
                  <w:tcW w:w="9849" w:type="dxa"/>
                  <w:gridSpan w:val="9"/>
                  <w:tcBorders>
                    <w:top w:val="single" w:sz="4" w:space="0" w:color="000000"/>
                    <w:left w:val="dotted" w:sz="4" w:space="0" w:color="000000"/>
                    <w:bottom w:val="dotted" w:sz="4" w:space="0" w:color="000000"/>
                    <w:right w:val="dotted" w:sz="4" w:space="0" w:color="000000"/>
                  </w:tcBorders>
                  <w:shd w:val="clear" w:color="auto" w:fill="auto"/>
                  <w:tcMar>
                    <w:top w:w="57" w:type="dxa"/>
                    <w:left w:w="108" w:type="dxa"/>
                    <w:bottom w:w="57" w:type="dxa"/>
                    <w:right w:w="108" w:type="dxa"/>
                  </w:tcMar>
                  <w:vAlign w:val="center"/>
                </w:tcPr>
                <w:p w14:paraId="49EBF084"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8"/>
                      <w:szCs w:val="18"/>
                      <w:lang w:eastAsia="en-US"/>
                    </w:rPr>
                  </w:pPr>
                </w:p>
              </w:tc>
            </w:tr>
            <w:tr w:rsidR="00B32CC5" w:rsidRPr="00B32CC5" w14:paraId="10F6EDA3" w14:textId="77777777" w:rsidTr="00ED676C">
              <w:trPr>
                <w:trHeight w:val="277"/>
              </w:trPr>
              <w:tc>
                <w:tcPr>
                  <w:tcW w:w="8356" w:type="dxa"/>
                  <w:gridSpan w:val="8"/>
                  <w:tcBorders>
                    <w:top w:val="single" w:sz="4"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vAlign w:val="center"/>
                </w:tcPr>
                <w:p w14:paraId="178953DD" w14:textId="77777777" w:rsidR="00B32CC5" w:rsidRPr="00B32CC5" w:rsidRDefault="00B32CC5" w:rsidP="00B32CC5">
                  <w:pPr>
                    <w:suppressAutoHyphens/>
                    <w:autoSpaceDN w:val="0"/>
                    <w:spacing w:before="20" w:after="20" w:line="240" w:lineRule="auto"/>
                    <w:jc w:val="left"/>
                    <w:textAlignment w:val="baseline"/>
                    <w:rPr>
                      <w:rFonts w:eastAsia="Calibri" w:cs="Arial"/>
                      <w:b/>
                      <w:color w:val="auto"/>
                      <w:sz w:val="18"/>
                      <w:szCs w:val="18"/>
                      <w:lang w:eastAsia="en-US"/>
                    </w:rPr>
                  </w:pPr>
                  <w:r w:rsidRPr="00B32CC5">
                    <w:rPr>
                      <w:rFonts w:eastAsia="Calibri" w:cs="Arial"/>
                      <w:b/>
                      <w:color w:val="auto"/>
                      <w:sz w:val="18"/>
                      <w:szCs w:val="18"/>
                      <w:lang w:eastAsia="en-US"/>
                    </w:rPr>
                    <w:t xml:space="preserve">ANTECEDENTS OBSTETRICAUX/ </w:t>
                  </w:r>
                  <w:r w:rsidRPr="00B32CC5">
                    <w:rPr>
                      <w:rFonts w:eastAsia="Calibri" w:cs="Arial"/>
                      <w:bCs/>
                      <w:color w:val="auto"/>
                      <w:sz w:val="18"/>
                      <w:szCs w:val="18"/>
                      <w:lang w:eastAsia="en-US"/>
                    </w:rPr>
                    <w:t>PREGNANCY HISTORY</w:t>
                  </w:r>
                </w:p>
              </w:tc>
              <w:tc>
                <w:tcPr>
                  <w:tcW w:w="1493" w:type="dxa"/>
                  <w:tcBorders>
                    <w:top w:val="single" w:sz="4" w:space="0" w:color="000000"/>
                    <w:left w:val="single" w:sz="6" w:space="0" w:color="000000"/>
                    <w:bottom w:val="single" w:sz="6" w:space="0" w:color="000000"/>
                    <w:right w:val="single" w:sz="6" w:space="0" w:color="000000"/>
                  </w:tcBorders>
                  <w:shd w:val="clear" w:color="auto" w:fill="D9D9D9"/>
                  <w:tcMar>
                    <w:top w:w="57" w:type="dxa"/>
                    <w:left w:w="28" w:type="dxa"/>
                    <w:bottom w:w="57" w:type="dxa"/>
                    <w:right w:w="28" w:type="dxa"/>
                  </w:tcMar>
                  <w:vAlign w:val="center"/>
                </w:tcPr>
                <w:p w14:paraId="0A62F252" w14:textId="77777777" w:rsidR="00B32CC5" w:rsidRPr="00B32CC5" w:rsidRDefault="00B32CC5" w:rsidP="00B32CC5">
                  <w:pPr>
                    <w:suppressAutoHyphens/>
                    <w:autoSpaceDN w:val="0"/>
                    <w:spacing w:before="20" w:after="20" w:line="240" w:lineRule="auto"/>
                    <w:jc w:val="center"/>
                    <w:textAlignment w:val="baseline"/>
                    <w:rPr>
                      <w:rFonts w:eastAsia="Calibri" w:cs="Arial"/>
                      <w:b/>
                      <w:color w:val="auto"/>
                      <w:sz w:val="17"/>
                      <w:szCs w:val="17"/>
                      <w:lang w:eastAsia="en-US"/>
                    </w:rPr>
                  </w:pPr>
                  <w:r w:rsidRPr="00B32CC5">
                    <w:rPr>
                      <w:rFonts w:eastAsia="Calibri" w:cs="Arial"/>
                      <w:b/>
                      <w:color w:val="auto"/>
                      <w:sz w:val="17"/>
                      <w:szCs w:val="17"/>
                      <w:lang w:eastAsia="en-US"/>
                    </w:rPr>
                    <w:t xml:space="preserve">Nombre / </w:t>
                  </w:r>
                  <w:r w:rsidRPr="00B32CC5">
                    <w:rPr>
                      <w:rFonts w:eastAsia="Calibri" w:cs="Arial"/>
                      <w:bCs/>
                      <w:color w:val="auto"/>
                      <w:sz w:val="17"/>
                      <w:szCs w:val="17"/>
                      <w:lang w:eastAsia="en-US"/>
                    </w:rPr>
                    <w:t>Number</w:t>
                  </w:r>
                </w:p>
              </w:tc>
            </w:tr>
            <w:tr w:rsidR="00B32CC5" w:rsidRPr="00B32CC5" w14:paraId="3E81E9BC" w14:textId="77777777" w:rsidTr="00ED676C">
              <w:trPr>
                <w:trHeight w:val="284"/>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6C074261"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Grossesses Antérieures / </w:t>
                  </w:r>
                  <w:r w:rsidRPr="00B32CC5">
                    <w:rPr>
                      <w:rFonts w:eastAsia="Calibri" w:cs="Arial"/>
                      <w:i/>
                      <w:iCs/>
                      <w:color w:val="auto"/>
                      <w:sz w:val="17"/>
                      <w:szCs w:val="17"/>
                      <w:lang w:eastAsia="en-US"/>
                    </w:rPr>
                    <w:t>previous pregnancies</w:t>
                  </w:r>
                  <w:r w:rsidRPr="00B32CC5">
                    <w:rPr>
                      <w:rFonts w:eastAsia="Calibri" w:cs="Arial"/>
                      <w:color w:val="auto"/>
                      <w:sz w:val="17"/>
                      <w:szCs w:val="17"/>
                      <w:lang w:eastAsia="en-US"/>
                    </w:rPr>
                    <w:t xml:space="preserve">? </w:t>
                  </w:r>
                </w:p>
              </w:tc>
              <w:tc>
                <w:tcPr>
                  <w:tcW w:w="850" w:type="dxa"/>
                  <w:tcBorders>
                    <w:top w:val="single" w:sz="6" w:space="0" w:color="000000"/>
                    <w:left w:val="single" w:sz="6" w:space="0" w:color="000000"/>
                    <w:bottom w:val="single" w:sz="6" w:space="0" w:color="000000"/>
                  </w:tcBorders>
                  <w:shd w:val="clear" w:color="auto" w:fill="auto"/>
                  <w:vAlign w:val="center"/>
                </w:tcPr>
                <w:p w14:paraId="6D8A7DF8"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6"/>
                      <w:szCs w:val="16"/>
                      <w:lang w:eastAsia="en-US"/>
                    </w:rPr>
                  </w:pPr>
                  <w:sdt>
                    <w:sdtPr>
                      <w:rPr>
                        <w:rFonts w:eastAsia="Calibri" w:cs="Arial"/>
                        <w:color w:val="auto"/>
                        <w:sz w:val="16"/>
                        <w:szCs w:val="16"/>
                        <w:lang w:eastAsia="en-US"/>
                      </w:rPr>
                      <w:id w:val="-166685320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oui</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yes</w:t>
                  </w:r>
                </w:p>
              </w:tc>
              <w:tc>
                <w:tcPr>
                  <w:tcW w:w="851" w:type="dxa"/>
                  <w:tcBorders>
                    <w:top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750F814F"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6"/>
                      <w:szCs w:val="16"/>
                      <w:lang w:eastAsia="en-US"/>
                    </w:rPr>
                  </w:pPr>
                  <w:sdt>
                    <w:sdtPr>
                      <w:rPr>
                        <w:rFonts w:eastAsia="Calibri" w:cs="Arial"/>
                        <w:color w:val="auto"/>
                        <w:sz w:val="16"/>
                        <w:szCs w:val="16"/>
                        <w:lang w:eastAsia="en-US"/>
                      </w:rPr>
                      <w:id w:val="164885938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non</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w:t>
                  </w:r>
                </w:p>
              </w:tc>
              <w:tc>
                <w:tcPr>
                  <w:tcW w:w="1493"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EE0BB6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00157388" w14:textId="77777777" w:rsidTr="00ED676C">
              <w:trPr>
                <w:trHeight w:val="284"/>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18F09542"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Nouveau-né vivant sans anomalies congénitales / </w:t>
                  </w:r>
                  <w:r w:rsidRPr="00B32CC5">
                    <w:rPr>
                      <w:rFonts w:eastAsia="Calibri" w:cs="Arial"/>
                      <w:i/>
                      <w:iCs/>
                      <w:color w:val="auto"/>
                      <w:sz w:val="17"/>
                      <w:szCs w:val="17"/>
                      <w:lang w:eastAsia="en-US"/>
                    </w:rPr>
                    <w:t>live birth without congenital defect</w:t>
                  </w:r>
                  <w:r w:rsidRPr="00B32CC5">
                    <w:rPr>
                      <w:rFonts w:eastAsia="Calibri" w:cs="Arial"/>
                      <w:color w:val="auto"/>
                      <w:sz w:val="17"/>
                      <w:szCs w:val="17"/>
                      <w:lang w:eastAsia="en-US"/>
                    </w:rPr>
                    <w:t>?</w:t>
                  </w:r>
                </w:p>
              </w:tc>
              <w:tc>
                <w:tcPr>
                  <w:tcW w:w="850" w:type="dxa"/>
                  <w:tcBorders>
                    <w:top w:val="single" w:sz="6" w:space="0" w:color="000000"/>
                    <w:left w:val="single" w:sz="6" w:space="0" w:color="000000"/>
                    <w:bottom w:val="single" w:sz="6" w:space="0" w:color="000000"/>
                  </w:tcBorders>
                  <w:shd w:val="clear" w:color="auto" w:fill="auto"/>
                  <w:vAlign w:val="center"/>
                </w:tcPr>
                <w:p w14:paraId="609AD526"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548887793"/>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oui</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yes</w:t>
                  </w:r>
                </w:p>
              </w:tc>
              <w:tc>
                <w:tcPr>
                  <w:tcW w:w="851" w:type="dxa"/>
                  <w:tcBorders>
                    <w:top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2EEFFA48"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37091938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non</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w:t>
                  </w:r>
                </w:p>
              </w:tc>
              <w:tc>
                <w:tcPr>
                  <w:tcW w:w="1493"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7617013"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4059BA0C" w14:textId="77777777" w:rsidTr="00ED676C">
              <w:trPr>
                <w:trHeight w:val="284"/>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51FDC7BA"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Nouveau-né vivant avec anomalies congénitales/ </w:t>
                  </w:r>
                  <w:r w:rsidRPr="00B32CC5">
                    <w:rPr>
                      <w:rFonts w:eastAsia="Calibri" w:cs="Arial"/>
                      <w:i/>
                      <w:iCs/>
                      <w:color w:val="auto"/>
                      <w:sz w:val="17"/>
                      <w:szCs w:val="17"/>
                      <w:lang w:eastAsia="en-US"/>
                    </w:rPr>
                    <w:t>live birth with congenital defect</w:t>
                  </w:r>
                  <w:r w:rsidRPr="00B32CC5">
                    <w:rPr>
                      <w:rFonts w:eastAsia="Calibri" w:cs="Arial"/>
                      <w:color w:val="auto"/>
                      <w:sz w:val="17"/>
                      <w:szCs w:val="17"/>
                      <w:lang w:eastAsia="en-US"/>
                    </w:rPr>
                    <w:t>?</w:t>
                  </w:r>
                </w:p>
              </w:tc>
              <w:tc>
                <w:tcPr>
                  <w:tcW w:w="850" w:type="dxa"/>
                  <w:tcBorders>
                    <w:top w:val="single" w:sz="6" w:space="0" w:color="000000"/>
                    <w:left w:val="single" w:sz="6" w:space="0" w:color="000000"/>
                    <w:bottom w:val="single" w:sz="6" w:space="0" w:color="000000"/>
                  </w:tcBorders>
                  <w:shd w:val="clear" w:color="auto" w:fill="auto"/>
                  <w:vAlign w:val="center"/>
                </w:tcPr>
                <w:p w14:paraId="0FE40191"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887214436"/>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oui</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yes</w:t>
                  </w:r>
                </w:p>
              </w:tc>
              <w:tc>
                <w:tcPr>
                  <w:tcW w:w="851" w:type="dxa"/>
                  <w:tcBorders>
                    <w:top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391CD45E"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598563292"/>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non</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w:t>
                  </w:r>
                </w:p>
              </w:tc>
              <w:tc>
                <w:tcPr>
                  <w:tcW w:w="1493"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20BF8EF"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4F05F625" w14:textId="77777777" w:rsidTr="00ED676C">
              <w:trPr>
                <w:trHeight w:val="284"/>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4D43344D"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Antécédents familiaux d’anomalies congénitales/ </w:t>
                  </w:r>
                  <w:r w:rsidRPr="00B32CC5">
                    <w:rPr>
                      <w:rFonts w:eastAsia="Calibri" w:cs="Arial"/>
                      <w:i/>
                      <w:iCs/>
                      <w:color w:val="auto"/>
                      <w:sz w:val="17"/>
                      <w:szCs w:val="17"/>
                      <w:lang w:eastAsia="en-US"/>
                    </w:rPr>
                    <w:t>family history of congenital defect?</w:t>
                  </w:r>
                </w:p>
              </w:tc>
              <w:tc>
                <w:tcPr>
                  <w:tcW w:w="850" w:type="dxa"/>
                  <w:tcBorders>
                    <w:top w:val="single" w:sz="6" w:space="0" w:color="000000"/>
                    <w:left w:val="single" w:sz="6" w:space="0" w:color="000000"/>
                    <w:bottom w:val="single" w:sz="6" w:space="0" w:color="000000"/>
                  </w:tcBorders>
                  <w:shd w:val="clear" w:color="auto" w:fill="auto"/>
                  <w:vAlign w:val="center"/>
                </w:tcPr>
                <w:p w14:paraId="263A54ED"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153021423"/>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oui</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yes</w:t>
                  </w:r>
                </w:p>
              </w:tc>
              <w:tc>
                <w:tcPr>
                  <w:tcW w:w="851" w:type="dxa"/>
                  <w:tcBorders>
                    <w:top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26D8D19B"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56160130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non</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w:t>
                  </w:r>
                </w:p>
              </w:tc>
              <w:tc>
                <w:tcPr>
                  <w:tcW w:w="1493"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6EDE20D"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741C6696" w14:textId="77777777" w:rsidTr="00ED676C">
              <w:trPr>
                <w:trHeight w:val="510"/>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32C0D916"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Préciser les Anomalies congénitales / </w:t>
                  </w:r>
                  <w:r w:rsidRPr="00B32CC5">
                    <w:rPr>
                      <w:rFonts w:eastAsia="Calibri" w:cs="Arial"/>
                      <w:i/>
                      <w:iCs/>
                      <w:color w:val="auto"/>
                      <w:sz w:val="17"/>
                      <w:szCs w:val="17"/>
                      <w:lang w:eastAsia="en-US"/>
                    </w:rPr>
                    <w:t>congenital defect to be specified?</w:t>
                  </w:r>
                </w:p>
              </w:tc>
              <w:tc>
                <w:tcPr>
                  <w:tcW w:w="3194" w:type="dxa"/>
                  <w:gridSpan w:val="3"/>
                  <w:tcBorders>
                    <w:top w:val="single" w:sz="6" w:space="0" w:color="000000"/>
                    <w:left w:val="single" w:sz="6" w:space="0" w:color="000000"/>
                    <w:bottom w:val="single" w:sz="6" w:space="0" w:color="000000"/>
                    <w:right w:val="single" w:sz="6" w:space="0" w:color="000000"/>
                  </w:tcBorders>
                  <w:shd w:val="clear" w:color="auto" w:fill="auto"/>
                </w:tcPr>
                <w:p w14:paraId="2B54ED32" w14:textId="77777777" w:rsidR="00B32CC5" w:rsidRPr="00B32CC5" w:rsidRDefault="00B32CC5" w:rsidP="00B32CC5">
                  <w:pPr>
                    <w:spacing w:before="0" w:after="0" w:line="240" w:lineRule="auto"/>
                    <w:ind w:left="130"/>
                    <w:jc w:val="left"/>
                    <w:rPr>
                      <w:rFonts w:eastAsia="Calibri" w:cs="Times New Roman"/>
                      <w:color w:val="auto"/>
                      <w:sz w:val="17"/>
                      <w:szCs w:val="17"/>
                      <w:lang w:eastAsia="en-US"/>
                    </w:rPr>
                  </w:pPr>
                </w:p>
              </w:tc>
            </w:tr>
            <w:tr w:rsidR="00B32CC5" w:rsidRPr="00B32CC5" w14:paraId="03DBF73A" w14:textId="77777777" w:rsidTr="00ED676C">
              <w:trPr>
                <w:trHeight w:val="397"/>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00987704"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lastRenderedPageBreak/>
                    <w:t>Avortements spontanés avant la 20</w:t>
                  </w:r>
                  <w:r w:rsidRPr="00B32CC5">
                    <w:rPr>
                      <w:rFonts w:eastAsia="Calibri" w:cs="Arial"/>
                      <w:color w:val="auto"/>
                      <w:sz w:val="17"/>
                      <w:szCs w:val="17"/>
                      <w:vertAlign w:val="superscript"/>
                      <w:lang w:eastAsia="en-US"/>
                    </w:rPr>
                    <w:t>ème</w:t>
                  </w:r>
                  <w:r w:rsidRPr="00B32CC5">
                    <w:rPr>
                      <w:rFonts w:eastAsia="Calibri" w:cs="Arial"/>
                      <w:color w:val="auto"/>
                      <w:sz w:val="17"/>
                      <w:szCs w:val="17"/>
                      <w:lang w:eastAsia="en-US"/>
                    </w:rPr>
                    <w:t xml:space="preserve"> semaine de grossesse/ </w:t>
                  </w:r>
                  <w:r w:rsidRPr="00B32CC5">
                    <w:rPr>
                      <w:rFonts w:eastAsia="Calibri" w:cs="Arial"/>
                      <w:i/>
                      <w:iCs/>
                      <w:color w:val="auto"/>
                      <w:sz w:val="17"/>
                      <w:szCs w:val="17"/>
                      <w:lang w:eastAsia="en-US"/>
                    </w:rPr>
                    <w:t>spontaneous abortions before 20 weeks of pregnancy</w:t>
                  </w:r>
                  <w:r w:rsidRPr="00B32CC5">
                    <w:rPr>
                      <w:rFonts w:eastAsia="Calibri" w:cs="Arial"/>
                      <w:color w:val="auto"/>
                      <w:sz w:val="17"/>
                      <w:szCs w:val="17"/>
                      <w:lang w:eastAsia="en-US"/>
                    </w:rPr>
                    <w:t>?</w:t>
                  </w:r>
                </w:p>
              </w:tc>
              <w:tc>
                <w:tcPr>
                  <w:tcW w:w="850" w:type="dxa"/>
                  <w:tcBorders>
                    <w:top w:val="single" w:sz="6" w:space="0" w:color="000000"/>
                    <w:left w:val="single" w:sz="6" w:space="0" w:color="000000"/>
                    <w:bottom w:val="single" w:sz="6" w:space="0" w:color="000000"/>
                  </w:tcBorders>
                  <w:shd w:val="clear" w:color="auto" w:fill="auto"/>
                  <w:vAlign w:val="center"/>
                </w:tcPr>
                <w:p w14:paraId="741A84EE"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234318485"/>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oui</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yes</w:t>
                  </w:r>
                </w:p>
              </w:tc>
              <w:tc>
                <w:tcPr>
                  <w:tcW w:w="851" w:type="dxa"/>
                  <w:tcBorders>
                    <w:top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386A8C4F"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950670111"/>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non</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w:t>
                  </w:r>
                </w:p>
              </w:tc>
              <w:tc>
                <w:tcPr>
                  <w:tcW w:w="1493"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A957CA7"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2520C0FB" w14:textId="77777777" w:rsidTr="00ED676C">
              <w:trPr>
                <w:trHeight w:val="330"/>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28A81668"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Calibri" w:cs="Arial"/>
                      <w:color w:val="auto"/>
                      <w:sz w:val="17"/>
                      <w:szCs w:val="17"/>
                      <w:lang w:eastAsia="en-US"/>
                    </w:rPr>
                    <w:t xml:space="preserve">Interruption volontaire (ivg) ou thérapeutique de grossesse / </w:t>
                  </w:r>
                  <w:r w:rsidRPr="00B32CC5">
                    <w:rPr>
                      <w:rFonts w:eastAsia="Calibri" w:cs="Arial"/>
                      <w:i/>
                      <w:iCs/>
                      <w:color w:val="auto"/>
                      <w:sz w:val="17"/>
                      <w:szCs w:val="17"/>
                      <w:lang w:eastAsia="en-US"/>
                    </w:rPr>
                    <w:t>induced abortion</w:t>
                  </w:r>
                  <w:r w:rsidRPr="00B32CC5">
                    <w:rPr>
                      <w:rFonts w:eastAsia="Calibri" w:cs="Arial"/>
                      <w:color w:val="auto"/>
                      <w:sz w:val="17"/>
                      <w:szCs w:val="17"/>
                      <w:lang w:eastAsia="en-US"/>
                    </w:rPr>
                    <w:t xml:space="preserve">  </w:t>
                  </w:r>
                  <w:r w:rsidRPr="00B32CC5">
                    <w:rPr>
                      <w:rFonts w:eastAsia="Calibri" w:cs="Arial"/>
                      <w:i/>
                      <w:iCs/>
                      <w:color w:val="auto"/>
                      <w:sz w:val="17"/>
                      <w:szCs w:val="17"/>
                      <w:lang w:eastAsia="en-US"/>
                    </w:rPr>
                    <w:t>or  termination of pregnancy for medical reasons</w:t>
                  </w:r>
                  <w:r w:rsidRPr="00B32CC5">
                    <w:rPr>
                      <w:rFonts w:eastAsia="Calibri" w:cs="Arial"/>
                      <w:color w:val="auto"/>
                      <w:sz w:val="16"/>
                      <w:szCs w:val="16"/>
                      <w:lang w:eastAsia="en-US"/>
                    </w:rPr>
                    <w:t>? (</w:t>
                  </w:r>
                  <w:r w:rsidRPr="00B32CC5">
                    <w:rPr>
                      <w:rFonts w:eastAsia="Calibri" w:cs="Arial"/>
                      <w:i/>
                      <w:color w:val="auto"/>
                      <w:sz w:val="16"/>
                      <w:szCs w:val="16"/>
                      <w:lang w:eastAsia="en-US"/>
                    </w:rPr>
                    <w:t>Préciser la raison si possible / specify)</w:t>
                  </w:r>
                </w:p>
              </w:tc>
              <w:tc>
                <w:tcPr>
                  <w:tcW w:w="850" w:type="dxa"/>
                  <w:tcBorders>
                    <w:top w:val="single" w:sz="6" w:space="0" w:color="000000"/>
                    <w:left w:val="single" w:sz="6" w:space="0" w:color="000000"/>
                    <w:bottom w:val="single" w:sz="6" w:space="0" w:color="000000"/>
                  </w:tcBorders>
                  <w:shd w:val="clear" w:color="auto" w:fill="auto"/>
                  <w:vAlign w:val="center"/>
                </w:tcPr>
                <w:p w14:paraId="53705F4F"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04012326"/>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oui</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yes</w:t>
                  </w:r>
                </w:p>
              </w:tc>
              <w:tc>
                <w:tcPr>
                  <w:tcW w:w="851" w:type="dxa"/>
                  <w:tcBorders>
                    <w:top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19053723"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272018403"/>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non</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w:t>
                  </w:r>
                </w:p>
              </w:tc>
              <w:tc>
                <w:tcPr>
                  <w:tcW w:w="1493"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8210098"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7AD6418D" w14:textId="77777777" w:rsidTr="00ED676C">
              <w:trPr>
                <w:trHeight w:val="284"/>
              </w:trPr>
              <w:tc>
                <w:tcPr>
                  <w:tcW w:w="6655" w:type="dxa"/>
                  <w:gridSpan w:val="6"/>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7498171A" w14:textId="77777777" w:rsidR="00B32CC5" w:rsidRPr="00B32CC5" w:rsidRDefault="00B32CC5" w:rsidP="00B32CC5">
                  <w:pPr>
                    <w:suppressAutoHyphens/>
                    <w:autoSpaceDN w:val="0"/>
                    <w:spacing w:before="20" w:after="20" w:line="240" w:lineRule="auto"/>
                    <w:jc w:val="left"/>
                    <w:textAlignment w:val="baseline"/>
                    <w:rPr>
                      <w:rFonts w:eastAsia="Calibri" w:cs="Arial"/>
                      <w:color w:val="auto"/>
                      <w:sz w:val="17"/>
                      <w:szCs w:val="17"/>
                      <w:lang w:eastAsia="en-US"/>
                    </w:rPr>
                  </w:pPr>
                  <w:r w:rsidRPr="00B32CC5">
                    <w:rPr>
                      <w:rFonts w:eastAsia="Times New Roman" w:cs="Times New Roman"/>
                      <w:color w:val="auto"/>
                      <w:sz w:val="17"/>
                      <w:szCs w:val="17"/>
                      <w:lang w:val="en-US"/>
                    </w:rPr>
                    <w:t>Mort fœtale (&gt;20 semaines de grossesse) / </w:t>
                  </w:r>
                  <w:r w:rsidRPr="00B32CC5">
                    <w:rPr>
                      <w:rFonts w:eastAsia="Times New Roman" w:cs="Times New Roman"/>
                      <w:i/>
                      <w:iCs/>
                      <w:color w:val="auto"/>
                      <w:sz w:val="17"/>
                      <w:szCs w:val="17"/>
                      <w:lang w:val="en-US"/>
                    </w:rPr>
                    <w:t>fetal death (&gt;20 weeks of pregnancy)</w:t>
                  </w:r>
                  <w:r w:rsidRPr="00B32CC5">
                    <w:rPr>
                      <w:rFonts w:eastAsia="Times New Roman" w:cs="Times New Roman"/>
                      <w:color w:val="auto"/>
                      <w:sz w:val="17"/>
                      <w:szCs w:val="17"/>
                      <w:lang w:val="en-US"/>
                    </w:rPr>
                    <w:t>?</w:t>
                  </w:r>
                </w:p>
              </w:tc>
              <w:tc>
                <w:tcPr>
                  <w:tcW w:w="850" w:type="dxa"/>
                  <w:tcBorders>
                    <w:top w:val="single" w:sz="6" w:space="0" w:color="000000"/>
                    <w:left w:val="single" w:sz="6" w:space="0" w:color="000000"/>
                    <w:bottom w:val="single" w:sz="6" w:space="0" w:color="000000"/>
                  </w:tcBorders>
                  <w:shd w:val="clear" w:color="auto" w:fill="auto"/>
                  <w:vAlign w:val="center"/>
                </w:tcPr>
                <w:p w14:paraId="09BB29F3"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238476532"/>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oui</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yes</w:t>
                  </w:r>
                </w:p>
              </w:tc>
              <w:tc>
                <w:tcPr>
                  <w:tcW w:w="851" w:type="dxa"/>
                  <w:tcBorders>
                    <w:top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6C44F929" w14:textId="77777777" w:rsidR="00B32CC5" w:rsidRPr="00B32CC5" w:rsidRDefault="00383C49" w:rsidP="00B32CC5">
                  <w:pPr>
                    <w:suppressAutoHyphens/>
                    <w:autoSpaceDN w:val="0"/>
                    <w:spacing w:before="20" w:after="20" w:line="240" w:lineRule="auto"/>
                    <w:jc w:val="center"/>
                    <w:textAlignment w:val="baseline"/>
                    <w:rPr>
                      <w:rFonts w:eastAsia="Calibri" w:cs="Arial"/>
                      <w:color w:val="auto"/>
                      <w:sz w:val="17"/>
                      <w:szCs w:val="17"/>
                      <w:lang w:eastAsia="en-US"/>
                    </w:rPr>
                  </w:pPr>
                  <w:sdt>
                    <w:sdtPr>
                      <w:rPr>
                        <w:rFonts w:eastAsia="Calibri" w:cs="Arial"/>
                        <w:color w:val="auto"/>
                        <w:sz w:val="16"/>
                        <w:szCs w:val="16"/>
                        <w:lang w:eastAsia="en-US"/>
                      </w:rPr>
                      <w:id w:val="1453669459"/>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non</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w:t>
                  </w:r>
                  <w:r w:rsidR="00B32CC5" w:rsidRPr="00B32CC5">
                    <w:rPr>
                      <w:rFonts w:eastAsia="Calibri" w:cs="Arial"/>
                      <w:color w:val="auto"/>
                      <w:sz w:val="8"/>
                      <w:szCs w:val="8"/>
                      <w:lang w:eastAsia="en-US"/>
                    </w:rPr>
                    <w:t xml:space="preserve"> </w:t>
                  </w:r>
                  <w:r w:rsidR="00B32CC5" w:rsidRPr="00B32CC5">
                    <w:rPr>
                      <w:rFonts w:eastAsia="Calibri" w:cs="Arial"/>
                      <w:color w:val="auto"/>
                      <w:sz w:val="16"/>
                      <w:szCs w:val="16"/>
                      <w:lang w:eastAsia="en-US"/>
                    </w:rPr>
                    <w:t>no</w:t>
                  </w:r>
                </w:p>
              </w:tc>
              <w:tc>
                <w:tcPr>
                  <w:tcW w:w="1493"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D178857"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bl>
          <w:p w14:paraId="089DB729" w14:textId="77777777" w:rsidR="00B32CC5" w:rsidRPr="00B32CC5" w:rsidRDefault="00B32CC5" w:rsidP="00B32CC5">
            <w:pPr>
              <w:suppressAutoHyphens/>
              <w:autoSpaceDN w:val="0"/>
              <w:spacing w:before="0" w:after="120" w:line="240" w:lineRule="auto"/>
              <w:jc w:val="left"/>
              <w:textAlignment w:val="baseline"/>
              <w:rPr>
                <w:rFonts w:eastAsia="Calibri" w:cs="Times New Roman"/>
                <w:b/>
                <w:color w:val="auto"/>
                <w:sz w:val="16"/>
                <w:szCs w:val="18"/>
                <w:lang w:eastAsia="en-US"/>
              </w:rPr>
            </w:pPr>
          </w:p>
          <w:tbl>
            <w:tblPr>
              <w:tblW w:w="5000" w:type="pct"/>
              <w:tblCellMar>
                <w:left w:w="10" w:type="dxa"/>
                <w:right w:w="10" w:type="dxa"/>
              </w:tblCellMar>
              <w:tblLook w:val="04A0" w:firstRow="1" w:lastRow="0" w:firstColumn="1" w:lastColumn="0" w:noHBand="0" w:noVBand="1"/>
            </w:tblPr>
            <w:tblGrid>
              <w:gridCol w:w="1144"/>
              <w:gridCol w:w="953"/>
              <w:gridCol w:w="1196"/>
              <w:gridCol w:w="1226"/>
              <w:gridCol w:w="840"/>
              <w:gridCol w:w="144"/>
              <w:gridCol w:w="1390"/>
              <w:gridCol w:w="293"/>
              <w:gridCol w:w="1097"/>
              <w:gridCol w:w="1093"/>
            </w:tblGrid>
            <w:tr w:rsidR="00B32CC5" w:rsidRPr="00B32CC5" w14:paraId="7AF029CD" w14:textId="77777777" w:rsidTr="00ED676C">
              <w:trPr>
                <w:cantSplit/>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vAlign w:val="center"/>
                </w:tcPr>
                <w:p w14:paraId="258859F7" w14:textId="77777777" w:rsidR="00B32CC5" w:rsidRPr="00B32CC5" w:rsidRDefault="00B32CC5" w:rsidP="00B32CC5">
                  <w:pPr>
                    <w:suppressAutoHyphens/>
                    <w:autoSpaceDN w:val="0"/>
                    <w:spacing w:before="0" w:after="0" w:line="240" w:lineRule="auto"/>
                    <w:jc w:val="left"/>
                    <w:textAlignment w:val="baseline"/>
                    <w:rPr>
                      <w:rFonts w:eastAsia="Calibri" w:cs="Arial"/>
                      <w:b/>
                      <w:color w:val="auto"/>
                      <w:sz w:val="18"/>
                      <w:szCs w:val="18"/>
                      <w:lang w:eastAsia="en-US"/>
                    </w:rPr>
                  </w:pPr>
                  <w:r w:rsidRPr="00B32CC5">
                    <w:rPr>
                      <w:rFonts w:eastAsia="Calibri" w:cs="Arial"/>
                      <w:b/>
                      <w:color w:val="auto"/>
                      <w:sz w:val="18"/>
                      <w:szCs w:val="18"/>
                      <w:lang w:eastAsia="en-US"/>
                    </w:rPr>
                    <w:t xml:space="preserve">EFFET INDESIRABLE / </w:t>
                  </w:r>
                  <w:r w:rsidRPr="00B32CC5">
                    <w:rPr>
                      <w:rFonts w:eastAsia="Calibri" w:cs="Arial"/>
                      <w:bCs/>
                      <w:color w:val="auto"/>
                      <w:sz w:val="18"/>
                      <w:szCs w:val="18"/>
                      <w:lang w:eastAsia="en-US"/>
                    </w:rPr>
                    <w:t>ADVERSE EVENT</w:t>
                  </w:r>
                </w:p>
              </w:tc>
            </w:tr>
            <w:tr w:rsidR="00B32CC5" w:rsidRPr="00B32CC5" w14:paraId="6081A65F" w14:textId="77777777" w:rsidTr="00ED676C">
              <w:trPr>
                <w:cantSplit/>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A808BD7" w14:textId="77777777" w:rsidR="00B32CC5" w:rsidRPr="00B32CC5" w:rsidRDefault="00B32CC5" w:rsidP="00B32CC5">
                  <w:pPr>
                    <w:suppressAutoHyphens/>
                    <w:autoSpaceDN w:val="0"/>
                    <w:spacing w:before="0" w:after="0" w:line="240" w:lineRule="auto"/>
                    <w:jc w:val="left"/>
                    <w:textAlignment w:val="baseline"/>
                    <w:rPr>
                      <w:rFonts w:eastAsia="Calibri" w:cs="Arial"/>
                      <w:color w:val="auto"/>
                      <w:sz w:val="18"/>
                      <w:szCs w:val="18"/>
                      <w:lang w:eastAsia="en-US"/>
                    </w:rPr>
                  </w:pPr>
                  <w:bookmarkStart w:id="34" w:name="CaseACocher1"/>
                  <w:bookmarkEnd w:id="34"/>
                  <w:r w:rsidRPr="00B32CC5">
                    <w:rPr>
                      <w:rFonts w:eastAsia="Calibri" w:cs="Arial"/>
                      <w:color w:val="auto"/>
                      <w:sz w:val="18"/>
                      <w:szCs w:val="18"/>
                      <w:lang w:eastAsia="en-US"/>
                    </w:rPr>
                    <w:t xml:space="preserve"> </w:t>
                  </w:r>
                  <w:sdt>
                    <w:sdtPr>
                      <w:rPr>
                        <w:rFonts w:eastAsia="Calibri" w:cs="Arial"/>
                        <w:color w:val="auto"/>
                        <w:sz w:val="18"/>
                        <w:szCs w:val="18"/>
                        <w:lang w:eastAsia="en-US"/>
                      </w:rPr>
                      <w:id w:val="-597484388"/>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non /</w:t>
                  </w:r>
                  <w:r w:rsidRPr="00B32CC5">
                    <w:rPr>
                      <w:rFonts w:eastAsia="Calibri" w:cs="Arial"/>
                      <w:i/>
                      <w:iCs/>
                      <w:color w:val="auto"/>
                      <w:sz w:val="18"/>
                      <w:szCs w:val="18"/>
                      <w:lang w:eastAsia="en-US"/>
                    </w:rPr>
                    <w:t xml:space="preserve"> no</w:t>
                  </w:r>
                </w:p>
              </w:tc>
            </w:tr>
            <w:tr w:rsidR="00B32CC5" w:rsidRPr="00B32CC5" w14:paraId="347B9C5D" w14:textId="77777777" w:rsidTr="00ED676C">
              <w:trPr>
                <w:cantSplit/>
              </w:trPr>
              <w:tc>
                <w:tcPr>
                  <w:tcW w:w="610" w:type="pct"/>
                  <w:tcBorders>
                    <w:top w:val="single" w:sz="6" w:space="0" w:color="000000"/>
                    <w:left w:val="single" w:sz="6" w:space="0" w:color="000000"/>
                  </w:tcBorders>
                  <w:shd w:val="clear" w:color="auto" w:fill="auto"/>
                  <w:tcMar>
                    <w:top w:w="57" w:type="dxa"/>
                    <w:left w:w="108" w:type="dxa"/>
                    <w:bottom w:w="57" w:type="dxa"/>
                    <w:right w:w="108" w:type="dxa"/>
                  </w:tcMar>
                  <w:vAlign w:val="center"/>
                </w:tcPr>
                <w:p w14:paraId="68D88099" w14:textId="77777777" w:rsidR="00B32CC5" w:rsidRPr="00B32CC5" w:rsidRDefault="00B32CC5" w:rsidP="00B32CC5">
                  <w:pPr>
                    <w:suppressAutoHyphens/>
                    <w:autoSpaceDN w:val="0"/>
                    <w:spacing w:before="0" w:after="0" w:line="240" w:lineRule="auto"/>
                    <w:ind w:right="-615"/>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 </w:t>
                  </w:r>
                  <w:sdt>
                    <w:sdtPr>
                      <w:rPr>
                        <w:rFonts w:eastAsia="Calibri" w:cs="Arial"/>
                        <w:color w:val="auto"/>
                        <w:sz w:val="18"/>
                        <w:szCs w:val="18"/>
                        <w:lang w:eastAsia="en-US"/>
                      </w:rPr>
                      <w:id w:val="-530342960"/>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8"/>
                          <w:szCs w:val="18"/>
                          <w:lang w:eastAsia="en-US"/>
                        </w:rPr>
                        <w:t>☐</w:t>
                      </w:r>
                    </w:sdtContent>
                  </w:sdt>
                  <w:r w:rsidRPr="00B32CC5">
                    <w:rPr>
                      <w:rFonts w:eastAsia="Calibri" w:cs="Arial"/>
                      <w:color w:val="auto"/>
                      <w:sz w:val="18"/>
                      <w:szCs w:val="18"/>
                      <w:lang w:eastAsia="en-US"/>
                    </w:rPr>
                    <w:t xml:space="preserve"> oui / yes</w:t>
                  </w:r>
                </w:p>
              </w:tc>
              <w:tc>
                <w:tcPr>
                  <w:tcW w:w="2248" w:type="pct"/>
                  <w:gridSpan w:val="4"/>
                  <w:tcBorders>
                    <w:top w:val="single" w:sz="6" w:space="0" w:color="000000"/>
                    <w:right w:val="single" w:sz="6" w:space="0" w:color="000000"/>
                  </w:tcBorders>
                  <w:shd w:val="clear" w:color="auto" w:fill="auto"/>
                  <w:tcMar>
                    <w:top w:w="57" w:type="dxa"/>
                    <w:left w:w="108" w:type="dxa"/>
                    <w:bottom w:w="57" w:type="dxa"/>
                    <w:right w:w="108" w:type="dxa"/>
                  </w:tcMar>
                  <w:vAlign w:val="center"/>
                </w:tcPr>
                <w:p w14:paraId="54CA519C" w14:textId="77777777" w:rsidR="00B32CC5" w:rsidRPr="00B32CC5" w:rsidRDefault="00B32CC5" w:rsidP="00B32CC5">
                  <w:pPr>
                    <w:suppressAutoHyphens/>
                    <w:autoSpaceDN w:val="0"/>
                    <w:spacing w:before="0" w:after="0" w:line="240" w:lineRule="auto"/>
                    <w:jc w:val="left"/>
                    <w:textAlignment w:val="baseline"/>
                    <w:rPr>
                      <w:rFonts w:eastAsia="Calibri" w:cs="Arial"/>
                      <w:color w:val="auto"/>
                      <w:sz w:val="18"/>
                      <w:szCs w:val="18"/>
                      <w:lang w:eastAsia="en-US"/>
                    </w:rPr>
                  </w:pPr>
                  <w:r w:rsidRPr="00B32CC5">
                    <w:rPr>
                      <w:rFonts w:eastAsia="Calibri" w:cs="Arial"/>
                      <w:color w:val="auto"/>
                      <w:sz w:val="18"/>
                      <w:szCs w:val="18"/>
                      <w:lang w:eastAsia="en-US"/>
                    </w:rPr>
                    <w:t xml:space="preserve">(précisez / </w:t>
                  </w:r>
                  <w:r w:rsidRPr="00B32CC5">
                    <w:rPr>
                      <w:rFonts w:eastAsia="Calibri" w:cs="Arial"/>
                      <w:i/>
                      <w:iCs/>
                      <w:color w:val="auto"/>
                      <w:sz w:val="18"/>
                      <w:szCs w:val="18"/>
                      <w:lang w:eastAsia="en-US"/>
                    </w:rPr>
                    <w:t>specify</w:t>
                  </w:r>
                  <w:r w:rsidRPr="00B32CC5">
                    <w:rPr>
                      <w:rFonts w:eastAsia="Calibri" w:cs="Arial"/>
                      <w:color w:val="auto"/>
                      <w:sz w:val="18"/>
                      <w:szCs w:val="18"/>
                      <w:lang w:eastAsia="en-US"/>
                    </w:rPr>
                    <w:t>)</w:t>
                  </w:r>
                </w:p>
              </w:tc>
              <w:tc>
                <w:tcPr>
                  <w:tcW w:w="974" w:type="pct"/>
                  <w:gridSpan w:val="3"/>
                  <w:tcBorders>
                    <w:top w:val="single" w:sz="6" w:space="0" w:color="000000"/>
                    <w:right w:val="single" w:sz="6" w:space="0" w:color="000000"/>
                  </w:tcBorders>
                  <w:shd w:val="clear" w:color="auto" w:fill="auto"/>
                  <w:tcMar>
                    <w:top w:w="57" w:type="dxa"/>
                    <w:left w:w="108" w:type="dxa"/>
                    <w:bottom w:w="57" w:type="dxa"/>
                    <w:right w:w="108" w:type="dxa"/>
                  </w:tcMar>
                  <w:vAlign w:val="center"/>
                </w:tcPr>
                <w:p w14:paraId="70A9BA51" w14:textId="77777777" w:rsidR="00B32CC5" w:rsidRPr="00B32CC5" w:rsidRDefault="00383C49" w:rsidP="00B32CC5">
                  <w:pPr>
                    <w:suppressAutoHyphens/>
                    <w:autoSpaceDN w:val="0"/>
                    <w:spacing w:before="0" w:after="0" w:line="240" w:lineRule="auto"/>
                    <w:jc w:val="left"/>
                    <w:textAlignment w:val="baseline"/>
                    <w:rPr>
                      <w:rFonts w:eastAsia="Calibri" w:cs="Arial"/>
                      <w:color w:val="auto"/>
                      <w:sz w:val="18"/>
                      <w:szCs w:val="18"/>
                      <w:lang w:eastAsia="en-US"/>
                    </w:rPr>
                  </w:pPr>
                  <w:sdt>
                    <w:sdtPr>
                      <w:rPr>
                        <w:rFonts w:eastAsia="Calibri" w:cs="Arial"/>
                        <w:color w:val="auto"/>
                        <w:sz w:val="18"/>
                        <w:szCs w:val="18"/>
                        <w:lang w:eastAsia="en-US"/>
                      </w:rPr>
                      <w:id w:val="18833861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Mère / </w:t>
                  </w:r>
                  <w:r w:rsidR="00B32CC5" w:rsidRPr="00B32CC5">
                    <w:rPr>
                      <w:rFonts w:eastAsia="Calibri" w:cs="Arial"/>
                      <w:i/>
                      <w:iCs/>
                      <w:color w:val="auto"/>
                      <w:sz w:val="18"/>
                      <w:szCs w:val="18"/>
                      <w:lang w:eastAsia="en-US"/>
                    </w:rPr>
                    <w:t>mother</w:t>
                  </w:r>
                </w:p>
              </w:tc>
              <w:tc>
                <w:tcPr>
                  <w:tcW w:w="1168" w:type="pct"/>
                  <w:gridSpan w:val="2"/>
                  <w:tcBorders>
                    <w:top w:val="single" w:sz="6" w:space="0" w:color="000000"/>
                    <w:right w:val="single" w:sz="6" w:space="0" w:color="000000"/>
                  </w:tcBorders>
                  <w:shd w:val="clear" w:color="auto" w:fill="auto"/>
                  <w:tcMar>
                    <w:top w:w="57" w:type="dxa"/>
                    <w:left w:w="108" w:type="dxa"/>
                    <w:bottom w:w="57" w:type="dxa"/>
                    <w:right w:w="108" w:type="dxa"/>
                  </w:tcMar>
                  <w:vAlign w:val="center"/>
                </w:tcPr>
                <w:p w14:paraId="3A5D9DCD" w14:textId="77777777" w:rsidR="00B32CC5" w:rsidRPr="00B32CC5" w:rsidRDefault="00383C49" w:rsidP="00B32CC5">
                  <w:pPr>
                    <w:suppressAutoHyphens/>
                    <w:autoSpaceDN w:val="0"/>
                    <w:spacing w:before="0" w:after="0" w:line="240" w:lineRule="auto"/>
                    <w:jc w:val="left"/>
                    <w:textAlignment w:val="baseline"/>
                    <w:rPr>
                      <w:rFonts w:eastAsia="Calibri" w:cs="Arial"/>
                      <w:color w:val="auto"/>
                      <w:sz w:val="18"/>
                      <w:szCs w:val="18"/>
                      <w:lang w:eastAsia="en-US"/>
                    </w:rPr>
                  </w:pPr>
                  <w:sdt>
                    <w:sdtPr>
                      <w:rPr>
                        <w:rFonts w:eastAsia="Calibri" w:cs="Arial"/>
                        <w:color w:val="auto"/>
                        <w:sz w:val="18"/>
                        <w:szCs w:val="18"/>
                        <w:lang w:eastAsia="en-US"/>
                      </w:rPr>
                      <w:id w:val="655341454"/>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8"/>
                          <w:szCs w:val="18"/>
                          <w:lang w:eastAsia="en-US"/>
                        </w:rPr>
                        <w:t>☐</w:t>
                      </w:r>
                    </w:sdtContent>
                  </w:sdt>
                  <w:r w:rsidR="00B32CC5" w:rsidRPr="00B32CC5">
                    <w:rPr>
                      <w:rFonts w:eastAsia="Calibri" w:cs="Arial"/>
                      <w:color w:val="auto"/>
                      <w:sz w:val="18"/>
                      <w:szCs w:val="18"/>
                      <w:lang w:eastAsia="en-US"/>
                    </w:rPr>
                    <w:t xml:space="preserve"> Enfant / </w:t>
                  </w:r>
                  <w:r w:rsidR="00B32CC5" w:rsidRPr="00B32CC5">
                    <w:rPr>
                      <w:rFonts w:eastAsia="Calibri" w:cs="Arial"/>
                      <w:i/>
                      <w:iCs/>
                      <w:color w:val="auto"/>
                      <w:sz w:val="18"/>
                      <w:szCs w:val="18"/>
                      <w:lang w:eastAsia="en-US"/>
                    </w:rPr>
                    <w:t>child</w:t>
                  </w:r>
                </w:p>
              </w:tc>
            </w:tr>
            <w:tr w:rsidR="00B32CC5" w:rsidRPr="00B32CC5" w14:paraId="45155928" w14:textId="77777777" w:rsidTr="00ED676C">
              <w:trPr>
                <w:cantSplit/>
              </w:trPr>
              <w:tc>
                <w:tcPr>
                  <w:tcW w:w="5000" w:type="pct"/>
                  <w:gridSpan w:val="10"/>
                  <w:tcBorders>
                    <w:top w:val="single" w:sz="6" w:space="0" w:color="000000"/>
                    <w:left w:val="single" w:sz="6" w:space="0" w:color="000000"/>
                    <w:right w:val="single" w:sz="6" w:space="0" w:color="000000"/>
                  </w:tcBorders>
                  <w:shd w:val="clear" w:color="auto" w:fill="auto"/>
                  <w:tcMar>
                    <w:top w:w="57" w:type="dxa"/>
                    <w:left w:w="108" w:type="dxa"/>
                    <w:bottom w:w="57" w:type="dxa"/>
                    <w:right w:w="108" w:type="dxa"/>
                  </w:tcMar>
                  <w:vAlign w:val="center"/>
                </w:tcPr>
                <w:p w14:paraId="052A5BED" w14:textId="77777777" w:rsidR="00B32CC5" w:rsidRPr="00B32CC5" w:rsidRDefault="00B32CC5" w:rsidP="00B32CC5">
                  <w:pPr>
                    <w:suppressAutoHyphens/>
                    <w:autoSpaceDN w:val="0"/>
                    <w:spacing w:before="0" w:after="0" w:line="240" w:lineRule="auto"/>
                    <w:jc w:val="left"/>
                    <w:textAlignment w:val="baseline"/>
                    <w:rPr>
                      <w:rFonts w:eastAsia="Calibri" w:cs="Arial"/>
                      <w:color w:val="auto"/>
                      <w:sz w:val="18"/>
                      <w:szCs w:val="18"/>
                      <w:lang w:eastAsia="en-US"/>
                    </w:rPr>
                  </w:pPr>
                  <w:r w:rsidRPr="00B32CC5">
                    <w:rPr>
                      <w:rFonts w:eastAsia="Calibri" w:cs="Arial"/>
                      <w:b/>
                      <w:color w:val="auto"/>
                      <w:sz w:val="18"/>
                      <w:szCs w:val="18"/>
                      <w:lang w:eastAsia="en-US"/>
                    </w:rPr>
                    <w:t>Décrire l’effet indésirable</w:t>
                  </w:r>
                  <w:r w:rsidRPr="00B32CC5">
                    <w:rPr>
                      <w:rFonts w:eastAsia="Calibri" w:cs="Arial"/>
                      <w:color w:val="auto"/>
                      <w:sz w:val="18"/>
                      <w:szCs w:val="18"/>
                      <w:lang w:eastAsia="en-US"/>
                    </w:rPr>
                    <w:t xml:space="preserve"> / AE </w:t>
                  </w:r>
                  <w:r w:rsidRPr="00B32CC5">
                    <w:rPr>
                      <w:rFonts w:eastAsia="Calibri" w:cs="Arial"/>
                      <w:i/>
                      <w:iCs/>
                      <w:color w:val="auto"/>
                      <w:sz w:val="18"/>
                      <w:szCs w:val="18"/>
                      <w:lang w:eastAsia="en-US"/>
                    </w:rPr>
                    <w:t xml:space="preserve">Description </w:t>
                  </w:r>
                  <w:r w:rsidRPr="00B32CC5">
                    <w:rPr>
                      <w:rFonts w:eastAsia="Calibri" w:cs="Arial"/>
                      <w:color w:val="auto"/>
                      <w:sz w:val="18"/>
                      <w:szCs w:val="18"/>
                      <w:lang w:eastAsia="en-US"/>
                    </w:rPr>
                    <w:t>:</w:t>
                  </w:r>
                </w:p>
              </w:tc>
            </w:tr>
            <w:tr w:rsidR="00B32CC5" w:rsidRPr="00B32CC5" w14:paraId="2387122E" w14:textId="77777777" w:rsidTr="00ED676C">
              <w:trPr>
                <w:cantSplit/>
                <w:trHeight w:val="2351"/>
              </w:trPr>
              <w:tc>
                <w:tcPr>
                  <w:tcW w:w="5000" w:type="pct"/>
                  <w:gridSpan w:val="10"/>
                  <w:tcBorders>
                    <w:left w:val="single" w:sz="6" w:space="0" w:color="000000"/>
                    <w:right w:val="single" w:sz="6" w:space="0" w:color="000000"/>
                  </w:tcBorders>
                  <w:shd w:val="clear" w:color="auto" w:fill="auto"/>
                  <w:tcMar>
                    <w:top w:w="57" w:type="dxa"/>
                    <w:left w:w="108" w:type="dxa"/>
                    <w:bottom w:w="57" w:type="dxa"/>
                    <w:right w:w="108" w:type="dxa"/>
                  </w:tcMar>
                </w:tcPr>
                <w:p w14:paraId="5F0A270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65C8B538" w14:textId="77777777" w:rsidTr="00ED676C">
              <w:trPr>
                <w:cantSplit/>
                <w:trHeight w:hRule="exact" w:val="57"/>
              </w:trPr>
              <w:tc>
                <w:tcPr>
                  <w:tcW w:w="5000" w:type="pct"/>
                  <w:gridSpan w:val="10"/>
                  <w:tcBorders>
                    <w:top w:val="single" w:sz="6" w:space="0" w:color="000000"/>
                    <w:bottom w:val="single" w:sz="6" w:space="0" w:color="000000"/>
                  </w:tcBorders>
                  <w:shd w:val="clear" w:color="auto" w:fill="FFFFFF"/>
                  <w:tcMar>
                    <w:top w:w="57" w:type="dxa"/>
                    <w:left w:w="108" w:type="dxa"/>
                    <w:bottom w:w="57" w:type="dxa"/>
                    <w:right w:w="108" w:type="dxa"/>
                  </w:tcMar>
                  <w:vAlign w:val="center"/>
                </w:tcPr>
                <w:p w14:paraId="0FD126C3" w14:textId="77777777" w:rsidR="00B32CC5" w:rsidRPr="00B32CC5" w:rsidRDefault="00B32CC5" w:rsidP="00B32CC5">
                  <w:pPr>
                    <w:suppressAutoHyphens/>
                    <w:autoSpaceDN w:val="0"/>
                    <w:spacing w:before="0" w:after="0" w:line="240" w:lineRule="auto"/>
                    <w:jc w:val="left"/>
                    <w:textAlignment w:val="baseline"/>
                    <w:rPr>
                      <w:rFonts w:eastAsia="Calibri" w:cs="Arial"/>
                      <w:color w:val="auto"/>
                      <w:sz w:val="18"/>
                      <w:szCs w:val="18"/>
                      <w:lang w:eastAsia="en-US"/>
                    </w:rPr>
                  </w:pPr>
                </w:p>
              </w:tc>
            </w:tr>
            <w:tr w:rsidR="00B32CC5" w:rsidRPr="00B32CC5" w14:paraId="3EB782E8" w14:textId="77777777" w:rsidTr="00ED676C">
              <w:trPr>
                <w:cantSplit/>
              </w:trPr>
              <w:tc>
                <w:tcPr>
                  <w:tcW w:w="5000" w:type="pct"/>
                  <w:gridSpan w:val="10"/>
                  <w:tcBorders>
                    <w:top w:val="single" w:sz="6" w:space="0" w:color="000000"/>
                    <w:left w:val="single" w:sz="6" w:space="0" w:color="000000"/>
                    <w:right w:val="single" w:sz="6" w:space="0" w:color="000000"/>
                  </w:tcBorders>
                  <w:shd w:val="clear" w:color="auto" w:fill="D9D9D9"/>
                  <w:tcMar>
                    <w:top w:w="57" w:type="dxa"/>
                    <w:left w:w="108" w:type="dxa"/>
                    <w:bottom w:w="57" w:type="dxa"/>
                    <w:right w:w="108" w:type="dxa"/>
                  </w:tcMar>
                  <w:vAlign w:val="center"/>
                </w:tcPr>
                <w:p w14:paraId="5FDD0FE4" w14:textId="77777777" w:rsidR="00B32CC5" w:rsidRPr="00B32CC5" w:rsidRDefault="00B32CC5" w:rsidP="00B32CC5">
                  <w:pPr>
                    <w:suppressAutoHyphens/>
                    <w:autoSpaceDN w:val="0"/>
                    <w:spacing w:before="0" w:after="0" w:line="240" w:lineRule="auto"/>
                    <w:jc w:val="left"/>
                    <w:textAlignment w:val="baseline"/>
                    <w:rPr>
                      <w:rFonts w:eastAsia="Calibri" w:cs="Arial"/>
                      <w:b/>
                      <w:color w:val="auto"/>
                      <w:sz w:val="18"/>
                      <w:szCs w:val="18"/>
                      <w:lang w:eastAsia="en-US"/>
                    </w:rPr>
                  </w:pPr>
                  <w:r w:rsidRPr="00B32CC5">
                    <w:rPr>
                      <w:rFonts w:eastAsia="Calibri" w:cs="Arial"/>
                      <w:b/>
                      <w:color w:val="auto"/>
                      <w:sz w:val="18"/>
                      <w:szCs w:val="18"/>
                      <w:lang w:eastAsia="en-US"/>
                    </w:rPr>
                    <w:t>MEDICAMENT SUSPECTE /</w:t>
                  </w:r>
                  <w:r w:rsidRPr="00B32CC5">
                    <w:rPr>
                      <w:rFonts w:eastAsia="Calibri" w:cs="Arial"/>
                      <w:bCs/>
                      <w:color w:val="auto"/>
                      <w:sz w:val="18"/>
                      <w:szCs w:val="18"/>
                      <w:lang w:eastAsia="en-US"/>
                    </w:rPr>
                    <w:t>SUSPECT DRUG INFORMATION</w:t>
                  </w:r>
                </w:p>
              </w:tc>
            </w:tr>
            <w:tr w:rsidR="00B32CC5" w:rsidRPr="00B32CC5" w14:paraId="4CB52332" w14:textId="77777777" w:rsidTr="00ED676C">
              <w:trPr>
                <w:cantSplit/>
              </w:trPr>
              <w:tc>
                <w:tcPr>
                  <w:tcW w:w="1118"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125D965" w14:textId="77777777" w:rsidR="00B32CC5" w:rsidRPr="00B32CC5" w:rsidRDefault="00B32CC5" w:rsidP="00B32CC5">
                  <w:pPr>
                    <w:suppressAutoHyphens/>
                    <w:autoSpaceDN w:val="0"/>
                    <w:spacing w:before="0" w:after="0" w:line="240" w:lineRule="auto"/>
                    <w:jc w:val="center"/>
                    <w:textAlignment w:val="baseline"/>
                    <w:rPr>
                      <w:rFonts w:eastAsia="Calibri" w:cs="Arial"/>
                      <w:bCs/>
                      <w:color w:val="auto"/>
                      <w:sz w:val="17"/>
                      <w:szCs w:val="17"/>
                      <w:lang w:eastAsia="en-US"/>
                    </w:rPr>
                  </w:pPr>
                  <w:r w:rsidRPr="00B32CC5">
                    <w:rPr>
                      <w:rFonts w:eastAsia="Calibri" w:cs="Arial"/>
                      <w:b/>
                      <w:color w:val="auto"/>
                      <w:sz w:val="17"/>
                      <w:szCs w:val="17"/>
                      <w:lang w:eastAsia="en-US"/>
                    </w:rPr>
                    <w:t xml:space="preserve">Produit / </w:t>
                  </w:r>
                  <w:r w:rsidRPr="00B32CC5">
                    <w:rPr>
                      <w:rFonts w:eastAsia="Calibri" w:cs="Arial"/>
                      <w:bCs/>
                      <w:i/>
                      <w:iCs/>
                      <w:color w:val="auto"/>
                      <w:sz w:val="17"/>
                      <w:szCs w:val="17"/>
                      <w:lang w:eastAsia="en-US"/>
                    </w:rPr>
                    <w:t>product</w:t>
                  </w:r>
                </w:p>
              </w:tc>
              <w:tc>
                <w:tcPr>
                  <w:tcW w:w="638"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411CCBC"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eastAsia="en-US"/>
                    </w:rPr>
                  </w:pPr>
                  <w:r w:rsidRPr="00B32CC5">
                    <w:rPr>
                      <w:rFonts w:eastAsia="Calibri" w:cs="Arial"/>
                      <w:b/>
                      <w:color w:val="auto"/>
                      <w:sz w:val="17"/>
                      <w:szCs w:val="17"/>
                      <w:lang w:eastAsia="en-US"/>
                    </w:rPr>
                    <w:t>Indication</w:t>
                  </w: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9E8285A"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eastAsia="en-US"/>
                    </w:rPr>
                  </w:pPr>
                  <w:r w:rsidRPr="00B32CC5">
                    <w:rPr>
                      <w:rFonts w:eastAsia="Calibri" w:cs="Arial"/>
                      <w:b/>
                      <w:color w:val="auto"/>
                      <w:sz w:val="17"/>
                      <w:szCs w:val="17"/>
                      <w:lang w:eastAsia="en-US"/>
                    </w:rPr>
                    <w:t>Posologie /</w:t>
                  </w:r>
                </w:p>
                <w:p w14:paraId="5A60FFA7"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7"/>
                      <w:szCs w:val="17"/>
                      <w:lang w:eastAsia="en-US"/>
                    </w:rPr>
                  </w:pPr>
                  <w:r w:rsidRPr="00B32CC5">
                    <w:rPr>
                      <w:rFonts w:eastAsia="Calibri" w:cs="Arial"/>
                      <w:bCs/>
                      <w:i/>
                      <w:iCs/>
                      <w:color w:val="auto"/>
                      <w:sz w:val="17"/>
                      <w:szCs w:val="17"/>
                      <w:lang w:eastAsia="en-US"/>
                    </w:rPr>
                    <w:t>Posology</w:t>
                  </w:r>
                </w:p>
              </w:tc>
              <w:tc>
                <w:tcPr>
                  <w:tcW w:w="525"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563C865A"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eastAsia="en-US"/>
                    </w:rPr>
                  </w:pPr>
                  <w:r w:rsidRPr="00B32CC5">
                    <w:rPr>
                      <w:rFonts w:eastAsia="Calibri" w:cs="Arial"/>
                      <w:b/>
                      <w:color w:val="auto"/>
                      <w:sz w:val="17"/>
                      <w:szCs w:val="17"/>
                      <w:lang w:eastAsia="en-US"/>
                    </w:rPr>
                    <w:t>Voie /</w:t>
                  </w:r>
                </w:p>
                <w:p w14:paraId="6AFB1EFB"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7"/>
                      <w:szCs w:val="17"/>
                      <w:lang w:eastAsia="en-US"/>
                    </w:rPr>
                  </w:pPr>
                  <w:r w:rsidRPr="00B32CC5">
                    <w:rPr>
                      <w:rFonts w:eastAsia="Calibri" w:cs="Arial"/>
                      <w:bCs/>
                      <w:i/>
                      <w:iCs/>
                      <w:color w:val="auto"/>
                      <w:sz w:val="17"/>
                      <w:szCs w:val="17"/>
                      <w:lang w:eastAsia="en-US"/>
                    </w:rPr>
                    <w:t>route</w:t>
                  </w: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3EE07FCA"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eastAsia="en-US"/>
                    </w:rPr>
                  </w:pPr>
                  <w:r w:rsidRPr="00B32CC5">
                    <w:rPr>
                      <w:rFonts w:eastAsia="Calibri" w:cs="Arial"/>
                      <w:b/>
                      <w:color w:val="auto"/>
                      <w:sz w:val="17"/>
                      <w:szCs w:val="17"/>
                      <w:lang w:eastAsia="en-US"/>
                    </w:rPr>
                    <w:t xml:space="preserve">Date de début* </w:t>
                  </w:r>
                  <w:r w:rsidRPr="00B32CC5">
                    <w:rPr>
                      <w:rFonts w:eastAsia="Calibri" w:cs="Arial"/>
                      <w:bCs/>
                      <w:color w:val="auto"/>
                      <w:sz w:val="17"/>
                      <w:szCs w:val="17"/>
                      <w:lang w:eastAsia="en-US"/>
                    </w:rPr>
                    <w:t xml:space="preserve">/ </w:t>
                  </w:r>
                  <w:r w:rsidRPr="00B32CC5">
                    <w:rPr>
                      <w:rFonts w:eastAsia="Calibri" w:cs="Arial"/>
                      <w:bCs/>
                      <w:i/>
                      <w:iCs/>
                      <w:color w:val="auto"/>
                      <w:sz w:val="17"/>
                      <w:szCs w:val="17"/>
                      <w:lang w:eastAsia="en-US"/>
                    </w:rPr>
                    <w:t>start date</w:t>
                  </w:r>
                  <w:r w:rsidRPr="00B32CC5">
                    <w:rPr>
                      <w:rFonts w:eastAsia="Calibri" w:cs="Arial"/>
                      <w:bCs/>
                      <w:color w:val="auto"/>
                      <w:sz w:val="17"/>
                      <w:szCs w:val="17"/>
                      <w:lang w:eastAsia="en-US"/>
                    </w:rPr>
                    <w:t>*</w:t>
                  </w:r>
                </w:p>
                <w:p w14:paraId="459344EB"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val="en-US" w:eastAsia="en-US"/>
                    </w:rPr>
                  </w:pPr>
                  <w:r w:rsidRPr="00B32CC5">
                    <w:rPr>
                      <w:rFonts w:eastAsia="Calibri" w:cs="Arial"/>
                      <w:b/>
                      <w:color w:val="auto"/>
                      <w:sz w:val="17"/>
                      <w:szCs w:val="17"/>
                      <w:lang w:val="en-US" w:eastAsia="en-US"/>
                    </w:rPr>
                    <w:t>(jj/mm/aa)</w:t>
                  </w:r>
                </w:p>
                <w:p w14:paraId="3DC7D1B9" w14:textId="77777777" w:rsidR="00B32CC5" w:rsidRPr="00B32CC5" w:rsidRDefault="00B32CC5" w:rsidP="00B32CC5">
                  <w:pPr>
                    <w:suppressAutoHyphens/>
                    <w:autoSpaceDN w:val="0"/>
                    <w:spacing w:before="0" w:after="0" w:line="240" w:lineRule="auto"/>
                    <w:jc w:val="center"/>
                    <w:textAlignment w:val="baseline"/>
                    <w:rPr>
                      <w:rFonts w:eastAsia="Calibri" w:cs="Arial"/>
                      <w:bCs/>
                      <w:color w:val="auto"/>
                      <w:sz w:val="17"/>
                      <w:szCs w:val="17"/>
                      <w:lang w:val="en-US" w:eastAsia="en-US"/>
                    </w:rPr>
                  </w:pPr>
                  <w:r w:rsidRPr="00B32CC5">
                    <w:rPr>
                      <w:rFonts w:eastAsia="Calibri" w:cs="Arial"/>
                      <w:bCs/>
                      <w:color w:val="auto"/>
                      <w:sz w:val="17"/>
                      <w:szCs w:val="17"/>
                      <w:lang w:val="en-US" w:eastAsia="en-US"/>
                    </w:rPr>
                    <w:t>(dd/mm/yy)</w:t>
                  </w:r>
                </w:p>
              </w:tc>
              <w:tc>
                <w:tcPr>
                  <w:tcW w:w="741"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35C584B1"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val="en-US" w:eastAsia="en-US"/>
                    </w:rPr>
                  </w:pPr>
                  <w:r w:rsidRPr="00B32CC5">
                    <w:rPr>
                      <w:rFonts w:eastAsia="Calibri" w:cs="Arial"/>
                      <w:b/>
                      <w:color w:val="auto"/>
                      <w:sz w:val="17"/>
                      <w:szCs w:val="17"/>
                      <w:lang w:val="en-US" w:eastAsia="en-US"/>
                    </w:rPr>
                    <w:t>Date d’arrêt /</w:t>
                  </w:r>
                </w:p>
                <w:p w14:paraId="75805603" w14:textId="77777777" w:rsidR="00B32CC5" w:rsidRPr="00B32CC5" w:rsidRDefault="00B32CC5" w:rsidP="00B32CC5">
                  <w:pPr>
                    <w:suppressAutoHyphens/>
                    <w:autoSpaceDN w:val="0"/>
                    <w:spacing w:before="0" w:after="0" w:line="240" w:lineRule="auto"/>
                    <w:jc w:val="center"/>
                    <w:textAlignment w:val="baseline"/>
                    <w:rPr>
                      <w:rFonts w:eastAsia="Calibri" w:cs="Arial"/>
                      <w:bCs/>
                      <w:color w:val="auto"/>
                      <w:sz w:val="17"/>
                      <w:szCs w:val="17"/>
                      <w:lang w:val="en-US" w:eastAsia="en-US"/>
                    </w:rPr>
                  </w:pPr>
                  <w:r w:rsidRPr="00B32CC5">
                    <w:rPr>
                      <w:rFonts w:eastAsia="Calibri" w:cs="Arial"/>
                      <w:bCs/>
                      <w:color w:val="auto"/>
                      <w:sz w:val="17"/>
                      <w:szCs w:val="17"/>
                      <w:lang w:val="en-US" w:eastAsia="en-US"/>
                    </w:rPr>
                    <w:t>Stop date</w:t>
                  </w:r>
                </w:p>
                <w:p w14:paraId="57709784"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val="en-US" w:eastAsia="en-US"/>
                    </w:rPr>
                  </w:pPr>
                  <w:r w:rsidRPr="00B32CC5">
                    <w:rPr>
                      <w:rFonts w:eastAsia="Calibri" w:cs="Arial"/>
                      <w:b/>
                      <w:color w:val="auto"/>
                      <w:sz w:val="17"/>
                      <w:szCs w:val="17"/>
                      <w:lang w:val="en-US" w:eastAsia="en-US"/>
                    </w:rPr>
                    <w:t>(jj/mm/aa)</w:t>
                  </w:r>
                </w:p>
                <w:p w14:paraId="1571887C" w14:textId="77777777" w:rsidR="00B32CC5" w:rsidRPr="00B32CC5" w:rsidRDefault="00B32CC5" w:rsidP="00B32CC5">
                  <w:pPr>
                    <w:suppressAutoHyphens/>
                    <w:autoSpaceDN w:val="0"/>
                    <w:spacing w:before="0" w:after="0" w:line="240" w:lineRule="auto"/>
                    <w:jc w:val="center"/>
                    <w:textAlignment w:val="baseline"/>
                    <w:rPr>
                      <w:rFonts w:eastAsia="Calibri" w:cs="Arial"/>
                      <w:bCs/>
                      <w:color w:val="auto"/>
                      <w:sz w:val="17"/>
                      <w:szCs w:val="17"/>
                      <w:lang w:val="en-US" w:eastAsia="en-US"/>
                    </w:rPr>
                  </w:pPr>
                  <w:r w:rsidRPr="00B32CC5">
                    <w:rPr>
                      <w:rFonts w:eastAsia="Calibri" w:cs="Arial"/>
                      <w:bCs/>
                      <w:color w:val="auto"/>
                      <w:sz w:val="17"/>
                      <w:szCs w:val="17"/>
                      <w:lang w:val="en-US" w:eastAsia="en-US"/>
                    </w:rPr>
                    <w:t>(dd/mm/yy)</w:t>
                  </w:r>
                </w:p>
              </w:tc>
              <w:tc>
                <w:tcPr>
                  <w:tcW w:w="58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3F8DB53E"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7"/>
                      <w:szCs w:val="17"/>
                      <w:lang w:eastAsia="en-US"/>
                    </w:rPr>
                  </w:pPr>
                  <w:r w:rsidRPr="00B32CC5">
                    <w:rPr>
                      <w:rFonts w:eastAsia="Calibri" w:cs="Arial"/>
                      <w:b/>
                      <w:color w:val="auto"/>
                      <w:sz w:val="17"/>
                      <w:szCs w:val="17"/>
                      <w:lang w:eastAsia="en-US"/>
                    </w:rPr>
                    <w:t>Durée /</w:t>
                  </w:r>
                </w:p>
                <w:p w14:paraId="3A6EEE34" w14:textId="77777777" w:rsidR="00B32CC5" w:rsidRPr="00B32CC5" w:rsidRDefault="00B32CC5" w:rsidP="00B32CC5">
                  <w:pPr>
                    <w:suppressAutoHyphens/>
                    <w:autoSpaceDN w:val="0"/>
                    <w:spacing w:before="0" w:after="0" w:line="240" w:lineRule="auto"/>
                    <w:jc w:val="center"/>
                    <w:textAlignment w:val="baseline"/>
                    <w:rPr>
                      <w:rFonts w:eastAsia="Calibri" w:cs="Arial"/>
                      <w:bCs/>
                      <w:color w:val="auto"/>
                      <w:sz w:val="17"/>
                      <w:szCs w:val="17"/>
                      <w:lang w:eastAsia="en-US"/>
                    </w:rPr>
                  </w:pPr>
                  <w:r w:rsidRPr="00B32CC5">
                    <w:rPr>
                      <w:rFonts w:eastAsia="Calibri" w:cs="Arial"/>
                      <w:bCs/>
                      <w:color w:val="auto"/>
                      <w:sz w:val="17"/>
                      <w:szCs w:val="17"/>
                      <w:lang w:eastAsia="en-US"/>
                    </w:rPr>
                    <w:t>treatment period</w:t>
                  </w:r>
                </w:p>
              </w:tc>
            </w:tr>
            <w:tr w:rsidR="00B32CC5" w:rsidRPr="00B32CC5" w14:paraId="2B888AED" w14:textId="77777777" w:rsidTr="00ED676C">
              <w:trPr>
                <w:cantSplit/>
              </w:trPr>
              <w:tc>
                <w:tcPr>
                  <w:tcW w:w="1118"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5C141AFD"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38"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A5C5659"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369402B"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25"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7CF6F1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BE4908D"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41"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A8A65F7"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8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A76683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4EACD49D" w14:textId="77777777" w:rsidTr="00ED676C">
              <w:trPr>
                <w:cantSplit/>
              </w:trPr>
              <w:tc>
                <w:tcPr>
                  <w:tcW w:w="1118"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30467FA3"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38"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B9B6C61"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349988C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25"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11FFA7B"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2D8F429"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41"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81B9A92"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8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6059187"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07A179F1" w14:textId="77777777" w:rsidTr="00ED676C">
              <w:trPr>
                <w:cantSplit/>
              </w:trPr>
              <w:tc>
                <w:tcPr>
                  <w:tcW w:w="1118"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57656C8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38"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900E9DA"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3185198"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25"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36FF28A8"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5C79935"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41" w:type="pct"/>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54D80D7"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84" w:type="pct"/>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95471E1"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bl>
          <w:p w14:paraId="58CFC4AD" w14:textId="77777777" w:rsidR="00B32CC5" w:rsidRPr="00B32CC5" w:rsidRDefault="00B32CC5" w:rsidP="00B32CC5">
            <w:pPr>
              <w:suppressAutoHyphens/>
              <w:autoSpaceDN w:val="0"/>
              <w:spacing w:before="60" w:after="120" w:line="240" w:lineRule="auto"/>
              <w:textAlignment w:val="baseline"/>
              <w:rPr>
                <w:rFonts w:eastAsia="Calibri" w:cs="Arial"/>
                <w:smallCaps/>
                <w:color w:val="auto"/>
                <w:sz w:val="16"/>
                <w:szCs w:val="16"/>
                <w:lang w:eastAsia="en-US"/>
              </w:rPr>
            </w:pPr>
            <w:r w:rsidRPr="00B32CC5">
              <w:rPr>
                <w:rFonts w:eastAsia="Calibri" w:cs="Times New Roman"/>
                <w:color w:val="auto"/>
                <w:sz w:val="18"/>
                <w:szCs w:val="18"/>
                <w:lang w:eastAsia="en-US"/>
              </w:rPr>
              <w:t>*</w:t>
            </w:r>
            <w:r w:rsidRPr="00B32CC5">
              <w:rPr>
                <w:rFonts w:eastAsia="Calibri" w:cs="Times New Roman"/>
                <w:color w:val="auto"/>
                <w:sz w:val="16"/>
                <w:szCs w:val="16"/>
                <w:lang w:eastAsia="en-US"/>
              </w:rPr>
              <w:t>Si les dates exactes ne sont pas disponibles, indiquer le nombre de semaines de grossesse d’exposition ou de trimestres d’exposition/if exact dates are not available, specify weeks of pregnancy or semester</w:t>
            </w:r>
            <w:r w:rsidRPr="00B32CC5">
              <w:rPr>
                <w:rFonts w:eastAsia="Calibri" w:cs="Arial"/>
                <w:smallCaps/>
                <w:color w:val="auto"/>
                <w:sz w:val="16"/>
                <w:szCs w:val="16"/>
                <w:lang w:eastAsia="en-US"/>
              </w:rPr>
              <w:t xml:space="preserve">. </w:t>
            </w:r>
          </w:p>
          <w:p w14:paraId="35B90E8B" w14:textId="77777777" w:rsidR="00B32CC5" w:rsidRPr="00B32CC5" w:rsidRDefault="00B32CC5" w:rsidP="00B32CC5">
            <w:pPr>
              <w:suppressAutoHyphens/>
              <w:autoSpaceDN w:val="0"/>
              <w:spacing w:before="60" w:after="0" w:line="240" w:lineRule="auto"/>
              <w:textAlignment w:val="baseline"/>
              <w:rPr>
                <w:rFonts w:eastAsia="Calibri" w:cs="Times New Roman"/>
                <w:color w:val="auto"/>
                <w:sz w:val="16"/>
                <w:szCs w:val="18"/>
                <w:lang w:eastAsia="en-US"/>
              </w:rPr>
            </w:pPr>
          </w:p>
          <w:tbl>
            <w:tblPr>
              <w:tblW w:w="5000" w:type="pct"/>
              <w:tblCellMar>
                <w:left w:w="10" w:type="dxa"/>
                <w:right w:w="10" w:type="dxa"/>
              </w:tblCellMar>
              <w:tblLook w:val="04A0" w:firstRow="1" w:lastRow="0" w:firstColumn="1" w:lastColumn="0" w:noHBand="0" w:noVBand="1"/>
            </w:tblPr>
            <w:tblGrid>
              <w:gridCol w:w="9376"/>
            </w:tblGrid>
            <w:tr w:rsidR="00B32CC5" w:rsidRPr="00B32CC5" w14:paraId="3558EE17" w14:textId="77777777" w:rsidTr="00ED676C">
              <w:trPr>
                <w:cantSplit/>
              </w:trPr>
              <w:tc>
                <w:tcPr>
                  <w:tcW w:w="9849" w:type="dxa"/>
                  <w:tcBorders>
                    <w:top w:val="single" w:sz="6" w:space="0" w:color="000000"/>
                    <w:left w:val="single" w:sz="6" w:space="0" w:color="000000"/>
                    <w:bottom w:val="single" w:sz="6" w:space="0" w:color="000000"/>
                    <w:right w:val="single" w:sz="6" w:space="0" w:color="000000"/>
                  </w:tcBorders>
                  <w:shd w:val="clear" w:color="auto" w:fill="D9D9D9"/>
                  <w:tcMar>
                    <w:top w:w="57" w:type="dxa"/>
                    <w:left w:w="108" w:type="dxa"/>
                    <w:bottom w:w="57" w:type="dxa"/>
                    <w:right w:w="108" w:type="dxa"/>
                  </w:tcMar>
                </w:tcPr>
                <w:p w14:paraId="176FC157"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18"/>
                      <w:szCs w:val="20"/>
                      <w:lang w:eastAsia="en-US"/>
                    </w:rPr>
                  </w:pPr>
                  <w:bookmarkStart w:id="35" w:name="_Hlk488914097"/>
                  <w:r w:rsidRPr="00B32CC5">
                    <w:rPr>
                      <w:rFonts w:eastAsia="Calibri" w:cs="Times New Roman"/>
                      <w:b/>
                      <w:color w:val="auto"/>
                      <w:sz w:val="18"/>
                      <w:szCs w:val="20"/>
                      <w:lang w:eastAsia="en-US"/>
                    </w:rPr>
                    <w:t xml:space="preserve">DONNEES MEDICALES PERTINENTES / </w:t>
                  </w:r>
                  <w:r w:rsidRPr="00B32CC5">
                    <w:rPr>
                      <w:rFonts w:eastAsia="Calibri" w:cs="Times New Roman"/>
                      <w:bCs/>
                      <w:i/>
                      <w:iCs/>
                      <w:color w:val="auto"/>
                      <w:sz w:val="18"/>
                      <w:szCs w:val="20"/>
                      <w:lang w:eastAsia="en-US"/>
                    </w:rPr>
                    <w:t>RELEVANT MEDICAL INFORMATION</w:t>
                  </w:r>
                </w:p>
              </w:tc>
            </w:tr>
            <w:tr w:rsidR="00B32CC5" w:rsidRPr="00B32CC5" w14:paraId="73B4B92B" w14:textId="77777777" w:rsidTr="00ED676C">
              <w:trPr>
                <w:cantSplit/>
              </w:trPr>
              <w:tc>
                <w:tcPr>
                  <w:tcW w:w="9849" w:type="dxa"/>
                  <w:tcBorders>
                    <w:top w:val="single" w:sz="6" w:space="0" w:color="000000"/>
                    <w:left w:val="single" w:sz="6" w:space="0" w:color="000000"/>
                    <w:right w:val="single" w:sz="6" w:space="0" w:color="000000"/>
                  </w:tcBorders>
                  <w:shd w:val="clear" w:color="auto" w:fill="auto"/>
                  <w:tcMar>
                    <w:top w:w="57" w:type="dxa"/>
                    <w:left w:w="108" w:type="dxa"/>
                    <w:bottom w:w="57" w:type="dxa"/>
                    <w:right w:w="108" w:type="dxa"/>
                  </w:tcMar>
                </w:tcPr>
                <w:p w14:paraId="2FB2A6C6"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18"/>
                      <w:szCs w:val="20"/>
                      <w:lang w:eastAsia="en-US"/>
                    </w:rPr>
                  </w:pPr>
                  <w:r w:rsidRPr="00B32CC5">
                    <w:rPr>
                      <w:rFonts w:eastAsia="Calibri" w:cs="Times New Roman"/>
                      <w:b/>
                      <w:color w:val="auto"/>
                      <w:sz w:val="18"/>
                      <w:szCs w:val="20"/>
                      <w:lang w:eastAsia="en-US"/>
                    </w:rPr>
                    <w:t xml:space="preserve">concernant la santé de la mère ou la grossesse / </w:t>
                  </w:r>
                  <w:r w:rsidRPr="00B32CC5">
                    <w:rPr>
                      <w:rFonts w:eastAsia="Calibri" w:cs="Times New Roman"/>
                      <w:bCs/>
                      <w:i/>
                      <w:iCs/>
                      <w:color w:val="auto"/>
                      <w:sz w:val="18"/>
                      <w:szCs w:val="20"/>
                      <w:lang w:eastAsia="en-US"/>
                    </w:rPr>
                    <w:t>mother or pregnancy information</w:t>
                  </w:r>
                  <w:r w:rsidRPr="00B32CC5">
                    <w:rPr>
                      <w:rFonts w:eastAsia="Calibri" w:cs="Times New Roman"/>
                      <w:bCs/>
                      <w:color w:val="auto"/>
                      <w:sz w:val="18"/>
                      <w:szCs w:val="20"/>
                      <w:lang w:eastAsia="en-US"/>
                    </w:rPr>
                    <w:t xml:space="preserve"> :</w:t>
                  </w:r>
                </w:p>
              </w:tc>
            </w:tr>
            <w:tr w:rsidR="00B32CC5" w:rsidRPr="00B32CC5" w14:paraId="1C7D6C71" w14:textId="77777777" w:rsidTr="00ED676C">
              <w:trPr>
                <w:cantSplit/>
                <w:trHeight w:val="2207"/>
              </w:trPr>
              <w:tc>
                <w:tcPr>
                  <w:tcW w:w="9849" w:type="dxa"/>
                  <w:tcBorders>
                    <w:left w:val="single" w:sz="6" w:space="0" w:color="000000"/>
                    <w:bottom w:val="single" w:sz="6" w:space="0" w:color="000000"/>
                    <w:right w:val="single" w:sz="6" w:space="0" w:color="000000"/>
                  </w:tcBorders>
                  <w:shd w:val="clear" w:color="auto" w:fill="auto"/>
                  <w:tcMar>
                    <w:top w:w="57" w:type="dxa"/>
                    <w:left w:w="108" w:type="dxa"/>
                    <w:bottom w:w="57" w:type="dxa"/>
                    <w:right w:w="108" w:type="dxa"/>
                  </w:tcMar>
                </w:tcPr>
                <w:p w14:paraId="77308C25"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bookmarkEnd w:id="35"/>
          </w:tbl>
          <w:p w14:paraId="12B5EE6A" w14:textId="77777777" w:rsidR="00B32CC5" w:rsidRPr="00B32CC5" w:rsidRDefault="00B32CC5" w:rsidP="00B32CC5">
            <w:pPr>
              <w:suppressAutoHyphens/>
              <w:autoSpaceDN w:val="0"/>
              <w:spacing w:before="0" w:after="0" w:line="240" w:lineRule="auto"/>
              <w:textAlignment w:val="baseline"/>
              <w:rPr>
                <w:rFonts w:eastAsia="Calibri" w:cs="Times New Roman"/>
                <w:color w:val="auto"/>
                <w:sz w:val="12"/>
                <w:szCs w:val="18"/>
                <w:lang w:eastAsia="en-US"/>
              </w:rPr>
            </w:pPr>
          </w:p>
          <w:p w14:paraId="6888174C" w14:textId="77777777" w:rsidR="00B32CC5" w:rsidRPr="00B32CC5" w:rsidRDefault="00B32CC5" w:rsidP="00B32CC5">
            <w:pPr>
              <w:spacing w:before="0" w:after="0" w:line="240" w:lineRule="auto"/>
              <w:jc w:val="left"/>
              <w:rPr>
                <w:rFonts w:eastAsia="Calibri" w:cs="Times New Roman"/>
                <w:color w:val="auto"/>
                <w:sz w:val="12"/>
                <w:szCs w:val="18"/>
                <w:lang w:eastAsia="en-US"/>
              </w:rPr>
            </w:pPr>
            <w:r w:rsidRPr="00B32CC5">
              <w:rPr>
                <w:rFonts w:eastAsia="Calibri" w:cs="Times New Roman"/>
                <w:color w:val="auto"/>
                <w:sz w:val="12"/>
                <w:szCs w:val="18"/>
                <w:lang w:eastAsia="en-US"/>
              </w:rPr>
              <w:br w:type="page"/>
            </w:r>
          </w:p>
          <w:p w14:paraId="47F2A0B1" w14:textId="77777777" w:rsidR="00B32CC5" w:rsidRPr="00B32CC5" w:rsidRDefault="00B32CC5" w:rsidP="00B32CC5">
            <w:pPr>
              <w:suppressAutoHyphens/>
              <w:autoSpaceDN w:val="0"/>
              <w:spacing w:before="0" w:after="0" w:line="240" w:lineRule="auto"/>
              <w:textAlignment w:val="baseline"/>
              <w:rPr>
                <w:rFonts w:eastAsia="Calibri" w:cs="Times New Roman"/>
                <w:color w:val="auto"/>
                <w:sz w:val="8"/>
                <w:szCs w:val="14"/>
                <w:lang w:eastAsia="en-US"/>
              </w:rPr>
            </w:pPr>
          </w:p>
          <w:tbl>
            <w:tblPr>
              <w:tblW w:w="5000" w:type="pct"/>
              <w:tblCellMar>
                <w:left w:w="10" w:type="dxa"/>
                <w:right w:w="10" w:type="dxa"/>
              </w:tblCellMar>
              <w:tblLook w:val="04A0" w:firstRow="1" w:lastRow="0" w:firstColumn="1" w:lastColumn="0" w:noHBand="0" w:noVBand="1"/>
            </w:tblPr>
            <w:tblGrid>
              <w:gridCol w:w="783"/>
              <w:gridCol w:w="655"/>
              <w:gridCol w:w="492"/>
              <w:gridCol w:w="503"/>
              <w:gridCol w:w="586"/>
              <w:gridCol w:w="867"/>
              <w:gridCol w:w="823"/>
              <w:gridCol w:w="885"/>
              <w:gridCol w:w="998"/>
              <w:gridCol w:w="98"/>
              <w:gridCol w:w="389"/>
              <w:gridCol w:w="581"/>
              <w:gridCol w:w="920"/>
              <w:gridCol w:w="796"/>
            </w:tblGrid>
            <w:tr w:rsidR="00B32CC5" w:rsidRPr="00B32CC5" w14:paraId="4CE9A624" w14:textId="77777777" w:rsidTr="00ED676C">
              <w:trPr>
                <w:cantSplit/>
              </w:trPr>
              <w:tc>
                <w:tcPr>
                  <w:tcW w:w="9849" w:type="dxa"/>
                  <w:gridSpan w:val="14"/>
                  <w:tcBorders>
                    <w:top w:val="single" w:sz="6" w:space="0" w:color="000000"/>
                    <w:left w:val="single" w:sz="6" w:space="0" w:color="000000"/>
                    <w:right w:val="single" w:sz="6" w:space="0" w:color="000000"/>
                  </w:tcBorders>
                  <w:shd w:val="clear" w:color="auto" w:fill="D9D9D9"/>
                  <w:tcMar>
                    <w:top w:w="57" w:type="dxa"/>
                    <w:left w:w="108" w:type="dxa"/>
                    <w:bottom w:w="57" w:type="dxa"/>
                    <w:right w:w="108" w:type="dxa"/>
                  </w:tcMar>
                </w:tcPr>
                <w:p w14:paraId="420B7739"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20"/>
                      <w:lang w:eastAsia="en-US"/>
                    </w:rPr>
                  </w:pPr>
                  <w:r w:rsidRPr="00B32CC5">
                    <w:rPr>
                      <w:rFonts w:eastAsia="Calibri" w:cs="Times New Roman"/>
                      <w:b/>
                      <w:color w:val="auto"/>
                      <w:sz w:val="20"/>
                      <w:lang w:eastAsia="en-US"/>
                    </w:rPr>
                    <w:t xml:space="preserve">ISSUE DE LA GROSSESSE / </w:t>
                  </w:r>
                  <w:r w:rsidRPr="00B32CC5">
                    <w:rPr>
                      <w:rFonts w:eastAsia="Calibri" w:cs="Times New Roman"/>
                      <w:bCs/>
                      <w:color w:val="auto"/>
                      <w:sz w:val="20"/>
                      <w:lang w:eastAsia="en-US"/>
                    </w:rPr>
                    <w:t>PREGNANCY OUTCOME</w:t>
                  </w:r>
                </w:p>
              </w:tc>
            </w:tr>
            <w:tr w:rsidR="00B32CC5" w:rsidRPr="00B32CC5" w14:paraId="40B9E920" w14:textId="77777777" w:rsidTr="00ED676C">
              <w:trPr>
                <w:cantSplit/>
              </w:trPr>
              <w:tc>
                <w:tcPr>
                  <w:tcW w:w="2626" w:type="dxa"/>
                  <w:gridSpan w:val="4"/>
                  <w:tcBorders>
                    <w:top w:val="single" w:sz="6" w:space="0" w:color="000000"/>
                    <w:left w:val="single" w:sz="6" w:space="0" w:color="000000"/>
                    <w:bottom w:val="single" w:sz="6" w:space="0" w:color="000000"/>
                    <w:right w:val="dotted" w:sz="4" w:space="0" w:color="000000"/>
                  </w:tcBorders>
                  <w:shd w:val="clear" w:color="auto" w:fill="auto"/>
                  <w:tcMar>
                    <w:top w:w="57" w:type="dxa"/>
                    <w:left w:w="108" w:type="dxa"/>
                    <w:bottom w:w="57" w:type="dxa"/>
                    <w:right w:w="108" w:type="dxa"/>
                  </w:tcMar>
                  <w:vAlign w:val="center"/>
                </w:tcPr>
                <w:p w14:paraId="3A978427"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15"/>
                      <w:szCs w:val="15"/>
                      <w:lang w:eastAsia="en-US"/>
                    </w:rPr>
                  </w:pPr>
                  <w:r w:rsidRPr="00B32CC5">
                    <w:rPr>
                      <w:rFonts w:eastAsia="Calibri" w:cs="Arial"/>
                      <w:color w:val="auto"/>
                      <w:sz w:val="15"/>
                      <w:szCs w:val="15"/>
                      <w:lang w:eastAsia="en-US"/>
                    </w:rPr>
                    <w:t xml:space="preserve">Date de l’accouchement d’un enfant vivant ou mort-né / </w:t>
                  </w:r>
                  <w:r w:rsidRPr="00B32CC5">
                    <w:rPr>
                      <w:rFonts w:eastAsia="Calibri" w:cs="Arial"/>
                      <w:i/>
                      <w:iCs/>
                      <w:color w:val="auto"/>
                      <w:sz w:val="15"/>
                      <w:szCs w:val="15"/>
                      <w:lang w:eastAsia="en-US"/>
                    </w:rPr>
                    <w:t>delivery date live or death birth</w:t>
                  </w:r>
                  <w:r w:rsidRPr="00B32CC5">
                    <w:rPr>
                      <w:rFonts w:eastAsia="Calibri" w:cs="Arial"/>
                      <w:color w:val="auto"/>
                      <w:sz w:val="15"/>
                      <w:szCs w:val="15"/>
                      <w:lang w:eastAsia="en-US"/>
                    </w:rPr>
                    <w:t xml:space="preserve"> : </w:t>
                  </w:r>
                </w:p>
              </w:tc>
              <w:tc>
                <w:tcPr>
                  <w:tcW w:w="2339" w:type="dxa"/>
                  <w:gridSpan w:val="3"/>
                  <w:tcBorders>
                    <w:top w:val="single" w:sz="6" w:space="0" w:color="000000"/>
                    <w:left w:val="dotted" w:sz="4"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61B5942C" w14:textId="77777777" w:rsidR="00B32CC5" w:rsidRPr="00B32CC5" w:rsidRDefault="00B32CC5" w:rsidP="00B32CC5">
                  <w:pPr>
                    <w:suppressAutoHyphens/>
                    <w:autoSpaceDN w:val="0"/>
                    <w:spacing w:before="0" w:after="0" w:line="240" w:lineRule="auto"/>
                    <w:jc w:val="center"/>
                    <w:textAlignment w:val="baseline"/>
                    <w:rPr>
                      <w:rFonts w:eastAsia="Calibri" w:cs="Times New Roman"/>
                      <w:color w:val="auto"/>
                      <w:sz w:val="16"/>
                      <w:szCs w:val="16"/>
                      <w:lang w:eastAsia="en-US"/>
                    </w:rPr>
                  </w:pPr>
                  <w:r w:rsidRPr="00B32CC5">
                    <w:rPr>
                      <w:rFonts w:eastAsia="Calibri" w:cs="Times New Roman"/>
                      <w:color w:val="auto"/>
                      <w:sz w:val="16"/>
                      <w:szCs w:val="16"/>
                      <w:lang w:eastAsia="en-US"/>
                    </w:rPr>
                    <w:t>------/------/------</w:t>
                  </w:r>
                </w:p>
              </w:tc>
              <w:tc>
                <w:tcPr>
                  <w:tcW w:w="2094" w:type="dxa"/>
                  <w:gridSpan w:val="3"/>
                  <w:tcBorders>
                    <w:top w:val="single" w:sz="6" w:space="0" w:color="000000"/>
                    <w:left w:val="single" w:sz="6" w:space="0" w:color="000000"/>
                    <w:bottom w:val="single" w:sz="6" w:space="0" w:color="000000"/>
                  </w:tcBorders>
                  <w:shd w:val="clear" w:color="auto" w:fill="auto"/>
                  <w:tcMar>
                    <w:top w:w="57" w:type="dxa"/>
                    <w:left w:w="108" w:type="dxa"/>
                    <w:bottom w:w="57" w:type="dxa"/>
                    <w:right w:w="108" w:type="dxa"/>
                  </w:tcMar>
                  <w:vAlign w:val="center"/>
                </w:tcPr>
                <w:p w14:paraId="0E024B2E" w14:textId="77777777" w:rsidR="00B32CC5" w:rsidRPr="00B32CC5" w:rsidRDefault="00B32CC5" w:rsidP="00B32CC5">
                  <w:pPr>
                    <w:suppressAutoHyphens/>
                    <w:autoSpaceDN w:val="0"/>
                    <w:spacing w:before="0" w:line="240" w:lineRule="auto"/>
                    <w:jc w:val="left"/>
                    <w:textAlignment w:val="baseline"/>
                    <w:rPr>
                      <w:rFonts w:eastAsia="Calibri" w:cs="Arial"/>
                      <w:color w:val="auto"/>
                      <w:sz w:val="15"/>
                      <w:szCs w:val="15"/>
                      <w:lang w:val="en-US" w:eastAsia="en-US"/>
                    </w:rPr>
                  </w:pPr>
                  <w:r w:rsidRPr="00B32CC5">
                    <w:rPr>
                      <w:rFonts w:eastAsia="Calibri" w:cs="Arial"/>
                      <w:color w:val="auto"/>
                      <w:sz w:val="15"/>
                      <w:szCs w:val="15"/>
                      <w:lang w:val="en-US" w:eastAsia="en-US"/>
                    </w:rPr>
                    <w:t xml:space="preserve">Nb d’enfant/fœtus / </w:t>
                  </w:r>
                  <w:r w:rsidRPr="00B32CC5">
                    <w:rPr>
                      <w:rFonts w:eastAsia="Calibri" w:cs="Arial"/>
                      <w:i/>
                      <w:iCs/>
                      <w:color w:val="auto"/>
                      <w:sz w:val="15"/>
                      <w:szCs w:val="15"/>
                      <w:lang w:val="en-US" w:eastAsia="en-US"/>
                    </w:rPr>
                    <w:t>Nb child/fetus</w:t>
                  </w:r>
                  <w:r w:rsidRPr="00B32CC5">
                    <w:rPr>
                      <w:rFonts w:eastAsia="Calibri" w:cs="Arial"/>
                      <w:color w:val="auto"/>
                      <w:sz w:val="15"/>
                      <w:szCs w:val="15"/>
                      <w:lang w:val="en-US" w:eastAsia="en-US"/>
                    </w:rPr>
                    <w:t xml:space="preserve"> :  </w:t>
                  </w:r>
                </w:p>
              </w:tc>
              <w:tc>
                <w:tcPr>
                  <w:tcW w:w="1013" w:type="dxa"/>
                  <w:gridSpan w:val="2"/>
                  <w:tcBorders>
                    <w:top w:val="single" w:sz="6" w:space="0" w:color="000000"/>
                    <w:bottom w:val="single" w:sz="6" w:space="0" w:color="000000"/>
                  </w:tcBorders>
                  <w:shd w:val="clear" w:color="auto" w:fill="auto"/>
                  <w:tcMar>
                    <w:top w:w="57" w:type="dxa"/>
                    <w:left w:w="108" w:type="dxa"/>
                    <w:bottom w:w="57" w:type="dxa"/>
                    <w:right w:w="108" w:type="dxa"/>
                  </w:tcMar>
                  <w:vAlign w:val="center"/>
                </w:tcPr>
                <w:p w14:paraId="090AEC78" w14:textId="77777777" w:rsidR="00B32CC5" w:rsidRPr="00B32CC5" w:rsidRDefault="00383C49" w:rsidP="00B32CC5">
                  <w:pPr>
                    <w:suppressAutoHyphens/>
                    <w:autoSpaceDN w:val="0"/>
                    <w:spacing w:before="0" w:after="0" w:line="240" w:lineRule="auto"/>
                    <w:jc w:val="left"/>
                    <w:textAlignment w:val="baseline"/>
                    <w:rPr>
                      <w:rFonts w:eastAsia="Calibri" w:cs="Times New Roman"/>
                      <w:color w:val="auto"/>
                      <w:sz w:val="15"/>
                      <w:szCs w:val="15"/>
                      <w:lang w:eastAsia="en-US"/>
                    </w:rPr>
                  </w:pPr>
                  <w:sdt>
                    <w:sdtPr>
                      <w:rPr>
                        <w:rFonts w:eastAsia="Calibri" w:cs="Arial"/>
                        <w:color w:val="auto"/>
                        <w:sz w:val="15"/>
                        <w:szCs w:val="15"/>
                        <w:lang w:val="en-US" w:eastAsia="en-US"/>
                      </w:rPr>
                      <w:id w:val="450375390"/>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5"/>
                          <w:szCs w:val="15"/>
                          <w:lang w:val="en-US" w:eastAsia="en-US"/>
                        </w:rPr>
                        <w:t>☐</w:t>
                      </w:r>
                    </w:sdtContent>
                  </w:sdt>
                  <w:r w:rsidR="00B32CC5" w:rsidRPr="00B32CC5">
                    <w:rPr>
                      <w:rFonts w:eastAsia="Calibri" w:cs="Arial"/>
                      <w:color w:val="auto"/>
                      <w:sz w:val="15"/>
                      <w:szCs w:val="15"/>
                      <w:lang w:val="en-US" w:eastAsia="en-US"/>
                    </w:rPr>
                    <w:t xml:space="preserve"> </w:t>
                  </w:r>
                  <w:r w:rsidR="00B32CC5" w:rsidRPr="00B32CC5">
                    <w:rPr>
                      <w:rFonts w:eastAsia="Calibri" w:cs="Arial"/>
                      <w:color w:val="auto"/>
                      <w:sz w:val="15"/>
                      <w:szCs w:val="15"/>
                      <w:lang w:eastAsia="en-US"/>
                    </w:rPr>
                    <w:t xml:space="preserve">Unique / </w:t>
                  </w:r>
                  <w:r w:rsidR="00B32CC5" w:rsidRPr="00B32CC5">
                    <w:rPr>
                      <w:rFonts w:eastAsia="Calibri" w:cs="Arial"/>
                      <w:i/>
                      <w:iCs/>
                      <w:color w:val="auto"/>
                      <w:sz w:val="15"/>
                      <w:szCs w:val="15"/>
                      <w:lang w:eastAsia="en-US"/>
                    </w:rPr>
                    <w:t>single</w:t>
                  </w:r>
                </w:p>
              </w:tc>
              <w:tc>
                <w:tcPr>
                  <w:tcW w:w="1777" w:type="dxa"/>
                  <w:gridSpan w:val="2"/>
                  <w:tcBorders>
                    <w:top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31E7963" w14:textId="77777777" w:rsidR="00B32CC5" w:rsidRPr="00B32CC5" w:rsidRDefault="00B32CC5" w:rsidP="00B32CC5">
                  <w:pPr>
                    <w:suppressAutoHyphens/>
                    <w:autoSpaceDN w:val="0"/>
                    <w:spacing w:before="0" w:after="0" w:line="240" w:lineRule="auto"/>
                    <w:ind w:left="174" w:hanging="174"/>
                    <w:jc w:val="left"/>
                    <w:textAlignment w:val="baseline"/>
                    <w:rPr>
                      <w:rFonts w:eastAsia="Calibri" w:cs="Arial"/>
                      <w:color w:val="auto"/>
                      <w:sz w:val="15"/>
                      <w:szCs w:val="15"/>
                      <w:lang w:eastAsia="en-US"/>
                    </w:rPr>
                  </w:pPr>
                  <w:r w:rsidRPr="00B32CC5">
                    <w:rPr>
                      <w:rFonts w:eastAsia="Calibri" w:cs="Arial"/>
                      <w:color w:val="auto"/>
                      <w:sz w:val="15"/>
                      <w:szCs w:val="15"/>
                      <w:lang w:eastAsia="en-US"/>
                    </w:rPr>
                    <w:t xml:space="preserve"> </w:t>
                  </w:r>
                  <w:sdt>
                    <w:sdtPr>
                      <w:rPr>
                        <w:rFonts w:eastAsia="Calibri" w:cs="Arial"/>
                        <w:color w:val="auto"/>
                        <w:sz w:val="15"/>
                        <w:szCs w:val="15"/>
                        <w:lang w:eastAsia="en-US"/>
                      </w:rPr>
                      <w:id w:val="1057284349"/>
                      <w14:checkbox>
                        <w14:checked w14:val="0"/>
                        <w14:checkedState w14:val="2612" w14:font="MS Gothic"/>
                        <w14:uncheckedState w14:val="2610" w14:font="MS Gothic"/>
                      </w14:checkbox>
                    </w:sdtPr>
                    <w:sdtEndPr/>
                    <w:sdtContent>
                      <w:r w:rsidRPr="00B32CC5">
                        <w:rPr>
                          <w:rFonts w:ascii="Segoe UI Symbol" w:eastAsia="Calibri" w:hAnsi="Segoe UI Symbol" w:cs="Segoe UI Symbol"/>
                          <w:color w:val="auto"/>
                          <w:sz w:val="15"/>
                          <w:szCs w:val="15"/>
                          <w:lang w:eastAsia="en-US"/>
                        </w:rPr>
                        <w:t>☐</w:t>
                      </w:r>
                    </w:sdtContent>
                  </w:sdt>
                  <w:r w:rsidRPr="00B32CC5">
                    <w:rPr>
                      <w:rFonts w:eastAsia="Calibri" w:cs="Arial"/>
                      <w:color w:val="auto"/>
                      <w:sz w:val="15"/>
                      <w:szCs w:val="15"/>
                      <w:lang w:eastAsia="en-US"/>
                    </w:rPr>
                    <w:t xml:space="preserve"> plusieurs </w:t>
                  </w:r>
                </w:p>
                <w:p w14:paraId="43236A83" w14:textId="77777777" w:rsidR="00B32CC5" w:rsidRPr="00B32CC5" w:rsidRDefault="00B32CC5" w:rsidP="00B32CC5">
                  <w:pPr>
                    <w:suppressAutoHyphens/>
                    <w:autoSpaceDN w:val="0"/>
                    <w:spacing w:before="0" w:after="0" w:line="240" w:lineRule="auto"/>
                    <w:ind w:left="315" w:hanging="315"/>
                    <w:jc w:val="left"/>
                    <w:textAlignment w:val="baseline"/>
                    <w:rPr>
                      <w:rFonts w:eastAsia="Calibri" w:cs="Times New Roman"/>
                      <w:color w:val="auto"/>
                      <w:sz w:val="15"/>
                      <w:szCs w:val="15"/>
                      <w:lang w:eastAsia="en-US"/>
                    </w:rPr>
                  </w:pPr>
                  <w:r w:rsidRPr="00B32CC5">
                    <w:rPr>
                      <w:rFonts w:eastAsia="Calibri" w:cs="Arial"/>
                      <w:color w:val="auto"/>
                      <w:sz w:val="15"/>
                      <w:szCs w:val="15"/>
                      <w:lang w:eastAsia="en-US"/>
                    </w:rPr>
                    <w:t xml:space="preserve">/ </w:t>
                  </w:r>
                  <w:r w:rsidRPr="00B32CC5">
                    <w:rPr>
                      <w:rFonts w:eastAsia="Calibri" w:cs="Arial"/>
                      <w:i/>
                      <w:iCs/>
                      <w:color w:val="auto"/>
                      <w:sz w:val="15"/>
                      <w:szCs w:val="15"/>
                      <w:lang w:eastAsia="en-US"/>
                    </w:rPr>
                    <w:t>multiple</w:t>
                  </w:r>
                  <w:r w:rsidRPr="00B32CC5">
                    <w:rPr>
                      <w:rFonts w:eastAsia="Calibri" w:cs="Arial"/>
                      <w:color w:val="auto"/>
                      <w:sz w:val="15"/>
                      <w:szCs w:val="15"/>
                      <w:lang w:eastAsia="en-US"/>
                    </w:rPr>
                    <w:t xml:space="preserve"> (#______)</w:t>
                  </w:r>
                </w:p>
              </w:tc>
            </w:tr>
            <w:tr w:rsidR="00B32CC5" w:rsidRPr="00B32CC5" w14:paraId="1F825C55" w14:textId="77777777" w:rsidTr="00ED676C">
              <w:trPr>
                <w:cantSplit/>
                <w:trHeight w:val="307"/>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373150AF"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lastRenderedPageBreak/>
                    <w:t>Enfant /</w:t>
                  </w:r>
                </w:p>
                <w:p w14:paraId="79F11E2A" w14:textId="77777777" w:rsidR="00B32CC5" w:rsidRPr="00B32CC5" w:rsidRDefault="00B32CC5" w:rsidP="00B32CC5">
                  <w:pPr>
                    <w:suppressAutoHyphens/>
                    <w:autoSpaceDN w:val="0"/>
                    <w:spacing w:before="0" w:after="0" w:line="240" w:lineRule="auto"/>
                    <w:jc w:val="center"/>
                    <w:textAlignment w:val="baseline"/>
                    <w:rPr>
                      <w:rFonts w:eastAsia="Calibri" w:cs="Arial"/>
                      <w:b/>
                      <w:i/>
                      <w:iCs/>
                      <w:color w:val="auto"/>
                      <w:sz w:val="14"/>
                      <w:szCs w:val="14"/>
                      <w:lang w:eastAsia="en-US"/>
                    </w:rPr>
                  </w:pPr>
                  <w:r w:rsidRPr="00B32CC5">
                    <w:rPr>
                      <w:rFonts w:eastAsia="Calibri" w:cs="Arial"/>
                      <w:b/>
                      <w:i/>
                      <w:iCs/>
                      <w:color w:val="auto"/>
                      <w:sz w:val="14"/>
                      <w:szCs w:val="14"/>
                      <w:lang w:eastAsia="en-US"/>
                    </w:rPr>
                    <w:t>Fœtus</w:t>
                  </w:r>
                </w:p>
                <w:p w14:paraId="321F343C" w14:textId="77777777" w:rsidR="00B32CC5" w:rsidRPr="00B32CC5" w:rsidRDefault="00B32CC5" w:rsidP="00B32CC5">
                  <w:pPr>
                    <w:suppressAutoHyphens/>
                    <w:autoSpaceDN w:val="0"/>
                    <w:spacing w:before="0" w:after="0" w:line="240" w:lineRule="auto"/>
                    <w:jc w:val="center"/>
                    <w:textAlignment w:val="baseline"/>
                    <w:rPr>
                      <w:rFonts w:eastAsia="Calibri" w:cs="Times New Roman"/>
                      <w:bCs/>
                      <w:color w:val="auto"/>
                      <w:sz w:val="14"/>
                      <w:szCs w:val="14"/>
                      <w:lang w:eastAsia="en-US"/>
                    </w:rPr>
                  </w:pPr>
                  <w:r w:rsidRPr="00B32CC5">
                    <w:rPr>
                      <w:rFonts w:eastAsia="Calibri" w:cs="Arial"/>
                      <w:bCs/>
                      <w:i/>
                      <w:iCs/>
                      <w:color w:val="auto"/>
                      <w:sz w:val="14"/>
                      <w:szCs w:val="14"/>
                      <w:lang w:eastAsia="en-US"/>
                    </w:rPr>
                    <w:t>Child / fetus</w:t>
                  </w:r>
                </w:p>
              </w:tc>
              <w:tc>
                <w:tcPr>
                  <w:tcW w:w="718"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7223A8C0"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 xml:space="preserve">Sexe / </w:t>
                  </w:r>
                  <w:r w:rsidRPr="00B32CC5">
                    <w:rPr>
                      <w:rFonts w:eastAsia="Calibri" w:cs="Arial"/>
                      <w:bCs/>
                      <w:color w:val="auto"/>
                      <w:sz w:val="14"/>
                      <w:szCs w:val="14"/>
                      <w:lang w:eastAsia="en-US"/>
                    </w:rPr>
                    <w:t>sex</w:t>
                  </w:r>
                </w:p>
              </w:tc>
              <w:tc>
                <w:tcPr>
                  <w:tcW w:w="1057"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5D0DCE7A"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APGAR</w:t>
                  </w: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75B6FA8E" w14:textId="77777777" w:rsidR="00B32CC5" w:rsidRPr="00B32CC5" w:rsidRDefault="00B32CC5" w:rsidP="00B32CC5">
                  <w:pPr>
                    <w:suppressAutoHyphens/>
                    <w:autoSpaceDN w:val="0"/>
                    <w:spacing w:before="0" w:after="0" w:line="240" w:lineRule="auto"/>
                    <w:jc w:val="center"/>
                    <w:textAlignment w:val="baseline"/>
                    <w:rPr>
                      <w:rFonts w:eastAsia="Calibri" w:cs="Arial"/>
                      <w:bCs/>
                      <w:color w:val="auto"/>
                      <w:sz w:val="14"/>
                      <w:szCs w:val="14"/>
                      <w:lang w:val="en-US" w:eastAsia="en-US"/>
                    </w:rPr>
                  </w:pPr>
                  <w:r w:rsidRPr="00B32CC5">
                    <w:rPr>
                      <w:rFonts w:eastAsia="Calibri" w:cs="Arial"/>
                      <w:b/>
                      <w:color w:val="auto"/>
                      <w:sz w:val="14"/>
                      <w:szCs w:val="14"/>
                      <w:lang w:val="en-US" w:eastAsia="en-US"/>
                    </w:rPr>
                    <w:t xml:space="preserve">Mode d’accouchement / </w:t>
                  </w:r>
                  <w:r w:rsidRPr="00B32CC5">
                    <w:rPr>
                      <w:rFonts w:eastAsia="Calibri" w:cs="Arial"/>
                      <w:bCs/>
                      <w:color w:val="auto"/>
                      <w:sz w:val="14"/>
                      <w:szCs w:val="14"/>
                      <w:lang w:val="en-US" w:eastAsia="en-US"/>
                    </w:rPr>
                    <w:t xml:space="preserve">types of delivery </w:t>
                  </w:r>
                </w:p>
              </w:tc>
              <w:tc>
                <w:tcPr>
                  <w:tcW w:w="846"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07B70A6F"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Terme de la grossesse en semaines /</w:t>
                  </w:r>
                </w:p>
                <w:p w14:paraId="1417E6B8"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4"/>
                      <w:szCs w:val="14"/>
                      <w:lang w:eastAsia="en-US"/>
                    </w:rPr>
                  </w:pPr>
                  <w:r w:rsidRPr="00B32CC5">
                    <w:rPr>
                      <w:rFonts w:eastAsia="Calibri" w:cs="Arial"/>
                      <w:bCs/>
                      <w:i/>
                      <w:iCs/>
                      <w:color w:val="auto"/>
                      <w:sz w:val="14"/>
                      <w:szCs w:val="14"/>
                      <w:lang w:eastAsia="en-US"/>
                    </w:rPr>
                    <w:t>Pregnancy weeks</w:t>
                  </w:r>
                </w:p>
              </w:tc>
              <w:tc>
                <w:tcPr>
                  <w:tcW w:w="924"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73FAE2A1"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val="en-US" w:eastAsia="en-US"/>
                    </w:rPr>
                  </w:pPr>
                  <w:r w:rsidRPr="00B32CC5">
                    <w:rPr>
                      <w:rFonts w:eastAsia="Calibri" w:cs="Arial"/>
                      <w:b/>
                      <w:color w:val="auto"/>
                      <w:sz w:val="14"/>
                      <w:szCs w:val="14"/>
                      <w:lang w:val="en-US" w:eastAsia="en-US"/>
                    </w:rPr>
                    <w:t>Poids de naissance /</w:t>
                  </w:r>
                </w:p>
                <w:p w14:paraId="7AD526C2"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4"/>
                      <w:szCs w:val="14"/>
                      <w:lang w:val="en-US" w:eastAsia="en-US"/>
                    </w:rPr>
                  </w:pPr>
                  <w:r w:rsidRPr="00B32CC5">
                    <w:rPr>
                      <w:rFonts w:eastAsia="Calibri" w:cs="Arial"/>
                      <w:bCs/>
                      <w:i/>
                      <w:iCs/>
                      <w:color w:val="auto"/>
                      <w:sz w:val="14"/>
                      <w:szCs w:val="14"/>
                      <w:lang w:val="en-US" w:eastAsia="en-US"/>
                    </w:rPr>
                    <w:t>weight at birth</w:t>
                  </w:r>
                </w:p>
              </w:tc>
              <w:tc>
                <w:tcPr>
                  <w:tcW w:w="1068" w:type="dxa"/>
                  <w:vMerge w:val="restart"/>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5E3CCC72"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Issue /</w:t>
                  </w:r>
                </w:p>
                <w:p w14:paraId="5D7C27E0" w14:textId="77777777" w:rsidR="00B32CC5" w:rsidRPr="00B32CC5" w:rsidRDefault="00B32CC5" w:rsidP="00B32CC5">
                  <w:pPr>
                    <w:suppressAutoHyphens/>
                    <w:autoSpaceDN w:val="0"/>
                    <w:spacing w:before="0" w:after="0" w:line="240" w:lineRule="auto"/>
                    <w:jc w:val="center"/>
                    <w:textAlignment w:val="baseline"/>
                    <w:rPr>
                      <w:rFonts w:eastAsia="Calibri" w:cs="Times New Roman"/>
                      <w:color w:val="auto"/>
                      <w:sz w:val="14"/>
                      <w:szCs w:val="14"/>
                      <w:lang w:eastAsia="en-US"/>
                    </w:rPr>
                  </w:pPr>
                  <w:r w:rsidRPr="00B32CC5">
                    <w:rPr>
                      <w:rFonts w:eastAsia="Calibri" w:cs="Arial"/>
                      <w:b/>
                      <w:i/>
                      <w:iCs/>
                      <w:color w:val="auto"/>
                      <w:sz w:val="14"/>
                      <w:szCs w:val="14"/>
                      <w:lang w:eastAsia="en-US"/>
                    </w:rPr>
                    <w:t>outcome*</w:t>
                  </w:r>
                </w:p>
              </w:tc>
              <w:tc>
                <w:tcPr>
                  <w:tcW w:w="1075" w:type="dxa"/>
                  <w:gridSpan w:val="3"/>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7F129CE1"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Anomalie congénitale</w:t>
                  </w:r>
                </w:p>
                <w:p w14:paraId="08196225"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4"/>
                      <w:szCs w:val="14"/>
                      <w:lang w:eastAsia="en-US"/>
                    </w:rPr>
                  </w:pPr>
                  <w:r w:rsidRPr="00B32CC5">
                    <w:rPr>
                      <w:rFonts w:eastAsia="Calibri" w:cs="Arial"/>
                      <w:bCs/>
                      <w:i/>
                      <w:iCs/>
                      <w:color w:val="auto"/>
                      <w:sz w:val="14"/>
                      <w:szCs w:val="14"/>
                      <w:lang w:eastAsia="en-US"/>
                    </w:rPr>
                    <w:t>congenital defect</w:t>
                  </w:r>
                </w:p>
              </w:tc>
              <w:tc>
                <w:tcPr>
                  <w:tcW w:w="1817"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50D6E967"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Mort néonatale</w:t>
                  </w:r>
                </w:p>
                <w:p w14:paraId="5FC4E497"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4"/>
                      <w:szCs w:val="14"/>
                      <w:lang w:eastAsia="en-US"/>
                    </w:rPr>
                  </w:pPr>
                  <w:r w:rsidRPr="00B32CC5">
                    <w:rPr>
                      <w:rFonts w:eastAsia="Calibri" w:cs="Arial"/>
                      <w:bCs/>
                      <w:i/>
                      <w:iCs/>
                      <w:color w:val="auto"/>
                      <w:sz w:val="14"/>
                      <w:szCs w:val="14"/>
                      <w:lang w:eastAsia="en-US"/>
                    </w:rPr>
                    <w:t>Fœtal death</w:t>
                  </w:r>
                </w:p>
              </w:tc>
            </w:tr>
            <w:tr w:rsidR="00B32CC5" w:rsidRPr="00B32CC5" w14:paraId="49C6FA84" w14:textId="77777777" w:rsidTr="00ED676C">
              <w:trPr>
                <w:cantSplit/>
                <w:trHeight w:val="373"/>
              </w:trPr>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671CFCCC"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p>
              </w:tc>
              <w:tc>
                <w:tcPr>
                  <w:tcW w:w="718"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5E1B08BB"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4E2AD9FB"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1min</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5CF9492D"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5min</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627918C4"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Voie basse /</w:t>
                  </w:r>
                </w:p>
                <w:p w14:paraId="5AB7F3BD"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4"/>
                      <w:szCs w:val="14"/>
                      <w:lang w:eastAsia="en-US"/>
                    </w:rPr>
                  </w:pPr>
                  <w:r w:rsidRPr="00B32CC5">
                    <w:rPr>
                      <w:rFonts w:eastAsia="Calibri" w:cs="Arial"/>
                      <w:bCs/>
                      <w:i/>
                      <w:iCs/>
                      <w:color w:val="auto"/>
                      <w:sz w:val="14"/>
                      <w:szCs w:val="14"/>
                      <w:lang w:eastAsia="en-US"/>
                    </w:rPr>
                    <w:t>Vaginal birth</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5E0E8003"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Césarienne /</w:t>
                  </w:r>
                </w:p>
                <w:p w14:paraId="6D51D192" w14:textId="77777777" w:rsidR="00B32CC5" w:rsidRPr="00B32CC5" w:rsidRDefault="00B32CC5" w:rsidP="00B32CC5">
                  <w:pPr>
                    <w:suppressAutoHyphens/>
                    <w:autoSpaceDN w:val="0"/>
                    <w:spacing w:before="0" w:after="0" w:line="240" w:lineRule="auto"/>
                    <w:jc w:val="center"/>
                    <w:textAlignment w:val="baseline"/>
                    <w:rPr>
                      <w:rFonts w:eastAsia="Calibri" w:cs="Arial"/>
                      <w:bCs/>
                      <w:i/>
                      <w:iCs/>
                      <w:color w:val="auto"/>
                      <w:sz w:val="14"/>
                      <w:szCs w:val="14"/>
                      <w:lang w:eastAsia="en-US"/>
                    </w:rPr>
                  </w:pPr>
                  <w:r w:rsidRPr="00B32CC5">
                    <w:rPr>
                      <w:rFonts w:eastAsia="Calibri" w:cs="Arial"/>
                      <w:bCs/>
                      <w:i/>
                      <w:iCs/>
                      <w:color w:val="auto"/>
                      <w:sz w:val="14"/>
                      <w:szCs w:val="14"/>
                      <w:lang w:eastAsia="en-US"/>
                    </w:rPr>
                    <w:t>C-section</w:t>
                  </w:r>
                </w:p>
              </w:tc>
              <w:tc>
                <w:tcPr>
                  <w:tcW w:w="846"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76E1D01D"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p>
              </w:tc>
              <w:tc>
                <w:tcPr>
                  <w:tcW w:w="924"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4FF9CEF6"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p>
              </w:tc>
              <w:tc>
                <w:tcPr>
                  <w:tcW w:w="1068" w:type="dxa"/>
                  <w:vMerge/>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3D8598E5"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p>
              </w:tc>
              <w:tc>
                <w:tcPr>
                  <w:tcW w:w="516"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494767C0"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 xml:space="preserve">Oui / </w:t>
                  </w:r>
                  <w:r w:rsidRPr="00B32CC5">
                    <w:rPr>
                      <w:rFonts w:eastAsia="Calibri" w:cs="Arial"/>
                      <w:bCs/>
                      <w:color w:val="auto"/>
                      <w:sz w:val="14"/>
                      <w:szCs w:val="14"/>
                      <w:lang w:eastAsia="en-US"/>
                    </w:rPr>
                    <w:t>yes</w:t>
                  </w:r>
                  <w:r w:rsidRPr="00B32CC5">
                    <w:rPr>
                      <w:rFonts w:eastAsia="Calibri" w:cs="Arial"/>
                      <w:b/>
                      <w:color w:val="auto"/>
                      <w:sz w:val="14"/>
                      <w:szCs w:val="14"/>
                      <w:lang w:eastAsia="en-US"/>
                    </w:rPr>
                    <w:t>**</w:t>
                  </w:r>
                </w:p>
              </w:tc>
              <w:tc>
                <w:tcPr>
                  <w:tcW w:w="559" w:type="dxa"/>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5364136E"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 xml:space="preserve">Non / </w:t>
                  </w:r>
                  <w:r w:rsidRPr="00B32CC5">
                    <w:rPr>
                      <w:rFonts w:eastAsia="Calibri" w:cs="Arial"/>
                      <w:bCs/>
                      <w:color w:val="auto"/>
                      <w:sz w:val="14"/>
                      <w:szCs w:val="14"/>
                      <w:lang w:eastAsia="en-US"/>
                    </w:rPr>
                    <w:t>no</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414A4544" w14:textId="77777777" w:rsidR="00B32CC5" w:rsidRPr="00B32CC5" w:rsidRDefault="00B32CC5" w:rsidP="00B32CC5">
                  <w:pPr>
                    <w:suppressAutoHyphens/>
                    <w:autoSpaceDN w:val="0"/>
                    <w:spacing w:before="0" w:after="0" w:line="240" w:lineRule="auto"/>
                    <w:jc w:val="center"/>
                    <w:textAlignment w:val="baseline"/>
                    <w:rPr>
                      <w:rFonts w:eastAsia="Calibri" w:cs="Arial"/>
                      <w:b/>
                      <w:color w:val="auto"/>
                      <w:sz w:val="14"/>
                      <w:szCs w:val="14"/>
                      <w:lang w:eastAsia="en-US"/>
                    </w:rPr>
                  </w:pPr>
                  <w:r w:rsidRPr="00B32CC5">
                    <w:rPr>
                      <w:rFonts w:eastAsia="Calibri" w:cs="Arial"/>
                      <w:b/>
                      <w:color w:val="auto"/>
                      <w:sz w:val="14"/>
                      <w:szCs w:val="14"/>
                      <w:lang w:eastAsia="en-US"/>
                    </w:rPr>
                    <w:t>Age du nouveau-né</w:t>
                  </w:r>
                </w:p>
                <w:p w14:paraId="59502788"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14"/>
                      <w:szCs w:val="14"/>
                      <w:lang w:eastAsia="en-US"/>
                    </w:rPr>
                  </w:pPr>
                  <w:r w:rsidRPr="00B32CC5">
                    <w:rPr>
                      <w:rFonts w:eastAsia="Calibri" w:cs="Arial"/>
                      <w:b/>
                      <w:color w:val="auto"/>
                      <w:sz w:val="14"/>
                      <w:szCs w:val="14"/>
                      <w:lang w:eastAsia="en-US"/>
                    </w:rPr>
                    <w:t xml:space="preserve">/ </w:t>
                  </w:r>
                  <w:r w:rsidRPr="00B32CC5">
                    <w:rPr>
                      <w:rFonts w:eastAsia="Calibri" w:cs="Arial"/>
                      <w:bCs/>
                      <w:i/>
                      <w:iCs/>
                      <w:color w:val="auto"/>
                      <w:sz w:val="14"/>
                      <w:szCs w:val="14"/>
                      <w:lang w:eastAsia="en-US"/>
                    </w:rPr>
                    <w:t>neonate age</w:t>
                  </w:r>
                </w:p>
              </w:tc>
              <w:tc>
                <w:tcPr>
                  <w:tcW w:w="859" w:type="dxa"/>
                  <w:tcBorders>
                    <w:top w:val="single" w:sz="6" w:space="0" w:color="000000"/>
                    <w:left w:val="single" w:sz="6" w:space="0" w:color="000000"/>
                    <w:bottom w:val="single" w:sz="6" w:space="0" w:color="000000"/>
                    <w:right w:val="single" w:sz="6" w:space="0" w:color="000000"/>
                  </w:tcBorders>
                  <w:shd w:val="clear" w:color="auto" w:fill="auto"/>
                  <w:tcMar>
                    <w:top w:w="57" w:type="dxa"/>
                    <w:left w:w="0" w:type="dxa"/>
                    <w:bottom w:w="57" w:type="dxa"/>
                    <w:right w:w="0" w:type="dxa"/>
                  </w:tcMar>
                  <w:vAlign w:val="center"/>
                </w:tcPr>
                <w:p w14:paraId="73096079" w14:textId="77777777" w:rsidR="00B32CC5" w:rsidRPr="00B32CC5" w:rsidRDefault="00B32CC5" w:rsidP="00B32CC5">
                  <w:pPr>
                    <w:suppressAutoHyphens/>
                    <w:autoSpaceDN w:val="0"/>
                    <w:spacing w:before="0" w:after="0" w:line="240" w:lineRule="auto"/>
                    <w:jc w:val="center"/>
                    <w:textAlignment w:val="baseline"/>
                    <w:rPr>
                      <w:rFonts w:eastAsia="Calibri" w:cs="Times New Roman"/>
                      <w:color w:val="auto"/>
                      <w:sz w:val="14"/>
                      <w:szCs w:val="14"/>
                      <w:lang w:eastAsia="en-US"/>
                    </w:rPr>
                  </w:pPr>
                  <w:r w:rsidRPr="00B32CC5">
                    <w:rPr>
                      <w:rFonts w:eastAsia="Calibri" w:cs="Arial"/>
                      <w:b/>
                      <w:color w:val="auto"/>
                      <w:sz w:val="14"/>
                      <w:szCs w:val="14"/>
                      <w:lang w:eastAsia="en-US"/>
                    </w:rPr>
                    <w:t xml:space="preserve">Cause du décès / </w:t>
                  </w:r>
                  <w:r w:rsidRPr="00B32CC5">
                    <w:rPr>
                      <w:rFonts w:eastAsia="Calibri" w:cs="Arial"/>
                      <w:bCs/>
                      <w:i/>
                      <w:iCs/>
                      <w:color w:val="auto"/>
                      <w:sz w:val="14"/>
                      <w:szCs w:val="14"/>
                      <w:lang w:eastAsia="en-US"/>
                    </w:rPr>
                    <w:t>cause of death</w:t>
                  </w:r>
                </w:p>
              </w:tc>
            </w:tr>
            <w:tr w:rsidR="00B32CC5" w:rsidRPr="00B32CC5" w14:paraId="5C9C721F" w14:textId="77777777" w:rsidTr="00ED676C">
              <w:trPr>
                <w:cantSplit/>
              </w:trPr>
              <w:tc>
                <w:tcPr>
                  <w:tcW w:w="85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1857DD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9393317"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269C39D"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E8211BB"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5EEF3FDF"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B72417B"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46"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946BBA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9993FA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72B7835"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16"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9AF4606"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59"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41E1392"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958"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50E1952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59"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9235C6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0F71237A" w14:textId="77777777" w:rsidTr="00ED676C">
              <w:trPr>
                <w:cantSplit/>
              </w:trPr>
              <w:tc>
                <w:tcPr>
                  <w:tcW w:w="85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8D2EA99"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E7ED988"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22"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36C0A4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12D21CE8"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07"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1ABBA3D"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86"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5414745A"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46"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2FC07165"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04CAFB39"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1068"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A1470C7"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16"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D376F89"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59"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52BED4AD"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958"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7DF1DF1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59"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14:paraId="4307706F"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1015B202" w14:textId="77777777" w:rsidTr="00ED676C">
              <w:trPr>
                <w:cantSplit/>
              </w:trPr>
              <w:tc>
                <w:tcPr>
                  <w:tcW w:w="851"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026AA7EF"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718"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50B94088"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22"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6DED90E6"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35"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4DDCC33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607"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2938D730"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86"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04A4229C"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46"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27D069CE"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924"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0177C0FB"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1068"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6A33190D"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16" w:type="dxa"/>
                  <w:gridSpan w:val="2"/>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4554E695"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559"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651EC5C8"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958"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689679D2"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c>
                <w:tcPr>
                  <w:tcW w:w="859" w:type="dxa"/>
                  <w:tcBorders>
                    <w:top w:val="single" w:sz="6" w:space="0" w:color="000000"/>
                    <w:left w:val="single" w:sz="6" w:space="0" w:color="000000"/>
                    <w:bottom w:val="single" w:sz="4" w:space="0" w:color="000000"/>
                    <w:right w:val="single" w:sz="6" w:space="0" w:color="000000"/>
                  </w:tcBorders>
                  <w:shd w:val="clear" w:color="auto" w:fill="auto"/>
                  <w:tcMar>
                    <w:top w:w="57" w:type="dxa"/>
                    <w:left w:w="108" w:type="dxa"/>
                    <w:bottom w:w="57" w:type="dxa"/>
                    <w:right w:w="108" w:type="dxa"/>
                  </w:tcMar>
                  <w:vAlign w:val="center"/>
                </w:tcPr>
                <w:p w14:paraId="6FCC6A44"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bl>
          <w:p w14:paraId="2B5AC195" w14:textId="77777777" w:rsidR="00B32CC5" w:rsidRPr="00B32CC5" w:rsidRDefault="00B32CC5" w:rsidP="00B32CC5">
            <w:pPr>
              <w:suppressAutoHyphens/>
              <w:autoSpaceDN w:val="0"/>
              <w:spacing w:before="60" w:after="120" w:line="240" w:lineRule="auto"/>
              <w:jc w:val="left"/>
              <w:textAlignment w:val="baseline"/>
              <w:rPr>
                <w:rFonts w:eastAsia="Calibri" w:cs="Times New Roman"/>
                <w:color w:val="auto"/>
                <w:sz w:val="20"/>
                <w:lang w:eastAsia="en-US"/>
              </w:rPr>
            </w:pPr>
            <w:r w:rsidRPr="00B32CC5">
              <w:rPr>
                <w:rFonts w:eastAsia="Calibri" w:cs="Arial"/>
                <w:smallCaps/>
                <w:color w:val="auto"/>
                <w:sz w:val="16"/>
                <w:szCs w:val="16"/>
                <w:lang w:eastAsia="en-US"/>
              </w:rPr>
              <w:t>*</w:t>
            </w:r>
            <w:r w:rsidRPr="00B32CC5">
              <w:rPr>
                <w:rFonts w:eastAsia="Calibri" w:cs="Times New Roman"/>
                <w:color w:val="auto"/>
                <w:sz w:val="16"/>
                <w:lang w:eastAsia="en-US"/>
              </w:rPr>
              <w:t>Issue : Sélectionner le numéro approprié au résultat de la grossesse et le noter dans cette colonne.</w:t>
            </w:r>
          </w:p>
          <w:p w14:paraId="53C13636" w14:textId="77777777" w:rsidR="00B32CC5" w:rsidRPr="00B32CC5" w:rsidRDefault="00B32CC5" w:rsidP="00B32CC5">
            <w:pPr>
              <w:suppressAutoHyphens/>
              <w:autoSpaceDN w:val="0"/>
              <w:spacing w:before="60" w:after="120" w:line="240" w:lineRule="auto"/>
              <w:jc w:val="left"/>
              <w:textAlignment w:val="baseline"/>
              <w:rPr>
                <w:rFonts w:eastAsia="Calibri" w:cs="Times New Roman"/>
                <w:color w:val="auto"/>
                <w:sz w:val="16"/>
                <w:lang w:eastAsia="en-US"/>
              </w:rPr>
            </w:pPr>
            <w:r w:rsidRPr="00B32CC5">
              <w:rPr>
                <w:rFonts w:eastAsia="Calibri" w:cs="Times New Roman"/>
                <w:color w:val="auto"/>
                <w:sz w:val="16"/>
                <w:lang w:eastAsia="en-US"/>
              </w:rPr>
              <w:t xml:space="preserve">Outcome : select the apropriate number </w:t>
            </w:r>
          </w:p>
          <w:tbl>
            <w:tblPr>
              <w:tblW w:w="5000" w:type="pct"/>
              <w:tblCellMar>
                <w:left w:w="10" w:type="dxa"/>
                <w:right w:w="10" w:type="dxa"/>
              </w:tblCellMar>
              <w:tblLook w:val="04A0" w:firstRow="1" w:lastRow="0" w:firstColumn="1" w:lastColumn="0" w:noHBand="0" w:noVBand="1"/>
            </w:tblPr>
            <w:tblGrid>
              <w:gridCol w:w="9392"/>
            </w:tblGrid>
            <w:tr w:rsidR="00B32CC5" w:rsidRPr="00B32CC5" w14:paraId="41C8EDE1" w14:textId="77777777" w:rsidTr="00ED676C">
              <w:tc>
                <w:tcPr>
                  <w:tcW w:w="9865" w:type="dxa"/>
                  <w:shd w:val="clear" w:color="auto" w:fill="auto"/>
                  <w:tcMar>
                    <w:top w:w="0" w:type="dxa"/>
                    <w:left w:w="108" w:type="dxa"/>
                    <w:bottom w:w="0" w:type="dxa"/>
                    <w:right w:w="108" w:type="dxa"/>
                  </w:tcMar>
                </w:tcPr>
                <w:p w14:paraId="3649A197" w14:textId="77777777" w:rsidR="00B32CC5" w:rsidRPr="00B32CC5" w:rsidRDefault="00B32CC5" w:rsidP="00AF5BEF">
                  <w:pPr>
                    <w:numPr>
                      <w:ilvl w:val="0"/>
                      <w:numId w:val="13"/>
                    </w:numPr>
                    <w:suppressAutoHyphens/>
                    <w:autoSpaceDN w:val="0"/>
                    <w:spacing w:before="0" w:after="0" w:line="240" w:lineRule="auto"/>
                    <w:ind w:right="-547"/>
                    <w:jc w:val="left"/>
                    <w:textAlignment w:val="baseline"/>
                    <w:rPr>
                      <w:rFonts w:eastAsia="Calibri" w:cs="Times New Roman"/>
                      <w:color w:val="auto"/>
                      <w:sz w:val="20"/>
                      <w:lang w:eastAsia="en-US"/>
                    </w:rPr>
                  </w:pPr>
                  <w:r w:rsidRPr="00B32CC5">
                    <w:rPr>
                      <w:rFonts w:eastAsia="Calibri" w:cs="Arial"/>
                      <w:smallCaps/>
                      <w:color w:val="auto"/>
                      <w:sz w:val="18"/>
                      <w:szCs w:val="18"/>
                      <w:lang w:eastAsia="en-US"/>
                    </w:rPr>
                    <w:t xml:space="preserve">Enfant né vivant </w:t>
                  </w:r>
                  <w:r w:rsidRPr="00B32CC5">
                    <w:rPr>
                      <w:rFonts w:eastAsia="Calibri" w:cs="Arial"/>
                      <w:i/>
                      <w:iCs/>
                      <w:smallCaps/>
                      <w:color w:val="auto"/>
                      <w:sz w:val="18"/>
                      <w:szCs w:val="18"/>
                      <w:lang w:eastAsia="en-US"/>
                    </w:rPr>
                    <w:t>/ live birth</w:t>
                  </w:r>
                </w:p>
              </w:tc>
            </w:tr>
            <w:tr w:rsidR="00B32CC5" w:rsidRPr="00B32CC5" w14:paraId="354341F5" w14:textId="77777777" w:rsidTr="00ED676C">
              <w:tc>
                <w:tcPr>
                  <w:tcW w:w="9865" w:type="dxa"/>
                  <w:shd w:val="clear" w:color="auto" w:fill="auto"/>
                  <w:tcMar>
                    <w:top w:w="0" w:type="dxa"/>
                    <w:left w:w="108" w:type="dxa"/>
                    <w:bottom w:w="0" w:type="dxa"/>
                    <w:right w:w="108" w:type="dxa"/>
                  </w:tcMar>
                </w:tcPr>
                <w:p w14:paraId="545AAA47" w14:textId="77777777" w:rsidR="00B32CC5" w:rsidRPr="00B32CC5" w:rsidRDefault="00B32CC5" w:rsidP="00AF5BEF">
                  <w:pPr>
                    <w:numPr>
                      <w:ilvl w:val="0"/>
                      <w:numId w:val="13"/>
                    </w:numPr>
                    <w:suppressAutoHyphens/>
                    <w:autoSpaceDN w:val="0"/>
                    <w:spacing w:before="0" w:after="0" w:line="240" w:lineRule="auto"/>
                    <w:ind w:right="-547"/>
                    <w:jc w:val="left"/>
                    <w:textAlignment w:val="baseline"/>
                    <w:rPr>
                      <w:rFonts w:eastAsia="Calibri" w:cs="Times New Roman"/>
                      <w:color w:val="auto"/>
                      <w:sz w:val="20"/>
                      <w:lang w:eastAsia="en-US"/>
                    </w:rPr>
                  </w:pPr>
                  <w:r w:rsidRPr="00B32CC5">
                    <w:rPr>
                      <w:rFonts w:eastAsia="Calibri" w:cs="Arial"/>
                      <w:smallCaps/>
                      <w:color w:val="auto"/>
                      <w:sz w:val="18"/>
                      <w:szCs w:val="18"/>
                      <w:lang w:eastAsia="en-US"/>
                    </w:rPr>
                    <w:t>Avortement spontane/</w:t>
                  </w:r>
                  <w:r w:rsidRPr="00B32CC5">
                    <w:rPr>
                      <w:rFonts w:eastAsia="Calibri" w:cs="Arial"/>
                      <w:i/>
                      <w:iCs/>
                      <w:smallCaps/>
                      <w:color w:val="auto"/>
                      <w:sz w:val="18"/>
                      <w:szCs w:val="18"/>
                      <w:lang w:eastAsia="en-US"/>
                    </w:rPr>
                    <w:t>spontaneous abortion</w:t>
                  </w:r>
                  <w:r w:rsidRPr="00B32CC5">
                    <w:rPr>
                      <w:rFonts w:eastAsia="Calibri" w:cs="Arial"/>
                      <w:smallCaps/>
                      <w:color w:val="auto"/>
                      <w:sz w:val="18"/>
                      <w:szCs w:val="18"/>
                      <w:lang w:eastAsia="en-US"/>
                    </w:rPr>
                    <w:t xml:space="preserve"> (&lt;20 semaines de grossesse/ weeks of pregnancy)</w:t>
                  </w:r>
                </w:p>
              </w:tc>
            </w:tr>
            <w:tr w:rsidR="00B32CC5" w:rsidRPr="00AD56F1" w14:paraId="4C00EFAE" w14:textId="77777777" w:rsidTr="00ED676C">
              <w:tc>
                <w:tcPr>
                  <w:tcW w:w="9865" w:type="dxa"/>
                  <w:shd w:val="clear" w:color="auto" w:fill="auto"/>
                  <w:tcMar>
                    <w:top w:w="0" w:type="dxa"/>
                    <w:left w:w="108" w:type="dxa"/>
                    <w:bottom w:w="0" w:type="dxa"/>
                    <w:right w:w="108" w:type="dxa"/>
                  </w:tcMar>
                </w:tcPr>
                <w:p w14:paraId="70461783" w14:textId="77777777" w:rsidR="00B32CC5" w:rsidRPr="00B32CC5" w:rsidRDefault="00B32CC5" w:rsidP="00AF5BEF">
                  <w:pPr>
                    <w:numPr>
                      <w:ilvl w:val="0"/>
                      <w:numId w:val="13"/>
                    </w:numPr>
                    <w:suppressAutoHyphens/>
                    <w:autoSpaceDN w:val="0"/>
                    <w:spacing w:before="0" w:after="0" w:line="240" w:lineRule="auto"/>
                    <w:ind w:right="-547"/>
                    <w:jc w:val="left"/>
                    <w:textAlignment w:val="baseline"/>
                    <w:rPr>
                      <w:rFonts w:eastAsia="Calibri" w:cs="Times New Roman"/>
                      <w:color w:val="auto"/>
                      <w:sz w:val="20"/>
                      <w:lang w:val="en-US" w:eastAsia="en-US"/>
                    </w:rPr>
                  </w:pPr>
                  <w:r w:rsidRPr="00B32CC5">
                    <w:rPr>
                      <w:rFonts w:eastAsia="Calibri" w:cs="Arial"/>
                      <w:smallCaps/>
                      <w:color w:val="auto"/>
                      <w:sz w:val="18"/>
                      <w:szCs w:val="18"/>
                      <w:lang w:val="en-US" w:eastAsia="en-US"/>
                    </w:rPr>
                    <w:t xml:space="preserve">Mort foetale prematurée/ </w:t>
                  </w:r>
                  <w:r w:rsidRPr="00B32CC5">
                    <w:rPr>
                      <w:rFonts w:eastAsia="Calibri" w:cs="Arial"/>
                      <w:i/>
                      <w:iCs/>
                      <w:smallCaps/>
                      <w:color w:val="auto"/>
                      <w:sz w:val="18"/>
                      <w:szCs w:val="18"/>
                      <w:lang w:val="en-US" w:eastAsia="en-US"/>
                    </w:rPr>
                    <w:t>early fetal death</w:t>
                  </w:r>
                  <w:r w:rsidRPr="00B32CC5">
                    <w:rPr>
                      <w:rFonts w:eastAsia="Calibri" w:cs="Arial"/>
                      <w:smallCaps/>
                      <w:color w:val="auto"/>
                      <w:sz w:val="18"/>
                      <w:szCs w:val="18"/>
                      <w:lang w:val="en-US" w:eastAsia="en-US"/>
                    </w:rPr>
                    <w:t xml:space="preserve"> (20-27 semaines de grossesse/ / weeks of pregnancy)</w:t>
                  </w:r>
                </w:p>
              </w:tc>
            </w:tr>
            <w:tr w:rsidR="00B32CC5" w:rsidRPr="00B32CC5" w14:paraId="6D8F8464" w14:textId="77777777" w:rsidTr="00ED676C">
              <w:tc>
                <w:tcPr>
                  <w:tcW w:w="9865" w:type="dxa"/>
                  <w:shd w:val="clear" w:color="auto" w:fill="auto"/>
                  <w:tcMar>
                    <w:top w:w="0" w:type="dxa"/>
                    <w:left w:w="108" w:type="dxa"/>
                    <w:bottom w:w="0" w:type="dxa"/>
                    <w:right w:w="108" w:type="dxa"/>
                  </w:tcMar>
                </w:tcPr>
                <w:p w14:paraId="5AF7C00C" w14:textId="77777777" w:rsidR="00B32CC5" w:rsidRPr="00B32CC5" w:rsidRDefault="00B32CC5" w:rsidP="00AF5BEF">
                  <w:pPr>
                    <w:numPr>
                      <w:ilvl w:val="0"/>
                      <w:numId w:val="13"/>
                    </w:numPr>
                    <w:suppressAutoHyphens/>
                    <w:autoSpaceDN w:val="0"/>
                    <w:spacing w:before="0" w:after="0" w:line="240" w:lineRule="auto"/>
                    <w:ind w:right="-547"/>
                    <w:jc w:val="left"/>
                    <w:textAlignment w:val="baseline"/>
                    <w:rPr>
                      <w:rFonts w:eastAsia="Calibri" w:cs="Times New Roman"/>
                      <w:color w:val="auto"/>
                      <w:sz w:val="20"/>
                      <w:lang w:eastAsia="en-US"/>
                    </w:rPr>
                  </w:pPr>
                  <w:r w:rsidRPr="00B32CC5">
                    <w:rPr>
                      <w:rFonts w:eastAsia="Calibri" w:cs="Arial"/>
                      <w:smallCaps/>
                      <w:color w:val="auto"/>
                      <w:sz w:val="18"/>
                      <w:szCs w:val="18"/>
                      <w:lang w:eastAsia="en-US"/>
                    </w:rPr>
                    <w:t xml:space="preserve">Mort fœtale tardive / </w:t>
                  </w:r>
                  <w:r w:rsidRPr="00B32CC5">
                    <w:rPr>
                      <w:rFonts w:eastAsia="Calibri" w:cs="Arial"/>
                      <w:i/>
                      <w:iCs/>
                      <w:smallCaps/>
                      <w:color w:val="auto"/>
                      <w:sz w:val="18"/>
                      <w:szCs w:val="18"/>
                      <w:lang w:eastAsia="en-US"/>
                    </w:rPr>
                    <w:t>Late fetal death</w:t>
                  </w:r>
                  <w:r w:rsidRPr="00B32CC5">
                    <w:rPr>
                      <w:rFonts w:eastAsia="Calibri" w:cs="Arial"/>
                      <w:smallCaps/>
                      <w:color w:val="auto"/>
                      <w:sz w:val="18"/>
                      <w:szCs w:val="18"/>
                      <w:lang w:eastAsia="en-US"/>
                    </w:rPr>
                    <w:t xml:space="preserve"> (&gt; 28 semaines de grossesse/ weeks of pregnancy)</w:t>
                  </w:r>
                </w:p>
              </w:tc>
            </w:tr>
            <w:tr w:rsidR="00B32CC5" w:rsidRPr="00B32CC5" w14:paraId="11C523EF" w14:textId="77777777" w:rsidTr="00ED676C">
              <w:tc>
                <w:tcPr>
                  <w:tcW w:w="9865" w:type="dxa"/>
                  <w:shd w:val="clear" w:color="auto" w:fill="auto"/>
                  <w:tcMar>
                    <w:top w:w="0" w:type="dxa"/>
                    <w:left w:w="108" w:type="dxa"/>
                    <w:bottom w:w="0" w:type="dxa"/>
                    <w:right w:w="108" w:type="dxa"/>
                  </w:tcMar>
                </w:tcPr>
                <w:p w14:paraId="35D6F015" w14:textId="77777777" w:rsidR="00B32CC5" w:rsidRPr="00B32CC5" w:rsidRDefault="00B32CC5" w:rsidP="00AF5BEF">
                  <w:pPr>
                    <w:numPr>
                      <w:ilvl w:val="0"/>
                      <w:numId w:val="13"/>
                    </w:numPr>
                    <w:suppressAutoHyphens/>
                    <w:autoSpaceDN w:val="0"/>
                    <w:spacing w:before="0" w:after="0" w:line="240" w:lineRule="auto"/>
                    <w:ind w:right="-547"/>
                    <w:jc w:val="left"/>
                    <w:textAlignment w:val="baseline"/>
                    <w:rPr>
                      <w:rFonts w:eastAsia="Calibri" w:cs="Times New Roman"/>
                      <w:color w:val="auto"/>
                      <w:sz w:val="20"/>
                      <w:lang w:eastAsia="en-US"/>
                    </w:rPr>
                  </w:pPr>
                  <w:r w:rsidRPr="00B32CC5">
                    <w:rPr>
                      <w:rFonts w:eastAsia="Calibri" w:cs="Arial"/>
                      <w:smallCaps/>
                      <w:color w:val="auto"/>
                      <w:sz w:val="18"/>
                      <w:szCs w:val="18"/>
                      <w:lang w:eastAsia="en-US"/>
                    </w:rPr>
                    <w:t xml:space="preserve">Avortement provoque/ </w:t>
                  </w:r>
                  <w:r w:rsidRPr="00B32CC5">
                    <w:rPr>
                      <w:rFonts w:eastAsia="Calibri" w:cs="Arial"/>
                      <w:i/>
                      <w:iCs/>
                      <w:smallCaps/>
                      <w:color w:val="auto"/>
                      <w:sz w:val="18"/>
                      <w:szCs w:val="18"/>
                      <w:lang w:eastAsia="en-US"/>
                    </w:rPr>
                    <w:t>induced abortion</w:t>
                  </w:r>
                </w:p>
              </w:tc>
            </w:tr>
            <w:tr w:rsidR="00B32CC5" w:rsidRPr="00B32CC5" w14:paraId="49DEB6EE" w14:textId="77777777" w:rsidTr="00ED676C">
              <w:tc>
                <w:tcPr>
                  <w:tcW w:w="9865" w:type="dxa"/>
                  <w:shd w:val="clear" w:color="auto" w:fill="auto"/>
                  <w:tcMar>
                    <w:top w:w="0" w:type="dxa"/>
                    <w:left w:w="108" w:type="dxa"/>
                    <w:bottom w:w="0" w:type="dxa"/>
                    <w:right w:w="108" w:type="dxa"/>
                  </w:tcMar>
                </w:tcPr>
                <w:p w14:paraId="5300342E" w14:textId="77777777" w:rsidR="00B32CC5" w:rsidRPr="00B32CC5" w:rsidRDefault="00B32CC5" w:rsidP="00AF5BEF">
                  <w:pPr>
                    <w:numPr>
                      <w:ilvl w:val="0"/>
                      <w:numId w:val="13"/>
                    </w:numPr>
                    <w:suppressAutoHyphens/>
                    <w:autoSpaceDN w:val="0"/>
                    <w:spacing w:before="0" w:after="0" w:line="240" w:lineRule="auto"/>
                    <w:ind w:right="-547"/>
                    <w:jc w:val="left"/>
                    <w:textAlignment w:val="baseline"/>
                    <w:rPr>
                      <w:rFonts w:eastAsia="Calibri" w:cs="Arial"/>
                      <w:smallCaps/>
                      <w:color w:val="auto"/>
                      <w:sz w:val="18"/>
                      <w:szCs w:val="18"/>
                      <w:lang w:eastAsia="en-US"/>
                    </w:rPr>
                  </w:pPr>
                  <w:r w:rsidRPr="00B32CC5">
                    <w:rPr>
                      <w:rFonts w:eastAsia="Calibri" w:cs="Arial"/>
                      <w:smallCaps/>
                      <w:color w:val="auto"/>
                      <w:sz w:val="18"/>
                      <w:szCs w:val="18"/>
                      <w:lang w:eastAsia="en-US"/>
                    </w:rPr>
                    <w:t>Mort maternelle provoquant le mort fœtale / Maternal death leading to Fetal death</w:t>
                  </w:r>
                </w:p>
              </w:tc>
            </w:tr>
            <w:tr w:rsidR="00B32CC5" w:rsidRPr="00B32CC5" w14:paraId="66A7C8D7" w14:textId="77777777" w:rsidTr="00ED676C">
              <w:trPr>
                <w:trHeight w:val="80"/>
              </w:trPr>
              <w:tc>
                <w:tcPr>
                  <w:tcW w:w="9865" w:type="dxa"/>
                  <w:shd w:val="clear" w:color="auto" w:fill="auto"/>
                  <w:tcMar>
                    <w:top w:w="0" w:type="dxa"/>
                    <w:left w:w="108" w:type="dxa"/>
                    <w:bottom w:w="0" w:type="dxa"/>
                    <w:right w:w="108" w:type="dxa"/>
                  </w:tcMar>
                </w:tcPr>
                <w:p w14:paraId="001CA9B9" w14:textId="77777777" w:rsidR="00B32CC5" w:rsidRPr="00B32CC5" w:rsidRDefault="00B32CC5" w:rsidP="00AF5BEF">
                  <w:pPr>
                    <w:numPr>
                      <w:ilvl w:val="0"/>
                      <w:numId w:val="13"/>
                    </w:numPr>
                    <w:suppressAutoHyphens/>
                    <w:autoSpaceDN w:val="0"/>
                    <w:spacing w:before="0" w:after="0" w:line="240" w:lineRule="auto"/>
                    <w:ind w:right="-547"/>
                    <w:jc w:val="left"/>
                    <w:textAlignment w:val="baseline"/>
                    <w:rPr>
                      <w:rFonts w:eastAsia="Calibri" w:cs="Arial"/>
                      <w:smallCaps/>
                      <w:color w:val="auto"/>
                      <w:sz w:val="18"/>
                      <w:szCs w:val="18"/>
                      <w:lang w:eastAsia="en-US"/>
                    </w:rPr>
                  </w:pPr>
                  <w:r w:rsidRPr="00B32CC5">
                    <w:rPr>
                      <w:rFonts w:eastAsia="Calibri" w:cs="Arial"/>
                      <w:smallCaps/>
                      <w:color w:val="auto"/>
                      <w:sz w:val="18"/>
                      <w:szCs w:val="18"/>
                      <w:lang w:eastAsia="en-US"/>
                    </w:rPr>
                    <w:t>Grossesse ectopique/ ectopic pregnancy</w:t>
                  </w:r>
                </w:p>
              </w:tc>
            </w:tr>
          </w:tbl>
          <w:p w14:paraId="4DD0C782"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20"/>
                <w:lang w:eastAsia="en-US"/>
              </w:rPr>
            </w:pPr>
          </w:p>
          <w:tbl>
            <w:tblPr>
              <w:tblW w:w="5000" w:type="pct"/>
              <w:tblCellMar>
                <w:left w:w="10" w:type="dxa"/>
                <w:right w:w="10" w:type="dxa"/>
              </w:tblCellMar>
              <w:tblLook w:val="04A0" w:firstRow="1" w:lastRow="0" w:firstColumn="1" w:lastColumn="0" w:noHBand="0" w:noVBand="1"/>
            </w:tblPr>
            <w:tblGrid>
              <w:gridCol w:w="6728"/>
              <w:gridCol w:w="1222"/>
              <w:gridCol w:w="1426"/>
            </w:tblGrid>
            <w:tr w:rsidR="00B32CC5" w:rsidRPr="00B32CC5" w14:paraId="2D9386D4" w14:textId="77777777" w:rsidTr="00ED676C">
              <w:trPr>
                <w:cantSplit/>
              </w:trPr>
              <w:tc>
                <w:tcPr>
                  <w:tcW w:w="7080" w:type="dxa"/>
                  <w:tcBorders>
                    <w:top w:val="single" w:sz="6" w:space="0" w:color="000000"/>
                    <w:left w:val="single" w:sz="6" w:space="0" w:color="000000"/>
                    <w:bottom w:val="single" w:sz="6" w:space="0" w:color="000000"/>
                    <w:right w:val="single" w:sz="6" w:space="0" w:color="000000"/>
                  </w:tcBorders>
                  <w:shd w:val="clear" w:color="auto" w:fill="E6E6E6"/>
                  <w:tcMar>
                    <w:top w:w="57" w:type="dxa"/>
                    <w:left w:w="108" w:type="dxa"/>
                    <w:bottom w:w="57" w:type="dxa"/>
                    <w:right w:w="108" w:type="dxa"/>
                  </w:tcMar>
                </w:tcPr>
                <w:p w14:paraId="5D82A190" w14:textId="77777777" w:rsidR="00B32CC5" w:rsidRPr="00B32CC5" w:rsidRDefault="00B32CC5" w:rsidP="00B32CC5">
                  <w:pPr>
                    <w:suppressAutoHyphens/>
                    <w:autoSpaceDN w:val="0"/>
                    <w:spacing w:before="0" w:after="0" w:line="240" w:lineRule="auto"/>
                    <w:jc w:val="left"/>
                    <w:textAlignment w:val="baseline"/>
                    <w:rPr>
                      <w:rFonts w:eastAsia="Calibri" w:cs="Times New Roman"/>
                      <w:b/>
                      <w:color w:val="auto"/>
                      <w:sz w:val="18"/>
                      <w:szCs w:val="20"/>
                      <w:lang w:eastAsia="en-US"/>
                    </w:rPr>
                  </w:pPr>
                  <w:r w:rsidRPr="00B32CC5">
                    <w:rPr>
                      <w:rFonts w:eastAsia="Calibri" w:cs="Times New Roman"/>
                      <w:b/>
                      <w:color w:val="auto"/>
                      <w:sz w:val="18"/>
                      <w:szCs w:val="20"/>
                      <w:lang w:eastAsia="en-US"/>
                    </w:rPr>
                    <w:t>Y-a-t-il eu des complications lors du travail et/ou de l’accouchement ?</w:t>
                  </w:r>
                </w:p>
                <w:p w14:paraId="777CFB42" w14:textId="77777777" w:rsidR="00B32CC5" w:rsidRPr="00B32CC5" w:rsidRDefault="00B32CC5" w:rsidP="00B32CC5">
                  <w:pPr>
                    <w:suppressAutoHyphens/>
                    <w:autoSpaceDN w:val="0"/>
                    <w:spacing w:before="0" w:after="0" w:line="240" w:lineRule="auto"/>
                    <w:jc w:val="left"/>
                    <w:textAlignment w:val="baseline"/>
                    <w:rPr>
                      <w:rFonts w:eastAsia="Calibri" w:cs="Times New Roman"/>
                      <w:bCs/>
                      <w:i/>
                      <w:iCs/>
                      <w:color w:val="auto"/>
                      <w:sz w:val="18"/>
                      <w:szCs w:val="20"/>
                      <w:lang w:val="en-US" w:eastAsia="en-US"/>
                    </w:rPr>
                  </w:pPr>
                  <w:r w:rsidRPr="00B32CC5">
                    <w:rPr>
                      <w:rFonts w:eastAsia="Calibri" w:cs="Times New Roman"/>
                      <w:bCs/>
                      <w:i/>
                      <w:iCs/>
                      <w:color w:val="auto"/>
                      <w:sz w:val="18"/>
                      <w:szCs w:val="20"/>
                      <w:lang w:val="en-US" w:eastAsia="en-US"/>
                    </w:rPr>
                    <w:t>Were there any complications during labour and/or delivery?</w:t>
                  </w:r>
                </w:p>
              </w:tc>
              <w:tc>
                <w:tcPr>
                  <w:tcW w:w="1276" w:type="dxa"/>
                  <w:tcBorders>
                    <w:top w:val="single" w:sz="6" w:space="0" w:color="000000"/>
                    <w:left w:val="single" w:sz="6" w:space="0" w:color="000000"/>
                    <w:bottom w:val="single" w:sz="6" w:space="0" w:color="000000"/>
                    <w:right w:val="single" w:sz="6" w:space="0" w:color="000000"/>
                  </w:tcBorders>
                  <w:shd w:val="clear" w:color="auto" w:fill="E6E6E6"/>
                  <w:tcMar>
                    <w:top w:w="57" w:type="dxa"/>
                    <w:left w:w="108" w:type="dxa"/>
                    <w:bottom w:w="57" w:type="dxa"/>
                    <w:right w:w="108" w:type="dxa"/>
                  </w:tcMar>
                  <w:vAlign w:val="center"/>
                </w:tcPr>
                <w:p w14:paraId="10C00D0A" w14:textId="77777777" w:rsidR="00B32CC5" w:rsidRPr="00B32CC5" w:rsidRDefault="00383C49" w:rsidP="00B32CC5">
                  <w:pPr>
                    <w:suppressAutoHyphens/>
                    <w:autoSpaceDN w:val="0"/>
                    <w:spacing w:before="0" w:after="0" w:line="240" w:lineRule="auto"/>
                    <w:jc w:val="center"/>
                    <w:textAlignment w:val="baseline"/>
                    <w:rPr>
                      <w:rFonts w:eastAsia="Calibri" w:cs="Times New Roman"/>
                      <w:color w:val="auto"/>
                      <w:sz w:val="18"/>
                      <w:szCs w:val="20"/>
                      <w:lang w:eastAsia="en-US"/>
                    </w:rPr>
                  </w:pPr>
                  <w:sdt>
                    <w:sdtPr>
                      <w:rPr>
                        <w:rFonts w:eastAsia="Calibri" w:cs="Arial"/>
                        <w:color w:val="auto"/>
                        <w:sz w:val="16"/>
                        <w:szCs w:val="16"/>
                        <w:lang w:eastAsia="en-US"/>
                      </w:rPr>
                      <w:id w:val="-1041671118"/>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16"/>
                      <w:szCs w:val="16"/>
                      <w:lang w:eastAsia="en-US"/>
                    </w:rPr>
                    <w:t xml:space="preserve"> oui / yes</w:t>
                  </w:r>
                </w:p>
              </w:tc>
              <w:tc>
                <w:tcPr>
                  <w:tcW w:w="1493" w:type="dxa"/>
                  <w:tcBorders>
                    <w:top w:val="single" w:sz="6" w:space="0" w:color="000000"/>
                    <w:left w:val="single" w:sz="6" w:space="0" w:color="000000"/>
                    <w:bottom w:val="single" w:sz="6" w:space="0" w:color="000000"/>
                    <w:right w:val="single" w:sz="6" w:space="0" w:color="000000"/>
                  </w:tcBorders>
                  <w:shd w:val="clear" w:color="auto" w:fill="E6E6E6"/>
                  <w:tcMar>
                    <w:top w:w="57" w:type="dxa"/>
                    <w:left w:w="108" w:type="dxa"/>
                    <w:bottom w:w="57" w:type="dxa"/>
                    <w:right w:w="108" w:type="dxa"/>
                  </w:tcMar>
                  <w:vAlign w:val="center"/>
                </w:tcPr>
                <w:p w14:paraId="32C0E810" w14:textId="77777777" w:rsidR="00B32CC5" w:rsidRPr="00B32CC5" w:rsidRDefault="00383C49" w:rsidP="00B32CC5">
                  <w:pPr>
                    <w:suppressAutoHyphens/>
                    <w:autoSpaceDN w:val="0"/>
                    <w:spacing w:before="0" w:after="0" w:line="240" w:lineRule="auto"/>
                    <w:jc w:val="center"/>
                    <w:textAlignment w:val="baseline"/>
                    <w:rPr>
                      <w:rFonts w:eastAsia="Calibri" w:cs="Times New Roman"/>
                      <w:color w:val="auto"/>
                      <w:sz w:val="18"/>
                      <w:szCs w:val="20"/>
                      <w:lang w:eastAsia="en-US"/>
                    </w:rPr>
                  </w:pPr>
                  <w:sdt>
                    <w:sdtPr>
                      <w:rPr>
                        <w:rFonts w:eastAsia="Calibri" w:cs="Arial"/>
                        <w:color w:val="auto"/>
                        <w:sz w:val="16"/>
                        <w:szCs w:val="16"/>
                        <w:lang w:eastAsia="en-US"/>
                      </w:rPr>
                      <w:id w:val="-1757660978"/>
                      <w14:checkbox>
                        <w14:checked w14:val="0"/>
                        <w14:checkedState w14:val="2612" w14:font="MS Gothic"/>
                        <w14:uncheckedState w14:val="2610" w14:font="MS Gothic"/>
                      </w14:checkbox>
                    </w:sdtPr>
                    <w:sdtEndPr/>
                    <w:sdtContent>
                      <w:r w:rsidR="00B32CC5" w:rsidRPr="00B32CC5">
                        <w:rPr>
                          <w:rFonts w:ascii="Segoe UI Symbol" w:eastAsia="Calibri" w:hAnsi="Segoe UI Symbol" w:cs="Segoe UI Symbol"/>
                          <w:color w:val="auto"/>
                          <w:sz w:val="16"/>
                          <w:szCs w:val="16"/>
                          <w:lang w:eastAsia="en-US"/>
                        </w:rPr>
                        <w:t>☐</w:t>
                      </w:r>
                    </w:sdtContent>
                  </w:sdt>
                  <w:r w:rsidR="00B32CC5" w:rsidRPr="00B32CC5">
                    <w:rPr>
                      <w:rFonts w:eastAsia="Calibri" w:cs="Arial"/>
                      <w:color w:val="auto"/>
                      <w:sz w:val="16"/>
                      <w:szCs w:val="16"/>
                      <w:lang w:eastAsia="en-US"/>
                    </w:rPr>
                    <w:t xml:space="preserve"> non / no</w:t>
                  </w:r>
                </w:p>
              </w:tc>
            </w:tr>
            <w:tr w:rsidR="00B32CC5" w:rsidRPr="00B32CC5" w14:paraId="4562CD33" w14:textId="77777777" w:rsidTr="00ED676C">
              <w:trPr>
                <w:cantSplit/>
              </w:trPr>
              <w:tc>
                <w:tcPr>
                  <w:tcW w:w="9849" w:type="dxa"/>
                  <w:gridSpan w:val="3"/>
                  <w:tcBorders>
                    <w:top w:val="single" w:sz="6" w:space="0" w:color="000000"/>
                    <w:left w:val="single" w:sz="6" w:space="0" w:color="000000"/>
                    <w:right w:val="single" w:sz="6" w:space="0" w:color="000000"/>
                  </w:tcBorders>
                  <w:shd w:val="clear" w:color="auto" w:fill="auto"/>
                  <w:tcMar>
                    <w:top w:w="57" w:type="dxa"/>
                    <w:left w:w="108" w:type="dxa"/>
                    <w:bottom w:w="57" w:type="dxa"/>
                    <w:right w:w="108" w:type="dxa"/>
                  </w:tcMar>
                </w:tcPr>
                <w:p w14:paraId="0FA844C4"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18"/>
                      <w:szCs w:val="20"/>
                      <w:lang w:eastAsia="en-US"/>
                    </w:rPr>
                  </w:pPr>
                  <w:r w:rsidRPr="00B32CC5">
                    <w:rPr>
                      <w:rFonts w:eastAsia="Calibri" w:cs="Times New Roman"/>
                      <w:color w:val="auto"/>
                      <w:sz w:val="18"/>
                      <w:szCs w:val="20"/>
                      <w:lang w:eastAsia="en-US"/>
                    </w:rPr>
                    <w:t xml:space="preserve">Si oui, préciser </w:t>
                  </w:r>
                  <w:r w:rsidRPr="00B32CC5">
                    <w:rPr>
                      <w:rFonts w:eastAsia="Calibri" w:cs="Times New Roman"/>
                      <w:i/>
                      <w:iCs/>
                      <w:color w:val="auto"/>
                      <w:sz w:val="18"/>
                      <w:szCs w:val="20"/>
                      <w:lang w:eastAsia="en-US"/>
                    </w:rPr>
                    <w:t>/ if yes specify</w:t>
                  </w:r>
                </w:p>
              </w:tc>
            </w:tr>
            <w:tr w:rsidR="00B32CC5" w:rsidRPr="00B32CC5" w14:paraId="58D0FDFA" w14:textId="77777777" w:rsidTr="00ED676C">
              <w:trPr>
                <w:cantSplit/>
                <w:trHeight w:val="1959"/>
              </w:trPr>
              <w:tc>
                <w:tcPr>
                  <w:tcW w:w="9849" w:type="dxa"/>
                  <w:gridSpan w:val="3"/>
                  <w:tcBorders>
                    <w:left w:val="single" w:sz="6" w:space="0" w:color="000000"/>
                    <w:bottom w:val="single" w:sz="6" w:space="0" w:color="000000"/>
                    <w:right w:val="single" w:sz="6" w:space="0" w:color="000000"/>
                  </w:tcBorders>
                  <w:shd w:val="clear" w:color="auto" w:fill="auto"/>
                  <w:tcMar>
                    <w:top w:w="57" w:type="dxa"/>
                    <w:left w:w="108" w:type="dxa"/>
                    <w:bottom w:w="57" w:type="dxa"/>
                    <w:right w:w="108" w:type="dxa"/>
                  </w:tcMar>
                </w:tcPr>
                <w:p w14:paraId="7A66E7A1"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r w:rsidR="00B32CC5" w:rsidRPr="00B32CC5" w14:paraId="4151B5DB" w14:textId="77777777" w:rsidTr="00ED676C">
              <w:trPr>
                <w:cantSplit/>
              </w:trPr>
              <w:tc>
                <w:tcPr>
                  <w:tcW w:w="9849" w:type="dxa"/>
                  <w:gridSpan w:val="3"/>
                  <w:tcBorders>
                    <w:top w:val="single" w:sz="6" w:space="0" w:color="000000"/>
                    <w:left w:val="single" w:sz="6" w:space="0" w:color="000000"/>
                    <w:right w:val="single" w:sz="6" w:space="0" w:color="000000"/>
                  </w:tcBorders>
                  <w:shd w:val="clear" w:color="auto" w:fill="E6E6E6"/>
                  <w:tcMar>
                    <w:top w:w="57" w:type="dxa"/>
                    <w:left w:w="108" w:type="dxa"/>
                    <w:bottom w:w="57" w:type="dxa"/>
                    <w:right w:w="108" w:type="dxa"/>
                  </w:tcMar>
                </w:tcPr>
                <w:p w14:paraId="64AC4EA3" w14:textId="77777777" w:rsidR="00B32CC5" w:rsidRPr="00B32CC5" w:rsidRDefault="00B32CC5" w:rsidP="00B32CC5">
                  <w:pPr>
                    <w:suppressAutoHyphens/>
                    <w:autoSpaceDN w:val="0"/>
                    <w:spacing w:before="0" w:after="0" w:line="240" w:lineRule="auto"/>
                    <w:jc w:val="left"/>
                    <w:textAlignment w:val="baseline"/>
                    <w:rPr>
                      <w:rFonts w:eastAsia="Calibri" w:cs="Times New Roman"/>
                      <w:color w:val="auto"/>
                      <w:sz w:val="18"/>
                      <w:szCs w:val="20"/>
                      <w:lang w:eastAsia="en-US"/>
                    </w:rPr>
                  </w:pPr>
                  <w:r w:rsidRPr="00B32CC5">
                    <w:rPr>
                      <w:rFonts w:eastAsia="Calibri" w:cs="Times New Roman"/>
                      <w:b/>
                      <w:color w:val="auto"/>
                      <w:sz w:val="18"/>
                      <w:szCs w:val="20"/>
                      <w:lang w:eastAsia="en-US"/>
                    </w:rPr>
                    <w:t xml:space="preserve">** Si l’issue de la grossesse a entrainé une anomalie congénitale, préciser / </w:t>
                  </w:r>
                  <w:r w:rsidRPr="00B32CC5">
                    <w:rPr>
                      <w:rFonts w:eastAsia="Calibri" w:cs="Times New Roman"/>
                      <w:bCs/>
                      <w:i/>
                      <w:iCs/>
                      <w:color w:val="auto"/>
                      <w:sz w:val="18"/>
                      <w:szCs w:val="20"/>
                      <w:lang w:eastAsia="en-US"/>
                    </w:rPr>
                    <w:t>If the outcome of the pregnancy resulted in a congenital defect, specify :</w:t>
                  </w:r>
                </w:p>
              </w:tc>
            </w:tr>
            <w:tr w:rsidR="00B32CC5" w:rsidRPr="00B32CC5" w14:paraId="68591CAC" w14:textId="77777777" w:rsidTr="00ED676C">
              <w:trPr>
                <w:cantSplit/>
                <w:trHeight w:val="3949"/>
              </w:trPr>
              <w:tc>
                <w:tcPr>
                  <w:tcW w:w="9849" w:type="dxa"/>
                  <w:gridSpan w:val="3"/>
                  <w:tcBorders>
                    <w:left w:val="single" w:sz="6" w:space="0" w:color="000000"/>
                    <w:bottom w:val="single" w:sz="6" w:space="0" w:color="000000"/>
                    <w:right w:val="single" w:sz="6" w:space="0" w:color="000000"/>
                  </w:tcBorders>
                  <w:shd w:val="clear" w:color="auto" w:fill="auto"/>
                  <w:tcMar>
                    <w:top w:w="57" w:type="dxa"/>
                    <w:left w:w="108" w:type="dxa"/>
                    <w:bottom w:w="57" w:type="dxa"/>
                    <w:right w:w="108" w:type="dxa"/>
                  </w:tcMar>
                </w:tcPr>
                <w:p w14:paraId="76BA68F3" w14:textId="77777777" w:rsidR="00B32CC5" w:rsidRPr="00B32CC5" w:rsidRDefault="00B32CC5" w:rsidP="00B32CC5">
                  <w:pPr>
                    <w:spacing w:before="0" w:after="0" w:line="240" w:lineRule="auto"/>
                    <w:jc w:val="left"/>
                    <w:rPr>
                      <w:rFonts w:eastAsia="Calibri" w:cs="Times New Roman"/>
                      <w:color w:val="auto"/>
                      <w:sz w:val="17"/>
                      <w:szCs w:val="17"/>
                      <w:lang w:eastAsia="en-US"/>
                    </w:rPr>
                  </w:pPr>
                </w:p>
              </w:tc>
            </w:tr>
          </w:tbl>
          <w:p w14:paraId="494EDDE0" w14:textId="72AA1DCD" w:rsidR="005F43EC" w:rsidRPr="0093672E" w:rsidRDefault="005F43EC" w:rsidP="00EC0C06"/>
        </w:tc>
      </w:tr>
    </w:tbl>
    <w:p w14:paraId="0CF6507B" w14:textId="77777777" w:rsidR="005F43EC" w:rsidRPr="0093672E" w:rsidRDefault="005F43EC" w:rsidP="005F43EC"/>
    <w:p w14:paraId="5F2281EE" w14:textId="77777777" w:rsidR="00AC31D2" w:rsidRPr="0093672E" w:rsidRDefault="00AC31D2" w:rsidP="00F778FC">
      <w:pPr>
        <w:sectPr w:rsidR="00AC31D2" w:rsidRPr="0093672E" w:rsidSect="0029564F">
          <w:pgSz w:w="11906" w:h="16838"/>
          <w:pgMar w:top="1134" w:right="1134" w:bottom="1134" w:left="1134" w:header="709" w:footer="448" w:gutter="0"/>
          <w:cols w:space="708"/>
          <w:docGrid w:linePitch="360"/>
        </w:sectPr>
      </w:pPr>
    </w:p>
    <w:p w14:paraId="14BDBE23" w14:textId="367A4DB7" w:rsidR="00AC31D2" w:rsidRPr="0093672E" w:rsidRDefault="00DF4B34" w:rsidP="009E5F46">
      <w:pPr>
        <w:pStyle w:val="Titreannexesnauto"/>
      </w:pPr>
      <w:bookmarkStart w:id="36" w:name="_Toc98835307"/>
      <w:bookmarkStart w:id="37" w:name="Annexe_2"/>
      <w:r w:rsidRPr="0093672E">
        <w:lastRenderedPageBreak/>
        <w:t>Rôle des différents acteurs</w:t>
      </w:r>
      <w:bookmarkEnd w:id="36"/>
    </w:p>
    <w:p w14:paraId="4E340108" w14:textId="7F94B686" w:rsidR="00AC31D2" w:rsidRPr="0093672E" w:rsidRDefault="00AC31D2" w:rsidP="00E2700F">
      <w:pPr>
        <w:pStyle w:val="Titre2"/>
      </w:pPr>
      <w:bookmarkStart w:id="38" w:name="_Toc58334984"/>
      <w:bookmarkStart w:id="39" w:name="_Toc58335654"/>
      <w:bookmarkStart w:id="40" w:name="_Toc72319028"/>
      <w:bookmarkEnd w:id="37"/>
      <w:r w:rsidRPr="0093672E">
        <w:t>Rôle des professionnels de santé</w:t>
      </w:r>
      <w:bookmarkEnd w:id="38"/>
      <w:bookmarkEnd w:id="39"/>
      <w:bookmarkEnd w:id="40"/>
    </w:p>
    <w:p w14:paraId="3C187236" w14:textId="77777777" w:rsidR="00AC31D2" w:rsidRPr="0093672E" w:rsidRDefault="00AC31D2" w:rsidP="009969C3">
      <w:pPr>
        <w:pStyle w:val="Titre3"/>
      </w:pPr>
      <w:bookmarkStart w:id="41" w:name="_Toc72319029"/>
      <w:r w:rsidRPr="0093672E">
        <w:t>Le prescripteur</w:t>
      </w:r>
      <w:bookmarkEnd w:id="41"/>
      <w:r w:rsidRPr="0093672E">
        <w:t xml:space="preserve"> </w:t>
      </w:r>
    </w:p>
    <w:p w14:paraId="58A7547C" w14:textId="4C21438E"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781D22">
        <w:t>dispensation</w:t>
      </w:r>
      <w:r w:rsidRPr="0093672E">
        <w:t>, ainsi que l’information et le suivi prospectif des patients traités tels que prévu</w:t>
      </w:r>
      <w:r w:rsidR="004162F9">
        <w:t>s</w:t>
      </w:r>
      <w:r w:rsidRPr="0093672E">
        <w:t xml:space="preserve"> par le PUT-RD.</w:t>
      </w:r>
    </w:p>
    <w:p w14:paraId="4193A742" w14:textId="302AD295" w:rsidR="00AC31D2" w:rsidRPr="0093672E" w:rsidRDefault="00AC31D2" w:rsidP="00AC31D2">
      <w:r w:rsidRPr="0093672E">
        <w:t xml:space="preserve">Avant tout traitement, le prescripteur : </w:t>
      </w:r>
    </w:p>
    <w:p w14:paraId="58845D6D" w14:textId="4CD470D1" w:rsidR="00AC31D2" w:rsidRPr="0093672E" w:rsidRDefault="00302476" w:rsidP="002100C0">
      <w:pPr>
        <w:pStyle w:val="Paragraphedeliste"/>
        <w:ind w:left="426" w:hanging="426"/>
      </w:pPr>
      <w:r>
        <w:t>p</w:t>
      </w:r>
      <w:r w:rsidR="00AC31D2" w:rsidRPr="0093672E">
        <w:t xml:space="preserve">rend connaissance du </w:t>
      </w:r>
      <w:r w:rsidR="00B43F4A" w:rsidRPr="0093672E">
        <w:t xml:space="preserve">RCP et du </w:t>
      </w:r>
      <w:r w:rsidR="00AC31D2" w:rsidRPr="0093672E">
        <w:t>présent PUT-RD</w:t>
      </w:r>
      <w:r w:rsidR="00FD7250">
        <w:t> ;</w:t>
      </w:r>
    </w:p>
    <w:p w14:paraId="6900FF41" w14:textId="246E2B4C" w:rsidR="00AC31D2" w:rsidRPr="0093672E" w:rsidRDefault="00302476" w:rsidP="002100C0">
      <w:pPr>
        <w:pStyle w:val="Paragraphedeliste"/>
        <w:ind w:left="426" w:hanging="426"/>
      </w:pPr>
      <w:r>
        <w:t>v</w:t>
      </w:r>
      <w:r w:rsidR="00AC31D2" w:rsidRPr="0093672E">
        <w:t xml:space="preserve">érifie l’éligibilité de son patient </w:t>
      </w:r>
      <w:r w:rsidR="009C76A7">
        <w:t>au médicament disposant d’une autorisation d</w:t>
      </w:r>
      <w:r w:rsidR="00AC31D2" w:rsidRPr="0093672E">
        <w:t>’accès précoce</w:t>
      </w:r>
      <w:r w:rsidR="00FD7250">
        <w:t> ;</w:t>
      </w:r>
    </w:p>
    <w:p w14:paraId="664D4697" w14:textId="0975C219" w:rsidR="00AC31D2" w:rsidRPr="0093672E" w:rsidRDefault="00302476" w:rsidP="002100C0">
      <w:pPr>
        <w:pStyle w:val="Paragraphedeliste"/>
        <w:ind w:left="426" w:hanging="426"/>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r w:rsidR="00225D23" w:rsidRPr="00E30F30">
          <w:rPr>
            <w:rStyle w:val="Lienhypertexte"/>
          </w:rPr>
          <w:t>III</w:t>
        </w:r>
      </w:hyperlink>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207BDF88" w14:textId="05A3E6A4"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3D99F0DD" w14:textId="0B252ECB"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42CB7B51"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55BA183D" w14:textId="617395C3"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00AC31D2" w:rsidRPr="0093672E">
        <w:rPr>
          <w:rStyle w:val="Condens"/>
        </w:rPr>
        <w:t xml:space="preserve"> </w:t>
      </w:r>
    </w:p>
    <w:p w14:paraId="522DFD2D" w14:textId="3DA47561"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6952B6">
        <w:t>Le prescripteur</w:t>
      </w:r>
      <w:r w:rsidRPr="0093672E">
        <w:t xml:space="preserve"> veille à la bonne compréhension de ces informations. </w:t>
      </w:r>
    </w:p>
    <w:p w14:paraId="4956993D" w14:textId="1D571A80" w:rsidR="00AC31D2" w:rsidRPr="0093672E" w:rsidRDefault="00D209C8" w:rsidP="002100C0">
      <w:pPr>
        <w:pStyle w:val="Paragraphedeliste"/>
        <w:ind w:left="426" w:hanging="426"/>
      </w:pPr>
      <w:r>
        <w:t>c</w:t>
      </w:r>
      <w:r w:rsidR="00AC31D2" w:rsidRPr="0093672E">
        <w:t>ompl</w:t>
      </w:r>
      <w:r w:rsidR="00B668D6" w:rsidRPr="0093672E">
        <w:t>è</w:t>
      </w:r>
      <w:r w:rsidR="00AC31D2" w:rsidRPr="0093672E">
        <w:t xml:space="preserve">te la demande 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1A419699" w14:textId="77777777" w:rsidR="00AC31D2" w:rsidRPr="0093672E" w:rsidRDefault="00AC31D2" w:rsidP="00AC31D2"/>
    <w:p w14:paraId="5B9C2455" w14:textId="761B9F02" w:rsidR="00AC31D2" w:rsidRPr="0093672E" w:rsidRDefault="00AC31D2" w:rsidP="00130649">
      <w:r w:rsidRPr="0093672E">
        <w:t xml:space="preserve">Après réception de l’avis favorable d'accès au traitement du laboratoire, le prescripteur </w:t>
      </w:r>
      <w:r w:rsidR="00130649" w:rsidRPr="0093672E">
        <w:t>i</w:t>
      </w:r>
      <w:r w:rsidRPr="0093672E">
        <w:t>nforme le médecin traitant du patient.</w:t>
      </w:r>
    </w:p>
    <w:p w14:paraId="102AB36A" w14:textId="77777777" w:rsidR="00AC31D2" w:rsidRPr="0093672E" w:rsidRDefault="00AC31D2" w:rsidP="00AC31D2"/>
    <w:p w14:paraId="51319783" w14:textId="22F451F1" w:rsidR="00AC31D2" w:rsidRPr="0093672E" w:rsidRDefault="00AC31D2" w:rsidP="00AC31D2">
      <w:r w:rsidRPr="0093672E">
        <w:t xml:space="preserve">Le prescripteur indique sur l’ordonnance </w:t>
      </w:r>
      <w:r w:rsidR="00D22A3F">
        <w:t>l’une ou l’autre des mentions suivantes :</w:t>
      </w:r>
    </w:p>
    <w:p w14:paraId="509EA8B7" w14:textId="3FF0222F" w:rsidR="00AC31D2" w:rsidRPr="0093672E" w:rsidRDefault="00AC31D2" w:rsidP="002100C0">
      <w:pPr>
        <w:pStyle w:val="Paragraphedeliste"/>
        <w:ind w:left="426" w:hanging="426"/>
      </w:pPr>
      <w:r w:rsidRPr="0093672E">
        <w:t>« prescription hors autorisation de mise sur le marché au titre d'une autorisation d'accès précoce » (pour les accès précoces pré-AMM)</w:t>
      </w:r>
      <w:r w:rsidR="00151EB7">
        <w:t> ;</w:t>
      </w:r>
    </w:p>
    <w:p w14:paraId="71BB4DB8" w14:textId="77777777" w:rsidR="00AC31D2" w:rsidRPr="002100C0" w:rsidRDefault="00AC31D2" w:rsidP="002100C0">
      <w:pPr>
        <w:rPr>
          <w:i/>
          <w:iCs/>
        </w:rPr>
      </w:pPr>
      <w:r w:rsidRPr="002100C0">
        <w:rPr>
          <w:i/>
          <w:iCs/>
        </w:rPr>
        <w:t xml:space="preserve">ou </w:t>
      </w:r>
    </w:p>
    <w:p w14:paraId="39A1727F" w14:textId="77777777" w:rsidR="00AC31D2" w:rsidRPr="0093672E" w:rsidRDefault="00AC31D2" w:rsidP="002100C0">
      <w:pPr>
        <w:pStyle w:val="Paragraphedeliste"/>
        <w:ind w:left="426" w:hanging="426"/>
      </w:pPr>
      <w:r w:rsidRPr="0093672E">
        <w:t xml:space="preserve">« prescription au titre d'une autorisation d'accès précoce » (pour les accès précoces post-AMM). </w:t>
      </w:r>
    </w:p>
    <w:p w14:paraId="2F3F1153" w14:textId="77777777" w:rsidR="00AC31D2" w:rsidRDefault="00AC31D2" w:rsidP="00AC31D2"/>
    <w:p w14:paraId="3DAF4DC9" w14:textId="1D7693A2"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18A0AB2E" w14:textId="77777777" w:rsidR="00775520" w:rsidRPr="0093672E" w:rsidRDefault="00775520" w:rsidP="00AC31D2"/>
    <w:p w14:paraId="2188567A" w14:textId="7A5C3312" w:rsidR="00AC31D2" w:rsidRPr="0093672E" w:rsidRDefault="00761AF2" w:rsidP="00AC31D2">
      <w:r w:rsidRPr="0093672E">
        <w:t>Lors de</w:t>
      </w:r>
      <w:r w:rsidR="00AC31D2" w:rsidRPr="0093672E">
        <w:t xml:space="preserve"> l’initiation du traitement, le prescripteur remplit la fiche </w:t>
      </w:r>
      <w:r w:rsidRPr="0093672E">
        <w:t>d’initiation</w:t>
      </w:r>
      <w:r w:rsidR="00AC31D2" w:rsidRPr="0093672E">
        <w:t xml:space="preserve"> de traitement (J0 première administration) et planifie des visites de suivi (</w:t>
      </w:r>
      <w:r w:rsidR="005A4733">
        <w:t>voir</w:t>
      </w:r>
      <w:r w:rsidR="00AC31D2" w:rsidRPr="0093672E">
        <w:t xml:space="preserve"> calendrier de suivi dans le PUT-RD) au cours desquelles il devra également :</w:t>
      </w:r>
    </w:p>
    <w:p w14:paraId="066A4F14" w14:textId="4EEC0F22" w:rsidR="00AC31D2" w:rsidRPr="0093672E" w:rsidRDefault="00AC31D2" w:rsidP="002100C0">
      <w:pPr>
        <w:pStyle w:val="Paragraphedeliste"/>
        <w:ind w:left="426" w:hanging="426"/>
      </w:pPr>
      <w:r w:rsidRPr="0093672E">
        <w:t>remplir la fiche de suivi correspondant</w:t>
      </w:r>
      <w:r w:rsidR="00761AF2" w:rsidRPr="0093672E">
        <w:t>e</w:t>
      </w:r>
      <w:r w:rsidRPr="0093672E">
        <w:t xml:space="preserve">, </w:t>
      </w:r>
    </w:p>
    <w:p w14:paraId="3768740E" w14:textId="5662DC3E" w:rsidR="00AC31D2" w:rsidRPr="0093672E" w:rsidRDefault="00AC31D2" w:rsidP="002100C0">
      <w:pPr>
        <w:pStyle w:val="Paragraphedeliste"/>
        <w:ind w:left="426" w:hanging="426"/>
      </w:pPr>
      <w:r w:rsidRPr="0093672E">
        <w:t xml:space="preserve">rechercher la de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A843F6" w:rsidRPr="002100C0">
          <w:t xml:space="preserve">annexe </w:t>
        </w:r>
        <w:r w:rsidR="001B68EB" w:rsidRPr="002100C0">
          <w:t>IV</w:t>
        </w:r>
      </w:hyperlink>
      <w:r w:rsidRPr="0093672E">
        <w:t>,</w:t>
      </w:r>
    </w:p>
    <w:p w14:paraId="4F34B62B" w14:textId="77777777" w:rsidR="00AC31D2" w:rsidRPr="0093672E" w:rsidRDefault="00AC31D2" w:rsidP="002100C0">
      <w:pPr>
        <w:pStyle w:val="Paragraphedeliste"/>
        <w:ind w:left="426" w:hanging="426"/>
      </w:pPr>
      <w:r w:rsidRPr="0093672E">
        <w:t>remplir la fiche d’arrêt de traitement, le cas échéant.</w:t>
      </w:r>
    </w:p>
    <w:p w14:paraId="343D7F0A" w14:textId="77777777" w:rsidR="00AC31D2" w:rsidRPr="0093672E" w:rsidRDefault="00AC31D2" w:rsidP="00AC31D2"/>
    <w:p w14:paraId="363F804B" w14:textId="75D559DF"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3D299909" w14:textId="77777777" w:rsidR="00AC31D2" w:rsidRPr="0093672E" w:rsidRDefault="00AC31D2" w:rsidP="00AC31D2"/>
    <w:p w14:paraId="7FE0B54C" w14:textId="77777777" w:rsidR="00AC31D2" w:rsidRPr="0093672E" w:rsidRDefault="00AC31D2" w:rsidP="006D4455">
      <w:pPr>
        <w:pStyle w:val="Titre3"/>
      </w:pPr>
      <w:bookmarkStart w:id="42" w:name="_Toc72319030"/>
      <w:r w:rsidRPr="0093672E">
        <w:t>Le pharmacien</w:t>
      </w:r>
      <w:bookmarkEnd w:id="42"/>
      <w:r w:rsidRPr="0093672E">
        <w:t xml:space="preserve"> </w:t>
      </w:r>
    </w:p>
    <w:p w14:paraId="6AE88460" w14:textId="1F43887A" w:rsidR="00AC31D2" w:rsidRPr="0093672E" w:rsidRDefault="00AC31D2" w:rsidP="00AC31D2">
      <w:r w:rsidRPr="0093672E">
        <w:t>Seul</w:t>
      </w:r>
      <w:r w:rsidR="00B551AA">
        <w:t>e</w:t>
      </w:r>
      <w:r w:rsidRPr="0093672E">
        <w:t xml:space="preserve">s les pharmacie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752B411F" w14:textId="57F474F4" w:rsidR="00AC31D2" w:rsidRPr="0093672E" w:rsidRDefault="00AC31D2" w:rsidP="00AC31D2">
      <w:r w:rsidRPr="00AC2697">
        <w:t>Le pharmacien :</w:t>
      </w:r>
    </w:p>
    <w:p w14:paraId="176E31FC" w14:textId="7069A044" w:rsidR="00AC31D2" w:rsidRPr="0093672E" w:rsidRDefault="00AC2697" w:rsidP="002100C0">
      <w:pPr>
        <w:pStyle w:val="Paragraphedeliste"/>
        <w:ind w:left="426" w:hanging="426"/>
      </w:pPr>
      <w:r>
        <w:t>c</w:t>
      </w:r>
      <w:r w:rsidR="00AC31D2" w:rsidRPr="0093672E">
        <w:t>ompl</w:t>
      </w:r>
      <w:r w:rsidR="00F06F1A" w:rsidRPr="0093672E">
        <w:t>è</w:t>
      </w:r>
      <w:r w:rsidR="00AC31D2" w:rsidRPr="0093672E">
        <w:t xml:space="preserve">te la demande d’accès au traitement ainsi que les fiches préalablement </w:t>
      </w:r>
      <w:r w:rsidR="00F46DE3" w:rsidRPr="0093672E">
        <w:t xml:space="preserve">remplies </w:t>
      </w:r>
      <w:r w:rsidR="00AC31D2" w:rsidRPr="0093672E">
        <w:t xml:space="preserve">par le prescripteur lors de chaque visite, et les transmet au laboratoire </w:t>
      </w:r>
      <w:r w:rsidR="00F46DE3" w:rsidRPr="0093672E">
        <w:t>exploitant</w:t>
      </w:r>
      <w:r w:rsidR="00AC31D2" w:rsidRPr="0093672E">
        <w:t xml:space="preserve"> l’autorisation d’accès précoce</w:t>
      </w:r>
      <w:r>
        <w:t> ;</w:t>
      </w:r>
    </w:p>
    <w:p w14:paraId="79803D6D" w14:textId="019CA81A" w:rsidR="00AC31D2" w:rsidRPr="0093672E" w:rsidRDefault="00AC2697" w:rsidP="002100C0">
      <w:pPr>
        <w:pStyle w:val="Paragraphedeliste"/>
        <w:ind w:left="426" w:hanging="426"/>
      </w:pPr>
      <w:r>
        <w:t>c</w:t>
      </w:r>
      <w:r w:rsidR="00AC31D2" w:rsidRPr="0093672E">
        <w:t>ommande le médicament auprès du laboratoire</w:t>
      </w:r>
      <w:r>
        <w:t> ;</w:t>
      </w:r>
    </w:p>
    <w:p w14:paraId="47C1773B" w14:textId="2A2B76C8" w:rsidR="00AC31D2" w:rsidRPr="0093672E" w:rsidRDefault="00AC2697" w:rsidP="002100C0">
      <w:pPr>
        <w:pStyle w:val="Paragraphedeliste"/>
        <w:ind w:left="426" w:hanging="426"/>
      </w:pPr>
      <w:r>
        <w:t>a</w:t>
      </w:r>
      <w:r w:rsidR="00AC31D2" w:rsidRPr="0093672E">
        <w:t>ssure la dispensation du médicament sur prescription du médecin</w:t>
      </w:r>
      <w:r>
        <w:t> ;</w:t>
      </w:r>
    </w:p>
    <w:p w14:paraId="6407FD5B" w14:textId="60789A04" w:rsidR="00841DC6" w:rsidRPr="0093672E" w:rsidRDefault="00AC2697" w:rsidP="002100C0">
      <w:pPr>
        <w:pStyle w:val="Paragraphedeliste"/>
        <w:ind w:left="426" w:hanging="426"/>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218F6D9E" w14:textId="77777777" w:rsidR="00AC31D2" w:rsidRDefault="00AC31D2" w:rsidP="00AC31D2"/>
    <w:p w14:paraId="3DCD1BBB" w14:textId="440DE701"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3397FAB4" w14:textId="77777777" w:rsidR="00BA6BFB" w:rsidRPr="0093672E" w:rsidRDefault="00BA6BFB" w:rsidP="00AC31D2"/>
    <w:p w14:paraId="166D0CE9" w14:textId="77777777" w:rsidR="00AC31D2" w:rsidRPr="0093672E" w:rsidRDefault="00AC31D2" w:rsidP="00702415">
      <w:pPr>
        <w:pStyle w:val="Titre2"/>
      </w:pPr>
      <w:bookmarkStart w:id="43" w:name="_Toc72319031"/>
      <w:r w:rsidRPr="0093672E">
        <w:t>Rôle du patient</w:t>
      </w:r>
      <w:bookmarkEnd w:id="43"/>
    </w:p>
    <w:p w14:paraId="1DDC2DFB" w14:textId="1E01F0C2" w:rsidR="00AC31D2" w:rsidRPr="0093672E" w:rsidRDefault="00AC31D2" w:rsidP="00AC31D2">
      <w:r w:rsidRPr="0093672E">
        <w:t xml:space="preserve">Tout patient : </w:t>
      </w:r>
    </w:p>
    <w:p w14:paraId="22DCB08E" w14:textId="21E2DCE7" w:rsidR="00AC31D2" w:rsidRPr="0093672E" w:rsidRDefault="00D36913" w:rsidP="002100C0">
      <w:pPr>
        <w:pStyle w:val="Paragraphedeliste"/>
        <w:ind w:left="426" w:hanging="426"/>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sidRPr="002100C0">
          <w:t>voir annexe III)</w:t>
        </w:r>
      </w:hyperlink>
      <w:r w:rsidR="00AC31D2" w:rsidRPr="0093672E">
        <w:t xml:space="preserve"> ;</w:t>
      </w:r>
    </w:p>
    <w:p w14:paraId="076DFE2C" w14:textId="50AD464F" w:rsidR="00AC31D2" w:rsidRPr="0093672E" w:rsidRDefault="00D36913" w:rsidP="002100C0">
      <w:pPr>
        <w:pStyle w:val="Paragraphedeliste"/>
        <w:ind w:left="426" w:hanging="426"/>
      </w:pPr>
      <w:r>
        <w:t>r</w:t>
      </w:r>
      <w:r w:rsidR="00AC31D2" w:rsidRPr="0093672E">
        <w:t>empli</w:t>
      </w:r>
      <w:r w:rsidR="00550AB8" w:rsidRPr="0093672E">
        <w:t>t</w:t>
      </w:r>
      <w:r w:rsidR="00AC31D2" w:rsidRPr="0093672E">
        <w:t xml:space="preserve"> les questionnaires de qualité de vie, si applicable ; </w:t>
      </w:r>
    </w:p>
    <w:p w14:paraId="21BC9582" w14:textId="1F26A0F3" w:rsidR="00AC31D2" w:rsidRPr="0093672E" w:rsidRDefault="00D36913" w:rsidP="002100C0">
      <w:pPr>
        <w:pStyle w:val="Paragraphedeliste"/>
        <w:ind w:left="426" w:hanging="426"/>
      </w:pPr>
      <w:r>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4" w:history="1">
        <w:r w:rsidR="001B68EB" w:rsidRPr="002100C0">
          <w:t>www.signalement-sante.gouv.fr</w:t>
        </w:r>
      </w:hyperlink>
      <w:r>
        <w:t>.</w:t>
      </w:r>
    </w:p>
    <w:p w14:paraId="5AC0668E" w14:textId="77777777" w:rsidR="00AC31D2" w:rsidRPr="0093672E" w:rsidRDefault="00AC31D2" w:rsidP="00AC31D2"/>
    <w:p w14:paraId="222B369F" w14:textId="77777777" w:rsidR="00AC31D2" w:rsidRPr="0093672E" w:rsidRDefault="00AC31D2" w:rsidP="00702415">
      <w:pPr>
        <w:pStyle w:val="Titre2"/>
      </w:pPr>
      <w:bookmarkStart w:id="44" w:name="_Toc58334985"/>
      <w:bookmarkStart w:id="45" w:name="_Toc58335655"/>
      <w:bookmarkStart w:id="46" w:name="_Toc72319032"/>
      <w:r w:rsidRPr="0093672E">
        <w:t>Rôle du laboratoire</w:t>
      </w:r>
      <w:bookmarkEnd w:id="44"/>
      <w:bookmarkEnd w:id="45"/>
      <w:bookmarkEnd w:id="46"/>
      <w:r w:rsidRPr="0093672E">
        <w:t> </w:t>
      </w:r>
    </w:p>
    <w:p w14:paraId="6EDB2DDA" w14:textId="07661B3A" w:rsidR="00AC31D2" w:rsidRPr="0093672E" w:rsidRDefault="002A2709" w:rsidP="00AC31D2">
      <w:r w:rsidRPr="0093672E">
        <w:t>L’entreprise qui assure l’exploitation du médicament</w:t>
      </w:r>
      <w:r w:rsidR="000E4A4A">
        <w:t xml:space="preserve"> </w:t>
      </w:r>
      <w:r w:rsidR="00AC31D2" w:rsidRPr="0093672E">
        <w:t>:</w:t>
      </w:r>
    </w:p>
    <w:p w14:paraId="697AF7F5" w14:textId="27F94C11" w:rsidR="00AC31D2" w:rsidRPr="0093672E" w:rsidRDefault="00AC31D2" w:rsidP="002100C0">
      <w:pPr>
        <w:pStyle w:val="Paragraphedeliste"/>
        <w:ind w:left="426" w:hanging="426"/>
      </w:pPr>
      <w:r w:rsidRPr="0093672E">
        <w:lastRenderedPageBreak/>
        <w:t xml:space="preserve">réceptionne les fiches de demandes d’accès au traitement, </w:t>
      </w:r>
      <w:r w:rsidR="00E451B5" w:rsidRPr="0093672E">
        <w:t xml:space="preserve">d’initiation </w:t>
      </w:r>
      <w:r w:rsidRPr="0093672E">
        <w:t xml:space="preserve">et de suivi, et intègre les données dans </w:t>
      </w:r>
      <w:r w:rsidR="00E451B5" w:rsidRPr="0093672E">
        <w:t>sa</w:t>
      </w:r>
      <w:r w:rsidRPr="0093672E">
        <w:t xml:space="preserve"> base de suivi de l’accès précoce</w:t>
      </w:r>
      <w:r w:rsidR="00350942">
        <w:t> ;</w:t>
      </w:r>
    </w:p>
    <w:p w14:paraId="2D876445" w14:textId="21E7EE16" w:rsidR="00AC31D2" w:rsidRPr="0093672E" w:rsidRDefault="00AC31D2" w:rsidP="002100C0">
      <w:pPr>
        <w:pStyle w:val="Paragraphedeliste"/>
        <w:ind w:left="426" w:hanging="426"/>
      </w:pPr>
      <w:r w:rsidRPr="0093672E">
        <w:t>vérifie que les patients répondent aux critères d’éligibilité de l’accès précoce (notamment en ce qui concerne les indications thérapeutiques et contre-indications)</w:t>
      </w:r>
      <w:r w:rsidR="00350942">
        <w:t> ;</w:t>
      </w:r>
    </w:p>
    <w:p w14:paraId="3E1E84FB" w14:textId="2D490FBE" w:rsidR="00AC31D2" w:rsidRPr="0093672E" w:rsidRDefault="00AC31D2" w:rsidP="002100C0">
      <w:pPr>
        <w:pStyle w:val="Paragraphedeliste"/>
        <w:ind w:left="426" w:hanging="426"/>
      </w:pPr>
      <w:r w:rsidRPr="0093672E">
        <w:t xml:space="preserve">adresse, au prescripteur et </w:t>
      </w:r>
      <w:r w:rsidR="00403800">
        <w:t>à la pharmacie à usage intérieur de l’établissement de santé</w:t>
      </w:r>
      <w:r w:rsidR="00556863">
        <w:t xml:space="preserve"> concerné</w:t>
      </w:r>
      <w:r w:rsidRPr="0093672E">
        <w:t>, l’avis favorable d'accès au traitement ou l’avis défavorable</w:t>
      </w:r>
      <w:r w:rsidR="00350942">
        <w:t> ;</w:t>
      </w:r>
    </w:p>
    <w:p w14:paraId="3E454528" w14:textId="66EDC7CF" w:rsidR="00700971" w:rsidRPr="0093672E" w:rsidRDefault="00700971" w:rsidP="002100C0">
      <w:pPr>
        <w:pStyle w:val="Paragraphedeliste"/>
        <w:ind w:left="426" w:hanging="426"/>
      </w:pPr>
      <w:r w:rsidRPr="0093672E">
        <w:t>est responsable de traitement au sens du règlement général sur la protection des données (RGPD)</w:t>
      </w:r>
      <w:r w:rsidR="00350942">
        <w:t> ;</w:t>
      </w:r>
    </w:p>
    <w:p w14:paraId="33E069D3" w14:textId="624DE630" w:rsidR="00AC31D2" w:rsidRPr="0093672E" w:rsidRDefault="00AC31D2" w:rsidP="002100C0">
      <w:pPr>
        <w:pStyle w:val="Paragraphedeliste"/>
        <w:ind w:left="426" w:hanging="426"/>
      </w:pPr>
      <w:r w:rsidRPr="0093672E">
        <w:t>collecte et analyse toutes les informations recueillies dans le cadre du PUT</w:t>
      </w:r>
      <w:r w:rsidR="00385B6B">
        <w:t>-RD</w:t>
      </w:r>
      <w:r w:rsidRPr="0093672E">
        <w:t>, notamment les données d’efficacité et de pharmacovigilance.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et à l'ANSM et au CRPV en charge du suivi de l’accès précoce, puis transmet le résumé de ce rapport, publié par la HAS et l’ANSM,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7227B28" w14:textId="51BB6ED8" w:rsidR="00DD2BA8" w:rsidRPr="0093672E" w:rsidRDefault="00AC31D2" w:rsidP="002100C0">
      <w:pPr>
        <w:pStyle w:val="Paragraphedeliste"/>
        <w:ind w:left="426" w:hanging="426"/>
      </w:pPr>
      <w:r w:rsidRPr="0093672E">
        <w:t>respecte et applique les obligations réglementaires</w:t>
      </w:r>
      <w:r w:rsidR="002C57F6" w:rsidRPr="0093672E">
        <w:t xml:space="preserve"> en matière</w:t>
      </w:r>
      <w:r w:rsidRPr="0093672E">
        <w:t xml:space="preserve"> de pharmacovigilance : il enregistre, documente, et déclare via Eudravigilance touteffet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531F6455" w14:textId="50083C16" w:rsidR="00AC31D2" w:rsidRPr="0093672E" w:rsidRDefault="00AC31D2" w:rsidP="002100C0">
      <w:pPr>
        <w:pStyle w:val="Paragraphedeliste"/>
        <w:ind w:left="426" w:hanging="426"/>
      </w:pPr>
      <w:r w:rsidRPr="0093672E">
        <w:t>contacte l’ANSM sans délai et le CRPV en charge du suivi en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7658FF78" w14:textId="1E982B8A" w:rsidR="00AC31D2" w:rsidRPr="0093672E" w:rsidRDefault="00AC31D2" w:rsidP="002100C0">
      <w:pPr>
        <w:pStyle w:val="Paragraphedeliste"/>
        <w:ind w:left="426" w:hanging="426"/>
      </w:pPr>
      <w:r w:rsidRPr="0093672E">
        <w:t>finance le recueil des données dans le cadre de l’accès précoce, s’assure de l’assurance qualité et de la collecte rigoureuse exhaustive des données</w:t>
      </w:r>
      <w:r w:rsidR="00350942">
        <w:t> ;</w:t>
      </w:r>
    </w:p>
    <w:p w14:paraId="4F4DA2B1" w14:textId="4ECB0328" w:rsidR="00AC31D2" w:rsidRPr="0093672E" w:rsidRDefault="00AC31D2" w:rsidP="002100C0">
      <w:pPr>
        <w:pStyle w:val="Paragraphedeliste"/>
        <w:ind w:left="426" w:hanging="426"/>
      </w:pPr>
      <w:r w:rsidRPr="0093672E">
        <w:t>s’assure du bon usage du médicament dans le cadre de l’accès précoce</w:t>
      </w:r>
      <w:r w:rsidR="00350942">
        <w:t> ;</w:t>
      </w:r>
    </w:p>
    <w:p w14:paraId="70674321" w14:textId="2F7F55F5" w:rsidR="00AC31D2" w:rsidRPr="0093672E" w:rsidRDefault="00AC31D2" w:rsidP="002100C0">
      <w:pPr>
        <w:pStyle w:val="Paragraphedeliste"/>
        <w:ind w:left="426" w:hanging="426"/>
      </w:pPr>
      <w:r w:rsidRPr="0093672E">
        <w:t>approvisionne en conséquence la PUI et assure le suivi de lots</w:t>
      </w:r>
      <w:r w:rsidR="00350942">
        <w:t> ;</w:t>
      </w:r>
    </w:p>
    <w:p w14:paraId="4487393B" w14:textId="386943A4" w:rsidR="00AC31D2" w:rsidRPr="0093672E" w:rsidRDefault="00AC31D2" w:rsidP="002100C0">
      <w:pPr>
        <w:pStyle w:val="Paragraphedeliste"/>
        <w:ind w:left="426" w:hanging="426"/>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12AB6A2C" w14:textId="77777777" w:rsidR="00AC31D2" w:rsidRPr="0093672E" w:rsidRDefault="00AC31D2" w:rsidP="00AC31D2"/>
    <w:p w14:paraId="5514D660" w14:textId="77777777" w:rsidR="00AC31D2" w:rsidRPr="0093672E" w:rsidRDefault="00AC31D2" w:rsidP="00702415">
      <w:pPr>
        <w:pStyle w:val="Titre2"/>
      </w:pPr>
      <w:bookmarkStart w:id="47" w:name="_Toc58334986"/>
      <w:bookmarkStart w:id="48" w:name="_Toc58335656"/>
      <w:bookmarkStart w:id="49" w:name="_Toc72319033"/>
      <w:r w:rsidRPr="0093672E">
        <w:t xml:space="preserve">Rôle des agences de santé (ANSM et </w:t>
      </w:r>
      <w:bookmarkEnd w:id="47"/>
      <w:bookmarkEnd w:id="48"/>
      <w:r w:rsidRPr="0093672E">
        <w:t>HAS)</w:t>
      </w:r>
      <w:bookmarkEnd w:id="49"/>
    </w:p>
    <w:p w14:paraId="1B710A27" w14:textId="77777777" w:rsidR="00AC31D2" w:rsidRPr="0093672E" w:rsidRDefault="00AC31D2" w:rsidP="00AC31D2">
      <w:r w:rsidRPr="0093672E">
        <w:t>La HAS prend la décision d’autorisation d’accès précoce.</w:t>
      </w:r>
    </w:p>
    <w:p w14:paraId="5A9F3583" w14:textId="37DC559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28D4B709" w14:textId="4A37B85C" w:rsidR="00AC31D2" w:rsidRPr="0093672E" w:rsidRDefault="00AC31D2" w:rsidP="00AC31D2">
      <w:r w:rsidRPr="0093672E">
        <w:t xml:space="preserve">Le PUT-RD, élaboré le cas échéant avec l’ANSM sur proposition du laboratoire, est annexé à la décision de la HAS. </w:t>
      </w:r>
    </w:p>
    <w:p w14:paraId="037EA2F3" w14:textId="77777777" w:rsidR="00AC31D2" w:rsidRPr="0093672E" w:rsidRDefault="00AC31D2" w:rsidP="00AC31D2"/>
    <w:p w14:paraId="2C3DED1D" w14:textId="62912956" w:rsidR="00AC31D2" w:rsidRPr="0093672E" w:rsidRDefault="00AC31D2" w:rsidP="00AC31D2">
      <w:r w:rsidRPr="0093672E">
        <w:lastRenderedPageBreak/>
        <w:t>La HAS 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323CE006" w14:textId="77777777" w:rsidR="00AC31D2" w:rsidRPr="0093672E" w:rsidRDefault="00AC31D2" w:rsidP="00AC31D2"/>
    <w:p w14:paraId="7102C3DD" w14:textId="1ACC4BAA" w:rsidR="00AC31D2" w:rsidRPr="0093672E" w:rsidRDefault="00CB7C93" w:rsidP="00AC31D2">
      <w:r>
        <w:t xml:space="preserve">À la suite de </w:t>
      </w:r>
      <w:r w:rsidR="00AC31D2" w:rsidRPr="0093672E">
        <w:t>la délivrance de l’autorisation d’accès précoce :</w:t>
      </w:r>
    </w:p>
    <w:p w14:paraId="1220F1F8" w14:textId="2DB90AB0" w:rsidR="00AC31D2" w:rsidRPr="0093672E" w:rsidRDefault="00BD7B8B" w:rsidP="002100C0">
      <w:pPr>
        <w:pStyle w:val="Paragraphedeliste"/>
        <w:ind w:left="426" w:hanging="426"/>
      </w:pPr>
      <w:r>
        <w:t>l</w:t>
      </w:r>
      <w:r w:rsidR="00AC31D2" w:rsidRPr="0093672E">
        <w:t>a HAS et l’ANSM le cas échéant prennent connaissance des informations transmises par le laboratoire ainsi que par le CRPV en charge du suivi de l’accès précoce et prennent toute mesure utile de manière à assurer la sécurité des patients et le bon usage du médicament</w:t>
      </w:r>
      <w:r>
        <w:t> ;</w:t>
      </w:r>
    </w:p>
    <w:p w14:paraId="14EF742A" w14:textId="3F69628F" w:rsidR="00AC31D2" w:rsidRPr="0093672E" w:rsidRDefault="00BD7B8B" w:rsidP="002100C0">
      <w:pPr>
        <w:pStyle w:val="Paragraphedeliste"/>
        <w:ind w:left="426" w:hanging="426"/>
      </w:pPr>
      <w:r>
        <w:t>e</w:t>
      </w:r>
      <w:r w:rsidR="00AC31D2" w:rsidRPr="0093672E">
        <w:t xml:space="preserve">lles évaluent </w:t>
      </w:r>
      <w:r w:rsidR="00BC7954" w:rsidRPr="0093672E">
        <w:t>en collaboration avec le CRPV en charge du suivi</w:t>
      </w:r>
      <w:r w:rsidR="00AC31D2" w:rsidRPr="0093672E">
        <w:t xml:space="preserve"> les rapports périodiques de synthèse et publient le résumé de ces rapports établis par le laboratoire</w:t>
      </w:r>
      <w:r>
        <w:t> ;</w:t>
      </w:r>
    </w:p>
    <w:p w14:paraId="41482428" w14:textId="3F7DB3DF" w:rsidR="00AC31D2" w:rsidRPr="0093672E" w:rsidRDefault="00BD7B8B" w:rsidP="002100C0">
      <w:pPr>
        <w:pStyle w:val="Paragraphedeliste"/>
        <w:ind w:left="426" w:hanging="426"/>
      </w:pPr>
      <w:r>
        <w:t>l</w:t>
      </w:r>
      <w:r w:rsidR="00AC31D2" w:rsidRPr="0093672E">
        <w:t xml:space="preserve">’ANSM informe </w:t>
      </w:r>
      <w:r w:rsidR="00BC7954" w:rsidRPr="0093672E">
        <w:t>sans délai</w:t>
      </w:r>
      <w:r w:rsidR="00AC31D2" w:rsidRPr="0093672E">
        <w:t xml:space="preserve"> le laboratoire </w:t>
      </w:r>
      <w:r w:rsidR="00BC7954" w:rsidRPr="0093672E">
        <w:t xml:space="preserve">et le CRPV en charge du suivi en cas </w:t>
      </w:r>
      <w:r w:rsidR="00AC31D2" w:rsidRPr="0093672E">
        <w:t xml:space="preserve">de </w:t>
      </w:r>
      <w:r w:rsidR="00BC7954" w:rsidRPr="0093672E">
        <w:t>signal émergent de sécurité</w:t>
      </w:r>
      <w:r w:rsidR="00AC31D2" w:rsidRPr="0093672E">
        <w:t xml:space="preserve"> qui lui aurait été notifié ou déclaré directement qui pourrait </w:t>
      </w:r>
      <w:r w:rsidR="002401D0" w:rsidRPr="0093672E">
        <w:t>re</w:t>
      </w:r>
      <w:r w:rsidR="00AC31D2" w:rsidRPr="0093672E">
        <w:t>mettre en cause l’accès précoce</w:t>
      </w:r>
      <w:r>
        <w:t> ;</w:t>
      </w:r>
    </w:p>
    <w:p w14:paraId="079FF584" w14:textId="098E62AB" w:rsidR="00AC31D2" w:rsidRPr="0093672E" w:rsidRDefault="00BD7B8B" w:rsidP="002100C0">
      <w:pPr>
        <w:pStyle w:val="Paragraphedeliste"/>
        <w:ind w:left="426" w:hanging="426"/>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2756BD20" w14:textId="366BF5D7" w:rsidR="00AC31D2" w:rsidRPr="0093672E" w:rsidRDefault="00BD7B8B" w:rsidP="002100C0">
      <w:pPr>
        <w:pStyle w:val="Paragraphedeliste"/>
        <w:ind w:left="426" w:hanging="426"/>
      </w:pPr>
      <w:r>
        <w:t>e</w:t>
      </w:r>
      <w:r w:rsidR="00AC31D2" w:rsidRPr="0093672E">
        <w:t>n cas d’urgence, l’ANSM peut également suspendre temporairement la décision d’accès précoce pré-AMM pour des motifs de santé publique.</w:t>
      </w:r>
    </w:p>
    <w:p w14:paraId="718659B2" w14:textId="77777777" w:rsidR="00AC31D2" w:rsidRPr="0093672E" w:rsidRDefault="00AC31D2" w:rsidP="00AC31D2"/>
    <w:p w14:paraId="7E052445" w14:textId="77777777" w:rsidR="00AC31D2" w:rsidRPr="0093672E" w:rsidRDefault="00AC31D2" w:rsidP="00702415">
      <w:pPr>
        <w:pStyle w:val="Titre2"/>
      </w:pPr>
      <w:bookmarkStart w:id="50" w:name="_Toc58334987"/>
      <w:bookmarkStart w:id="51" w:name="_Toc58335657"/>
      <w:bookmarkStart w:id="52" w:name="_Toc72319034"/>
      <w:r w:rsidRPr="0093672E">
        <w:t>Rôle du CRPV en charge du suivi de l’</w:t>
      </w:r>
      <w:bookmarkEnd w:id="50"/>
      <w:bookmarkEnd w:id="51"/>
      <w:r w:rsidRPr="0093672E">
        <w:t>accès précoce</w:t>
      </w:r>
      <w:bookmarkEnd w:id="52"/>
    </w:p>
    <w:p w14:paraId="03BCE05F" w14:textId="0241AE5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735B1781" w14:textId="77777777" w:rsidR="00AC31D2" w:rsidRPr="0093672E" w:rsidRDefault="00AC31D2" w:rsidP="00AC31D2"/>
    <w:p w14:paraId="08A19924" w14:textId="77777777" w:rsidR="00AC31D2" w:rsidRPr="0093672E" w:rsidRDefault="00AC31D2" w:rsidP="00AC31D2">
      <w:bookmarkStart w:id="53" w:name="_Toc58334989"/>
      <w:bookmarkStart w:id="54" w:name="_Toc58335659"/>
      <w:r w:rsidRPr="0093672E">
        <w:br w:type="page"/>
      </w:r>
    </w:p>
    <w:p w14:paraId="708F2D1B" w14:textId="05E02D79" w:rsidR="00AC31D2" w:rsidRPr="0093672E" w:rsidRDefault="00702415" w:rsidP="009E5F46">
      <w:pPr>
        <w:pStyle w:val="Titreannexesnauto"/>
      </w:pPr>
      <w:bookmarkStart w:id="55" w:name="_Toc98835308"/>
      <w:bookmarkStart w:id="56" w:name="Annexe_4"/>
      <w:bookmarkEnd w:id="53"/>
      <w:bookmarkEnd w:id="54"/>
      <w:r w:rsidRPr="0093672E">
        <w:lastRenderedPageBreak/>
        <w:t>Document</w:t>
      </w:r>
      <w:r w:rsidR="00503C58" w:rsidRPr="0093672E">
        <w:t>s</w:t>
      </w:r>
      <w:r w:rsidRPr="0093672E">
        <w:t xml:space="preserve"> d’information à destination des patients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EndPr/>
        <w:sdtContent>
          <w:r w:rsidR="0020304B">
            <w:t>KIMOZO (temozolomide)</w:t>
          </w:r>
        </w:sdtContent>
      </w:sdt>
      <w:bookmarkEnd w:id="55"/>
      <w:r w:rsidR="00714FAF" w:rsidRPr="0093672E">
        <w:t xml:space="preserve"> </w:t>
      </w:r>
    </w:p>
    <w:bookmarkEnd w:id="28"/>
    <w:bookmarkEnd w:id="29"/>
    <w:bookmarkEnd w:id="30"/>
    <w:bookmarkEnd w:id="56"/>
    <w:p w14:paraId="6CC39228" w14:textId="6DE5E9A4" w:rsidR="00545FC2" w:rsidRPr="00C84C08" w:rsidRDefault="00545FC2" w:rsidP="00545FC2">
      <w:pPr>
        <w:rPr>
          <w:b/>
          <w:color w:val="auto"/>
        </w:rPr>
      </w:pPr>
      <w:r w:rsidRPr="00C84C08">
        <w:rPr>
          <w:b/>
          <w:color w:val="auto"/>
        </w:rPr>
        <w:t xml:space="preserve">Votre médecin vous a proposé un traitement </w:t>
      </w:r>
      <w:r w:rsidR="00287144">
        <w:rPr>
          <w:b/>
          <w:color w:val="auto"/>
        </w:rPr>
        <w:t xml:space="preserve">pour votre enfant </w:t>
      </w:r>
      <w:r w:rsidRPr="00C84C08">
        <w:rPr>
          <w:b/>
          <w:color w:val="auto"/>
        </w:rPr>
        <w:t xml:space="preserve">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EndPr/>
        <w:sdtContent>
          <w:r w:rsidR="0020304B">
            <w:rPr>
              <w:b/>
              <w:color w:val="auto"/>
            </w:rPr>
            <w:t>KIMOZO (temozolomide)</w:t>
          </w:r>
        </w:sdtContent>
      </w:sdt>
      <w:r w:rsidR="00E45D67" w:rsidRPr="00C84C08">
        <w:rPr>
          <w:b/>
          <w:color w:val="auto"/>
        </w:rPr>
        <w:t xml:space="preserve"> </w:t>
      </w:r>
      <w:r w:rsidRPr="00C84C08">
        <w:rPr>
          <w:b/>
          <w:color w:val="auto"/>
        </w:rPr>
        <w:t xml:space="preserve">du laboratoire pharmaceutique </w:t>
      </w:r>
      <w:sdt>
        <w:sdtPr>
          <w:rPr>
            <w:b/>
            <w:color w:val="auto"/>
          </w:rPr>
          <w:id w:val="-1355886810"/>
          <w:placeholder>
            <w:docPart w:val="6D242F50B31243A8B250FAA3D0CD8F25"/>
          </w:placeholder>
        </w:sdtPr>
        <w:sdtEndPr>
          <w:rPr>
            <w:i/>
          </w:rPr>
        </w:sdtEndPr>
        <w:sdtContent>
          <w:r w:rsidR="007C46A9">
            <w:rPr>
              <w:b/>
              <w:color w:val="auto"/>
            </w:rPr>
            <w:t>ORPHELIA Pharma</w:t>
          </w:r>
        </w:sdtContent>
      </w:sdt>
      <w:r w:rsidRPr="00C84C08">
        <w:rPr>
          <w:b/>
          <w:color w:val="auto"/>
        </w:rPr>
        <w:t xml:space="preserve"> dans le cadre d’une autorisation d’accès précoce à un médicament.</w:t>
      </w:r>
    </w:p>
    <w:p w14:paraId="25CB0870" w14:textId="77777777" w:rsidR="00545FC2" w:rsidRPr="00C84C08" w:rsidRDefault="00545FC2" w:rsidP="00545FC2">
      <w:pPr>
        <w:rPr>
          <w:b/>
          <w:color w:val="auto"/>
        </w:rPr>
      </w:pPr>
      <w:r w:rsidRPr="00C84C08">
        <w:rPr>
          <w:b/>
          <w:color w:val="auto"/>
        </w:rPr>
        <w:t>Ce document a pour objectif de vous informer sur cette prescription et ce à quoi elle vous engage. Il complète les informations de votre médecin et vous aidera à prendre une décision à propos de ce traitement.</w:t>
      </w:r>
    </w:p>
    <w:p w14:paraId="790F668F" w14:textId="77777777" w:rsidR="00545FC2" w:rsidRPr="0093672E" w:rsidRDefault="00545FC2" w:rsidP="00C22C81"/>
    <w:p w14:paraId="5EDE6CC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16007081"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3"/>
      </w:r>
      <w:r w:rsidRPr="0093672E">
        <w:t xml:space="preserve"> donnée, pour savoir s’il est sûr et s’il apporte un réel bénéfice aux personnes malades. </w:t>
      </w:r>
    </w:p>
    <w:p w14:paraId="29E8C6A7"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6219BA93" w14:textId="1F91052E"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017854D"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7161A406" w14:textId="19808536"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 xml:space="preserve">l s’agit par exemple du premier médicament disponible pour soigner </w:t>
      </w:r>
      <w:r w:rsidRPr="0093672E" w:rsidDel="00E568AE">
        <w:t xml:space="preserve">cette </w:t>
      </w:r>
      <w:r w:rsidRPr="0093672E">
        <w:t>maladie ou d’une nouvelle façon de prendre un traitement (par exemple des comprimés plutôt qu’une perfusion).</w:t>
      </w:r>
    </w:p>
    <w:p w14:paraId="49DE7E34" w14:textId="77777777" w:rsidR="00545FC2" w:rsidRPr="0093672E" w:rsidRDefault="00545FC2" w:rsidP="00545FC2"/>
    <w:p w14:paraId="779C6CD3" w14:textId="77777777" w:rsidR="00700685" w:rsidRPr="00700685" w:rsidRDefault="00700685" w:rsidP="00700685">
      <w:r>
        <w:rPr>
          <w:noProof/>
        </w:rPr>
        <w:lastRenderedPageBreak/>
        <w:drawing>
          <wp:inline distT="0" distB="0" distL="0" distR="0" wp14:anchorId="0AA5B432" wp14:editId="1CF371A9">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5">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707D5FC" w14:textId="77777777" w:rsidR="002507AE" w:rsidRDefault="002507AE" w:rsidP="00611684"/>
    <w:p w14:paraId="12A8FDCA"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781CEEAB" w14:textId="728337BD"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 xml:space="preserve">et des patients qui le prennent. </w:t>
      </w:r>
      <w:r w:rsidRPr="0093672E">
        <w:t>Elles sont transmises de manière anonyme aux autorités de santé pour évaluer le médicament pendant l’accès précoce en vue de son autorisation de mise sur le marché et de son remboursement.</w:t>
      </w:r>
    </w:p>
    <w:p w14:paraId="08FD107C" w14:textId="757B8ABD"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suit</w:t>
      </w:r>
      <w:r w:rsidR="00287144">
        <w:t xml:space="preserve"> votre enfant.</w:t>
      </w:r>
    </w:p>
    <w:p w14:paraId="6F6E09FC" w14:textId="77777777" w:rsidR="00545FC2" w:rsidRPr="0093672E" w:rsidRDefault="00545FC2" w:rsidP="009969C3"/>
    <w:p w14:paraId="6B81F770" w14:textId="2EFE46AC"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des risques en le prenant ? </w:t>
      </w:r>
    </w:p>
    <w:p w14:paraId="73FE7D4B" w14:textId="097A02C4"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4"/>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05199EF6"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2F3E875"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2229A6F9" w14:textId="77777777" w:rsidR="002E30F8" w:rsidRPr="0093672E" w:rsidRDefault="002E30F8" w:rsidP="002E30F8">
      <w:r w:rsidRPr="0093672E">
        <w:t>Ainsi, il est très probable que les effets indésirables de ce médicament ne soient pas trop importants par rapport au bénéfice attendu.</w:t>
      </w:r>
    </w:p>
    <w:p w14:paraId="32F76976" w14:textId="28C8BF7E"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5895A6E3" w14:textId="7ED05EB2" w:rsidR="002E30F8" w:rsidRPr="0093672E" w:rsidRDefault="002E30F8" w:rsidP="002E30F8">
      <w:r w:rsidRPr="0093672E">
        <w:t xml:space="preserve">Vous pouvez en parler avec </w:t>
      </w:r>
      <w:r w:rsidR="00434A41">
        <w:t xml:space="preserve">le </w:t>
      </w:r>
      <w:r w:rsidRPr="0093672E">
        <w:t>médecin</w:t>
      </w:r>
      <w:r w:rsidR="00434A41">
        <w:t xml:space="preserve"> qui suit votre enfant</w:t>
      </w:r>
      <w:r w:rsidRPr="0093672E">
        <w:t xml:space="preserve">. N’hésitez pas à poser toutes vos questions. Il vous donnera des informations sur les bénéfices et effets attendus de ce médicament dans votre situation, sur ses avantages, mais aussi sur les risques, les incertitudes ou les inconvénients (effets secondaires, contraintes de prise, etc.). </w:t>
      </w:r>
    </w:p>
    <w:p w14:paraId="00303633" w14:textId="5DF8CA64"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36"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0D469281" w14:textId="77777777" w:rsidTr="00827BB5">
        <w:tc>
          <w:tcPr>
            <w:tcW w:w="9834" w:type="dxa"/>
          </w:tcPr>
          <w:p w14:paraId="549BECF0" w14:textId="382E7F97" w:rsidR="00700685" w:rsidRPr="00700685" w:rsidRDefault="00700685" w:rsidP="00700685">
            <w:r w:rsidRPr="00700685">
              <w:t xml:space="preserve">Vous pouvez noter ici ce qui est important pour vous (les questions que vous voulez poser </w:t>
            </w:r>
            <w:r w:rsidR="0083496B">
              <w:t xml:space="preserve">au </w:t>
            </w:r>
            <w:r w:rsidRPr="00700685">
              <w:t>médecin</w:t>
            </w:r>
            <w:r w:rsidR="0083496B">
              <w:t xml:space="preserve"> qui suit votre enfant</w:t>
            </w:r>
            <w:r w:rsidRPr="00700685">
              <w:t>, ce que vous ne voulez pas oublier de lui dire, etc.)</w:t>
            </w:r>
            <w:r w:rsidR="004528B1">
              <w:t>.</w:t>
            </w:r>
          </w:p>
          <w:p w14:paraId="7CDD85AE" w14:textId="77777777" w:rsidR="00700685" w:rsidRPr="007F66FC" w:rsidRDefault="00700685" w:rsidP="00700685">
            <w:pPr>
              <w:rPr>
                <w:szCs w:val="28"/>
              </w:rPr>
            </w:pPr>
            <w:r w:rsidRPr="007F66FC">
              <w:rPr>
                <w:szCs w:val="28"/>
              </w:rPr>
              <w:t>Voici les questions que certaines personnes ont posées à leur médecin :</w:t>
            </w:r>
          </w:p>
          <w:p w14:paraId="595E7246" w14:textId="6602EABB" w:rsidR="00700685" w:rsidRPr="007F66FC" w:rsidRDefault="00700685" w:rsidP="00AF5BEF">
            <w:pPr>
              <w:numPr>
                <w:ilvl w:val="0"/>
                <w:numId w:val="14"/>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1752D042" w14:textId="0CCFD047" w:rsidR="00700685" w:rsidRPr="007F66FC" w:rsidRDefault="00700685" w:rsidP="00AF5BEF">
            <w:pPr>
              <w:numPr>
                <w:ilvl w:val="0"/>
                <w:numId w:val="14"/>
              </w:numPr>
              <w:spacing w:before="0"/>
              <w:contextualSpacing/>
              <w:jc w:val="left"/>
              <w:rPr>
                <w:szCs w:val="24"/>
              </w:rPr>
            </w:pPr>
            <w:r w:rsidRPr="007F66FC">
              <w:rPr>
                <w:szCs w:val="24"/>
              </w:rPr>
              <w:t xml:space="preserve">Existe-t-il d’autres traitements disponibles pour </w:t>
            </w:r>
            <w:r w:rsidR="0083496B">
              <w:rPr>
                <w:szCs w:val="24"/>
              </w:rPr>
              <w:t>mon enfant</w:t>
            </w:r>
            <w:r w:rsidRPr="007F66FC">
              <w:rPr>
                <w:szCs w:val="24"/>
              </w:rPr>
              <w:t xml:space="preserve"> ? </w:t>
            </w:r>
          </w:p>
          <w:p w14:paraId="5F0C2BDF" w14:textId="77777777" w:rsidR="00700685" w:rsidRPr="007F66FC" w:rsidRDefault="00700685" w:rsidP="00AF5BEF">
            <w:pPr>
              <w:numPr>
                <w:ilvl w:val="0"/>
                <w:numId w:val="14"/>
              </w:numPr>
              <w:spacing w:before="0"/>
              <w:contextualSpacing/>
              <w:jc w:val="left"/>
              <w:rPr>
                <w:szCs w:val="24"/>
              </w:rPr>
            </w:pPr>
            <w:r w:rsidRPr="007F66FC">
              <w:rPr>
                <w:szCs w:val="24"/>
              </w:rPr>
              <w:t>Quelle différence avec un essai clinique ?</w:t>
            </w:r>
          </w:p>
          <w:permStart w:id="240995226" w:edGrp="everyone" w:displacedByCustomXml="next"/>
          <w:sdt>
            <w:sdtPr>
              <w:id w:val="-594629945"/>
              <w:placeholder>
                <w:docPart w:val="346EB37EC5D4481ABE26C606571D4F47"/>
              </w:placeholder>
              <w:temporary/>
              <w:showingPlcHdr/>
            </w:sdtPr>
            <w:sdtEndPr/>
            <w:sdtContent>
              <w:p w14:paraId="70FBF72E"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240995226" w:displacedByCustomXml="prev"/>
        </w:tc>
      </w:tr>
    </w:tbl>
    <w:p w14:paraId="676F1CD4" w14:textId="77777777" w:rsidR="00545FC2" w:rsidRPr="0093672E" w:rsidRDefault="00545FC2" w:rsidP="00545FC2"/>
    <w:p w14:paraId="2CB1D32C" w14:textId="77777777"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p>
    <w:p w14:paraId="3CFF16E0" w14:textId="07A2C096" w:rsidR="00363874" w:rsidRPr="00700685" w:rsidRDefault="00545FC2" w:rsidP="00363874">
      <w:pPr>
        <w:rPr>
          <w:b/>
        </w:rPr>
      </w:pPr>
      <w:r w:rsidRPr="00700685">
        <w:rPr>
          <w:b/>
        </w:rPr>
        <w:t xml:space="preserve">Après avoir échangé avec </w:t>
      </w:r>
      <w:r w:rsidR="0083496B">
        <w:rPr>
          <w:b/>
        </w:rPr>
        <w:t>le</w:t>
      </w:r>
      <w:r w:rsidRPr="00700685">
        <w:rPr>
          <w:b/>
        </w:rPr>
        <w:t xml:space="preserve"> médecin</w:t>
      </w:r>
      <w:r w:rsidR="0083496B">
        <w:rPr>
          <w:b/>
        </w:rPr>
        <w:t xml:space="preserve"> qui suit votre enfant</w:t>
      </w:r>
      <w:r w:rsidRPr="00700685">
        <w:rPr>
          <w:b/>
        </w:rPr>
        <w:t xml:space="preserve">, c’est à vous de décider. </w:t>
      </w:r>
      <w:r w:rsidR="00363874" w:rsidRPr="00700685">
        <w:rPr>
          <w:b/>
        </w:rPr>
        <w:t xml:space="preserve">Vous pouvez prendre le temps de réfléchir et faire appel si besoin à la personne de confiance que vous avez </w:t>
      </w:r>
      <w:r w:rsidR="00363874" w:rsidRPr="00700685">
        <w:rPr>
          <w:b/>
        </w:rPr>
        <w:lastRenderedPageBreak/>
        <w:t xml:space="preserve">désignée. À tout moment, vous avez le droit de changer d’avis et de </w:t>
      </w:r>
      <w:r w:rsidR="005147F9" w:rsidRPr="00700685">
        <w:rPr>
          <w:b/>
        </w:rPr>
        <w:t>demander</w:t>
      </w:r>
      <w:r w:rsidR="005147F9">
        <w:rPr>
          <w:b/>
        </w:rPr>
        <w:t xml:space="preserve"> que votre enfant ne prenne plus </w:t>
      </w:r>
      <w:r w:rsidR="00363874" w:rsidRPr="00700685">
        <w:rPr>
          <w:b/>
        </w:rPr>
        <w:t xml:space="preserve">ce médicament. Il faut alors en informer </w:t>
      </w:r>
      <w:r w:rsidR="005147F9">
        <w:rPr>
          <w:b/>
        </w:rPr>
        <w:t>le</w:t>
      </w:r>
      <w:r w:rsidR="00363874" w:rsidRPr="00700685">
        <w:rPr>
          <w:b/>
        </w:rPr>
        <w:t xml:space="preserve"> médecin le plus tôt possible.</w:t>
      </w:r>
    </w:p>
    <w:p w14:paraId="211D6BB0" w14:textId="6BFBD793" w:rsidR="00363874" w:rsidRPr="0093672E" w:rsidRDefault="00363874" w:rsidP="00545FC2">
      <w:r w:rsidRPr="00700685">
        <w:rPr>
          <w:b/>
        </w:rPr>
        <w:t xml:space="preserve">L’équipe qui suit </w:t>
      </w:r>
      <w:r w:rsidR="005147F9">
        <w:rPr>
          <w:b/>
        </w:rPr>
        <w:t xml:space="preserve">votre enfant </w:t>
      </w:r>
      <w:r w:rsidRPr="00700685">
        <w:rPr>
          <w:b/>
        </w:rPr>
        <w:t xml:space="preserve">doit </w:t>
      </w:r>
      <w:r w:rsidR="00B07E66">
        <w:rPr>
          <w:b/>
        </w:rPr>
        <w:t>lui</w:t>
      </w:r>
      <w:r w:rsidRPr="00700685">
        <w:rPr>
          <w:b/>
        </w:rPr>
        <w:t xml:space="preserve"> apporter 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w:t>
      </w:r>
      <w:r w:rsidR="00B07E66">
        <w:rPr>
          <w:b/>
        </w:rPr>
        <w:t>Il</w:t>
      </w:r>
      <w:r w:rsidRPr="00700685">
        <w:rPr>
          <w:b/>
        </w:rPr>
        <w:t xml:space="preserve"> ne ser</w:t>
      </w:r>
      <w:r w:rsidR="00B07E66">
        <w:rPr>
          <w:b/>
        </w:rPr>
        <w:t>a</w:t>
      </w:r>
      <w:r w:rsidRPr="00700685">
        <w:rPr>
          <w:b/>
        </w:rPr>
        <w:t xml:space="preserve"> pas pénalisé.</w:t>
      </w:r>
    </w:p>
    <w:p w14:paraId="00B91064" w14:textId="77777777" w:rsidR="00363874" w:rsidRPr="0093672E" w:rsidRDefault="00363874" w:rsidP="00545FC2"/>
    <w:p w14:paraId="56B66A73" w14:textId="339A2F33"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B07E66">
        <w:rPr>
          <w:rFonts w:ascii="Arial Narrow" w:eastAsiaTheme="majorEastAsia" w:hAnsi="Arial Narrow" w:cstheme="majorBidi"/>
          <w:color w:val="000000" w:themeColor="text1"/>
          <w:sz w:val="36"/>
          <w:szCs w:val="26"/>
        </w:rPr>
        <w:t>votre enfant va-t-il</w:t>
      </w:r>
      <w:r w:rsidRPr="00700685">
        <w:rPr>
          <w:rFonts w:ascii="Arial Narrow" w:eastAsiaTheme="majorEastAsia" w:hAnsi="Arial Narrow" w:cstheme="majorBidi"/>
          <w:color w:val="000000" w:themeColor="text1"/>
          <w:sz w:val="36"/>
          <w:szCs w:val="26"/>
        </w:rPr>
        <w:t xml:space="preserve"> recevoir ce médicament ? </w:t>
      </w:r>
    </w:p>
    <w:p w14:paraId="2F1E985E" w14:textId="4374F48D"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 xml:space="preserve">Demandez des précisions </w:t>
      </w:r>
      <w:r w:rsidR="00B07E66">
        <w:t xml:space="preserve">au </w:t>
      </w:r>
      <w:r w:rsidR="00700685" w:rsidRPr="00700685">
        <w:t xml:space="preserve">médecin </w:t>
      </w:r>
      <w:r w:rsidR="00B07E66">
        <w:t xml:space="preserve">qui suit votre enfant </w:t>
      </w:r>
      <w:r w:rsidR="00700685" w:rsidRPr="00700685">
        <w:t xml:space="preserve">ou reportez-vous à la notice du médicament dans sa boîte s’il y en a une ou sur le site de l’Agence national de sécurité du médicament et des produits de santé (ANSM) - </w:t>
      </w:r>
      <w:hyperlink r:id="rId37" w:history="1">
        <w:r w:rsidR="006D710A" w:rsidRPr="00F556F9">
          <w:rPr>
            <w:rStyle w:val="Lienhypertexte"/>
          </w:rPr>
          <w:t>https://ansm.sante.fr</w:t>
        </w:r>
      </w:hyperlink>
      <w:r w:rsidR="006D710A">
        <w:t xml:space="preserve">. </w:t>
      </w:r>
    </w:p>
    <w:p w14:paraId="43C8243E" w14:textId="47CD9FCD" w:rsidR="00FB0C5B" w:rsidRPr="0093672E" w:rsidRDefault="00FB0C5B" w:rsidP="00FB0C5B">
      <w:r w:rsidRPr="0093672E">
        <w:t xml:space="preserve">L’utilisation de ce médicament est très encadrée, très précise. Si </w:t>
      </w:r>
      <w:r w:rsidR="00B07E66">
        <w:t>votre enfant prend</w:t>
      </w:r>
      <w:r w:rsidRPr="0093672E">
        <w:t xml:space="preserve"> ce médicament </w:t>
      </w:r>
      <w:r w:rsidR="00B07E66">
        <w:t>à domicile</w:t>
      </w:r>
      <w:r w:rsidRPr="0093672E">
        <w:t>, il est important :</w:t>
      </w:r>
    </w:p>
    <w:p w14:paraId="70232D0C" w14:textId="77777777" w:rsidR="00FB0C5B" w:rsidRPr="0093672E" w:rsidRDefault="00FB0C5B" w:rsidP="00AF5BEF">
      <w:pPr>
        <w:numPr>
          <w:ilvl w:val="0"/>
          <w:numId w:val="15"/>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10840CFD" w14:textId="3DE82895" w:rsidR="00FB0C5B" w:rsidRPr="0093672E" w:rsidRDefault="00FB0C5B" w:rsidP="00AF5BEF">
      <w:pPr>
        <w:numPr>
          <w:ilvl w:val="0"/>
          <w:numId w:val="15"/>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suit </w:t>
      </w:r>
      <w:r w:rsidR="00B07E66">
        <w:t xml:space="preserve">votre enfant </w:t>
      </w:r>
      <w:r w:rsidRPr="0093672E">
        <w:t>si votre médicament peut être disponible dans un hôpital près de chez vous.</w:t>
      </w:r>
    </w:p>
    <w:p w14:paraId="34F3017B" w14:textId="77777777" w:rsidR="00545FC2" w:rsidRPr="0093672E" w:rsidRDefault="00545FC2" w:rsidP="00545FC2"/>
    <w:p w14:paraId="0EC39960" w14:textId="77777777"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w:t>
      </w:r>
      <w:r w:rsidR="0096577E" w:rsidRPr="00700685">
        <w:rPr>
          <w:rFonts w:ascii="Arial Narrow" w:eastAsiaTheme="majorEastAsia" w:hAnsi="Arial Narrow" w:cstheme="majorBidi"/>
          <w:color w:val="000000" w:themeColor="text1"/>
          <w:sz w:val="36"/>
          <w:szCs w:val="26"/>
        </w:rPr>
        <w:t>vous engage</w:t>
      </w:r>
      <w:r w:rsidRPr="00700685">
        <w:rPr>
          <w:rFonts w:ascii="Arial Narrow" w:eastAsiaTheme="majorEastAsia" w:hAnsi="Arial Narrow" w:cstheme="majorBidi"/>
          <w:color w:val="000000" w:themeColor="text1"/>
          <w:sz w:val="36"/>
          <w:szCs w:val="26"/>
        </w:rPr>
        <w:t xml:space="preserve">-t-il ? Quelles seront </w:t>
      </w:r>
      <w:r w:rsidR="0096577E" w:rsidRPr="00700685">
        <w:rPr>
          <w:rFonts w:ascii="Arial Narrow" w:eastAsiaTheme="majorEastAsia" w:hAnsi="Arial Narrow" w:cstheme="majorBidi"/>
          <w:color w:val="000000" w:themeColor="text1"/>
          <w:sz w:val="36"/>
          <w:szCs w:val="26"/>
        </w:rPr>
        <w:t xml:space="preserve">vos </w:t>
      </w:r>
      <w:r w:rsidRPr="00700685">
        <w:rPr>
          <w:rFonts w:ascii="Arial Narrow" w:eastAsiaTheme="majorEastAsia" w:hAnsi="Arial Narrow" w:cstheme="majorBidi"/>
          <w:color w:val="000000" w:themeColor="text1"/>
          <w:sz w:val="36"/>
          <w:szCs w:val="26"/>
        </w:rPr>
        <w:t xml:space="preserve">contraintes ? </w:t>
      </w:r>
    </w:p>
    <w:p w14:paraId="00DFC38F" w14:textId="64C959CF" w:rsidR="00BF5BAD" w:rsidRPr="0093672E" w:rsidRDefault="00BF5BAD" w:rsidP="00BF5BAD">
      <w:r w:rsidRPr="0093672E">
        <w:t xml:space="preserve">Comme il y a peu de recul sur le médicament qui vous est proposé, son utilisation précoce est observée avec attention pour mieux l’évaluer et le connaître. </w:t>
      </w:r>
      <w:r w:rsidR="00700685" w:rsidRPr="00700685">
        <w:t>Cette surveillance est décrite en détail dans le protocole d’utilisation thérapeutique et de recueil de données (PUT-RD)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235DE399" w14:textId="5DF4BC97" w:rsidR="00700685" w:rsidRPr="00700685" w:rsidRDefault="00700685" w:rsidP="00700685">
      <w:r w:rsidRPr="00700685">
        <w:t>Votre retour</w:t>
      </w:r>
      <w:r w:rsidR="0054475A">
        <w:t xml:space="preserve"> et celui de votre enfant</w:t>
      </w:r>
      <w:r w:rsidRPr="00700685">
        <w:t xml:space="preserve"> sur ce traitement est essentiel. C’est pourquoi votre avis sur ce médicament et les effets qu’il a sur </w:t>
      </w:r>
      <w:r w:rsidR="0054475A">
        <w:t>votre enfant</w:t>
      </w:r>
      <w:r w:rsidRPr="00700685">
        <w:t xml:space="preserve"> sera recueilli de deux façons : à chaque visite avec votre médecin et entre les visites. </w:t>
      </w:r>
    </w:p>
    <w:p w14:paraId="63F12339" w14:textId="1B873A8F"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4E1215B" w14:textId="3C0DBB35" w:rsidR="00700685" w:rsidRPr="00700685" w:rsidRDefault="0054475A" w:rsidP="00AF5BEF">
      <w:pPr>
        <w:numPr>
          <w:ilvl w:val="0"/>
          <w:numId w:val="16"/>
        </w:numPr>
        <w:spacing w:before="40" w:after="20"/>
        <w:rPr>
          <w:color w:val="262626" w:themeColor="text1" w:themeTint="D9"/>
        </w:rPr>
      </w:pPr>
      <w:r>
        <w:t>Le</w:t>
      </w:r>
      <w:r w:rsidR="00700685" w:rsidRPr="00700685">
        <w:t xml:space="preserve"> médecin </w:t>
      </w:r>
      <w:r>
        <w:t xml:space="preserve">qui suit votre enfant </w:t>
      </w:r>
      <w:r w:rsidR="00700685" w:rsidRPr="00700685">
        <w:t xml:space="preserve">va vous poser des questions sur la façon dont </w:t>
      </w:r>
      <w:r>
        <w:t>votre enfant</w:t>
      </w:r>
      <w:r w:rsidR="00700685" w:rsidRPr="00700685">
        <w:t xml:space="preserve"> </w:t>
      </w:r>
      <w:r>
        <w:t>se sent</w:t>
      </w:r>
      <w:r w:rsidR="00700685" w:rsidRPr="00700685">
        <w:t xml:space="preserve"> avec ce traitement et rassembler des données personnelles sur </w:t>
      </w:r>
      <w:r>
        <w:t>sa</w:t>
      </w:r>
      <w:r w:rsidR="00700685" w:rsidRPr="00700685">
        <w:t xml:space="preserve"> santé et </w:t>
      </w:r>
      <w:r>
        <w:t>ses</w:t>
      </w:r>
      <w:r w:rsidR="00700685" w:rsidRPr="00700685">
        <w:t xml:space="preserve"> habitudes de vie. Pour plus de détails sur les données personnelles recueillies et vos droits, vous pouvez lire le document intitulé « Accès précoce à un médicament - Traitement des données personnelles » (voir en fin de document la rubrique « Pour en savoir plus »). </w:t>
      </w:r>
    </w:p>
    <w:p w14:paraId="3BC9618C"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37B00842" w14:textId="517F5E95" w:rsidR="00502931" w:rsidRPr="0093672E" w:rsidRDefault="008A2C0C" w:rsidP="00AF5BEF">
      <w:pPr>
        <w:numPr>
          <w:ilvl w:val="0"/>
          <w:numId w:val="16"/>
        </w:numPr>
        <w:spacing w:before="40" w:after="20"/>
      </w:pPr>
      <w:r>
        <w:t>Vous ou votre enfant</w:t>
      </w:r>
      <w:r w:rsidR="00502931" w:rsidRPr="0093672E">
        <w:t xml:space="preserve"> devrez remplir un questionnaire, en ligne ou sous format papier, qui porte </w:t>
      </w:r>
      <w:r w:rsidR="00502931" w:rsidRPr="00700685">
        <w:t xml:space="preserve">sur </w:t>
      </w:r>
      <w:r>
        <w:t>la</w:t>
      </w:r>
      <w:r w:rsidR="00502931" w:rsidRPr="00700685">
        <w:t xml:space="preserve"> qualité de vie </w:t>
      </w:r>
      <w:r>
        <w:t xml:space="preserve">de votre enfant </w:t>
      </w:r>
      <w:r w:rsidR="00502931" w:rsidRPr="00700685">
        <w:t>avec le médicament : vos</w:t>
      </w:r>
      <w:r>
        <w:t xml:space="preserve"> ou ses</w:t>
      </w:r>
      <w:r w:rsidR="00502931" w:rsidRPr="00700685">
        <w:t xml:space="preserve"> impressions sur le traitement, comment </w:t>
      </w:r>
      <w:r>
        <w:t>il se sent</w:t>
      </w:r>
      <w:r w:rsidR="00502931" w:rsidRPr="00700685">
        <w:t xml:space="preserve">, ce que le traitement </w:t>
      </w:r>
      <w:r>
        <w:t>lui</w:t>
      </w:r>
      <w:r w:rsidR="00502931" w:rsidRPr="00700685">
        <w:t xml:space="preserve"> apporte comme changement, etc.</w:t>
      </w:r>
      <w:r w:rsidR="00502931" w:rsidRPr="0093672E">
        <w:t xml:space="preserve"> La forme </w:t>
      </w:r>
      <w:r w:rsidR="00502931" w:rsidRPr="0093672E">
        <w:lastRenderedPageBreak/>
        <w:t>du questionnaire,</w:t>
      </w:r>
      <w:r w:rsidR="00502931" w:rsidRPr="0093672E" w:rsidDel="0076775A">
        <w:t xml:space="preserve"> </w:t>
      </w:r>
      <w:r w:rsidR="00502931" w:rsidRPr="0093672E">
        <w:t xml:space="preserve">le rythme et les conseils pratiques pour le remplir vous seront transmis par l’équipe de soins. </w:t>
      </w:r>
    </w:p>
    <w:p w14:paraId="7739A1FE" w14:textId="77777777" w:rsidR="00935880" w:rsidRPr="00700685" w:rsidRDefault="00935880" w:rsidP="00700685">
      <w:pPr>
        <w:spacing w:before="40" w:after="20"/>
      </w:pPr>
    </w:p>
    <w:p w14:paraId="7EFA2744" w14:textId="4BA0170F"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 (douleurs, nausées, diarrhées, etc.).</w:t>
      </w:r>
    </w:p>
    <w:p w14:paraId="5DC1595C"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07CA38EE" w14:textId="77777777" w:rsidTr="00827BB5">
        <w:tc>
          <w:tcPr>
            <w:tcW w:w="5000" w:type="pct"/>
          </w:tcPr>
          <w:p w14:paraId="2BB0660C" w14:textId="77777777" w:rsidR="00700685" w:rsidRPr="00700685" w:rsidRDefault="00700685" w:rsidP="00700685">
            <w:pPr>
              <w:spacing w:before="40" w:after="20"/>
              <w:rPr>
                <w:b/>
                <w:bCs/>
              </w:rPr>
            </w:pPr>
            <w:r w:rsidRPr="00700685">
              <w:rPr>
                <w:b/>
                <w:bCs/>
              </w:rPr>
              <w:t>En pratique</w:t>
            </w:r>
          </w:p>
          <w:p w14:paraId="29479CAC" w14:textId="57761EB5" w:rsidR="00700685" w:rsidRPr="00700685" w:rsidRDefault="00700685" w:rsidP="00700685">
            <w:r w:rsidRPr="00700685">
              <w:t xml:space="preserve">Si vous ne vous sentez pas comme d’habitude ou en cas de symptôme nouveau ou inhabituel : parlez-en à votre médecin, </w:t>
            </w:r>
            <w:r w:rsidR="00D87BF2">
              <w:t xml:space="preserve">à </w:t>
            </w:r>
            <w:r w:rsidRPr="00700685">
              <w:t xml:space="preserve">votre pharmacien ou à votre infirmier/ère. </w:t>
            </w:r>
          </w:p>
          <w:p w14:paraId="5DD9CE3F" w14:textId="70BB2132" w:rsidR="00700685" w:rsidRPr="00700685" w:rsidRDefault="00700685" w:rsidP="002F0CAE">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38" w:anchor="/accueil" w:history="1">
              <w:hyperlink r:id="rId39" w:history="1">
                <w:r w:rsidRPr="00700685">
                  <w:rPr>
                    <w:color w:val="004990"/>
                    <w:u w:val="single"/>
                  </w:rPr>
                  <w:t>www.signalement-sante.gouv.fr</w:t>
                </w:r>
              </w:hyperlink>
            </w:hyperlink>
            <w:r w:rsidRPr="00700685">
              <w:t xml:space="preserve">. </w:t>
            </w:r>
          </w:p>
        </w:tc>
      </w:tr>
    </w:tbl>
    <w:p w14:paraId="5D4F2B98" w14:textId="77777777" w:rsidR="00545FC2" w:rsidRPr="00700685" w:rsidRDefault="00545FC2" w:rsidP="00545FC2"/>
    <w:p w14:paraId="414860BA" w14:textId="77777777" w:rsidR="006F2121" w:rsidRPr="0093672E" w:rsidRDefault="006F2121" w:rsidP="006F2121">
      <w:r w:rsidRPr="00700685">
        <w:t xml:space="preserve">En partageant votre </w:t>
      </w:r>
      <w:r w:rsidRPr="0093672E">
        <w:t>expérience de ce traitement</w:t>
      </w:r>
      <w:r w:rsidR="00700685" w:rsidRPr="00700685">
        <w:t>,</w:t>
      </w:r>
      <w:r w:rsidRPr="0093672E">
        <w:t xml:space="preserve"> vous allez faire avancer les connaissances sur ce médicament, ce qui sera très utile dans la perspective de sa commercialisation éventuelle. </w:t>
      </w:r>
    </w:p>
    <w:p w14:paraId="10B398BD" w14:textId="77777777" w:rsidR="003B6E05" w:rsidRPr="00700685" w:rsidRDefault="006F2121" w:rsidP="00545FC2">
      <w:r w:rsidRPr="0093672E">
        <w:t xml:space="preserve">Lorsque l’on vous prescrit un médicament dans le cadre d’un accès précoce, vous n’entrez pas dans un essai clinique. L’objectif principal est de vous soigner et non de tester le médicament. Vous n’avez donc pas à faire d’examens supplémentaires en plus de ceux prévus dans votre prise en charge habituelle. </w:t>
      </w:r>
    </w:p>
    <w:p w14:paraId="54F743F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2CF7CC4D"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396570D4" w14:textId="5455CD49"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03A63A1B" w14:textId="471AB26D"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0" w:history="1">
        <w:r w:rsidRPr="005C448D">
          <w:rPr>
            <w:rStyle w:val="Lienhypertexte"/>
          </w:rPr>
          <w:t>guide intitulé « Accès précoce des médicaments : accompagnement des laboratoires » disponible sur le site de la Haute Autorité de santé</w:t>
        </w:r>
      </w:hyperlink>
      <w:r w:rsidR="005C448D">
        <w:t>).</w:t>
      </w:r>
    </w:p>
    <w:p w14:paraId="4BCC46E3" w14:textId="57761EB5" w:rsidR="00B44FB1" w:rsidRDefault="00B44FB1"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p>
    <w:p w14:paraId="1B0FBD0E" w14:textId="0820D069"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45D4921C" w14:textId="56D8747F" w:rsidR="00524204" w:rsidRPr="00700685" w:rsidRDefault="00524204" w:rsidP="00524204">
      <w:r w:rsidRPr="0093672E">
        <w:t>Dans le cas où l’autorisation d’accès précoce d</w:t>
      </w:r>
      <w:r w:rsidR="00D948EA">
        <w:t xml:space="preserve">u </w:t>
      </w:r>
      <w:r w:rsidRPr="0093672E">
        <w:t>médicament</w:t>
      </w:r>
      <w:r w:rsidR="00D948EA">
        <w:t xml:space="preserve"> de votre enfant</w:t>
      </w:r>
      <w:r w:rsidRPr="0093672E">
        <w:t xml:space="preserve"> serait </w:t>
      </w:r>
      <w:r w:rsidR="00033491">
        <w:t>retirée</w:t>
      </w:r>
      <w:r w:rsidRPr="0093672E">
        <w:t xml:space="preserve"> ou suspendue alors qu’il </w:t>
      </w:r>
      <w:r w:rsidR="00970983">
        <w:t>lui</w:t>
      </w:r>
      <w:r w:rsidRPr="0093672E">
        <w:t xml:space="preserve"> apporte des bénéfices, </w:t>
      </w:r>
      <w:r w:rsidR="00970983">
        <w:t>le</w:t>
      </w:r>
      <w:r w:rsidRPr="0093672E">
        <w:t xml:space="preserve"> médecin </w:t>
      </w:r>
      <w:r w:rsidR="00970983">
        <w:t xml:space="preserve">qui suit votre enfant </w:t>
      </w:r>
      <w:r w:rsidRPr="0093672E">
        <w:t xml:space="preserve">pourra quand même continuer à le prescrire,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06F615B7" w14:textId="77777777" w:rsidR="00524204" w:rsidRPr="00700685" w:rsidRDefault="00700685" w:rsidP="00524204">
      <w:pPr>
        <w:rPr>
          <w:color w:val="262626" w:themeColor="text1" w:themeTint="D9"/>
        </w:rPr>
      </w:pPr>
      <w:r w:rsidRPr="00700685">
        <w:t>Toutefois,</w:t>
      </w:r>
      <w:r w:rsidR="00524204" w:rsidRPr="00700685">
        <w:t xml:space="preserve"> ceci n’est pas possible si de nouvelles informations montrent que le médicament n’est pas assez sûr. </w:t>
      </w:r>
    </w:p>
    <w:p w14:paraId="29ABC348" w14:textId="77777777" w:rsidR="00343F4D" w:rsidRPr="0093672E" w:rsidRDefault="00343F4D" w:rsidP="00545FC2"/>
    <w:p w14:paraId="3D6F64AB" w14:textId="77777777"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Traitement de vos données personnelles</w:t>
      </w:r>
    </w:p>
    <w:p w14:paraId="7575C0D8" w14:textId="5E085D33"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personnelles concernant </w:t>
      </w:r>
      <w:r w:rsidR="00785ED9">
        <w:t>la</w:t>
      </w:r>
      <w:r w:rsidR="00700685" w:rsidRPr="00700685">
        <w:t xml:space="preserve"> santé</w:t>
      </w:r>
      <w:r w:rsidR="00785ED9">
        <w:t xml:space="preserve"> de votre enfant.</w:t>
      </w:r>
    </w:p>
    <w:p w14:paraId="41741EAC" w14:textId="4B145D6A" w:rsidR="00700685" w:rsidRPr="00700685" w:rsidRDefault="00700685" w:rsidP="00700685">
      <w:r w:rsidRPr="00700685">
        <w:t xml:space="preserve">Vous trouverez des informations complémentaires relatives à vos droits dans la rubrique suivante : </w:t>
      </w:r>
      <w:hyperlink w:anchor="Note_traitement_données" w:history="1">
        <w:r w:rsidRPr="007F66FC">
          <w:rPr>
            <w:rStyle w:val="Lienhypertexte"/>
          </w:rPr>
          <w:t>« Accès précoce à un médicament – Traitement des données personnelles ».</w:t>
        </w:r>
      </w:hyperlink>
      <w:r w:rsidRPr="00700685">
        <w:t xml:space="preserve"> </w:t>
      </w:r>
    </w:p>
    <w:p w14:paraId="1EC97E3C" w14:textId="77777777" w:rsidR="00700685" w:rsidRPr="00700685" w:rsidRDefault="00700685" w:rsidP="00700685">
      <w:pPr>
        <w:spacing w:before="0" w:after="200" w:line="276" w:lineRule="auto"/>
        <w:jc w:val="left"/>
      </w:pPr>
    </w:p>
    <w:p w14:paraId="32FC7DCB"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B729EDA" w14:textId="164A76DF" w:rsidR="00700685" w:rsidRPr="00700685" w:rsidRDefault="00700685" w:rsidP="00AF5BEF">
      <w:pPr>
        <w:numPr>
          <w:ilvl w:val="0"/>
          <w:numId w:val="23"/>
        </w:numPr>
        <w:spacing w:before="40" w:after="20"/>
        <w:rPr>
          <w:iCs/>
          <w:sz w:val="18"/>
        </w:rPr>
      </w:pPr>
      <w:r w:rsidRPr="00700685">
        <w:rPr>
          <w:iCs/>
          <w:sz w:val="18"/>
        </w:rPr>
        <w:t>Notice du médicament que vous allez prendre (</w:t>
      </w:r>
      <w:hyperlink r:id="rId41"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139C7006" w14:textId="5FA4E2F9" w:rsidR="0098233F" w:rsidRPr="00700685" w:rsidRDefault="0098233F" w:rsidP="00AF5BEF">
      <w:pPr>
        <w:numPr>
          <w:ilvl w:val="0"/>
          <w:numId w:val="23"/>
        </w:numPr>
        <w:spacing w:before="40" w:after="20"/>
        <w:rPr>
          <w:iCs/>
          <w:sz w:val="18"/>
        </w:rPr>
      </w:pPr>
      <w:r w:rsidRPr="00700685">
        <w:rPr>
          <w:iCs/>
          <w:sz w:val="18"/>
        </w:rPr>
        <w:t>Décision de la HAS sur cette autorisation d’accès précoce (</w:t>
      </w:r>
      <w:hyperlink r:id="rId42" w:history="1">
        <w:r w:rsidR="008D3F50" w:rsidRPr="008D3F50">
          <w:rPr>
            <w:rStyle w:val="Lienhypertexte"/>
            <w:iCs/>
            <w:sz w:val="18"/>
          </w:rPr>
          <w:t>disponible sur le site de la HAS</w:t>
        </w:r>
      </w:hyperlink>
      <w:r w:rsidRPr="00700685">
        <w:rPr>
          <w:iCs/>
          <w:sz w:val="18"/>
        </w:rPr>
        <w:t>)</w:t>
      </w:r>
    </w:p>
    <w:p w14:paraId="1744DD53" w14:textId="3A581783" w:rsidR="00700685" w:rsidRPr="00700685" w:rsidRDefault="00700685" w:rsidP="00AF5BEF">
      <w:pPr>
        <w:numPr>
          <w:ilvl w:val="0"/>
          <w:numId w:val="23"/>
        </w:numPr>
        <w:spacing w:before="40" w:after="20"/>
        <w:rPr>
          <w:iCs/>
          <w:sz w:val="18"/>
        </w:rPr>
      </w:pPr>
      <w:r w:rsidRPr="00700685">
        <w:rPr>
          <w:iCs/>
          <w:sz w:val="18"/>
        </w:rPr>
        <w:t>Protocole d’utilisation thérapeutique et de recueil de données d</w:t>
      </w:r>
      <w:r w:rsidR="009168AB">
        <w:rPr>
          <w:iCs/>
          <w:sz w:val="18"/>
        </w:rPr>
        <w:t xml:space="preserve">u </w:t>
      </w:r>
      <w:r w:rsidRPr="00700685">
        <w:rPr>
          <w:iCs/>
          <w:sz w:val="18"/>
        </w:rPr>
        <w:t>médicament</w:t>
      </w:r>
      <w:r w:rsidR="0098233F">
        <w:rPr>
          <w:iCs/>
          <w:sz w:val="18"/>
        </w:rPr>
        <w:t xml:space="preserve"> </w:t>
      </w:r>
      <w:r w:rsidRPr="00700685">
        <w:rPr>
          <w:iCs/>
          <w:sz w:val="18"/>
        </w:rPr>
        <w:t>(</w:t>
      </w:r>
      <w:r w:rsidR="0098233F">
        <w:rPr>
          <w:iCs/>
          <w:sz w:val="18"/>
        </w:rPr>
        <w:t>en annexe de la décision de la HAS</w:t>
      </w:r>
    </w:p>
    <w:p w14:paraId="30D809F3" w14:textId="6CBB4784" w:rsidR="00700685" w:rsidRPr="00700685" w:rsidRDefault="00383C49" w:rsidP="00AF5BEF">
      <w:pPr>
        <w:numPr>
          <w:ilvl w:val="0"/>
          <w:numId w:val="23"/>
        </w:numPr>
        <w:spacing w:before="40" w:after="20"/>
        <w:rPr>
          <w:iCs/>
          <w:sz w:val="18"/>
        </w:rPr>
      </w:pPr>
      <w:hyperlink r:id="rId43" w:history="1">
        <w:r w:rsidR="00700685" w:rsidRPr="00701ACD">
          <w:rPr>
            <w:rStyle w:val="Lienhypertexte"/>
            <w:iCs/>
            <w:sz w:val="18"/>
          </w:rPr>
          <w:t>Informations générales sur les autorisations en accès précoce des médicaments</w:t>
        </w:r>
      </w:hyperlink>
    </w:p>
    <w:p w14:paraId="6B0285AB" w14:textId="44080335" w:rsidR="00700685" w:rsidRPr="00700685" w:rsidRDefault="00383C49" w:rsidP="00AF5BEF">
      <w:pPr>
        <w:numPr>
          <w:ilvl w:val="0"/>
          <w:numId w:val="23"/>
        </w:numPr>
        <w:spacing w:before="40" w:after="20"/>
        <w:rPr>
          <w:iCs/>
          <w:sz w:val="18"/>
        </w:rPr>
      </w:pPr>
      <w:hyperlink r:id="rId44" w:history="1">
        <w:r w:rsidR="00700685" w:rsidRPr="0098233F">
          <w:rPr>
            <w:rStyle w:val="Lienhypertexte"/>
            <w:iCs/>
            <w:sz w:val="18"/>
          </w:rPr>
          <w:t>Infographie sur le dispositif de l’accès précoce aux médicaments </w:t>
        </w:r>
      </w:hyperlink>
    </w:p>
    <w:p w14:paraId="5ACEDB85" w14:textId="77777777" w:rsidR="00332AAC" w:rsidRPr="0093672E" w:rsidRDefault="00332AAC" w:rsidP="00C22C81"/>
    <w:p w14:paraId="4CC85475" w14:textId="1A0CCE1C" w:rsidR="00332AAC" w:rsidRPr="00700685" w:rsidRDefault="00332AAC" w:rsidP="00332AAC">
      <w:r w:rsidRPr="00700685">
        <w:t>Des associations de</w:t>
      </w:r>
      <w:r w:rsidR="00BF53E8">
        <w:t xml:space="preserve"> patients</w:t>
      </w:r>
      <w:r w:rsidRPr="00700685">
        <w:t xml:space="preserve"> </w:t>
      </w:r>
      <w:r w:rsidR="006C01E9" w:rsidRPr="0093672E">
        <w:t xml:space="preserve">impliquées dans la maladie qui vous concerne </w:t>
      </w:r>
      <w:r w:rsidR="006C01E9" w:rsidRPr="00700685">
        <w:t>peuvent vous apporter aide et soutien. Renseignez-vous auprès de l’équipe médicale qui suit</w:t>
      </w:r>
      <w:r w:rsidR="00785ED9">
        <w:t xml:space="preserve"> votre enfant.</w:t>
      </w:r>
    </w:p>
    <w:p w14:paraId="3C5CEFDC"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4E77FE" w14:paraId="35564512" w14:textId="77777777" w:rsidTr="00827BB5">
        <w:tc>
          <w:tcPr>
            <w:tcW w:w="9844" w:type="dxa"/>
          </w:tcPr>
          <w:p w14:paraId="06EAE32D" w14:textId="1210CE44" w:rsidR="00332AAC" w:rsidRPr="004E77FE" w:rsidRDefault="005E2D32" w:rsidP="004E77FE">
            <w:r w:rsidRPr="004E77FE">
              <w:rPr>
                <w:b/>
                <w:bCs/>
              </w:rPr>
              <w:t>UNAPECLE</w:t>
            </w:r>
            <w:r w:rsidRPr="004E77FE">
              <w:t xml:space="preserve"> (Union Nationale des Associations de Parents d’Enfants atteints de Cancer ou Leucémie)</w:t>
            </w:r>
            <w:r w:rsidR="00696FDC" w:rsidRPr="004E77FE">
              <w:t xml:space="preserve"> </w:t>
            </w:r>
            <w:r w:rsidR="00D407CE" w:rsidRPr="004E77FE">
              <w:br/>
              <w:t xml:space="preserve">Contact : </w:t>
            </w:r>
            <w:hyperlink r:id="rId45" w:history="1">
              <w:r w:rsidR="00D407CE" w:rsidRPr="004E77FE">
                <w:rPr>
                  <w:rStyle w:val="Lienhypertexte"/>
                </w:rPr>
                <w:t>http://www.unapecle.net/</w:t>
              </w:r>
            </w:hyperlink>
            <w:r w:rsidR="00D407CE" w:rsidRPr="004E77FE">
              <w:t xml:space="preserve"> </w:t>
            </w:r>
            <w:r w:rsidR="00696FDC" w:rsidRPr="004E77FE">
              <w:t>tel : +33 (0)6 69 60 68 26</w:t>
            </w:r>
          </w:p>
          <w:p w14:paraId="61522C65" w14:textId="53FEB0EF" w:rsidR="00D407CE" w:rsidRPr="003F3D0E" w:rsidRDefault="00696FDC" w:rsidP="004E77FE">
            <w:pPr>
              <w:jc w:val="left"/>
              <w:rPr>
                <w:lang w:val="en-GB"/>
              </w:rPr>
            </w:pPr>
            <w:r w:rsidRPr="003F3D0E">
              <w:rPr>
                <w:b/>
                <w:bCs/>
                <w:lang w:val="en-GB"/>
              </w:rPr>
              <w:t>Imagine for Margo</w:t>
            </w:r>
            <w:r w:rsidR="00D407CE" w:rsidRPr="003F3D0E">
              <w:rPr>
                <w:lang w:val="en-GB"/>
              </w:rPr>
              <w:br/>
              <w:t xml:space="preserve">Contact : </w:t>
            </w:r>
            <w:hyperlink r:id="rId46" w:history="1">
              <w:r w:rsidR="00D407CE" w:rsidRPr="003F3D0E">
                <w:rPr>
                  <w:rStyle w:val="Lienhypertexte"/>
                  <w:lang w:val="en-GB"/>
                </w:rPr>
                <w:t>https://imagineformargo.org</w:t>
              </w:r>
            </w:hyperlink>
          </w:p>
          <w:p w14:paraId="196AE816" w14:textId="07255AF9" w:rsidR="00332AAC" w:rsidRPr="004E77FE" w:rsidRDefault="00696FDC" w:rsidP="004E77FE">
            <w:pPr>
              <w:jc w:val="left"/>
            </w:pPr>
            <w:r w:rsidRPr="004E77FE">
              <w:rPr>
                <w:b/>
                <w:bCs/>
              </w:rPr>
              <w:t>Etoile de Martin</w:t>
            </w:r>
            <w:r w:rsidR="00D407CE" w:rsidRPr="004E77FE">
              <w:t xml:space="preserve">  </w:t>
            </w:r>
            <w:r w:rsidR="00D407CE" w:rsidRPr="004E77FE">
              <w:br/>
              <w:t xml:space="preserve">Contact : </w:t>
            </w:r>
            <w:hyperlink r:id="rId47" w:history="1">
              <w:r w:rsidR="00D407CE" w:rsidRPr="004E77FE">
                <w:rPr>
                  <w:rStyle w:val="Lienhypertexte"/>
                </w:rPr>
                <w:t>https://www.letoiledemartin.org</w:t>
              </w:r>
            </w:hyperlink>
          </w:p>
        </w:tc>
      </w:tr>
    </w:tbl>
    <w:p w14:paraId="49A49C67" w14:textId="77777777" w:rsidR="00700685" w:rsidRPr="00700685" w:rsidRDefault="00700685" w:rsidP="00700685">
      <w:pPr>
        <w:rPr>
          <w:b/>
          <w:bCs/>
        </w:rPr>
      </w:pPr>
    </w:p>
    <w:p w14:paraId="4B110597" w14:textId="713C6359"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48"/>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tbl>
      <w:tblPr>
        <w:tblStyle w:val="Grilledutableau1"/>
        <w:tblW w:w="5000" w:type="pct"/>
        <w:tblLook w:val="04A0" w:firstRow="1" w:lastRow="0" w:firstColumn="1" w:lastColumn="0" w:noHBand="0" w:noVBand="1"/>
      </w:tblPr>
      <w:tblGrid>
        <w:gridCol w:w="9854"/>
      </w:tblGrid>
      <w:tr w:rsidR="00700685" w:rsidRPr="00700685" w14:paraId="5B5B0D51"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87DDF7" w14:textId="333879E4"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7" w:name="Note_traitement_données"/>
            <w:r w:rsidRPr="00700685">
              <w:rPr>
                <w:rFonts w:ascii="Arial Narrow" w:hAnsi="Arial Narrow" w:cs="Arial"/>
                <w:color w:val="000000" w:themeColor="text1"/>
                <w:sz w:val="36"/>
                <w:szCs w:val="36"/>
              </w:rPr>
              <w:lastRenderedPageBreak/>
              <w:t xml:space="preserve">Note d’information à destination des </w:t>
            </w:r>
            <w:r w:rsidR="009168AB">
              <w:rPr>
                <w:rFonts w:ascii="Arial Narrow" w:hAnsi="Arial Narrow" w:cs="Arial"/>
                <w:color w:val="000000" w:themeColor="text1"/>
                <w:sz w:val="36"/>
                <w:szCs w:val="36"/>
              </w:rPr>
              <w:t>parents</w:t>
            </w:r>
            <w:r w:rsidR="00A41F00">
              <w:rPr>
                <w:rFonts w:ascii="Arial Narrow" w:hAnsi="Arial Narrow" w:cs="Arial"/>
                <w:color w:val="000000" w:themeColor="text1"/>
                <w:sz w:val="36"/>
                <w:szCs w:val="36"/>
              </w:rPr>
              <w:t xml:space="preserve"> sur le traitement des données personnelles</w:t>
            </w:r>
            <w:bookmarkEnd w:id="57"/>
          </w:p>
        </w:tc>
      </w:tr>
    </w:tbl>
    <w:p w14:paraId="4F1ACC4B" w14:textId="77777777" w:rsidR="00700685" w:rsidRPr="00700685" w:rsidRDefault="00700685" w:rsidP="00700685"/>
    <w:p w14:paraId="53879BDD" w14:textId="2BD5C254" w:rsidR="0054190C" w:rsidRDefault="0054190C" w:rsidP="003B3571">
      <w:r w:rsidRPr="00211328">
        <w:t xml:space="preserve">Un médicament </w:t>
      </w:r>
      <w:r w:rsidR="00815EE3" w:rsidRPr="00211328">
        <w:t>dispensé</w:t>
      </w:r>
      <w:r w:rsidRPr="00211328">
        <w:t xml:space="preserve"> dans le cadre d’une autorisation d’accès précoce a été prescrit</w:t>
      </w:r>
      <w:r w:rsidR="009168AB">
        <w:t xml:space="preserve"> à votre enfant</w:t>
      </w:r>
      <w:r w:rsidRPr="00211328">
        <w:t xml:space="preserve">. Ceci implique un traitement de données personnelles sur </w:t>
      </w:r>
      <w:r w:rsidR="009168AB">
        <w:t>sa</w:t>
      </w:r>
      <w:r w:rsidRPr="00211328">
        <w:t xml:space="preserve"> santé. Ces données personnelles sont des informations qui portent sur </w:t>
      </w:r>
      <w:r w:rsidR="009168AB">
        <w:t>votre enfant</w:t>
      </w:r>
      <w:r w:rsidRPr="00211328">
        <w:t xml:space="preserve">, </w:t>
      </w:r>
      <w:r w:rsidR="009168AB">
        <w:t>sa</w:t>
      </w:r>
      <w:r w:rsidRPr="00211328">
        <w:t xml:space="preserve"> santé, </w:t>
      </w:r>
      <w:r w:rsidR="009168AB">
        <w:t>ses</w:t>
      </w:r>
      <w:r w:rsidRPr="00211328">
        <w:t xml:space="preserve"> habitudes de vie</w:t>
      </w:r>
      <w:r w:rsidR="003B3571">
        <w:t>.</w:t>
      </w:r>
    </w:p>
    <w:p w14:paraId="402C08F3" w14:textId="1BCDDD7F" w:rsidR="00E707AD" w:rsidRDefault="00E707AD" w:rsidP="003B3571">
      <w:r>
        <w:t xml:space="preserve">Ce document vous informe sur les données personnelles qui sont recueillies et leur traitement, c’est-à-dire l’utilisation qui en sera faite. Le responsable du traitement des données est </w:t>
      </w:r>
      <w:sdt>
        <w:sdtPr>
          <w:id w:val="1960607470"/>
          <w:placeholder>
            <w:docPart w:val="7450727E32AA4327997EE3D4C4AFD5D3"/>
          </w:placeholder>
        </w:sdtPr>
        <w:sdtEndPr/>
        <w:sdtContent>
          <w:r w:rsidR="00A747BA">
            <w:t xml:space="preserve">ORPHELIA Pharma </w:t>
          </w:r>
        </w:sdtContent>
      </w:sdt>
      <w:r>
        <w:t xml:space="preserve"> en tant que laboratoire titulaire de l’autorisation d’accès précoce.</w:t>
      </w:r>
    </w:p>
    <w:p w14:paraId="26CF990A" w14:textId="77777777" w:rsidR="0054190C" w:rsidRDefault="0054190C" w:rsidP="003B3571"/>
    <w:p w14:paraId="73C8068A" w14:textId="74E950D5"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sidR="00CF4007">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w:t>
      </w:r>
      <w:r w:rsidR="00CF4007">
        <w:rPr>
          <w:rFonts w:ascii="Arial Narrow" w:eastAsiaTheme="majorEastAsia" w:hAnsi="Arial Narrow" w:cstheme="majorBidi"/>
          <w:bCs/>
          <w:color w:val="000000" w:themeColor="text1"/>
          <w:sz w:val="36"/>
          <w:szCs w:val="26"/>
        </w:rPr>
        <w:t xml:space="preserve"> de votre enfant</w:t>
      </w:r>
      <w:r w:rsidRPr="00700685">
        <w:rPr>
          <w:rFonts w:ascii="Arial Narrow" w:eastAsiaTheme="majorEastAsia" w:hAnsi="Arial Narrow" w:cstheme="majorBidi"/>
          <w:bCs/>
          <w:color w:val="000000" w:themeColor="text1"/>
          <w:sz w:val="36"/>
          <w:szCs w:val="26"/>
        </w:rPr>
        <w:t> ?</w:t>
      </w:r>
    </w:p>
    <w:p w14:paraId="5BAFCEB2" w14:textId="628FB60F" w:rsidR="00700685" w:rsidRPr="00700685" w:rsidRDefault="00700685" w:rsidP="00700685">
      <w:r w:rsidRPr="00700685">
        <w:t>Pour pouvoir obtenir une autorisation d’accès précoce, un médicament doit remplir plusieurs critères : présenter plus de bénéfices que de risques, être présumé innovant, etc</w:t>
      </w:r>
      <w:r w:rsidR="00FD6EA6">
        <w:t xml:space="preserve"> </w:t>
      </w:r>
      <w:r w:rsidR="00A32061">
        <w:rPr>
          <w:rStyle w:val="Appelnotedebasdep"/>
        </w:rPr>
        <w:footnoteReference w:id="5"/>
      </w:r>
      <w:r w:rsidRPr="00700685">
        <w:t xml:space="preserve">. </w:t>
      </w:r>
      <w:r w:rsidR="00CF4007">
        <w:t>Les</w:t>
      </w:r>
      <w:r w:rsidRPr="00700685">
        <w:t xml:space="preserve"> données personnelles </w:t>
      </w:r>
      <w:r w:rsidR="00CF4007">
        <w:t xml:space="preserve">de votre enfant </w:t>
      </w:r>
      <w:r w:rsidRPr="00700685">
        <w:t xml:space="preserve">et en particulier les informations sur </w:t>
      </w:r>
      <w:r w:rsidR="00CF4007">
        <w:t>sa</w:t>
      </w:r>
      <w:r w:rsidRPr="00700685">
        <w:t xml:space="preserve"> qualité de vie </w:t>
      </w:r>
      <w:r w:rsidR="00FD6EA6">
        <w:t xml:space="preserve">avec le </w:t>
      </w:r>
      <w:r w:rsidRPr="00700685">
        <w:t xml:space="preserve">traitement, </w:t>
      </w:r>
      <w:r w:rsidR="003C647B" w:rsidRPr="00700685">
        <w:t>permettron</w:t>
      </w:r>
      <w:r w:rsidR="003C647B">
        <w:t>t</w:t>
      </w:r>
      <w:r w:rsidR="003C647B" w:rsidRPr="00700685">
        <w:t xml:space="preserve"> </w:t>
      </w:r>
      <w:r w:rsidRPr="00700685">
        <w:t xml:space="preserve">d’évaluer en continu si ces critères sont toujours remplis. </w:t>
      </w:r>
    </w:p>
    <w:p w14:paraId="02997888" w14:textId="4E495AD4" w:rsidR="00700685" w:rsidRPr="00700685" w:rsidRDefault="00A41F00" w:rsidP="00700685">
      <w:r>
        <w:t>À</w:t>
      </w:r>
      <w:r w:rsidR="00700685" w:rsidRPr="00700685">
        <w:t xml:space="preserve"> terme, </w:t>
      </w:r>
      <w:r w:rsidR="0014546D">
        <w:t>elles permettron</w:t>
      </w:r>
      <w:r w:rsidR="009E3AE1">
        <w:t>t</w:t>
      </w:r>
      <w:r w:rsidR="0014546D">
        <w:t xml:space="preserve"> aussi d’</w:t>
      </w:r>
      <w:r w:rsidR="00700685" w:rsidRPr="00700685">
        <w:t xml:space="preserve">évaluer </w:t>
      </w:r>
      <w:r w:rsidR="0060551A">
        <w:t>l</w:t>
      </w:r>
      <w:r w:rsidR="00700685" w:rsidRPr="00700685">
        <w:t>e médicament en vue de sa prise en charge par l’Assurance maladie.</w:t>
      </w:r>
    </w:p>
    <w:p w14:paraId="7A48223F" w14:textId="77777777" w:rsidR="00640300" w:rsidRDefault="00640300" w:rsidP="00640300">
      <w:pPr>
        <w:pStyle w:val="Titre2"/>
        <w:numPr>
          <w:ilvl w:val="0"/>
          <w:numId w:val="0"/>
        </w:numPr>
      </w:pPr>
    </w:p>
    <w:p w14:paraId="1D67B491" w14:textId="258D88F3" w:rsidR="00640300" w:rsidRPr="006E4929" w:rsidRDefault="00096E9C" w:rsidP="00640300">
      <w:pPr>
        <w:pStyle w:val="Titre2"/>
        <w:numPr>
          <w:ilvl w:val="0"/>
          <w:numId w:val="0"/>
        </w:numPr>
      </w:pPr>
      <w:r>
        <w:t>Les</w:t>
      </w:r>
      <w:r w:rsidR="00640300" w:rsidRPr="006E4929">
        <w:t xml:space="preserve"> données personnelles </w:t>
      </w:r>
      <w:r>
        <w:t xml:space="preserve">de votre enfant </w:t>
      </w:r>
      <w:r w:rsidR="00640300" w:rsidRPr="006E4929">
        <w:t xml:space="preserve">pourront-elles être </w:t>
      </w:r>
      <w:r w:rsidR="00640300">
        <w:t>ré</w:t>
      </w:r>
      <w:r w:rsidR="00640300" w:rsidRPr="006E4929">
        <w:t>utilisées </w:t>
      </w:r>
      <w:r w:rsidR="00640300">
        <w:t xml:space="preserve">par la suite </w:t>
      </w:r>
      <w:r w:rsidR="00640300" w:rsidRPr="006E4929">
        <w:t>?</w:t>
      </w:r>
    </w:p>
    <w:p w14:paraId="38CAD269" w14:textId="2ECFFBF7" w:rsidR="009B6986" w:rsidRDefault="00096E9C" w:rsidP="00640300">
      <w:pPr>
        <w:spacing w:after="120"/>
        <w:ind w:right="215"/>
        <w:textAlignment w:val="baseline"/>
      </w:pPr>
      <w:r>
        <w:t>Ses</w:t>
      </w:r>
      <w:r w:rsidR="00640300" w:rsidRPr="0093672E">
        <w:t xml:space="preserve"> données personnelles pourront également être utilisées ensuite pour faire de la recherche</w:t>
      </w:r>
      <w:r w:rsidR="00640300">
        <w:t>, étude ou de l’évaluation</w:t>
      </w:r>
      <w:r w:rsidR="00640300" w:rsidRPr="0093672E">
        <w:t xml:space="preserve"> dans le domaine de la santé. </w:t>
      </w:r>
    </w:p>
    <w:p w14:paraId="49D5C0AD" w14:textId="78EBB7E0" w:rsidR="00517386" w:rsidRDefault="00640300" w:rsidP="00640300">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rsidR="00DD206B">
        <w:t>,</w:t>
      </w:r>
      <w:r w:rsidRPr="0093672E">
        <w:t xml:space="preserve"> elles pourront être utilisées de manière complémentaire avec d’autres données </w:t>
      </w:r>
      <w:r w:rsidR="0046559B">
        <w:t>le</w:t>
      </w:r>
      <w:r w:rsidRPr="0093672E">
        <w:t xml:space="preserve"> concernant.</w:t>
      </w:r>
      <w:r>
        <w:t xml:space="preserve"> Cela signifie que </w:t>
      </w:r>
      <w:r w:rsidR="0046559B">
        <w:t>ses</w:t>
      </w:r>
      <w:r>
        <w:t xml:space="preserve"> données personnelles collectées au titre de l’accès précoce pourront être croisé</w:t>
      </w:r>
      <w:r w:rsidR="00EE4A18">
        <w:t>e</w:t>
      </w:r>
      <w:r>
        <w:t xml:space="preserve">s avec des données du </w:t>
      </w:r>
      <w:r w:rsidR="00DD206B">
        <w:t>s</w:t>
      </w:r>
      <w:r>
        <w:t>ystème national des données de santé</w:t>
      </w:r>
      <w:r w:rsidRPr="16227327">
        <w:t xml:space="preserve"> </w:t>
      </w:r>
      <w:r w:rsidRPr="4CB7D07E">
        <w:t>(SNDS),</w:t>
      </w:r>
      <w:r>
        <w:t xml:space="preserve"> qui réunit plusieurs bases de données de santé (telles que les données de </w:t>
      </w:r>
      <w:r w:rsidR="00AC5F2D">
        <w:t xml:space="preserve">l’Assurance </w:t>
      </w:r>
      <w:r>
        <w:t xml:space="preserve">maladie et des hôpitaux). </w:t>
      </w:r>
    </w:p>
    <w:p w14:paraId="2E86D440" w14:textId="3CE21F40" w:rsidR="00640300" w:rsidRDefault="00640300" w:rsidP="00640300">
      <w:pPr>
        <w:spacing w:after="120"/>
        <w:ind w:right="215"/>
        <w:textAlignment w:val="baseline"/>
      </w:pPr>
      <w:r w:rsidRPr="00616A0A">
        <w:t>Vous pouvez vous opposer à cette réutilisation à des fins de recherche</w:t>
      </w:r>
      <w:r>
        <w:t xml:space="preserve"> auprès du médecin prescripteur du médicament en accès précoce</w:t>
      </w:r>
      <w:r w:rsidRPr="00616A0A">
        <w:t>.</w:t>
      </w:r>
    </w:p>
    <w:p w14:paraId="05897039" w14:textId="7DDF23F4" w:rsidR="00640300" w:rsidRPr="00087A5C" w:rsidRDefault="00640300" w:rsidP="00640300">
      <w:pPr>
        <w:spacing w:after="120"/>
        <w:ind w:right="215"/>
        <w:textAlignment w:val="baseline"/>
      </w:pPr>
      <w:r w:rsidRPr="0093672E">
        <w:t>Les informations relatives à une nouvelle recherche à partir de</w:t>
      </w:r>
      <w:r w:rsidR="0046559B">
        <w:t>s</w:t>
      </w:r>
      <w:r w:rsidRPr="0093672E">
        <w:t xml:space="preserve"> données</w:t>
      </w:r>
      <w:r w:rsidR="00483B0C">
        <w:t xml:space="preserve"> de votre enfant</w:t>
      </w:r>
      <w:r w:rsidRPr="0093672E">
        <w:t xml:space="preserve"> seront disponibles sur le site du </w:t>
      </w:r>
      <w:r w:rsidRPr="002B4612">
        <w:rPr>
          <w:i/>
          <w:iCs/>
        </w:rPr>
        <w:t>Health Data Hub</w:t>
      </w:r>
      <w:r w:rsidRPr="0093672E">
        <w:t xml:space="preserve"> qui publie un résumé du protocole de recherche pour tous les projets qui lui sont soumis : </w:t>
      </w:r>
      <w:hyperlink r:id="rId49" w:history="1">
        <w:r w:rsidRPr="0093672E">
          <w:rPr>
            <w:rStyle w:val="Lienhypertexte"/>
          </w:rPr>
          <w:t>https://www.health-data-hub.fr/projets</w:t>
        </w:r>
      </w:hyperlink>
      <w:r>
        <w:rPr>
          <w:rStyle w:val="Lienhypertexte"/>
        </w:rPr>
        <w:t xml:space="preserve"> </w:t>
      </w:r>
    </w:p>
    <w:p w14:paraId="3CB1A460" w14:textId="77777777" w:rsidR="009A3AF2" w:rsidRPr="00087A5C" w:rsidRDefault="009A3AF2" w:rsidP="00640300">
      <w:pPr>
        <w:spacing w:after="120"/>
        <w:ind w:right="215"/>
        <w:textAlignment w:val="baseline"/>
      </w:pPr>
    </w:p>
    <w:p w14:paraId="0ECDD752"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 xml:space="preserve">Sur quelle loi se fonde le traitement des données ? </w:t>
      </w:r>
    </w:p>
    <w:p w14:paraId="09CA0FE0" w14:textId="7F43EA37" w:rsidR="00700685" w:rsidRPr="00BA4A27" w:rsidRDefault="00700685" w:rsidP="00700685">
      <w:r w:rsidRPr="00BA4A27">
        <w:t>Ce traitement de données est fondé sur une obligation légale à la charge de l’industriel</w:t>
      </w:r>
      <w:r w:rsidR="00E10831">
        <w:t>, responsable du traitement</w:t>
      </w:r>
      <w:r w:rsidR="046F0C29">
        <w:t>,</w:t>
      </w:r>
      <w:r w:rsidRPr="00BA4A27">
        <w:t xml:space="preserve">(article 6.1.c du </w:t>
      </w:r>
      <w:hyperlink r:id="rId50">
        <w:r w:rsidRPr="5E50316D">
          <w:rPr>
            <w:color w:val="004990"/>
            <w:u w:val="single"/>
          </w:rPr>
          <w:t>RGPD</w:t>
        </w:r>
      </w:hyperlink>
      <w:r w:rsidRPr="00BA4A27">
        <w:t xml:space="preserve">) telle que prévue aux articles </w:t>
      </w:r>
      <w:hyperlink r:id="rId51">
        <w:r w:rsidRPr="5E50316D">
          <w:rPr>
            <w:color w:val="004990"/>
            <w:u w:val="single"/>
          </w:rPr>
          <w:t xml:space="preserve">L. 5121-12 et suivants du </w:t>
        </w:r>
        <w:r w:rsidR="002B4612">
          <w:rPr>
            <w:color w:val="004990"/>
            <w:u w:val="single"/>
          </w:rPr>
          <w:t>C</w:t>
        </w:r>
        <w:r w:rsidR="002B4612" w:rsidRPr="5E50316D">
          <w:rPr>
            <w:color w:val="004990"/>
            <w:u w:val="single"/>
          </w:rPr>
          <w:t xml:space="preserve">ode </w:t>
        </w:r>
        <w:r w:rsidRPr="5E50316D">
          <w:rPr>
            <w:color w:val="004990"/>
            <w:u w:val="single"/>
          </w:rPr>
          <w:t>de la santé publique</w:t>
        </w:r>
      </w:hyperlink>
      <w:r w:rsidRPr="00BA4A27">
        <w:t xml:space="preserve"> relatifs au dispositif d’accès précoce aux médicaments. </w:t>
      </w:r>
    </w:p>
    <w:p w14:paraId="27CFC8DC" w14:textId="3A9B0353" w:rsidR="00700685" w:rsidRPr="00BA4A27" w:rsidRDefault="00700685" w:rsidP="00700685">
      <w:r w:rsidRPr="00BA4A27">
        <w:t>La collecte de données de santé est justifiée par un intérêt public dans le domaine de la santé (ar-ticle 9.2.i</w:t>
      </w:r>
      <w:r w:rsidRPr="00BA4A27" w:rsidDel="00410D42">
        <w:t>)</w:t>
      </w:r>
      <w:r w:rsidRPr="00BA4A27">
        <w:t xml:space="preserve"> du RGPD). </w:t>
      </w:r>
    </w:p>
    <w:p w14:paraId="69597A82" w14:textId="77777777" w:rsidR="00700685" w:rsidRPr="00700685" w:rsidRDefault="00700685" w:rsidP="00700685"/>
    <w:p w14:paraId="46869596" w14:textId="023070E6"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C4FE7D7" w14:textId="7421E08C" w:rsidR="00332644" w:rsidRPr="0093672E" w:rsidRDefault="00332644" w:rsidP="00332644">
      <w:r w:rsidRPr="0093672E">
        <w:t xml:space="preserve">Votre médecin </w:t>
      </w:r>
      <w:r w:rsidR="00220E79">
        <w:t>et</w:t>
      </w:r>
      <w:r w:rsidRPr="0093672E">
        <w:t xml:space="preserve"> le pharmacien </w:t>
      </w:r>
      <w:r w:rsidRPr="0080090E">
        <w:t xml:space="preserve">qui vous a donné le médicament </w:t>
      </w:r>
      <w:r w:rsidR="007A6A6A" w:rsidRPr="0080090E">
        <w:t>ser</w:t>
      </w:r>
      <w:r w:rsidR="007A6A6A">
        <w:t>ont</w:t>
      </w:r>
      <w:r w:rsidR="007A6A6A" w:rsidRPr="0080090E">
        <w:t xml:space="preserve"> </w:t>
      </w:r>
      <w:r w:rsidRPr="0080090E">
        <w:t>amené</w:t>
      </w:r>
      <w:r w:rsidR="007A6A6A">
        <w:t>s</w:t>
      </w:r>
      <w:r w:rsidRPr="0080090E">
        <w:t xml:space="preserve"> à collecter les données personnelles suivantes </w:t>
      </w:r>
      <w:r w:rsidR="00483B0C">
        <w:t xml:space="preserve">concernant votre enfant </w:t>
      </w:r>
      <w:r w:rsidRPr="0080090E">
        <w:t>autant que de besoin aux fins de transmission au laboratoire pharmaceutique</w:t>
      </w:r>
      <w:r>
        <w:t xml:space="preserve"> </w:t>
      </w:r>
      <w:r w:rsidRPr="0093672E">
        <w:t xml:space="preserve">: </w:t>
      </w:r>
    </w:p>
    <w:p w14:paraId="307E08DC" w14:textId="79BE15CE" w:rsidR="00332644" w:rsidRPr="0093672E" w:rsidRDefault="00483B0C" w:rsidP="008912E3">
      <w:pPr>
        <w:pStyle w:val="Paragraphedeliste"/>
        <w:ind w:left="426" w:hanging="284"/>
      </w:pPr>
      <w:r>
        <w:t>son</w:t>
      </w:r>
      <w:r w:rsidR="00332644" w:rsidRPr="0093672E">
        <w:t xml:space="preserve"> identification : numéro, </w:t>
      </w:r>
      <w:r w:rsidR="00332644" w:rsidRPr="00063A31">
        <w:t xml:space="preserve">les trois premières lettres de </w:t>
      </w:r>
      <w:r>
        <w:t>son</w:t>
      </w:r>
      <w:r w:rsidR="00332644" w:rsidRPr="00063A31">
        <w:t xml:space="preserve"> nom et les deux premières lettres de </w:t>
      </w:r>
      <w:r>
        <w:t>son</w:t>
      </w:r>
      <w:r w:rsidR="00332644" w:rsidRPr="00063A31">
        <w:t xml:space="preserve"> prénom,</w:t>
      </w:r>
      <w:r w:rsidR="00332644">
        <w:t xml:space="preserve"> </w:t>
      </w:r>
      <w:r w:rsidR="00332644" w:rsidRPr="0093672E">
        <w:t>sexe, poids, taille, âge</w:t>
      </w:r>
      <w:r w:rsidR="00302236">
        <w:t xml:space="preserve">, </w:t>
      </w:r>
      <w:r w:rsidR="00332644" w:rsidRPr="0093672E">
        <w:t>date de naissance complète</w:t>
      </w:r>
      <w:r w:rsidR="00302236">
        <w:t xml:space="preserve"> </w:t>
      </w:r>
      <w:r w:rsidR="00332644" w:rsidRPr="0093672E">
        <w:t>;</w:t>
      </w:r>
    </w:p>
    <w:p w14:paraId="6E26AD05" w14:textId="61223F7E" w:rsidR="00332644" w:rsidRPr="0093672E" w:rsidRDefault="00332644" w:rsidP="008912E3">
      <w:pPr>
        <w:pStyle w:val="Paragraphedeliste"/>
        <w:ind w:left="426" w:hanging="284"/>
      </w:pPr>
      <w:r w:rsidRPr="0093672E">
        <w:t xml:space="preserve">les informations relatives à </w:t>
      </w:r>
      <w:r w:rsidR="00302236">
        <w:t>son</w:t>
      </w:r>
      <w:r w:rsidRPr="0093672E">
        <w:t xml:space="preserve"> état de santé : notamment l’histoire de </w:t>
      </w:r>
      <w:r w:rsidR="00302236">
        <w:t>sa</w:t>
      </w:r>
      <w:r w:rsidRPr="0093672E">
        <w:t xml:space="preserve"> maladie, </w:t>
      </w:r>
      <w:r w:rsidR="00302236">
        <w:t>ses</w:t>
      </w:r>
      <w:r w:rsidRPr="0093672E">
        <w:t xml:space="preserve"> antécédents personnels ou familiaux, </w:t>
      </w:r>
      <w:r w:rsidR="00302236">
        <w:t>ses</w:t>
      </w:r>
      <w:r w:rsidRPr="0093672E">
        <w:t xml:space="preserve"> </w:t>
      </w:r>
      <w:r w:rsidR="00BF746A">
        <w:t>autres maladies ou traitements</w:t>
      </w:r>
      <w:r w:rsidRPr="0093672E">
        <w:t xml:space="preserve"> ; </w:t>
      </w:r>
    </w:p>
    <w:p w14:paraId="5CC8957F" w14:textId="3A00D9D9" w:rsidR="00332644" w:rsidRPr="0093672E" w:rsidRDefault="00332644" w:rsidP="008912E3">
      <w:pPr>
        <w:pStyle w:val="Paragraphedeliste"/>
        <w:ind w:left="426" w:hanging="284"/>
      </w:pPr>
      <w:r w:rsidRPr="0093672E">
        <w:t>les informations relatives aux conditions d’utilisation du médicament impliquant notamment : l’identification des professionnels de santé </w:t>
      </w:r>
      <w:r w:rsidR="00302236">
        <w:t>le</w:t>
      </w:r>
      <w:r w:rsidRPr="0093672E">
        <w:t xml:space="preserve"> prenant en charge (médecins prescripteurs et pharmaciens dispensateurs, etc.), </w:t>
      </w:r>
      <w:r w:rsidR="00302236">
        <w:t>ses</w:t>
      </w:r>
      <w:r w:rsidRPr="0093672E">
        <w:t xml:space="preserve"> autres traitements, les informations relatives aux modalités de prescription et d’utilisation du médicament ;</w:t>
      </w:r>
    </w:p>
    <w:p w14:paraId="161C0C92" w14:textId="023070E6" w:rsidR="00332644" w:rsidRPr="0093672E" w:rsidRDefault="00332644" w:rsidP="008912E3">
      <w:pPr>
        <w:pStyle w:val="Paragraphedeliste"/>
        <w:ind w:left="426" w:hanging="284"/>
      </w:pPr>
      <w:r w:rsidRPr="0093672E">
        <w:t>l’efficacité du médicament ;</w:t>
      </w:r>
    </w:p>
    <w:p w14:paraId="4D1AF1F0" w14:textId="0F2B6489" w:rsidR="00332644" w:rsidRPr="0093672E" w:rsidRDefault="00332644" w:rsidP="008912E3">
      <w:pPr>
        <w:pStyle w:val="Paragraphedeliste"/>
        <w:ind w:left="426" w:hanging="284"/>
      </w:pPr>
      <w:r w:rsidRPr="0093672E">
        <w:t>la nature et la fréquence des effets indésirables du médicament </w:t>
      </w:r>
      <w:r w:rsidR="006228E4">
        <w:t xml:space="preserve">(ce sont les conséquences inattendues et désagréables du traitement </w:t>
      </w:r>
      <w:r w:rsidR="00E82C6A">
        <w:t xml:space="preserve">que votre enfant </w:t>
      </w:r>
      <w:r w:rsidR="006228E4">
        <w:t>pourr</w:t>
      </w:r>
      <w:r w:rsidR="00E82C6A">
        <w:t>ait</w:t>
      </w:r>
      <w:r w:rsidR="006228E4">
        <w:t xml:space="preserve"> ressentir : douleur, nausées, diarrhées, etc.)</w:t>
      </w:r>
      <w:r w:rsidR="46783716">
        <w:t xml:space="preserve"> </w:t>
      </w:r>
      <w:r>
        <w:t>;</w:t>
      </w:r>
    </w:p>
    <w:p w14:paraId="1DC0672C" w14:textId="5A048FCC" w:rsidR="00332644" w:rsidRPr="0093672E" w:rsidRDefault="00332644" w:rsidP="008912E3">
      <w:pPr>
        <w:pStyle w:val="Paragraphedeliste"/>
        <w:ind w:left="426" w:hanging="284"/>
      </w:pPr>
      <w:r w:rsidRPr="0093672E">
        <w:t xml:space="preserve">les motifs des éventuels arrêts de traitement. </w:t>
      </w:r>
    </w:p>
    <w:p w14:paraId="7E59403E" w14:textId="77777777" w:rsidR="003A40B3" w:rsidRDefault="003A40B3" w:rsidP="006776C5">
      <w:pPr>
        <w:pStyle w:val="Paragraphedeliste"/>
        <w:numPr>
          <w:ilvl w:val="0"/>
          <w:numId w:val="0"/>
        </w:numPr>
        <w:ind w:left="680"/>
      </w:pPr>
    </w:p>
    <w:p w14:paraId="4ACE6168" w14:textId="41E0E38C" w:rsidR="00700685" w:rsidRDefault="003D2261" w:rsidP="00700685">
      <w:r w:rsidRPr="0093672E">
        <w:t>Vous pourrez également être invité à compléter vous-même des questionnaires relatifs à votre qualité de vie</w:t>
      </w:r>
      <w:r w:rsidR="005F3302">
        <w:t xml:space="preserve"> de votre enfant.</w:t>
      </w:r>
    </w:p>
    <w:p w14:paraId="67FE02EE" w14:textId="77777777" w:rsidR="005F3302" w:rsidRPr="00700685" w:rsidRDefault="005F3302" w:rsidP="00700685"/>
    <w:p w14:paraId="6A7BBC21"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57806BCA" w14:textId="0127DF54" w:rsidR="00190468" w:rsidRDefault="00190468" w:rsidP="00190468">
      <w:r w:rsidRPr="0093672E">
        <w:t xml:space="preserve">Toutes ces informations confidentielles seront transmises </w:t>
      </w:r>
      <w:r>
        <w:t xml:space="preserve">aux personnels habilités de </w:t>
      </w:r>
      <w:sdt>
        <w:sdtPr>
          <w:id w:val="378677699"/>
          <w:placeholder>
            <w:docPart w:val="AE06E6396334468898922B9B7840A1CB"/>
          </w:placeholder>
        </w:sdtPr>
        <w:sdtEndPr/>
        <w:sdtContent>
          <w:r w:rsidR="00C21951">
            <w:t>ORPHELIA Pharma</w:t>
          </w:r>
        </w:sdtContent>
      </w:sdt>
      <w:r w:rsidRPr="0093672E">
        <w:t xml:space="preserve"> et ses éventuels sous-traitants (société de recherche sous contrat) </w:t>
      </w:r>
      <w:r>
        <w:t xml:space="preserve">sous une forme pseudomysées. </w:t>
      </w:r>
      <w:r w:rsidR="0016517B">
        <w:t>Votre enfant</w:t>
      </w:r>
      <w:r w:rsidRPr="0093672E">
        <w:t xml:space="preserve"> ne </w:t>
      </w:r>
      <w:r w:rsidR="0016517B">
        <w:t>sera</w:t>
      </w:r>
      <w:r w:rsidRPr="0093672E">
        <w:t xml:space="preserve"> identifié que par les trois premières lettres de </w:t>
      </w:r>
      <w:r w:rsidR="00DD6406">
        <w:t>son</w:t>
      </w:r>
      <w:r w:rsidRPr="0093672E">
        <w:t xml:space="preserve"> nom et les deux premières lettres de </w:t>
      </w:r>
      <w:r w:rsidR="00DD6406">
        <w:t>son</w:t>
      </w:r>
      <w:r w:rsidRPr="0093672E">
        <w:t xml:space="preserve"> prénom, ainsi que par </w:t>
      </w:r>
      <w:r w:rsidR="00DD6406">
        <w:t>son</w:t>
      </w:r>
      <w:r w:rsidRPr="0093672E">
        <w:t xml:space="preserve"> âge. </w:t>
      </w:r>
    </w:p>
    <w:p w14:paraId="39ADD10D" w14:textId="040BEB29" w:rsidR="00190468" w:rsidRPr="005F3302" w:rsidRDefault="00190468" w:rsidP="00B002CD">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w:t>
      </w:r>
      <w:r w:rsidRPr="005F3302">
        <w:rPr>
          <w:sz w:val="22"/>
          <w:szCs w:val="22"/>
        </w:rPr>
        <w:t xml:space="preserve">transmis par le laboratoire </w:t>
      </w:r>
      <w:sdt>
        <w:sdtPr>
          <w:rPr>
            <w:sz w:val="22"/>
            <w:szCs w:val="22"/>
          </w:rPr>
          <w:id w:val="-1756512848"/>
          <w:placeholder>
            <w:docPart w:val="26D9DF6D96D444AAB6A41E8838744B7E"/>
          </w:placeholder>
        </w:sdtPr>
        <w:sdtEndPr/>
        <w:sdtContent>
          <w:r w:rsidR="00C21951" w:rsidRPr="005F3302">
            <w:rPr>
              <w:sz w:val="22"/>
              <w:szCs w:val="22"/>
            </w:rPr>
            <w:t>ORPHELIA Pharma</w:t>
          </w:r>
        </w:sdtContent>
      </w:sdt>
      <w:r w:rsidRPr="005F3302">
        <w:rPr>
          <w:sz w:val="22"/>
          <w:szCs w:val="22"/>
        </w:rPr>
        <w:t xml:space="preserve"> à la HAS, aux ministres chargés de la </w:t>
      </w:r>
      <w:r w:rsidR="00873C8E" w:rsidRPr="005F3302">
        <w:rPr>
          <w:sz w:val="22"/>
          <w:szCs w:val="22"/>
        </w:rPr>
        <w:t>S</w:t>
      </w:r>
      <w:r w:rsidRPr="005F3302">
        <w:rPr>
          <w:sz w:val="22"/>
          <w:szCs w:val="22"/>
        </w:rPr>
        <w:t xml:space="preserve">anté et de la </w:t>
      </w:r>
      <w:r w:rsidR="00071238" w:rsidRPr="005F3302">
        <w:rPr>
          <w:sz w:val="22"/>
          <w:szCs w:val="22"/>
        </w:rPr>
        <w:t>S</w:t>
      </w:r>
      <w:r w:rsidRPr="005F3302">
        <w:rPr>
          <w:sz w:val="22"/>
          <w:szCs w:val="22"/>
        </w:rPr>
        <w:t>écurité sociale</w:t>
      </w:r>
      <w:r w:rsidR="0045252B" w:rsidRPr="005F3302">
        <w:rPr>
          <w:sz w:val="22"/>
          <w:szCs w:val="22"/>
        </w:rPr>
        <w:t xml:space="preserve"> </w:t>
      </w:r>
      <w:sdt>
        <w:sdtPr>
          <w:rPr>
            <w:sz w:val="22"/>
            <w:szCs w:val="22"/>
          </w:rPr>
          <w:id w:val="1722324796"/>
          <w:placeholder>
            <w:docPart w:val="94E1D31963EF4A67944250686A44A692"/>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00104F49" w:rsidRPr="005F3302">
            <w:rPr>
              <w:sz w:val="22"/>
              <w:szCs w:val="22"/>
            </w:rPr>
            <w:t xml:space="preserve"> et à l’Agence nationale de la sécurité des médicaments</w:t>
          </w:r>
        </w:sdtContent>
      </w:sdt>
      <w:r w:rsidR="00285800" w:rsidRPr="005F3302">
        <w:rPr>
          <w:sz w:val="22"/>
          <w:szCs w:val="22"/>
        </w:rPr>
        <w:t xml:space="preserve"> </w:t>
      </w:r>
      <w:r w:rsidR="427F3F6D" w:rsidRPr="005F3302">
        <w:rPr>
          <w:sz w:val="22"/>
          <w:szCs w:val="22"/>
        </w:rPr>
        <w:t>ainsi</w:t>
      </w:r>
      <w:r w:rsidR="00224CF2" w:rsidRPr="005F3302">
        <w:rPr>
          <w:sz w:val="22"/>
          <w:szCs w:val="22"/>
        </w:rPr>
        <w:t xml:space="preserve"> </w:t>
      </w:r>
      <w:r w:rsidRPr="005F3302">
        <w:rPr>
          <w:sz w:val="22"/>
          <w:szCs w:val="22"/>
        </w:rPr>
        <w:t xml:space="preserve">qu’au </w:t>
      </w:r>
      <w:r w:rsidR="00071238" w:rsidRPr="005F3302">
        <w:rPr>
          <w:sz w:val="22"/>
          <w:szCs w:val="22"/>
        </w:rPr>
        <w:t>c</w:t>
      </w:r>
      <w:r w:rsidRPr="005F3302">
        <w:rPr>
          <w:sz w:val="22"/>
          <w:szCs w:val="22"/>
        </w:rPr>
        <w:t xml:space="preserve">entre </w:t>
      </w:r>
      <w:r w:rsidR="00071238" w:rsidRPr="005F3302">
        <w:rPr>
          <w:sz w:val="22"/>
          <w:szCs w:val="22"/>
        </w:rPr>
        <w:t>r</w:t>
      </w:r>
      <w:r w:rsidRPr="005F3302">
        <w:rPr>
          <w:sz w:val="22"/>
          <w:szCs w:val="22"/>
        </w:rPr>
        <w:t xml:space="preserve">égional de </w:t>
      </w:r>
      <w:r w:rsidR="00071238" w:rsidRPr="005F3302">
        <w:rPr>
          <w:sz w:val="22"/>
          <w:szCs w:val="22"/>
        </w:rPr>
        <w:t>p</w:t>
      </w:r>
      <w:r w:rsidRPr="005F3302">
        <w:rPr>
          <w:sz w:val="22"/>
          <w:szCs w:val="22"/>
        </w:rPr>
        <w:t>harmacovigilance désigné pour assurer au niveau national le suivi de l’accès précoce</w:t>
      </w:r>
      <w:r w:rsidR="1DDFD111" w:rsidRPr="005F3302">
        <w:rPr>
          <w:sz w:val="22"/>
          <w:szCs w:val="22"/>
        </w:rPr>
        <w:t>.</w:t>
      </w:r>
    </w:p>
    <w:p w14:paraId="5C39A9FA" w14:textId="77777777" w:rsidR="00190468" w:rsidRPr="0093672E" w:rsidRDefault="00190468" w:rsidP="00190468">
      <w:r w:rsidRPr="0093672E">
        <w:t>Le résumé de ces rapports est également susceptible d’être adressé aux médecins qui ont prescrit le médicament, aux pharmaciens qui l'ont délivré ainsi qu’aux centres antipoison.</w:t>
      </w:r>
    </w:p>
    <w:p w14:paraId="2B3AB5E3" w14:textId="4B1392CE" w:rsidR="00190468" w:rsidRPr="0093672E" w:rsidRDefault="00190468" w:rsidP="00190468">
      <w:r w:rsidRPr="0093672E">
        <w:lastRenderedPageBreak/>
        <w:t>Cette synthèse, ce rapport et ce résumé ne comprendront aucune information permettant d</w:t>
      </w:r>
      <w:r w:rsidR="005F3302">
        <w:t>’</w:t>
      </w:r>
      <w:r w:rsidRPr="0093672E">
        <w:t>identifier</w:t>
      </w:r>
      <w:r w:rsidR="005F3302">
        <w:t xml:space="preserve"> votre enfant</w:t>
      </w:r>
    </w:p>
    <w:p w14:paraId="0261A1FE" w14:textId="77777777" w:rsidR="00700685" w:rsidRPr="00700685" w:rsidRDefault="00700685" w:rsidP="00700685">
      <w:pPr>
        <w:rPr>
          <w:b/>
          <w:bCs/>
        </w:rPr>
      </w:pPr>
    </w:p>
    <w:p w14:paraId="7690338F" w14:textId="16BF0109" w:rsidR="00700685" w:rsidRPr="00700685" w:rsidRDefault="00700685" w:rsidP="00700685">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sidR="00071238">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04A85C73" w14:textId="3B68AD00" w:rsidR="000E7409" w:rsidRPr="0093672E" w:rsidRDefault="005F3302" w:rsidP="000E7409">
      <w:r>
        <w:t>Les données de votre enfant</w:t>
      </w:r>
      <w:r w:rsidR="000E7409" w:rsidRPr="0093672E">
        <w:t xml:space="preserve"> pourront faire l’objet d’un transfert vers </w:t>
      </w:r>
      <w:r w:rsidR="000E7409" w:rsidRPr="00063A31">
        <w:t>des organismes établis en dehors de l’Union européenne lorsque le transfert est strictement nécessaire à la mise en œuvre du traitement de vos donnée</w:t>
      </w:r>
      <w:r w:rsidR="000E7409">
        <w:t>s.</w:t>
      </w:r>
    </w:p>
    <w:p w14:paraId="76D2B3D4" w14:textId="09B06059" w:rsidR="00700685" w:rsidRPr="00700685" w:rsidRDefault="00700685" w:rsidP="00700685">
      <w:r w:rsidRPr="00700685">
        <w:t>À cette fin, le laboratoire met en place les garanties nécessaires pour assurer la protection de vos droits en matière de protection des données personnelles, quel que soit le pays où vos données personnelles sont transférées</w:t>
      </w:r>
      <w:r w:rsidR="0038035C">
        <w:t>.</w:t>
      </w:r>
    </w:p>
    <w:tbl>
      <w:tblPr>
        <w:tblStyle w:val="Fondgris1"/>
        <w:tblW w:w="0" w:type="auto"/>
        <w:tblLook w:val="0600" w:firstRow="0" w:lastRow="0" w:firstColumn="0" w:lastColumn="0" w:noHBand="1" w:noVBand="1"/>
      </w:tblPr>
      <w:tblGrid>
        <w:gridCol w:w="9629"/>
      </w:tblGrid>
      <w:tr w:rsidR="00700685" w:rsidRPr="00700685" w14:paraId="047765C1" w14:textId="77777777" w:rsidTr="00827BB5">
        <w:tc>
          <w:tcPr>
            <w:tcW w:w="9629" w:type="dxa"/>
          </w:tcPr>
          <w:p w14:paraId="0C49C0D5" w14:textId="11855535" w:rsidR="00700685" w:rsidRPr="002C62DC" w:rsidRDefault="002C62DC" w:rsidP="002C62DC">
            <w:r w:rsidRPr="002C62DC">
              <w:t>ORPHELIA Pharma pourra être amené à transférer vos données personnelles hors de l'Union Européenne, lorsque cela s'avère indispensable à ses activités de développement ou réglementaires, y compris vers les pays suivants : Etats-Unis. Afin d’assurer un niveau de protection suffisant, ORPHELIA Pharma mettra en place toutes mesures qui seraient nécessaires pour garantir un niveau de protection essentiellement équivalent à celui prévu dans l’Union Européenne, et s’assurera que la législation de tout pays tiers n'empiétera pas sur ces mesures supplémentaires de manière à les priver d'effectivité</w:t>
            </w:r>
            <w:r>
              <w:t>.</w:t>
            </w:r>
          </w:p>
        </w:tc>
      </w:tr>
    </w:tbl>
    <w:p w14:paraId="4588D03D" w14:textId="522E8C28" w:rsidR="00A27E7F" w:rsidRPr="0093672E" w:rsidRDefault="00A27E7F" w:rsidP="00A27E7F">
      <w:r>
        <w:t xml:space="preserve">Vous avez le droit de demander une copie de ces garanties au laboratoire pharmaceutique </w:t>
      </w:r>
      <w:sdt>
        <w:sdtPr>
          <w:id w:val="1248770634"/>
          <w:placeholder>
            <w:docPart w:val="D8E570A2164C40158797FDAC990BDE29"/>
          </w:placeholder>
        </w:sdtPr>
        <w:sdtEndPr/>
        <w:sdtContent>
          <w:r w:rsidR="002C62DC">
            <w:t>ORPHELIA Pharma</w:t>
          </w:r>
        </w:sdtContent>
      </w:sdt>
      <w:r>
        <w:t>.</w:t>
      </w:r>
    </w:p>
    <w:p w14:paraId="2648C3C4" w14:textId="77777777" w:rsidR="00700685" w:rsidRPr="00700685" w:rsidRDefault="00700685" w:rsidP="00700685"/>
    <w:p w14:paraId="508B009B"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7FA3224E" w14:textId="3701E233" w:rsidR="00700685" w:rsidRPr="00177842" w:rsidRDefault="00700685" w:rsidP="00700685">
      <w:r w:rsidRPr="00700685">
        <w:t xml:space="preserve">Vos données personnelles sont conservées pendant une </w:t>
      </w:r>
      <w:r w:rsidRPr="00177842">
        <w:t xml:space="preserve">durée de </w:t>
      </w:r>
      <w:sdt>
        <w:sdtPr>
          <w:id w:val="1142614829"/>
          <w:placeholder>
            <w:docPart w:val="089F4D508AB54E7F8316AB5411B98D76"/>
          </w:placeholder>
        </w:sdtPr>
        <w:sdtEndPr/>
        <w:sdtContent>
          <w:r w:rsidR="002C62DC" w:rsidRPr="00177842">
            <w:t xml:space="preserve">5 ans </w:t>
          </w:r>
        </w:sdtContent>
      </w:sdt>
      <w:r w:rsidRPr="00177842">
        <w:t xml:space="preserve"> pour une utilisation active. Les données seront ensuite archivées durant </w:t>
      </w:r>
      <w:sdt>
        <w:sdtPr>
          <w:id w:val="2057276352"/>
          <w:placeholder>
            <w:docPart w:val="4E6BE00BA7634D66A4809B8A16D8330A"/>
          </w:placeholder>
        </w:sdtPr>
        <w:sdtEndPr/>
        <w:sdtContent>
          <w:r w:rsidR="002C62DC" w:rsidRPr="00177842">
            <w:t xml:space="preserve">20 ans </w:t>
          </w:r>
        </w:sdtContent>
      </w:sdt>
      <w:r w:rsidRPr="00177842">
        <w:t xml:space="preserve">. </w:t>
      </w:r>
      <w:r w:rsidR="003B3571" w:rsidRPr="00177842">
        <w:t>À</w:t>
      </w:r>
      <w:r w:rsidRPr="00177842">
        <w:t xml:space="preserve"> l’issue de ces délais, vos données seront supprimées ou anonymisées.</w:t>
      </w:r>
    </w:p>
    <w:p w14:paraId="23159A1F" w14:textId="77777777" w:rsidR="00700685" w:rsidRPr="00700685" w:rsidRDefault="00700685" w:rsidP="00700685"/>
    <w:p w14:paraId="0EC6668A"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 ?</w:t>
      </w:r>
    </w:p>
    <w:p w14:paraId="6C58765A" w14:textId="23BD3030" w:rsidR="00700685" w:rsidRPr="00700685" w:rsidRDefault="00700685" w:rsidP="00700685">
      <w:r w:rsidRPr="00700685">
        <w:t>La H</w:t>
      </w:r>
      <w:r w:rsidR="00936A53">
        <w:t xml:space="preserve">aute </w:t>
      </w:r>
      <w:r w:rsidRPr="00700685">
        <w:t>A</w:t>
      </w:r>
      <w:r w:rsidR="00936A53">
        <w:t>utorité de santé</w:t>
      </w:r>
      <w:r w:rsidRPr="00700685">
        <w:t xml:space="preserve"> et l’A</w:t>
      </w:r>
      <w:r w:rsidR="00936A53">
        <w:t>gence national</w:t>
      </w:r>
      <w:r w:rsidR="00222E69">
        <w:t>e</w:t>
      </w:r>
      <w:r w:rsidR="00936A53">
        <w:t xml:space="preserve"> de sécurité du médicament et des produits de santé</w:t>
      </w:r>
      <w:r w:rsidRPr="00700685">
        <w:t xml:space="preserve"> publient sur leur site internet un résumé du rapport de synthèse des informations recueillies pour l’évaluation du médicament. </w:t>
      </w:r>
    </w:p>
    <w:p w14:paraId="18C139B5" w14:textId="212B6E84" w:rsidR="00700685" w:rsidRPr="00700685" w:rsidRDefault="00700685" w:rsidP="00700685">
      <w:r w:rsidRPr="00700685">
        <w:t>Des synthèses des résultats pourront par ailleurs être publié</w:t>
      </w:r>
      <w:r w:rsidR="00576CB5">
        <w:t>e</w:t>
      </w:r>
      <w:r w:rsidRPr="00700685">
        <w:t>s dans des revues scientifiques.</w:t>
      </w:r>
    </w:p>
    <w:p w14:paraId="47CF9485" w14:textId="47CE82A0" w:rsidR="00700685" w:rsidRPr="00700685" w:rsidRDefault="00700685" w:rsidP="00700685">
      <w:r w:rsidRPr="00700685">
        <w:t>Aucun de ces documents publiés ne permettra d</w:t>
      </w:r>
      <w:r w:rsidR="008129F4">
        <w:t>’</w:t>
      </w:r>
      <w:r w:rsidRPr="00700685">
        <w:t>identifier</w:t>
      </w:r>
      <w:r w:rsidR="008129F4">
        <w:t xml:space="preserve"> votre enfant.</w:t>
      </w:r>
    </w:p>
    <w:p w14:paraId="01817BE6" w14:textId="77777777" w:rsidR="00700685" w:rsidRPr="00700685" w:rsidRDefault="00700685" w:rsidP="00700685"/>
    <w:p w14:paraId="5F7AE844" w14:textId="0970C14B"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71BE4E0F" w14:textId="7ABB4F47" w:rsidR="00E76A66" w:rsidRDefault="6CEAD070" w:rsidP="00700685">
      <w:r>
        <w:t>L</w:t>
      </w:r>
      <w:r w:rsidR="00E76A66">
        <w:t>e médecin</w:t>
      </w:r>
      <w:r w:rsidR="396C30C9">
        <w:t xml:space="preserve"> qui a prescrit </w:t>
      </w:r>
      <w:r w:rsidR="008129F4">
        <w:t xml:space="preserve">à votre enfant </w:t>
      </w:r>
      <w:r w:rsidR="396C30C9">
        <w:t xml:space="preserve">le médicament </w:t>
      </w:r>
      <w:r w:rsidR="00782F56">
        <w:t>en accès précoce</w:t>
      </w:r>
      <w:r w:rsidR="00E76A66">
        <w:t xml:space="preserve"> est votre premier interlocuteur pour faire valoir vos droits sur vos données personnelles.</w:t>
      </w:r>
    </w:p>
    <w:p w14:paraId="092D5E03" w14:textId="4035AE99" w:rsidR="00700685" w:rsidRPr="00700685" w:rsidRDefault="00700685" w:rsidP="00700685">
      <w:r w:rsidRPr="00700685">
        <w:t xml:space="preserve">Vous pouvez demander </w:t>
      </w:r>
      <w:r w:rsidR="00782F56">
        <w:t>à ce</w:t>
      </w:r>
      <w:r w:rsidR="00782F56" w:rsidRPr="00700685">
        <w:t xml:space="preserve"> </w:t>
      </w:r>
      <w:r w:rsidRPr="00700685">
        <w:t>médecin :</w:t>
      </w:r>
    </w:p>
    <w:p w14:paraId="2C7C47D9" w14:textId="2DD622D2" w:rsidR="00700685" w:rsidRPr="00700685" w:rsidRDefault="00700685" w:rsidP="00700685">
      <w:pPr>
        <w:numPr>
          <w:ilvl w:val="2"/>
          <w:numId w:val="1"/>
        </w:numPr>
        <w:spacing w:before="40" w:after="20"/>
        <w:ind w:left="510" w:hanging="170"/>
      </w:pPr>
      <w:r w:rsidRPr="00700685">
        <w:t xml:space="preserve">à consulter </w:t>
      </w:r>
      <w:r w:rsidR="008129F4">
        <w:t>les</w:t>
      </w:r>
      <w:r w:rsidRPr="00700685">
        <w:t xml:space="preserve"> données personnelles ;</w:t>
      </w:r>
    </w:p>
    <w:p w14:paraId="36DD107F" w14:textId="77777777" w:rsidR="00700685" w:rsidRPr="00700685" w:rsidRDefault="00700685" w:rsidP="00700685">
      <w:pPr>
        <w:numPr>
          <w:ilvl w:val="2"/>
          <w:numId w:val="1"/>
        </w:numPr>
        <w:spacing w:before="40" w:after="20"/>
        <w:ind w:left="510" w:hanging="170"/>
      </w:pPr>
      <w:r w:rsidRPr="00700685">
        <w:t>à les modifier ;</w:t>
      </w:r>
    </w:p>
    <w:p w14:paraId="59CEA89C" w14:textId="77777777" w:rsidR="00700685" w:rsidRPr="00700685" w:rsidRDefault="00700685" w:rsidP="00700685">
      <w:pPr>
        <w:numPr>
          <w:ilvl w:val="2"/>
          <w:numId w:val="1"/>
        </w:numPr>
        <w:spacing w:before="40" w:after="20"/>
        <w:ind w:left="510" w:hanging="170"/>
      </w:pPr>
      <w:r w:rsidRPr="00700685">
        <w:t>à limiter le traitement de certaines données.</w:t>
      </w:r>
    </w:p>
    <w:p w14:paraId="0B187465" w14:textId="6433C3DC" w:rsidR="00642D06" w:rsidRPr="0093672E" w:rsidRDefault="00700685" w:rsidP="00642D06">
      <w:r w:rsidRPr="00700685">
        <w:lastRenderedPageBreak/>
        <w:t xml:space="preserve">Si vous acceptez d’être traité par un médicament </w:t>
      </w:r>
      <w:r w:rsidR="004B18C6">
        <w:t>dispensé</w:t>
      </w:r>
      <w:r w:rsidR="004B18C6" w:rsidRPr="00700685">
        <w:t xml:space="preserve"> </w:t>
      </w:r>
      <w:r w:rsidRPr="00700685">
        <w:t xml:space="preserve">dans le cadre d’une autorisation d’accès précoce, vous ne pouvez pas vous opposer à la transmission des données listées ci-dessus ou demander leur suppression. </w:t>
      </w:r>
      <w:r w:rsidR="00642D06" w:rsidRPr="00063A31">
        <w:t>Le droit à l’effacement et le droit à la portabilité ne sont également pas applicables à ce traitement</w:t>
      </w:r>
      <w:r w:rsidR="00642D06">
        <w:t>.</w:t>
      </w:r>
    </w:p>
    <w:p w14:paraId="682745A8" w14:textId="443609E7" w:rsidR="00700685" w:rsidRPr="00700685" w:rsidRDefault="00700685" w:rsidP="00700685"/>
    <w:p w14:paraId="1D4D5C1C" w14:textId="06FD2B7A" w:rsidR="00185288" w:rsidRDefault="00700685" w:rsidP="00700685">
      <w:r w:rsidRPr="00700685">
        <w:t xml:space="preserve">Vous pouvez </w:t>
      </w:r>
      <w:r w:rsidR="00185288">
        <w:t xml:space="preserve">cependant </w:t>
      </w:r>
      <w:r w:rsidRPr="00700685">
        <w:t>vous oppose</w:t>
      </w:r>
      <w:r w:rsidR="00576CB5">
        <w:t>r</w:t>
      </w:r>
      <w:r w:rsidRPr="00700685">
        <w:t xml:space="preserve"> à la réutilisation de vos données pour de la recherche</w:t>
      </w:r>
      <w:r w:rsidR="00185288">
        <w:t xml:space="preserve">. </w:t>
      </w:r>
    </w:p>
    <w:p w14:paraId="294E2733" w14:textId="402E8998" w:rsidR="007C25C9" w:rsidRDefault="007C25C9" w:rsidP="00700685"/>
    <w:p w14:paraId="5F0CDC23" w14:textId="44270DED" w:rsidR="00700685" w:rsidRPr="00700685" w:rsidRDefault="00700685" w:rsidP="00700685">
      <w:pPr>
        <w:rPr>
          <w:b/>
          <w:bCs/>
        </w:rPr>
      </w:pPr>
      <w:r w:rsidRPr="00700685">
        <w:t>Vous pouvez contacter directement votre médecin pour exercer ces droits.</w:t>
      </w:r>
      <w:r w:rsidRPr="00700685">
        <w:rPr>
          <w:b/>
          <w:bCs/>
        </w:rPr>
        <w:t xml:space="preserve"> </w:t>
      </w:r>
    </w:p>
    <w:p w14:paraId="0EA12876" w14:textId="77777777" w:rsidR="006A11D9" w:rsidRDefault="006A11D9" w:rsidP="00700685">
      <w:bookmarkStart w:id="58" w:name="_Hlk75875989"/>
    </w:p>
    <w:p w14:paraId="0B6608AE" w14:textId="58F653F5" w:rsidR="00700685" w:rsidRPr="00700685" w:rsidRDefault="00700685" w:rsidP="00700685">
      <w:r w:rsidRPr="00700685">
        <w:t>Vous pouvez</w:t>
      </w:r>
      <w:r w:rsidRPr="008129F4">
        <w:t xml:space="preserve">, par ailleurs, contacter le délégué à la protection des données (DPO) </w:t>
      </w:r>
      <w:r w:rsidR="00845281" w:rsidRPr="008129F4">
        <w:t>du laboratoire</w:t>
      </w:r>
      <w:r w:rsidRPr="008129F4">
        <w:t xml:space="preserve"> </w:t>
      </w:r>
      <w:r w:rsidR="00205203" w:rsidRPr="008129F4">
        <w:t xml:space="preserve">à l’adresse suivante </w:t>
      </w:r>
      <w:sdt>
        <w:sdtPr>
          <w:id w:val="1948277723"/>
          <w:placeholder>
            <w:docPart w:val="71CDE27224AB4A868CC6EC2A5DCB9D07"/>
          </w:placeholder>
        </w:sdtPr>
        <w:sdtEndPr/>
        <w:sdtContent>
          <w:r w:rsidR="00B779CF" w:rsidRPr="008129F4">
            <w:t>rgpd@orphelia-pharma.eu</w:t>
          </w:r>
        </w:sdtContent>
      </w:sdt>
      <w:r w:rsidRPr="008129F4">
        <w:t xml:space="preserve"> pour exercer </w:t>
      </w:r>
      <w:r w:rsidRPr="00700685">
        <w:t xml:space="preserve">ces droits, ce qui implique la transmission de votre identité </w:t>
      </w:r>
      <w:r w:rsidR="00A90B04">
        <w:t>au laboratoire</w:t>
      </w:r>
      <w:r w:rsidRPr="00700685">
        <w:t>.</w:t>
      </w:r>
    </w:p>
    <w:bookmarkEnd w:id="58"/>
    <w:p w14:paraId="6467A625" w14:textId="77777777" w:rsidR="00700685" w:rsidRPr="00700685" w:rsidRDefault="00700685" w:rsidP="00700685">
      <w:pPr>
        <w:rPr>
          <w:b/>
          <w:bCs/>
        </w:rPr>
      </w:pPr>
    </w:p>
    <w:p w14:paraId="775DB659" w14:textId="77777777" w:rsidR="00700685" w:rsidRPr="00700685" w:rsidRDefault="00700685" w:rsidP="00700685">
      <w:r w:rsidRPr="00700685">
        <w:t xml:space="preserve">Vous pouvez également faire une réclamation à la Commission nationale de l’informatique et des libertés (CNIL) notamment sur son site internet www.cnil.fr. </w:t>
      </w:r>
    </w:p>
    <w:p w14:paraId="61297D86" w14:textId="77777777" w:rsidR="00700685" w:rsidRPr="00700685" w:rsidRDefault="00700685" w:rsidP="00700685"/>
    <w:p w14:paraId="0FC16E00" w14:textId="77777777" w:rsidR="00700685" w:rsidRPr="00700685" w:rsidRDefault="00700685" w:rsidP="00700685">
      <w:pPr>
        <w:spacing w:before="0" w:after="200" w:line="276" w:lineRule="auto"/>
        <w:jc w:val="left"/>
      </w:pPr>
      <w:r w:rsidRPr="00700685">
        <w:br w:type="page"/>
      </w:r>
    </w:p>
    <w:p w14:paraId="2F646202" w14:textId="12813826"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52"/>
          <w:pgSz w:w="11906" w:h="16838"/>
          <w:pgMar w:top="1134" w:right="1021" w:bottom="1134" w:left="1021" w:header="1134" w:footer="510" w:gutter="0"/>
          <w:cols w:space="709"/>
          <w:docGrid w:linePitch="360"/>
        </w:sectPr>
      </w:pPr>
    </w:p>
    <w:p w14:paraId="71D5F87B" w14:textId="08DD09C0" w:rsidR="00AC31D2" w:rsidRPr="0093672E" w:rsidRDefault="00E94426" w:rsidP="009E5F46">
      <w:pPr>
        <w:pStyle w:val="Titreannexesnauto"/>
      </w:pPr>
      <w:bookmarkStart w:id="59" w:name="_Toc58334991"/>
      <w:bookmarkStart w:id="60" w:name="_Toc58335662"/>
      <w:bookmarkStart w:id="61" w:name="_Toc98835309"/>
      <w:bookmarkStart w:id="62" w:name="Annexe_5"/>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9"/>
      <w:bookmarkEnd w:id="60"/>
      <w:r w:rsidR="00EC2770" w:rsidRPr="0093672E">
        <w:t>situations particulières</w:t>
      </w:r>
      <w:bookmarkEnd w:id="61"/>
    </w:p>
    <w:p w14:paraId="7DE0A86B" w14:textId="77777777" w:rsidR="00AC31D2" w:rsidRPr="0093672E" w:rsidRDefault="00AC31D2" w:rsidP="00D17801">
      <w:pPr>
        <w:pStyle w:val="Titre2"/>
        <w:numPr>
          <w:ilvl w:val="0"/>
          <w:numId w:val="0"/>
        </w:numPr>
        <w:ind w:left="360" w:hanging="360"/>
      </w:pPr>
      <w:bookmarkStart w:id="63" w:name="_Toc58334992"/>
      <w:bookmarkStart w:id="64" w:name="_Toc58335663"/>
      <w:bookmarkStart w:id="65" w:name="_Toc72319038"/>
      <w:bookmarkEnd w:id="62"/>
      <w:r w:rsidRPr="0093672E">
        <w:t>Qui déclare ?</w:t>
      </w:r>
      <w:bookmarkEnd w:id="63"/>
      <w:bookmarkEnd w:id="64"/>
      <w:bookmarkEnd w:id="65"/>
      <w:r w:rsidRPr="0093672E">
        <w:t xml:space="preserve"> </w:t>
      </w:r>
    </w:p>
    <w:p w14:paraId="4ECAE74D" w14:textId="39D1B438" w:rsidR="00AC31D2" w:rsidRPr="0093672E" w:rsidRDefault="00AC31D2" w:rsidP="00AC31D2">
      <w:bookmarkStart w:id="66" w:name="_Toc58334993"/>
      <w:bookmarkStart w:id="67" w:name="_Toc58335664"/>
      <w:r w:rsidRPr="0093672E">
        <w:t>Tout médecin, chirurgien-dentiste, sage-femme ou pharmacien ayant eu connaissance d’un effet indésirable</w:t>
      </w:r>
      <w:r w:rsidR="00EC2770" w:rsidRPr="0093672E">
        <w:t xml:space="preserve">/situation particulière </w:t>
      </w:r>
      <w:r w:rsidRPr="0093672E">
        <w:t>susceptible d’être dû au médicament doit en faire la déclaration. Les autres professionnels de santé peuvent également déclarer tout effet indésirable suspecté d'être dû au médicament, dont ils ont connaissance.</w:t>
      </w:r>
      <w:bookmarkEnd w:id="66"/>
      <w:bookmarkEnd w:id="67"/>
      <w:r w:rsidRPr="0093672E">
        <w:t xml:space="preserve"> </w:t>
      </w:r>
      <w:bookmarkStart w:id="68" w:name="_Toc58334994"/>
      <w:bookmarkStart w:id="69" w:name="_Toc58335665"/>
    </w:p>
    <w:p w14:paraId="591843A5" w14:textId="192B5D8C"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8"/>
      <w:bookmarkEnd w:id="69"/>
      <w:r w:rsidRPr="0093672E">
        <w:t xml:space="preserve"> </w:t>
      </w:r>
    </w:p>
    <w:p w14:paraId="56B8AD8C" w14:textId="77777777" w:rsidR="00845A76" w:rsidRPr="0093672E" w:rsidRDefault="00845A76" w:rsidP="00AC31D2"/>
    <w:p w14:paraId="12E80682" w14:textId="77777777" w:rsidR="00AC31D2" w:rsidRPr="0093672E" w:rsidRDefault="00AC31D2" w:rsidP="00D17801">
      <w:pPr>
        <w:pStyle w:val="Titre2"/>
        <w:numPr>
          <w:ilvl w:val="0"/>
          <w:numId w:val="0"/>
        </w:numPr>
        <w:ind w:left="360" w:hanging="360"/>
      </w:pPr>
      <w:bookmarkStart w:id="70" w:name="_Toc58334995"/>
      <w:bookmarkStart w:id="71" w:name="_Toc58335666"/>
      <w:bookmarkStart w:id="72" w:name="_Toc72319039"/>
      <w:r w:rsidRPr="0093672E">
        <w:t>Que déclarer ?</w:t>
      </w:r>
      <w:bookmarkEnd w:id="70"/>
      <w:bookmarkEnd w:id="71"/>
      <w:bookmarkEnd w:id="72"/>
      <w:r w:rsidRPr="0093672E">
        <w:t xml:space="preserve"> </w:t>
      </w:r>
    </w:p>
    <w:p w14:paraId="39E20153" w14:textId="1F812113"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2E599E14" w14:textId="77777777" w:rsidR="00017CEB" w:rsidRPr="0093672E" w:rsidRDefault="00017CEB" w:rsidP="00017CEB">
      <w:r w:rsidRPr="0093672E">
        <w:t>En outre, il convient également de déclarer toute situation particulière :</w:t>
      </w:r>
    </w:p>
    <w:p w14:paraId="3F121F56" w14:textId="65A146F3" w:rsidR="00017CEB" w:rsidRPr="0093672E" w:rsidRDefault="00017CEB" w:rsidP="008912E3">
      <w:pPr>
        <w:pStyle w:val="Paragraphedeliste"/>
        <w:ind w:left="567" w:hanging="425"/>
      </w:pPr>
      <w:r w:rsidRPr="0093672E">
        <w:t xml:space="preserve">toute erreur médicamenteuse sans effet indésirable, qu’elle soit avérée, potentielle ou latente, </w:t>
      </w:r>
    </w:p>
    <w:p w14:paraId="3548F751" w14:textId="76BDC55C" w:rsidR="00017CEB" w:rsidRPr="0093672E" w:rsidRDefault="00017CEB" w:rsidP="008912E3">
      <w:pPr>
        <w:pStyle w:val="Paragraphedeliste"/>
        <w:ind w:left="567" w:hanging="425"/>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4B44A66E" w14:textId="50F603C3" w:rsidR="00017CEB" w:rsidRPr="0093672E" w:rsidRDefault="00017CEB" w:rsidP="008912E3">
      <w:pPr>
        <w:pStyle w:val="Paragraphedeliste"/>
        <w:ind w:left="567" w:hanging="425"/>
      </w:pPr>
      <w:r w:rsidRPr="0093672E">
        <w:t xml:space="preserve">toute suspicion de transmission d’agents infectieux liée à un médicament ou à un produit, </w:t>
      </w:r>
    </w:p>
    <w:p w14:paraId="23B1B928" w14:textId="1BE90454" w:rsidR="00017CEB" w:rsidRPr="0093672E" w:rsidRDefault="00017CEB" w:rsidP="008912E3">
      <w:pPr>
        <w:pStyle w:val="Paragraphedeliste"/>
        <w:ind w:left="567" w:hanging="425"/>
      </w:pPr>
      <w:r w:rsidRPr="0093672E">
        <w:t>toute exposition à un médicament au cours de la grossesse ou de l’allaitement sans survenue d’effet indésirable ;</w:t>
      </w:r>
    </w:p>
    <w:p w14:paraId="182C8BE9" w14:textId="2819E0B4" w:rsidR="00430DC5" w:rsidRPr="0093672E" w:rsidRDefault="00017CEB" w:rsidP="008912E3">
      <w:pPr>
        <w:pStyle w:val="Paragraphedeliste"/>
        <w:ind w:left="567" w:hanging="425"/>
      </w:pPr>
      <w:r w:rsidRPr="0093672E">
        <w:t>toute situation jugée pertinente de déclarer.</w:t>
      </w:r>
    </w:p>
    <w:p w14:paraId="74DB878D" w14:textId="77777777" w:rsidR="00017CEB" w:rsidRPr="0093672E" w:rsidRDefault="00017CEB" w:rsidP="00017CEB">
      <w:pPr>
        <w:pStyle w:val="Paragraphedeliste"/>
        <w:numPr>
          <w:ilvl w:val="0"/>
          <w:numId w:val="0"/>
        </w:numPr>
        <w:ind w:left="680"/>
      </w:pPr>
    </w:p>
    <w:p w14:paraId="0B44FC89" w14:textId="77777777" w:rsidR="00AC31D2" w:rsidRPr="0093672E" w:rsidRDefault="00AC31D2" w:rsidP="00D17801">
      <w:pPr>
        <w:pStyle w:val="Titre2"/>
        <w:numPr>
          <w:ilvl w:val="0"/>
          <w:numId w:val="0"/>
        </w:numPr>
        <w:ind w:left="360" w:hanging="360"/>
      </w:pPr>
      <w:bookmarkStart w:id="73" w:name="_Toc58334996"/>
      <w:bookmarkStart w:id="74" w:name="_Toc58335667"/>
      <w:bookmarkStart w:id="75" w:name="_Toc72319040"/>
      <w:r w:rsidRPr="0093672E">
        <w:t>Quand déclarer ?</w:t>
      </w:r>
      <w:bookmarkEnd w:id="73"/>
      <w:bookmarkEnd w:id="74"/>
      <w:bookmarkEnd w:id="75"/>
      <w:r w:rsidRPr="0093672E">
        <w:t xml:space="preserve"> </w:t>
      </w:r>
    </w:p>
    <w:p w14:paraId="0A9EC1A8" w14:textId="211B21B1"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6D426E2F" w14:textId="77777777" w:rsidR="00D17801" w:rsidRPr="0093672E" w:rsidRDefault="00D17801" w:rsidP="00AC31D2"/>
    <w:p w14:paraId="2E37E38C" w14:textId="77777777" w:rsidR="00AC31D2" w:rsidRPr="0093672E" w:rsidRDefault="00AC31D2" w:rsidP="00D17801">
      <w:pPr>
        <w:pStyle w:val="Titre2"/>
        <w:numPr>
          <w:ilvl w:val="0"/>
          <w:numId w:val="0"/>
        </w:numPr>
        <w:ind w:left="360" w:hanging="360"/>
      </w:pPr>
      <w:bookmarkStart w:id="76" w:name="_Toc58334998"/>
      <w:bookmarkStart w:id="77" w:name="_Toc58335669"/>
      <w:bookmarkStart w:id="78" w:name="_Toc72319041"/>
      <w:r w:rsidRPr="0093672E">
        <w:t>Comment et à qui déclarer ?</w:t>
      </w:r>
      <w:bookmarkEnd w:id="76"/>
      <w:bookmarkEnd w:id="77"/>
      <w:bookmarkEnd w:id="78"/>
    </w:p>
    <w:p w14:paraId="661EEE2E" w14:textId="77777777" w:rsidR="00441036" w:rsidRPr="0093672E" w:rsidRDefault="00AC31D2" w:rsidP="005F43EC">
      <w:pPr>
        <w:pStyle w:val="Listepuces"/>
        <w:rPr>
          <w:b/>
        </w:rPr>
      </w:pPr>
      <w:bookmarkStart w:id="79" w:name="_Toc58334999"/>
      <w:bookmarkStart w:id="80" w:name="_Toc58335670"/>
      <w:r w:rsidRPr="0093672E">
        <w:rPr>
          <w:b/>
        </w:rPr>
        <w:t>Pour les professionnels de santé :</w:t>
      </w:r>
      <w:bookmarkEnd w:id="79"/>
      <w:bookmarkEnd w:id="80"/>
      <w:r w:rsidRPr="0093672E">
        <w:rPr>
          <w:b/>
        </w:rPr>
        <w:t xml:space="preserve"> </w:t>
      </w:r>
      <w:bookmarkStart w:id="81" w:name="_Toc58335000"/>
      <w:bookmarkStart w:id="82" w:name="_Toc58335671"/>
    </w:p>
    <w:p w14:paraId="2508403C" w14:textId="28E83D5F" w:rsidR="00AC31D2" w:rsidRPr="0093672E"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81"/>
      <w:bookmarkEnd w:id="82"/>
      <w:r w:rsidR="00A118D3">
        <w:t>dont le patient dépend sur le plan géographique</w:t>
      </w:r>
      <w:r w:rsidR="00A118D3" w:rsidRPr="000C3348">
        <w:t xml:space="preserve"> </w:t>
      </w:r>
      <w:r w:rsidRPr="0093672E">
        <w:t>pour les médicaments disposant déjà d’une AMM</w:t>
      </w:r>
      <w:bookmarkStart w:id="83" w:name="_Toc58335001"/>
      <w:bookmarkStart w:id="84" w:name="_Toc58335672"/>
      <w:r w:rsidR="00EF3DE5" w:rsidRPr="0093672E">
        <w:t xml:space="preserve">, via le </w:t>
      </w:r>
      <w:r w:rsidR="00EF3DE5" w:rsidRPr="0093672E">
        <w:lastRenderedPageBreak/>
        <w:t>système national de déclaration et le réseau des CRPV</w:t>
      </w:r>
      <w:r w:rsidR="00042E56" w:rsidRPr="0093672E">
        <w:t xml:space="preserve"> </w:t>
      </w:r>
      <w:r w:rsidR="00EF3DE5" w:rsidRPr="0093672E">
        <w:t xml:space="preserve">: </w:t>
      </w:r>
      <w:hyperlink r:id="rId53" w:history="1">
        <w:r w:rsidR="00042E56" w:rsidRPr="0093672E">
          <w:rPr>
            <w:rStyle w:val="Lienhypertexte"/>
          </w:rPr>
          <w:t>www.signalement-sante.gouv.fr</w:t>
        </w:r>
      </w:hyperlink>
      <w:r w:rsidR="00EF3DE5" w:rsidRPr="0093672E">
        <w:t>, en précisant que le traitement est donné dans le cadre d’un accès précoce.</w:t>
      </w:r>
    </w:p>
    <w:p w14:paraId="0A0BBFDF" w14:textId="77777777" w:rsidR="00441036" w:rsidRPr="0093672E" w:rsidRDefault="00441036" w:rsidP="00441036"/>
    <w:p w14:paraId="14F28864" w14:textId="77777777" w:rsidR="00441036" w:rsidRPr="0093672E" w:rsidRDefault="00AC31D2" w:rsidP="005F43EC">
      <w:pPr>
        <w:pStyle w:val="Listepuces"/>
        <w:rPr>
          <w:b/>
        </w:rPr>
      </w:pPr>
      <w:r w:rsidRPr="0093672E">
        <w:rPr>
          <w:b/>
        </w:rPr>
        <w:t>Pour les patients et/ou des associations de patients :</w:t>
      </w:r>
      <w:bookmarkStart w:id="85" w:name="_Toc58335002"/>
      <w:bookmarkStart w:id="86" w:name="_Toc58335673"/>
      <w:bookmarkEnd w:id="83"/>
      <w:bookmarkEnd w:id="84"/>
    </w:p>
    <w:p w14:paraId="03A00D31" w14:textId="32D36F7A"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le système national de déclaration et le réseau des </w:t>
      </w:r>
      <w:r w:rsidR="00C4349D">
        <w:t>c</w:t>
      </w:r>
      <w:r w:rsidR="00C4349D" w:rsidRPr="0093672E">
        <w:t xml:space="preserve">entres </w:t>
      </w:r>
      <w:r w:rsidR="00C4349D">
        <w:t>r</w:t>
      </w:r>
      <w:r w:rsidR="00C4349D" w:rsidRPr="0093672E">
        <w:t xml:space="preserve">égionaux </w:t>
      </w:r>
      <w:r w:rsidR="001028C4" w:rsidRPr="0093672E">
        <w:t xml:space="preserve">de </w:t>
      </w:r>
      <w:r w:rsidR="00C4349D">
        <w:t>p</w:t>
      </w:r>
      <w:r w:rsidR="00C4349D" w:rsidRPr="0093672E">
        <w:t xml:space="preserve">harmacovigilance </w:t>
      </w:r>
      <w:r w:rsidR="001028C4" w:rsidRPr="0093672E">
        <w:t xml:space="preserve">: </w:t>
      </w:r>
      <w:hyperlink r:id="rId54" w:history="1">
        <w:r w:rsidR="001028C4" w:rsidRPr="0093672E">
          <w:rPr>
            <w:rStyle w:val="Lienhypertexte"/>
          </w:rPr>
          <w:t>www.signalement-sante.gouv.fr</w:t>
        </w:r>
      </w:hyperlink>
      <w:r w:rsidRPr="0093672E">
        <w:t xml:space="preserve"> en précisant que le traitement est donné dans le cadre d’un accès précoce.</w:t>
      </w:r>
      <w:bookmarkEnd w:id="85"/>
      <w:bookmarkEnd w:id="86"/>
      <w:permEnd w:id="1880176859"/>
    </w:p>
    <w:sectPr w:rsidR="00F60191" w:rsidSect="00FC72C8">
      <w:headerReference w:type="even" r:id="rId55"/>
      <w:headerReference w:type="default" r:id="rId56"/>
      <w:headerReference w:type="first" r:id="rId57"/>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D84A" w14:textId="77777777" w:rsidR="00010117" w:rsidRDefault="00010117" w:rsidP="00A01F8E">
      <w:pPr>
        <w:spacing w:line="240" w:lineRule="auto"/>
      </w:pPr>
      <w:r>
        <w:separator/>
      </w:r>
    </w:p>
    <w:p w14:paraId="77125D08" w14:textId="77777777" w:rsidR="00010117" w:rsidRDefault="00010117"/>
    <w:p w14:paraId="1687E70E" w14:textId="77777777" w:rsidR="00010117" w:rsidRDefault="00010117"/>
    <w:p w14:paraId="76B7D455" w14:textId="77777777" w:rsidR="00010117" w:rsidRDefault="00010117"/>
    <w:p w14:paraId="0559AF54" w14:textId="77777777" w:rsidR="00010117" w:rsidRDefault="00010117"/>
    <w:p w14:paraId="5CA7D319" w14:textId="77777777" w:rsidR="00010117" w:rsidRDefault="00010117"/>
    <w:p w14:paraId="2D5A5F05" w14:textId="77777777" w:rsidR="00010117" w:rsidRDefault="00010117"/>
    <w:p w14:paraId="7EFBFCBC" w14:textId="77777777" w:rsidR="00010117" w:rsidRDefault="00010117"/>
    <w:p w14:paraId="241BA1CC" w14:textId="77777777" w:rsidR="00010117" w:rsidRDefault="00010117"/>
  </w:endnote>
  <w:endnote w:type="continuationSeparator" w:id="0">
    <w:p w14:paraId="48F79481" w14:textId="77777777" w:rsidR="00010117" w:rsidRDefault="00010117" w:rsidP="00A01F8E">
      <w:pPr>
        <w:spacing w:line="240" w:lineRule="auto"/>
      </w:pPr>
      <w:r>
        <w:continuationSeparator/>
      </w:r>
    </w:p>
    <w:p w14:paraId="5D08E8A9" w14:textId="77777777" w:rsidR="00010117" w:rsidRDefault="00010117"/>
    <w:p w14:paraId="39D28665" w14:textId="77777777" w:rsidR="00010117" w:rsidRDefault="00010117"/>
    <w:p w14:paraId="5C7A92DA" w14:textId="77777777" w:rsidR="00010117" w:rsidRDefault="00010117"/>
    <w:p w14:paraId="65609DF1" w14:textId="77777777" w:rsidR="00010117" w:rsidRDefault="00010117"/>
    <w:p w14:paraId="46982435" w14:textId="77777777" w:rsidR="00010117" w:rsidRDefault="00010117"/>
    <w:p w14:paraId="55B1D02E" w14:textId="77777777" w:rsidR="00010117" w:rsidRDefault="00010117"/>
    <w:p w14:paraId="218C6721" w14:textId="77777777" w:rsidR="00010117" w:rsidRDefault="00010117"/>
    <w:p w14:paraId="225D1E7A" w14:textId="77777777" w:rsidR="00010117" w:rsidRDefault="00010117"/>
  </w:endnote>
  <w:endnote w:type="continuationNotice" w:id="1">
    <w:p w14:paraId="2F46AEDD" w14:textId="77777777" w:rsidR="00010117" w:rsidRDefault="000101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136E" w14:textId="54B0057A" w:rsidR="00B41906" w:rsidRPr="00F7741C" w:rsidRDefault="00B4190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20304B">
          <w:rPr>
            <w:rStyle w:val="Titredulivre"/>
          </w:rPr>
          <w:t>KIMOZO (temozolomide)</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664F3E">
          <w:rPr>
            <w:rStyle w:val="Titredulivre"/>
            <w:noProof/>
          </w:rPr>
          <w:t>9</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3C2E" w14:textId="5F028267" w:rsidR="00B41906" w:rsidRPr="00F7741C" w:rsidRDefault="00B4190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20304B">
          <w:rPr>
            <w:rStyle w:val="Titredulivre"/>
          </w:rPr>
          <w:t>KIMOZO (temozolomide)</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664F3E">
          <w:rPr>
            <w:rStyle w:val="Titredulivre"/>
            <w:noProof/>
          </w:rPr>
          <w:t>27</w:t>
        </w:r>
        <w:r w:rsidRPr="00A34752">
          <w:rPr>
            <w:rStyle w:val="Titredulivre"/>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912409"/>
      <w:docPartObj>
        <w:docPartGallery w:val="Page Numbers (Bottom of Page)"/>
        <w:docPartUnique/>
      </w:docPartObj>
    </w:sdtPr>
    <w:sdtEndPr/>
    <w:sdtContent>
      <w:p w14:paraId="42439618" w14:textId="77777777" w:rsidR="00B41906" w:rsidRPr="00F13A35" w:rsidRDefault="00B41906">
        <w:pPr>
          <w:jc w:val="right"/>
        </w:pPr>
        <w:r>
          <w:fldChar w:fldCharType="begin"/>
        </w:r>
        <w:r w:rsidRPr="00F13A35">
          <w:instrText>PAGE   \* MERGEFORMAT</w:instrText>
        </w:r>
        <w:r>
          <w:fldChar w:fldCharType="separate"/>
        </w:r>
        <w:r w:rsidR="00664F3E">
          <w:rPr>
            <w:noProof/>
          </w:rPr>
          <w:t>57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68044" w14:textId="77777777" w:rsidR="00010117" w:rsidRPr="004E03CA" w:rsidRDefault="00010117"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470A3C39" w14:textId="77777777" w:rsidR="00010117" w:rsidRDefault="00010117" w:rsidP="00A01F8E">
      <w:pPr>
        <w:spacing w:line="240" w:lineRule="auto"/>
      </w:pPr>
      <w:r>
        <w:continuationSeparator/>
      </w:r>
    </w:p>
  </w:footnote>
  <w:footnote w:type="continuationNotice" w:id="1">
    <w:p w14:paraId="35FAB4B7" w14:textId="77777777" w:rsidR="00010117" w:rsidRPr="00861584" w:rsidRDefault="00010117" w:rsidP="00861584">
      <w:pPr>
        <w:pStyle w:val="Pieddepage"/>
      </w:pPr>
    </w:p>
  </w:footnote>
  <w:footnote w:id="2">
    <w:p w14:paraId="35A13B7C" w14:textId="16F18456" w:rsidR="00B41906" w:rsidRDefault="00B41906">
      <w:pPr>
        <w:pStyle w:val="Notedebasdepage"/>
      </w:pPr>
      <w:r>
        <w:rPr>
          <w:rStyle w:val="Appelnotedebasdep"/>
        </w:rPr>
        <w:footnoteRef/>
      </w:r>
      <w:r>
        <w:t xml:space="preserve"> C</w:t>
      </w:r>
      <w:r w:rsidRPr="0070718E">
        <w:t>onformément au II de l’article R5121-70 du C</w:t>
      </w:r>
      <w:r>
        <w:t>ode de la Santé Publique</w:t>
      </w:r>
    </w:p>
  </w:footnote>
  <w:footnote w:id="3">
    <w:p w14:paraId="10E1A2B3" w14:textId="4A6E9C67" w:rsidR="00B41906" w:rsidRDefault="00B41906" w:rsidP="00426D9B">
      <w:pPr>
        <w:pStyle w:val="Notedebasdepage"/>
      </w:pPr>
      <w:r>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4">
    <w:p w14:paraId="41DC889E" w14:textId="101506BC" w:rsidR="00B41906" w:rsidRDefault="00B41906">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5">
    <w:p w14:paraId="7D250970" w14:textId="0C8DA679" w:rsidR="00B41906" w:rsidRDefault="00B41906">
      <w:pPr>
        <w:pStyle w:val="Notedebasdepage"/>
      </w:pPr>
      <w:r>
        <w:rPr>
          <w:rStyle w:val="Appelnotedebasdep"/>
        </w:rPr>
        <w:footnoteRef/>
      </w:r>
      <w:r>
        <w:t xml:space="preserve"> Pour en savoir plus sur ces critères, voir le </w:t>
      </w:r>
      <w:hyperlink r:id="rId1" w:history="1">
        <w:r w:rsidRPr="00827985">
          <w:rPr>
            <w:rStyle w:val="Lienhypertexte"/>
          </w:rPr>
          <w:t>site de la HAS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8E50" w14:textId="73FA653D" w:rsidR="00B41906" w:rsidRDefault="00B41906">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6A08" w14:textId="77777777" w:rsidR="00B41906" w:rsidRDefault="00B4190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D407" w14:textId="29AC3A1B" w:rsidR="00B41906" w:rsidRDefault="00B4190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6E8E" w14:textId="77777777" w:rsidR="00B41906" w:rsidRDefault="00B419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5DE4" w14:textId="77777777" w:rsidR="00B41906" w:rsidRDefault="00B4190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B26E" w14:textId="77777777" w:rsidR="00B41906" w:rsidRDefault="00B419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85F42AF"/>
    <w:multiLevelType w:val="hybridMultilevel"/>
    <w:tmpl w:val="F8707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4A1A80"/>
    <w:multiLevelType w:val="hybridMultilevel"/>
    <w:tmpl w:val="D11C9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C96146"/>
    <w:multiLevelType w:val="hybridMultilevel"/>
    <w:tmpl w:val="EFCC03AC"/>
    <w:lvl w:ilvl="0" w:tplc="0E262438">
      <w:start w:val="4"/>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1A3F1BD9"/>
    <w:multiLevelType w:val="hybridMultilevel"/>
    <w:tmpl w:val="740ECC3A"/>
    <w:lvl w:ilvl="0" w:tplc="2474C32E">
      <w:numFmt w:val="bullet"/>
      <w:lvlText w:val="-"/>
      <w:lvlJc w:val="left"/>
      <w:pPr>
        <w:ind w:left="1095" w:hanging="735"/>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7A7623"/>
    <w:multiLevelType w:val="hybridMultilevel"/>
    <w:tmpl w:val="CABAC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850BC2"/>
    <w:multiLevelType w:val="multilevel"/>
    <w:tmpl w:val="8A347A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73822BC"/>
    <w:multiLevelType w:val="hybridMultilevel"/>
    <w:tmpl w:val="58228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3B3132"/>
    <w:multiLevelType w:val="multilevel"/>
    <w:tmpl w:val="010224F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46E24B8"/>
    <w:multiLevelType w:val="hybridMultilevel"/>
    <w:tmpl w:val="C09CB5F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6A576C66"/>
    <w:multiLevelType w:val="multilevel"/>
    <w:tmpl w:val="545812AE"/>
    <w:lvl w:ilvl="0">
      <w:start w:val="1"/>
      <w:numFmt w:val="bullet"/>
      <w:pStyle w:val="Paragraphedeliste"/>
      <w:lvlText w:val="‒"/>
      <w:lvlJc w:val="left"/>
      <w:pPr>
        <w:ind w:left="334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73793D"/>
    <w:multiLevelType w:val="multilevel"/>
    <w:tmpl w:val="C2A8469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B3C3694"/>
    <w:multiLevelType w:val="hybridMultilevel"/>
    <w:tmpl w:val="FF4A6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67083B"/>
    <w:multiLevelType w:val="multilevel"/>
    <w:tmpl w:val="8A347A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65180917">
    <w:abstractNumId w:val="17"/>
  </w:num>
  <w:num w:numId="2" w16cid:durableId="573859434">
    <w:abstractNumId w:val="20"/>
  </w:num>
  <w:num w:numId="3" w16cid:durableId="1496649223">
    <w:abstractNumId w:val="7"/>
  </w:num>
  <w:num w:numId="4" w16cid:durableId="1656491645">
    <w:abstractNumId w:val="3"/>
  </w:num>
  <w:num w:numId="5" w16cid:durableId="423039534">
    <w:abstractNumId w:val="2"/>
  </w:num>
  <w:num w:numId="6" w16cid:durableId="151216888">
    <w:abstractNumId w:val="1"/>
  </w:num>
  <w:num w:numId="7" w16cid:durableId="605962485">
    <w:abstractNumId w:val="0"/>
  </w:num>
  <w:num w:numId="8" w16cid:durableId="861941486">
    <w:abstractNumId w:val="6"/>
  </w:num>
  <w:num w:numId="9" w16cid:durableId="695237039">
    <w:abstractNumId w:val="5"/>
  </w:num>
  <w:num w:numId="10" w16cid:durableId="1087506972">
    <w:abstractNumId w:val="4"/>
  </w:num>
  <w:num w:numId="11" w16cid:durableId="18204185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7288930">
    <w:abstractNumId w:val="14"/>
  </w:num>
  <w:num w:numId="13" w16cid:durableId="1813980727">
    <w:abstractNumId w:val="18"/>
  </w:num>
  <w:num w:numId="14" w16cid:durableId="18002994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975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44947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1284312">
    <w:abstractNumId w:val="22"/>
  </w:num>
  <w:num w:numId="18" w16cid:durableId="537278427">
    <w:abstractNumId w:val="13"/>
  </w:num>
  <w:num w:numId="19" w16cid:durableId="542861682">
    <w:abstractNumId w:val="16"/>
  </w:num>
  <w:num w:numId="20" w16cid:durableId="1960380368">
    <w:abstractNumId w:val="10"/>
  </w:num>
  <w:num w:numId="21" w16cid:durableId="1018314442">
    <w:abstractNumId w:val="21"/>
  </w:num>
  <w:num w:numId="22" w16cid:durableId="1779330536">
    <w:abstractNumId w:val="9"/>
  </w:num>
  <w:num w:numId="23" w16cid:durableId="1715735927">
    <w:abstractNumId w:val="23"/>
  </w:num>
  <w:num w:numId="24" w16cid:durableId="1021585595">
    <w:abstractNumId w:val="19"/>
  </w:num>
  <w:num w:numId="25" w16cid:durableId="1178547287">
    <w:abstractNumId w:val="12"/>
  </w:num>
  <w:num w:numId="26" w16cid:durableId="2140685920">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yxiWfd1pInzJDWvNUyWUkIOKLnZk+89z0A9O+G1yOyP9jkcGsmMAdoBWrvIzREQjjzb1zberP/Uk250WETmo2A==" w:salt="pJvRYq2/nxtl2kBmROdLgg=="/>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D2"/>
    <w:rsid w:val="00000164"/>
    <w:rsid w:val="000001BC"/>
    <w:rsid w:val="00000559"/>
    <w:rsid w:val="00000AC1"/>
    <w:rsid w:val="00000B3F"/>
    <w:rsid w:val="0000205E"/>
    <w:rsid w:val="000028AB"/>
    <w:rsid w:val="00002B6C"/>
    <w:rsid w:val="00003139"/>
    <w:rsid w:val="00003C66"/>
    <w:rsid w:val="00004CDA"/>
    <w:rsid w:val="000050DF"/>
    <w:rsid w:val="0000525A"/>
    <w:rsid w:val="000056B3"/>
    <w:rsid w:val="0000590B"/>
    <w:rsid w:val="00005A14"/>
    <w:rsid w:val="00005BA7"/>
    <w:rsid w:val="00006B40"/>
    <w:rsid w:val="0000740A"/>
    <w:rsid w:val="0000750C"/>
    <w:rsid w:val="00007BCD"/>
    <w:rsid w:val="00007E95"/>
    <w:rsid w:val="00007FA9"/>
    <w:rsid w:val="00010117"/>
    <w:rsid w:val="00010DD0"/>
    <w:rsid w:val="0001101B"/>
    <w:rsid w:val="00012155"/>
    <w:rsid w:val="000123D9"/>
    <w:rsid w:val="000127A1"/>
    <w:rsid w:val="000128DA"/>
    <w:rsid w:val="00012D2F"/>
    <w:rsid w:val="000132FF"/>
    <w:rsid w:val="0001331A"/>
    <w:rsid w:val="00013A25"/>
    <w:rsid w:val="00013C2B"/>
    <w:rsid w:val="00013F56"/>
    <w:rsid w:val="00014391"/>
    <w:rsid w:val="000147BE"/>
    <w:rsid w:val="00014CA8"/>
    <w:rsid w:val="0001563A"/>
    <w:rsid w:val="000157BA"/>
    <w:rsid w:val="00016786"/>
    <w:rsid w:val="000167C3"/>
    <w:rsid w:val="00016883"/>
    <w:rsid w:val="00016972"/>
    <w:rsid w:val="00016AEB"/>
    <w:rsid w:val="0001739E"/>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8BE"/>
    <w:rsid w:val="00022DFC"/>
    <w:rsid w:val="00022E0A"/>
    <w:rsid w:val="00022EEB"/>
    <w:rsid w:val="00023388"/>
    <w:rsid w:val="0002343F"/>
    <w:rsid w:val="000237E3"/>
    <w:rsid w:val="000241BC"/>
    <w:rsid w:val="0002443B"/>
    <w:rsid w:val="0002465D"/>
    <w:rsid w:val="00024E77"/>
    <w:rsid w:val="0002522B"/>
    <w:rsid w:val="00025509"/>
    <w:rsid w:val="00025909"/>
    <w:rsid w:val="00025CF5"/>
    <w:rsid w:val="00025DA5"/>
    <w:rsid w:val="00025E01"/>
    <w:rsid w:val="00026014"/>
    <w:rsid w:val="00026AC0"/>
    <w:rsid w:val="00027021"/>
    <w:rsid w:val="00027172"/>
    <w:rsid w:val="000279EE"/>
    <w:rsid w:val="00027E29"/>
    <w:rsid w:val="00030098"/>
    <w:rsid w:val="00030245"/>
    <w:rsid w:val="00030E26"/>
    <w:rsid w:val="000311BC"/>
    <w:rsid w:val="0003138D"/>
    <w:rsid w:val="000318C1"/>
    <w:rsid w:val="00031D8F"/>
    <w:rsid w:val="00031F18"/>
    <w:rsid w:val="000322D9"/>
    <w:rsid w:val="00032404"/>
    <w:rsid w:val="0003255A"/>
    <w:rsid w:val="00032F0F"/>
    <w:rsid w:val="00033491"/>
    <w:rsid w:val="00033C19"/>
    <w:rsid w:val="00034053"/>
    <w:rsid w:val="000341AB"/>
    <w:rsid w:val="00034498"/>
    <w:rsid w:val="0003471F"/>
    <w:rsid w:val="00034837"/>
    <w:rsid w:val="00034BCA"/>
    <w:rsid w:val="00034EDD"/>
    <w:rsid w:val="00034F53"/>
    <w:rsid w:val="00035272"/>
    <w:rsid w:val="000358FE"/>
    <w:rsid w:val="0003601B"/>
    <w:rsid w:val="00036174"/>
    <w:rsid w:val="00036361"/>
    <w:rsid w:val="000366DF"/>
    <w:rsid w:val="00036955"/>
    <w:rsid w:val="00036D78"/>
    <w:rsid w:val="00037007"/>
    <w:rsid w:val="0003720F"/>
    <w:rsid w:val="00037D28"/>
    <w:rsid w:val="0004026E"/>
    <w:rsid w:val="00040410"/>
    <w:rsid w:val="00040874"/>
    <w:rsid w:val="000409B7"/>
    <w:rsid w:val="0004119F"/>
    <w:rsid w:val="00041A26"/>
    <w:rsid w:val="0004205C"/>
    <w:rsid w:val="0004247D"/>
    <w:rsid w:val="0004259D"/>
    <w:rsid w:val="00042618"/>
    <w:rsid w:val="00042B4A"/>
    <w:rsid w:val="00042E56"/>
    <w:rsid w:val="00042F96"/>
    <w:rsid w:val="00043143"/>
    <w:rsid w:val="000437DD"/>
    <w:rsid w:val="000439A4"/>
    <w:rsid w:val="00043F30"/>
    <w:rsid w:val="00043F9F"/>
    <w:rsid w:val="00044045"/>
    <w:rsid w:val="00044361"/>
    <w:rsid w:val="00044C6F"/>
    <w:rsid w:val="00045046"/>
    <w:rsid w:val="00045260"/>
    <w:rsid w:val="00045444"/>
    <w:rsid w:val="000460E5"/>
    <w:rsid w:val="00046310"/>
    <w:rsid w:val="00046650"/>
    <w:rsid w:val="00046D89"/>
    <w:rsid w:val="00047570"/>
    <w:rsid w:val="0004799A"/>
    <w:rsid w:val="00050283"/>
    <w:rsid w:val="0005029C"/>
    <w:rsid w:val="00050E89"/>
    <w:rsid w:val="00051999"/>
    <w:rsid w:val="00051BCD"/>
    <w:rsid w:val="00051EEF"/>
    <w:rsid w:val="0005240C"/>
    <w:rsid w:val="00052B46"/>
    <w:rsid w:val="00052F1E"/>
    <w:rsid w:val="0005309C"/>
    <w:rsid w:val="00053740"/>
    <w:rsid w:val="00053AC3"/>
    <w:rsid w:val="00053B06"/>
    <w:rsid w:val="00053ECE"/>
    <w:rsid w:val="000542D3"/>
    <w:rsid w:val="00054BD2"/>
    <w:rsid w:val="00055475"/>
    <w:rsid w:val="00055649"/>
    <w:rsid w:val="00055DB0"/>
    <w:rsid w:val="000560B7"/>
    <w:rsid w:val="0005615C"/>
    <w:rsid w:val="0005620C"/>
    <w:rsid w:val="00056DD9"/>
    <w:rsid w:val="00056E57"/>
    <w:rsid w:val="00057268"/>
    <w:rsid w:val="00057DBB"/>
    <w:rsid w:val="000604D8"/>
    <w:rsid w:val="000607C1"/>
    <w:rsid w:val="00060BB6"/>
    <w:rsid w:val="0006111F"/>
    <w:rsid w:val="00061197"/>
    <w:rsid w:val="0006149B"/>
    <w:rsid w:val="00061E33"/>
    <w:rsid w:val="00062495"/>
    <w:rsid w:val="000626A6"/>
    <w:rsid w:val="00062C0A"/>
    <w:rsid w:val="00063357"/>
    <w:rsid w:val="000634C0"/>
    <w:rsid w:val="00063876"/>
    <w:rsid w:val="00063B32"/>
    <w:rsid w:val="00063D00"/>
    <w:rsid w:val="00063EB0"/>
    <w:rsid w:val="000652EB"/>
    <w:rsid w:val="00065385"/>
    <w:rsid w:val="0006577E"/>
    <w:rsid w:val="0006627F"/>
    <w:rsid w:val="000666BC"/>
    <w:rsid w:val="000669B3"/>
    <w:rsid w:val="000669BB"/>
    <w:rsid w:val="00066A5D"/>
    <w:rsid w:val="00067703"/>
    <w:rsid w:val="00067787"/>
    <w:rsid w:val="0007064D"/>
    <w:rsid w:val="0007087F"/>
    <w:rsid w:val="00070A98"/>
    <w:rsid w:val="00070C21"/>
    <w:rsid w:val="00071238"/>
    <w:rsid w:val="00071509"/>
    <w:rsid w:val="00071B81"/>
    <w:rsid w:val="00071BDC"/>
    <w:rsid w:val="000720F8"/>
    <w:rsid w:val="0007245C"/>
    <w:rsid w:val="000725AB"/>
    <w:rsid w:val="0007269F"/>
    <w:rsid w:val="00072C45"/>
    <w:rsid w:val="00073BDF"/>
    <w:rsid w:val="000744D7"/>
    <w:rsid w:val="00074B95"/>
    <w:rsid w:val="0007515B"/>
    <w:rsid w:val="000763D7"/>
    <w:rsid w:val="00076619"/>
    <w:rsid w:val="000768F5"/>
    <w:rsid w:val="0007697F"/>
    <w:rsid w:val="00076C01"/>
    <w:rsid w:val="00077085"/>
    <w:rsid w:val="00077184"/>
    <w:rsid w:val="00077401"/>
    <w:rsid w:val="00077A45"/>
    <w:rsid w:val="000800BD"/>
    <w:rsid w:val="00080669"/>
    <w:rsid w:val="00081061"/>
    <w:rsid w:val="00081480"/>
    <w:rsid w:val="00081A41"/>
    <w:rsid w:val="00081E2D"/>
    <w:rsid w:val="00082551"/>
    <w:rsid w:val="00082AD0"/>
    <w:rsid w:val="00082CC0"/>
    <w:rsid w:val="00082CEA"/>
    <w:rsid w:val="00082D82"/>
    <w:rsid w:val="00082DB7"/>
    <w:rsid w:val="00082FC5"/>
    <w:rsid w:val="000835A6"/>
    <w:rsid w:val="00083793"/>
    <w:rsid w:val="0008404E"/>
    <w:rsid w:val="0008442F"/>
    <w:rsid w:val="00084615"/>
    <w:rsid w:val="0008524D"/>
    <w:rsid w:val="000857CE"/>
    <w:rsid w:val="00085D3D"/>
    <w:rsid w:val="00086123"/>
    <w:rsid w:val="00086279"/>
    <w:rsid w:val="00086362"/>
    <w:rsid w:val="00086471"/>
    <w:rsid w:val="00086672"/>
    <w:rsid w:val="00086DA4"/>
    <w:rsid w:val="00086F3F"/>
    <w:rsid w:val="00087197"/>
    <w:rsid w:val="000873EC"/>
    <w:rsid w:val="000876CD"/>
    <w:rsid w:val="00087A5C"/>
    <w:rsid w:val="00087C6F"/>
    <w:rsid w:val="00087C7E"/>
    <w:rsid w:val="00090020"/>
    <w:rsid w:val="00090AE0"/>
    <w:rsid w:val="00091166"/>
    <w:rsid w:val="00091880"/>
    <w:rsid w:val="00091A0C"/>
    <w:rsid w:val="00091A23"/>
    <w:rsid w:val="00091E22"/>
    <w:rsid w:val="000924CF"/>
    <w:rsid w:val="0009261F"/>
    <w:rsid w:val="00093374"/>
    <w:rsid w:val="00093534"/>
    <w:rsid w:val="00093A19"/>
    <w:rsid w:val="00093B56"/>
    <w:rsid w:val="000940E2"/>
    <w:rsid w:val="00094541"/>
    <w:rsid w:val="000948F5"/>
    <w:rsid w:val="00094A05"/>
    <w:rsid w:val="0009528D"/>
    <w:rsid w:val="000957CF"/>
    <w:rsid w:val="00096074"/>
    <w:rsid w:val="000968F1"/>
    <w:rsid w:val="00096A07"/>
    <w:rsid w:val="00096E9C"/>
    <w:rsid w:val="00097B3B"/>
    <w:rsid w:val="00097CCF"/>
    <w:rsid w:val="00097CD6"/>
    <w:rsid w:val="00097E8B"/>
    <w:rsid w:val="000A00D5"/>
    <w:rsid w:val="000A1067"/>
    <w:rsid w:val="000A12AB"/>
    <w:rsid w:val="000A1504"/>
    <w:rsid w:val="000A1615"/>
    <w:rsid w:val="000A23DA"/>
    <w:rsid w:val="000A2C43"/>
    <w:rsid w:val="000A3B35"/>
    <w:rsid w:val="000A3B6B"/>
    <w:rsid w:val="000A3BA9"/>
    <w:rsid w:val="000A41DF"/>
    <w:rsid w:val="000A43D6"/>
    <w:rsid w:val="000A4A73"/>
    <w:rsid w:val="000A5808"/>
    <w:rsid w:val="000A586E"/>
    <w:rsid w:val="000A5CDB"/>
    <w:rsid w:val="000A713B"/>
    <w:rsid w:val="000A747B"/>
    <w:rsid w:val="000A77AA"/>
    <w:rsid w:val="000A77D6"/>
    <w:rsid w:val="000A7B45"/>
    <w:rsid w:val="000A7BCE"/>
    <w:rsid w:val="000A7BE2"/>
    <w:rsid w:val="000A7E0F"/>
    <w:rsid w:val="000B02D1"/>
    <w:rsid w:val="000B033B"/>
    <w:rsid w:val="000B0BD1"/>
    <w:rsid w:val="000B0C95"/>
    <w:rsid w:val="000B0F2C"/>
    <w:rsid w:val="000B106D"/>
    <w:rsid w:val="000B1483"/>
    <w:rsid w:val="000B2ACE"/>
    <w:rsid w:val="000B3718"/>
    <w:rsid w:val="000B376E"/>
    <w:rsid w:val="000B382D"/>
    <w:rsid w:val="000B3927"/>
    <w:rsid w:val="000B42CE"/>
    <w:rsid w:val="000B4354"/>
    <w:rsid w:val="000B4A30"/>
    <w:rsid w:val="000B5634"/>
    <w:rsid w:val="000B6BD4"/>
    <w:rsid w:val="000B6F79"/>
    <w:rsid w:val="000B7229"/>
    <w:rsid w:val="000B75BD"/>
    <w:rsid w:val="000B776A"/>
    <w:rsid w:val="000C0872"/>
    <w:rsid w:val="000C113F"/>
    <w:rsid w:val="000C1642"/>
    <w:rsid w:val="000C1D67"/>
    <w:rsid w:val="000C2974"/>
    <w:rsid w:val="000C29F3"/>
    <w:rsid w:val="000C305A"/>
    <w:rsid w:val="000C3348"/>
    <w:rsid w:val="000C3511"/>
    <w:rsid w:val="000C3990"/>
    <w:rsid w:val="000C3A99"/>
    <w:rsid w:val="000C4267"/>
    <w:rsid w:val="000C434D"/>
    <w:rsid w:val="000C4800"/>
    <w:rsid w:val="000C482A"/>
    <w:rsid w:val="000C54AF"/>
    <w:rsid w:val="000C5528"/>
    <w:rsid w:val="000C579D"/>
    <w:rsid w:val="000C5B01"/>
    <w:rsid w:val="000C6636"/>
    <w:rsid w:val="000C672B"/>
    <w:rsid w:val="000C6B77"/>
    <w:rsid w:val="000C6D87"/>
    <w:rsid w:val="000C6EF6"/>
    <w:rsid w:val="000C7892"/>
    <w:rsid w:val="000C7E4E"/>
    <w:rsid w:val="000D0499"/>
    <w:rsid w:val="000D05FC"/>
    <w:rsid w:val="000D09FD"/>
    <w:rsid w:val="000D0A09"/>
    <w:rsid w:val="000D1753"/>
    <w:rsid w:val="000D1A5B"/>
    <w:rsid w:val="000D28C0"/>
    <w:rsid w:val="000D292C"/>
    <w:rsid w:val="000D2B3C"/>
    <w:rsid w:val="000D2D11"/>
    <w:rsid w:val="000D4EFC"/>
    <w:rsid w:val="000D5133"/>
    <w:rsid w:val="000D5523"/>
    <w:rsid w:val="000D5E74"/>
    <w:rsid w:val="000D681C"/>
    <w:rsid w:val="000D6F8D"/>
    <w:rsid w:val="000D7529"/>
    <w:rsid w:val="000D7A64"/>
    <w:rsid w:val="000D7CFC"/>
    <w:rsid w:val="000D7D96"/>
    <w:rsid w:val="000D7E84"/>
    <w:rsid w:val="000D7ECA"/>
    <w:rsid w:val="000D7FF7"/>
    <w:rsid w:val="000E151E"/>
    <w:rsid w:val="000E19F2"/>
    <w:rsid w:val="000E1FAF"/>
    <w:rsid w:val="000E27B7"/>
    <w:rsid w:val="000E2D99"/>
    <w:rsid w:val="000E2DB3"/>
    <w:rsid w:val="000E38C7"/>
    <w:rsid w:val="000E3FDC"/>
    <w:rsid w:val="000E469D"/>
    <w:rsid w:val="000E4A4A"/>
    <w:rsid w:val="000E527E"/>
    <w:rsid w:val="000E587B"/>
    <w:rsid w:val="000E682D"/>
    <w:rsid w:val="000E7409"/>
    <w:rsid w:val="000E762D"/>
    <w:rsid w:val="000E76B0"/>
    <w:rsid w:val="000E7BA4"/>
    <w:rsid w:val="000E7F4F"/>
    <w:rsid w:val="000F0486"/>
    <w:rsid w:val="000F07F7"/>
    <w:rsid w:val="000F0912"/>
    <w:rsid w:val="000F0A90"/>
    <w:rsid w:val="000F0D74"/>
    <w:rsid w:val="000F0FA7"/>
    <w:rsid w:val="000F12CA"/>
    <w:rsid w:val="000F16EA"/>
    <w:rsid w:val="000F17C2"/>
    <w:rsid w:val="000F236B"/>
    <w:rsid w:val="000F2A75"/>
    <w:rsid w:val="000F2C7F"/>
    <w:rsid w:val="000F382D"/>
    <w:rsid w:val="000F3C02"/>
    <w:rsid w:val="000F4197"/>
    <w:rsid w:val="000F4454"/>
    <w:rsid w:val="000F4587"/>
    <w:rsid w:val="000F4637"/>
    <w:rsid w:val="000F46A3"/>
    <w:rsid w:val="000F483A"/>
    <w:rsid w:val="000F4BEE"/>
    <w:rsid w:val="000F4EE6"/>
    <w:rsid w:val="000F53B2"/>
    <w:rsid w:val="000F5DEE"/>
    <w:rsid w:val="000F6FDE"/>
    <w:rsid w:val="000F7880"/>
    <w:rsid w:val="000F7BE4"/>
    <w:rsid w:val="0010010B"/>
    <w:rsid w:val="0010032A"/>
    <w:rsid w:val="00100899"/>
    <w:rsid w:val="00100920"/>
    <w:rsid w:val="00100A1E"/>
    <w:rsid w:val="00100A1F"/>
    <w:rsid w:val="00101573"/>
    <w:rsid w:val="00102300"/>
    <w:rsid w:val="001026D2"/>
    <w:rsid w:val="001028C4"/>
    <w:rsid w:val="00102FD8"/>
    <w:rsid w:val="00103963"/>
    <w:rsid w:val="00104077"/>
    <w:rsid w:val="00104159"/>
    <w:rsid w:val="001041D1"/>
    <w:rsid w:val="00104349"/>
    <w:rsid w:val="0010471A"/>
    <w:rsid w:val="00104877"/>
    <w:rsid w:val="001049BA"/>
    <w:rsid w:val="00104F49"/>
    <w:rsid w:val="0010596B"/>
    <w:rsid w:val="00105DED"/>
    <w:rsid w:val="00106738"/>
    <w:rsid w:val="00106812"/>
    <w:rsid w:val="001069A0"/>
    <w:rsid w:val="00106D87"/>
    <w:rsid w:val="00106F26"/>
    <w:rsid w:val="00107276"/>
    <w:rsid w:val="001075FE"/>
    <w:rsid w:val="00107950"/>
    <w:rsid w:val="00107ACA"/>
    <w:rsid w:val="00107C45"/>
    <w:rsid w:val="00107D7B"/>
    <w:rsid w:val="001102DE"/>
    <w:rsid w:val="00110338"/>
    <w:rsid w:val="001106FE"/>
    <w:rsid w:val="001107F1"/>
    <w:rsid w:val="0011100E"/>
    <w:rsid w:val="001110CF"/>
    <w:rsid w:val="0011122C"/>
    <w:rsid w:val="00111D86"/>
    <w:rsid w:val="00112307"/>
    <w:rsid w:val="00112E8F"/>
    <w:rsid w:val="00113288"/>
    <w:rsid w:val="001138E5"/>
    <w:rsid w:val="00113F25"/>
    <w:rsid w:val="0011425B"/>
    <w:rsid w:val="001144D9"/>
    <w:rsid w:val="001146B5"/>
    <w:rsid w:val="00114B9A"/>
    <w:rsid w:val="00115AF7"/>
    <w:rsid w:val="00115BF1"/>
    <w:rsid w:val="00115C53"/>
    <w:rsid w:val="00115CDE"/>
    <w:rsid w:val="00116958"/>
    <w:rsid w:val="001171BE"/>
    <w:rsid w:val="0011789F"/>
    <w:rsid w:val="00117B4A"/>
    <w:rsid w:val="00117E57"/>
    <w:rsid w:val="001206DC"/>
    <w:rsid w:val="00121420"/>
    <w:rsid w:val="0012195D"/>
    <w:rsid w:val="00122180"/>
    <w:rsid w:val="001227FE"/>
    <w:rsid w:val="0012349D"/>
    <w:rsid w:val="001236DF"/>
    <w:rsid w:val="0012393D"/>
    <w:rsid w:val="0012393E"/>
    <w:rsid w:val="00123EA7"/>
    <w:rsid w:val="001243EF"/>
    <w:rsid w:val="0012498C"/>
    <w:rsid w:val="0012511A"/>
    <w:rsid w:val="001253C5"/>
    <w:rsid w:val="00125C3A"/>
    <w:rsid w:val="00126492"/>
    <w:rsid w:val="00127513"/>
    <w:rsid w:val="00127645"/>
    <w:rsid w:val="00127698"/>
    <w:rsid w:val="001301D5"/>
    <w:rsid w:val="0013056E"/>
    <w:rsid w:val="00130649"/>
    <w:rsid w:val="001306B0"/>
    <w:rsid w:val="00130CD4"/>
    <w:rsid w:val="00130D16"/>
    <w:rsid w:val="0013135F"/>
    <w:rsid w:val="00131A51"/>
    <w:rsid w:val="00131AAA"/>
    <w:rsid w:val="001324F4"/>
    <w:rsid w:val="001329D5"/>
    <w:rsid w:val="00132DA5"/>
    <w:rsid w:val="00133844"/>
    <w:rsid w:val="00133A7F"/>
    <w:rsid w:val="00133C42"/>
    <w:rsid w:val="00133D2C"/>
    <w:rsid w:val="001341BB"/>
    <w:rsid w:val="001343AE"/>
    <w:rsid w:val="00134C2E"/>
    <w:rsid w:val="00134D07"/>
    <w:rsid w:val="00134E78"/>
    <w:rsid w:val="00135E13"/>
    <w:rsid w:val="001362E4"/>
    <w:rsid w:val="0013647D"/>
    <w:rsid w:val="00136498"/>
    <w:rsid w:val="001365FE"/>
    <w:rsid w:val="00136636"/>
    <w:rsid w:val="001366D2"/>
    <w:rsid w:val="00136BE0"/>
    <w:rsid w:val="0013752A"/>
    <w:rsid w:val="00137F9D"/>
    <w:rsid w:val="00140242"/>
    <w:rsid w:val="001403D4"/>
    <w:rsid w:val="00140418"/>
    <w:rsid w:val="001404A8"/>
    <w:rsid w:val="00140690"/>
    <w:rsid w:val="00140AA8"/>
    <w:rsid w:val="00140E59"/>
    <w:rsid w:val="00140F38"/>
    <w:rsid w:val="00141231"/>
    <w:rsid w:val="00141409"/>
    <w:rsid w:val="001415EF"/>
    <w:rsid w:val="00142076"/>
    <w:rsid w:val="00142520"/>
    <w:rsid w:val="001425C4"/>
    <w:rsid w:val="00142DF0"/>
    <w:rsid w:val="001432E5"/>
    <w:rsid w:val="00143576"/>
    <w:rsid w:val="00143610"/>
    <w:rsid w:val="00143DC5"/>
    <w:rsid w:val="00144155"/>
    <w:rsid w:val="0014428F"/>
    <w:rsid w:val="00144B3A"/>
    <w:rsid w:val="00144E91"/>
    <w:rsid w:val="0014534B"/>
    <w:rsid w:val="0014546D"/>
    <w:rsid w:val="001458B0"/>
    <w:rsid w:val="00145CAC"/>
    <w:rsid w:val="00145D2B"/>
    <w:rsid w:val="0014612C"/>
    <w:rsid w:val="001465EF"/>
    <w:rsid w:val="00147A96"/>
    <w:rsid w:val="00147AB1"/>
    <w:rsid w:val="00147D24"/>
    <w:rsid w:val="00150553"/>
    <w:rsid w:val="00151434"/>
    <w:rsid w:val="00151B79"/>
    <w:rsid w:val="00151EB7"/>
    <w:rsid w:val="00151F6A"/>
    <w:rsid w:val="00152B70"/>
    <w:rsid w:val="00152CB4"/>
    <w:rsid w:val="00152CC1"/>
    <w:rsid w:val="00152E4B"/>
    <w:rsid w:val="00152FD2"/>
    <w:rsid w:val="001535D6"/>
    <w:rsid w:val="00153676"/>
    <w:rsid w:val="00153A51"/>
    <w:rsid w:val="00153A56"/>
    <w:rsid w:val="001545EB"/>
    <w:rsid w:val="001546C3"/>
    <w:rsid w:val="00155378"/>
    <w:rsid w:val="001556E2"/>
    <w:rsid w:val="00155D73"/>
    <w:rsid w:val="00156036"/>
    <w:rsid w:val="00156BF6"/>
    <w:rsid w:val="00156C1F"/>
    <w:rsid w:val="001579FC"/>
    <w:rsid w:val="00157CB5"/>
    <w:rsid w:val="00157EEB"/>
    <w:rsid w:val="00160056"/>
    <w:rsid w:val="00160661"/>
    <w:rsid w:val="00161740"/>
    <w:rsid w:val="0016185B"/>
    <w:rsid w:val="001618AD"/>
    <w:rsid w:val="00161A66"/>
    <w:rsid w:val="00162456"/>
    <w:rsid w:val="00162B30"/>
    <w:rsid w:val="00163003"/>
    <w:rsid w:val="0016397A"/>
    <w:rsid w:val="00163CA3"/>
    <w:rsid w:val="00164F37"/>
    <w:rsid w:val="00164F75"/>
    <w:rsid w:val="0016517B"/>
    <w:rsid w:val="00166EE1"/>
    <w:rsid w:val="00167816"/>
    <w:rsid w:val="0017025F"/>
    <w:rsid w:val="001706B2"/>
    <w:rsid w:val="00170709"/>
    <w:rsid w:val="0017113B"/>
    <w:rsid w:val="0017189E"/>
    <w:rsid w:val="00171C22"/>
    <w:rsid w:val="00172999"/>
    <w:rsid w:val="00172D5F"/>
    <w:rsid w:val="00172E4D"/>
    <w:rsid w:val="00173554"/>
    <w:rsid w:val="0017373D"/>
    <w:rsid w:val="00173819"/>
    <w:rsid w:val="00173A08"/>
    <w:rsid w:val="00173E8E"/>
    <w:rsid w:val="001748AC"/>
    <w:rsid w:val="00174946"/>
    <w:rsid w:val="00175119"/>
    <w:rsid w:val="00175C30"/>
    <w:rsid w:val="001766C1"/>
    <w:rsid w:val="0017686A"/>
    <w:rsid w:val="00176E66"/>
    <w:rsid w:val="00177842"/>
    <w:rsid w:val="00177939"/>
    <w:rsid w:val="0018088D"/>
    <w:rsid w:val="0018091B"/>
    <w:rsid w:val="00180C2D"/>
    <w:rsid w:val="00181313"/>
    <w:rsid w:val="001814AD"/>
    <w:rsid w:val="00181983"/>
    <w:rsid w:val="00181C1B"/>
    <w:rsid w:val="00181C57"/>
    <w:rsid w:val="001823E2"/>
    <w:rsid w:val="00182604"/>
    <w:rsid w:val="001827AB"/>
    <w:rsid w:val="00182A16"/>
    <w:rsid w:val="00183543"/>
    <w:rsid w:val="00183595"/>
    <w:rsid w:val="00183786"/>
    <w:rsid w:val="00183BC1"/>
    <w:rsid w:val="00184048"/>
    <w:rsid w:val="00184B80"/>
    <w:rsid w:val="00184F02"/>
    <w:rsid w:val="00185245"/>
    <w:rsid w:val="00185288"/>
    <w:rsid w:val="00185931"/>
    <w:rsid w:val="00185DA2"/>
    <w:rsid w:val="00185DC7"/>
    <w:rsid w:val="00186525"/>
    <w:rsid w:val="00186C57"/>
    <w:rsid w:val="001871D9"/>
    <w:rsid w:val="0018726A"/>
    <w:rsid w:val="001875C3"/>
    <w:rsid w:val="0018778C"/>
    <w:rsid w:val="001878C5"/>
    <w:rsid w:val="0018796D"/>
    <w:rsid w:val="00187C46"/>
    <w:rsid w:val="00187D9B"/>
    <w:rsid w:val="00187E69"/>
    <w:rsid w:val="00187E9F"/>
    <w:rsid w:val="00187FC6"/>
    <w:rsid w:val="00190289"/>
    <w:rsid w:val="00190468"/>
    <w:rsid w:val="00190522"/>
    <w:rsid w:val="0019149F"/>
    <w:rsid w:val="00191AC7"/>
    <w:rsid w:val="00191ECD"/>
    <w:rsid w:val="0019260C"/>
    <w:rsid w:val="00192B19"/>
    <w:rsid w:val="0019305C"/>
    <w:rsid w:val="001931F9"/>
    <w:rsid w:val="00193A48"/>
    <w:rsid w:val="00194C59"/>
    <w:rsid w:val="00194C78"/>
    <w:rsid w:val="00195135"/>
    <w:rsid w:val="001959C3"/>
    <w:rsid w:val="00195B08"/>
    <w:rsid w:val="00195BAD"/>
    <w:rsid w:val="0019695E"/>
    <w:rsid w:val="00196CA6"/>
    <w:rsid w:val="0019708F"/>
    <w:rsid w:val="001A01C1"/>
    <w:rsid w:val="001A10FD"/>
    <w:rsid w:val="001A1419"/>
    <w:rsid w:val="001A2F1B"/>
    <w:rsid w:val="001A4004"/>
    <w:rsid w:val="001A4D40"/>
    <w:rsid w:val="001A5CF0"/>
    <w:rsid w:val="001A5D3F"/>
    <w:rsid w:val="001A5E84"/>
    <w:rsid w:val="001A617E"/>
    <w:rsid w:val="001A640F"/>
    <w:rsid w:val="001A649F"/>
    <w:rsid w:val="001A6A7A"/>
    <w:rsid w:val="001A6BD6"/>
    <w:rsid w:val="001A700A"/>
    <w:rsid w:val="001A7068"/>
    <w:rsid w:val="001A70E1"/>
    <w:rsid w:val="001A7A1D"/>
    <w:rsid w:val="001A7AAF"/>
    <w:rsid w:val="001A7B85"/>
    <w:rsid w:val="001A7E07"/>
    <w:rsid w:val="001A7E55"/>
    <w:rsid w:val="001B03AC"/>
    <w:rsid w:val="001B10EE"/>
    <w:rsid w:val="001B1241"/>
    <w:rsid w:val="001B13A7"/>
    <w:rsid w:val="001B1E0D"/>
    <w:rsid w:val="001B264A"/>
    <w:rsid w:val="001B27C2"/>
    <w:rsid w:val="001B2C3E"/>
    <w:rsid w:val="001B2C88"/>
    <w:rsid w:val="001B2D25"/>
    <w:rsid w:val="001B3510"/>
    <w:rsid w:val="001B3D7E"/>
    <w:rsid w:val="001B4145"/>
    <w:rsid w:val="001B42CD"/>
    <w:rsid w:val="001B4BD7"/>
    <w:rsid w:val="001B4EC6"/>
    <w:rsid w:val="001B4FDF"/>
    <w:rsid w:val="001B5577"/>
    <w:rsid w:val="001B64A5"/>
    <w:rsid w:val="001B6758"/>
    <w:rsid w:val="001B680A"/>
    <w:rsid w:val="001B68EB"/>
    <w:rsid w:val="001B6ECD"/>
    <w:rsid w:val="001B7D5A"/>
    <w:rsid w:val="001C0245"/>
    <w:rsid w:val="001C056A"/>
    <w:rsid w:val="001C14AA"/>
    <w:rsid w:val="001C18E1"/>
    <w:rsid w:val="001C1924"/>
    <w:rsid w:val="001C1E8B"/>
    <w:rsid w:val="001C2787"/>
    <w:rsid w:val="001C314C"/>
    <w:rsid w:val="001C393B"/>
    <w:rsid w:val="001C3DA3"/>
    <w:rsid w:val="001C3DF2"/>
    <w:rsid w:val="001C42B0"/>
    <w:rsid w:val="001C4395"/>
    <w:rsid w:val="001C4414"/>
    <w:rsid w:val="001C4609"/>
    <w:rsid w:val="001C4B96"/>
    <w:rsid w:val="001C4C34"/>
    <w:rsid w:val="001C4DCE"/>
    <w:rsid w:val="001C596E"/>
    <w:rsid w:val="001C5CCA"/>
    <w:rsid w:val="001C6B99"/>
    <w:rsid w:val="001C6BEB"/>
    <w:rsid w:val="001C7356"/>
    <w:rsid w:val="001C758B"/>
    <w:rsid w:val="001C75CB"/>
    <w:rsid w:val="001C7DBD"/>
    <w:rsid w:val="001D00AA"/>
    <w:rsid w:val="001D0200"/>
    <w:rsid w:val="001D1316"/>
    <w:rsid w:val="001D1CF3"/>
    <w:rsid w:val="001D2FAF"/>
    <w:rsid w:val="001D4371"/>
    <w:rsid w:val="001D4696"/>
    <w:rsid w:val="001D46C7"/>
    <w:rsid w:val="001D54F1"/>
    <w:rsid w:val="001D59AE"/>
    <w:rsid w:val="001D6E1C"/>
    <w:rsid w:val="001D71EF"/>
    <w:rsid w:val="001D7D66"/>
    <w:rsid w:val="001E02F9"/>
    <w:rsid w:val="001E043C"/>
    <w:rsid w:val="001E07B3"/>
    <w:rsid w:val="001E0A3B"/>
    <w:rsid w:val="001E0DFD"/>
    <w:rsid w:val="001E0E7D"/>
    <w:rsid w:val="001E103D"/>
    <w:rsid w:val="001E1586"/>
    <w:rsid w:val="001E18E3"/>
    <w:rsid w:val="001E20A0"/>
    <w:rsid w:val="001E2485"/>
    <w:rsid w:val="001E2D6B"/>
    <w:rsid w:val="001E2E08"/>
    <w:rsid w:val="001E30D2"/>
    <w:rsid w:val="001E3939"/>
    <w:rsid w:val="001E3942"/>
    <w:rsid w:val="001E5B5F"/>
    <w:rsid w:val="001E5CFA"/>
    <w:rsid w:val="001E5E6F"/>
    <w:rsid w:val="001E6079"/>
    <w:rsid w:val="001E6343"/>
    <w:rsid w:val="001E78A0"/>
    <w:rsid w:val="001E7F8B"/>
    <w:rsid w:val="001F024A"/>
    <w:rsid w:val="001F0A75"/>
    <w:rsid w:val="001F190C"/>
    <w:rsid w:val="001F1D99"/>
    <w:rsid w:val="001F1F86"/>
    <w:rsid w:val="001F2247"/>
    <w:rsid w:val="001F24D4"/>
    <w:rsid w:val="001F26CF"/>
    <w:rsid w:val="001F27C5"/>
    <w:rsid w:val="001F2DF4"/>
    <w:rsid w:val="001F2F42"/>
    <w:rsid w:val="001F3C8B"/>
    <w:rsid w:val="001F4681"/>
    <w:rsid w:val="001F47BB"/>
    <w:rsid w:val="001F5912"/>
    <w:rsid w:val="001F5D60"/>
    <w:rsid w:val="001F6E22"/>
    <w:rsid w:val="001F70B4"/>
    <w:rsid w:val="001F737B"/>
    <w:rsid w:val="001F74B2"/>
    <w:rsid w:val="001F74E3"/>
    <w:rsid w:val="001F7A56"/>
    <w:rsid w:val="001F7B63"/>
    <w:rsid w:val="0020024D"/>
    <w:rsid w:val="00200366"/>
    <w:rsid w:val="002006EA"/>
    <w:rsid w:val="0020220A"/>
    <w:rsid w:val="0020276C"/>
    <w:rsid w:val="0020304B"/>
    <w:rsid w:val="002037E3"/>
    <w:rsid w:val="002037FD"/>
    <w:rsid w:val="0020414A"/>
    <w:rsid w:val="0020422D"/>
    <w:rsid w:val="00204842"/>
    <w:rsid w:val="00204846"/>
    <w:rsid w:val="00205203"/>
    <w:rsid w:val="00205530"/>
    <w:rsid w:val="00206050"/>
    <w:rsid w:val="00206421"/>
    <w:rsid w:val="00206FC8"/>
    <w:rsid w:val="002100C0"/>
    <w:rsid w:val="0021048F"/>
    <w:rsid w:val="0021070D"/>
    <w:rsid w:val="00210F02"/>
    <w:rsid w:val="00210F6D"/>
    <w:rsid w:val="00211319"/>
    <w:rsid w:val="00211328"/>
    <w:rsid w:val="002114CC"/>
    <w:rsid w:val="00211A79"/>
    <w:rsid w:val="00212490"/>
    <w:rsid w:val="002126C1"/>
    <w:rsid w:val="00212845"/>
    <w:rsid w:val="002134F2"/>
    <w:rsid w:val="00213BB9"/>
    <w:rsid w:val="00213C17"/>
    <w:rsid w:val="00213E04"/>
    <w:rsid w:val="00213E1A"/>
    <w:rsid w:val="00214CA9"/>
    <w:rsid w:val="00214F09"/>
    <w:rsid w:val="00215282"/>
    <w:rsid w:val="002156F4"/>
    <w:rsid w:val="002165F5"/>
    <w:rsid w:val="00216893"/>
    <w:rsid w:val="002168CE"/>
    <w:rsid w:val="00216A29"/>
    <w:rsid w:val="00216A72"/>
    <w:rsid w:val="00216D95"/>
    <w:rsid w:val="00216EE5"/>
    <w:rsid w:val="002173E7"/>
    <w:rsid w:val="002176AB"/>
    <w:rsid w:val="00217B54"/>
    <w:rsid w:val="002201C7"/>
    <w:rsid w:val="002202D8"/>
    <w:rsid w:val="002203F3"/>
    <w:rsid w:val="002206C7"/>
    <w:rsid w:val="00220E79"/>
    <w:rsid w:val="00220FBA"/>
    <w:rsid w:val="002211BE"/>
    <w:rsid w:val="0022147C"/>
    <w:rsid w:val="002214B1"/>
    <w:rsid w:val="00221B3B"/>
    <w:rsid w:val="00222A6E"/>
    <w:rsid w:val="00222BC1"/>
    <w:rsid w:val="00222E69"/>
    <w:rsid w:val="00224CF2"/>
    <w:rsid w:val="002254A5"/>
    <w:rsid w:val="00225798"/>
    <w:rsid w:val="00225D23"/>
    <w:rsid w:val="00225FA7"/>
    <w:rsid w:val="00226045"/>
    <w:rsid w:val="002264B4"/>
    <w:rsid w:val="00227772"/>
    <w:rsid w:val="00227802"/>
    <w:rsid w:val="00227AB1"/>
    <w:rsid w:val="00230690"/>
    <w:rsid w:val="00230A87"/>
    <w:rsid w:val="00231080"/>
    <w:rsid w:val="002310E7"/>
    <w:rsid w:val="00231E57"/>
    <w:rsid w:val="002328B7"/>
    <w:rsid w:val="00233636"/>
    <w:rsid w:val="002336BD"/>
    <w:rsid w:val="00233ABF"/>
    <w:rsid w:val="00234A5D"/>
    <w:rsid w:val="00234CB2"/>
    <w:rsid w:val="00234DE4"/>
    <w:rsid w:val="00235443"/>
    <w:rsid w:val="0023550C"/>
    <w:rsid w:val="002358E3"/>
    <w:rsid w:val="00235999"/>
    <w:rsid w:val="00235C3A"/>
    <w:rsid w:val="002360E6"/>
    <w:rsid w:val="00236579"/>
    <w:rsid w:val="00236C8E"/>
    <w:rsid w:val="00237432"/>
    <w:rsid w:val="002374BC"/>
    <w:rsid w:val="00237CBA"/>
    <w:rsid w:val="0024008E"/>
    <w:rsid w:val="002401D0"/>
    <w:rsid w:val="002402A4"/>
    <w:rsid w:val="00240A40"/>
    <w:rsid w:val="00240DEB"/>
    <w:rsid w:val="00241665"/>
    <w:rsid w:val="00241990"/>
    <w:rsid w:val="00241C01"/>
    <w:rsid w:val="002423AC"/>
    <w:rsid w:val="002424AE"/>
    <w:rsid w:val="0024336A"/>
    <w:rsid w:val="0024353B"/>
    <w:rsid w:val="0024361B"/>
    <w:rsid w:val="002439FF"/>
    <w:rsid w:val="00244066"/>
    <w:rsid w:val="0024410F"/>
    <w:rsid w:val="00244DD5"/>
    <w:rsid w:val="00244DF8"/>
    <w:rsid w:val="00244FB6"/>
    <w:rsid w:val="00245CB2"/>
    <w:rsid w:val="0024629D"/>
    <w:rsid w:val="002462CF"/>
    <w:rsid w:val="00246687"/>
    <w:rsid w:val="002467C0"/>
    <w:rsid w:val="00246A9A"/>
    <w:rsid w:val="002475C1"/>
    <w:rsid w:val="00247B0E"/>
    <w:rsid w:val="00247F30"/>
    <w:rsid w:val="00250162"/>
    <w:rsid w:val="002507AE"/>
    <w:rsid w:val="00250B30"/>
    <w:rsid w:val="00250CAA"/>
    <w:rsid w:val="002511B9"/>
    <w:rsid w:val="00251F28"/>
    <w:rsid w:val="002522FD"/>
    <w:rsid w:val="00253551"/>
    <w:rsid w:val="00253C5C"/>
    <w:rsid w:val="00253C69"/>
    <w:rsid w:val="00254350"/>
    <w:rsid w:val="00254428"/>
    <w:rsid w:val="00254ACD"/>
    <w:rsid w:val="0025544A"/>
    <w:rsid w:val="0025548F"/>
    <w:rsid w:val="002555BC"/>
    <w:rsid w:val="002556C0"/>
    <w:rsid w:val="00256456"/>
    <w:rsid w:val="002566E6"/>
    <w:rsid w:val="00256903"/>
    <w:rsid w:val="00257016"/>
    <w:rsid w:val="002578CB"/>
    <w:rsid w:val="00257930"/>
    <w:rsid w:val="00257E3B"/>
    <w:rsid w:val="00260375"/>
    <w:rsid w:val="0026088D"/>
    <w:rsid w:val="0026121E"/>
    <w:rsid w:val="002613D3"/>
    <w:rsid w:val="002619B9"/>
    <w:rsid w:val="00262410"/>
    <w:rsid w:val="0026324E"/>
    <w:rsid w:val="0026334D"/>
    <w:rsid w:val="00263429"/>
    <w:rsid w:val="0026415E"/>
    <w:rsid w:val="002641ED"/>
    <w:rsid w:val="002643E6"/>
    <w:rsid w:val="002644C0"/>
    <w:rsid w:val="002647B4"/>
    <w:rsid w:val="00264A56"/>
    <w:rsid w:val="00264F7D"/>
    <w:rsid w:val="00265139"/>
    <w:rsid w:val="00265297"/>
    <w:rsid w:val="002652E6"/>
    <w:rsid w:val="00265CDE"/>
    <w:rsid w:val="002669FA"/>
    <w:rsid w:val="00266D59"/>
    <w:rsid w:val="002671CD"/>
    <w:rsid w:val="002672F8"/>
    <w:rsid w:val="00267526"/>
    <w:rsid w:val="002675BE"/>
    <w:rsid w:val="002676D7"/>
    <w:rsid w:val="00267E1C"/>
    <w:rsid w:val="0027000B"/>
    <w:rsid w:val="002707DB"/>
    <w:rsid w:val="00270B61"/>
    <w:rsid w:val="00270ECA"/>
    <w:rsid w:val="002710F6"/>
    <w:rsid w:val="0027162B"/>
    <w:rsid w:val="00271643"/>
    <w:rsid w:val="00272236"/>
    <w:rsid w:val="00272A8F"/>
    <w:rsid w:val="0027314B"/>
    <w:rsid w:val="00274651"/>
    <w:rsid w:val="00275170"/>
    <w:rsid w:val="00276073"/>
    <w:rsid w:val="002767ED"/>
    <w:rsid w:val="00276C2A"/>
    <w:rsid w:val="00276CFA"/>
    <w:rsid w:val="00276D5E"/>
    <w:rsid w:val="00277DB7"/>
    <w:rsid w:val="00277F03"/>
    <w:rsid w:val="002805D7"/>
    <w:rsid w:val="002806E0"/>
    <w:rsid w:val="00280E85"/>
    <w:rsid w:val="0028163D"/>
    <w:rsid w:val="00281C51"/>
    <w:rsid w:val="002820DA"/>
    <w:rsid w:val="002827B7"/>
    <w:rsid w:val="00282A90"/>
    <w:rsid w:val="00282CDE"/>
    <w:rsid w:val="00283917"/>
    <w:rsid w:val="00283A24"/>
    <w:rsid w:val="002845A6"/>
    <w:rsid w:val="002847D6"/>
    <w:rsid w:val="00285800"/>
    <w:rsid w:val="00285B24"/>
    <w:rsid w:val="00285EA5"/>
    <w:rsid w:val="00286AF0"/>
    <w:rsid w:val="00286C8A"/>
    <w:rsid w:val="00287144"/>
    <w:rsid w:val="0028724F"/>
    <w:rsid w:val="0028728F"/>
    <w:rsid w:val="002872E8"/>
    <w:rsid w:val="0029017B"/>
    <w:rsid w:val="0029071B"/>
    <w:rsid w:val="00290EBF"/>
    <w:rsid w:val="0029122B"/>
    <w:rsid w:val="00291274"/>
    <w:rsid w:val="00291DAE"/>
    <w:rsid w:val="00291E3C"/>
    <w:rsid w:val="00291EEC"/>
    <w:rsid w:val="00291F75"/>
    <w:rsid w:val="002928A6"/>
    <w:rsid w:val="002928B3"/>
    <w:rsid w:val="002929B2"/>
    <w:rsid w:val="00292A0D"/>
    <w:rsid w:val="00292C9B"/>
    <w:rsid w:val="00292E22"/>
    <w:rsid w:val="002939C1"/>
    <w:rsid w:val="00293A58"/>
    <w:rsid w:val="00293AA7"/>
    <w:rsid w:val="00293AD8"/>
    <w:rsid w:val="00293EBB"/>
    <w:rsid w:val="00294548"/>
    <w:rsid w:val="00294B6B"/>
    <w:rsid w:val="0029564F"/>
    <w:rsid w:val="00295AB2"/>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63E"/>
    <w:rsid w:val="002A2709"/>
    <w:rsid w:val="002A2D61"/>
    <w:rsid w:val="002A3136"/>
    <w:rsid w:val="002A346F"/>
    <w:rsid w:val="002A383C"/>
    <w:rsid w:val="002A3956"/>
    <w:rsid w:val="002A4600"/>
    <w:rsid w:val="002A4640"/>
    <w:rsid w:val="002A4789"/>
    <w:rsid w:val="002A527C"/>
    <w:rsid w:val="002A5371"/>
    <w:rsid w:val="002A541B"/>
    <w:rsid w:val="002A6D3B"/>
    <w:rsid w:val="002A6D86"/>
    <w:rsid w:val="002A6D87"/>
    <w:rsid w:val="002A71A2"/>
    <w:rsid w:val="002A73E5"/>
    <w:rsid w:val="002A7CAC"/>
    <w:rsid w:val="002A7E8D"/>
    <w:rsid w:val="002B0B10"/>
    <w:rsid w:val="002B0BC2"/>
    <w:rsid w:val="002B0DE8"/>
    <w:rsid w:val="002B0EA5"/>
    <w:rsid w:val="002B1706"/>
    <w:rsid w:val="002B250F"/>
    <w:rsid w:val="002B332E"/>
    <w:rsid w:val="002B3336"/>
    <w:rsid w:val="002B3742"/>
    <w:rsid w:val="002B4612"/>
    <w:rsid w:val="002B4C95"/>
    <w:rsid w:val="002B4E58"/>
    <w:rsid w:val="002B4ED5"/>
    <w:rsid w:val="002B5626"/>
    <w:rsid w:val="002B5B67"/>
    <w:rsid w:val="002B68C0"/>
    <w:rsid w:val="002B799B"/>
    <w:rsid w:val="002C0399"/>
    <w:rsid w:val="002C0E3D"/>
    <w:rsid w:val="002C17CB"/>
    <w:rsid w:val="002C1901"/>
    <w:rsid w:val="002C1C5E"/>
    <w:rsid w:val="002C25F7"/>
    <w:rsid w:val="002C31B9"/>
    <w:rsid w:val="002C4815"/>
    <w:rsid w:val="002C49F7"/>
    <w:rsid w:val="002C537B"/>
    <w:rsid w:val="002C57F6"/>
    <w:rsid w:val="002C62DC"/>
    <w:rsid w:val="002C6469"/>
    <w:rsid w:val="002C7418"/>
    <w:rsid w:val="002C76E3"/>
    <w:rsid w:val="002C76F3"/>
    <w:rsid w:val="002D0A16"/>
    <w:rsid w:val="002D0E68"/>
    <w:rsid w:val="002D25AB"/>
    <w:rsid w:val="002D2DCA"/>
    <w:rsid w:val="002D2FA6"/>
    <w:rsid w:val="002D3284"/>
    <w:rsid w:val="002D339E"/>
    <w:rsid w:val="002D46D6"/>
    <w:rsid w:val="002D4E2A"/>
    <w:rsid w:val="002D5919"/>
    <w:rsid w:val="002D5948"/>
    <w:rsid w:val="002D59AB"/>
    <w:rsid w:val="002D5C68"/>
    <w:rsid w:val="002D6866"/>
    <w:rsid w:val="002D7050"/>
    <w:rsid w:val="002D727D"/>
    <w:rsid w:val="002D7898"/>
    <w:rsid w:val="002D7968"/>
    <w:rsid w:val="002E0049"/>
    <w:rsid w:val="002E06C1"/>
    <w:rsid w:val="002E0953"/>
    <w:rsid w:val="002E0B58"/>
    <w:rsid w:val="002E0CB5"/>
    <w:rsid w:val="002E0D25"/>
    <w:rsid w:val="002E149D"/>
    <w:rsid w:val="002E17DD"/>
    <w:rsid w:val="002E28FE"/>
    <w:rsid w:val="002E2C8F"/>
    <w:rsid w:val="002E3076"/>
    <w:rsid w:val="002E30F8"/>
    <w:rsid w:val="002E380B"/>
    <w:rsid w:val="002E3C0C"/>
    <w:rsid w:val="002E40D4"/>
    <w:rsid w:val="002E4576"/>
    <w:rsid w:val="002E5BAB"/>
    <w:rsid w:val="002E6873"/>
    <w:rsid w:val="002E706A"/>
    <w:rsid w:val="002E71C6"/>
    <w:rsid w:val="002F01DE"/>
    <w:rsid w:val="002F0887"/>
    <w:rsid w:val="002F0CAE"/>
    <w:rsid w:val="002F0E20"/>
    <w:rsid w:val="002F1172"/>
    <w:rsid w:val="002F1436"/>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74B"/>
    <w:rsid w:val="002F4A0F"/>
    <w:rsid w:val="002F4B60"/>
    <w:rsid w:val="002F50A7"/>
    <w:rsid w:val="002F550A"/>
    <w:rsid w:val="002F5764"/>
    <w:rsid w:val="002F5922"/>
    <w:rsid w:val="002F5995"/>
    <w:rsid w:val="002F5EFF"/>
    <w:rsid w:val="002F6729"/>
    <w:rsid w:val="002F676B"/>
    <w:rsid w:val="002F6F3E"/>
    <w:rsid w:val="002F6FDF"/>
    <w:rsid w:val="003002A8"/>
    <w:rsid w:val="00300592"/>
    <w:rsid w:val="0030064D"/>
    <w:rsid w:val="003006C6"/>
    <w:rsid w:val="003006F9"/>
    <w:rsid w:val="00300734"/>
    <w:rsid w:val="00300786"/>
    <w:rsid w:val="0030105C"/>
    <w:rsid w:val="00301586"/>
    <w:rsid w:val="00301694"/>
    <w:rsid w:val="003016C7"/>
    <w:rsid w:val="00301E12"/>
    <w:rsid w:val="00301F3F"/>
    <w:rsid w:val="00301FD5"/>
    <w:rsid w:val="003020FB"/>
    <w:rsid w:val="00302236"/>
    <w:rsid w:val="00302476"/>
    <w:rsid w:val="003025AF"/>
    <w:rsid w:val="003032C8"/>
    <w:rsid w:val="003036B0"/>
    <w:rsid w:val="0030385F"/>
    <w:rsid w:val="003039C3"/>
    <w:rsid w:val="00303ED7"/>
    <w:rsid w:val="00305579"/>
    <w:rsid w:val="003057E7"/>
    <w:rsid w:val="00306030"/>
    <w:rsid w:val="0030671B"/>
    <w:rsid w:val="0030760E"/>
    <w:rsid w:val="00310504"/>
    <w:rsid w:val="00310BEA"/>
    <w:rsid w:val="00311253"/>
    <w:rsid w:val="00311713"/>
    <w:rsid w:val="00311CBB"/>
    <w:rsid w:val="00311E8D"/>
    <w:rsid w:val="00311FE1"/>
    <w:rsid w:val="00312247"/>
    <w:rsid w:val="003123B5"/>
    <w:rsid w:val="003124EB"/>
    <w:rsid w:val="0031300A"/>
    <w:rsid w:val="00313012"/>
    <w:rsid w:val="003140F5"/>
    <w:rsid w:val="003142C5"/>
    <w:rsid w:val="003147F9"/>
    <w:rsid w:val="003149DD"/>
    <w:rsid w:val="003150E7"/>
    <w:rsid w:val="0031523D"/>
    <w:rsid w:val="003158F2"/>
    <w:rsid w:val="00315C54"/>
    <w:rsid w:val="003169C0"/>
    <w:rsid w:val="00316ACF"/>
    <w:rsid w:val="00317254"/>
    <w:rsid w:val="00317801"/>
    <w:rsid w:val="0031788C"/>
    <w:rsid w:val="00317946"/>
    <w:rsid w:val="00317D06"/>
    <w:rsid w:val="00317E82"/>
    <w:rsid w:val="003205DC"/>
    <w:rsid w:val="00320D1E"/>
    <w:rsid w:val="00321654"/>
    <w:rsid w:val="003216D9"/>
    <w:rsid w:val="00321822"/>
    <w:rsid w:val="00321B18"/>
    <w:rsid w:val="00322757"/>
    <w:rsid w:val="00322F13"/>
    <w:rsid w:val="00322F37"/>
    <w:rsid w:val="0032371F"/>
    <w:rsid w:val="00323D7D"/>
    <w:rsid w:val="003243E2"/>
    <w:rsid w:val="0032498B"/>
    <w:rsid w:val="00325627"/>
    <w:rsid w:val="00325BED"/>
    <w:rsid w:val="00325C3E"/>
    <w:rsid w:val="00325C5D"/>
    <w:rsid w:val="00325DDD"/>
    <w:rsid w:val="003265DE"/>
    <w:rsid w:val="003266C6"/>
    <w:rsid w:val="00326E2E"/>
    <w:rsid w:val="00326F63"/>
    <w:rsid w:val="00327105"/>
    <w:rsid w:val="003277D5"/>
    <w:rsid w:val="00327B1F"/>
    <w:rsid w:val="003304AC"/>
    <w:rsid w:val="003307B7"/>
    <w:rsid w:val="0033103A"/>
    <w:rsid w:val="00332376"/>
    <w:rsid w:val="00332644"/>
    <w:rsid w:val="00332AAC"/>
    <w:rsid w:val="00332E07"/>
    <w:rsid w:val="00332F96"/>
    <w:rsid w:val="0033340C"/>
    <w:rsid w:val="00333B9F"/>
    <w:rsid w:val="00334471"/>
    <w:rsid w:val="00334CD7"/>
    <w:rsid w:val="00334EAA"/>
    <w:rsid w:val="00335D6D"/>
    <w:rsid w:val="00336637"/>
    <w:rsid w:val="003367B0"/>
    <w:rsid w:val="0033723D"/>
    <w:rsid w:val="00337A7A"/>
    <w:rsid w:val="00337D25"/>
    <w:rsid w:val="0034006A"/>
    <w:rsid w:val="00340399"/>
    <w:rsid w:val="0034094F"/>
    <w:rsid w:val="00341052"/>
    <w:rsid w:val="003413DC"/>
    <w:rsid w:val="00341C8E"/>
    <w:rsid w:val="00341F41"/>
    <w:rsid w:val="00342309"/>
    <w:rsid w:val="0034247B"/>
    <w:rsid w:val="00342514"/>
    <w:rsid w:val="00342981"/>
    <w:rsid w:val="00343F4D"/>
    <w:rsid w:val="00344049"/>
    <w:rsid w:val="00344262"/>
    <w:rsid w:val="003444A2"/>
    <w:rsid w:val="00344D69"/>
    <w:rsid w:val="003452BD"/>
    <w:rsid w:val="00345A28"/>
    <w:rsid w:val="00346A60"/>
    <w:rsid w:val="00346D5F"/>
    <w:rsid w:val="00347135"/>
    <w:rsid w:val="003473D2"/>
    <w:rsid w:val="00347775"/>
    <w:rsid w:val="003500A8"/>
    <w:rsid w:val="003502E9"/>
    <w:rsid w:val="00350942"/>
    <w:rsid w:val="00350943"/>
    <w:rsid w:val="00351349"/>
    <w:rsid w:val="003514DA"/>
    <w:rsid w:val="00351532"/>
    <w:rsid w:val="00351A1A"/>
    <w:rsid w:val="00351B38"/>
    <w:rsid w:val="0035240A"/>
    <w:rsid w:val="00352692"/>
    <w:rsid w:val="003526A2"/>
    <w:rsid w:val="003527B0"/>
    <w:rsid w:val="0035288F"/>
    <w:rsid w:val="00352E7F"/>
    <w:rsid w:val="00352F7E"/>
    <w:rsid w:val="00354043"/>
    <w:rsid w:val="003540CC"/>
    <w:rsid w:val="00354136"/>
    <w:rsid w:val="003542E5"/>
    <w:rsid w:val="00354321"/>
    <w:rsid w:val="0035437E"/>
    <w:rsid w:val="003545FE"/>
    <w:rsid w:val="00354900"/>
    <w:rsid w:val="0035493E"/>
    <w:rsid w:val="00354A1D"/>
    <w:rsid w:val="00354D19"/>
    <w:rsid w:val="00355EB8"/>
    <w:rsid w:val="003563BB"/>
    <w:rsid w:val="00356F9C"/>
    <w:rsid w:val="00357157"/>
    <w:rsid w:val="00357491"/>
    <w:rsid w:val="00357B99"/>
    <w:rsid w:val="00357D3D"/>
    <w:rsid w:val="00360413"/>
    <w:rsid w:val="00360E96"/>
    <w:rsid w:val="00361899"/>
    <w:rsid w:val="00361C37"/>
    <w:rsid w:val="00361DC5"/>
    <w:rsid w:val="00362123"/>
    <w:rsid w:val="003628B6"/>
    <w:rsid w:val="00363011"/>
    <w:rsid w:val="00363874"/>
    <w:rsid w:val="00363EA0"/>
    <w:rsid w:val="0036439F"/>
    <w:rsid w:val="0036449C"/>
    <w:rsid w:val="00364ACA"/>
    <w:rsid w:val="00364D29"/>
    <w:rsid w:val="00364F8B"/>
    <w:rsid w:val="00365112"/>
    <w:rsid w:val="0036556D"/>
    <w:rsid w:val="00365B14"/>
    <w:rsid w:val="00366091"/>
    <w:rsid w:val="003662B3"/>
    <w:rsid w:val="003662F7"/>
    <w:rsid w:val="00366AE7"/>
    <w:rsid w:val="003672B3"/>
    <w:rsid w:val="00367B61"/>
    <w:rsid w:val="00370E96"/>
    <w:rsid w:val="00370F8E"/>
    <w:rsid w:val="0037141F"/>
    <w:rsid w:val="003719B1"/>
    <w:rsid w:val="0037293F"/>
    <w:rsid w:val="00372D60"/>
    <w:rsid w:val="00372DBD"/>
    <w:rsid w:val="003734EC"/>
    <w:rsid w:val="0037352A"/>
    <w:rsid w:val="00373EA6"/>
    <w:rsid w:val="00373F32"/>
    <w:rsid w:val="00373FF9"/>
    <w:rsid w:val="0037414F"/>
    <w:rsid w:val="00374244"/>
    <w:rsid w:val="003744C9"/>
    <w:rsid w:val="00375074"/>
    <w:rsid w:val="0037685F"/>
    <w:rsid w:val="00376A38"/>
    <w:rsid w:val="0037707B"/>
    <w:rsid w:val="003776CF"/>
    <w:rsid w:val="003779EC"/>
    <w:rsid w:val="00377AC0"/>
    <w:rsid w:val="0038035C"/>
    <w:rsid w:val="003827D8"/>
    <w:rsid w:val="00382AC4"/>
    <w:rsid w:val="00382E1E"/>
    <w:rsid w:val="0038371F"/>
    <w:rsid w:val="00383C49"/>
    <w:rsid w:val="00383E2F"/>
    <w:rsid w:val="00384227"/>
    <w:rsid w:val="0038478B"/>
    <w:rsid w:val="00384D8F"/>
    <w:rsid w:val="00385206"/>
    <w:rsid w:val="00385B6B"/>
    <w:rsid w:val="00386A93"/>
    <w:rsid w:val="003876AE"/>
    <w:rsid w:val="00387826"/>
    <w:rsid w:val="00387E4D"/>
    <w:rsid w:val="00390F30"/>
    <w:rsid w:val="00391116"/>
    <w:rsid w:val="00391457"/>
    <w:rsid w:val="00391DA2"/>
    <w:rsid w:val="00391E05"/>
    <w:rsid w:val="00391F8F"/>
    <w:rsid w:val="00392516"/>
    <w:rsid w:val="0039271B"/>
    <w:rsid w:val="00392C87"/>
    <w:rsid w:val="003933B0"/>
    <w:rsid w:val="003938FE"/>
    <w:rsid w:val="00393D6F"/>
    <w:rsid w:val="00393F5A"/>
    <w:rsid w:val="00394099"/>
    <w:rsid w:val="00394127"/>
    <w:rsid w:val="003944B3"/>
    <w:rsid w:val="003947EA"/>
    <w:rsid w:val="003947ED"/>
    <w:rsid w:val="0039497E"/>
    <w:rsid w:val="00394A3F"/>
    <w:rsid w:val="0039529B"/>
    <w:rsid w:val="003954B5"/>
    <w:rsid w:val="00396047"/>
    <w:rsid w:val="003968B8"/>
    <w:rsid w:val="003968E1"/>
    <w:rsid w:val="0039727D"/>
    <w:rsid w:val="003A0447"/>
    <w:rsid w:val="003A0DB2"/>
    <w:rsid w:val="003A0EF9"/>
    <w:rsid w:val="003A14BA"/>
    <w:rsid w:val="003A187A"/>
    <w:rsid w:val="003A1AC9"/>
    <w:rsid w:val="003A1BF1"/>
    <w:rsid w:val="003A1EC3"/>
    <w:rsid w:val="003A2C84"/>
    <w:rsid w:val="003A3201"/>
    <w:rsid w:val="003A3243"/>
    <w:rsid w:val="003A327E"/>
    <w:rsid w:val="003A3A29"/>
    <w:rsid w:val="003A3E3A"/>
    <w:rsid w:val="003A40B3"/>
    <w:rsid w:val="003A452D"/>
    <w:rsid w:val="003A492C"/>
    <w:rsid w:val="003A49B3"/>
    <w:rsid w:val="003A5404"/>
    <w:rsid w:val="003A5D60"/>
    <w:rsid w:val="003A5FF2"/>
    <w:rsid w:val="003A66E7"/>
    <w:rsid w:val="003A67B6"/>
    <w:rsid w:val="003A6C26"/>
    <w:rsid w:val="003A7BA2"/>
    <w:rsid w:val="003A7EF3"/>
    <w:rsid w:val="003A7FB0"/>
    <w:rsid w:val="003B01BD"/>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FE3"/>
    <w:rsid w:val="003B5590"/>
    <w:rsid w:val="003B58DF"/>
    <w:rsid w:val="003B60F2"/>
    <w:rsid w:val="003B6E05"/>
    <w:rsid w:val="003B7500"/>
    <w:rsid w:val="003B789B"/>
    <w:rsid w:val="003B7BC6"/>
    <w:rsid w:val="003C05BD"/>
    <w:rsid w:val="003C07B5"/>
    <w:rsid w:val="003C0A6E"/>
    <w:rsid w:val="003C0B15"/>
    <w:rsid w:val="003C0E0F"/>
    <w:rsid w:val="003C1278"/>
    <w:rsid w:val="003C184D"/>
    <w:rsid w:val="003C1904"/>
    <w:rsid w:val="003C1F55"/>
    <w:rsid w:val="003C29FB"/>
    <w:rsid w:val="003C5045"/>
    <w:rsid w:val="003C577E"/>
    <w:rsid w:val="003C5CF2"/>
    <w:rsid w:val="003C647B"/>
    <w:rsid w:val="003C6770"/>
    <w:rsid w:val="003C67F3"/>
    <w:rsid w:val="003C6D3E"/>
    <w:rsid w:val="003C6D5F"/>
    <w:rsid w:val="003C75E9"/>
    <w:rsid w:val="003C7A95"/>
    <w:rsid w:val="003D03CC"/>
    <w:rsid w:val="003D06EB"/>
    <w:rsid w:val="003D088E"/>
    <w:rsid w:val="003D1E31"/>
    <w:rsid w:val="003D2119"/>
    <w:rsid w:val="003D2261"/>
    <w:rsid w:val="003D22DD"/>
    <w:rsid w:val="003D234B"/>
    <w:rsid w:val="003D2FDD"/>
    <w:rsid w:val="003D32E3"/>
    <w:rsid w:val="003D37BD"/>
    <w:rsid w:val="003D385F"/>
    <w:rsid w:val="003D4E09"/>
    <w:rsid w:val="003D5081"/>
    <w:rsid w:val="003D566C"/>
    <w:rsid w:val="003D5E78"/>
    <w:rsid w:val="003D64F1"/>
    <w:rsid w:val="003D654C"/>
    <w:rsid w:val="003D66D3"/>
    <w:rsid w:val="003D67D7"/>
    <w:rsid w:val="003D6933"/>
    <w:rsid w:val="003D6AB5"/>
    <w:rsid w:val="003D6F6D"/>
    <w:rsid w:val="003D72F5"/>
    <w:rsid w:val="003E018A"/>
    <w:rsid w:val="003E078C"/>
    <w:rsid w:val="003E0A3F"/>
    <w:rsid w:val="003E0B75"/>
    <w:rsid w:val="003E0C1C"/>
    <w:rsid w:val="003E171D"/>
    <w:rsid w:val="003E1B39"/>
    <w:rsid w:val="003E1DB3"/>
    <w:rsid w:val="003E1F84"/>
    <w:rsid w:val="003E2099"/>
    <w:rsid w:val="003E266E"/>
    <w:rsid w:val="003E2926"/>
    <w:rsid w:val="003E2C8B"/>
    <w:rsid w:val="003E309A"/>
    <w:rsid w:val="003E33D6"/>
    <w:rsid w:val="003E35D4"/>
    <w:rsid w:val="003E469D"/>
    <w:rsid w:val="003E65E3"/>
    <w:rsid w:val="003E67EF"/>
    <w:rsid w:val="003E6CDD"/>
    <w:rsid w:val="003E71F2"/>
    <w:rsid w:val="003E7D8A"/>
    <w:rsid w:val="003E7EC3"/>
    <w:rsid w:val="003E7F76"/>
    <w:rsid w:val="003F01A8"/>
    <w:rsid w:val="003F1178"/>
    <w:rsid w:val="003F11FB"/>
    <w:rsid w:val="003F190B"/>
    <w:rsid w:val="003F1BDA"/>
    <w:rsid w:val="003F210C"/>
    <w:rsid w:val="003F33D0"/>
    <w:rsid w:val="003F3680"/>
    <w:rsid w:val="003F3CF2"/>
    <w:rsid w:val="003F3D0E"/>
    <w:rsid w:val="003F3E77"/>
    <w:rsid w:val="003F3F0A"/>
    <w:rsid w:val="003F4525"/>
    <w:rsid w:val="003F4741"/>
    <w:rsid w:val="003F4841"/>
    <w:rsid w:val="003F5760"/>
    <w:rsid w:val="003F58DE"/>
    <w:rsid w:val="003F59C4"/>
    <w:rsid w:val="003F5A4C"/>
    <w:rsid w:val="003F5D67"/>
    <w:rsid w:val="003F61EA"/>
    <w:rsid w:val="003F652E"/>
    <w:rsid w:val="003F79B7"/>
    <w:rsid w:val="004003AC"/>
    <w:rsid w:val="004005BC"/>
    <w:rsid w:val="00400AEC"/>
    <w:rsid w:val="00400B7D"/>
    <w:rsid w:val="004028C7"/>
    <w:rsid w:val="00402A32"/>
    <w:rsid w:val="00403800"/>
    <w:rsid w:val="00403819"/>
    <w:rsid w:val="00404B02"/>
    <w:rsid w:val="00404E9B"/>
    <w:rsid w:val="004051EC"/>
    <w:rsid w:val="00405D5D"/>
    <w:rsid w:val="00405DD6"/>
    <w:rsid w:val="00405EA2"/>
    <w:rsid w:val="004062D5"/>
    <w:rsid w:val="00406D5B"/>
    <w:rsid w:val="00406F85"/>
    <w:rsid w:val="0040757F"/>
    <w:rsid w:val="0041018D"/>
    <w:rsid w:val="00410424"/>
    <w:rsid w:val="004107CF"/>
    <w:rsid w:val="00410D42"/>
    <w:rsid w:val="004110CF"/>
    <w:rsid w:val="004110E2"/>
    <w:rsid w:val="0041119D"/>
    <w:rsid w:val="00411370"/>
    <w:rsid w:val="00411375"/>
    <w:rsid w:val="004115A3"/>
    <w:rsid w:val="004115E3"/>
    <w:rsid w:val="00411715"/>
    <w:rsid w:val="00411BE0"/>
    <w:rsid w:val="00411C03"/>
    <w:rsid w:val="00411C0E"/>
    <w:rsid w:val="004121D5"/>
    <w:rsid w:val="00412818"/>
    <w:rsid w:val="00412D0C"/>
    <w:rsid w:val="00412DE8"/>
    <w:rsid w:val="00412F9A"/>
    <w:rsid w:val="00413543"/>
    <w:rsid w:val="004138F3"/>
    <w:rsid w:val="00413BD2"/>
    <w:rsid w:val="00413C5C"/>
    <w:rsid w:val="00413D67"/>
    <w:rsid w:val="00414A9C"/>
    <w:rsid w:val="00414F50"/>
    <w:rsid w:val="00415AC4"/>
    <w:rsid w:val="004161B2"/>
    <w:rsid w:val="004162F9"/>
    <w:rsid w:val="00416310"/>
    <w:rsid w:val="004167CB"/>
    <w:rsid w:val="00416CD8"/>
    <w:rsid w:val="00417538"/>
    <w:rsid w:val="00417624"/>
    <w:rsid w:val="00417BA4"/>
    <w:rsid w:val="004205BB"/>
    <w:rsid w:val="00420981"/>
    <w:rsid w:val="004209A0"/>
    <w:rsid w:val="00420A50"/>
    <w:rsid w:val="00420AAE"/>
    <w:rsid w:val="00420D07"/>
    <w:rsid w:val="00421419"/>
    <w:rsid w:val="004216C0"/>
    <w:rsid w:val="00421BF1"/>
    <w:rsid w:val="00422012"/>
    <w:rsid w:val="0042297B"/>
    <w:rsid w:val="00423004"/>
    <w:rsid w:val="004235E5"/>
    <w:rsid w:val="004240E0"/>
    <w:rsid w:val="00424F77"/>
    <w:rsid w:val="004252B7"/>
    <w:rsid w:val="00425486"/>
    <w:rsid w:val="0042596F"/>
    <w:rsid w:val="00425C44"/>
    <w:rsid w:val="00425E22"/>
    <w:rsid w:val="00426111"/>
    <w:rsid w:val="0042676C"/>
    <w:rsid w:val="004268F3"/>
    <w:rsid w:val="00426B18"/>
    <w:rsid w:val="00426D9B"/>
    <w:rsid w:val="0042794B"/>
    <w:rsid w:val="00427F21"/>
    <w:rsid w:val="00427FE5"/>
    <w:rsid w:val="00430DC5"/>
    <w:rsid w:val="00431BEC"/>
    <w:rsid w:val="00432106"/>
    <w:rsid w:val="00432A9A"/>
    <w:rsid w:val="00432C97"/>
    <w:rsid w:val="00432E2E"/>
    <w:rsid w:val="00433836"/>
    <w:rsid w:val="00433DFE"/>
    <w:rsid w:val="0043480C"/>
    <w:rsid w:val="00434A41"/>
    <w:rsid w:val="00435915"/>
    <w:rsid w:val="00435F16"/>
    <w:rsid w:val="0043649A"/>
    <w:rsid w:val="004364EA"/>
    <w:rsid w:val="0043695C"/>
    <w:rsid w:val="00436DC6"/>
    <w:rsid w:val="004401C8"/>
    <w:rsid w:val="004403A0"/>
    <w:rsid w:val="00440B31"/>
    <w:rsid w:val="00440CC7"/>
    <w:rsid w:val="00440CF4"/>
    <w:rsid w:val="0044102F"/>
    <w:rsid w:val="00441036"/>
    <w:rsid w:val="0044214D"/>
    <w:rsid w:val="00442150"/>
    <w:rsid w:val="0044269C"/>
    <w:rsid w:val="0044318F"/>
    <w:rsid w:val="00443191"/>
    <w:rsid w:val="0044355A"/>
    <w:rsid w:val="00443B22"/>
    <w:rsid w:val="00443EF8"/>
    <w:rsid w:val="00444483"/>
    <w:rsid w:val="00445046"/>
    <w:rsid w:val="00445574"/>
    <w:rsid w:val="00446CDB"/>
    <w:rsid w:val="00446F66"/>
    <w:rsid w:val="004476FD"/>
    <w:rsid w:val="00447A73"/>
    <w:rsid w:val="00447A7A"/>
    <w:rsid w:val="00450DB0"/>
    <w:rsid w:val="004511B1"/>
    <w:rsid w:val="004516D6"/>
    <w:rsid w:val="004517F7"/>
    <w:rsid w:val="00452358"/>
    <w:rsid w:val="0045252B"/>
    <w:rsid w:val="004528B1"/>
    <w:rsid w:val="004528EA"/>
    <w:rsid w:val="00452D52"/>
    <w:rsid w:val="00453653"/>
    <w:rsid w:val="00453E15"/>
    <w:rsid w:val="0045421B"/>
    <w:rsid w:val="004547CC"/>
    <w:rsid w:val="00454B32"/>
    <w:rsid w:val="00455285"/>
    <w:rsid w:val="0045535F"/>
    <w:rsid w:val="00455688"/>
    <w:rsid w:val="00455A1F"/>
    <w:rsid w:val="00455A30"/>
    <w:rsid w:val="00455ECA"/>
    <w:rsid w:val="00456286"/>
    <w:rsid w:val="00456984"/>
    <w:rsid w:val="00456C99"/>
    <w:rsid w:val="00456D66"/>
    <w:rsid w:val="00457537"/>
    <w:rsid w:val="004578D7"/>
    <w:rsid w:val="00457AAF"/>
    <w:rsid w:val="00457FE9"/>
    <w:rsid w:val="004601AE"/>
    <w:rsid w:val="0046041D"/>
    <w:rsid w:val="00460A60"/>
    <w:rsid w:val="004614C2"/>
    <w:rsid w:val="004614CC"/>
    <w:rsid w:val="00461574"/>
    <w:rsid w:val="00461614"/>
    <w:rsid w:val="00461667"/>
    <w:rsid w:val="004617C3"/>
    <w:rsid w:val="00461B7E"/>
    <w:rsid w:val="00461C34"/>
    <w:rsid w:val="00462267"/>
    <w:rsid w:val="004626F6"/>
    <w:rsid w:val="00462899"/>
    <w:rsid w:val="00462C8F"/>
    <w:rsid w:val="0046371B"/>
    <w:rsid w:val="004646A0"/>
    <w:rsid w:val="00464E31"/>
    <w:rsid w:val="00465123"/>
    <w:rsid w:val="00465357"/>
    <w:rsid w:val="0046559B"/>
    <w:rsid w:val="004657B2"/>
    <w:rsid w:val="00466715"/>
    <w:rsid w:val="004667B9"/>
    <w:rsid w:val="00466C51"/>
    <w:rsid w:val="00466E24"/>
    <w:rsid w:val="00467BF1"/>
    <w:rsid w:val="00470270"/>
    <w:rsid w:val="0047053E"/>
    <w:rsid w:val="004705F0"/>
    <w:rsid w:val="00470672"/>
    <w:rsid w:val="00470EA8"/>
    <w:rsid w:val="00471892"/>
    <w:rsid w:val="004719B4"/>
    <w:rsid w:val="00471F1E"/>
    <w:rsid w:val="00472640"/>
    <w:rsid w:val="004727F9"/>
    <w:rsid w:val="00472BA6"/>
    <w:rsid w:val="0047322F"/>
    <w:rsid w:val="00473264"/>
    <w:rsid w:val="00473550"/>
    <w:rsid w:val="00473BCE"/>
    <w:rsid w:val="004742C1"/>
    <w:rsid w:val="004753EB"/>
    <w:rsid w:val="00475802"/>
    <w:rsid w:val="004759C3"/>
    <w:rsid w:val="00475ECA"/>
    <w:rsid w:val="004764B5"/>
    <w:rsid w:val="0047765D"/>
    <w:rsid w:val="0048054F"/>
    <w:rsid w:val="00480ABC"/>
    <w:rsid w:val="00481037"/>
    <w:rsid w:val="00481846"/>
    <w:rsid w:val="00481B85"/>
    <w:rsid w:val="004821BC"/>
    <w:rsid w:val="0048265D"/>
    <w:rsid w:val="00482C32"/>
    <w:rsid w:val="004839DD"/>
    <w:rsid w:val="00483B0C"/>
    <w:rsid w:val="00484768"/>
    <w:rsid w:val="00484CC4"/>
    <w:rsid w:val="004851DE"/>
    <w:rsid w:val="0048618E"/>
    <w:rsid w:val="00486476"/>
    <w:rsid w:val="004869D6"/>
    <w:rsid w:val="004869FC"/>
    <w:rsid w:val="00486A19"/>
    <w:rsid w:val="00486CFE"/>
    <w:rsid w:val="0048786C"/>
    <w:rsid w:val="0048798C"/>
    <w:rsid w:val="00487BDE"/>
    <w:rsid w:val="00490400"/>
    <w:rsid w:val="00490672"/>
    <w:rsid w:val="00490D21"/>
    <w:rsid w:val="00491384"/>
    <w:rsid w:val="00491BE1"/>
    <w:rsid w:val="004929F7"/>
    <w:rsid w:val="00492CA2"/>
    <w:rsid w:val="00492DCD"/>
    <w:rsid w:val="004936AD"/>
    <w:rsid w:val="00493B3D"/>
    <w:rsid w:val="00493B89"/>
    <w:rsid w:val="00493D4D"/>
    <w:rsid w:val="00493FAF"/>
    <w:rsid w:val="0049436C"/>
    <w:rsid w:val="004944BE"/>
    <w:rsid w:val="004945EE"/>
    <w:rsid w:val="00494728"/>
    <w:rsid w:val="00494884"/>
    <w:rsid w:val="0049488C"/>
    <w:rsid w:val="00494907"/>
    <w:rsid w:val="00494987"/>
    <w:rsid w:val="00494F63"/>
    <w:rsid w:val="00495EE7"/>
    <w:rsid w:val="0049682D"/>
    <w:rsid w:val="00496919"/>
    <w:rsid w:val="00497723"/>
    <w:rsid w:val="004A100D"/>
    <w:rsid w:val="004A17BE"/>
    <w:rsid w:val="004A1C5B"/>
    <w:rsid w:val="004A205E"/>
    <w:rsid w:val="004A2765"/>
    <w:rsid w:val="004A33CA"/>
    <w:rsid w:val="004A34ED"/>
    <w:rsid w:val="004A3A7F"/>
    <w:rsid w:val="004A3AB4"/>
    <w:rsid w:val="004A3DA1"/>
    <w:rsid w:val="004A4BBF"/>
    <w:rsid w:val="004A4E2E"/>
    <w:rsid w:val="004A5121"/>
    <w:rsid w:val="004A54FB"/>
    <w:rsid w:val="004A6999"/>
    <w:rsid w:val="004A6BD2"/>
    <w:rsid w:val="004A715D"/>
    <w:rsid w:val="004A72A6"/>
    <w:rsid w:val="004A7631"/>
    <w:rsid w:val="004A7713"/>
    <w:rsid w:val="004A7905"/>
    <w:rsid w:val="004A796E"/>
    <w:rsid w:val="004A7F05"/>
    <w:rsid w:val="004A7F0A"/>
    <w:rsid w:val="004B0D0B"/>
    <w:rsid w:val="004B13A9"/>
    <w:rsid w:val="004B18C6"/>
    <w:rsid w:val="004B2251"/>
    <w:rsid w:val="004B251E"/>
    <w:rsid w:val="004B3478"/>
    <w:rsid w:val="004B36DC"/>
    <w:rsid w:val="004B39BC"/>
    <w:rsid w:val="004B39E0"/>
    <w:rsid w:val="004B3B61"/>
    <w:rsid w:val="004B4309"/>
    <w:rsid w:val="004B4331"/>
    <w:rsid w:val="004B4385"/>
    <w:rsid w:val="004B541C"/>
    <w:rsid w:val="004B5868"/>
    <w:rsid w:val="004B65FC"/>
    <w:rsid w:val="004B683E"/>
    <w:rsid w:val="004B6D3D"/>
    <w:rsid w:val="004B6F38"/>
    <w:rsid w:val="004B7448"/>
    <w:rsid w:val="004B779D"/>
    <w:rsid w:val="004C0007"/>
    <w:rsid w:val="004C039B"/>
    <w:rsid w:val="004C0575"/>
    <w:rsid w:val="004C095A"/>
    <w:rsid w:val="004C0A16"/>
    <w:rsid w:val="004C0B9E"/>
    <w:rsid w:val="004C0E63"/>
    <w:rsid w:val="004C0F12"/>
    <w:rsid w:val="004C1356"/>
    <w:rsid w:val="004C146D"/>
    <w:rsid w:val="004C160E"/>
    <w:rsid w:val="004C18D5"/>
    <w:rsid w:val="004C1CB4"/>
    <w:rsid w:val="004C1D97"/>
    <w:rsid w:val="004C1EB9"/>
    <w:rsid w:val="004C1F0A"/>
    <w:rsid w:val="004C23C5"/>
    <w:rsid w:val="004C2895"/>
    <w:rsid w:val="004C3E62"/>
    <w:rsid w:val="004C4432"/>
    <w:rsid w:val="004C470E"/>
    <w:rsid w:val="004C4B4A"/>
    <w:rsid w:val="004C4BB1"/>
    <w:rsid w:val="004C4E7B"/>
    <w:rsid w:val="004C5242"/>
    <w:rsid w:val="004C52C3"/>
    <w:rsid w:val="004C54FF"/>
    <w:rsid w:val="004C5986"/>
    <w:rsid w:val="004C7048"/>
    <w:rsid w:val="004C7C32"/>
    <w:rsid w:val="004C7D33"/>
    <w:rsid w:val="004C7E60"/>
    <w:rsid w:val="004D07A0"/>
    <w:rsid w:val="004D0CB0"/>
    <w:rsid w:val="004D1299"/>
    <w:rsid w:val="004D1369"/>
    <w:rsid w:val="004D1AB8"/>
    <w:rsid w:val="004D1BEB"/>
    <w:rsid w:val="004D25DE"/>
    <w:rsid w:val="004D265C"/>
    <w:rsid w:val="004D2B7F"/>
    <w:rsid w:val="004D2ED1"/>
    <w:rsid w:val="004D301F"/>
    <w:rsid w:val="004D3408"/>
    <w:rsid w:val="004D3C4F"/>
    <w:rsid w:val="004D3ECD"/>
    <w:rsid w:val="004D4652"/>
    <w:rsid w:val="004D51FE"/>
    <w:rsid w:val="004D5611"/>
    <w:rsid w:val="004D5E03"/>
    <w:rsid w:val="004D67D3"/>
    <w:rsid w:val="004D6A32"/>
    <w:rsid w:val="004D6B69"/>
    <w:rsid w:val="004D6E5F"/>
    <w:rsid w:val="004D7302"/>
    <w:rsid w:val="004E009B"/>
    <w:rsid w:val="004E0197"/>
    <w:rsid w:val="004E03CA"/>
    <w:rsid w:val="004E071D"/>
    <w:rsid w:val="004E099A"/>
    <w:rsid w:val="004E1098"/>
    <w:rsid w:val="004E1235"/>
    <w:rsid w:val="004E1483"/>
    <w:rsid w:val="004E1680"/>
    <w:rsid w:val="004E1CB8"/>
    <w:rsid w:val="004E26FF"/>
    <w:rsid w:val="004E3278"/>
    <w:rsid w:val="004E39DB"/>
    <w:rsid w:val="004E401B"/>
    <w:rsid w:val="004E4E47"/>
    <w:rsid w:val="004E527F"/>
    <w:rsid w:val="004E5F09"/>
    <w:rsid w:val="004E5F57"/>
    <w:rsid w:val="004E651B"/>
    <w:rsid w:val="004E65DD"/>
    <w:rsid w:val="004E6636"/>
    <w:rsid w:val="004E6C60"/>
    <w:rsid w:val="004E73A6"/>
    <w:rsid w:val="004E748D"/>
    <w:rsid w:val="004E7666"/>
    <w:rsid w:val="004E77FE"/>
    <w:rsid w:val="004F0B30"/>
    <w:rsid w:val="004F0CAE"/>
    <w:rsid w:val="004F0DB1"/>
    <w:rsid w:val="004F0DBF"/>
    <w:rsid w:val="004F1086"/>
    <w:rsid w:val="004F222F"/>
    <w:rsid w:val="004F26AE"/>
    <w:rsid w:val="004F2B4D"/>
    <w:rsid w:val="004F2D49"/>
    <w:rsid w:val="004F362E"/>
    <w:rsid w:val="004F3B1B"/>
    <w:rsid w:val="004F3DB3"/>
    <w:rsid w:val="004F43BE"/>
    <w:rsid w:val="004F4CEC"/>
    <w:rsid w:val="004F545C"/>
    <w:rsid w:val="004F5BF4"/>
    <w:rsid w:val="004F6DCC"/>
    <w:rsid w:val="004F6EEB"/>
    <w:rsid w:val="004F7374"/>
    <w:rsid w:val="004F7709"/>
    <w:rsid w:val="004F78CE"/>
    <w:rsid w:val="004F7BD7"/>
    <w:rsid w:val="004F7D0F"/>
    <w:rsid w:val="004F7FAA"/>
    <w:rsid w:val="00500111"/>
    <w:rsid w:val="00500551"/>
    <w:rsid w:val="00500557"/>
    <w:rsid w:val="00500EFB"/>
    <w:rsid w:val="00500FA6"/>
    <w:rsid w:val="00501372"/>
    <w:rsid w:val="005013FB"/>
    <w:rsid w:val="00502931"/>
    <w:rsid w:val="00502A03"/>
    <w:rsid w:val="00502A70"/>
    <w:rsid w:val="00502B58"/>
    <w:rsid w:val="005032D4"/>
    <w:rsid w:val="00503C58"/>
    <w:rsid w:val="00504157"/>
    <w:rsid w:val="005041BD"/>
    <w:rsid w:val="00504405"/>
    <w:rsid w:val="005044DC"/>
    <w:rsid w:val="0050466D"/>
    <w:rsid w:val="00504B8C"/>
    <w:rsid w:val="00504D57"/>
    <w:rsid w:val="00504DA5"/>
    <w:rsid w:val="005071FF"/>
    <w:rsid w:val="005102AF"/>
    <w:rsid w:val="0051074E"/>
    <w:rsid w:val="005108BB"/>
    <w:rsid w:val="00510973"/>
    <w:rsid w:val="00510DD1"/>
    <w:rsid w:val="00511001"/>
    <w:rsid w:val="0051102D"/>
    <w:rsid w:val="005112DC"/>
    <w:rsid w:val="005117C6"/>
    <w:rsid w:val="00511D2D"/>
    <w:rsid w:val="00512679"/>
    <w:rsid w:val="005129C0"/>
    <w:rsid w:val="005130E0"/>
    <w:rsid w:val="0051317E"/>
    <w:rsid w:val="005136A9"/>
    <w:rsid w:val="005136C6"/>
    <w:rsid w:val="00513785"/>
    <w:rsid w:val="00513992"/>
    <w:rsid w:val="00513FEC"/>
    <w:rsid w:val="005141BD"/>
    <w:rsid w:val="005147F9"/>
    <w:rsid w:val="00514C29"/>
    <w:rsid w:val="00515E23"/>
    <w:rsid w:val="005166A1"/>
    <w:rsid w:val="00516905"/>
    <w:rsid w:val="00516942"/>
    <w:rsid w:val="00516D61"/>
    <w:rsid w:val="00517386"/>
    <w:rsid w:val="00517394"/>
    <w:rsid w:val="005174C6"/>
    <w:rsid w:val="00517D6D"/>
    <w:rsid w:val="005205AC"/>
    <w:rsid w:val="005209BD"/>
    <w:rsid w:val="00520A2E"/>
    <w:rsid w:val="00520B52"/>
    <w:rsid w:val="00521121"/>
    <w:rsid w:val="0052116B"/>
    <w:rsid w:val="0052173B"/>
    <w:rsid w:val="00521BAA"/>
    <w:rsid w:val="00522148"/>
    <w:rsid w:val="005228AA"/>
    <w:rsid w:val="005228B9"/>
    <w:rsid w:val="005230AA"/>
    <w:rsid w:val="005234C5"/>
    <w:rsid w:val="00523CFE"/>
    <w:rsid w:val="00523F69"/>
    <w:rsid w:val="00524204"/>
    <w:rsid w:val="0052432B"/>
    <w:rsid w:val="0052435F"/>
    <w:rsid w:val="00524584"/>
    <w:rsid w:val="00524D30"/>
    <w:rsid w:val="00524E96"/>
    <w:rsid w:val="005252AF"/>
    <w:rsid w:val="005252B9"/>
    <w:rsid w:val="005260A2"/>
    <w:rsid w:val="00526978"/>
    <w:rsid w:val="00526BB7"/>
    <w:rsid w:val="0052718F"/>
    <w:rsid w:val="00527C8E"/>
    <w:rsid w:val="00527CD3"/>
    <w:rsid w:val="00527D73"/>
    <w:rsid w:val="005300A2"/>
    <w:rsid w:val="00530116"/>
    <w:rsid w:val="00530143"/>
    <w:rsid w:val="00530502"/>
    <w:rsid w:val="0053188E"/>
    <w:rsid w:val="005319EF"/>
    <w:rsid w:val="00531C1A"/>
    <w:rsid w:val="00531F97"/>
    <w:rsid w:val="00532CB3"/>
    <w:rsid w:val="005348A4"/>
    <w:rsid w:val="0053497B"/>
    <w:rsid w:val="005351F9"/>
    <w:rsid w:val="0053550A"/>
    <w:rsid w:val="005358B7"/>
    <w:rsid w:val="00535E63"/>
    <w:rsid w:val="005361AB"/>
    <w:rsid w:val="005376CD"/>
    <w:rsid w:val="0053793C"/>
    <w:rsid w:val="00537A61"/>
    <w:rsid w:val="00537BC2"/>
    <w:rsid w:val="00540035"/>
    <w:rsid w:val="005414FF"/>
    <w:rsid w:val="005415C3"/>
    <w:rsid w:val="0054190C"/>
    <w:rsid w:val="00541BE0"/>
    <w:rsid w:val="00541D8D"/>
    <w:rsid w:val="00542B91"/>
    <w:rsid w:val="00542BB6"/>
    <w:rsid w:val="00542E53"/>
    <w:rsid w:val="00543CF6"/>
    <w:rsid w:val="00543F7F"/>
    <w:rsid w:val="00544152"/>
    <w:rsid w:val="00544206"/>
    <w:rsid w:val="0054475A"/>
    <w:rsid w:val="005447DE"/>
    <w:rsid w:val="00544916"/>
    <w:rsid w:val="00544D0B"/>
    <w:rsid w:val="005453D5"/>
    <w:rsid w:val="0054543D"/>
    <w:rsid w:val="005454A8"/>
    <w:rsid w:val="005457C7"/>
    <w:rsid w:val="00545879"/>
    <w:rsid w:val="00545BF3"/>
    <w:rsid w:val="00545FC2"/>
    <w:rsid w:val="00546636"/>
    <w:rsid w:val="0054741F"/>
    <w:rsid w:val="0054757B"/>
    <w:rsid w:val="00547AAA"/>
    <w:rsid w:val="005501BB"/>
    <w:rsid w:val="0055067F"/>
    <w:rsid w:val="005509E5"/>
    <w:rsid w:val="00550AB8"/>
    <w:rsid w:val="00550BD0"/>
    <w:rsid w:val="00550C15"/>
    <w:rsid w:val="00550E44"/>
    <w:rsid w:val="005512AE"/>
    <w:rsid w:val="005518E4"/>
    <w:rsid w:val="00551969"/>
    <w:rsid w:val="00551C2D"/>
    <w:rsid w:val="00551D3D"/>
    <w:rsid w:val="00551EFC"/>
    <w:rsid w:val="00551F3B"/>
    <w:rsid w:val="00551FE1"/>
    <w:rsid w:val="005520C3"/>
    <w:rsid w:val="00552690"/>
    <w:rsid w:val="005534BD"/>
    <w:rsid w:val="00553968"/>
    <w:rsid w:val="005539E8"/>
    <w:rsid w:val="00553F4B"/>
    <w:rsid w:val="00554470"/>
    <w:rsid w:val="00554899"/>
    <w:rsid w:val="00554A70"/>
    <w:rsid w:val="00554AD6"/>
    <w:rsid w:val="00554C25"/>
    <w:rsid w:val="0055523B"/>
    <w:rsid w:val="00555B2F"/>
    <w:rsid w:val="00555B5E"/>
    <w:rsid w:val="0055673E"/>
    <w:rsid w:val="00556863"/>
    <w:rsid w:val="005572EC"/>
    <w:rsid w:val="005573BF"/>
    <w:rsid w:val="0056037D"/>
    <w:rsid w:val="00561433"/>
    <w:rsid w:val="0056172B"/>
    <w:rsid w:val="00561745"/>
    <w:rsid w:val="00561778"/>
    <w:rsid w:val="005618F2"/>
    <w:rsid w:val="00562661"/>
    <w:rsid w:val="00562944"/>
    <w:rsid w:val="00562F2B"/>
    <w:rsid w:val="0056366A"/>
    <w:rsid w:val="00563A55"/>
    <w:rsid w:val="0056465D"/>
    <w:rsid w:val="00564A07"/>
    <w:rsid w:val="00564C32"/>
    <w:rsid w:val="005654C1"/>
    <w:rsid w:val="00565AAA"/>
    <w:rsid w:val="005662D6"/>
    <w:rsid w:val="0056643B"/>
    <w:rsid w:val="00566885"/>
    <w:rsid w:val="005700A1"/>
    <w:rsid w:val="00570536"/>
    <w:rsid w:val="00570A46"/>
    <w:rsid w:val="00570E64"/>
    <w:rsid w:val="00571CFB"/>
    <w:rsid w:val="0057215A"/>
    <w:rsid w:val="005722F0"/>
    <w:rsid w:val="00572406"/>
    <w:rsid w:val="00572B0A"/>
    <w:rsid w:val="00572ED0"/>
    <w:rsid w:val="005735DF"/>
    <w:rsid w:val="005737D6"/>
    <w:rsid w:val="00573D2F"/>
    <w:rsid w:val="00574596"/>
    <w:rsid w:val="00574E66"/>
    <w:rsid w:val="00575AC3"/>
    <w:rsid w:val="00575B85"/>
    <w:rsid w:val="00575BBE"/>
    <w:rsid w:val="005760E9"/>
    <w:rsid w:val="00576C51"/>
    <w:rsid w:val="00576CB5"/>
    <w:rsid w:val="00576D5C"/>
    <w:rsid w:val="005773D4"/>
    <w:rsid w:val="00577ECE"/>
    <w:rsid w:val="005809D3"/>
    <w:rsid w:val="00580A87"/>
    <w:rsid w:val="00580C4E"/>
    <w:rsid w:val="00581194"/>
    <w:rsid w:val="00581230"/>
    <w:rsid w:val="0058143F"/>
    <w:rsid w:val="00581D11"/>
    <w:rsid w:val="00582343"/>
    <w:rsid w:val="005823C0"/>
    <w:rsid w:val="00582727"/>
    <w:rsid w:val="00582FD5"/>
    <w:rsid w:val="00583B55"/>
    <w:rsid w:val="00584182"/>
    <w:rsid w:val="0058452B"/>
    <w:rsid w:val="00584D7D"/>
    <w:rsid w:val="00585A26"/>
    <w:rsid w:val="00585C53"/>
    <w:rsid w:val="005863C0"/>
    <w:rsid w:val="00586432"/>
    <w:rsid w:val="00586901"/>
    <w:rsid w:val="00586A37"/>
    <w:rsid w:val="00586FC0"/>
    <w:rsid w:val="00587309"/>
    <w:rsid w:val="00590065"/>
    <w:rsid w:val="005902E7"/>
    <w:rsid w:val="0059043E"/>
    <w:rsid w:val="005906A5"/>
    <w:rsid w:val="0059096F"/>
    <w:rsid w:val="00590B10"/>
    <w:rsid w:val="00590E4C"/>
    <w:rsid w:val="00591648"/>
    <w:rsid w:val="005917C2"/>
    <w:rsid w:val="005920EE"/>
    <w:rsid w:val="00593054"/>
    <w:rsid w:val="005934B8"/>
    <w:rsid w:val="00593856"/>
    <w:rsid w:val="00593FF6"/>
    <w:rsid w:val="00594C26"/>
    <w:rsid w:val="00594E76"/>
    <w:rsid w:val="00595DE9"/>
    <w:rsid w:val="0059613E"/>
    <w:rsid w:val="0059630E"/>
    <w:rsid w:val="00596654"/>
    <w:rsid w:val="00596F9E"/>
    <w:rsid w:val="0059733C"/>
    <w:rsid w:val="005977F7"/>
    <w:rsid w:val="00597A3D"/>
    <w:rsid w:val="005A0F47"/>
    <w:rsid w:val="005A1FA0"/>
    <w:rsid w:val="005A2476"/>
    <w:rsid w:val="005A2754"/>
    <w:rsid w:val="005A2915"/>
    <w:rsid w:val="005A335B"/>
    <w:rsid w:val="005A376D"/>
    <w:rsid w:val="005A37A8"/>
    <w:rsid w:val="005A4733"/>
    <w:rsid w:val="005A51D9"/>
    <w:rsid w:val="005A5714"/>
    <w:rsid w:val="005A648D"/>
    <w:rsid w:val="005A6E47"/>
    <w:rsid w:val="005A78A2"/>
    <w:rsid w:val="005A7F2D"/>
    <w:rsid w:val="005B0070"/>
    <w:rsid w:val="005B0133"/>
    <w:rsid w:val="005B07AA"/>
    <w:rsid w:val="005B0FF9"/>
    <w:rsid w:val="005B1891"/>
    <w:rsid w:val="005B2135"/>
    <w:rsid w:val="005B2201"/>
    <w:rsid w:val="005B29EA"/>
    <w:rsid w:val="005B2BBF"/>
    <w:rsid w:val="005B3372"/>
    <w:rsid w:val="005B34C5"/>
    <w:rsid w:val="005B437C"/>
    <w:rsid w:val="005B4754"/>
    <w:rsid w:val="005B481F"/>
    <w:rsid w:val="005B49AA"/>
    <w:rsid w:val="005B5007"/>
    <w:rsid w:val="005B5047"/>
    <w:rsid w:val="005B54D8"/>
    <w:rsid w:val="005B565F"/>
    <w:rsid w:val="005B5D0D"/>
    <w:rsid w:val="005B626B"/>
    <w:rsid w:val="005B6471"/>
    <w:rsid w:val="005B6598"/>
    <w:rsid w:val="005B6CFB"/>
    <w:rsid w:val="005B7298"/>
    <w:rsid w:val="005B72BE"/>
    <w:rsid w:val="005B7472"/>
    <w:rsid w:val="005B77D9"/>
    <w:rsid w:val="005C0621"/>
    <w:rsid w:val="005C1513"/>
    <w:rsid w:val="005C1598"/>
    <w:rsid w:val="005C2CE2"/>
    <w:rsid w:val="005C2F19"/>
    <w:rsid w:val="005C32A7"/>
    <w:rsid w:val="005C33C0"/>
    <w:rsid w:val="005C3525"/>
    <w:rsid w:val="005C3D6F"/>
    <w:rsid w:val="005C41EE"/>
    <w:rsid w:val="005C43A2"/>
    <w:rsid w:val="005C448D"/>
    <w:rsid w:val="005C45CC"/>
    <w:rsid w:val="005C47A4"/>
    <w:rsid w:val="005C4EC6"/>
    <w:rsid w:val="005C50D0"/>
    <w:rsid w:val="005C5499"/>
    <w:rsid w:val="005C6EEF"/>
    <w:rsid w:val="005C76FF"/>
    <w:rsid w:val="005C7817"/>
    <w:rsid w:val="005C7AFE"/>
    <w:rsid w:val="005D07F3"/>
    <w:rsid w:val="005D1618"/>
    <w:rsid w:val="005D1DBC"/>
    <w:rsid w:val="005D1DC4"/>
    <w:rsid w:val="005D241E"/>
    <w:rsid w:val="005D25CA"/>
    <w:rsid w:val="005D2B56"/>
    <w:rsid w:val="005D2F84"/>
    <w:rsid w:val="005D3257"/>
    <w:rsid w:val="005D397D"/>
    <w:rsid w:val="005D3A6F"/>
    <w:rsid w:val="005D3AF4"/>
    <w:rsid w:val="005D3F08"/>
    <w:rsid w:val="005D4659"/>
    <w:rsid w:val="005D513E"/>
    <w:rsid w:val="005D52AA"/>
    <w:rsid w:val="005D5647"/>
    <w:rsid w:val="005D61C8"/>
    <w:rsid w:val="005D6440"/>
    <w:rsid w:val="005D7239"/>
    <w:rsid w:val="005D74E1"/>
    <w:rsid w:val="005D78DA"/>
    <w:rsid w:val="005D7C2C"/>
    <w:rsid w:val="005D7F1F"/>
    <w:rsid w:val="005E0398"/>
    <w:rsid w:val="005E0DDA"/>
    <w:rsid w:val="005E0E23"/>
    <w:rsid w:val="005E28FD"/>
    <w:rsid w:val="005E2D32"/>
    <w:rsid w:val="005E3981"/>
    <w:rsid w:val="005E3EB9"/>
    <w:rsid w:val="005E3FB9"/>
    <w:rsid w:val="005E41A2"/>
    <w:rsid w:val="005E4283"/>
    <w:rsid w:val="005E44D4"/>
    <w:rsid w:val="005E450D"/>
    <w:rsid w:val="005E5B03"/>
    <w:rsid w:val="005E5DE3"/>
    <w:rsid w:val="005E604C"/>
    <w:rsid w:val="005E63B2"/>
    <w:rsid w:val="005E6AE2"/>
    <w:rsid w:val="005E6D27"/>
    <w:rsid w:val="005E7DA3"/>
    <w:rsid w:val="005E7FC6"/>
    <w:rsid w:val="005F01CC"/>
    <w:rsid w:val="005F055E"/>
    <w:rsid w:val="005F0AEE"/>
    <w:rsid w:val="005F0E59"/>
    <w:rsid w:val="005F117C"/>
    <w:rsid w:val="005F1494"/>
    <w:rsid w:val="005F1600"/>
    <w:rsid w:val="005F1CD6"/>
    <w:rsid w:val="005F22B6"/>
    <w:rsid w:val="005F2529"/>
    <w:rsid w:val="005F292D"/>
    <w:rsid w:val="005F2987"/>
    <w:rsid w:val="005F2A5C"/>
    <w:rsid w:val="005F2E93"/>
    <w:rsid w:val="005F2F66"/>
    <w:rsid w:val="005F3302"/>
    <w:rsid w:val="005F43EC"/>
    <w:rsid w:val="005F4BF1"/>
    <w:rsid w:val="005F55D7"/>
    <w:rsid w:val="005F5A49"/>
    <w:rsid w:val="005F5DB6"/>
    <w:rsid w:val="005F6106"/>
    <w:rsid w:val="005F72CC"/>
    <w:rsid w:val="005F793B"/>
    <w:rsid w:val="005F7A03"/>
    <w:rsid w:val="006000A5"/>
    <w:rsid w:val="00601A37"/>
    <w:rsid w:val="006033B5"/>
    <w:rsid w:val="0060344C"/>
    <w:rsid w:val="00603503"/>
    <w:rsid w:val="006042D4"/>
    <w:rsid w:val="00604362"/>
    <w:rsid w:val="006045B3"/>
    <w:rsid w:val="00604DC9"/>
    <w:rsid w:val="006054E5"/>
    <w:rsid w:val="0060551A"/>
    <w:rsid w:val="00605521"/>
    <w:rsid w:val="00605FFF"/>
    <w:rsid w:val="00606339"/>
    <w:rsid w:val="00607398"/>
    <w:rsid w:val="006079A0"/>
    <w:rsid w:val="006079BF"/>
    <w:rsid w:val="00607BA4"/>
    <w:rsid w:val="00607FA2"/>
    <w:rsid w:val="006108E7"/>
    <w:rsid w:val="00610EDE"/>
    <w:rsid w:val="00611096"/>
    <w:rsid w:val="0061110C"/>
    <w:rsid w:val="0061117A"/>
    <w:rsid w:val="0061131D"/>
    <w:rsid w:val="006115CD"/>
    <w:rsid w:val="00611684"/>
    <w:rsid w:val="00611A1D"/>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182"/>
    <w:rsid w:val="00617298"/>
    <w:rsid w:val="006177AC"/>
    <w:rsid w:val="00617A4E"/>
    <w:rsid w:val="00617D0F"/>
    <w:rsid w:val="00620071"/>
    <w:rsid w:val="0062043A"/>
    <w:rsid w:val="0062095D"/>
    <w:rsid w:val="00620C0D"/>
    <w:rsid w:val="006218C9"/>
    <w:rsid w:val="00621C04"/>
    <w:rsid w:val="00622141"/>
    <w:rsid w:val="006223D0"/>
    <w:rsid w:val="006228E4"/>
    <w:rsid w:val="00623124"/>
    <w:rsid w:val="006236A3"/>
    <w:rsid w:val="00623B78"/>
    <w:rsid w:val="00624C8E"/>
    <w:rsid w:val="0062502A"/>
    <w:rsid w:val="00625959"/>
    <w:rsid w:val="00626D97"/>
    <w:rsid w:val="006271E8"/>
    <w:rsid w:val="00627A1E"/>
    <w:rsid w:val="00630ACE"/>
    <w:rsid w:val="0063117C"/>
    <w:rsid w:val="006312CB"/>
    <w:rsid w:val="00631301"/>
    <w:rsid w:val="006319C0"/>
    <w:rsid w:val="00631BC9"/>
    <w:rsid w:val="00631C27"/>
    <w:rsid w:val="00631C9F"/>
    <w:rsid w:val="00632207"/>
    <w:rsid w:val="00632F8B"/>
    <w:rsid w:val="0063320E"/>
    <w:rsid w:val="00633DDF"/>
    <w:rsid w:val="00633E4F"/>
    <w:rsid w:val="0063464F"/>
    <w:rsid w:val="0063471D"/>
    <w:rsid w:val="00634A28"/>
    <w:rsid w:val="006353C8"/>
    <w:rsid w:val="0063595C"/>
    <w:rsid w:val="00636336"/>
    <w:rsid w:val="00636703"/>
    <w:rsid w:val="0063671B"/>
    <w:rsid w:val="00637121"/>
    <w:rsid w:val="00637253"/>
    <w:rsid w:val="006374F9"/>
    <w:rsid w:val="00637C1C"/>
    <w:rsid w:val="00640064"/>
    <w:rsid w:val="00640300"/>
    <w:rsid w:val="0064083C"/>
    <w:rsid w:val="00640DC9"/>
    <w:rsid w:val="00641229"/>
    <w:rsid w:val="00641685"/>
    <w:rsid w:val="00641EA4"/>
    <w:rsid w:val="00642173"/>
    <w:rsid w:val="00642186"/>
    <w:rsid w:val="006428AE"/>
    <w:rsid w:val="00642D06"/>
    <w:rsid w:val="00642FEE"/>
    <w:rsid w:val="00643669"/>
    <w:rsid w:val="00643874"/>
    <w:rsid w:val="006442A8"/>
    <w:rsid w:val="006446A2"/>
    <w:rsid w:val="006446B9"/>
    <w:rsid w:val="00644A16"/>
    <w:rsid w:val="00644EF0"/>
    <w:rsid w:val="006464D7"/>
    <w:rsid w:val="00646570"/>
    <w:rsid w:val="006466C8"/>
    <w:rsid w:val="00647038"/>
    <w:rsid w:val="0064717D"/>
    <w:rsid w:val="00647FBF"/>
    <w:rsid w:val="0065060C"/>
    <w:rsid w:val="006508A1"/>
    <w:rsid w:val="00651A10"/>
    <w:rsid w:val="00652CDF"/>
    <w:rsid w:val="00652FDC"/>
    <w:rsid w:val="006531FA"/>
    <w:rsid w:val="0065372B"/>
    <w:rsid w:val="00653889"/>
    <w:rsid w:val="00654861"/>
    <w:rsid w:val="0065486E"/>
    <w:rsid w:val="00655479"/>
    <w:rsid w:val="0065586A"/>
    <w:rsid w:val="00656198"/>
    <w:rsid w:val="006566CD"/>
    <w:rsid w:val="00656955"/>
    <w:rsid w:val="00656A8F"/>
    <w:rsid w:val="00657394"/>
    <w:rsid w:val="006578C9"/>
    <w:rsid w:val="0066044F"/>
    <w:rsid w:val="00660B6F"/>
    <w:rsid w:val="006610E3"/>
    <w:rsid w:val="006617BC"/>
    <w:rsid w:val="00661B09"/>
    <w:rsid w:val="00661F16"/>
    <w:rsid w:val="00662594"/>
    <w:rsid w:val="00662EE5"/>
    <w:rsid w:val="00662FFD"/>
    <w:rsid w:val="00663CB8"/>
    <w:rsid w:val="00663D55"/>
    <w:rsid w:val="006644E0"/>
    <w:rsid w:val="00664D82"/>
    <w:rsid w:val="00664F3E"/>
    <w:rsid w:val="00664FF9"/>
    <w:rsid w:val="00665120"/>
    <w:rsid w:val="00666120"/>
    <w:rsid w:val="006663C9"/>
    <w:rsid w:val="00666759"/>
    <w:rsid w:val="0066737A"/>
    <w:rsid w:val="0066754F"/>
    <w:rsid w:val="006675E6"/>
    <w:rsid w:val="00667708"/>
    <w:rsid w:val="0066780F"/>
    <w:rsid w:val="00667CE0"/>
    <w:rsid w:val="006707AF"/>
    <w:rsid w:val="0067190F"/>
    <w:rsid w:val="00671B6C"/>
    <w:rsid w:val="00671D1E"/>
    <w:rsid w:val="00672567"/>
    <w:rsid w:val="006725AB"/>
    <w:rsid w:val="00672CE4"/>
    <w:rsid w:val="00673088"/>
    <w:rsid w:val="006731FA"/>
    <w:rsid w:val="006735AB"/>
    <w:rsid w:val="006735FD"/>
    <w:rsid w:val="0067364F"/>
    <w:rsid w:val="00673AE0"/>
    <w:rsid w:val="00673B24"/>
    <w:rsid w:val="00673CA0"/>
    <w:rsid w:val="00674894"/>
    <w:rsid w:val="00674932"/>
    <w:rsid w:val="00675636"/>
    <w:rsid w:val="0067599E"/>
    <w:rsid w:val="00675ADE"/>
    <w:rsid w:val="006762F8"/>
    <w:rsid w:val="0067681B"/>
    <w:rsid w:val="00676ADE"/>
    <w:rsid w:val="00676E93"/>
    <w:rsid w:val="00677154"/>
    <w:rsid w:val="00677418"/>
    <w:rsid w:val="006776C5"/>
    <w:rsid w:val="0067779E"/>
    <w:rsid w:val="006778EB"/>
    <w:rsid w:val="006779F1"/>
    <w:rsid w:val="00677B80"/>
    <w:rsid w:val="00677EB2"/>
    <w:rsid w:val="00680B79"/>
    <w:rsid w:val="00680C0F"/>
    <w:rsid w:val="00680C41"/>
    <w:rsid w:val="00680E16"/>
    <w:rsid w:val="00680EEE"/>
    <w:rsid w:val="00680F9D"/>
    <w:rsid w:val="00681A30"/>
    <w:rsid w:val="00681E24"/>
    <w:rsid w:val="00682457"/>
    <w:rsid w:val="00682B6A"/>
    <w:rsid w:val="0068323F"/>
    <w:rsid w:val="0068344B"/>
    <w:rsid w:val="00683ADC"/>
    <w:rsid w:val="006844A2"/>
    <w:rsid w:val="006846F3"/>
    <w:rsid w:val="006847DA"/>
    <w:rsid w:val="006848CE"/>
    <w:rsid w:val="00685595"/>
    <w:rsid w:val="00685614"/>
    <w:rsid w:val="006856F9"/>
    <w:rsid w:val="00685992"/>
    <w:rsid w:val="00685A4C"/>
    <w:rsid w:val="006863EA"/>
    <w:rsid w:val="00686511"/>
    <w:rsid w:val="006866B0"/>
    <w:rsid w:val="00687975"/>
    <w:rsid w:val="00687AF1"/>
    <w:rsid w:val="00687E94"/>
    <w:rsid w:val="006902BC"/>
    <w:rsid w:val="00690512"/>
    <w:rsid w:val="00690670"/>
    <w:rsid w:val="00690C71"/>
    <w:rsid w:val="00690E7F"/>
    <w:rsid w:val="006912C3"/>
    <w:rsid w:val="00691711"/>
    <w:rsid w:val="006918A2"/>
    <w:rsid w:val="006918B5"/>
    <w:rsid w:val="006944D6"/>
    <w:rsid w:val="00694615"/>
    <w:rsid w:val="006948B3"/>
    <w:rsid w:val="00695021"/>
    <w:rsid w:val="006950EC"/>
    <w:rsid w:val="006951CD"/>
    <w:rsid w:val="006952B6"/>
    <w:rsid w:val="006953C0"/>
    <w:rsid w:val="006953C1"/>
    <w:rsid w:val="00695577"/>
    <w:rsid w:val="00696003"/>
    <w:rsid w:val="0069629E"/>
    <w:rsid w:val="00696F54"/>
    <w:rsid w:val="00696FDC"/>
    <w:rsid w:val="00697343"/>
    <w:rsid w:val="00697652"/>
    <w:rsid w:val="006A0409"/>
    <w:rsid w:val="006A0565"/>
    <w:rsid w:val="006A0AF0"/>
    <w:rsid w:val="006A0E29"/>
    <w:rsid w:val="006A11D9"/>
    <w:rsid w:val="006A21D1"/>
    <w:rsid w:val="006A262F"/>
    <w:rsid w:val="006A2645"/>
    <w:rsid w:val="006A275C"/>
    <w:rsid w:val="006A2C2D"/>
    <w:rsid w:val="006A3AC0"/>
    <w:rsid w:val="006A4287"/>
    <w:rsid w:val="006A4342"/>
    <w:rsid w:val="006A519E"/>
    <w:rsid w:val="006A57F9"/>
    <w:rsid w:val="006A58C2"/>
    <w:rsid w:val="006A6718"/>
    <w:rsid w:val="006A6777"/>
    <w:rsid w:val="006A6C3B"/>
    <w:rsid w:val="006A6CCB"/>
    <w:rsid w:val="006A7634"/>
    <w:rsid w:val="006A7695"/>
    <w:rsid w:val="006A7721"/>
    <w:rsid w:val="006A7788"/>
    <w:rsid w:val="006A7C63"/>
    <w:rsid w:val="006B01F5"/>
    <w:rsid w:val="006B089F"/>
    <w:rsid w:val="006B09B0"/>
    <w:rsid w:val="006B1049"/>
    <w:rsid w:val="006B1133"/>
    <w:rsid w:val="006B1C22"/>
    <w:rsid w:val="006B2772"/>
    <w:rsid w:val="006B2E76"/>
    <w:rsid w:val="006B42F2"/>
    <w:rsid w:val="006B4387"/>
    <w:rsid w:val="006B48DB"/>
    <w:rsid w:val="006B48F8"/>
    <w:rsid w:val="006B4BDA"/>
    <w:rsid w:val="006B4F83"/>
    <w:rsid w:val="006B598A"/>
    <w:rsid w:val="006B5F97"/>
    <w:rsid w:val="006B6457"/>
    <w:rsid w:val="006B68F0"/>
    <w:rsid w:val="006B6C94"/>
    <w:rsid w:val="006B70A6"/>
    <w:rsid w:val="006B748A"/>
    <w:rsid w:val="006B7D62"/>
    <w:rsid w:val="006C00BF"/>
    <w:rsid w:val="006C01E9"/>
    <w:rsid w:val="006C0605"/>
    <w:rsid w:val="006C08EA"/>
    <w:rsid w:val="006C1459"/>
    <w:rsid w:val="006C15FB"/>
    <w:rsid w:val="006C1A49"/>
    <w:rsid w:val="006C1B4E"/>
    <w:rsid w:val="006C2243"/>
    <w:rsid w:val="006C3993"/>
    <w:rsid w:val="006C3C48"/>
    <w:rsid w:val="006C3CA6"/>
    <w:rsid w:val="006C3EC7"/>
    <w:rsid w:val="006C4049"/>
    <w:rsid w:val="006C4856"/>
    <w:rsid w:val="006C4B8F"/>
    <w:rsid w:val="006C511A"/>
    <w:rsid w:val="006C52D1"/>
    <w:rsid w:val="006C5549"/>
    <w:rsid w:val="006C6050"/>
    <w:rsid w:val="006C7C84"/>
    <w:rsid w:val="006C7CA4"/>
    <w:rsid w:val="006C7D39"/>
    <w:rsid w:val="006D1057"/>
    <w:rsid w:val="006D11AF"/>
    <w:rsid w:val="006D1896"/>
    <w:rsid w:val="006D1ED1"/>
    <w:rsid w:val="006D2F30"/>
    <w:rsid w:val="006D3778"/>
    <w:rsid w:val="006D3BE2"/>
    <w:rsid w:val="006D42DD"/>
    <w:rsid w:val="006D4455"/>
    <w:rsid w:val="006D44C8"/>
    <w:rsid w:val="006D4683"/>
    <w:rsid w:val="006D4891"/>
    <w:rsid w:val="006D56DC"/>
    <w:rsid w:val="006D5E4D"/>
    <w:rsid w:val="006D6462"/>
    <w:rsid w:val="006D6812"/>
    <w:rsid w:val="006D6955"/>
    <w:rsid w:val="006D6DAC"/>
    <w:rsid w:val="006D710A"/>
    <w:rsid w:val="006D7498"/>
    <w:rsid w:val="006D7B52"/>
    <w:rsid w:val="006E04F0"/>
    <w:rsid w:val="006E165E"/>
    <w:rsid w:val="006E1BF0"/>
    <w:rsid w:val="006E26A9"/>
    <w:rsid w:val="006E2909"/>
    <w:rsid w:val="006E29EB"/>
    <w:rsid w:val="006E2EDC"/>
    <w:rsid w:val="006E30B0"/>
    <w:rsid w:val="006E3681"/>
    <w:rsid w:val="006E3C9D"/>
    <w:rsid w:val="006E41D7"/>
    <w:rsid w:val="006E4929"/>
    <w:rsid w:val="006E526A"/>
    <w:rsid w:val="006E5F0D"/>
    <w:rsid w:val="006E644C"/>
    <w:rsid w:val="006E6601"/>
    <w:rsid w:val="006E68D3"/>
    <w:rsid w:val="006E78D1"/>
    <w:rsid w:val="006E7B80"/>
    <w:rsid w:val="006E7F04"/>
    <w:rsid w:val="006F0CC9"/>
    <w:rsid w:val="006F1239"/>
    <w:rsid w:val="006F1EF0"/>
    <w:rsid w:val="006F2121"/>
    <w:rsid w:val="006F282B"/>
    <w:rsid w:val="006F36DD"/>
    <w:rsid w:val="006F4C71"/>
    <w:rsid w:val="006F5035"/>
    <w:rsid w:val="006F5895"/>
    <w:rsid w:val="006F5BCC"/>
    <w:rsid w:val="006F6126"/>
    <w:rsid w:val="006F6194"/>
    <w:rsid w:val="006F75B6"/>
    <w:rsid w:val="00700262"/>
    <w:rsid w:val="00700288"/>
    <w:rsid w:val="00700685"/>
    <w:rsid w:val="007007A5"/>
    <w:rsid w:val="00700971"/>
    <w:rsid w:val="007016B6"/>
    <w:rsid w:val="00701903"/>
    <w:rsid w:val="0070199D"/>
    <w:rsid w:val="00701ACD"/>
    <w:rsid w:val="00701FE6"/>
    <w:rsid w:val="00701FEE"/>
    <w:rsid w:val="0070233F"/>
    <w:rsid w:val="00702415"/>
    <w:rsid w:val="007041AB"/>
    <w:rsid w:val="00704695"/>
    <w:rsid w:val="00704858"/>
    <w:rsid w:val="00705D40"/>
    <w:rsid w:val="0070611F"/>
    <w:rsid w:val="00706397"/>
    <w:rsid w:val="0070644B"/>
    <w:rsid w:val="00706899"/>
    <w:rsid w:val="00706D19"/>
    <w:rsid w:val="0070718E"/>
    <w:rsid w:val="007075C7"/>
    <w:rsid w:val="007076D9"/>
    <w:rsid w:val="00707CE4"/>
    <w:rsid w:val="00707D01"/>
    <w:rsid w:val="00707F31"/>
    <w:rsid w:val="00707FB6"/>
    <w:rsid w:val="0071014E"/>
    <w:rsid w:val="007106AE"/>
    <w:rsid w:val="00710769"/>
    <w:rsid w:val="007107DE"/>
    <w:rsid w:val="00710991"/>
    <w:rsid w:val="00711018"/>
    <w:rsid w:val="00711E50"/>
    <w:rsid w:val="007122E5"/>
    <w:rsid w:val="00712451"/>
    <w:rsid w:val="00712657"/>
    <w:rsid w:val="00713A40"/>
    <w:rsid w:val="00714570"/>
    <w:rsid w:val="007147C7"/>
    <w:rsid w:val="00714BA8"/>
    <w:rsid w:val="00714CB8"/>
    <w:rsid w:val="00714FAF"/>
    <w:rsid w:val="007151FF"/>
    <w:rsid w:val="0071643F"/>
    <w:rsid w:val="00716E6F"/>
    <w:rsid w:val="007173FE"/>
    <w:rsid w:val="00717515"/>
    <w:rsid w:val="00717D8E"/>
    <w:rsid w:val="00717F2F"/>
    <w:rsid w:val="00720070"/>
    <w:rsid w:val="007206C5"/>
    <w:rsid w:val="007207F2"/>
    <w:rsid w:val="00720AFC"/>
    <w:rsid w:val="00720FA7"/>
    <w:rsid w:val="007218D5"/>
    <w:rsid w:val="00721AEC"/>
    <w:rsid w:val="00722D38"/>
    <w:rsid w:val="00722DD9"/>
    <w:rsid w:val="00723317"/>
    <w:rsid w:val="0072389A"/>
    <w:rsid w:val="00723EF0"/>
    <w:rsid w:val="00724596"/>
    <w:rsid w:val="007249A1"/>
    <w:rsid w:val="00724F14"/>
    <w:rsid w:val="00725CA8"/>
    <w:rsid w:val="00725E5A"/>
    <w:rsid w:val="00726047"/>
    <w:rsid w:val="00726794"/>
    <w:rsid w:val="0072682F"/>
    <w:rsid w:val="00726ED0"/>
    <w:rsid w:val="00726F96"/>
    <w:rsid w:val="007270DB"/>
    <w:rsid w:val="00727387"/>
    <w:rsid w:val="007274BB"/>
    <w:rsid w:val="00727844"/>
    <w:rsid w:val="007279B0"/>
    <w:rsid w:val="00727B2F"/>
    <w:rsid w:val="00727D1E"/>
    <w:rsid w:val="00730BCA"/>
    <w:rsid w:val="00730CE7"/>
    <w:rsid w:val="00731108"/>
    <w:rsid w:val="00731E0C"/>
    <w:rsid w:val="00731FAD"/>
    <w:rsid w:val="007325B2"/>
    <w:rsid w:val="007325F6"/>
    <w:rsid w:val="00732F0D"/>
    <w:rsid w:val="007333C6"/>
    <w:rsid w:val="007335E5"/>
    <w:rsid w:val="00733752"/>
    <w:rsid w:val="00733AB3"/>
    <w:rsid w:val="00733AEA"/>
    <w:rsid w:val="0073480C"/>
    <w:rsid w:val="00734E6C"/>
    <w:rsid w:val="00734F7E"/>
    <w:rsid w:val="00734FF1"/>
    <w:rsid w:val="00735866"/>
    <w:rsid w:val="00735CB3"/>
    <w:rsid w:val="00735CC5"/>
    <w:rsid w:val="007364E9"/>
    <w:rsid w:val="00736C37"/>
    <w:rsid w:val="00736F3B"/>
    <w:rsid w:val="007376F9"/>
    <w:rsid w:val="00737FCD"/>
    <w:rsid w:val="007403CD"/>
    <w:rsid w:val="007414E2"/>
    <w:rsid w:val="00741684"/>
    <w:rsid w:val="00741C16"/>
    <w:rsid w:val="00741D11"/>
    <w:rsid w:val="00742A81"/>
    <w:rsid w:val="007434A9"/>
    <w:rsid w:val="00743A94"/>
    <w:rsid w:val="00744042"/>
    <w:rsid w:val="00744297"/>
    <w:rsid w:val="00744345"/>
    <w:rsid w:val="00744530"/>
    <w:rsid w:val="0074472F"/>
    <w:rsid w:val="00744CC3"/>
    <w:rsid w:val="0074506E"/>
    <w:rsid w:val="007451BF"/>
    <w:rsid w:val="00745B5A"/>
    <w:rsid w:val="00745E1C"/>
    <w:rsid w:val="00746851"/>
    <w:rsid w:val="00747AC2"/>
    <w:rsid w:val="00747FA0"/>
    <w:rsid w:val="007501C5"/>
    <w:rsid w:val="007505CA"/>
    <w:rsid w:val="00750CCF"/>
    <w:rsid w:val="00750E8F"/>
    <w:rsid w:val="0075118B"/>
    <w:rsid w:val="0075222C"/>
    <w:rsid w:val="007530DE"/>
    <w:rsid w:val="0075333A"/>
    <w:rsid w:val="0075383B"/>
    <w:rsid w:val="007538AA"/>
    <w:rsid w:val="0075456B"/>
    <w:rsid w:val="007548C0"/>
    <w:rsid w:val="00754915"/>
    <w:rsid w:val="00754B4D"/>
    <w:rsid w:val="00754D2D"/>
    <w:rsid w:val="00754F0D"/>
    <w:rsid w:val="00755036"/>
    <w:rsid w:val="0075639C"/>
    <w:rsid w:val="007564EC"/>
    <w:rsid w:val="00756B45"/>
    <w:rsid w:val="00756B5D"/>
    <w:rsid w:val="0075743F"/>
    <w:rsid w:val="0075761A"/>
    <w:rsid w:val="00757D12"/>
    <w:rsid w:val="00760601"/>
    <w:rsid w:val="00760B5A"/>
    <w:rsid w:val="00761088"/>
    <w:rsid w:val="007617AA"/>
    <w:rsid w:val="00761AF2"/>
    <w:rsid w:val="00763637"/>
    <w:rsid w:val="00763C73"/>
    <w:rsid w:val="00763D10"/>
    <w:rsid w:val="0076407F"/>
    <w:rsid w:val="007641C6"/>
    <w:rsid w:val="007650AB"/>
    <w:rsid w:val="007654B8"/>
    <w:rsid w:val="00765A18"/>
    <w:rsid w:val="00765AE2"/>
    <w:rsid w:val="00765F50"/>
    <w:rsid w:val="0076619A"/>
    <w:rsid w:val="00766298"/>
    <w:rsid w:val="00766BA1"/>
    <w:rsid w:val="00766BF8"/>
    <w:rsid w:val="0076720D"/>
    <w:rsid w:val="007673DD"/>
    <w:rsid w:val="00767BDC"/>
    <w:rsid w:val="00767F47"/>
    <w:rsid w:val="0077099C"/>
    <w:rsid w:val="00770B1E"/>
    <w:rsid w:val="00770E52"/>
    <w:rsid w:val="00771C45"/>
    <w:rsid w:val="00771E28"/>
    <w:rsid w:val="00772251"/>
    <w:rsid w:val="00772475"/>
    <w:rsid w:val="007724E1"/>
    <w:rsid w:val="00772549"/>
    <w:rsid w:val="00772A9A"/>
    <w:rsid w:val="00772D90"/>
    <w:rsid w:val="00772E80"/>
    <w:rsid w:val="0077318E"/>
    <w:rsid w:val="0077381E"/>
    <w:rsid w:val="007738BE"/>
    <w:rsid w:val="00773D8D"/>
    <w:rsid w:val="00774078"/>
    <w:rsid w:val="00774170"/>
    <w:rsid w:val="0077448D"/>
    <w:rsid w:val="007747CD"/>
    <w:rsid w:val="00774876"/>
    <w:rsid w:val="007748E9"/>
    <w:rsid w:val="00775152"/>
    <w:rsid w:val="00775520"/>
    <w:rsid w:val="00775949"/>
    <w:rsid w:val="00775FF2"/>
    <w:rsid w:val="00776C92"/>
    <w:rsid w:val="00777419"/>
    <w:rsid w:val="00777615"/>
    <w:rsid w:val="00777808"/>
    <w:rsid w:val="00777A06"/>
    <w:rsid w:val="00777CBC"/>
    <w:rsid w:val="00777DBA"/>
    <w:rsid w:val="007803F3"/>
    <w:rsid w:val="00781515"/>
    <w:rsid w:val="00781D22"/>
    <w:rsid w:val="00781F29"/>
    <w:rsid w:val="00782725"/>
    <w:rsid w:val="00782F56"/>
    <w:rsid w:val="007836DC"/>
    <w:rsid w:val="00784971"/>
    <w:rsid w:val="00785C30"/>
    <w:rsid w:val="00785DAA"/>
    <w:rsid w:val="00785ED9"/>
    <w:rsid w:val="00785FC6"/>
    <w:rsid w:val="0078604B"/>
    <w:rsid w:val="007866E5"/>
    <w:rsid w:val="00786A79"/>
    <w:rsid w:val="0078726F"/>
    <w:rsid w:val="00787344"/>
    <w:rsid w:val="007874BC"/>
    <w:rsid w:val="0078798E"/>
    <w:rsid w:val="007920E2"/>
    <w:rsid w:val="00792A0B"/>
    <w:rsid w:val="00792A9C"/>
    <w:rsid w:val="007943D9"/>
    <w:rsid w:val="007948F8"/>
    <w:rsid w:val="00794ED4"/>
    <w:rsid w:val="007952DA"/>
    <w:rsid w:val="007952E5"/>
    <w:rsid w:val="00795402"/>
    <w:rsid w:val="00795491"/>
    <w:rsid w:val="0079571E"/>
    <w:rsid w:val="0079581A"/>
    <w:rsid w:val="00796112"/>
    <w:rsid w:val="00796123"/>
    <w:rsid w:val="0079672A"/>
    <w:rsid w:val="00796D25"/>
    <w:rsid w:val="00796EC6"/>
    <w:rsid w:val="00797251"/>
    <w:rsid w:val="00797409"/>
    <w:rsid w:val="00797527"/>
    <w:rsid w:val="00797552"/>
    <w:rsid w:val="00797BFA"/>
    <w:rsid w:val="00797C87"/>
    <w:rsid w:val="007A06E5"/>
    <w:rsid w:val="007A1034"/>
    <w:rsid w:val="007A1368"/>
    <w:rsid w:val="007A1557"/>
    <w:rsid w:val="007A16A0"/>
    <w:rsid w:val="007A2650"/>
    <w:rsid w:val="007A294A"/>
    <w:rsid w:val="007A3650"/>
    <w:rsid w:val="007A4DA1"/>
    <w:rsid w:val="007A4DEF"/>
    <w:rsid w:val="007A5818"/>
    <w:rsid w:val="007A5889"/>
    <w:rsid w:val="007A5ABB"/>
    <w:rsid w:val="007A5F4C"/>
    <w:rsid w:val="007A6214"/>
    <w:rsid w:val="007A6A6A"/>
    <w:rsid w:val="007A6C88"/>
    <w:rsid w:val="007A77A1"/>
    <w:rsid w:val="007A78A5"/>
    <w:rsid w:val="007B01D5"/>
    <w:rsid w:val="007B0A10"/>
    <w:rsid w:val="007B0DD0"/>
    <w:rsid w:val="007B170F"/>
    <w:rsid w:val="007B1B7B"/>
    <w:rsid w:val="007B1CFA"/>
    <w:rsid w:val="007B2715"/>
    <w:rsid w:val="007B28AA"/>
    <w:rsid w:val="007B2E17"/>
    <w:rsid w:val="007B3021"/>
    <w:rsid w:val="007B38DF"/>
    <w:rsid w:val="007B431C"/>
    <w:rsid w:val="007B46FE"/>
    <w:rsid w:val="007B4A40"/>
    <w:rsid w:val="007B58AF"/>
    <w:rsid w:val="007B64BB"/>
    <w:rsid w:val="007B6890"/>
    <w:rsid w:val="007B6C28"/>
    <w:rsid w:val="007B6F89"/>
    <w:rsid w:val="007B7AE9"/>
    <w:rsid w:val="007B7EA4"/>
    <w:rsid w:val="007C05F2"/>
    <w:rsid w:val="007C0A8D"/>
    <w:rsid w:val="007C0D38"/>
    <w:rsid w:val="007C157A"/>
    <w:rsid w:val="007C1582"/>
    <w:rsid w:val="007C1C91"/>
    <w:rsid w:val="007C22D9"/>
    <w:rsid w:val="007C22F3"/>
    <w:rsid w:val="007C25C9"/>
    <w:rsid w:val="007C34C1"/>
    <w:rsid w:val="007C3B49"/>
    <w:rsid w:val="007C3CB4"/>
    <w:rsid w:val="007C46A9"/>
    <w:rsid w:val="007C46BF"/>
    <w:rsid w:val="007C4E9E"/>
    <w:rsid w:val="007C4F82"/>
    <w:rsid w:val="007C5339"/>
    <w:rsid w:val="007C5366"/>
    <w:rsid w:val="007C60E3"/>
    <w:rsid w:val="007C6F39"/>
    <w:rsid w:val="007C74FB"/>
    <w:rsid w:val="007C7F51"/>
    <w:rsid w:val="007C7F7E"/>
    <w:rsid w:val="007D0662"/>
    <w:rsid w:val="007D0A46"/>
    <w:rsid w:val="007D0AFC"/>
    <w:rsid w:val="007D11DC"/>
    <w:rsid w:val="007D12A8"/>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D97"/>
    <w:rsid w:val="007D5EAD"/>
    <w:rsid w:val="007D64B1"/>
    <w:rsid w:val="007D66AA"/>
    <w:rsid w:val="007D6CFA"/>
    <w:rsid w:val="007D6DD3"/>
    <w:rsid w:val="007D6F0F"/>
    <w:rsid w:val="007D73A8"/>
    <w:rsid w:val="007D7B7A"/>
    <w:rsid w:val="007E03ED"/>
    <w:rsid w:val="007E067C"/>
    <w:rsid w:val="007E0E36"/>
    <w:rsid w:val="007E1028"/>
    <w:rsid w:val="007E177E"/>
    <w:rsid w:val="007E1E86"/>
    <w:rsid w:val="007E1F5D"/>
    <w:rsid w:val="007E2214"/>
    <w:rsid w:val="007E22D2"/>
    <w:rsid w:val="007E2664"/>
    <w:rsid w:val="007E2D51"/>
    <w:rsid w:val="007E2EA6"/>
    <w:rsid w:val="007E2FAF"/>
    <w:rsid w:val="007E42E9"/>
    <w:rsid w:val="007E4597"/>
    <w:rsid w:val="007E49BA"/>
    <w:rsid w:val="007E4E86"/>
    <w:rsid w:val="007E4F2E"/>
    <w:rsid w:val="007E5535"/>
    <w:rsid w:val="007E5C43"/>
    <w:rsid w:val="007E5C67"/>
    <w:rsid w:val="007E6CCC"/>
    <w:rsid w:val="007E7851"/>
    <w:rsid w:val="007F000E"/>
    <w:rsid w:val="007F0D7C"/>
    <w:rsid w:val="007F107A"/>
    <w:rsid w:val="007F1594"/>
    <w:rsid w:val="007F15CB"/>
    <w:rsid w:val="007F169A"/>
    <w:rsid w:val="007F1945"/>
    <w:rsid w:val="007F19D4"/>
    <w:rsid w:val="007F1E1D"/>
    <w:rsid w:val="007F24ED"/>
    <w:rsid w:val="007F3201"/>
    <w:rsid w:val="007F3742"/>
    <w:rsid w:val="007F3BED"/>
    <w:rsid w:val="007F42F6"/>
    <w:rsid w:val="007F4354"/>
    <w:rsid w:val="007F4486"/>
    <w:rsid w:val="007F4AD9"/>
    <w:rsid w:val="007F5663"/>
    <w:rsid w:val="007F5E92"/>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9F5"/>
    <w:rsid w:val="00801D6E"/>
    <w:rsid w:val="0080210B"/>
    <w:rsid w:val="008025F7"/>
    <w:rsid w:val="00802624"/>
    <w:rsid w:val="00802D8C"/>
    <w:rsid w:val="008036C3"/>
    <w:rsid w:val="00803901"/>
    <w:rsid w:val="00804564"/>
    <w:rsid w:val="00805774"/>
    <w:rsid w:val="00805796"/>
    <w:rsid w:val="00805C68"/>
    <w:rsid w:val="00805CB2"/>
    <w:rsid w:val="0080604E"/>
    <w:rsid w:val="00806684"/>
    <w:rsid w:val="008068D8"/>
    <w:rsid w:val="00806E47"/>
    <w:rsid w:val="0080710C"/>
    <w:rsid w:val="0080722E"/>
    <w:rsid w:val="00807846"/>
    <w:rsid w:val="00807F15"/>
    <w:rsid w:val="00810361"/>
    <w:rsid w:val="008108F1"/>
    <w:rsid w:val="00810D4E"/>
    <w:rsid w:val="00810DED"/>
    <w:rsid w:val="008114EF"/>
    <w:rsid w:val="00811723"/>
    <w:rsid w:val="0081197B"/>
    <w:rsid w:val="00812453"/>
    <w:rsid w:val="008124C1"/>
    <w:rsid w:val="00812634"/>
    <w:rsid w:val="0081273E"/>
    <w:rsid w:val="008129D3"/>
    <w:rsid w:val="008129F4"/>
    <w:rsid w:val="00812BB9"/>
    <w:rsid w:val="00812FAD"/>
    <w:rsid w:val="008130D1"/>
    <w:rsid w:val="0081350C"/>
    <w:rsid w:val="008139A5"/>
    <w:rsid w:val="00814382"/>
    <w:rsid w:val="008143D4"/>
    <w:rsid w:val="008149FE"/>
    <w:rsid w:val="00814AB6"/>
    <w:rsid w:val="00814AC2"/>
    <w:rsid w:val="00815EE3"/>
    <w:rsid w:val="008178A0"/>
    <w:rsid w:val="00817B8F"/>
    <w:rsid w:val="00817DFB"/>
    <w:rsid w:val="00817E59"/>
    <w:rsid w:val="00820615"/>
    <w:rsid w:val="00820876"/>
    <w:rsid w:val="00820A12"/>
    <w:rsid w:val="0082158A"/>
    <w:rsid w:val="00821D5F"/>
    <w:rsid w:val="00822354"/>
    <w:rsid w:val="008224E3"/>
    <w:rsid w:val="00822C05"/>
    <w:rsid w:val="00822C92"/>
    <w:rsid w:val="00822FA7"/>
    <w:rsid w:val="00823286"/>
    <w:rsid w:val="008238F4"/>
    <w:rsid w:val="00823BB4"/>
    <w:rsid w:val="00823CAA"/>
    <w:rsid w:val="0082448C"/>
    <w:rsid w:val="00824EE1"/>
    <w:rsid w:val="00825061"/>
    <w:rsid w:val="0082526B"/>
    <w:rsid w:val="0082602C"/>
    <w:rsid w:val="008265A9"/>
    <w:rsid w:val="00827985"/>
    <w:rsid w:val="00827BB5"/>
    <w:rsid w:val="00830066"/>
    <w:rsid w:val="00830DC7"/>
    <w:rsid w:val="008311C2"/>
    <w:rsid w:val="00831936"/>
    <w:rsid w:val="008324B7"/>
    <w:rsid w:val="00832505"/>
    <w:rsid w:val="00832564"/>
    <w:rsid w:val="00832A74"/>
    <w:rsid w:val="00833080"/>
    <w:rsid w:val="00833149"/>
    <w:rsid w:val="00833F93"/>
    <w:rsid w:val="00834315"/>
    <w:rsid w:val="0083496B"/>
    <w:rsid w:val="00834A8D"/>
    <w:rsid w:val="008351CA"/>
    <w:rsid w:val="0083619E"/>
    <w:rsid w:val="008361BB"/>
    <w:rsid w:val="00836219"/>
    <w:rsid w:val="00837C07"/>
    <w:rsid w:val="008410A6"/>
    <w:rsid w:val="008415EA"/>
    <w:rsid w:val="008416AF"/>
    <w:rsid w:val="008416F5"/>
    <w:rsid w:val="008418E4"/>
    <w:rsid w:val="0084196D"/>
    <w:rsid w:val="008419CB"/>
    <w:rsid w:val="00841DC6"/>
    <w:rsid w:val="00842714"/>
    <w:rsid w:val="008428FE"/>
    <w:rsid w:val="00842A16"/>
    <w:rsid w:val="008442E8"/>
    <w:rsid w:val="00844404"/>
    <w:rsid w:val="0084461A"/>
    <w:rsid w:val="00844C6D"/>
    <w:rsid w:val="00845166"/>
    <w:rsid w:val="00845281"/>
    <w:rsid w:val="00845285"/>
    <w:rsid w:val="00845A76"/>
    <w:rsid w:val="00845EDC"/>
    <w:rsid w:val="00846BAA"/>
    <w:rsid w:val="00846C36"/>
    <w:rsid w:val="00846CBC"/>
    <w:rsid w:val="0084705C"/>
    <w:rsid w:val="008470E2"/>
    <w:rsid w:val="00847981"/>
    <w:rsid w:val="008502ED"/>
    <w:rsid w:val="0085046A"/>
    <w:rsid w:val="00850831"/>
    <w:rsid w:val="00850DD1"/>
    <w:rsid w:val="00850F43"/>
    <w:rsid w:val="00851159"/>
    <w:rsid w:val="00851756"/>
    <w:rsid w:val="008518D0"/>
    <w:rsid w:val="0085228C"/>
    <w:rsid w:val="008532FA"/>
    <w:rsid w:val="00853CE0"/>
    <w:rsid w:val="00853E32"/>
    <w:rsid w:val="008540F8"/>
    <w:rsid w:val="008542C1"/>
    <w:rsid w:val="00854A36"/>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57FE3"/>
    <w:rsid w:val="00860437"/>
    <w:rsid w:val="0086053B"/>
    <w:rsid w:val="008606A5"/>
    <w:rsid w:val="00860A45"/>
    <w:rsid w:val="00860CA1"/>
    <w:rsid w:val="008612B9"/>
    <w:rsid w:val="00861584"/>
    <w:rsid w:val="008618E0"/>
    <w:rsid w:val="008623E3"/>
    <w:rsid w:val="00863714"/>
    <w:rsid w:val="008640CE"/>
    <w:rsid w:val="00864494"/>
    <w:rsid w:val="0086452E"/>
    <w:rsid w:val="00864B01"/>
    <w:rsid w:val="00864C25"/>
    <w:rsid w:val="00864D32"/>
    <w:rsid w:val="00865656"/>
    <w:rsid w:val="00865E72"/>
    <w:rsid w:val="00866341"/>
    <w:rsid w:val="008667FD"/>
    <w:rsid w:val="00867A2C"/>
    <w:rsid w:val="00867FB7"/>
    <w:rsid w:val="008708E8"/>
    <w:rsid w:val="00870934"/>
    <w:rsid w:val="00870D21"/>
    <w:rsid w:val="008719E0"/>
    <w:rsid w:val="00871FC8"/>
    <w:rsid w:val="0087237B"/>
    <w:rsid w:val="008726EF"/>
    <w:rsid w:val="00872B46"/>
    <w:rsid w:val="008732D6"/>
    <w:rsid w:val="00873C47"/>
    <w:rsid w:val="00873C8E"/>
    <w:rsid w:val="0087459E"/>
    <w:rsid w:val="008745DC"/>
    <w:rsid w:val="00874A74"/>
    <w:rsid w:val="00876393"/>
    <w:rsid w:val="00876AD1"/>
    <w:rsid w:val="00876C60"/>
    <w:rsid w:val="00876DF4"/>
    <w:rsid w:val="00876FC5"/>
    <w:rsid w:val="00877803"/>
    <w:rsid w:val="00877CE8"/>
    <w:rsid w:val="0088015B"/>
    <w:rsid w:val="008801D2"/>
    <w:rsid w:val="00880395"/>
    <w:rsid w:val="00880656"/>
    <w:rsid w:val="008807A9"/>
    <w:rsid w:val="00880A14"/>
    <w:rsid w:val="00881623"/>
    <w:rsid w:val="00881658"/>
    <w:rsid w:val="008823E9"/>
    <w:rsid w:val="00882E37"/>
    <w:rsid w:val="0088335C"/>
    <w:rsid w:val="008837EE"/>
    <w:rsid w:val="0088385B"/>
    <w:rsid w:val="0088388C"/>
    <w:rsid w:val="00883F32"/>
    <w:rsid w:val="0088406A"/>
    <w:rsid w:val="00884249"/>
    <w:rsid w:val="008850E5"/>
    <w:rsid w:val="008852E8"/>
    <w:rsid w:val="008852F5"/>
    <w:rsid w:val="008853DD"/>
    <w:rsid w:val="008860EE"/>
    <w:rsid w:val="00886643"/>
    <w:rsid w:val="00886AC0"/>
    <w:rsid w:val="008877F1"/>
    <w:rsid w:val="00887E3A"/>
    <w:rsid w:val="00887FD2"/>
    <w:rsid w:val="00890E3F"/>
    <w:rsid w:val="00890E98"/>
    <w:rsid w:val="008912E3"/>
    <w:rsid w:val="0089280E"/>
    <w:rsid w:val="00892987"/>
    <w:rsid w:val="008931DD"/>
    <w:rsid w:val="008932C1"/>
    <w:rsid w:val="00893A16"/>
    <w:rsid w:val="00893AFB"/>
    <w:rsid w:val="00893F45"/>
    <w:rsid w:val="00893FD0"/>
    <w:rsid w:val="00894936"/>
    <w:rsid w:val="00895912"/>
    <w:rsid w:val="00895D78"/>
    <w:rsid w:val="00896086"/>
    <w:rsid w:val="00896C38"/>
    <w:rsid w:val="00896DC3"/>
    <w:rsid w:val="00897C58"/>
    <w:rsid w:val="00897D4C"/>
    <w:rsid w:val="00897F0C"/>
    <w:rsid w:val="008A08C4"/>
    <w:rsid w:val="008A0B2A"/>
    <w:rsid w:val="008A13F5"/>
    <w:rsid w:val="008A166A"/>
    <w:rsid w:val="008A1D61"/>
    <w:rsid w:val="008A2394"/>
    <w:rsid w:val="008A248E"/>
    <w:rsid w:val="008A27E5"/>
    <w:rsid w:val="008A2AA0"/>
    <w:rsid w:val="008A2C0C"/>
    <w:rsid w:val="008A36FE"/>
    <w:rsid w:val="008A37B6"/>
    <w:rsid w:val="008A39B9"/>
    <w:rsid w:val="008A3F4C"/>
    <w:rsid w:val="008A4C37"/>
    <w:rsid w:val="008A4DF5"/>
    <w:rsid w:val="008A5019"/>
    <w:rsid w:val="008A5192"/>
    <w:rsid w:val="008A58E7"/>
    <w:rsid w:val="008A5D73"/>
    <w:rsid w:val="008A608F"/>
    <w:rsid w:val="008A641D"/>
    <w:rsid w:val="008A6784"/>
    <w:rsid w:val="008A705E"/>
    <w:rsid w:val="008A7095"/>
    <w:rsid w:val="008A75F1"/>
    <w:rsid w:val="008A7928"/>
    <w:rsid w:val="008A7C1A"/>
    <w:rsid w:val="008B00B5"/>
    <w:rsid w:val="008B0673"/>
    <w:rsid w:val="008B09A6"/>
    <w:rsid w:val="008B0A66"/>
    <w:rsid w:val="008B14D9"/>
    <w:rsid w:val="008B1879"/>
    <w:rsid w:val="008B1A18"/>
    <w:rsid w:val="008B26CE"/>
    <w:rsid w:val="008B2C91"/>
    <w:rsid w:val="008B3280"/>
    <w:rsid w:val="008B3670"/>
    <w:rsid w:val="008B367D"/>
    <w:rsid w:val="008B3DE6"/>
    <w:rsid w:val="008B44DD"/>
    <w:rsid w:val="008B458A"/>
    <w:rsid w:val="008B4797"/>
    <w:rsid w:val="008B48EC"/>
    <w:rsid w:val="008B4A98"/>
    <w:rsid w:val="008B4EAD"/>
    <w:rsid w:val="008B567D"/>
    <w:rsid w:val="008B5B4D"/>
    <w:rsid w:val="008B5BB6"/>
    <w:rsid w:val="008B6DDA"/>
    <w:rsid w:val="008B6F41"/>
    <w:rsid w:val="008B78C0"/>
    <w:rsid w:val="008B7924"/>
    <w:rsid w:val="008B7ED8"/>
    <w:rsid w:val="008C0A79"/>
    <w:rsid w:val="008C0DB5"/>
    <w:rsid w:val="008C0E83"/>
    <w:rsid w:val="008C108F"/>
    <w:rsid w:val="008C1225"/>
    <w:rsid w:val="008C1328"/>
    <w:rsid w:val="008C1A6D"/>
    <w:rsid w:val="008C1C5D"/>
    <w:rsid w:val="008C237D"/>
    <w:rsid w:val="008C2A0B"/>
    <w:rsid w:val="008C2D6F"/>
    <w:rsid w:val="008C2E9D"/>
    <w:rsid w:val="008C34F0"/>
    <w:rsid w:val="008C3ED8"/>
    <w:rsid w:val="008C407A"/>
    <w:rsid w:val="008C40A7"/>
    <w:rsid w:val="008C4577"/>
    <w:rsid w:val="008C49C8"/>
    <w:rsid w:val="008C4B3F"/>
    <w:rsid w:val="008C4B5E"/>
    <w:rsid w:val="008C4CA4"/>
    <w:rsid w:val="008C514A"/>
    <w:rsid w:val="008C571B"/>
    <w:rsid w:val="008C6637"/>
    <w:rsid w:val="008C6B52"/>
    <w:rsid w:val="008C6D72"/>
    <w:rsid w:val="008C79FD"/>
    <w:rsid w:val="008C7FC7"/>
    <w:rsid w:val="008D0144"/>
    <w:rsid w:val="008D03E7"/>
    <w:rsid w:val="008D0585"/>
    <w:rsid w:val="008D0C52"/>
    <w:rsid w:val="008D1066"/>
    <w:rsid w:val="008D15E1"/>
    <w:rsid w:val="008D1BB6"/>
    <w:rsid w:val="008D1ECA"/>
    <w:rsid w:val="008D22BA"/>
    <w:rsid w:val="008D2A47"/>
    <w:rsid w:val="008D3F50"/>
    <w:rsid w:val="008D405B"/>
    <w:rsid w:val="008D435E"/>
    <w:rsid w:val="008D5E2B"/>
    <w:rsid w:val="008D6A0D"/>
    <w:rsid w:val="008D6FC5"/>
    <w:rsid w:val="008D734D"/>
    <w:rsid w:val="008D775E"/>
    <w:rsid w:val="008D7C74"/>
    <w:rsid w:val="008E01F6"/>
    <w:rsid w:val="008E0215"/>
    <w:rsid w:val="008E0460"/>
    <w:rsid w:val="008E061D"/>
    <w:rsid w:val="008E0657"/>
    <w:rsid w:val="008E0831"/>
    <w:rsid w:val="008E0B25"/>
    <w:rsid w:val="008E17CB"/>
    <w:rsid w:val="008E205F"/>
    <w:rsid w:val="008E2665"/>
    <w:rsid w:val="008E31D4"/>
    <w:rsid w:val="008E32D3"/>
    <w:rsid w:val="008E3BF6"/>
    <w:rsid w:val="008E4929"/>
    <w:rsid w:val="008E49BE"/>
    <w:rsid w:val="008E4CE9"/>
    <w:rsid w:val="008E5046"/>
    <w:rsid w:val="008E587F"/>
    <w:rsid w:val="008E5D49"/>
    <w:rsid w:val="008E5DEA"/>
    <w:rsid w:val="008E668D"/>
    <w:rsid w:val="008E6BC9"/>
    <w:rsid w:val="008E6C1E"/>
    <w:rsid w:val="008E6CC0"/>
    <w:rsid w:val="008E6DF2"/>
    <w:rsid w:val="008E7372"/>
    <w:rsid w:val="008E7665"/>
    <w:rsid w:val="008E78DD"/>
    <w:rsid w:val="008E7FBB"/>
    <w:rsid w:val="008F0172"/>
    <w:rsid w:val="008F0208"/>
    <w:rsid w:val="008F0385"/>
    <w:rsid w:val="008F0864"/>
    <w:rsid w:val="008F0963"/>
    <w:rsid w:val="008F14AE"/>
    <w:rsid w:val="008F1744"/>
    <w:rsid w:val="008F1FA7"/>
    <w:rsid w:val="008F2498"/>
    <w:rsid w:val="008F44C1"/>
    <w:rsid w:val="008F4D72"/>
    <w:rsid w:val="008F584C"/>
    <w:rsid w:val="008F5A0C"/>
    <w:rsid w:val="008F5B60"/>
    <w:rsid w:val="008F5EEA"/>
    <w:rsid w:val="008F649A"/>
    <w:rsid w:val="008F7086"/>
    <w:rsid w:val="008F72A3"/>
    <w:rsid w:val="008F7D12"/>
    <w:rsid w:val="008F7EB3"/>
    <w:rsid w:val="00900549"/>
    <w:rsid w:val="00900AD2"/>
    <w:rsid w:val="00901B79"/>
    <w:rsid w:val="00901E9B"/>
    <w:rsid w:val="00902BE6"/>
    <w:rsid w:val="00903150"/>
    <w:rsid w:val="0090457B"/>
    <w:rsid w:val="0090458B"/>
    <w:rsid w:val="009045E8"/>
    <w:rsid w:val="009045EF"/>
    <w:rsid w:val="00904E3D"/>
    <w:rsid w:val="00904EC4"/>
    <w:rsid w:val="00905F5B"/>
    <w:rsid w:val="00906792"/>
    <w:rsid w:val="00906A3B"/>
    <w:rsid w:val="00906B27"/>
    <w:rsid w:val="00906BFA"/>
    <w:rsid w:val="00907226"/>
    <w:rsid w:val="0090728C"/>
    <w:rsid w:val="00907A3E"/>
    <w:rsid w:val="00907E7F"/>
    <w:rsid w:val="0091090F"/>
    <w:rsid w:val="00910AC0"/>
    <w:rsid w:val="00910E7D"/>
    <w:rsid w:val="00911183"/>
    <w:rsid w:val="009111D1"/>
    <w:rsid w:val="009112FC"/>
    <w:rsid w:val="00911D59"/>
    <w:rsid w:val="00911E92"/>
    <w:rsid w:val="00912419"/>
    <w:rsid w:val="009124F4"/>
    <w:rsid w:val="009127DE"/>
    <w:rsid w:val="00912BAC"/>
    <w:rsid w:val="009132C0"/>
    <w:rsid w:val="009134E7"/>
    <w:rsid w:val="00913658"/>
    <w:rsid w:val="00913D31"/>
    <w:rsid w:val="00915480"/>
    <w:rsid w:val="0091559E"/>
    <w:rsid w:val="00915B2A"/>
    <w:rsid w:val="00915B83"/>
    <w:rsid w:val="009168AB"/>
    <w:rsid w:val="009169CA"/>
    <w:rsid w:val="00916FBB"/>
    <w:rsid w:val="00917A05"/>
    <w:rsid w:val="00917A77"/>
    <w:rsid w:val="0092083B"/>
    <w:rsid w:val="00921377"/>
    <w:rsid w:val="0092178B"/>
    <w:rsid w:val="00921BA9"/>
    <w:rsid w:val="00922AD7"/>
    <w:rsid w:val="0092302B"/>
    <w:rsid w:val="0092308F"/>
    <w:rsid w:val="00923130"/>
    <w:rsid w:val="009239B3"/>
    <w:rsid w:val="009246EE"/>
    <w:rsid w:val="009247D4"/>
    <w:rsid w:val="0092497E"/>
    <w:rsid w:val="00924A8D"/>
    <w:rsid w:val="00924B17"/>
    <w:rsid w:val="00925560"/>
    <w:rsid w:val="009256FA"/>
    <w:rsid w:val="00925D34"/>
    <w:rsid w:val="00925EDE"/>
    <w:rsid w:val="009264E5"/>
    <w:rsid w:val="00926816"/>
    <w:rsid w:val="009269DC"/>
    <w:rsid w:val="00927AD5"/>
    <w:rsid w:val="00930166"/>
    <w:rsid w:val="009301CE"/>
    <w:rsid w:val="00930C86"/>
    <w:rsid w:val="00930EE2"/>
    <w:rsid w:val="00931144"/>
    <w:rsid w:val="00931335"/>
    <w:rsid w:val="00931A5C"/>
    <w:rsid w:val="00931C1A"/>
    <w:rsid w:val="00933118"/>
    <w:rsid w:val="009336AF"/>
    <w:rsid w:val="009341E7"/>
    <w:rsid w:val="009345FE"/>
    <w:rsid w:val="0093467D"/>
    <w:rsid w:val="009349F3"/>
    <w:rsid w:val="00935880"/>
    <w:rsid w:val="00935C2E"/>
    <w:rsid w:val="009360F3"/>
    <w:rsid w:val="0093672E"/>
    <w:rsid w:val="00936A53"/>
    <w:rsid w:val="00936E0E"/>
    <w:rsid w:val="0093704E"/>
    <w:rsid w:val="009371BB"/>
    <w:rsid w:val="00937896"/>
    <w:rsid w:val="00937AAB"/>
    <w:rsid w:val="00940AFC"/>
    <w:rsid w:val="009410CC"/>
    <w:rsid w:val="00941297"/>
    <w:rsid w:val="00941A71"/>
    <w:rsid w:val="00941B2E"/>
    <w:rsid w:val="0094217C"/>
    <w:rsid w:val="00942DB6"/>
    <w:rsid w:val="00943156"/>
    <w:rsid w:val="00943567"/>
    <w:rsid w:val="00943715"/>
    <w:rsid w:val="00944D4C"/>
    <w:rsid w:val="00945D6B"/>
    <w:rsid w:val="009463E5"/>
    <w:rsid w:val="0094653A"/>
    <w:rsid w:val="0094673E"/>
    <w:rsid w:val="00946796"/>
    <w:rsid w:val="009467E1"/>
    <w:rsid w:val="009524C4"/>
    <w:rsid w:val="009525A9"/>
    <w:rsid w:val="0095265D"/>
    <w:rsid w:val="00952C5D"/>
    <w:rsid w:val="00952E3D"/>
    <w:rsid w:val="009544B6"/>
    <w:rsid w:val="009545C9"/>
    <w:rsid w:val="00954C32"/>
    <w:rsid w:val="00954E7C"/>
    <w:rsid w:val="00954F03"/>
    <w:rsid w:val="00955A40"/>
    <w:rsid w:val="00955BF0"/>
    <w:rsid w:val="00955E91"/>
    <w:rsid w:val="009564B6"/>
    <w:rsid w:val="00956DBE"/>
    <w:rsid w:val="009576E0"/>
    <w:rsid w:val="009606DB"/>
    <w:rsid w:val="00960A08"/>
    <w:rsid w:val="00960A64"/>
    <w:rsid w:val="00960BAC"/>
    <w:rsid w:val="00960FCE"/>
    <w:rsid w:val="00961643"/>
    <w:rsid w:val="009616BB"/>
    <w:rsid w:val="00961873"/>
    <w:rsid w:val="00961E87"/>
    <w:rsid w:val="009625DF"/>
    <w:rsid w:val="009636C0"/>
    <w:rsid w:val="009637B1"/>
    <w:rsid w:val="00964C60"/>
    <w:rsid w:val="00964E7E"/>
    <w:rsid w:val="00965265"/>
    <w:rsid w:val="00965381"/>
    <w:rsid w:val="0096571F"/>
    <w:rsid w:val="0096577E"/>
    <w:rsid w:val="00966535"/>
    <w:rsid w:val="009665B6"/>
    <w:rsid w:val="00966679"/>
    <w:rsid w:val="00967138"/>
    <w:rsid w:val="00967BD0"/>
    <w:rsid w:val="00967BE8"/>
    <w:rsid w:val="0097064B"/>
    <w:rsid w:val="00970686"/>
    <w:rsid w:val="00970983"/>
    <w:rsid w:val="00970B44"/>
    <w:rsid w:val="00970CEA"/>
    <w:rsid w:val="00971581"/>
    <w:rsid w:val="009715A3"/>
    <w:rsid w:val="00971835"/>
    <w:rsid w:val="0097191D"/>
    <w:rsid w:val="00971A3F"/>
    <w:rsid w:val="00972085"/>
    <w:rsid w:val="00972298"/>
    <w:rsid w:val="009722F6"/>
    <w:rsid w:val="0097243E"/>
    <w:rsid w:val="00973812"/>
    <w:rsid w:val="009739A6"/>
    <w:rsid w:val="00973C34"/>
    <w:rsid w:val="00973C84"/>
    <w:rsid w:val="00973E20"/>
    <w:rsid w:val="009741EC"/>
    <w:rsid w:val="00974940"/>
    <w:rsid w:val="00974C09"/>
    <w:rsid w:val="00975661"/>
    <w:rsid w:val="0097594E"/>
    <w:rsid w:val="00976157"/>
    <w:rsid w:val="0097647C"/>
    <w:rsid w:val="00976C03"/>
    <w:rsid w:val="009770EF"/>
    <w:rsid w:val="009776BD"/>
    <w:rsid w:val="00980071"/>
    <w:rsid w:val="00980384"/>
    <w:rsid w:val="0098043F"/>
    <w:rsid w:val="00981510"/>
    <w:rsid w:val="009818DE"/>
    <w:rsid w:val="00981919"/>
    <w:rsid w:val="009819A0"/>
    <w:rsid w:val="00981F44"/>
    <w:rsid w:val="0098233F"/>
    <w:rsid w:val="0098253F"/>
    <w:rsid w:val="00982652"/>
    <w:rsid w:val="0098280B"/>
    <w:rsid w:val="00982C6F"/>
    <w:rsid w:val="00983811"/>
    <w:rsid w:val="00983A0D"/>
    <w:rsid w:val="00984D83"/>
    <w:rsid w:val="009855B0"/>
    <w:rsid w:val="009859EA"/>
    <w:rsid w:val="00985B2B"/>
    <w:rsid w:val="00985C21"/>
    <w:rsid w:val="00986972"/>
    <w:rsid w:val="00990328"/>
    <w:rsid w:val="00990E25"/>
    <w:rsid w:val="00991126"/>
    <w:rsid w:val="00991CD1"/>
    <w:rsid w:val="00992372"/>
    <w:rsid w:val="009923F3"/>
    <w:rsid w:val="00994085"/>
    <w:rsid w:val="0099428C"/>
    <w:rsid w:val="00994A64"/>
    <w:rsid w:val="00994E21"/>
    <w:rsid w:val="00994F09"/>
    <w:rsid w:val="00995068"/>
    <w:rsid w:val="0099561D"/>
    <w:rsid w:val="009959C5"/>
    <w:rsid w:val="00995DFA"/>
    <w:rsid w:val="009960A7"/>
    <w:rsid w:val="0099694E"/>
    <w:rsid w:val="009969C3"/>
    <w:rsid w:val="00996BAB"/>
    <w:rsid w:val="00997E1C"/>
    <w:rsid w:val="009A0204"/>
    <w:rsid w:val="009A0470"/>
    <w:rsid w:val="009A0674"/>
    <w:rsid w:val="009A07CA"/>
    <w:rsid w:val="009A10CC"/>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4D5F"/>
    <w:rsid w:val="009A4F52"/>
    <w:rsid w:val="009A5107"/>
    <w:rsid w:val="009A53C5"/>
    <w:rsid w:val="009A54DC"/>
    <w:rsid w:val="009A5A36"/>
    <w:rsid w:val="009A5A41"/>
    <w:rsid w:val="009A5AE2"/>
    <w:rsid w:val="009A62C7"/>
    <w:rsid w:val="009A742B"/>
    <w:rsid w:val="009A7820"/>
    <w:rsid w:val="009A7890"/>
    <w:rsid w:val="009A79BF"/>
    <w:rsid w:val="009B28C9"/>
    <w:rsid w:val="009B5014"/>
    <w:rsid w:val="009B6986"/>
    <w:rsid w:val="009B6E6B"/>
    <w:rsid w:val="009B6F48"/>
    <w:rsid w:val="009B71C8"/>
    <w:rsid w:val="009C0173"/>
    <w:rsid w:val="009C01D4"/>
    <w:rsid w:val="009C0CD8"/>
    <w:rsid w:val="009C104C"/>
    <w:rsid w:val="009C123E"/>
    <w:rsid w:val="009C1258"/>
    <w:rsid w:val="009C1341"/>
    <w:rsid w:val="009C1C5B"/>
    <w:rsid w:val="009C27AB"/>
    <w:rsid w:val="009C2DCF"/>
    <w:rsid w:val="009C2F76"/>
    <w:rsid w:val="009C2FC5"/>
    <w:rsid w:val="009C316F"/>
    <w:rsid w:val="009C321F"/>
    <w:rsid w:val="009C36F6"/>
    <w:rsid w:val="009C3827"/>
    <w:rsid w:val="009C3B49"/>
    <w:rsid w:val="009C4D6E"/>
    <w:rsid w:val="009C53F7"/>
    <w:rsid w:val="009C6016"/>
    <w:rsid w:val="009C613D"/>
    <w:rsid w:val="009C6757"/>
    <w:rsid w:val="009C6F9C"/>
    <w:rsid w:val="009C7148"/>
    <w:rsid w:val="009C757E"/>
    <w:rsid w:val="009C769D"/>
    <w:rsid w:val="009C76A7"/>
    <w:rsid w:val="009C7CF1"/>
    <w:rsid w:val="009D1173"/>
    <w:rsid w:val="009D1312"/>
    <w:rsid w:val="009D16B7"/>
    <w:rsid w:val="009D175A"/>
    <w:rsid w:val="009D1D81"/>
    <w:rsid w:val="009D1E1D"/>
    <w:rsid w:val="009D1ECC"/>
    <w:rsid w:val="009D2997"/>
    <w:rsid w:val="009D2E7D"/>
    <w:rsid w:val="009D305A"/>
    <w:rsid w:val="009D368C"/>
    <w:rsid w:val="009D39C3"/>
    <w:rsid w:val="009D3EF6"/>
    <w:rsid w:val="009D438C"/>
    <w:rsid w:val="009D47FF"/>
    <w:rsid w:val="009D4996"/>
    <w:rsid w:val="009D54B2"/>
    <w:rsid w:val="009D59DD"/>
    <w:rsid w:val="009D5B0D"/>
    <w:rsid w:val="009D5F32"/>
    <w:rsid w:val="009D5F56"/>
    <w:rsid w:val="009D6C93"/>
    <w:rsid w:val="009D74D3"/>
    <w:rsid w:val="009D7630"/>
    <w:rsid w:val="009E0545"/>
    <w:rsid w:val="009E05FB"/>
    <w:rsid w:val="009E0DA8"/>
    <w:rsid w:val="009E1422"/>
    <w:rsid w:val="009E1B3F"/>
    <w:rsid w:val="009E2293"/>
    <w:rsid w:val="009E340A"/>
    <w:rsid w:val="009E3AE1"/>
    <w:rsid w:val="009E3D87"/>
    <w:rsid w:val="009E4398"/>
    <w:rsid w:val="009E447C"/>
    <w:rsid w:val="009E450F"/>
    <w:rsid w:val="009E4949"/>
    <w:rsid w:val="009E4995"/>
    <w:rsid w:val="009E5061"/>
    <w:rsid w:val="009E5A05"/>
    <w:rsid w:val="009E5ED2"/>
    <w:rsid w:val="009E5F46"/>
    <w:rsid w:val="009E60C2"/>
    <w:rsid w:val="009E6744"/>
    <w:rsid w:val="009E7BB8"/>
    <w:rsid w:val="009F0980"/>
    <w:rsid w:val="009F0AF5"/>
    <w:rsid w:val="009F0BA0"/>
    <w:rsid w:val="009F0E08"/>
    <w:rsid w:val="009F0F7C"/>
    <w:rsid w:val="009F118B"/>
    <w:rsid w:val="009F136F"/>
    <w:rsid w:val="009F140A"/>
    <w:rsid w:val="009F1A45"/>
    <w:rsid w:val="009F1D02"/>
    <w:rsid w:val="009F2153"/>
    <w:rsid w:val="009F2154"/>
    <w:rsid w:val="009F21D1"/>
    <w:rsid w:val="009F2FD4"/>
    <w:rsid w:val="009F328E"/>
    <w:rsid w:val="009F398E"/>
    <w:rsid w:val="009F3B6F"/>
    <w:rsid w:val="009F3CF0"/>
    <w:rsid w:val="009F4084"/>
    <w:rsid w:val="009F477A"/>
    <w:rsid w:val="009F4797"/>
    <w:rsid w:val="009F49CF"/>
    <w:rsid w:val="009F4CC4"/>
    <w:rsid w:val="009F4FCF"/>
    <w:rsid w:val="009F5083"/>
    <w:rsid w:val="009F5270"/>
    <w:rsid w:val="009F57A5"/>
    <w:rsid w:val="009F57C6"/>
    <w:rsid w:val="009F5B63"/>
    <w:rsid w:val="009F665A"/>
    <w:rsid w:val="009F68B7"/>
    <w:rsid w:val="009F6E0C"/>
    <w:rsid w:val="009F78A5"/>
    <w:rsid w:val="009F7950"/>
    <w:rsid w:val="009F7BBF"/>
    <w:rsid w:val="009F7C3E"/>
    <w:rsid w:val="00A0080A"/>
    <w:rsid w:val="00A00CA6"/>
    <w:rsid w:val="00A00E8A"/>
    <w:rsid w:val="00A01502"/>
    <w:rsid w:val="00A01E8E"/>
    <w:rsid w:val="00A01F8E"/>
    <w:rsid w:val="00A021FB"/>
    <w:rsid w:val="00A02217"/>
    <w:rsid w:val="00A02498"/>
    <w:rsid w:val="00A0275E"/>
    <w:rsid w:val="00A03A9E"/>
    <w:rsid w:val="00A03CD8"/>
    <w:rsid w:val="00A03FB3"/>
    <w:rsid w:val="00A0400A"/>
    <w:rsid w:val="00A0408C"/>
    <w:rsid w:val="00A04CA8"/>
    <w:rsid w:val="00A05977"/>
    <w:rsid w:val="00A05A62"/>
    <w:rsid w:val="00A05A6E"/>
    <w:rsid w:val="00A05CED"/>
    <w:rsid w:val="00A0646D"/>
    <w:rsid w:val="00A06A3F"/>
    <w:rsid w:val="00A06D0B"/>
    <w:rsid w:val="00A072EE"/>
    <w:rsid w:val="00A07670"/>
    <w:rsid w:val="00A07820"/>
    <w:rsid w:val="00A07C5B"/>
    <w:rsid w:val="00A07FD0"/>
    <w:rsid w:val="00A10988"/>
    <w:rsid w:val="00A10F2A"/>
    <w:rsid w:val="00A11346"/>
    <w:rsid w:val="00A11462"/>
    <w:rsid w:val="00A118D3"/>
    <w:rsid w:val="00A11AA2"/>
    <w:rsid w:val="00A11DB0"/>
    <w:rsid w:val="00A1226D"/>
    <w:rsid w:val="00A125EA"/>
    <w:rsid w:val="00A12663"/>
    <w:rsid w:val="00A12853"/>
    <w:rsid w:val="00A133FD"/>
    <w:rsid w:val="00A13460"/>
    <w:rsid w:val="00A138B7"/>
    <w:rsid w:val="00A13BB3"/>
    <w:rsid w:val="00A14590"/>
    <w:rsid w:val="00A14621"/>
    <w:rsid w:val="00A146FC"/>
    <w:rsid w:val="00A14B2B"/>
    <w:rsid w:val="00A14C2D"/>
    <w:rsid w:val="00A14C7A"/>
    <w:rsid w:val="00A14D7B"/>
    <w:rsid w:val="00A1617C"/>
    <w:rsid w:val="00A1622C"/>
    <w:rsid w:val="00A16702"/>
    <w:rsid w:val="00A16726"/>
    <w:rsid w:val="00A1674B"/>
    <w:rsid w:val="00A169CE"/>
    <w:rsid w:val="00A16AA2"/>
    <w:rsid w:val="00A16BD7"/>
    <w:rsid w:val="00A16EFC"/>
    <w:rsid w:val="00A20274"/>
    <w:rsid w:val="00A20426"/>
    <w:rsid w:val="00A204E4"/>
    <w:rsid w:val="00A208FF"/>
    <w:rsid w:val="00A20B59"/>
    <w:rsid w:val="00A20CD4"/>
    <w:rsid w:val="00A21309"/>
    <w:rsid w:val="00A213A5"/>
    <w:rsid w:val="00A2158A"/>
    <w:rsid w:val="00A21D88"/>
    <w:rsid w:val="00A22C99"/>
    <w:rsid w:val="00A23457"/>
    <w:rsid w:val="00A234EC"/>
    <w:rsid w:val="00A235A5"/>
    <w:rsid w:val="00A2386C"/>
    <w:rsid w:val="00A23922"/>
    <w:rsid w:val="00A23AD2"/>
    <w:rsid w:val="00A23CC5"/>
    <w:rsid w:val="00A23D17"/>
    <w:rsid w:val="00A23D38"/>
    <w:rsid w:val="00A24DBD"/>
    <w:rsid w:val="00A25800"/>
    <w:rsid w:val="00A26255"/>
    <w:rsid w:val="00A265E8"/>
    <w:rsid w:val="00A266B3"/>
    <w:rsid w:val="00A2697F"/>
    <w:rsid w:val="00A27020"/>
    <w:rsid w:val="00A27E7F"/>
    <w:rsid w:val="00A30460"/>
    <w:rsid w:val="00A304FE"/>
    <w:rsid w:val="00A30FB0"/>
    <w:rsid w:val="00A310A7"/>
    <w:rsid w:val="00A31732"/>
    <w:rsid w:val="00A32061"/>
    <w:rsid w:val="00A32283"/>
    <w:rsid w:val="00A323AF"/>
    <w:rsid w:val="00A32431"/>
    <w:rsid w:val="00A326F2"/>
    <w:rsid w:val="00A32836"/>
    <w:rsid w:val="00A32D92"/>
    <w:rsid w:val="00A32DFD"/>
    <w:rsid w:val="00A33163"/>
    <w:rsid w:val="00A33D5E"/>
    <w:rsid w:val="00A34491"/>
    <w:rsid w:val="00A34752"/>
    <w:rsid w:val="00A34F8D"/>
    <w:rsid w:val="00A35504"/>
    <w:rsid w:val="00A35742"/>
    <w:rsid w:val="00A365D6"/>
    <w:rsid w:val="00A36D11"/>
    <w:rsid w:val="00A370AD"/>
    <w:rsid w:val="00A3764F"/>
    <w:rsid w:val="00A377F5"/>
    <w:rsid w:val="00A37BFB"/>
    <w:rsid w:val="00A37F88"/>
    <w:rsid w:val="00A402AA"/>
    <w:rsid w:val="00A4058B"/>
    <w:rsid w:val="00A416FA"/>
    <w:rsid w:val="00A417AF"/>
    <w:rsid w:val="00A41803"/>
    <w:rsid w:val="00A41B3A"/>
    <w:rsid w:val="00A41F00"/>
    <w:rsid w:val="00A4203D"/>
    <w:rsid w:val="00A42A63"/>
    <w:rsid w:val="00A42BBB"/>
    <w:rsid w:val="00A435C0"/>
    <w:rsid w:val="00A44043"/>
    <w:rsid w:val="00A44330"/>
    <w:rsid w:val="00A44ADE"/>
    <w:rsid w:val="00A45288"/>
    <w:rsid w:val="00A45923"/>
    <w:rsid w:val="00A4658B"/>
    <w:rsid w:val="00A466EE"/>
    <w:rsid w:val="00A46A72"/>
    <w:rsid w:val="00A46AC7"/>
    <w:rsid w:val="00A46CEB"/>
    <w:rsid w:val="00A47C85"/>
    <w:rsid w:val="00A51150"/>
    <w:rsid w:val="00A51498"/>
    <w:rsid w:val="00A5178D"/>
    <w:rsid w:val="00A51B85"/>
    <w:rsid w:val="00A51D01"/>
    <w:rsid w:val="00A51EBA"/>
    <w:rsid w:val="00A52139"/>
    <w:rsid w:val="00A5244B"/>
    <w:rsid w:val="00A524F4"/>
    <w:rsid w:val="00A527AB"/>
    <w:rsid w:val="00A52C46"/>
    <w:rsid w:val="00A534B0"/>
    <w:rsid w:val="00A537B2"/>
    <w:rsid w:val="00A54476"/>
    <w:rsid w:val="00A549AD"/>
    <w:rsid w:val="00A55B53"/>
    <w:rsid w:val="00A55E19"/>
    <w:rsid w:val="00A55FFD"/>
    <w:rsid w:val="00A5612F"/>
    <w:rsid w:val="00A561CB"/>
    <w:rsid w:val="00A57013"/>
    <w:rsid w:val="00A57176"/>
    <w:rsid w:val="00A576D5"/>
    <w:rsid w:val="00A602DD"/>
    <w:rsid w:val="00A615AD"/>
    <w:rsid w:val="00A61835"/>
    <w:rsid w:val="00A62A99"/>
    <w:rsid w:val="00A62B01"/>
    <w:rsid w:val="00A62BF5"/>
    <w:rsid w:val="00A630AE"/>
    <w:rsid w:val="00A6402C"/>
    <w:rsid w:val="00A6417B"/>
    <w:rsid w:val="00A64227"/>
    <w:rsid w:val="00A64309"/>
    <w:rsid w:val="00A64B19"/>
    <w:rsid w:val="00A64CD8"/>
    <w:rsid w:val="00A64E01"/>
    <w:rsid w:val="00A6553A"/>
    <w:rsid w:val="00A65CD1"/>
    <w:rsid w:val="00A66E22"/>
    <w:rsid w:val="00A67044"/>
    <w:rsid w:val="00A675BD"/>
    <w:rsid w:val="00A70159"/>
    <w:rsid w:val="00A709B9"/>
    <w:rsid w:val="00A70D07"/>
    <w:rsid w:val="00A71D0D"/>
    <w:rsid w:val="00A71E0A"/>
    <w:rsid w:val="00A71E31"/>
    <w:rsid w:val="00A72062"/>
    <w:rsid w:val="00A72628"/>
    <w:rsid w:val="00A731E1"/>
    <w:rsid w:val="00A735F7"/>
    <w:rsid w:val="00A736C9"/>
    <w:rsid w:val="00A73B29"/>
    <w:rsid w:val="00A7424C"/>
    <w:rsid w:val="00A747BA"/>
    <w:rsid w:val="00A747BB"/>
    <w:rsid w:val="00A74948"/>
    <w:rsid w:val="00A74B1B"/>
    <w:rsid w:val="00A74E15"/>
    <w:rsid w:val="00A75882"/>
    <w:rsid w:val="00A759CF"/>
    <w:rsid w:val="00A75B08"/>
    <w:rsid w:val="00A7616B"/>
    <w:rsid w:val="00A77141"/>
    <w:rsid w:val="00A776B1"/>
    <w:rsid w:val="00A77A36"/>
    <w:rsid w:val="00A80726"/>
    <w:rsid w:val="00A81044"/>
    <w:rsid w:val="00A81417"/>
    <w:rsid w:val="00A815C7"/>
    <w:rsid w:val="00A821C1"/>
    <w:rsid w:val="00A82366"/>
    <w:rsid w:val="00A8278F"/>
    <w:rsid w:val="00A827E8"/>
    <w:rsid w:val="00A82FAA"/>
    <w:rsid w:val="00A83301"/>
    <w:rsid w:val="00A83570"/>
    <w:rsid w:val="00A83F1E"/>
    <w:rsid w:val="00A83F3E"/>
    <w:rsid w:val="00A843F6"/>
    <w:rsid w:val="00A8497F"/>
    <w:rsid w:val="00A84BD0"/>
    <w:rsid w:val="00A85D78"/>
    <w:rsid w:val="00A86100"/>
    <w:rsid w:val="00A86171"/>
    <w:rsid w:val="00A8660E"/>
    <w:rsid w:val="00A86CB6"/>
    <w:rsid w:val="00A8705D"/>
    <w:rsid w:val="00A876A1"/>
    <w:rsid w:val="00A87DED"/>
    <w:rsid w:val="00A9010F"/>
    <w:rsid w:val="00A90B04"/>
    <w:rsid w:val="00A90EA3"/>
    <w:rsid w:val="00A91042"/>
    <w:rsid w:val="00A91547"/>
    <w:rsid w:val="00A91831"/>
    <w:rsid w:val="00A91842"/>
    <w:rsid w:val="00A91AA2"/>
    <w:rsid w:val="00A91B42"/>
    <w:rsid w:val="00A91C71"/>
    <w:rsid w:val="00A9236C"/>
    <w:rsid w:val="00A92A49"/>
    <w:rsid w:val="00A92F50"/>
    <w:rsid w:val="00A93460"/>
    <w:rsid w:val="00A938DE"/>
    <w:rsid w:val="00A9398B"/>
    <w:rsid w:val="00A93DD5"/>
    <w:rsid w:val="00A947DB"/>
    <w:rsid w:val="00A9486A"/>
    <w:rsid w:val="00A94A46"/>
    <w:rsid w:val="00A94C5E"/>
    <w:rsid w:val="00A950CF"/>
    <w:rsid w:val="00A95540"/>
    <w:rsid w:val="00A9586F"/>
    <w:rsid w:val="00A9594E"/>
    <w:rsid w:val="00A96156"/>
    <w:rsid w:val="00A964F5"/>
    <w:rsid w:val="00A968DA"/>
    <w:rsid w:val="00A96936"/>
    <w:rsid w:val="00A9709C"/>
    <w:rsid w:val="00A972DA"/>
    <w:rsid w:val="00AA0605"/>
    <w:rsid w:val="00AA0BFA"/>
    <w:rsid w:val="00AA0CA8"/>
    <w:rsid w:val="00AA0D3D"/>
    <w:rsid w:val="00AA19C8"/>
    <w:rsid w:val="00AA1E2D"/>
    <w:rsid w:val="00AA2329"/>
    <w:rsid w:val="00AA245C"/>
    <w:rsid w:val="00AA253C"/>
    <w:rsid w:val="00AA27FC"/>
    <w:rsid w:val="00AA2892"/>
    <w:rsid w:val="00AA29D3"/>
    <w:rsid w:val="00AA2BFD"/>
    <w:rsid w:val="00AA3047"/>
    <w:rsid w:val="00AA3C3F"/>
    <w:rsid w:val="00AA4234"/>
    <w:rsid w:val="00AA447B"/>
    <w:rsid w:val="00AA45ED"/>
    <w:rsid w:val="00AA5075"/>
    <w:rsid w:val="00AA50F4"/>
    <w:rsid w:val="00AA5C24"/>
    <w:rsid w:val="00AA601F"/>
    <w:rsid w:val="00AA6640"/>
    <w:rsid w:val="00AA6666"/>
    <w:rsid w:val="00AA67FA"/>
    <w:rsid w:val="00AA7112"/>
    <w:rsid w:val="00AA7134"/>
    <w:rsid w:val="00AA7229"/>
    <w:rsid w:val="00AA7465"/>
    <w:rsid w:val="00AA7476"/>
    <w:rsid w:val="00AA77D5"/>
    <w:rsid w:val="00AB0953"/>
    <w:rsid w:val="00AB0A36"/>
    <w:rsid w:val="00AB1E3A"/>
    <w:rsid w:val="00AB1F85"/>
    <w:rsid w:val="00AB20DB"/>
    <w:rsid w:val="00AB260D"/>
    <w:rsid w:val="00AB299A"/>
    <w:rsid w:val="00AB3107"/>
    <w:rsid w:val="00AB365A"/>
    <w:rsid w:val="00AB3D25"/>
    <w:rsid w:val="00AB3D34"/>
    <w:rsid w:val="00AB3E24"/>
    <w:rsid w:val="00AB41DE"/>
    <w:rsid w:val="00AB47CE"/>
    <w:rsid w:val="00AB62A7"/>
    <w:rsid w:val="00AB6484"/>
    <w:rsid w:val="00AB72E0"/>
    <w:rsid w:val="00AC043A"/>
    <w:rsid w:val="00AC125A"/>
    <w:rsid w:val="00AC1C2E"/>
    <w:rsid w:val="00AC1E46"/>
    <w:rsid w:val="00AC22CB"/>
    <w:rsid w:val="00AC2393"/>
    <w:rsid w:val="00AC244E"/>
    <w:rsid w:val="00AC2693"/>
    <w:rsid w:val="00AC2697"/>
    <w:rsid w:val="00AC2873"/>
    <w:rsid w:val="00AC31D2"/>
    <w:rsid w:val="00AC320D"/>
    <w:rsid w:val="00AC3668"/>
    <w:rsid w:val="00AC3C59"/>
    <w:rsid w:val="00AC40E8"/>
    <w:rsid w:val="00AC4F90"/>
    <w:rsid w:val="00AC4FD9"/>
    <w:rsid w:val="00AC5374"/>
    <w:rsid w:val="00AC59CB"/>
    <w:rsid w:val="00AC5C73"/>
    <w:rsid w:val="00AC5F2D"/>
    <w:rsid w:val="00AC6353"/>
    <w:rsid w:val="00AC6626"/>
    <w:rsid w:val="00AC687C"/>
    <w:rsid w:val="00AC75BE"/>
    <w:rsid w:val="00AC7682"/>
    <w:rsid w:val="00AC7D93"/>
    <w:rsid w:val="00AC7ED7"/>
    <w:rsid w:val="00AD04B6"/>
    <w:rsid w:val="00AD06C8"/>
    <w:rsid w:val="00AD0AA6"/>
    <w:rsid w:val="00AD108C"/>
    <w:rsid w:val="00AD19C4"/>
    <w:rsid w:val="00AD1ECB"/>
    <w:rsid w:val="00AD1ECE"/>
    <w:rsid w:val="00AD2208"/>
    <w:rsid w:val="00AD22EE"/>
    <w:rsid w:val="00AD2D12"/>
    <w:rsid w:val="00AD2FBC"/>
    <w:rsid w:val="00AD3133"/>
    <w:rsid w:val="00AD34CB"/>
    <w:rsid w:val="00AD3888"/>
    <w:rsid w:val="00AD3FA1"/>
    <w:rsid w:val="00AD458E"/>
    <w:rsid w:val="00AD56F1"/>
    <w:rsid w:val="00AD5FBC"/>
    <w:rsid w:val="00AD7360"/>
    <w:rsid w:val="00AD7548"/>
    <w:rsid w:val="00AD7669"/>
    <w:rsid w:val="00AD7898"/>
    <w:rsid w:val="00AD7BDE"/>
    <w:rsid w:val="00AE016E"/>
    <w:rsid w:val="00AE05C9"/>
    <w:rsid w:val="00AE1BC3"/>
    <w:rsid w:val="00AE2206"/>
    <w:rsid w:val="00AE314E"/>
    <w:rsid w:val="00AE37DE"/>
    <w:rsid w:val="00AE422C"/>
    <w:rsid w:val="00AE4D89"/>
    <w:rsid w:val="00AE53C4"/>
    <w:rsid w:val="00AE55D1"/>
    <w:rsid w:val="00AE58C1"/>
    <w:rsid w:val="00AE5AC6"/>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E45"/>
    <w:rsid w:val="00AF04E4"/>
    <w:rsid w:val="00AF0541"/>
    <w:rsid w:val="00AF0D74"/>
    <w:rsid w:val="00AF1649"/>
    <w:rsid w:val="00AF1694"/>
    <w:rsid w:val="00AF1F01"/>
    <w:rsid w:val="00AF2405"/>
    <w:rsid w:val="00AF2412"/>
    <w:rsid w:val="00AF26B9"/>
    <w:rsid w:val="00AF37A5"/>
    <w:rsid w:val="00AF3D84"/>
    <w:rsid w:val="00AF3F27"/>
    <w:rsid w:val="00AF4247"/>
    <w:rsid w:val="00AF4360"/>
    <w:rsid w:val="00AF4453"/>
    <w:rsid w:val="00AF45FD"/>
    <w:rsid w:val="00AF4AA3"/>
    <w:rsid w:val="00AF4F1A"/>
    <w:rsid w:val="00AF5552"/>
    <w:rsid w:val="00AF5808"/>
    <w:rsid w:val="00AF5BEF"/>
    <w:rsid w:val="00AF5F4F"/>
    <w:rsid w:val="00AF635E"/>
    <w:rsid w:val="00AF7366"/>
    <w:rsid w:val="00AF7CCD"/>
    <w:rsid w:val="00AF7CF4"/>
    <w:rsid w:val="00AF7D2E"/>
    <w:rsid w:val="00AF7D57"/>
    <w:rsid w:val="00AF7EBD"/>
    <w:rsid w:val="00B00118"/>
    <w:rsid w:val="00B00271"/>
    <w:rsid w:val="00B002CD"/>
    <w:rsid w:val="00B00FA1"/>
    <w:rsid w:val="00B00FFF"/>
    <w:rsid w:val="00B0133E"/>
    <w:rsid w:val="00B017C4"/>
    <w:rsid w:val="00B0250F"/>
    <w:rsid w:val="00B026B7"/>
    <w:rsid w:val="00B02B00"/>
    <w:rsid w:val="00B0317C"/>
    <w:rsid w:val="00B0355B"/>
    <w:rsid w:val="00B0355D"/>
    <w:rsid w:val="00B0377C"/>
    <w:rsid w:val="00B04762"/>
    <w:rsid w:val="00B04AC9"/>
    <w:rsid w:val="00B04AE8"/>
    <w:rsid w:val="00B04C72"/>
    <w:rsid w:val="00B04D97"/>
    <w:rsid w:val="00B04EA1"/>
    <w:rsid w:val="00B053F1"/>
    <w:rsid w:val="00B05CAA"/>
    <w:rsid w:val="00B05F84"/>
    <w:rsid w:val="00B0667F"/>
    <w:rsid w:val="00B06691"/>
    <w:rsid w:val="00B071AD"/>
    <w:rsid w:val="00B071BC"/>
    <w:rsid w:val="00B07B01"/>
    <w:rsid w:val="00B07CB4"/>
    <w:rsid w:val="00B07E66"/>
    <w:rsid w:val="00B10082"/>
    <w:rsid w:val="00B100AC"/>
    <w:rsid w:val="00B107B4"/>
    <w:rsid w:val="00B113EE"/>
    <w:rsid w:val="00B11761"/>
    <w:rsid w:val="00B11A28"/>
    <w:rsid w:val="00B11C46"/>
    <w:rsid w:val="00B1210B"/>
    <w:rsid w:val="00B121E1"/>
    <w:rsid w:val="00B12497"/>
    <w:rsid w:val="00B12C0A"/>
    <w:rsid w:val="00B12EB4"/>
    <w:rsid w:val="00B12F8A"/>
    <w:rsid w:val="00B13156"/>
    <w:rsid w:val="00B131C4"/>
    <w:rsid w:val="00B138FE"/>
    <w:rsid w:val="00B13A77"/>
    <w:rsid w:val="00B14850"/>
    <w:rsid w:val="00B14E42"/>
    <w:rsid w:val="00B14E52"/>
    <w:rsid w:val="00B15B38"/>
    <w:rsid w:val="00B15F2D"/>
    <w:rsid w:val="00B15F54"/>
    <w:rsid w:val="00B160EE"/>
    <w:rsid w:val="00B17014"/>
    <w:rsid w:val="00B1742C"/>
    <w:rsid w:val="00B174DF"/>
    <w:rsid w:val="00B17649"/>
    <w:rsid w:val="00B17932"/>
    <w:rsid w:val="00B1794C"/>
    <w:rsid w:val="00B17DA5"/>
    <w:rsid w:val="00B209FA"/>
    <w:rsid w:val="00B20A93"/>
    <w:rsid w:val="00B20B45"/>
    <w:rsid w:val="00B20B72"/>
    <w:rsid w:val="00B20D4F"/>
    <w:rsid w:val="00B21589"/>
    <w:rsid w:val="00B2161F"/>
    <w:rsid w:val="00B216C1"/>
    <w:rsid w:val="00B2172F"/>
    <w:rsid w:val="00B21B92"/>
    <w:rsid w:val="00B223B4"/>
    <w:rsid w:val="00B22578"/>
    <w:rsid w:val="00B22E4F"/>
    <w:rsid w:val="00B23144"/>
    <w:rsid w:val="00B23B93"/>
    <w:rsid w:val="00B23DEE"/>
    <w:rsid w:val="00B242D0"/>
    <w:rsid w:val="00B24813"/>
    <w:rsid w:val="00B25079"/>
    <w:rsid w:val="00B260FB"/>
    <w:rsid w:val="00B26124"/>
    <w:rsid w:val="00B2641E"/>
    <w:rsid w:val="00B275DF"/>
    <w:rsid w:val="00B30277"/>
    <w:rsid w:val="00B3041A"/>
    <w:rsid w:val="00B30DA9"/>
    <w:rsid w:val="00B3192D"/>
    <w:rsid w:val="00B31CFC"/>
    <w:rsid w:val="00B32173"/>
    <w:rsid w:val="00B3239E"/>
    <w:rsid w:val="00B323FA"/>
    <w:rsid w:val="00B32CC5"/>
    <w:rsid w:val="00B32DD1"/>
    <w:rsid w:val="00B330AC"/>
    <w:rsid w:val="00B33154"/>
    <w:rsid w:val="00B333AB"/>
    <w:rsid w:val="00B3345F"/>
    <w:rsid w:val="00B336B3"/>
    <w:rsid w:val="00B347A5"/>
    <w:rsid w:val="00B348DE"/>
    <w:rsid w:val="00B34D9D"/>
    <w:rsid w:val="00B35920"/>
    <w:rsid w:val="00B35E0E"/>
    <w:rsid w:val="00B35E21"/>
    <w:rsid w:val="00B365EF"/>
    <w:rsid w:val="00B37496"/>
    <w:rsid w:val="00B37D23"/>
    <w:rsid w:val="00B37FAA"/>
    <w:rsid w:val="00B401D8"/>
    <w:rsid w:val="00B40CE5"/>
    <w:rsid w:val="00B41742"/>
    <w:rsid w:val="00B41906"/>
    <w:rsid w:val="00B41D6A"/>
    <w:rsid w:val="00B41FF0"/>
    <w:rsid w:val="00B425E5"/>
    <w:rsid w:val="00B42F34"/>
    <w:rsid w:val="00B43138"/>
    <w:rsid w:val="00B43F4A"/>
    <w:rsid w:val="00B442CF"/>
    <w:rsid w:val="00B44D1C"/>
    <w:rsid w:val="00B44FB1"/>
    <w:rsid w:val="00B4501D"/>
    <w:rsid w:val="00B4517C"/>
    <w:rsid w:val="00B45CB0"/>
    <w:rsid w:val="00B46D08"/>
    <w:rsid w:val="00B46E44"/>
    <w:rsid w:val="00B47361"/>
    <w:rsid w:val="00B47A7B"/>
    <w:rsid w:val="00B5000E"/>
    <w:rsid w:val="00B50112"/>
    <w:rsid w:val="00B50631"/>
    <w:rsid w:val="00B50CC4"/>
    <w:rsid w:val="00B50E40"/>
    <w:rsid w:val="00B510ED"/>
    <w:rsid w:val="00B51E12"/>
    <w:rsid w:val="00B5207D"/>
    <w:rsid w:val="00B52FFF"/>
    <w:rsid w:val="00B53458"/>
    <w:rsid w:val="00B53548"/>
    <w:rsid w:val="00B53CC3"/>
    <w:rsid w:val="00B540D4"/>
    <w:rsid w:val="00B54583"/>
    <w:rsid w:val="00B5484A"/>
    <w:rsid w:val="00B54B5F"/>
    <w:rsid w:val="00B551AA"/>
    <w:rsid w:val="00B5551B"/>
    <w:rsid w:val="00B5552D"/>
    <w:rsid w:val="00B5599E"/>
    <w:rsid w:val="00B55AAB"/>
    <w:rsid w:val="00B55C59"/>
    <w:rsid w:val="00B5744E"/>
    <w:rsid w:val="00B5754F"/>
    <w:rsid w:val="00B57D84"/>
    <w:rsid w:val="00B604E4"/>
    <w:rsid w:val="00B6080B"/>
    <w:rsid w:val="00B60A80"/>
    <w:rsid w:val="00B615E8"/>
    <w:rsid w:val="00B6175D"/>
    <w:rsid w:val="00B61CF6"/>
    <w:rsid w:val="00B61E35"/>
    <w:rsid w:val="00B61F24"/>
    <w:rsid w:val="00B623BC"/>
    <w:rsid w:val="00B627C2"/>
    <w:rsid w:val="00B628C4"/>
    <w:rsid w:val="00B62AAC"/>
    <w:rsid w:val="00B63FD6"/>
    <w:rsid w:val="00B645E9"/>
    <w:rsid w:val="00B645F9"/>
    <w:rsid w:val="00B65120"/>
    <w:rsid w:val="00B657FD"/>
    <w:rsid w:val="00B66229"/>
    <w:rsid w:val="00B6636A"/>
    <w:rsid w:val="00B6639C"/>
    <w:rsid w:val="00B667FC"/>
    <w:rsid w:val="00B668D6"/>
    <w:rsid w:val="00B66AF0"/>
    <w:rsid w:val="00B66C62"/>
    <w:rsid w:val="00B67115"/>
    <w:rsid w:val="00B67868"/>
    <w:rsid w:val="00B70071"/>
    <w:rsid w:val="00B70A00"/>
    <w:rsid w:val="00B71606"/>
    <w:rsid w:val="00B71A29"/>
    <w:rsid w:val="00B7204B"/>
    <w:rsid w:val="00B7247C"/>
    <w:rsid w:val="00B72A7A"/>
    <w:rsid w:val="00B72CC4"/>
    <w:rsid w:val="00B72E21"/>
    <w:rsid w:val="00B72E3E"/>
    <w:rsid w:val="00B7336B"/>
    <w:rsid w:val="00B733EF"/>
    <w:rsid w:val="00B7343C"/>
    <w:rsid w:val="00B73800"/>
    <w:rsid w:val="00B7434F"/>
    <w:rsid w:val="00B7571F"/>
    <w:rsid w:val="00B75AC2"/>
    <w:rsid w:val="00B75D81"/>
    <w:rsid w:val="00B76EB4"/>
    <w:rsid w:val="00B76F44"/>
    <w:rsid w:val="00B77429"/>
    <w:rsid w:val="00B7776F"/>
    <w:rsid w:val="00B779CF"/>
    <w:rsid w:val="00B80147"/>
    <w:rsid w:val="00B8022D"/>
    <w:rsid w:val="00B804B9"/>
    <w:rsid w:val="00B81521"/>
    <w:rsid w:val="00B81B88"/>
    <w:rsid w:val="00B81C37"/>
    <w:rsid w:val="00B82201"/>
    <w:rsid w:val="00B8233F"/>
    <w:rsid w:val="00B8239D"/>
    <w:rsid w:val="00B825CF"/>
    <w:rsid w:val="00B82A79"/>
    <w:rsid w:val="00B830CD"/>
    <w:rsid w:val="00B83A0E"/>
    <w:rsid w:val="00B83C15"/>
    <w:rsid w:val="00B84276"/>
    <w:rsid w:val="00B84AA5"/>
    <w:rsid w:val="00B84B93"/>
    <w:rsid w:val="00B84D3E"/>
    <w:rsid w:val="00B851A0"/>
    <w:rsid w:val="00B8565E"/>
    <w:rsid w:val="00B86E5B"/>
    <w:rsid w:val="00B87186"/>
    <w:rsid w:val="00B87424"/>
    <w:rsid w:val="00B87B46"/>
    <w:rsid w:val="00B901AC"/>
    <w:rsid w:val="00B9075C"/>
    <w:rsid w:val="00B90D9B"/>
    <w:rsid w:val="00B90E16"/>
    <w:rsid w:val="00B90EC6"/>
    <w:rsid w:val="00B90FB2"/>
    <w:rsid w:val="00B91A28"/>
    <w:rsid w:val="00B91AFB"/>
    <w:rsid w:val="00B926A7"/>
    <w:rsid w:val="00B92730"/>
    <w:rsid w:val="00B92779"/>
    <w:rsid w:val="00B92877"/>
    <w:rsid w:val="00B93A4C"/>
    <w:rsid w:val="00B93ED2"/>
    <w:rsid w:val="00B945CD"/>
    <w:rsid w:val="00B946A0"/>
    <w:rsid w:val="00B94D4C"/>
    <w:rsid w:val="00B9534F"/>
    <w:rsid w:val="00B9551D"/>
    <w:rsid w:val="00B95FDD"/>
    <w:rsid w:val="00B96CF8"/>
    <w:rsid w:val="00B96FDF"/>
    <w:rsid w:val="00B97862"/>
    <w:rsid w:val="00B97D7C"/>
    <w:rsid w:val="00BA0021"/>
    <w:rsid w:val="00BA063E"/>
    <w:rsid w:val="00BA079A"/>
    <w:rsid w:val="00BA0A89"/>
    <w:rsid w:val="00BA0B91"/>
    <w:rsid w:val="00BA0FF9"/>
    <w:rsid w:val="00BA11EE"/>
    <w:rsid w:val="00BA170C"/>
    <w:rsid w:val="00BA1E0D"/>
    <w:rsid w:val="00BA1EAB"/>
    <w:rsid w:val="00BA212B"/>
    <w:rsid w:val="00BA27F1"/>
    <w:rsid w:val="00BA2F69"/>
    <w:rsid w:val="00BA3A23"/>
    <w:rsid w:val="00BA3F9D"/>
    <w:rsid w:val="00BA4A27"/>
    <w:rsid w:val="00BA4DEB"/>
    <w:rsid w:val="00BA5D3E"/>
    <w:rsid w:val="00BA6151"/>
    <w:rsid w:val="00BA65D6"/>
    <w:rsid w:val="00BA6BFB"/>
    <w:rsid w:val="00BA6E74"/>
    <w:rsid w:val="00BA6EAD"/>
    <w:rsid w:val="00BA7061"/>
    <w:rsid w:val="00BB006C"/>
    <w:rsid w:val="00BB02CC"/>
    <w:rsid w:val="00BB0A45"/>
    <w:rsid w:val="00BB1181"/>
    <w:rsid w:val="00BB14A2"/>
    <w:rsid w:val="00BB1AE4"/>
    <w:rsid w:val="00BB2597"/>
    <w:rsid w:val="00BB25B1"/>
    <w:rsid w:val="00BB27E4"/>
    <w:rsid w:val="00BB2BD5"/>
    <w:rsid w:val="00BB2C41"/>
    <w:rsid w:val="00BB30F6"/>
    <w:rsid w:val="00BB37ED"/>
    <w:rsid w:val="00BB465C"/>
    <w:rsid w:val="00BB4FCC"/>
    <w:rsid w:val="00BB521E"/>
    <w:rsid w:val="00BB53F8"/>
    <w:rsid w:val="00BB54EE"/>
    <w:rsid w:val="00BB56B0"/>
    <w:rsid w:val="00BB58BA"/>
    <w:rsid w:val="00BB5B47"/>
    <w:rsid w:val="00BB63A0"/>
    <w:rsid w:val="00BB7169"/>
    <w:rsid w:val="00BB78EA"/>
    <w:rsid w:val="00BB7CD0"/>
    <w:rsid w:val="00BB7EAB"/>
    <w:rsid w:val="00BC062E"/>
    <w:rsid w:val="00BC0B54"/>
    <w:rsid w:val="00BC0BEE"/>
    <w:rsid w:val="00BC10E6"/>
    <w:rsid w:val="00BC1551"/>
    <w:rsid w:val="00BC1A71"/>
    <w:rsid w:val="00BC1EBB"/>
    <w:rsid w:val="00BC2843"/>
    <w:rsid w:val="00BC2BF4"/>
    <w:rsid w:val="00BC3511"/>
    <w:rsid w:val="00BC395A"/>
    <w:rsid w:val="00BC3E7A"/>
    <w:rsid w:val="00BC573A"/>
    <w:rsid w:val="00BC5D25"/>
    <w:rsid w:val="00BC5FD6"/>
    <w:rsid w:val="00BC6005"/>
    <w:rsid w:val="00BC648B"/>
    <w:rsid w:val="00BC71D6"/>
    <w:rsid w:val="00BC7201"/>
    <w:rsid w:val="00BC7954"/>
    <w:rsid w:val="00BD04DE"/>
    <w:rsid w:val="00BD0603"/>
    <w:rsid w:val="00BD0A5C"/>
    <w:rsid w:val="00BD1309"/>
    <w:rsid w:val="00BD1422"/>
    <w:rsid w:val="00BD1638"/>
    <w:rsid w:val="00BD1C45"/>
    <w:rsid w:val="00BD1DE5"/>
    <w:rsid w:val="00BD23BE"/>
    <w:rsid w:val="00BD265A"/>
    <w:rsid w:val="00BD2767"/>
    <w:rsid w:val="00BD2E3A"/>
    <w:rsid w:val="00BD2E9F"/>
    <w:rsid w:val="00BD3035"/>
    <w:rsid w:val="00BD3110"/>
    <w:rsid w:val="00BD31A3"/>
    <w:rsid w:val="00BD327C"/>
    <w:rsid w:val="00BD3FB9"/>
    <w:rsid w:val="00BD4157"/>
    <w:rsid w:val="00BD563F"/>
    <w:rsid w:val="00BD5C9E"/>
    <w:rsid w:val="00BD6D74"/>
    <w:rsid w:val="00BD6E64"/>
    <w:rsid w:val="00BD7576"/>
    <w:rsid w:val="00BD780C"/>
    <w:rsid w:val="00BD7B8B"/>
    <w:rsid w:val="00BD7DF9"/>
    <w:rsid w:val="00BD7F6B"/>
    <w:rsid w:val="00BE1E7F"/>
    <w:rsid w:val="00BE270C"/>
    <w:rsid w:val="00BE28B3"/>
    <w:rsid w:val="00BE28EB"/>
    <w:rsid w:val="00BE34A7"/>
    <w:rsid w:val="00BE3A7D"/>
    <w:rsid w:val="00BE3C97"/>
    <w:rsid w:val="00BE4226"/>
    <w:rsid w:val="00BE43CC"/>
    <w:rsid w:val="00BE4C31"/>
    <w:rsid w:val="00BE4F5A"/>
    <w:rsid w:val="00BE5429"/>
    <w:rsid w:val="00BE5607"/>
    <w:rsid w:val="00BE6082"/>
    <w:rsid w:val="00BE62AB"/>
    <w:rsid w:val="00BE63A7"/>
    <w:rsid w:val="00BE66FC"/>
    <w:rsid w:val="00BE6922"/>
    <w:rsid w:val="00BE698C"/>
    <w:rsid w:val="00BE6C62"/>
    <w:rsid w:val="00BE7356"/>
    <w:rsid w:val="00BE74F4"/>
    <w:rsid w:val="00BE7893"/>
    <w:rsid w:val="00BE78AB"/>
    <w:rsid w:val="00BE7B6C"/>
    <w:rsid w:val="00BE7DBF"/>
    <w:rsid w:val="00BE7F28"/>
    <w:rsid w:val="00BF0163"/>
    <w:rsid w:val="00BF018A"/>
    <w:rsid w:val="00BF11FD"/>
    <w:rsid w:val="00BF16B7"/>
    <w:rsid w:val="00BF1806"/>
    <w:rsid w:val="00BF1BE7"/>
    <w:rsid w:val="00BF1BFA"/>
    <w:rsid w:val="00BF1DFC"/>
    <w:rsid w:val="00BF1E7E"/>
    <w:rsid w:val="00BF25F3"/>
    <w:rsid w:val="00BF290C"/>
    <w:rsid w:val="00BF2D99"/>
    <w:rsid w:val="00BF2F0F"/>
    <w:rsid w:val="00BF30C4"/>
    <w:rsid w:val="00BF3310"/>
    <w:rsid w:val="00BF384E"/>
    <w:rsid w:val="00BF39C2"/>
    <w:rsid w:val="00BF3AEA"/>
    <w:rsid w:val="00BF3E94"/>
    <w:rsid w:val="00BF4494"/>
    <w:rsid w:val="00BF4FDD"/>
    <w:rsid w:val="00BF5082"/>
    <w:rsid w:val="00BF5207"/>
    <w:rsid w:val="00BF53E8"/>
    <w:rsid w:val="00BF5BAD"/>
    <w:rsid w:val="00BF61C3"/>
    <w:rsid w:val="00BF6491"/>
    <w:rsid w:val="00BF692B"/>
    <w:rsid w:val="00BF733B"/>
    <w:rsid w:val="00BF736A"/>
    <w:rsid w:val="00BF746A"/>
    <w:rsid w:val="00BF7600"/>
    <w:rsid w:val="00BF79FE"/>
    <w:rsid w:val="00C00177"/>
    <w:rsid w:val="00C00302"/>
    <w:rsid w:val="00C006BF"/>
    <w:rsid w:val="00C00B7C"/>
    <w:rsid w:val="00C00D04"/>
    <w:rsid w:val="00C00E37"/>
    <w:rsid w:val="00C017EC"/>
    <w:rsid w:val="00C02317"/>
    <w:rsid w:val="00C027FF"/>
    <w:rsid w:val="00C036DD"/>
    <w:rsid w:val="00C03E71"/>
    <w:rsid w:val="00C04156"/>
    <w:rsid w:val="00C04587"/>
    <w:rsid w:val="00C0475B"/>
    <w:rsid w:val="00C04CC6"/>
    <w:rsid w:val="00C05DE7"/>
    <w:rsid w:val="00C067B9"/>
    <w:rsid w:val="00C069DE"/>
    <w:rsid w:val="00C06AAE"/>
    <w:rsid w:val="00C06AD5"/>
    <w:rsid w:val="00C06FBF"/>
    <w:rsid w:val="00C07976"/>
    <w:rsid w:val="00C10DF7"/>
    <w:rsid w:val="00C11154"/>
    <w:rsid w:val="00C11967"/>
    <w:rsid w:val="00C11D23"/>
    <w:rsid w:val="00C12330"/>
    <w:rsid w:val="00C12371"/>
    <w:rsid w:val="00C12495"/>
    <w:rsid w:val="00C1284B"/>
    <w:rsid w:val="00C12A30"/>
    <w:rsid w:val="00C12A55"/>
    <w:rsid w:val="00C1300C"/>
    <w:rsid w:val="00C13DA0"/>
    <w:rsid w:val="00C140BB"/>
    <w:rsid w:val="00C142C2"/>
    <w:rsid w:val="00C145F6"/>
    <w:rsid w:val="00C15D8E"/>
    <w:rsid w:val="00C15FAB"/>
    <w:rsid w:val="00C16249"/>
    <w:rsid w:val="00C16331"/>
    <w:rsid w:val="00C16454"/>
    <w:rsid w:val="00C17110"/>
    <w:rsid w:val="00C17228"/>
    <w:rsid w:val="00C17EBA"/>
    <w:rsid w:val="00C205DF"/>
    <w:rsid w:val="00C20A89"/>
    <w:rsid w:val="00C20CBB"/>
    <w:rsid w:val="00C20D2F"/>
    <w:rsid w:val="00C20F21"/>
    <w:rsid w:val="00C21803"/>
    <w:rsid w:val="00C21951"/>
    <w:rsid w:val="00C21D40"/>
    <w:rsid w:val="00C22088"/>
    <w:rsid w:val="00C2277C"/>
    <w:rsid w:val="00C228D3"/>
    <w:rsid w:val="00C22C81"/>
    <w:rsid w:val="00C22C9E"/>
    <w:rsid w:val="00C22DC8"/>
    <w:rsid w:val="00C23B42"/>
    <w:rsid w:val="00C23D6A"/>
    <w:rsid w:val="00C24941"/>
    <w:rsid w:val="00C24AF2"/>
    <w:rsid w:val="00C25567"/>
    <w:rsid w:val="00C25774"/>
    <w:rsid w:val="00C25AAB"/>
    <w:rsid w:val="00C26529"/>
    <w:rsid w:val="00C2678D"/>
    <w:rsid w:val="00C26A01"/>
    <w:rsid w:val="00C26B44"/>
    <w:rsid w:val="00C26EDC"/>
    <w:rsid w:val="00C26F55"/>
    <w:rsid w:val="00C2707A"/>
    <w:rsid w:val="00C279BD"/>
    <w:rsid w:val="00C27B36"/>
    <w:rsid w:val="00C30973"/>
    <w:rsid w:val="00C30FFA"/>
    <w:rsid w:val="00C31403"/>
    <w:rsid w:val="00C31911"/>
    <w:rsid w:val="00C3192E"/>
    <w:rsid w:val="00C32C20"/>
    <w:rsid w:val="00C32C70"/>
    <w:rsid w:val="00C33443"/>
    <w:rsid w:val="00C33A7A"/>
    <w:rsid w:val="00C3403A"/>
    <w:rsid w:val="00C34EB7"/>
    <w:rsid w:val="00C35374"/>
    <w:rsid w:val="00C3595D"/>
    <w:rsid w:val="00C3604E"/>
    <w:rsid w:val="00C3679B"/>
    <w:rsid w:val="00C368D4"/>
    <w:rsid w:val="00C36B4A"/>
    <w:rsid w:val="00C371B4"/>
    <w:rsid w:val="00C376E9"/>
    <w:rsid w:val="00C37DBC"/>
    <w:rsid w:val="00C4077D"/>
    <w:rsid w:val="00C40B8E"/>
    <w:rsid w:val="00C412BE"/>
    <w:rsid w:val="00C4148C"/>
    <w:rsid w:val="00C41E3A"/>
    <w:rsid w:val="00C41F9B"/>
    <w:rsid w:val="00C42370"/>
    <w:rsid w:val="00C424B7"/>
    <w:rsid w:val="00C426D0"/>
    <w:rsid w:val="00C4299A"/>
    <w:rsid w:val="00C42BEA"/>
    <w:rsid w:val="00C4302C"/>
    <w:rsid w:val="00C4349D"/>
    <w:rsid w:val="00C437C3"/>
    <w:rsid w:val="00C438E8"/>
    <w:rsid w:val="00C43EB3"/>
    <w:rsid w:val="00C447B9"/>
    <w:rsid w:val="00C44A5F"/>
    <w:rsid w:val="00C456AB"/>
    <w:rsid w:val="00C45A65"/>
    <w:rsid w:val="00C45AF2"/>
    <w:rsid w:val="00C45C1F"/>
    <w:rsid w:val="00C46989"/>
    <w:rsid w:val="00C46FDA"/>
    <w:rsid w:val="00C47442"/>
    <w:rsid w:val="00C47913"/>
    <w:rsid w:val="00C47E80"/>
    <w:rsid w:val="00C5038D"/>
    <w:rsid w:val="00C508C1"/>
    <w:rsid w:val="00C51F13"/>
    <w:rsid w:val="00C523AF"/>
    <w:rsid w:val="00C52963"/>
    <w:rsid w:val="00C532A3"/>
    <w:rsid w:val="00C535BC"/>
    <w:rsid w:val="00C537CF"/>
    <w:rsid w:val="00C538A0"/>
    <w:rsid w:val="00C53EF2"/>
    <w:rsid w:val="00C5532A"/>
    <w:rsid w:val="00C5547A"/>
    <w:rsid w:val="00C55645"/>
    <w:rsid w:val="00C55C45"/>
    <w:rsid w:val="00C560F5"/>
    <w:rsid w:val="00C56BBA"/>
    <w:rsid w:val="00C56DB8"/>
    <w:rsid w:val="00C5737C"/>
    <w:rsid w:val="00C574A2"/>
    <w:rsid w:val="00C57CFB"/>
    <w:rsid w:val="00C60242"/>
    <w:rsid w:val="00C60DC2"/>
    <w:rsid w:val="00C61F8B"/>
    <w:rsid w:val="00C61FB5"/>
    <w:rsid w:val="00C62424"/>
    <w:rsid w:val="00C62727"/>
    <w:rsid w:val="00C62D3F"/>
    <w:rsid w:val="00C63087"/>
    <w:rsid w:val="00C63C03"/>
    <w:rsid w:val="00C642B3"/>
    <w:rsid w:val="00C64795"/>
    <w:rsid w:val="00C6520C"/>
    <w:rsid w:val="00C65493"/>
    <w:rsid w:val="00C657D8"/>
    <w:rsid w:val="00C66021"/>
    <w:rsid w:val="00C66F8A"/>
    <w:rsid w:val="00C674D3"/>
    <w:rsid w:val="00C70161"/>
    <w:rsid w:val="00C70278"/>
    <w:rsid w:val="00C70610"/>
    <w:rsid w:val="00C71194"/>
    <w:rsid w:val="00C71D85"/>
    <w:rsid w:val="00C71E0A"/>
    <w:rsid w:val="00C7262F"/>
    <w:rsid w:val="00C72868"/>
    <w:rsid w:val="00C72B27"/>
    <w:rsid w:val="00C7325D"/>
    <w:rsid w:val="00C73415"/>
    <w:rsid w:val="00C736D6"/>
    <w:rsid w:val="00C744F4"/>
    <w:rsid w:val="00C74CE1"/>
    <w:rsid w:val="00C74E02"/>
    <w:rsid w:val="00C75681"/>
    <w:rsid w:val="00C76804"/>
    <w:rsid w:val="00C7684C"/>
    <w:rsid w:val="00C76DE6"/>
    <w:rsid w:val="00C7746A"/>
    <w:rsid w:val="00C77932"/>
    <w:rsid w:val="00C77C05"/>
    <w:rsid w:val="00C77E6D"/>
    <w:rsid w:val="00C77ECF"/>
    <w:rsid w:val="00C77FD1"/>
    <w:rsid w:val="00C80321"/>
    <w:rsid w:val="00C80584"/>
    <w:rsid w:val="00C80AF6"/>
    <w:rsid w:val="00C80D1C"/>
    <w:rsid w:val="00C80E00"/>
    <w:rsid w:val="00C80EE4"/>
    <w:rsid w:val="00C81381"/>
    <w:rsid w:val="00C817A5"/>
    <w:rsid w:val="00C819D1"/>
    <w:rsid w:val="00C81A94"/>
    <w:rsid w:val="00C81CED"/>
    <w:rsid w:val="00C81DED"/>
    <w:rsid w:val="00C82486"/>
    <w:rsid w:val="00C82AF4"/>
    <w:rsid w:val="00C82EC5"/>
    <w:rsid w:val="00C83332"/>
    <w:rsid w:val="00C83994"/>
    <w:rsid w:val="00C84221"/>
    <w:rsid w:val="00C84243"/>
    <w:rsid w:val="00C84332"/>
    <w:rsid w:val="00C84C08"/>
    <w:rsid w:val="00C84CB9"/>
    <w:rsid w:val="00C851B8"/>
    <w:rsid w:val="00C853FC"/>
    <w:rsid w:val="00C86389"/>
    <w:rsid w:val="00C8656A"/>
    <w:rsid w:val="00C867D4"/>
    <w:rsid w:val="00C87179"/>
    <w:rsid w:val="00C87653"/>
    <w:rsid w:val="00C8776C"/>
    <w:rsid w:val="00C87E46"/>
    <w:rsid w:val="00C9008C"/>
    <w:rsid w:val="00C9057D"/>
    <w:rsid w:val="00C9097D"/>
    <w:rsid w:val="00C90C66"/>
    <w:rsid w:val="00C90C68"/>
    <w:rsid w:val="00C9155B"/>
    <w:rsid w:val="00C917B4"/>
    <w:rsid w:val="00C917E2"/>
    <w:rsid w:val="00C9181E"/>
    <w:rsid w:val="00C91931"/>
    <w:rsid w:val="00C9194F"/>
    <w:rsid w:val="00C919D9"/>
    <w:rsid w:val="00C91BD6"/>
    <w:rsid w:val="00C91CA0"/>
    <w:rsid w:val="00C9226D"/>
    <w:rsid w:val="00C92374"/>
    <w:rsid w:val="00C92998"/>
    <w:rsid w:val="00C92E58"/>
    <w:rsid w:val="00C9356D"/>
    <w:rsid w:val="00C939F2"/>
    <w:rsid w:val="00C93A28"/>
    <w:rsid w:val="00C94138"/>
    <w:rsid w:val="00C94510"/>
    <w:rsid w:val="00C94560"/>
    <w:rsid w:val="00C945A8"/>
    <w:rsid w:val="00C946B6"/>
    <w:rsid w:val="00C94E2C"/>
    <w:rsid w:val="00C9504A"/>
    <w:rsid w:val="00C95734"/>
    <w:rsid w:val="00C959CD"/>
    <w:rsid w:val="00C95C0E"/>
    <w:rsid w:val="00C95C4D"/>
    <w:rsid w:val="00C95DA2"/>
    <w:rsid w:val="00C95E9D"/>
    <w:rsid w:val="00C96DAC"/>
    <w:rsid w:val="00C971CF"/>
    <w:rsid w:val="00C973F4"/>
    <w:rsid w:val="00C9747B"/>
    <w:rsid w:val="00C976DD"/>
    <w:rsid w:val="00C9771A"/>
    <w:rsid w:val="00C977F1"/>
    <w:rsid w:val="00C97828"/>
    <w:rsid w:val="00CA02E2"/>
    <w:rsid w:val="00CA0450"/>
    <w:rsid w:val="00CA05B4"/>
    <w:rsid w:val="00CA09B4"/>
    <w:rsid w:val="00CA0DD6"/>
    <w:rsid w:val="00CA122E"/>
    <w:rsid w:val="00CA1A1F"/>
    <w:rsid w:val="00CA1B91"/>
    <w:rsid w:val="00CA2354"/>
    <w:rsid w:val="00CA2432"/>
    <w:rsid w:val="00CA27A6"/>
    <w:rsid w:val="00CA354E"/>
    <w:rsid w:val="00CA37F8"/>
    <w:rsid w:val="00CA3D88"/>
    <w:rsid w:val="00CA44F8"/>
    <w:rsid w:val="00CA4681"/>
    <w:rsid w:val="00CA5B95"/>
    <w:rsid w:val="00CA62E3"/>
    <w:rsid w:val="00CA655C"/>
    <w:rsid w:val="00CA68FF"/>
    <w:rsid w:val="00CA6A7A"/>
    <w:rsid w:val="00CA6FB2"/>
    <w:rsid w:val="00CA77A3"/>
    <w:rsid w:val="00CA7B66"/>
    <w:rsid w:val="00CA7F35"/>
    <w:rsid w:val="00CB04CD"/>
    <w:rsid w:val="00CB053B"/>
    <w:rsid w:val="00CB0BB2"/>
    <w:rsid w:val="00CB0DCD"/>
    <w:rsid w:val="00CB17E7"/>
    <w:rsid w:val="00CB1D09"/>
    <w:rsid w:val="00CB1DDA"/>
    <w:rsid w:val="00CB2221"/>
    <w:rsid w:val="00CB23B9"/>
    <w:rsid w:val="00CB2767"/>
    <w:rsid w:val="00CB32D4"/>
    <w:rsid w:val="00CB38EE"/>
    <w:rsid w:val="00CB39F2"/>
    <w:rsid w:val="00CB42E5"/>
    <w:rsid w:val="00CB4470"/>
    <w:rsid w:val="00CB44B4"/>
    <w:rsid w:val="00CB45DD"/>
    <w:rsid w:val="00CB4930"/>
    <w:rsid w:val="00CB4F9F"/>
    <w:rsid w:val="00CB50A6"/>
    <w:rsid w:val="00CB5112"/>
    <w:rsid w:val="00CB5D0C"/>
    <w:rsid w:val="00CB637C"/>
    <w:rsid w:val="00CB69D7"/>
    <w:rsid w:val="00CB73BE"/>
    <w:rsid w:val="00CB770E"/>
    <w:rsid w:val="00CB7C93"/>
    <w:rsid w:val="00CC01DC"/>
    <w:rsid w:val="00CC0429"/>
    <w:rsid w:val="00CC0450"/>
    <w:rsid w:val="00CC0D10"/>
    <w:rsid w:val="00CC0E5C"/>
    <w:rsid w:val="00CC15F0"/>
    <w:rsid w:val="00CC1739"/>
    <w:rsid w:val="00CC1C2C"/>
    <w:rsid w:val="00CC28CC"/>
    <w:rsid w:val="00CC2CDB"/>
    <w:rsid w:val="00CC39EC"/>
    <w:rsid w:val="00CC3DA5"/>
    <w:rsid w:val="00CC3FCE"/>
    <w:rsid w:val="00CC4886"/>
    <w:rsid w:val="00CC4A9D"/>
    <w:rsid w:val="00CC4CD3"/>
    <w:rsid w:val="00CC552E"/>
    <w:rsid w:val="00CC5572"/>
    <w:rsid w:val="00CC58D4"/>
    <w:rsid w:val="00CC5D75"/>
    <w:rsid w:val="00CC649D"/>
    <w:rsid w:val="00CC67A7"/>
    <w:rsid w:val="00CC68AC"/>
    <w:rsid w:val="00CC69C2"/>
    <w:rsid w:val="00CC6F60"/>
    <w:rsid w:val="00CC753C"/>
    <w:rsid w:val="00CC775B"/>
    <w:rsid w:val="00CD0628"/>
    <w:rsid w:val="00CD062F"/>
    <w:rsid w:val="00CD0A5B"/>
    <w:rsid w:val="00CD0D66"/>
    <w:rsid w:val="00CD0DBF"/>
    <w:rsid w:val="00CD0EFA"/>
    <w:rsid w:val="00CD14C3"/>
    <w:rsid w:val="00CD167E"/>
    <w:rsid w:val="00CD1855"/>
    <w:rsid w:val="00CD1924"/>
    <w:rsid w:val="00CD1B92"/>
    <w:rsid w:val="00CD1DF1"/>
    <w:rsid w:val="00CD24BB"/>
    <w:rsid w:val="00CD3039"/>
    <w:rsid w:val="00CD312E"/>
    <w:rsid w:val="00CD44AE"/>
    <w:rsid w:val="00CD483C"/>
    <w:rsid w:val="00CD5DB5"/>
    <w:rsid w:val="00CD626C"/>
    <w:rsid w:val="00CD6427"/>
    <w:rsid w:val="00CD6504"/>
    <w:rsid w:val="00CD77EB"/>
    <w:rsid w:val="00CD791E"/>
    <w:rsid w:val="00CE0174"/>
    <w:rsid w:val="00CE0263"/>
    <w:rsid w:val="00CE065E"/>
    <w:rsid w:val="00CE0BC4"/>
    <w:rsid w:val="00CE0C3B"/>
    <w:rsid w:val="00CE1994"/>
    <w:rsid w:val="00CE22BC"/>
    <w:rsid w:val="00CE22BE"/>
    <w:rsid w:val="00CE2527"/>
    <w:rsid w:val="00CE27E8"/>
    <w:rsid w:val="00CE2E86"/>
    <w:rsid w:val="00CE35F8"/>
    <w:rsid w:val="00CE37EC"/>
    <w:rsid w:val="00CE3C05"/>
    <w:rsid w:val="00CE53BC"/>
    <w:rsid w:val="00CE5D76"/>
    <w:rsid w:val="00CE6608"/>
    <w:rsid w:val="00CE6680"/>
    <w:rsid w:val="00CE69C6"/>
    <w:rsid w:val="00CE6B0D"/>
    <w:rsid w:val="00CE6C4C"/>
    <w:rsid w:val="00CE6D20"/>
    <w:rsid w:val="00CE6EBD"/>
    <w:rsid w:val="00CE72F1"/>
    <w:rsid w:val="00CE73D1"/>
    <w:rsid w:val="00CE76D5"/>
    <w:rsid w:val="00CE782E"/>
    <w:rsid w:val="00CE7886"/>
    <w:rsid w:val="00CE7BED"/>
    <w:rsid w:val="00CE7D38"/>
    <w:rsid w:val="00CF022F"/>
    <w:rsid w:val="00CF0A38"/>
    <w:rsid w:val="00CF0E81"/>
    <w:rsid w:val="00CF1554"/>
    <w:rsid w:val="00CF156F"/>
    <w:rsid w:val="00CF16B0"/>
    <w:rsid w:val="00CF20D4"/>
    <w:rsid w:val="00CF232E"/>
    <w:rsid w:val="00CF339F"/>
    <w:rsid w:val="00CF357C"/>
    <w:rsid w:val="00CF3E85"/>
    <w:rsid w:val="00CF4007"/>
    <w:rsid w:val="00CF419A"/>
    <w:rsid w:val="00CF4744"/>
    <w:rsid w:val="00CF475A"/>
    <w:rsid w:val="00CF4A0F"/>
    <w:rsid w:val="00CF5EC9"/>
    <w:rsid w:val="00CF6CAB"/>
    <w:rsid w:val="00CF6D41"/>
    <w:rsid w:val="00CF734D"/>
    <w:rsid w:val="00CF7837"/>
    <w:rsid w:val="00CF7988"/>
    <w:rsid w:val="00CF7AC5"/>
    <w:rsid w:val="00CF7D54"/>
    <w:rsid w:val="00CF7DC8"/>
    <w:rsid w:val="00D00739"/>
    <w:rsid w:val="00D007F6"/>
    <w:rsid w:val="00D00AB4"/>
    <w:rsid w:val="00D01430"/>
    <w:rsid w:val="00D014CB"/>
    <w:rsid w:val="00D01C92"/>
    <w:rsid w:val="00D01F9F"/>
    <w:rsid w:val="00D0280E"/>
    <w:rsid w:val="00D02A28"/>
    <w:rsid w:val="00D03897"/>
    <w:rsid w:val="00D04216"/>
    <w:rsid w:val="00D044F5"/>
    <w:rsid w:val="00D048FB"/>
    <w:rsid w:val="00D0497A"/>
    <w:rsid w:val="00D04FD7"/>
    <w:rsid w:val="00D05403"/>
    <w:rsid w:val="00D060DB"/>
    <w:rsid w:val="00D062FA"/>
    <w:rsid w:val="00D063CF"/>
    <w:rsid w:val="00D06470"/>
    <w:rsid w:val="00D075D7"/>
    <w:rsid w:val="00D07A26"/>
    <w:rsid w:val="00D07AEF"/>
    <w:rsid w:val="00D07CFE"/>
    <w:rsid w:val="00D07E96"/>
    <w:rsid w:val="00D10702"/>
    <w:rsid w:val="00D10D5C"/>
    <w:rsid w:val="00D10F3C"/>
    <w:rsid w:val="00D11768"/>
    <w:rsid w:val="00D11958"/>
    <w:rsid w:val="00D11BE9"/>
    <w:rsid w:val="00D121D8"/>
    <w:rsid w:val="00D12584"/>
    <w:rsid w:val="00D12D6D"/>
    <w:rsid w:val="00D12F58"/>
    <w:rsid w:val="00D12FDE"/>
    <w:rsid w:val="00D1316D"/>
    <w:rsid w:val="00D13452"/>
    <w:rsid w:val="00D1381C"/>
    <w:rsid w:val="00D13B0A"/>
    <w:rsid w:val="00D13E7A"/>
    <w:rsid w:val="00D141D3"/>
    <w:rsid w:val="00D14AD8"/>
    <w:rsid w:val="00D14E7C"/>
    <w:rsid w:val="00D150DE"/>
    <w:rsid w:val="00D151C5"/>
    <w:rsid w:val="00D159FE"/>
    <w:rsid w:val="00D17801"/>
    <w:rsid w:val="00D179C4"/>
    <w:rsid w:val="00D209C8"/>
    <w:rsid w:val="00D21E68"/>
    <w:rsid w:val="00D22A3F"/>
    <w:rsid w:val="00D22CF0"/>
    <w:rsid w:val="00D22EB5"/>
    <w:rsid w:val="00D231D6"/>
    <w:rsid w:val="00D2324A"/>
    <w:rsid w:val="00D23265"/>
    <w:rsid w:val="00D235A4"/>
    <w:rsid w:val="00D239BC"/>
    <w:rsid w:val="00D23BA1"/>
    <w:rsid w:val="00D23E25"/>
    <w:rsid w:val="00D23F3A"/>
    <w:rsid w:val="00D24487"/>
    <w:rsid w:val="00D247ED"/>
    <w:rsid w:val="00D24D02"/>
    <w:rsid w:val="00D24FC5"/>
    <w:rsid w:val="00D2514B"/>
    <w:rsid w:val="00D253CC"/>
    <w:rsid w:val="00D253EF"/>
    <w:rsid w:val="00D25699"/>
    <w:rsid w:val="00D25BB7"/>
    <w:rsid w:val="00D26116"/>
    <w:rsid w:val="00D2647E"/>
    <w:rsid w:val="00D26864"/>
    <w:rsid w:val="00D26EBD"/>
    <w:rsid w:val="00D27165"/>
    <w:rsid w:val="00D2733E"/>
    <w:rsid w:val="00D2762B"/>
    <w:rsid w:val="00D2781D"/>
    <w:rsid w:val="00D3023F"/>
    <w:rsid w:val="00D3069F"/>
    <w:rsid w:val="00D30B02"/>
    <w:rsid w:val="00D30D47"/>
    <w:rsid w:val="00D31407"/>
    <w:rsid w:val="00D31D82"/>
    <w:rsid w:val="00D31F7D"/>
    <w:rsid w:val="00D32006"/>
    <w:rsid w:val="00D32243"/>
    <w:rsid w:val="00D32781"/>
    <w:rsid w:val="00D328BD"/>
    <w:rsid w:val="00D331D0"/>
    <w:rsid w:val="00D332C0"/>
    <w:rsid w:val="00D33EBE"/>
    <w:rsid w:val="00D33ECA"/>
    <w:rsid w:val="00D33EE5"/>
    <w:rsid w:val="00D34F79"/>
    <w:rsid w:val="00D350FA"/>
    <w:rsid w:val="00D35526"/>
    <w:rsid w:val="00D35756"/>
    <w:rsid w:val="00D35E5A"/>
    <w:rsid w:val="00D363F3"/>
    <w:rsid w:val="00D36913"/>
    <w:rsid w:val="00D36A27"/>
    <w:rsid w:val="00D36D98"/>
    <w:rsid w:val="00D37232"/>
    <w:rsid w:val="00D377AD"/>
    <w:rsid w:val="00D37B7C"/>
    <w:rsid w:val="00D37CC8"/>
    <w:rsid w:val="00D37D70"/>
    <w:rsid w:val="00D37F91"/>
    <w:rsid w:val="00D40445"/>
    <w:rsid w:val="00D407CE"/>
    <w:rsid w:val="00D40866"/>
    <w:rsid w:val="00D40977"/>
    <w:rsid w:val="00D41D79"/>
    <w:rsid w:val="00D41ECD"/>
    <w:rsid w:val="00D427B2"/>
    <w:rsid w:val="00D428C4"/>
    <w:rsid w:val="00D42A5D"/>
    <w:rsid w:val="00D43165"/>
    <w:rsid w:val="00D43C8C"/>
    <w:rsid w:val="00D43F45"/>
    <w:rsid w:val="00D457F8"/>
    <w:rsid w:val="00D459D6"/>
    <w:rsid w:val="00D461ED"/>
    <w:rsid w:val="00D464C1"/>
    <w:rsid w:val="00D46ADF"/>
    <w:rsid w:val="00D47794"/>
    <w:rsid w:val="00D4794B"/>
    <w:rsid w:val="00D50181"/>
    <w:rsid w:val="00D501D5"/>
    <w:rsid w:val="00D50B8B"/>
    <w:rsid w:val="00D50E82"/>
    <w:rsid w:val="00D51410"/>
    <w:rsid w:val="00D515DD"/>
    <w:rsid w:val="00D51BCF"/>
    <w:rsid w:val="00D520AE"/>
    <w:rsid w:val="00D5212C"/>
    <w:rsid w:val="00D522D9"/>
    <w:rsid w:val="00D5276D"/>
    <w:rsid w:val="00D52C0B"/>
    <w:rsid w:val="00D52F53"/>
    <w:rsid w:val="00D534CF"/>
    <w:rsid w:val="00D53BB6"/>
    <w:rsid w:val="00D54C3A"/>
    <w:rsid w:val="00D54E71"/>
    <w:rsid w:val="00D550D8"/>
    <w:rsid w:val="00D551AA"/>
    <w:rsid w:val="00D56676"/>
    <w:rsid w:val="00D56B67"/>
    <w:rsid w:val="00D576F4"/>
    <w:rsid w:val="00D6049D"/>
    <w:rsid w:val="00D608E9"/>
    <w:rsid w:val="00D62330"/>
    <w:rsid w:val="00D62711"/>
    <w:rsid w:val="00D62772"/>
    <w:rsid w:val="00D62799"/>
    <w:rsid w:val="00D63D70"/>
    <w:rsid w:val="00D64267"/>
    <w:rsid w:val="00D6497E"/>
    <w:rsid w:val="00D64A6B"/>
    <w:rsid w:val="00D64E69"/>
    <w:rsid w:val="00D650DF"/>
    <w:rsid w:val="00D65DC2"/>
    <w:rsid w:val="00D65F7D"/>
    <w:rsid w:val="00D6644C"/>
    <w:rsid w:val="00D6681C"/>
    <w:rsid w:val="00D70985"/>
    <w:rsid w:val="00D711EC"/>
    <w:rsid w:val="00D71322"/>
    <w:rsid w:val="00D71937"/>
    <w:rsid w:val="00D71B86"/>
    <w:rsid w:val="00D71EC1"/>
    <w:rsid w:val="00D72113"/>
    <w:rsid w:val="00D72814"/>
    <w:rsid w:val="00D72A80"/>
    <w:rsid w:val="00D72D99"/>
    <w:rsid w:val="00D73038"/>
    <w:rsid w:val="00D73093"/>
    <w:rsid w:val="00D730EA"/>
    <w:rsid w:val="00D73B0B"/>
    <w:rsid w:val="00D73FCB"/>
    <w:rsid w:val="00D74271"/>
    <w:rsid w:val="00D7443D"/>
    <w:rsid w:val="00D74852"/>
    <w:rsid w:val="00D74867"/>
    <w:rsid w:val="00D74A81"/>
    <w:rsid w:val="00D74C19"/>
    <w:rsid w:val="00D75285"/>
    <w:rsid w:val="00D75B76"/>
    <w:rsid w:val="00D76C18"/>
    <w:rsid w:val="00D77222"/>
    <w:rsid w:val="00D778D3"/>
    <w:rsid w:val="00D77E44"/>
    <w:rsid w:val="00D801B9"/>
    <w:rsid w:val="00D80C4B"/>
    <w:rsid w:val="00D80DA9"/>
    <w:rsid w:val="00D811CB"/>
    <w:rsid w:val="00D81279"/>
    <w:rsid w:val="00D81365"/>
    <w:rsid w:val="00D8142C"/>
    <w:rsid w:val="00D81D69"/>
    <w:rsid w:val="00D81E6D"/>
    <w:rsid w:val="00D82191"/>
    <w:rsid w:val="00D8227E"/>
    <w:rsid w:val="00D824E7"/>
    <w:rsid w:val="00D83866"/>
    <w:rsid w:val="00D8394E"/>
    <w:rsid w:val="00D8493D"/>
    <w:rsid w:val="00D84F77"/>
    <w:rsid w:val="00D856AB"/>
    <w:rsid w:val="00D8587B"/>
    <w:rsid w:val="00D86AA0"/>
    <w:rsid w:val="00D86DC5"/>
    <w:rsid w:val="00D877C1"/>
    <w:rsid w:val="00D87BF2"/>
    <w:rsid w:val="00D87E00"/>
    <w:rsid w:val="00D90A50"/>
    <w:rsid w:val="00D90B40"/>
    <w:rsid w:val="00D90C32"/>
    <w:rsid w:val="00D9113C"/>
    <w:rsid w:val="00D9119B"/>
    <w:rsid w:val="00D9119C"/>
    <w:rsid w:val="00D91247"/>
    <w:rsid w:val="00D913FC"/>
    <w:rsid w:val="00D9144A"/>
    <w:rsid w:val="00D919CC"/>
    <w:rsid w:val="00D91DD5"/>
    <w:rsid w:val="00D91F59"/>
    <w:rsid w:val="00D91FC6"/>
    <w:rsid w:val="00D92A44"/>
    <w:rsid w:val="00D94110"/>
    <w:rsid w:val="00D948EA"/>
    <w:rsid w:val="00D94969"/>
    <w:rsid w:val="00D95130"/>
    <w:rsid w:val="00D95197"/>
    <w:rsid w:val="00D9547B"/>
    <w:rsid w:val="00D95A1C"/>
    <w:rsid w:val="00D95F57"/>
    <w:rsid w:val="00D961A8"/>
    <w:rsid w:val="00D961C8"/>
    <w:rsid w:val="00D969EA"/>
    <w:rsid w:val="00D97693"/>
    <w:rsid w:val="00D97D74"/>
    <w:rsid w:val="00DA0947"/>
    <w:rsid w:val="00DA0C57"/>
    <w:rsid w:val="00DA0EB3"/>
    <w:rsid w:val="00DA1093"/>
    <w:rsid w:val="00DA10AF"/>
    <w:rsid w:val="00DA200F"/>
    <w:rsid w:val="00DA296C"/>
    <w:rsid w:val="00DA2A94"/>
    <w:rsid w:val="00DA2E15"/>
    <w:rsid w:val="00DA2E8E"/>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A62"/>
    <w:rsid w:val="00DA6E18"/>
    <w:rsid w:val="00DA6F14"/>
    <w:rsid w:val="00DA70D5"/>
    <w:rsid w:val="00DA7101"/>
    <w:rsid w:val="00DA7782"/>
    <w:rsid w:val="00DB0196"/>
    <w:rsid w:val="00DB08E5"/>
    <w:rsid w:val="00DB099F"/>
    <w:rsid w:val="00DB0BE4"/>
    <w:rsid w:val="00DB0E78"/>
    <w:rsid w:val="00DB1161"/>
    <w:rsid w:val="00DB14F1"/>
    <w:rsid w:val="00DB1A5A"/>
    <w:rsid w:val="00DB2288"/>
    <w:rsid w:val="00DB265C"/>
    <w:rsid w:val="00DB28BA"/>
    <w:rsid w:val="00DB2C86"/>
    <w:rsid w:val="00DB31D3"/>
    <w:rsid w:val="00DB3762"/>
    <w:rsid w:val="00DB3828"/>
    <w:rsid w:val="00DB3860"/>
    <w:rsid w:val="00DB3FC4"/>
    <w:rsid w:val="00DB53DE"/>
    <w:rsid w:val="00DB56DD"/>
    <w:rsid w:val="00DB58A0"/>
    <w:rsid w:val="00DB5FE6"/>
    <w:rsid w:val="00DB672D"/>
    <w:rsid w:val="00DB70EE"/>
    <w:rsid w:val="00DB7226"/>
    <w:rsid w:val="00DB732E"/>
    <w:rsid w:val="00DB7343"/>
    <w:rsid w:val="00DB74E7"/>
    <w:rsid w:val="00DB794F"/>
    <w:rsid w:val="00DC01F4"/>
    <w:rsid w:val="00DC037C"/>
    <w:rsid w:val="00DC0449"/>
    <w:rsid w:val="00DC0A2F"/>
    <w:rsid w:val="00DC124F"/>
    <w:rsid w:val="00DC15C0"/>
    <w:rsid w:val="00DC16BC"/>
    <w:rsid w:val="00DC17A7"/>
    <w:rsid w:val="00DC1D61"/>
    <w:rsid w:val="00DC1EDF"/>
    <w:rsid w:val="00DC21DA"/>
    <w:rsid w:val="00DC2249"/>
    <w:rsid w:val="00DC242F"/>
    <w:rsid w:val="00DC2689"/>
    <w:rsid w:val="00DC34FC"/>
    <w:rsid w:val="00DC4595"/>
    <w:rsid w:val="00DC49C8"/>
    <w:rsid w:val="00DC4ADD"/>
    <w:rsid w:val="00DC4B9E"/>
    <w:rsid w:val="00DC543E"/>
    <w:rsid w:val="00DC5497"/>
    <w:rsid w:val="00DC579E"/>
    <w:rsid w:val="00DC5E88"/>
    <w:rsid w:val="00DC5E9E"/>
    <w:rsid w:val="00DC5EC3"/>
    <w:rsid w:val="00DC69F6"/>
    <w:rsid w:val="00DC6BB1"/>
    <w:rsid w:val="00DC7183"/>
    <w:rsid w:val="00DC78D3"/>
    <w:rsid w:val="00DC78FE"/>
    <w:rsid w:val="00DC798C"/>
    <w:rsid w:val="00DC7B09"/>
    <w:rsid w:val="00DD050C"/>
    <w:rsid w:val="00DD0C59"/>
    <w:rsid w:val="00DD10F2"/>
    <w:rsid w:val="00DD16E3"/>
    <w:rsid w:val="00DD1B92"/>
    <w:rsid w:val="00DD1CDE"/>
    <w:rsid w:val="00DD206B"/>
    <w:rsid w:val="00DD293F"/>
    <w:rsid w:val="00DD2BA8"/>
    <w:rsid w:val="00DD2EEC"/>
    <w:rsid w:val="00DD3BB2"/>
    <w:rsid w:val="00DD41C0"/>
    <w:rsid w:val="00DD453F"/>
    <w:rsid w:val="00DD47C9"/>
    <w:rsid w:val="00DD4A3D"/>
    <w:rsid w:val="00DD5B13"/>
    <w:rsid w:val="00DD5B91"/>
    <w:rsid w:val="00DD5BFC"/>
    <w:rsid w:val="00DD61D7"/>
    <w:rsid w:val="00DD6406"/>
    <w:rsid w:val="00DD65BD"/>
    <w:rsid w:val="00DD66FD"/>
    <w:rsid w:val="00DD6984"/>
    <w:rsid w:val="00DD753A"/>
    <w:rsid w:val="00DE087E"/>
    <w:rsid w:val="00DE0BE8"/>
    <w:rsid w:val="00DE1029"/>
    <w:rsid w:val="00DE166C"/>
    <w:rsid w:val="00DE195D"/>
    <w:rsid w:val="00DE1BCA"/>
    <w:rsid w:val="00DE22E6"/>
    <w:rsid w:val="00DE2657"/>
    <w:rsid w:val="00DE2D46"/>
    <w:rsid w:val="00DE2EE9"/>
    <w:rsid w:val="00DE301E"/>
    <w:rsid w:val="00DE32F2"/>
    <w:rsid w:val="00DE33E8"/>
    <w:rsid w:val="00DE3BE2"/>
    <w:rsid w:val="00DE41BC"/>
    <w:rsid w:val="00DE421F"/>
    <w:rsid w:val="00DE49ED"/>
    <w:rsid w:val="00DE4AF9"/>
    <w:rsid w:val="00DE4D07"/>
    <w:rsid w:val="00DE4D2C"/>
    <w:rsid w:val="00DE57A0"/>
    <w:rsid w:val="00DE61B6"/>
    <w:rsid w:val="00DE65B1"/>
    <w:rsid w:val="00DE6C5E"/>
    <w:rsid w:val="00DE6ED0"/>
    <w:rsid w:val="00DE701F"/>
    <w:rsid w:val="00DE793A"/>
    <w:rsid w:val="00DF00E1"/>
    <w:rsid w:val="00DF03DC"/>
    <w:rsid w:val="00DF0B24"/>
    <w:rsid w:val="00DF14FD"/>
    <w:rsid w:val="00DF158F"/>
    <w:rsid w:val="00DF16B2"/>
    <w:rsid w:val="00DF22B2"/>
    <w:rsid w:val="00DF2F64"/>
    <w:rsid w:val="00DF31CC"/>
    <w:rsid w:val="00DF33D0"/>
    <w:rsid w:val="00DF3822"/>
    <w:rsid w:val="00DF4B34"/>
    <w:rsid w:val="00DF4B74"/>
    <w:rsid w:val="00DF4BD5"/>
    <w:rsid w:val="00DF5993"/>
    <w:rsid w:val="00DF5C52"/>
    <w:rsid w:val="00DF70A6"/>
    <w:rsid w:val="00DF7578"/>
    <w:rsid w:val="00DF7BA4"/>
    <w:rsid w:val="00DF7C10"/>
    <w:rsid w:val="00E00434"/>
    <w:rsid w:val="00E00506"/>
    <w:rsid w:val="00E0103D"/>
    <w:rsid w:val="00E019F1"/>
    <w:rsid w:val="00E0207D"/>
    <w:rsid w:val="00E02911"/>
    <w:rsid w:val="00E029CE"/>
    <w:rsid w:val="00E033FB"/>
    <w:rsid w:val="00E035CC"/>
    <w:rsid w:val="00E03B3D"/>
    <w:rsid w:val="00E041C8"/>
    <w:rsid w:val="00E0457D"/>
    <w:rsid w:val="00E05136"/>
    <w:rsid w:val="00E05216"/>
    <w:rsid w:val="00E057F5"/>
    <w:rsid w:val="00E05C33"/>
    <w:rsid w:val="00E05DAB"/>
    <w:rsid w:val="00E05E5B"/>
    <w:rsid w:val="00E063D3"/>
    <w:rsid w:val="00E06566"/>
    <w:rsid w:val="00E06C34"/>
    <w:rsid w:val="00E06D4B"/>
    <w:rsid w:val="00E07118"/>
    <w:rsid w:val="00E0794B"/>
    <w:rsid w:val="00E07F62"/>
    <w:rsid w:val="00E105EE"/>
    <w:rsid w:val="00E10831"/>
    <w:rsid w:val="00E11560"/>
    <w:rsid w:val="00E11FCB"/>
    <w:rsid w:val="00E11FD1"/>
    <w:rsid w:val="00E1203F"/>
    <w:rsid w:val="00E12697"/>
    <w:rsid w:val="00E1278A"/>
    <w:rsid w:val="00E12C1F"/>
    <w:rsid w:val="00E12EC6"/>
    <w:rsid w:val="00E1372C"/>
    <w:rsid w:val="00E138E2"/>
    <w:rsid w:val="00E1394B"/>
    <w:rsid w:val="00E13AAF"/>
    <w:rsid w:val="00E14043"/>
    <w:rsid w:val="00E1422F"/>
    <w:rsid w:val="00E143D3"/>
    <w:rsid w:val="00E14F38"/>
    <w:rsid w:val="00E152D2"/>
    <w:rsid w:val="00E165D7"/>
    <w:rsid w:val="00E16A21"/>
    <w:rsid w:val="00E16BD6"/>
    <w:rsid w:val="00E16C82"/>
    <w:rsid w:val="00E16EE3"/>
    <w:rsid w:val="00E176B6"/>
    <w:rsid w:val="00E17AE7"/>
    <w:rsid w:val="00E17D76"/>
    <w:rsid w:val="00E20656"/>
    <w:rsid w:val="00E20955"/>
    <w:rsid w:val="00E21391"/>
    <w:rsid w:val="00E21B28"/>
    <w:rsid w:val="00E2353D"/>
    <w:rsid w:val="00E23737"/>
    <w:rsid w:val="00E2380B"/>
    <w:rsid w:val="00E23A05"/>
    <w:rsid w:val="00E23F86"/>
    <w:rsid w:val="00E24236"/>
    <w:rsid w:val="00E2439C"/>
    <w:rsid w:val="00E24CEC"/>
    <w:rsid w:val="00E2517F"/>
    <w:rsid w:val="00E26311"/>
    <w:rsid w:val="00E267B2"/>
    <w:rsid w:val="00E26F2B"/>
    <w:rsid w:val="00E2700F"/>
    <w:rsid w:val="00E27138"/>
    <w:rsid w:val="00E278F0"/>
    <w:rsid w:val="00E2792B"/>
    <w:rsid w:val="00E30049"/>
    <w:rsid w:val="00E3059D"/>
    <w:rsid w:val="00E30829"/>
    <w:rsid w:val="00E30C23"/>
    <w:rsid w:val="00E30F30"/>
    <w:rsid w:val="00E313F7"/>
    <w:rsid w:val="00E319C9"/>
    <w:rsid w:val="00E32756"/>
    <w:rsid w:val="00E32FE5"/>
    <w:rsid w:val="00E3323C"/>
    <w:rsid w:val="00E33A80"/>
    <w:rsid w:val="00E33DB0"/>
    <w:rsid w:val="00E33EEE"/>
    <w:rsid w:val="00E34E4E"/>
    <w:rsid w:val="00E35089"/>
    <w:rsid w:val="00E352B3"/>
    <w:rsid w:val="00E3570F"/>
    <w:rsid w:val="00E365DD"/>
    <w:rsid w:val="00E366EE"/>
    <w:rsid w:val="00E36C84"/>
    <w:rsid w:val="00E3718B"/>
    <w:rsid w:val="00E371C9"/>
    <w:rsid w:val="00E3723F"/>
    <w:rsid w:val="00E37C64"/>
    <w:rsid w:val="00E40264"/>
    <w:rsid w:val="00E40587"/>
    <w:rsid w:val="00E407BC"/>
    <w:rsid w:val="00E40D53"/>
    <w:rsid w:val="00E415DC"/>
    <w:rsid w:val="00E4200B"/>
    <w:rsid w:val="00E42FD1"/>
    <w:rsid w:val="00E4343D"/>
    <w:rsid w:val="00E4345F"/>
    <w:rsid w:val="00E43710"/>
    <w:rsid w:val="00E443C4"/>
    <w:rsid w:val="00E447F4"/>
    <w:rsid w:val="00E44CFC"/>
    <w:rsid w:val="00E451B5"/>
    <w:rsid w:val="00E45462"/>
    <w:rsid w:val="00E45796"/>
    <w:rsid w:val="00E459C5"/>
    <w:rsid w:val="00E45D67"/>
    <w:rsid w:val="00E45EE3"/>
    <w:rsid w:val="00E46188"/>
    <w:rsid w:val="00E4655E"/>
    <w:rsid w:val="00E47559"/>
    <w:rsid w:val="00E47781"/>
    <w:rsid w:val="00E47BB2"/>
    <w:rsid w:val="00E50280"/>
    <w:rsid w:val="00E50560"/>
    <w:rsid w:val="00E5090F"/>
    <w:rsid w:val="00E50B82"/>
    <w:rsid w:val="00E50BC5"/>
    <w:rsid w:val="00E50E3F"/>
    <w:rsid w:val="00E50EED"/>
    <w:rsid w:val="00E51269"/>
    <w:rsid w:val="00E512FB"/>
    <w:rsid w:val="00E51F23"/>
    <w:rsid w:val="00E51FF2"/>
    <w:rsid w:val="00E52959"/>
    <w:rsid w:val="00E52BBE"/>
    <w:rsid w:val="00E53742"/>
    <w:rsid w:val="00E53CCB"/>
    <w:rsid w:val="00E544F5"/>
    <w:rsid w:val="00E54AD8"/>
    <w:rsid w:val="00E54CAD"/>
    <w:rsid w:val="00E55509"/>
    <w:rsid w:val="00E562F5"/>
    <w:rsid w:val="00E568AE"/>
    <w:rsid w:val="00E56950"/>
    <w:rsid w:val="00E569EA"/>
    <w:rsid w:val="00E57810"/>
    <w:rsid w:val="00E579E2"/>
    <w:rsid w:val="00E57E7B"/>
    <w:rsid w:val="00E57E7D"/>
    <w:rsid w:val="00E604D5"/>
    <w:rsid w:val="00E6252C"/>
    <w:rsid w:val="00E628BF"/>
    <w:rsid w:val="00E636CF"/>
    <w:rsid w:val="00E6397A"/>
    <w:rsid w:val="00E63AA6"/>
    <w:rsid w:val="00E63D42"/>
    <w:rsid w:val="00E63D82"/>
    <w:rsid w:val="00E63FC8"/>
    <w:rsid w:val="00E647AC"/>
    <w:rsid w:val="00E647AF"/>
    <w:rsid w:val="00E653F3"/>
    <w:rsid w:val="00E654A8"/>
    <w:rsid w:val="00E661B3"/>
    <w:rsid w:val="00E66762"/>
    <w:rsid w:val="00E66986"/>
    <w:rsid w:val="00E66E21"/>
    <w:rsid w:val="00E67ABF"/>
    <w:rsid w:val="00E7078E"/>
    <w:rsid w:val="00E707AD"/>
    <w:rsid w:val="00E70A73"/>
    <w:rsid w:val="00E70ED0"/>
    <w:rsid w:val="00E713C8"/>
    <w:rsid w:val="00E715DE"/>
    <w:rsid w:val="00E71FD8"/>
    <w:rsid w:val="00E7252B"/>
    <w:rsid w:val="00E72A9C"/>
    <w:rsid w:val="00E72BA1"/>
    <w:rsid w:val="00E72D41"/>
    <w:rsid w:val="00E73016"/>
    <w:rsid w:val="00E733DB"/>
    <w:rsid w:val="00E73C5A"/>
    <w:rsid w:val="00E7402D"/>
    <w:rsid w:val="00E747D9"/>
    <w:rsid w:val="00E74ABE"/>
    <w:rsid w:val="00E75191"/>
    <w:rsid w:val="00E75CE6"/>
    <w:rsid w:val="00E75ED6"/>
    <w:rsid w:val="00E762D4"/>
    <w:rsid w:val="00E766F7"/>
    <w:rsid w:val="00E76A66"/>
    <w:rsid w:val="00E76FF2"/>
    <w:rsid w:val="00E773A5"/>
    <w:rsid w:val="00E77AA1"/>
    <w:rsid w:val="00E77F4A"/>
    <w:rsid w:val="00E8001F"/>
    <w:rsid w:val="00E8037D"/>
    <w:rsid w:val="00E80C1B"/>
    <w:rsid w:val="00E80F28"/>
    <w:rsid w:val="00E81722"/>
    <w:rsid w:val="00E82C6A"/>
    <w:rsid w:val="00E8320D"/>
    <w:rsid w:val="00E83873"/>
    <w:rsid w:val="00E83966"/>
    <w:rsid w:val="00E839E2"/>
    <w:rsid w:val="00E842AC"/>
    <w:rsid w:val="00E84830"/>
    <w:rsid w:val="00E849F8"/>
    <w:rsid w:val="00E84DB8"/>
    <w:rsid w:val="00E85165"/>
    <w:rsid w:val="00E85B7F"/>
    <w:rsid w:val="00E861DC"/>
    <w:rsid w:val="00E867B9"/>
    <w:rsid w:val="00E86F06"/>
    <w:rsid w:val="00E873D8"/>
    <w:rsid w:val="00E876C4"/>
    <w:rsid w:val="00E900AA"/>
    <w:rsid w:val="00E90596"/>
    <w:rsid w:val="00E91AB2"/>
    <w:rsid w:val="00E91B22"/>
    <w:rsid w:val="00E92790"/>
    <w:rsid w:val="00E928E0"/>
    <w:rsid w:val="00E92CBF"/>
    <w:rsid w:val="00E92F8F"/>
    <w:rsid w:val="00E93ABF"/>
    <w:rsid w:val="00E94426"/>
    <w:rsid w:val="00E945EA"/>
    <w:rsid w:val="00E94822"/>
    <w:rsid w:val="00E9487C"/>
    <w:rsid w:val="00E94CC5"/>
    <w:rsid w:val="00E94DFD"/>
    <w:rsid w:val="00E95020"/>
    <w:rsid w:val="00E95592"/>
    <w:rsid w:val="00E956AF"/>
    <w:rsid w:val="00E95CF0"/>
    <w:rsid w:val="00E96B5E"/>
    <w:rsid w:val="00E97991"/>
    <w:rsid w:val="00E97B9D"/>
    <w:rsid w:val="00EA0DA5"/>
    <w:rsid w:val="00EA0DDA"/>
    <w:rsid w:val="00EA13B6"/>
    <w:rsid w:val="00EA1724"/>
    <w:rsid w:val="00EA17E0"/>
    <w:rsid w:val="00EA24DD"/>
    <w:rsid w:val="00EA25EF"/>
    <w:rsid w:val="00EA31A1"/>
    <w:rsid w:val="00EA35A9"/>
    <w:rsid w:val="00EA3755"/>
    <w:rsid w:val="00EA3951"/>
    <w:rsid w:val="00EA3C34"/>
    <w:rsid w:val="00EA3CB9"/>
    <w:rsid w:val="00EA4484"/>
    <w:rsid w:val="00EA47FD"/>
    <w:rsid w:val="00EA4CF0"/>
    <w:rsid w:val="00EA4F24"/>
    <w:rsid w:val="00EA5118"/>
    <w:rsid w:val="00EA514D"/>
    <w:rsid w:val="00EA516B"/>
    <w:rsid w:val="00EA51BC"/>
    <w:rsid w:val="00EA51CD"/>
    <w:rsid w:val="00EA5A59"/>
    <w:rsid w:val="00EA5B08"/>
    <w:rsid w:val="00EA5C4E"/>
    <w:rsid w:val="00EA64DC"/>
    <w:rsid w:val="00EA68D0"/>
    <w:rsid w:val="00EA6B36"/>
    <w:rsid w:val="00EA707D"/>
    <w:rsid w:val="00EA74D1"/>
    <w:rsid w:val="00EB0EB1"/>
    <w:rsid w:val="00EB10C6"/>
    <w:rsid w:val="00EB1692"/>
    <w:rsid w:val="00EB2009"/>
    <w:rsid w:val="00EB2082"/>
    <w:rsid w:val="00EB2628"/>
    <w:rsid w:val="00EB2D11"/>
    <w:rsid w:val="00EB328E"/>
    <w:rsid w:val="00EB3456"/>
    <w:rsid w:val="00EB396C"/>
    <w:rsid w:val="00EB419E"/>
    <w:rsid w:val="00EB4E92"/>
    <w:rsid w:val="00EB4EEB"/>
    <w:rsid w:val="00EB5245"/>
    <w:rsid w:val="00EB6275"/>
    <w:rsid w:val="00EB6376"/>
    <w:rsid w:val="00EB6422"/>
    <w:rsid w:val="00EB6E16"/>
    <w:rsid w:val="00EB7926"/>
    <w:rsid w:val="00EB798A"/>
    <w:rsid w:val="00EC0C06"/>
    <w:rsid w:val="00EC103F"/>
    <w:rsid w:val="00EC10E2"/>
    <w:rsid w:val="00EC1141"/>
    <w:rsid w:val="00EC1334"/>
    <w:rsid w:val="00EC1E7F"/>
    <w:rsid w:val="00EC1F57"/>
    <w:rsid w:val="00EC2770"/>
    <w:rsid w:val="00EC2A9B"/>
    <w:rsid w:val="00EC2C1D"/>
    <w:rsid w:val="00EC3951"/>
    <w:rsid w:val="00EC3B5D"/>
    <w:rsid w:val="00EC3F0A"/>
    <w:rsid w:val="00EC45FB"/>
    <w:rsid w:val="00EC4D24"/>
    <w:rsid w:val="00EC4F86"/>
    <w:rsid w:val="00EC508F"/>
    <w:rsid w:val="00EC54CA"/>
    <w:rsid w:val="00EC58CD"/>
    <w:rsid w:val="00EC58EB"/>
    <w:rsid w:val="00EC6671"/>
    <w:rsid w:val="00EC6B06"/>
    <w:rsid w:val="00EC6D98"/>
    <w:rsid w:val="00EC7D1C"/>
    <w:rsid w:val="00ED05B8"/>
    <w:rsid w:val="00ED0ACB"/>
    <w:rsid w:val="00ED0BF8"/>
    <w:rsid w:val="00ED2A1E"/>
    <w:rsid w:val="00ED2FC8"/>
    <w:rsid w:val="00ED3A66"/>
    <w:rsid w:val="00ED3AC5"/>
    <w:rsid w:val="00ED3E84"/>
    <w:rsid w:val="00ED4144"/>
    <w:rsid w:val="00ED42A5"/>
    <w:rsid w:val="00ED4DF4"/>
    <w:rsid w:val="00ED5A51"/>
    <w:rsid w:val="00ED6680"/>
    <w:rsid w:val="00ED676C"/>
    <w:rsid w:val="00ED67F4"/>
    <w:rsid w:val="00ED6A0B"/>
    <w:rsid w:val="00ED6A34"/>
    <w:rsid w:val="00EE0AAA"/>
    <w:rsid w:val="00EE0BA0"/>
    <w:rsid w:val="00EE0C9D"/>
    <w:rsid w:val="00EE10E7"/>
    <w:rsid w:val="00EE11BB"/>
    <w:rsid w:val="00EE17C4"/>
    <w:rsid w:val="00EE26B3"/>
    <w:rsid w:val="00EE277E"/>
    <w:rsid w:val="00EE29ED"/>
    <w:rsid w:val="00EE2BDC"/>
    <w:rsid w:val="00EE37E3"/>
    <w:rsid w:val="00EE49D7"/>
    <w:rsid w:val="00EE4A18"/>
    <w:rsid w:val="00EE4C25"/>
    <w:rsid w:val="00EE4E44"/>
    <w:rsid w:val="00EE4ECF"/>
    <w:rsid w:val="00EE5689"/>
    <w:rsid w:val="00EE68BC"/>
    <w:rsid w:val="00EE69D5"/>
    <w:rsid w:val="00EE750B"/>
    <w:rsid w:val="00EF0400"/>
    <w:rsid w:val="00EF0A70"/>
    <w:rsid w:val="00EF0CAD"/>
    <w:rsid w:val="00EF0E11"/>
    <w:rsid w:val="00EF1574"/>
    <w:rsid w:val="00EF2D30"/>
    <w:rsid w:val="00EF316F"/>
    <w:rsid w:val="00EF33A2"/>
    <w:rsid w:val="00EF36BC"/>
    <w:rsid w:val="00EF3BCB"/>
    <w:rsid w:val="00EF3CE7"/>
    <w:rsid w:val="00EF3DE5"/>
    <w:rsid w:val="00EF41A2"/>
    <w:rsid w:val="00EF433B"/>
    <w:rsid w:val="00EF441E"/>
    <w:rsid w:val="00EF4B3E"/>
    <w:rsid w:val="00EF4D2C"/>
    <w:rsid w:val="00EF4EBD"/>
    <w:rsid w:val="00EF5560"/>
    <w:rsid w:val="00EF60A2"/>
    <w:rsid w:val="00EF626B"/>
    <w:rsid w:val="00EF6716"/>
    <w:rsid w:val="00EF6F5E"/>
    <w:rsid w:val="00EF7051"/>
    <w:rsid w:val="00EF7158"/>
    <w:rsid w:val="00EF794F"/>
    <w:rsid w:val="00F00A8A"/>
    <w:rsid w:val="00F00FD1"/>
    <w:rsid w:val="00F01457"/>
    <w:rsid w:val="00F015B0"/>
    <w:rsid w:val="00F0161C"/>
    <w:rsid w:val="00F01792"/>
    <w:rsid w:val="00F02005"/>
    <w:rsid w:val="00F027C0"/>
    <w:rsid w:val="00F029C6"/>
    <w:rsid w:val="00F02C02"/>
    <w:rsid w:val="00F038E3"/>
    <w:rsid w:val="00F0458D"/>
    <w:rsid w:val="00F045AB"/>
    <w:rsid w:val="00F056E4"/>
    <w:rsid w:val="00F05810"/>
    <w:rsid w:val="00F062B3"/>
    <w:rsid w:val="00F06561"/>
    <w:rsid w:val="00F06F1A"/>
    <w:rsid w:val="00F07463"/>
    <w:rsid w:val="00F07531"/>
    <w:rsid w:val="00F076A0"/>
    <w:rsid w:val="00F07738"/>
    <w:rsid w:val="00F07A0E"/>
    <w:rsid w:val="00F10426"/>
    <w:rsid w:val="00F1094B"/>
    <w:rsid w:val="00F11797"/>
    <w:rsid w:val="00F1238C"/>
    <w:rsid w:val="00F128A3"/>
    <w:rsid w:val="00F134AC"/>
    <w:rsid w:val="00F13664"/>
    <w:rsid w:val="00F142A2"/>
    <w:rsid w:val="00F15774"/>
    <w:rsid w:val="00F167EA"/>
    <w:rsid w:val="00F16A24"/>
    <w:rsid w:val="00F1709F"/>
    <w:rsid w:val="00F207E6"/>
    <w:rsid w:val="00F210BE"/>
    <w:rsid w:val="00F210C0"/>
    <w:rsid w:val="00F21434"/>
    <w:rsid w:val="00F21704"/>
    <w:rsid w:val="00F217B3"/>
    <w:rsid w:val="00F221DF"/>
    <w:rsid w:val="00F223DE"/>
    <w:rsid w:val="00F23154"/>
    <w:rsid w:val="00F23224"/>
    <w:rsid w:val="00F232DF"/>
    <w:rsid w:val="00F2376A"/>
    <w:rsid w:val="00F23D56"/>
    <w:rsid w:val="00F243F5"/>
    <w:rsid w:val="00F25567"/>
    <w:rsid w:val="00F25706"/>
    <w:rsid w:val="00F2615A"/>
    <w:rsid w:val="00F2634D"/>
    <w:rsid w:val="00F269F4"/>
    <w:rsid w:val="00F26FFC"/>
    <w:rsid w:val="00F270DB"/>
    <w:rsid w:val="00F27B3D"/>
    <w:rsid w:val="00F27F0E"/>
    <w:rsid w:val="00F300EE"/>
    <w:rsid w:val="00F30FBA"/>
    <w:rsid w:val="00F31218"/>
    <w:rsid w:val="00F31432"/>
    <w:rsid w:val="00F31584"/>
    <w:rsid w:val="00F31ED8"/>
    <w:rsid w:val="00F32090"/>
    <w:rsid w:val="00F33426"/>
    <w:rsid w:val="00F33C7D"/>
    <w:rsid w:val="00F33CD7"/>
    <w:rsid w:val="00F3401C"/>
    <w:rsid w:val="00F349E1"/>
    <w:rsid w:val="00F353CA"/>
    <w:rsid w:val="00F3542C"/>
    <w:rsid w:val="00F35AE2"/>
    <w:rsid w:val="00F35C4F"/>
    <w:rsid w:val="00F36722"/>
    <w:rsid w:val="00F36818"/>
    <w:rsid w:val="00F36A2C"/>
    <w:rsid w:val="00F36B34"/>
    <w:rsid w:val="00F36F9D"/>
    <w:rsid w:val="00F37591"/>
    <w:rsid w:val="00F378CE"/>
    <w:rsid w:val="00F379A4"/>
    <w:rsid w:val="00F400F8"/>
    <w:rsid w:val="00F40958"/>
    <w:rsid w:val="00F40E84"/>
    <w:rsid w:val="00F40EE8"/>
    <w:rsid w:val="00F4181D"/>
    <w:rsid w:val="00F41BB8"/>
    <w:rsid w:val="00F428F6"/>
    <w:rsid w:val="00F42C86"/>
    <w:rsid w:val="00F42E02"/>
    <w:rsid w:val="00F42E07"/>
    <w:rsid w:val="00F434B9"/>
    <w:rsid w:val="00F43712"/>
    <w:rsid w:val="00F43A50"/>
    <w:rsid w:val="00F442AF"/>
    <w:rsid w:val="00F442D6"/>
    <w:rsid w:val="00F44856"/>
    <w:rsid w:val="00F44B94"/>
    <w:rsid w:val="00F44C5E"/>
    <w:rsid w:val="00F4516E"/>
    <w:rsid w:val="00F46206"/>
    <w:rsid w:val="00F46407"/>
    <w:rsid w:val="00F46DE3"/>
    <w:rsid w:val="00F475ED"/>
    <w:rsid w:val="00F47B72"/>
    <w:rsid w:val="00F47BC2"/>
    <w:rsid w:val="00F502C4"/>
    <w:rsid w:val="00F50916"/>
    <w:rsid w:val="00F50E0E"/>
    <w:rsid w:val="00F514D8"/>
    <w:rsid w:val="00F51644"/>
    <w:rsid w:val="00F51B2B"/>
    <w:rsid w:val="00F51F6A"/>
    <w:rsid w:val="00F523A1"/>
    <w:rsid w:val="00F53098"/>
    <w:rsid w:val="00F5345E"/>
    <w:rsid w:val="00F53BC6"/>
    <w:rsid w:val="00F53F78"/>
    <w:rsid w:val="00F54BCF"/>
    <w:rsid w:val="00F55498"/>
    <w:rsid w:val="00F55A6F"/>
    <w:rsid w:val="00F55F53"/>
    <w:rsid w:val="00F5615D"/>
    <w:rsid w:val="00F5636B"/>
    <w:rsid w:val="00F5650C"/>
    <w:rsid w:val="00F568C0"/>
    <w:rsid w:val="00F570F4"/>
    <w:rsid w:val="00F57158"/>
    <w:rsid w:val="00F57A19"/>
    <w:rsid w:val="00F57D51"/>
    <w:rsid w:val="00F60191"/>
    <w:rsid w:val="00F601C9"/>
    <w:rsid w:val="00F60D38"/>
    <w:rsid w:val="00F60DAC"/>
    <w:rsid w:val="00F61044"/>
    <w:rsid w:val="00F612FA"/>
    <w:rsid w:val="00F61B3E"/>
    <w:rsid w:val="00F61B8B"/>
    <w:rsid w:val="00F61EF5"/>
    <w:rsid w:val="00F62B43"/>
    <w:rsid w:val="00F633D5"/>
    <w:rsid w:val="00F63751"/>
    <w:rsid w:val="00F63C0A"/>
    <w:rsid w:val="00F64675"/>
    <w:rsid w:val="00F6484F"/>
    <w:rsid w:val="00F64E46"/>
    <w:rsid w:val="00F65264"/>
    <w:rsid w:val="00F65CF2"/>
    <w:rsid w:val="00F65F17"/>
    <w:rsid w:val="00F6604A"/>
    <w:rsid w:val="00F66362"/>
    <w:rsid w:val="00F664A3"/>
    <w:rsid w:val="00F66BBC"/>
    <w:rsid w:val="00F66FE6"/>
    <w:rsid w:val="00F6765C"/>
    <w:rsid w:val="00F67BAE"/>
    <w:rsid w:val="00F717A4"/>
    <w:rsid w:val="00F727BB"/>
    <w:rsid w:val="00F73136"/>
    <w:rsid w:val="00F73837"/>
    <w:rsid w:val="00F73AFB"/>
    <w:rsid w:val="00F74317"/>
    <w:rsid w:val="00F75AF3"/>
    <w:rsid w:val="00F75C61"/>
    <w:rsid w:val="00F76A82"/>
    <w:rsid w:val="00F76AD7"/>
    <w:rsid w:val="00F771E8"/>
    <w:rsid w:val="00F772BD"/>
    <w:rsid w:val="00F7741C"/>
    <w:rsid w:val="00F77869"/>
    <w:rsid w:val="00F778FC"/>
    <w:rsid w:val="00F77FFB"/>
    <w:rsid w:val="00F8014A"/>
    <w:rsid w:val="00F815CA"/>
    <w:rsid w:val="00F81743"/>
    <w:rsid w:val="00F81EBF"/>
    <w:rsid w:val="00F8225D"/>
    <w:rsid w:val="00F826C1"/>
    <w:rsid w:val="00F84196"/>
    <w:rsid w:val="00F847C2"/>
    <w:rsid w:val="00F84D99"/>
    <w:rsid w:val="00F84DBF"/>
    <w:rsid w:val="00F84E88"/>
    <w:rsid w:val="00F852D6"/>
    <w:rsid w:val="00F85474"/>
    <w:rsid w:val="00F85730"/>
    <w:rsid w:val="00F85C28"/>
    <w:rsid w:val="00F86AE2"/>
    <w:rsid w:val="00F876C2"/>
    <w:rsid w:val="00F87A0B"/>
    <w:rsid w:val="00F87AC7"/>
    <w:rsid w:val="00F901F8"/>
    <w:rsid w:val="00F90532"/>
    <w:rsid w:val="00F90B08"/>
    <w:rsid w:val="00F90B5C"/>
    <w:rsid w:val="00F92EB4"/>
    <w:rsid w:val="00F94453"/>
    <w:rsid w:val="00F9448F"/>
    <w:rsid w:val="00F94A6A"/>
    <w:rsid w:val="00F94E3F"/>
    <w:rsid w:val="00F955A6"/>
    <w:rsid w:val="00F957BA"/>
    <w:rsid w:val="00F960F3"/>
    <w:rsid w:val="00F965EF"/>
    <w:rsid w:val="00F96826"/>
    <w:rsid w:val="00F974FA"/>
    <w:rsid w:val="00F9783E"/>
    <w:rsid w:val="00F97846"/>
    <w:rsid w:val="00F97B92"/>
    <w:rsid w:val="00F97E50"/>
    <w:rsid w:val="00FA0292"/>
    <w:rsid w:val="00FA066F"/>
    <w:rsid w:val="00FA0FCF"/>
    <w:rsid w:val="00FA112C"/>
    <w:rsid w:val="00FA13C9"/>
    <w:rsid w:val="00FA1DA0"/>
    <w:rsid w:val="00FA1EC1"/>
    <w:rsid w:val="00FA2010"/>
    <w:rsid w:val="00FA2174"/>
    <w:rsid w:val="00FA24EC"/>
    <w:rsid w:val="00FA2503"/>
    <w:rsid w:val="00FA2882"/>
    <w:rsid w:val="00FA2F60"/>
    <w:rsid w:val="00FA3161"/>
    <w:rsid w:val="00FA31BD"/>
    <w:rsid w:val="00FA3A81"/>
    <w:rsid w:val="00FA3CC1"/>
    <w:rsid w:val="00FA422B"/>
    <w:rsid w:val="00FA44E3"/>
    <w:rsid w:val="00FA4A1C"/>
    <w:rsid w:val="00FA5162"/>
    <w:rsid w:val="00FA6515"/>
    <w:rsid w:val="00FA6648"/>
    <w:rsid w:val="00FA6AA0"/>
    <w:rsid w:val="00FA6BCC"/>
    <w:rsid w:val="00FA6D95"/>
    <w:rsid w:val="00FA6EDE"/>
    <w:rsid w:val="00FA7402"/>
    <w:rsid w:val="00FA7A16"/>
    <w:rsid w:val="00FA7A4E"/>
    <w:rsid w:val="00FA7B1C"/>
    <w:rsid w:val="00FA7C26"/>
    <w:rsid w:val="00FA7C52"/>
    <w:rsid w:val="00FB064C"/>
    <w:rsid w:val="00FB0C5B"/>
    <w:rsid w:val="00FB0EE1"/>
    <w:rsid w:val="00FB0F5C"/>
    <w:rsid w:val="00FB1686"/>
    <w:rsid w:val="00FB16EF"/>
    <w:rsid w:val="00FB1899"/>
    <w:rsid w:val="00FB1E21"/>
    <w:rsid w:val="00FB2341"/>
    <w:rsid w:val="00FB2B27"/>
    <w:rsid w:val="00FB2B4B"/>
    <w:rsid w:val="00FB30B3"/>
    <w:rsid w:val="00FB3750"/>
    <w:rsid w:val="00FB37A4"/>
    <w:rsid w:val="00FB3ED9"/>
    <w:rsid w:val="00FB3F1B"/>
    <w:rsid w:val="00FB4173"/>
    <w:rsid w:val="00FB41CE"/>
    <w:rsid w:val="00FB42B2"/>
    <w:rsid w:val="00FB42ED"/>
    <w:rsid w:val="00FB4940"/>
    <w:rsid w:val="00FB4E48"/>
    <w:rsid w:val="00FB5937"/>
    <w:rsid w:val="00FB5BA3"/>
    <w:rsid w:val="00FB5D4A"/>
    <w:rsid w:val="00FB6276"/>
    <w:rsid w:val="00FB6AD8"/>
    <w:rsid w:val="00FB6D8A"/>
    <w:rsid w:val="00FB724B"/>
    <w:rsid w:val="00FB748A"/>
    <w:rsid w:val="00FB758F"/>
    <w:rsid w:val="00FB7EB6"/>
    <w:rsid w:val="00FC0B78"/>
    <w:rsid w:val="00FC0C4E"/>
    <w:rsid w:val="00FC1435"/>
    <w:rsid w:val="00FC14E6"/>
    <w:rsid w:val="00FC1B57"/>
    <w:rsid w:val="00FC2332"/>
    <w:rsid w:val="00FC2D14"/>
    <w:rsid w:val="00FC36FF"/>
    <w:rsid w:val="00FC3A59"/>
    <w:rsid w:val="00FC3C54"/>
    <w:rsid w:val="00FC444E"/>
    <w:rsid w:val="00FC53BA"/>
    <w:rsid w:val="00FC5B2D"/>
    <w:rsid w:val="00FC5CCC"/>
    <w:rsid w:val="00FC61D1"/>
    <w:rsid w:val="00FC6209"/>
    <w:rsid w:val="00FC647A"/>
    <w:rsid w:val="00FC6735"/>
    <w:rsid w:val="00FC688A"/>
    <w:rsid w:val="00FC6D73"/>
    <w:rsid w:val="00FC72C8"/>
    <w:rsid w:val="00FC75B4"/>
    <w:rsid w:val="00FC7DBE"/>
    <w:rsid w:val="00FC7E2B"/>
    <w:rsid w:val="00FD0054"/>
    <w:rsid w:val="00FD0323"/>
    <w:rsid w:val="00FD0424"/>
    <w:rsid w:val="00FD0A4D"/>
    <w:rsid w:val="00FD0C94"/>
    <w:rsid w:val="00FD0DE7"/>
    <w:rsid w:val="00FD0E91"/>
    <w:rsid w:val="00FD108E"/>
    <w:rsid w:val="00FD197C"/>
    <w:rsid w:val="00FD1AC0"/>
    <w:rsid w:val="00FD1C8B"/>
    <w:rsid w:val="00FD2286"/>
    <w:rsid w:val="00FD22FD"/>
    <w:rsid w:val="00FD249B"/>
    <w:rsid w:val="00FD2A3D"/>
    <w:rsid w:val="00FD2B8A"/>
    <w:rsid w:val="00FD2B8C"/>
    <w:rsid w:val="00FD2F38"/>
    <w:rsid w:val="00FD333C"/>
    <w:rsid w:val="00FD33B3"/>
    <w:rsid w:val="00FD3905"/>
    <w:rsid w:val="00FD4C0A"/>
    <w:rsid w:val="00FD549E"/>
    <w:rsid w:val="00FD5863"/>
    <w:rsid w:val="00FD591D"/>
    <w:rsid w:val="00FD68A9"/>
    <w:rsid w:val="00FD6EA6"/>
    <w:rsid w:val="00FD7250"/>
    <w:rsid w:val="00FD75D4"/>
    <w:rsid w:val="00FD7E97"/>
    <w:rsid w:val="00FD7FF4"/>
    <w:rsid w:val="00FE01C6"/>
    <w:rsid w:val="00FE05D8"/>
    <w:rsid w:val="00FE07EB"/>
    <w:rsid w:val="00FE0AE5"/>
    <w:rsid w:val="00FE0BA3"/>
    <w:rsid w:val="00FE11B6"/>
    <w:rsid w:val="00FE1825"/>
    <w:rsid w:val="00FE193B"/>
    <w:rsid w:val="00FE334B"/>
    <w:rsid w:val="00FE378A"/>
    <w:rsid w:val="00FE3EF1"/>
    <w:rsid w:val="00FE590D"/>
    <w:rsid w:val="00FE5F08"/>
    <w:rsid w:val="00FE6684"/>
    <w:rsid w:val="00FE68C5"/>
    <w:rsid w:val="00FE7042"/>
    <w:rsid w:val="00FE7D82"/>
    <w:rsid w:val="00FE7F2B"/>
    <w:rsid w:val="00FF0765"/>
    <w:rsid w:val="00FF0E6B"/>
    <w:rsid w:val="00FF1189"/>
    <w:rsid w:val="00FF2403"/>
    <w:rsid w:val="00FF28FF"/>
    <w:rsid w:val="00FF2A8F"/>
    <w:rsid w:val="00FF4825"/>
    <w:rsid w:val="00FF4CCA"/>
    <w:rsid w:val="00FF5193"/>
    <w:rsid w:val="00FF53CA"/>
    <w:rsid w:val="00FF5A99"/>
    <w:rsid w:val="00FF5CE9"/>
    <w:rsid w:val="00FF600A"/>
    <w:rsid w:val="00FF64E6"/>
    <w:rsid w:val="00FF6550"/>
    <w:rsid w:val="00FF6E0F"/>
    <w:rsid w:val="00FF7280"/>
    <w:rsid w:val="00FF7929"/>
    <w:rsid w:val="00FF7ABE"/>
    <w:rsid w:val="00FF7D04"/>
    <w:rsid w:val="00FF7E41"/>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F5007"/>
  <w15:docId w15:val="{EDE9810D-E0B9-4CB9-B8F9-2D39B3C6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iPriority="0"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94A64"/>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1"/>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aliases w:val="Table Grid No Line"/>
    <w:basedOn w:val="TableauNormal"/>
    <w:uiPriority w:val="59"/>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E40264"/>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511D2D"/>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2"/>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spacing w:after="0" w:line="240" w:lineRule="auto"/>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nhideWhenUsed/>
    <w:rsid w:val="0037707B"/>
    <w:pPr>
      <w:spacing w:line="240" w:lineRule="auto"/>
    </w:pPr>
    <w:rPr>
      <w:sz w:val="20"/>
      <w:szCs w:val="20"/>
    </w:rPr>
  </w:style>
  <w:style w:type="character" w:customStyle="1" w:styleId="CommentaireCar">
    <w:name w:val="Commentaire Car"/>
    <w:basedOn w:val="Policepardfaut"/>
    <w:link w:val="Commentaire"/>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rsid w:val="00AC31D2"/>
    <w:rPr>
      <w:sz w:val="16"/>
      <w:szCs w:val="16"/>
    </w:rPr>
  </w:style>
  <w:style w:type="character" w:customStyle="1" w:styleId="Mention1">
    <w:name w:val="Mention1"/>
    <w:aliases w:val="Texte d'aide"/>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3"/>
      </w:numPr>
      <w:contextualSpacing/>
    </w:pPr>
  </w:style>
  <w:style w:type="paragraph" w:styleId="Listenumros2">
    <w:name w:val="List Number 2"/>
    <w:basedOn w:val="Normal"/>
    <w:semiHidden/>
    <w:unhideWhenUsed/>
    <w:rsid w:val="001E5B5F"/>
    <w:pPr>
      <w:numPr>
        <w:numId w:val="4"/>
      </w:numPr>
      <w:contextualSpacing/>
    </w:pPr>
  </w:style>
  <w:style w:type="paragraph" w:styleId="Listenumros3">
    <w:name w:val="List Number 3"/>
    <w:basedOn w:val="Normal"/>
    <w:semiHidden/>
    <w:unhideWhenUsed/>
    <w:rsid w:val="001E5B5F"/>
    <w:pPr>
      <w:numPr>
        <w:numId w:val="5"/>
      </w:numPr>
      <w:contextualSpacing/>
    </w:pPr>
  </w:style>
  <w:style w:type="paragraph" w:styleId="Listenumros4">
    <w:name w:val="List Number 4"/>
    <w:basedOn w:val="Normal"/>
    <w:semiHidden/>
    <w:unhideWhenUsed/>
    <w:rsid w:val="001E5B5F"/>
    <w:pPr>
      <w:numPr>
        <w:numId w:val="6"/>
      </w:numPr>
      <w:contextualSpacing/>
    </w:pPr>
  </w:style>
  <w:style w:type="paragraph" w:styleId="Listenumros5">
    <w:name w:val="List Number 5"/>
    <w:basedOn w:val="Normal"/>
    <w:semiHidden/>
    <w:unhideWhenUsed/>
    <w:rsid w:val="001E5B5F"/>
    <w:pPr>
      <w:numPr>
        <w:numId w:val="7"/>
      </w:numPr>
      <w:contextualSpacing/>
    </w:pPr>
  </w:style>
  <w:style w:type="paragraph" w:styleId="Listepuces3">
    <w:name w:val="List Bullet 3"/>
    <w:basedOn w:val="Normal"/>
    <w:semiHidden/>
    <w:unhideWhenUsed/>
    <w:rsid w:val="001E5B5F"/>
    <w:pPr>
      <w:numPr>
        <w:numId w:val="8"/>
      </w:numPr>
      <w:contextualSpacing/>
    </w:pPr>
  </w:style>
  <w:style w:type="paragraph" w:styleId="Listepuces4">
    <w:name w:val="List Bullet 4"/>
    <w:basedOn w:val="Normal"/>
    <w:semiHidden/>
    <w:unhideWhenUsed/>
    <w:rsid w:val="001E5B5F"/>
    <w:pPr>
      <w:numPr>
        <w:numId w:val="9"/>
      </w:numPr>
      <w:contextualSpacing/>
    </w:pPr>
  </w:style>
  <w:style w:type="paragraph" w:styleId="Listepuces5">
    <w:name w:val="List Bullet 5"/>
    <w:basedOn w:val="Normal"/>
    <w:semiHidden/>
    <w:unhideWhenUsed/>
    <w:rsid w:val="001E5B5F"/>
    <w:pPr>
      <w:numPr>
        <w:numId w:val="10"/>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CommentaireCar2">
    <w:name w:val="Commentaire Car2"/>
    <w:basedOn w:val="Policepardfaut"/>
    <w:uiPriority w:val="99"/>
    <w:rsid w:val="000744D7"/>
    <w:rPr>
      <w:rFonts w:eastAsia="Times New Roman"/>
      <w:lang w:val="fr-FR" w:eastAsia="en-US"/>
    </w:rPr>
  </w:style>
  <w:style w:type="paragraph" w:customStyle="1" w:styleId="ammcorpstexte">
    <w:name w:val="ammcorpstexte"/>
    <w:basedOn w:val="Normal"/>
    <w:rsid w:val="000744D7"/>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Default">
    <w:name w:val="Default"/>
    <w:rsid w:val="0097647C"/>
    <w:pPr>
      <w:autoSpaceDE w:val="0"/>
      <w:autoSpaceDN w:val="0"/>
      <w:adjustRightInd w:val="0"/>
      <w:spacing w:after="0" w:line="240" w:lineRule="auto"/>
    </w:pPr>
    <w:rPr>
      <w:rFonts w:ascii="Arial" w:hAnsi="Arial" w:cs="Arial"/>
      <w:color w:val="000000"/>
      <w:sz w:val="24"/>
      <w:szCs w:val="24"/>
    </w:rPr>
  </w:style>
  <w:style w:type="table" w:customStyle="1" w:styleId="Fondgris2">
    <w:name w:val="Fond gris2"/>
    <w:basedOn w:val="TableauNormal"/>
    <w:next w:val="Grilledetableauclaire"/>
    <w:uiPriority w:val="40"/>
    <w:rsid w:val="008D0144"/>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2">
    <w:name w:val="Mention2"/>
    <w:uiPriority w:val="99"/>
    <w:unhideWhenUsed/>
    <w:rsid w:val="00742A81"/>
    <w:rPr>
      <w:rFonts w:ascii="Arial Nova Cond" w:hAnsi="Arial Nova Cond"/>
      <w:color w:val="595959" w:themeColor="text1" w:themeTint="A6"/>
      <w:sz w:val="22"/>
      <w:shd w:val="clear" w:color="auto" w:fill="F2F2F2" w:themeFill="background1" w:themeFillShade="F2"/>
    </w:rPr>
  </w:style>
  <w:style w:type="character" w:customStyle="1" w:styleId="cf01">
    <w:name w:val="cf01"/>
    <w:rsid w:val="00512679"/>
    <w:rPr>
      <w:rFonts w:ascii="Segoe UI" w:hAnsi="Segoe UI" w:cs="Segoe UI" w:hint="default"/>
      <w:sz w:val="18"/>
      <w:szCs w:val="18"/>
    </w:rPr>
  </w:style>
  <w:style w:type="paragraph" w:customStyle="1" w:styleId="TableParagraph">
    <w:name w:val="Table Paragraph"/>
    <w:basedOn w:val="Normal"/>
    <w:uiPriority w:val="1"/>
    <w:qFormat/>
    <w:rsid w:val="00512679"/>
    <w:pPr>
      <w:widowControl w:val="0"/>
      <w:autoSpaceDE w:val="0"/>
      <w:autoSpaceDN w:val="0"/>
      <w:spacing w:before="0" w:after="0" w:line="210" w:lineRule="exact"/>
      <w:ind w:left="107"/>
      <w:jc w:val="left"/>
    </w:pPr>
    <w:rPr>
      <w:rFonts w:ascii="Arial MT" w:eastAsia="Arial MT" w:hAnsi="Arial MT" w:cs="Arial MT"/>
      <w:color w:val="auto"/>
      <w:lang w:eastAsia="en-US"/>
    </w:rPr>
  </w:style>
  <w:style w:type="character" w:styleId="Mentionnonrsolue">
    <w:name w:val="Unresolved Mention"/>
    <w:basedOn w:val="Policepardfaut"/>
    <w:uiPriority w:val="99"/>
    <w:semiHidden/>
    <w:unhideWhenUsed/>
    <w:rsid w:val="003F2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52430044">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447050375">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37561436">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79597897">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088829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6454292">
      <w:bodyDiv w:val="1"/>
      <w:marLeft w:val="0"/>
      <w:marRight w:val="0"/>
      <w:marTop w:val="0"/>
      <w:marBottom w:val="0"/>
      <w:divBdr>
        <w:top w:val="none" w:sz="0" w:space="0" w:color="auto"/>
        <w:left w:val="none" w:sz="0" w:space="0" w:color="auto"/>
        <w:bottom w:val="none" w:sz="0" w:space="0" w:color="auto"/>
        <w:right w:val="none" w:sz="0" w:space="0" w:color="auto"/>
      </w:divBdr>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89024290">
      <w:bodyDiv w:val="1"/>
      <w:marLeft w:val="0"/>
      <w:marRight w:val="0"/>
      <w:marTop w:val="0"/>
      <w:marBottom w:val="0"/>
      <w:divBdr>
        <w:top w:val="none" w:sz="0" w:space="0" w:color="auto"/>
        <w:left w:val="none" w:sz="0" w:space="0" w:color="auto"/>
        <w:bottom w:val="none" w:sz="0" w:space="0" w:color="auto"/>
        <w:right w:val="none" w:sz="0" w:space="0" w:color="auto"/>
      </w:divBdr>
      <w:divsChild>
        <w:div w:id="173736342">
          <w:marLeft w:val="0"/>
          <w:marRight w:val="0"/>
          <w:marTop w:val="0"/>
          <w:marBottom w:val="0"/>
          <w:divBdr>
            <w:top w:val="none" w:sz="0" w:space="0" w:color="auto"/>
            <w:left w:val="none" w:sz="0" w:space="0" w:color="auto"/>
            <w:bottom w:val="none" w:sz="0" w:space="0" w:color="auto"/>
            <w:right w:val="none" w:sz="0" w:space="0" w:color="auto"/>
          </w:divBdr>
        </w:div>
        <w:div w:id="1458403333">
          <w:marLeft w:val="0"/>
          <w:marRight w:val="0"/>
          <w:marTop w:val="0"/>
          <w:marBottom w:val="0"/>
          <w:divBdr>
            <w:top w:val="none" w:sz="0" w:space="0" w:color="auto"/>
            <w:left w:val="none" w:sz="0" w:space="0" w:color="auto"/>
            <w:bottom w:val="none" w:sz="0" w:space="0" w:color="auto"/>
            <w:right w:val="none" w:sz="0" w:space="0" w:color="auto"/>
          </w:divBdr>
        </w:div>
      </w:divsChild>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203780732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po@orphelia-pharma.eu" TargetMode="External"/><Relationship Id="rId18" Type="http://schemas.openxmlformats.org/officeDocument/2006/relationships/hyperlink" Target="https://www.has-sante.fr/jcms/r_1500918/fr/acces-precoce-a-un-medicament" TargetMode="External"/><Relationship Id="rId26" Type="http://schemas.openxmlformats.org/officeDocument/2006/relationships/footer" Target="footer2.xml"/><Relationship Id="rId39" Type="http://schemas.openxmlformats.org/officeDocument/2006/relationships/hyperlink" Target="http://www.signalement-sante.gouv.fr" TargetMode="External"/><Relationship Id="rId21" Type="http://schemas.openxmlformats.org/officeDocument/2006/relationships/image" Target="media/image2.jpg"/><Relationship Id="rId34" Type="http://schemas.openxmlformats.org/officeDocument/2006/relationships/hyperlink" Target="http://www.signalement-sante.gouv.fr" TargetMode="External"/><Relationship Id="rId42" Type="http://schemas.openxmlformats.org/officeDocument/2006/relationships/hyperlink" Target="https://www.has-sante.fr/jcms/r_1500918/fr/acces-precoce-a-un-medicament" TargetMode="External"/><Relationship Id="rId47" Type="http://schemas.openxmlformats.org/officeDocument/2006/relationships/hyperlink" Target="https://www.letoiledemartin.org" TargetMode="External"/><Relationship Id="rId50" Type="http://schemas.openxmlformats.org/officeDocument/2006/relationships/hyperlink" Target="https://eur-lex.europa.eu/legal-content/FR/TXT/PDF/?uri=CELEX:32016R0679&amp;from=FR" TargetMode="Externa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s://clinicaltrials.gov/" TargetMode="External"/><Relationship Id="rId32" Type="http://schemas.openxmlformats.org/officeDocument/2006/relationships/hyperlink" Target="mailto:orphelia@vigipharm.fr" TargetMode="External"/><Relationship Id="rId37" Type="http://schemas.openxmlformats.org/officeDocument/2006/relationships/hyperlink" Target="https://ansm.sante.fr" TargetMode="External"/><Relationship Id="rId40" Type="http://schemas.openxmlformats.org/officeDocument/2006/relationships/hyperlink" Target="https://www.has-sante.fr/jcms/p_3274137/fr/acces-precoce-des-medicaments-accompagnement-des-laboratoires-guide" TargetMode="External"/><Relationship Id="rId45" Type="http://schemas.openxmlformats.org/officeDocument/2006/relationships/hyperlink" Target="http://www.unapecle.net/" TargetMode="External"/><Relationship Id="rId53" Type="http://schemas.openxmlformats.org/officeDocument/2006/relationships/hyperlink" Target="http://www.signalement-sante.gouv.fr"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www.has-sante.fr/jcms/p_3281266/fr/avis-et-decisions-sur-les-medicam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s-sante.fr/jcms/p_3281266/fr/avis-et-decisions-sur-les-medicaments" TargetMode="External"/><Relationship Id="rId22" Type="http://schemas.openxmlformats.org/officeDocument/2006/relationships/hyperlink" Target="http://www.aap-kimozo.eu" TargetMode="External"/><Relationship Id="rId27" Type="http://schemas.openxmlformats.org/officeDocument/2006/relationships/hyperlink" Target="mailto:xxx@domaine.com" TargetMode="External"/><Relationship Id="rId30" Type="http://schemas.openxmlformats.org/officeDocument/2006/relationships/hyperlink" Target="mailto:orphelia@vigipharm.fr" TargetMode="External"/><Relationship Id="rId35" Type="http://schemas.openxmlformats.org/officeDocument/2006/relationships/image" Target="media/image3.jpg"/><Relationship Id="rId43" Type="http://schemas.openxmlformats.org/officeDocument/2006/relationships/hyperlink" Target="https://www.has-sante.fr/jcms/p_3274374/fr/traitement-par-un-medicament-en-acces-precoce-ce-qu-il-faut-savoir" TargetMode="External"/><Relationship Id="rId48" Type="http://schemas.openxmlformats.org/officeDocument/2006/relationships/header" Target="header2.xml"/><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legifrance.gouv.fr/codes/article_lc/LEGIARTI000041721215/" TargetMode="External"/><Relationship Id="rId3" Type="http://schemas.openxmlformats.org/officeDocument/2006/relationships/customXml" Target="../customXml/item3.xml"/><Relationship Id="rId12" Type="http://schemas.openxmlformats.org/officeDocument/2006/relationships/hyperlink" Target="mailto:aap-kimozo@orphelia-pharma.eu" TargetMode="External"/><Relationship Id="rId17" Type="http://schemas.openxmlformats.org/officeDocument/2006/relationships/image" Target="media/image1.jpg"/><Relationship Id="rId25" Type="http://schemas.openxmlformats.org/officeDocument/2006/relationships/header" Target="header1.xml"/><Relationship Id="rId33" Type="http://schemas.openxmlformats.org/officeDocument/2006/relationships/hyperlink" Target="mailto:orphelia@vigipharm.fr" TargetMode="External"/><Relationship Id="rId38" Type="http://schemas.openxmlformats.org/officeDocument/2006/relationships/hyperlink" Target="https://signalement.social-sante.gouv.fr/psig_ihm_utilisateurs/index.html" TargetMode="External"/><Relationship Id="rId46" Type="http://schemas.openxmlformats.org/officeDocument/2006/relationships/hyperlink" Target="https://imagineformargo.org" TargetMode="External"/><Relationship Id="rId59" Type="http://schemas.openxmlformats.org/officeDocument/2006/relationships/glossaryDocument" Target="glossary/document.xml"/><Relationship Id="rId20" Type="http://schemas.openxmlformats.org/officeDocument/2006/relationships/hyperlink" Target="https://ansm.sante.fr/documents/reference/atu-de-cohorte-en-cours" TargetMode="External"/><Relationship Id="rId41" Type="http://schemas.openxmlformats.org/officeDocument/2006/relationships/hyperlink" Target="https://ansm.sante.fr/documents/reference/atu-de-cohorte-en-cours" TargetMode="External"/><Relationship Id="rId54" Type="http://schemas.openxmlformats.org/officeDocument/2006/relationships/hyperlink" Target="http://www.signalement-sante.gouv.f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nsm.sante.fr/documents/reference/atu-de-cohorte-en-cours" TargetMode="External"/><Relationship Id="rId23" Type="http://schemas.openxmlformats.org/officeDocument/2006/relationships/hyperlink" Target="https://www.clinicaltrialsregister.eu/" TargetMode="External"/><Relationship Id="rId28" Type="http://schemas.openxmlformats.org/officeDocument/2006/relationships/hyperlink" Target="mailto:xxx@domaine.com" TargetMode="External"/><Relationship Id="rId36" Type="http://schemas.openxmlformats.org/officeDocument/2006/relationships/hyperlink" Target="https://ansm.sante.fr" TargetMode="External"/><Relationship Id="rId49" Type="http://schemas.openxmlformats.org/officeDocument/2006/relationships/hyperlink" Target="https://www.health-data-hub.fr/projets" TargetMode="External"/><Relationship Id="rId5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yperlink" Target="https://maps.google.com/maps?z=16&amp;q=265%2Brue%2Bmaurice%2Bb%C3%89jart%2Bf%2B34080%2Bmontpellier%2B-%2Bfrance" TargetMode="External"/><Relationship Id="rId44" Type="http://schemas.openxmlformats.org/officeDocument/2006/relationships/hyperlink" Target="https://www.has-sante.fr/jcms/p_3274454/fr/acces-precoces-infographie-de-la-reforme" TargetMode="External"/><Relationship Id="rId52" Type="http://schemas.openxmlformats.org/officeDocument/2006/relationships/header" Target="header3.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17367C56ED4DAABF9E1A2A9929C60C"/>
        <w:category>
          <w:name w:val="Général"/>
          <w:gallery w:val="placeholder"/>
        </w:category>
        <w:types>
          <w:type w:val="bbPlcHdr"/>
        </w:types>
        <w:behaviors>
          <w:behavior w:val="content"/>
        </w:behaviors>
        <w:guid w:val="{779090C6-5207-4596-BF07-4277A1F699BC}"/>
      </w:docPartPr>
      <w:docPartBody>
        <w:p w:rsidR="00B5021A" w:rsidRDefault="006442A8" w:rsidP="00515DE7">
          <w:pPr>
            <w:pStyle w:val="312C7A005D4944298E257A7C6853B2C3"/>
          </w:pPr>
          <w:r>
            <w:t>Nom du médicament</w:t>
          </w:r>
        </w:p>
      </w:docPartBody>
    </w:docPart>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436B2A16EB3F4754BFBE76F283714C16"/>
        <w:category>
          <w:name w:val="Général"/>
          <w:gallery w:val="placeholder"/>
        </w:category>
        <w:types>
          <w:type w:val="bbPlcHdr"/>
        </w:types>
        <w:behaviors>
          <w:behavior w:val="content"/>
        </w:behaviors>
        <w:guid w:val="{2C611AE9-6AB8-4BC7-97BB-CD7FBD4431FC}"/>
      </w:docPartPr>
      <w:docPartBody>
        <w:p w:rsidR="00B5021A" w:rsidRDefault="000A509F" w:rsidP="000A509F">
          <w:pPr>
            <w:pStyle w:val="436B2A16EB3F4754BFBE76F283714C166"/>
          </w:pPr>
          <w:r w:rsidRPr="0093672E">
            <w:rPr>
              <w:rStyle w:val="Mention1"/>
            </w:rPr>
            <w:t>Renseigner adresse mail générique + tél </w:t>
          </w:r>
        </w:p>
      </w:docPartBody>
    </w:docPart>
    <w:docPart>
      <w:docPartPr>
        <w:name w:val="312C7A005D4944298E257A7C6853B2C3"/>
        <w:category>
          <w:name w:val="Général"/>
          <w:gallery w:val="placeholder"/>
        </w:category>
        <w:types>
          <w:type w:val="bbPlcHdr"/>
        </w:types>
        <w:behaviors>
          <w:behavior w:val="content"/>
        </w:behaviors>
        <w:guid w:val="{013AEFB6-1763-4A26-A558-F0864811F7F8}"/>
      </w:docPartPr>
      <w:docPartBody>
        <w:p w:rsidR="00B5021A" w:rsidRDefault="006442A8" w:rsidP="006442A8">
          <w:pPr>
            <w:pStyle w:val="436B2A16EB3F4754BFBE76F283714C16"/>
          </w:pPr>
          <w:r w:rsidRPr="00310504">
            <w:rPr>
              <w:rStyle w:val="Mention1"/>
            </w:rPr>
            <w:t>Renseigner adresse mail générique + tél </w:t>
          </w:r>
        </w:p>
      </w:docPartBody>
    </w:docPart>
    <w:docPart>
      <w:docPartPr>
        <w:name w:val="26577B7F2E4C4881AF57CA772061E182"/>
        <w:category>
          <w:name w:val="Général"/>
          <w:gallery w:val="placeholder"/>
        </w:category>
        <w:types>
          <w:type w:val="bbPlcHdr"/>
        </w:types>
        <w:behaviors>
          <w:behavior w:val="content"/>
        </w:behaviors>
        <w:guid w:val="{E3D61457-DDD9-431D-B3C9-87064C3F5C21}"/>
      </w:docPartPr>
      <w:docPartBody>
        <w:p w:rsidR="00B5021A" w:rsidRDefault="006442A8" w:rsidP="006442A8">
          <w:r w:rsidRPr="00390F30">
            <w:rPr>
              <w:bCs/>
            </w:rPr>
            <w:t>[Date]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F204B6" w:rsidP="00F204B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F204B6" w:rsidP="00F204B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F204B6" w:rsidP="00F204B6">
          <w:pPr>
            <w:pStyle w:val="DAC3E85A04BF40F98EDFBAC3A27EEBE82"/>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F204B6" w:rsidP="00F204B6">
          <w:pPr>
            <w:pStyle w:val="ECBAC56717434E4B9A83FA561E15D9752"/>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F204B6" w:rsidP="00F204B6">
          <w:pPr>
            <w:pStyle w:val="D61F39E6FD574BC6B329B336B4046D23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F204B6" w:rsidP="00F204B6">
          <w:pPr>
            <w:pStyle w:val="78F828928F3A401F8FF077C3964056FF2"/>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F204B6" w:rsidP="00F204B6">
          <w:pPr>
            <w:pStyle w:val="30751BDEE5D744DA852F8BBE418F83092"/>
          </w:pPr>
          <w:r w:rsidRPr="0093672E">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F204B6" w:rsidP="00F204B6">
          <w:pPr>
            <w:pStyle w:val="D2198DC24D5C4185A626BE4B259A587C2"/>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F204B6" w:rsidP="00F204B6">
          <w:pPr>
            <w:pStyle w:val="D062FB7CE6E64DC885DE195F68C1549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F204B6" w:rsidP="00F204B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F204B6" w:rsidP="00F204B6">
          <w:pPr>
            <w:pStyle w:val="F1BFF10338CD48EDB32283AE8DB5B8662"/>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F204B6" w:rsidP="00F204B6">
          <w:pPr>
            <w:pStyle w:val="0EF65EF13B414C1C8D011FFF67F6B7102"/>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F204B6" w:rsidP="00F204B6">
          <w:pPr>
            <w:pStyle w:val="E8A3A893B66540188E8E4A033A930B72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F204B6" w:rsidP="00F204B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F204B6" w:rsidP="00F204B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F204B6" w:rsidP="00F204B6">
          <w:pPr>
            <w:pStyle w:val="91D345707C2E4E419F44507E65F655562"/>
          </w:pPr>
          <w:r w:rsidRPr="00122180">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F204B6" w:rsidP="00F204B6">
          <w:pPr>
            <w:pStyle w:val="48A3BDCBC64747EEB770A477151B31EC2"/>
          </w:pPr>
          <w:r w:rsidRPr="00122180">
            <w:rPr>
              <w:rStyle w:val="Mention1"/>
              <w:lang w:val="de-DE"/>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F204B6" w:rsidP="00F204B6">
          <w:pPr>
            <w:pStyle w:val="C142AE49C4B941169E9A29FCFAD9E9492"/>
          </w:pPr>
          <w:r w:rsidRPr="00122180">
            <w:rPr>
              <w:rStyle w:val="Mention1"/>
              <w:lang w:val="de-DE"/>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F204B6" w:rsidP="00F204B6">
          <w:pPr>
            <w:pStyle w:val="8941CAA76BD145F28A77CFA6FE3903BE2"/>
          </w:pPr>
          <w:r w:rsidRPr="00122180">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F204B6" w:rsidP="00F204B6">
          <w:pPr>
            <w:pStyle w:val="B88F52ED7152451282C13E1F8BB0387E2"/>
          </w:pPr>
          <w:r w:rsidRPr="0093672E">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F204B6" w:rsidP="00F204B6">
          <w:pPr>
            <w:pStyle w:val="0E58A7EC80E04CD3B41153DAE67E657F2"/>
          </w:pPr>
          <w:r w:rsidRPr="00122180">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F204B6" w:rsidP="00F204B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F204B6" w:rsidP="00F204B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F204B6" w:rsidP="00F204B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F204B6" w:rsidP="00F204B6">
          <w:pPr>
            <w:pStyle w:val="CD9442AE4C8F447AA83A79B798BDA7D52"/>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F204B6" w:rsidP="00F204B6">
          <w:pPr>
            <w:pStyle w:val="96A9FD8BCFC049EBBC9969B4CB8C22042"/>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F204B6" w:rsidP="00F204B6">
          <w:pPr>
            <w:pStyle w:val="A57A3290F98C476CA5B7326D8C26A4C72"/>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F204B6" w:rsidP="00F204B6">
          <w:pPr>
            <w:pStyle w:val="874F12DC2F1D4EE4B602AAE0323B66612"/>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F204B6" w:rsidP="00F204B6">
          <w:pPr>
            <w:pStyle w:val="DAF89BD9BCE94437AA22B7DA22519BA7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F204B6" w:rsidP="00F204B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F204B6" w:rsidP="00F204B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F204B6" w:rsidP="00F204B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F204B6" w:rsidP="00F204B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F204B6" w:rsidP="00F204B6">
          <w:pPr>
            <w:pStyle w:val="6DF03BEB1C984119A8A989D2695ADA2A2"/>
          </w:pPr>
          <w:r w:rsidRPr="0093672E">
            <w:rPr>
              <w:rStyle w:val="Mention1"/>
            </w:rPr>
            <w:t>________________</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0A509F" w:rsidP="000A509F">
          <w:pPr>
            <w:pStyle w:val="8F164366568F4971BC766D57607419186"/>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0A509F" w:rsidP="000A509F">
          <w:pPr>
            <w:pStyle w:val="372EEC6C393E4209A5B9DCA8A64F479E5"/>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372EEC6C393E4209A5B9DCA8A64F479E"/>
        <w:category>
          <w:name w:val="Général"/>
          <w:gallery w:val="placeholder"/>
        </w:category>
        <w:types>
          <w:type w:val="bbPlcHdr"/>
        </w:types>
        <w:behaviors>
          <w:behavior w:val="content"/>
        </w:behaviors>
        <w:guid w:val="{D6145224-8967-4CC4-9965-D91D846A5642}"/>
      </w:docPartPr>
      <w:docPartBody>
        <w:p w:rsidR="00677B80" w:rsidRDefault="00F204B6" w:rsidP="00F204B6">
          <w:pPr>
            <w:pStyle w:val="372EEC6C393E4209A5B9DCA8A64F479E2"/>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0A509F" w:rsidP="000A509F">
          <w:pPr>
            <w:pStyle w:val="99B1763D2FA343BBA13AF6AE02606F426"/>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F204B6" w:rsidP="00F204B6">
          <w:pPr>
            <w:pStyle w:val="99B1763D2FA343BBA13AF6AE02606F422"/>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0A509F" w:rsidP="000A509F">
          <w:pPr>
            <w:pStyle w:val="30751BDEE5D744DA852F8BBE418F83095"/>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F204B6" w:rsidP="00F204B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F204B6" w:rsidP="00F204B6">
          <w:pPr>
            <w:pStyle w:val="AFAF28B0388B4C1C9C64B926EC5C898B2"/>
          </w:pPr>
          <w:r w:rsidRPr="0093672E">
            <w:rPr>
              <w:rStyle w:val="Mention1"/>
            </w:rPr>
            <w:t>| _ | _ |</w:t>
          </w:r>
        </w:p>
      </w:docPartBody>
    </w:docPart>
    <w:docPart>
      <w:docPartPr>
        <w:name w:val="F7302CBC93BF4AECA012980CF63198CF"/>
        <w:category>
          <w:name w:val="Général"/>
          <w:gallery w:val="placeholder"/>
        </w:category>
        <w:types>
          <w:type w:val="bbPlcHdr"/>
        </w:types>
        <w:behaviors>
          <w:behavior w:val="content"/>
        </w:behaviors>
        <w:guid w:val="{16CBD62F-67F0-478B-BE12-8682FF49B514}"/>
      </w:docPartPr>
      <w:docPartBody>
        <w:p w:rsidR="00677B80" w:rsidRDefault="00F204B6" w:rsidP="00F204B6">
          <w:pPr>
            <w:pStyle w:val="F7302CBC93BF4AECA012980CF63198CF2"/>
          </w:pPr>
          <w:r w:rsidRPr="0093672E">
            <w:rPr>
              <w:rStyle w:val="Mention1"/>
            </w:rPr>
            <w:t>| _ | _ | _ |</w:t>
          </w:r>
        </w:p>
      </w:docPartBody>
    </w:docPart>
    <w:docPart>
      <w:docPartPr>
        <w:name w:val="E3739E1EC24843DC9BB8871F90C744BA"/>
        <w:category>
          <w:name w:val="Général"/>
          <w:gallery w:val="placeholder"/>
        </w:category>
        <w:types>
          <w:type w:val="bbPlcHdr"/>
        </w:types>
        <w:behaviors>
          <w:behavior w:val="content"/>
        </w:behaviors>
        <w:guid w:val="{9E11BE26-5C96-45B3-AD2C-9873FF98FC1F}"/>
      </w:docPartPr>
      <w:docPartBody>
        <w:p w:rsidR="00677B80" w:rsidRDefault="00F204B6" w:rsidP="00F204B6">
          <w:pPr>
            <w:pStyle w:val="E3739E1EC24843DC9BB8871F90C744BA2"/>
          </w:pPr>
          <w:r w:rsidRPr="0093672E">
            <w:rPr>
              <w:rStyle w:val="Mention1"/>
            </w:rPr>
            <w:t>| _ | _ |</w:t>
          </w:r>
        </w:p>
      </w:docPartBody>
    </w:docPart>
    <w:docPart>
      <w:docPartPr>
        <w:name w:val="58AF316AF7D04411B9CCBB54CD2DCA68"/>
        <w:category>
          <w:name w:val="Général"/>
          <w:gallery w:val="placeholder"/>
        </w:category>
        <w:types>
          <w:type w:val="bbPlcHdr"/>
        </w:types>
        <w:behaviors>
          <w:behavior w:val="content"/>
        </w:behaviors>
        <w:guid w:val="{FD6C378C-30D4-46C4-B2B5-2EDC01367BBB}"/>
      </w:docPartPr>
      <w:docPartBody>
        <w:p w:rsidR="00677B80" w:rsidRDefault="000A509F" w:rsidP="000A509F">
          <w:pPr>
            <w:pStyle w:val="238E80FCFF5A4E168DDDA55075F0AA8A6"/>
          </w:pPr>
          <w:r w:rsidRPr="0093672E">
            <w:rPr>
              <w:rStyle w:val="Mention1"/>
            </w:rPr>
            <w:t>| _ |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F204B6" w:rsidP="00F204B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F204B6" w:rsidP="00F204B6">
          <w:pPr>
            <w:pStyle w:val="D7E224F372F748799D1BE577B63076283"/>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F204B6" w:rsidP="00F204B6">
          <w:pPr>
            <w:pStyle w:val="9241527551EE45D4B38B222DACB914742"/>
          </w:pPr>
          <w:r w:rsidRPr="0093672E">
            <w:rPr>
              <w:rStyle w:val="Mention1"/>
            </w:rPr>
            <w:t>________________</w:t>
          </w:r>
        </w:p>
      </w:docPartBody>
    </w:docPart>
    <w:docPart>
      <w:docPartPr>
        <w:name w:val="E959E87345B9452FAF485E1CA4F8043B"/>
        <w:category>
          <w:name w:val="Général"/>
          <w:gallery w:val="placeholder"/>
        </w:category>
        <w:types>
          <w:type w:val="bbPlcHdr"/>
        </w:types>
        <w:behaviors>
          <w:behavior w:val="content"/>
        </w:behaviors>
        <w:guid w:val="{25044B29-4DC1-494F-9EB1-D8065D04D589}"/>
      </w:docPartPr>
      <w:docPartBody>
        <w:p w:rsidR="00677B80" w:rsidRDefault="006442A8" w:rsidP="00515DE7">
          <w:pPr>
            <w:pStyle w:val="C10275B1F49640038F54AE706C9A8C582"/>
          </w:pPr>
          <w:r w:rsidRPr="00A14B2B">
            <w:t>Nom du médicament</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F204B6" w:rsidP="00F204B6">
          <w:pPr>
            <w:pStyle w:val="05A388A675CB4FD1A3A4D781721D7E9E2"/>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F204B6" w:rsidP="00F204B6">
          <w:pPr>
            <w:pStyle w:val="238E80FCFF5A4E168DDDA55075F0AA8A2"/>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F204B6" w:rsidP="00F204B6">
          <w:pPr>
            <w:pStyle w:val="7B3ED47EC79B43FC9001E0BDA592B4BF2"/>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0A509F" w:rsidP="000A509F">
          <w:pPr>
            <w:pStyle w:val="8E5AECC10F3D4299A0C10D6D610CBCE35"/>
          </w:pPr>
          <w:r w:rsidRPr="00C84C08">
            <w:rPr>
              <w:rFonts w:ascii="Arial Nova Cond" w:hAnsi="Arial Nova Cond"/>
              <w:b/>
              <w:color w:val="auto"/>
              <w:shd w:val="clear" w:color="auto" w:fill="F2F2F2" w:themeFill="background1" w:themeFillShade="F2"/>
            </w:rPr>
            <w:t>Indiquer le nom exact du laboratoire</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F204B6" w:rsidP="00F204B6">
          <w:pPr>
            <w:pStyle w:val="19F2960378A24F0680A559602B1B11122"/>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F204B6" w:rsidP="00F204B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F204B6" w:rsidP="00F204B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F204B6" w:rsidP="00F204B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F204B6" w:rsidP="00F204B6">
          <w:pPr>
            <w:pStyle w:val="EE9FEA0BDD53440FB56E8972DE8BDF3A2"/>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F204B6" w:rsidP="00F204B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F204B6" w:rsidP="00F204B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F204B6" w:rsidP="00F204B6">
          <w:pPr>
            <w:pStyle w:val="1659A0A26D6548BB8590226DA19386482"/>
          </w:pPr>
          <w:r w:rsidRPr="0093672E">
            <w:rPr>
              <w:rStyle w:val="Mention1"/>
            </w:rPr>
            <w:t>________________</w:t>
          </w:r>
        </w:p>
      </w:docPartBody>
    </w:docPart>
    <w:docPart>
      <w:docPartPr>
        <w:name w:val="AAF62F7A665D42B28A3AA378809EE408"/>
        <w:category>
          <w:name w:val="Général"/>
          <w:gallery w:val="placeholder"/>
        </w:category>
        <w:types>
          <w:type w:val="bbPlcHdr"/>
        </w:types>
        <w:behaviors>
          <w:behavior w:val="content"/>
        </w:behaviors>
        <w:guid w:val="{7E2E6DAA-3B91-4F0E-9CE1-BD2411231E57}"/>
      </w:docPartPr>
      <w:docPartBody>
        <w:p w:rsidR="00F72880" w:rsidRDefault="00F204B6" w:rsidP="00F204B6">
          <w:pPr>
            <w:pStyle w:val="AAF62F7A665D42B28A3AA378809EE40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F204B6" w:rsidP="00F204B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F204B6" w:rsidP="00F204B6">
          <w:pPr>
            <w:pStyle w:val="871E5F0A26EF4C00AC0FEF526E3FA7D52"/>
          </w:pPr>
          <w:r w:rsidRPr="0093672E">
            <w:rPr>
              <w:rStyle w:val="Mention1"/>
            </w:rPr>
            <w:t>_ _/_ _/_ _ _ _</w:t>
          </w:r>
        </w:p>
      </w:docPartBody>
    </w:docPart>
    <w:docPart>
      <w:docPartPr>
        <w:name w:val="A59445D26A4145EE8A48F9FAC6ABEABE"/>
        <w:category>
          <w:name w:val="Général"/>
          <w:gallery w:val="placeholder"/>
        </w:category>
        <w:types>
          <w:type w:val="bbPlcHdr"/>
        </w:types>
        <w:behaviors>
          <w:behavior w:val="content"/>
        </w:behaviors>
        <w:guid w:val="{C6FE6C64-2833-44C1-97C3-F0EA4A18FD0F}"/>
      </w:docPartPr>
      <w:docPartBody>
        <w:p w:rsidR="00A626EB" w:rsidRDefault="000A509F">
          <w:pPr>
            <w:pStyle w:val="A59445D26A4145EE8A48F9FAC6ABEABE"/>
          </w:pPr>
          <w:r w:rsidRPr="0093672E">
            <w:t>Choisissez un élément.</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0A509F">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0A509F">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0A509F">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0A509F">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F204B6" w:rsidP="00F204B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F204B6" w:rsidP="00F204B6">
          <w:pPr>
            <w:pStyle w:val="BDBE90F55B984548BE2F9839631A48E12"/>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F204B6" w:rsidP="00F204B6">
          <w:pPr>
            <w:pStyle w:val="D43659D07EF54642A1B86B68848CC7432"/>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F204B6" w:rsidP="00F204B6">
          <w:pPr>
            <w:pStyle w:val="1888E7983CC64005886F814DD2C62288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F204B6" w:rsidP="00F204B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F204B6" w:rsidP="00F204B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A509F" w:rsidP="000A509F">
          <w:pPr>
            <w:pStyle w:val="7B3ED47EC79B43FC9001E0BDA592B4BF6"/>
          </w:pPr>
          <w:r w:rsidRPr="0093672E">
            <w:rPr>
              <w:rStyle w:val="Mention1"/>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F204B6"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F204B6" w:rsidP="00F204B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F204B6" w:rsidP="00F204B6">
          <w:pPr>
            <w:pStyle w:val="2D16F74B4C934AB4B482AD17B4FF50202"/>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F204B6" w:rsidP="00F204B6">
          <w:pPr>
            <w:pStyle w:val="F4C69ED583084899B13332BA7ABAB7862"/>
          </w:pPr>
          <w:r w:rsidRPr="00FE334B">
            <w:rPr>
              <w:rStyle w:val="Mention1"/>
            </w:rPr>
            <w:t>_ _/_ _/_ _ _ _</w:t>
          </w:r>
        </w:p>
      </w:docPartBody>
    </w:docPart>
    <w:docPart>
      <w:docPartPr>
        <w:name w:val="34F3AC90ECEA4CE69EB36D60B7197F12"/>
        <w:category>
          <w:name w:val="Général"/>
          <w:gallery w:val="placeholder"/>
        </w:category>
        <w:types>
          <w:type w:val="bbPlcHdr"/>
        </w:types>
        <w:behaviors>
          <w:behavior w:val="content"/>
        </w:behaviors>
        <w:guid w:val="{B90894E3-21FE-4369-A21C-884F313680D1}"/>
      </w:docPartPr>
      <w:docPartBody>
        <w:p w:rsidR="004E612C" w:rsidRDefault="000A509F" w:rsidP="000A509F">
          <w:pPr>
            <w:pStyle w:val="6296A68CA6524211BAC639321C5EBCF75"/>
          </w:pPr>
          <w:r w:rsidRPr="00B12F8A">
            <w:rPr>
              <w:rStyle w:val="Mention1"/>
            </w:rPr>
            <w:t>Choisissez un élément.</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0A509F" w:rsidP="000A509F">
          <w:pPr>
            <w:pStyle w:val="D84CA082E7984FF6B4C8B74796EB845C5"/>
          </w:pPr>
          <w:r w:rsidRPr="00A62BF5">
            <w:rPr>
              <w:rStyle w:val="Mention1"/>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0A509F" w:rsidP="000A509F">
          <w:pPr>
            <w:pStyle w:val="5ADE8E6BC3A849888BA1D4D9456BB0485"/>
          </w:pPr>
          <w:r w:rsidRPr="00F40EE8">
            <w:rPr>
              <w:rStyle w:val="Mention1"/>
            </w:rPr>
            <w:t>Si la DCI n’est pas disponible, renseigner la dénomination provisoire du médicament</w:t>
          </w:r>
        </w:p>
      </w:docPartBody>
    </w:docPart>
    <w:docPart>
      <w:docPartPr>
        <w:name w:val="EF833C6948F9435B9032278ED8CAAE0F"/>
        <w:category>
          <w:name w:val="Général"/>
          <w:gallery w:val="placeholder"/>
        </w:category>
        <w:types>
          <w:type w:val="bbPlcHdr"/>
        </w:types>
        <w:behaviors>
          <w:behavior w:val="content"/>
        </w:behaviors>
        <w:guid w:val="{FD86604C-A79D-4E03-8144-B12EE336FB48}"/>
      </w:docPartPr>
      <w:docPartBody>
        <w:p w:rsidR="004E612C" w:rsidRDefault="000A509F" w:rsidP="000A509F">
          <w:pPr>
            <w:pStyle w:val="EF833C6948F9435B9032278ED8CAAE0F5"/>
          </w:pPr>
          <w:r w:rsidRPr="0031788C">
            <w:rPr>
              <w:rStyle w:val="Mention1"/>
            </w:rPr>
            <w:t>Indication simplifiée revendiquée</w:t>
          </w:r>
        </w:p>
      </w:docPartBody>
    </w:docPart>
    <w:docPart>
      <w:docPartPr>
        <w:name w:val="64744EC730D84D41BA8D5AE98194C28C"/>
        <w:category>
          <w:name w:val="Général"/>
          <w:gallery w:val="placeholder"/>
        </w:category>
        <w:types>
          <w:type w:val="bbPlcHdr"/>
        </w:types>
        <w:behaviors>
          <w:behavior w:val="content"/>
        </w:behaviors>
        <w:guid w:val="{A694AAAF-4608-41B2-8EC4-BE69BA821601}"/>
      </w:docPartPr>
      <w:docPartBody>
        <w:p w:rsidR="004E612C" w:rsidRDefault="000A509F" w:rsidP="000A509F">
          <w:pPr>
            <w:pStyle w:val="64744EC730D84D41BA8D5AE98194C28C5"/>
          </w:pPr>
          <w:r w:rsidRPr="00310504">
            <w:rPr>
              <w:rStyle w:val="Mention1"/>
            </w:rPr>
            <w:t>Renseigner adresse mail générique + tél </w:t>
          </w:r>
        </w:p>
      </w:docPartBody>
    </w:docPart>
    <w:docPart>
      <w:docPartPr>
        <w:name w:val="A459B39A83C64BA89412D586EC7511F1"/>
        <w:category>
          <w:name w:val="Général"/>
          <w:gallery w:val="placeholder"/>
        </w:category>
        <w:types>
          <w:type w:val="bbPlcHdr"/>
        </w:types>
        <w:behaviors>
          <w:behavior w:val="content"/>
        </w:behaviors>
        <w:guid w:val="{D1F5FE5E-07E5-4B0F-AD99-00BD9851C548}"/>
      </w:docPartPr>
      <w:docPartBody>
        <w:p w:rsidR="00696A65" w:rsidRDefault="00F204B6" w:rsidP="00F204B6">
          <w:pPr>
            <w:pStyle w:val="A459B39A83C64BA89412D586EC7511F12"/>
          </w:pPr>
          <w:r w:rsidRPr="0093672E">
            <w:rPr>
              <w:rStyle w:val="Mention1"/>
            </w:rPr>
            <w:t>_ _/_ _/_ _ _ _</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F204B6" w:rsidP="00F204B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089F4D508AB54E7F8316AB5411B98D76"/>
        <w:category>
          <w:name w:val="Général"/>
          <w:gallery w:val="placeholder"/>
        </w:category>
        <w:types>
          <w:type w:val="bbPlcHdr"/>
        </w:types>
        <w:behaviors>
          <w:behavior w:val="content"/>
        </w:behaviors>
        <w:guid w:val="{0FEE89EC-D9A7-487F-8CCD-79B0A4E5B801}"/>
      </w:docPartPr>
      <w:docPartBody>
        <w:p w:rsidR="00621FE7" w:rsidRDefault="000A509F" w:rsidP="000A509F">
          <w:pPr>
            <w:pStyle w:val="DED97C9018B34519B5AE7F02619DA4FB"/>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4E6BE00BA7634D66A4809B8A16D8330A"/>
        <w:category>
          <w:name w:val="Général"/>
          <w:gallery w:val="placeholder"/>
        </w:category>
        <w:types>
          <w:type w:val="bbPlcHdr"/>
        </w:types>
        <w:behaviors>
          <w:behavior w:val="content"/>
        </w:behaviors>
        <w:guid w:val="{C71D098F-8982-4A48-90C1-F85E5F4134A3}"/>
      </w:docPartPr>
      <w:docPartBody>
        <w:p w:rsidR="00621FE7" w:rsidRDefault="000A509F" w:rsidP="000A509F">
          <w:pPr>
            <w:pStyle w:val="FF9DCE2C5AC9417EBF2D3821B5A0F296"/>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AE06E6396334468898922B9B7840A1CB"/>
        <w:category>
          <w:name w:val="Général"/>
          <w:gallery w:val="placeholder"/>
        </w:category>
        <w:types>
          <w:type w:val="bbPlcHdr"/>
        </w:types>
        <w:behaviors>
          <w:behavior w:val="content"/>
        </w:behaviors>
        <w:guid w:val="{6BCFB0B3-05EB-46C0-92F8-BED99C626079}"/>
      </w:docPartPr>
      <w:docPartBody>
        <w:p w:rsidR="00621FE7" w:rsidRDefault="000A509F" w:rsidP="000A509F">
          <w:pPr>
            <w:pStyle w:val="26D9DF6D96D444AAB6A41E8838744B7E6"/>
          </w:pPr>
          <w:r w:rsidRPr="0093672E">
            <w:rPr>
              <w:rStyle w:val="Mention1"/>
            </w:rPr>
            <w:t>Indiquer le nom exact de votre laboratoire</w:t>
          </w:r>
        </w:p>
      </w:docPartBody>
    </w:docPart>
    <w:docPart>
      <w:docPartPr>
        <w:name w:val="26D9DF6D96D444AAB6A41E8838744B7E"/>
        <w:category>
          <w:name w:val="Général"/>
          <w:gallery w:val="placeholder"/>
        </w:category>
        <w:types>
          <w:type w:val="bbPlcHdr"/>
        </w:types>
        <w:behaviors>
          <w:behavior w:val="content"/>
        </w:behaviors>
        <w:guid w:val="{2BC23115-09E5-4EE6-9592-804A6112E196}"/>
      </w:docPartPr>
      <w:docPartBody>
        <w:p w:rsidR="00621FE7" w:rsidRDefault="000A509F" w:rsidP="000A509F">
          <w:pPr>
            <w:pStyle w:val="4E6BE00BA7634D66A4809B8A16D8330A5"/>
          </w:pPr>
          <w:r w:rsidRPr="00510973">
            <w:rPr>
              <w:rStyle w:val="Mention1"/>
            </w:rPr>
            <w:t>Indiquer le nom exact de votre laboratoire</w:t>
          </w:r>
        </w:p>
      </w:docPartBody>
    </w:docPart>
    <w:docPart>
      <w:docPartPr>
        <w:name w:val="D8E570A2164C40158797FDAC990BDE29"/>
        <w:category>
          <w:name w:val="Général"/>
          <w:gallery w:val="placeholder"/>
        </w:category>
        <w:types>
          <w:type w:val="bbPlcHdr"/>
        </w:types>
        <w:behaviors>
          <w:behavior w:val="content"/>
        </w:behaviors>
        <w:guid w:val="{0ABC8E35-A260-4149-B812-7852DB21419D}"/>
      </w:docPartPr>
      <w:docPartBody>
        <w:p w:rsidR="00621FE7" w:rsidRDefault="000A509F" w:rsidP="000A509F">
          <w:pPr>
            <w:pStyle w:val="71CDE27224AB4A868CC6EC2A5DCB9D076"/>
          </w:pPr>
          <w:r w:rsidRPr="0093672E">
            <w:rPr>
              <w:rStyle w:val="Mention1"/>
            </w:rPr>
            <w:t>Indiquer le nom exact de votre laboratoire</w:t>
          </w:r>
        </w:p>
      </w:docPartBody>
    </w:docPart>
    <w:docPart>
      <w:docPartPr>
        <w:name w:val="F105426E619A4B20B89E409C791E40DA"/>
        <w:category>
          <w:name w:val="Général"/>
          <w:gallery w:val="placeholder"/>
        </w:category>
        <w:types>
          <w:type w:val="bbPlcHdr"/>
        </w:types>
        <w:behaviors>
          <w:behavior w:val="content"/>
        </w:behaviors>
        <w:guid w:val="{7B493D67-4E18-4C38-8667-5573E4F30F23}"/>
      </w:docPartPr>
      <w:docPartBody>
        <w:p w:rsidR="00621FE7" w:rsidRDefault="006442A8">
          <w:r w:rsidRPr="000C4267">
            <w:rPr>
              <w:rStyle w:val="Mention1"/>
            </w:rPr>
            <w:t>Choisissez un élément</w:t>
          </w:r>
          <w:r w:rsidRPr="002436A5">
            <w:rPr>
              <w:rStyle w:val="Textedelespacerserv"/>
            </w:rPr>
            <w:t>.</w:t>
          </w:r>
        </w:p>
      </w:docPartBody>
    </w:docPart>
    <w:docPart>
      <w:docPartPr>
        <w:name w:val="7450727E32AA4327997EE3D4C4AFD5D3"/>
        <w:category>
          <w:name w:val="Général"/>
          <w:gallery w:val="placeholder"/>
        </w:category>
        <w:types>
          <w:type w:val="bbPlcHdr"/>
        </w:types>
        <w:behaviors>
          <w:behavior w:val="content"/>
        </w:behaviors>
        <w:guid w:val="{F28D71BD-F630-4CA1-8229-3740F6584639}"/>
      </w:docPartPr>
      <w:docPartBody>
        <w:p w:rsidR="002B654C" w:rsidRDefault="000A509F" w:rsidP="000A509F">
          <w:pPr>
            <w:pStyle w:val="ABB0C66491744B4893B99762B6DACCEE6"/>
          </w:pPr>
          <w:r w:rsidRPr="0093672E">
            <w:rPr>
              <w:rStyle w:val="Mention1"/>
            </w:rPr>
            <w:t>Indiquer le nom exact de votre laboratoire</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1"/>
            </w:rPr>
            <w:t>Phrase à sélectionner uniquement pour les accès précoce pré-AMM</w:t>
          </w:r>
          <w:r w:rsidRPr="0018726A">
            <w:rPr>
              <w:rStyle w:val="Mention1"/>
            </w:rPr>
            <w:t>.</w:t>
          </w:r>
        </w:p>
      </w:docPartBody>
    </w:docPart>
    <w:docPart>
      <w:docPartPr>
        <w:name w:val="71CDE27224AB4A868CC6EC2A5DCB9D07"/>
        <w:category>
          <w:name w:val="Général"/>
          <w:gallery w:val="placeholder"/>
        </w:category>
        <w:types>
          <w:type w:val="bbPlcHdr"/>
        </w:types>
        <w:behaviors>
          <w:behavior w:val="content"/>
        </w:behaviors>
        <w:guid w:val="{2C9C8CFE-F40C-4A5D-B593-719246DBDE2C}"/>
      </w:docPartPr>
      <w:docPartBody>
        <w:p w:rsidR="002B654C" w:rsidRDefault="000A509F" w:rsidP="000A509F">
          <w:r w:rsidRPr="00C46989">
            <w:rPr>
              <w:rStyle w:val="Mention1"/>
            </w:rPr>
            <w:t>[à préciser]</w:t>
          </w:r>
        </w:p>
      </w:docPartBody>
    </w:docPart>
    <w:docPart>
      <w:docPartPr>
        <w:name w:val="94E1D31963EF4A67944250686A44A692"/>
        <w:category>
          <w:name w:val="Général"/>
          <w:gallery w:val="placeholder"/>
        </w:category>
        <w:types>
          <w:type w:val="bbPlcHdr"/>
        </w:types>
        <w:behaviors>
          <w:behavior w:val="content"/>
        </w:behaviors>
        <w:guid w:val="{402349E2-50D1-4C89-B22F-756E273E71AA}"/>
      </w:docPartPr>
      <w:docPartBody>
        <w:p w:rsidR="002B654C" w:rsidRDefault="009F2C6E">
          <w:pPr>
            <w:pStyle w:val="94E1D31963EF4A67944250686A44A692"/>
          </w:pPr>
          <w:r w:rsidRPr="00435915">
            <w:rPr>
              <w:rStyle w:val="Mention1"/>
            </w:rPr>
            <w:t>Choisissez un élément.</w:t>
          </w:r>
        </w:p>
      </w:docPartBody>
    </w:docPart>
    <w:docPart>
      <w:docPartPr>
        <w:name w:val="1266E98A45424E999C6688CD519D1DAA"/>
        <w:category>
          <w:name w:val="Général"/>
          <w:gallery w:val="placeholder"/>
        </w:category>
        <w:types>
          <w:type w:val="bbPlcHdr"/>
        </w:types>
        <w:behaviors>
          <w:behavior w:val="content"/>
        </w:behaviors>
        <w:guid w:val="{2A9C9C47-0719-4CAE-A20D-7DDAE3924672}"/>
      </w:docPartPr>
      <w:docPartBody>
        <w:p w:rsidR="00DB6727" w:rsidRDefault="000A509F" w:rsidP="000A509F">
          <w:pPr>
            <w:pStyle w:val="1266E98A45424E999C6688CD519D1DAA"/>
          </w:pPr>
          <w:r w:rsidRPr="001D2966">
            <w:rPr>
              <w:rStyle w:val="Textedelespacerserv"/>
            </w:rPr>
            <w:t>Cliquez ou appuyez ici pour entrer une date.</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DB6727" w:rsidRDefault="000A509F" w:rsidP="000A509F">
          <w:pPr>
            <w:pStyle w:val="0FD776AAB661416786BE3C0ADD9CC0D1"/>
          </w:pPr>
          <w:r w:rsidRPr="001D2966">
            <w:rPr>
              <w:rStyle w:val="Textedelespacerserv"/>
            </w:rPr>
            <w:t>Cliquez ou appuyez ici pour entrer une date.</w:t>
          </w:r>
        </w:p>
      </w:docPartBody>
    </w:docPart>
    <w:docPart>
      <w:docPartPr>
        <w:name w:val="DED97C9018B34519B5AE7F02619DA4FB"/>
        <w:category>
          <w:name w:val="Général"/>
          <w:gallery w:val="placeholder"/>
        </w:category>
        <w:types>
          <w:type w:val="bbPlcHdr"/>
        </w:types>
        <w:behaviors>
          <w:behavior w:val="content"/>
        </w:behaviors>
        <w:guid w:val="{8CD2E32A-C77A-4D95-A9E5-A013B842FEB0}"/>
      </w:docPartPr>
      <w:docPartBody>
        <w:p w:rsidR="00C847EB" w:rsidRDefault="00F204B6" w:rsidP="00F204B6">
          <w:pPr>
            <w:pStyle w:val="DED97C9018B34519B5AE7F02619DA4FB3"/>
          </w:pPr>
          <w:r w:rsidRPr="00293A58">
            <w:rPr>
              <w:sz w:val="20"/>
              <w:szCs w:val="20"/>
            </w:rPr>
            <w:t>| _ | _ | _ |</w:t>
          </w:r>
        </w:p>
      </w:docPartBody>
    </w:docPart>
    <w:docPart>
      <w:docPartPr>
        <w:name w:val="FF9DCE2C5AC9417EBF2D3821B5A0F296"/>
        <w:category>
          <w:name w:val="Général"/>
          <w:gallery w:val="placeholder"/>
        </w:category>
        <w:types>
          <w:type w:val="bbPlcHdr"/>
        </w:types>
        <w:behaviors>
          <w:behavior w:val="content"/>
        </w:behaviors>
        <w:guid w:val="{3D8331E9-C7A3-4A82-9683-373C49275A00}"/>
      </w:docPartPr>
      <w:docPartBody>
        <w:p w:rsidR="00290298" w:rsidRDefault="00F204B6" w:rsidP="00F204B6">
          <w:pPr>
            <w:pStyle w:val="FF9DCE2C5AC9417EBF2D3821B5A0F2963"/>
          </w:pPr>
          <w:r w:rsidRPr="00293A58">
            <w:rPr>
              <w:sz w:val="20"/>
              <w:szCs w:val="20"/>
            </w:rPr>
            <w:t>| _ | _ | _ |</w:t>
          </w:r>
        </w:p>
      </w:docPartBody>
    </w:docPart>
    <w:docPart>
      <w:docPartPr>
        <w:name w:val="BBC07AC15C554C10BAA292A1EBDEA495"/>
        <w:category>
          <w:name w:val="Général"/>
          <w:gallery w:val="placeholder"/>
        </w:category>
        <w:types>
          <w:type w:val="bbPlcHdr"/>
        </w:types>
        <w:behaviors>
          <w:behavior w:val="content"/>
        </w:behaviors>
        <w:guid w:val="{019B2E64-61BB-4FA6-8540-E69A63D994F0}"/>
      </w:docPartPr>
      <w:docPartBody>
        <w:p w:rsidR="00275768" w:rsidRDefault="00083770" w:rsidP="00083770">
          <w:pPr>
            <w:pStyle w:val="BBC07AC15C554C10BAA292A1EBDEA495"/>
          </w:pPr>
          <w:r w:rsidRPr="0093672E">
            <w:rPr>
              <w:rStyle w:val="Mention1"/>
            </w:rPr>
            <w:t>| _ | _ | _ |</w:t>
          </w:r>
        </w:p>
      </w:docPartBody>
    </w:docPart>
    <w:docPart>
      <w:docPartPr>
        <w:name w:val="4194C135FE9C44F8BB64F02D1BB85EB4"/>
        <w:category>
          <w:name w:val="Général"/>
          <w:gallery w:val="placeholder"/>
        </w:category>
        <w:types>
          <w:type w:val="bbPlcHdr"/>
        </w:types>
        <w:behaviors>
          <w:behavior w:val="content"/>
        </w:behaviors>
        <w:guid w:val="{6A852736-94B4-4CEF-923A-382860A1E0DC}"/>
      </w:docPartPr>
      <w:docPartBody>
        <w:p w:rsidR="00275768" w:rsidRDefault="00083770" w:rsidP="00083770">
          <w:pPr>
            <w:pStyle w:val="4194C135FE9C44F8BB64F02D1BB85EB4"/>
          </w:pPr>
          <w:r w:rsidRPr="0093672E">
            <w:rPr>
              <w:rStyle w:val="Mention1"/>
            </w:rPr>
            <w:t>| _ | _ | _ |</w:t>
          </w:r>
        </w:p>
      </w:docPartBody>
    </w:docPart>
    <w:docPart>
      <w:docPartPr>
        <w:name w:val="A100328A746244228CBA7DE65B610706"/>
        <w:category>
          <w:name w:val="Général"/>
          <w:gallery w:val="placeholder"/>
        </w:category>
        <w:types>
          <w:type w:val="bbPlcHdr"/>
        </w:types>
        <w:behaviors>
          <w:behavior w:val="content"/>
        </w:behaviors>
        <w:guid w:val="{D829F768-3FB3-476A-9AE3-E86E7CB9C363}"/>
      </w:docPartPr>
      <w:docPartBody>
        <w:p w:rsidR="00DB61B6" w:rsidRDefault="00F204B6" w:rsidP="00F204B6">
          <w:pPr>
            <w:pStyle w:val="A100328A746244228CBA7DE65B6107063"/>
          </w:pPr>
          <w:r w:rsidRPr="00FE334B">
            <w:rPr>
              <w:rStyle w:val="Mention1"/>
            </w:rPr>
            <w:t>_ _/_ _/_ _ _ _</w:t>
          </w:r>
        </w:p>
      </w:docPartBody>
    </w:docPart>
    <w:docPart>
      <w:docPartPr>
        <w:name w:val="91543A19C0764C688AF98795929B775F"/>
        <w:category>
          <w:name w:val="Général"/>
          <w:gallery w:val="placeholder"/>
        </w:category>
        <w:types>
          <w:type w:val="bbPlcHdr"/>
        </w:types>
        <w:behaviors>
          <w:behavior w:val="content"/>
        </w:behaviors>
        <w:guid w:val="{C7A03A53-BEF5-4D81-8E7E-B2B7378C6DDF}"/>
      </w:docPartPr>
      <w:docPartBody>
        <w:p w:rsidR="00DB61B6" w:rsidRDefault="00F204B6" w:rsidP="00F204B6">
          <w:pPr>
            <w:pStyle w:val="91543A19C0764C688AF98795929B775F3"/>
          </w:pPr>
          <w:r w:rsidRPr="00FE334B">
            <w:rPr>
              <w:rStyle w:val="Mention1"/>
            </w:rPr>
            <w:t>_ _/_ _/_ _ _ _</w:t>
          </w:r>
        </w:p>
      </w:docPartBody>
    </w:docPart>
    <w:docPart>
      <w:docPartPr>
        <w:name w:val="3E31E6E2FEA844F8BEE399564AD2162F"/>
        <w:category>
          <w:name w:val="Général"/>
          <w:gallery w:val="placeholder"/>
        </w:category>
        <w:types>
          <w:type w:val="bbPlcHdr"/>
        </w:types>
        <w:behaviors>
          <w:behavior w:val="content"/>
        </w:behaviors>
        <w:guid w:val="{B52F5F2C-BDFD-466C-AF26-29C4595CF41D}"/>
      </w:docPartPr>
      <w:docPartBody>
        <w:p w:rsidR="00DB61B6" w:rsidRDefault="00F204B6" w:rsidP="00F204B6">
          <w:pPr>
            <w:pStyle w:val="3E31E6E2FEA844F8BEE399564AD2162F3"/>
          </w:pPr>
          <w:r w:rsidRPr="0093672E">
            <w:rPr>
              <w:rStyle w:val="Mention1"/>
            </w:rPr>
            <w:t>________________</w:t>
          </w:r>
        </w:p>
      </w:docPartBody>
    </w:docPart>
    <w:docPart>
      <w:docPartPr>
        <w:name w:val="9F20A694053642D3887EF336C8E20B5C"/>
        <w:category>
          <w:name w:val="Général"/>
          <w:gallery w:val="placeholder"/>
        </w:category>
        <w:types>
          <w:type w:val="bbPlcHdr"/>
        </w:types>
        <w:behaviors>
          <w:behavior w:val="content"/>
        </w:behaviors>
        <w:guid w:val="{54228BC9-F6A4-4811-B561-DA47625C666F}"/>
      </w:docPartPr>
      <w:docPartBody>
        <w:p w:rsidR="00DB61B6" w:rsidRDefault="00F204B6" w:rsidP="00F204B6">
          <w:pPr>
            <w:pStyle w:val="9F20A694053642D3887EF336C8E20B5C3"/>
          </w:pPr>
          <w:r w:rsidRPr="0093672E">
            <w:rPr>
              <w:rStyle w:val="Mention1"/>
            </w:rPr>
            <w:t>________________</w:t>
          </w:r>
        </w:p>
      </w:docPartBody>
    </w:docPart>
    <w:docPart>
      <w:docPartPr>
        <w:name w:val="8E511271060C4E64931E3C522B9CBD2F"/>
        <w:category>
          <w:name w:val="Général"/>
          <w:gallery w:val="placeholder"/>
        </w:category>
        <w:types>
          <w:type w:val="bbPlcHdr"/>
        </w:types>
        <w:behaviors>
          <w:behavior w:val="content"/>
        </w:behaviors>
        <w:guid w:val="{E401263E-6764-4A02-9FA3-8409EF28F03F}"/>
      </w:docPartPr>
      <w:docPartBody>
        <w:p w:rsidR="00DB61B6" w:rsidRDefault="00F204B6" w:rsidP="00F204B6">
          <w:pPr>
            <w:pStyle w:val="8E511271060C4E64931E3C522B9CBD2F3"/>
          </w:pPr>
          <w:r w:rsidRPr="00FE334B">
            <w:rPr>
              <w:rStyle w:val="Mention1"/>
            </w:rPr>
            <w:t>_ _/_ _/_ _ _ _</w:t>
          </w:r>
        </w:p>
      </w:docPartBody>
    </w:docPart>
    <w:docPart>
      <w:docPartPr>
        <w:name w:val="71F8EAD670B8492590BCCF809345352A"/>
        <w:category>
          <w:name w:val="Général"/>
          <w:gallery w:val="placeholder"/>
        </w:category>
        <w:types>
          <w:type w:val="bbPlcHdr"/>
        </w:types>
        <w:behaviors>
          <w:behavior w:val="content"/>
        </w:behaviors>
        <w:guid w:val="{EC387488-FCF5-4336-9B6C-E99D279A61F1}"/>
      </w:docPartPr>
      <w:docPartBody>
        <w:p w:rsidR="00DB61B6" w:rsidRDefault="00F204B6" w:rsidP="00F204B6">
          <w:pPr>
            <w:pStyle w:val="71F8EAD670B8492590BCCF809345352A3"/>
          </w:pPr>
          <w:r w:rsidRPr="009F2154">
            <w:rPr>
              <w:rStyle w:val="Mention1"/>
              <w:rFonts w:cs="Arial"/>
            </w:rPr>
            <w:t>___________</w:t>
          </w:r>
        </w:p>
      </w:docPartBody>
    </w:docPart>
    <w:docPart>
      <w:docPartPr>
        <w:name w:val="AA6005ADC9B24886AAB55D0917449559"/>
        <w:category>
          <w:name w:val="Général"/>
          <w:gallery w:val="placeholder"/>
        </w:category>
        <w:types>
          <w:type w:val="bbPlcHdr"/>
        </w:types>
        <w:behaviors>
          <w:behavior w:val="content"/>
        </w:behaviors>
        <w:guid w:val="{99AB1E29-99FA-4434-A5BD-BF1411D16D40}"/>
      </w:docPartPr>
      <w:docPartBody>
        <w:p w:rsidR="00DB61B6" w:rsidRDefault="00F204B6" w:rsidP="00F204B6">
          <w:pPr>
            <w:pStyle w:val="AA6005ADC9B24886AAB55D09174495592"/>
          </w:pPr>
          <w:r w:rsidRPr="009F2154">
            <w:rPr>
              <w:rStyle w:val="Mention1"/>
              <w:rFonts w:ascii="Arial" w:hAnsi="Arial" w:cs="Arial"/>
            </w:rPr>
            <w:t>___________</w:t>
          </w:r>
        </w:p>
      </w:docPartBody>
    </w:docPart>
    <w:docPart>
      <w:docPartPr>
        <w:name w:val="9A632EEE828C4C19B149A07E82D0DF03"/>
        <w:category>
          <w:name w:val="Général"/>
          <w:gallery w:val="placeholder"/>
        </w:category>
        <w:types>
          <w:type w:val="bbPlcHdr"/>
        </w:types>
        <w:behaviors>
          <w:behavior w:val="content"/>
        </w:behaviors>
        <w:guid w:val="{DC9EC608-8165-45DE-BEC8-3B8AF0E6D309}"/>
      </w:docPartPr>
      <w:docPartBody>
        <w:p w:rsidR="00DB61B6" w:rsidRDefault="00F204B6" w:rsidP="00F204B6">
          <w:pPr>
            <w:pStyle w:val="9A632EEE828C4C19B149A07E82D0DF032"/>
          </w:pPr>
          <w:r w:rsidRPr="009F2154">
            <w:rPr>
              <w:rStyle w:val="Mention1"/>
              <w:rFonts w:cs="Arial"/>
            </w:rPr>
            <w:t>___________</w:t>
          </w:r>
        </w:p>
      </w:docPartBody>
    </w:docPart>
    <w:docPart>
      <w:docPartPr>
        <w:name w:val="604A10DD54E34119B0B73A35D25CE222"/>
        <w:category>
          <w:name w:val="Général"/>
          <w:gallery w:val="placeholder"/>
        </w:category>
        <w:types>
          <w:type w:val="bbPlcHdr"/>
        </w:types>
        <w:behaviors>
          <w:behavior w:val="content"/>
        </w:behaviors>
        <w:guid w:val="{F7A3C2AE-5257-45E8-BADF-BF0EC603415A}"/>
      </w:docPartPr>
      <w:docPartBody>
        <w:p w:rsidR="00DB61B6" w:rsidRDefault="00F204B6" w:rsidP="00F204B6">
          <w:pPr>
            <w:pStyle w:val="604A10DD54E34119B0B73A35D25CE2222"/>
          </w:pPr>
          <w:r w:rsidRPr="009F2154">
            <w:rPr>
              <w:rStyle w:val="Mention1"/>
              <w:rFonts w:cs="Arial"/>
            </w:rPr>
            <w:t>___________</w:t>
          </w:r>
        </w:p>
      </w:docPartBody>
    </w:docPart>
    <w:docPart>
      <w:docPartPr>
        <w:name w:val="50460499F09A4C159ACAE162AAC9AC11"/>
        <w:category>
          <w:name w:val="Général"/>
          <w:gallery w:val="placeholder"/>
        </w:category>
        <w:types>
          <w:type w:val="bbPlcHdr"/>
        </w:types>
        <w:behaviors>
          <w:behavior w:val="content"/>
        </w:behaviors>
        <w:guid w:val="{379C57D2-BAD7-4A76-8BAC-AB77DE2F3A12}"/>
      </w:docPartPr>
      <w:docPartBody>
        <w:p w:rsidR="00DB61B6" w:rsidRDefault="00F204B6" w:rsidP="00F204B6">
          <w:pPr>
            <w:pStyle w:val="50460499F09A4C159ACAE162AAC9AC112"/>
          </w:pPr>
          <w:r w:rsidRPr="009F2154">
            <w:rPr>
              <w:rStyle w:val="Mention1"/>
              <w:rFonts w:ascii="Arial" w:hAnsi="Arial" w:cs="Arial"/>
            </w:rPr>
            <w:t>___________</w:t>
          </w:r>
        </w:p>
      </w:docPartBody>
    </w:docPart>
    <w:docPart>
      <w:docPartPr>
        <w:name w:val="9D5CB9D3C4294980AE021A5AB78C8CA8"/>
        <w:category>
          <w:name w:val="Général"/>
          <w:gallery w:val="placeholder"/>
        </w:category>
        <w:types>
          <w:type w:val="bbPlcHdr"/>
        </w:types>
        <w:behaviors>
          <w:behavior w:val="content"/>
        </w:behaviors>
        <w:guid w:val="{DCB4A136-76A9-4B93-872F-7DBEE7E90063}"/>
      </w:docPartPr>
      <w:docPartBody>
        <w:p w:rsidR="00DB61B6" w:rsidRDefault="00F204B6" w:rsidP="00F204B6">
          <w:pPr>
            <w:pStyle w:val="9D5CB9D3C4294980AE021A5AB78C8CA82"/>
          </w:pPr>
          <w:r w:rsidRPr="009F2154">
            <w:rPr>
              <w:rStyle w:val="Mention1"/>
              <w:rFonts w:ascii="Arial" w:hAnsi="Arial" w:cs="Arial"/>
            </w:rPr>
            <w:t>_ _/_ _/_ _ _ _</w:t>
          </w:r>
        </w:p>
      </w:docPartBody>
    </w:docPart>
    <w:docPart>
      <w:docPartPr>
        <w:name w:val="84AFC7529C0E4484BB2AF805A5442626"/>
        <w:category>
          <w:name w:val="Général"/>
          <w:gallery w:val="placeholder"/>
        </w:category>
        <w:types>
          <w:type w:val="bbPlcHdr"/>
        </w:types>
        <w:behaviors>
          <w:behavior w:val="content"/>
        </w:behaviors>
        <w:guid w:val="{C1BB02C5-3A6B-42BE-A82C-D9E4C569D998}"/>
      </w:docPartPr>
      <w:docPartBody>
        <w:p w:rsidR="00DB61B6" w:rsidRDefault="00F204B6" w:rsidP="00F204B6">
          <w:pPr>
            <w:pStyle w:val="84AFC7529C0E4484BB2AF805A54426262"/>
          </w:pPr>
          <w:r w:rsidRPr="00FF4CCA">
            <w:rPr>
              <w:rStyle w:val="Mention1"/>
              <w:rFonts w:cs="Arial"/>
              <w:sz w:val="20"/>
              <w:szCs w:val="20"/>
            </w:rPr>
            <w:t>___________</w:t>
          </w:r>
        </w:p>
      </w:docPartBody>
    </w:docPart>
    <w:docPart>
      <w:docPartPr>
        <w:name w:val="DFB01AE32B994807BF5B5C4DBAB946E3"/>
        <w:category>
          <w:name w:val="Général"/>
          <w:gallery w:val="placeholder"/>
        </w:category>
        <w:types>
          <w:type w:val="bbPlcHdr"/>
        </w:types>
        <w:behaviors>
          <w:behavior w:val="content"/>
        </w:behaviors>
        <w:guid w:val="{D42121EA-883A-4C6D-83C9-53341F95D8AE}"/>
      </w:docPartPr>
      <w:docPartBody>
        <w:p w:rsidR="00DB61B6" w:rsidRDefault="00F204B6" w:rsidP="00F204B6">
          <w:pPr>
            <w:pStyle w:val="DFB01AE32B994807BF5B5C4DBAB946E32"/>
          </w:pPr>
          <w:r w:rsidRPr="00FF4CCA">
            <w:rPr>
              <w:rStyle w:val="Mention1"/>
              <w:rFonts w:cs="Arial"/>
              <w:sz w:val="20"/>
              <w:szCs w:val="20"/>
            </w:rPr>
            <w:t>___________</w:t>
          </w:r>
        </w:p>
      </w:docPartBody>
    </w:docPart>
    <w:docPart>
      <w:docPartPr>
        <w:name w:val="EDAE3377C44D4ACAA9ACFE24AE7A3255"/>
        <w:category>
          <w:name w:val="Général"/>
          <w:gallery w:val="placeholder"/>
        </w:category>
        <w:types>
          <w:type w:val="bbPlcHdr"/>
        </w:types>
        <w:behaviors>
          <w:behavior w:val="content"/>
        </w:behaviors>
        <w:guid w:val="{4B1277D4-1D96-4B8B-ADEA-CA2125AC9AA0}"/>
      </w:docPartPr>
      <w:docPartBody>
        <w:p w:rsidR="00DB61B6" w:rsidRDefault="00F204B6" w:rsidP="00F204B6">
          <w:pPr>
            <w:pStyle w:val="EDAE3377C44D4ACAA9ACFE24AE7A32552"/>
          </w:pPr>
          <w:r w:rsidRPr="00FF4CCA">
            <w:rPr>
              <w:rStyle w:val="Mention1"/>
              <w:rFonts w:cs="Arial"/>
              <w:sz w:val="20"/>
              <w:szCs w:val="20"/>
            </w:rPr>
            <w:t>___________</w:t>
          </w:r>
        </w:p>
      </w:docPartBody>
    </w:docPart>
    <w:docPart>
      <w:docPartPr>
        <w:name w:val="4A623D39E8BD453B8A18C98DD49412C0"/>
        <w:category>
          <w:name w:val="Général"/>
          <w:gallery w:val="placeholder"/>
        </w:category>
        <w:types>
          <w:type w:val="bbPlcHdr"/>
        </w:types>
        <w:behaviors>
          <w:behavior w:val="content"/>
        </w:behaviors>
        <w:guid w:val="{8D55CA27-2A59-4699-A15B-09DA24CFB1F7}"/>
      </w:docPartPr>
      <w:docPartBody>
        <w:p w:rsidR="00DB61B6" w:rsidRDefault="00F204B6" w:rsidP="00F204B6">
          <w:pPr>
            <w:pStyle w:val="4A623D39E8BD453B8A18C98DD49412C02"/>
          </w:pPr>
          <w:r w:rsidRPr="00FF4CCA">
            <w:rPr>
              <w:rStyle w:val="Mention1"/>
              <w:rFonts w:cs="Arial"/>
              <w:sz w:val="20"/>
              <w:szCs w:val="20"/>
            </w:rPr>
            <w:t>___________</w:t>
          </w:r>
        </w:p>
      </w:docPartBody>
    </w:docPart>
    <w:docPart>
      <w:docPartPr>
        <w:name w:val="41F697B16C4C4579B5A49540E534E1CA"/>
        <w:category>
          <w:name w:val="Général"/>
          <w:gallery w:val="placeholder"/>
        </w:category>
        <w:types>
          <w:type w:val="bbPlcHdr"/>
        </w:types>
        <w:behaviors>
          <w:behavior w:val="content"/>
        </w:behaviors>
        <w:guid w:val="{880A62F2-A581-457B-AFD4-D9D49B155CF2}"/>
      </w:docPartPr>
      <w:docPartBody>
        <w:p w:rsidR="00DB61B6" w:rsidRDefault="00F204B6" w:rsidP="00F204B6">
          <w:pPr>
            <w:pStyle w:val="41F697B16C4C4579B5A49540E534E1CA2"/>
          </w:pPr>
          <w:r w:rsidRPr="00FF4CCA">
            <w:rPr>
              <w:rStyle w:val="Mention1"/>
              <w:rFonts w:cs="Arial"/>
              <w:sz w:val="20"/>
              <w:szCs w:val="20"/>
            </w:rPr>
            <w:t>___________</w:t>
          </w:r>
        </w:p>
      </w:docPartBody>
    </w:docPart>
    <w:docPart>
      <w:docPartPr>
        <w:name w:val="0E9799A7A4AD42C38DB101B4ED95BDCC"/>
        <w:category>
          <w:name w:val="Général"/>
          <w:gallery w:val="placeholder"/>
        </w:category>
        <w:types>
          <w:type w:val="bbPlcHdr"/>
        </w:types>
        <w:behaviors>
          <w:behavior w:val="content"/>
        </w:behaviors>
        <w:guid w:val="{97267E34-0E20-47BF-AE1C-AEC7998BC14C}"/>
      </w:docPartPr>
      <w:docPartBody>
        <w:p w:rsidR="00DB61B6" w:rsidRDefault="00F204B6" w:rsidP="00F204B6">
          <w:pPr>
            <w:pStyle w:val="0E9799A7A4AD42C38DB101B4ED95BDCC2"/>
          </w:pPr>
          <w:r w:rsidRPr="00FF4CCA">
            <w:rPr>
              <w:rStyle w:val="Mention1"/>
              <w:rFonts w:cs="Arial"/>
              <w:sz w:val="20"/>
              <w:szCs w:val="20"/>
            </w:rPr>
            <w:t>___________</w:t>
          </w:r>
        </w:p>
      </w:docPartBody>
    </w:docPart>
    <w:docPart>
      <w:docPartPr>
        <w:name w:val="7FC42DAA0DD04BF7A13D81FD4C084128"/>
        <w:category>
          <w:name w:val="Général"/>
          <w:gallery w:val="placeholder"/>
        </w:category>
        <w:types>
          <w:type w:val="bbPlcHdr"/>
        </w:types>
        <w:behaviors>
          <w:behavior w:val="content"/>
        </w:behaviors>
        <w:guid w:val="{734971F6-6B96-4102-BFFC-A84AF42B466F}"/>
      </w:docPartPr>
      <w:docPartBody>
        <w:p w:rsidR="00DB61B6" w:rsidRDefault="00F204B6" w:rsidP="00F204B6">
          <w:pPr>
            <w:pStyle w:val="7FC42DAA0DD04BF7A13D81FD4C0841282"/>
          </w:pPr>
          <w:r w:rsidRPr="00FF4CCA">
            <w:rPr>
              <w:rStyle w:val="Mention1"/>
              <w:rFonts w:cs="Arial"/>
              <w:sz w:val="20"/>
              <w:szCs w:val="20"/>
            </w:rPr>
            <w:t>___________</w:t>
          </w:r>
        </w:p>
      </w:docPartBody>
    </w:docPart>
    <w:docPart>
      <w:docPartPr>
        <w:name w:val="E1990874420C432EAA154272B3E350C2"/>
        <w:category>
          <w:name w:val="Général"/>
          <w:gallery w:val="placeholder"/>
        </w:category>
        <w:types>
          <w:type w:val="bbPlcHdr"/>
        </w:types>
        <w:behaviors>
          <w:behavior w:val="content"/>
        </w:behaviors>
        <w:guid w:val="{166F5A8C-8082-4C6A-9E14-A60A34BCB98E}"/>
      </w:docPartPr>
      <w:docPartBody>
        <w:p w:rsidR="00DB61B6" w:rsidRDefault="00F204B6" w:rsidP="00F204B6">
          <w:pPr>
            <w:pStyle w:val="E1990874420C432EAA154272B3E350C22"/>
          </w:pPr>
          <w:r w:rsidRPr="00FF4CCA">
            <w:rPr>
              <w:rStyle w:val="Mention1"/>
              <w:rFonts w:cs="Arial"/>
              <w:sz w:val="20"/>
              <w:szCs w:val="20"/>
            </w:rPr>
            <w:t>___________</w:t>
          </w:r>
        </w:p>
      </w:docPartBody>
    </w:docPart>
    <w:docPart>
      <w:docPartPr>
        <w:name w:val="D35C433CEF7C47D684CBF68C5B1BED2C"/>
        <w:category>
          <w:name w:val="Général"/>
          <w:gallery w:val="placeholder"/>
        </w:category>
        <w:types>
          <w:type w:val="bbPlcHdr"/>
        </w:types>
        <w:behaviors>
          <w:behavior w:val="content"/>
        </w:behaviors>
        <w:guid w:val="{2C01F31A-2505-4B45-834D-A2942FB1C725}"/>
      </w:docPartPr>
      <w:docPartBody>
        <w:p w:rsidR="00DB61B6" w:rsidRDefault="00F204B6" w:rsidP="00F204B6">
          <w:pPr>
            <w:pStyle w:val="D35C433CEF7C47D684CBF68C5B1BED2C2"/>
          </w:pPr>
          <w:r w:rsidRPr="00FF4CCA">
            <w:rPr>
              <w:rStyle w:val="Mention1"/>
              <w:rFonts w:cs="Arial"/>
              <w:sz w:val="20"/>
              <w:szCs w:val="20"/>
            </w:rPr>
            <w:t>___________</w:t>
          </w:r>
        </w:p>
      </w:docPartBody>
    </w:docPart>
    <w:docPart>
      <w:docPartPr>
        <w:name w:val="1F1980F8144D4228BA5311441B9A2A5E"/>
        <w:category>
          <w:name w:val="Général"/>
          <w:gallery w:val="placeholder"/>
        </w:category>
        <w:types>
          <w:type w:val="bbPlcHdr"/>
        </w:types>
        <w:behaviors>
          <w:behavior w:val="content"/>
        </w:behaviors>
        <w:guid w:val="{94A8E2A8-7F68-4279-9C05-DB5E99E36F7D}"/>
      </w:docPartPr>
      <w:docPartBody>
        <w:p w:rsidR="00DB61B6" w:rsidRDefault="00F204B6" w:rsidP="00F204B6">
          <w:pPr>
            <w:pStyle w:val="1F1980F8144D4228BA5311441B9A2A5E2"/>
          </w:pPr>
          <w:r w:rsidRPr="00FF4CCA">
            <w:rPr>
              <w:rStyle w:val="Mention1"/>
              <w:rFonts w:cs="Arial"/>
              <w:sz w:val="20"/>
              <w:szCs w:val="20"/>
            </w:rPr>
            <w:t>___________</w:t>
          </w:r>
        </w:p>
      </w:docPartBody>
    </w:docPart>
    <w:docPart>
      <w:docPartPr>
        <w:name w:val="14ECF7C7D65540929AAF589FC7BF557B"/>
        <w:category>
          <w:name w:val="Général"/>
          <w:gallery w:val="placeholder"/>
        </w:category>
        <w:types>
          <w:type w:val="bbPlcHdr"/>
        </w:types>
        <w:behaviors>
          <w:behavior w:val="content"/>
        </w:behaviors>
        <w:guid w:val="{C71651DC-0201-4F2D-9DEC-745F5FF185A4}"/>
      </w:docPartPr>
      <w:docPartBody>
        <w:p w:rsidR="00DB61B6" w:rsidRDefault="00F204B6" w:rsidP="00F204B6">
          <w:pPr>
            <w:pStyle w:val="14ECF7C7D65540929AAF589FC7BF557B2"/>
          </w:pPr>
          <w:r w:rsidRPr="00FF4CCA">
            <w:rPr>
              <w:rStyle w:val="Mention1"/>
              <w:rFonts w:cs="Arial"/>
              <w:sz w:val="20"/>
              <w:szCs w:val="20"/>
            </w:rPr>
            <w:t>___________</w:t>
          </w:r>
        </w:p>
      </w:docPartBody>
    </w:docPart>
    <w:docPart>
      <w:docPartPr>
        <w:name w:val="EB29ED381631482C9D1FF768B7BA323C"/>
        <w:category>
          <w:name w:val="Général"/>
          <w:gallery w:val="placeholder"/>
        </w:category>
        <w:types>
          <w:type w:val="bbPlcHdr"/>
        </w:types>
        <w:behaviors>
          <w:behavior w:val="content"/>
        </w:behaviors>
        <w:guid w:val="{A28C7DBD-A45F-4AD8-8B11-F50CD96C0EF4}"/>
      </w:docPartPr>
      <w:docPartBody>
        <w:p w:rsidR="00DB61B6" w:rsidRDefault="00F204B6" w:rsidP="00F204B6">
          <w:pPr>
            <w:pStyle w:val="EB29ED381631482C9D1FF768B7BA323C2"/>
          </w:pPr>
          <w:r w:rsidRPr="00FF4CCA">
            <w:rPr>
              <w:rStyle w:val="Mention1"/>
              <w:rFonts w:cs="Arial"/>
              <w:sz w:val="20"/>
              <w:szCs w:val="20"/>
            </w:rPr>
            <w:t>___________</w:t>
          </w:r>
        </w:p>
      </w:docPartBody>
    </w:docPart>
    <w:docPart>
      <w:docPartPr>
        <w:name w:val="4816B55A262E44A0923843FD2AED42A0"/>
        <w:category>
          <w:name w:val="Général"/>
          <w:gallery w:val="placeholder"/>
        </w:category>
        <w:types>
          <w:type w:val="bbPlcHdr"/>
        </w:types>
        <w:behaviors>
          <w:behavior w:val="content"/>
        </w:behaviors>
        <w:guid w:val="{07F18C9F-146F-4DDC-B0CA-593490AEF496}"/>
      </w:docPartPr>
      <w:docPartBody>
        <w:p w:rsidR="00DB61B6" w:rsidRDefault="00F204B6" w:rsidP="00F204B6">
          <w:pPr>
            <w:pStyle w:val="4816B55A262E44A0923843FD2AED42A02"/>
          </w:pPr>
          <w:r w:rsidRPr="00FF4CCA">
            <w:rPr>
              <w:rStyle w:val="Mention1"/>
              <w:rFonts w:cs="Arial"/>
              <w:sz w:val="20"/>
              <w:szCs w:val="20"/>
            </w:rPr>
            <w:t>___________</w:t>
          </w:r>
        </w:p>
      </w:docPartBody>
    </w:docPart>
    <w:docPart>
      <w:docPartPr>
        <w:name w:val="B71DB2BC125C473E862392DDAFC80BCE"/>
        <w:category>
          <w:name w:val="Général"/>
          <w:gallery w:val="placeholder"/>
        </w:category>
        <w:types>
          <w:type w:val="bbPlcHdr"/>
        </w:types>
        <w:behaviors>
          <w:behavior w:val="content"/>
        </w:behaviors>
        <w:guid w:val="{FEB474F7-E610-4F0F-8257-2EBF7C7030AE}"/>
      </w:docPartPr>
      <w:docPartBody>
        <w:p w:rsidR="00DB61B6" w:rsidRDefault="00F204B6" w:rsidP="00F204B6">
          <w:pPr>
            <w:pStyle w:val="B71DB2BC125C473E862392DDAFC80BCE2"/>
          </w:pPr>
          <w:r w:rsidRPr="00FF4CCA">
            <w:rPr>
              <w:rStyle w:val="Mention1"/>
              <w:rFonts w:cs="Arial"/>
              <w:sz w:val="20"/>
              <w:szCs w:val="20"/>
            </w:rPr>
            <w:t>___________</w:t>
          </w:r>
        </w:p>
      </w:docPartBody>
    </w:docPart>
    <w:docPart>
      <w:docPartPr>
        <w:name w:val="AA4E39FE333D4AC68B3FCD9F046EDF6C"/>
        <w:category>
          <w:name w:val="Général"/>
          <w:gallery w:val="placeholder"/>
        </w:category>
        <w:types>
          <w:type w:val="bbPlcHdr"/>
        </w:types>
        <w:behaviors>
          <w:behavior w:val="content"/>
        </w:behaviors>
        <w:guid w:val="{41366CBD-0F38-41F9-86F9-774B5004E251}"/>
      </w:docPartPr>
      <w:docPartBody>
        <w:p w:rsidR="00DB61B6" w:rsidRDefault="00F204B6" w:rsidP="00F204B6">
          <w:pPr>
            <w:pStyle w:val="AA4E39FE333D4AC68B3FCD9F046EDF6C2"/>
          </w:pPr>
          <w:r w:rsidRPr="00FF4CCA">
            <w:rPr>
              <w:rStyle w:val="Mention1"/>
              <w:rFonts w:ascii="Arial" w:hAnsi="Arial" w:cs="Arial"/>
              <w:b/>
              <w:bCs/>
              <w:sz w:val="20"/>
              <w:szCs w:val="20"/>
            </w:rPr>
            <w:t>_ _/_ _/_ _ _ _</w:t>
          </w:r>
        </w:p>
      </w:docPartBody>
    </w:docPart>
    <w:docPart>
      <w:docPartPr>
        <w:name w:val="75152AD88D894216A547F21CD2FDB834"/>
        <w:category>
          <w:name w:val="Général"/>
          <w:gallery w:val="placeholder"/>
        </w:category>
        <w:types>
          <w:type w:val="bbPlcHdr"/>
        </w:types>
        <w:behaviors>
          <w:behavior w:val="content"/>
        </w:behaviors>
        <w:guid w:val="{27EFE922-BEBE-4CD9-9BA9-C86DA0713E1A}"/>
      </w:docPartPr>
      <w:docPartBody>
        <w:p w:rsidR="00DB61B6" w:rsidRDefault="00F204B6" w:rsidP="00F204B6">
          <w:pPr>
            <w:pStyle w:val="75152AD88D894216A547F21CD2FDB8342"/>
          </w:pPr>
          <w:r w:rsidRPr="00FF4CCA">
            <w:rPr>
              <w:rStyle w:val="Mention1"/>
              <w:rFonts w:ascii="Arial" w:hAnsi="Arial" w:cs="Arial"/>
              <w:sz w:val="20"/>
              <w:szCs w:val="20"/>
            </w:rPr>
            <w:t>_ _/_ _/_ _ _ _</w:t>
          </w:r>
        </w:p>
      </w:docPartBody>
    </w:docPart>
    <w:docPart>
      <w:docPartPr>
        <w:name w:val="7B124E61DC574F07B901D99DC5699250"/>
        <w:category>
          <w:name w:val="Général"/>
          <w:gallery w:val="placeholder"/>
        </w:category>
        <w:types>
          <w:type w:val="bbPlcHdr"/>
        </w:types>
        <w:behaviors>
          <w:behavior w:val="content"/>
        </w:behaviors>
        <w:guid w:val="{AF4C0253-CBCB-4D41-A81F-2974FDE7CB95}"/>
      </w:docPartPr>
      <w:docPartBody>
        <w:p w:rsidR="00DB61B6" w:rsidRDefault="00F204B6" w:rsidP="00F204B6">
          <w:pPr>
            <w:pStyle w:val="7B124E61DC574F07B901D99DC56992502"/>
          </w:pPr>
          <w:r w:rsidRPr="00FF4CCA">
            <w:rPr>
              <w:rStyle w:val="Mention1"/>
              <w:rFonts w:ascii="Arial" w:hAnsi="Arial" w:cs="Arial"/>
              <w:sz w:val="20"/>
              <w:szCs w:val="20"/>
            </w:rPr>
            <w:t>_ _/_ _/_ _ _ _</w:t>
          </w:r>
        </w:p>
      </w:docPartBody>
    </w:docPart>
    <w:docPart>
      <w:docPartPr>
        <w:name w:val="C60C6703D2C74A7C9C1F714606354B51"/>
        <w:category>
          <w:name w:val="Général"/>
          <w:gallery w:val="placeholder"/>
        </w:category>
        <w:types>
          <w:type w:val="bbPlcHdr"/>
        </w:types>
        <w:behaviors>
          <w:behavior w:val="content"/>
        </w:behaviors>
        <w:guid w:val="{2EF2A8E2-FF6E-449F-8957-750694B565CC}"/>
      </w:docPartPr>
      <w:docPartBody>
        <w:p w:rsidR="00DB61B6" w:rsidRDefault="00F204B6" w:rsidP="00F204B6">
          <w:pPr>
            <w:pStyle w:val="C60C6703D2C74A7C9C1F714606354B511"/>
          </w:pPr>
          <w:r w:rsidRPr="0093672E">
            <w:rPr>
              <w:rStyle w:val="Mention1"/>
            </w:rPr>
            <w:t>________________</w:t>
          </w:r>
        </w:p>
      </w:docPartBody>
    </w:docPart>
    <w:docPart>
      <w:docPartPr>
        <w:name w:val="DC160CE21FF24ABFBC6095861D241F98"/>
        <w:category>
          <w:name w:val="Général"/>
          <w:gallery w:val="placeholder"/>
        </w:category>
        <w:types>
          <w:type w:val="bbPlcHdr"/>
        </w:types>
        <w:behaviors>
          <w:behavior w:val="content"/>
        </w:behaviors>
        <w:guid w:val="{CF5FFF89-9B70-49FD-A56D-C47A20B3593F}"/>
      </w:docPartPr>
      <w:docPartBody>
        <w:p w:rsidR="00DB61B6" w:rsidRDefault="00F204B6" w:rsidP="00F204B6">
          <w:pPr>
            <w:pStyle w:val="DC160CE21FF24ABFBC6095861D241F981"/>
          </w:pPr>
          <w:r w:rsidRPr="0093672E">
            <w:rPr>
              <w:rStyle w:val="Mention1"/>
            </w:rPr>
            <w:t>________________</w:t>
          </w:r>
        </w:p>
      </w:docPartBody>
    </w:docPart>
    <w:docPart>
      <w:docPartPr>
        <w:name w:val="18AC07A276ED40F59D3F014224418C7D"/>
        <w:category>
          <w:name w:val="Général"/>
          <w:gallery w:val="placeholder"/>
        </w:category>
        <w:types>
          <w:type w:val="bbPlcHdr"/>
        </w:types>
        <w:behaviors>
          <w:behavior w:val="content"/>
        </w:behaviors>
        <w:guid w:val="{FF13891B-49A4-42F0-9B5C-61279C849742}"/>
      </w:docPartPr>
      <w:docPartBody>
        <w:p w:rsidR="00DB61B6" w:rsidRDefault="00F204B6" w:rsidP="00F204B6">
          <w:pPr>
            <w:pStyle w:val="18AC07A276ED40F59D3F014224418C7D"/>
          </w:pPr>
          <w:r w:rsidRPr="00F353CA">
            <w:rPr>
              <w:rStyle w:val="Mention"/>
            </w:rPr>
            <w:t xml:space="preserve">Proposer des phrases types permettant de standardiser la collecte du questionnaire de qualité de vie (si une évaluation à baseline est pertinente). </w:t>
          </w:r>
        </w:p>
      </w:docPartBody>
    </w:docPart>
    <w:docPart>
      <w:docPartPr>
        <w:name w:val="8EB27DE7102846EBBDC89E9A47FB8A5E"/>
        <w:category>
          <w:name w:val="Général"/>
          <w:gallery w:val="placeholder"/>
        </w:category>
        <w:types>
          <w:type w:val="bbPlcHdr"/>
        </w:types>
        <w:behaviors>
          <w:behavior w:val="content"/>
        </w:behaviors>
        <w:guid w:val="{A4E4BDAA-970A-4E82-8D9F-C7553BC4501B}"/>
      </w:docPartPr>
      <w:docPartBody>
        <w:p w:rsidR="00DB61B6" w:rsidRDefault="00F204B6" w:rsidP="00F204B6">
          <w:pPr>
            <w:pStyle w:val="8EB27DE7102846EBBDC89E9A47FB8A5E"/>
          </w:pPr>
          <w:r w:rsidRPr="00F353CA">
            <w:rPr>
              <w:rStyle w:val="Mention"/>
            </w:rPr>
            <w:t xml:space="preserve">Proposer des phrases types permettant de standardiser la collecte du questionnaire de qualité de vie (si une évaluation à baseline est pertinente). </w:t>
          </w:r>
        </w:p>
      </w:docPartBody>
    </w:docPart>
    <w:docPart>
      <w:docPartPr>
        <w:name w:val="2463DA1318A34D4C8FB1DA45AE46D267"/>
        <w:category>
          <w:name w:val="Général"/>
          <w:gallery w:val="placeholder"/>
        </w:category>
        <w:types>
          <w:type w:val="bbPlcHdr"/>
        </w:types>
        <w:behaviors>
          <w:behavior w:val="content"/>
        </w:behaviors>
        <w:guid w:val="{9B0832BE-AC7D-47C5-9A44-2C176B814900}"/>
      </w:docPartPr>
      <w:docPartBody>
        <w:p w:rsidR="00DB61B6" w:rsidRDefault="00F204B6" w:rsidP="00F204B6">
          <w:pPr>
            <w:pStyle w:val="2463DA1318A34D4C8FB1DA45AE46D267"/>
          </w:pPr>
          <w:r w:rsidRPr="00F353CA">
            <w:rPr>
              <w:rStyle w:val="Mention"/>
            </w:rPr>
            <w:t xml:space="preserve">Proposer des phrases types permettant de standardiser la collecte du questionnaire de qualité de vie (si une évaluation à baseline est pertinente). </w:t>
          </w:r>
        </w:p>
      </w:docPartBody>
    </w:docPart>
    <w:docPart>
      <w:docPartPr>
        <w:name w:val="7C0464D6D9E94977AE12F3F1D3C3DEC7"/>
        <w:category>
          <w:name w:val="Général"/>
          <w:gallery w:val="placeholder"/>
        </w:category>
        <w:types>
          <w:type w:val="bbPlcHdr"/>
        </w:types>
        <w:behaviors>
          <w:behavior w:val="content"/>
        </w:behaviors>
        <w:guid w:val="{82DE032A-4EFC-44F1-B995-A296103EF030}"/>
      </w:docPartPr>
      <w:docPartBody>
        <w:p w:rsidR="00DB61B6" w:rsidRDefault="00F204B6" w:rsidP="00F204B6">
          <w:pPr>
            <w:pStyle w:val="7C0464D6D9E94977AE12F3F1D3C3DEC7"/>
          </w:pPr>
          <w:r w:rsidRPr="00F353CA">
            <w:rPr>
              <w:rStyle w:val="Mention"/>
            </w:rPr>
            <w:t xml:space="preserve">Proposer des phrases types permettant de standardiser la collecte du questionnaire de qualité de vie (si une évaluation à baseline est pertinente). </w:t>
          </w:r>
        </w:p>
      </w:docPartBody>
    </w:docPart>
    <w:docPart>
      <w:docPartPr>
        <w:name w:val="DECE2C094B8648FCA14FB75E10828CE0"/>
        <w:category>
          <w:name w:val="Général"/>
          <w:gallery w:val="placeholder"/>
        </w:category>
        <w:types>
          <w:type w:val="bbPlcHdr"/>
        </w:types>
        <w:behaviors>
          <w:behavior w:val="content"/>
        </w:behaviors>
        <w:guid w:val="{8726AF12-DC28-41F2-AEDE-B02006E07C57}"/>
      </w:docPartPr>
      <w:docPartBody>
        <w:p w:rsidR="00DB61B6" w:rsidRDefault="00F204B6" w:rsidP="00F204B6">
          <w:pPr>
            <w:pStyle w:val="DECE2C094B8648FCA14FB75E10828CE01"/>
          </w:pPr>
          <w:r w:rsidRPr="0093672E">
            <w:rPr>
              <w:rStyle w:val="Mention1"/>
            </w:rPr>
            <w:t>| _ | _ |</w:t>
          </w:r>
        </w:p>
      </w:docPartBody>
    </w:docPart>
    <w:docPart>
      <w:docPartPr>
        <w:name w:val="C9106710C7D245BB825C3A2F61920581"/>
        <w:category>
          <w:name w:val="Général"/>
          <w:gallery w:val="placeholder"/>
        </w:category>
        <w:types>
          <w:type w:val="bbPlcHdr"/>
        </w:types>
        <w:behaviors>
          <w:behavior w:val="content"/>
        </w:behaviors>
        <w:guid w:val="{CA554014-07F6-4518-A70F-3398E8088329}"/>
      </w:docPartPr>
      <w:docPartBody>
        <w:p w:rsidR="00DB61B6" w:rsidRDefault="00F204B6" w:rsidP="00F204B6">
          <w:pPr>
            <w:pStyle w:val="C9106710C7D245BB825C3A2F619205811"/>
          </w:pPr>
          <w:r w:rsidRPr="00B1326F">
            <w:rPr>
              <w:rStyle w:val="Mention1"/>
              <w:rFonts w:cs="Arial"/>
              <w:sz w:val="20"/>
              <w:szCs w:val="20"/>
            </w:rPr>
            <w:t>___________</w:t>
          </w:r>
        </w:p>
      </w:docPartBody>
    </w:docPart>
    <w:docPart>
      <w:docPartPr>
        <w:name w:val="0E31F5AB7BB84A8AADFAC64E764DDB1F"/>
        <w:category>
          <w:name w:val="Général"/>
          <w:gallery w:val="placeholder"/>
        </w:category>
        <w:types>
          <w:type w:val="bbPlcHdr"/>
        </w:types>
        <w:behaviors>
          <w:behavior w:val="content"/>
        </w:behaviors>
        <w:guid w:val="{197A107B-6EB2-4A3A-BE58-C3DEFE266312}"/>
      </w:docPartPr>
      <w:docPartBody>
        <w:p w:rsidR="00DB61B6" w:rsidRDefault="00F204B6" w:rsidP="00F204B6">
          <w:pPr>
            <w:pStyle w:val="0E31F5AB7BB84A8AADFAC64E764DDB1F1"/>
          </w:pPr>
          <w:r w:rsidRPr="001253CC">
            <w:rPr>
              <w:rStyle w:val="Mention1"/>
              <w:rFonts w:ascii="Arial" w:hAnsi="Arial" w:cs="Arial"/>
              <w:b/>
              <w:bCs/>
              <w:sz w:val="20"/>
              <w:szCs w:val="20"/>
            </w:rPr>
            <w:t>_ _/_ _/_ _ _ _</w:t>
          </w:r>
        </w:p>
      </w:docPartBody>
    </w:docPart>
    <w:docPart>
      <w:docPartPr>
        <w:name w:val="0647AC144E0E48D8ACD7E4CB209A88AC"/>
        <w:category>
          <w:name w:val="Général"/>
          <w:gallery w:val="placeholder"/>
        </w:category>
        <w:types>
          <w:type w:val="bbPlcHdr"/>
        </w:types>
        <w:behaviors>
          <w:behavior w:val="content"/>
        </w:behaviors>
        <w:guid w:val="{7D1C473D-99C9-44BE-8FF9-C5690ED41C60}"/>
      </w:docPartPr>
      <w:docPartBody>
        <w:p w:rsidR="00DB61B6" w:rsidRDefault="00F204B6" w:rsidP="00F204B6">
          <w:pPr>
            <w:pStyle w:val="0647AC144E0E48D8ACD7E4CB209A88AC1"/>
          </w:pPr>
          <w:r w:rsidRPr="004F6BFF">
            <w:rPr>
              <w:rStyle w:val="Mention1"/>
              <w:rFonts w:cs="Arial"/>
              <w:sz w:val="20"/>
              <w:szCs w:val="20"/>
            </w:rPr>
            <w:t>___________</w:t>
          </w:r>
        </w:p>
      </w:docPartBody>
    </w:docPart>
    <w:docPart>
      <w:docPartPr>
        <w:name w:val="A95707E6E98D434CB946EDA1B3E44782"/>
        <w:category>
          <w:name w:val="Général"/>
          <w:gallery w:val="placeholder"/>
        </w:category>
        <w:types>
          <w:type w:val="bbPlcHdr"/>
        </w:types>
        <w:behaviors>
          <w:behavior w:val="content"/>
        </w:behaviors>
        <w:guid w:val="{59FB9CA4-EF53-4B8F-A0CF-FF139526FE4C}"/>
      </w:docPartPr>
      <w:docPartBody>
        <w:p w:rsidR="00DB61B6" w:rsidRDefault="00F204B6" w:rsidP="00F204B6">
          <w:pPr>
            <w:pStyle w:val="A95707E6E98D434CB946EDA1B3E447821"/>
          </w:pPr>
          <w:r w:rsidRPr="00B1326F">
            <w:rPr>
              <w:rStyle w:val="Mention1"/>
              <w:rFonts w:cs="Arial"/>
              <w:sz w:val="20"/>
              <w:szCs w:val="20"/>
            </w:rPr>
            <w:t>___________</w:t>
          </w:r>
        </w:p>
      </w:docPartBody>
    </w:docPart>
    <w:docPart>
      <w:docPartPr>
        <w:name w:val="0F9B7DA4D2A6419E979E0B0C50428E41"/>
        <w:category>
          <w:name w:val="Général"/>
          <w:gallery w:val="placeholder"/>
        </w:category>
        <w:types>
          <w:type w:val="bbPlcHdr"/>
        </w:types>
        <w:behaviors>
          <w:behavior w:val="content"/>
        </w:behaviors>
        <w:guid w:val="{1B889E7E-260E-4DF8-8FF5-23139AF56322}"/>
      </w:docPartPr>
      <w:docPartBody>
        <w:p w:rsidR="00DB61B6" w:rsidRDefault="00F204B6" w:rsidP="00F204B6">
          <w:pPr>
            <w:pStyle w:val="0F9B7DA4D2A6419E979E0B0C50428E411"/>
          </w:pPr>
          <w:r w:rsidRPr="001253CC">
            <w:rPr>
              <w:rStyle w:val="Mention1"/>
              <w:rFonts w:ascii="Arial" w:hAnsi="Arial" w:cs="Arial"/>
              <w:b/>
              <w:bCs/>
              <w:sz w:val="20"/>
              <w:szCs w:val="20"/>
            </w:rPr>
            <w:t>_ _/_ _/_ _ _ _</w:t>
          </w:r>
        </w:p>
      </w:docPartBody>
    </w:docPart>
    <w:docPart>
      <w:docPartPr>
        <w:name w:val="7886399BAF5141648AA9BBCBCED93C34"/>
        <w:category>
          <w:name w:val="Général"/>
          <w:gallery w:val="placeholder"/>
        </w:category>
        <w:types>
          <w:type w:val="bbPlcHdr"/>
        </w:types>
        <w:behaviors>
          <w:behavior w:val="content"/>
        </w:behaviors>
        <w:guid w:val="{9CE71E0E-3750-4C8A-999A-CC132A835E1B}"/>
      </w:docPartPr>
      <w:docPartBody>
        <w:p w:rsidR="00DB61B6" w:rsidRDefault="00F204B6" w:rsidP="00F204B6">
          <w:pPr>
            <w:pStyle w:val="7886399BAF5141648AA9BBCBCED93C341"/>
          </w:pPr>
          <w:r w:rsidRPr="004F6BFF">
            <w:rPr>
              <w:rStyle w:val="Mention1"/>
              <w:rFonts w:cs="Arial"/>
              <w:sz w:val="20"/>
              <w:szCs w:val="20"/>
            </w:rPr>
            <w:t>___________</w:t>
          </w:r>
        </w:p>
      </w:docPartBody>
    </w:docPart>
    <w:docPart>
      <w:docPartPr>
        <w:name w:val="C3D9AC88527E409C898C69F26DAD771B"/>
        <w:category>
          <w:name w:val="Général"/>
          <w:gallery w:val="placeholder"/>
        </w:category>
        <w:types>
          <w:type w:val="bbPlcHdr"/>
        </w:types>
        <w:behaviors>
          <w:behavior w:val="content"/>
        </w:behaviors>
        <w:guid w:val="{5D62F8FE-7A01-4C6A-80D2-1A75851CB661}"/>
      </w:docPartPr>
      <w:docPartBody>
        <w:p w:rsidR="00DB61B6" w:rsidRDefault="00F204B6" w:rsidP="00F204B6">
          <w:pPr>
            <w:pStyle w:val="C3D9AC88527E409C898C69F26DAD771B1"/>
          </w:pPr>
          <w:r w:rsidRPr="00B1326F">
            <w:rPr>
              <w:rStyle w:val="Mention1"/>
              <w:rFonts w:cs="Arial"/>
              <w:sz w:val="20"/>
              <w:szCs w:val="20"/>
            </w:rPr>
            <w:t>___________</w:t>
          </w:r>
        </w:p>
      </w:docPartBody>
    </w:docPart>
    <w:docPart>
      <w:docPartPr>
        <w:name w:val="4EDD5FD67D1A40A7B21CD297313F2BDA"/>
        <w:category>
          <w:name w:val="Général"/>
          <w:gallery w:val="placeholder"/>
        </w:category>
        <w:types>
          <w:type w:val="bbPlcHdr"/>
        </w:types>
        <w:behaviors>
          <w:behavior w:val="content"/>
        </w:behaviors>
        <w:guid w:val="{2652CC4E-60AF-4868-A69C-00E1160B0D41}"/>
      </w:docPartPr>
      <w:docPartBody>
        <w:p w:rsidR="00DB61B6" w:rsidRDefault="00F204B6" w:rsidP="00F204B6">
          <w:pPr>
            <w:pStyle w:val="4EDD5FD67D1A40A7B21CD297313F2BDA1"/>
          </w:pPr>
          <w:r w:rsidRPr="001253CC">
            <w:rPr>
              <w:rStyle w:val="Mention1"/>
              <w:rFonts w:ascii="Arial" w:hAnsi="Arial" w:cs="Arial"/>
              <w:b/>
              <w:bCs/>
              <w:sz w:val="20"/>
              <w:szCs w:val="20"/>
            </w:rPr>
            <w:t>_ _/_ _/_ _ _ _</w:t>
          </w:r>
        </w:p>
      </w:docPartBody>
    </w:docPart>
    <w:docPart>
      <w:docPartPr>
        <w:name w:val="FEC99CC08FF240CCAC6297BF464B1280"/>
        <w:category>
          <w:name w:val="Général"/>
          <w:gallery w:val="placeholder"/>
        </w:category>
        <w:types>
          <w:type w:val="bbPlcHdr"/>
        </w:types>
        <w:behaviors>
          <w:behavior w:val="content"/>
        </w:behaviors>
        <w:guid w:val="{25C753C3-B68D-4B2A-BF08-E0F9FCD26A81}"/>
      </w:docPartPr>
      <w:docPartBody>
        <w:p w:rsidR="00DB61B6" w:rsidRDefault="00F204B6" w:rsidP="00F204B6">
          <w:pPr>
            <w:pStyle w:val="FEC99CC08FF240CCAC6297BF464B12801"/>
          </w:pPr>
          <w:r w:rsidRPr="004F6BFF">
            <w:rPr>
              <w:rStyle w:val="Mention1"/>
              <w:rFonts w:cs="Arial"/>
              <w:sz w:val="20"/>
              <w:szCs w:val="20"/>
            </w:rPr>
            <w:t>___________</w:t>
          </w:r>
        </w:p>
      </w:docPartBody>
    </w:docPart>
    <w:docPart>
      <w:docPartPr>
        <w:name w:val="99B5BCF331DF4FD5B8638F2154C386D1"/>
        <w:category>
          <w:name w:val="Général"/>
          <w:gallery w:val="placeholder"/>
        </w:category>
        <w:types>
          <w:type w:val="bbPlcHdr"/>
        </w:types>
        <w:behaviors>
          <w:behavior w:val="content"/>
        </w:behaviors>
        <w:guid w:val="{C36CF06D-3F58-4517-BA76-C8B8515F8AEC}"/>
      </w:docPartPr>
      <w:docPartBody>
        <w:p w:rsidR="00DB61B6" w:rsidRDefault="00F204B6" w:rsidP="00F204B6">
          <w:pPr>
            <w:pStyle w:val="99B5BCF331DF4FD5B8638F2154C386D11"/>
          </w:pPr>
          <w:r w:rsidRPr="00B1326F">
            <w:rPr>
              <w:rStyle w:val="Mention1"/>
              <w:rFonts w:cs="Arial"/>
              <w:sz w:val="20"/>
              <w:szCs w:val="20"/>
            </w:rPr>
            <w:t>___________</w:t>
          </w:r>
        </w:p>
      </w:docPartBody>
    </w:docPart>
    <w:docPart>
      <w:docPartPr>
        <w:name w:val="32074ECE2E554EDD87ED53411D53D105"/>
        <w:category>
          <w:name w:val="Général"/>
          <w:gallery w:val="placeholder"/>
        </w:category>
        <w:types>
          <w:type w:val="bbPlcHdr"/>
        </w:types>
        <w:behaviors>
          <w:behavior w:val="content"/>
        </w:behaviors>
        <w:guid w:val="{F7C82877-4CE5-4DDC-AD39-450C8FB3E623}"/>
      </w:docPartPr>
      <w:docPartBody>
        <w:p w:rsidR="00DB61B6" w:rsidRDefault="00F204B6" w:rsidP="00F204B6">
          <w:pPr>
            <w:pStyle w:val="32074ECE2E554EDD87ED53411D53D1051"/>
          </w:pPr>
          <w:r w:rsidRPr="001253CC">
            <w:rPr>
              <w:rStyle w:val="Mention1"/>
              <w:rFonts w:ascii="Arial" w:hAnsi="Arial" w:cs="Arial"/>
              <w:b/>
              <w:bCs/>
              <w:sz w:val="20"/>
              <w:szCs w:val="20"/>
            </w:rPr>
            <w:t>_ _/_ _/_ _ _ _</w:t>
          </w:r>
        </w:p>
      </w:docPartBody>
    </w:docPart>
    <w:docPart>
      <w:docPartPr>
        <w:name w:val="CC80087920DD42EBB1D47177383C3EC8"/>
        <w:category>
          <w:name w:val="Général"/>
          <w:gallery w:val="placeholder"/>
        </w:category>
        <w:types>
          <w:type w:val="bbPlcHdr"/>
        </w:types>
        <w:behaviors>
          <w:behavior w:val="content"/>
        </w:behaviors>
        <w:guid w:val="{08D787C6-1DF0-4E6B-A6D6-D07D9470AB58}"/>
      </w:docPartPr>
      <w:docPartBody>
        <w:p w:rsidR="00DB61B6" w:rsidRDefault="00F204B6" w:rsidP="00F204B6">
          <w:pPr>
            <w:pStyle w:val="CC80087920DD42EBB1D47177383C3EC81"/>
          </w:pPr>
          <w:r w:rsidRPr="004F6BFF">
            <w:rPr>
              <w:rStyle w:val="Mention1"/>
              <w:rFonts w:cs="Arial"/>
              <w:sz w:val="20"/>
              <w:szCs w:val="20"/>
            </w:rPr>
            <w:t>___________</w:t>
          </w:r>
        </w:p>
      </w:docPartBody>
    </w:docPart>
    <w:docPart>
      <w:docPartPr>
        <w:name w:val="58AECD1D76A2494DA93ABD8A80FAF764"/>
        <w:category>
          <w:name w:val="Général"/>
          <w:gallery w:val="placeholder"/>
        </w:category>
        <w:types>
          <w:type w:val="bbPlcHdr"/>
        </w:types>
        <w:behaviors>
          <w:behavior w:val="content"/>
        </w:behaviors>
        <w:guid w:val="{C73344B4-F459-4BDD-967A-7E104D8F140B}"/>
      </w:docPartPr>
      <w:docPartBody>
        <w:p w:rsidR="00DB61B6" w:rsidRDefault="00F204B6" w:rsidP="00F204B6">
          <w:pPr>
            <w:pStyle w:val="58AECD1D76A2494DA93ABD8A80FAF764"/>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9D73642B14744FE8BCFBD63A424D5E38"/>
        <w:category>
          <w:name w:val="Général"/>
          <w:gallery w:val="placeholder"/>
        </w:category>
        <w:types>
          <w:type w:val="bbPlcHdr"/>
        </w:types>
        <w:behaviors>
          <w:behavior w:val="content"/>
        </w:behaviors>
        <w:guid w:val="{2AD35364-AF17-46CE-94BC-22C2BBD5796F}"/>
      </w:docPartPr>
      <w:docPartBody>
        <w:p w:rsidR="00DB61B6" w:rsidRDefault="00F204B6" w:rsidP="00F204B6">
          <w:pPr>
            <w:pStyle w:val="9D73642B14744FE8BCFBD63A424D5E38"/>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D4D2045C7394A33AF27418CA0484AF2"/>
        <w:category>
          <w:name w:val="Général"/>
          <w:gallery w:val="placeholder"/>
        </w:category>
        <w:types>
          <w:type w:val="bbPlcHdr"/>
        </w:types>
        <w:behaviors>
          <w:behavior w:val="content"/>
        </w:behaviors>
        <w:guid w:val="{03A5DD75-023A-45E4-8E4E-C47D51527919}"/>
      </w:docPartPr>
      <w:docPartBody>
        <w:p w:rsidR="00DB61B6" w:rsidRDefault="00F204B6" w:rsidP="00F204B6">
          <w:pPr>
            <w:pStyle w:val="CD4D2045C7394A33AF27418CA0484AF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DAEAAE944BFC481D8AA798AB7C1EC079"/>
        <w:category>
          <w:name w:val="Général"/>
          <w:gallery w:val="placeholder"/>
        </w:category>
        <w:types>
          <w:type w:val="bbPlcHdr"/>
        </w:types>
        <w:behaviors>
          <w:behavior w:val="content"/>
        </w:behaviors>
        <w:guid w:val="{29FC3625-7159-411F-9393-9FA9704B964E}"/>
      </w:docPartPr>
      <w:docPartBody>
        <w:p w:rsidR="00DB61B6" w:rsidRDefault="00F204B6" w:rsidP="00F204B6">
          <w:pPr>
            <w:pStyle w:val="DAEAAE944BFC481D8AA798AB7C1EC079"/>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7DE8BC0067B47918466DE93839219DA"/>
        <w:category>
          <w:name w:val="Général"/>
          <w:gallery w:val="placeholder"/>
        </w:category>
        <w:types>
          <w:type w:val="bbPlcHdr"/>
        </w:types>
        <w:behaviors>
          <w:behavior w:val="content"/>
        </w:behaviors>
        <w:guid w:val="{5550FEC4-6FBE-4915-902A-9ABE770D9086}"/>
      </w:docPartPr>
      <w:docPartBody>
        <w:p w:rsidR="00DB61B6" w:rsidRDefault="00F204B6" w:rsidP="00F204B6">
          <w:pPr>
            <w:pStyle w:val="47DE8BC0067B47918466DE93839219DA1"/>
          </w:pPr>
          <w:r w:rsidRPr="00B1326F">
            <w:rPr>
              <w:rStyle w:val="Mention1"/>
              <w:rFonts w:cs="Arial"/>
              <w:sz w:val="20"/>
              <w:szCs w:val="20"/>
            </w:rPr>
            <w:t>_______</w:t>
          </w:r>
        </w:p>
      </w:docPartBody>
    </w:docPart>
    <w:docPart>
      <w:docPartPr>
        <w:name w:val="5609EC9D31924148A99B181DC1690843"/>
        <w:category>
          <w:name w:val="Général"/>
          <w:gallery w:val="placeholder"/>
        </w:category>
        <w:types>
          <w:type w:val="bbPlcHdr"/>
        </w:types>
        <w:behaviors>
          <w:behavior w:val="content"/>
        </w:behaviors>
        <w:guid w:val="{25E439D3-125D-4828-8E63-517067F5145B}"/>
      </w:docPartPr>
      <w:docPartBody>
        <w:p w:rsidR="00DB61B6" w:rsidRDefault="00F204B6" w:rsidP="00F204B6">
          <w:pPr>
            <w:pStyle w:val="5609EC9D31924148A99B181DC1690843"/>
          </w:pPr>
          <w:r w:rsidRPr="00B1326F">
            <w:rPr>
              <w:rStyle w:val="Mention1"/>
              <w:rFonts w:ascii="Arial" w:hAnsi="Arial" w:cs="Arial"/>
              <w:sz w:val="20"/>
              <w:szCs w:val="20"/>
            </w:rPr>
            <w:t>_______</w:t>
          </w:r>
        </w:p>
      </w:docPartBody>
    </w:docPart>
    <w:docPart>
      <w:docPartPr>
        <w:name w:val="93041B6941724C379BB14F52790A61B1"/>
        <w:category>
          <w:name w:val="Général"/>
          <w:gallery w:val="placeholder"/>
        </w:category>
        <w:types>
          <w:type w:val="bbPlcHdr"/>
        </w:types>
        <w:behaviors>
          <w:behavior w:val="content"/>
        </w:behaviors>
        <w:guid w:val="{1E74FF3E-120C-4DE2-8C5B-731184A33372}"/>
      </w:docPartPr>
      <w:docPartBody>
        <w:p w:rsidR="00DB61B6" w:rsidRDefault="00F204B6" w:rsidP="00F204B6">
          <w:pPr>
            <w:pStyle w:val="93041B6941724C379BB14F52790A61B1"/>
          </w:pPr>
          <w:r w:rsidRPr="00B1326F">
            <w:rPr>
              <w:rStyle w:val="Mention1"/>
              <w:rFonts w:ascii="Arial" w:hAnsi="Arial" w:cs="Arial"/>
              <w:sz w:val="20"/>
              <w:szCs w:val="20"/>
            </w:rPr>
            <w:t>_______</w:t>
          </w:r>
        </w:p>
      </w:docPartBody>
    </w:docPart>
    <w:docPart>
      <w:docPartPr>
        <w:name w:val="B606184074E546848819364A87541B81"/>
        <w:category>
          <w:name w:val="Général"/>
          <w:gallery w:val="placeholder"/>
        </w:category>
        <w:types>
          <w:type w:val="bbPlcHdr"/>
        </w:types>
        <w:behaviors>
          <w:behavior w:val="content"/>
        </w:behaviors>
        <w:guid w:val="{9683D100-378A-4489-8DDC-A14C927CA969}"/>
      </w:docPartPr>
      <w:docPartBody>
        <w:p w:rsidR="00DB61B6" w:rsidRDefault="00F204B6" w:rsidP="00F204B6">
          <w:pPr>
            <w:pStyle w:val="B606184074E546848819364A87541B81"/>
          </w:pPr>
          <w:r w:rsidRPr="00B1326F">
            <w:rPr>
              <w:rStyle w:val="Mention1"/>
              <w:rFonts w:ascii="Arial" w:hAnsi="Arial" w:cs="Arial"/>
              <w:sz w:val="20"/>
              <w:szCs w:val="20"/>
            </w:rPr>
            <w:t>_______</w:t>
          </w:r>
        </w:p>
      </w:docPartBody>
    </w:docPart>
    <w:docPart>
      <w:docPartPr>
        <w:name w:val="D163D3EE3F104774BE05DDEBACF58EA1"/>
        <w:category>
          <w:name w:val="Général"/>
          <w:gallery w:val="placeholder"/>
        </w:category>
        <w:types>
          <w:type w:val="bbPlcHdr"/>
        </w:types>
        <w:behaviors>
          <w:behavior w:val="content"/>
        </w:behaviors>
        <w:guid w:val="{121396E0-120A-478B-BB34-A0C9A8FF6272}"/>
      </w:docPartPr>
      <w:docPartBody>
        <w:p w:rsidR="00DB61B6" w:rsidRDefault="00F204B6" w:rsidP="00F204B6">
          <w:pPr>
            <w:pStyle w:val="D163D3EE3F104774BE05DDEBACF58EA1"/>
          </w:pPr>
          <w:r w:rsidRPr="00B1326F">
            <w:rPr>
              <w:rStyle w:val="Mention1"/>
              <w:rFonts w:ascii="Arial" w:hAnsi="Arial" w:cs="Arial"/>
              <w:sz w:val="20"/>
              <w:szCs w:val="20"/>
            </w:rPr>
            <w:t>___________</w:t>
          </w:r>
        </w:p>
      </w:docPartBody>
    </w:docPart>
    <w:docPart>
      <w:docPartPr>
        <w:name w:val="BFF92E5DEFD44E7492307A25CB108C36"/>
        <w:category>
          <w:name w:val="Général"/>
          <w:gallery w:val="placeholder"/>
        </w:category>
        <w:types>
          <w:type w:val="bbPlcHdr"/>
        </w:types>
        <w:behaviors>
          <w:behavior w:val="content"/>
        </w:behaviors>
        <w:guid w:val="{A6B68107-E298-4D1B-A5A8-EB1C0DFD50BD}"/>
      </w:docPartPr>
      <w:docPartBody>
        <w:p w:rsidR="00DB61B6" w:rsidRDefault="00F204B6" w:rsidP="00F204B6">
          <w:pPr>
            <w:pStyle w:val="BFF92E5DEFD44E7492307A25CB108C36"/>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EE7B7ABB4BB34941852A7088F99D3EFD"/>
        <w:category>
          <w:name w:val="Général"/>
          <w:gallery w:val="placeholder"/>
        </w:category>
        <w:types>
          <w:type w:val="bbPlcHdr"/>
        </w:types>
        <w:behaviors>
          <w:behavior w:val="content"/>
        </w:behaviors>
        <w:guid w:val="{3C844FA1-9AFA-4504-95B5-4D2C68F5CC29}"/>
      </w:docPartPr>
      <w:docPartBody>
        <w:p w:rsidR="00DB61B6" w:rsidRDefault="00F204B6" w:rsidP="00F204B6">
          <w:pPr>
            <w:pStyle w:val="EE7B7ABB4BB34941852A7088F99D3EFD"/>
          </w:pPr>
          <w:r w:rsidRPr="00B1326F">
            <w:rPr>
              <w:rStyle w:val="Mention1"/>
              <w:rFonts w:ascii="Arial" w:hAnsi="Arial" w:cs="Arial"/>
              <w:sz w:val="20"/>
              <w:szCs w:val="20"/>
            </w:rPr>
            <w:t>_______</w:t>
          </w:r>
        </w:p>
      </w:docPartBody>
    </w:docPart>
    <w:docPart>
      <w:docPartPr>
        <w:name w:val="011D9073902D453A862556D7ADF434A5"/>
        <w:category>
          <w:name w:val="Général"/>
          <w:gallery w:val="placeholder"/>
        </w:category>
        <w:types>
          <w:type w:val="bbPlcHdr"/>
        </w:types>
        <w:behaviors>
          <w:behavior w:val="content"/>
        </w:behaviors>
        <w:guid w:val="{4072E739-F7AF-4B78-B89A-BCA6B64049F8}"/>
      </w:docPartPr>
      <w:docPartBody>
        <w:p w:rsidR="00DB61B6" w:rsidRDefault="00F204B6" w:rsidP="00F204B6">
          <w:pPr>
            <w:pStyle w:val="011D9073902D453A862556D7ADF434A5"/>
          </w:pPr>
          <w:r w:rsidRPr="001253CC">
            <w:rPr>
              <w:rStyle w:val="Mention1"/>
              <w:rFonts w:ascii="Arial" w:hAnsi="Arial" w:cs="Arial"/>
              <w:b/>
              <w:bCs/>
              <w:sz w:val="20"/>
              <w:szCs w:val="20"/>
            </w:rPr>
            <w:t>_ _/_ _/_ _ _ _</w:t>
          </w:r>
        </w:p>
      </w:docPartBody>
    </w:docPart>
    <w:docPart>
      <w:docPartPr>
        <w:name w:val="27AE1CB8F1434EA99C3AD89550AFD4ED"/>
        <w:category>
          <w:name w:val="Général"/>
          <w:gallery w:val="placeholder"/>
        </w:category>
        <w:types>
          <w:type w:val="bbPlcHdr"/>
        </w:types>
        <w:behaviors>
          <w:behavior w:val="content"/>
        </w:behaviors>
        <w:guid w:val="{C3EBDE14-0DD3-4B56-9903-D274ED28E597}"/>
      </w:docPartPr>
      <w:docPartBody>
        <w:p w:rsidR="00DB61B6" w:rsidRDefault="00F204B6" w:rsidP="00F204B6">
          <w:pPr>
            <w:pStyle w:val="27AE1CB8F1434EA99C3AD89550AFD4ED"/>
          </w:pPr>
          <w:r w:rsidRPr="004F6BFF">
            <w:rPr>
              <w:rStyle w:val="Mention1"/>
              <w:rFonts w:ascii="Arial" w:hAnsi="Arial" w:cs="Arial"/>
              <w:sz w:val="20"/>
              <w:szCs w:val="20"/>
            </w:rPr>
            <w:t>___________</w:t>
          </w:r>
        </w:p>
      </w:docPartBody>
    </w:docPart>
    <w:docPart>
      <w:docPartPr>
        <w:name w:val="7C9755C40BDB4E20898E9074F1D269A0"/>
        <w:category>
          <w:name w:val="Général"/>
          <w:gallery w:val="placeholder"/>
        </w:category>
        <w:types>
          <w:type w:val="bbPlcHdr"/>
        </w:types>
        <w:behaviors>
          <w:behavior w:val="content"/>
        </w:behaviors>
        <w:guid w:val="{A2F022AD-84EE-441C-9B70-DDBD00CCB9B7}"/>
      </w:docPartPr>
      <w:docPartBody>
        <w:p w:rsidR="00DB61B6" w:rsidRDefault="00F204B6" w:rsidP="00F204B6">
          <w:pPr>
            <w:pStyle w:val="7C9755C40BDB4E20898E9074F1D269A0"/>
          </w:pPr>
          <w:r w:rsidRPr="00B1326F">
            <w:rPr>
              <w:rStyle w:val="Mention1"/>
              <w:rFonts w:ascii="Arial" w:hAnsi="Arial" w:cs="Arial"/>
              <w:sz w:val="20"/>
              <w:szCs w:val="20"/>
            </w:rPr>
            <w:t>___________</w:t>
          </w:r>
        </w:p>
      </w:docPartBody>
    </w:docPart>
    <w:docPart>
      <w:docPartPr>
        <w:name w:val="DBFA734EE8614519BE8BE28868668AD6"/>
        <w:category>
          <w:name w:val="Général"/>
          <w:gallery w:val="placeholder"/>
        </w:category>
        <w:types>
          <w:type w:val="bbPlcHdr"/>
        </w:types>
        <w:behaviors>
          <w:behavior w:val="content"/>
        </w:behaviors>
        <w:guid w:val="{463EB5D4-69C0-4A63-ADD1-470CCF3C4AAB}"/>
      </w:docPartPr>
      <w:docPartBody>
        <w:p w:rsidR="00DB61B6" w:rsidRDefault="00F204B6" w:rsidP="00F204B6">
          <w:pPr>
            <w:pStyle w:val="DBFA734EE8614519BE8BE28868668AD6"/>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1882BC05054247B8B09DAE51615C703A"/>
        <w:category>
          <w:name w:val="Général"/>
          <w:gallery w:val="placeholder"/>
        </w:category>
        <w:types>
          <w:type w:val="bbPlcHdr"/>
        </w:types>
        <w:behaviors>
          <w:behavior w:val="content"/>
        </w:behaviors>
        <w:guid w:val="{1E280CEE-F028-4934-9575-01A57E87E1EE}"/>
      </w:docPartPr>
      <w:docPartBody>
        <w:p w:rsidR="00DB61B6" w:rsidRDefault="00F204B6" w:rsidP="00F204B6">
          <w:pPr>
            <w:pStyle w:val="1882BC05054247B8B09DAE51615C703A"/>
          </w:pPr>
          <w:r w:rsidRPr="00B1326F">
            <w:rPr>
              <w:rStyle w:val="Mention1"/>
              <w:rFonts w:ascii="Arial" w:hAnsi="Arial" w:cs="Arial"/>
              <w:sz w:val="20"/>
              <w:szCs w:val="20"/>
            </w:rPr>
            <w:t>_______</w:t>
          </w:r>
        </w:p>
      </w:docPartBody>
    </w:docPart>
    <w:docPart>
      <w:docPartPr>
        <w:name w:val="505976D989474AB3974A020C91D6F663"/>
        <w:category>
          <w:name w:val="Général"/>
          <w:gallery w:val="placeholder"/>
        </w:category>
        <w:types>
          <w:type w:val="bbPlcHdr"/>
        </w:types>
        <w:behaviors>
          <w:behavior w:val="content"/>
        </w:behaviors>
        <w:guid w:val="{B67CA1DC-82FC-46C5-B437-05089EA3BA47}"/>
      </w:docPartPr>
      <w:docPartBody>
        <w:p w:rsidR="00DB61B6" w:rsidRDefault="00F204B6" w:rsidP="00F204B6">
          <w:pPr>
            <w:pStyle w:val="505976D989474AB3974A020C91D6F663"/>
          </w:pPr>
          <w:r w:rsidRPr="001253CC">
            <w:rPr>
              <w:rStyle w:val="Mention1"/>
              <w:rFonts w:ascii="Arial" w:hAnsi="Arial" w:cs="Arial"/>
              <w:b/>
              <w:bCs/>
              <w:sz w:val="20"/>
              <w:szCs w:val="20"/>
            </w:rPr>
            <w:t>_ _/_ _/_ _ _ _</w:t>
          </w:r>
        </w:p>
      </w:docPartBody>
    </w:docPart>
    <w:docPart>
      <w:docPartPr>
        <w:name w:val="1706C4687A134C90A47F3BF2528D417F"/>
        <w:category>
          <w:name w:val="Général"/>
          <w:gallery w:val="placeholder"/>
        </w:category>
        <w:types>
          <w:type w:val="bbPlcHdr"/>
        </w:types>
        <w:behaviors>
          <w:behavior w:val="content"/>
        </w:behaviors>
        <w:guid w:val="{CF27E8BC-7D91-4345-A59D-D22D899C9421}"/>
      </w:docPartPr>
      <w:docPartBody>
        <w:p w:rsidR="00DB61B6" w:rsidRDefault="00F204B6" w:rsidP="00F204B6">
          <w:pPr>
            <w:pStyle w:val="1706C4687A134C90A47F3BF2528D417F"/>
          </w:pPr>
          <w:r w:rsidRPr="004F6BFF">
            <w:rPr>
              <w:rStyle w:val="Mention1"/>
              <w:rFonts w:ascii="Arial" w:hAnsi="Arial" w:cs="Arial"/>
              <w:sz w:val="20"/>
              <w:szCs w:val="20"/>
            </w:rPr>
            <w:t>___________</w:t>
          </w:r>
        </w:p>
      </w:docPartBody>
    </w:docPart>
    <w:docPart>
      <w:docPartPr>
        <w:name w:val="CA1113FDF6AB445388FBE4A5DE9971D8"/>
        <w:category>
          <w:name w:val="Général"/>
          <w:gallery w:val="placeholder"/>
        </w:category>
        <w:types>
          <w:type w:val="bbPlcHdr"/>
        </w:types>
        <w:behaviors>
          <w:behavior w:val="content"/>
        </w:behaviors>
        <w:guid w:val="{7B133D1D-879F-45CF-AD35-DE11E7C23D7D}"/>
      </w:docPartPr>
      <w:docPartBody>
        <w:p w:rsidR="00DB61B6" w:rsidRDefault="00F204B6" w:rsidP="00F204B6">
          <w:pPr>
            <w:pStyle w:val="CA1113FDF6AB445388FBE4A5DE9971D8"/>
          </w:pPr>
          <w:r w:rsidRPr="00B1326F">
            <w:rPr>
              <w:rStyle w:val="Mention1"/>
              <w:rFonts w:ascii="Arial" w:hAnsi="Arial" w:cs="Arial"/>
              <w:sz w:val="20"/>
              <w:szCs w:val="20"/>
            </w:rPr>
            <w:t>___________</w:t>
          </w:r>
        </w:p>
      </w:docPartBody>
    </w:docPart>
    <w:docPart>
      <w:docPartPr>
        <w:name w:val="D30E46C0291249478FE2EAB2F3400F80"/>
        <w:category>
          <w:name w:val="Général"/>
          <w:gallery w:val="placeholder"/>
        </w:category>
        <w:types>
          <w:type w:val="bbPlcHdr"/>
        </w:types>
        <w:behaviors>
          <w:behavior w:val="content"/>
        </w:behaviors>
        <w:guid w:val="{5CD43134-9E3B-46FB-9D9F-FF7FC34E5779}"/>
      </w:docPartPr>
      <w:docPartBody>
        <w:p w:rsidR="00DB61B6" w:rsidRDefault="00F204B6" w:rsidP="00F204B6">
          <w:pPr>
            <w:pStyle w:val="D30E46C0291249478FE2EAB2F3400F80"/>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5F3CAADECB945BF88D84E999C20865F"/>
        <w:category>
          <w:name w:val="Général"/>
          <w:gallery w:val="placeholder"/>
        </w:category>
        <w:types>
          <w:type w:val="bbPlcHdr"/>
        </w:types>
        <w:behaviors>
          <w:behavior w:val="content"/>
        </w:behaviors>
        <w:guid w:val="{4DEF8653-3E49-4834-9037-F5221532D165}"/>
      </w:docPartPr>
      <w:docPartBody>
        <w:p w:rsidR="00DB61B6" w:rsidRDefault="00F204B6" w:rsidP="00F204B6">
          <w:pPr>
            <w:pStyle w:val="C5F3CAADECB945BF88D84E999C20865F"/>
          </w:pPr>
          <w:r w:rsidRPr="00B1326F">
            <w:rPr>
              <w:rStyle w:val="Mention1"/>
              <w:rFonts w:ascii="Arial" w:hAnsi="Arial" w:cs="Arial"/>
              <w:sz w:val="20"/>
              <w:szCs w:val="20"/>
            </w:rPr>
            <w:t>_______</w:t>
          </w:r>
        </w:p>
      </w:docPartBody>
    </w:docPart>
    <w:docPart>
      <w:docPartPr>
        <w:name w:val="E098980A69864806BFD901503F9A2970"/>
        <w:category>
          <w:name w:val="Général"/>
          <w:gallery w:val="placeholder"/>
        </w:category>
        <w:types>
          <w:type w:val="bbPlcHdr"/>
        </w:types>
        <w:behaviors>
          <w:behavior w:val="content"/>
        </w:behaviors>
        <w:guid w:val="{231DD598-E320-489F-834A-7BDCEE5D2025}"/>
      </w:docPartPr>
      <w:docPartBody>
        <w:p w:rsidR="00DB61B6" w:rsidRDefault="00F204B6" w:rsidP="00F204B6">
          <w:pPr>
            <w:pStyle w:val="E098980A69864806BFD901503F9A2970"/>
          </w:pPr>
          <w:r w:rsidRPr="001253CC">
            <w:rPr>
              <w:rStyle w:val="Mention1"/>
              <w:rFonts w:ascii="Arial" w:hAnsi="Arial" w:cs="Arial"/>
              <w:b/>
              <w:bCs/>
              <w:sz w:val="20"/>
              <w:szCs w:val="20"/>
            </w:rPr>
            <w:t>_ _/_ _/_ _ _ _</w:t>
          </w:r>
        </w:p>
      </w:docPartBody>
    </w:docPart>
    <w:docPart>
      <w:docPartPr>
        <w:name w:val="EC78E46A42FA49649EEC2AD281A6B9A2"/>
        <w:category>
          <w:name w:val="Général"/>
          <w:gallery w:val="placeholder"/>
        </w:category>
        <w:types>
          <w:type w:val="bbPlcHdr"/>
        </w:types>
        <w:behaviors>
          <w:behavior w:val="content"/>
        </w:behaviors>
        <w:guid w:val="{9533CD89-A0B9-41DA-9D05-3C84A78D90F2}"/>
      </w:docPartPr>
      <w:docPartBody>
        <w:p w:rsidR="00DB61B6" w:rsidRDefault="00F204B6" w:rsidP="00F204B6">
          <w:pPr>
            <w:pStyle w:val="EC78E46A42FA49649EEC2AD281A6B9A2"/>
          </w:pPr>
          <w:r w:rsidRPr="004F6BFF">
            <w:rPr>
              <w:rStyle w:val="Mention1"/>
              <w:rFonts w:ascii="Arial" w:hAnsi="Arial" w:cs="Arial"/>
              <w:sz w:val="20"/>
              <w:szCs w:val="20"/>
            </w:rPr>
            <w:t>___________</w:t>
          </w:r>
        </w:p>
      </w:docPartBody>
    </w:docPart>
    <w:docPart>
      <w:docPartPr>
        <w:name w:val="55170B1A5E7B4117B92EA06052D496EC"/>
        <w:category>
          <w:name w:val="Général"/>
          <w:gallery w:val="placeholder"/>
        </w:category>
        <w:types>
          <w:type w:val="bbPlcHdr"/>
        </w:types>
        <w:behaviors>
          <w:behavior w:val="content"/>
        </w:behaviors>
        <w:guid w:val="{59924018-8F08-4A84-BA4A-3DED222F8099}"/>
      </w:docPartPr>
      <w:docPartBody>
        <w:p w:rsidR="00DB61B6" w:rsidRDefault="00F204B6" w:rsidP="00F204B6">
          <w:pPr>
            <w:pStyle w:val="55170B1A5E7B4117B92EA06052D496EC"/>
          </w:pPr>
          <w:r w:rsidRPr="00B1326F">
            <w:rPr>
              <w:rStyle w:val="Mention1"/>
              <w:rFonts w:ascii="Arial" w:hAnsi="Arial" w:cs="Arial"/>
              <w:sz w:val="20"/>
              <w:szCs w:val="20"/>
            </w:rPr>
            <w:t>___________</w:t>
          </w:r>
        </w:p>
      </w:docPartBody>
    </w:docPart>
    <w:docPart>
      <w:docPartPr>
        <w:name w:val="43B626518E7E4CE0998D138E19657F91"/>
        <w:category>
          <w:name w:val="Général"/>
          <w:gallery w:val="placeholder"/>
        </w:category>
        <w:types>
          <w:type w:val="bbPlcHdr"/>
        </w:types>
        <w:behaviors>
          <w:behavior w:val="content"/>
        </w:behaviors>
        <w:guid w:val="{E4EAE815-D919-4FD3-9598-4BA493A512BE}"/>
      </w:docPartPr>
      <w:docPartBody>
        <w:p w:rsidR="00DB61B6" w:rsidRDefault="00F204B6" w:rsidP="00F204B6">
          <w:pPr>
            <w:pStyle w:val="43B626518E7E4CE0998D138E19657F9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7F1C83EFB31D46E8B8CFD1D3A8962626"/>
        <w:category>
          <w:name w:val="Général"/>
          <w:gallery w:val="placeholder"/>
        </w:category>
        <w:types>
          <w:type w:val="bbPlcHdr"/>
        </w:types>
        <w:behaviors>
          <w:behavior w:val="content"/>
        </w:behaviors>
        <w:guid w:val="{83E8AE6B-26E5-4A0F-98A5-D50B402ABE68}"/>
      </w:docPartPr>
      <w:docPartBody>
        <w:p w:rsidR="00DB61B6" w:rsidRDefault="00F204B6" w:rsidP="00F204B6">
          <w:pPr>
            <w:pStyle w:val="7F1C83EFB31D46E8B8CFD1D3A8962626"/>
          </w:pPr>
          <w:r w:rsidRPr="00B1326F">
            <w:rPr>
              <w:rStyle w:val="Mention1"/>
              <w:rFonts w:ascii="Arial" w:hAnsi="Arial" w:cs="Arial"/>
              <w:sz w:val="20"/>
              <w:szCs w:val="20"/>
            </w:rPr>
            <w:t>_______</w:t>
          </w:r>
        </w:p>
      </w:docPartBody>
    </w:docPart>
    <w:docPart>
      <w:docPartPr>
        <w:name w:val="FC98D4633542405A804ABD891D79E6C4"/>
        <w:category>
          <w:name w:val="Général"/>
          <w:gallery w:val="placeholder"/>
        </w:category>
        <w:types>
          <w:type w:val="bbPlcHdr"/>
        </w:types>
        <w:behaviors>
          <w:behavior w:val="content"/>
        </w:behaviors>
        <w:guid w:val="{DE761E5D-93E2-47E8-AB5F-F5AB78B7FA86}"/>
      </w:docPartPr>
      <w:docPartBody>
        <w:p w:rsidR="00DB61B6" w:rsidRDefault="00F204B6" w:rsidP="00F204B6">
          <w:pPr>
            <w:pStyle w:val="FC98D4633542405A804ABD891D79E6C4"/>
          </w:pPr>
          <w:r w:rsidRPr="001253CC">
            <w:rPr>
              <w:rStyle w:val="Mention1"/>
              <w:rFonts w:ascii="Arial" w:hAnsi="Arial" w:cs="Arial"/>
              <w:b/>
              <w:bCs/>
              <w:sz w:val="20"/>
              <w:szCs w:val="20"/>
            </w:rPr>
            <w:t>_ _/_ _/_ _ _ _</w:t>
          </w:r>
        </w:p>
      </w:docPartBody>
    </w:docPart>
    <w:docPart>
      <w:docPartPr>
        <w:name w:val="56214BAA5B684C4B9D6ACF95B455C245"/>
        <w:category>
          <w:name w:val="Général"/>
          <w:gallery w:val="placeholder"/>
        </w:category>
        <w:types>
          <w:type w:val="bbPlcHdr"/>
        </w:types>
        <w:behaviors>
          <w:behavior w:val="content"/>
        </w:behaviors>
        <w:guid w:val="{475488E6-1515-407C-B2E2-7C1AF8608886}"/>
      </w:docPartPr>
      <w:docPartBody>
        <w:p w:rsidR="00DB61B6" w:rsidRDefault="00F204B6" w:rsidP="00F204B6">
          <w:pPr>
            <w:pStyle w:val="56214BAA5B684C4B9D6ACF95B455C245"/>
          </w:pPr>
          <w:r w:rsidRPr="004F6BFF">
            <w:rPr>
              <w:rStyle w:val="Mention1"/>
              <w:rFonts w:ascii="Arial" w:hAnsi="Arial" w:cs="Arial"/>
              <w:sz w:val="20"/>
              <w:szCs w:val="20"/>
            </w:rPr>
            <w:t>___________</w:t>
          </w:r>
        </w:p>
      </w:docPartBody>
    </w:docPart>
    <w:docPart>
      <w:docPartPr>
        <w:name w:val="0CB24035FCC442A9A15966909BD769C3"/>
        <w:category>
          <w:name w:val="Général"/>
          <w:gallery w:val="placeholder"/>
        </w:category>
        <w:types>
          <w:type w:val="bbPlcHdr"/>
        </w:types>
        <w:behaviors>
          <w:behavior w:val="content"/>
        </w:behaviors>
        <w:guid w:val="{BE36EDE9-EEA3-4296-966C-683FE9876363}"/>
      </w:docPartPr>
      <w:docPartBody>
        <w:p w:rsidR="00DB61B6" w:rsidRDefault="00F204B6" w:rsidP="00F204B6">
          <w:pPr>
            <w:pStyle w:val="0CB24035FCC442A9A15966909BD769C3"/>
          </w:pPr>
          <w:r w:rsidRPr="00B1326F">
            <w:rPr>
              <w:rStyle w:val="Mention1"/>
              <w:rFonts w:ascii="Arial" w:hAnsi="Arial" w:cs="Arial"/>
              <w:sz w:val="20"/>
              <w:szCs w:val="20"/>
            </w:rPr>
            <w:t>___________</w:t>
          </w:r>
        </w:p>
      </w:docPartBody>
    </w:docPart>
    <w:docPart>
      <w:docPartPr>
        <w:name w:val="F40992A623F94BD49BAF6785AED0A715"/>
        <w:category>
          <w:name w:val="Général"/>
          <w:gallery w:val="placeholder"/>
        </w:category>
        <w:types>
          <w:type w:val="bbPlcHdr"/>
        </w:types>
        <w:behaviors>
          <w:behavior w:val="content"/>
        </w:behaviors>
        <w:guid w:val="{8ADC02AE-FAF1-4FBB-AF3A-F98A8D8FF6C5}"/>
      </w:docPartPr>
      <w:docPartBody>
        <w:p w:rsidR="00DB61B6" w:rsidRDefault="00F204B6" w:rsidP="00F204B6">
          <w:pPr>
            <w:pStyle w:val="F40992A623F94BD49BAF6785AED0A715"/>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BC16C64487774AA2BC05A7970C40506B"/>
        <w:category>
          <w:name w:val="Général"/>
          <w:gallery w:val="placeholder"/>
        </w:category>
        <w:types>
          <w:type w:val="bbPlcHdr"/>
        </w:types>
        <w:behaviors>
          <w:behavior w:val="content"/>
        </w:behaviors>
        <w:guid w:val="{674B7E2F-5D6B-4C63-844A-AE0E63FB90E4}"/>
      </w:docPartPr>
      <w:docPartBody>
        <w:p w:rsidR="00DB61B6" w:rsidRDefault="00F204B6" w:rsidP="00F204B6">
          <w:pPr>
            <w:pStyle w:val="BC16C64487774AA2BC05A7970C40506B"/>
          </w:pPr>
          <w:r w:rsidRPr="00B1326F">
            <w:rPr>
              <w:rStyle w:val="Mention1"/>
              <w:rFonts w:ascii="Arial" w:hAnsi="Arial" w:cs="Arial"/>
              <w:sz w:val="20"/>
              <w:szCs w:val="20"/>
            </w:rPr>
            <w:t>_______</w:t>
          </w:r>
        </w:p>
      </w:docPartBody>
    </w:docPart>
    <w:docPart>
      <w:docPartPr>
        <w:name w:val="A45F224F0E9444A8B94A20446A7F9226"/>
        <w:category>
          <w:name w:val="Général"/>
          <w:gallery w:val="placeholder"/>
        </w:category>
        <w:types>
          <w:type w:val="bbPlcHdr"/>
        </w:types>
        <w:behaviors>
          <w:behavior w:val="content"/>
        </w:behaviors>
        <w:guid w:val="{4C03109D-EC34-41D8-9AE2-4C51F3B7D55A}"/>
      </w:docPartPr>
      <w:docPartBody>
        <w:p w:rsidR="00DB61B6" w:rsidRDefault="00F204B6" w:rsidP="00F204B6">
          <w:pPr>
            <w:pStyle w:val="A45F224F0E9444A8B94A20446A7F9226"/>
          </w:pPr>
          <w:r w:rsidRPr="001253CC">
            <w:rPr>
              <w:rStyle w:val="Mention1"/>
              <w:rFonts w:ascii="Arial" w:hAnsi="Arial" w:cs="Arial"/>
              <w:b/>
              <w:bCs/>
              <w:sz w:val="20"/>
              <w:szCs w:val="20"/>
            </w:rPr>
            <w:t>_ _/_ _/_ _ _ _</w:t>
          </w:r>
        </w:p>
      </w:docPartBody>
    </w:docPart>
    <w:docPart>
      <w:docPartPr>
        <w:name w:val="F344ECAFE9054501A79350AE871EA93E"/>
        <w:category>
          <w:name w:val="Général"/>
          <w:gallery w:val="placeholder"/>
        </w:category>
        <w:types>
          <w:type w:val="bbPlcHdr"/>
        </w:types>
        <w:behaviors>
          <w:behavior w:val="content"/>
        </w:behaviors>
        <w:guid w:val="{B09C7B54-1A85-4B73-9E69-2FCE2A776E5A}"/>
      </w:docPartPr>
      <w:docPartBody>
        <w:p w:rsidR="00DB61B6" w:rsidRDefault="00F204B6" w:rsidP="00F204B6">
          <w:pPr>
            <w:pStyle w:val="F344ECAFE9054501A79350AE871EA93E"/>
          </w:pPr>
          <w:r w:rsidRPr="004F6BFF">
            <w:rPr>
              <w:rStyle w:val="Mention1"/>
              <w:rFonts w:ascii="Arial" w:hAnsi="Arial" w:cs="Arial"/>
              <w:sz w:val="20"/>
              <w:szCs w:val="20"/>
            </w:rPr>
            <w:t>___________</w:t>
          </w:r>
        </w:p>
      </w:docPartBody>
    </w:docPart>
    <w:docPart>
      <w:docPartPr>
        <w:name w:val="839C53D0FC714CAE9EEA02E3B1D71B0E"/>
        <w:category>
          <w:name w:val="Général"/>
          <w:gallery w:val="placeholder"/>
        </w:category>
        <w:types>
          <w:type w:val="bbPlcHdr"/>
        </w:types>
        <w:behaviors>
          <w:behavior w:val="content"/>
        </w:behaviors>
        <w:guid w:val="{E0BF6184-1B74-4D13-883E-CC46963A8490}"/>
      </w:docPartPr>
      <w:docPartBody>
        <w:p w:rsidR="00DB61B6" w:rsidRDefault="00F204B6" w:rsidP="00F204B6">
          <w:pPr>
            <w:pStyle w:val="839C53D0FC714CAE9EEA02E3B1D71B0E"/>
          </w:pPr>
          <w:r w:rsidRPr="00B1326F">
            <w:rPr>
              <w:rStyle w:val="Mention1"/>
              <w:rFonts w:ascii="Arial" w:hAnsi="Arial" w:cs="Arial"/>
              <w:sz w:val="20"/>
              <w:szCs w:val="20"/>
            </w:rPr>
            <w:t>___________</w:t>
          </w:r>
        </w:p>
      </w:docPartBody>
    </w:docPart>
    <w:docPart>
      <w:docPartPr>
        <w:name w:val="D2C62BCC4D5E4FACB7EC96A86BEFBEED"/>
        <w:category>
          <w:name w:val="Général"/>
          <w:gallery w:val="placeholder"/>
        </w:category>
        <w:types>
          <w:type w:val="bbPlcHdr"/>
        </w:types>
        <w:behaviors>
          <w:behavior w:val="content"/>
        </w:behaviors>
        <w:guid w:val="{3B147158-0276-4B54-A1E0-9089727BE3A6}"/>
      </w:docPartPr>
      <w:docPartBody>
        <w:p w:rsidR="00DB61B6" w:rsidRDefault="00F204B6" w:rsidP="00F204B6">
          <w:pPr>
            <w:pStyle w:val="D2C62BCC4D5E4FACB7EC96A86BEFBEED"/>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02A86997BFDE4A89BBF0998C038526C2"/>
        <w:category>
          <w:name w:val="Général"/>
          <w:gallery w:val="placeholder"/>
        </w:category>
        <w:types>
          <w:type w:val="bbPlcHdr"/>
        </w:types>
        <w:behaviors>
          <w:behavior w:val="content"/>
        </w:behaviors>
        <w:guid w:val="{16B7A844-124F-4AA0-96B5-CEB586E55A99}"/>
      </w:docPartPr>
      <w:docPartBody>
        <w:p w:rsidR="00DB61B6" w:rsidRDefault="00F204B6" w:rsidP="00F204B6">
          <w:pPr>
            <w:pStyle w:val="02A86997BFDE4A89BBF0998C038526C2"/>
          </w:pPr>
          <w:r w:rsidRPr="00B1326F">
            <w:rPr>
              <w:rStyle w:val="Mention1"/>
              <w:rFonts w:ascii="Arial" w:hAnsi="Arial" w:cs="Arial"/>
              <w:sz w:val="20"/>
              <w:szCs w:val="20"/>
            </w:rPr>
            <w:t>_______</w:t>
          </w:r>
        </w:p>
      </w:docPartBody>
    </w:docPart>
    <w:docPart>
      <w:docPartPr>
        <w:name w:val="3C0F6C6F5F7241138CBEF15B65CE74BC"/>
        <w:category>
          <w:name w:val="Général"/>
          <w:gallery w:val="placeholder"/>
        </w:category>
        <w:types>
          <w:type w:val="bbPlcHdr"/>
        </w:types>
        <w:behaviors>
          <w:behavior w:val="content"/>
        </w:behaviors>
        <w:guid w:val="{966331A4-66F5-4678-9C80-BEE912D594B4}"/>
      </w:docPartPr>
      <w:docPartBody>
        <w:p w:rsidR="00DB61B6" w:rsidRDefault="00F204B6" w:rsidP="00F204B6">
          <w:pPr>
            <w:pStyle w:val="3C0F6C6F5F7241138CBEF15B65CE74BC"/>
          </w:pPr>
          <w:r w:rsidRPr="001253CC">
            <w:rPr>
              <w:rStyle w:val="Mention1"/>
              <w:rFonts w:ascii="Arial" w:hAnsi="Arial" w:cs="Arial"/>
              <w:b/>
              <w:bCs/>
              <w:sz w:val="20"/>
              <w:szCs w:val="20"/>
            </w:rPr>
            <w:t>_ _/_ _/_ _ _ _</w:t>
          </w:r>
        </w:p>
      </w:docPartBody>
    </w:docPart>
    <w:docPart>
      <w:docPartPr>
        <w:name w:val="EC8677EDD9D245B4AC379B1DE2356466"/>
        <w:category>
          <w:name w:val="Général"/>
          <w:gallery w:val="placeholder"/>
        </w:category>
        <w:types>
          <w:type w:val="bbPlcHdr"/>
        </w:types>
        <w:behaviors>
          <w:behavior w:val="content"/>
        </w:behaviors>
        <w:guid w:val="{012A98ED-DF67-49C3-9922-A7D251E5E892}"/>
      </w:docPartPr>
      <w:docPartBody>
        <w:p w:rsidR="00DB61B6" w:rsidRDefault="00F204B6" w:rsidP="00F204B6">
          <w:pPr>
            <w:pStyle w:val="EC8677EDD9D245B4AC379B1DE2356466"/>
          </w:pPr>
          <w:r w:rsidRPr="004F6BFF">
            <w:rPr>
              <w:rStyle w:val="Mention1"/>
              <w:rFonts w:ascii="Arial" w:hAnsi="Arial" w:cs="Arial"/>
              <w:sz w:val="20"/>
              <w:szCs w:val="20"/>
            </w:rPr>
            <w:t>___________</w:t>
          </w:r>
        </w:p>
      </w:docPartBody>
    </w:docPart>
    <w:docPart>
      <w:docPartPr>
        <w:name w:val="C1ADA41285B34B54A6CA0BC226320F94"/>
        <w:category>
          <w:name w:val="Général"/>
          <w:gallery w:val="placeholder"/>
        </w:category>
        <w:types>
          <w:type w:val="bbPlcHdr"/>
        </w:types>
        <w:behaviors>
          <w:behavior w:val="content"/>
        </w:behaviors>
        <w:guid w:val="{A31433E6-0551-496B-A686-D1BB8F5BA2ED}"/>
      </w:docPartPr>
      <w:docPartBody>
        <w:p w:rsidR="00DB61B6" w:rsidRDefault="00F204B6" w:rsidP="00F204B6">
          <w:pPr>
            <w:pStyle w:val="C1ADA41285B34B54A6CA0BC226320F94"/>
          </w:pPr>
          <w:r w:rsidRPr="00B1326F">
            <w:rPr>
              <w:rStyle w:val="Mention1"/>
              <w:rFonts w:ascii="Arial" w:hAnsi="Arial" w:cs="Arial"/>
              <w:sz w:val="20"/>
              <w:szCs w:val="20"/>
            </w:rPr>
            <w:t>___________</w:t>
          </w:r>
        </w:p>
      </w:docPartBody>
    </w:docPart>
    <w:docPart>
      <w:docPartPr>
        <w:name w:val="79139316C2024F15BA1A0C07AEFD1956"/>
        <w:category>
          <w:name w:val="Général"/>
          <w:gallery w:val="placeholder"/>
        </w:category>
        <w:types>
          <w:type w:val="bbPlcHdr"/>
        </w:types>
        <w:behaviors>
          <w:behavior w:val="content"/>
        </w:behaviors>
        <w:guid w:val="{9414217E-A98F-4D16-886D-901826F2EF94}"/>
      </w:docPartPr>
      <w:docPartBody>
        <w:p w:rsidR="00DB61B6" w:rsidRDefault="00F204B6" w:rsidP="00F204B6">
          <w:pPr>
            <w:pStyle w:val="79139316C2024F15BA1A0C07AEFD1956"/>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573BBCD7A18411CBD62C6B3776CA9BD"/>
        <w:category>
          <w:name w:val="Général"/>
          <w:gallery w:val="placeholder"/>
        </w:category>
        <w:types>
          <w:type w:val="bbPlcHdr"/>
        </w:types>
        <w:behaviors>
          <w:behavior w:val="content"/>
        </w:behaviors>
        <w:guid w:val="{87070163-6C64-463A-BF41-1075EA85CFC4}"/>
      </w:docPartPr>
      <w:docPartBody>
        <w:p w:rsidR="00DB61B6" w:rsidRDefault="00F204B6" w:rsidP="00F204B6">
          <w:pPr>
            <w:pStyle w:val="4573BBCD7A18411CBD62C6B3776CA9BD"/>
          </w:pPr>
          <w:r w:rsidRPr="00B1326F">
            <w:rPr>
              <w:rStyle w:val="Mention1"/>
              <w:rFonts w:ascii="Arial" w:hAnsi="Arial" w:cs="Arial"/>
              <w:sz w:val="20"/>
              <w:szCs w:val="20"/>
            </w:rPr>
            <w:t>_______</w:t>
          </w:r>
        </w:p>
      </w:docPartBody>
    </w:docPart>
    <w:docPart>
      <w:docPartPr>
        <w:name w:val="D0D947D22931446C9062E9F9E7B79726"/>
        <w:category>
          <w:name w:val="Général"/>
          <w:gallery w:val="placeholder"/>
        </w:category>
        <w:types>
          <w:type w:val="bbPlcHdr"/>
        </w:types>
        <w:behaviors>
          <w:behavior w:val="content"/>
        </w:behaviors>
        <w:guid w:val="{C7E2A4B2-D891-4531-9679-C95364FB7CA2}"/>
      </w:docPartPr>
      <w:docPartBody>
        <w:p w:rsidR="00DB61B6" w:rsidRDefault="00F204B6" w:rsidP="00F204B6">
          <w:pPr>
            <w:pStyle w:val="D0D947D22931446C9062E9F9E7B79726"/>
          </w:pPr>
          <w:r w:rsidRPr="001253CC">
            <w:rPr>
              <w:rStyle w:val="Mention1"/>
              <w:rFonts w:ascii="Arial" w:hAnsi="Arial" w:cs="Arial"/>
              <w:b/>
              <w:bCs/>
              <w:sz w:val="20"/>
              <w:szCs w:val="20"/>
            </w:rPr>
            <w:t>_ _/_ _/_ _ _ _</w:t>
          </w:r>
        </w:p>
      </w:docPartBody>
    </w:docPart>
    <w:docPart>
      <w:docPartPr>
        <w:name w:val="EFC93D2EC5254EEBBB729D00A55AE173"/>
        <w:category>
          <w:name w:val="Général"/>
          <w:gallery w:val="placeholder"/>
        </w:category>
        <w:types>
          <w:type w:val="bbPlcHdr"/>
        </w:types>
        <w:behaviors>
          <w:behavior w:val="content"/>
        </w:behaviors>
        <w:guid w:val="{36D50197-EE31-4AA4-A5BB-A7F6DAAB306F}"/>
      </w:docPartPr>
      <w:docPartBody>
        <w:p w:rsidR="00DB61B6" w:rsidRDefault="00F204B6" w:rsidP="00F204B6">
          <w:pPr>
            <w:pStyle w:val="EFC93D2EC5254EEBBB729D00A55AE173"/>
          </w:pPr>
          <w:r w:rsidRPr="004F6BFF">
            <w:rPr>
              <w:rStyle w:val="Mention1"/>
              <w:rFonts w:ascii="Arial" w:hAnsi="Arial" w:cs="Arial"/>
              <w:sz w:val="20"/>
              <w:szCs w:val="20"/>
            </w:rPr>
            <w:t>___________</w:t>
          </w:r>
        </w:p>
      </w:docPartBody>
    </w:docPart>
    <w:docPart>
      <w:docPartPr>
        <w:name w:val="F3DB4EAC6DF44EAF968AFB4C43FD1FE9"/>
        <w:category>
          <w:name w:val="Général"/>
          <w:gallery w:val="placeholder"/>
        </w:category>
        <w:types>
          <w:type w:val="bbPlcHdr"/>
        </w:types>
        <w:behaviors>
          <w:behavior w:val="content"/>
        </w:behaviors>
        <w:guid w:val="{67656F31-44D3-4BBF-BAB4-BDDA0098D4F4}"/>
      </w:docPartPr>
      <w:docPartBody>
        <w:p w:rsidR="00DB61B6" w:rsidRDefault="00F204B6" w:rsidP="00F204B6">
          <w:pPr>
            <w:pStyle w:val="F3DB4EAC6DF44EAF968AFB4C43FD1FE9"/>
          </w:pPr>
          <w:r w:rsidRPr="00B1326F">
            <w:rPr>
              <w:rStyle w:val="Mention1"/>
              <w:rFonts w:ascii="Arial" w:hAnsi="Arial" w:cs="Arial"/>
              <w:sz w:val="20"/>
              <w:szCs w:val="20"/>
            </w:rPr>
            <w:t>___________</w:t>
          </w:r>
        </w:p>
      </w:docPartBody>
    </w:docPart>
    <w:docPart>
      <w:docPartPr>
        <w:name w:val="DBB4D9F61B8D4D4F99219875576C1762"/>
        <w:category>
          <w:name w:val="Général"/>
          <w:gallery w:val="placeholder"/>
        </w:category>
        <w:types>
          <w:type w:val="bbPlcHdr"/>
        </w:types>
        <w:behaviors>
          <w:behavior w:val="content"/>
        </w:behaviors>
        <w:guid w:val="{34823847-3985-487E-B91D-C3A7489DCF51}"/>
      </w:docPartPr>
      <w:docPartBody>
        <w:p w:rsidR="00DB61B6" w:rsidRDefault="00F204B6" w:rsidP="00F204B6">
          <w:pPr>
            <w:pStyle w:val="DBB4D9F61B8D4D4F99219875576C176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C29A3924A62461490D424F96B25959C"/>
        <w:category>
          <w:name w:val="Général"/>
          <w:gallery w:val="placeholder"/>
        </w:category>
        <w:types>
          <w:type w:val="bbPlcHdr"/>
        </w:types>
        <w:behaviors>
          <w:behavior w:val="content"/>
        </w:behaviors>
        <w:guid w:val="{3009BE67-CE8B-4A9E-939C-B5768B5DDED7}"/>
      </w:docPartPr>
      <w:docPartBody>
        <w:p w:rsidR="00DB61B6" w:rsidRDefault="00F204B6" w:rsidP="00F204B6">
          <w:pPr>
            <w:pStyle w:val="FC29A3924A62461490D424F96B25959C"/>
          </w:pPr>
          <w:r w:rsidRPr="00B1326F">
            <w:rPr>
              <w:rStyle w:val="Mention1"/>
              <w:rFonts w:ascii="Arial" w:hAnsi="Arial" w:cs="Arial"/>
              <w:sz w:val="20"/>
              <w:szCs w:val="20"/>
            </w:rPr>
            <w:t>_______</w:t>
          </w:r>
        </w:p>
      </w:docPartBody>
    </w:docPart>
    <w:docPart>
      <w:docPartPr>
        <w:name w:val="32DABE21875645ED9A31C20A6914576D"/>
        <w:category>
          <w:name w:val="Général"/>
          <w:gallery w:val="placeholder"/>
        </w:category>
        <w:types>
          <w:type w:val="bbPlcHdr"/>
        </w:types>
        <w:behaviors>
          <w:behavior w:val="content"/>
        </w:behaviors>
        <w:guid w:val="{9F62868A-D81A-4A0C-A5A4-E05D304A4334}"/>
      </w:docPartPr>
      <w:docPartBody>
        <w:p w:rsidR="00DB61B6" w:rsidRDefault="00F204B6" w:rsidP="00F204B6">
          <w:pPr>
            <w:pStyle w:val="32DABE21875645ED9A31C20A6914576D"/>
          </w:pPr>
          <w:r w:rsidRPr="001253CC">
            <w:rPr>
              <w:rStyle w:val="Mention1"/>
              <w:rFonts w:ascii="Arial" w:hAnsi="Arial" w:cs="Arial"/>
              <w:b/>
              <w:bCs/>
              <w:sz w:val="20"/>
              <w:szCs w:val="20"/>
            </w:rPr>
            <w:t>_ _/_ _/_ _ _ _</w:t>
          </w:r>
        </w:p>
      </w:docPartBody>
    </w:docPart>
    <w:docPart>
      <w:docPartPr>
        <w:name w:val="220E61CD25A44FC587BED801D1960106"/>
        <w:category>
          <w:name w:val="Général"/>
          <w:gallery w:val="placeholder"/>
        </w:category>
        <w:types>
          <w:type w:val="bbPlcHdr"/>
        </w:types>
        <w:behaviors>
          <w:behavior w:val="content"/>
        </w:behaviors>
        <w:guid w:val="{AC300EC2-A60F-4579-A120-2AE4BC158E4C}"/>
      </w:docPartPr>
      <w:docPartBody>
        <w:p w:rsidR="00DB61B6" w:rsidRDefault="00F204B6" w:rsidP="00F204B6">
          <w:pPr>
            <w:pStyle w:val="220E61CD25A44FC587BED801D1960106"/>
          </w:pPr>
          <w:r w:rsidRPr="004F6BFF">
            <w:rPr>
              <w:rStyle w:val="Mention1"/>
              <w:rFonts w:ascii="Arial" w:hAnsi="Arial" w:cs="Arial"/>
              <w:sz w:val="20"/>
              <w:szCs w:val="20"/>
            </w:rPr>
            <w:t>___________</w:t>
          </w:r>
        </w:p>
      </w:docPartBody>
    </w:docPart>
    <w:docPart>
      <w:docPartPr>
        <w:name w:val="AE3C22A51E634A6C84F03F3584D94E74"/>
        <w:category>
          <w:name w:val="Général"/>
          <w:gallery w:val="placeholder"/>
        </w:category>
        <w:types>
          <w:type w:val="bbPlcHdr"/>
        </w:types>
        <w:behaviors>
          <w:behavior w:val="content"/>
        </w:behaviors>
        <w:guid w:val="{B9171C7D-6E8C-465D-BC11-C701417DC645}"/>
      </w:docPartPr>
      <w:docPartBody>
        <w:p w:rsidR="00DB61B6" w:rsidRDefault="00F204B6" w:rsidP="00F204B6">
          <w:pPr>
            <w:pStyle w:val="AE3C22A51E634A6C84F03F3584D94E74"/>
          </w:pPr>
          <w:r w:rsidRPr="00FF4CCA">
            <w:rPr>
              <w:rStyle w:val="Mention1"/>
              <w:rFonts w:ascii="Arial" w:hAnsi="Arial" w:cs="Arial"/>
              <w:sz w:val="20"/>
              <w:szCs w:val="20"/>
            </w:rPr>
            <w:t>_ _/_ _/_ _ _ _</w:t>
          </w:r>
        </w:p>
      </w:docPartBody>
    </w:docPart>
    <w:docPart>
      <w:docPartPr>
        <w:name w:val="91BB8A181FEF4454974A69D4205109F1"/>
        <w:category>
          <w:name w:val="Général"/>
          <w:gallery w:val="placeholder"/>
        </w:category>
        <w:types>
          <w:type w:val="bbPlcHdr"/>
        </w:types>
        <w:behaviors>
          <w:behavior w:val="content"/>
        </w:behaviors>
        <w:guid w:val="{1D1F7FC1-91EE-4392-BA95-6CEA016708CA}"/>
      </w:docPartPr>
      <w:docPartBody>
        <w:p w:rsidR="00DB61B6" w:rsidRDefault="00F204B6" w:rsidP="00F204B6">
          <w:pPr>
            <w:pStyle w:val="91BB8A181FEF4454974A69D4205109F1"/>
          </w:pPr>
          <w:r w:rsidRPr="00FF4CCA">
            <w:rPr>
              <w:rStyle w:val="Mention1"/>
              <w:rFonts w:ascii="Arial" w:hAnsi="Arial" w:cs="Arial"/>
              <w:sz w:val="20"/>
              <w:szCs w:val="20"/>
            </w:rPr>
            <w:t>_ _/_ _/_ _ _ _</w:t>
          </w:r>
        </w:p>
      </w:docPartBody>
    </w:docPart>
    <w:docPart>
      <w:docPartPr>
        <w:name w:val="B10E6F8D9E6C4A148459BC57733B32B0"/>
        <w:category>
          <w:name w:val="Général"/>
          <w:gallery w:val="placeholder"/>
        </w:category>
        <w:types>
          <w:type w:val="bbPlcHdr"/>
        </w:types>
        <w:behaviors>
          <w:behavior w:val="content"/>
        </w:behaviors>
        <w:guid w:val="{D41567F9-9AFE-439C-B273-266930AF62CB}"/>
      </w:docPartPr>
      <w:docPartBody>
        <w:p w:rsidR="00DB61B6" w:rsidRDefault="00F204B6" w:rsidP="00F204B6">
          <w:pPr>
            <w:pStyle w:val="B10E6F8D9E6C4A148459BC57733B32B0"/>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17062E768FD34B9F8A83CC31C7BDFCEA"/>
        <w:category>
          <w:name w:val="Général"/>
          <w:gallery w:val="placeholder"/>
        </w:category>
        <w:types>
          <w:type w:val="bbPlcHdr"/>
        </w:types>
        <w:behaviors>
          <w:behavior w:val="content"/>
        </w:behaviors>
        <w:guid w:val="{7A0A6EE4-BBA0-4BB3-8929-B52BC03BC038}"/>
      </w:docPartPr>
      <w:docPartBody>
        <w:p w:rsidR="00DB61B6" w:rsidRDefault="00F204B6" w:rsidP="00F204B6">
          <w:pPr>
            <w:pStyle w:val="17062E768FD34B9F8A83CC31C7BDFCEA"/>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131E03BB037B4724AE83B6CFFF3E897D"/>
        <w:category>
          <w:name w:val="Général"/>
          <w:gallery w:val="placeholder"/>
        </w:category>
        <w:types>
          <w:type w:val="bbPlcHdr"/>
        </w:types>
        <w:behaviors>
          <w:behavior w:val="content"/>
        </w:behaviors>
        <w:guid w:val="{77107CAB-F905-48A1-9803-89B9C768FC1C}"/>
      </w:docPartPr>
      <w:docPartBody>
        <w:p w:rsidR="00DB61B6" w:rsidRDefault="00F204B6" w:rsidP="00F204B6">
          <w:pPr>
            <w:pStyle w:val="131E03BB037B4724AE83B6CFFF3E897D"/>
          </w:pPr>
          <w:r w:rsidRPr="008E0B25">
            <w:rPr>
              <w:rStyle w:val="Mention1"/>
            </w:rPr>
            <w:t>| _ | _ |</w:t>
          </w:r>
        </w:p>
      </w:docPartBody>
    </w:docPart>
    <w:docPart>
      <w:docPartPr>
        <w:name w:val="B885970D1626492C908534F316D16CBC"/>
        <w:category>
          <w:name w:val="Général"/>
          <w:gallery w:val="placeholder"/>
        </w:category>
        <w:types>
          <w:type w:val="bbPlcHdr"/>
        </w:types>
        <w:behaviors>
          <w:behavior w:val="content"/>
        </w:behaviors>
        <w:guid w:val="{F1E241F6-9274-4ED3-967A-9D86C7CAA5F8}"/>
      </w:docPartPr>
      <w:docPartBody>
        <w:p w:rsidR="00DB61B6" w:rsidRDefault="00F204B6" w:rsidP="00F204B6">
          <w:pPr>
            <w:pStyle w:val="B885970D1626492C908534F316D16CBC"/>
          </w:pPr>
          <w:r w:rsidRPr="00FF4CCA">
            <w:rPr>
              <w:rStyle w:val="Mention1"/>
              <w:rFonts w:ascii="Arial" w:hAnsi="Arial" w:cs="Arial"/>
              <w:sz w:val="20"/>
              <w:szCs w:val="20"/>
            </w:rPr>
            <w:t>_ _/_ _/_ _ _ _</w:t>
          </w:r>
        </w:p>
      </w:docPartBody>
    </w:docPart>
    <w:docPart>
      <w:docPartPr>
        <w:name w:val="1555B5DC02F04DB0ACE9D5C57ED48540"/>
        <w:category>
          <w:name w:val="Général"/>
          <w:gallery w:val="placeholder"/>
        </w:category>
        <w:types>
          <w:type w:val="bbPlcHdr"/>
        </w:types>
        <w:behaviors>
          <w:behavior w:val="content"/>
        </w:behaviors>
        <w:guid w:val="{0AB5C271-D9EF-492A-BCF0-1152ECB70EF8}"/>
      </w:docPartPr>
      <w:docPartBody>
        <w:p w:rsidR="00DB61B6" w:rsidRDefault="00F204B6" w:rsidP="00F204B6">
          <w:pPr>
            <w:pStyle w:val="1555B5DC02F04DB0ACE9D5C57ED48540"/>
          </w:pPr>
          <w:r w:rsidRPr="008E0B25">
            <w:rPr>
              <w:rStyle w:val="Mention1"/>
            </w:rPr>
            <w:t>| _ | _ |</w:t>
          </w:r>
        </w:p>
      </w:docPartBody>
    </w:docPart>
    <w:docPart>
      <w:docPartPr>
        <w:name w:val="5FA185B94C4E4075B8EFC063D5B50CBF"/>
        <w:category>
          <w:name w:val="Général"/>
          <w:gallery w:val="placeholder"/>
        </w:category>
        <w:types>
          <w:type w:val="bbPlcHdr"/>
        </w:types>
        <w:behaviors>
          <w:behavior w:val="content"/>
        </w:behaviors>
        <w:guid w:val="{C09DA1B2-A5D3-4DB8-96F6-0F97C95E7A9A}"/>
      </w:docPartPr>
      <w:docPartBody>
        <w:p w:rsidR="00DB61B6" w:rsidRDefault="00F204B6" w:rsidP="00F204B6">
          <w:pPr>
            <w:pStyle w:val="5FA185B94C4E4075B8EFC063D5B50CBF"/>
          </w:pPr>
          <w:r w:rsidRPr="008E0B25">
            <w:rPr>
              <w:rStyle w:val="Mention1"/>
            </w:rPr>
            <w:t>| _ | _ |</w:t>
          </w:r>
        </w:p>
      </w:docPartBody>
    </w:docPart>
    <w:docPart>
      <w:docPartPr>
        <w:name w:val="EF65DD2C8B5D42769586E020553D3BAD"/>
        <w:category>
          <w:name w:val="Général"/>
          <w:gallery w:val="placeholder"/>
        </w:category>
        <w:types>
          <w:type w:val="bbPlcHdr"/>
        </w:types>
        <w:behaviors>
          <w:behavior w:val="content"/>
        </w:behaviors>
        <w:guid w:val="{4D5864F4-5BE7-44EA-8BB1-9DD6FCA75E5D}"/>
      </w:docPartPr>
      <w:docPartBody>
        <w:p w:rsidR="00DB61B6" w:rsidRDefault="00F204B6" w:rsidP="00F204B6">
          <w:pPr>
            <w:pStyle w:val="EF65DD2C8B5D42769586E020553D3BAD"/>
          </w:pPr>
          <w:r w:rsidRPr="008E0B25">
            <w:rPr>
              <w:rStyle w:val="Mention1"/>
            </w:rPr>
            <w:t>| _ | _ |</w:t>
          </w:r>
        </w:p>
      </w:docPartBody>
    </w:docPart>
    <w:docPart>
      <w:docPartPr>
        <w:name w:val="86BFC21161454273A9D039C11C919BBC"/>
        <w:category>
          <w:name w:val="Général"/>
          <w:gallery w:val="placeholder"/>
        </w:category>
        <w:types>
          <w:type w:val="bbPlcHdr"/>
        </w:types>
        <w:behaviors>
          <w:behavior w:val="content"/>
        </w:behaviors>
        <w:guid w:val="{CF96C253-F008-4536-8EB6-9FBF14F18A6D}"/>
      </w:docPartPr>
      <w:docPartBody>
        <w:p w:rsidR="00DB61B6" w:rsidRDefault="00F204B6" w:rsidP="00F204B6">
          <w:pPr>
            <w:pStyle w:val="86BFC21161454273A9D039C11C919BBC"/>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19ABB46EBDE44A2F832943A2118B605F"/>
        <w:category>
          <w:name w:val="Général"/>
          <w:gallery w:val="placeholder"/>
        </w:category>
        <w:types>
          <w:type w:val="bbPlcHdr"/>
        </w:types>
        <w:behaviors>
          <w:behavior w:val="content"/>
        </w:behaviors>
        <w:guid w:val="{EEF6D3A1-ABFD-4790-A68A-B4CC007EDBA3}"/>
      </w:docPartPr>
      <w:docPartBody>
        <w:p w:rsidR="00DB61B6" w:rsidRDefault="00F204B6" w:rsidP="00F204B6">
          <w:pPr>
            <w:pStyle w:val="19ABB46EBDE44A2F832943A2118B605F"/>
          </w:pPr>
          <w:r w:rsidRPr="0093672E">
            <w:rPr>
              <w:rStyle w:val="Mention1"/>
            </w:rPr>
            <w:t>________________</w:t>
          </w:r>
        </w:p>
      </w:docPartBody>
    </w:docPart>
    <w:docPart>
      <w:docPartPr>
        <w:name w:val="8D37F1765965435F880F7845697627DD"/>
        <w:category>
          <w:name w:val="Général"/>
          <w:gallery w:val="placeholder"/>
        </w:category>
        <w:types>
          <w:type w:val="bbPlcHdr"/>
        </w:types>
        <w:behaviors>
          <w:behavior w:val="content"/>
        </w:behaviors>
        <w:guid w:val="{AB1B6D33-F482-498A-B14C-76DFBF1329AF}"/>
      </w:docPartPr>
      <w:docPartBody>
        <w:p w:rsidR="00DB61B6" w:rsidRDefault="00F204B6" w:rsidP="00F204B6">
          <w:pPr>
            <w:pStyle w:val="8D37F1765965435F880F7845697627DD"/>
          </w:pPr>
          <w:r w:rsidRPr="00293A58">
            <w:rPr>
              <w:sz w:val="20"/>
              <w:szCs w:val="20"/>
            </w:rPr>
            <w:t>| _ | _ | _ |</w:t>
          </w:r>
        </w:p>
      </w:docPartBody>
    </w:docPart>
    <w:docPart>
      <w:docPartPr>
        <w:name w:val="ED7BAE6CEEA849E0B3C5A6400CECFAD1"/>
        <w:category>
          <w:name w:val="Général"/>
          <w:gallery w:val="placeholder"/>
        </w:category>
        <w:types>
          <w:type w:val="bbPlcHdr"/>
        </w:types>
        <w:behaviors>
          <w:behavior w:val="content"/>
        </w:behaviors>
        <w:guid w:val="{D3A0EF9B-B75F-46CA-837B-B1BF47F20CF9}"/>
      </w:docPartPr>
      <w:docPartBody>
        <w:p w:rsidR="00DB61B6" w:rsidRDefault="00F204B6" w:rsidP="00F204B6">
          <w:pPr>
            <w:pStyle w:val="ED7BAE6CEEA849E0B3C5A6400CECFAD1"/>
          </w:pPr>
          <w:r w:rsidRPr="0093672E">
            <w:rPr>
              <w:rStyle w:val="Mention1"/>
            </w:rPr>
            <w:t>| _ | _ |</w:t>
          </w:r>
        </w:p>
      </w:docPartBody>
    </w:docPart>
    <w:docPart>
      <w:docPartPr>
        <w:name w:val="6F301A382A1C4F5DB87E2B41745B5E58"/>
        <w:category>
          <w:name w:val="Général"/>
          <w:gallery w:val="placeholder"/>
        </w:category>
        <w:types>
          <w:type w:val="bbPlcHdr"/>
        </w:types>
        <w:behaviors>
          <w:behavior w:val="content"/>
        </w:behaviors>
        <w:guid w:val="{945554B7-93B7-4C70-B63D-90AFE77B5CFC}"/>
      </w:docPartPr>
      <w:docPartBody>
        <w:p w:rsidR="00DB61B6" w:rsidRDefault="00F204B6" w:rsidP="00F204B6">
          <w:pPr>
            <w:pStyle w:val="6F301A382A1C4F5DB87E2B41745B5E58"/>
          </w:pPr>
          <w:r w:rsidRPr="0093672E">
            <w:rPr>
              <w:rStyle w:val="Mention1"/>
            </w:rPr>
            <w:t>| _ | _ |</w:t>
          </w:r>
        </w:p>
      </w:docPartBody>
    </w:docPart>
    <w:docPart>
      <w:docPartPr>
        <w:name w:val="624F5B8DA1C241FCB47095BB86DF950C"/>
        <w:category>
          <w:name w:val="Général"/>
          <w:gallery w:val="placeholder"/>
        </w:category>
        <w:types>
          <w:type w:val="bbPlcHdr"/>
        </w:types>
        <w:behaviors>
          <w:behavior w:val="content"/>
        </w:behaviors>
        <w:guid w:val="{C131E6BA-8447-4017-A1AD-D3E728BDA737}"/>
      </w:docPartPr>
      <w:docPartBody>
        <w:p w:rsidR="00DB61B6" w:rsidRDefault="00F204B6" w:rsidP="00F204B6">
          <w:pPr>
            <w:pStyle w:val="624F5B8DA1C241FCB47095BB86DF950C"/>
          </w:pPr>
          <w:r w:rsidRPr="0093672E">
            <w:rPr>
              <w:rStyle w:val="Mention1"/>
            </w:rPr>
            <w:t>________________</w:t>
          </w:r>
        </w:p>
      </w:docPartBody>
    </w:docPart>
    <w:docPart>
      <w:docPartPr>
        <w:name w:val="8D59F201384A4FFE9DE71B3E93071172"/>
        <w:category>
          <w:name w:val="Général"/>
          <w:gallery w:val="placeholder"/>
        </w:category>
        <w:types>
          <w:type w:val="bbPlcHdr"/>
        </w:types>
        <w:behaviors>
          <w:behavior w:val="content"/>
        </w:behaviors>
        <w:guid w:val="{7FF99FCF-7A5F-44BF-B84C-7133831D3CBA}"/>
      </w:docPartPr>
      <w:docPartBody>
        <w:p w:rsidR="00DB61B6" w:rsidRDefault="00F204B6" w:rsidP="00F204B6">
          <w:pPr>
            <w:pStyle w:val="8D59F201384A4FFE9DE71B3E93071172"/>
          </w:pPr>
          <w:r w:rsidRPr="00293A58">
            <w:rPr>
              <w:sz w:val="20"/>
              <w:szCs w:val="20"/>
            </w:rPr>
            <w:t>| _ | _ | _ |</w:t>
          </w:r>
        </w:p>
      </w:docPartBody>
    </w:docPart>
    <w:docPart>
      <w:docPartPr>
        <w:name w:val="D26B0FEA91EB4639AC2770B4CCCC56CD"/>
        <w:category>
          <w:name w:val="Général"/>
          <w:gallery w:val="placeholder"/>
        </w:category>
        <w:types>
          <w:type w:val="bbPlcHdr"/>
        </w:types>
        <w:behaviors>
          <w:behavior w:val="content"/>
        </w:behaviors>
        <w:guid w:val="{0F912389-9443-4CD0-985A-10C8EF2349F1}"/>
      </w:docPartPr>
      <w:docPartBody>
        <w:p w:rsidR="00DB61B6" w:rsidRDefault="00F204B6" w:rsidP="00F204B6">
          <w:pPr>
            <w:pStyle w:val="D26B0FEA91EB4639AC2770B4CCCC56CD"/>
          </w:pPr>
          <w:r w:rsidRPr="0093672E">
            <w:rPr>
              <w:rStyle w:val="Mention1"/>
            </w:rPr>
            <w:t>| _ | _ |</w:t>
          </w:r>
        </w:p>
      </w:docPartBody>
    </w:docPart>
    <w:docPart>
      <w:docPartPr>
        <w:name w:val="DBCF2693FD8E43F78F43E5B07321024C"/>
        <w:category>
          <w:name w:val="Général"/>
          <w:gallery w:val="placeholder"/>
        </w:category>
        <w:types>
          <w:type w:val="bbPlcHdr"/>
        </w:types>
        <w:behaviors>
          <w:behavior w:val="content"/>
        </w:behaviors>
        <w:guid w:val="{2AE166EE-A669-4E29-8A5C-A8639864CDF2}"/>
      </w:docPartPr>
      <w:docPartBody>
        <w:p w:rsidR="00DB61B6" w:rsidRDefault="00F204B6" w:rsidP="00F204B6">
          <w:pPr>
            <w:pStyle w:val="DBCF2693FD8E43F78F43E5B07321024C"/>
          </w:pPr>
          <w:r w:rsidRPr="0093672E">
            <w:rPr>
              <w:rStyle w:val="Mention1"/>
            </w:rPr>
            <w:t>| _ | _ |</w:t>
          </w:r>
        </w:p>
      </w:docPartBody>
    </w:docPart>
    <w:docPart>
      <w:docPartPr>
        <w:name w:val="16167FFD76404F9D9641A8B44CB280A6"/>
        <w:category>
          <w:name w:val="Général"/>
          <w:gallery w:val="placeholder"/>
        </w:category>
        <w:types>
          <w:type w:val="bbPlcHdr"/>
        </w:types>
        <w:behaviors>
          <w:behavior w:val="content"/>
        </w:behaviors>
        <w:guid w:val="{6D798E0A-A830-4E5B-AE2A-29DB20A3DF3F}"/>
      </w:docPartPr>
      <w:docPartBody>
        <w:p w:rsidR="00DB61B6" w:rsidRDefault="00F204B6" w:rsidP="00F204B6">
          <w:pPr>
            <w:pStyle w:val="16167FFD76404F9D9641A8B44CB280A6"/>
          </w:pPr>
          <w:r w:rsidRPr="0093672E">
            <w:rPr>
              <w:rStyle w:val="Mention1"/>
            </w:rPr>
            <w:t>| _ | _ |</w:t>
          </w:r>
        </w:p>
      </w:docPartBody>
    </w:docPart>
    <w:docPart>
      <w:docPartPr>
        <w:name w:val="50831AFB0F31400F8BF4B259BFDA072C"/>
        <w:category>
          <w:name w:val="Général"/>
          <w:gallery w:val="placeholder"/>
        </w:category>
        <w:types>
          <w:type w:val="bbPlcHdr"/>
        </w:types>
        <w:behaviors>
          <w:behavior w:val="content"/>
        </w:behaviors>
        <w:guid w:val="{1B7B2CC7-A4B1-4D98-A9C0-0CAE52B352BD}"/>
      </w:docPartPr>
      <w:docPartBody>
        <w:p w:rsidR="00DB61B6" w:rsidRDefault="00F204B6" w:rsidP="00F204B6">
          <w:pPr>
            <w:pStyle w:val="50831AFB0F31400F8BF4B259BFDA072C"/>
          </w:pPr>
          <w:r w:rsidRPr="001253CC">
            <w:rPr>
              <w:rStyle w:val="Mention1"/>
              <w:rFonts w:ascii="Arial" w:hAnsi="Arial" w:cs="Arial"/>
              <w:b/>
              <w:bCs/>
              <w:sz w:val="20"/>
              <w:szCs w:val="20"/>
            </w:rPr>
            <w:t>_ _/_ _/_ _ _ _</w:t>
          </w:r>
        </w:p>
      </w:docPartBody>
    </w:docPart>
    <w:docPart>
      <w:docPartPr>
        <w:name w:val="91CE3B57F13249D4ADA33089C2F14ED0"/>
        <w:category>
          <w:name w:val="Général"/>
          <w:gallery w:val="placeholder"/>
        </w:category>
        <w:types>
          <w:type w:val="bbPlcHdr"/>
        </w:types>
        <w:behaviors>
          <w:behavior w:val="content"/>
        </w:behaviors>
        <w:guid w:val="{8CF0E5F3-CC92-40C1-9887-7823C793CEF9}"/>
      </w:docPartPr>
      <w:docPartBody>
        <w:p w:rsidR="00DB61B6" w:rsidRDefault="00F204B6" w:rsidP="00F204B6">
          <w:pPr>
            <w:pStyle w:val="91CE3B57F13249D4ADA33089C2F14ED0"/>
          </w:pPr>
          <w:r w:rsidRPr="001253CC">
            <w:rPr>
              <w:rStyle w:val="Mention1"/>
              <w:rFonts w:ascii="Arial" w:hAnsi="Arial" w:cs="Arial"/>
              <w:b/>
              <w:bCs/>
              <w:sz w:val="20"/>
              <w:szCs w:val="20"/>
            </w:rPr>
            <w:t>_ _/_ _/_ _ _ _</w:t>
          </w:r>
        </w:p>
      </w:docPartBody>
    </w:docPart>
    <w:docPart>
      <w:docPartPr>
        <w:name w:val="B50BB08D03834A5A82B9A2E58FBF81DB"/>
        <w:category>
          <w:name w:val="Général"/>
          <w:gallery w:val="placeholder"/>
        </w:category>
        <w:types>
          <w:type w:val="bbPlcHdr"/>
        </w:types>
        <w:behaviors>
          <w:behavior w:val="content"/>
        </w:behaviors>
        <w:guid w:val="{796D95A9-3BB2-4688-9689-9362EECFBD6C}"/>
      </w:docPartPr>
      <w:docPartBody>
        <w:p w:rsidR="00DB61B6" w:rsidRDefault="00F204B6" w:rsidP="00F204B6">
          <w:pPr>
            <w:pStyle w:val="B50BB08D03834A5A82B9A2E58FBF81DB"/>
          </w:pPr>
          <w:r w:rsidRPr="004F6BFF">
            <w:rPr>
              <w:rStyle w:val="Mention1"/>
              <w:rFonts w:ascii="Arial" w:hAnsi="Arial" w:cs="Arial"/>
              <w:sz w:val="20"/>
              <w:szCs w:val="20"/>
            </w:rPr>
            <w:t>___________</w:t>
          </w:r>
        </w:p>
      </w:docPartBody>
    </w:docPart>
    <w:docPart>
      <w:docPartPr>
        <w:name w:val="17E05B1DB7D54EFE95228287270F6BA1"/>
        <w:category>
          <w:name w:val="Général"/>
          <w:gallery w:val="placeholder"/>
        </w:category>
        <w:types>
          <w:type w:val="bbPlcHdr"/>
        </w:types>
        <w:behaviors>
          <w:behavior w:val="content"/>
        </w:behaviors>
        <w:guid w:val="{41208BDA-AE32-4D21-8871-E70FD2F646A6}"/>
      </w:docPartPr>
      <w:docPartBody>
        <w:p w:rsidR="00DB61B6" w:rsidRDefault="00F204B6" w:rsidP="00F204B6">
          <w:pPr>
            <w:pStyle w:val="17E05B1DB7D54EFE95228287270F6BA1"/>
          </w:pPr>
          <w:r w:rsidRPr="004F6BFF">
            <w:rPr>
              <w:rStyle w:val="Mention1"/>
              <w:rFonts w:ascii="Arial" w:hAnsi="Arial" w:cs="Arial"/>
              <w:sz w:val="20"/>
              <w:szCs w:val="20"/>
            </w:rPr>
            <w:t>___________</w:t>
          </w:r>
        </w:p>
      </w:docPartBody>
    </w:docPart>
    <w:docPart>
      <w:docPartPr>
        <w:name w:val="3EE1BC1BFC7A4FBBA41A9038C58DE4C4"/>
        <w:category>
          <w:name w:val="Général"/>
          <w:gallery w:val="placeholder"/>
        </w:category>
        <w:types>
          <w:type w:val="bbPlcHdr"/>
        </w:types>
        <w:behaviors>
          <w:behavior w:val="content"/>
        </w:behaviors>
        <w:guid w:val="{17D91488-8BE8-4368-B708-CE7D70455906}"/>
      </w:docPartPr>
      <w:docPartBody>
        <w:p w:rsidR="00DB61B6" w:rsidRDefault="00F204B6" w:rsidP="00F204B6">
          <w:pPr>
            <w:pStyle w:val="3EE1BC1BFC7A4FBBA41A9038C58DE4C4"/>
          </w:pPr>
          <w:r w:rsidRPr="004F6BFF">
            <w:rPr>
              <w:rStyle w:val="Mention1"/>
              <w:rFonts w:ascii="Arial" w:hAnsi="Arial" w:cs="Arial"/>
              <w:sz w:val="20"/>
              <w:szCs w:val="20"/>
            </w:rPr>
            <w:t>___________</w:t>
          </w:r>
        </w:p>
      </w:docPartBody>
    </w:docPart>
    <w:docPart>
      <w:docPartPr>
        <w:name w:val="AD3A466570ED4F56A368622F72352366"/>
        <w:category>
          <w:name w:val="Général"/>
          <w:gallery w:val="placeholder"/>
        </w:category>
        <w:types>
          <w:type w:val="bbPlcHdr"/>
        </w:types>
        <w:behaviors>
          <w:behavior w:val="content"/>
        </w:behaviors>
        <w:guid w:val="{4D33BB90-FF92-4422-A5D5-285697CEC3E3}"/>
      </w:docPartPr>
      <w:docPartBody>
        <w:p w:rsidR="00DB61B6" w:rsidRDefault="00F204B6" w:rsidP="00F204B6">
          <w:pPr>
            <w:pStyle w:val="AD3A466570ED4F56A368622F72352366"/>
          </w:pPr>
          <w:r w:rsidRPr="004F6BFF">
            <w:rPr>
              <w:rStyle w:val="Mention1"/>
              <w:rFonts w:ascii="Arial" w:hAnsi="Arial" w:cs="Arial"/>
              <w:sz w:val="20"/>
              <w:szCs w:val="20"/>
            </w:rPr>
            <w:t>___________</w:t>
          </w:r>
        </w:p>
      </w:docPartBody>
    </w:docPart>
    <w:docPart>
      <w:docPartPr>
        <w:name w:val="481811C80C3242C2986575E3CF532E04"/>
        <w:category>
          <w:name w:val="Général"/>
          <w:gallery w:val="placeholder"/>
        </w:category>
        <w:types>
          <w:type w:val="bbPlcHdr"/>
        </w:types>
        <w:behaviors>
          <w:behavior w:val="content"/>
        </w:behaviors>
        <w:guid w:val="{3982B58B-5648-48AA-97C4-8F99440A6F82}"/>
      </w:docPartPr>
      <w:docPartBody>
        <w:p w:rsidR="00DB61B6" w:rsidRDefault="00F204B6" w:rsidP="00F204B6">
          <w:pPr>
            <w:pStyle w:val="481811C80C3242C2986575E3CF532E04"/>
          </w:pPr>
          <w:r w:rsidRPr="001253CC">
            <w:rPr>
              <w:rStyle w:val="Mention1"/>
              <w:rFonts w:ascii="Arial" w:hAnsi="Arial" w:cs="Arial"/>
              <w:b/>
              <w:bCs/>
              <w:sz w:val="20"/>
              <w:szCs w:val="20"/>
            </w:rPr>
            <w:t>_ _/_ _/_ _ _ _</w:t>
          </w:r>
        </w:p>
      </w:docPartBody>
    </w:docPart>
    <w:docPart>
      <w:docPartPr>
        <w:name w:val="41B2E0A710554A1C8151AC2D0EA0385E"/>
        <w:category>
          <w:name w:val="Général"/>
          <w:gallery w:val="placeholder"/>
        </w:category>
        <w:types>
          <w:type w:val="bbPlcHdr"/>
        </w:types>
        <w:behaviors>
          <w:behavior w:val="content"/>
        </w:behaviors>
        <w:guid w:val="{2FD01B82-419D-4D0A-8F7D-4F1472E30789}"/>
      </w:docPartPr>
      <w:docPartBody>
        <w:p w:rsidR="00DB61B6" w:rsidRDefault="00F204B6" w:rsidP="00F204B6">
          <w:pPr>
            <w:pStyle w:val="41B2E0A710554A1C8151AC2D0EA0385E"/>
          </w:pPr>
          <w:r w:rsidRPr="001253CC">
            <w:rPr>
              <w:rStyle w:val="Mention1"/>
              <w:rFonts w:ascii="Arial" w:hAnsi="Arial" w:cs="Arial"/>
              <w:b/>
              <w:bCs/>
              <w:sz w:val="20"/>
              <w:szCs w:val="20"/>
            </w:rPr>
            <w:t>_ _/_ _/_ _ _ _</w:t>
          </w:r>
        </w:p>
      </w:docPartBody>
    </w:docPart>
    <w:docPart>
      <w:docPartPr>
        <w:name w:val="D5E3EB3EE6FE48A1A845BDDE955BB66F"/>
        <w:category>
          <w:name w:val="Général"/>
          <w:gallery w:val="placeholder"/>
        </w:category>
        <w:types>
          <w:type w:val="bbPlcHdr"/>
        </w:types>
        <w:behaviors>
          <w:behavior w:val="content"/>
        </w:behaviors>
        <w:guid w:val="{ED6D888A-BA40-4C22-9B1D-62458AD2CCF9}"/>
      </w:docPartPr>
      <w:docPartBody>
        <w:p w:rsidR="00DB61B6" w:rsidRDefault="00F204B6" w:rsidP="00F204B6">
          <w:pPr>
            <w:pStyle w:val="D5E3EB3EE6FE48A1A845BDDE955BB66F"/>
          </w:pPr>
          <w:r w:rsidRPr="001253CC">
            <w:rPr>
              <w:rStyle w:val="Mention1"/>
              <w:rFonts w:ascii="Arial" w:hAnsi="Arial" w:cs="Arial"/>
              <w:b/>
              <w:bCs/>
              <w:sz w:val="20"/>
              <w:szCs w:val="20"/>
            </w:rPr>
            <w:t>_ _/_ _/_ _ _ _</w:t>
          </w:r>
        </w:p>
      </w:docPartBody>
    </w:docPart>
    <w:docPart>
      <w:docPartPr>
        <w:name w:val="E70B807B13F2409B80AE17210B73FF6A"/>
        <w:category>
          <w:name w:val="Général"/>
          <w:gallery w:val="placeholder"/>
        </w:category>
        <w:types>
          <w:type w:val="bbPlcHdr"/>
        </w:types>
        <w:behaviors>
          <w:behavior w:val="content"/>
        </w:behaviors>
        <w:guid w:val="{53D3C554-5B6C-4C31-B3BF-39D563DFCCD5}"/>
      </w:docPartPr>
      <w:docPartBody>
        <w:p w:rsidR="00DB61B6" w:rsidRDefault="00F204B6" w:rsidP="00F204B6">
          <w:pPr>
            <w:pStyle w:val="E70B807B13F2409B80AE17210B73FF6A"/>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2423190EFD264BCE98585AC2EB433918"/>
        <w:category>
          <w:name w:val="Général"/>
          <w:gallery w:val="placeholder"/>
        </w:category>
        <w:types>
          <w:type w:val="bbPlcHdr"/>
        </w:types>
        <w:behaviors>
          <w:behavior w:val="content"/>
        </w:behaviors>
        <w:guid w:val="{AA85FD37-67E2-453F-8E05-FFC11BC4E0A7}"/>
      </w:docPartPr>
      <w:docPartBody>
        <w:p w:rsidR="00DB61B6" w:rsidRDefault="00F204B6" w:rsidP="00F204B6">
          <w:pPr>
            <w:pStyle w:val="2423190EFD264BCE98585AC2EB433918"/>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AE5927BD84A44C35A59AB3107D4DAD9B"/>
        <w:category>
          <w:name w:val="Général"/>
          <w:gallery w:val="placeholder"/>
        </w:category>
        <w:types>
          <w:type w:val="bbPlcHdr"/>
        </w:types>
        <w:behaviors>
          <w:behavior w:val="content"/>
        </w:behaviors>
        <w:guid w:val="{BD8F4FBC-B11F-4F56-98D9-1E00056515AE}"/>
      </w:docPartPr>
      <w:docPartBody>
        <w:p w:rsidR="00DB61B6" w:rsidRDefault="00F204B6" w:rsidP="00F204B6">
          <w:pPr>
            <w:pStyle w:val="AE5927BD84A44C35A59AB3107D4DAD9B"/>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8CD5BF4A9A44E9A90A2EB897ADFE729"/>
        <w:category>
          <w:name w:val="Général"/>
          <w:gallery w:val="placeholder"/>
        </w:category>
        <w:types>
          <w:type w:val="bbPlcHdr"/>
        </w:types>
        <w:behaviors>
          <w:behavior w:val="content"/>
        </w:behaviors>
        <w:guid w:val="{F78274AD-AAFF-4D99-ACEF-E9F90E2FA8A1}"/>
      </w:docPartPr>
      <w:docPartBody>
        <w:p w:rsidR="003632AF" w:rsidRDefault="00DB61B6" w:rsidP="00DB61B6">
          <w:pPr>
            <w:pStyle w:val="C8CD5BF4A9A44E9A90A2EB897ADFE729"/>
          </w:pPr>
          <w:r w:rsidRPr="0093672E">
            <w:rPr>
              <w:rStyle w:val="Mention1"/>
            </w:rPr>
            <w:t>__________________________________________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78640797">
    <w:abstractNumId w:val="1"/>
  </w:num>
  <w:num w:numId="2" w16cid:durableId="1253853956">
    <w:abstractNumId w:val="0"/>
  </w:num>
  <w:num w:numId="3" w16cid:durableId="947543221">
    <w:abstractNumId w:val="2"/>
  </w:num>
  <w:num w:numId="4" w16cid:durableId="940644931">
    <w:abstractNumId w:val="6"/>
  </w:num>
  <w:num w:numId="5" w16cid:durableId="5532747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30605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8756417">
    <w:abstractNumId w:val="5"/>
  </w:num>
  <w:num w:numId="8" w16cid:durableId="1915047494">
    <w:abstractNumId w:val="3"/>
  </w:num>
  <w:num w:numId="9" w16cid:durableId="8981333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7661164">
    <w:abstractNumId w:val="4"/>
  </w:num>
  <w:num w:numId="11" w16cid:durableId="9859321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B6"/>
    <w:rsid w:val="000010A5"/>
    <w:rsid w:val="0002123A"/>
    <w:rsid w:val="000257C4"/>
    <w:rsid w:val="00083458"/>
    <w:rsid w:val="00083770"/>
    <w:rsid w:val="00094B32"/>
    <w:rsid w:val="000A509F"/>
    <w:rsid w:val="000F2955"/>
    <w:rsid w:val="00116712"/>
    <w:rsid w:val="00130199"/>
    <w:rsid w:val="001476E1"/>
    <w:rsid w:val="00154286"/>
    <w:rsid w:val="00157E40"/>
    <w:rsid w:val="001C5D21"/>
    <w:rsid w:val="001E0A25"/>
    <w:rsid w:val="001F0291"/>
    <w:rsid w:val="001F509C"/>
    <w:rsid w:val="002244AA"/>
    <w:rsid w:val="002302B5"/>
    <w:rsid w:val="002675B0"/>
    <w:rsid w:val="00275768"/>
    <w:rsid w:val="0028263B"/>
    <w:rsid w:val="00286AA8"/>
    <w:rsid w:val="00290298"/>
    <w:rsid w:val="002B654C"/>
    <w:rsid w:val="002E2C8F"/>
    <w:rsid w:val="0030760E"/>
    <w:rsid w:val="00330F2A"/>
    <w:rsid w:val="0033366C"/>
    <w:rsid w:val="0033374D"/>
    <w:rsid w:val="00355287"/>
    <w:rsid w:val="003632AF"/>
    <w:rsid w:val="003B430D"/>
    <w:rsid w:val="003C0F7F"/>
    <w:rsid w:val="003C4EA5"/>
    <w:rsid w:val="003D3EE2"/>
    <w:rsid w:val="003D6A5A"/>
    <w:rsid w:val="004172C7"/>
    <w:rsid w:val="00432569"/>
    <w:rsid w:val="004900B6"/>
    <w:rsid w:val="00497B23"/>
    <w:rsid w:val="004C34C8"/>
    <w:rsid w:val="004D19B7"/>
    <w:rsid w:val="004D3E74"/>
    <w:rsid w:val="004E22DE"/>
    <w:rsid w:val="004E612C"/>
    <w:rsid w:val="004F494F"/>
    <w:rsid w:val="00511533"/>
    <w:rsid w:val="00515DE7"/>
    <w:rsid w:val="005230AA"/>
    <w:rsid w:val="0053076A"/>
    <w:rsid w:val="00535837"/>
    <w:rsid w:val="0058678F"/>
    <w:rsid w:val="005879E3"/>
    <w:rsid w:val="00587B72"/>
    <w:rsid w:val="005C5984"/>
    <w:rsid w:val="00612129"/>
    <w:rsid w:val="00621FE7"/>
    <w:rsid w:val="006442A8"/>
    <w:rsid w:val="00652023"/>
    <w:rsid w:val="00677B80"/>
    <w:rsid w:val="0069682B"/>
    <w:rsid w:val="00696A65"/>
    <w:rsid w:val="006B176E"/>
    <w:rsid w:val="006C25E4"/>
    <w:rsid w:val="006D72A2"/>
    <w:rsid w:val="006F61C4"/>
    <w:rsid w:val="00710677"/>
    <w:rsid w:val="007277B7"/>
    <w:rsid w:val="0074377D"/>
    <w:rsid w:val="00770277"/>
    <w:rsid w:val="007878F2"/>
    <w:rsid w:val="007C4949"/>
    <w:rsid w:val="008058FE"/>
    <w:rsid w:val="00825A41"/>
    <w:rsid w:val="00860BCF"/>
    <w:rsid w:val="00897984"/>
    <w:rsid w:val="008A27E5"/>
    <w:rsid w:val="008A71D4"/>
    <w:rsid w:val="008E4338"/>
    <w:rsid w:val="008F7097"/>
    <w:rsid w:val="00901E9B"/>
    <w:rsid w:val="00903C15"/>
    <w:rsid w:val="00951761"/>
    <w:rsid w:val="00955552"/>
    <w:rsid w:val="009639FF"/>
    <w:rsid w:val="009B2E45"/>
    <w:rsid w:val="009F2844"/>
    <w:rsid w:val="009F2C6E"/>
    <w:rsid w:val="00A33D99"/>
    <w:rsid w:val="00A35EAF"/>
    <w:rsid w:val="00A6170E"/>
    <w:rsid w:val="00A626EB"/>
    <w:rsid w:val="00AE2D51"/>
    <w:rsid w:val="00B5021A"/>
    <w:rsid w:val="00B67949"/>
    <w:rsid w:val="00BA11D1"/>
    <w:rsid w:val="00BB01E4"/>
    <w:rsid w:val="00BD5182"/>
    <w:rsid w:val="00BF11FD"/>
    <w:rsid w:val="00BF71F4"/>
    <w:rsid w:val="00C847EB"/>
    <w:rsid w:val="00CB502F"/>
    <w:rsid w:val="00CE186D"/>
    <w:rsid w:val="00D16597"/>
    <w:rsid w:val="00D279DE"/>
    <w:rsid w:val="00D31C5C"/>
    <w:rsid w:val="00D6681C"/>
    <w:rsid w:val="00D7436E"/>
    <w:rsid w:val="00DA6818"/>
    <w:rsid w:val="00DB61B6"/>
    <w:rsid w:val="00DB6727"/>
    <w:rsid w:val="00DB674F"/>
    <w:rsid w:val="00E0045A"/>
    <w:rsid w:val="00E42FD1"/>
    <w:rsid w:val="00E70D09"/>
    <w:rsid w:val="00EE1793"/>
    <w:rsid w:val="00F204B6"/>
    <w:rsid w:val="00F36CD0"/>
    <w:rsid w:val="00F72880"/>
    <w:rsid w:val="00F877DC"/>
    <w:rsid w:val="00FA7C5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204B6"/>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
    <w:uiPriority w:val="99"/>
    <w:unhideWhenUsed/>
    <w:rsid w:val="00DB61B6"/>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semiHidden/>
    <w:rsid w:val="00515DE7"/>
    <w:rPr>
      <w:sz w:val="16"/>
      <w:szCs w:val="16"/>
    </w:rPr>
  </w:style>
  <w:style w:type="paragraph" w:customStyle="1" w:styleId="94E1D31963EF4A67944250686A44A692">
    <w:name w:val="94E1D31963EF4A67944250686A44A692"/>
  </w:style>
  <w:style w:type="paragraph" w:customStyle="1" w:styleId="A59445D26A4145EE8A48F9FAC6ABEABE">
    <w:name w:val="A59445D26A4145EE8A48F9FAC6ABEABE"/>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semiHidden/>
    <w:unhideWhenUsed/>
    <w:rsid w:val="006442A8"/>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semiHidden/>
    <w:rsid w:val="006442A8"/>
    <w:rPr>
      <w:rFonts w:ascii="Arial" w:hAnsi="Arial"/>
      <w:color w:val="404040" w:themeColor="text1" w:themeTint="BF"/>
      <w:sz w:val="20"/>
      <w:szCs w:val="20"/>
    </w:rPr>
  </w:style>
  <w:style w:type="paragraph" w:styleId="Notedefin">
    <w:name w:val="endnote text"/>
    <w:basedOn w:val="Normal"/>
    <w:link w:val="NotedefinCar"/>
    <w:semiHidden/>
    <w:unhideWhenUsed/>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C10275B1F49640038F54AE706C9A8C582">
    <w:name w:val="C10275B1F49640038F54AE706C9A8C582"/>
    <w:rsid w:val="00515DE7"/>
    <w:pPr>
      <w:tabs>
        <w:tab w:val="num" w:pos="720"/>
        <w:tab w:val="left" w:pos="1843"/>
      </w:tabs>
      <w:spacing w:after="200" w:line="276" w:lineRule="auto"/>
      <w:ind w:left="1701" w:hanging="1701"/>
    </w:pPr>
    <w:rPr>
      <w:rFonts w:ascii="Arial Narrow" w:hAnsi="Arial Narrow"/>
      <w:bCs/>
      <w:sz w:val="42"/>
      <w:szCs w:val="42"/>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paragraph" w:customStyle="1" w:styleId="312C7A005D4944298E257A7C6853B2C3">
    <w:name w:val="312C7A005D4944298E257A7C6853B2C3"/>
    <w:rsid w:val="006442A8"/>
    <w:pPr>
      <w:spacing w:before="100" w:after="40" w:line="288" w:lineRule="auto"/>
      <w:jc w:val="both"/>
    </w:pPr>
    <w:rPr>
      <w:rFonts w:ascii="Arial" w:hAnsi="Arial"/>
      <w:color w:val="404040" w:themeColor="text1" w:themeTint="BF"/>
    </w:rPr>
  </w:style>
  <w:style w:type="paragraph" w:customStyle="1" w:styleId="436B2A16EB3F4754BFBE76F283714C16">
    <w:name w:val="436B2A16EB3F4754BFBE76F283714C16"/>
    <w:rsid w:val="006442A8"/>
    <w:pPr>
      <w:spacing w:before="100" w:after="40" w:line="288" w:lineRule="auto"/>
      <w:jc w:val="both"/>
    </w:pPr>
    <w:rPr>
      <w:rFonts w:ascii="Arial" w:hAnsi="Arial"/>
      <w:color w:val="404040" w:themeColor="text1" w:themeTint="BF"/>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4F494F"/>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4F494F"/>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6442A8"/>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089F4D508AB54E7F8316AB5411B98D76">
    <w:name w:val="089F4D508AB54E7F8316AB5411B98D76"/>
  </w:style>
  <w:style w:type="paragraph" w:customStyle="1" w:styleId="20EB31E87FBB4B2AA489CAB770898104">
    <w:name w:val="20EB31E87FBB4B2AA489CAB770898104"/>
  </w:style>
  <w:style w:type="paragraph" w:customStyle="1" w:styleId="1266E98A45424E999C6688CD519D1DAA">
    <w:name w:val="1266E98A45424E999C6688CD519D1DAA"/>
    <w:rsid w:val="000A509F"/>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customStyle="1" w:styleId="D84CA082E7984FF6B4C8B74796EB845C5">
    <w:name w:val="D84CA082E7984FF6B4C8B74796EB845C5"/>
    <w:rsid w:val="000A509F"/>
    <w:pPr>
      <w:spacing w:before="100" w:after="40" w:line="288" w:lineRule="auto"/>
      <w:jc w:val="both"/>
    </w:pPr>
    <w:rPr>
      <w:rFonts w:ascii="Arial" w:hAnsi="Arial"/>
      <w:color w:val="404040" w:themeColor="text1" w:themeTint="BF"/>
    </w:rPr>
  </w:style>
  <w:style w:type="paragraph" w:customStyle="1" w:styleId="5ADE8E6BC3A849888BA1D4D9456BB0485">
    <w:name w:val="5ADE8E6BC3A849888BA1D4D9456BB0485"/>
    <w:rsid w:val="000A509F"/>
    <w:pPr>
      <w:spacing w:before="100" w:after="40" w:line="288" w:lineRule="auto"/>
      <w:jc w:val="both"/>
    </w:pPr>
    <w:rPr>
      <w:rFonts w:ascii="Arial" w:hAnsi="Arial"/>
      <w:color w:val="404040" w:themeColor="text1" w:themeTint="BF"/>
    </w:rPr>
  </w:style>
  <w:style w:type="paragraph" w:customStyle="1" w:styleId="EF833C6948F9435B9032278ED8CAAE0F5">
    <w:name w:val="EF833C6948F9435B9032278ED8CAAE0F5"/>
    <w:rsid w:val="000A509F"/>
    <w:pPr>
      <w:spacing w:before="100" w:after="40" w:line="288" w:lineRule="auto"/>
      <w:jc w:val="both"/>
    </w:pPr>
    <w:rPr>
      <w:rFonts w:ascii="Arial" w:hAnsi="Arial"/>
      <w:color w:val="404040" w:themeColor="text1" w:themeTint="BF"/>
    </w:rPr>
  </w:style>
  <w:style w:type="paragraph" w:customStyle="1" w:styleId="64744EC730D84D41BA8D5AE98194C28C5">
    <w:name w:val="64744EC730D84D41BA8D5AE98194C28C5"/>
    <w:rsid w:val="000A509F"/>
    <w:pPr>
      <w:spacing w:before="100" w:after="40" w:line="288" w:lineRule="auto"/>
      <w:jc w:val="both"/>
    </w:pPr>
    <w:rPr>
      <w:rFonts w:ascii="Arial" w:hAnsi="Arial"/>
      <w:color w:val="404040" w:themeColor="text1" w:themeTint="BF"/>
    </w:rPr>
  </w:style>
  <w:style w:type="paragraph" w:customStyle="1" w:styleId="436B2A16EB3F4754BFBE76F283714C166">
    <w:name w:val="436B2A16EB3F4754BFBE76F283714C166"/>
    <w:rsid w:val="000A509F"/>
    <w:pPr>
      <w:spacing w:before="100" w:after="40" w:line="288" w:lineRule="auto"/>
      <w:jc w:val="both"/>
    </w:pPr>
    <w:rPr>
      <w:rFonts w:ascii="Arial" w:hAnsi="Arial"/>
      <w:color w:val="404040" w:themeColor="text1" w:themeTint="BF"/>
    </w:rPr>
  </w:style>
  <w:style w:type="paragraph" w:customStyle="1" w:styleId="C8CD5BF4A9A44E9A90A2EB897ADFE729">
    <w:name w:val="C8CD5BF4A9A44E9A90A2EB897ADFE729"/>
    <w:rsid w:val="00DB61B6"/>
  </w:style>
  <w:style w:type="paragraph" w:customStyle="1" w:styleId="6296A68CA6524211BAC639321C5EBCF75">
    <w:name w:val="6296A68CA6524211BAC639321C5EBCF75"/>
    <w:rsid w:val="000A509F"/>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8F164366568F4971BC766D57607419186">
    <w:name w:val="8F164366568F4971BC766D57607419186"/>
    <w:rsid w:val="000A509F"/>
    <w:pPr>
      <w:spacing w:before="100" w:after="40" w:line="288" w:lineRule="auto"/>
      <w:jc w:val="both"/>
    </w:pPr>
    <w:rPr>
      <w:rFonts w:ascii="Arial" w:hAnsi="Arial"/>
      <w:color w:val="404040" w:themeColor="text1" w:themeTint="BF"/>
    </w:rPr>
  </w:style>
  <w:style w:type="paragraph" w:customStyle="1" w:styleId="372EEC6C393E4209A5B9DCA8A64F479E5">
    <w:name w:val="372EEC6C393E4209A5B9DCA8A64F479E5"/>
    <w:rsid w:val="000A509F"/>
    <w:pPr>
      <w:spacing w:before="100" w:after="40" w:line="288" w:lineRule="auto"/>
      <w:jc w:val="both"/>
    </w:pPr>
    <w:rPr>
      <w:rFonts w:ascii="Arial" w:hAnsi="Arial"/>
      <w:color w:val="404040" w:themeColor="text1" w:themeTint="BF"/>
    </w:rPr>
  </w:style>
  <w:style w:type="paragraph" w:customStyle="1" w:styleId="99B1763D2FA343BBA13AF6AE02606F426">
    <w:name w:val="99B1763D2FA343BBA13AF6AE02606F426"/>
    <w:rsid w:val="000A509F"/>
    <w:pPr>
      <w:spacing w:before="100" w:after="40" w:line="288" w:lineRule="auto"/>
      <w:jc w:val="both"/>
    </w:pPr>
    <w:rPr>
      <w:rFonts w:ascii="Arial" w:hAnsi="Arial"/>
      <w:color w:val="404040" w:themeColor="text1" w:themeTint="BF"/>
    </w:rPr>
  </w:style>
  <w:style w:type="paragraph" w:customStyle="1" w:styleId="30751BDEE5D744DA852F8BBE418F83095">
    <w:name w:val="30751BDEE5D744DA852F8BBE418F83095"/>
    <w:rsid w:val="000A509F"/>
    <w:pPr>
      <w:spacing w:before="100" w:after="40" w:line="288" w:lineRule="auto"/>
      <w:jc w:val="both"/>
    </w:pPr>
    <w:rPr>
      <w:rFonts w:ascii="Arial" w:hAnsi="Arial"/>
      <w:color w:val="404040" w:themeColor="text1" w:themeTint="BF"/>
    </w:rPr>
  </w:style>
  <w:style w:type="paragraph" w:customStyle="1" w:styleId="238E80FCFF5A4E168DDDA55075F0AA8A6">
    <w:name w:val="238E80FCFF5A4E168DDDA55075F0AA8A6"/>
    <w:rsid w:val="000A509F"/>
    <w:pPr>
      <w:spacing w:before="100" w:after="40" w:line="288" w:lineRule="auto"/>
      <w:jc w:val="both"/>
    </w:pPr>
    <w:rPr>
      <w:rFonts w:ascii="Arial" w:hAnsi="Arial"/>
      <w:color w:val="404040" w:themeColor="text1" w:themeTint="BF"/>
    </w:rPr>
  </w:style>
  <w:style w:type="paragraph" w:customStyle="1" w:styleId="7B3ED47EC79B43FC9001E0BDA592B4BF6">
    <w:name w:val="7B3ED47EC79B43FC9001E0BDA592B4BF6"/>
    <w:rsid w:val="000A509F"/>
    <w:pPr>
      <w:spacing w:before="100" w:after="40" w:line="288" w:lineRule="auto"/>
      <w:jc w:val="both"/>
    </w:pPr>
    <w:rPr>
      <w:rFonts w:ascii="Arial" w:hAnsi="Arial"/>
      <w:color w:val="404040" w:themeColor="text1" w:themeTint="BF"/>
    </w:rPr>
  </w:style>
  <w:style w:type="paragraph" w:customStyle="1" w:styleId="8E5AECC10F3D4299A0C10D6D610CBCE35">
    <w:name w:val="8E5AECC10F3D4299A0C10D6D610CBCE35"/>
    <w:rsid w:val="000A509F"/>
    <w:pPr>
      <w:spacing w:before="100" w:after="40" w:line="288" w:lineRule="auto"/>
      <w:jc w:val="both"/>
    </w:pPr>
    <w:rPr>
      <w:rFonts w:ascii="Arial" w:hAnsi="Arial"/>
      <w:color w:val="404040" w:themeColor="text1" w:themeTint="BF"/>
    </w:rPr>
  </w:style>
  <w:style w:type="paragraph" w:customStyle="1" w:styleId="ABB0C66491744B4893B99762B6DACCEE6">
    <w:name w:val="ABB0C66491744B4893B99762B6DACCEE6"/>
    <w:rsid w:val="000A509F"/>
    <w:pPr>
      <w:spacing w:before="100" w:after="40" w:line="288" w:lineRule="auto"/>
      <w:jc w:val="both"/>
    </w:pPr>
    <w:rPr>
      <w:rFonts w:ascii="Arial" w:hAnsi="Arial"/>
      <w:color w:val="404040" w:themeColor="text1" w:themeTint="BF"/>
    </w:rPr>
  </w:style>
  <w:style w:type="paragraph" w:customStyle="1" w:styleId="26D9DF6D96D444AAB6A41E8838744B7E6">
    <w:name w:val="26D9DF6D96D444AAB6A41E8838744B7E6"/>
    <w:rsid w:val="000A509F"/>
    <w:pPr>
      <w:spacing w:before="100" w:after="40" w:line="240" w:lineRule="auto"/>
      <w:jc w:val="both"/>
    </w:pPr>
    <w:rPr>
      <w:rFonts w:ascii="Arial" w:hAnsi="Arial"/>
      <w:color w:val="404040" w:themeColor="text1" w:themeTint="BF"/>
      <w:sz w:val="20"/>
      <w:szCs w:val="20"/>
    </w:rPr>
  </w:style>
  <w:style w:type="paragraph" w:customStyle="1" w:styleId="4E6BE00BA7634D66A4809B8A16D8330A5">
    <w:name w:val="4E6BE00BA7634D66A4809B8A16D8330A5"/>
    <w:rsid w:val="000A509F"/>
    <w:pPr>
      <w:spacing w:before="100" w:after="40" w:line="288" w:lineRule="auto"/>
      <w:jc w:val="both"/>
    </w:pPr>
    <w:rPr>
      <w:rFonts w:ascii="Arial" w:hAnsi="Arial"/>
      <w:color w:val="404040" w:themeColor="text1" w:themeTint="BF"/>
    </w:rPr>
  </w:style>
  <w:style w:type="paragraph" w:customStyle="1" w:styleId="71CDE27224AB4A868CC6EC2A5DCB9D076">
    <w:name w:val="71CDE27224AB4A868CC6EC2A5DCB9D076"/>
    <w:rsid w:val="000A509F"/>
    <w:pPr>
      <w:spacing w:before="100" w:after="40" w:line="288" w:lineRule="auto"/>
      <w:jc w:val="both"/>
    </w:pPr>
    <w:rPr>
      <w:rFonts w:ascii="Arial" w:hAnsi="Arial"/>
      <w:color w:val="404040" w:themeColor="text1" w:themeTint="BF"/>
    </w:rPr>
  </w:style>
  <w:style w:type="paragraph" w:customStyle="1" w:styleId="DED97C9018B34519B5AE7F02619DA4FB">
    <w:name w:val="DED97C9018B34519B5AE7F02619DA4FB"/>
    <w:rsid w:val="007C4949"/>
  </w:style>
  <w:style w:type="paragraph" w:customStyle="1" w:styleId="FF9DCE2C5AC9417EBF2D3821B5A0F296">
    <w:name w:val="FF9DCE2C5AC9417EBF2D3821B5A0F296"/>
    <w:rsid w:val="004E22DE"/>
  </w:style>
  <w:style w:type="paragraph" w:customStyle="1" w:styleId="BBC07AC15C554C10BAA292A1EBDEA495">
    <w:name w:val="BBC07AC15C554C10BAA292A1EBDEA495"/>
    <w:rsid w:val="00083770"/>
  </w:style>
  <w:style w:type="paragraph" w:customStyle="1" w:styleId="4194C135FE9C44F8BB64F02D1BB85EB4">
    <w:name w:val="4194C135FE9C44F8BB64F02D1BB85EB4"/>
    <w:rsid w:val="00083770"/>
  </w:style>
  <w:style w:type="character" w:styleId="Mention">
    <w:name w:val="Mention"/>
    <w:uiPriority w:val="99"/>
    <w:unhideWhenUsed/>
    <w:rsid w:val="00F204B6"/>
    <w:rPr>
      <w:rFonts w:ascii="Arial Nova Cond" w:hAnsi="Arial Nova Cond"/>
      <w:color w:val="595959" w:themeColor="text1" w:themeTint="A6"/>
      <w:sz w:val="22"/>
      <w:shd w:val="clear" w:color="auto" w:fill="F2F2F2" w:themeFill="background1" w:themeFillShade="F2"/>
    </w:rPr>
  </w:style>
  <w:style w:type="paragraph" w:customStyle="1" w:styleId="18AC07A276ED40F59D3F014224418C7D">
    <w:name w:val="18AC07A276ED40F59D3F014224418C7D"/>
    <w:rsid w:val="00F204B6"/>
  </w:style>
  <w:style w:type="paragraph" w:customStyle="1" w:styleId="8EB27DE7102846EBBDC89E9A47FB8A5E">
    <w:name w:val="8EB27DE7102846EBBDC89E9A47FB8A5E"/>
    <w:rsid w:val="00F204B6"/>
  </w:style>
  <w:style w:type="paragraph" w:customStyle="1" w:styleId="2463DA1318A34D4C8FB1DA45AE46D267">
    <w:name w:val="2463DA1318A34D4C8FB1DA45AE46D267"/>
    <w:rsid w:val="00F204B6"/>
  </w:style>
  <w:style w:type="paragraph" w:customStyle="1" w:styleId="7C0464D6D9E94977AE12F3F1D3C3DEC7">
    <w:name w:val="7C0464D6D9E94977AE12F3F1D3C3DEC7"/>
    <w:rsid w:val="00F204B6"/>
  </w:style>
  <w:style w:type="paragraph" w:customStyle="1" w:styleId="58AECD1D76A2494DA93ABD8A80FAF764">
    <w:name w:val="58AECD1D76A2494DA93ABD8A80FAF764"/>
    <w:rsid w:val="00F204B6"/>
  </w:style>
  <w:style w:type="paragraph" w:customStyle="1" w:styleId="9D73642B14744FE8BCFBD63A424D5E38">
    <w:name w:val="9D73642B14744FE8BCFBD63A424D5E38"/>
    <w:rsid w:val="00F204B6"/>
  </w:style>
  <w:style w:type="paragraph" w:customStyle="1" w:styleId="CD4D2045C7394A33AF27418CA0484AF2">
    <w:name w:val="CD4D2045C7394A33AF27418CA0484AF2"/>
    <w:rsid w:val="00F204B6"/>
  </w:style>
  <w:style w:type="paragraph" w:customStyle="1" w:styleId="DAEAAE944BFC481D8AA798AB7C1EC079">
    <w:name w:val="DAEAAE944BFC481D8AA798AB7C1EC079"/>
    <w:rsid w:val="00F204B6"/>
  </w:style>
  <w:style w:type="paragraph" w:customStyle="1" w:styleId="F4C69ED583084899B13332BA7ABAB7862">
    <w:name w:val="F4C69ED583084899B13332BA7ABAB7862"/>
    <w:rsid w:val="00F204B6"/>
    <w:pPr>
      <w:spacing w:before="100" w:after="40" w:line="288" w:lineRule="auto"/>
      <w:jc w:val="both"/>
    </w:pPr>
    <w:rPr>
      <w:rFonts w:ascii="Arial" w:hAnsi="Arial"/>
      <w:color w:val="404040" w:themeColor="text1" w:themeTint="BF"/>
    </w:rPr>
  </w:style>
  <w:style w:type="paragraph" w:customStyle="1" w:styleId="A100328A746244228CBA7DE65B6107063">
    <w:name w:val="A100328A746244228CBA7DE65B6107063"/>
    <w:rsid w:val="00F204B6"/>
    <w:pPr>
      <w:spacing w:before="100" w:after="40" w:line="288" w:lineRule="auto"/>
      <w:jc w:val="both"/>
    </w:pPr>
    <w:rPr>
      <w:rFonts w:ascii="Arial" w:hAnsi="Arial"/>
      <w:color w:val="404040" w:themeColor="text1" w:themeTint="BF"/>
    </w:rPr>
  </w:style>
  <w:style w:type="paragraph" w:customStyle="1" w:styleId="372EEC6C393E4209A5B9DCA8A64F479E2">
    <w:name w:val="372EEC6C393E4209A5B9DCA8A64F479E2"/>
    <w:rsid w:val="00F204B6"/>
    <w:pPr>
      <w:spacing w:before="100" w:after="40" w:line="288" w:lineRule="auto"/>
      <w:jc w:val="both"/>
    </w:pPr>
    <w:rPr>
      <w:rFonts w:ascii="Arial" w:hAnsi="Arial"/>
      <w:color w:val="404040" w:themeColor="text1" w:themeTint="BF"/>
    </w:rPr>
  </w:style>
  <w:style w:type="paragraph" w:customStyle="1" w:styleId="91543A19C0764C688AF98795929B775F3">
    <w:name w:val="91543A19C0764C688AF98795929B775F3"/>
    <w:rsid w:val="00F204B6"/>
    <w:pPr>
      <w:spacing w:before="100" w:after="40" w:line="288" w:lineRule="auto"/>
      <w:jc w:val="both"/>
    </w:pPr>
    <w:rPr>
      <w:rFonts w:ascii="Arial" w:hAnsi="Arial"/>
      <w:color w:val="404040" w:themeColor="text1" w:themeTint="BF"/>
    </w:rPr>
  </w:style>
  <w:style w:type="paragraph" w:customStyle="1" w:styleId="3E31E6E2FEA844F8BEE399564AD2162F3">
    <w:name w:val="3E31E6E2FEA844F8BEE399564AD2162F3"/>
    <w:rsid w:val="00F204B6"/>
    <w:pPr>
      <w:spacing w:before="100" w:after="40" w:line="288" w:lineRule="auto"/>
      <w:jc w:val="both"/>
    </w:pPr>
    <w:rPr>
      <w:rFonts w:ascii="Arial" w:hAnsi="Arial"/>
      <w:color w:val="404040" w:themeColor="text1" w:themeTint="BF"/>
    </w:rPr>
  </w:style>
  <w:style w:type="paragraph" w:customStyle="1" w:styleId="9F20A694053642D3887EF336C8E20B5C3">
    <w:name w:val="9F20A694053642D3887EF336C8E20B5C3"/>
    <w:rsid w:val="00F204B6"/>
    <w:pPr>
      <w:spacing w:before="100" w:after="40" w:line="288" w:lineRule="auto"/>
      <w:jc w:val="both"/>
    </w:pPr>
    <w:rPr>
      <w:rFonts w:ascii="Arial" w:hAnsi="Arial"/>
      <w:color w:val="404040" w:themeColor="text1" w:themeTint="BF"/>
    </w:rPr>
  </w:style>
  <w:style w:type="paragraph" w:customStyle="1" w:styleId="8E511271060C4E64931E3C522B9CBD2F3">
    <w:name w:val="8E511271060C4E64931E3C522B9CBD2F3"/>
    <w:rsid w:val="00F204B6"/>
    <w:pPr>
      <w:spacing w:before="100" w:after="40" w:line="288" w:lineRule="auto"/>
      <w:jc w:val="both"/>
    </w:pPr>
    <w:rPr>
      <w:rFonts w:ascii="Arial" w:hAnsi="Arial"/>
      <w:color w:val="404040" w:themeColor="text1" w:themeTint="BF"/>
    </w:rPr>
  </w:style>
  <w:style w:type="paragraph" w:customStyle="1" w:styleId="604A10DD54E34119B0B73A35D25CE2222">
    <w:name w:val="604A10DD54E34119B0B73A35D25CE2222"/>
    <w:rsid w:val="00F204B6"/>
    <w:pPr>
      <w:spacing w:before="100" w:after="40" w:line="288" w:lineRule="auto"/>
      <w:jc w:val="both"/>
    </w:pPr>
    <w:rPr>
      <w:rFonts w:ascii="Arial" w:hAnsi="Arial"/>
      <w:color w:val="404040" w:themeColor="text1" w:themeTint="BF"/>
    </w:rPr>
  </w:style>
  <w:style w:type="paragraph" w:customStyle="1" w:styleId="9A632EEE828C4C19B149A07E82D0DF032">
    <w:name w:val="9A632EEE828C4C19B149A07E82D0DF032"/>
    <w:rsid w:val="00F204B6"/>
    <w:pPr>
      <w:spacing w:before="100" w:after="40" w:line="288" w:lineRule="auto"/>
      <w:jc w:val="both"/>
    </w:pPr>
    <w:rPr>
      <w:rFonts w:ascii="Arial" w:hAnsi="Arial"/>
      <w:color w:val="404040" w:themeColor="text1" w:themeTint="BF"/>
    </w:rPr>
  </w:style>
  <w:style w:type="paragraph" w:customStyle="1" w:styleId="71F8EAD670B8492590BCCF809345352A3">
    <w:name w:val="71F8EAD670B8492590BCCF809345352A3"/>
    <w:rsid w:val="00F204B6"/>
    <w:pPr>
      <w:spacing w:before="100" w:after="40" w:line="288" w:lineRule="auto"/>
      <w:jc w:val="both"/>
    </w:pPr>
    <w:rPr>
      <w:rFonts w:ascii="Arial" w:hAnsi="Arial"/>
      <w:color w:val="404040" w:themeColor="text1" w:themeTint="BF"/>
    </w:rPr>
  </w:style>
  <w:style w:type="paragraph" w:customStyle="1" w:styleId="9D5CB9D3C4294980AE021A5AB78C8CA82">
    <w:name w:val="9D5CB9D3C4294980AE021A5AB78C8CA82"/>
    <w:rsid w:val="00F204B6"/>
    <w:pPr>
      <w:spacing w:before="100" w:after="40" w:line="288" w:lineRule="auto"/>
      <w:jc w:val="both"/>
    </w:pPr>
    <w:rPr>
      <w:rFonts w:ascii="Arial" w:hAnsi="Arial"/>
      <w:color w:val="404040" w:themeColor="text1" w:themeTint="BF"/>
    </w:rPr>
  </w:style>
  <w:style w:type="paragraph" w:customStyle="1" w:styleId="AA6005ADC9B24886AAB55D09174495592">
    <w:name w:val="AA6005ADC9B24886AAB55D09174495592"/>
    <w:rsid w:val="00F204B6"/>
    <w:pPr>
      <w:spacing w:before="40" w:after="20" w:line="288" w:lineRule="auto"/>
      <w:ind w:left="680" w:hanging="362"/>
      <w:jc w:val="both"/>
    </w:pPr>
    <w:rPr>
      <w:rFonts w:ascii="Arial" w:hAnsi="Arial"/>
      <w:color w:val="404040" w:themeColor="text1" w:themeTint="BF"/>
    </w:rPr>
  </w:style>
  <w:style w:type="paragraph" w:customStyle="1" w:styleId="50460499F09A4C159ACAE162AAC9AC112">
    <w:name w:val="50460499F09A4C159ACAE162AAC9AC112"/>
    <w:rsid w:val="00F204B6"/>
    <w:pPr>
      <w:spacing w:before="40" w:after="20" w:line="288" w:lineRule="auto"/>
      <w:ind w:left="680" w:hanging="362"/>
      <w:jc w:val="both"/>
    </w:pPr>
    <w:rPr>
      <w:rFonts w:ascii="Arial" w:hAnsi="Arial"/>
      <w:color w:val="404040" w:themeColor="text1" w:themeTint="BF"/>
    </w:rPr>
  </w:style>
  <w:style w:type="paragraph" w:customStyle="1" w:styleId="AA4E39FE333D4AC68B3FCD9F046EDF6C2">
    <w:name w:val="AA4E39FE333D4AC68B3FCD9F046EDF6C2"/>
    <w:rsid w:val="00F204B6"/>
    <w:pPr>
      <w:spacing w:before="100" w:after="40" w:line="288" w:lineRule="auto"/>
      <w:jc w:val="both"/>
    </w:pPr>
    <w:rPr>
      <w:rFonts w:ascii="Arial" w:hAnsi="Arial"/>
      <w:color w:val="404040" w:themeColor="text1" w:themeTint="BF"/>
    </w:rPr>
  </w:style>
  <w:style w:type="paragraph" w:customStyle="1" w:styleId="84AFC7529C0E4484BB2AF805A54426262">
    <w:name w:val="84AFC7529C0E4484BB2AF805A54426262"/>
    <w:rsid w:val="00F204B6"/>
    <w:pPr>
      <w:spacing w:before="100" w:after="40" w:line="288" w:lineRule="auto"/>
      <w:jc w:val="both"/>
    </w:pPr>
    <w:rPr>
      <w:rFonts w:ascii="Arial" w:hAnsi="Arial"/>
      <w:color w:val="404040" w:themeColor="text1" w:themeTint="BF"/>
    </w:rPr>
  </w:style>
  <w:style w:type="paragraph" w:customStyle="1" w:styleId="DFB01AE32B994807BF5B5C4DBAB946E32">
    <w:name w:val="DFB01AE32B994807BF5B5C4DBAB946E32"/>
    <w:rsid w:val="00F204B6"/>
    <w:pPr>
      <w:spacing w:before="100" w:after="40" w:line="288" w:lineRule="auto"/>
      <w:jc w:val="both"/>
    </w:pPr>
    <w:rPr>
      <w:rFonts w:ascii="Arial" w:hAnsi="Arial"/>
      <w:color w:val="404040" w:themeColor="text1" w:themeTint="BF"/>
    </w:rPr>
  </w:style>
  <w:style w:type="paragraph" w:customStyle="1" w:styleId="EDAE3377C44D4ACAA9ACFE24AE7A32552">
    <w:name w:val="EDAE3377C44D4ACAA9ACFE24AE7A32552"/>
    <w:rsid w:val="00F204B6"/>
    <w:pPr>
      <w:spacing w:before="100" w:after="40" w:line="288" w:lineRule="auto"/>
      <w:jc w:val="both"/>
    </w:pPr>
    <w:rPr>
      <w:rFonts w:ascii="Arial" w:hAnsi="Arial"/>
      <w:color w:val="404040" w:themeColor="text1" w:themeTint="BF"/>
    </w:rPr>
  </w:style>
  <w:style w:type="paragraph" w:customStyle="1" w:styleId="4A623D39E8BD453B8A18C98DD49412C02">
    <w:name w:val="4A623D39E8BD453B8A18C98DD49412C02"/>
    <w:rsid w:val="00F204B6"/>
    <w:pPr>
      <w:spacing w:before="100" w:after="40" w:line="288" w:lineRule="auto"/>
      <w:jc w:val="both"/>
    </w:pPr>
    <w:rPr>
      <w:rFonts w:ascii="Arial" w:hAnsi="Arial"/>
      <w:color w:val="404040" w:themeColor="text1" w:themeTint="BF"/>
    </w:rPr>
  </w:style>
  <w:style w:type="paragraph" w:customStyle="1" w:styleId="41F697B16C4C4579B5A49540E534E1CA2">
    <w:name w:val="41F697B16C4C4579B5A49540E534E1CA2"/>
    <w:rsid w:val="00F204B6"/>
    <w:pPr>
      <w:spacing w:before="100" w:after="40" w:line="288" w:lineRule="auto"/>
      <w:jc w:val="both"/>
    </w:pPr>
    <w:rPr>
      <w:rFonts w:ascii="Arial" w:hAnsi="Arial"/>
      <w:color w:val="404040" w:themeColor="text1" w:themeTint="BF"/>
    </w:rPr>
  </w:style>
  <w:style w:type="paragraph" w:customStyle="1" w:styleId="0E9799A7A4AD42C38DB101B4ED95BDCC2">
    <w:name w:val="0E9799A7A4AD42C38DB101B4ED95BDCC2"/>
    <w:rsid w:val="00F204B6"/>
    <w:pPr>
      <w:spacing w:before="100" w:after="40" w:line="288" w:lineRule="auto"/>
      <w:jc w:val="both"/>
    </w:pPr>
    <w:rPr>
      <w:rFonts w:ascii="Arial" w:hAnsi="Arial"/>
      <w:color w:val="404040" w:themeColor="text1" w:themeTint="BF"/>
    </w:rPr>
  </w:style>
  <w:style w:type="paragraph" w:customStyle="1" w:styleId="7FC42DAA0DD04BF7A13D81FD4C0841282">
    <w:name w:val="7FC42DAA0DD04BF7A13D81FD4C0841282"/>
    <w:rsid w:val="00F204B6"/>
    <w:pPr>
      <w:spacing w:before="100" w:after="40" w:line="288" w:lineRule="auto"/>
      <w:jc w:val="both"/>
    </w:pPr>
    <w:rPr>
      <w:rFonts w:ascii="Arial" w:hAnsi="Arial"/>
      <w:color w:val="404040" w:themeColor="text1" w:themeTint="BF"/>
    </w:rPr>
  </w:style>
  <w:style w:type="paragraph" w:customStyle="1" w:styleId="E1990874420C432EAA154272B3E350C22">
    <w:name w:val="E1990874420C432EAA154272B3E350C22"/>
    <w:rsid w:val="00F204B6"/>
    <w:pPr>
      <w:spacing w:before="100" w:after="40" w:line="288" w:lineRule="auto"/>
      <w:jc w:val="both"/>
    </w:pPr>
    <w:rPr>
      <w:rFonts w:ascii="Arial" w:hAnsi="Arial"/>
      <w:color w:val="404040" w:themeColor="text1" w:themeTint="BF"/>
    </w:rPr>
  </w:style>
  <w:style w:type="paragraph" w:customStyle="1" w:styleId="75152AD88D894216A547F21CD2FDB8342">
    <w:name w:val="75152AD88D894216A547F21CD2FDB8342"/>
    <w:rsid w:val="00F204B6"/>
    <w:pPr>
      <w:spacing w:before="100" w:after="40" w:line="288" w:lineRule="auto"/>
      <w:jc w:val="both"/>
    </w:pPr>
    <w:rPr>
      <w:rFonts w:ascii="Arial" w:hAnsi="Arial"/>
      <w:color w:val="404040" w:themeColor="text1" w:themeTint="BF"/>
    </w:rPr>
  </w:style>
  <w:style w:type="paragraph" w:customStyle="1" w:styleId="D35C433CEF7C47D684CBF68C5B1BED2C2">
    <w:name w:val="D35C433CEF7C47D684CBF68C5B1BED2C2"/>
    <w:rsid w:val="00F204B6"/>
    <w:pPr>
      <w:spacing w:before="100" w:after="40" w:line="288" w:lineRule="auto"/>
      <w:jc w:val="both"/>
    </w:pPr>
    <w:rPr>
      <w:rFonts w:ascii="Arial" w:hAnsi="Arial"/>
      <w:color w:val="404040" w:themeColor="text1" w:themeTint="BF"/>
    </w:rPr>
  </w:style>
  <w:style w:type="paragraph" w:customStyle="1" w:styleId="1F1980F8144D4228BA5311441B9A2A5E2">
    <w:name w:val="1F1980F8144D4228BA5311441B9A2A5E2"/>
    <w:rsid w:val="00F204B6"/>
    <w:pPr>
      <w:spacing w:before="100" w:after="40" w:line="288" w:lineRule="auto"/>
      <w:jc w:val="both"/>
    </w:pPr>
    <w:rPr>
      <w:rFonts w:ascii="Arial" w:hAnsi="Arial"/>
      <w:color w:val="404040" w:themeColor="text1" w:themeTint="BF"/>
    </w:rPr>
  </w:style>
  <w:style w:type="paragraph" w:customStyle="1" w:styleId="14ECF7C7D65540929AAF589FC7BF557B2">
    <w:name w:val="14ECF7C7D65540929AAF589FC7BF557B2"/>
    <w:rsid w:val="00F204B6"/>
    <w:pPr>
      <w:spacing w:before="100" w:after="40" w:line="288" w:lineRule="auto"/>
      <w:jc w:val="both"/>
    </w:pPr>
    <w:rPr>
      <w:rFonts w:ascii="Arial" w:hAnsi="Arial"/>
      <w:color w:val="404040" w:themeColor="text1" w:themeTint="BF"/>
    </w:rPr>
  </w:style>
  <w:style w:type="paragraph" w:customStyle="1" w:styleId="EB29ED381631482C9D1FF768B7BA323C2">
    <w:name w:val="EB29ED381631482C9D1FF768B7BA323C2"/>
    <w:rsid w:val="00F204B6"/>
    <w:pPr>
      <w:spacing w:before="100" w:after="40" w:line="288" w:lineRule="auto"/>
      <w:jc w:val="both"/>
    </w:pPr>
    <w:rPr>
      <w:rFonts w:ascii="Arial" w:hAnsi="Arial"/>
      <w:color w:val="404040" w:themeColor="text1" w:themeTint="BF"/>
    </w:rPr>
  </w:style>
  <w:style w:type="paragraph" w:customStyle="1" w:styleId="4816B55A262E44A0923843FD2AED42A02">
    <w:name w:val="4816B55A262E44A0923843FD2AED42A02"/>
    <w:rsid w:val="00F204B6"/>
    <w:pPr>
      <w:spacing w:before="100" w:after="40" w:line="288" w:lineRule="auto"/>
      <w:jc w:val="both"/>
    </w:pPr>
    <w:rPr>
      <w:rFonts w:ascii="Arial" w:hAnsi="Arial"/>
      <w:color w:val="404040" w:themeColor="text1" w:themeTint="BF"/>
    </w:rPr>
  </w:style>
  <w:style w:type="paragraph" w:customStyle="1" w:styleId="B71DB2BC125C473E862392DDAFC80BCE2">
    <w:name w:val="B71DB2BC125C473E862392DDAFC80BCE2"/>
    <w:rsid w:val="00F204B6"/>
    <w:pPr>
      <w:spacing w:before="100" w:after="40" w:line="288" w:lineRule="auto"/>
      <w:jc w:val="both"/>
    </w:pPr>
    <w:rPr>
      <w:rFonts w:ascii="Arial" w:hAnsi="Arial"/>
      <w:color w:val="404040" w:themeColor="text1" w:themeTint="BF"/>
    </w:rPr>
  </w:style>
  <w:style w:type="paragraph" w:customStyle="1" w:styleId="7B124E61DC574F07B901D99DC56992502">
    <w:name w:val="7B124E61DC574F07B901D99DC56992502"/>
    <w:rsid w:val="00F204B6"/>
    <w:pPr>
      <w:spacing w:before="100" w:after="40" w:line="288" w:lineRule="auto"/>
      <w:jc w:val="both"/>
    </w:pPr>
    <w:rPr>
      <w:rFonts w:ascii="Arial" w:hAnsi="Arial"/>
      <w:color w:val="404040" w:themeColor="text1" w:themeTint="BF"/>
    </w:rPr>
  </w:style>
  <w:style w:type="paragraph" w:customStyle="1" w:styleId="C9106710C7D245BB825C3A2F619205811">
    <w:name w:val="C9106710C7D245BB825C3A2F619205811"/>
    <w:rsid w:val="00F204B6"/>
    <w:pPr>
      <w:spacing w:before="100" w:after="40" w:line="288" w:lineRule="auto"/>
      <w:jc w:val="both"/>
    </w:pPr>
    <w:rPr>
      <w:rFonts w:ascii="Arial" w:hAnsi="Arial"/>
      <w:color w:val="404040" w:themeColor="text1" w:themeTint="BF"/>
    </w:rPr>
  </w:style>
  <w:style w:type="paragraph" w:customStyle="1" w:styleId="0E31F5AB7BB84A8AADFAC64E764DDB1F1">
    <w:name w:val="0E31F5AB7BB84A8AADFAC64E764DDB1F1"/>
    <w:rsid w:val="00F204B6"/>
    <w:pPr>
      <w:spacing w:before="100" w:after="40" w:line="288" w:lineRule="auto"/>
      <w:jc w:val="both"/>
    </w:pPr>
    <w:rPr>
      <w:rFonts w:ascii="Arial" w:hAnsi="Arial"/>
      <w:color w:val="404040" w:themeColor="text1" w:themeTint="BF"/>
    </w:rPr>
  </w:style>
  <w:style w:type="paragraph" w:customStyle="1" w:styleId="0647AC144E0E48D8ACD7E4CB209A88AC1">
    <w:name w:val="0647AC144E0E48D8ACD7E4CB209A88AC1"/>
    <w:rsid w:val="00F204B6"/>
    <w:pPr>
      <w:spacing w:before="100" w:after="40" w:line="288" w:lineRule="auto"/>
      <w:jc w:val="both"/>
    </w:pPr>
    <w:rPr>
      <w:rFonts w:ascii="Arial" w:hAnsi="Arial"/>
      <w:color w:val="404040" w:themeColor="text1" w:themeTint="BF"/>
    </w:rPr>
  </w:style>
  <w:style w:type="paragraph" w:customStyle="1" w:styleId="A95707E6E98D434CB946EDA1B3E447821">
    <w:name w:val="A95707E6E98D434CB946EDA1B3E447821"/>
    <w:rsid w:val="00F204B6"/>
    <w:pPr>
      <w:spacing w:before="100" w:after="40" w:line="288" w:lineRule="auto"/>
      <w:jc w:val="both"/>
    </w:pPr>
    <w:rPr>
      <w:rFonts w:ascii="Arial" w:hAnsi="Arial"/>
      <w:color w:val="404040" w:themeColor="text1" w:themeTint="BF"/>
    </w:rPr>
  </w:style>
  <w:style w:type="paragraph" w:customStyle="1" w:styleId="0F9B7DA4D2A6419E979E0B0C50428E411">
    <w:name w:val="0F9B7DA4D2A6419E979E0B0C50428E411"/>
    <w:rsid w:val="00F204B6"/>
    <w:pPr>
      <w:spacing w:before="100" w:after="40" w:line="288" w:lineRule="auto"/>
      <w:jc w:val="both"/>
    </w:pPr>
    <w:rPr>
      <w:rFonts w:ascii="Arial" w:hAnsi="Arial"/>
      <w:color w:val="404040" w:themeColor="text1" w:themeTint="BF"/>
    </w:rPr>
  </w:style>
  <w:style w:type="paragraph" w:customStyle="1" w:styleId="7886399BAF5141648AA9BBCBCED93C341">
    <w:name w:val="7886399BAF5141648AA9BBCBCED93C341"/>
    <w:rsid w:val="00F204B6"/>
    <w:pPr>
      <w:spacing w:before="100" w:after="40" w:line="288" w:lineRule="auto"/>
      <w:jc w:val="both"/>
    </w:pPr>
    <w:rPr>
      <w:rFonts w:ascii="Arial" w:hAnsi="Arial"/>
      <w:color w:val="404040" w:themeColor="text1" w:themeTint="BF"/>
    </w:rPr>
  </w:style>
  <w:style w:type="paragraph" w:customStyle="1" w:styleId="C3D9AC88527E409C898C69F26DAD771B1">
    <w:name w:val="C3D9AC88527E409C898C69F26DAD771B1"/>
    <w:rsid w:val="00F204B6"/>
    <w:pPr>
      <w:spacing w:before="100" w:after="40" w:line="288" w:lineRule="auto"/>
      <w:jc w:val="both"/>
    </w:pPr>
    <w:rPr>
      <w:rFonts w:ascii="Arial" w:hAnsi="Arial"/>
      <w:color w:val="404040" w:themeColor="text1" w:themeTint="BF"/>
    </w:rPr>
  </w:style>
  <w:style w:type="paragraph" w:customStyle="1" w:styleId="4EDD5FD67D1A40A7B21CD297313F2BDA1">
    <w:name w:val="4EDD5FD67D1A40A7B21CD297313F2BDA1"/>
    <w:rsid w:val="00F204B6"/>
    <w:pPr>
      <w:spacing w:before="100" w:after="40" w:line="288" w:lineRule="auto"/>
      <w:jc w:val="both"/>
    </w:pPr>
    <w:rPr>
      <w:rFonts w:ascii="Arial" w:hAnsi="Arial"/>
      <w:color w:val="404040" w:themeColor="text1" w:themeTint="BF"/>
    </w:rPr>
  </w:style>
  <w:style w:type="paragraph" w:customStyle="1" w:styleId="FEC99CC08FF240CCAC6297BF464B12801">
    <w:name w:val="FEC99CC08FF240CCAC6297BF464B12801"/>
    <w:rsid w:val="00F204B6"/>
    <w:pPr>
      <w:spacing w:before="100" w:after="40" w:line="288" w:lineRule="auto"/>
      <w:jc w:val="both"/>
    </w:pPr>
    <w:rPr>
      <w:rFonts w:ascii="Arial" w:hAnsi="Arial"/>
      <w:color w:val="404040" w:themeColor="text1" w:themeTint="BF"/>
    </w:rPr>
  </w:style>
  <w:style w:type="paragraph" w:customStyle="1" w:styleId="99B5BCF331DF4FD5B8638F2154C386D11">
    <w:name w:val="99B5BCF331DF4FD5B8638F2154C386D11"/>
    <w:rsid w:val="00F204B6"/>
    <w:pPr>
      <w:spacing w:before="100" w:after="40" w:line="288" w:lineRule="auto"/>
      <w:jc w:val="both"/>
    </w:pPr>
    <w:rPr>
      <w:rFonts w:ascii="Arial" w:hAnsi="Arial"/>
      <w:color w:val="404040" w:themeColor="text1" w:themeTint="BF"/>
    </w:rPr>
  </w:style>
  <w:style w:type="paragraph" w:customStyle="1" w:styleId="47DE8BC0067B47918466DE93839219DA1">
    <w:name w:val="47DE8BC0067B47918466DE93839219DA1"/>
    <w:rsid w:val="00F204B6"/>
    <w:pPr>
      <w:spacing w:before="100" w:after="40" w:line="288" w:lineRule="auto"/>
      <w:jc w:val="both"/>
    </w:pPr>
    <w:rPr>
      <w:rFonts w:ascii="Arial" w:hAnsi="Arial"/>
      <w:color w:val="404040" w:themeColor="text1" w:themeTint="BF"/>
    </w:rPr>
  </w:style>
  <w:style w:type="paragraph" w:customStyle="1" w:styleId="32074ECE2E554EDD87ED53411D53D1051">
    <w:name w:val="32074ECE2E554EDD87ED53411D53D1051"/>
    <w:rsid w:val="00F204B6"/>
    <w:pPr>
      <w:spacing w:before="100" w:after="40" w:line="288" w:lineRule="auto"/>
      <w:jc w:val="both"/>
    </w:pPr>
    <w:rPr>
      <w:rFonts w:ascii="Arial" w:hAnsi="Arial"/>
      <w:color w:val="404040" w:themeColor="text1" w:themeTint="BF"/>
    </w:rPr>
  </w:style>
  <w:style w:type="paragraph" w:customStyle="1" w:styleId="CC80087920DD42EBB1D47177383C3EC81">
    <w:name w:val="CC80087920DD42EBB1D47177383C3EC81"/>
    <w:rsid w:val="00F204B6"/>
    <w:pPr>
      <w:spacing w:before="100" w:after="40" w:line="288" w:lineRule="auto"/>
      <w:jc w:val="both"/>
    </w:pPr>
    <w:rPr>
      <w:rFonts w:ascii="Arial" w:hAnsi="Arial"/>
      <w:color w:val="404040" w:themeColor="text1" w:themeTint="BF"/>
    </w:rPr>
  </w:style>
  <w:style w:type="paragraph" w:customStyle="1" w:styleId="93CDA9E67D44473A90BEE83B73596C5A2">
    <w:name w:val="93CDA9E67D44473A90BEE83B73596C5A2"/>
    <w:rsid w:val="00F204B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F204B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F204B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F204B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F204B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F204B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F204B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F204B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F204B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F204B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F204B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F204B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F204B6"/>
    <w:pPr>
      <w:spacing w:before="100" w:after="40" w:line="288" w:lineRule="auto"/>
      <w:jc w:val="both"/>
    </w:pPr>
    <w:rPr>
      <w:rFonts w:ascii="Arial" w:hAnsi="Arial"/>
      <w:color w:val="404040" w:themeColor="text1" w:themeTint="BF"/>
    </w:rPr>
  </w:style>
  <w:style w:type="paragraph" w:customStyle="1" w:styleId="D062FB7CE6E64DC885DE195F68C1549C2">
    <w:name w:val="D062FB7CE6E64DC885DE195F68C1549C2"/>
    <w:rsid w:val="00F204B6"/>
    <w:pPr>
      <w:spacing w:before="100" w:after="40" w:line="288" w:lineRule="auto"/>
      <w:jc w:val="both"/>
    </w:pPr>
    <w:rPr>
      <w:rFonts w:ascii="Arial" w:hAnsi="Arial"/>
      <w:color w:val="404040" w:themeColor="text1" w:themeTint="BF"/>
    </w:rPr>
  </w:style>
  <w:style w:type="paragraph" w:customStyle="1" w:styleId="99B1763D2FA343BBA13AF6AE02606F422">
    <w:name w:val="99B1763D2FA343BBA13AF6AE02606F422"/>
    <w:rsid w:val="00F204B6"/>
    <w:pPr>
      <w:spacing w:before="100" w:after="40" w:line="288" w:lineRule="auto"/>
      <w:jc w:val="both"/>
    </w:pPr>
    <w:rPr>
      <w:rFonts w:ascii="Arial" w:hAnsi="Arial"/>
      <w:color w:val="404040" w:themeColor="text1" w:themeTint="BF"/>
    </w:rPr>
  </w:style>
  <w:style w:type="paragraph" w:customStyle="1" w:styleId="C60C6703D2C74A7C9C1F714606354B511">
    <w:name w:val="C60C6703D2C74A7C9C1F714606354B511"/>
    <w:rsid w:val="00F204B6"/>
    <w:pPr>
      <w:spacing w:before="100" w:after="40" w:line="288" w:lineRule="auto"/>
      <w:jc w:val="both"/>
    </w:pPr>
    <w:rPr>
      <w:rFonts w:ascii="Arial" w:hAnsi="Arial"/>
      <w:color w:val="404040" w:themeColor="text1" w:themeTint="BF"/>
    </w:rPr>
  </w:style>
  <w:style w:type="paragraph" w:customStyle="1" w:styleId="DC160CE21FF24ABFBC6095861D241F981">
    <w:name w:val="DC160CE21FF24ABFBC6095861D241F981"/>
    <w:rsid w:val="00F204B6"/>
    <w:pPr>
      <w:spacing w:before="100" w:after="40" w:line="288" w:lineRule="auto"/>
      <w:jc w:val="both"/>
    </w:pPr>
    <w:rPr>
      <w:rFonts w:ascii="Arial" w:hAnsi="Arial"/>
      <w:color w:val="404040" w:themeColor="text1" w:themeTint="BF"/>
    </w:rPr>
  </w:style>
  <w:style w:type="paragraph" w:customStyle="1" w:styleId="30751BDEE5D744DA852F8BBE418F83092">
    <w:name w:val="30751BDEE5D744DA852F8BBE418F83092"/>
    <w:rsid w:val="00F204B6"/>
    <w:pPr>
      <w:spacing w:before="100" w:after="40" w:line="288" w:lineRule="auto"/>
      <w:jc w:val="both"/>
    </w:pPr>
    <w:rPr>
      <w:rFonts w:ascii="Arial" w:hAnsi="Arial"/>
      <w:color w:val="404040" w:themeColor="text1" w:themeTint="BF"/>
    </w:rPr>
  </w:style>
  <w:style w:type="paragraph" w:customStyle="1" w:styleId="FF9DCE2C5AC9417EBF2D3821B5A0F2963">
    <w:name w:val="FF9DCE2C5AC9417EBF2D3821B5A0F2963"/>
    <w:rsid w:val="00F204B6"/>
    <w:pPr>
      <w:spacing w:before="100" w:after="40" w:line="288" w:lineRule="auto"/>
      <w:jc w:val="both"/>
    </w:pPr>
    <w:rPr>
      <w:rFonts w:ascii="Arial" w:hAnsi="Arial"/>
      <w:color w:val="404040" w:themeColor="text1" w:themeTint="BF"/>
    </w:rPr>
  </w:style>
  <w:style w:type="paragraph" w:customStyle="1" w:styleId="96A9FD8BCFC049EBBC9969B4CB8C22042">
    <w:name w:val="96A9FD8BCFC049EBBC9969B4CB8C22042"/>
    <w:rsid w:val="00F204B6"/>
    <w:pPr>
      <w:spacing w:before="100" w:after="40" w:line="288" w:lineRule="auto"/>
      <w:jc w:val="both"/>
    </w:pPr>
    <w:rPr>
      <w:rFonts w:ascii="Arial" w:hAnsi="Arial"/>
      <w:color w:val="404040" w:themeColor="text1" w:themeTint="BF"/>
    </w:rPr>
  </w:style>
  <w:style w:type="paragraph" w:customStyle="1" w:styleId="A57A3290F98C476CA5B7326D8C26A4C72">
    <w:name w:val="A57A3290F98C476CA5B7326D8C26A4C72"/>
    <w:rsid w:val="00F204B6"/>
    <w:pPr>
      <w:spacing w:before="100" w:after="40" w:line="288" w:lineRule="auto"/>
      <w:jc w:val="both"/>
    </w:pPr>
    <w:rPr>
      <w:rFonts w:ascii="Arial" w:hAnsi="Arial"/>
      <w:color w:val="404040" w:themeColor="text1" w:themeTint="BF"/>
    </w:rPr>
  </w:style>
  <w:style w:type="paragraph" w:customStyle="1" w:styleId="874F12DC2F1D4EE4B602AAE0323B66612">
    <w:name w:val="874F12DC2F1D4EE4B602AAE0323B66612"/>
    <w:rsid w:val="00F204B6"/>
    <w:pPr>
      <w:spacing w:before="100" w:after="40" w:line="288" w:lineRule="auto"/>
      <w:jc w:val="both"/>
    </w:pPr>
    <w:rPr>
      <w:rFonts w:ascii="Arial" w:hAnsi="Arial"/>
      <w:color w:val="404040" w:themeColor="text1" w:themeTint="BF"/>
    </w:rPr>
  </w:style>
  <w:style w:type="paragraph" w:customStyle="1" w:styleId="D43659D07EF54642A1B86B68848CC7432">
    <w:name w:val="D43659D07EF54642A1B86B68848CC7432"/>
    <w:rsid w:val="00F204B6"/>
    <w:pPr>
      <w:spacing w:before="100" w:after="40" w:line="288" w:lineRule="auto"/>
      <w:jc w:val="both"/>
    </w:pPr>
    <w:rPr>
      <w:rFonts w:ascii="Arial" w:hAnsi="Arial"/>
      <w:color w:val="404040" w:themeColor="text1" w:themeTint="BF"/>
    </w:rPr>
  </w:style>
  <w:style w:type="paragraph" w:customStyle="1" w:styleId="0EF65EF13B414C1C8D011FFF67F6B7102">
    <w:name w:val="0EF65EF13B414C1C8D011FFF67F6B7102"/>
    <w:rsid w:val="00F204B6"/>
    <w:pPr>
      <w:spacing w:before="100" w:after="40" w:line="288" w:lineRule="auto"/>
      <w:jc w:val="both"/>
    </w:pPr>
    <w:rPr>
      <w:rFonts w:ascii="Arial" w:hAnsi="Arial"/>
      <w:color w:val="404040" w:themeColor="text1" w:themeTint="BF"/>
    </w:rPr>
  </w:style>
  <w:style w:type="paragraph" w:customStyle="1" w:styleId="C142AE49C4B941169E9A29FCFAD9E9492">
    <w:name w:val="C142AE49C4B941169E9A29FCFAD9E9492"/>
    <w:rsid w:val="00F204B6"/>
    <w:pPr>
      <w:spacing w:before="100" w:after="40" w:line="288" w:lineRule="auto"/>
      <w:jc w:val="both"/>
    </w:pPr>
    <w:rPr>
      <w:rFonts w:ascii="Arial" w:hAnsi="Arial"/>
      <w:color w:val="404040" w:themeColor="text1" w:themeTint="BF"/>
    </w:rPr>
  </w:style>
  <w:style w:type="paragraph" w:customStyle="1" w:styleId="D61F39E6FD574BC6B329B336B4046D232">
    <w:name w:val="D61F39E6FD574BC6B329B336B4046D232"/>
    <w:rsid w:val="00F204B6"/>
    <w:pPr>
      <w:spacing w:before="100" w:after="40" w:line="288" w:lineRule="auto"/>
      <w:jc w:val="both"/>
    </w:pPr>
    <w:rPr>
      <w:rFonts w:ascii="Arial" w:hAnsi="Arial"/>
      <w:color w:val="404040" w:themeColor="text1" w:themeTint="BF"/>
    </w:rPr>
  </w:style>
  <w:style w:type="paragraph" w:customStyle="1" w:styleId="DAF89BD9BCE94437AA22B7DA22519BA72">
    <w:name w:val="DAF89BD9BCE94437AA22B7DA22519BA72"/>
    <w:rsid w:val="00F204B6"/>
    <w:pPr>
      <w:spacing w:before="100" w:after="40" w:line="288" w:lineRule="auto"/>
      <w:jc w:val="both"/>
    </w:pPr>
    <w:rPr>
      <w:rFonts w:ascii="Arial" w:hAnsi="Arial"/>
      <w:color w:val="404040" w:themeColor="text1" w:themeTint="BF"/>
    </w:rPr>
  </w:style>
  <w:style w:type="paragraph" w:customStyle="1" w:styleId="9241527551EE45D4B38B222DACB914742">
    <w:name w:val="9241527551EE45D4B38B222DACB914742"/>
    <w:rsid w:val="00F204B6"/>
    <w:pPr>
      <w:spacing w:before="100" w:after="40" w:line="288" w:lineRule="auto"/>
      <w:jc w:val="both"/>
    </w:pPr>
    <w:rPr>
      <w:rFonts w:ascii="Arial" w:hAnsi="Arial"/>
      <w:color w:val="404040" w:themeColor="text1" w:themeTint="BF"/>
    </w:rPr>
  </w:style>
  <w:style w:type="paragraph" w:customStyle="1" w:styleId="1888E7983CC64005886F814DD2C622882">
    <w:name w:val="1888E7983CC64005886F814DD2C622882"/>
    <w:rsid w:val="00F204B6"/>
    <w:pPr>
      <w:spacing w:before="100" w:after="40" w:line="288" w:lineRule="auto"/>
      <w:jc w:val="both"/>
    </w:pPr>
    <w:rPr>
      <w:rFonts w:ascii="Arial" w:hAnsi="Arial"/>
      <w:color w:val="404040" w:themeColor="text1" w:themeTint="BF"/>
    </w:rPr>
  </w:style>
  <w:style w:type="paragraph" w:customStyle="1" w:styleId="E8A3A893B66540188E8E4A033A930B722">
    <w:name w:val="E8A3A893B66540188E8E4A033A930B722"/>
    <w:rsid w:val="00F204B6"/>
    <w:pPr>
      <w:spacing w:before="100" w:after="40" w:line="288" w:lineRule="auto"/>
      <w:jc w:val="both"/>
    </w:pPr>
    <w:rPr>
      <w:rFonts w:ascii="Arial" w:hAnsi="Arial"/>
      <w:color w:val="404040" w:themeColor="text1" w:themeTint="BF"/>
    </w:rPr>
  </w:style>
  <w:style w:type="paragraph" w:customStyle="1" w:styleId="8941CAA76BD145F28A77CFA6FE3903BE2">
    <w:name w:val="8941CAA76BD145F28A77CFA6FE3903BE2"/>
    <w:rsid w:val="00F204B6"/>
    <w:pPr>
      <w:spacing w:before="100" w:after="40" w:line="288" w:lineRule="auto"/>
      <w:jc w:val="both"/>
    </w:pPr>
    <w:rPr>
      <w:rFonts w:ascii="Arial" w:hAnsi="Arial"/>
      <w:color w:val="404040" w:themeColor="text1" w:themeTint="BF"/>
    </w:rPr>
  </w:style>
  <w:style w:type="paragraph" w:customStyle="1" w:styleId="ECBAC56717434E4B9A83FA561E15D9752">
    <w:name w:val="ECBAC56717434E4B9A83FA561E15D9752"/>
    <w:rsid w:val="00F204B6"/>
    <w:pPr>
      <w:spacing w:before="100" w:after="40" w:line="288" w:lineRule="auto"/>
      <w:jc w:val="both"/>
    </w:pPr>
    <w:rPr>
      <w:rFonts w:ascii="Arial" w:hAnsi="Arial"/>
      <w:color w:val="404040" w:themeColor="text1" w:themeTint="BF"/>
    </w:rPr>
  </w:style>
  <w:style w:type="paragraph" w:customStyle="1" w:styleId="C71D8D11FCA248A4B74746A56C77F2232">
    <w:name w:val="C71D8D11FCA248A4B74746A56C77F2232"/>
    <w:rsid w:val="00F204B6"/>
    <w:pPr>
      <w:spacing w:before="100" w:after="40" w:line="288" w:lineRule="auto"/>
      <w:jc w:val="both"/>
    </w:pPr>
    <w:rPr>
      <w:rFonts w:ascii="Arial" w:hAnsi="Arial"/>
      <w:color w:val="404040" w:themeColor="text1" w:themeTint="BF"/>
    </w:rPr>
  </w:style>
  <w:style w:type="paragraph" w:customStyle="1" w:styleId="DECE2C094B8648FCA14FB75E10828CE01">
    <w:name w:val="DECE2C094B8648FCA14FB75E10828CE01"/>
    <w:rsid w:val="00F204B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F204B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F204B6"/>
    <w:pPr>
      <w:spacing w:before="100" w:after="40" w:line="288" w:lineRule="auto"/>
      <w:jc w:val="both"/>
    </w:pPr>
    <w:rPr>
      <w:rFonts w:ascii="Arial" w:hAnsi="Arial"/>
      <w:color w:val="404040" w:themeColor="text1" w:themeTint="BF"/>
    </w:rPr>
  </w:style>
  <w:style w:type="paragraph" w:customStyle="1" w:styleId="A459B39A83C64BA89412D586EC7511F12">
    <w:name w:val="A459B39A83C64BA89412D586EC7511F12"/>
    <w:rsid w:val="00F204B6"/>
    <w:pPr>
      <w:spacing w:before="100" w:after="40" w:line="288" w:lineRule="auto"/>
      <w:jc w:val="both"/>
    </w:pPr>
    <w:rPr>
      <w:rFonts w:ascii="Arial" w:hAnsi="Arial"/>
      <w:color w:val="404040" w:themeColor="text1" w:themeTint="BF"/>
    </w:rPr>
  </w:style>
  <w:style w:type="paragraph" w:customStyle="1" w:styleId="DED97C9018B34519B5AE7F02619DA4FB3">
    <w:name w:val="DED97C9018B34519B5AE7F02619DA4FB3"/>
    <w:rsid w:val="00F204B6"/>
    <w:pPr>
      <w:spacing w:before="100" w:after="40" w:line="288" w:lineRule="auto"/>
      <w:jc w:val="both"/>
    </w:pPr>
    <w:rPr>
      <w:rFonts w:ascii="Arial" w:hAnsi="Arial"/>
      <w:color w:val="404040" w:themeColor="text1" w:themeTint="BF"/>
    </w:rPr>
  </w:style>
  <w:style w:type="paragraph" w:customStyle="1" w:styleId="B083D3CED23641AA8CD76E1C48E7EFE92">
    <w:name w:val="B083D3CED23641AA8CD76E1C48E7EFE92"/>
    <w:rsid w:val="00F204B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F204B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F204B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F204B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F204B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F204B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F204B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F204B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F204B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F204B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F204B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F204B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F204B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F204B6"/>
    <w:pPr>
      <w:spacing w:before="100" w:after="40" w:line="288" w:lineRule="auto"/>
      <w:jc w:val="both"/>
    </w:pPr>
    <w:rPr>
      <w:rFonts w:ascii="Arial" w:hAnsi="Arial"/>
      <w:color w:val="404040" w:themeColor="text1" w:themeTint="BF"/>
    </w:rPr>
  </w:style>
  <w:style w:type="paragraph" w:customStyle="1" w:styleId="F7302CBC93BF4AECA012980CF63198CF2">
    <w:name w:val="F7302CBC93BF4AECA012980CF63198CF2"/>
    <w:rsid w:val="00F204B6"/>
    <w:pPr>
      <w:spacing w:before="100" w:after="40" w:line="288" w:lineRule="auto"/>
      <w:jc w:val="both"/>
    </w:pPr>
    <w:rPr>
      <w:rFonts w:ascii="Arial" w:hAnsi="Arial"/>
      <w:color w:val="404040" w:themeColor="text1" w:themeTint="BF"/>
    </w:rPr>
  </w:style>
  <w:style w:type="paragraph" w:customStyle="1" w:styleId="E3739E1EC24843DC9BB8871F90C744BA2">
    <w:name w:val="E3739E1EC24843DC9BB8871F90C744BA2"/>
    <w:rsid w:val="00F204B6"/>
    <w:pPr>
      <w:spacing w:before="100" w:after="40" w:line="288" w:lineRule="auto"/>
      <w:jc w:val="both"/>
    </w:pPr>
    <w:rPr>
      <w:rFonts w:ascii="Arial" w:hAnsi="Arial"/>
      <w:color w:val="404040" w:themeColor="text1" w:themeTint="BF"/>
    </w:rPr>
  </w:style>
  <w:style w:type="paragraph" w:customStyle="1" w:styleId="05A388A675CB4FD1A3A4D781721D7E9E2">
    <w:name w:val="05A388A675CB4FD1A3A4D781721D7E9E2"/>
    <w:rsid w:val="00F204B6"/>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2">
    <w:name w:val="238E80FCFF5A4E168DDDA55075F0AA8A2"/>
    <w:rsid w:val="00F204B6"/>
    <w:pPr>
      <w:spacing w:before="100" w:after="40" w:line="288" w:lineRule="auto"/>
      <w:jc w:val="both"/>
    </w:pPr>
    <w:rPr>
      <w:rFonts w:ascii="Arial" w:hAnsi="Arial"/>
      <w:color w:val="404040" w:themeColor="text1" w:themeTint="BF"/>
    </w:rPr>
  </w:style>
  <w:style w:type="paragraph" w:customStyle="1" w:styleId="7B3ED47EC79B43FC9001E0BDA592B4BF2">
    <w:name w:val="7B3ED47EC79B43FC9001E0BDA592B4BF2"/>
    <w:rsid w:val="00F204B6"/>
    <w:pPr>
      <w:spacing w:before="100" w:after="40" w:line="288" w:lineRule="auto"/>
      <w:jc w:val="both"/>
    </w:pPr>
    <w:rPr>
      <w:rFonts w:ascii="Arial" w:hAnsi="Arial"/>
      <w:color w:val="404040" w:themeColor="text1" w:themeTint="BF"/>
    </w:rPr>
  </w:style>
  <w:style w:type="paragraph" w:customStyle="1" w:styleId="19F2960378A24F0680A559602B1B11122">
    <w:name w:val="19F2960378A24F0680A559602B1B11122"/>
    <w:rsid w:val="00F204B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F204B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F204B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F204B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F204B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F204B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F204B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F204B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F204B6"/>
    <w:pPr>
      <w:spacing w:before="100" w:after="40" w:line="288" w:lineRule="auto"/>
      <w:jc w:val="both"/>
    </w:pPr>
    <w:rPr>
      <w:rFonts w:ascii="Arial" w:hAnsi="Arial"/>
      <w:color w:val="404040" w:themeColor="text1" w:themeTint="BF"/>
    </w:rPr>
  </w:style>
  <w:style w:type="paragraph" w:customStyle="1" w:styleId="AAF62F7A665D42B28A3AA378809EE4082">
    <w:name w:val="AAF62F7A665D42B28A3AA378809EE4082"/>
    <w:rsid w:val="00F204B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F204B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F204B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F204B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F204B6"/>
    <w:pPr>
      <w:spacing w:before="100" w:after="40" w:line="288" w:lineRule="auto"/>
      <w:jc w:val="both"/>
    </w:pPr>
    <w:rPr>
      <w:rFonts w:ascii="Arial" w:hAnsi="Arial"/>
      <w:color w:val="404040" w:themeColor="text1" w:themeTint="BF"/>
    </w:rPr>
  </w:style>
  <w:style w:type="paragraph" w:customStyle="1" w:styleId="5609EC9D31924148A99B181DC1690843">
    <w:name w:val="5609EC9D31924148A99B181DC1690843"/>
    <w:rsid w:val="00F204B6"/>
  </w:style>
  <w:style w:type="paragraph" w:customStyle="1" w:styleId="93041B6941724C379BB14F52790A61B1">
    <w:name w:val="93041B6941724C379BB14F52790A61B1"/>
    <w:rsid w:val="00F204B6"/>
  </w:style>
  <w:style w:type="paragraph" w:customStyle="1" w:styleId="B606184074E546848819364A87541B81">
    <w:name w:val="B606184074E546848819364A87541B81"/>
    <w:rsid w:val="00F204B6"/>
  </w:style>
  <w:style w:type="paragraph" w:customStyle="1" w:styleId="D163D3EE3F104774BE05DDEBACF58EA1">
    <w:name w:val="D163D3EE3F104774BE05DDEBACF58EA1"/>
    <w:rsid w:val="00F204B6"/>
  </w:style>
  <w:style w:type="paragraph" w:customStyle="1" w:styleId="BFF92E5DEFD44E7492307A25CB108C36">
    <w:name w:val="BFF92E5DEFD44E7492307A25CB108C36"/>
    <w:rsid w:val="00F204B6"/>
  </w:style>
  <w:style w:type="paragraph" w:customStyle="1" w:styleId="EE7B7ABB4BB34941852A7088F99D3EFD">
    <w:name w:val="EE7B7ABB4BB34941852A7088F99D3EFD"/>
    <w:rsid w:val="00F204B6"/>
  </w:style>
  <w:style w:type="paragraph" w:customStyle="1" w:styleId="011D9073902D453A862556D7ADF434A5">
    <w:name w:val="011D9073902D453A862556D7ADF434A5"/>
    <w:rsid w:val="00F204B6"/>
  </w:style>
  <w:style w:type="paragraph" w:customStyle="1" w:styleId="27AE1CB8F1434EA99C3AD89550AFD4ED">
    <w:name w:val="27AE1CB8F1434EA99C3AD89550AFD4ED"/>
    <w:rsid w:val="00F204B6"/>
  </w:style>
  <w:style w:type="paragraph" w:customStyle="1" w:styleId="7C9755C40BDB4E20898E9074F1D269A0">
    <w:name w:val="7C9755C40BDB4E20898E9074F1D269A0"/>
    <w:rsid w:val="00F204B6"/>
  </w:style>
  <w:style w:type="paragraph" w:customStyle="1" w:styleId="DBFA734EE8614519BE8BE28868668AD6">
    <w:name w:val="DBFA734EE8614519BE8BE28868668AD6"/>
    <w:rsid w:val="00F204B6"/>
  </w:style>
  <w:style w:type="paragraph" w:customStyle="1" w:styleId="1882BC05054247B8B09DAE51615C703A">
    <w:name w:val="1882BC05054247B8B09DAE51615C703A"/>
    <w:rsid w:val="00F204B6"/>
  </w:style>
  <w:style w:type="paragraph" w:customStyle="1" w:styleId="505976D989474AB3974A020C91D6F663">
    <w:name w:val="505976D989474AB3974A020C91D6F663"/>
    <w:rsid w:val="00F204B6"/>
  </w:style>
  <w:style w:type="paragraph" w:customStyle="1" w:styleId="1706C4687A134C90A47F3BF2528D417F">
    <w:name w:val="1706C4687A134C90A47F3BF2528D417F"/>
    <w:rsid w:val="00F204B6"/>
  </w:style>
  <w:style w:type="paragraph" w:customStyle="1" w:styleId="CA1113FDF6AB445388FBE4A5DE9971D8">
    <w:name w:val="CA1113FDF6AB445388FBE4A5DE9971D8"/>
    <w:rsid w:val="00F204B6"/>
  </w:style>
  <w:style w:type="paragraph" w:customStyle="1" w:styleId="D30E46C0291249478FE2EAB2F3400F80">
    <w:name w:val="D30E46C0291249478FE2EAB2F3400F80"/>
    <w:rsid w:val="00F204B6"/>
  </w:style>
  <w:style w:type="paragraph" w:customStyle="1" w:styleId="C5F3CAADECB945BF88D84E999C20865F">
    <w:name w:val="C5F3CAADECB945BF88D84E999C20865F"/>
    <w:rsid w:val="00F204B6"/>
  </w:style>
  <w:style w:type="paragraph" w:customStyle="1" w:styleId="E098980A69864806BFD901503F9A2970">
    <w:name w:val="E098980A69864806BFD901503F9A2970"/>
    <w:rsid w:val="00F204B6"/>
  </w:style>
  <w:style w:type="paragraph" w:customStyle="1" w:styleId="EC78E46A42FA49649EEC2AD281A6B9A2">
    <w:name w:val="EC78E46A42FA49649EEC2AD281A6B9A2"/>
    <w:rsid w:val="00F204B6"/>
  </w:style>
  <w:style w:type="paragraph" w:customStyle="1" w:styleId="55170B1A5E7B4117B92EA06052D496EC">
    <w:name w:val="55170B1A5E7B4117B92EA06052D496EC"/>
    <w:rsid w:val="00F204B6"/>
  </w:style>
  <w:style w:type="paragraph" w:customStyle="1" w:styleId="43B626518E7E4CE0998D138E19657F91">
    <w:name w:val="43B626518E7E4CE0998D138E19657F91"/>
    <w:rsid w:val="00F204B6"/>
  </w:style>
  <w:style w:type="paragraph" w:customStyle="1" w:styleId="7F1C83EFB31D46E8B8CFD1D3A8962626">
    <w:name w:val="7F1C83EFB31D46E8B8CFD1D3A8962626"/>
    <w:rsid w:val="00F204B6"/>
  </w:style>
  <w:style w:type="paragraph" w:customStyle="1" w:styleId="FC98D4633542405A804ABD891D79E6C4">
    <w:name w:val="FC98D4633542405A804ABD891D79E6C4"/>
    <w:rsid w:val="00F204B6"/>
  </w:style>
  <w:style w:type="paragraph" w:customStyle="1" w:styleId="56214BAA5B684C4B9D6ACF95B455C245">
    <w:name w:val="56214BAA5B684C4B9D6ACF95B455C245"/>
    <w:rsid w:val="00F204B6"/>
  </w:style>
  <w:style w:type="paragraph" w:customStyle="1" w:styleId="0CB24035FCC442A9A15966909BD769C3">
    <w:name w:val="0CB24035FCC442A9A15966909BD769C3"/>
    <w:rsid w:val="00F204B6"/>
  </w:style>
  <w:style w:type="paragraph" w:customStyle="1" w:styleId="F40992A623F94BD49BAF6785AED0A715">
    <w:name w:val="F40992A623F94BD49BAF6785AED0A715"/>
    <w:rsid w:val="00F204B6"/>
  </w:style>
  <w:style w:type="paragraph" w:customStyle="1" w:styleId="BC16C64487774AA2BC05A7970C40506B">
    <w:name w:val="BC16C64487774AA2BC05A7970C40506B"/>
    <w:rsid w:val="00F204B6"/>
  </w:style>
  <w:style w:type="paragraph" w:customStyle="1" w:styleId="A45F224F0E9444A8B94A20446A7F9226">
    <w:name w:val="A45F224F0E9444A8B94A20446A7F9226"/>
    <w:rsid w:val="00F204B6"/>
  </w:style>
  <w:style w:type="paragraph" w:customStyle="1" w:styleId="F344ECAFE9054501A79350AE871EA93E">
    <w:name w:val="F344ECAFE9054501A79350AE871EA93E"/>
    <w:rsid w:val="00F204B6"/>
  </w:style>
  <w:style w:type="paragraph" w:customStyle="1" w:styleId="839C53D0FC714CAE9EEA02E3B1D71B0E">
    <w:name w:val="839C53D0FC714CAE9EEA02E3B1D71B0E"/>
    <w:rsid w:val="00F204B6"/>
  </w:style>
  <w:style w:type="paragraph" w:customStyle="1" w:styleId="D2C62BCC4D5E4FACB7EC96A86BEFBEED">
    <w:name w:val="D2C62BCC4D5E4FACB7EC96A86BEFBEED"/>
    <w:rsid w:val="00F204B6"/>
  </w:style>
  <w:style w:type="paragraph" w:customStyle="1" w:styleId="02A86997BFDE4A89BBF0998C038526C2">
    <w:name w:val="02A86997BFDE4A89BBF0998C038526C2"/>
    <w:rsid w:val="00F204B6"/>
  </w:style>
  <w:style w:type="paragraph" w:customStyle="1" w:styleId="3C0F6C6F5F7241138CBEF15B65CE74BC">
    <w:name w:val="3C0F6C6F5F7241138CBEF15B65CE74BC"/>
    <w:rsid w:val="00F204B6"/>
  </w:style>
  <w:style w:type="paragraph" w:customStyle="1" w:styleId="EC8677EDD9D245B4AC379B1DE2356466">
    <w:name w:val="EC8677EDD9D245B4AC379B1DE2356466"/>
    <w:rsid w:val="00F204B6"/>
  </w:style>
  <w:style w:type="paragraph" w:customStyle="1" w:styleId="C1ADA41285B34B54A6CA0BC226320F94">
    <w:name w:val="C1ADA41285B34B54A6CA0BC226320F94"/>
    <w:rsid w:val="00F204B6"/>
  </w:style>
  <w:style w:type="paragraph" w:customStyle="1" w:styleId="79139316C2024F15BA1A0C07AEFD1956">
    <w:name w:val="79139316C2024F15BA1A0C07AEFD1956"/>
    <w:rsid w:val="00F204B6"/>
  </w:style>
  <w:style w:type="paragraph" w:customStyle="1" w:styleId="4573BBCD7A18411CBD62C6B3776CA9BD">
    <w:name w:val="4573BBCD7A18411CBD62C6B3776CA9BD"/>
    <w:rsid w:val="00F204B6"/>
  </w:style>
  <w:style w:type="paragraph" w:customStyle="1" w:styleId="D0D947D22931446C9062E9F9E7B79726">
    <w:name w:val="D0D947D22931446C9062E9F9E7B79726"/>
    <w:rsid w:val="00F204B6"/>
  </w:style>
  <w:style w:type="paragraph" w:customStyle="1" w:styleId="EFC93D2EC5254EEBBB729D00A55AE173">
    <w:name w:val="EFC93D2EC5254EEBBB729D00A55AE173"/>
    <w:rsid w:val="00F204B6"/>
  </w:style>
  <w:style w:type="paragraph" w:customStyle="1" w:styleId="F3DB4EAC6DF44EAF968AFB4C43FD1FE9">
    <w:name w:val="F3DB4EAC6DF44EAF968AFB4C43FD1FE9"/>
    <w:rsid w:val="00F204B6"/>
  </w:style>
  <w:style w:type="paragraph" w:customStyle="1" w:styleId="DBB4D9F61B8D4D4F99219875576C1762">
    <w:name w:val="DBB4D9F61B8D4D4F99219875576C1762"/>
    <w:rsid w:val="00F204B6"/>
  </w:style>
  <w:style w:type="paragraph" w:customStyle="1" w:styleId="FC29A3924A62461490D424F96B25959C">
    <w:name w:val="FC29A3924A62461490D424F96B25959C"/>
    <w:rsid w:val="00F204B6"/>
  </w:style>
  <w:style w:type="paragraph" w:customStyle="1" w:styleId="32DABE21875645ED9A31C20A6914576D">
    <w:name w:val="32DABE21875645ED9A31C20A6914576D"/>
    <w:rsid w:val="00F204B6"/>
  </w:style>
  <w:style w:type="paragraph" w:customStyle="1" w:styleId="220E61CD25A44FC587BED801D1960106">
    <w:name w:val="220E61CD25A44FC587BED801D1960106"/>
    <w:rsid w:val="00F204B6"/>
  </w:style>
  <w:style w:type="paragraph" w:customStyle="1" w:styleId="AE3C22A51E634A6C84F03F3584D94E74">
    <w:name w:val="AE3C22A51E634A6C84F03F3584D94E74"/>
    <w:rsid w:val="00F204B6"/>
  </w:style>
  <w:style w:type="paragraph" w:customStyle="1" w:styleId="91BB8A181FEF4454974A69D4205109F1">
    <w:name w:val="91BB8A181FEF4454974A69D4205109F1"/>
    <w:rsid w:val="00F204B6"/>
  </w:style>
  <w:style w:type="paragraph" w:customStyle="1" w:styleId="B10E6F8D9E6C4A148459BC57733B32B0">
    <w:name w:val="B10E6F8D9E6C4A148459BC57733B32B0"/>
    <w:rsid w:val="00F204B6"/>
  </w:style>
  <w:style w:type="paragraph" w:customStyle="1" w:styleId="17062E768FD34B9F8A83CC31C7BDFCEA">
    <w:name w:val="17062E768FD34B9F8A83CC31C7BDFCEA"/>
    <w:rsid w:val="00F204B6"/>
  </w:style>
  <w:style w:type="paragraph" w:customStyle="1" w:styleId="131E03BB037B4724AE83B6CFFF3E897D">
    <w:name w:val="131E03BB037B4724AE83B6CFFF3E897D"/>
    <w:rsid w:val="00F204B6"/>
  </w:style>
  <w:style w:type="paragraph" w:customStyle="1" w:styleId="B885970D1626492C908534F316D16CBC">
    <w:name w:val="B885970D1626492C908534F316D16CBC"/>
    <w:rsid w:val="00F204B6"/>
  </w:style>
  <w:style w:type="paragraph" w:customStyle="1" w:styleId="1555B5DC02F04DB0ACE9D5C57ED48540">
    <w:name w:val="1555B5DC02F04DB0ACE9D5C57ED48540"/>
    <w:rsid w:val="00F204B6"/>
  </w:style>
  <w:style w:type="paragraph" w:customStyle="1" w:styleId="5FA185B94C4E4075B8EFC063D5B50CBF">
    <w:name w:val="5FA185B94C4E4075B8EFC063D5B50CBF"/>
    <w:rsid w:val="00F204B6"/>
  </w:style>
  <w:style w:type="paragraph" w:customStyle="1" w:styleId="EF65DD2C8B5D42769586E020553D3BAD">
    <w:name w:val="EF65DD2C8B5D42769586E020553D3BAD"/>
    <w:rsid w:val="00F204B6"/>
  </w:style>
  <w:style w:type="paragraph" w:customStyle="1" w:styleId="86BFC21161454273A9D039C11C919BBC">
    <w:name w:val="86BFC21161454273A9D039C11C919BBC"/>
    <w:rsid w:val="00F204B6"/>
  </w:style>
  <w:style w:type="paragraph" w:customStyle="1" w:styleId="19ABB46EBDE44A2F832943A2118B605F">
    <w:name w:val="19ABB46EBDE44A2F832943A2118B605F"/>
    <w:rsid w:val="00F204B6"/>
  </w:style>
  <w:style w:type="paragraph" w:customStyle="1" w:styleId="8D37F1765965435F880F7845697627DD">
    <w:name w:val="8D37F1765965435F880F7845697627DD"/>
    <w:rsid w:val="00F204B6"/>
  </w:style>
  <w:style w:type="paragraph" w:customStyle="1" w:styleId="ED7BAE6CEEA849E0B3C5A6400CECFAD1">
    <w:name w:val="ED7BAE6CEEA849E0B3C5A6400CECFAD1"/>
    <w:rsid w:val="00F204B6"/>
  </w:style>
  <w:style w:type="paragraph" w:customStyle="1" w:styleId="6F301A382A1C4F5DB87E2B41745B5E58">
    <w:name w:val="6F301A382A1C4F5DB87E2B41745B5E58"/>
    <w:rsid w:val="00F204B6"/>
  </w:style>
  <w:style w:type="paragraph" w:customStyle="1" w:styleId="624F5B8DA1C241FCB47095BB86DF950C">
    <w:name w:val="624F5B8DA1C241FCB47095BB86DF950C"/>
    <w:rsid w:val="00F204B6"/>
  </w:style>
  <w:style w:type="paragraph" w:customStyle="1" w:styleId="8D59F201384A4FFE9DE71B3E93071172">
    <w:name w:val="8D59F201384A4FFE9DE71B3E93071172"/>
    <w:rsid w:val="00F204B6"/>
  </w:style>
  <w:style w:type="paragraph" w:customStyle="1" w:styleId="D26B0FEA91EB4639AC2770B4CCCC56CD">
    <w:name w:val="D26B0FEA91EB4639AC2770B4CCCC56CD"/>
    <w:rsid w:val="00F204B6"/>
  </w:style>
  <w:style w:type="paragraph" w:customStyle="1" w:styleId="DBCF2693FD8E43F78F43E5B07321024C">
    <w:name w:val="DBCF2693FD8E43F78F43E5B07321024C"/>
    <w:rsid w:val="00F204B6"/>
  </w:style>
  <w:style w:type="paragraph" w:customStyle="1" w:styleId="16167FFD76404F9D9641A8B44CB280A6">
    <w:name w:val="16167FFD76404F9D9641A8B44CB280A6"/>
    <w:rsid w:val="00F204B6"/>
  </w:style>
  <w:style w:type="paragraph" w:customStyle="1" w:styleId="50831AFB0F31400F8BF4B259BFDA072C">
    <w:name w:val="50831AFB0F31400F8BF4B259BFDA072C"/>
    <w:rsid w:val="00F204B6"/>
  </w:style>
  <w:style w:type="paragraph" w:customStyle="1" w:styleId="91CE3B57F13249D4ADA33089C2F14ED0">
    <w:name w:val="91CE3B57F13249D4ADA33089C2F14ED0"/>
    <w:rsid w:val="00F204B6"/>
  </w:style>
  <w:style w:type="paragraph" w:customStyle="1" w:styleId="B50BB08D03834A5A82B9A2E58FBF81DB">
    <w:name w:val="B50BB08D03834A5A82B9A2E58FBF81DB"/>
    <w:rsid w:val="00F204B6"/>
  </w:style>
  <w:style w:type="paragraph" w:customStyle="1" w:styleId="17E05B1DB7D54EFE95228287270F6BA1">
    <w:name w:val="17E05B1DB7D54EFE95228287270F6BA1"/>
    <w:rsid w:val="00F204B6"/>
  </w:style>
  <w:style w:type="paragraph" w:customStyle="1" w:styleId="3EE1BC1BFC7A4FBBA41A9038C58DE4C4">
    <w:name w:val="3EE1BC1BFC7A4FBBA41A9038C58DE4C4"/>
    <w:rsid w:val="00F204B6"/>
  </w:style>
  <w:style w:type="paragraph" w:customStyle="1" w:styleId="AD3A466570ED4F56A368622F72352366">
    <w:name w:val="AD3A466570ED4F56A368622F72352366"/>
    <w:rsid w:val="00F204B6"/>
  </w:style>
  <w:style w:type="paragraph" w:customStyle="1" w:styleId="481811C80C3242C2986575E3CF532E04">
    <w:name w:val="481811C80C3242C2986575E3CF532E04"/>
    <w:rsid w:val="00F204B6"/>
  </w:style>
  <w:style w:type="paragraph" w:customStyle="1" w:styleId="41B2E0A710554A1C8151AC2D0EA0385E">
    <w:name w:val="41B2E0A710554A1C8151AC2D0EA0385E"/>
    <w:rsid w:val="00F204B6"/>
  </w:style>
  <w:style w:type="paragraph" w:customStyle="1" w:styleId="D5E3EB3EE6FE48A1A845BDDE955BB66F">
    <w:name w:val="D5E3EB3EE6FE48A1A845BDDE955BB66F"/>
    <w:rsid w:val="00F204B6"/>
  </w:style>
  <w:style w:type="paragraph" w:customStyle="1" w:styleId="E70B807B13F2409B80AE17210B73FF6A">
    <w:name w:val="E70B807B13F2409B80AE17210B73FF6A"/>
    <w:rsid w:val="00F204B6"/>
  </w:style>
  <w:style w:type="paragraph" w:customStyle="1" w:styleId="2423190EFD264BCE98585AC2EB433918">
    <w:name w:val="2423190EFD264BCE98585AC2EB433918"/>
    <w:rsid w:val="00F204B6"/>
  </w:style>
  <w:style w:type="paragraph" w:customStyle="1" w:styleId="AE5927BD84A44C35A59AB3107D4DAD9B">
    <w:name w:val="AE5927BD84A44C35A59AB3107D4DAD9B"/>
    <w:rsid w:val="00F20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262a96f-9ecf-4b12-b872-c4eef32af2ee">
      <UserInfo>
        <DisplayName>DRUART Laura</DisplayName>
        <AccountId>28</AccountId>
        <AccountType/>
      </UserInfo>
      <UserInfo>
        <DisplayName>DARVOY Eric</DisplayName>
        <AccountId>30</AccountId>
        <AccountType/>
      </UserInfo>
      <UserInfo>
        <DisplayName>TRANCHE Caroline</DisplayName>
        <AccountId>31</AccountId>
        <AccountType/>
      </UserInfo>
      <UserInfo>
        <DisplayName>ALVAREZ Miguel</DisplayName>
        <AccountId>35</AccountId>
        <AccountType/>
      </UserInfo>
      <UserInfo>
        <DisplayName>KARRER Maryse</DisplayName>
        <AccountId>33</AccountId>
        <AccountType/>
      </UserInfo>
      <UserInfo>
        <DisplayName>ANDRE-VERT Joëlle</DisplayName>
        <AccountId>32</AccountId>
        <AccountType/>
      </UserInfo>
      <UserInfo>
        <DisplayName>KELLEY Sophie</DisplayName>
        <AccountId>21</AccountId>
        <AccountType/>
      </UserInfo>
    </SharedWithUsers>
    <lcf76f155ced4ddcb4097134ff3c332f xmlns="ab4a77d6-d8b0-4f09-818a-bb7495660aea">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4BCCD9759EEA249A24F075C9C0EF555" ma:contentTypeVersion="10" ma:contentTypeDescription="Crée un document." ma:contentTypeScope="" ma:versionID="36a009c09a147618b7e94a7f631b20c2">
  <xsd:schema xmlns:xsd="http://www.w3.org/2001/XMLSchema" xmlns:xs="http://www.w3.org/2001/XMLSchema" xmlns:p="http://schemas.microsoft.com/office/2006/metadata/properties" xmlns:ns2="ab4a77d6-d8b0-4f09-818a-bb7495660aea" xmlns:ns3="8262a96f-9ecf-4b12-b872-c4eef32af2ee" targetNamespace="http://schemas.microsoft.com/office/2006/metadata/properties" ma:root="true" ma:fieldsID="1a79d58a907afed68177efd8f7751250" ns2:_="" ns3:_="">
    <xsd:import namespace="ab4a77d6-d8b0-4f09-818a-bb7495660aea"/>
    <xsd:import namespace="8262a96f-9ecf-4b12-b872-c4eef32af2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a77d6-d8b0-4f09-818a-bb7495660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2a96f-9ecf-4b12-b872-c4eef32af2e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67DFEB-6F3E-4DB6-9CBC-3A8A52F4AC5A}">
  <ds:schemaRefs>
    <ds:schemaRef ds:uri="http://schemas.openxmlformats.org/officeDocument/2006/bibliography"/>
  </ds:schemaRefs>
</ds:datastoreItem>
</file>

<file path=customXml/itemProps3.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4.xml><?xml version="1.0" encoding="utf-8"?>
<ds:datastoreItem xmlns:ds="http://schemas.openxmlformats.org/officeDocument/2006/customXml" ds:itemID="{3376584C-DEDE-43C0-B1E2-2409DE401E5D}">
  <ds:schemaRefs>
    <ds:schemaRef ds:uri="http://purl.org/dc/elements/1.1/"/>
    <ds:schemaRef ds:uri="http://www.w3.org/XML/1998/namespace"/>
    <ds:schemaRef ds:uri="ab4a77d6-d8b0-4f09-818a-bb7495660aea"/>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dcmitype/"/>
    <ds:schemaRef ds:uri="8262a96f-9ecf-4b12-b872-c4eef32af2ee"/>
    <ds:schemaRef ds:uri="http://schemas.openxmlformats.org/package/2006/metadata/core-properties"/>
  </ds:schemaRefs>
</ds:datastoreItem>
</file>

<file path=customXml/itemProps5.xml><?xml version="1.0" encoding="utf-8"?>
<ds:datastoreItem xmlns:ds="http://schemas.openxmlformats.org/officeDocument/2006/customXml" ds:itemID="{364CD88A-3297-4609-A0E4-ED1E7982F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a77d6-d8b0-4f09-818a-bb7495660aea"/>
    <ds:schemaRef ds:uri="8262a96f-9ecf-4b12-b872-c4eef32af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1</TotalTime>
  <Pages>46</Pages>
  <Words>12663</Words>
  <Characters>71682</Characters>
  <Application>Microsoft Office Word</Application>
  <DocSecurity>12</DocSecurity>
  <Lines>597</Lines>
  <Paragraphs>168</Paragraphs>
  <ScaleCrop>false</ScaleCrop>
  <HeadingPairs>
    <vt:vector size="2" baseType="variant">
      <vt:variant>
        <vt:lpstr>Titre</vt:lpstr>
      </vt:variant>
      <vt:variant>
        <vt:i4>1</vt:i4>
      </vt:variant>
    </vt:vector>
  </HeadingPairs>
  <TitlesOfParts>
    <vt:vector size="1" baseType="lpstr">
      <vt:lpstr>Kimozo</vt:lpstr>
    </vt:vector>
  </TitlesOfParts>
  <Company>HAS</Company>
  <LinksUpToDate>false</LinksUpToDate>
  <CharactersWithSpaces>84177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KIMOZO (temozolomide)</dc:title>
  <dc:subject/>
  <dc:creator>DRUART Laura</dc:creator>
  <cp:keywords/>
  <dc:description/>
  <cp:lastModifiedBy>BARDIN Marion</cp:lastModifiedBy>
  <cp:revision>2</cp:revision>
  <cp:lastPrinted>2021-06-01T04:50:00Z</cp:lastPrinted>
  <dcterms:created xsi:type="dcterms:W3CDTF">2023-12-13T08:04:00Z</dcterms:created>
  <dcterms:modified xsi:type="dcterms:W3CDTF">2023-12-13T08:04:00Z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0x01010074BCCD9759EEA249A24F075C9C0EF555</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ies>
</file>