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C7E3F" w14:textId="77777777" w:rsidR="00562F2B" w:rsidRDefault="00562F2B">
      <w:permStart w:id="521693124"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6AD47BF3" w14:textId="77777777" w:rsidTr="00227AB1">
        <w:tc>
          <w:tcPr>
            <w:tcW w:w="7512" w:type="dxa"/>
            <w:tcBorders>
              <w:top w:val="single" w:sz="4" w:space="0" w:color="808080" w:themeColor="background1" w:themeShade="80"/>
              <w:bottom w:val="single" w:sz="4" w:space="0" w:color="808080" w:themeColor="background1" w:themeShade="80"/>
            </w:tcBorders>
          </w:tcPr>
          <w:p w14:paraId="02A3EEA3" w14:textId="77777777" w:rsidR="00456D66" w:rsidRDefault="00456D66" w:rsidP="00456D66">
            <w:pPr>
              <w:jc w:val="left"/>
            </w:pPr>
            <w:bookmarkStart w:id="0" w:name="_Hlk44422173"/>
          </w:p>
          <w:p w14:paraId="66069C15" w14:textId="48F3F7E2" w:rsidR="00AC31D2" w:rsidRPr="0093672E" w:rsidRDefault="00AE07CD"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51E69FA" w14:textId="6F7182BB" w:rsidR="00456D66" w:rsidRPr="0093672E" w:rsidRDefault="00A9236C" w:rsidP="00C36F48">
            <w:pPr>
              <w:pStyle w:val="Sous-titre"/>
            </w:pPr>
            <w:r w:rsidRPr="0093672E">
              <w:t>Accès précoce</w:t>
            </w:r>
            <w:r w:rsidR="00AC31D2" w:rsidRPr="0093672E">
              <w:t xml:space="preserve"> </w:t>
            </w:r>
            <w:sdt>
              <w:sdtPr>
                <w:id w:val="-234398736"/>
                <w:placeholder>
                  <w:docPart w:val="C602DB0A66F54DB68628F072FF32D0DF"/>
                </w:placeholder>
                <w:temporary/>
                <w:dropDownList>
                  <w:listItem w:value="Choisissez un élément."/>
                  <w:listItem w:displayText="pré-AMM" w:value="pré-AMM"/>
                  <w:listItem w:displayText="post-AMM" w:value="post-AMM"/>
                </w:dropDownList>
              </w:sdtPr>
              <w:sdtContent>
                <w:r w:rsidR="00AE07CD">
                  <w:t>pré-AMM</w:t>
                </w:r>
              </w:sdtContent>
            </w:sdt>
            <w:r w:rsidR="00AC31D2" w:rsidRPr="0093672E">
              <w:t xml:space="preserve">– </w:t>
            </w:r>
            <w:r w:rsidR="00CF1DB3">
              <w:rPr>
                <w:rStyle w:val="Titredulivre"/>
                <w:sz w:val="32"/>
              </w:rPr>
              <w:t>RYBREVANT 350 mg, solution à diluer pour perfusion</w:t>
            </w:r>
          </w:p>
        </w:tc>
      </w:tr>
    </w:tbl>
    <w:p w14:paraId="3E15BB52" w14:textId="29C6900F"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7A55E1A9"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2BFFCE6" w14:textId="77777777" w:rsidR="00AC31D2" w:rsidRPr="0093672E" w:rsidRDefault="00AC31D2" w:rsidP="00235443">
            <w:pPr>
              <w:pStyle w:val="Intertitre"/>
              <w:rPr>
                <w:rStyle w:val="lev"/>
              </w:rPr>
            </w:pPr>
            <w:r w:rsidRPr="0093672E">
              <w:rPr>
                <w:rStyle w:val="lev"/>
              </w:rPr>
              <w:t>La demande</w:t>
            </w:r>
          </w:p>
        </w:tc>
      </w:tr>
      <w:tr w:rsidR="004D1299" w:rsidRPr="0093672E" w14:paraId="4111320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F15FE" w14:textId="77777777" w:rsidR="004D1299" w:rsidRPr="0093672E" w:rsidRDefault="004D1299" w:rsidP="004D1299">
            <w:pPr>
              <w:ind w:left="737" w:hanging="737"/>
            </w:pPr>
            <w:r w:rsidRPr="0093672E">
              <w:t>Spécialité</w:t>
            </w:r>
          </w:p>
        </w:tc>
        <w:tc>
          <w:tcPr>
            <w:tcW w:w="2794" w:type="pct"/>
          </w:tcPr>
          <w:p w14:paraId="7CBB8604" w14:textId="0EDCD94B" w:rsidR="004D1299" w:rsidRPr="0093672E" w:rsidRDefault="00000000"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temporary/>
              </w:sdtPr>
              <w:sdtContent>
                <w:sdt>
                  <w:sdtPr>
                    <w:alias w:val="Nom du médicament"/>
                    <w:tag w:val=""/>
                    <w:id w:val="1833333270"/>
                    <w:placeholder>
                      <w:docPart w:val="658F480F923645629A6CC88F27695B6C"/>
                    </w:placeholder>
                    <w:dataBinding w:prefixMappings="xmlns:ns0='http://purl.org/dc/elements/1.1/' xmlns:ns1='http://schemas.openxmlformats.org/package/2006/metadata/core-properties' " w:xpath="/ns1:coreProperties[1]/ns0:title[1]" w:storeItemID="{6C3C8BC8-F283-45AE-878A-BAB7291924A1}"/>
                    <w:text/>
                  </w:sdtPr>
                  <w:sdtContent>
                    <w:r w:rsidR="00CF1DB3">
                      <w:t>RYBREVANT 350 mg, solution à diluer pour perfusion</w:t>
                    </w:r>
                  </w:sdtContent>
                </w:sdt>
                <w:r w:rsidR="00CE1E1F">
                  <w:t xml:space="preserve"> </w:t>
                </w:r>
              </w:sdtContent>
            </w:sdt>
          </w:p>
        </w:tc>
      </w:tr>
      <w:tr w:rsidR="004D1299" w:rsidRPr="0093672E" w14:paraId="2E5D2B11"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80F3A" w14:textId="77777777" w:rsidR="004D1299" w:rsidRPr="0093672E" w:rsidRDefault="004D1299" w:rsidP="004D1299">
            <w:r w:rsidRPr="0093672E">
              <w:t>DCI</w:t>
            </w:r>
          </w:p>
        </w:tc>
        <w:tc>
          <w:tcPr>
            <w:tcW w:w="2794" w:type="pct"/>
          </w:tcPr>
          <w:p w14:paraId="6F2D0D1E" w14:textId="1A34666D" w:rsidR="004D1299" w:rsidRPr="0093672E" w:rsidRDefault="006B1AD4" w:rsidP="004D1299">
            <w:pPr>
              <w:cnfStyle w:val="000000000000" w:firstRow="0" w:lastRow="0" w:firstColumn="0" w:lastColumn="0" w:oddVBand="0" w:evenVBand="0" w:oddHBand="0" w:evenHBand="0" w:firstRowFirstColumn="0" w:firstRowLastColumn="0" w:lastRowFirstColumn="0" w:lastRowLastColumn="0"/>
            </w:pPr>
            <w:r>
              <w:t>a</w:t>
            </w:r>
            <w:r w:rsidR="0081340A">
              <w:t>mivantamab</w:t>
            </w:r>
          </w:p>
        </w:tc>
      </w:tr>
      <w:tr w:rsidR="004D1299" w:rsidRPr="0093672E" w14:paraId="37A98AB8"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749E5B2" w14:textId="77777777" w:rsidR="004D1299" w:rsidRPr="0093672E" w:rsidRDefault="004D1299" w:rsidP="004D1299">
            <w:r w:rsidRPr="0093672E">
              <w:t xml:space="preserve">Indication </w:t>
            </w:r>
          </w:p>
        </w:tc>
        <w:tc>
          <w:tcPr>
            <w:tcW w:w="2794" w:type="pct"/>
          </w:tcPr>
          <w:p w14:paraId="78FDB22E" w14:textId="6F559DFE" w:rsidR="004D1299" w:rsidRPr="0093672E" w:rsidRDefault="00D41754" w:rsidP="004D1299">
            <w:pPr>
              <w:cnfStyle w:val="000000000000" w:firstRow="0" w:lastRow="0" w:firstColumn="0" w:lastColumn="0" w:oddVBand="0" w:evenVBand="0" w:oddHBand="0" w:evenHBand="0" w:firstRowFirstColumn="0" w:firstRowLastColumn="0" w:lastRowFirstColumn="0" w:lastRowLastColumn="0"/>
            </w:pPr>
            <w:r>
              <w:rPr>
                <w:rStyle w:val="Mention1"/>
              </w:rPr>
              <w:t>RYBREVANT</w:t>
            </w:r>
            <w:r w:rsidR="001C2A6F" w:rsidRPr="00D41754">
              <w:rPr>
                <w:rStyle w:val="Mention1"/>
              </w:rPr>
              <w:t xml:space="preserve"> est indiqué, </w:t>
            </w:r>
            <w:bookmarkStart w:id="1" w:name="_Hlk150865060"/>
            <w:r w:rsidR="001C2A6F" w:rsidRPr="00D41754">
              <w:rPr>
                <w:rStyle w:val="Mention1"/>
              </w:rPr>
              <w:t>en association au carboplatine et au pémétrexed, dans le traitement des patients adultes atteints d’un cancer bronchique non à petites cellules (CBNPC) avancé avec mutations du récepteur du facteur de croissance épidermique (EGFR) par délétion dans l’exon 19 ou substitution L858R dans l’exon 21, en échec d'un précédent traitement comprenant un inhibiteur de la tyrosine kinase (ITK) de l'EGFR de troisième génération</w:t>
            </w:r>
            <w:bookmarkEnd w:id="1"/>
            <w:r w:rsidR="001C2A6F" w:rsidRPr="00D41754">
              <w:rPr>
                <w:rStyle w:val="Mention1"/>
              </w:rPr>
              <w:t> </w:t>
            </w:r>
          </w:p>
        </w:tc>
      </w:tr>
      <w:tr w:rsidR="00AC31D2" w:rsidRPr="0093672E" w14:paraId="1CA5150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E3B7FFE" w14:textId="77777777" w:rsidR="00AC31D2" w:rsidRPr="0093672E" w:rsidRDefault="00AC31D2" w:rsidP="00CC6F60">
            <w:pPr>
              <w:ind w:left="1474" w:hanging="1474"/>
            </w:pPr>
            <w:r w:rsidRPr="0093672E">
              <w:t xml:space="preserve">Date d’octroi </w:t>
            </w:r>
          </w:p>
        </w:tc>
        <w:tc>
          <w:tcPr>
            <w:tcW w:w="2794" w:type="pct"/>
          </w:tcPr>
          <w:p w14:paraId="4BAA3A98" w14:textId="3E759DBC" w:rsidR="00AC31D2" w:rsidRPr="00221D5C" w:rsidRDefault="00000000" w:rsidP="00293686">
            <w:pPr>
              <w:cnfStyle w:val="000000000000" w:firstRow="0" w:lastRow="0" w:firstColumn="0" w:lastColumn="0" w:oddVBand="0" w:evenVBand="0" w:oddHBand="0" w:evenHBand="0" w:firstRowFirstColumn="0" w:firstRowLastColumn="0" w:lastRowFirstColumn="0" w:lastRowLastColumn="0"/>
              <w:rPr>
                <w:rStyle w:val="Mention1"/>
              </w:rPr>
            </w:pPr>
            <w:sdt>
              <w:sdtPr>
                <w:rPr>
                  <w:rStyle w:val="Mention1"/>
                </w:rPr>
                <w:id w:val="552964890"/>
                <w:placeholder>
                  <w:docPart w:val="1266E98A45424E999C6688CD519D1DAA"/>
                </w:placeholder>
                <w:date w:fullDate="2024-07-11T00:00:00Z">
                  <w:dateFormat w:val="dd/MM/yyyy"/>
                  <w:lid w:val="fr-FR"/>
                  <w:storeMappedDataAs w:val="dateTime"/>
                  <w:calendar w:val="gregorian"/>
                </w:date>
              </w:sdtPr>
              <w:sdtContent>
                <w:r w:rsidR="00D41754">
                  <w:rPr>
                    <w:rStyle w:val="Mention1"/>
                  </w:rPr>
                  <w:t>11/07/2024</w:t>
                </w:r>
              </w:sdtContent>
            </w:sdt>
          </w:p>
          <w:p w14:paraId="5C96B4DB" w14:textId="77777777" w:rsidR="006B3E9A" w:rsidRPr="00221D5C" w:rsidRDefault="006B3E9A" w:rsidP="00293686">
            <w:pPr>
              <w:cnfStyle w:val="000000000000" w:firstRow="0" w:lastRow="0" w:firstColumn="0" w:lastColumn="0" w:oddVBand="0" w:evenVBand="0" w:oddHBand="0" w:evenHBand="0" w:firstRowFirstColumn="0" w:firstRowLastColumn="0" w:lastRowFirstColumn="0" w:lastRowLastColumn="0"/>
              <w:rPr>
                <w:i/>
                <w:iCs/>
              </w:rPr>
            </w:pPr>
            <w:r w:rsidRPr="00221D5C">
              <w:rPr>
                <w:rStyle w:val="Mention1"/>
                <w:i/>
                <w:iCs/>
              </w:rPr>
              <w:t xml:space="preserve">La </w:t>
            </w:r>
            <w:r w:rsidR="004C49F8" w:rsidRPr="00221D5C">
              <w:rPr>
                <w:rStyle w:val="Mention1"/>
                <w:i/>
                <w:iCs/>
              </w:rPr>
              <w:t>mise à disposition de ce médicament sera effective dans un délai maximal de 2 mois à compter de cette date.</w:t>
            </w:r>
          </w:p>
        </w:tc>
      </w:tr>
      <w:tr w:rsidR="00AC31D2" w:rsidRPr="0093672E" w14:paraId="0D2703B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4242408" w14:textId="77777777" w:rsidR="00AC31D2" w:rsidRPr="0093672E" w:rsidRDefault="00AC31D2" w:rsidP="203C04E4">
            <w:pPr>
              <w:jc w:val="left"/>
            </w:pPr>
            <w:r w:rsidRPr="0093672E">
              <w:t>Périodicité des rapports de synthèse</w:t>
            </w:r>
          </w:p>
        </w:tc>
        <w:tc>
          <w:tcPr>
            <w:tcW w:w="2794" w:type="pct"/>
          </w:tcPr>
          <w:p w14:paraId="49DBB7CD" w14:textId="41310E3D" w:rsidR="003B734E" w:rsidRPr="00D41754" w:rsidRDefault="00D72CCD" w:rsidP="00D4175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221D5C">
              <w:rPr>
                <w:rStyle w:val="Mention1"/>
              </w:rPr>
              <w:t>9 mois</w:t>
            </w:r>
            <w:r w:rsidR="002E1719" w:rsidRPr="00221D5C">
              <w:rPr>
                <w:rStyle w:val="Mention1"/>
              </w:rPr>
              <w:t xml:space="preserve"> –</w:t>
            </w:r>
            <w:r w:rsidRPr="00221D5C">
              <w:rPr>
                <w:rStyle w:val="Mention1"/>
              </w:rPr>
              <w:t xml:space="preserve"> </w:t>
            </w:r>
            <w:r w:rsidR="00BF367D" w:rsidRPr="00221D5C">
              <w:rPr>
                <w:rStyle w:val="Mention1"/>
              </w:rPr>
              <w:t xml:space="preserve">un gel de la base jusqu’à </w:t>
            </w:r>
            <w:r w:rsidR="00772962">
              <w:rPr>
                <w:rStyle w:val="Mention1"/>
              </w:rPr>
              <w:t>deux</w:t>
            </w:r>
            <w:r w:rsidR="00BF367D" w:rsidRPr="00221D5C">
              <w:rPr>
                <w:rStyle w:val="Mention1"/>
              </w:rPr>
              <w:t xml:space="preserve"> mois avant cette échéance est toléré</w:t>
            </w:r>
            <w:r w:rsidR="001B040F" w:rsidRPr="00221D5C">
              <w:rPr>
                <w:rStyle w:val="Mention1"/>
              </w:rPr>
              <w:t>. L</w:t>
            </w:r>
            <w:r w:rsidRPr="00221D5C">
              <w:rPr>
                <w:rStyle w:val="Mention1"/>
              </w:rPr>
              <w:t xml:space="preserve">e prochain rapport de synthèse devra </w:t>
            </w:r>
            <w:r w:rsidR="00047274" w:rsidRPr="00221D5C">
              <w:rPr>
                <w:rStyle w:val="Mention1"/>
              </w:rPr>
              <w:t xml:space="preserve">également </w:t>
            </w:r>
            <w:r w:rsidRPr="00221D5C">
              <w:rPr>
                <w:rStyle w:val="Mention1"/>
              </w:rPr>
              <w:t>être déposé dans le dossier de renouvellement d’accès précoce</w:t>
            </w:r>
            <w:r w:rsidR="00A3536D" w:rsidRPr="00221D5C">
              <w:rPr>
                <w:rStyle w:val="Mention1"/>
              </w:rPr>
              <w:t>.</w:t>
            </w:r>
            <w:r w:rsidRPr="00221D5C">
              <w:rPr>
                <w:rStyle w:val="Mention1"/>
              </w:rPr>
              <w:t xml:space="preserve"> </w:t>
            </w:r>
            <w:r w:rsidR="00EC2C48">
              <w:rPr>
                <w:rStyle w:val="Mention1"/>
              </w:rPr>
              <w:t>Pour ch</w:t>
            </w:r>
            <w:r w:rsidR="00DA67F5">
              <w:rPr>
                <w:rStyle w:val="Mention1"/>
              </w:rPr>
              <w:t>aque renouvellement ultérieur, l</w:t>
            </w:r>
            <w:r w:rsidR="00DA67F5" w:rsidRPr="00AB5E3A">
              <w:rPr>
                <w:rStyle w:val="Mention1"/>
              </w:rPr>
              <w:t>e rapport de synthèse déposé devra être le plus récent possible</w:t>
            </w:r>
            <w:r w:rsidR="001653DB">
              <w:rPr>
                <w:rStyle w:val="Mention1"/>
              </w:rPr>
              <w:t xml:space="preserve">, </w:t>
            </w:r>
            <w:r w:rsidR="001653DB" w:rsidRPr="00AB5E3A">
              <w:rPr>
                <w:rStyle w:val="Mention1"/>
              </w:rPr>
              <w:t xml:space="preserve">en tenant compte du dépôt du dossier 3 mois avant la fin de l’autorisation et du gel de base toléré de </w:t>
            </w:r>
            <w:r w:rsidR="00772962">
              <w:rPr>
                <w:rStyle w:val="Mention1"/>
              </w:rPr>
              <w:t>deux</w:t>
            </w:r>
            <w:r w:rsidR="001653DB" w:rsidRPr="00AB5E3A">
              <w:rPr>
                <w:rStyle w:val="Mention1"/>
              </w:rPr>
              <w:t xml:space="preserve"> mois avant le dépôt du dossier</w:t>
            </w:r>
            <w:r w:rsidR="001653DB">
              <w:rPr>
                <w:rStyle w:val="Mention1"/>
              </w:rPr>
              <w:t>.</w:t>
            </w:r>
            <w:r w:rsidR="00DD3972">
              <w:rPr>
                <w:rStyle w:val="Mention1"/>
              </w:rPr>
              <w:t xml:space="preserve"> </w:t>
            </w:r>
          </w:p>
        </w:tc>
      </w:tr>
      <w:tr w:rsidR="00AC31D2" w:rsidRPr="0093672E" w14:paraId="59CD1EAE"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CC6984A"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6B697EC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1EE436" w14:textId="6FF314D4" w:rsidR="00AC31D2" w:rsidRPr="0093672E" w:rsidRDefault="00AC31D2" w:rsidP="00AC31D2">
            <w:r w:rsidRPr="0093672E">
              <w:t xml:space="preserve">Contact laboratoire titulaire </w:t>
            </w:r>
            <w:r w:rsidR="005C0B38">
              <w:t>et/</w:t>
            </w:r>
            <w:r w:rsidRPr="0093672E">
              <w:t>ou CRO</w:t>
            </w:r>
          </w:p>
        </w:tc>
        <w:tc>
          <w:tcPr>
            <w:tcW w:w="2794" w:type="pct"/>
          </w:tcPr>
          <w:p w14:paraId="4963FB4F" w14:textId="77777777" w:rsidR="00883D16" w:rsidRDefault="00000000" w:rsidP="001C1A2B">
            <w:pPr>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1064530648"/>
                <w:placeholder>
                  <w:docPart w:val="CC54FA9E6BAE4A77B0F789C23996E35D"/>
                </w:placeholder>
                <w:temporary/>
              </w:sdtPr>
              <w:sdtContent>
                <w:r w:rsidR="002F7661" w:rsidRPr="002F7661">
                  <w:rPr>
                    <w:rFonts w:ascii="Arial Nova Cond" w:hAnsi="Arial Nova Cond"/>
                  </w:rPr>
                  <w:t>JANSSEN-CILAG, 1 rue Camille Desmoulins TSA 91003, 92787 ISSY-LES-MOULINEAUX Cedex 9.</w:t>
                </w:r>
              </w:sdtContent>
            </w:sdt>
            <w:r w:rsidR="00836E0B" w:rsidRPr="00221D5C">
              <w:rPr>
                <w:rFonts w:ascii="Arial Nova Cond" w:hAnsi="Arial Nova Cond"/>
              </w:rPr>
              <w:br/>
            </w:r>
            <w:r w:rsidR="00836E0B" w:rsidRPr="00C07D8E">
              <w:rPr>
                <w:rFonts w:ascii="Arial Nova Cond" w:hAnsi="Arial Nova Cond"/>
              </w:rPr>
              <w:t xml:space="preserve">E-mail : </w:t>
            </w:r>
            <w:hyperlink r:id="rId12" w:tgtFrame="_blank" w:tooltip="mailto:ap-rybrevant-papillon@euraxipharma.fr" w:history="1">
              <w:r w:rsidR="00EA04EF">
                <w:rPr>
                  <w:rStyle w:val="Lienhypertexte"/>
                </w:rPr>
                <w:t>ap-rybrevant-mariposa-2@euraxipharma.fr</w:t>
              </w:r>
            </w:hyperlink>
            <w:r w:rsidR="00EA04EF" w:rsidRPr="00221D5C">
              <w:rPr>
                <w:rFonts w:ascii="Arial Nova Cond" w:hAnsi="Arial Nova Cond"/>
              </w:rPr>
              <w:t xml:space="preserve"> </w:t>
            </w:r>
          </w:p>
          <w:p w14:paraId="118E4578" w14:textId="45EA524C" w:rsidR="001C1A2B" w:rsidRPr="002C2A89" w:rsidRDefault="001C1A2B" w:rsidP="001C1A2B">
            <w:pPr>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C2A89">
              <w:rPr>
                <w:rFonts w:ascii="Arial Nova Cond" w:hAnsi="Arial Nova Cond"/>
              </w:rPr>
              <w:lastRenderedPageBreak/>
              <w:t>Numéro de téléphone : 08 00 00 65 41</w:t>
            </w:r>
          </w:p>
          <w:p w14:paraId="1A0BC218" w14:textId="77777777" w:rsidR="001C1A2B" w:rsidRPr="002C2A89" w:rsidRDefault="001C1A2B" w:rsidP="001C1A2B">
            <w:pPr>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C2A89">
              <w:rPr>
                <w:rFonts w:ascii="Arial Nova Cond" w:hAnsi="Arial Nova Cond"/>
              </w:rPr>
              <w:t>Numéro de fax : 02 46 99 03 56</w:t>
            </w:r>
          </w:p>
          <w:p w14:paraId="4FA44149" w14:textId="5021E0B8" w:rsidR="00836E0B" w:rsidRPr="00221D5C" w:rsidRDefault="00B84BA2"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Plateforme électronique</w:t>
            </w:r>
            <w:r w:rsidR="00C56342" w:rsidRPr="00221D5C">
              <w:rPr>
                <w:rFonts w:ascii="Arial Nova Cond" w:hAnsi="Arial Nova Cond"/>
              </w:rPr>
              <w:t xml:space="preserve"> à destination des professionnels de santé : </w:t>
            </w:r>
            <w:sdt>
              <w:sdtPr>
                <w:rPr>
                  <w:rFonts w:ascii="Arial Nova Cond" w:hAnsi="Arial Nova Cond"/>
                </w:rPr>
                <w:id w:val="-894497076"/>
                <w:placeholder>
                  <w:docPart w:val="0856E6EF4FBC4597B6289B487954646E"/>
                </w:placeholder>
              </w:sdtPr>
              <w:sdtContent>
                <w:hyperlink r:id="rId13" w:tgtFrame="_blank" w:tooltip="https://ap-rybrevant.fr/" w:history="1">
                  <w:r w:rsidR="00A258B7">
                    <w:rPr>
                      <w:rStyle w:val="Lienhypertexte"/>
                    </w:rPr>
                    <w:t>https://ap-rybrevant.fr</w:t>
                  </w:r>
                </w:hyperlink>
              </w:sdtContent>
            </w:sdt>
          </w:p>
        </w:tc>
      </w:tr>
      <w:tr w:rsidR="00AC31D2" w:rsidRPr="0093672E" w14:paraId="51210FBC"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932BD9D" w14:textId="02672875" w:rsidR="00AC31D2" w:rsidRPr="0093672E" w:rsidRDefault="00AC31D2" w:rsidP="00AC31D2">
            <w:pPr>
              <w:rPr>
                <w:rStyle w:val="Condens"/>
              </w:rPr>
            </w:pPr>
            <w:r w:rsidRPr="0093672E">
              <w:rPr>
                <w:rStyle w:val="Condens"/>
              </w:rPr>
              <w:lastRenderedPageBreak/>
              <w:t>CRPV en charge du suivi de l’accès précoce</w:t>
            </w:r>
            <w:r w:rsidR="00542D23">
              <w:rPr>
                <w:rStyle w:val="Condens"/>
              </w:rPr>
              <w:t xml:space="preserve"> </w:t>
            </w:r>
          </w:p>
        </w:tc>
        <w:tc>
          <w:tcPr>
            <w:tcW w:w="2794" w:type="pct"/>
          </w:tcPr>
          <w:p w14:paraId="3AA117F6" w14:textId="4E2E1391" w:rsidR="00AC31D2" w:rsidRPr="00221D5C" w:rsidRDefault="007534CE" w:rsidP="00AC31D2">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rPr>
            </w:pPr>
            <w:r>
              <w:rPr>
                <w:rStyle w:val="Accentuation"/>
                <w:rFonts w:ascii="Arial Nova Cond" w:hAnsi="Arial Nova Cond"/>
              </w:rPr>
              <w:t>CRPV de Paris</w:t>
            </w:r>
            <w:r w:rsidR="001369CC">
              <w:rPr>
                <w:rStyle w:val="Accentuation"/>
                <w:rFonts w:ascii="Arial Nova Cond" w:hAnsi="Arial Nova Cond"/>
              </w:rPr>
              <w:t xml:space="preserve"> </w:t>
            </w:r>
            <w:r>
              <w:rPr>
                <w:rStyle w:val="Accentuation"/>
                <w:rFonts w:ascii="Arial Nova Cond" w:hAnsi="Arial Nova Cond"/>
              </w:rPr>
              <w:t>Mondor</w:t>
            </w:r>
          </w:p>
        </w:tc>
      </w:tr>
      <w:tr w:rsidR="00AC31D2" w:rsidRPr="0093672E" w14:paraId="290BBBCB"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C657131" w14:textId="77777777" w:rsidR="00AC31D2" w:rsidRPr="0093672E" w:rsidRDefault="00AC31D2" w:rsidP="00AC31D2">
            <w:r w:rsidRPr="0093672E">
              <w:t xml:space="preserve">Contact </w:t>
            </w:r>
            <w:r w:rsidR="005319EF" w:rsidRPr="0093672E">
              <w:t xml:space="preserve">du </w:t>
            </w:r>
            <w:r w:rsidR="00B604E4" w:rsidRPr="00700685">
              <w:t>délégué à la protection des</w:t>
            </w:r>
            <w:r w:rsidR="00492F1C">
              <w:t xml:space="preserve"> </w:t>
            </w:r>
            <w:r w:rsidR="00B604E4" w:rsidRPr="00700685">
              <w:t xml:space="preserve"> données (DPO) </w:t>
            </w:r>
            <w:r w:rsidRPr="0093672E">
              <w:t>du laboratoire</w:t>
            </w:r>
          </w:p>
        </w:tc>
        <w:tc>
          <w:tcPr>
            <w:tcW w:w="2794" w:type="pct"/>
          </w:tcPr>
          <w:p w14:paraId="52E4A7F1" w14:textId="26D665FB" w:rsidR="00AC31D2" w:rsidRPr="00C07D8E" w:rsidRDefault="0000000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331340294"/>
                <w:placeholder>
                  <w:docPart w:val="7A9A8CD3A251442499BCF4FB6E27F80E"/>
                </w:placeholder>
                <w:temporary/>
              </w:sdtPr>
              <w:sdtContent>
                <w:r w:rsidR="0010605B" w:rsidRPr="0010605B">
                  <w:rPr>
                    <w:rFonts w:ascii="Arial Nova Cond" w:hAnsi="Arial Nova Cond"/>
                  </w:rPr>
                  <w:t>emeaprivacy@its.jnj.com</w:t>
                </w:r>
              </w:sdtContent>
            </w:sdt>
          </w:p>
        </w:tc>
      </w:tr>
    </w:tbl>
    <w:p w14:paraId="42301C29" w14:textId="5DE165B5" w:rsidR="00AC31D2" w:rsidRDefault="00AC31D2" w:rsidP="0051102D">
      <w:pPr>
        <w:jc w:val="left"/>
        <w:rPr>
          <w:rStyle w:val="lev"/>
        </w:rPr>
      </w:pPr>
      <w:r w:rsidRPr="0093672E">
        <w:t xml:space="preserve">Dernière date de mise à jour : </w:t>
      </w:r>
      <w:sdt>
        <w:sdtPr>
          <w:id w:val="-1999105123"/>
          <w:placeholder>
            <w:docPart w:val="0FD776AAB661416786BE3C0ADD9CC0D1"/>
          </w:placeholder>
          <w:date w:fullDate="2024-07-25T00:00:00Z">
            <w:dateFormat w:val="dd/MM/yyyy"/>
            <w:lid w:val="fr-FR"/>
            <w:storeMappedDataAs w:val="dateTime"/>
            <w:calendar w:val="gregorian"/>
          </w:date>
        </w:sdtPr>
        <w:sdtContent>
          <w:r w:rsidR="007534CE">
            <w:t>25/07/2024</w:t>
          </w:r>
        </w:sdtContent>
      </w:sdt>
      <w:r w:rsidR="00392C87">
        <w:t xml:space="preserve"> </w:t>
      </w:r>
      <w:r w:rsidR="00B92730" w:rsidRPr="0093672E">
        <w:rPr>
          <w:rStyle w:val="Accentuation"/>
        </w:rPr>
        <w:br/>
      </w:r>
      <w:r w:rsidRPr="0093672E">
        <w:rPr>
          <w:rStyle w:val="lev"/>
        </w:rPr>
        <w:t>Retrouvez toutes les informations sur</w:t>
      </w:r>
      <w:r w:rsidR="006B1C22" w:rsidRPr="0093672E">
        <w:rPr>
          <w:rStyle w:val="lev"/>
        </w:rPr>
        <w:t xml:space="preserve"> ce médicament en</w:t>
      </w:r>
      <w:r w:rsidRPr="0093672E">
        <w:rPr>
          <w:rStyle w:val="lev"/>
        </w:rPr>
        <w:t xml:space="preserve"> accès précoce</w:t>
      </w:r>
      <w:r w:rsidR="00434885">
        <w:rPr>
          <w:rStyle w:val="lev"/>
        </w:rPr>
        <w:t xml:space="preserve"> sur les sites internet de </w:t>
      </w:r>
      <w:hyperlink r:id="rId14" w:history="1">
        <w:r w:rsidR="00434885" w:rsidRPr="00D311C8">
          <w:rPr>
            <w:rStyle w:val="Lienhypertexte"/>
          </w:rPr>
          <w:t>l’ANSM</w:t>
        </w:r>
      </w:hyperlink>
      <w:r w:rsidR="00434885">
        <w:rPr>
          <w:rStyle w:val="lev"/>
        </w:rPr>
        <w:t xml:space="preserve"> et de la </w:t>
      </w:r>
      <w:hyperlink r:id="rId15" w:history="1">
        <w:r w:rsidR="00434885" w:rsidRPr="006B3E9A">
          <w:rPr>
            <w:rStyle w:val="Lienhypertexte"/>
          </w:rPr>
          <w:t>HAS</w:t>
        </w:r>
      </w:hyperlink>
      <w:r w:rsidR="00434885">
        <w:rPr>
          <w:rStyle w:val="lev"/>
        </w:rPr>
        <w:t>.</w:t>
      </w:r>
    </w:p>
    <w:p w14:paraId="7A4E55FC" w14:textId="77777777" w:rsidR="00ED72A0" w:rsidRDefault="00ED72A0" w:rsidP="0051102D">
      <w:pPr>
        <w:jc w:val="left"/>
        <w:rPr>
          <w:rStyle w:val="lev"/>
        </w:rPr>
      </w:pPr>
    </w:p>
    <w:tbl>
      <w:tblPr>
        <w:tblStyle w:val="Grilledutableau"/>
        <w:tblW w:w="0" w:type="auto"/>
        <w:tblLook w:val="04A0" w:firstRow="1" w:lastRow="0" w:firstColumn="1" w:lastColumn="0" w:noHBand="0" w:noVBand="1"/>
      </w:tblPr>
      <w:tblGrid>
        <w:gridCol w:w="3114"/>
        <w:gridCol w:w="3336"/>
      </w:tblGrid>
      <w:tr w:rsidR="008C3F57" w:rsidRPr="00261731" w14:paraId="6882BEAD" w14:textId="4160CA69" w:rsidTr="003305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481BAB2D" w14:textId="3EEFBFBE" w:rsidR="008C3F57" w:rsidRPr="00261731" w:rsidRDefault="008C3F57" w:rsidP="0051102D">
            <w:pPr>
              <w:jc w:val="left"/>
              <w:rPr>
                <w:rStyle w:val="lev"/>
                <w:i/>
                <w:iCs/>
                <w:sz w:val="20"/>
                <w:szCs w:val="20"/>
              </w:rPr>
            </w:pPr>
            <w:r w:rsidRPr="00261731">
              <w:rPr>
                <w:rStyle w:val="lev"/>
                <w:i/>
                <w:iCs/>
                <w:sz w:val="20"/>
                <w:szCs w:val="20"/>
              </w:rPr>
              <w:t>Version du modèle de PUT-RD </w:t>
            </w:r>
          </w:p>
        </w:tc>
        <w:tc>
          <w:tcPr>
            <w:tcW w:w="3336" w:type="dxa"/>
          </w:tcPr>
          <w:p w14:paraId="3543588A" w14:textId="0F7831C9" w:rsidR="008C3F57" w:rsidRPr="00261731" w:rsidRDefault="008C3F57" w:rsidP="0051102D">
            <w:pPr>
              <w:jc w:val="left"/>
              <w:cnfStyle w:val="100000000000" w:firstRow="1" w:lastRow="0" w:firstColumn="0" w:lastColumn="0" w:oddVBand="0" w:evenVBand="0" w:oddHBand="0" w:evenHBand="0" w:firstRowFirstColumn="0" w:firstRowLastColumn="0" w:lastRowFirstColumn="0" w:lastRowLastColumn="0"/>
              <w:rPr>
                <w:rStyle w:val="lev"/>
                <w:i/>
                <w:iCs/>
                <w:sz w:val="20"/>
                <w:szCs w:val="20"/>
              </w:rPr>
            </w:pPr>
            <w:r w:rsidRPr="00261731">
              <w:rPr>
                <w:rStyle w:val="lev"/>
                <w:i/>
                <w:iCs/>
                <w:sz w:val="20"/>
                <w:szCs w:val="20"/>
              </w:rPr>
              <w:t>Version 2</w:t>
            </w:r>
            <w:r w:rsidR="00275F30">
              <w:rPr>
                <w:rStyle w:val="lev"/>
                <w:i/>
                <w:iCs/>
                <w:sz w:val="20"/>
                <w:szCs w:val="20"/>
              </w:rPr>
              <w:t>.1</w:t>
            </w:r>
            <w:r w:rsidRPr="00261731">
              <w:rPr>
                <w:rStyle w:val="lev"/>
                <w:i/>
                <w:iCs/>
                <w:sz w:val="20"/>
                <w:szCs w:val="20"/>
              </w:rPr>
              <w:t xml:space="preserve"> (</w:t>
            </w:r>
            <w:r w:rsidR="00275F30">
              <w:rPr>
                <w:rStyle w:val="lev"/>
                <w:i/>
                <w:iCs/>
                <w:sz w:val="20"/>
                <w:szCs w:val="20"/>
              </w:rPr>
              <w:t xml:space="preserve">Novembre </w:t>
            </w:r>
            <w:r w:rsidRPr="00261731">
              <w:rPr>
                <w:rStyle w:val="lev"/>
                <w:i/>
                <w:iCs/>
                <w:sz w:val="20"/>
                <w:szCs w:val="20"/>
              </w:rPr>
              <w:t>2023)</w:t>
            </w:r>
          </w:p>
        </w:tc>
      </w:tr>
    </w:tbl>
    <w:p w14:paraId="50F2B6FB" w14:textId="77777777" w:rsidR="00503EEC" w:rsidRPr="0093672E" w:rsidRDefault="00503EEC" w:rsidP="0051102D">
      <w:pPr>
        <w:jc w:val="left"/>
        <w:rPr>
          <w:rStyle w:val="lev"/>
        </w:rPr>
      </w:pPr>
    </w:p>
    <w:p w14:paraId="4AB51A53" w14:textId="77777777" w:rsidR="000F7BE4" w:rsidRPr="0093672E" w:rsidRDefault="00F269F4" w:rsidP="00917A77">
      <w:pPr>
        <w:pStyle w:val="Titrehorssommaire"/>
      </w:pPr>
      <w:r w:rsidRPr="0093672E">
        <w:lastRenderedPageBreak/>
        <w:t>Sommaire</w:t>
      </w:r>
    </w:p>
    <w:bookmarkEnd w:id="0"/>
    <w:p w14:paraId="20BFBC4B" w14:textId="77777777" w:rsidR="00CE6D20" w:rsidRPr="0093672E" w:rsidRDefault="00CE6D20" w:rsidP="00CE6D20"/>
    <w:sdt>
      <w:sdtPr>
        <w:rPr>
          <w:noProof w:val="0"/>
        </w:rPr>
        <w:id w:val="-1494864677"/>
        <w:docPartObj>
          <w:docPartGallery w:val="Table of Contents"/>
        </w:docPartObj>
      </w:sdtPr>
      <w:sdtEndPr>
        <w:rPr>
          <w:noProof/>
        </w:rPr>
      </w:sdtEndPr>
      <w:sdtContent>
        <w:p w14:paraId="09B02233" w14:textId="5B6AD235" w:rsidR="00376C53" w:rsidRDefault="00924B17">
          <w:pPr>
            <w:pStyle w:val="TM1"/>
            <w:rPr>
              <w:rFonts w:asciiTheme="minorHAnsi" w:hAnsiTheme="minorHAnsi"/>
              <w:b w:val="0"/>
              <w:color w:val="auto"/>
              <w:kern w:val="2"/>
              <w:sz w:val="24"/>
              <w:szCs w:val="24"/>
              <w14:ligatures w14:val="standardContextual"/>
            </w:rPr>
          </w:pPr>
          <w:r w:rsidRPr="0093672E">
            <w:fldChar w:fldCharType="begin"/>
          </w:r>
          <w:r w:rsidRPr="0093672E">
            <w:instrText xml:space="preserve"> TOC \o "1-1" \h \z \t "Titre annexes (n° auto);3" </w:instrText>
          </w:r>
          <w:r w:rsidRPr="0093672E">
            <w:fldChar w:fldCharType="separate"/>
          </w:r>
          <w:hyperlink w:anchor="_Toc172822852" w:history="1">
            <w:r w:rsidR="00376C53" w:rsidRPr="00FA4882">
              <w:rPr>
                <w:rStyle w:val="Lienhypertexte"/>
              </w:rPr>
              <w:t>Informations à destination des prescripteurs et des pharmacies à usage intérieur</w:t>
            </w:r>
            <w:r w:rsidR="00376C53">
              <w:rPr>
                <w:webHidden/>
              </w:rPr>
              <w:tab/>
            </w:r>
            <w:r w:rsidR="00376C53">
              <w:rPr>
                <w:webHidden/>
              </w:rPr>
              <w:fldChar w:fldCharType="begin"/>
            </w:r>
            <w:r w:rsidR="00376C53">
              <w:rPr>
                <w:webHidden/>
              </w:rPr>
              <w:instrText xml:space="preserve"> PAGEREF _Toc172822852 \h </w:instrText>
            </w:r>
            <w:r w:rsidR="00376C53">
              <w:rPr>
                <w:webHidden/>
              </w:rPr>
            </w:r>
            <w:r w:rsidR="00376C53">
              <w:rPr>
                <w:webHidden/>
              </w:rPr>
              <w:fldChar w:fldCharType="separate"/>
            </w:r>
            <w:r w:rsidR="00376C53">
              <w:rPr>
                <w:webHidden/>
              </w:rPr>
              <w:t>4</w:t>
            </w:r>
            <w:r w:rsidR="00376C53">
              <w:rPr>
                <w:webHidden/>
              </w:rPr>
              <w:fldChar w:fldCharType="end"/>
            </w:r>
          </w:hyperlink>
        </w:p>
        <w:p w14:paraId="451CC0D7" w14:textId="1D696BF2" w:rsidR="00376C53" w:rsidRDefault="00376C53">
          <w:pPr>
            <w:pStyle w:val="TM1"/>
            <w:rPr>
              <w:rFonts w:asciiTheme="minorHAnsi" w:hAnsiTheme="minorHAnsi"/>
              <w:b w:val="0"/>
              <w:color w:val="auto"/>
              <w:kern w:val="2"/>
              <w:sz w:val="24"/>
              <w:szCs w:val="24"/>
              <w14:ligatures w14:val="standardContextual"/>
            </w:rPr>
          </w:pPr>
          <w:hyperlink w:anchor="_Toc172822853" w:history="1">
            <w:r w:rsidRPr="00FA4882">
              <w:rPr>
                <w:rStyle w:val="Lienhypertexte"/>
              </w:rPr>
              <w:t>Le médicament</w:t>
            </w:r>
            <w:r>
              <w:rPr>
                <w:webHidden/>
              </w:rPr>
              <w:tab/>
            </w:r>
            <w:r>
              <w:rPr>
                <w:webHidden/>
              </w:rPr>
              <w:fldChar w:fldCharType="begin"/>
            </w:r>
            <w:r>
              <w:rPr>
                <w:webHidden/>
              </w:rPr>
              <w:instrText xml:space="preserve"> PAGEREF _Toc172822853 \h </w:instrText>
            </w:r>
            <w:r>
              <w:rPr>
                <w:webHidden/>
              </w:rPr>
            </w:r>
            <w:r>
              <w:rPr>
                <w:webHidden/>
              </w:rPr>
              <w:fldChar w:fldCharType="separate"/>
            </w:r>
            <w:r>
              <w:rPr>
                <w:webHidden/>
              </w:rPr>
              <w:t>6</w:t>
            </w:r>
            <w:r>
              <w:rPr>
                <w:webHidden/>
              </w:rPr>
              <w:fldChar w:fldCharType="end"/>
            </w:r>
          </w:hyperlink>
        </w:p>
        <w:p w14:paraId="7B1EC86D" w14:textId="6505C485" w:rsidR="00376C53" w:rsidRDefault="00376C53">
          <w:pPr>
            <w:pStyle w:val="TM1"/>
            <w:rPr>
              <w:rFonts w:asciiTheme="minorHAnsi" w:hAnsiTheme="minorHAnsi"/>
              <w:b w:val="0"/>
              <w:color w:val="auto"/>
              <w:kern w:val="2"/>
              <w:sz w:val="24"/>
              <w:szCs w:val="24"/>
              <w14:ligatures w14:val="standardContextual"/>
            </w:rPr>
          </w:pPr>
          <w:hyperlink w:anchor="_Toc172822854" w:history="1">
            <w:r w:rsidRPr="00FA4882">
              <w:rPr>
                <w:rStyle w:val="Lienhypertexte"/>
              </w:rPr>
              <w:t>Calendrier des visites</w:t>
            </w:r>
            <w:r>
              <w:rPr>
                <w:webHidden/>
              </w:rPr>
              <w:tab/>
            </w:r>
            <w:r>
              <w:rPr>
                <w:webHidden/>
              </w:rPr>
              <w:fldChar w:fldCharType="begin"/>
            </w:r>
            <w:r>
              <w:rPr>
                <w:webHidden/>
              </w:rPr>
              <w:instrText xml:space="preserve"> PAGEREF _Toc172822854 \h </w:instrText>
            </w:r>
            <w:r>
              <w:rPr>
                <w:webHidden/>
              </w:rPr>
            </w:r>
            <w:r>
              <w:rPr>
                <w:webHidden/>
              </w:rPr>
              <w:fldChar w:fldCharType="separate"/>
            </w:r>
            <w:r>
              <w:rPr>
                <w:webHidden/>
              </w:rPr>
              <w:t>8</w:t>
            </w:r>
            <w:r>
              <w:rPr>
                <w:webHidden/>
              </w:rPr>
              <w:fldChar w:fldCharType="end"/>
            </w:r>
          </w:hyperlink>
        </w:p>
        <w:p w14:paraId="66FBF302" w14:textId="32EA264F" w:rsidR="00376C53" w:rsidRDefault="00376C53">
          <w:pPr>
            <w:pStyle w:val="TM1"/>
            <w:rPr>
              <w:rFonts w:asciiTheme="minorHAnsi" w:hAnsiTheme="minorHAnsi"/>
              <w:b w:val="0"/>
              <w:color w:val="auto"/>
              <w:kern w:val="2"/>
              <w:sz w:val="24"/>
              <w:szCs w:val="24"/>
              <w14:ligatures w14:val="standardContextual"/>
            </w:rPr>
          </w:pPr>
          <w:hyperlink w:anchor="_Toc172822855" w:history="1">
            <w:r w:rsidRPr="00FA4882">
              <w:rPr>
                <w:rStyle w:val="Lienhypertexte"/>
              </w:rPr>
              <w:t>Annexes</w:t>
            </w:r>
            <w:r>
              <w:rPr>
                <w:webHidden/>
              </w:rPr>
              <w:tab/>
            </w:r>
            <w:r>
              <w:rPr>
                <w:webHidden/>
              </w:rPr>
              <w:fldChar w:fldCharType="begin"/>
            </w:r>
            <w:r>
              <w:rPr>
                <w:webHidden/>
              </w:rPr>
              <w:instrText xml:space="preserve"> PAGEREF _Toc172822855 \h </w:instrText>
            </w:r>
            <w:r>
              <w:rPr>
                <w:webHidden/>
              </w:rPr>
            </w:r>
            <w:r>
              <w:rPr>
                <w:webHidden/>
              </w:rPr>
              <w:fldChar w:fldCharType="separate"/>
            </w:r>
            <w:r>
              <w:rPr>
                <w:webHidden/>
              </w:rPr>
              <w:t>10</w:t>
            </w:r>
            <w:r>
              <w:rPr>
                <w:webHidden/>
              </w:rPr>
              <w:fldChar w:fldCharType="end"/>
            </w:r>
          </w:hyperlink>
        </w:p>
        <w:p w14:paraId="6AA685D7" w14:textId="2D1EC242" w:rsidR="00376C53" w:rsidRDefault="00376C53">
          <w:pPr>
            <w:pStyle w:val="TM3"/>
            <w:rPr>
              <w:rFonts w:asciiTheme="minorHAnsi" w:hAnsiTheme="minorHAnsi"/>
              <w:color w:val="auto"/>
              <w:kern w:val="2"/>
              <w:sz w:val="24"/>
              <w:szCs w:val="24"/>
              <w14:ligatures w14:val="standardContextual"/>
            </w:rPr>
          </w:pPr>
          <w:hyperlink w:anchor="_Toc172822856" w:history="1">
            <w:r w:rsidRPr="00FA4882">
              <w:rPr>
                <w:rStyle w:val="Lienhypertexte"/>
              </w:rPr>
              <w:t>Annexe 1.</w:t>
            </w:r>
            <w:r>
              <w:rPr>
                <w:rFonts w:asciiTheme="minorHAnsi" w:hAnsiTheme="minorHAnsi"/>
                <w:color w:val="auto"/>
                <w:kern w:val="2"/>
                <w:sz w:val="24"/>
                <w:szCs w:val="24"/>
                <w14:ligatures w14:val="standardContextual"/>
              </w:rPr>
              <w:tab/>
            </w:r>
            <w:r w:rsidRPr="00FA4882">
              <w:rPr>
                <w:rStyle w:val="Lienhypertexte"/>
              </w:rPr>
              <w:t>Fiches de suivi médical et de collecte de données</w:t>
            </w:r>
            <w:r>
              <w:rPr>
                <w:webHidden/>
              </w:rPr>
              <w:tab/>
            </w:r>
            <w:r>
              <w:rPr>
                <w:webHidden/>
              </w:rPr>
              <w:fldChar w:fldCharType="begin"/>
            </w:r>
            <w:r>
              <w:rPr>
                <w:webHidden/>
              </w:rPr>
              <w:instrText xml:space="preserve"> PAGEREF _Toc172822856 \h </w:instrText>
            </w:r>
            <w:r>
              <w:rPr>
                <w:webHidden/>
              </w:rPr>
            </w:r>
            <w:r>
              <w:rPr>
                <w:webHidden/>
              </w:rPr>
              <w:fldChar w:fldCharType="separate"/>
            </w:r>
            <w:r>
              <w:rPr>
                <w:webHidden/>
              </w:rPr>
              <w:t>10</w:t>
            </w:r>
            <w:r>
              <w:rPr>
                <w:webHidden/>
              </w:rPr>
              <w:fldChar w:fldCharType="end"/>
            </w:r>
          </w:hyperlink>
        </w:p>
        <w:p w14:paraId="11697B73" w14:textId="10066D12" w:rsidR="00376C53" w:rsidRDefault="00376C53">
          <w:pPr>
            <w:pStyle w:val="TM3"/>
            <w:rPr>
              <w:rFonts w:asciiTheme="minorHAnsi" w:hAnsiTheme="minorHAnsi"/>
              <w:color w:val="auto"/>
              <w:kern w:val="2"/>
              <w:sz w:val="24"/>
              <w:szCs w:val="24"/>
              <w14:ligatures w14:val="standardContextual"/>
            </w:rPr>
          </w:pPr>
          <w:hyperlink w:anchor="_Toc172822857" w:history="1">
            <w:r w:rsidRPr="00FA4882">
              <w:rPr>
                <w:rStyle w:val="Lienhypertexte"/>
              </w:rPr>
              <w:t>Annexe 2.</w:t>
            </w:r>
            <w:r>
              <w:rPr>
                <w:rFonts w:asciiTheme="minorHAnsi" w:hAnsiTheme="minorHAnsi"/>
                <w:color w:val="auto"/>
                <w:kern w:val="2"/>
                <w:sz w:val="24"/>
                <w:szCs w:val="24"/>
                <w14:ligatures w14:val="standardContextual"/>
              </w:rPr>
              <w:tab/>
            </w:r>
            <w:r w:rsidRPr="00FA4882">
              <w:rPr>
                <w:rStyle w:val="Lienhypertexte"/>
              </w:rPr>
              <w:t>Rôle des différents acteurs</w:t>
            </w:r>
            <w:r>
              <w:rPr>
                <w:webHidden/>
              </w:rPr>
              <w:tab/>
            </w:r>
            <w:r>
              <w:rPr>
                <w:webHidden/>
              </w:rPr>
              <w:fldChar w:fldCharType="begin"/>
            </w:r>
            <w:r>
              <w:rPr>
                <w:webHidden/>
              </w:rPr>
              <w:instrText xml:space="preserve"> PAGEREF _Toc172822857 \h </w:instrText>
            </w:r>
            <w:r>
              <w:rPr>
                <w:webHidden/>
              </w:rPr>
            </w:r>
            <w:r>
              <w:rPr>
                <w:webHidden/>
              </w:rPr>
              <w:fldChar w:fldCharType="separate"/>
            </w:r>
            <w:r>
              <w:rPr>
                <w:webHidden/>
              </w:rPr>
              <w:t>31</w:t>
            </w:r>
            <w:r>
              <w:rPr>
                <w:webHidden/>
              </w:rPr>
              <w:fldChar w:fldCharType="end"/>
            </w:r>
          </w:hyperlink>
        </w:p>
        <w:p w14:paraId="16B1A54D" w14:textId="07B37E84" w:rsidR="00376C53" w:rsidRDefault="00376C53">
          <w:pPr>
            <w:pStyle w:val="TM3"/>
            <w:rPr>
              <w:rFonts w:asciiTheme="minorHAnsi" w:hAnsiTheme="minorHAnsi"/>
              <w:color w:val="auto"/>
              <w:kern w:val="2"/>
              <w:sz w:val="24"/>
              <w:szCs w:val="24"/>
              <w14:ligatures w14:val="standardContextual"/>
            </w:rPr>
          </w:pPr>
          <w:hyperlink w:anchor="_Toc172822858" w:history="1">
            <w:r w:rsidRPr="00FA4882">
              <w:rPr>
                <w:rStyle w:val="Lienhypertexte"/>
              </w:rPr>
              <w:t>Annexe 3.</w:t>
            </w:r>
            <w:r>
              <w:rPr>
                <w:rFonts w:asciiTheme="minorHAnsi" w:hAnsiTheme="minorHAnsi"/>
                <w:color w:val="auto"/>
                <w:kern w:val="2"/>
                <w:sz w:val="24"/>
                <w:szCs w:val="24"/>
                <w14:ligatures w14:val="standardContextual"/>
              </w:rPr>
              <w:tab/>
            </w:r>
            <w:r w:rsidRPr="00FA4882">
              <w:rPr>
                <w:rStyle w:val="Lienhypertexte"/>
              </w:rPr>
              <w:t>Documents d’information à destination des patients, des médecins prescripteurs et des pharmaciens avant toute prescription d’un médicament en accès précoce : RYBREVANT 350 mg, solution à diluer pour perfusion</w:t>
            </w:r>
            <w:r>
              <w:rPr>
                <w:webHidden/>
              </w:rPr>
              <w:tab/>
            </w:r>
            <w:r>
              <w:rPr>
                <w:webHidden/>
              </w:rPr>
              <w:fldChar w:fldCharType="begin"/>
            </w:r>
            <w:r>
              <w:rPr>
                <w:webHidden/>
              </w:rPr>
              <w:instrText xml:space="preserve"> PAGEREF _Toc172822858 \h </w:instrText>
            </w:r>
            <w:r>
              <w:rPr>
                <w:webHidden/>
              </w:rPr>
            </w:r>
            <w:r>
              <w:rPr>
                <w:webHidden/>
              </w:rPr>
              <w:fldChar w:fldCharType="separate"/>
            </w:r>
            <w:r>
              <w:rPr>
                <w:webHidden/>
              </w:rPr>
              <w:t>35</w:t>
            </w:r>
            <w:r>
              <w:rPr>
                <w:webHidden/>
              </w:rPr>
              <w:fldChar w:fldCharType="end"/>
            </w:r>
          </w:hyperlink>
        </w:p>
        <w:p w14:paraId="381F2921" w14:textId="71A89EB3" w:rsidR="00376C53" w:rsidRDefault="00376C53">
          <w:pPr>
            <w:pStyle w:val="TM3"/>
            <w:rPr>
              <w:rFonts w:asciiTheme="minorHAnsi" w:hAnsiTheme="minorHAnsi"/>
              <w:color w:val="auto"/>
              <w:kern w:val="2"/>
              <w:sz w:val="24"/>
              <w:szCs w:val="24"/>
              <w14:ligatures w14:val="standardContextual"/>
            </w:rPr>
          </w:pPr>
          <w:hyperlink w:anchor="_Toc172822859" w:history="1">
            <w:r w:rsidRPr="00FA4882">
              <w:rPr>
                <w:rStyle w:val="Lienhypertexte"/>
              </w:rPr>
              <w:t>Annexe 4.</w:t>
            </w:r>
            <w:r>
              <w:rPr>
                <w:rFonts w:asciiTheme="minorHAnsi" w:hAnsiTheme="minorHAnsi"/>
                <w:color w:val="auto"/>
                <w:kern w:val="2"/>
                <w:sz w:val="24"/>
                <w:szCs w:val="24"/>
                <w14:ligatures w14:val="standardContextual"/>
              </w:rPr>
              <w:tab/>
            </w:r>
            <w:r w:rsidRPr="00FA4882">
              <w:rPr>
                <w:rStyle w:val="Lienhypertexte"/>
              </w:rPr>
              <w:t>Modalités de recueil des effets indésirables suspectés d’être liés au traitement et de situations particulières</w:t>
            </w:r>
            <w:r>
              <w:rPr>
                <w:webHidden/>
              </w:rPr>
              <w:tab/>
            </w:r>
            <w:r>
              <w:rPr>
                <w:webHidden/>
              </w:rPr>
              <w:fldChar w:fldCharType="begin"/>
            </w:r>
            <w:r>
              <w:rPr>
                <w:webHidden/>
              </w:rPr>
              <w:instrText xml:space="preserve"> PAGEREF _Toc172822859 \h </w:instrText>
            </w:r>
            <w:r>
              <w:rPr>
                <w:webHidden/>
              </w:rPr>
            </w:r>
            <w:r>
              <w:rPr>
                <w:webHidden/>
              </w:rPr>
              <w:fldChar w:fldCharType="separate"/>
            </w:r>
            <w:r>
              <w:rPr>
                <w:webHidden/>
              </w:rPr>
              <w:t>51</w:t>
            </w:r>
            <w:r>
              <w:rPr>
                <w:webHidden/>
              </w:rPr>
              <w:fldChar w:fldCharType="end"/>
            </w:r>
          </w:hyperlink>
        </w:p>
        <w:p w14:paraId="2952CDC9" w14:textId="1E79ACA2" w:rsidR="005F2987" w:rsidRPr="0093672E" w:rsidRDefault="00924B17" w:rsidP="003E4972">
          <w:pPr>
            <w:pStyle w:val="TM1"/>
          </w:pPr>
          <w:r w:rsidRPr="0093672E">
            <w:fldChar w:fldCharType="end"/>
          </w:r>
        </w:p>
      </w:sdtContent>
    </w:sdt>
    <w:p w14:paraId="68AD730E" w14:textId="77777777" w:rsidR="005F2987" w:rsidRPr="0093672E" w:rsidRDefault="005F2987" w:rsidP="005F2987"/>
    <w:p w14:paraId="6123D486" w14:textId="77777777" w:rsidR="00AC31D2" w:rsidRPr="0093672E" w:rsidRDefault="00AC31D2" w:rsidP="00AC31D2"/>
    <w:p w14:paraId="369CFCDC" w14:textId="77777777" w:rsidR="00AC31D2" w:rsidRPr="0093672E" w:rsidRDefault="00AC31D2" w:rsidP="00AC31D2">
      <w:pPr>
        <w:sectPr w:rsidR="00AC31D2" w:rsidRPr="0093672E" w:rsidSect="0037764A">
          <w:footerReference w:type="default" r:id="rId16"/>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3F9D5824" w14:textId="77777777" w:rsidR="00F57158" w:rsidRPr="0093672E" w:rsidRDefault="00AC31D2" w:rsidP="00B70071">
      <w:pPr>
        <w:pStyle w:val="Titre1"/>
        <w:rPr>
          <w:szCs w:val="60"/>
        </w:rPr>
      </w:pPr>
      <w:bookmarkStart w:id="2" w:name="_Toc172822852"/>
      <w:r w:rsidRPr="0093672E">
        <w:rPr>
          <w:szCs w:val="60"/>
        </w:rPr>
        <w:lastRenderedPageBreak/>
        <w:t>Informations à destination des prescripteurs et des pharmacies à usage intérieur</w:t>
      </w:r>
      <w:bookmarkEnd w:id="2"/>
    </w:p>
    <w:p w14:paraId="124B3D37" w14:textId="77777777" w:rsidR="007F169A" w:rsidRDefault="7DD31D9F" w:rsidP="00AC31D2">
      <w:r>
        <w:rPr>
          <w:noProof/>
        </w:rPr>
        <w:drawing>
          <wp:inline distT="0" distB="0" distL="0" distR="0" wp14:anchorId="06574729" wp14:editId="5D51944F">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7">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6B781C2D" w14:textId="5EC00C58" w:rsidR="00AC31D2" w:rsidRPr="00C45A65" w:rsidRDefault="00AC31D2" w:rsidP="00AC31D2">
      <w:pPr>
        <w:rPr>
          <w:rFonts w:cs="Arial"/>
        </w:rPr>
      </w:pPr>
      <w:r w:rsidRPr="00C45A65">
        <w:rPr>
          <w:rFonts w:cs="Arial"/>
        </w:rPr>
        <w:t xml:space="preserve">Le </w:t>
      </w:r>
      <w:bookmarkStart w:id="3" w:name="_Toc58334970"/>
      <w:sdt>
        <w:sdtPr>
          <w:id w:val="-282734587"/>
          <w:placeholder>
            <w:docPart w:val="DefaultPlaceholder_-1854013437"/>
          </w:placeholder>
          <w:date w:fullDate="2024-07-11T00:00:00Z">
            <w:dateFormat w:val="dd/MM/yyyy"/>
            <w:lid w:val="fr-FR"/>
            <w:storeMappedDataAs w:val="dateTime"/>
            <w:calendar w:val="gregorian"/>
          </w:date>
        </w:sdtPr>
        <w:sdtContent>
          <w:r w:rsidR="00D41754">
            <w:t>11/07/2024</w:t>
          </w:r>
        </w:sdtContent>
      </w:sdt>
      <w:r w:rsidR="00FA6648" w:rsidRPr="00C45A65">
        <w:rPr>
          <w:rFonts w:cs="Arial"/>
        </w:rPr>
        <w:t>,</w:t>
      </w:r>
      <w:r w:rsidRPr="00C45A65">
        <w:rPr>
          <w:rFonts w:cs="Arial"/>
        </w:rPr>
        <w:t xml:space="preserve"> la Haute Autorité de santé (HAS) a délivré une autorisation d’accès précoce, </w:t>
      </w:r>
      <w:r w:rsidR="00104C34">
        <w:rPr>
          <w:rFonts w:cs="Arial"/>
        </w:rPr>
        <w:t xml:space="preserve">après avis de l’Agence Nationale de Sécurité du médicament et des produits de santé (ANSM) concernant le rapport bénéfice/risque présumé, </w:t>
      </w:r>
      <w:r w:rsidRPr="00C45A65">
        <w:rPr>
          <w:rFonts w:cs="Arial"/>
        </w:rPr>
        <w:t xml:space="preserve">pour le médicament </w:t>
      </w:r>
      <w:r w:rsidR="00D41754">
        <w:rPr>
          <w:rFonts w:cs="Arial"/>
        </w:rPr>
        <w:t>RYBREVANT (</w:t>
      </w:r>
      <w:r w:rsidR="00D41754" w:rsidRPr="00D41754">
        <w:rPr>
          <w:rFonts w:cs="Arial"/>
        </w:rPr>
        <w:t>amivantamab)</w:t>
      </w:r>
      <w:r w:rsidR="006B1AD4">
        <w:rPr>
          <w:rFonts w:cs="Arial"/>
        </w:rPr>
        <w:t xml:space="preserve"> 350 mg, solution à diluer pour perfusion</w:t>
      </w:r>
      <w:r w:rsidR="00614B48" w:rsidRPr="00C45A65">
        <w:rPr>
          <w:rFonts w:cs="Arial"/>
        </w:rPr>
        <w:t xml:space="preserve"> </w:t>
      </w:r>
      <w:r w:rsidRPr="00C45A65">
        <w:rPr>
          <w:rFonts w:cs="Arial"/>
        </w:rPr>
        <w:t>dans l’indication :</w:t>
      </w:r>
      <w:r w:rsidR="006B4387" w:rsidRPr="00C45A65">
        <w:rPr>
          <w:rFonts w:cs="Arial"/>
        </w:rPr>
        <w:t xml:space="preserve"> </w:t>
      </w:r>
      <w:r w:rsidR="00D41754" w:rsidRPr="00D41754">
        <w:rPr>
          <w:rFonts w:cs="Arial"/>
        </w:rPr>
        <w:t>« en association au carboplatine et au pémétrexed, dans le traitement des patients adultes atteints d’un cancer bronchique non à petites cellules (CBNPC) avancé avec mutations du récepteur du facteur de croissance épidermique (EGFR) par délétion dans l’exon 19 ou substitution L858R dans l’exon 21, en échec d'un précédent traitement comprenant un inhibiteur de la tyrosine kinase (ITK) de l'EGFR de troisième génération</w:t>
      </w:r>
      <w:r w:rsidRPr="00C45A65">
        <w:rPr>
          <w:rFonts w:cs="Arial"/>
        </w:rPr>
        <w:t xml:space="preserve">. </w:t>
      </w:r>
      <w:r w:rsidR="008D1F56">
        <w:rPr>
          <w:rFonts w:cs="Arial"/>
        </w:rPr>
        <w:t>Ce médicament ne dispose pas encore d’une Autorisation de Mise sur le Marché (AMM) dans cette indication.</w:t>
      </w:r>
    </w:p>
    <w:p w14:paraId="79DDE933" w14:textId="77777777" w:rsidR="00AC31D2" w:rsidRPr="00C45A65" w:rsidRDefault="00AC31D2" w:rsidP="00AC31D2"/>
    <w:p w14:paraId="5148374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5A7E3C7E" w14:textId="77777777" w:rsidR="00AC31D2" w:rsidRPr="0093672E" w:rsidRDefault="00AC31D2" w:rsidP="00AC31D2">
      <w:r w:rsidRPr="0093672E">
        <w:lastRenderedPageBreak/>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8" w:history="1">
        <w:r w:rsidRPr="00422012">
          <w:rPr>
            <w:rStyle w:val="Lienhypertexte"/>
          </w:rPr>
          <w:t>le site internet</w:t>
        </w:r>
        <w:r w:rsidR="00422012" w:rsidRPr="00422012">
          <w:rPr>
            <w:rStyle w:val="Lienhypertexte"/>
          </w:rPr>
          <w:t xml:space="preserve"> de la HAS</w:t>
        </w:r>
      </w:hyperlink>
      <w:r w:rsidRPr="0093672E">
        <w:t>.</w:t>
      </w:r>
    </w:p>
    <w:p w14:paraId="37E39E77" w14:textId="77777777"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32431C44" w14:textId="77777777" w:rsidR="00AC31D2" w:rsidRPr="0093672E" w:rsidRDefault="0035437E" w:rsidP="00966679">
      <w:pPr>
        <w:pStyle w:val="Paragraphedeliste"/>
      </w:pPr>
      <w:r>
        <w:t>l</w:t>
      </w:r>
      <w:r w:rsidR="00AC31D2" w:rsidRPr="0093672E">
        <w:t>a maladie est grave, rare ou invalidante</w:t>
      </w:r>
      <w:r>
        <w:t> ;</w:t>
      </w:r>
    </w:p>
    <w:p w14:paraId="53A018CB" w14:textId="77777777" w:rsidR="00AC31D2" w:rsidRPr="0093672E" w:rsidRDefault="0035437E" w:rsidP="00966679">
      <w:pPr>
        <w:pStyle w:val="Paragraphedeliste"/>
      </w:pPr>
      <w:r>
        <w:t>i</w:t>
      </w:r>
      <w:r w:rsidR="00AC31D2" w:rsidRPr="0093672E">
        <w:t>l n’existe pas de traitement approprié</w:t>
      </w:r>
      <w:r>
        <w:t> ;</w:t>
      </w:r>
    </w:p>
    <w:p w14:paraId="3FE41783" w14:textId="030F0ADE"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A93961">
        <w:t xml:space="preserve"> ou le médicament</w:t>
      </w:r>
      <w:r w:rsidR="004A3D9E">
        <w:t xml:space="preserve"> a obtenu une AMM</w:t>
      </w:r>
      <w:r w:rsidR="006C5F80">
        <w:t xml:space="preserve"> </w:t>
      </w:r>
      <w:r w:rsidR="00B5207D">
        <w:t>;</w:t>
      </w:r>
    </w:p>
    <w:p w14:paraId="2C66C86B" w14:textId="77777777" w:rsidR="00AC31D2" w:rsidRPr="0093672E" w:rsidRDefault="0035437E" w:rsidP="00966679">
      <w:pPr>
        <w:pStyle w:val="Paragraphedeliste"/>
      </w:pPr>
      <w:r>
        <w:t>l</w:t>
      </w:r>
      <w:r w:rsidR="00AC31D2" w:rsidRPr="0093672E">
        <w:t>e médicament est présumé innovant</w:t>
      </w:r>
      <w:r>
        <w:t> ;</w:t>
      </w:r>
    </w:p>
    <w:p w14:paraId="7E2383D0" w14:textId="77777777" w:rsidR="00AC31D2" w:rsidRPr="0093672E" w:rsidRDefault="0035437E" w:rsidP="00966679">
      <w:pPr>
        <w:pStyle w:val="Paragraphedeliste"/>
      </w:pPr>
      <w:r>
        <w:t>l</w:t>
      </w:r>
      <w:r w:rsidR="00AC31D2" w:rsidRPr="0093672E">
        <w:t xml:space="preserve">a mise en œuvre du traitement ne peut être différée. </w:t>
      </w:r>
    </w:p>
    <w:p w14:paraId="3384C5B0" w14:textId="77777777" w:rsidR="006B70A6" w:rsidRDefault="006B70A6" w:rsidP="00AC31D2"/>
    <w:p w14:paraId="07A0C5FC" w14:textId="77777777"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DD80E3E" w14:textId="77777777"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24A7351F" w14:textId="77777777"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r w:rsidR="00DE1448">
        <w:t>disponible sur le</w:t>
      </w:r>
      <w:r w:rsidR="00DE3D56">
        <w:t>s</w:t>
      </w:r>
      <w:r w:rsidR="00DE1448">
        <w:t xml:space="preserve"> site</w:t>
      </w:r>
      <w:r w:rsidR="00DE3D56">
        <w:t>s</w:t>
      </w:r>
      <w:r w:rsidR="00DE1448">
        <w:t xml:space="preserve"> de l’ANSM et de la HAS ;</w:t>
      </w:r>
    </w:p>
    <w:p w14:paraId="3DAD9C83" w14:textId="77777777"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 xml:space="preserve">annexe </w:t>
        </w:r>
      </w:hyperlink>
      <w:r w:rsidR="008163F2">
        <w:rPr>
          <w:rStyle w:val="Lienhypertexte"/>
        </w:rPr>
        <w:t>3</w:t>
      </w:r>
      <w:r w:rsidR="00722DD9">
        <w:t xml:space="preserve">) </w:t>
      </w:r>
      <w:r w:rsidR="00AC31D2" w:rsidRPr="0093672E">
        <w:t>;</w:t>
      </w:r>
    </w:p>
    <w:p w14:paraId="485A148C" w14:textId="7561C529"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r w:rsidR="00DD3B6E">
        <w:t>auprès du CRPV géographique via le système national de déclaration : https://signalement.social-sante.gouv.fr</w:t>
      </w:r>
    </w:p>
    <w:p w14:paraId="42D31939" w14:textId="72EB7A01"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C339B2" w:rsidRPr="00C339B2">
        <w:t>Des personnels des établissements participant à la prise en charge d</w:t>
      </w:r>
      <w:r w:rsidR="007708EF">
        <w:t>es</w:t>
      </w:r>
      <w:r w:rsidR="00C339B2" w:rsidRPr="00C339B2">
        <w:t xml:space="preserve"> patient</w:t>
      </w:r>
      <w:r w:rsidR="007708EF">
        <w:t>s</w:t>
      </w:r>
      <w:r w:rsidR="00C339B2" w:rsidRPr="00C339B2">
        <w:t>, autres que le</w:t>
      </w:r>
      <w:r w:rsidR="007708EF">
        <w:t>s</w:t>
      </w:r>
      <w:r w:rsidR="00C339B2" w:rsidRPr="00C339B2">
        <w:t xml:space="preserve"> pharmacien</w:t>
      </w:r>
      <w:r w:rsidR="007708EF">
        <w:t>s</w:t>
      </w:r>
      <w:r w:rsidR="00C339B2" w:rsidRPr="00C339B2">
        <w:t xml:space="preserve"> et le</w:t>
      </w:r>
      <w:r w:rsidR="007708EF">
        <w:t>s</w:t>
      </w:r>
      <w:r w:rsidR="00C339B2" w:rsidRPr="00C339B2">
        <w:t xml:space="preserve"> prescripteur</w:t>
      </w:r>
      <w:r w:rsidR="007708EF">
        <w:t>s</w:t>
      </w:r>
      <w:r w:rsidR="00C339B2" w:rsidRPr="00C339B2">
        <w:t xml:space="preserve">, peuvent participer à la collecte des données sous la responsabilité de ceux-ci et selon les modalités d’organisation propres à chaque établissement de santé. </w:t>
      </w:r>
      <w:r w:rsidR="0070718E" w:rsidRPr="0093672E">
        <w:rPr>
          <w:b/>
          <w:bCs/>
        </w:rPr>
        <w:t xml:space="preserve">Une convention entre le titulaire et l’établissement </w:t>
      </w:r>
      <w:r w:rsidR="00BE1FBE">
        <w:rPr>
          <w:b/>
          <w:bCs/>
        </w:rPr>
        <w:t>définit</w:t>
      </w:r>
      <w:r w:rsidR="0070718E" w:rsidRPr="0093672E">
        <w:rPr>
          <w:b/>
          <w:bCs/>
        </w:rPr>
        <w:t xml:space="preserve">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1748FDA7" w14:textId="77777777" w:rsidR="00FE5F08" w:rsidRPr="0093672E" w:rsidRDefault="00AC31D2" w:rsidP="009F4084">
      <w:pPr>
        <w:pStyle w:val="Titre1"/>
      </w:pPr>
      <w:bookmarkStart w:id="4" w:name="_Toc58334972"/>
      <w:bookmarkStart w:id="5" w:name="_Toc72319021"/>
      <w:bookmarkStart w:id="6" w:name="_Toc172822853"/>
      <w:bookmarkEnd w:id="3"/>
      <w:r w:rsidRPr="0093672E">
        <w:lastRenderedPageBreak/>
        <w:t>Le médicament</w:t>
      </w:r>
      <w:bookmarkEnd w:id="4"/>
      <w:bookmarkEnd w:id="5"/>
      <w:bookmarkEnd w:id="6"/>
    </w:p>
    <w:p w14:paraId="03E1616C" w14:textId="50127FBD"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7" w:name="_Hlk72253563"/>
      <w:r w:rsidR="009F3DC7">
        <w:t>sur le</w:t>
      </w:r>
      <w:r w:rsidR="00DE3D56">
        <w:t>s</w:t>
      </w:r>
      <w:r w:rsidR="009F3DC7">
        <w:t xml:space="preserve"> site</w:t>
      </w:r>
      <w:r w:rsidR="00DE3D56">
        <w:t>s</w:t>
      </w:r>
      <w:r w:rsidR="009F3DC7">
        <w:t xml:space="preserve"> internet de l’ANSM et de la HAS. </w:t>
      </w:r>
      <w:bookmarkEnd w:id="7"/>
    </w:p>
    <w:p w14:paraId="78631B10" w14:textId="77777777" w:rsidR="00AC31D2" w:rsidRPr="0093672E" w:rsidRDefault="00E37C64" w:rsidP="00AC31D2">
      <w:r w:rsidRPr="0093672E">
        <w:t xml:space="preserve"> </w:t>
      </w:r>
    </w:p>
    <w:p w14:paraId="0D1222D0" w14:textId="4EABA98D" w:rsidR="00AC31D2" w:rsidRPr="0093672E" w:rsidRDefault="00AC31D2" w:rsidP="006B4387">
      <w:pPr>
        <w:pStyle w:val="Intertitre"/>
        <w:rPr>
          <w:rFonts w:ascii="Arial Nova Cond" w:hAnsi="Arial Nova Cond"/>
        </w:rPr>
      </w:pPr>
      <w:r w:rsidRPr="0093672E">
        <w:rPr>
          <w:rFonts w:ascii="Arial Nova Cond" w:hAnsi="Arial Nova Cond"/>
        </w:rPr>
        <w:t>Spécialité concernée</w:t>
      </w:r>
    </w:p>
    <w:tbl>
      <w:tblPr>
        <w:tblStyle w:val="Grilledetableauclaire"/>
        <w:tblW w:w="0" w:type="auto"/>
        <w:tblLook w:val="0600" w:firstRow="0" w:lastRow="0" w:firstColumn="0" w:lastColumn="0" w:noHBand="1" w:noVBand="1"/>
      </w:tblPr>
      <w:tblGrid>
        <w:gridCol w:w="9609"/>
      </w:tblGrid>
      <w:tr w:rsidR="005F43EC" w:rsidRPr="0093672E" w14:paraId="7F699D94" w14:textId="77777777" w:rsidTr="005F43EC">
        <w:tc>
          <w:tcPr>
            <w:tcW w:w="9609" w:type="dxa"/>
          </w:tcPr>
          <w:p w14:paraId="0BCE2B8E" w14:textId="364A2DF1" w:rsidR="005F43EC" w:rsidRPr="0093672E" w:rsidRDefault="00751F0D" w:rsidP="005F43EC">
            <w:r>
              <w:t>R</w:t>
            </w:r>
            <w:r w:rsidRPr="00DA759C">
              <w:rPr>
                <w:rFonts w:eastAsia="MS Mincho" w:cs="Arial"/>
                <w:color w:val="404040"/>
              </w:rPr>
              <w:t xml:space="preserve">YBREVANT </w:t>
            </w:r>
            <w:r w:rsidR="009C21AC" w:rsidRPr="00DA759C">
              <w:rPr>
                <w:rFonts w:eastAsia="MS Mincho" w:cs="Arial"/>
                <w:color w:val="404040"/>
              </w:rPr>
              <w:t>(amivantamab)</w:t>
            </w:r>
            <w:r w:rsidR="009C21AC">
              <w:rPr>
                <w:rFonts w:eastAsia="MS Mincho" w:cs="Arial"/>
                <w:color w:val="404040"/>
              </w:rPr>
              <w:t xml:space="preserve"> </w:t>
            </w:r>
            <w:r>
              <w:rPr>
                <w:rFonts w:eastAsia="MS Mincho" w:cs="Arial"/>
                <w:color w:val="404040"/>
              </w:rPr>
              <w:t>3</w:t>
            </w:r>
            <w:r w:rsidRPr="00DA759C">
              <w:rPr>
                <w:rFonts w:eastAsia="MS Mincho" w:cs="Arial"/>
                <w:color w:val="404040"/>
              </w:rPr>
              <w:t xml:space="preserve">50 mg, solution à diluer pour perfusion </w:t>
            </w:r>
          </w:p>
        </w:tc>
      </w:tr>
    </w:tbl>
    <w:p w14:paraId="11CF4369" w14:textId="77777777" w:rsidR="00BF5207" w:rsidRPr="0093672E" w:rsidRDefault="00BF5207" w:rsidP="00AC31D2"/>
    <w:p w14:paraId="5759C45F" w14:textId="77777777"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93672E" w14:paraId="125579FF" w14:textId="77777777" w:rsidTr="005F43EC">
        <w:tc>
          <w:tcPr>
            <w:tcW w:w="9629" w:type="dxa"/>
          </w:tcPr>
          <w:p w14:paraId="29CF5751" w14:textId="3CECD72B" w:rsidR="005F43EC" w:rsidRPr="0093672E" w:rsidRDefault="009C21AC" w:rsidP="00B05798">
            <w:r w:rsidRPr="009C21AC">
              <w:t>L’amivantamab est un anticorps bispécifique de type Immunoglobuline G1 (IgG1) entièrement humain</w:t>
            </w:r>
            <w:r>
              <w:t xml:space="preserve"> </w:t>
            </w:r>
            <w:r w:rsidRPr="009C21AC">
              <w:t>dirigé contre les récepteurs du facteur de croissance épidermique (EGF) et du facteur de transition</w:t>
            </w:r>
            <w:r>
              <w:t xml:space="preserve"> </w:t>
            </w:r>
            <w:r w:rsidRPr="009C21AC">
              <w:t>mésenchymato-épithéliale (MET), produit par une lignée cellulaire de mammifère</w:t>
            </w:r>
            <w:r w:rsidR="00A64F47">
              <w:t xml:space="preserve"> </w:t>
            </w:r>
            <w:r w:rsidRPr="009C21AC">
              <w:t>(Ovaires de</w:t>
            </w:r>
            <w:r w:rsidR="00A64F47">
              <w:t xml:space="preserve"> </w:t>
            </w:r>
            <w:r w:rsidRPr="009C21AC">
              <w:t>Hamster</w:t>
            </w:r>
            <w:r w:rsidR="00A64F47">
              <w:t xml:space="preserve"> </w:t>
            </w:r>
            <w:r w:rsidRPr="009C21AC">
              <w:t>Chinois [OHC]) à l’aide de la technologie de l’ADN recombinant</w:t>
            </w:r>
            <w:r>
              <w:t xml:space="preserve">. </w:t>
            </w:r>
          </w:p>
        </w:tc>
      </w:tr>
    </w:tbl>
    <w:p w14:paraId="7435EE9F" w14:textId="77777777" w:rsidR="005F43EC" w:rsidRPr="0093672E" w:rsidRDefault="005F43EC" w:rsidP="005F43EC"/>
    <w:p w14:paraId="54103270" w14:textId="77777777"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1D27F903" w14:textId="77777777" w:rsidTr="0001101B">
        <w:tc>
          <w:tcPr>
            <w:tcW w:w="9609" w:type="dxa"/>
          </w:tcPr>
          <w:p w14:paraId="0C6BC317" w14:textId="23726B58" w:rsidR="00365B14" w:rsidRDefault="009D59AF" w:rsidP="007520F0">
            <w:pPr>
              <w:jc w:val="left"/>
            </w:pPr>
            <w:r>
              <w:rPr>
                <w:rStyle w:val="Mention1"/>
              </w:rPr>
              <w:t xml:space="preserve">RYBREVANT </w:t>
            </w:r>
            <w:r w:rsidR="009F7B72">
              <w:rPr>
                <w:rStyle w:val="Mention1"/>
              </w:rPr>
              <w:t>(</w:t>
            </w:r>
            <w:r w:rsidR="009F7B72" w:rsidRPr="009C21AC">
              <w:t>amivantamab</w:t>
            </w:r>
            <w:r w:rsidR="009F7B72">
              <w:t xml:space="preserve">) </w:t>
            </w:r>
            <w:r>
              <w:rPr>
                <w:rStyle w:val="Mention1"/>
              </w:rPr>
              <w:t>est indiqué, en association au carboplatine et au pémétrexed, dans le traitement des patients adultes atteints d’un cancer bronchique non à petites cellules (CBNPC) avancé avec mutations du récepteur du facteur de croissance épidermique (EGFR) par délétion dans l’exon 19 ou substitution L858R dans l’exon 21, en échec d'un précédent traitement comprenant un inhibiteur de la tyrosine kinase (ITK) de l'EGFR de troisième génération</w:t>
            </w:r>
            <w:r w:rsidR="009F7B72">
              <w:rPr>
                <w:rStyle w:val="Mention1"/>
              </w:rPr>
              <w:t>.</w:t>
            </w:r>
            <w:r>
              <w:rPr>
                <w:rStyle w:val="Mention1"/>
              </w:rPr>
              <w:t> </w:t>
            </w:r>
          </w:p>
        </w:tc>
      </w:tr>
    </w:tbl>
    <w:p w14:paraId="2188AFA6" w14:textId="77777777" w:rsidR="008916B9" w:rsidRPr="008916B9" w:rsidRDefault="008916B9" w:rsidP="008916B9"/>
    <w:p w14:paraId="13C738B1" w14:textId="77777777" w:rsidR="004C03EC" w:rsidRDefault="000920CD" w:rsidP="004C03EC">
      <w:pPr>
        <w:pStyle w:val="Intertitre"/>
      </w:pPr>
      <w:r w:rsidRPr="00964249">
        <w:t>Critères d’éligibilité</w:t>
      </w:r>
    </w:p>
    <w:p w14:paraId="2FC883C6" w14:textId="77777777" w:rsidR="001071C7" w:rsidRPr="008916B9" w:rsidRDefault="001071C7" w:rsidP="008916B9">
      <w:r w:rsidRPr="008916B9">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9"/>
      </w:tblGrid>
      <w:tr w:rsidR="001071C7" w:rsidRPr="001071C7" w14:paraId="6DE0846E" w14:textId="77777777">
        <w:tc>
          <w:tcPr>
            <w:tcW w:w="9629" w:type="dxa"/>
          </w:tcPr>
          <w:p w14:paraId="2AD0BE2E" w14:textId="48DE7D56" w:rsidR="00681570" w:rsidRPr="00043A25" w:rsidRDefault="00681570" w:rsidP="00681570">
            <w:p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 xml:space="preserve">Critères d’éligibilité : </w:t>
            </w:r>
          </w:p>
          <w:p w14:paraId="251CADEC" w14:textId="77777777" w:rsidR="00681570" w:rsidRPr="00043A25" w:rsidRDefault="00681570" w:rsidP="00681570">
            <w:pPr>
              <w:pStyle w:val="Paragraphedeliste"/>
              <w:numPr>
                <w:ilvl w:val="0"/>
                <w:numId w:val="28"/>
              </w:numPr>
              <w:rPr>
                <w:rFonts w:cs="Arial"/>
                <w:color w:val="000000" w:themeColor="text1"/>
              </w:rPr>
            </w:pPr>
            <w:r w:rsidRPr="00043A25">
              <w:rPr>
                <w:rFonts w:cs="Arial"/>
                <w:color w:val="000000" w:themeColor="text1"/>
                <w:shd w:val="clear" w:color="auto" w:fill="F2F2F2" w:themeFill="background1" w:themeFillShade="F2"/>
              </w:rPr>
              <w:t xml:space="preserve">Patient âgé de 18 ans ou plus </w:t>
            </w:r>
          </w:p>
          <w:p w14:paraId="58490DF3" w14:textId="77777777" w:rsidR="00681570" w:rsidRPr="00043A25" w:rsidRDefault="00681570" w:rsidP="00681570">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Confirmation histologique ou cytologique de Cancer Bronchique Non à Petites Cellules (CBNPC)</w:t>
            </w:r>
          </w:p>
          <w:p w14:paraId="05A90D9B" w14:textId="77777777" w:rsidR="00681570" w:rsidRPr="0044073D" w:rsidRDefault="00681570" w:rsidP="00681570">
            <w:pPr>
              <w:pStyle w:val="Paragraphedeliste"/>
              <w:numPr>
                <w:ilvl w:val="0"/>
                <w:numId w:val="28"/>
              </w:numPr>
              <w:rPr>
                <w:rFonts w:cs="Arial"/>
                <w:color w:val="000000" w:themeColor="text1"/>
              </w:rPr>
            </w:pPr>
            <w:r w:rsidRPr="00043A25">
              <w:rPr>
                <w:rFonts w:cs="Arial"/>
                <w:color w:val="000000" w:themeColor="text1"/>
                <w:shd w:val="clear" w:color="auto" w:fill="F2F2F2" w:themeFill="background1" w:themeFillShade="F2"/>
              </w:rPr>
              <w:t xml:space="preserve">Stade </w:t>
            </w:r>
            <w:r w:rsidRPr="3E24A601" w:rsidDel="00FD2B7D">
              <w:rPr>
                <w:rFonts w:cs="Arial"/>
                <w:color w:val="000000" w:themeColor="text1"/>
              </w:rPr>
              <w:t>avancé</w:t>
            </w:r>
            <w:r w:rsidRPr="78BE206F" w:rsidDel="00FD2B7D">
              <w:rPr>
                <w:rFonts w:cs="Arial"/>
                <w:color w:val="000000" w:themeColor="text1"/>
              </w:rPr>
              <w:t xml:space="preserve"> </w:t>
            </w:r>
            <w:r w:rsidRPr="0044073D">
              <w:rPr>
                <w:rFonts w:cs="Arial"/>
                <w:color w:val="000000" w:themeColor="text1"/>
              </w:rPr>
              <w:t>(tumeur non résécable, stade localement avancé ou métastatique)</w:t>
            </w:r>
          </w:p>
          <w:p w14:paraId="417B9D1E" w14:textId="77777777" w:rsidR="00681570" w:rsidRPr="00043A25" w:rsidRDefault="00681570" w:rsidP="00681570">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 xml:space="preserve">Présence d’une mutation </w:t>
            </w:r>
            <w:r>
              <w:rPr>
                <w:rFonts w:cs="Arial"/>
                <w:color w:val="000000" w:themeColor="text1"/>
                <w:shd w:val="clear" w:color="auto" w:fill="F2F2F2" w:themeFill="background1" w:themeFillShade="F2"/>
              </w:rPr>
              <w:t>de l’</w:t>
            </w:r>
            <w:r w:rsidRPr="00781875">
              <w:rPr>
                <w:rFonts w:cs="Arial"/>
                <w:color w:val="000000" w:themeColor="text1"/>
                <w:shd w:val="clear" w:color="auto" w:fill="F2F2F2" w:themeFill="background1" w:themeFillShade="F2"/>
              </w:rPr>
              <w:t>EGFR par délétion dans l’exon 19 ou substitution L858R dans l’exon 21</w:t>
            </w:r>
            <w:r w:rsidRPr="00043A25">
              <w:rPr>
                <w:rFonts w:cs="Arial"/>
                <w:color w:val="000000" w:themeColor="text1"/>
                <w:shd w:val="clear" w:color="auto" w:fill="F2F2F2" w:themeFill="background1" w:themeFillShade="F2"/>
              </w:rPr>
              <w:t xml:space="preserve">, </w:t>
            </w:r>
            <w:r>
              <w:rPr>
                <w:rFonts w:cs="Arial"/>
                <w:color w:val="000000" w:themeColor="text1"/>
                <w:shd w:val="clear" w:color="auto" w:fill="F2F2F2" w:themeFill="background1" w:themeFillShade="F2"/>
              </w:rPr>
              <w:t>établie à l’aide d’une</w:t>
            </w:r>
            <w:r w:rsidRPr="00043A25">
              <w:rPr>
                <w:rFonts w:cs="Arial"/>
                <w:color w:val="000000" w:themeColor="text1"/>
                <w:shd w:val="clear" w:color="auto" w:fill="F2F2F2" w:themeFill="background1" w:themeFillShade="F2"/>
              </w:rPr>
              <w:t xml:space="preserve"> méthode de </w:t>
            </w:r>
            <w:r>
              <w:rPr>
                <w:rFonts w:cs="Arial"/>
                <w:color w:val="000000" w:themeColor="text1"/>
                <w:shd w:val="clear" w:color="auto" w:fill="F2F2F2" w:themeFill="background1" w:themeFillShade="F2"/>
              </w:rPr>
              <w:t>détection</w:t>
            </w:r>
            <w:r w:rsidRPr="00043A25">
              <w:rPr>
                <w:rFonts w:cs="Arial"/>
                <w:color w:val="000000" w:themeColor="text1"/>
                <w:shd w:val="clear" w:color="auto" w:fill="F2F2F2" w:themeFill="background1" w:themeFillShade="F2"/>
              </w:rPr>
              <w:t xml:space="preserve"> validée</w:t>
            </w:r>
          </w:p>
          <w:p w14:paraId="3E476F60" w14:textId="77777777" w:rsidR="00681570" w:rsidRPr="00043A25" w:rsidRDefault="00681570" w:rsidP="00681570">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Echec d'un traitement antérieur comprenant un inhibiteur de la tyrosine kinase (ITK) de l'EGFR de troisième génération</w:t>
            </w:r>
          </w:p>
          <w:p w14:paraId="580FB6B1" w14:textId="200F334C" w:rsidR="001071C7" w:rsidRPr="00A12529" w:rsidRDefault="00681570" w:rsidP="005857DE">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Fonction biologique et état général adéquats permettant l'utilisation d</w:t>
            </w:r>
            <w:r>
              <w:rPr>
                <w:rFonts w:cs="Arial"/>
                <w:color w:val="000000" w:themeColor="text1"/>
                <w:shd w:val="clear" w:color="auto" w:fill="F2F2F2" w:themeFill="background1" w:themeFillShade="F2"/>
              </w:rPr>
              <w:t>e</w:t>
            </w:r>
            <w:r w:rsidRPr="00043A25">
              <w:rPr>
                <w:rFonts w:cs="Arial"/>
                <w:color w:val="000000" w:themeColor="text1"/>
                <w:shd w:val="clear" w:color="auto" w:fill="F2F2F2" w:themeFill="background1" w:themeFillShade="F2"/>
              </w:rPr>
              <w:t xml:space="preserve"> carboplatine et d</w:t>
            </w:r>
            <w:r>
              <w:rPr>
                <w:rFonts w:cs="Arial"/>
                <w:color w:val="000000" w:themeColor="text1"/>
                <w:shd w:val="clear" w:color="auto" w:fill="F2F2F2" w:themeFill="background1" w:themeFillShade="F2"/>
              </w:rPr>
              <w:t>e</w:t>
            </w:r>
            <w:r w:rsidRPr="00043A25">
              <w:rPr>
                <w:rFonts w:cs="Arial"/>
                <w:color w:val="000000" w:themeColor="text1"/>
                <w:shd w:val="clear" w:color="auto" w:fill="F2F2F2" w:themeFill="background1" w:themeFillShade="F2"/>
              </w:rPr>
              <w:t xml:space="preserve"> pémétrexed en association avec RYBREVANT</w:t>
            </w:r>
          </w:p>
        </w:tc>
      </w:tr>
    </w:tbl>
    <w:p w14:paraId="594571E3" w14:textId="77777777" w:rsidR="001071C7" w:rsidRPr="001071C7" w:rsidRDefault="001071C7" w:rsidP="001071C7">
      <w:pPr>
        <w:keepNext/>
        <w:autoSpaceDE w:val="0"/>
        <w:autoSpaceDN w:val="0"/>
        <w:adjustRightInd w:val="0"/>
        <w:spacing w:before="120" w:after="60"/>
        <w:jc w:val="left"/>
        <w:rPr>
          <w:rFonts w:ascii="Arial Narrow" w:hAnsi="Arial Narrow" w:cs="Arial"/>
          <w:b/>
          <w:bCs/>
          <w:color w:val="000000" w:themeColor="text1"/>
          <w:sz w:val="26"/>
        </w:rPr>
      </w:pPr>
      <w:r w:rsidRPr="001071C7">
        <w:rPr>
          <w:rFonts w:ascii="Arial Narrow" w:hAnsi="Arial Narrow" w:cs="Arial"/>
          <w:b/>
          <w:bCs/>
          <w:color w:val="000000" w:themeColor="text1"/>
          <w:sz w:val="26"/>
        </w:rPr>
        <w:lastRenderedPageBreak/>
        <w:t>Critères de non-éligibilité</w:t>
      </w:r>
    </w:p>
    <w:p w14:paraId="582EEA1B" w14:textId="77777777" w:rsidR="001071C7" w:rsidRPr="003F2E5E" w:rsidRDefault="001071C7" w:rsidP="003F2E5E">
      <w:r w:rsidRPr="003F2E5E">
        <w:t xml:space="preserve">Le patient est non éligible à l’accès précoce s’il remplit l’un des critères ci-dessous : </w:t>
      </w:r>
    </w:p>
    <w:tbl>
      <w:tblPr>
        <w:tblStyle w:val="Grilledetableauclaire"/>
        <w:tblW w:w="0" w:type="auto"/>
        <w:tblLook w:val="0600" w:firstRow="0" w:lastRow="0" w:firstColumn="0" w:lastColumn="0" w:noHBand="1" w:noVBand="1"/>
      </w:tblPr>
      <w:tblGrid>
        <w:gridCol w:w="9609"/>
      </w:tblGrid>
      <w:tr w:rsidR="001071C7" w:rsidRPr="001071C7" w14:paraId="2C38E5B7" w14:textId="77777777">
        <w:tc>
          <w:tcPr>
            <w:tcW w:w="9629" w:type="dxa"/>
          </w:tcPr>
          <w:p w14:paraId="0B2F91EA" w14:textId="079EBA9E" w:rsidR="009647F9" w:rsidRDefault="009647F9" w:rsidP="0032389C">
            <w:pPr>
              <w:pStyle w:val="Paragraphedeliste"/>
              <w:numPr>
                <w:ilvl w:val="0"/>
                <w:numId w:val="28"/>
              </w:numPr>
              <w:rPr>
                <w:rFonts w:cs="Arial"/>
                <w:color w:val="000000" w:themeColor="text1"/>
                <w:shd w:val="clear" w:color="auto" w:fill="F2F2F2" w:themeFill="background1" w:themeFillShade="F2"/>
              </w:rPr>
            </w:pPr>
            <w:r w:rsidRPr="009647F9">
              <w:rPr>
                <w:rFonts w:cs="Arial"/>
                <w:color w:val="000000" w:themeColor="text1"/>
                <w:shd w:val="clear" w:color="auto" w:fill="F2F2F2" w:themeFill="background1" w:themeFillShade="F2"/>
              </w:rPr>
              <w:t>Hypersensibilité à la substance active ou à l’un des excipients mentionnés à la rubrique 6.1</w:t>
            </w:r>
            <w:r>
              <w:rPr>
                <w:rFonts w:cs="Arial"/>
                <w:color w:val="000000" w:themeColor="text1"/>
                <w:shd w:val="clear" w:color="auto" w:fill="F2F2F2" w:themeFill="background1" w:themeFillShade="F2"/>
              </w:rPr>
              <w:t xml:space="preserve"> du </w:t>
            </w:r>
            <w:r w:rsidR="008F6E91">
              <w:rPr>
                <w:rFonts w:cs="Arial"/>
                <w:color w:val="000000" w:themeColor="text1"/>
                <w:shd w:val="clear" w:color="auto" w:fill="F2F2F2" w:themeFill="background1" w:themeFillShade="F2"/>
              </w:rPr>
              <w:t>RCP.</w:t>
            </w:r>
          </w:p>
          <w:p w14:paraId="76015578" w14:textId="7E852BBB" w:rsidR="001071C7" w:rsidRPr="0032389C" w:rsidRDefault="0032389C" w:rsidP="0032389C">
            <w:pPr>
              <w:pStyle w:val="Paragraphedeliste"/>
              <w:numPr>
                <w:ilvl w:val="0"/>
                <w:numId w:val="28"/>
              </w:numPr>
              <w:rPr>
                <w:rFonts w:cs="Arial"/>
                <w:color w:val="000000" w:themeColor="text1"/>
                <w:shd w:val="clear" w:color="auto" w:fill="F2F2F2" w:themeFill="background1" w:themeFillShade="F2"/>
              </w:rPr>
            </w:pPr>
            <w:r w:rsidRPr="0032389C">
              <w:rPr>
                <w:rFonts w:cs="Arial"/>
                <w:color w:val="000000" w:themeColor="text1"/>
                <w:shd w:val="clear" w:color="auto" w:fill="F2F2F2" w:themeFill="background1" w:themeFillShade="F2"/>
              </w:rPr>
              <w:t xml:space="preserve">Contre-indication à une chimiothérapie par carboplatine et pémétrexed (se reporter aux RCP en vigueur des spécialités prescrites en association à </w:t>
            </w:r>
            <w:r w:rsidRPr="0032389C" w:rsidDel="00DF5674">
              <w:rPr>
                <w:rFonts w:cs="Arial"/>
                <w:color w:val="000000" w:themeColor="text1"/>
                <w:shd w:val="clear" w:color="auto" w:fill="F2F2F2" w:themeFill="background1" w:themeFillShade="F2"/>
              </w:rPr>
              <w:t>RYBREVANT</w:t>
            </w:r>
            <w:r w:rsidRPr="0032389C">
              <w:rPr>
                <w:rFonts w:cs="Arial"/>
                <w:color w:val="000000" w:themeColor="text1"/>
                <w:shd w:val="clear" w:color="auto" w:fill="F2F2F2" w:themeFill="background1" w:themeFillShade="F2"/>
              </w:rPr>
              <w:t>).</w:t>
            </w:r>
          </w:p>
        </w:tc>
      </w:tr>
    </w:tbl>
    <w:p w14:paraId="1DD1608B" w14:textId="77777777" w:rsidR="001071C7" w:rsidRPr="00A0552D" w:rsidRDefault="001071C7" w:rsidP="00A0552D"/>
    <w:p w14:paraId="67417730" w14:textId="77777777" w:rsidR="005F43EC" w:rsidRPr="0093672E" w:rsidRDefault="00AC31D2" w:rsidP="005F43EC">
      <w:pPr>
        <w:pStyle w:val="Intertitre"/>
      </w:pPr>
      <w:r w:rsidRPr="0093672E">
        <w:t>Conditions de prescription et de délivrance</w:t>
      </w:r>
      <w:bookmarkStart w:id="8" w:name="_Toc58334973"/>
    </w:p>
    <w:p w14:paraId="55865F9A" w14:textId="77777777" w:rsidR="00D04313" w:rsidRDefault="004C2895" w:rsidP="00D04313">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hyperlink>
      <w:r w:rsidR="008163F2">
        <w:rPr>
          <w:rStyle w:val="Lienhypertexte"/>
        </w:rPr>
        <w:t>2</w:t>
      </w:r>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93672E" w14:paraId="6AD62A3D" w14:textId="77777777" w:rsidTr="005F43EC">
        <w:tc>
          <w:tcPr>
            <w:tcW w:w="5000" w:type="pct"/>
          </w:tcPr>
          <w:p w14:paraId="2D392592" w14:textId="77777777" w:rsidR="00A94650" w:rsidRPr="0059016F" w:rsidRDefault="00A94650" w:rsidP="00A94650">
            <w:pPr>
              <w:pStyle w:val="Paragraphedeliste"/>
              <w:numPr>
                <w:ilvl w:val="0"/>
                <w:numId w:val="21"/>
              </w:numPr>
              <w:rPr>
                <w:rFonts w:eastAsia="MS Mincho" w:cs="Arial"/>
                <w:noProof/>
                <w:color w:val="404040"/>
              </w:rPr>
            </w:pPr>
            <w:r w:rsidRPr="0059016F">
              <w:rPr>
                <w:rFonts w:eastAsia="MS Mincho" w:cs="Arial"/>
                <w:noProof/>
                <w:color w:val="404040"/>
              </w:rPr>
              <w:t xml:space="preserve">Médicament réservé à l’usage hospitalier. </w:t>
            </w:r>
          </w:p>
          <w:p w14:paraId="0463121B" w14:textId="77777777" w:rsidR="00A94650" w:rsidRPr="0059016F" w:rsidRDefault="00A94650" w:rsidP="00A94650">
            <w:pPr>
              <w:pStyle w:val="Paragraphedeliste"/>
              <w:numPr>
                <w:ilvl w:val="0"/>
                <w:numId w:val="21"/>
              </w:numPr>
              <w:rPr>
                <w:rFonts w:eastAsia="MS Mincho" w:cs="Arial"/>
                <w:noProof/>
                <w:color w:val="404040"/>
              </w:rPr>
            </w:pPr>
            <w:r w:rsidRPr="0059016F">
              <w:rPr>
                <w:rFonts w:eastAsia="MS Mincho" w:cs="Arial"/>
                <w:noProof/>
                <w:color w:val="404040"/>
              </w:rPr>
              <w:t>Prescription réservée aux médecins spécialistes en oncologie et aux médecins compétents en cancérologie.</w:t>
            </w:r>
          </w:p>
          <w:p w14:paraId="37524963" w14:textId="67BA54E5" w:rsidR="005F43EC" w:rsidRPr="00D04313" w:rsidRDefault="00A94650" w:rsidP="00A94650">
            <w:pPr>
              <w:pStyle w:val="Paragraphedeliste"/>
              <w:numPr>
                <w:ilvl w:val="0"/>
                <w:numId w:val="21"/>
              </w:numPr>
              <w:rPr>
                <w:rFonts w:ascii="Arial Nova Cond" w:hAnsi="Arial Nova Cond"/>
                <w:color w:val="595959" w:themeColor="text1" w:themeTint="A6"/>
                <w:shd w:val="clear" w:color="auto" w:fill="F2F2F2" w:themeFill="background1" w:themeFillShade="F2"/>
              </w:rPr>
            </w:pPr>
            <w:r w:rsidRPr="0059016F">
              <w:rPr>
                <w:rFonts w:eastAsia="MS Mincho" w:cs="Arial"/>
                <w:noProof/>
                <w:color w:val="404040"/>
              </w:rPr>
              <w:t>Médicament nécessitant une surveillance particulière pendant le traitement.</w:t>
            </w:r>
          </w:p>
        </w:tc>
      </w:tr>
    </w:tbl>
    <w:p w14:paraId="0BE9C61C"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2261E6E8" w14:textId="5ADC4E07" w:rsidR="00AC31D2" w:rsidRPr="0093672E" w:rsidRDefault="0001781F" w:rsidP="005C3D6F">
      <w:pPr>
        <w:pStyle w:val="Titre1"/>
        <w:spacing w:after="360"/>
      </w:pPr>
      <w:bookmarkStart w:id="9" w:name="_Toc72319022"/>
      <w:bookmarkStart w:id="10" w:name="_Toc172822854"/>
      <w:r>
        <w:lastRenderedPageBreak/>
        <w:t>Calendrier des visites</w:t>
      </w:r>
      <w:bookmarkEnd w:id="8"/>
      <w:bookmarkEnd w:id="9"/>
      <w:bookmarkEnd w:id="10"/>
    </w:p>
    <w:tbl>
      <w:tblPr>
        <w:tblStyle w:val="Grilledutableau"/>
        <w:tblW w:w="5000" w:type="pct"/>
        <w:tblLook w:val="0020" w:firstRow="1" w:lastRow="0" w:firstColumn="0" w:lastColumn="0" w:noHBand="0" w:noVBand="0"/>
      </w:tblPr>
      <w:tblGrid>
        <w:gridCol w:w="4552"/>
        <w:gridCol w:w="1219"/>
        <w:gridCol w:w="1019"/>
        <w:gridCol w:w="1419"/>
        <w:gridCol w:w="1419"/>
      </w:tblGrid>
      <w:tr w:rsidR="00F150E4" w:rsidRPr="0093672E" w14:paraId="491D2A89" w14:textId="77777777" w:rsidTr="187A4B57">
        <w:trPr>
          <w:cnfStyle w:val="100000000000" w:firstRow="1" w:lastRow="0" w:firstColumn="0" w:lastColumn="0" w:oddVBand="0" w:evenVBand="0" w:oddHBand="0" w:evenHBand="0" w:firstRowFirstColumn="0" w:firstRowLastColumn="0" w:lastRowFirstColumn="0" w:lastRowLastColumn="0"/>
          <w:trHeight w:val="328"/>
        </w:trPr>
        <w:tc>
          <w:tcPr>
            <w:tcW w:w="2364" w:type="pct"/>
          </w:tcPr>
          <w:p w14:paraId="506A7B27" w14:textId="77777777" w:rsidR="00F150E4" w:rsidRPr="0093672E" w:rsidRDefault="00F150E4" w:rsidP="00625959">
            <w:pPr>
              <w:jc w:val="left"/>
            </w:pPr>
          </w:p>
        </w:tc>
        <w:tc>
          <w:tcPr>
            <w:tcW w:w="633" w:type="pct"/>
          </w:tcPr>
          <w:p w14:paraId="20035D43" w14:textId="77777777" w:rsidR="00F150E4" w:rsidRPr="005E4E2C" w:rsidRDefault="00F150E4" w:rsidP="009C5CDE">
            <w:pPr>
              <w:jc w:val="center"/>
              <w:rPr>
                <w:rFonts w:ascii="Arial Narrow" w:hAnsi="Arial Narrow"/>
              </w:rPr>
            </w:pPr>
            <w:r w:rsidRPr="005E4E2C">
              <w:rPr>
                <w:rFonts w:ascii="Arial Narrow" w:hAnsi="Arial Narrow"/>
              </w:rPr>
              <w:t>Fiche d’accès au traitement</w:t>
            </w:r>
          </w:p>
        </w:tc>
        <w:tc>
          <w:tcPr>
            <w:tcW w:w="529" w:type="pct"/>
          </w:tcPr>
          <w:p w14:paraId="3C1DA1DE" w14:textId="77777777" w:rsidR="00F150E4" w:rsidRPr="005E4E2C" w:rsidRDefault="00F150E4" w:rsidP="009C5CDE">
            <w:pPr>
              <w:jc w:val="center"/>
              <w:rPr>
                <w:rFonts w:ascii="Arial Narrow" w:hAnsi="Arial Narrow"/>
                <w:b w:val="0"/>
              </w:rPr>
            </w:pPr>
            <w:r w:rsidRPr="005E4E2C">
              <w:rPr>
                <w:rFonts w:ascii="Arial Narrow" w:hAnsi="Arial Narrow"/>
              </w:rPr>
              <w:t xml:space="preserve">Fiche </w:t>
            </w:r>
            <w:r w:rsidR="00865A1F" w:rsidRPr="005E4E2C">
              <w:rPr>
                <w:rFonts w:ascii="Arial Narrow" w:hAnsi="Arial Narrow"/>
              </w:rPr>
              <w:t>d’instauration</w:t>
            </w:r>
            <w:r w:rsidRPr="005E4E2C">
              <w:rPr>
                <w:rFonts w:ascii="Arial Narrow" w:hAnsi="Arial Narrow"/>
              </w:rPr>
              <w:t xml:space="preserve"> de traitement</w:t>
            </w:r>
          </w:p>
        </w:tc>
        <w:tc>
          <w:tcPr>
            <w:tcW w:w="737" w:type="pct"/>
          </w:tcPr>
          <w:p w14:paraId="57D782E9" w14:textId="77777777" w:rsidR="00D010EB" w:rsidRPr="005E4E2C" w:rsidRDefault="00D010EB" w:rsidP="009C5CDE">
            <w:pPr>
              <w:jc w:val="center"/>
              <w:rPr>
                <w:rFonts w:ascii="Arial Narrow" w:hAnsi="Arial Narrow"/>
              </w:rPr>
            </w:pPr>
            <w:r w:rsidRPr="005E4E2C">
              <w:rPr>
                <w:rFonts w:ascii="Arial Narrow" w:hAnsi="Arial Narrow"/>
              </w:rPr>
              <w:t>Fiche de suivi</w:t>
            </w:r>
          </w:p>
          <w:p w14:paraId="01C60681" w14:textId="177B1886" w:rsidR="00F150E4" w:rsidRPr="005E4E2C" w:rsidRDefault="006A4076" w:rsidP="006D7E76">
            <w:pPr>
              <w:jc w:val="center"/>
              <w:rPr>
                <w:rFonts w:ascii="Arial Narrow" w:hAnsi="Arial Narrow"/>
                <w:b w:val="0"/>
                <w:bCs/>
                <w:color w:val="595959" w:themeColor="text1" w:themeTint="A6"/>
                <w:shd w:val="clear" w:color="auto" w:fill="F2F2F2" w:themeFill="background1" w:themeFillShade="F2"/>
              </w:rPr>
            </w:pPr>
            <w:r w:rsidRPr="005E4E2C">
              <w:rPr>
                <w:rStyle w:val="Mention1"/>
                <w:rFonts w:ascii="Arial Narrow" w:hAnsi="Arial Narrow"/>
                <w:b w:val="0"/>
                <w:bCs/>
              </w:rPr>
              <w:t xml:space="preserve">Fréquence : </w:t>
            </w:r>
            <w:r>
              <w:rPr>
                <w:rStyle w:val="Mention1"/>
                <w:rFonts w:ascii="Arial Narrow" w:hAnsi="Arial Narrow"/>
                <w:b w:val="0"/>
                <w:bCs/>
              </w:rPr>
              <w:t>S</w:t>
            </w:r>
            <w:r w:rsidRPr="00D34B54">
              <w:rPr>
                <w:rStyle w:val="Mention1"/>
                <w:rFonts w:ascii="Arial Narrow" w:hAnsi="Arial Narrow"/>
                <w:b w:val="0"/>
              </w:rPr>
              <w:t>4</w:t>
            </w:r>
            <w:r>
              <w:rPr>
                <w:rStyle w:val="Mention1"/>
                <w:rFonts w:ascii="Arial Narrow" w:hAnsi="Arial Narrow"/>
                <w:bCs/>
              </w:rPr>
              <w:t>,</w:t>
            </w:r>
            <w:r w:rsidRPr="00102092">
              <w:rPr>
                <w:rStyle w:val="Mention1"/>
                <w:rFonts w:ascii="Arial Narrow" w:hAnsi="Arial Narrow"/>
                <w:b w:val="0"/>
                <w:bCs/>
              </w:rPr>
              <w:t xml:space="preserve"> S</w:t>
            </w:r>
            <w:r>
              <w:rPr>
                <w:rStyle w:val="Mention1"/>
                <w:rFonts w:ascii="Arial Narrow" w:hAnsi="Arial Narrow"/>
                <w:b w:val="0"/>
                <w:bCs/>
              </w:rPr>
              <w:t>7</w:t>
            </w:r>
            <w:r w:rsidRPr="00102092">
              <w:rPr>
                <w:rStyle w:val="Mention1"/>
                <w:rFonts w:ascii="Arial Narrow" w:hAnsi="Arial Narrow"/>
                <w:b w:val="0"/>
                <w:bCs/>
              </w:rPr>
              <w:t>, S1</w:t>
            </w:r>
            <w:r>
              <w:rPr>
                <w:rStyle w:val="Mention1"/>
                <w:rFonts w:ascii="Arial Narrow" w:hAnsi="Arial Narrow"/>
                <w:b w:val="0"/>
                <w:bCs/>
              </w:rPr>
              <w:t>3</w:t>
            </w:r>
            <w:r w:rsidRPr="00102092">
              <w:rPr>
                <w:rStyle w:val="Mention1"/>
                <w:rFonts w:ascii="Arial Narrow" w:hAnsi="Arial Narrow"/>
                <w:b w:val="0"/>
                <w:bCs/>
              </w:rPr>
              <w:t>, S</w:t>
            </w:r>
            <w:r>
              <w:rPr>
                <w:rStyle w:val="Mention1"/>
                <w:rFonts w:ascii="Arial Narrow" w:hAnsi="Arial Narrow"/>
                <w:b w:val="0"/>
                <w:bCs/>
              </w:rPr>
              <w:t>22</w:t>
            </w:r>
            <w:r w:rsidRPr="00102092">
              <w:rPr>
                <w:rStyle w:val="Mention1"/>
                <w:rFonts w:ascii="Arial Narrow" w:hAnsi="Arial Narrow"/>
                <w:b w:val="0"/>
                <w:bCs/>
              </w:rPr>
              <w:t xml:space="preserve">, </w:t>
            </w:r>
            <w:r>
              <w:rPr>
                <w:rStyle w:val="Mention1"/>
                <w:rFonts w:ascii="Arial Narrow" w:hAnsi="Arial Narrow"/>
                <w:b w:val="0"/>
                <w:bCs/>
              </w:rPr>
              <w:t xml:space="preserve">S31 </w:t>
            </w:r>
            <w:r w:rsidRPr="00102092">
              <w:rPr>
                <w:rStyle w:val="Mention1"/>
                <w:rFonts w:ascii="Arial Narrow" w:hAnsi="Arial Narrow"/>
                <w:b w:val="0"/>
                <w:bCs/>
              </w:rPr>
              <w:t>puis tou</w:t>
            </w:r>
            <w:r>
              <w:rPr>
                <w:rStyle w:val="Mention1"/>
                <w:rFonts w:ascii="Arial Narrow" w:hAnsi="Arial Narrow"/>
                <w:b w:val="0"/>
                <w:bCs/>
              </w:rPr>
              <w:t xml:space="preserve">s les </w:t>
            </w:r>
            <w:r w:rsidR="00D379FA">
              <w:rPr>
                <w:rStyle w:val="Mention1"/>
                <w:rFonts w:ascii="Arial Narrow" w:hAnsi="Arial Narrow"/>
                <w:b w:val="0"/>
                <w:bCs/>
              </w:rPr>
              <w:t>6</w:t>
            </w:r>
            <w:r>
              <w:rPr>
                <w:rStyle w:val="Mention1"/>
                <w:rFonts w:ascii="Arial Narrow" w:hAnsi="Arial Narrow"/>
                <w:b w:val="0"/>
                <w:bCs/>
              </w:rPr>
              <w:t xml:space="preserve"> </w:t>
            </w:r>
            <w:r w:rsidR="00D379FA">
              <w:rPr>
                <w:rStyle w:val="Mention1"/>
                <w:rFonts w:ascii="Arial Narrow" w:hAnsi="Arial Narrow"/>
                <w:b w:val="0"/>
                <w:bCs/>
              </w:rPr>
              <w:t>mois</w:t>
            </w:r>
          </w:p>
        </w:tc>
        <w:tc>
          <w:tcPr>
            <w:tcW w:w="737" w:type="pct"/>
          </w:tcPr>
          <w:p w14:paraId="24F43EE2" w14:textId="072DCD1B" w:rsidR="00F150E4" w:rsidRPr="005E4E2C" w:rsidRDefault="00F150E4" w:rsidP="009C5CDE">
            <w:pPr>
              <w:jc w:val="center"/>
              <w:rPr>
                <w:rFonts w:ascii="Arial Narrow" w:hAnsi="Arial Narrow"/>
              </w:rPr>
            </w:pPr>
            <w:r w:rsidRPr="005E4E2C">
              <w:rPr>
                <w:rFonts w:ascii="Arial Narrow" w:hAnsi="Arial Narrow"/>
              </w:rPr>
              <w:t xml:space="preserve">Fiche </w:t>
            </w:r>
            <w:r w:rsidR="00F15E2C">
              <w:rPr>
                <w:rFonts w:ascii="Arial Narrow" w:hAnsi="Arial Narrow"/>
              </w:rPr>
              <w:t>d’</w:t>
            </w:r>
            <w:r w:rsidRPr="005E4E2C">
              <w:rPr>
                <w:rFonts w:ascii="Arial Narrow" w:hAnsi="Arial Narrow"/>
              </w:rPr>
              <w:t xml:space="preserve">arrêt </w:t>
            </w:r>
            <w:r w:rsidR="00F15E2C">
              <w:rPr>
                <w:rFonts w:ascii="Arial Narrow" w:hAnsi="Arial Narrow"/>
              </w:rPr>
              <w:t xml:space="preserve">définitif </w:t>
            </w:r>
            <w:r w:rsidRPr="005E4E2C">
              <w:rPr>
                <w:rFonts w:ascii="Arial Narrow" w:hAnsi="Arial Narrow"/>
              </w:rPr>
              <w:t>de traitement</w:t>
            </w:r>
          </w:p>
        </w:tc>
      </w:tr>
      <w:tr w:rsidR="00F150E4" w:rsidRPr="0093672E" w14:paraId="1C270942" w14:textId="77777777" w:rsidTr="187A4B57">
        <w:trPr>
          <w:trHeight w:val="108"/>
        </w:trPr>
        <w:tc>
          <w:tcPr>
            <w:tcW w:w="2364" w:type="pct"/>
          </w:tcPr>
          <w:p w14:paraId="7EF5B0B8" w14:textId="5770D99A" w:rsidR="00F150E4" w:rsidRPr="00E411FE" w:rsidRDefault="00F150E4" w:rsidP="00E411FE">
            <w:pPr>
              <w:jc w:val="left"/>
              <w:rPr>
                <w:rFonts w:ascii="Arial Narrow" w:hAnsi="Arial Narrow"/>
              </w:rPr>
            </w:pPr>
            <w:r w:rsidRPr="00E411FE">
              <w:rPr>
                <w:rFonts w:ascii="Arial Narrow" w:hAnsi="Arial Narrow"/>
              </w:rPr>
              <w:t xml:space="preserve">Remise </w:t>
            </w:r>
            <w:r w:rsidR="00884C8B">
              <w:rPr>
                <w:rFonts w:ascii="Arial Narrow" w:hAnsi="Arial Narrow"/>
              </w:rPr>
              <w:t>des documents d’information destinés</w:t>
            </w:r>
            <w:r w:rsidRPr="00E411FE">
              <w:rPr>
                <w:rFonts w:ascii="Arial Narrow" w:hAnsi="Arial Narrow"/>
              </w:rPr>
              <w:t xml:space="preserve"> au patient par le médecin prescripteur</w:t>
            </w:r>
          </w:p>
        </w:tc>
        <w:tc>
          <w:tcPr>
            <w:tcW w:w="633" w:type="pct"/>
          </w:tcPr>
          <w:p w14:paraId="328972B6" w14:textId="77777777" w:rsidR="00F150E4" w:rsidRPr="00024120" w:rsidRDefault="00F150E4" w:rsidP="00317E82">
            <w:pPr>
              <w:pStyle w:val="Normalcentr"/>
              <w:rPr>
                <w:rFonts w:ascii="Arial Narrow" w:hAnsi="Arial Narrow"/>
              </w:rPr>
            </w:pPr>
            <w:r w:rsidRPr="00024120">
              <w:rPr>
                <w:rFonts w:ascii="Arial Narrow" w:hAnsi="Arial Narrow"/>
              </w:rPr>
              <w:t>X</w:t>
            </w:r>
          </w:p>
        </w:tc>
        <w:tc>
          <w:tcPr>
            <w:tcW w:w="529" w:type="pct"/>
          </w:tcPr>
          <w:p w14:paraId="5E02914C" w14:textId="77777777" w:rsidR="00F150E4" w:rsidRPr="00024120" w:rsidRDefault="00F150E4" w:rsidP="00317E82">
            <w:pPr>
              <w:pStyle w:val="Normalcentr"/>
              <w:rPr>
                <w:rFonts w:ascii="Arial Narrow" w:hAnsi="Arial Narrow"/>
              </w:rPr>
            </w:pPr>
          </w:p>
        </w:tc>
        <w:tc>
          <w:tcPr>
            <w:tcW w:w="737" w:type="pct"/>
          </w:tcPr>
          <w:p w14:paraId="238D0101" w14:textId="77777777" w:rsidR="00F150E4" w:rsidRPr="00024120" w:rsidRDefault="00F150E4" w:rsidP="00317E82">
            <w:pPr>
              <w:pStyle w:val="Normalcentr"/>
              <w:rPr>
                <w:rFonts w:ascii="Arial Narrow" w:hAnsi="Arial Narrow"/>
              </w:rPr>
            </w:pPr>
          </w:p>
        </w:tc>
        <w:tc>
          <w:tcPr>
            <w:tcW w:w="737" w:type="pct"/>
          </w:tcPr>
          <w:p w14:paraId="736C4885" w14:textId="77777777" w:rsidR="00F150E4" w:rsidRPr="00024120" w:rsidRDefault="00F150E4" w:rsidP="00317E82">
            <w:pPr>
              <w:pStyle w:val="Normalcentr"/>
              <w:rPr>
                <w:rFonts w:ascii="Arial Narrow" w:hAnsi="Arial Narrow"/>
              </w:rPr>
            </w:pPr>
          </w:p>
        </w:tc>
      </w:tr>
      <w:tr w:rsidR="00B876AE" w:rsidRPr="0093672E" w14:paraId="73B6F564" w14:textId="77777777" w:rsidTr="187A4B57">
        <w:trPr>
          <w:trHeight w:val="108"/>
        </w:trPr>
        <w:tc>
          <w:tcPr>
            <w:tcW w:w="5000" w:type="pct"/>
            <w:gridSpan w:val="5"/>
          </w:tcPr>
          <w:p w14:paraId="209AF508" w14:textId="77777777" w:rsidR="00B876AE" w:rsidRPr="00024120" w:rsidRDefault="00B876AE" w:rsidP="00D06470">
            <w:pPr>
              <w:pStyle w:val="Intertitre"/>
              <w:rPr>
                <w:sz w:val="24"/>
                <w:szCs w:val="24"/>
              </w:rPr>
            </w:pPr>
            <w:r w:rsidRPr="00024120">
              <w:rPr>
                <w:sz w:val="24"/>
                <w:szCs w:val="24"/>
              </w:rPr>
              <w:t>Collecte de données sur les caractéristiques des patients</w:t>
            </w:r>
          </w:p>
        </w:tc>
      </w:tr>
      <w:tr w:rsidR="00F150E4" w:rsidRPr="0093672E" w14:paraId="51627511" w14:textId="77777777" w:rsidTr="187A4B57">
        <w:trPr>
          <w:trHeight w:val="108"/>
        </w:trPr>
        <w:tc>
          <w:tcPr>
            <w:tcW w:w="2364" w:type="pct"/>
          </w:tcPr>
          <w:p w14:paraId="4CF0F417" w14:textId="020D149E" w:rsidR="00F150E4" w:rsidRPr="009C5CDE" w:rsidRDefault="00F150E4" w:rsidP="006C1B4E">
            <w:pPr>
              <w:jc w:val="left"/>
              <w:rPr>
                <w:rFonts w:ascii="Arial Narrow" w:hAnsi="Arial Narrow"/>
              </w:rPr>
            </w:pPr>
            <w:r w:rsidRPr="009C5CDE">
              <w:rPr>
                <w:rFonts w:ascii="Arial Narrow" w:hAnsi="Arial Narrow"/>
              </w:rPr>
              <w:t>Déclaration de conformité médicale aux critères d’éligibilité</w:t>
            </w:r>
            <w:r w:rsidR="00220928">
              <w:rPr>
                <w:rFonts w:ascii="Arial Narrow" w:hAnsi="Arial Narrow"/>
              </w:rPr>
              <w:t xml:space="preserve"> et de non-éligibilité</w:t>
            </w:r>
          </w:p>
        </w:tc>
        <w:tc>
          <w:tcPr>
            <w:tcW w:w="633" w:type="pct"/>
          </w:tcPr>
          <w:p w14:paraId="52D0EC72"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340BC64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42C35F99" w14:textId="77777777" w:rsidR="00F150E4" w:rsidRPr="00024120" w:rsidRDefault="00F150E4" w:rsidP="006C1B4E">
            <w:pPr>
              <w:pStyle w:val="Normalcentr"/>
              <w:rPr>
                <w:rFonts w:ascii="Arial Narrow" w:hAnsi="Arial Narrow"/>
              </w:rPr>
            </w:pPr>
          </w:p>
        </w:tc>
        <w:tc>
          <w:tcPr>
            <w:tcW w:w="737" w:type="pct"/>
          </w:tcPr>
          <w:p w14:paraId="5C375270" w14:textId="77777777" w:rsidR="00F150E4" w:rsidRPr="00024120" w:rsidRDefault="00F150E4" w:rsidP="006C1B4E">
            <w:pPr>
              <w:pStyle w:val="Normalcentr"/>
              <w:rPr>
                <w:rFonts w:ascii="Arial Narrow" w:hAnsi="Arial Narrow"/>
              </w:rPr>
            </w:pPr>
          </w:p>
        </w:tc>
      </w:tr>
      <w:tr w:rsidR="00072BFB" w:rsidRPr="0093672E" w14:paraId="7202A11E" w14:textId="77777777" w:rsidTr="187A4B57">
        <w:trPr>
          <w:trHeight w:val="108"/>
        </w:trPr>
        <w:tc>
          <w:tcPr>
            <w:tcW w:w="2364" w:type="pct"/>
          </w:tcPr>
          <w:p w14:paraId="66387D50" w14:textId="077C9BA7" w:rsidR="00072BFB" w:rsidRPr="009C5CDE" w:rsidRDefault="00072BFB" w:rsidP="000A3EDF">
            <w:pPr>
              <w:jc w:val="left"/>
              <w:rPr>
                <w:rFonts w:ascii="Arial Narrow" w:hAnsi="Arial Narrow"/>
              </w:rPr>
            </w:pPr>
            <w:r>
              <w:rPr>
                <w:rFonts w:ascii="Arial Narrow" w:hAnsi="Arial Narrow"/>
              </w:rPr>
              <w:t xml:space="preserve">Maladie </w:t>
            </w:r>
            <w:r w:rsidR="00B56A3A">
              <w:rPr>
                <w:rFonts w:ascii="Arial Narrow" w:hAnsi="Arial Narrow"/>
              </w:rPr>
              <w:t>(</w:t>
            </w:r>
            <w:r w:rsidR="00567180" w:rsidRPr="00AB1825">
              <w:rPr>
                <w:rFonts w:ascii="Arial Narrow" w:hAnsi="Arial Narrow" w:cs="Arial"/>
              </w:rPr>
              <w:t>diagnostic et état du patient, traitements antérieurs, examen clinique et IRM cérébrale</w:t>
            </w:r>
            <w:r w:rsidR="00080F28">
              <w:rPr>
                <w:rFonts w:ascii="Arial Narrow" w:hAnsi="Arial Narrow"/>
              </w:rPr>
              <w:t>)</w:t>
            </w:r>
          </w:p>
        </w:tc>
        <w:tc>
          <w:tcPr>
            <w:tcW w:w="633" w:type="pct"/>
          </w:tcPr>
          <w:p w14:paraId="202C5329" w14:textId="01B995A7" w:rsidR="00072BFB" w:rsidRPr="00024120" w:rsidRDefault="00080F28" w:rsidP="006C1B4E">
            <w:pPr>
              <w:pStyle w:val="Normalcentr"/>
              <w:rPr>
                <w:rFonts w:ascii="Arial Narrow" w:hAnsi="Arial Narrow"/>
              </w:rPr>
            </w:pPr>
            <w:r>
              <w:rPr>
                <w:rFonts w:ascii="Arial Narrow" w:hAnsi="Arial Narrow"/>
              </w:rPr>
              <w:t>X</w:t>
            </w:r>
          </w:p>
        </w:tc>
        <w:tc>
          <w:tcPr>
            <w:tcW w:w="529" w:type="pct"/>
          </w:tcPr>
          <w:p w14:paraId="5F7F115A" w14:textId="77777777" w:rsidR="00072BFB" w:rsidRPr="00024120" w:rsidRDefault="00072BFB" w:rsidP="006C1B4E">
            <w:pPr>
              <w:pStyle w:val="Normalcentr"/>
              <w:rPr>
                <w:rFonts w:ascii="Arial Narrow" w:hAnsi="Arial Narrow"/>
              </w:rPr>
            </w:pPr>
          </w:p>
        </w:tc>
        <w:tc>
          <w:tcPr>
            <w:tcW w:w="737" w:type="pct"/>
          </w:tcPr>
          <w:p w14:paraId="28C99226" w14:textId="77777777" w:rsidR="00072BFB" w:rsidRPr="00024120" w:rsidRDefault="00072BFB" w:rsidP="006C1B4E">
            <w:pPr>
              <w:pStyle w:val="Normalcentr"/>
              <w:rPr>
                <w:rFonts w:ascii="Arial Narrow" w:hAnsi="Arial Narrow"/>
              </w:rPr>
            </w:pPr>
          </w:p>
        </w:tc>
        <w:tc>
          <w:tcPr>
            <w:tcW w:w="737" w:type="pct"/>
          </w:tcPr>
          <w:p w14:paraId="57F87739" w14:textId="77777777" w:rsidR="00072BFB" w:rsidRPr="00024120" w:rsidRDefault="00072BFB" w:rsidP="006C1B4E">
            <w:pPr>
              <w:pStyle w:val="Normalcentr"/>
              <w:rPr>
                <w:rFonts w:ascii="Arial Narrow" w:hAnsi="Arial Narrow"/>
              </w:rPr>
            </w:pPr>
          </w:p>
        </w:tc>
      </w:tr>
      <w:tr w:rsidR="00F150E4" w:rsidRPr="0093672E" w14:paraId="3C694450" w14:textId="77777777" w:rsidTr="187A4B57">
        <w:trPr>
          <w:trHeight w:val="108"/>
        </w:trPr>
        <w:tc>
          <w:tcPr>
            <w:tcW w:w="2364" w:type="pct"/>
          </w:tcPr>
          <w:p w14:paraId="41BA3959" w14:textId="3C08E1EB" w:rsidR="00F150E4" w:rsidRPr="009C5CDE" w:rsidRDefault="00F150E4" w:rsidP="006C1B4E">
            <w:pPr>
              <w:jc w:val="left"/>
              <w:rPr>
                <w:rFonts w:ascii="Arial Narrow" w:hAnsi="Arial Narrow"/>
              </w:rPr>
            </w:pPr>
            <w:r w:rsidRPr="009C5CDE">
              <w:rPr>
                <w:rFonts w:ascii="Arial Narrow" w:hAnsi="Arial Narrow"/>
              </w:rPr>
              <w:t>Test de grossesse</w:t>
            </w:r>
            <w:r w:rsidR="003A34DD">
              <w:rPr>
                <w:rFonts w:ascii="Arial Narrow" w:hAnsi="Arial Narrow"/>
              </w:rPr>
              <w:t xml:space="preserve"> et/ou contraception efficace</w:t>
            </w:r>
            <w:r w:rsidRPr="009C5CDE">
              <w:rPr>
                <w:rFonts w:ascii="Arial Narrow" w:hAnsi="Arial Narrow"/>
              </w:rPr>
              <w:t xml:space="preserve"> (le cas échéant)</w:t>
            </w:r>
          </w:p>
        </w:tc>
        <w:tc>
          <w:tcPr>
            <w:tcW w:w="633" w:type="pct"/>
          </w:tcPr>
          <w:p w14:paraId="2036D7C3"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730011C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64B7EDFD"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7F320150" w14:textId="01670CB8" w:rsidR="00F150E4" w:rsidRPr="00024120" w:rsidRDefault="00F150E4" w:rsidP="006C1B4E">
            <w:pPr>
              <w:pStyle w:val="Normalcentr"/>
              <w:rPr>
                <w:rFonts w:ascii="Arial Narrow" w:hAnsi="Arial Narrow"/>
              </w:rPr>
            </w:pPr>
          </w:p>
        </w:tc>
      </w:tr>
      <w:tr w:rsidR="00630B87" w:rsidRPr="0093672E" w14:paraId="025B2E0C" w14:textId="77777777" w:rsidTr="187A4B57">
        <w:trPr>
          <w:trHeight w:val="108"/>
        </w:trPr>
        <w:tc>
          <w:tcPr>
            <w:tcW w:w="5000" w:type="pct"/>
            <w:gridSpan w:val="5"/>
          </w:tcPr>
          <w:p w14:paraId="2D6E7A6B" w14:textId="0E481EB7" w:rsidR="00E6376B" w:rsidRPr="00ED6ABE" w:rsidRDefault="00630B87" w:rsidP="00ED6ABE">
            <w:pPr>
              <w:pStyle w:val="Normalcentr"/>
              <w:jc w:val="left"/>
              <w:rPr>
                <w:rFonts w:ascii="Arial Narrow" w:hAnsi="Arial Narrow" w:cs="Arial"/>
                <w:b/>
                <w:bCs/>
                <w:iCs w:val="0"/>
                <w:color w:val="000000" w:themeColor="text1"/>
                <w:sz w:val="24"/>
                <w:szCs w:val="24"/>
              </w:rPr>
            </w:pPr>
            <w:r w:rsidRPr="00630B87">
              <w:rPr>
                <w:rFonts w:ascii="Arial Narrow" w:hAnsi="Arial Narrow" w:cs="Arial"/>
                <w:b/>
                <w:bCs/>
                <w:iCs w:val="0"/>
                <w:color w:val="000000" w:themeColor="text1"/>
                <w:sz w:val="24"/>
                <w:szCs w:val="24"/>
              </w:rPr>
              <w:t xml:space="preserve">Mesures de suivi </w:t>
            </w:r>
            <w:r w:rsidR="002D5598">
              <w:rPr>
                <w:rFonts w:ascii="Arial Narrow" w:hAnsi="Arial Narrow" w:cs="Arial"/>
                <w:b/>
                <w:bCs/>
                <w:iCs w:val="0"/>
                <w:color w:val="000000" w:themeColor="text1"/>
                <w:sz w:val="24"/>
                <w:szCs w:val="24"/>
              </w:rPr>
              <w:t xml:space="preserve">nécessaires à la prise en charge </w:t>
            </w:r>
            <w:r w:rsidRPr="00630B87">
              <w:rPr>
                <w:rFonts w:ascii="Arial Narrow" w:hAnsi="Arial Narrow" w:cs="Arial"/>
                <w:b/>
                <w:bCs/>
                <w:iCs w:val="0"/>
                <w:color w:val="000000" w:themeColor="text1"/>
                <w:sz w:val="24"/>
                <w:szCs w:val="24"/>
              </w:rPr>
              <w:t>sans collecte de données</w:t>
            </w:r>
          </w:p>
        </w:tc>
      </w:tr>
      <w:tr w:rsidR="00630B87" w:rsidRPr="0093672E" w14:paraId="19BC7E8B" w14:textId="77777777" w:rsidTr="187A4B57">
        <w:trPr>
          <w:trHeight w:val="108"/>
        </w:trPr>
        <w:tc>
          <w:tcPr>
            <w:tcW w:w="2364" w:type="pct"/>
          </w:tcPr>
          <w:p w14:paraId="4FDC527C" w14:textId="16C19FCB" w:rsidR="002733F8" w:rsidRPr="00AB1825" w:rsidRDefault="002733F8" w:rsidP="002733F8">
            <w:pPr>
              <w:jc w:val="left"/>
              <w:rPr>
                <w:rFonts w:ascii="Arial Narrow" w:hAnsi="Arial Narrow" w:cs="Arial"/>
              </w:rPr>
            </w:pPr>
            <w:r w:rsidRPr="00AB1825">
              <w:rPr>
                <w:rFonts w:ascii="Arial Narrow" w:hAnsi="Arial Narrow" w:cs="Arial"/>
              </w:rPr>
              <w:t>Bilan biologique</w:t>
            </w:r>
          </w:p>
          <w:p w14:paraId="52554027" w14:textId="77777777" w:rsidR="002733F8" w:rsidRPr="00AB1825" w:rsidRDefault="002733F8" w:rsidP="002733F8">
            <w:pPr>
              <w:jc w:val="left"/>
              <w:rPr>
                <w:rFonts w:ascii="Arial Narrow" w:hAnsi="Arial Narrow" w:cs="Arial"/>
              </w:rPr>
            </w:pPr>
            <w:r w:rsidRPr="00AB1825">
              <w:rPr>
                <w:rFonts w:ascii="Arial Narrow" w:hAnsi="Arial Narrow" w:cs="Arial"/>
              </w:rPr>
              <w:t> Numération Formule Sanguine (NFS)</w:t>
            </w:r>
          </w:p>
          <w:p w14:paraId="2B8B0198" w14:textId="77777777" w:rsidR="002733F8" w:rsidRPr="00AB1825" w:rsidRDefault="002733F8" w:rsidP="002733F8">
            <w:pPr>
              <w:jc w:val="left"/>
              <w:rPr>
                <w:rFonts w:ascii="Arial Narrow" w:hAnsi="Arial Narrow" w:cs="Arial"/>
              </w:rPr>
            </w:pPr>
            <w:r w:rsidRPr="00AB1825">
              <w:rPr>
                <w:rFonts w:ascii="Arial Narrow" w:hAnsi="Arial Narrow" w:cs="Arial"/>
              </w:rPr>
              <w:t> Ionogramme sanguin</w:t>
            </w:r>
          </w:p>
          <w:p w14:paraId="0EC8ED80" w14:textId="77777777" w:rsidR="002733F8" w:rsidRPr="00AB1825" w:rsidRDefault="002733F8" w:rsidP="002733F8">
            <w:pPr>
              <w:jc w:val="left"/>
              <w:rPr>
                <w:rFonts w:ascii="Arial Narrow" w:hAnsi="Arial Narrow" w:cs="Arial"/>
              </w:rPr>
            </w:pPr>
            <w:r w:rsidRPr="00AB1825">
              <w:rPr>
                <w:rFonts w:ascii="Arial Narrow" w:hAnsi="Arial Narrow" w:cs="Arial"/>
              </w:rPr>
              <w:t> Fonction rénale (a minima créatinine sérique)</w:t>
            </w:r>
          </w:p>
          <w:p w14:paraId="4D4C13B4" w14:textId="77777777" w:rsidR="002733F8" w:rsidRPr="00AB1825" w:rsidRDefault="002733F8" w:rsidP="002733F8">
            <w:pPr>
              <w:jc w:val="left"/>
              <w:rPr>
                <w:rFonts w:ascii="Arial Narrow" w:hAnsi="Arial Narrow" w:cs="Arial"/>
              </w:rPr>
            </w:pPr>
            <w:r w:rsidRPr="00AB1825">
              <w:rPr>
                <w:rFonts w:ascii="Arial Narrow" w:hAnsi="Arial Narrow" w:cs="Arial"/>
              </w:rPr>
              <w:t> Fonction hépatique (a minima transaminases (ALAT, ASAT) et bilirubine totale)</w:t>
            </w:r>
          </w:p>
          <w:p w14:paraId="1823EDA7" w14:textId="40BB2D12" w:rsidR="00896B6D" w:rsidRPr="007520F0" w:rsidRDefault="002733F8" w:rsidP="002733F8">
            <w:pPr>
              <w:rPr>
                <w:rFonts w:ascii="Arial Narrow" w:hAnsi="Arial Narrow" w:cs="Arial"/>
              </w:rPr>
            </w:pPr>
            <w:r w:rsidRPr="00AB1825">
              <w:rPr>
                <w:rFonts w:ascii="Arial Narrow" w:hAnsi="Arial Narrow" w:cs="Arial"/>
              </w:rPr>
              <w:t> Albuminémie</w:t>
            </w:r>
          </w:p>
        </w:tc>
        <w:tc>
          <w:tcPr>
            <w:tcW w:w="633" w:type="pct"/>
          </w:tcPr>
          <w:p w14:paraId="10AA7D82" w14:textId="59F33EF1" w:rsidR="00630B87" w:rsidRPr="00024120" w:rsidRDefault="007832AF" w:rsidP="006C1B4E">
            <w:pPr>
              <w:pStyle w:val="Normalcentr"/>
              <w:rPr>
                <w:rFonts w:ascii="Arial Narrow" w:hAnsi="Arial Narrow"/>
              </w:rPr>
            </w:pPr>
            <w:r>
              <w:rPr>
                <w:rFonts w:ascii="Arial Narrow" w:hAnsi="Arial Narrow"/>
              </w:rPr>
              <w:t>X</w:t>
            </w:r>
          </w:p>
        </w:tc>
        <w:tc>
          <w:tcPr>
            <w:tcW w:w="529" w:type="pct"/>
          </w:tcPr>
          <w:p w14:paraId="779DA82F" w14:textId="288476A3" w:rsidR="00630B87" w:rsidRPr="00024120" w:rsidRDefault="00F03368" w:rsidP="006C1B4E">
            <w:pPr>
              <w:pStyle w:val="Normalcentr"/>
              <w:rPr>
                <w:rFonts w:ascii="Arial Narrow" w:hAnsi="Arial Narrow"/>
              </w:rPr>
            </w:pPr>
            <w:r>
              <w:rPr>
                <w:rFonts w:ascii="Arial Narrow" w:hAnsi="Arial Narrow"/>
              </w:rPr>
              <w:t>X</w:t>
            </w:r>
          </w:p>
        </w:tc>
        <w:tc>
          <w:tcPr>
            <w:tcW w:w="737" w:type="pct"/>
          </w:tcPr>
          <w:p w14:paraId="764A099C" w14:textId="1336A8BC" w:rsidR="00630B87" w:rsidRPr="00024120" w:rsidRDefault="00630B87" w:rsidP="006C1B4E">
            <w:pPr>
              <w:pStyle w:val="Normalcentr"/>
              <w:rPr>
                <w:rFonts w:ascii="Arial Narrow" w:hAnsi="Arial Narrow"/>
              </w:rPr>
            </w:pPr>
          </w:p>
        </w:tc>
        <w:tc>
          <w:tcPr>
            <w:tcW w:w="737" w:type="pct"/>
          </w:tcPr>
          <w:p w14:paraId="115F8D4D" w14:textId="77777777" w:rsidR="00630B87" w:rsidRPr="00024120" w:rsidRDefault="00630B87" w:rsidP="006C1B4E">
            <w:pPr>
              <w:pStyle w:val="Normalcentr"/>
              <w:rPr>
                <w:rFonts w:ascii="Arial Narrow" w:hAnsi="Arial Narrow"/>
              </w:rPr>
            </w:pPr>
          </w:p>
        </w:tc>
      </w:tr>
      <w:tr w:rsidR="00896B6D" w:rsidRPr="0093672E" w14:paraId="2998CF3C" w14:textId="77777777" w:rsidTr="187A4B57">
        <w:trPr>
          <w:trHeight w:val="108"/>
        </w:trPr>
        <w:tc>
          <w:tcPr>
            <w:tcW w:w="2364" w:type="pct"/>
          </w:tcPr>
          <w:p w14:paraId="79AE208B" w14:textId="771B592E" w:rsidR="00896B6D" w:rsidRPr="00AB1825" w:rsidRDefault="00896B6D" w:rsidP="002733F8">
            <w:pPr>
              <w:jc w:val="left"/>
              <w:rPr>
                <w:rFonts w:ascii="Arial Narrow" w:hAnsi="Arial Narrow" w:cs="Arial"/>
              </w:rPr>
            </w:pPr>
            <w:r>
              <w:rPr>
                <w:rFonts w:ascii="Arial Narrow" w:hAnsi="Arial Narrow" w:cs="Arial"/>
              </w:rPr>
              <w:t>Suivi dermatologique</w:t>
            </w:r>
            <w:r w:rsidR="000D6FF2">
              <w:rPr>
                <w:rFonts w:ascii="Arial Narrow" w:hAnsi="Arial Narrow" w:cs="Arial"/>
              </w:rPr>
              <w:t xml:space="preserve"> et ophtalmologique</w:t>
            </w:r>
          </w:p>
        </w:tc>
        <w:tc>
          <w:tcPr>
            <w:tcW w:w="633" w:type="pct"/>
          </w:tcPr>
          <w:p w14:paraId="2823712E" w14:textId="64638B8A" w:rsidR="00896B6D" w:rsidRDefault="00011168" w:rsidP="006C1B4E">
            <w:pPr>
              <w:pStyle w:val="Normalcentr"/>
              <w:rPr>
                <w:rFonts w:ascii="Arial Narrow" w:hAnsi="Arial Narrow"/>
              </w:rPr>
            </w:pPr>
            <w:r>
              <w:rPr>
                <w:rFonts w:ascii="Arial Narrow" w:hAnsi="Arial Narrow"/>
              </w:rPr>
              <w:t>X</w:t>
            </w:r>
          </w:p>
        </w:tc>
        <w:tc>
          <w:tcPr>
            <w:tcW w:w="529" w:type="pct"/>
          </w:tcPr>
          <w:p w14:paraId="72B9AEC6" w14:textId="3232DA38" w:rsidR="00896B6D" w:rsidRDefault="00011168" w:rsidP="006C1B4E">
            <w:pPr>
              <w:pStyle w:val="Normalcentr"/>
              <w:rPr>
                <w:rFonts w:ascii="Arial Narrow" w:hAnsi="Arial Narrow"/>
              </w:rPr>
            </w:pPr>
            <w:r>
              <w:rPr>
                <w:rFonts w:ascii="Arial Narrow" w:hAnsi="Arial Narrow"/>
              </w:rPr>
              <w:t>X</w:t>
            </w:r>
          </w:p>
        </w:tc>
        <w:tc>
          <w:tcPr>
            <w:tcW w:w="737" w:type="pct"/>
          </w:tcPr>
          <w:p w14:paraId="5872E38E" w14:textId="7DDCDC7C" w:rsidR="00896B6D" w:rsidRPr="00024120" w:rsidRDefault="00011168" w:rsidP="006C1B4E">
            <w:pPr>
              <w:pStyle w:val="Normalcentr"/>
              <w:rPr>
                <w:rFonts w:ascii="Arial Narrow" w:hAnsi="Arial Narrow"/>
              </w:rPr>
            </w:pPr>
            <w:r>
              <w:rPr>
                <w:rFonts w:ascii="Arial Narrow" w:hAnsi="Arial Narrow"/>
              </w:rPr>
              <w:t>X</w:t>
            </w:r>
          </w:p>
        </w:tc>
        <w:tc>
          <w:tcPr>
            <w:tcW w:w="737" w:type="pct"/>
          </w:tcPr>
          <w:p w14:paraId="4A90A1B7" w14:textId="77777777" w:rsidR="00896B6D" w:rsidRPr="00024120" w:rsidRDefault="00896B6D" w:rsidP="006C1B4E">
            <w:pPr>
              <w:pStyle w:val="Normalcentr"/>
              <w:rPr>
                <w:rFonts w:ascii="Arial Narrow" w:hAnsi="Arial Narrow"/>
              </w:rPr>
            </w:pPr>
          </w:p>
        </w:tc>
      </w:tr>
      <w:tr w:rsidR="00B876AE" w:rsidRPr="0093672E" w14:paraId="4C147FE5" w14:textId="77777777" w:rsidTr="187A4B57">
        <w:trPr>
          <w:trHeight w:val="108"/>
        </w:trPr>
        <w:tc>
          <w:tcPr>
            <w:tcW w:w="5000" w:type="pct"/>
            <w:gridSpan w:val="5"/>
          </w:tcPr>
          <w:p w14:paraId="74B12CE7" w14:textId="77777777" w:rsidR="00B876AE" w:rsidRPr="00024120" w:rsidRDefault="00B876AE" w:rsidP="000A7B45">
            <w:pPr>
              <w:pStyle w:val="Intertitre"/>
              <w:rPr>
                <w:sz w:val="24"/>
                <w:szCs w:val="24"/>
              </w:rPr>
            </w:pPr>
            <w:r w:rsidRPr="00024120">
              <w:rPr>
                <w:sz w:val="24"/>
                <w:szCs w:val="24"/>
              </w:rPr>
              <w:t>Collecte de données sur les conditions d’utilisation</w:t>
            </w:r>
          </w:p>
        </w:tc>
      </w:tr>
      <w:tr w:rsidR="00F150E4" w:rsidRPr="0093672E" w14:paraId="1F31D21F" w14:textId="77777777" w:rsidTr="187A4B57">
        <w:trPr>
          <w:trHeight w:val="108"/>
        </w:trPr>
        <w:tc>
          <w:tcPr>
            <w:tcW w:w="2364" w:type="pct"/>
          </w:tcPr>
          <w:p w14:paraId="497B5646" w14:textId="142AE7B5" w:rsidR="00F150E4" w:rsidRPr="009C5CDE" w:rsidRDefault="00F150E4" w:rsidP="006C1B4E">
            <w:pPr>
              <w:jc w:val="left"/>
              <w:rPr>
                <w:rFonts w:ascii="Arial Narrow" w:hAnsi="Arial Narrow"/>
              </w:rPr>
            </w:pPr>
            <w:r w:rsidRPr="009C5CDE">
              <w:rPr>
                <w:rFonts w:ascii="Arial Narrow" w:hAnsi="Arial Narrow"/>
              </w:rPr>
              <w:t xml:space="preserve">Posologie et traitements </w:t>
            </w:r>
            <w:r w:rsidR="00A460C7">
              <w:rPr>
                <w:rFonts w:ascii="Arial Narrow" w:hAnsi="Arial Narrow"/>
              </w:rPr>
              <w:t>concomitants</w:t>
            </w:r>
            <w:r w:rsidR="009B25F6">
              <w:rPr>
                <w:rFonts w:ascii="Arial Narrow" w:hAnsi="Arial Narrow"/>
              </w:rPr>
              <w:t xml:space="preserve"> et</w:t>
            </w:r>
            <w:r w:rsidR="00395A75">
              <w:rPr>
                <w:rFonts w:ascii="Arial Narrow" w:hAnsi="Arial Narrow"/>
              </w:rPr>
              <w:t>/</w:t>
            </w:r>
            <w:r w:rsidR="009B25F6">
              <w:rPr>
                <w:rFonts w:ascii="Arial Narrow" w:hAnsi="Arial Narrow"/>
              </w:rPr>
              <w:t>ou soins de support</w:t>
            </w:r>
          </w:p>
        </w:tc>
        <w:tc>
          <w:tcPr>
            <w:tcW w:w="633" w:type="pct"/>
          </w:tcPr>
          <w:p w14:paraId="1BA98C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527A3921"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35EE7810"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1880C5D2"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75173B" w:rsidRPr="0093672E" w14:paraId="6E7837EF" w14:textId="77777777" w:rsidTr="187A4B57">
        <w:trPr>
          <w:trHeight w:val="108"/>
        </w:trPr>
        <w:tc>
          <w:tcPr>
            <w:tcW w:w="2364" w:type="pct"/>
          </w:tcPr>
          <w:p w14:paraId="21CC482F" w14:textId="2A9760EB" w:rsidR="0075173B" w:rsidRPr="009C5CDE" w:rsidRDefault="00F45C06" w:rsidP="006C1B4E">
            <w:pPr>
              <w:jc w:val="left"/>
              <w:rPr>
                <w:rFonts w:ascii="Arial Narrow" w:hAnsi="Arial Narrow"/>
              </w:rPr>
            </w:pPr>
            <w:r w:rsidRPr="00AB1825">
              <w:rPr>
                <w:rFonts w:ascii="Arial Narrow" w:hAnsi="Arial Narrow" w:cs="Arial"/>
              </w:rPr>
              <w:t>Date d’administration</w:t>
            </w:r>
          </w:p>
        </w:tc>
        <w:tc>
          <w:tcPr>
            <w:tcW w:w="633" w:type="pct"/>
          </w:tcPr>
          <w:p w14:paraId="34F9F709" w14:textId="77777777" w:rsidR="0075173B" w:rsidRPr="00024120" w:rsidRDefault="0075173B" w:rsidP="006C1B4E">
            <w:pPr>
              <w:pStyle w:val="Normalcentr"/>
              <w:rPr>
                <w:rFonts w:ascii="Arial Narrow" w:hAnsi="Arial Narrow"/>
              </w:rPr>
            </w:pPr>
          </w:p>
        </w:tc>
        <w:tc>
          <w:tcPr>
            <w:tcW w:w="529" w:type="pct"/>
          </w:tcPr>
          <w:p w14:paraId="7486E471" w14:textId="19433DA0" w:rsidR="0075173B" w:rsidRPr="00024120" w:rsidRDefault="006A4076" w:rsidP="006C1B4E">
            <w:pPr>
              <w:pStyle w:val="Normalcentr"/>
              <w:rPr>
                <w:rFonts w:ascii="Arial Narrow" w:hAnsi="Arial Narrow"/>
              </w:rPr>
            </w:pPr>
            <w:r>
              <w:rPr>
                <w:rFonts w:ascii="Arial Narrow" w:hAnsi="Arial Narrow"/>
              </w:rPr>
              <w:t>X</w:t>
            </w:r>
          </w:p>
        </w:tc>
        <w:tc>
          <w:tcPr>
            <w:tcW w:w="737" w:type="pct"/>
          </w:tcPr>
          <w:p w14:paraId="75F6AA86" w14:textId="21FC21C1" w:rsidR="0075173B" w:rsidRPr="00024120" w:rsidRDefault="006A4076" w:rsidP="006C1B4E">
            <w:pPr>
              <w:pStyle w:val="Normalcentr"/>
              <w:rPr>
                <w:rFonts w:ascii="Arial Narrow" w:hAnsi="Arial Narrow"/>
              </w:rPr>
            </w:pPr>
            <w:r>
              <w:rPr>
                <w:rFonts w:ascii="Arial Narrow" w:hAnsi="Arial Narrow"/>
              </w:rPr>
              <w:t>X</w:t>
            </w:r>
          </w:p>
        </w:tc>
        <w:tc>
          <w:tcPr>
            <w:tcW w:w="737" w:type="pct"/>
          </w:tcPr>
          <w:p w14:paraId="12F8D10A" w14:textId="29B362B3" w:rsidR="0075173B" w:rsidRPr="00024120" w:rsidRDefault="006A4076" w:rsidP="006C1B4E">
            <w:pPr>
              <w:pStyle w:val="Normalcentr"/>
              <w:rPr>
                <w:rFonts w:ascii="Arial Narrow" w:hAnsi="Arial Narrow"/>
              </w:rPr>
            </w:pPr>
            <w:r>
              <w:rPr>
                <w:rFonts w:ascii="Arial Narrow" w:hAnsi="Arial Narrow"/>
              </w:rPr>
              <w:t>X</w:t>
            </w:r>
          </w:p>
        </w:tc>
      </w:tr>
      <w:tr w:rsidR="00F150E4" w:rsidRPr="0093672E" w14:paraId="57420D4C" w14:textId="77777777" w:rsidTr="187A4B57">
        <w:trPr>
          <w:trHeight w:val="108"/>
        </w:trPr>
        <w:tc>
          <w:tcPr>
            <w:tcW w:w="2364" w:type="pct"/>
          </w:tcPr>
          <w:p w14:paraId="5556B804" w14:textId="00D65BFD" w:rsidR="00F150E4" w:rsidRPr="009C5CDE" w:rsidRDefault="00F150E4" w:rsidP="006C1B4E">
            <w:pPr>
              <w:jc w:val="left"/>
              <w:rPr>
                <w:rFonts w:ascii="Arial Narrow" w:hAnsi="Arial Narrow"/>
              </w:rPr>
            </w:pPr>
            <w:r w:rsidRPr="009C5CDE">
              <w:rPr>
                <w:rFonts w:ascii="Arial Narrow" w:hAnsi="Arial Narrow"/>
              </w:rPr>
              <w:t>Interruption</w:t>
            </w:r>
            <w:r w:rsidR="00B139EB">
              <w:rPr>
                <w:rFonts w:ascii="Arial Narrow" w:hAnsi="Arial Narrow"/>
              </w:rPr>
              <w:t xml:space="preserve"> temporaire ou définitive</w:t>
            </w:r>
            <w:r w:rsidRPr="009C5CDE">
              <w:rPr>
                <w:rFonts w:ascii="Arial Narrow" w:hAnsi="Arial Narrow"/>
              </w:rPr>
              <w:t xml:space="preserve"> de traitement</w:t>
            </w:r>
          </w:p>
        </w:tc>
        <w:tc>
          <w:tcPr>
            <w:tcW w:w="633" w:type="pct"/>
          </w:tcPr>
          <w:p w14:paraId="7ADE599A" w14:textId="77777777" w:rsidR="00F150E4" w:rsidRPr="00024120" w:rsidRDefault="00F150E4" w:rsidP="006C1B4E">
            <w:pPr>
              <w:pStyle w:val="Normalcentr"/>
              <w:rPr>
                <w:rFonts w:ascii="Arial Narrow" w:hAnsi="Arial Narrow"/>
              </w:rPr>
            </w:pPr>
          </w:p>
        </w:tc>
        <w:tc>
          <w:tcPr>
            <w:tcW w:w="529" w:type="pct"/>
          </w:tcPr>
          <w:p w14:paraId="3F205538" w14:textId="77777777" w:rsidR="00F150E4" w:rsidRPr="00024120" w:rsidRDefault="00F150E4" w:rsidP="006C1B4E">
            <w:pPr>
              <w:pStyle w:val="Normalcentr"/>
              <w:rPr>
                <w:rFonts w:ascii="Arial Narrow" w:hAnsi="Arial Narrow"/>
              </w:rPr>
            </w:pPr>
          </w:p>
        </w:tc>
        <w:tc>
          <w:tcPr>
            <w:tcW w:w="737" w:type="pct"/>
          </w:tcPr>
          <w:p w14:paraId="56720AF3" w14:textId="13EF6692" w:rsidR="00F150E4" w:rsidRPr="00024120" w:rsidRDefault="00CB1B72" w:rsidP="006C1B4E">
            <w:pPr>
              <w:pStyle w:val="Normalcentr"/>
              <w:rPr>
                <w:rFonts w:ascii="Arial Narrow" w:hAnsi="Arial Narrow"/>
              </w:rPr>
            </w:pPr>
            <w:r>
              <w:rPr>
                <w:rFonts w:ascii="Arial Narrow" w:hAnsi="Arial Narrow"/>
              </w:rPr>
              <w:t>X</w:t>
            </w:r>
          </w:p>
        </w:tc>
        <w:tc>
          <w:tcPr>
            <w:tcW w:w="737" w:type="pct"/>
          </w:tcPr>
          <w:p w14:paraId="701B02A9"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F45C06" w:rsidRPr="0093672E" w14:paraId="69211FA9" w14:textId="77777777" w:rsidTr="187A4B57">
        <w:trPr>
          <w:trHeight w:val="108"/>
        </w:trPr>
        <w:tc>
          <w:tcPr>
            <w:tcW w:w="2364" w:type="pct"/>
          </w:tcPr>
          <w:p w14:paraId="71DEB4D3" w14:textId="196F5FA8" w:rsidR="00F45C06" w:rsidRPr="009C5CDE" w:rsidRDefault="005D4CE4" w:rsidP="006C1B4E">
            <w:pPr>
              <w:jc w:val="left"/>
              <w:rPr>
                <w:rFonts w:ascii="Arial Narrow" w:hAnsi="Arial Narrow"/>
              </w:rPr>
            </w:pPr>
            <w:r w:rsidRPr="00AB1825">
              <w:rPr>
                <w:rFonts w:ascii="Arial Narrow" w:hAnsi="Arial Narrow" w:cs="Arial"/>
              </w:rPr>
              <w:t>Examen physique incluant notamment une inspection rigoureuse de la peau et des téguments</w:t>
            </w:r>
          </w:p>
        </w:tc>
        <w:tc>
          <w:tcPr>
            <w:tcW w:w="633" w:type="pct"/>
          </w:tcPr>
          <w:p w14:paraId="07CBEA48" w14:textId="439FDFAB" w:rsidR="00F45C06" w:rsidRPr="00024120" w:rsidRDefault="006A4076" w:rsidP="006C1B4E">
            <w:pPr>
              <w:pStyle w:val="Normalcentr"/>
              <w:rPr>
                <w:rFonts w:ascii="Arial Narrow" w:hAnsi="Arial Narrow"/>
              </w:rPr>
            </w:pPr>
            <w:r>
              <w:rPr>
                <w:rFonts w:ascii="Arial Narrow" w:hAnsi="Arial Narrow"/>
              </w:rPr>
              <w:t>X</w:t>
            </w:r>
          </w:p>
        </w:tc>
        <w:tc>
          <w:tcPr>
            <w:tcW w:w="529" w:type="pct"/>
          </w:tcPr>
          <w:p w14:paraId="34E787BA" w14:textId="6D3BD513" w:rsidR="00F45C06" w:rsidRPr="00024120" w:rsidRDefault="00F45C06" w:rsidP="006C1B4E">
            <w:pPr>
              <w:pStyle w:val="Normalcentr"/>
              <w:rPr>
                <w:rFonts w:ascii="Arial Narrow" w:hAnsi="Arial Narrow"/>
              </w:rPr>
            </w:pPr>
          </w:p>
        </w:tc>
        <w:tc>
          <w:tcPr>
            <w:tcW w:w="737" w:type="pct"/>
          </w:tcPr>
          <w:p w14:paraId="314EAD8F" w14:textId="23D47E26" w:rsidR="00F45C06" w:rsidRDefault="00F45C06" w:rsidP="006C1B4E">
            <w:pPr>
              <w:pStyle w:val="Normalcentr"/>
              <w:rPr>
                <w:rFonts w:ascii="Arial Narrow" w:hAnsi="Arial Narrow"/>
              </w:rPr>
            </w:pPr>
          </w:p>
        </w:tc>
        <w:tc>
          <w:tcPr>
            <w:tcW w:w="737" w:type="pct"/>
          </w:tcPr>
          <w:p w14:paraId="32650943" w14:textId="77777777" w:rsidR="00F45C06" w:rsidRPr="00024120" w:rsidRDefault="00F45C06" w:rsidP="006C1B4E">
            <w:pPr>
              <w:pStyle w:val="Normalcentr"/>
              <w:rPr>
                <w:rFonts w:ascii="Arial Narrow" w:hAnsi="Arial Narrow"/>
              </w:rPr>
            </w:pPr>
          </w:p>
        </w:tc>
      </w:tr>
      <w:tr w:rsidR="00B876AE" w:rsidRPr="0093672E" w14:paraId="674730AA" w14:textId="77777777" w:rsidTr="007520F0">
        <w:trPr>
          <w:trHeight w:val="479"/>
        </w:trPr>
        <w:tc>
          <w:tcPr>
            <w:tcW w:w="0" w:type="pct"/>
            <w:gridSpan w:val="5"/>
          </w:tcPr>
          <w:p w14:paraId="05CB6751" w14:textId="6A3B4B08" w:rsidR="00B876AE" w:rsidRPr="00024120" w:rsidRDefault="00B876AE" w:rsidP="00401BAB">
            <w:pPr>
              <w:pStyle w:val="Intertitre"/>
            </w:pPr>
            <w:r w:rsidRPr="00024120">
              <w:rPr>
                <w:sz w:val="24"/>
                <w:szCs w:val="24"/>
              </w:rPr>
              <w:t xml:space="preserve">Collecte de données d’efficacité </w:t>
            </w:r>
          </w:p>
        </w:tc>
      </w:tr>
      <w:tr w:rsidR="00F150E4" w:rsidRPr="0093672E" w14:paraId="63B28447" w14:textId="77777777" w:rsidTr="187A4B57">
        <w:trPr>
          <w:trHeight w:val="108"/>
        </w:trPr>
        <w:tc>
          <w:tcPr>
            <w:tcW w:w="2364" w:type="pct"/>
          </w:tcPr>
          <w:p w14:paraId="6B8E62F3" w14:textId="476A1335" w:rsidR="187A4B57" w:rsidRDefault="0080307B">
            <w:r w:rsidRPr="00AB1825">
              <w:rPr>
                <w:rFonts w:ascii="Arial Narrow" w:hAnsi="Arial Narrow" w:cs="Arial"/>
              </w:rPr>
              <w:t xml:space="preserve">Données de survie </w:t>
            </w:r>
          </w:p>
        </w:tc>
        <w:tc>
          <w:tcPr>
            <w:tcW w:w="633" w:type="pct"/>
          </w:tcPr>
          <w:p w14:paraId="2384B365" w14:textId="77777777" w:rsidR="00F150E4" w:rsidRPr="00024120" w:rsidRDefault="00F150E4" w:rsidP="006C1B4E">
            <w:pPr>
              <w:pStyle w:val="Normalcentr"/>
              <w:rPr>
                <w:rFonts w:ascii="Arial Narrow" w:hAnsi="Arial Narrow"/>
              </w:rPr>
            </w:pPr>
          </w:p>
        </w:tc>
        <w:tc>
          <w:tcPr>
            <w:tcW w:w="529" w:type="pct"/>
          </w:tcPr>
          <w:p w14:paraId="34E2EE7A" w14:textId="657699C5" w:rsidR="00F150E4" w:rsidRPr="00024120" w:rsidRDefault="00F150E4" w:rsidP="006C1B4E">
            <w:pPr>
              <w:pStyle w:val="Normalcentr"/>
              <w:rPr>
                <w:rFonts w:ascii="Arial Narrow" w:hAnsi="Arial Narrow"/>
              </w:rPr>
            </w:pPr>
          </w:p>
        </w:tc>
        <w:tc>
          <w:tcPr>
            <w:tcW w:w="737" w:type="pct"/>
          </w:tcPr>
          <w:p w14:paraId="00E38E6C"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34DB7F61" w14:textId="11F619A6" w:rsidR="00F150E4" w:rsidRPr="00024120" w:rsidRDefault="0049195B" w:rsidP="006C1B4E">
            <w:pPr>
              <w:pStyle w:val="Normalcentr"/>
              <w:rPr>
                <w:rFonts w:ascii="Arial Narrow" w:hAnsi="Arial Narrow"/>
              </w:rPr>
            </w:pPr>
            <w:r>
              <w:rPr>
                <w:rFonts w:ascii="Arial Narrow" w:hAnsi="Arial Narrow"/>
              </w:rPr>
              <w:t>X</w:t>
            </w:r>
          </w:p>
        </w:tc>
      </w:tr>
      <w:tr w:rsidR="00F150E4" w:rsidRPr="0093672E" w14:paraId="6D172B3A" w14:textId="77777777" w:rsidTr="187A4B57">
        <w:trPr>
          <w:trHeight w:val="108"/>
        </w:trPr>
        <w:tc>
          <w:tcPr>
            <w:tcW w:w="2364" w:type="pct"/>
          </w:tcPr>
          <w:p w14:paraId="28294D19" w14:textId="7EDF7C1F" w:rsidR="187A4B57" w:rsidRPr="00C56456" w:rsidRDefault="00C56456">
            <w:pPr>
              <w:rPr>
                <w:rFonts w:ascii="Arial Narrow" w:hAnsi="Arial Narrow"/>
                <w:color w:val="595959" w:themeColor="text1" w:themeTint="A6"/>
                <w:shd w:val="clear" w:color="auto" w:fill="F2F2F2" w:themeFill="background1" w:themeFillShade="F2"/>
              </w:rPr>
            </w:pPr>
            <w:r w:rsidRPr="00AB1825">
              <w:rPr>
                <w:rFonts w:ascii="Arial Narrow" w:hAnsi="Arial Narrow" w:cs="Arial"/>
              </w:rPr>
              <w:lastRenderedPageBreak/>
              <w:t xml:space="preserve">Temps jusqu’à arrêt de traitement ou décès  </w:t>
            </w:r>
          </w:p>
        </w:tc>
        <w:tc>
          <w:tcPr>
            <w:tcW w:w="633" w:type="pct"/>
          </w:tcPr>
          <w:p w14:paraId="0207E551" w14:textId="77777777" w:rsidR="00F150E4" w:rsidRPr="00024120" w:rsidRDefault="00F150E4" w:rsidP="006C1B4E">
            <w:pPr>
              <w:pStyle w:val="Normalcentr"/>
              <w:rPr>
                <w:rFonts w:ascii="Arial Narrow" w:hAnsi="Arial Narrow"/>
              </w:rPr>
            </w:pPr>
          </w:p>
        </w:tc>
        <w:tc>
          <w:tcPr>
            <w:tcW w:w="529" w:type="pct"/>
          </w:tcPr>
          <w:p w14:paraId="03F50369" w14:textId="2942AB2E" w:rsidR="00F150E4" w:rsidRPr="00024120" w:rsidRDefault="00F150E4" w:rsidP="006C1B4E">
            <w:pPr>
              <w:pStyle w:val="Normalcentr"/>
              <w:rPr>
                <w:rFonts w:ascii="Arial Narrow" w:hAnsi="Arial Narrow"/>
              </w:rPr>
            </w:pPr>
          </w:p>
        </w:tc>
        <w:tc>
          <w:tcPr>
            <w:tcW w:w="737" w:type="pct"/>
          </w:tcPr>
          <w:p w14:paraId="69908259"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67E591CC" w14:textId="7DADCE30" w:rsidR="00F150E4" w:rsidRPr="00024120" w:rsidRDefault="0049195B" w:rsidP="006C1B4E">
            <w:pPr>
              <w:pStyle w:val="Normalcentr"/>
              <w:rPr>
                <w:rFonts w:ascii="Arial Narrow" w:hAnsi="Arial Narrow"/>
              </w:rPr>
            </w:pPr>
            <w:r>
              <w:rPr>
                <w:rFonts w:ascii="Arial Narrow" w:hAnsi="Arial Narrow"/>
              </w:rPr>
              <w:t>X</w:t>
            </w:r>
          </w:p>
        </w:tc>
      </w:tr>
      <w:tr w:rsidR="00F150E4" w:rsidRPr="0093672E" w14:paraId="4352497B" w14:textId="77777777" w:rsidTr="187A4B57">
        <w:trPr>
          <w:trHeight w:val="108"/>
        </w:trPr>
        <w:tc>
          <w:tcPr>
            <w:tcW w:w="2364" w:type="pct"/>
          </w:tcPr>
          <w:p w14:paraId="1C29C191" w14:textId="0E3A86A6" w:rsidR="00F150E4" w:rsidRPr="00032B3D" w:rsidRDefault="00032B3D" w:rsidP="00032B3D">
            <w:pPr>
              <w:rPr>
                <w:rFonts w:ascii="Arial Narrow" w:hAnsi="Arial Narrow"/>
                <w:color w:val="595959" w:themeColor="text1" w:themeTint="A6"/>
                <w:shd w:val="clear" w:color="auto" w:fill="F2F2F2" w:themeFill="background1" w:themeFillShade="F2"/>
              </w:rPr>
            </w:pPr>
            <w:r w:rsidRPr="00AB1825">
              <w:rPr>
                <w:rFonts w:ascii="Arial Narrow" w:hAnsi="Arial Narrow" w:cs="Arial"/>
              </w:rPr>
              <w:t>Auto-questionnaire de qualité de vie (EORTC-QLQ-C30) à remplir par le patient</w:t>
            </w:r>
            <w:r>
              <w:rPr>
                <w:rFonts w:ascii="Arial Narrow" w:hAnsi="Arial Narrow" w:cs="Arial"/>
              </w:rPr>
              <w:t>*</w:t>
            </w:r>
          </w:p>
        </w:tc>
        <w:tc>
          <w:tcPr>
            <w:tcW w:w="633" w:type="pct"/>
          </w:tcPr>
          <w:p w14:paraId="08F38BE8" w14:textId="77777777" w:rsidR="00F150E4" w:rsidRPr="00024120" w:rsidRDefault="00F150E4" w:rsidP="006C1B4E">
            <w:pPr>
              <w:pStyle w:val="Normalcentr"/>
              <w:rPr>
                <w:rFonts w:ascii="Arial Narrow" w:hAnsi="Arial Narrow"/>
              </w:rPr>
            </w:pPr>
          </w:p>
        </w:tc>
        <w:tc>
          <w:tcPr>
            <w:tcW w:w="529" w:type="pct"/>
          </w:tcPr>
          <w:p w14:paraId="024AFE8E"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121434B4"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2C3689D4"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B876AE" w:rsidRPr="0093672E" w14:paraId="2BD10950" w14:textId="77777777" w:rsidTr="187A4B57">
        <w:trPr>
          <w:trHeight w:val="108"/>
        </w:trPr>
        <w:tc>
          <w:tcPr>
            <w:tcW w:w="5000" w:type="pct"/>
            <w:gridSpan w:val="5"/>
          </w:tcPr>
          <w:p w14:paraId="46D9C7C1" w14:textId="77777777" w:rsidR="00B876AE" w:rsidRPr="00024120" w:rsidRDefault="00B876AE" w:rsidP="006C1B4E">
            <w:pPr>
              <w:pStyle w:val="Intertitre"/>
              <w:rPr>
                <w:sz w:val="24"/>
                <w:szCs w:val="24"/>
              </w:rPr>
            </w:pPr>
            <w:r w:rsidRPr="00024120">
              <w:rPr>
                <w:sz w:val="24"/>
                <w:szCs w:val="24"/>
              </w:rPr>
              <w:t>Collecte de données de tolérance/situations particulières</w:t>
            </w:r>
          </w:p>
        </w:tc>
      </w:tr>
      <w:tr w:rsidR="00F150E4" w:rsidRPr="0093672E" w14:paraId="05836053" w14:textId="77777777" w:rsidTr="187A4B57">
        <w:trPr>
          <w:trHeight w:val="108"/>
        </w:trPr>
        <w:tc>
          <w:tcPr>
            <w:tcW w:w="2364" w:type="pct"/>
          </w:tcPr>
          <w:p w14:paraId="0D5EFF82" w14:textId="1E7E8099" w:rsidR="00F150E4" w:rsidRPr="00E411FE" w:rsidRDefault="00F150E4" w:rsidP="006C1B4E">
            <w:pPr>
              <w:jc w:val="left"/>
              <w:rPr>
                <w:rFonts w:ascii="Arial Narrow" w:hAnsi="Arial Narrow"/>
              </w:rPr>
            </w:pPr>
            <w:r w:rsidRPr="00E411FE">
              <w:rPr>
                <w:rFonts w:ascii="Arial Narrow" w:hAnsi="Arial Narrow"/>
              </w:rPr>
              <w:t>Suivi des effets indésirables/situation particulières</w:t>
            </w:r>
            <w:r w:rsidR="005B5A3A" w:rsidRPr="00E411FE">
              <w:rPr>
                <w:rFonts w:ascii="Arial Narrow" w:hAnsi="Arial Narrow"/>
              </w:rPr>
              <w:t> :</w:t>
            </w:r>
            <w:r w:rsidR="0059688D" w:rsidRPr="0059688D">
              <w:rPr>
                <w:rFonts w:ascii="Arial Narrow" w:hAnsi="Arial Narrow"/>
              </w:rPr>
              <w:t xml:space="preserve"> </w:t>
            </w:r>
            <w:r w:rsidR="00654B47">
              <w:rPr>
                <w:rFonts w:ascii="Arial Narrow" w:hAnsi="Arial Narrow"/>
              </w:rPr>
              <w:t>auprès du CRPV géographique via le système national de déclaration : https://signalement.social-sante.gouv.fr</w:t>
            </w:r>
            <w:r w:rsidR="005B5A3A" w:rsidRPr="00E411FE">
              <w:rPr>
                <w:rFonts w:ascii="Arial Narrow" w:hAnsi="Arial Narrow"/>
              </w:rPr>
              <w:t xml:space="preserve"> </w:t>
            </w:r>
          </w:p>
        </w:tc>
        <w:tc>
          <w:tcPr>
            <w:tcW w:w="633" w:type="pct"/>
          </w:tcPr>
          <w:p w14:paraId="107CCF9C" w14:textId="77777777" w:rsidR="00F150E4" w:rsidRPr="00024120" w:rsidRDefault="00F150E4" w:rsidP="006C1B4E">
            <w:pPr>
              <w:pStyle w:val="Normalcentr"/>
              <w:rPr>
                <w:rFonts w:ascii="Arial Narrow" w:hAnsi="Arial Narrow"/>
              </w:rPr>
            </w:pPr>
          </w:p>
        </w:tc>
        <w:tc>
          <w:tcPr>
            <w:tcW w:w="529" w:type="pct"/>
          </w:tcPr>
          <w:p w14:paraId="1F353BB0"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583F8243"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17752E71" w14:textId="77777777" w:rsidR="00F150E4" w:rsidRPr="00024120" w:rsidRDefault="00F150E4" w:rsidP="006C1B4E">
            <w:pPr>
              <w:pStyle w:val="Normalcentr"/>
              <w:rPr>
                <w:rFonts w:ascii="Arial Narrow" w:hAnsi="Arial Narrow"/>
              </w:rPr>
            </w:pPr>
            <w:r w:rsidRPr="00024120">
              <w:rPr>
                <w:rFonts w:ascii="Arial Narrow" w:hAnsi="Arial Narrow"/>
              </w:rPr>
              <w:t>X</w:t>
            </w:r>
          </w:p>
        </w:tc>
      </w:tr>
    </w:tbl>
    <w:p w14:paraId="1C12F744" w14:textId="77777777" w:rsidR="00F66E11" w:rsidRPr="00F66E11" w:rsidRDefault="00F66E11" w:rsidP="00F66E11"/>
    <w:p w14:paraId="526A920D" w14:textId="50E2983E" w:rsidR="000359EC" w:rsidRPr="00F66E11" w:rsidRDefault="000359EC" w:rsidP="004E188B">
      <w:r>
        <w:t>*</w:t>
      </w:r>
      <w:r>
        <w:rPr>
          <w:rStyle w:val="ui-provider"/>
        </w:rPr>
        <w:t>L’auto-questionnaire EORTC-QLQ-C30 sera rempli par le patient avant le début du traitement, puis à S4, S7, S13, S22, S31 puis tous les 6 mois jusqu’à la fin du traitement</w:t>
      </w:r>
      <w:r w:rsidR="004E188B">
        <w:rPr>
          <w:rStyle w:val="ui-provider"/>
        </w:rPr>
        <w:t>.</w:t>
      </w:r>
    </w:p>
    <w:p w14:paraId="6E747E27" w14:textId="1E1F45FB" w:rsidR="00AC31D2" w:rsidRPr="0093672E" w:rsidRDefault="007D1FB9" w:rsidP="005534BD">
      <w:pPr>
        <w:pStyle w:val="Titre1"/>
      </w:pPr>
      <w:bookmarkStart w:id="11" w:name="_Toc72319024"/>
      <w:bookmarkStart w:id="12" w:name="_Toc172822855"/>
      <w:r w:rsidRPr="0093672E">
        <w:lastRenderedPageBreak/>
        <w:t>A</w:t>
      </w:r>
      <w:r w:rsidR="00F269F4" w:rsidRPr="0093672E">
        <w:t>nnexes</w:t>
      </w:r>
      <w:bookmarkEnd w:id="11"/>
      <w:bookmarkEnd w:id="12"/>
    </w:p>
    <w:p w14:paraId="06188606" w14:textId="77777777" w:rsidR="00AC31D2" w:rsidRPr="0093672E" w:rsidRDefault="00AC31D2" w:rsidP="009E5F46">
      <w:pPr>
        <w:pStyle w:val="Titreannexesnauto"/>
      </w:pPr>
      <w:bookmarkStart w:id="13" w:name="_Toc58334980"/>
      <w:bookmarkStart w:id="14" w:name="_Toc58335649"/>
      <w:bookmarkStart w:id="15" w:name="_Toc72319026"/>
      <w:bookmarkStart w:id="16" w:name="_Hlk58335722"/>
      <w:bookmarkStart w:id="17" w:name="Annexe_1"/>
      <w:bookmarkStart w:id="18" w:name="_Toc172822856"/>
      <w:r w:rsidRPr="0093672E">
        <w:t>Fiches de suivi médical</w:t>
      </w:r>
      <w:bookmarkEnd w:id="13"/>
      <w:bookmarkEnd w:id="14"/>
      <w:r w:rsidRPr="0093672E">
        <w:t xml:space="preserve"> et de collecte de données</w:t>
      </w:r>
      <w:bookmarkEnd w:id="15"/>
      <w:bookmarkEnd w:id="18"/>
    </w:p>
    <w:bookmarkEnd w:id="16"/>
    <w:bookmarkEnd w:id="17"/>
    <w:p w14:paraId="11D93A3E" w14:textId="77777777" w:rsidR="00400AEC" w:rsidRPr="0093672E" w:rsidRDefault="00400AEC" w:rsidP="00697343"/>
    <w:p w14:paraId="559C21D5" w14:textId="77777777" w:rsidR="00AC31D2" w:rsidRPr="008163F2" w:rsidRDefault="00000000" w:rsidP="00253C69">
      <w:pPr>
        <w:pStyle w:val="Paragraphedeliste"/>
        <w:rPr>
          <w:rStyle w:val="Lienhypertexte"/>
          <w:color w:val="404040" w:themeColor="text1" w:themeTint="BF"/>
          <w:u w:val="none"/>
        </w:rPr>
      </w:pPr>
      <w:hyperlink w:anchor="Demande_accès" w:history="1">
        <w:r w:rsidR="00AC31D2" w:rsidRPr="0093672E">
          <w:rPr>
            <w:rStyle w:val="Lienhypertexte"/>
          </w:rPr>
          <w:t>Fiche d’accès au traitement</w:t>
        </w:r>
      </w:hyperlink>
      <w:r w:rsidR="0062083B">
        <w:rPr>
          <w:rStyle w:val="Lienhypertexte"/>
        </w:rPr>
        <w:t xml:space="preserve"> </w:t>
      </w:r>
    </w:p>
    <w:p w14:paraId="61CAC2E4" w14:textId="7ED6FDE9" w:rsidR="00754FA0" w:rsidRPr="00754FA0" w:rsidRDefault="00000000" w:rsidP="00793BD5">
      <w:pPr>
        <w:pStyle w:val="Paragraphedeliste"/>
        <w:rPr>
          <w:rStyle w:val="Lienhypertexte"/>
          <w:color w:val="404040" w:themeColor="text1" w:themeTint="BF"/>
          <w:u w:val="none"/>
        </w:rPr>
      </w:pPr>
      <w:hyperlink w:anchor="Suivi_traitement" w:history="1">
        <w:r w:rsidR="008163F2" w:rsidRPr="008102C9">
          <w:rPr>
            <w:rStyle w:val="Lienhypertexte"/>
          </w:rPr>
          <w:t>Fiche d’</w:t>
        </w:r>
        <w:r w:rsidR="00CD240E" w:rsidRPr="008102C9">
          <w:rPr>
            <w:rStyle w:val="Lienhypertexte"/>
          </w:rPr>
          <w:t>instauration</w:t>
        </w:r>
        <w:r w:rsidR="008163F2" w:rsidRPr="008102C9">
          <w:rPr>
            <w:rStyle w:val="Lienhypertexte"/>
          </w:rPr>
          <w:t xml:space="preserve"> de traitement</w:t>
        </w:r>
        <w:r w:rsidR="00FB1D9D" w:rsidRPr="008102C9">
          <w:rPr>
            <w:rStyle w:val="Lienhypertexte"/>
          </w:rPr>
          <w:t xml:space="preserve"> (première administration)</w:t>
        </w:r>
      </w:hyperlink>
      <w:r w:rsidR="00726CC3">
        <w:rPr>
          <w:rStyle w:val="Lienhypertexte"/>
        </w:rPr>
        <w:t xml:space="preserve"> </w:t>
      </w:r>
    </w:p>
    <w:p w14:paraId="3AA38EDA" w14:textId="77777777" w:rsidR="008B5716" w:rsidRPr="0093672E" w:rsidRDefault="00000000" w:rsidP="00793BD5">
      <w:pPr>
        <w:pStyle w:val="Paragraphedeliste"/>
      </w:pPr>
      <w:hyperlink w:anchor="Suivi_traitement_2" w:history="1">
        <w:r w:rsidR="00AC31D2" w:rsidRPr="00354A7A">
          <w:rPr>
            <w:rStyle w:val="Lienhypertexte"/>
          </w:rPr>
          <w:t>Fiches de suivi de traitement </w:t>
        </w:r>
      </w:hyperlink>
    </w:p>
    <w:p w14:paraId="2FAC1BDC" w14:textId="77777777" w:rsidR="00AC31D2" w:rsidRPr="0093672E" w:rsidRDefault="00000000" w:rsidP="00253C69">
      <w:pPr>
        <w:pStyle w:val="Paragraphedeliste"/>
      </w:pPr>
      <w:hyperlink w:anchor="Arret_traitement" w:history="1">
        <w:r w:rsidR="00AC31D2" w:rsidRPr="0093672E">
          <w:rPr>
            <w:rStyle w:val="Lienhypertexte"/>
          </w:rPr>
          <w:t xml:space="preserve">Fiche d’arrêt de traitement </w:t>
        </w:r>
      </w:hyperlink>
    </w:p>
    <w:p w14:paraId="69A8F8BC" w14:textId="62E6C403" w:rsidR="00AC31D2" w:rsidRPr="0093672E" w:rsidRDefault="00000000" w:rsidP="00AC31D2">
      <w:pPr>
        <w:pStyle w:val="Paragraphedeliste"/>
      </w:pPr>
      <w:hyperlink w:anchor="Questionnaire" w:history="1">
        <w:r w:rsidR="00AC31D2" w:rsidRPr="000F0692">
          <w:rPr>
            <w:rStyle w:val="Lienhypertexte"/>
          </w:rPr>
          <w:t>Questionnaire</w:t>
        </w:r>
      </w:hyperlink>
      <w:r w:rsidR="00AC31D2" w:rsidRPr="00741934">
        <w:t xml:space="preserve"> de </w:t>
      </w:r>
      <w:r w:rsidR="00975D0C">
        <w:rPr>
          <w:rStyle w:val="ui-provider"/>
        </w:rPr>
        <w:t>qualité de vie, handicap, fonctionnement, symptômes...)</w:t>
      </w:r>
    </w:p>
    <w:tbl>
      <w:tblPr>
        <w:tblStyle w:val="Grilledetableauclaire"/>
        <w:tblW w:w="0" w:type="auto"/>
        <w:tblLook w:val="0600" w:firstRow="0" w:lastRow="0" w:firstColumn="0" w:lastColumn="0" w:noHBand="1" w:noVBand="1"/>
      </w:tblPr>
      <w:tblGrid>
        <w:gridCol w:w="9608"/>
      </w:tblGrid>
      <w:tr w:rsidR="000128DA" w:rsidRPr="0063644C" w14:paraId="70F15A1F" w14:textId="77777777" w:rsidTr="000128DA">
        <w:tc>
          <w:tcPr>
            <w:tcW w:w="9628" w:type="dxa"/>
          </w:tcPr>
          <w:p w14:paraId="5140411B" w14:textId="77777777" w:rsidR="00520247" w:rsidRPr="0063644C" w:rsidRDefault="000132EE" w:rsidP="00520247">
            <w:pPr>
              <w:rPr>
                <w:rFonts w:ascii="Arial Nova Cond" w:hAnsi="Arial Nova Cond"/>
                <w:b/>
                <w:bCs/>
                <w:color w:val="000000" w:themeColor="text1"/>
                <w:sz w:val="24"/>
                <w:szCs w:val="24"/>
              </w:rPr>
            </w:pPr>
            <w:r w:rsidRPr="0063644C">
              <w:rPr>
                <w:rFonts w:ascii="Arial Nova Cond" w:hAnsi="Arial Nova Cond"/>
                <w:b/>
                <w:bCs/>
                <w:color w:val="000000" w:themeColor="text1"/>
                <w:sz w:val="24"/>
                <w:szCs w:val="24"/>
              </w:rPr>
              <w:t>Qui contacter</w:t>
            </w:r>
            <w:r w:rsidR="00195F85" w:rsidRPr="0063644C">
              <w:rPr>
                <w:rFonts w:ascii="Arial Nova Cond" w:hAnsi="Arial Nova Cond"/>
                <w:b/>
                <w:bCs/>
                <w:color w:val="000000" w:themeColor="text1"/>
                <w:sz w:val="24"/>
                <w:szCs w:val="24"/>
              </w:rPr>
              <w:t xml:space="preserve"> concernant le recueil des données</w:t>
            </w:r>
            <w:r w:rsidR="00520247" w:rsidRPr="0063644C">
              <w:rPr>
                <w:rFonts w:ascii="Arial Nova Cond" w:hAnsi="Arial Nova Cond"/>
                <w:b/>
                <w:bCs/>
                <w:color w:val="000000" w:themeColor="text1"/>
                <w:sz w:val="24"/>
                <w:szCs w:val="24"/>
              </w:rPr>
              <w:t> :</w:t>
            </w:r>
            <w:r w:rsidR="00CD571B" w:rsidRPr="0063644C">
              <w:rPr>
                <w:rFonts w:ascii="Arial Nova Cond" w:hAnsi="Arial Nova Cond"/>
                <w:b/>
                <w:bCs/>
                <w:color w:val="000000" w:themeColor="text1"/>
                <w:sz w:val="24"/>
                <w:szCs w:val="24"/>
              </w:rPr>
              <w:t xml:space="preserve"> </w:t>
            </w:r>
          </w:p>
          <w:sdt>
            <w:sdtPr>
              <w:rPr>
                <w:rFonts w:ascii="Arial Nova Cond" w:hAnsi="Arial Nova Cond"/>
              </w:rPr>
              <w:id w:val="-894737007"/>
              <w:placeholder>
                <w:docPart w:val="4D823C99CE9644D8A11F0B6FB665A00D"/>
              </w:placeholder>
              <w:temporary/>
            </w:sdtPr>
            <w:sdtContent>
              <w:p w14:paraId="2B2A3DD3" w14:textId="7DF5302D" w:rsidR="00520247" w:rsidRPr="00233445" w:rsidRDefault="00B6529E" w:rsidP="00520247">
                <w:pPr>
                  <w:ind w:left="1014"/>
                  <w:jc w:val="left"/>
                  <w:rPr>
                    <w:rFonts w:ascii="Arial Nova Cond" w:hAnsi="Arial Nova Cond"/>
                    <w:lang w:val="pt-BR"/>
                  </w:rPr>
                </w:pPr>
                <w:r w:rsidRPr="00233445">
                  <w:rPr>
                    <w:rStyle w:val="ui-provider"/>
                    <w:lang w:val="pt-BR"/>
                  </w:rPr>
                  <w:t>CRO EURAXI</w:t>
                </w:r>
              </w:p>
            </w:sdtContent>
          </w:sdt>
          <w:p w14:paraId="7F8491CB" w14:textId="0D2D54C1" w:rsidR="00C5736C" w:rsidRPr="001B5087" w:rsidRDefault="00C5736C" w:rsidP="002C2A89">
            <w:pPr>
              <w:pStyle w:val="NormalWeb"/>
              <w:ind w:left="1014"/>
              <w:rPr>
                <w:rFonts w:ascii="Arial Nova Cond" w:eastAsiaTheme="minorEastAsia" w:hAnsi="Arial Nova Cond" w:cstheme="minorBidi"/>
                <w:color w:val="404040" w:themeColor="text1" w:themeTint="BF"/>
                <w:sz w:val="22"/>
                <w:szCs w:val="22"/>
                <w:lang w:val="pt-BR"/>
              </w:rPr>
            </w:pPr>
            <w:r w:rsidRPr="002C2A89">
              <w:rPr>
                <w:rFonts w:ascii="Arial Nova Cond" w:eastAsiaTheme="minorEastAsia" w:hAnsi="Arial Nova Cond" w:cstheme="minorBidi"/>
                <w:color w:val="404040" w:themeColor="text1" w:themeTint="BF"/>
                <w:sz w:val="22"/>
                <w:szCs w:val="22"/>
                <w:lang w:val="pt-BR"/>
              </w:rPr>
              <w:t xml:space="preserve">Tél : 0800.00.65.41/ </w:t>
            </w:r>
            <w:r w:rsidRPr="001B5087">
              <w:rPr>
                <w:rFonts w:ascii="Arial Nova Cond" w:eastAsiaTheme="minorEastAsia" w:hAnsi="Arial Nova Cond" w:cstheme="minorBidi"/>
                <w:color w:val="404040" w:themeColor="text1" w:themeTint="BF"/>
                <w:sz w:val="22"/>
                <w:szCs w:val="22"/>
                <w:lang w:val="pt-BR"/>
              </w:rPr>
              <w:t>Fax : 02.46.99.03.56</w:t>
            </w:r>
          </w:p>
          <w:p w14:paraId="0E929A4D" w14:textId="561F080C" w:rsidR="00520247" w:rsidRPr="00233445" w:rsidRDefault="00520247" w:rsidP="00520247">
            <w:pPr>
              <w:ind w:left="1014"/>
              <w:jc w:val="left"/>
              <w:rPr>
                <w:rFonts w:ascii="Arial Nova Cond" w:hAnsi="Arial Nova Cond"/>
                <w:lang w:val="pt-BR"/>
              </w:rPr>
            </w:pPr>
            <w:r w:rsidRPr="00233445">
              <w:rPr>
                <w:rFonts w:ascii="Arial Nova Cond" w:hAnsi="Arial Nova Cond"/>
                <w:lang w:val="pt-BR"/>
              </w:rPr>
              <w:t xml:space="preserve">E-mail : </w:t>
            </w:r>
            <w:sdt>
              <w:sdtPr>
                <w:rPr>
                  <w:rFonts w:ascii="Arial Nova Cond" w:hAnsi="Arial Nova Cond"/>
                </w:rPr>
                <w:id w:val="-315888648"/>
                <w:placeholder>
                  <w:docPart w:val="544DAA95F410403CB0DB59B3251E77CB"/>
                </w:placeholder>
              </w:sdtPr>
              <w:sdtContent>
                <w:r w:rsidR="00FF6D3F" w:rsidRPr="00233445">
                  <w:rPr>
                    <w:rStyle w:val="ui-provider"/>
                    <w:lang w:val="pt-BR"/>
                  </w:rPr>
                  <w:t>ap-rybrevant-mariposa-2@euraxipharma.fr</w:t>
                </w:r>
              </w:sdtContent>
            </w:sdt>
          </w:p>
          <w:p w14:paraId="20C9A94D" w14:textId="456A7D6E" w:rsidR="000128DA" w:rsidRPr="0063644C" w:rsidRDefault="00B5066A" w:rsidP="00697343">
            <w:pPr>
              <w:rPr>
                <w:rFonts w:ascii="Arial Nova Cond" w:hAnsi="Arial Nova Cond"/>
                <w:b/>
                <w:bCs/>
              </w:rPr>
            </w:pPr>
            <w:r w:rsidRPr="0063644C">
              <w:rPr>
                <w:rFonts w:ascii="Arial Nova Cond" w:hAnsi="Arial Nova Cond"/>
              </w:rPr>
              <w:t>Le recueil des données</w:t>
            </w:r>
            <w:r w:rsidR="003657B5" w:rsidRPr="0063644C">
              <w:rPr>
                <w:rFonts w:ascii="Arial Nova Cond" w:hAnsi="Arial Nova Cond"/>
              </w:rPr>
              <w:t xml:space="preserve"> dans le cadre du PUT-RD se fait </w:t>
            </w:r>
            <w:sdt>
              <w:sdtPr>
                <w:rPr>
                  <w:rFonts w:ascii="Arial Nova Cond" w:hAnsi="Arial Nova Cond"/>
                  <w:b/>
                  <w:bCs/>
                </w:rPr>
                <w:id w:val="721030339"/>
                <w:placeholder>
                  <w:docPart w:val="7157ADF057AA466BACDFE0BAF756D52B"/>
                </w:placeholder>
                <w:temporary/>
                <w:comboBox>
                  <w:listItem w:value="Choisissez un élément."/>
                  <w:listItem w:displayText="via une plateforme électronique prévue à cet effet" w:value="via une plateforme électronique prévue à cet effet"/>
                  <w:listItem w:displayText="via la transmission des fiches papier" w:value="via la transmission des fiches papier"/>
                </w:comboBox>
              </w:sdtPr>
              <w:sdtContent>
                <w:r w:rsidR="00A0104D">
                  <w:rPr>
                    <w:rFonts w:ascii="Arial Nova Cond" w:hAnsi="Arial Nova Cond"/>
                    <w:b/>
                    <w:bCs/>
                  </w:rPr>
                  <w:t>via une plateforme électronique prévue à cet effet</w:t>
                </w:r>
              </w:sdtContent>
            </w:sdt>
          </w:p>
          <w:p w14:paraId="24FEE7B6" w14:textId="77777777" w:rsidR="00D5060C" w:rsidRPr="0063644C" w:rsidRDefault="00D5060C" w:rsidP="00D5060C">
            <w:pPr>
              <w:pStyle w:val="Paragraphedeliste"/>
              <w:numPr>
                <w:ilvl w:val="0"/>
                <w:numId w:val="0"/>
              </w:numPr>
              <w:ind w:left="964"/>
              <w:rPr>
                <w:rFonts w:ascii="Arial Nova Cond" w:hAnsi="Arial Nova Cond"/>
              </w:rPr>
            </w:pPr>
          </w:p>
          <w:p w14:paraId="620BFE97" w14:textId="6CE11667" w:rsidR="003657B5" w:rsidRPr="0063644C" w:rsidRDefault="005935E5" w:rsidP="002547F0">
            <w:pPr>
              <w:pStyle w:val="Paragraphedeliste"/>
              <w:numPr>
                <w:ilvl w:val="1"/>
                <w:numId w:val="2"/>
              </w:numPr>
              <w:rPr>
                <w:rFonts w:ascii="Arial Nova Cond" w:hAnsi="Arial Nova Cond"/>
                <w:b/>
                <w:bCs/>
              </w:rPr>
            </w:pPr>
            <w:r w:rsidRPr="0063644C">
              <w:rPr>
                <w:rFonts w:ascii="Arial Nova Cond" w:hAnsi="Arial Nova Cond"/>
                <w:b/>
                <w:bCs/>
              </w:rPr>
              <w:t xml:space="preserve">Plateforme électronique : </w:t>
            </w:r>
            <w:sdt>
              <w:sdtPr>
                <w:rPr>
                  <w:rFonts w:ascii="Arial Nova Cond" w:hAnsi="Arial Nova Cond"/>
                </w:rPr>
                <w:id w:val="1230653101"/>
                <w:placeholder>
                  <w:docPart w:val="F5D5D89DEDEC45A2930276336D8F1C0A"/>
                </w:placeholder>
                <w:temporary/>
              </w:sdtPr>
              <w:sdtContent>
                <w:hyperlink r:id="rId19" w:tgtFrame="_blank" w:tooltip="http://www.ap-rybrevant.fr/" w:history="1">
                  <w:r w:rsidR="004C1154">
                    <w:rPr>
                      <w:rStyle w:val="Lienhypertexte"/>
                    </w:rPr>
                    <w:t>www.ap-rybrevant.fr</w:t>
                  </w:r>
                </w:hyperlink>
              </w:sdtContent>
            </w:sdt>
          </w:p>
          <w:p w14:paraId="6E9CBFD4" w14:textId="4CD6C2D5" w:rsidR="002004EB" w:rsidRPr="00781875" w:rsidRDefault="002004EB" w:rsidP="002004EB">
            <w:pPr>
              <w:spacing w:line="276" w:lineRule="auto"/>
              <w:rPr>
                <w:rFonts w:ascii="Arial Nova Cond" w:hAnsi="Arial Nova Cond" w:cs="Arial"/>
                <w:b/>
                <w:bCs/>
              </w:rPr>
            </w:pPr>
            <w:r w:rsidRPr="00781875">
              <w:rPr>
                <w:rFonts w:ascii="Arial Nova Cond" w:hAnsi="Arial Nova Cond" w:cs="Arial"/>
                <w:b/>
                <w:bCs/>
              </w:rPr>
              <w:t>Lorsque le prescripteur souhaite instaurer un traitement par RYBREVANT pour un patient donné, il doit :</w:t>
            </w:r>
          </w:p>
          <w:p w14:paraId="0E781B2F" w14:textId="77777777" w:rsidR="002004EB" w:rsidRPr="00781875" w:rsidRDefault="002004EB" w:rsidP="002004EB">
            <w:pPr>
              <w:numPr>
                <w:ilvl w:val="0"/>
                <w:numId w:val="30"/>
              </w:numPr>
              <w:spacing w:before="0" w:after="0" w:line="276" w:lineRule="auto"/>
              <w:jc w:val="left"/>
              <w:rPr>
                <w:rFonts w:ascii="Arial Nova Cond" w:hAnsi="Arial Nova Cond" w:cs="Arial"/>
                <w:b/>
                <w:bCs/>
              </w:rPr>
            </w:pPr>
            <w:r w:rsidRPr="00781875">
              <w:rPr>
                <w:rFonts w:ascii="Arial Nova Cond" w:hAnsi="Arial Nova Cond" w:cs="Arial"/>
                <w:b/>
                <w:bCs/>
              </w:rPr>
              <w:t>Prendre connaissance du PUT-RD et du RCP de l’Accès Précoce,</w:t>
            </w:r>
          </w:p>
          <w:p w14:paraId="30B79498" w14:textId="77777777" w:rsidR="002004EB" w:rsidRPr="00781875" w:rsidRDefault="002004EB" w:rsidP="002004EB">
            <w:pPr>
              <w:numPr>
                <w:ilvl w:val="0"/>
                <w:numId w:val="30"/>
              </w:numPr>
              <w:spacing w:before="0" w:after="0" w:line="276" w:lineRule="auto"/>
              <w:jc w:val="left"/>
              <w:rPr>
                <w:rFonts w:ascii="Arial Nova Cond" w:hAnsi="Arial Nova Cond" w:cs="Arial"/>
                <w:b/>
                <w:bCs/>
              </w:rPr>
            </w:pPr>
            <w:r w:rsidRPr="00781875">
              <w:rPr>
                <w:rFonts w:ascii="Arial Nova Cond" w:hAnsi="Arial Nova Cond" w:cs="Arial"/>
                <w:b/>
                <w:bCs/>
              </w:rPr>
              <w:t>Vérifier que son patient répond à l’ensemble des critères d’éligibilité de l’Accès Précoce,</w:t>
            </w:r>
          </w:p>
          <w:p w14:paraId="0DCC5FBE" w14:textId="77777777" w:rsidR="002004EB" w:rsidRPr="00E04621" w:rsidRDefault="002004EB" w:rsidP="002004EB">
            <w:pPr>
              <w:numPr>
                <w:ilvl w:val="0"/>
                <w:numId w:val="30"/>
              </w:numPr>
              <w:spacing w:before="0" w:after="0" w:line="276" w:lineRule="auto"/>
              <w:jc w:val="left"/>
              <w:rPr>
                <w:rFonts w:ascii="Arial Nova Cond" w:hAnsi="Arial Nova Cond" w:cs="Arial"/>
              </w:rPr>
            </w:pPr>
            <w:r w:rsidRPr="00781875">
              <w:rPr>
                <w:rFonts w:ascii="Arial Nova Cond" w:hAnsi="Arial Nova Cond" w:cs="Arial"/>
                <w:b/>
                <w:bCs/>
              </w:rPr>
              <w:t>Vérifier l’absence de contre-indication à RYBREVANT et aux traitements associés</w:t>
            </w:r>
            <w:r>
              <w:rPr>
                <w:rFonts w:ascii="Arial Nova Cond" w:hAnsi="Arial Nova Cond" w:cs="Arial"/>
              </w:rPr>
              <w:t xml:space="preserve"> </w:t>
            </w:r>
            <w:r w:rsidRPr="00E04621">
              <w:rPr>
                <w:rFonts w:ascii="Arial Nova Cond" w:hAnsi="Arial Nova Cond" w:cs="Arial"/>
              </w:rPr>
              <w:t>en se référant au</w:t>
            </w:r>
            <w:r>
              <w:rPr>
                <w:rFonts w:ascii="Arial Nova Cond" w:hAnsi="Arial Nova Cond" w:cs="Arial"/>
              </w:rPr>
              <w:t>x</w:t>
            </w:r>
            <w:r w:rsidRPr="00E04621">
              <w:rPr>
                <w:rFonts w:ascii="Arial Nova Cond" w:hAnsi="Arial Nova Cond" w:cs="Arial"/>
              </w:rPr>
              <w:t xml:space="preserve"> RCP</w:t>
            </w:r>
            <w:r>
              <w:rPr>
                <w:rFonts w:ascii="Arial Nova Cond" w:hAnsi="Arial Nova Cond" w:cs="Arial"/>
              </w:rPr>
              <w:t xml:space="preserve"> en vigueur</w:t>
            </w:r>
            <w:r w:rsidRPr="00E04621">
              <w:rPr>
                <w:rFonts w:ascii="Arial Nova Cond" w:hAnsi="Arial Nova Cond" w:cs="Arial"/>
              </w:rPr>
              <w:t>,</w:t>
            </w:r>
          </w:p>
          <w:p w14:paraId="7481AB4D" w14:textId="77777777" w:rsidR="002004EB" w:rsidRPr="00781875" w:rsidRDefault="002004EB" w:rsidP="002004EB">
            <w:pPr>
              <w:numPr>
                <w:ilvl w:val="0"/>
                <w:numId w:val="30"/>
              </w:numPr>
              <w:spacing w:before="0" w:after="0" w:line="276" w:lineRule="auto"/>
              <w:rPr>
                <w:rFonts w:ascii="Arial Nova Cond" w:hAnsi="Arial Nova Cond" w:cs="Arial"/>
                <w:b/>
                <w:bCs/>
              </w:rPr>
            </w:pPr>
            <w:r w:rsidRPr="00781875">
              <w:rPr>
                <w:rFonts w:ascii="Arial Nova Cond" w:hAnsi="Arial Nova Cond" w:cs="Arial"/>
                <w:b/>
                <w:bCs/>
              </w:rPr>
              <w:t>Expliquer le traitement à son patient, ses effets indésirables potentiels, lui remettre la note d’information (disponible en annexe 3) et s’assurer de la bonne compréhension de ces informations et de son accord à participer au programme.</w:t>
            </w:r>
          </w:p>
          <w:p w14:paraId="314BAF13" w14:textId="2BD638AD" w:rsidR="000C4C83" w:rsidRPr="00E04621" w:rsidRDefault="000C4C83" w:rsidP="000C4C83">
            <w:pPr>
              <w:numPr>
                <w:ilvl w:val="0"/>
                <w:numId w:val="30"/>
              </w:numPr>
              <w:spacing w:before="120" w:after="120" w:line="276" w:lineRule="auto"/>
              <w:ind w:left="714" w:hanging="357"/>
              <w:jc w:val="left"/>
              <w:rPr>
                <w:rFonts w:ascii="Arial Nova Cond" w:hAnsi="Arial Nova Cond" w:cs="Arial"/>
              </w:rPr>
            </w:pPr>
            <w:r w:rsidRPr="00781875">
              <w:rPr>
                <w:rFonts w:ascii="Arial Nova Cond" w:hAnsi="Arial Nova Cond" w:cs="Arial"/>
                <w:b/>
                <w:bCs/>
              </w:rPr>
              <w:t>Compléter la fiche d’accès au traitement</w:t>
            </w:r>
            <w:r>
              <w:rPr>
                <w:rFonts w:ascii="Arial Nova Cond" w:hAnsi="Arial Nova Cond" w:cs="Arial"/>
              </w:rPr>
              <w:t>.</w:t>
            </w:r>
            <w:r w:rsidRPr="00E04621">
              <w:rPr>
                <w:rFonts w:ascii="Arial Nova Cond" w:hAnsi="Arial Nova Cond" w:cs="Arial"/>
              </w:rPr>
              <w:t xml:space="preserve"> </w:t>
            </w:r>
            <w:r>
              <w:rPr>
                <w:rFonts w:ascii="Arial Nova Cond" w:hAnsi="Arial Nova Cond" w:cs="Arial"/>
              </w:rPr>
              <w:t>P</w:t>
            </w:r>
            <w:r w:rsidRPr="00E04621">
              <w:rPr>
                <w:rFonts w:ascii="Arial Nova Cond" w:hAnsi="Arial Nova Cond" w:cs="Arial"/>
              </w:rPr>
              <w:t>our cela il est nécessaire de :</w:t>
            </w:r>
          </w:p>
          <w:p w14:paraId="3F884BE3" w14:textId="77777777" w:rsidR="000C4C83" w:rsidRPr="00E04621" w:rsidRDefault="000C4C83" w:rsidP="000C4C83">
            <w:pPr>
              <w:numPr>
                <w:ilvl w:val="0"/>
                <w:numId w:val="32"/>
              </w:numPr>
              <w:spacing w:before="0" w:after="0" w:line="276" w:lineRule="auto"/>
              <w:ind w:left="1007"/>
              <w:jc w:val="left"/>
              <w:rPr>
                <w:rFonts w:ascii="Arial Nova Cond" w:hAnsi="Arial Nova Cond" w:cs="Arial"/>
              </w:rPr>
            </w:pPr>
            <w:r w:rsidRPr="00E04621">
              <w:rPr>
                <w:rFonts w:ascii="Arial Nova Cond" w:hAnsi="Arial Nova Cond" w:cs="Arial"/>
              </w:rPr>
              <w:t>Se connecter sur le site internet dédié à la gestion de l’Accès Précoce pour créer un compte.</w:t>
            </w:r>
          </w:p>
          <w:p w14:paraId="6AD41117" w14:textId="77777777" w:rsidR="000C4C83" w:rsidRPr="00E04621" w:rsidRDefault="000C4C83" w:rsidP="000C4C83">
            <w:pPr>
              <w:numPr>
                <w:ilvl w:val="0"/>
                <w:numId w:val="32"/>
              </w:numPr>
              <w:spacing w:before="0" w:after="0" w:line="276" w:lineRule="auto"/>
              <w:ind w:left="1007"/>
              <w:jc w:val="left"/>
              <w:rPr>
                <w:rFonts w:ascii="Arial Nova Cond" w:hAnsi="Arial Nova Cond" w:cs="Arial"/>
              </w:rPr>
            </w:pPr>
            <w:r w:rsidRPr="00E04621">
              <w:rPr>
                <w:rFonts w:ascii="Arial Nova Cond" w:hAnsi="Arial Nova Cond" w:cs="Arial"/>
              </w:rPr>
              <w:t xml:space="preserve">Une fois son compte créé, le médecin prescripteur peut accéder à la plateforme de recueil des données. Il complète alors la fiche de demande d’accès au traitement </w:t>
            </w:r>
          </w:p>
          <w:p w14:paraId="64A08016" w14:textId="77777777" w:rsidR="000C4C83" w:rsidRPr="00E04621" w:rsidRDefault="000C4C83" w:rsidP="000C4C83">
            <w:pPr>
              <w:numPr>
                <w:ilvl w:val="0"/>
                <w:numId w:val="32"/>
              </w:numPr>
              <w:spacing w:before="0" w:after="0" w:line="276" w:lineRule="auto"/>
              <w:ind w:left="1007"/>
              <w:jc w:val="left"/>
              <w:rPr>
                <w:rFonts w:ascii="Arial Nova Cond" w:hAnsi="Arial Nova Cond" w:cs="Arial"/>
              </w:rPr>
            </w:pPr>
            <w:r w:rsidRPr="00E04621">
              <w:rPr>
                <w:rFonts w:ascii="Arial Nova Cond" w:hAnsi="Arial Nova Cond" w:cs="Arial"/>
              </w:rPr>
              <w:t>Le pharmacien reçoit un courriel afin de créer à son tour son compte</w:t>
            </w:r>
            <w:r>
              <w:rPr>
                <w:rFonts w:ascii="Arial Nova Cond" w:hAnsi="Arial Nova Cond" w:cs="Arial"/>
              </w:rPr>
              <w:t>, s’il ne l’a pas déjà créé</w:t>
            </w:r>
            <w:r w:rsidRPr="00E04621">
              <w:rPr>
                <w:rFonts w:ascii="Arial Nova Cond" w:hAnsi="Arial Nova Cond" w:cs="Arial"/>
              </w:rPr>
              <w:t>.</w:t>
            </w:r>
          </w:p>
          <w:p w14:paraId="7C5EB902" w14:textId="5B3C6E8D" w:rsidR="000C4C83" w:rsidRPr="00E04621" w:rsidRDefault="000C4C83" w:rsidP="000C4C83">
            <w:pPr>
              <w:numPr>
                <w:ilvl w:val="0"/>
                <w:numId w:val="32"/>
              </w:numPr>
              <w:spacing w:before="0" w:after="0" w:line="276" w:lineRule="auto"/>
              <w:ind w:left="1007"/>
              <w:jc w:val="left"/>
              <w:rPr>
                <w:rFonts w:ascii="Arial Nova Cond" w:hAnsi="Arial Nova Cond" w:cs="Arial"/>
              </w:rPr>
            </w:pPr>
            <w:r w:rsidRPr="00E04621">
              <w:rPr>
                <w:rFonts w:ascii="Arial Nova Cond" w:hAnsi="Arial Nova Cond" w:cs="Arial"/>
              </w:rPr>
              <w:t>Une fois son compte créé, le pharmacien de l’établissement peut procéder à la validation électronique de la fiche d’accès au traitement.</w:t>
            </w:r>
          </w:p>
          <w:p w14:paraId="58EC8CF1" w14:textId="77777777" w:rsidR="000C4C83" w:rsidRPr="00E04621" w:rsidRDefault="000C4C83" w:rsidP="000C4C83">
            <w:pPr>
              <w:spacing w:line="276" w:lineRule="auto"/>
              <w:rPr>
                <w:rFonts w:ascii="Arial Nova Cond" w:hAnsi="Arial Nova Cond" w:cs="Arial"/>
              </w:rPr>
            </w:pPr>
            <w:r w:rsidRPr="00E04621">
              <w:rPr>
                <w:rFonts w:ascii="Arial Nova Cond" w:hAnsi="Arial Nova Cond" w:cs="Arial"/>
              </w:rPr>
              <w:t>Si l</w:t>
            </w:r>
            <w:r>
              <w:rPr>
                <w:rFonts w:ascii="Arial Nova Cond" w:hAnsi="Arial Nova Cond" w:cs="Arial"/>
              </w:rPr>
              <w:t>e</w:t>
            </w:r>
            <w:r w:rsidRPr="00E04621">
              <w:rPr>
                <w:rFonts w:ascii="Arial Nova Cond" w:hAnsi="Arial Nova Cond" w:cs="Arial"/>
              </w:rPr>
              <w:t xml:space="preserve"> patient remplit les critères d’éligibilité du PUT-RD, un numéro unique </w:t>
            </w:r>
            <w:r>
              <w:rPr>
                <w:rFonts w:ascii="Arial Nova Cond" w:hAnsi="Arial Nova Cond" w:cs="Arial"/>
              </w:rPr>
              <w:t xml:space="preserve">lui </w:t>
            </w:r>
            <w:r w:rsidRPr="00E04621">
              <w:rPr>
                <w:rFonts w:ascii="Arial Nova Cond" w:hAnsi="Arial Nova Cond" w:cs="Arial"/>
              </w:rPr>
              <w:t>sera attribué. Ce numéro sera porté dans le dossier médical partagé d</w:t>
            </w:r>
            <w:r>
              <w:rPr>
                <w:rFonts w:ascii="Arial Nova Cond" w:hAnsi="Arial Nova Cond" w:cs="Arial"/>
              </w:rPr>
              <w:t xml:space="preserve">u </w:t>
            </w:r>
            <w:r w:rsidRPr="00E04621">
              <w:rPr>
                <w:rFonts w:ascii="Arial Nova Cond" w:hAnsi="Arial Nova Cond" w:cs="Arial"/>
              </w:rPr>
              <w:t>patient.</w:t>
            </w:r>
          </w:p>
          <w:p w14:paraId="05E7E647" w14:textId="77777777" w:rsidR="000C4C83" w:rsidRDefault="000C4C83" w:rsidP="000C4C83">
            <w:pPr>
              <w:pStyle w:val="Asupprimer"/>
              <w:pBdr>
                <w:left w:val="none" w:sz="0" w:space="0" w:color="auto"/>
              </w:pBdr>
              <w:spacing w:line="276" w:lineRule="auto"/>
              <w:ind w:left="0"/>
              <w:rPr>
                <w:rFonts w:cs="Arial"/>
                <w:color w:val="404040" w:themeColor="text1" w:themeTint="BF"/>
              </w:rPr>
            </w:pPr>
            <w:r>
              <w:rPr>
                <w:rFonts w:cs="Arial"/>
                <w:color w:val="404040" w:themeColor="text1" w:themeTint="BF"/>
              </w:rPr>
              <w:t>Pour les médecins initiant leur 1</w:t>
            </w:r>
            <w:r w:rsidRPr="002964FC">
              <w:rPr>
                <w:rFonts w:cs="Arial"/>
                <w:color w:val="404040" w:themeColor="text1" w:themeTint="BF"/>
                <w:vertAlign w:val="superscript"/>
              </w:rPr>
              <w:t>er</w:t>
            </w:r>
            <w:r>
              <w:rPr>
                <w:rFonts w:cs="Arial"/>
                <w:color w:val="404040" w:themeColor="text1" w:themeTint="BF"/>
              </w:rPr>
              <w:t xml:space="preserve"> patient dans le cadre de cet accès précoce, u</w:t>
            </w:r>
            <w:r w:rsidRPr="00307236">
              <w:rPr>
                <w:rFonts w:cs="Arial"/>
                <w:color w:val="404040" w:themeColor="text1" w:themeTint="BF"/>
              </w:rPr>
              <w:t>n</w:t>
            </w:r>
            <w:r>
              <w:rPr>
                <w:rFonts w:cs="Arial"/>
                <w:color w:val="404040" w:themeColor="text1" w:themeTint="BF"/>
              </w:rPr>
              <w:t xml:space="preserve"> accompagnement</w:t>
            </w:r>
            <w:r w:rsidRPr="00307236">
              <w:rPr>
                <w:rFonts w:cs="Arial"/>
                <w:color w:val="404040" w:themeColor="text1" w:themeTint="BF"/>
              </w:rPr>
              <w:t xml:space="preserve"> par un représentant du département médical </w:t>
            </w:r>
            <w:r>
              <w:rPr>
                <w:rFonts w:cs="Arial"/>
                <w:color w:val="404040" w:themeColor="text1" w:themeTint="BF"/>
              </w:rPr>
              <w:t>Janssen pourra être proposé</w:t>
            </w:r>
            <w:r w:rsidRPr="00307236">
              <w:rPr>
                <w:rFonts w:cs="Arial"/>
                <w:color w:val="404040" w:themeColor="text1" w:themeTint="BF"/>
              </w:rPr>
              <w:t>.</w:t>
            </w:r>
          </w:p>
          <w:p w14:paraId="2C79D469" w14:textId="77777777" w:rsidR="000C4C83" w:rsidRDefault="000C4C83" w:rsidP="000C4C83">
            <w:pPr>
              <w:spacing w:line="276" w:lineRule="auto"/>
              <w:rPr>
                <w:rFonts w:ascii="Arial Nova Cond" w:hAnsi="Arial Nova Cond" w:cs="Arial"/>
              </w:rPr>
            </w:pPr>
            <w:r w:rsidRPr="00E04621">
              <w:rPr>
                <w:rFonts w:ascii="Arial Nova Cond" w:hAnsi="Arial Nova Cond" w:cs="Arial"/>
              </w:rPr>
              <w:lastRenderedPageBreak/>
              <w:t>Un monitoring centralisé des données sera mis en place, avec l’objectif d’assurer un niveau de qualité de recueil de données adéquat. Vous pourrez donc être amené à être recontacté par la cellule Accès Précoce afin de mettre en conformité les données.</w:t>
            </w:r>
          </w:p>
          <w:p w14:paraId="09BDB00D" w14:textId="0533EEE4" w:rsidR="000C4C83" w:rsidRPr="00FC4602" w:rsidRDefault="000C4C83" w:rsidP="00FC4602">
            <w:pPr>
              <w:pStyle w:val="Asupprimer"/>
              <w:spacing w:line="276" w:lineRule="auto"/>
              <w:ind w:left="0"/>
              <w:rPr>
                <w:color w:val="1F497D"/>
              </w:rPr>
            </w:pPr>
            <w:r w:rsidRPr="00E04621">
              <w:rPr>
                <w:rFonts w:cs="Arial"/>
                <w:color w:val="404040" w:themeColor="text1" w:themeTint="BF"/>
              </w:rPr>
              <w:t>Un questionnaire de qualité de vie, l’E</w:t>
            </w:r>
            <w:r>
              <w:rPr>
                <w:rFonts w:cs="Arial"/>
                <w:color w:val="404040" w:themeColor="text1" w:themeTint="BF"/>
              </w:rPr>
              <w:t>ORTC-QLQ-C30</w:t>
            </w:r>
            <w:r w:rsidRPr="00E04621">
              <w:rPr>
                <w:rFonts w:cs="Arial"/>
                <w:color w:val="404040" w:themeColor="text1" w:themeTint="BF"/>
              </w:rPr>
              <w:t>, sera à remplir par l</w:t>
            </w:r>
            <w:r>
              <w:rPr>
                <w:rFonts w:cs="Arial"/>
                <w:color w:val="404040" w:themeColor="text1" w:themeTint="BF"/>
              </w:rPr>
              <w:t>e</w:t>
            </w:r>
            <w:r w:rsidRPr="00E04621">
              <w:rPr>
                <w:rFonts w:cs="Arial"/>
                <w:color w:val="404040" w:themeColor="text1" w:themeTint="BF"/>
              </w:rPr>
              <w:t xml:space="preserve"> patient</w:t>
            </w:r>
            <w:r>
              <w:rPr>
                <w:rFonts w:cs="Arial"/>
                <w:color w:val="404040" w:themeColor="text1" w:themeTint="BF"/>
              </w:rPr>
              <w:t xml:space="preserve"> avant la 1</w:t>
            </w:r>
            <w:r w:rsidRPr="00A55068">
              <w:rPr>
                <w:rFonts w:cs="Arial"/>
                <w:color w:val="404040" w:themeColor="text1" w:themeTint="BF"/>
                <w:vertAlign w:val="superscript"/>
              </w:rPr>
              <w:t>ère</w:t>
            </w:r>
            <w:r>
              <w:rPr>
                <w:rFonts w:cs="Arial"/>
                <w:color w:val="404040" w:themeColor="text1" w:themeTint="BF"/>
              </w:rPr>
              <w:t xml:space="preserve"> perfusion et lors des visites de suivi jusqu’à S31 puis tous les 6 mois</w:t>
            </w:r>
            <w:r w:rsidRPr="00E04621">
              <w:rPr>
                <w:rFonts w:cs="Arial"/>
                <w:color w:val="404040" w:themeColor="text1" w:themeTint="BF"/>
              </w:rPr>
              <w:t xml:space="preserve">. La collecte de ces données sera réalisée de la manière suivante : </w:t>
            </w:r>
            <w:r w:rsidRPr="00781875">
              <w:rPr>
                <w:rFonts w:cs="Arial"/>
                <w:color w:val="404040" w:themeColor="text1" w:themeTint="BF"/>
              </w:rPr>
              <w:t>le patient complètera cet auto-questionnaire sous format papier</w:t>
            </w:r>
            <w:r w:rsidR="007B19E8">
              <w:rPr>
                <w:rFonts w:cs="Arial"/>
                <w:color w:val="404040" w:themeColor="text1" w:themeTint="BF"/>
              </w:rPr>
              <w:t>.</w:t>
            </w:r>
          </w:p>
          <w:p w14:paraId="009BD6F2" w14:textId="77777777" w:rsidR="00520247" w:rsidRPr="0063644C" w:rsidRDefault="00520247" w:rsidP="003F67D3">
            <w:pPr>
              <w:jc w:val="left"/>
              <w:rPr>
                <w:rFonts w:ascii="Arial Nova Cond" w:hAnsi="Arial Nova Cond"/>
                <w:b/>
                <w:bCs/>
              </w:rPr>
            </w:pPr>
          </w:p>
          <w:p w14:paraId="7591AEF1" w14:textId="505EA0C3" w:rsidR="005935E5" w:rsidRPr="0063644C" w:rsidRDefault="002E5A4A" w:rsidP="003F67D3">
            <w:pPr>
              <w:jc w:val="left"/>
              <w:rPr>
                <w:rFonts w:ascii="Arial Nova Cond" w:hAnsi="Arial Nova Cond"/>
              </w:rPr>
            </w:pPr>
            <w:r w:rsidRPr="0063644C">
              <w:rPr>
                <w:rFonts w:ascii="Arial Nova Cond" w:hAnsi="Arial Nova Cond"/>
                <w:b/>
                <w:bCs/>
              </w:rPr>
              <w:t>En cas d’impossibilité de connexion à la plateforme</w:t>
            </w:r>
            <w:r w:rsidRPr="0063644C">
              <w:rPr>
                <w:rFonts w:ascii="Arial Nova Cond" w:hAnsi="Arial Nova Cond"/>
              </w:rPr>
              <w:t xml:space="preserve">, les fiches peuvent être transmises par </w:t>
            </w:r>
            <w:sdt>
              <w:sdtPr>
                <w:rPr>
                  <w:rFonts w:ascii="Arial Nova Cond" w:hAnsi="Arial Nova Cond"/>
                </w:rPr>
                <w:id w:val="1099451308"/>
                <w:placeholder>
                  <w:docPart w:val="7CF37B0A73B24DD4B15DDD5BF17BEC0E"/>
                </w:placeholder>
                <w:temporary/>
                <w:comboBox>
                  <w:listItem w:value="Choisissez un élément."/>
                  <w:listItem w:displayText="fax" w:value="fax"/>
                  <w:listItem w:displayText="mail" w:value="mail"/>
                </w:comboBox>
              </w:sdtPr>
              <w:sdtContent>
                <w:r w:rsidR="009123BE" w:rsidRPr="0026488F">
                  <w:rPr>
                    <w:rFonts w:ascii="Arial Nova Cond" w:hAnsi="Arial Nova Cond"/>
                  </w:rPr>
                  <w:t>sous format papier et être retournées à la cellule accès précoce par email à l’adresse suivante</w:t>
                </w:r>
              </w:sdtContent>
            </w:sdt>
            <w:r w:rsidRPr="0063644C">
              <w:rPr>
                <w:rFonts w:ascii="Arial Nova Cond" w:hAnsi="Arial Nova Cond"/>
              </w:rPr>
              <w:t xml:space="preserve"> </w:t>
            </w:r>
            <w:sdt>
              <w:sdtPr>
                <w:rPr>
                  <w:rFonts w:ascii="Arial Nova Cond" w:hAnsi="Arial Nova Cond"/>
                </w:rPr>
                <w:id w:val="1236513312"/>
                <w:placeholder>
                  <w:docPart w:val="EBE45FF7E4204C169A22830A38EC78EB"/>
                </w:placeholder>
              </w:sdtPr>
              <w:sdtContent>
                <w:r w:rsidR="00CE7216" w:rsidRPr="00830C9E">
                  <w:rPr>
                    <w:rFonts w:ascii="Arial Nova Cond" w:hAnsi="Arial Nova Cond"/>
                  </w:rPr>
                  <w:t>ap-rybrevant-mariposa-2@euraxipharma.fr</w:t>
                </w:r>
              </w:sdtContent>
            </w:sdt>
            <w:r w:rsidRPr="0063644C">
              <w:rPr>
                <w:rFonts w:ascii="Arial Nova Cond" w:hAnsi="Arial Nova Cond"/>
              </w:rPr>
              <w:t>.</w:t>
            </w:r>
          </w:p>
        </w:tc>
      </w:tr>
    </w:tbl>
    <w:p w14:paraId="0F3FA147" w14:textId="77777777"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25CE97A3"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171ADAB7" w14:textId="77777777" w:rsidR="0075456B" w:rsidRPr="0093672E" w:rsidRDefault="0075456B" w:rsidP="007B46FE">
            <w:pPr>
              <w:pStyle w:val="Titredenote"/>
            </w:pPr>
            <w:bookmarkStart w:id="19" w:name="Demande_accès"/>
            <w:r w:rsidRPr="0093672E">
              <w:lastRenderedPageBreak/>
              <w:t>Fiche d’accès au traitement</w:t>
            </w:r>
          </w:p>
          <w:bookmarkEnd w:id="19"/>
          <w:p w14:paraId="7C45619D" w14:textId="42DCA919" w:rsidR="0075456B" w:rsidRDefault="0075456B" w:rsidP="007C3CB4">
            <w:pPr>
              <w:jc w:val="cente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326524801"/>
              <w:placeholder>
                <w:docPart w:val="5F600503FFA44550BB8755AFF48EC7CA"/>
              </w:placeholder>
              <w:comboBox>
                <w:listItem w:value="Choisissez un élément."/>
                <w:listItem w:displayText="Plateforme électronique" w:value="Plateforme électronique"/>
                <w:listItem w:displayText="Transmission papier (fax ou mail)" w:value="Transmission papier (fax ou mail)"/>
              </w:comboBox>
            </w:sdtPr>
            <w:sdtContent>
              <w:p w14:paraId="0CBEBAA6" w14:textId="47BC6C2F" w:rsidR="00520247" w:rsidRDefault="004778FB" w:rsidP="00372848">
                <w:pPr>
                  <w:jc w:val="center"/>
                  <w:rPr>
                    <w:rStyle w:val="Grasitalique"/>
                    <w:b/>
                  </w:rPr>
                </w:pPr>
                <w:r>
                  <w:rPr>
                    <w:rStyle w:val="Grasitalique"/>
                  </w:rPr>
                  <w:t>Plateforme électronique</w:t>
                </w:r>
              </w:p>
            </w:sdtContent>
          </w:sdt>
          <w:sdt>
            <w:sdtPr>
              <w:rPr>
                <w:rStyle w:val="Grasitalique"/>
              </w:rPr>
              <w:id w:val="1244912708"/>
              <w:placeholder>
                <w:docPart w:val="915404AD0A9344B89BF8B9BD944D264D"/>
              </w:placeholder>
            </w:sdtPr>
            <w:sdtEndPr>
              <w:rPr>
                <w:rStyle w:val="Textedelespacerserv"/>
                <w:bCs w:val="0"/>
                <w:i w:val="0"/>
                <w:color w:val="808080"/>
              </w:rPr>
            </w:sdtEndPr>
            <w:sdtContent>
              <w:p w14:paraId="0C0B3A77" w14:textId="30BCD111" w:rsidR="00372848" w:rsidRPr="0093672E" w:rsidRDefault="004778FB" w:rsidP="00372848">
                <w:pPr>
                  <w:jc w:val="center"/>
                  <w:rPr>
                    <w:rStyle w:val="Grasitalique"/>
                  </w:rPr>
                </w:pPr>
                <w:r>
                  <w:rPr>
                    <w:rStyle w:val="ui-provider"/>
                  </w:rPr>
                  <w:t xml:space="preserve"> www.ap-rybrevant.f</w:t>
                </w:r>
                <w:r w:rsidR="003841BC">
                  <w:rPr>
                    <w:rStyle w:val="ui-provider"/>
                  </w:rPr>
                  <w:t>r</w:t>
                </w:r>
              </w:p>
            </w:sdtContent>
          </w:sdt>
        </w:tc>
      </w:tr>
    </w:tbl>
    <w:p w14:paraId="019C08BB" w14:textId="77777777" w:rsidR="001F24D4" w:rsidRPr="0093672E" w:rsidRDefault="001F24D4" w:rsidP="001F24D4">
      <w:pPr>
        <w:pStyle w:val="Petit"/>
      </w:pPr>
    </w:p>
    <w:p w14:paraId="5A07B078" w14:textId="77777777" w:rsidR="00AC31D2" w:rsidRPr="0093672E" w:rsidRDefault="00AC31D2" w:rsidP="001F24D4">
      <w:pPr>
        <w:jc w:val="right"/>
      </w:pPr>
      <w:r w:rsidRPr="0093672E">
        <w:t>Date de la demande :</w:t>
      </w:r>
      <w:r w:rsidR="00F57D51" w:rsidRPr="0093672E">
        <w:t xml:space="preserve"> </w:t>
      </w:r>
      <w:permStart w:id="742160930" w:edGrp="everyone"/>
      <w:sdt>
        <w:sdtPr>
          <w:id w:val="208156610"/>
          <w:placeholder>
            <w:docPart w:val="F4C69ED583084899B13332BA7ABAB786"/>
          </w:placeholder>
          <w:showingPlcHdr/>
          <w:date w:fullDate="2021-06-22T00:00:00Z">
            <w:dateFormat w:val="dd/MM/yyyy"/>
            <w:lid w:val="fr-FR"/>
            <w:storeMappedDataAs w:val="dateTime"/>
            <w:calendar w:val="gregorian"/>
          </w:date>
        </w:sdtPr>
        <w:sdtContent>
          <w:r w:rsidR="009A5AE2" w:rsidRPr="00FE334B">
            <w:rPr>
              <w:rStyle w:val="Mention1"/>
            </w:rPr>
            <w:t>_ _/_ _/_ _ _ _</w:t>
          </w:r>
        </w:sdtContent>
      </w:sdt>
      <w:permEnd w:id="742160930"/>
    </w:p>
    <w:p w14:paraId="7409D0D2" w14:textId="77777777" w:rsidR="00AC31D2" w:rsidRPr="0093672E" w:rsidRDefault="00082551" w:rsidP="00BA3A23">
      <w:pPr>
        <w:pStyle w:val="Intertitre"/>
      </w:pPr>
      <w:r w:rsidRPr="0093672E">
        <w:t>Identification du patient</w:t>
      </w:r>
    </w:p>
    <w:p w14:paraId="379CFCCE" w14:textId="77777777" w:rsidR="00AC31D2" w:rsidRPr="0093672E" w:rsidRDefault="00AC31D2" w:rsidP="00AC31D2">
      <w:r w:rsidRPr="0093672E">
        <w:t>Nom du patient (3 premières lettres) :</w:t>
      </w:r>
      <w:permStart w:id="1990933827" w:edGrp="everyone"/>
      <w:r w:rsidRPr="0093672E">
        <w:t xml:space="preserve"> </w:t>
      </w:r>
      <w:sdt>
        <w:sdtPr>
          <w:id w:val="-1874613009"/>
          <w:placeholder>
            <w:docPart w:val="9DCA27C97065416FA0E7AE14494C3781"/>
          </w:placeholder>
          <w:showingPlcHdr/>
        </w:sdtPr>
        <w:sdtContent>
          <w:r w:rsidR="009A5AE2" w:rsidRPr="008E0B25">
            <w:rPr>
              <w:rStyle w:val="Mention1"/>
            </w:rPr>
            <w:t>| _ | _ | _ |</w:t>
          </w:r>
        </w:sdtContent>
      </w:sdt>
      <w:permEnd w:id="1990933827"/>
      <w:r w:rsidR="009239B3" w:rsidRPr="0093672E">
        <w:t xml:space="preserve"> </w:t>
      </w:r>
      <w:r w:rsidRPr="0093672E">
        <w:t xml:space="preserve">Prénom (2 premières lettres) : </w:t>
      </w:r>
      <w:permStart w:id="1110918503" w:edGrp="everyone"/>
      <w:sdt>
        <w:sdtPr>
          <w:id w:val="317785571"/>
          <w:placeholder>
            <w:docPart w:val="D680B4E4B5664B2D8F364E93395F58D9"/>
          </w:placeholder>
        </w:sdtPr>
        <w:sdtContent>
          <w:r w:rsidR="009A5AE2" w:rsidRPr="008E0B25">
            <w:rPr>
              <w:rStyle w:val="Mention1"/>
            </w:rPr>
            <w:t>| _ | _ |</w:t>
          </w:r>
        </w:sdtContent>
      </w:sdt>
      <w:permEnd w:id="1110918503"/>
    </w:p>
    <w:p w14:paraId="1C9B2FB3" w14:textId="3989E4CE" w:rsidR="00AC31D2" w:rsidRPr="0093672E" w:rsidRDefault="00AC31D2" w:rsidP="00AC31D2">
      <w:r w:rsidRPr="0093672E">
        <w:t>Date de naissance</w:t>
      </w:r>
      <w:r w:rsidR="00FB2341" w:rsidRPr="0093672E">
        <w:t xml:space="preserve"> </w:t>
      </w:r>
      <w:r w:rsidRPr="0093672E">
        <w:t>:</w:t>
      </w:r>
      <w:r w:rsidR="002647B4" w:rsidRPr="0093672E">
        <w:t xml:space="preserve"> </w:t>
      </w:r>
      <w:permStart w:id="1962308198" w:edGrp="everyone"/>
      <w:sdt>
        <w:sdtPr>
          <w:id w:val="551583455"/>
          <w:placeholder>
            <w:docPart w:val="8F164366568F4971BC766D5760741918"/>
          </w:placeholder>
          <w:showingPlcHdr/>
        </w:sdtPr>
        <w:sdtContent>
          <w:r w:rsidR="009A5AE2" w:rsidRPr="00B17014">
            <w:t xml:space="preserve">   </w:t>
          </w:r>
          <w:r w:rsidR="009A5AE2" w:rsidRPr="008E0B25">
            <w:rPr>
              <w:rStyle w:val="Mention1"/>
            </w:rPr>
            <w:t xml:space="preserve">  _</w:t>
          </w:r>
          <w:r w:rsidR="009A5AE2" w:rsidRPr="00B17014">
            <w:rPr>
              <w:rStyle w:val="Mention1"/>
            </w:rPr>
            <w:t xml:space="preserve"> _/_ _    </w:t>
          </w:r>
        </w:sdtContent>
      </w:sdt>
      <w:r w:rsidRPr="0093672E">
        <w:t xml:space="preserve"> </w:t>
      </w:r>
      <w:permEnd w:id="1962308198"/>
      <w:r w:rsidRPr="0093672E">
        <w:t>(MM/AAAA) Poids (kg)</w:t>
      </w:r>
      <w:r w:rsidR="009A5AE2">
        <w:t xml:space="preserve"> </w:t>
      </w:r>
      <w:r w:rsidRPr="0093672E">
        <w:t xml:space="preserve">: </w:t>
      </w:r>
      <w:sdt>
        <w:sdtPr>
          <w:id w:val="1889379240"/>
          <w:placeholder>
            <w:docPart w:val="1F8051BF4C4A4154A06C1479F51AC351"/>
          </w:placeholder>
          <w:showingPlcHdr/>
        </w:sdtPr>
        <w:sdtContent>
          <w:permStart w:id="1994396105" w:edGrp="everyone"/>
          <w:r w:rsidR="009A5AE2" w:rsidRPr="008E0B25">
            <w:rPr>
              <w:rStyle w:val="Mention1"/>
            </w:rPr>
            <w:t xml:space="preserve">| </w:t>
          </w:r>
          <w:r w:rsidR="009A5AE2" w:rsidRPr="009239B3">
            <w:rPr>
              <w:rStyle w:val="Mention1"/>
            </w:rPr>
            <w:t>_</w:t>
          </w:r>
          <w:r w:rsidR="009A5AE2">
            <w:rPr>
              <w:rStyle w:val="Mention1"/>
            </w:rPr>
            <w:t xml:space="preserve"> |</w:t>
          </w:r>
          <w:r w:rsidR="009A5AE2" w:rsidRPr="009239B3">
            <w:rPr>
              <w:rStyle w:val="Mention1"/>
            </w:rPr>
            <w:t xml:space="preserve"> _</w:t>
          </w:r>
          <w:r w:rsidR="009A5AE2">
            <w:rPr>
              <w:rStyle w:val="Mention1"/>
            </w:rPr>
            <w:t xml:space="preserve"> | </w:t>
          </w:r>
          <w:r w:rsidR="009A5AE2" w:rsidRPr="009239B3">
            <w:rPr>
              <w:rStyle w:val="Mention1"/>
            </w:rPr>
            <w:t>_</w:t>
          </w:r>
          <w:r w:rsidR="009A5AE2">
            <w:rPr>
              <w:rStyle w:val="Mention1"/>
            </w:rPr>
            <w:t xml:space="preserve"> |</w:t>
          </w:r>
          <w:permEnd w:id="1994396105"/>
        </w:sdtContent>
      </w:sdt>
      <w:r w:rsidRPr="0093672E">
        <w:t xml:space="preserve"> </w:t>
      </w:r>
      <w:r w:rsidR="00056E57">
        <w:t xml:space="preserve"> </w:t>
      </w:r>
    </w:p>
    <w:p w14:paraId="6E806051" w14:textId="74E3244A" w:rsidR="00FE07EB" w:rsidRDefault="00AC31D2" w:rsidP="00FE07EB">
      <w:r w:rsidRPr="0093672E">
        <w:t xml:space="preserve">Sexe : </w:t>
      </w:r>
      <w:r w:rsidR="00CD1924" w:rsidRPr="0093672E">
        <w:t xml:space="preserve">M </w:t>
      </w:r>
      <w:permStart w:id="1848444206" w:edGrp="everyone"/>
      <w:r w:rsidR="00A7773A">
        <w:rPr>
          <w:rFonts w:ascii="MS Gothic" w:eastAsia="MS Gothic" w:hAnsi="MS Gothic" w:hint="eastAsia"/>
        </w:rPr>
        <w:t>☐</w:t>
      </w:r>
      <w:permEnd w:id="1848444206"/>
      <w:r w:rsidRPr="0093672E">
        <w:t xml:space="preserve"> F </w:t>
      </w:r>
      <w:permStart w:id="1799255550" w:edGrp="everyone"/>
      <w:r w:rsidR="00A7773A">
        <w:rPr>
          <w:rFonts w:ascii="MS Gothic" w:eastAsia="MS Gothic" w:hAnsi="MS Gothic" w:hint="eastAsia"/>
        </w:rPr>
        <w:t>☐</w:t>
      </w:r>
      <w:permEnd w:id="1799255550"/>
    </w:p>
    <w:p w14:paraId="4DFC0234" w14:textId="77777777" w:rsidR="00206142" w:rsidRPr="001D68A0" w:rsidRDefault="00206142" w:rsidP="001D68A0">
      <w:pPr>
        <w:pStyle w:val="Paragraphedexplications"/>
        <w:rPr>
          <w:b/>
          <w:bCs/>
        </w:rPr>
      </w:pPr>
      <w:r w:rsidRPr="001D68A0">
        <w:rPr>
          <w:b/>
          <w:bCs/>
        </w:rPr>
        <w:t>Si femme en âge de procréer, se référer au paragraphe 4.6 du RCP.</w:t>
      </w:r>
    </w:p>
    <w:p w14:paraId="57ED6B9E" w14:textId="77777777"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0" w:history="1">
        <w:r w:rsidR="00CD44AE" w:rsidRPr="000C59B8">
          <w:rPr>
            <w:rStyle w:val="Lienhypertexte"/>
          </w:rPr>
          <w:t>https://www.clinicaltrialsregister.eu/</w:t>
        </w:r>
      </w:hyperlink>
      <w:r w:rsidR="00CD44AE">
        <w:t xml:space="preserve"> ou </w:t>
      </w:r>
      <w:hyperlink r:id="rId21" w:history="1">
        <w:r w:rsidR="005C76FF" w:rsidRPr="000C59B8">
          <w:rPr>
            <w:rStyle w:val="Lienhypertexte"/>
          </w:rPr>
          <w:t>https://clinicaltrials.gov/</w:t>
        </w:r>
      </w:hyperlink>
      <w:r w:rsidR="005C76FF">
        <w:t xml:space="preserve"> </w:t>
      </w:r>
      <w:r w:rsidR="00680C41">
        <w:t xml:space="preserve"> </w:t>
      </w:r>
      <w:r w:rsidR="00093A19" w:rsidRPr="0093672E">
        <w:t>.</w:t>
      </w:r>
    </w:p>
    <w:p w14:paraId="4A46675C" w14:textId="596683B7" w:rsidR="00AC31D2" w:rsidRPr="0093672E" w:rsidRDefault="00AA5A66" w:rsidP="00806733">
      <w:pPr>
        <w:pStyle w:val="Paragraphedexplications"/>
      </w:pPr>
      <w:r>
        <w:t>S</w:t>
      </w:r>
      <w:r w:rsidR="001366AD">
        <w:t xml:space="preserve">’il existe une possibilité d’inclure </w:t>
      </w:r>
      <w:r w:rsidR="00AC31D2" w:rsidRPr="0093672E">
        <w:t>le patient dans un essai clinique en cours dans l’indication qui fait l’objet de l’accès précoce</w:t>
      </w:r>
      <w:r w:rsidR="001366AD">
        <w:t>, le patient doit être orienté vers l’essai clinique.</w:t>
      </w:r>
      <w:r w:rsidR="00AC31D2" w:rsidRPr="0093672E">
        <w:t xml:space="preserve"> </w:t>
      </w:r>
    </w:p>
    <w:p w14:paraId="09F821E5" w14:textId="768FD08B" w:rsidR="00104159" w:rsidRPr="0093672E" w:rsidRDefault="00104159" w:rsidP="00EA0C9D"/>
    <w:p w14:paraId="5703F4CA" w14:textId="765B07A3" w:rsidR="002615A4" w:rsidRDefault="002615A4" w:rsidP="00AC31D2">
      <w:r>
        <w:t>Le patient a-t-il déjà débuté le traitement dans le cadre d’un accès compassionnel</w:t>
      </w:r>
      <w:r w:rsidR="00807B86">
        <w:t xml:space="preserve"> ou </w:t>
      </w:r>
      <w:r w:rsidR="00A11828">
        <w:t xml:space="preserve">dans une </w:t>
      </w:r>
      <w:r w:rsidR="00807B86">
        <w:t>autre situation</w:t>
      </w:r>
      <w:r w:rsidR="008A482D">
        <w:t xml:space="preserve">? </w:t>
      </w:r>
      <w:r w:rsidR="008A482D" w:rsidRPr="0093672E">
        <w:t xml:space="preserve"> </w:t>
      </w:r>
      <w:permStart w:id="724256406" w:edGrp="everyone"/>
      <w:r w:rsidR="008A482D">
        <w:rPr>
          <w:rFonts w:ascii="MS Gothic" w:eastAsia="MS Gothic" w:hAnsi="MS Gothic" w:hint="eastAsia"/>
        </w:rPr>
        <w:t>☐</w:t>
      </w:r>
      <w:permEnd w:id="724256406"/>
      <w:r w:rsidR="008A482D" w:rsidRPr="0093672E">
        <w:t xml:space="preserve"> Oui</w:t>
      </w:r>
      <w:r w:rsidR="008A482D" w:rsidRPr="0093672E">
        <w:tab/>
      </w:r>
      <w:permStart w:id="1879266916" w:edGrp="everyone"/>
      <w:r w:rsidR="008A482D">
        <w:rPr>
          <w:rFonts w:ascii="MS Gothic" w:eastAsia="MS Gothic" w:hAnsi="MS Gothic" w:hint="eastAsia"/>
        </w:rPr>
        <w:t>☐</w:t>
      </w:r>
      <w:permEnd w:id="1879266916"/>
      <w:r w:rsidR="008A482D" w:rsidDel="008F44C1">
        <w:rPr>
          <w:rFonts w:ascii="MS Gothic" w:eastAsia="MS Gothic" w:hAnsi="MS Gothic" w:hint="eastAsia"/>
        </w:rPr>
        <w:t xml:space="preserve"> </w:t>
      </w:r>
      <w:r w:rsidR="008A482D" w:rsidRPr="0093672E">
        <w:t>Non </w:t>
      </w:r>
    </w:p>
    <w:p w14:paraId="672A59A6" w14:textId="77777777" w:rsidR="00145D44" w:rsidRPr="0093672E" w:rsidRDefault="00145D44" w:rsidP="00AC31D2"/>
    <w:p w14:paraId="1B2C95D6" w14:textId="77777777" w:rsidR="00AC31D2" w:rsidRPr="0093672E" w:rsidRDefault="000241BC" w:rsidP="00FB6276">
      <w:pPr>
        <w:pStyle w:val="Titre2"/>
        <w:numPr>
          <w:ilvl w:val="0"/>
          <w:numId w:val="0"/>
        </w:numPr>
        <w:ind w:left="360" w:hanging="360"/>
      </w:pPr>
      <w:r w:rsidRPr="0093672E">
        <w:t>Maladie</w:t>
      </w:r>
    </w:p>
    <w:p w14:paraId="187CF009" w14:textId="7777777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19216" w:type="dxa"/>
        <w:tblLook w:val="0600" w:firstRow="0" w:lastRow="0" w:firstColumn="0" w:lastColumn="0" w:noHBand="1" w:noVBand="1"/>
      </w:tblPr>
      <w:tblGrid>
        <w:gridCol w:w="9608"/>
        <w:gridCol w:w="9608"/>
      </w:tblGrid>
      <w:tr w:rsidR="00D45F0E" w:rsidRPr="0093672E" w14:paraId="3AA71B40" w14:textId="77777777" w:rsidTr="00AC1694">
        <w:trPr>
          <w:gridAfter w:val="1"/>
          <w:wAfter w:w="9608" w:type="dxa"/>
        </w:trPr>
        <w:tc>
          <w:tcPr>
            <w:tcW w:w="9608" w:type="dxa"/>
          </w:tcPr>
          <w:p w14:paraId="7B679F25" w14:textId="77777777" w:rsidR="00D45F0E" w:rsidRPr="0001177A" w:rsidRDefault="00D45F0E" w:rsidP="00AC1694">
            <w:pPr>
              <w:spacing w:before="0" w:after="0" w:line="240" w:lineRule="auto"/>
              <w:jc w:val="left"/>
              <w:rPr>
                <w:rFonts w:ascii="Arial Nova Cond" w:hAnsi="Arial Nova Cond"/>
                <w:color w:val="808080" w:themeColor="background1" w:themeShade="80"/>
              </w:rPr>
            </w:pPr>
            <w:r w:rsidRPr="0001177A">
              <w:rPr>
                <w:rFonts w:ascii="Arial Nova Cond" w:hAnsi="Arial Nova Cond"/>
                <w:color w:val="808080" w:themeColor="background1" w:themeShade="80"/>
              </w:rPr>
              <w:t xml:space="preserve">Statut tabagique : </w:t>
            </w:r>
          </w:p>
          <w:permStart w:id="1863533584" w:edGrp="everyone"/>
          <w:p w14:paraId="51514A72" w14:textId="49ACDD39"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285072447"/>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863533584"/>
            <w:r w:rsidR="00D45F0E" w:rsidRPr="0001177A" w:rsidDel="008F44C1">
              <w:rPr>
                <w:rFonts w:ascii="Arial Nova Cond" w:hAnsi="Arial Nova Cond"/>
                <w:color w:val="808080" w:themeColor="background1" w:themeShade="80"/>
              </w:rPr>
              <w:t xml:space="preserve"> </w:t>
            </w:r>
            <w:r w:rsidR="00D45F0E" w:rsidRPr="0001177A">
              <w:rPr>
                <w:rFonts w:ascii="Arial Nova Cond" w:hAnsi="Arial Nova Cond"/>
                <w:color w:val="808080" w:themeColor="background1" w:themeShade="80"/>
              </w:rPr>
              <w:t xml:space="preserve"> Non</w:t>
            </w:r>
            <w:r w:rsidR="00D45F0E" w:rsidRPr="0001177A">
              <w:rPr>
                <w:rFonts w:ascii="Cambria Math" w:hAnsi="Cambria Math" w:cs="Cambria Math" w:hint="eastAsia"/>
                <w:color w:val="808080" w:themeColor="background1" w:themeShade="80"/>
              </w:rPr>
              <w:t>‐</w:t>
            </w:r>
            <w:r w:rsidR="00D45F0E" w:rsidRPr="0001177A">
              <w:rPr>
                <w:rFonts w:ascii="Arial Nova Cond" w:hAnsi="Arial Nova Cond"/>
                <w:color w:val="808080" w:themeColor="background1" w:themeShade="80"/>
              </w:rPr>
              <w:t xml:space="preserve">fumeur </w:t>
            </w:r>
          </w:p>
          <w:permStart w:id="151676457" w:edGrp="everyone"/>
          <w:p w14:paraId="36A1E8EE" w14:textId="018FB4E2"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446668913"/>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51676457"/>
            <w:r w:rsidR="00D45F0E" w:rsidRPr="0001177A" w:rsidDel="008F44C1">
              <w:rPr>
                <w:rFonts w:ascii="Arial Nova Cond" w:hAnsi="Arial Nova Cond"/>
                <w:color w:val="808080" w:themeColor="background1" w:themeShade="80"/>
              </w:rPr>
              <w:t xml:space="preserve"> </w:t>
            </w:r>
            <w:r w:rsidR="00D45F0E" w:rsidRPr="0001177A">
              <w:rPr>
                <w:rFonts w:ascii="Arial Nova Cond" w:hAnsi="Arial Nova Cond"/>
                <w:color w:val="808080" w:themeColor="background1" w:themeShade="80"/>
              </w:rPr>
              <w:t xml:space="preserve"> Ancien fumeur </w:t>
            </w:r>
          </w:p>
          <w:permStart w:id="1046287065" w:edGrp="everyone"/>
          <w:p w14:paraId="7C71D36A" w14:textId="3354FC31"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318472487"/>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046287065"/>
            <w:r w:rsidR="00D45F0E" w:rsidRPr="0001177A" w:rsidDel="008F44C1">
              <w:rPr>
                <w:rFonts w:ascii="Arial Nova Cond" w:hAnsi="Arial Nova Cond"/>
                <w:color w:val="808080" w:themeColor="background1" w:themeShade="80"/>
              </w:rPr>
              <w:t xml:space="preserve"> </w:t>
            </w:r>
            <w:r w:rsidR="00D45F0E" w:rsidRPr="0001177A">
              <w:rPr>
                <w:rFonts w:ascii="Arial Nova Cond" w:hAnsi="Arial Nova Cond"/>
                <w:color w:val="808080" w:themeColor="background1" w:themeShade="80"/>
              </w:rPr>
              <w:t xml:space="preserve"> Fumeur actuel </w:t>
            </w:r>
          </w:p>
          <w:permStart w:id="643527555" w:edGrp="everyone"/>
          <w:p w14:paraId="35C88B5C" w14:textId="57F93F47"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792781331"/>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643527555"/>
            <w:r w:rsidR="00D45F0E" w:rsidRPr="0001177A" w:rsidDel="008F44C1">
              <w:rPr>
                <w:rFonts w:ascii="Arial Nova Cond" w:hAnsi="Arial Nova Cond"/>
                <w:color w:val="808080" w:themeColor="background1" w:themeShade="80"/>
              </w:rPr>
              <w:t xml:space="preserve"> </w:t>
            </w:r>
            <w:r w:rsidR="00D45F0E" w:rsidRPr="0001177A">
              <w:rPr>
                <w:rFonts w:ascii="Arial Nova Cond" w:hAnsi="Arial Nova Cond"/>
                <w:color w:val="808080" w:themeColor="background1" w:themeShade="80"/>
              </w:rPr>
              <w:t xml:space="preserve"> Ne sais pas</w:t>
            </w:r>
          </w:p>
          <w:p w14:paraId="69971A04" w14:textId="77777777" w:rsidR="00D45F0E" w:rsidRPr="0001177A" w:rsidRDefault="00D45F0E" w:rsidP="00AC1694">
            <w:pPr>
              <w:spacing w:before="0" w:after="0" w:line="240" w:lineRule="auto"/>
              <w:jc w:val="left"/>
              <w:rPr>
                <w:rFonts w:ascii="Arial Nova Cond" w:hAnsi="Arial Nova Cond"/>
                <w:color w:val="808080" w:themeColor="background1" w:themeShade="80"/>
              </w:rPr>
            </w:pPr>
          </w:p>
          <w:p w14:paraId="64CE043C" w14:textId="7523A719" w:rsidR="00D45F0E" w:rsidRPr="0001177A" w:rsidRDefault="00D45F0E" w:rsidP="00AC1694">
            <w:pPr>
              <w:spacing w:before="0" w:after="0" w:line="240" w:lineRule="auto"/>
              <w:jc w:val="left"/>
              <w:rPr>
                <w:rFonts w:ascii="Arial Nova Cond" w:hAnsi="Arial Nova Cond"/>
                <w:color w:val="808080" w:themeColor="background1" w:themeShade="80"/>
              </w:rPr>
            </w:pPr>
            <w:r w:rsidRPr="0001177A">
              <w:rPr>
                <w:rFonts w:ascii="Arial Nova Cond" w:hAnsi="Arial Nova Cond"/>
                <w:color w:val="808080" w:themeColor="background1" w:themeShade="80"/>
              </w:rPr>
              <w:t xml:space="preserve">Statut de performance ECOG :     </w:t>
            </w:r>
            <w:permStart w:id="1948141758" w:edGrp="everyone"/>
            <w:sdt>
              <w:sdtPr>
                <w:rPr>
                  <w:rFonts w:ascii="MS Gothic" w:eastAsia="MS Gothic" w:hAnsi="MS Gothic" w:hint="eastAsia"/>
                  <w:color w:val="808080" w:themeColor="background1" w:themeShade="80"/>
                </w:rPr>
                <w:id w:val="-1986004211"/>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r w:rsidRPr="00467D3D" w:rsidDel="005D18CF">
              <w:rPr>
                <w:rFonts w:ascii="Arial Nova Cond" w:hAnsi="Arial Nova Cond"/>
                <w:color w:val="808080" w:themeColor="background1" w:themeShade="80"/>
              </w:rPr>
              <w:t xml:space="preserve"> </w:t>
            </w:r>
            <w:permEnd w:id="1948141758"/>
            <w:r w:rsidRPr="0001177A">
              <w:rPr>
                <w:rFonts w:ascii="Arial Nova Cond" w:hAnsi="Arial Nova Cond"/>
                <w:color w:val="808080" w:themeColor="background1" w:themeShade="80"/>
              </w:rPr>
              <w:t xml:space="preserve">0     </w:t>
            </w:r>
            <w:permStart w:id="792077258" w:edGrp="everyone"/>
            <w:sdt>
              <w:sdtPr>
                <w:rPr>
                  <w:rFonts w:ascii="MS Gothic" w:eastAsia="MS Gothic" w:hAnsi="MS Gothic" w:hint="eastAsia"/>
                  <w:color w:val="808080" w:themeColor="background1" w:themeShade="80"/>
                </w:rPr>
                <w:id w:val="462613939"/>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permEnd w:id="792077258"/>
            <w:r w:rsidRPr="00E55B2E" w:rsidDel="008F44C1">
              <w:rPr>
                <w:rFonts w:ascii="Arial Nova Cond" w:hAnsi="Arial Nova Cond"/>
                <w:color w:val="808080" w:themeColor="background1" w:themeShade="80"/>
              </w:rPr>
              <w:t xml:space="preserve"> </w:t>
            </w:r>
            <w:r w:rsidRPr="00E55B2E">
              <w:rPr>
                <w:rFonts w:ascii="Arial Nova Cond" w:hAnsi="Arial Nova Cond"/>
                <w:color w:val="808080" w:themeColor="background1" w:themeShade="80"/>
              </w:rPr>
              <w:t xml:space="preserve"> </w:t>
            </w:r>
            <w:r w:rsidRPr="0001177A">
              <w:rPr>
                <w:rFonts w:ascii="Arial Nova Cond" w:hAnsi="Arial Nova Cond"/>
                <w:color w:val="808080" w:themeColor="background1" w:themeShade="80"/>
              </w:rPr>
              <w:t xml:space="preserve">  1   </w:t>
            </w:r>
            <w:permStart w:id="697304588" w:edGrp="everyone"/>
            <w:sdt>
              <w:sdtPr>
                <w:rPr>
                  <w:rFonts w:ascii="MS Gothic" w:eastAsia="MS Gothic" w:hAnsi="MS Gothic" w:hint="eastAsia"/>
                  <w:color w:val="808080" w:themeColor="background1" w:themeShade="80"/>
                </w:rPr>
                <w:id w:val="-1730839002"/>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permEnd w:id="697304588"/>
            <w:r w:rsidRPr="00E55B2E" w:rsidDel="008F44C1">
              <w:rPr>
                <w:rFonts w:ascii="Arial Nova Cond" w:hAnsi="Arial Nova Cond"/>
                <w:color w:val="808080" w:themeColor="background1" w:themeShade="80"/>
              </w:rPr>
              <w:t xml:space="preserve"> </w:t>
            </w:r>
            <w:r w:rsidRPr="00E55B2E">
              <w:rPr>
                <w:rFonts w:ascii="Arial Nova Cond" w:hAnsi="Arial Nova Cond"/>
                <w:color w:val="808080" w:themeColor="background1" w:themeShade="80"/>
              </w:rPr>
              <w:t xml:space="preserve"> </w:t>
            </w:r>
            <w:r w:rsidRPr="0001177A">
              <w:rPr>
                <w:rFonts w:ascii="Arial Nova Cond" w:hAnsi="Arial Nova Cond"/>
                <w:color w:val="808080" w:themeColor="background1" w:themeShade="80"/>
              </w:rPr>
              <w:t xml:space="preserve">  2   </w:t>
            </w:r>
            <w:permStart w:id="465202563" w:edGrp="everyone"/>
            <w:sdt>
              <w:sdtPr>
                <w:rPr>
                  <w:rFonts w:ascii="MS Gothic" w:eastAsia="MS Gothic" w:hAnsi="MS Gothic" w:hint="eastAsia"/>
                  <w:color w:val="808080" w:themeColor="background1" w:themeShade="80"/>
                </w:rPr>
                <w:id w:val="508027548"/>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permEnd w:id="465202563"/>
            <w:r w:rsidRPr="00E55B2E">
              <w:rPr>
                <w:rFonts w:ascii="Arial Nova Cond" w:hAnsi="Arial Nova Cond"/>
                <w:color w:val="808080" w:themeColor="background1" w:themeShade="80"/>
              </w:rPr>
              <w:t xml:space="preserve"> </w:t>
            </w:r>
            <w:r w:rsidRPr="0001177A">
              <w:rPr>
                <w:rFonts w:ascii="Arial Nova Cond" w:hAnsi="Arial Nova Cond"/>
                <w:color w:val="808080" w:themeColor="background1" w:themeShade="80"/>
              </w:rPr>
              <w:t xml:space="preserve">  3   </w:t>
            </w:r>
            <w:permStart w:id="478894533" w:edGrp="everyone"/>
            <w:sdt>
              <w:sdtPr>
                <w:rPr>
                  <w:rFonts w:ascii="MS Gothic" w:eastAsia="MS Gothic" w:hAnsi="MS Gothic" w:hint="eastAsia"/>
                  <w:color w:val="808080" w:themeColor="background1" w:themeShade="80"/>
                </w:rPr>
                <w:id w:val="498696031"/>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permEnd w:id="478894533"/>
            <w:r w:rsidRPr="00E55B2E" w:rsidDel="008F44C1">
              <w:rPr>
                <w:rFonts w:ascii="Arial Nova Cond" w:hAnsi="Arial Nova Cond"/>
                <w:color w:val="808080" w:themeColor="background1" w:themeShade="80"/>
              </w:rPr>
              <w:t xml:space="preserve"> </w:t>
            </w:r>
            <w:r w:rsidRPr="00E55B2E">
              <w:rPr>
                <w:rFonts w:ascii="Arial Nova Cond" w:hAnsi="Arial Nova Cond"/>
                <w:color w:val="808080" w:themeColor="background1" w:themeShade="80"/>
              </w:rPr>
              <w:t xml:space="preserve"> </w:t>
            </w:r>
            <w:r w:rsidRPr="0001177A">
              <w:rPr>
                <w:rFonts w:ascii="Arial Nova Cond" w:hAnsi="Arial Nova Cond"/>
                <w:color w:val="808080" w:themeColor="background1" w:themeShade="80"/>
              </w:rPr>
              <w:t xml:space="preserve">  4</w:t>
            </w:r>
          </w:p>
          <w:p w14:paraId="4E856A81" w14:textId="77777777" w:rsidR="00D45F0E" w:rsidRPr="0001177A" w:rsidRDefault="00D45F0E" w:rsidP="00AC1694">
            <w:pPr>
              <w:spacing w:before="0" w:after="0" w:line="240" w:lineRule="auto"/>
              <w:jc w:val="left"/>
              <w:rPr>
                <w:rFonts w:ascii="Arial Nova Cond" w:hAnsi="Arial Nova Cond"/>
                <w:color w:val="808080" w:themeColor="background1" w:themeShade="80"/>
              </w:rPr>
            </w:pPr>
          </w:p>
          <w:p w14:paraId="7C43B1CE" w14:textId="09B3ACE3" w:rsidR="00D45F0E" w:rsidRPr="0001177A" w:rsidRDefault="00D45F0E" w:rsidP="00AC1694">
            <w:pPr>
              <w:spacing w:before="0" w:after="0" w:line="240" w:lineRule="auto"/>
              <w:jc w:val="left"/>
              <w:rPr>
                <w:rFonts w:ascii="Arial Nova Cond" w:hAnsi="Arial Nova Cond"/>
                <w:color w:val="808080" w:themeColor="background1" w:themeShade="80"/>
              </w:rPr>
            </w:pPr>
            <w:r w:rsidRPr="0001177A">
              <w:rPr>
                <w:rFonts w:ascii="Arial Nova Cond" w:hAnsi="Arial Nova Cond"/>
                <w:color w:val="808080" w:themeColor="background1" w:themeShade="80"/>
              </w:rPr>
              <w:t xml:space="preserve">Date du diagnostic initial de Cancer Bronchique Non à Petites Cellules (CBNPC) : </w:t>
            </w:r>
            <w:permStart w:id="1068247083" w:edGrp="everyone"/>
            <w:sdt>
              <w:sdtPr>
                <w:id w:val="1386983344"/>
                <w:placeholder>
                  <w:docPart w:val="B35E1C069A05476F8FD37EA7D5EE2F0B"/>
                </w:placeholder>
                <w:showingPlcHdr/>
                <w:date w:fullDate="2021-06-22T00:00:00Z">
                  <w:dateFormat w:val="dd/MM/yyyy"/>
                  <w:lid w:val="fr-FR"/>
                  <w:storeMappedDataAs w:val="dateTime"/>
                  <w:calendar w:val="gregorian"/>
                </w:date>
              </w:sdtPr>
              <w:sdtContent>
                <w:r w:rsidRPr="00FE334B">
                  <w:rPr>
                    <w:rStyle w:val="Mention1"/>
                  </w:rPr>
                  <w:t>_ _/_ _/_ _ _ _</w:t>
                </w:r>
              </w:sdtContent>
            </w:sdt>
            <w:permEnd w:id="1068247083"/>
          </w:p>
          <w:p w14:paraId="4C092166" w14:textId="77777777" w:rsidR="00D45F0E" w:rsidRPr="0001177A" w:rsidRDefault="00D45F0E" w:rsidP="00AC1694">
            <w:pPr>
              <w:spacing w:before="0" w:after="0" w:line="240" w:lineRule="auto"/>
              <w:jc w:val="left"/>
              <w:rPr>
                <w:rFonts w:ascii="Arial Nova Cond" w:hAnsi="Arial Nova Cond"/>
                <w:color w:val="808080" w:themeColor="background1" w:themeShade="80"/>
              </w:rPr>
            </w:pPr>
            <w:r w:rsidRPr="0001177A">
              <w:rPr>
                <w:rFonts w:ascii="Arial Nova Cond" w:hAnsi="Arial Nova Cond"/>
                <w:color w:val="808080" w:themeColor="background1" w:themeShade="80"/>
              </w:rPr>
              <w:t>Sous</w:t>
            </w:r>
            <w:r w:rsidRPr="0001177A">
              <w:rPr>
                <w:rFonts w:ascii="Cambria Math" w:hAnsi="Cambria Math" w:cs="Cambria Math" w:hint="eastAsia"/>
                <w:color w:val="808080" w:themeColor="background1" w:themeShade="80"/>
              </w:rPr>
              <w:t>‐</w:t>
            </w:r>
            <w:r w:rsidRPr="0001177A">
              <w:rPr>
                <w:rFonts w:ascii="Arial Nova Cond" w:hAnsi="Arial Nova Cond"/>
                <w:color w:val="808080" w:themeColor="background1" w:themeShade="80"/>
              </w:rPr>
              <w:t>Type au diagnostic initial de CBNPC :</w:t>
            </w:r>
          </w:p>
          <w:permStart w:id="1972393024" w:edGrp="everyone"/>
          <w:p w14:paraId="15531FBF" w14:textId="1D51E2BB"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406577814"/>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972393024"/>
            <w:r w:rsidR="00D45F0E" w:rsidRPr="0001177A">
              <w:rPr>
                <w:rFonts w:ascii="Arial Nova Cond" w:hAnsi="Arial Nova Cond"/>
                <w:color w:val="808080" w:themeColor="background1" w:themeShade="80"/>
              </w:rPr>
              <w:t xml:space="preserve">  Adénocarcinome </w:t>
            </w:r>
          </w:p>
          <w:permStart w:id="677985651" w:edGrp="everyone"/>
          <w:p w14:paraId="30F5A620" w14:textId="4AEFE70F"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536192314"/>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677985651"/>
            <w:r w:rsidR="00D45F0E" w:rsidRPr="0001177A">
              <w:rPr>
                <w:rFonts w:ascii="Arial Nova Cond" w:hAnsi="Arial Nova Cond"/>
                <w:color w:val="808080" w:themeColor="background1" w:themeShade="80"/>
              </w:rPr>
              <w:t xml:space="preserve">  Carcinome à grandes cellules</w:t>
            </w:r>
          </w:p>
          <w:permStart w:id="119697115" w:edGrp="everyone"/>
          <w:p w14:paraId="5AF2D4E4" w14:textId="6D7DD4EF"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050068575"/>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19697115"/>
            <w:r w:rsidR="00D45F0E" w:rsidRPr="0001177A">
              <w:rPr>
                <w:rFonts w:ascii="Arial Nova Cond" w:hAnsi="Arial Nova Cond"/>
                <w:color w:val="808080" w:themeColor="background1" w:themeShade="80"/>
              </w:rPr>
              <w:t xml:space="preserve">  Carcinome épidermoïde </w:t>
            </w:r>
          </w:p>
          <w:permStart w:id="1694762052" w:edGrp="everyone"/>
          <w:p w14:paraId="30DE22AB" w14:textId="787FA1FA"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905118658"/>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694762052"/>
            <w:r w:rsidR="00D45F0E" w:rsidRPr="0001177A">
              <w:rPr>
                <w:rFonts w:ascii="Arial Nova Cond" w:hAnsi="Arial Nova Cond"/>
                <w:color w:val="808080" w:themeColor="background1" w:themeShade="80"/>
              </w:rPr>
              <w:t xml:space="preserve">  Autre – Merci de préciser </w:t>
            </w:r>
            <w:sdt>
              <w:sdtPr>
                <w:id w:val="-619381902"/>
                <w:placeholder>
                  <w:docPart w:val="309EF1E72FEE42F996468F462DD836AE"/>
                </w:placeholder>
                <w:showingPlcHdr/>
              </w:sdtPr>
              <w:sdtContent>
                <w:permStart w:id="1258905297" w:edGrp="everyone"/>
                <w:r w:rsidR="00D45F0E" w:rsidRPr="0093672E">
                  <w:rPr>
                    <w:rStyle w:val="Mention1"/>
                  </w:rPr>
                  <w:t>________________</w:t>
                </w:r>
                <w:permEnd w:id="1258905297"/>
              </w:sdtContent>
            </w:sdt>
          </w:p>
          <w:p w14:paraId="54E4CCEA" w14:textId="77777777" w:rsidR="00D45F0E" w:rsidRPr="0001177A" w:rsidRDefault="00D45F0E" w:rsidP="00AC1694">
            <w:pPr>
              <w:spacing w:before="0" w:after="0" w:line="240" w:lineRule="auto"/>
              <w:jc w:val="left"/>
              <w:rPr>
                <w:rFonts w:ascii="Arial Nova Cond" w:hAnsi="Arial Nova Cond"/>
                <w:color w:val="808080" w:themeColor="background1" w:themeShade="80"/>
              </w:rPr>
            </w:pPr>
          </w:p>
          <w:p w14:paraId="68962232" w14:textId="77777777" w:rsidR="00D45F0E" w:rsidRPr="0001177A" w:rsidRDefault="00D45F0E" w:rsidP="00AC1694">
            <w:pPr>
              <w:spacing w:before="0" w:after="0" w:line="240" w:lineRule="auto"/>
              <w:jc w:val="left"/>
              <w:rPr>
                <w:rFonts w:ascii="Arial Nova Cond" w:hAnsi="Arial Nova Cond"/>
                <w:color w:val="808080" w:themeColor="background1" w:themeShade="80"/>
              </w:rPr>
            </w:pPr>
            <w:r w:rsidRPr="0001177A">
              <w:rPr>
                <w:rFonts w:ascii="Arial Nova Cond" w:hAnsi="Arial Nova Cond"/>
                <w:color w:val="808080" w:themeColor="background1" w:themeShade="80"/>
              </w:rPr>
              <w:t xml:space="preserve">Stade au diagnostic initial (selon la classification IASLC </w:t>
            </w:r>
            <w:r w:rsidRPr="0001177A">
              <w:rPr>
                <w:rFonts w:ascii="Cambria Math" w:hAnsi="Cambria Math" w:cs="Cambria Math" w:hint="eastAsia"/>
                <w:color w:val="808080" w:themeColor="background1" w:themeShade="80"/>
              </w:rPr>
              <w:t>‐</w:t>
            </w:r>
            <w:r w:rsidRPr="0001177A">
              <w:rPr>
                <w:rFonts w:ascii="Arial Nova Cond" w:hAnsi="Arial Nova Cond"/>
                <w:color w:val="808080" w:themeColor="background1" w:themeShade="80"/>
              </w:rPr>
              <w:t>pTNM, 8ème édition)</w:t>
            </w:r>
          </w:p>
          <w:permStart w:id="1982692346" w:edGrp="everyone"/>
          <w:p w14:paraId="62AAB54C" w14:textId="7242BC93"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1566841530"/>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1982692346"/>
            <w:r w:rsidR="00D45F0E" w:rsidRPr="0001177A">
              <w:rPr>
                <w:rFonts w:ascii="Arial Nova Cond" w:hAnsi="Arial Nova Cond"/>
                <w:color w:val="808080" w:themeColor="background1" w:themeShade="80"/>
                <w:lang w:val="pt-BR"/>
              </w:rPr>
              <w:t xml:space="preserve">  I A </w:t>
            </w:r>
          </w:p>
          <w:permStart w:id="1925980588" w:edGrp="everyone"/>
          <w:p w14:paraId="49FA1C58" w14:textId="69D83374"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191044905"/>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1925980588"/>
            <w:r w:rsidR="00D45F0E" w:rsidRPr="0001177A">
              <w:rPr>
                <w:rFonts w:ascii="Arial Nova Cond" w:hAnsi="Arial Nova Cond"/>
                <w:color w:val="808080" w:themeColor="background1" w:themeShade="80"/>
                <w:lang w:val="pt-BR"/>
              </w:rPr>
              <w:t xml:space="preserve">  I B</w:t>
            </w:r>
          </w:p>
          <w:permStart w:id="1867991107" w:edGrp="everyone"/>
          <w:p w14:paraId="1B1E3FDA" w14:textId="002169F6"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684828216"/>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1867991107"/>
            <w:r w:rsidR="00D45F0E" w:rsidRPr="0001177A">
              <w:rPr>
                <w:rFonts w:ascii="Arial Nova Cond" w:hAnsi="Arial Nova Cond"/>
                <w:color w:val="808080" w:themeColor="background1" w:themeShade="80"/>
                <w:lang w:val="pt-BR"/>
              </w:rPr>
              <w:t xml:space="preserve">  II A </w:t>
            </w:r>
          </w:p>
          <w:permStart w:id="1811177037" w:edGrp="everyone"/>
          <w:p w14:paraId="7284468A" w14:textId="0F578F22"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509837740"/>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1811177037"/>
            <w:r w:rsidR="00D45F0E" w:rsidRPr="0001177A">
              <w:rPr>
                <w:rFonts w:ascii="Arial Nova Cond" w:hAnsi="Arial Nova Cond"/>
                <w:color w:val="808080" w:themeColor="background1" w:themeShade="80"/>
                <w:lang w:val="pt-BR"/>
              </w:rPr>
              <w:t xml:space="preserve">  II B</w:t>
            </w:r>
          </w:p>
          <w:permStart w:id="1037729558" w:edGrp="everyone"/>
          <w:p w14:paraId="57930CC0" w14:textId="1FBF60C8"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1054387175"/>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1037729558"/>
            <w:r w:rsidR="00D45F0E" w:rsidRPr="0001177A">
              <w:rPr>
                <w:rFonts w:ascii="Arial Nova Cond" w:hAnsi="Arial Nova Cond"/>
                <w:color w:val="808080" w:themeColor="background1" w:themeShade="80"/>
                <w:lang w:val="pt-BR"/>
              </w:rPr>
              <w:t xml:space="preserve">  III A </w:t>
            </w:r>
          </w:p>
          <w:permStart w:id="1963605015" w:edGrp="everyone"/>
          <w:p w14:paraId="3F5CFBE4" w14:textId="5F1CEAC8"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351535064"/>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1963605015"/>
            <w:r w:rsidR="00D45F0E" w:rsidRPr="0001177A">
              <w:rPr>
                <w:rFonts w:ascii="Arial Nova Cond" w:hAnsi="Arial Nova Cond"/>
                <w:color w:val="808080" w:themeColor="background1" w:themeShade="80"/>
                <w:lang w:val="pt-BR"/>
              </w:rPr>
              <w:t xml:space="preserve">  III B </w:t>
            </w:r>
          </w:p>
          <w:permStart w:id="1165058336" w:edGrp="everyone"/>
          <w:p w14:paraId="6D382102" w14:textId="6CEBE64E"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439647095"/>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1165058336"/>
            <w:r w:rsidR="00D45F0E" w:rsidRPr="0001177A">
              <w:rPr>
                <w:rFonts w:ascii="Arial Nova Cond" w:hAnsi="Arial Nova Cond"/>
                <w:color w:val="808080" w:themeColor="background1" w:themeShade="80"/>
                <w:lang w:val="pt-BR"/>
              </w:rPr>
              <w:t xml:space="preserve">  III C </w:t>
            </w:r>
          </w:p>
          <w:permStart w:id="77548925" w:edGrp="everyone"/>
          <w:p w14:paraId="1D5738FF" w14:textId="0B6BD99D"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635224939"/>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77548925"/>
            <w:r w:rsidR="00D45F0E" w:rsidRPr="0001177A">
              <w:rPr>
                <w:rFonts w:ascii="Arial Nova Cond" w:hAnsi="Arial Nova Cond"/>
                <w:color w:val="808080" w:themeColor="background1" w:themeShade="80"/>
                <w:lang w:val="pt-BR"/>
              </w:rPr>
              <w:t xml:space="preserve">  IV</w:t>
            </w:r>
            <w:r w:rsidR="00D45F0E" w:rsidRPr="0001177A">
              <w:rPr>
                <w:rFonts w:ascii="Cambria Math" w:hAnsi="Cambria Math" w:cs="Cambria Math" w:hint="eastAsia"/>
                <w:color w:val="808080" w:themeColor="background1" w:themeShade="80"/>
                <w:lang w:val="pt-BR"/>
              </w:rPr>
              <w:t>‐</w:t>
            </w:r>
            <w:r w:rsidR="00D45F0E" w:rsidRPr="0001177A">
              <w:rPr>
                <w:rFonts w:ascii="Arial Nova Cond" w:hAnsi="Arial Nova Cond"/>
                <w:color w:val="808080" w:themeColor="background1" w:themeShade="80"/>
                <w:lang w:val="pt-BR"/>
              </w:rPr>
              <w:t xml:space="preserve">A </w:t>
            </w:r>
          </w:p>
          <w:permStart w:id="84114320" w:edGrp="everyone"/>
          <w:p w14:paraId="36325E70" w14:textId="05AD098D" w:rsidR="00D45F0E" w:rsidRPr="0001177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89116357"/>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84114320"/>
            <w:r w:rsidR="00D45F0E" w:rsidRPr="0001177A">
              <w:rPr>
                <w:rFonts w:ascii="Arial Nova Cond" w:hAnsi="Arial Nova Cond"/>
                <w:color w:val="808080" w:themeColor="background1" w:themeShade="80"/>
              </w:rPr>
              <w:t xml:space="preserve">  IV</w:t>
            </w:r>
            <w:r w:rsidR="00D45F0E" w:rsidRPr="0001177A">
              <w:rPr>
                <w:rFonts w:ascii="Cambria Math" w:hAnsi="Cambria Math" w:cs="Cambria Math" w:hint="eastAsia"/>
                <w:color w:val="808080" w:themeColor="background1" w:themeShade="80"/>
              </w:rPr>
              <w:t>‐</w:t>
            </w:r>
            <w:r w:rsidR="00D45F0E" w:rsidRPr="0001177A">
              <w:rPr>
                <w:rFonts w:ascii="Arial Nova Cond" w:hAnsi="Arial Nova Cond"/>
                <w:color w:val="808080" w:themeColor="background1" w:themeShade="80"/>
              </w:rPr>
              <w:t>B</w:t>
            </w:r>
          </w:p>
          <w:p w14:paraId="455DB352" w14:textId="77777777" w:rsidR="00D45F0E" w:rsidRPr="0001177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36B53951" w14:textId="77777777" w:rsidR="00D45F0E" w:rsidRPr="0001177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01177A">
              <w:rPr>
                <w:rFonts w:ascii="Arial Nova Cond" w:hAnsi="Arial Nova Cond"/>
                <w:color w:val="808080" w:themeColor="background1" w:themeShade="80"/>
              </w:rPr>
              <w:t xml:space="preserve">Merci de préciser le stade actuel (selon la classification IASLC </w:t>
            </w:r>
            <w:r w:rsidRPr="0001177A">
              <w:rPr>
                <w:rFonts w:ascii="Cambria Math" w:hAnsi="Cambria Math" w:cs="Cambria Math" w:hint="eastAsia"/>
                <w:color w:val="808080" w:themeColor="background1" w:themeShade="80"/>
              </w:rPr>
              <w:t>‐</w:t>
            </w:r>
            <w:r w:rsidRPr="0001177A">
              <w:rPr>
                <w:rFonts w:ascii="Arial Nova Cond" w:hAnsi="Arial Nova Cond"/>
                <w:color w:val="808080" w:themeColor="background1" w:themeShade="80"/>
              </w:rPr>
              <w:t>pTNM, 8ème édition) :</w:t>
            </w:r>
          </w:p>
          <w:permStart w:id="768042765" w:edGrp="everyone"/>
          <w:p w14:paraId="61649ACF" w14:textId="5FFD4DE2"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904256719"/>
                <w14:checkbox>
                  <w14:checked w14:val="0"/>
                  <w14:checkedState w14:val="2612" w14:font="MS Gothic"/>
                  <w14:uncheckedState w14:val="2610" w14:font="MS Gothic"/>
                </w14:checkbox>
              </w:sdtPr>
              <w:sdtContent>
                <w:r w:rsidR="00D45F0E" w:rsidRPr="0001177A">
                  <w:rPr>
                    <w:rFonts w:ascii="MS Gothic" w:eastAsia="MS Gothic" w:hAnsi="MS Gothic"/>
                    <w:color w:val="808080" w:themeColor="background1" w:themeShade="80"/>
                    <w:lang w:val="pt-BR"/>
                  </w:rPr>
                  <w:t>☐</w:t>
                </w:r>
              </w:sdtContent>
            </w:sdt>
            <w:permEnd w:id="768042765"/>
            <w:r w:rsidR="00D45F0E" w:rsidRPr="00397D4A">
              <w:rPr>
                <w:rFonts w:ascii="Arial Nova Cond" w:hAnsi="Arial Nova Cond"/>
                <w:color w:val="808080" w:themeColor="background1" w:themeShade="80"/>
                <w:lang w:val="pt-BR"/>
              </w:rPr>
              <w:t xml:space="preserve">  III A</w:t>
            </w:r>
          </w:p>
          <w:permStart w:id="455619784" w:edGrp="everyone"/>
          <w:p w14:paraId="6B93F4DA" w14:textId="72E1D316"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1057902691"/>
                <w14:checkbox>
                  <w14:checked w14:val="0"/>
                  <w14:checkedState w14:val="2612" w14:font="MS Gothic"/>
                  <w14:uncheckedState w14:val="2610" w14:font="MS Gothic"/>
                </w14:checkbox>
              </w:sdtPr>
              <w:sdtContent>
                <w:r w:rsidR="00D45F0E" w:rsidRPr="00397D4A">
                  <w:rPr>
                    <w:rFonts w:ascii="MS Gothic" w:eastAsia="MS Gothic" w:hAnsi="MS Gothic"/>
                    <w:color w:val="808080" w:themeColor="background1" w:themeShade="80"/>
                    <w:lang w:val="pt-BR"/>
                  </w:rPr>
                  <w:t>☐</w:t>
                </w:r>
              </w:sdtContent>
            </w:sdt>
            <w:permEnd w:id="455619784"/>
            <w:r w:rsidR="00D45F0E" w:rsidRPr="00397D4A">
              <w:rPr>
                <w:rFonts w:ascii="Arial Nova Cond" w:hAnsi="Arial Nova Cond"/>
                <w:color w:val="808080" w:themeColor="background1" w:themeShade="80"/>
                <w:lang w:val="pt-BR"/>
              </w:rPr>
              <w:t xml:space="preserve">  III B</w:t>
            </w:r>
          </w:p>
          <w:permStart w:id="460657612" w:edGrp="everyone"/>
          <w:p w14:paraId="2625407D" w14:textId="49A8A561"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lang w:val="pt-BR"/>
              </w:rPr>
            </w:pPr>
            <w:sdt>
              <w:sdtPr>
                <w:rPr>
                  <w:rFonts w:ascii="MS Gothic" w:eastAsia="MS Gothic" w:hAnsi="MS Gothic" w:hint="eastAsia"/>
                  <w:color w:val="808080" w:themeColor="background1" w:themeShade="80"/>
                  <w:lang w:val="pt-BR"/>
                </w:rPr>
                <w:id w:val="-857504270"/>
                <w14:checkbox>
                  <w14:checked w14:val="0"/>
                  <w14:checkedState w14:val="2612" w14:font="MS Gothic"/>
                  <w14:uncheckedState w14:val="2610" w14:font="MS Gothic"/>
                </w14:checkbox>
              </w:sdtPr>
              <w:sdtContent>
                <w:r w:rsidR="00D45F0E" w:rsidRPr="00397D4A">
                  <w:rPr>
                    <w:rFonts w:ascii="MS Gothic" w:eastAsia="MS Gothic" w:hAnsi="MS Gothic"/>
                    <w:color w:val="808080" w:themeColor="background1" w:themeShade="80"/>
                    <w:lang w:val="pt-BR"/>
                  </w:rPr>
                  <w:t>☐</w:t>
                </w:r>
              </w:sdtContent>
            </w:sdt>
            <w:permEnd w:id="460657612"/>
            <w:r w:rsidR="00D45F0E" w:rsidRPr="00397D4A">
              <w:rPr>
                <w:rFonts w:ascii="Arial Nova Cond" w:hAnsi="Arial Nova Cond"/>
                <w:color w:val="808080" w:themeColor="background1" w:themeShade="80"/>
                <w:lang w:val="pt-BR"/>
              </w:rPr>
              <w:t xml:space="preserve">  III C</w:t>
            </w:r>
          </w:p>
          <w:permStart w:id="1555237099" w:edGrp="everyone"/>
          <w:p w14:paraId="7E27C775" w14:textId="1D5127E0"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696970240"/>
                <w14:checkbox>
                  <w14:checked w14:val="0"/>
                  <w14:checkedState w14:val="2612" w14:font="MS Gothic"/>
                  <w14:uncheckedState w14:val="2610" w14:font="MS Gothic"/>
                </w14:checkbox>
              </w:sdtPr>
              <w:sdtContent>
                <w:r w:rsidR="00D45F0E" w:rsidRPr="00E2721B">
                  <w:rPr>
                    <w:rFonts w:ascii="MS Gothic" w:eastAsia="MS Gothic" w:hAnsi="MS Gothic"/>
                    <w:color w:val="808080" w:themeColor="background1" w:themeShade="80"/>
                  </w:rPr>
                  <w:t>☐</w:t>
                </w:r>
              </w:sdtContent>
            </w:sdt>
            <w:permEnd w:id="1555237099"/>
            <w:r w:rsidR="00D45F0E" w:rsidRPr="00397D4A">
              <w:rPr>
                <w:rFonts w:ascii="Arial Nova Cond" w:hAnsi="Arial Nova Cond"/>
                <w:color w:val="808080" w:themeColor="background1" w:themeShade="80"/>
              </w:rPr>
              <w:t xml:space="preserve">  IV</w:t>
            </w:r>
            <w:r w:rsidR="00D45F0E" w:rsidRPr="00397D4A">
              <w:rPr>
                <w:rFonts w:ascii="Cambria Math" w:hAnsi="Cambria Math" w:cs="Cambria Math" w:hint="eastAsia"/>
                <w:color w:val="808080" w:themeColor="background1" w:themeShade="80"/>
              </w:rPr>
              <w:t>‐</w:t>
            </w:r>
            <w:r w:rsidR="00D45F0E" w:rsidRPr="00397D4A">
              <w:rPr>
                <w:rFonts w:ascii="Arial Nova Cond" w:hAnsi="Arial Nova Cond"/>
                <w:color w:val="808080" w:themeColor="background1" w:themeShade="80"/>
              </w:rPr>
              <w:t xml:space="preserve">A </w:t>
            </w:r>
          </w:p>
          <w:permStart w:id="618081086" w:edGrp="everyone"/>
          <w:p w14:paraId="571BE1B7" w14:textId="1BF421FF"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207963715"/>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618081086"/>
            <w:r w:rsidR="00D45F0E" w:rsidRPr="00397D4A">
              <w:rPr>
                <w:rFonts w:ascii="Arial Nova Cond" w:hAnsi="Arial Nova Cond"/>
                <w:color w:val="808080" w:themeColor="background1" w:themeShade="80"/>
              </w:rPr>
              <w:t xml:space="preserve">  IV</w:t>
            </w:r>
            <w:r w:rsidR="00D45F0E" w:rsidRPr="00397D4A">
              <w:rPr>
                <w:rFonts w:ascii="Cambria Math" w:hAnsi="Cambria Math" w:cs="Cambria Math" w:hint="eastAsia"/>
                <w:color w:val="808080" w:themeColor="background1" w:themeShade="80"/>
              </w:rPr>
              <w:t>‐</w:t>
            </w:r>
            <w:r w:rsidR="00D45F0E" w:rsidRPr="00397D4A">
              <w:rPr>
                <w:rFonts w:ascii="Arial Nova Cond" w:hAnsi="Arial Nova Cond"/>
                <w:color w:val="808080" w:themeColor="background1" w:themeShade="80"/>
              </w:rPr>
              <w:t>B</w:t>
            </w:r>
          </w:p>
          <w:p w14:paraId="63AF2064" w14:textId="77777777" w:rsidR="00D45F0E" w:rsidRPr="00397D4A" w:rsidRDefault="00D45F0E"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p>
          <w:p w14:paraId="507A8048" w14:textId="457625AD"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 xml:space="preserve">Date de diagnostic des métastases </w:t>
            </w:r>
            <w:permStart w:id="1219909125" w:edGrp="everyone"/>
            <w:sdt>
              <w:sdtPr>
                <w:id w:val="1420132885"/>
                <w:placeholder>
                  <w:docPart w:val="72D30D126AC24BF7A2BE58565A24262E"/>
                </w:placeholder>
                <w:showingPlcHdr/>
                <w:date w:fullDate="2021-06-22T00:00:00Z">
                  <w:dateFormat w:val="dd/MM/yyyy"/>
                  <w:lid w:val="fr-FR"/>
                  <w:storeMappedDataAs w:val="dateTime"/>
                  <w:calendar w:val="gregorian"/>
                </w:date>
              </w:sdtPr>
              <w:sdtContent>
                <w:r w:rsidRPr="00FE334B">
                  <w:rPr>
                    <w:rStyle w:val="Mention1"/>
                  </w:rPr>
                  <w:t>_ _/_ _/_ _ _ _</w:t>
                </w:r>
              </w:sdtContent>
            </w:sdt>
            <w:permEnd w:id="1219909125"/>
          </w:p>
          <w:p w14:paraId="06982FD6" w14:textId="77777777" w:rsidR="00D45F0E" w:rsidRPr="00397D4A" w:rsidRDefault="00D45F0E"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p>
          <w:p w14:paraId="176FEAE1"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Localisation des métastases au moment de cette demande d’accès au traitement :</w:t>
            </w:r>
          </w:p>
          <w:permStart w:id="1958881782" w:edGrp="everyone"/>
          <w:p w14:paraId="3B926DD0" w14:textId="1BED5D07"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567033641"/>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958881782"/>
            <w:r w:rsidR="00D45F0E" w:rsidRPr="00397D4A">
              <w:rPr>
                <w:rFonts w:ascii="Arial Nova Cond" w:hAnsi="Arial Nova Cond"/>
                <w:color w:val="808080" w:themeColor="background1" w:themeShade="80"/>
              </w:rPr>
              <w:t xml:space="preserve">  Os </w:t>
            </w:r>
          </w:p>
          <w:permStart w:id="555960775" w:edGrp="everyone"/>
          <w:p w14:paraId="7B8BA79D" w14:textId="1ACC4917"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048222751"/>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555960775"/>
            <w:r w:rsidR="00D45F0E" w:rsidRPr="00397D4A">
              <w:rPr>
                <w:rFonts w:ascii="Arial Nova Cond" w:hAnsi="Arial Nova Cond"/>
                <w:color w:val="808080" w:themeColor="background1" w:themeShade="80"/>
              </w:rPr>
              <w:t xml:space="preserve">  Foie </w:t>
            </w:r>
          </w:p>
          <w:permStart w:id="166804100" w:edGrp="everyone"/>
          <w:p w14:paraId="37AA372F" w14:textId="40813684"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561842526"/>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66804100"/>
            <w:r w:rsidR="00D45F0E" w:rsidRPr="00397D4A">
              <w:rPr>
                <w:rFonts w:ascii="Arial Nova Cond" w:hAnsi="Arial Nova Cond"/>
                <w:color w:val="808080" w:themeColor="background1" w:themeShade="80"/>
              </w:rPr>
              <w:t xml:space="preserve">  Cerveau1</w:t>
            </w:r>
          </w:p>
          <w:permStart w:id="344788615" w:edGrp="everyone"/>
          <w:p w14:paraId="1813D760" w14:textId="4C075EC6"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217666266"/>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344788615"/>
            <w:r w:rsidR="00D45F0E" w:rsidRPr="00397D4A">
              <w:rPr>
                <w:rFonts w:ascii="Arial Nova Cond" w:hAnsi="Arial Nova Cond"/>
                <w:color w:val="808080" w:themeColor="background1" w:themeShade="80"/>
              </w:rPr>
              <w:t xml:space="preserve">  Plèvre</w:t>
            </w:r>
          </w:p>
          <w:permStart w:id="221929091" w:edGrp="everyone"/>
          <w:p w14:paraId="4C3A346C" w14:textId="40364616"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76577725"/>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221929091"/>
            <w:r w:rsidR="00D45F0E" w:rsidRPr="00397D4A">
              <w:rPr>
                <w:rFonts w:ascii="Arial Nova Cond" w:hAnsi="Arial Nova Cond"/>
                <w:color w:val="808080" w:themeColor="background1" w:themeShade="80"/>
              </w:rPr>
              <w:t xml:space="preserve">  Ganglions lymphatiques </w:t>
            </w:r>
          </w:p>
          <w:permStart w:id="178992534" w:edGrp="everyone"/>
          <w:p w14:paraId="6FF9F610" w14:textId="3D0DED8C"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594852630"/>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178992534"/>
            <w:r w:rsidR="00D45F0E" w:rsidRPr="00397D4A">
              <w:rPr>
                <w:rFonts w:ascii="Arial Nova Cond" w:hAnsi="Arial Nova Cond"/>
                <w:color w:val="808080" w:themeColor="background1" w:themeShade="80"/>
              </w:rPr>
              <w:t xml:space="preserve">  Glande surrénale </w:t>
            </w:r>
          </w:p>
          <w:permStart w:id="945109553" w:edGrp="everyone"/>
          <w:p w14:paraId="6361B40E" w14:textId="6DB4B847"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604196144"/>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permEnd w:id="945109553"/>
            <w:r w:rsidR="00D45F0E" w:rsidRPr="00397D4A">
              <w:rPr>
                <w:rFonts w:ascii="Arial Nova Cond" w:hAnsi="Arial Nova Cond"/>
                <w:color w:val="808080" w:themeColor="background1" w:themeShade="80"/>
              </w:rPr>
              <w:t xml:space="preserve">  Autre (merci de préciser) : </w:t>
            </w:r>
            <w:sdt>
              <w:sdtPr>
                <w:id w:val="-968348942"/>
                <w:placeholder>
                  <w:docPart w:val="C636BFA941C64622AC9F408698829A85"/>
                </w:placeholder>
                <w:showingPlcHdr/>
              </w:sdtPr>
              <w:sdtContent>
                <w:permStart w:id="896758422" w:edGrp="everyone"/>
                <w:r w:rsidR="00D45F0E" w:rsidRPr="0093672E">
                  <w:rPr>
                    <w:rStyle w:val="Mention1"/>
                  </w:rPr>
                  <w:t>________________</w:t>
                </w:r>
                <w:permEnd w:id="896758422"/>
              </w:sdtContent>
            </w:sdt>
          </w:p>
          <w:p w14:paraId="36455AD2"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1DBA0D0C"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 xml:space="preserve">1 Aucune donnée n’est disponible chez les patients avec métastases cérébrales non traitées, non contrôlées ou symptomatiques </w:t>
            </w:r>
          </w:p>
          <w:p w14:paraId="05934846"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7E4860C5" w14:textId="577C1351"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 xml:space="preserve">Date d’identification initiale de la mutation de l’EGFR : </w:t>
            </w:r>
            <w:permStart w:id="867595803" w:edGrp="everyone"/>
            <w:sdt>
              <w:sdtPr>
                <w:id w:val="472339323"/>
                <w:placeholder>
                  <w:docPart w:val="E0B79DE53B8B43CC841B3EE0A291512C"/>
                </w:placeholder>
                <w:showingPlcHdr/>
                <w:date w:fullDate="2021-06-22T00:00:00Z">
                  <w:dateFormat w:val="dd/MM/yyyy"/>
                  <w:lid w:val="fr-FR"/>
                  <w:storeMappedDataAs w:val="dateTime"/>
                  <w:calendar w:val="gregorian"/>
                </w:date>
              </w:sdtPr>
              <w:sdtContent>
                <w:r w:rsidRPr="00FE334B">
                  <w:rPr>
                    <w:rStyle w:val="Mention1"/>
                  </w:rPr>
                  <w:t>_ _/_ _/_ _ _ _</w:t>
                </w:r>
              </w:sdtContent>
            </w:sdt>
            <w:permEnd w:id="867595803"/>
          </w:p>
          <w:p w14:paraId="39B56060"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7E3F119F"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Type de mutation EGFR identifiée initialement :</w:t>
            </w:r>
          </w:p>
          <w:permStart w:id="35258570" w:edGrp="everyone"/>
          <w:p w14:paraId="5493FD4B" w14:textId="50189819"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850950109"/>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5D18CF">
              <w:rPr>
                <w:rFonts w:ascii="Segoe UI Symbol" w:hAnsi="Segoe UI Symbol" w:cs="Segoe UI Symbol"/>
                <w:color w:val="808080" w:themeColor="background1" w:themeShade="80"/>
              </w:rPr>
              <w:t xml:space="preserve"> </w:t>
            </w:r>
            <w:permEnd w:id="35258570"/>
            <w:r w:rsidR="00D45F0E" w:rsidRPr="00397D4A">
              <w:rPr>
                <w:rFonts w:ascii="Arial Nova Cond" w:hAnsi="Arial Nova Cond"/>
                <w:color w:val="808080" w:themeColor="background1" w:themeShade="80"/>
              </w:rPr>
              <w:t>Délétion dans l’exon 19</w:t>
            </w:r>
          </w:p>
          <w:permStart w:id="1671173984" w:edGrp="everyone"/>
          <w:p w14:paraId="4C68FBE4" w14:textId="4F1AB3CC" w:rsidR="00D45F0E" w:rsidRPr="00397D4A" w:rsidRDefault="00000000"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712267477"/>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5D18CF">
              <w:rPr>
                <w:rFonts w:ascii="Segoe UI Symbol" w:hAnsi="Segoe UI Symbol" w:cs="Segoe UI Symbol"/>
                <w:color w:val="808080" w:themeColor="background1" w:themeShade="80"/>
              </w:rPr>
              <w:t xml:space="preserve"> </w:t>
            </w:r>
            <w:permEnd w:id="1671173984"/>
            <w:r w:rsidR="00D45F0E" w:rsidRPr="00397D4A">
              <w:rPr>
                <w:rFonts w:ascii="Arial Nova Cond" w:hAnsi="Arial Nova Cond"/>
                <w:color w:val="808080" w:themeColor="background1" w:themeShade="80"/>
              </w:rPr>
              <w:t>Substitution L858R</w:t>
            </w:r>
          </w:p>
          <w:p w14:paraId="729424E7"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3858B245"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Nouvelle recherche d’altération moléculaire après progression sous la dernière ligne de traitement :</w:t>
            </w:r>
          </w:p>
          <w:permStart w:id="920263692" w:edGrp="everyone"/>
          <w:p w14:paraId="3DBBE0C0" w14:textId="7EE58782" w:rsidR="00D45F0E" w:rsidRPr="00397D4A" w:rsidRDefault="00000000" w:rsidP="00AC1694">
            <w:pPr>
              <w:autoSpaceDE w:val="0"/>
              <w:autoSpaceDN w:val="0"/>
              <w:adjustRightInd w:val="0"/>
              <w:spacing w:before="0" w:after="0" w:line="240" w:lineRule="auto"/>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603453803"/>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CB29CA">
              <w:rPr>
                <w:rFonts w:ascii="Segoe UI Symbol" w:hAnsi="Segoe UI Symbol" w:cs="Segoe UI Symbol"/>
                <w:color w:val="808080" w:themeColor="background1" w:themeShade="80"/>
              </w:rPr>
              <w:t xml:space="preserve"> </w:t>
            </w:r>
            <w:permEnd w:id="920263692"/>
            <w:r w:rsidR="00D45F0E" w:rsidRPr="00397D4A">
              <w:rPr>
                <w:rFonts w:ascii="Arial Nova Cond" w:hAnsi="Arial Nova Cond"/>
                <w:color w:val="808080" w:themeColor="background1" w:themeShade="80"/>
              </w:rPr>
              <w:t xml:space="preserve">Fait   </w:t>
            </w:r>
            <w:permStart w:id="791838689" w:edGrp="everyone"/>
            <w:sdt>
              <w:sdtPr>
                <w:rPr>
                  <w:rFonts w:ascii="MS Gothic" w:eastAsia="MS Gothic" w:hAnsi="MS Gothic" w:hint="eastAsia"/>
                  <w:color w:val="808080" w:themeColor="background1" w:themeShade="80"/>
                </w:rPr>
                <w:id w:val="1586879486"/>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CB29CA">
              <w:rPr>
                <w:rFonts w:ascii="Segoe UI Symbol" w:hAnsi="Segoe UI Symbol" w:cs="Segoe UI Symbol"/>
                <w:color w:val="808080" w:themeColor="background1" w:themeShade="80"/>
              </w:rPr>
              <w:t xml:space="preserve"> </w:t>
            </w:r>
            <w:permEnd w:id="791838689"/>
            <w:r w:rsidR="00D45F0E" w:rsidRPr="00397D4A">
              <w:rPr>
                <w:rFonts w:ascii="Arial Nova Cond" w:hAnsi="Arial Nova Cond"/>
                <w:color w:val="808080" w:themeColor="background1" w:themeShade="80"/>
              </w:rPr>
              <w:t xml:space="preserve">Non-Fait    </w:t>
            </w:r>
            <w:permStart w:id="1831627809" w:edGrp="everyone"/>
            <w:sdt>
              <w:sdtPr>
                <w:rPr>
                  <w:rFonts w:ascii="MS Gothic" w:eastAsia="MS Gothic" w:hAnsi="MS Gothic" w:hint="eastAsia"/>
                  <w:color w:val="808080" w:themeColor="background1" w:themeShade="80"/>
                </w:rPr>
                <w:id w:val="628285601"/>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CB29CA">
              <w:rPr>
                <w:rFonts w:ascii="Segoe UI Symbol" w:hAnsi="Segoe UI Symbol" w:cs="Segoe UI Symbol"/>
                <w:color w:val="808080" w:themeColor="background1" w:themeShade="80"/>
              </w:rPr>
              <w:t xml:space="preserve"> </w:t>
            </w:r>
            <w:permEnd w:id="1831627809"/>
            <w:r w:rsidR="00D45F0E" w:rsidRPr="00397D4A">
              <w:rPr>
                <w:rFonts w:ascii="Arial Nova Cond" w:hAnsi="Arial Nova Cond"/>
                <w:color w:val="808080" w:themeColor="background1" w:themeShade="80"/>
              </w:rPr>
              <w:t>Ne sais pas</w:t>
            </w:r>
          </w:p>
          <w:p w14:paraId="6BA9FDDD"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737CF880"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 xml:space="preserve">Date d’identification des mutations après progression sous la dernière ligne de traitement : </w:t>
            </w:r>
          </w:p>
          <w:p w14:paraId="1C563206" w14:textId="1FCE52EC"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 xml:space="preserve"> </w:t>
            </w:r>
            <w:permStart w:id="2112620023" w:edGrp="everyone"/>
            <w:sdt>
              <w:sdtPr>
                <w:id w:val="-1184667508"/>
                <w:placeholder>
                  <w:docPart w:val="064B9C11545A4F56BF5C2EDDE25BCC53"/>
                </w:placeholder>
                <w:showingPlcHdr/>
                <w:date w:fullDate="2021-06-22T00:00:00Z">
                  <w:dateFormat w:val="dd/MM/yyyy"/>
                  <w:lid w:val="fr-FR"/>
                  <w:storeMappedDataAs w:val="dateTime"/>
                  <w:calendar w:val="gregorian"/>
                </w:date>
              </w:sdtPr>
              <w:sdtContent>
                <w:r w:rsidRPr="00FE334B">
                  <w:rPr>
                    <w:rStyle w:val="Mention1"/>
                  </w:rPr>
                  <w:t>_ _/_ _/_ _ _ _</w:t>
                </w:r>
              </w:sdtContent>
            </w:sdt>
            <w:permEnd w:id="2112620023"/>
          </w:p>
          <w:p w14:paraId="31C9DCD5"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2829AA40"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Type de biopsie utilisée pour l’identification des mutations après progression sous la dernière ligne de traitement :</w:t>
            </w:r>
          </w:p>
          <w:p w14:paraId="61752F0B" w14:textId="1AFA1DC1" w:rsidR="00D45F0E" w:rsidRPr="00397D4A" w:rsidRDefault="00D45F0E"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permStart w:id="1828206267" w:edGrp="everyone"/>
            <w:r w:rsidRPr="00E55B2E">
              <w:rPr>
                <w:rFonts w:ascii="MS Gothic" w:eastAsia="MS Gothic" w:hAnsi="MS Gothic" w:hint="eastAsia"/>
                <w:color w:val="808080" w:themeColor="background1" w:themeShade="80"/>
              </w:rPr>
              <w:t>☐</w:t>
            </w:r>
            <w:r w:rsidRPr="005D18CF" w:rsidDel="005D18CF">
              <w:rPr>
                <w:rFonts w:ascii="Segoe UI Symbol" w:hAnsi="Segoe UI Symbol" w:cs="Segoe UI Symbol"/>
                <w:color w:val="808080" w:themeColor="background1" w:themeShade="80"/>
              </w:rPr>
              <w:t xml:space="preserve"> </w:t>
            </w:r>
            <w:permEnd w:id="1828206267"/>
            <w:r w:rsidRPr="00397D4A">
              <w:rPr>
                <w:rFonts w:ascii="Arial Nova Cond" w:hAnsi="Arial Nova Cond"/>
                <w:color w:val="808080" w:themeColor="background1" w:themeShade="80"/>
              </w:rPr>
              <w:t>Biopsie tissulaire</w:t>
            </w:r>
          </w:p>
          <w:p w14:paraId="679A9202" w14:textId="51206172" w:rsidR="00D45F0E" w:rsidRPr="00397D4A" w:rsidRDefault="00D45F0E" w:rsidP="00AC1694">
            <w:pPr>
              <w:autoSpaceDE w:val="0"/>
              <w:autoSpaceDN w:val="0"/>
              <w:adjustRightInd w:val="0"/>
              <w:spacing w:before="0" w:after="0" w:line="240" w:lineRule="auto"/>
              <w:ind w:left="299"/>
              <w:jc w:val="left"/>
              <w:rPr>
                <w:rFonts w:ascii="Arial Nova Cond" w:hAnsi="Arial Nova Cond"/>
                <w:color w:val="808080" w:themeColor="background1" w:themeShade="80"/>
              </w:rPr>
            </w:pPr>
            <w:permStart w:id="1259829504" w:edGrp="everyone"/>
            <w:r w:rsidRPr="00E55B2E">
              <w:rPr>
                <w:rFonts w:ascii="MS Gothic" w:eastAsia="MS Gothic" w:hAnsi="MS Gothic" w:hint="eastAsia"/>
                <w:color w:val="808080" w:themeColor="background1" w:themeShade="80"/>
              </w:rPr>
              <w:t>☐</w:t>
            </w:r>
            <w:r w:rsidRPr="005D18CF" w:rsidDel="005D18CF">
              <w:rPr>
                <w:rFonts w:ascii="Segoe UI Symbol" w:hAnsi="Segoe UI Symbol" w:cs="Segoe UI Symbol"/>
                <w:color w:val="808080" w:themeColor="background1" w:themeShade="80"/>
              </w:rPr>
              <w:t xml:space="preserve"> </w:t>
            </w:r>
            <w:permEnd w:id="1259829504"/>
            <w:r w:rsidRPr="00397D4A">
              <w:rPr>
                <w:rFonts w:ascii="Arial Nova Cond" w:hAnsi="Arial Nova Cond"/>
                <w:color w:val="808080" w:themeColor="background1" w:themeShade="80"/>
              </w:rPr>
              <w:t>Biopsie liquide</w:t>
            </w:r>
          </w:p>
          <w:p w14:paraId="2FE04ED7"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p>
          <w:p w14:paraId="4B3D481A" w14:textId="77777777" w:rsidR="00D45F0E" w:rsidRPr="00397D4A" w:rsidRDefault="00D45F0E" w:rsidP="00AC1694">
            <w:pPr>
              <w:autoSpaceDE w:val="0"/>
              <w:autoSpaceDN w:val="0"/>
              <w:adjustRightInd w:val="0"/>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Type de mutation identifiée après progression sous la dernière ligne de traitement : </w:t>
            </w:r>
          </w:p>
          <w:permStart w:id="1784769632" w:edGrp="everyone"/>
          <w:p w14:paraId="0903D78E" w14:textId="066150D2" w:rsidR="00D45F0E"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648124738"/>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5D18CF">
              <w:rPr>
                <w:rFonts w:ascii="Segoe UI Symbol" w:hAnsi="Segoe UI Symbol" w:cs="Segoe UI Symbol"/>
                <w:color w:val="808080" w:themeColor="background1" w:themeShade="80"/>
              </w:rPr>
              <w:t xml:space="preserve"> </w:t>
            </w:r>
            <w:permEnd w:id="1784769632"/>
            <w:r w:rsidR="00D45F0E" w:rsidRPr="00397D4A">
              <w:rPr>
                <w:rFonts w:ascii="Arial Nova Cond" w:hAnsi="Arial Nova Cond"/>
                <w:color w:val="808080" w:themeColor="background1" w:themeShade="80"/>
              </w:rPr>
              <w:t>Délétion dans l’exon 19 de l’EGFR</w:t>
            </w:r>
          </w:p>
          <w:permStart w:id="208079905" w:edGrp="everyone"/>
          <w:p w14:paraId="73710859" w14:textId="73E543CA" w:rsidR="00D45F0E"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923596341"/>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5D18CF">
              <w:rPr>
                <w:rFonts w:ascii="Segoe UI Symbol" w:hAnsi="Segoe UI Symbol" w:cs="Segoe UI Symbol"/>
                <w:color w:val="808080" w:themeColor="background1" w:themeShade="80"/>
              </w:rPr>
              <w:t xml:space="preserve"> </w:t>
            </w:r>
            <w:permEnd w:id="208079905"/>
            <w:r w:rsidR="00D45F0E" w:rsidRPr="00397D4A">
              <w:rPr>
                <w:rFonts w:ascii="Arial Nova Cond" w:hAnsi="Arial Nova Cond"/>
                <w:color w:val="808080" w:themeColor="background1" w:themeShade="80"/>
              </w:rPr>
              <w:t>Substitution L858R de l’EGFR</w:t>
            </w:r>
          </w:p>
          <w:permStart w:id="156065878" w:edGrp="everyone"/>
          <w:p w14:paraId="525A2D26" w14:textId="5A09E7F5" w:rsidR="00D45F0E"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948906624"/>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5D18CF">
              <w:rPr>
                <w:rFonts w:ascii="Segoe UI Symbol" w:hAnsi="Segoe UI Symbol" w:cs="Segoe UI Symbol"/>
                <w:color w:val="808080" w:themeColor="background1" w:themeShade="80"/>
              </w:rPr>
              <w:t xml:space="preserve"> </w:t>
            </w:r>
            <w:permEnd w:id="156065878"/>
            <w:r w:rsidR="00D45F0E" w:rsidRPr="00397D4A">
              <w:rPr>
                <w:rFonts w:ascii="Arial Nova Cond" w:hAnsi="Arial Nova Cond"/>
                <w:color w:val="808080" w:themeColor="background1" w:themeShade="80"/>
              </w:rPr>
              <w:t xml:space="preserve">Mutation C797S de l’EGFR </w:t>
            </w:r>
          </w:p>
          <w:permStart w:id="298010672" w:edGrp="everyone"/>
          <w:p w14:paraId="6882FD85" w14:textId="18BCC3CB" w:rsidR="00D45F0E"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755127136"/>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5D18CF">
              <w:rPr>
                <w:rFonts w:ascii="Segoe UI Symbol" w:hAnsi="Segoe UI Symbol" w:cs="Segoe UI Symbol"/>
                <w:color w:val="808080" w:themeColor="background1" w:themeShade="80"/>
              </w:rPr>
              <w:t xml:space="preserve"> </w:t>
            </w:r>
            <w:permEnd w:id="298010672"/>
            <w:r w:rsidR="00D45F0E" w:rsidRPr="00397D4A">
              <w:rPr>
                <w:rFonts w:ascii="Arial Nova Cond" w:hAnsi="Arial Nova Cond"/>
                <w:color w:val="808080" w:themeColor="background1" w:themeShade="80"/>
              </w:rPr>
              <w:t>anomalie MET</w:t>
            </w:r>
          </w:p>
          <w:permStart w:id="1676569242" w:edGrp="everyone"/>
          <w:p w14:paraId="0444B4AE" w14:textId="1281BA5F" w:rsidR="00D45F0E"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705067214"/>
                <w14:checkbox>
                  <w14:checked w14:val="0"/>
                  <w14:checkedState w14:val="2612" w14:font="MS Gothic"/>
                  <w14:uncheckedState w14:val="2610" w14:font="MS Gothic"/>
                </w14:checkbox>
              </w:sdtPr>
              <w:sdtContent>
                <w:r w:rsidR="00D45F0E">
                  <w:rPr>
                    <w:rFonts w:ascii="MS Gothic" w:eastAsia="MS Gothic" w:hAnsi="MS Gothic" w:hint="eastAsia"/>
                    <w:color w:val="808080" w:themeColor="background1" w:themeShade="80"/>
                  </w:rPr>
                  <w:t>☐</w:t>
                </w:r>
              </w:sdtContent>
            </w:sdt>
            <w:r w:rsidR="00D45F0E" w:rsidRPr="00CB29CA" w:rsidDel="005D18CF">
              <w:rPr>
                <w:rFonts w:ascii="Segoe UI Symbol" w:hAnsi="Segoe UI Symbol" w:cs="Segoe UI Symbol"/>
                <w:color w:val="808080" w:themeColor="background1" w:themeShade="80"/>
              </w:rPr>
              <w:t xml:space="preserve"> </w:t>
            </w:r>
            <w:permEnd w:id="1676569242"/>
            <w:r w:rsidR="00D45F0E" w:rsidRPr="00397D4A">
              <w:rPr>
                <w:rFonts w:ascii="Arial Nova Cond" w:hAnsi="Arial Nova Cond"/>
                <w:color w:val="808080" w:themeColor="background1" w:themeShade="80"/>
              </w:rPr>
              <w:t xml:space="preserve">Autres  </w:t>
            </w:r>
          </w:p>
          <w:p w14:paraId="5ADF0A45" w14:textId="77777777" w:rsidR="00D45F0E" w:rsidRPr="00397D4A" w:rsidRDefault="00D45F0E" w:rsidP="00AC1694">
            <w:pPr>
              <w:pStyle w:val="paragraph"/>
              <w:spacing w:before="0" w:beforeAutospacing="0" w:after="0" w:afterAutospacing="0"/>
              <w:jc w:val="both"/>
              <w:textAlignment w:val="baseline"/>
              <w:rPr>
                <w:rFonts w:ascii="Arial Nova Cond" w:eastAsiaTheme="minorEastAsia" w:hAnsi="Arial Nova Cond" w:cstheme="minorBidi"/>
                <w:color w:val="808080" w:themeColor="background1" w:themeShade="80"/>
              </w:rPr>
            </w:pPr>
          </w:p>
        </w:tc>
      </w:tr>
      <w:tr w:rsidR="00AC1694" w:rsidRPr="0093672E" w14:paraId="1F039FA4" w14:textId="77777777" w:rsidTr="00AC1694">
        <w:tc>
          <w:tcPr>
            <w:tcW w:w="9608" w:type="dxa"/>
          </w:tcPr>
          <w:p w14:paraId="69101C7C" w14:textId="77777777" w:rsidR="00AC1694" w:rsidRPr="00397D4A" w:rsidRDefault="00AC1694" w:rsidP="00AC1694">
            <w:pPr>
              <w:spacing w:before="0" w:after="0" w:line="240" w:lineRule="auto"/>
              <w:jc w:val="left"/>
              <w:rPr>
                <w:rFonts w:ascii="Arial Nova Cond" w:hAnsi="Arial Nova Cond"/>
                <w:color w:val="808080" w:themeColor="background1" w:themeShade="80"/>
              </w:rPr>
            </w:pPr>
            <w:r w:rsidRPr="00397D4A">
              <w:rPr>
                <w:rFonts w:ascii="Arial Nova Cond" w:hAnsi="Arial Nova Cond"/>
                <w:color w:val="808080" w:themeColor="background1" w:themeShade="80"/>
              </w:rPr>
              <w:t>Inspection de la peau et des téguments avant l’initiation du traitement* :</w:t>
            </w:r>
          </w:p>
          <w:permStart w:id="1429602946" w:edGrp="everyone"/>
          <w:p w14:paraId="2A21ACF2" w14:textId="166CB50D" w:rsidR="00AC1694"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126666596"/>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Del="00481998">
              <w:rPr>
                <w:rFonts w:ascii="MS Gothic" w:eastAsia="MS Gothic" w:hAnsi="MS Gothic" w:hint="eastAsia"/>
                <w:color w:val="808080" w:themeColor="background1" w:themeShade="80"/>
              </w:rPr>
              <w:t xml:space="preserve"> </w:t>
            </w:r>
            <w:permEnd w:id="1429602946"/>
            <w:r w:rsidR="00AC1694" w:rsidRPr="00397D4A">
              <w:rPr>
                <w:rFonts w:ascii="Arial Nova Cond" w:hAnsi="Arial Nova Cond"/>
                <w:color w:val="808080" w:themeColor="background1" w:themeShade="80"/>
              </w:rPr>
              <w:t xml:space="preserve">Non fait </w:t>
            </w:r>
          </w:p>
          <w:permStart w:id="1369318467" w:edGrp="everyone"/>
          <w:p w14:paraId="68F488F8" w14:textId="63F9DBE3" w:rsidR="00AC1694"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09556455"/>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Del="00481998">
              <w:rPr>
                <w:rFonts w:ascii="MS Gothic" w:eastAsia="MS Gothic" w:hAnsi="MS Gothic" w:hint="eastAsia"/>
                <w:color w:val="808080" w:themeColor="background1" w:themeShade="80"/>
              </w:rPr>
              <w:t xml:space="preserve"> </w:t>
            </w:r>
            <w:permEnd w:id="1369318467"/>
            <w:r w:rsidR="00AC1694" w:rsidRPr="00397D4A">
              <w:rPr>
                <w:rFonts w:ascii="Arial Nova Cond" w:hAnsi="Arial Nova Cond"/>
                <w:color w:val="808080" w:themeColor="background1" w:themeShade="80"/>
              </w:rPr>
              <w:t xml:space="preserve">Peau hydratée </w:t>
            </w:r>
          </w:p>
          <w:permStart w:id="626474609" w:edGrp="everyone"/>
          <w:p w14:paraId="08376FC2" w14:textId="6C8AB1D9" w:rsidR="00AC1694"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837910931"/>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Del="00481998">
              <w:rPr>
                <w:rFonts w:ascii="MS Gothic" w:eastAsia="MS Gothic" w:hAnsi="MS Gothic" w:hint="eastAsia"/>
                <w:color w:val="808080" w:themeColor="background1" w:themeShade="80"/>
              </w:rPr>
              <w:t xml:space="preserve"> </w:t>
            </w:r>
            <w:permEnd w:id="626474609"/>
            <w:r w:rsidR="00AC1694" w:rsidRPr="00397D4A">
              <w:rPr>
                <w:rFonts w:ascii="Arial Nova Cond" w:hAnsi="Arial Nova Cond"/>
                <w:color w:val="808080" w:themeColor="background1" w:themeShade="80"/>
              </w:rPr>
              <w:t>Peau sèche</w:t>
            </w:r>
          </w:p>
          <w:permStart w:id="1818438047" w:edGrp="everyone"/>
          <w:p w14:paraId="51C71AE6" w14:textId="1A82EAD9" w:rsidR="00AC1694"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417626350"/>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Del="00481998">
              <w:rPr>
                <w:rFonts w:ascii="MS Gothic" w:eastAsia="MS Gothic" w:hAnsi="MS Gothic" w:hint="eastAsia"/>
                <w:color w:val="808080" w:themeColor="background1" w:themeShade="80"/>
              </w:rPr>
              <w:t xml:space="preserve"> </w:t>
            </w:r>
            <w:permEnd w:id="1818438047"/>
            <w:r w:rsidR="00AC1694" w:rsidRPr="00397D4A">
              <w:rPr>
                <w:rFonts w:ascii="Arial Nova Cond" w:hAnsi="Arial Nova Cond"/>
                <w:color w:val="808080" w:themeColor="background1" w:themeShade="80"/>
              </w:rPr>
              <w:t>Lésions cutanées</w:t>
            </w:r>
          </w:p>
          <w:permStart w:id="256203038" w:edGrp="everyone"/>
          <w:p w14:paraId="5E5FD6F3" w14:textId="314C47D5" w:rsidR="00AC1694"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08248435"/>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Del="00481998">
              <w:rPr>
                <w:rFonts w:ascii="MS Gothic" w:eastAsia="MS Gothic" w:hAnsi="MS Gothic" w:hint="eastAsia"/>
                <w:color w:val="808080" w:themeColor="background1" w:themeShade="80"/>
              </w:rPr>
              <w:t xml:space="preserve"> </w:t>
            </w:r>
            <w:permEnd w:id="256203038"/>
            <w:r w:rsidR="00AC1694" w:rsidRPr="00397D4A">
              <w:rPr>
                <w:rFonts w:ascii="Arial Nova Cond" w:hAnsi="Arial Nova Cond"/>
                <w:color w:val="808080" w:themeColor="background1" w:themeShade="80"/>
              </w:rPr>
              <w:t>Téguments normaux</w:t>
            </w:r>
          </w:p>
          <w:permStart w:id="1129738759" w:edGrp="everyone"/>
          <w:p w14:paraId="1DC6099D" w14:textId="2A4BFE6F" w:rsidR="00AC1694" w:rsidRPr="00397D4A" w:rsidRDefault="00000000" w:rsidP="00AC1694">
            <w:pPr>
              <w:autoSpaceDE w:val="0"/>
              <w:autoSpaceDN w:val="0"/>
              <w:adjustRightInd w:val="0"/>
              <w:spacing w:before="0" w:after="0" w:line="240" w:lineRule="auto"/>
              <w:ind w:left="305"/>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431780394"/>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Del="00481998">
              <w:rPr>
                <w:rFonts w:ascii="MS Gothic" w:eastAsia="MS Gothic" w:hAnsi="MS Gothic" w:hint="eastAsia"/>
                <w:color w:val="808080" w:themeColor="background1" w:themeShade="80"/>
              </w:rPr>
              <w:t xml:space="preserve"> </w:t>
            </w:r>
            <w:permEnd w:id="1129738759"/>
            <w:r w:rsidR="00AC1694" w:rsidRPr="00397D4A">
              <w:rPr>
                <w:rFonts w:ascii="Arial Nova Cond" w:hAnsi="Arial Nova Cond"/>
                <w:color w:val="808080" w:themeColor="background1" w:themeShade="80"/>
              </w:rPr>
              <w:t>Téguments abimés</w:t>
            </w:r>
          </w:p>
          <w:permStart w:id="1744644984" w:edGrp="everyone"/>
          <w:p w14:paraId="23BFB97F" w14:textId="3D05844F" w:rsidR="00AC1694" w:rsidRPr="00397D4A" w:rsidRDefault="00000000" w:rsidP="00481998">
            <w:pPr>
              <w:spacing w:before="0" w:after="0" w:line="240" w:lineRule="auto"/>
              <w:jc w:val="left"/>
              <w:rPr>
                <w:rFonts w:ascii="Arial Nova Cond" w:hAnsi="Arial Nova Cond"/>
                <w:color w:val="808080" w:themeColor="background1" w:themeShade="80"/>
              </w:rPr>
            </w:pPr>
            <w:sdt>
              <w:sdtPr>
                <w:rPr>
                  <w:rFonts w:ascii="MS Gothic" w:eastAsia="MS Gothic" w:hAnsi="MS Gothic" w:hint="eastAsia"/>
                  <w:color w:val="808080" w:themeColor="background1" w:themeShade="80"/>
                </w:rPr>
                <w:id w:val="1881438983"/>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permEnd w:id="1744644984"/>
          </w:p>
          <w:p w14:paraId="0D3C0A77" w14:textId="77777777" w:rsidR="00AC1694" w:rsidRPr="00397D4A" w:rsidRDefault="00AC1694" w:rsidP="00AC1694">
            <w:pPr>
              <w:pStyle w:val="AmmCorpsTexte"/>
              <w:ind w:left="306"/>
              <w:rPr>
                <w:rFonts w:ascii="Arial Nova Cond" w:eastAsiaTheme="minorEastAsia" w:hAnsi="Arial Nova Cond" w:cstheme="minorBidi"/>
                <w:color w:val="808080" w:themeColor="background1" w:themeShade="80"/>
                <w:sz w:val="16"/>
                <w:szCs w:val="16"/>
              </w:rPr>
            </w:pPr>
            <w:bookmarkStart w:id="20" w:name="_Hlk50962586"/>
            <w:r w:rsidRPr="00397D4A">
              <w:rPr>
                <w:rFonts w:ascii="Arial Nova Cond" w:eastAsiaTheme="minorEastAsia" w:hAnsi="Arial Nova Cond" w:cstheme="minorBidi"/>
                <w:color w:val="808080" w:themeColor="background1" w:themeShade="80"/>
                <w:sz w:val="16"/>
                <w:szCs w:val="16"/>
              </w:rPr>
              <w:t xml:space="preserve">* Des rashs (incluant des dermatites acnéiformes), un prurit et une sécheresse cutanée </w:t>
            </w:r>
            <w:bookmarkEnd w:id="20"/>
            <w:r w:rsidRPr="00397D4A">
              <w:rPr>
                <w:rFonts w:ascii="Arial Nova Cond" w:eastAsiaTheme="minorEastAsia" w:hAnsi="Arial Nova Cond" w:cstheme="minorBidi"/>
                <w:color w:val="808080" w:themeColor="background1" w:themeShade="80"/>
                <w:sz w:val="16"/>
                <w:szCs w:val="16"/>
              </w:rPr>
              <w:t>sont survenus chez des patients traités par amivantamab. Il doit être recommandé aux patients de limiter leur exposition au soleil pendant le traitement par Rybrevant et au cours des 2 mois qui suivent l’arrêt du traitement. Il est conseillé de porter des vêtements couvrants et d’utiliser une crème solaire anti-UVA/UVB à large spectre. Une crème émolliente sans alcool est recommandée pour les zones sèches. Une approche prophylactique doit être envisagée pour prévenir l’apparition de rashs.</w:t>
            </w:r>
          </w:p>
          <w:p w14:paraId="536A3C17" w14:textId="77777777" w:rsidR="00AC1694" w:rsidRPr="00397D4A" w:rsidRDefault="00AC1694" w:rsidP="00AC1694">
            <w:pPr>
              <w:pStyle w:val="AmmCorpsTexte"/>
              <w:ind w:left="306"/>
              <w:rPr>
                <w:rFonts w:ascii="Arial Nova Cond" w:eastAsiaTheme="minorEastAsia" w:hAnsi="Arial Nova Cond" w:cstheme="minorBidi"/>
                <w:color w:val="808080" w:themeColor="background1" w:themeShade="80"/>
                <w:sz w:val="16"/>
                <w:szCs w:val="16"/>
              </w:rPr>
            </w:pPr>
            <w:r w:rsidRPr="00397D4A">
              <w:rPr>
                <w:rFonts w:ascii="Arial Nova Cond" w:eastAsiaTheme="minorEastAsia" w:hAnsi="Arial Nova Cond" w:cstheme="minorBidi"/>
                <w:color w:val="808080" w:themeColor="background1" w:themeShade="80"/>
                <w:sz w:val="16"/>
                <w:szCs w:val="16"/>
              </w:rPr>
              <w:t xml:space="preserve">Si des réactions cutanées apparaissent, des dermocorticoïdes et des antibiotiques topiques et/ou oraux doivent être administrés. Pour les évènements de grade 3 ou de grade 2 mal tolérés, des antibiotiques systémiques et des corticoïdes oraux doivent également être administrés. </w:t>
            </w:r>
            <w:bookmarkStart w:id="21" w:name="_Hlk86245573"/>
            <w:bookmarkStart w:id="22" w:name="_Hlk86245814"/>
            <w:r w:rsidRPr="00397D4A">
              <w:rPr>
                <w:rFonts w:ascii="Arial Nova Cond" w:eastAsiaTheme="minorEastAsia" w:hAnsi="Arial Nova Cond" w:cstheme="minorBidi"/>
                <w:color w:val="808080" w:themeColor="background1" w:themeShade="80"/>
                <w:sz w:val="16"/>
                <w:szCs w:val="16"/>
              </w:rPr>
              <w:t>Les patients doivent être orientés rapidement vers un dermatologue en cas d’apparition d’un rash sévère, d’aspect ou de localisation atypique, ou en l’absence d’amélioration au cours des 2 semaines qui suivent cette apparition</w:t>
            </w:r>
            <w:bookmarkEnd w:id="21"/>
            <w:bookmarkEnd w:id="22"/>
            <w:r w:rsidRPr="00397D4A">
              <w:rPr>
                <w:rFonts w:ascii="Arial Nova Cond" w:eastAsiaTheme="minorEastAsia" w:hAnsi="Arial Nova Cond" w:cstheme="minorBidi"/>
                <w:color w:val="808080" w:themeColor="background1" w:themeShade="80"/>
                <w:sz w:val="16"/>
                <w:szCs w:val="16"/>
              </w:rPr>
              <w:t>. En fonction de la sévérité, l’administration de Rybrevant devra être poursuivie à une dose réduite, interrompue, ou bien définitivement arrêtée.</w:t>
            </w:r>
          </w:p>
          <w:p w14:paraId="14E6AAEA" w14:textId="17B1921C" w:rsidR="00AC1694" w:rsidRPr="00397D4A" w:rsidRDefault="00AC1694" w:rsidP="00AC1694">
            <w:pPr>
              <w:spacing w:before="0" w:after="0" w:line="240" w:lineRule="auto"/>
              <w:jc w:val="left"/>
              <w:rPr>
                <w:rFonts w:ascii="Arial Nova Cond" w:hAnsi="Arial Nova Cond"/>
                <w:color w:val="808080" w:themeColor="background1" w:themeShade="80"/>
              </w:rPr>
            </w:pPr>
          </w:p>
        </w:tc>
        <w:tc>
          <w:tcPr>
            <w:tcW w:w="9608" w:type="dxa"/>
          </w:tcPr>
          <w:p w14:paraId="703792B2" w14:textId="77777777" w:rsidR="00AC1694" w:rsidRDefault="00AC1694" w:rsidP="00AC1694">
            <w:pPr>
              <w:pStyle w:val="paragraph"/>
              <w:spacing w:before="0" w:beforeAutospacing="0" w:after="0" w:afterAutospacing="0"/>
              <w:jc w:val="both"/>
              <w:textAlignment w:val="baseline"/>
              <w:rPr>
                <w:rStyle w:val="contentcontrolboundarysink"/>
                <w:rFonts w:ascii="Calibri" w:eastAsiaTheme="majorEastAsia" w:hAnsi="Calibri" w:cs="Calibri"/>
                <w:color w:val="404040"/>
                <w:sz w:val="22"/>
                <w:szCs w:val="22"/>
              </w:rPr>
            </w:pPr>
          </w:p>
        </w:tc>
      </w:tr>
    </w:tbl>
    <w:p w14:paraId="37CD3AB2" w14:textId="77777777" w:rsidR="00AC31D2" w:rsidRPr="0093672E" w:rsidRDefault="00AC31D2" w:rsidP="00AC31D2"/>
    <w:p w14:paraId="6EA811CD" w14:textId="1F7CA8D6" w:rsidR="00AC31D2" w:rsidRDefault="00AC31D2" w:rsidP="005A5F30">
      <w:pPr>
        <w:pStyle w:val="Intertitre"/>
      </w:pPr>
      <w:r w:rsidRPr="0093672E">
        <w:t>Traitements antérieurs</w:t>
      </w:r>
      <w:r w:rsidR="00206142">
        <w:t xml:space="preserve"> </w:t>
      </w:r>
      <w:r w:rsidR="003C3DFF">
        <w:t>et/ou concomitants</w:t>
      </w:r>
      <w:r w:rsidR="00D92B08">
        <w:t xml:space="preserve"> (incluant les soins de support)</w:t>
      </w:r>
    </w:p>
    <w:p w14:paraId="3B02920C" w14:textId="77777777" w:rsidR="005A5F30" w:rsidRPr="005A5F30" w:rsidRDefault="005A5F30" w:rsidP="005A5F30"/>
    <w:tbl>
      <w:tblPr>
        <w:tblStyle w:val="Grilledetableauclaire"/>
        <w:tblW w:w="0" w:type="auto"/>
        <w:tblLook w:val="0600" w:firstRow="0" w:lastRow="0" w:firstColumn="0" w:lastColumn="0" w:noHBand="1" w:noVBand="1"/>
      </w:tblPr>
      <w:tblGrid>
        <w:gridCol w:w="9608"/>
      </w:tblGrid>
      <w:tr w:rsidR="005F43EC" w:rsidRPr="0093672E" w14:paraId="3FA6121D" w14:textId="77777777" w:rsidTr="005F43EC">
        <w:tc>
          <w:tcPr>
            <w:tcW w:w="9608" w:type="dxa"/>
          </w:tcPr>
          <w:p w14:paraId="2DC9C867" w14:textId="77777777" w:rsidR="005A5F30" w:rsidRPr="009A5274" w:rsidRDefault="005A5F30" w:rsidP="005A5F30">
            <w:pPr>
              <w:pBdr>
                <w:left w:val="dotted" w:sz="12" w:space="4" w:color="E36C0A" w:themeColor="accent6" w:themeShade="BF"/>
              </w:pBdr>
              <w:autoSpaceDE w:val="0"/>
              <w:autoSpaceDN w:val="0"/>
              <w:adjustRightInd w:val="0"/>
              <w:spacing w:before="0" w:after="0" w:line="240" w:lineRule="auto"/>
              <w:jc w:val="left"/>
              <w:rPr>
                <w:rFonts w:cs="Arial"/>
              </w:rPr>
            </w:pPr>
            <w:r w:rsidRPr="009A5274">
              <w:rPr>
                <w:rFonts w:cs="Arial"/>
              </w:rPr>
              <w:t>Pour être éligible à cet accès précoce, le patient doit avoir reçu un traitement antérieur pour la prise en charge de son CBNPC incluant un inhibiteur de la tyrosine kinase de 3</w:t>
            </w:r>
            <w:r w:rsidRPr="009A5274">
              <w:rPr>
                <w:rFonts w:cs="Arial"/>
                <w:vertAlign w:val="superscript"/>
              </w:rPr>
              <w:t>ème</w:t>
            </w:r>
            <w:r w:rsidRPr="009A5274">
              <w:rPr>
                <w:rFonts w:cs="Arial"/>
              </w:rPr>
              <w:t xml:space="preserve"> génération.</w:t>
            </w:r>
          </w:p>
          <w:p w14:paraId="3119E6D8" w14:textId="77777777" w:rsidR="005A5F30" w:rsidRPr="009A5274" w:rsidRDefault="005A5F30" w:rsidP="005A5F30">
            <w:pPr>
              <w:pBdr>
                <w:left w:val="dotted" w:sz="12" w:space="4" w:color="E36C0A" w:themeColor="accent6" w:themeShade="BF"/>
              </w:pBdr>
              <w:autoSpaceDE w:val="0"/>
              <w:autoSpaceDN w:val="0"/>
              <w:adjustRightInd w:val="0"/>
              <w:spacing w:before="0" w:after="0" w:line="240" w:lineRule="auto"/>
              <w:jc w:val="left"/>
              <w:rPr>
                <w:rFonts w:cs="Arial"/>
              </w:rPr>
            </w:pPr>
          </w:p>
          <w:p w14:paraId="49B9B4A0" w14:textId="7535F794" w:rsidR="005A5F30" w:rsidRPr="009A5274" w:rsidRDefault="005A5F30" w:rsidP="005A5F30">
            <w:pPr>
              <w:pBdr>
                <w:left w:val="dotted" w:sz="12" w:space="4" w:color="E36C0A" w:themeColor="accent6" w:themeShade="BF"/>
              </w:pBdr>
              <w:autoSpaceDE w:val="0"/>
              <w:autoSpaceDN w:val="0"/>
              <w:adjustRightInd w:val="0"/>
              <w:spacing w:before="0" w:after="0" w:line="240" w:lineRule="auto"/>
              <w:jc w:val="left"/>
              <w:rPr>
                <w:rFonts w:cs="Arial"/>
              </w:rPr>
            </w:pPr>
            <w:r w:rsidRPr="009A5274">
              <w:rPr>
                <w:rFonts w:cs="Arial"/>
              </w:rPr>
              <w:t xml:space="preserve">Nombre de ligne(s) de traitement antérieure(s) au stade métastatique : </w:t>
            </w:r>
            <w:permStart w:id="1572095409" w:edGrp="everyone"/>
            <w:sdt>
              <w:sdtPr>
                <w:rPr>
                  <w:rFonts w:ascii="MS Gothic" w:eastAsia="MS Gothic" w:hAnsi="MS Gothic" w:hint="eastAsia"/>
                  <w:color w:val="808080" w:themeColor="background1" w:themeShade="80"/>
                </w:rPr>
                <w:id w:val="277378716"/>
                <w14:checkbox>
                  <w14:checked w14:val="0"/>
                  <w14:checkedState w14:val="2612" w14:font="MS Gothic"/>
                  <w14:uncheckedState w14:val="2610" w14:font="MS Gothic"/>
                </w14:checkbox>
              </w:sdtPr>
              <w:sdtContent>
                <w:r w:rsidR="002A3777">
                  <w:rPr>
                    <w:rFonts w:ascii="MS Gothic" w:eastAsia="MS Gothic" w:hAnsi="MS Gothic" w:hint="eastAsia"/>
                    <w:color w:val="808080" w:themeColor="background1" w:themeShade="80"/>
                  </w:rPr>
                  <w:t>☐</w:t>
                </w:r>
              </w:sdtContent>
            </w:sdt>
            <w:r w:rsidR="00481998" w:rsidRPr="009A5274" w:rsidDel="00BC5B06">
              <w:rPr>
                <w:rFonts w:ascii="Segoe UI Symbol" w:hAnsi="Segoe UI Symbol" w:cs="Segoe UI Symbol"/>
              </w:rPr>
              <w:t xml:space="preserve"> </w:t>
            </w:r>
            <w:permEnd w:id="1572095409"/>
            <w:r w:rsidRPr="009A5274">
              <w:rPr>
                <w:rFonts w:cs="Arial"/>
              </w:rPr>
              <w:t xml:space="preserve">0 </w:t>
            </w:r>
            <w:permStart w:id="1846368394" w:edGrp="everyone"/>
            <w:sdt>
              <w:sdtPr>
                <w:rPr>
                  <w:rFonts w:ascii="MS Gothic" w:eastAsia="MS Gothic" w:hAnsi="MS Gothic" w:hint="eastAsia"/>
                  <w:color w:val="808080" w:themeColor="background1" w:themeShade="80"/>
                </w:rPr>
                <w:id w:val="-1409992684"/>
                <w14:checkbox>
                  <w14:checked w14:val="0"/>
                  <w14:checkedState w14:val="2612" w14:font="MS Gothic"/>
                  <w14:uncheckedState w14:val="2610" w14:font="MS Gothic"/>
                </w14:checkbox>
              </w:sdtPr>
              <w:sdtContent>
                <w:r w:rsidR="002A3777">
                  <w:rPr>
                    <w:rFonts w:ascii="MS Gothic" w:eastAsia="MS Gothic" w:hAnsi="MS Gothic" w:hint="eastAsia"/>
                    <w:color w:val="808080" w:themeColor="background1" w:themeShade="80"/>
                  </w:rPr>
                  <w:t>☐</w:t>
                </w:r>
              </w:sdtContent>
            </w:sdt>
            <w:r w:rsidR="00481998" w:rsidRPr="009A5274" w:rsidDel="00BC5B06">
              <w:rPr>
                <w:rFonts w:ascii="Segoe UI Symbol" w:hAnsi="Segoe UI Symbol" w:cs="Segoe UI Symbol"/>
              </w:rPr>
              <w:t xml:space="preserve"> </w:t>
            </w:r>
            <w:permEnd w:id="1846368394"/>
            <w:r w:rsidRPr="009A5274">
              <w:rPr>
                <w:rFonts w:cs="Arial"/>
              </w:rPr>
              <w:t xml:space="preserve">1 </w:t>
            </w:r>
            <w:permStart w:id="578576938" w:edGrp="everyone"/>
            <w:sdt>
              <w:sdtPr>
                <w:rPr>
                  <w:rFonts w:ascii="MS Gothic" w:eastAsia="MS Gothic" w:hAnsi="MS Gothic" w:hint="eastAsia"/>
                  <w:color w:val="808080" w:themeColor="background1" w:themeShade="80"/>
                </w:rPr>
                <w:id w:val="203686552"/>
                <w14:checkbox>
                  <w14:checked w14:val="0"/>
                  <w14:checkedState w14:val="2612" w14:font="MS Gothic"/>
                  <w14:uncheckedState w14:val="2610" w14:font="MS Gothic"/>
                </w14:checkbox>
              </w:sdtPr>
              <w:sdtContent>
                <w:r w:rsidR="002A3777">
                  <w:rPr>
                    <w:rFonts w:ascii="MS Gothic" w:eastAsia="MS Gothic" w:hAnsi="MS Gothic" w:hint="eastAsia"/>
                    <w:color w:val="808080" w:themeColor="background1" w:themeShade="80"/>
                  </w:rPr>
                  <w:t>☐</w:t>
                </w:r>
              </w:sdtContent>
            </w:sdt>
            <w:r w:rsidR="00481998" w:rsidRPr="009A5274" w:rsidDel="00BC5B06">
              <w:rPr>
                <w:rFonts w:ascii="Segoe UI Symbol" w:hAnsi="Segoe UI Symbol" w:cs="Segoe UI Symbol"/>
              </w:rPr>
              <w:t xml:space="preserve"> </w:t>
            </w:r>
            <w:permEnd w:id="578576938"/>
            <w:r w:rsidRPr="009A5274">
              <w:rPr>
                <w:rFonts w:cs="Arial"/>
              </w:rPr>
              <w:t xml:space="preserve">2 </w:t>
            </w:r>
            <w:permStart w:id="805467551" w:edGrp="everyone"/>
            <w:sdt>
              <w:sdtPr>
                <w:rPr>
                  <w:rFonts w:ascii="MS Gothic" w:eastAsia="MS Gothic" w:hAnsi="MS Gothic" w:hint="eastAsia"/>
                  <w:color w:val="808080" w:themeColor="background1" w:themeShade="80"/>
                </w:rPr>
                <w:id w:val="-1264450439"/>
                <w14:checkbox>
                  <w14:checked w14:val="0"/>
                  <w14:checkedState w14:val="2612" w14:font="MS Gothic"/>
                  <w14:uncheckedState w14:val="2610" w14:font="MS Gothic"/>
                </w14:checkbox>
              </w:sdtPr>
              <w:sdtContent>
                <w:r w:rsidR="002A3777">
                  <w:rPr>
                    <w:rFonts w:ascii="MS Gothic" w:eastAsia="MS Gothic" w:hAnsi="MS Gothic" w:hint="eastAsia"/>
                    <w:color w:val="808080" w:themeColor="background1" w:themeShade="80"/>
                  </w:rPr>
                  <w:t>☐</w:t>
                </w:r>
              </w:sdtContent>
            </w:sdt>
            <w:r w:rsidR="00481998" w:rsidRPr="009A5274" w:rsidDel="00BC5B06">
              <w:rPr>
                <w:rFonts w:ascii="Segoe UI Symbol" w:hAnsi="Segoe UI Symbol" w:cs="Segoe UI Symbol"/>
              </w:rPr>
              <w:t xml:space="preserve"> </w:t>
            </w:r>
            <w:permEnd w:id="805467551"/>
            <w:r w:rsidRPr="009A5274">
              <w:rPr>
                <w:rFonts w:cs="Arial"/>
              </w:rPr>
              <w:t xml:space="preserve">3 </w:t>
            </w:r>
            <w:permStart w:id="673395592" w:edGrp="everyone"/>
            <w:sdt>
              <w:sdtPr>
                <w:rPr>
                  <w:rFonts w:ascii="MS Gothic" w:eastAsia="MS Gothic" w:hAnsi="MS Gothic" w:hint="eastAsia"/>
                  <w:color w:val="808080" w:themeColor="background1" w:themeShade="80"/>
                </w:rPr>
                <w:id w:val="1197744692"/>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9A5274" w:rsidDel="00BC5B06">
              <w:rPr>
                <w:rFonts w:ascii="Segoe UI Symbol" w:hAnsi="Segoe UI Symbol" w:cs="Segoe UI Symbol"/>
              </w:rPr>
              <w:t xml:space="preserve"> </w:t>
            </w:r>
            <w:permEnd w:id="673395592"/>
            <w:r w:rsidRPr="009A5274">
              <w:rPr>
                <w:rFonts w:cs="Arial"/>
              </w:rPr>
              <w:t xml:space="preserve">4 </w:t>
            </w:r>
            <w:permStart w:id="126189466" w:edGrp="everyone"/>
            <w:sdt>
              <w:sdtPr>
                <w:rPr>
                  <w:rFonts w:ascii="MS Gothic" w:eastAsia="MS Gothic" w:hAnsi="MS Gothic" w:hint="eastAsia"/>
                  <w:color w:val="808080" w:themeColor="background1" w:themeShade="80"/>
                </w:rPr>
                <w:id w:val="-280341797"/>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9A5274" w:rsidDel="00BC5B06">
              <w:rPr>
                <w:rFonts w:ascii="Segoe UI Symbol" w:hAnsi="Segoe UI Symbol" w:cs="Segoe UI Symbol"/>
              </w:rPr>
              <w:t xml:space="preserve"> </w:t>
            </w:r>
            <w:permEnd w:id="126189466"/>
            <w:r w:rsidRPr="009A5274">
              <w:rPr>
                <w:rFonts w:cs="Arial"/>
              </w:rPr>
              <w:t xml:space="preserve">5 </w:t>
            </w:r>
            <w:permStart w:id="1654804300" w:edGrp="everyone"/>
            <w:sdt>
              <w:sdtPr>
                <w:rPr>
                  <w:rFonts w:ascii="MS Gothic" w:eastAsia="MS Gothic" w:hAnsi="MS Gothic" w:hint="eastAsia"/>
                  <w:color w:val="808080" w:themeColor="background1" w:themeShade="80"/>
                </w:rPr>
                <w:id w:val="1510493676"/>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Del="00BC5B06">
              <w:rPr>
                <w:rFonts w:ascii="MS Gothic" w:eastAsia="MS Gothic" w:hAnsi="MS Gothic" w:cs="Arial" w:hint="eastAsia"/>
              </w:rPr>
              <w:t xml:space="preserve"> </w:t>
            </w:r>
            <w:permEnd w:id="1654804300"/>
            <w:sdt>
              <w:sdtPr>
                <w:id w:val="788096506"/>
                <w:placeholder>
                  <w:docPart w:val="310AFE1B6E4D47839A76FCE773117274"/>
                </w:placeholder>
                <w:showingPlcHdr/>
              </w:sdtPr>
              <w:sdtContent>
                <w:permStart w:id="938756532" w:edGrp="everyone"/>
                <w:r w:rsidR="004022F1" w:rsidRPr="0093672E">
                  <w:rPr>
                    <w:rStyle w:val="Mention1"/>
                  </w:rPr>
                  <w:t>________________</w:t>
                </w:r>
                <w:permEnd w:id="938756532"/>
              </w:sdtContent>
            </w:sdt>
          </w:p>
          <w:p w14:paraId="54C7D483" w14:textId="33E9119E" w:rsidR="001F01C8" w:rsidRDefault="001F01C8" w:rsidP="001F01C8">
            <w:pPr>
              <w:pStyle w:val="Asupprimer"/>
              <w:ind w:left="0"/>
            </w:pP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CF1DB3" w:rsidRPr="00562524" w14:paraId="1C5A07C8" w14:textId="77777777" w:rsidTr="00B518A5">
              <w:trPr>
                <w:trHeight w:val="197"/>
              </w:trPr>
              <w:tc>
                <w:tcPr>
                  <w:tcW w:w="2757" w:type="pct"/>
                </w:tcPr>
                <w:p w14:paraId="46CAD823" w14:textId="77777777" w:rsidR="00CF1DB3" w:rsidRPr="00562524" w:rsidRDefault="00CF1DB3" w:rsidP="00CF1DB3">
                  <w:pPr>
                    <w:spacing w:after="0" w:line="240" w:lineRule="auto"/>
                    <w:rPr>
                      <w:rFonts w:eastAsia="Calibri" w:cs="Arial"/>
                      <w:b/>
                      <w:bCs/>
                      <w:sz w:val="18"/>
                      <w:szCs w:val="20"/>
                    </w:rPr>
                  </w:pPr>
                  <w:r w:rsidRPr="00562524">
                    <w:rPr>
                      <w:rFonts w:eastAsia="Arial" w:cs="Arial"/>
                      <w:b/>
                      <w:bCs/>
                      <w:color w:val="404040"/>
                      <w:sz w:val="18"/>
                      <w:szCs w:val="18"/>
                    </w:rPr>
                    <w:t>Traitement (</w:t>
                  </w:r>
                  <w:r w:rsidRPr="00562524">
                    <w:rPr>
                      <w:rFonts w:eastAsia="Arial" w:cs="Arial"/>
                      <w:b/>
                      <w:bCs/>
                      <w:i/>
                      <w:iCs/>
                      <w:color w:val="404040"/>
                      <w:sz w:val="18"/>
                      <w:szCs w:val="18"/>
                    </w:rPr>
                    <w:t>DCI</w:t>
                  </w:r>
                  <w:r>
                    <w:rPr>
                      <w:rFonts w:eastAsia="Arial" w:cs="Arial"/>
                      <w:b/>
                      <w:bCs/>
                      <w:i/>
                      <w:iCs/>
                      <w:color w:val="404040"/>
                      <w:sz w:val="18"/>
                      <w:szCs w:val="18"/>
                    </w:rPr>
                    <w:t xml:space="preserve"> le cas échéant</w:t>
                  </w:r>
                  <w:r w:rsidRPr="00562524">
                    <w:rPr>
                      <w:rFonts w:eastAsia="Arial" w:cs="Arial"/>
                      <w:b/>
                      <w:bCs/>
                      <w:i/>
                      <w:iCs/>
                      <w:color w:val="404040"/>
                      <w:sz w:val="18"/>
                      <w:szCs w:val="18"/>
                    </w:rPr>
                    <w:t>)</w:t>
                  </w:r>
                </w:p>
              </w:tc>
              <w:tc>
                <w:tcPr>
                  <w:tcW w:w="2243" w:type="pct"/>
                </w:tcPr>
                <w:p w14:paraId="6ED27EDE" w14:textId="77777777" w:rsidR="00CF1DB3" w:rsidRPr="00562524" w:rsidRDefault="00CF1DB3" w:rsidP="00CF1DB3">
                  <w:pPr>
                    <w:spacing w:after="0" w:line="240" w:lineRule="auto"/>
                    <w:rPr>
                      <w:rFonts w:eastAsia="Calibri" w:cs="Arial"/>
                      <w:b/>
                      <w:bCs/>
                      <w:sz w:val="18"/>
                      <w:szCs w:val="20"/>
                    </w:rPr>
                  </w:pPr>
                  <w:r w:rsidRPr="00562524">
                    <w:rPr>
                      <w:rFonts w:eastAsia="Arial" w:cs="Arial"/>
                      <w:b/>
                      <w:bCs/>
                      <w:color w:val="404040"/>
                      <w:sz w:val="18"/>
                      <w:szCs w:val="18"/>
                    </w:rPr>
                    <w:t>Statut</w:t>
                  </w:r>
                </w:p>
              </w:tc>
            </w:tr>
            <w:tr w:rsidR="00CF1DB3" w:rsidRPr="00562524" w14:paraId="10B521D6" w14:textId="77777777" w:rsidTr="00397D4A">
              <w:trPr>
                <w:trHeight w:val="287"/>
              </w:trPr>
              <w:tc>
                <w:tcPr>
                  <w:tcW w:w="5000" w:type="pct"/>
                  <w:gridSpan w:val="2"/>
                  <w:vAlign w:val="center"/>
                </w:tcPr>
                <w:p w14:paraId="519D0AD3" w14:textId="0D46CA7F" w:rsidR="00CF1DB3" w:rsidRDefault="00CF1DB3" w:rsidP="00CF1DB3">
                  <w:r w:rsidRPr="009A5274">
                    <w:rPr>
                      <w:rFonts w:cs="Arial"/>
                      <w:color w:val="auto"/>
                      <w:sz w:val="18"/>
                      <w:szCs w:val="18"/>
                    </w:rPr>
                    <w:t>Traitement adjuvant*</w:t>
                  </w:r>
                </w:p>
              </w:tc>
            </w:tr>
            <w:permStart w:id="447682898" w:edGrp="everyone"/>
            <w:tr w:rsidR="00CF1DB3" w:rsidRPr="00562524" w14:paraId="6BBD1066" w14:textId="77777777" w:rsidTr="00B518A5">
              <w:trPr>
                <w:trHeight w:val="644"/>
              </w:trPr>
              <w:tc>
                <w:tcPr>
                  <w:tcW w:w="2757" w:type="pct"/>
                </w:tcPr>
                <w:p w14:paraId="1AB8B9FE" w14:textId="4BA36300" w:rsidR="008F5E33" w:rsidRPr="009A5274" w:rsidRDefault="00000000" w:rsidP="008F5E33">
                  <w:pPr>
                    <w:pStyle w:val="Asupprimer"/>
                    <w:pBdr>
                      <w:left w:val="none" w:sz="0" w:space="0" w:color="auto"/>
                    </w:pBdr>
                    <w:ind w:left="0"/>
                    <w:rPr>
                      <w:rFonts w:ascii="Arial" w:hAnsi="Arial" w:cs="Arial"/>
                      <w:color w:val="auto"/>
                      <w:sz w:val="18"/>
                      <w:szCs w:val="18"/>
                    </w:rPr>
                  </w:pPr>
                  <w:sdt>
                    <w:sdtPr>
                      <w:rPr>
                        <w:rFonts w:ascii="MS Gothic" w:eastAsia="MS Gothic" w:hAnsi="MS Gothic" w:hint="eastAsia"/>
                        <w:color w:val="808080" w:themeColor="background1" w:themeShade="80"/>
                      </w:rPr>
                      <w:id w:val="-815874448"/>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9A5274">
                    <w:rPr>
                      <w:rFonts w:ascii="Arial" w:hAnsi="Arial" w:cs="Arial"/>
                      <w:color w:val="auto"/>
                      <w:sz w:val="18"/>
                      <w:szCs w:val="18"/>
                    </w:rPr>
                    <w:t xml:space="preserve"> </w:t>
                  </w:r>
                  <w:permEnd w:id="447682898"/>
                  <w:r w:rsidR="008F5E33" w:rsidRPr="009A5274">
                    <w:rPr>
                      <w:rFonts w:ascii="Arial" w:hAnsi="Arial" w:cs="Arial"/>
                      <w:color w:val="auto"/>
                      <w:sz w:val="18"/>
                      <w:szCs w:val="18"/>
                    </w:rPr>
                    <w:t xml:space="preserve">Chirurgie </w:t>
                  </w:r>
                </w:p>
                <w:p w14:paraId="031CB2D4" w14:textId="02224902" w:rsidR="008F5E33" w:rsidRPr="009A5274" w:rsidRDefault="008F5E33" w:rsidP="008F5E33">
                  <w:pPr>
                    <w:pStyle w:val="Asupprimer"/>
                    <w:pBdr>
                      <w:left w:val="none" w:sz="0" w:space="0" w:color="auto"/>
                    </w:pBdr>
                    <w:ind w:left="0"/>
                    <w:rPr>
                      <w:rFonts w:ascii="Arial" w:hAnsi="Arial" w:cs="Arial"/>
                      <w:color w:val="auto"/>
                      <w:sz w:val="18"/>
                      <w:szCs w:val="18"/>
                    </w:rPr>
                  </w:pPr>
                </w:p>
                <w:p w14:paraId="44E94452" w14:textId="2FC89CFE" w:rsidR="00CF1DB3" w:rsidRPr="00562524" w:rsidRDefault="00CF1DB3" w:rsidP="008F5E33">
                  <w:pPr>
                    <w:spacing w:after="0" w:line="240" w:lineRule="auto"/>
                    <w:rPr>
                      <w:rFonts w:eastAsia="Calibri" w:cs="Arial"/>
                      <w:sz w:val="18"/>
                      <w:szCs w:val="20"/>
                    </w:rPr>
                  </w:pPr>
                </w:p>
              </w:tc>
              <w:permStart w:id="2002079515" w:edGrp="everyone"/>
              <w:tc>
                <w:tcPr>
                  <w:tcW w:w="2243" w:type="pct"/>
                </w:tcPr>
                <w:p w14:paraId="7813E80B" w14:textId="62CD4128" w:rsidR="0032028D" w:rsidRPr="00562524" w:rsidRDefault="00000000" w:rsidP="0032028D">
                  <w:pPr>
                    <w:rPr>
                      <w:rFonts w:eastAsia="Wingdings 2"/>
                      <w:sz w:val="18"/>
                      <w:szCs w:val="20"/>
                    </w:rPr>
                  </w:pPr>
                  <w:sdt>
                    <w:sdtPr>
                      <w:rPr>
                        <w:rFonts w:ascii="MS Gothic" w:eastAsia="MS Gothic" w:hAnsi="MS Gothic" w:hint="eastAsia"/>
                        <w:color w:val="808080" w:themeColor="background1" w:themeShade="80"/>
                      </w:rPr>
                      <w:id w:val="957913762"/>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Pr>
                      <w:rFonts w:eastAsia="Arial" w:cs="Arial"/>
                      <w:color w:val="404040"/>
                      <w:sz w:val="18"/>
                      <w:szCs w:val="18"/>
                    </w:rPr>
                    <w:t xml:space="preserve"> </w:t>
                  </w:r>
                  <w:permEnd w:id="2002079515"/>
                  <w:r w:rsidR="0032028D">
                    <w:rPr>
                      <w:rFonts w:eastAsia="Arial" w:cs="Arial"/>
                      <w:color w:val="404040"/>
                      <w:sz w:val="18"/>
                      <w:szCs w:val="18"/>
                    </w:rPr>
                    <w:t>Réalisée</w:t>
                  </w:r>
                </w:p>
                <w:permStart w:id="587077413" w:edGrp="everyone"/>
                <w:p w14:paraId="2F4B02F4" w14:textId="07F47FD9" w:rsidR="00CF1DB3" w:rsidRPr="00562524" w:rsidRDefault="00000000" w:rsidP="0032028D">
                  <w:pPr>
                    <w:spacing w:after="0" w:line="240" w:lineRule="auto"/>
                    <w:rPr>
                      <w:rFonts w:eastAsia="Calibri" w:cs="Arial"/>
                      <w:sz w:val="18"/>
                      <w:szCs w:val="20"/>
                    </w:rPr>
                  </w:pPr>
                  <w:sdt>
                    <w:sdtPr>
                      <w:rPr>
                        <w:rFonts w:ascii="MS Gothic" w:eastAsia="MS Gothic" w:hAnsi="MS Gothic" w:hint="eastAsia"/>
                        <w:color w:val="808080" w:themeColor="background1" w:themeShade="80"/>
                      </w:rPr>
                      <w:id w:val="-1204781641"/>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Pr>
                      <w:rFonts w:eastAsia="Arial" w:cs="Arial"/>
                      <w:color w:val="404040"/>
                      <w:sz w:val="18"/>
                      <w:szCs w:val="18"/>
                    </w:rPr>
                    <w:t xml:space="preserve"> </w:t>
                  </w:r>
                  <w:permEnd w:id="587077413"/>
                  <w:r w:rsidR="0032028D">
                    <w:rPr>
                      <w:rFonts w:eastAsia="Arial" w:cs="Arial"/>
                      <w:color w:val="404040"/>
                      <w:sz w:val="18"/>
                      <w:szCs w:val="18"/>
                    </w:rPr>
                    <w:t>Non réalisée</w:t>
                  </w:r>
                </w:p>
              </w:tc>
            </w:tr>
            <w:permStart w:id="2003533591" w:edGrp="everyone"/>
            <w:tr w:rsidR="0032028D" w:rsidRPr="00562524" w14:paraId="735AA161" w14:textId="77777777" w:rsidTr="00B518A5">
              <w:trPr>
                <w:trHeight w:val="644"/>
              </w:trPr>
              <w:tc>
                <w:tcPr>
                  <w:tcW w:w="2757" w:type="pct"/>
                </w:tcPr>
                <w:p w14:paraId="66C76C0C" w14:textId="5CAAC2A7" w:rsidR="0032028D" w:rsidRPr="009A5274" w:rsidRDefault="00000000" w:rsidP="0032028D">
                  <w:pPr>
                    <w:pStyle w:val="Asupprimer"/>
                    <w:pBdr>
                      <w:left w:val="none" w:sz="0" w:space="0" w:color="auto"/>
                    </w:pBdr>
                    <w:ind w:left="0"/>
                    <w:rPr>
                      <w:rFonts w:ascii="Arial" w:hAnsi="Arial" w:cs="Arial"/>
                      <w:color w:val="auto"/>
                      <w:sz w:val="18"/>
                      <w:szCs w:val="18"/>
                    </w:rPr>
                  </w:pPr>
                  <w:sdt>
                    <w:sdtPr>
                      <w:rPr>
                        <w:rFonts w:ascii="MS Gothic" w:eastAsia="MS Gothic" w:hAnsi="MS Gothic" w:hint="eastAsia"/>
                        <w:color w:val="808080" w:themeColor="background1" w:themeShade="80"/>
                      </w:rPr>
                      <w:id w:val="1875032496"/>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9A5274">
                    <w:rPr>
                      <w:rFonts w:ascii="Arial" w:hAnsi="Arial" w:cs="Arial"/>
                      <w:color w:val="auto"/>
                      <w:sz w:val="18"/>
                      <w:szCs w:val="18"/>
                    </w:rPr>
                    <w:t xml:space="preserve"> </w:t>
                  </w:r>
                  <w:permEnd w:id="2003533591"/>
                  <w:r w:rsidR="0032028D" w:rsidRPr="009A5274">
                    <w:rPr>
                      <w:rFonts w:ascii="Arial" w:hAnsi="Arial" w:cs="Arial"/>
                      <w:color w:val="auto"/>
                      <w:sz w:val="18"/>
                      <w:szCs w:val="18"/>
                    </w:rPr>
                    <w:t xml:space="preserve">Radiothérapie </w:t>
                  </w:r>
                </w:p>
                <w:p w14:paraId="3A09366D" w14:textId="77777777" w:rsidR="0032028D" w:rsidRDefault="0032028D" w:rsidP="0032028D">
                  <w:pPr>
                    <w:pStyle w:val="Asupprimer"/>
                    <w:pBdr>
                      <w:left w:val="none" w:sz="0" w:space="0" w:color="auto"/>
                    </w:pBdr>
                    <w:ind w:left="0"/>
                    <w:rPr>
                      <w:rFonts w:ascii="MS Gothic" w:eastAsia="MS Gothic" w:hAnsi="MS Gothic" w:cs="Arial"/>
                      <w:color w:val="auto"/>
                      <w:sz w:val="18"/>
                      <w:szCs w:val="18"/>
                    </w:rPr>
                  </w:pPr>
                </w:p>
              </w:tc>
              <w:permStart w:id="950563285" w:edGrp="everyone"/>
              <w:tc>
                <w:tcPr>
                  <w:tcW w:w="2243" w:type="pct"/>
                </w:tcPr>
                <w:p w14:paraId="21EBC98F" w14:textId="28112CCD" w:rsidR="0032028D" w:rsidRPr="00562524" w:rsidRDefault="00000000" w:rsidP="0032028D">
                  <w:pPr>
                    <w:rPr>
                      <w:rFonts w:eastAsia="Wingdings 2"/>
                      <w:sz w:val="18"/>
                      <w:szCs w:val="20"/>
                    </w:rPr>
                  </w:pPr>
                  <w:sdt>
                    <w:sdtPr>
                      <w:rPr>
                        <w:rFonts w:ascii="MS Gothic" w:eastAsia="MS Gothic" w:hAnsi="MS Gothic" w:hint="eastAsia"/>
                        <w:color w:val="808080" w:themeColor="background1" w:themeShade="80"/>
                      </w:rPr>
                      <w:id w:val="1960987988"/>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950563285"/>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A"/>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D"/>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9"/>
                  </w:r>
                  <w:r w:rsidR="0032028D" w:rsidRPr="00562524">
                    <w:rPr>
                      <w:rFonts w:eastAsia="Arial" w:cs="Arial"/>
                      <w:color w:val="404040"/>
                      <w:sz w:val="18"/>
                      <w:szCs w:val="18"/>
                    </w:rPr>
                    <w:sym w:font="Arial" w:char="0073"/>
                  </w:r>
                  <w:r w:rsidR="0032028D" w:rsidRPr="00562524">
                    <w:rPr>
                      <w:rFonts w:eastAsia="Arial" w:cs="Arial"/>
                      <w:color w:val="404040"/>
                      <w:sz w:val="18"/>
                      <w:szCs w:val="18"/>
                    </w:rPr>
                    <w:sym w:font="Arial" w:char="0020"/>
                  </w:r>
                  <w:r w:rsidR="0032028D">
                    <w:rPr>
                      <w:rFonts w:eastAsia="Arial" w:cs="Arial"/>
                      <w:color w:val="404040"/>
                      <w:sz w:val="18"/>
                      <w:szCs w:val="18"/>
                    </w:rPr>
                    <w:t>débuté</w:t>
                  </w:r>
                </w:p>
                <w:permStart w:id="1392913916" w:edGrp="everyone"/>
                <w:p w14:paraId="6DA0345C" w14:textId="0EB7F390" w:rsidR="0032028D" w:rsidRPr="00562524" w:rsidRDefault="00000000" w:rsidP="0032028D">
                  <w:pPr>
                    <w:spacing w:after="0" w:line="240" w:lineRule="auto"/>
                    <w:rPr>
                      <w:rFonts w:eastAsia="Wingdings 2"/>
                      <w:sz w:val="18"/>
                      <w:szCs w:val="20"/>
                    </w:rPr>
                  </w:pPr>
                  <w:sdt>
                    <w:sdtPr>
                      <w:rPr>
                        <w:rFonts w:ascii="MS Gothic" w:eastAsia="MS Gothic" w:hAnsi="MS Gothic" w:hint="eastAsia"/>
                        <w:color w:val="808080" w:themeColor="background1" w:themeShade="80"/>
                      </w:rPr>
                      <w:id w:val="-1780324831"/>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1392913916"/>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5"/>
                  </w:r>
                  <w:r w:rsidR="0032028D" w:rsidRPr="00562524">
                    <w:rPr>
                      <w:rFonts w:eastAsia="Arial" w:cs="Arial"/>
                      <w:color w:val="404040"/>
                      <w:sz w:val="18"/>
                      <w:szCs w:val="18"/>
                    </w:rPr>
                    <w:sym w:font="Arial" w:char="006E"/>
                  </w:r>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63"/>
                  </w:r>
                  <w:r w:rsidR="0032028D" w:rsidRPr="00562524">
                    <w:rPr>
                      <w:rFonts w:eastAsia="Arial" w:cs="Arial"/>
                      <w:color w:val="404040"/>
                      <w:sz w:val="18"/>
                      <w:szCs w:val="18"/>
                    </w:rPr>
                    <w:sym w:font="Arial" w:char="006F"/>
                  </w:r>
                  <w:r w:rsidR="0032028D" w:rsidRPr="00562524">
                    <w:rPr>
                      <w:rFonts w:eastAsia="Arial" w:cs="Arial"/>
                      <w:color w:val="404040"/>
                      <w:sz w:val="18"/>
                      <w:szCs w:val="18"/>
                    </w:rPr>
                    <w:sym w:font="Arial" w:char="0075"/>
                  </w:r>
                  <w:r w:rsidR="0032028D" w:rsidRPr="00562524">
                    <w:rPr>
                      <w:rFonts w:eastAsia="Arial" w:cs="Arial"/>
                      <w:color w:val="404040"/>
                      <w:sz w:val="18"/>
                      <w:szCs w:val="18"/>
                    </w:rPr>
                    <w:sym w:font="Arial" w:char="0072"/>
                  </w:r>
                  <w:r w:rsidR="0032028D" w:rsidRPr="00562524">
                    <w:rPr>
                      <w:rFonts w:eastAsia="Arial" w:cs="Arial"/>
                      <w:color w:val="404040"/>
                      <w:sz w:val="18"/>
                      <w:szCs w:val="18"/>
                    </w:rPr>
                    <w:sym w:font="Arial" w:char="0073"/>
                  </w:r>
                </w:p>
                <w:permStart w:id="1096747012" w:edGrp="everyone"/>
                <w:p w14:paraId="0E79D7DB" w14:textId="6915E3AE" w:rsidR="0032028D" w:rsidRDefault="00000000" w:rsidP="0032028D">
                  <w:pPr>
                    <w:rPr>
                      <w:rFonts w:ascii="MS Gothic" w:eastAsia="MS Gothic" w:hAnsi="MS Gothic"/>
                    </w:rPr>
                  </w:pPr>
                  <w:sdt>
                    <w:sdtPr>
                      <w:rPr>
                        <w:rFonts w:ascii="MS Gothic" w:eastAsia="MS Gothic" w:hAnsi="MS Gothic" w:hint="eastAsia"/>
                        <w:color w:val="808080" w:themeColor="background1" w:themeShade="80"/>
                      </w:rPr>
                      <w:id w:val="1782457535"/>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1096747012"/>
                  <w:r w:rsidR="0032028D" w:rsidRPr="00562524">
                    <w:rPr>
                      <w:rFonts w:eastAsia="Arial" w:cs="Arial"/>
                      <w:color w:val="404040"/>
                      <w:sz w:val="18"/>
                      <w:szCs w:val="18"/>
                    </w:rPr>
                    <w:sym w:font="Arial" w:char="0020"/>
                  </w:r>
                  <w:r w:rsidR="0032028D">
                    <w:rPr>
                      <w:rFonts w:eastAsia="Arial" w:cs="Arial"/>
                      <w:color w:val="404040"/>
                      <w:sz w:val="18"/>
                      <w:szCs w:val="18"/>
                    </w:rPr>
                    <w:t>Arrêté</w:t>
                  </w:r>
                </w:p>
              </w:tc>
            </w:tr>
            <w:permStart w:id="83587025" w:edGrp="everyone"/>
            <w:tr w:rsidR="0032028D" w:rsidRPr="00562524" w14:paraId="7795C4AF" w14:textId="77777777" w:rsidTr="00B518A5">
              <w:trPr>
                <w:trHeight w:val="644"/>
              </w:trPr>
              <w:tc>
                <w:tcPr>
                  <w:tcW w:w="2757" w:type="pct"/>
                </w:tcPr>
                <w:p w14:paraId="6F9B5C36" w14:textId="360F8797" w:rsidR="0032028D" w:rsidRPr="009A5274" w:rsidRDefault="00000000" w:rsidP="0032028D">
                  <w:pPr>
                    <w:pStyle w:val="Asupprimer"/>
                    <w:pBdr>
                      <w:left w:val="none" w:sz="0" w:space="0" w:color="auto"/>
                    </w:pBdr>
                    <w:ind w:left="0"/>
                    <w:rPr>
                      <w:rFonts w:ascii="Arial" w:hAnsi="Arial" w:cs="Arial"/>
                      <w:color w:val="auto"/>
                      <w:sz w:val="18"/>
                      <w:szCs w:val="18"/>
                    </w:rPr>
                  </w:pPr>
                  <w:sdt>
                    <w:sdtPr>
                      <w:rPr>
                        <w:rFonts w:ascii="MS Gothic" w:eastAsia="MS Gothic" w:hAnsi="MS Gothic" w:hint="eastAsia"/>
                        <w:color w:val="808080" w:themeColor="background1" w:themeShade="80"/>
                      </w:rPr>
                      <w:id w:val="1793170284"/>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9A5274">
                    <w:rPr>
                      <w:rFonts w:ascii="Arial" w:hAnsi="Arial" w:cs="Arial"/>
                      <w:color w:val="auto"/>
                      <w:sz w:val="18"/>
                      <w:szCs w:val="18"/>
                    </w:rPr>
                    <w:t xml:space="preserve"> </w:t>
                  </w:r>
                  <w:permEnd w:id="83587025"/>
                  <w:r w:rsidR="0032028D" w:rsidRPr="009A5274">
                    <w:rPr>
                      <w:rFonts w:ascii="Arial" w:hAnsi="Arial" w:cs="Arial"/>
                      <w:color w:val="auto"/>
                      <w:sz w:val="18"/>
                      <w:szCs w:val="18"/>
                    </w:rPr>
                    <w:t>Chimiothérapie</w:t>
                  </w:r>
                </w:p>
                <w:p w14:paraId="4FF58710" w14:textId="77777777" w:rsidR="0032028D" w:rsidRDefault="0032028D" w:rsidP="0032028D">
                  <w:pPr>
                    <w:pStyle w:val="Asupprimer"/>
                    <w:pBdr>
                      <w:left w:val="none" w:sz="0" w:space="0" w:color="auto"/>
                    </w:pBdr>
                    <w:ind w:left="0"/>
                    <w:rPr>
                      <w:rFonts w:ascii="MS Gothic" w:eastAsia="MS Gothic" w:hAnsi="MS Gothic" w:cs="Arial"/>
                      <w:color w:val="auto"/>
                      <w:sz w:val="18"/>
                      <w:szCs w:val="18"/>
                    </w:rPr>
                  </w:pPr>
                </w:p>
              </w:tc>
              <w:permStart w:id="887562146" w:edGrp="everyone"/>
              <w:tc>
                <w:tcPr>
                  <w:tcW w:w="2243" w:type="pct"/>
                </w:tcPr>
                <w:p w14:paraId="2929E5DA" w14:textId="0584FEA5" w:rsidR="0032028D" w:rsidRPr="00562524" w:rsidRDefault="00000000" w:rsidP="0032028D">
                  <w:pPr>
                    <w:rPr>
                      <w:rFonts w:eastAsia="Wingdings 2"/>
                      <w:sz w:val="18"/>
                      <w:szCs w:val="20"/>
                    </w:rPr>
                  </w:pPr>
                  <w:sdt>
                    <w:sdtPr>
                      <w:rPr>
                        <w:rFonts w:ascii="MS Gothic" w:eastAsia="MS Gothic" w:hAnsi="MS Gothic" w:hint="eastAsia"/>
                        <w:color w:val="808080" w:themeColor="background1" w:themeShade="80"/>
                      </w:rPr>
                      <w:id w:val="290103401"/>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887562146"/>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A"/>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D"/>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9"/>
                  </w:r>
                  <w:r w:rsidR="0032028D" w:rsidRPr="00562524">
                    <w:rPr>
                      <w:rFonts w:eastAsia="Arial" w:cs="Arial"/>
                      <w:color w:val="404040"/>
                      <w:sz w:val="18"/>
                      <w:szCs w:val="18"/>
                    </w:rPr>
                    <w:sym w:font="Arial" w:char="0073"/>
                  </w:r>
                  <w:r w:rsidR="0032028D" w:rsidRPr="00562524">
                    <w:rPr>
                      <w:rFonts w:eastAsia="Arial" w:cs="Arial"/>
                      <w:color w:val="404040"/>
                      <w:sz w:val="18"/>
                      <w:szCs w:val="18"/>
                    </w:rPr>
                    <w:sym w:font="Arial" w:char="0020"/>
                  </w:r>
                  <w:r w:rsidR="0032028D">
                    <w:rPr>
                      <w:rFonts w:eastAsia="Arial" w:cs="Arial"/>
                      <w:color w:val="404040"/>
                      <w:sz w:val="18"/>
                      <w:szCs w:val="18"/>
                    </w:rPr>
                    <w:t>débuté</w:t>
                  </w:r>
                </w:p>
                <w:permStart w:id="1786191672" w:edGrp="everyone"/>
                <w:p w14:paraId="47639763" w14:textId="65C1A4C3" w:rsidR="0032028D" w:rsidRPr="00562524" w:rsidRDefault="00000000" w:rsidP="0032028D">
                  <w:pPr>
                    <w:spacing w:after="0" w:line="240" w:lineRule="auto"/>
                    <w:rPr>
                      <w:rFonts w:eastAsia="Wingdings 2"/>
                      <w:sz w:val="18"/>
                      <w:szCs w:val="20"/>
                    </w:rPr>
                  </w:pPr>
                  <w:sdt>
                    <w:sdtPr>
                      <w:rPr>
                        <w:rFonts w:ascii="MS Gothic" w:eastAsia="MS Gothic" w:hAnsi="MS Gothic" w:hint="eastAsia"/>
                        <w:color w:val="808080" w:themeColor="background1" w:themeShade="80"/>
                      </w:rPr>
                      <w:id w:val="-183370423"/>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1786191672"/>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5"/>
                  </w:r>
                  <w:r w:rsidR="0032028D" w:rsidRPr="00562524">
                    <w:rPr>
                      <w:rFonts w:eastAsia="Arial" w:cs="Arial"/>
                      <w:color w:val="404040"/>
                      <w:sz w:val="18"/>
                      <w:szCs w:val="18"/>
                    </w:rPr>
                    <w:sym w:font="Arial" w:char="006E"/>
                  </w:r>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63"/>
                  </w:r>
                  <w:r w:rsidR="0032028D" w:rsidRPr="00562524">
                    <w:rPr>
                      <w:rFonts w:eastAsia="Arial" w:cs="Arial"/>
                      <w:color w:val="404040"/>
                      <w:sz w:val="18"/>
                      <w:szCs w:val="18"/>
                    </w:rPr>
                    <w:sym w:font="Arial" w:char="006F"/>
                  </w:r>
                  <w:r w:rsidR="0032028D" w:rsidRPr="00562524">
                    <w:rPr>
                      <w:rFonts w:eastAsia="Arial" w:cs="Arial"/>
                      <w:color w:val="404040"/>
                      <w:sz w:val="18"/>
                      <w:szCs w:val="18"/>
                    </w:rPr>
                    <w:sym w:font="Arial" w:char="0075"/>
                  </w:r>
                  <w:r w:rsidR="0032028D" w:rsidRPr="00562524">
                    <w:rPr>
                      <w:rFonts w:eastAsia="Arial" w:cs="Arial"/>
                      <w:color w:val="404040"/>
                      <w:sz w:val="18"/>
                      <w:szCs w:val="18"/>
                    </w:rPr>
                    <w:sym w:font="Arial" w:char="0072"/>
                  </w:r>
                  <w:r w:rsidR="0032028D" w:rsidRPr="00562524">
                    <w:rPr>
                      <w:rFonts w:eastAsia="Arial" w:cs="Arial"/>
                      <w:color w:val="404040"/>
                      <w:sz w:val="18"/>
                      <w:szCs w:val="18"/>
                    </w:rPr>
                    <w:sym w:font="Arial" w:char="0073"/>
                  </w:r>
                </w:p>
                <w:permStart w:id="643435631" w:edGrp="everyone"/>
                <w:p w14:paraId="194B44A9" w14:textId="0F5B3033" w:rsidR="0032028D" w:rsidRDefault="00000000" w:rsidP="0032028D">
                  <w:pPr>
                    <w:rPr>
                      <w:rFonts w:ascii="MS Gothic" w:eastAsia="MS Gothic" w:hAnsi="MS Gothic"/>
                    </w:rPr>
                  </w:pPr>
                  <w:sdt>
                    <w:sdtPr>
                      <w:rPr>
                        <w:rFonts w:ascii="MS Gothic" w:eastAsia="MS Gothic" w:hAnsi="MS Gothic" w:hint="eastAsia"/>
                        <w:color w:val="808080" w:themeColor="background1" w:themeShade="80"/>
                      </w:rPr>
                      <w:id w:val="-680972586"/>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643435631"/>
                  <w:r w:rsidR="0032028D" w:rsidRPr="00562524">
                    <w:rPr>
                      <w:rFonts w:eastAsia="Arial" w:cs="Arial"/>
                      <w:color w:val="404040"/>
                      <w:sz w:val="18"/>
                      <w:szCs w:val="18"/>
                    </w:rPr>
                    <w:sym w:font="Arial" w:char="0020"/>
                  </w:r>
                  <w:r w:rsidR="0032028D">
                    <w:rPr>
                      <w:rFonts w:eastAsia="Arial" w:cs="Arial"/>
                      <w:color w:val="404040"/>
                      <w:sz w:val="18"/>
                      <w:szCs w:val="18"/>
                    </w:rPr>
                    <w:t>Arrêté</w:t>
                  </w:r>
                </w:p>
              </w:tc>
            </w:tr>
            <w:permStart w:id="1116622500" w:edGrp="everyone"/>
            <w:tr w:rsidR="0032028D" w:rsidRPr="00562524" w14:paraId="0F14363C" w14:textId="77777777" w:rsidTr="00B518A5">
              <w:trPr>
                <w:trHeight w:val="644"/>
              </w:trPr>
              <w:tc>
                <w:tcPr>
                  <w:tcW w:w="2757" w:type="pct"/>
                </w:tcPr>
                <w:p w14:paraId="6A1E2DB4" w14:textId="0DF62C96" w:rsidR="0032028D" w:rsidRDefault="00000000" w:rsidP="0032028D">
                  <w:pPr>
                    <w:pStyle w:val="Asupprimer"/>
                    <w:pBdr>
                      <w:left w:val="none" w:sz="0" w:space="0" w:color="auto"/>
                    </w:pBdr>
                    <w:ind w:left="0"/>
                    <w:rPr>
                      <w:rFonts w:ascii="MS Gothic" w:eastAsia="MS Gothic" w:hAnsi="MS Gothic" w:cs="Arial"/>
                      <w:color w:val="auto"/>
                      <w:sz w:val="18"/>
                      <w:szCs w:val="18"/>
                    </w:rPr>
                  </w:pPr>
                  <w:sdt>
                    <w:sdtPr>
                      <w:rPr>
                        <w:rFonts w:ascii="MS Gothic" w:eastAsia="MS Gothic" w:hAnsi="MS Gothic" w:hint="eastAsia"/>
                        <w:color w:val="808080" w:themeColor="background1" w:themeShade="80"/>
                      </w:rPr>
                      <w:id w:val="-23782606"/>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9A5274">
                    <w:rPr>
                      <w:rFonts w:ascii="Arial" w:hAnsi="Arial" w:cs="Arial"/>
                      <w:color w:val="auto"/>
                      <w:sz w:val="18"/>
                      <w:szCs w:val="18"/>
                    </w:rPr>
                    <w:t xml:space="preserve"> </w:t>
                  </w:r>
                  <w:permEnd w:id="1116622500"/>
                  <w:r w:rsidR="0032028D" w:rsidRPr="009A5274">
                    <w:rPr>
                      <w:rFonts w:ascii="Arial" w:hAnsi="Arial" w:cs="Arial"/>
                      <w:color w:val="auto"/>
                      <w:sz w:val="18"/>
                      <w:szCs w:val="18"/>
                    </w:rPr>
                    <w:t>Osimertinib</w:t>
                  </w:r>
                </w:p>
              </w:tc>
              <w:permStart w:id="76824286" w:edGrp="everyone"/>
              <w:tc>
                <w:tcPr>
                  <w:tcW w:w="2243" w:type="pct"/>
                </w:tcPr>
                <w:p w14:paraId="15C1F076" w14:textId="641E29E0" w:rsidR="0032028D" w:rsidRPr="00562524" w:rsidRDefault="00000000" w:rsidP="0032028D">
                  <w:pPr>
                    <w:rPr>
                      <w:rFonts w:eastAsia="Wingdings 2"/>
                      <w:sz w:val="18"/>
                      <w:szCs w:val="20"/>
                    </w:rPr>
                  </w:pPr>
                  <w:sdt>
                    <w:sdtPr>
                      <w:rPr>
                        <w:rFonts w:ascii="MS Gothic" w:eastAsia="MS Gothic" w:hAnsi="MS Gothic" w:hint="eastAsia"/>
                        <w:color w:val="808080" w:themeColor="background1" w:themeShade="80"/>
                      </w:rPr>
                      <w:id w:val="1748611267"/>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76824286"/>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A"/>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D"/>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9"/>
                  </w:r>
                  <w:r w:rsidR="0032028D" w:rsidRPr="00562524">
                    <w:rPr>
                      <w:rFonts w:eastAsia="Arial" w:cs="Arial"/>
                      <w:color w:val="404040"/>
                      <w:sz w:val="18"/>
                      <w:szCs w:val="18"/>
                    </w:rPr>
                    <w:sym w:font="Arial" w:char="0073"/>
                  </w:r>
                  <w:r w:rsidR="0032028D" w:rsidRPr="00562524">
                    <w:rPr>
                      <w:rFonts w:eastAsia="Arial" w:cs="Arial"/>
                      <w:color w:val="404040"/>
                      <w:sz w:val="18"/>
                      <w:szCs w:val="18"/>
                    </w:rPr>
                    <w:sym w:font="Arial" w:char="0020"/>
                  </w:r>
                  <w:r w:rsidR="0032028D">
                    <w:rPr>
                      <w:rFonts w:eastAsia="Arial" w:cs="Arial"/>
                      <w:color w:val="404040"/>
                      <w:sz w:val="18"/>
                      <w:szCs w:val="18"/>
                    </w:rPr>
                    <w:t>débuté</w:t>
                  </w:r>
                </w:p>
                <w:permStart w:id="57349267" w:edGrp="everyone"/>
                <w:p w14:paraId="4C329DCE" w14:textId="12540851" w:rsidR="0032028D" w:rsidRPr="00562524" w:rsidRDefault="00000000" w:rsidP="0032028D">
                  <w:pPr>
                    <w:spacing w:after="0" w:line="240" w:lineRule="auto"/>
                    <w:rPr>
                      <w:rFonts w:eastAsia="Wingdings 2"/>
                      <w:sz w:val="18"/>
                      <w:szCs w:val="20"/>
                    </w:rPr>
                  </w:pPr>
                  <w:sdt>
                    <w:sdtPr>
                      <w:rPr>
                        <w:rFonts w:ascii="MS Gothic" w:eastAsia="MS Gothic" w:hAnsi="MS Gothic" w:hint="eastAsia"/>
                        <w:color w:val="808080" w:themeColor="background1" w:themeShade="80"/>
                      </w:rPr>
                      <w:id w:val="907649682"/>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57349267"/>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5"/>
                  </w:r>
                  <w:r w:rsidR="0032028D" w:rsidRPr="00562524">
                    <w:rPr>
                      <w:rFonts w:eastAsia="Arial" w:cs="Arial"/>
                      <w:color w:val="404040"/>
                      <w:sz w:val="18"/>
                      <w:szCs w:val="18"/>
                    </w:rPr>
                    <w:sym w:font="Arial" w:char="006E"/>
                  </w:r>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63"/>
                  </w:r>
                  <w:r w:rsidR="0032028D" w:rsidRPr="00562524">
                    <w:rPr>
                      <w:rFonts w:eastAsia="Arial" w:cs="Arial"/>
                      <w:color w:val="404040"/>
                      <w:sz w:val="18"/>
                      <w:szCs w:val="18"/>
                    </w:rPr>
                    <w:sym w:font="Arial" w:char="006F"/>
                  </w:r>
                  <w:r w:rsidR="0032028D" w:rsidRPr="00562524">
                    <w:rPr>
                      <w:rFonts w:eastAsia="Arial" w:cs="Arial"/>
                      <w:color w:val="404040"/>
                      <w:sz w:val="18"/>
                      <w:szCs w:val="18"/>
                    </w:rPr>
                    <w:sym w:font="Arial" w:char="0075"/>
                  </w:r>
                  <w:r w:rsidR="0032028D" w:rsidRPr="00562524">
                    <w:rPr>
                      <w:rFonts w:eastAsia="Arial" w:cs="Arial"/>
                      <w:color w:val="404040"/>
                      <w:sz w:val="18"/>
                      <w:szCs w:val="18"/>
                    </w:rPr>
                    <w:sym w:font="Arial" w:char="0072"/>
                  </w:r>
                  <w:r w:rsidR="0032028D" w:rsidRPr="00562524">
                    <w:rPr>
                      <w:rFonts w:eastAsia="Arial" w:cs="Arial"/>
                      <w:color w:val="404040"/>
                      <w:sz w:val="18"/>
                      <w:szCs w:val="18"/>
                    </w:rPr>
                    <w:sym w:font="Arial" w:char="0073"/>
                  </w:r>
                </w:p>
                <w:permStart w:id="2118541554" w:edGrp="everyone"/>
                <w:p w14:paraId="22CC34D9" w14:textId="0AB95E6C" w:rsidR="0032028D" w:rsidRDefault="00000000" w:rsidP="0032028D">
                  <w:pPr>
                    <w:rPr>
                      <w:rFonts w:ascii="MS Gothic" w:eastAsia="MS Gothic" w:hAnsi="MS Gothic"/>
                    </w:rPr>
                  </w:pPr>
                  <w:sdt>
                    <w:sdtPr>
                      <w:rPr>
                        <w:rFonts w:ascii="MS Gothic" w:eastAsia="MS Gothic" w:hAnsi="MS Gothic" w:hint="eastAsia"/>
                        <w:color w:val="808080" w:themeColor="background1" w:themeShade="80"/>
                      </w:rPr>
                      <w:id w:val="1120731646"/>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2118541554"/>
                  <w:r w:rsidR="0032028D" w:rsidRPr="00562524">
                    <w:rPr>
                      <w:rFonts w:eastAsia="Arial" w:cs="Arial"/>
                      <w:color w:val="404040"/>
                      <w:sz w:val="18"/>
                      <w:szCs w:val="18"/>
                    </w:rPr>
                    <w:sym w:font="Arial" w:char="0020"/>
                  </w:r>
                  <w:r w:rsidR="0032028D">
                    <w:rPr>
                      <w:rFonts w:eastAsia="Arial" w:cs="Arial"/>
                      <w:color w:val="404040"/>
                      <w:sz w:val="18"/>
                      <w:szCs w:val="18"/>
                    </w:rPr>
                    <w:t>Arrêté</w:t>
                  </w:r>
                </w:p>
              </w:tc>
            </w:tr>
            <w:permStart w:id="178411315" w:edGrp="everyone"/>
            <w:tr w:rsidR="0032028D" w:rsidRPr="00562524" w14:paraId="4861FB9D" w14:textId="77777777" w:rsidTr="00B518A5">
              <w:trPr>
                <w:trHeight w:val="644"/>
              </w:trPr>
              <w:tc>
                <w:tcPr>
                  <w:tcW w:w="2757" w:type="pct"/>
                </w:tcPr>
                <w:p w14:paraId="13DA0413" w14:textId="50933540" w:rsidR="0032028D" w:rsidRDefault="00000000" w:rsidP="0032028D">
                  <w:pPr>
                    <w:pStyle w:val="Asupprimer"/>
                    <w:pBdr>
                      <w:left w:val="none" w:sz="0" w:space="0" w:color="auto"/>
                    </w:pBdr>
                    <w:ind w:left="0"/>
                    <w:rPr>
                      <w:rFonts w:ascii="MS Gothic" w:eastAsia="MS Gothic" w:hAnsi="MS Gothic" w:cs="Arial"/>
                      <w:color w:val="auto"/>
                      <w:sz w:val="18"/>
                      <w:szCs w:val="18"/>
                    </w:rPr>
                  </w:pPr>
                  <w:sdt>
                    <w:sdtPr>
                      <w:rPr>
                        <w:rFonts w:ascii="MS Gothic" w:eastAsia="MS Gothic" w:hAnsi="MS Gothic" w:hint="eastAsia"/>
                        <w:color w:val="808080" w:themeColor="background1" w:themeShade="80"/>
                      </w:rPr>
                      <w:id w:val="2089339678"/>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9A5274">
                    <w:rPr>
                      <w:rFonts w:cs="Arial"/>
                      <w:color w:val="auto"/>
                      <w:sz w:val="18"/>
                      <w:szCs w:val="18"/>
                    </w:rPr>
                    <w:t xml:space="preserve"> </w:t>
                  </w:r>
                  <w:permEnd w:id="178411315"/>
                  <w:r w:rsidR="0032028D" w:rsidRPr="009A5274">
                    <w:rPr>
                      <w:rFonts w:cs="Arial"/>
                      <w:color w:val="auto"/>
                      <w:sz w:val="18"/>
                      <w:szCs w:val="18"/>
                    </w:rPr>
                    <w:t>Pas de traitement</w:t>
                  </w:r>
                </w:p>
              </w:tc>
              <w:tc>
                <w:tcPr>
                  <w:tcW w:w="2243" w:type="pct"/>
                </w:tcPr>
                <w:p w14:paraId="2DDB1283" w14:textId="77777777" w:rsidR="0032028D" w:rsidRDefault="0032028D" w:rsidP="0032028D">
                  <w:pPr>
                    <w:rPr>
                      <w:rFonts w:ascii="MS Gothic" w:eastAsia="MS Gothic" w:hAnsi="MS Gothic"/>
                    </w:rPr>
                  </w:pPr>
                </w:p>
              </w:tc>
            </w:tr>
            <w:tr w:rsidR="0032028D" w:rsidRPr="00562524" w14:paraId="45C19733" w14:textId="77777777" w:rsidTr="00397D4A">
              <w:trPr>
                <w:trHeight w:val="644"/>
              </w:trPr>
              <w:tc>
                <w:tcPr>
                  <w:tcW w:w="5000" w:type="pct"/>
                  <w:gridSpan w:val="2"/>
                  <w:vAlign w:val="center"/>
                </w:tcPr>
                <w:p w14:paraId="31CAA250" w14:textId="682ED65E" w:rsidR="0032028D" w:rsidRDefault="0032028D" w:rsidP="0032028D">
                  <w:r w:rsidRPr="009A5274">
                    <w:rPr>
                      <w:rFonts w:cs="Arial"/>
                      <w:color w:val="auto"/>
                      <w:sz w:val="18"/>
                      <w:szCs w:val="18"/>
                    </w:rPr>
                    <w:t xml:space="preserve">Traitement pour le stade avancé / métastatique </w:t>
                  </w:r>
                </w:p>
              </w:tc>
            </w:tr>
            <w:tr w:rsidR="0032028D" w:rsidRPr="00562524" w14:paraId="0AD8AD8E" w14:textId="77777777" w:rsidTr="008F5E33">
              <w:trPr>
                <w:trHeight w:val="644"/>
              </w:trPr>
              <w:tc>
                <w:tcPr>
                  <w:tcW w:w="5000" w:type="pct"/>
                  <w:gridSpan w:val="2"/>
                </w:tcPr>
                <w:p w14:paraId="55FDF624" w14:textId="77777777" w:rsidR="0032028D" w:rsidRDefault="0032028D" w:rsidP="0032028D"/>
              </w:tc>
            </w:tr>
            <w:tr w:rsidR="0032028D" w:rsidRPr="00562524" w14:paraId="4465A45B" w14:textId="77777777" w:rsidTr="00B518A5">
              <w:trPr>
                <w:trHeight w:val="644"/>
              </w:trPr>
              <w:tc>
                <w:tcPr>
                  <w:tcW w:w="2757" w:type="pct"/>
                </w:tcPr>
                <w:p w14:paraId="5091081F" w14:textId="74BE940C" w:rsidR="00E0132E" w:rsidRPr="008B08DB" w:rsidRDefault="00E0132E" w:rsidP="00E0132E">
                  <w:pPr>
                    <w:spacing w:after="0" w:line="240" w:lineRule="auto"/>
                    <w:rPr>
                      <w:rFonts w:cs="Arial"/>
                      <w:b/>
                      <w:color w:val="auto"/>
                      <w:sz w:val="18"/>
                      <w:szCs w:val="18"/>
                    </w:rPr>
                  </w:pPr>
                  <w:permStart w:id="1525830576" w:edGrp="everyone"/>
                  <w:r w:rsidRPr="008B08DB">
                    <w:rPr>
                      <w:rFonts w:cs="Arial"/>
                      <w:b/>
                      <w:color w:val="auto"/>
                      <w:sz w:val="18"/>
                      <w:szCs w:val="18"/>
                    </w:rPr>
                    <w:t xml:space="preserve">Ligne </w:t>
                  </w:r>
                  <w:r>
                    <w:rPr>
                      <w:rFonts w:cs="Arial"/>
                      <w:b/>
                      <w:color w:val="auto"/>
                      <w:sz w:val="18"/>
                      <w:szCs w:val="18"/>
                    </w:rPr>
                    <w:t>1</w:t>
                  </w:r>
                </w:p>
                <w:p w14:paraId="7049A60C" w14:textId="7AA1365B" w:rsidR="004F7DFF"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1600458263"/>
                      <w14:checkbox>
                        <w14:checked w14:val="0"/>
                        <w14:checkedState w14:val="2612" w14:font="MS Gothic"/>
                        <w14:uncheckedState w14:val="2610" w14:font="MS Gothic"/>
                      </w14:checkbox>
                    </w:sdtPr>
                    <w:sdtContent>
                      <w:r w:rsidR="004F7DFF">
                        <w:rPr>
                          <w:rFonts w:ascii="MS Gothic" w:eastAsia="MS Gothic" w:hAnsi="MS Gothic" w:hint="eastAsia"/>
                          <w:color w:val="808080" w:themeColor="background1" w:themeShade="80"/>
                        </w:rPr>
                        <w:t>☐</w:t>
                      </w:r>
                    </w:sdtContent>
                  </w:sdt>
                  <w:r w:rsidR="004F7DFF" w:rsidRPr="00481998">
                    <w:rPr>
                      <w:sz w:val="16"/>
                      <w:szCs w:val="16"/>
                    </w:rPr>
                    <w:t xml:space="preserve"> </w:t>
                  </w:r>
                  <w:permEnd w:id="1525830576"/>
                  <w:r w:rsidR="004F7DFF" w:rsidRPr="008B08DB">
                    <w:rPr>
                      <w:sz w:val="16"/>
                      <w:szCs w:val="16"/>
                    </w:rPr>
                    <w:t>Osimertinib</w:t>
                  </w:r>
                </w:p>
                <w:permStart w:id="1944283092" w:edGrp="everyone"/>
                <w:p w14:paraId="416DD2CA" w14:textId="5B8F883B"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1740980599"/>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1944283092"/>
                  <w:r w:rsidR="0032028D" w:rsidRPr="00397D4A">
                    <w:rPr>
                      <w:sz w:val="16"/>
                      <w:szCs w:val="16"/>
                    </w:rPr>
                    <w:t>Gefitinib</w:t>
                  </w:r>
                </w:p>
                <w:permStart w:id="1765546314" w:edGrp="everyone"/>
                <w:p w14:paraId="2D3C57D7" w14:textId="1BE80CF9"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439117864"/>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1765546314"/>
                  <w:r w:rsidR="0032028D" w:rsidRPr="00397D4A">
                    <w:rPr>
                      <w:sz w:val="16"/>
                      <w:szCs w:val="16"/>
                    </w:rPr>
                    <w:t>Erlotinib</w:t>
                  </w:r>
                </w:p>
                <w:permStart w:id="539567550" w:edGrp="everyone"/>
                <w:p w14:paraId="7F029F61" w14:textId="3A63D18B"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819271236"/>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539567550"/>
                  <w:r w:rsidR="0032028D" w:rsidRPr="00397D4A">
                    <w:rPr>
                      <w:sz w:val="16"/>
                      <w:szCs w:val="16"/>
                    </w:rPr>
                    <w:t>Afatinib</w:t>
                  </w:r>
                </w:p>
                <w:permStart w:id="1900559019" w:edGrp="everyone"/>
                <w:p w14:paraId="22A948FF" w14:textId="105C2423"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422536845"/>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1900559019"/>
                  <w:r w:rsidR="0032028D" w:rsidRPr="00397D4A">
                    <w:rPr>
                      <w:sz w:val="16"/>
                      <w:szCs w:val="16"/>
                    </w:rPr>
                    <w:t>Dacomitinib</w:t>
                  </w:r>
                </w:p>
                <w:permStart w:id="1187208316" w:edGrp="everyone"/>
                <w:p w14:paraId="536222BF" w14:textId="6D65C1D7"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596712572"/>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1187208316"/>
                  <w:r w:rsidR="0032028D" w:rsidRPr="00397D4A">
                    <w:rPr>
                      <w:sz w:val="16"/>
                      <w:szCs w:val="16"/>
                    </w:rPr>
                    <w:t>Bevacizumab</w:t>
                  </w:r>
                </w:p>
                <w:permStart w:id="540680771" w:edGrp="everyone"/>
                <w:p w14:paraId="76DBD77E" w14:textId="424D8C60"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440427557"/>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540680771"/>
                  <w:r w:rsidR="0032028D" w:rsidRPr="00397D4A">
                    <w:rPr>
                      <w:sz w:val="16"/>
                      <w:szCs w:val="16"/>
                    </w:rPr>
                    <w:t>Ramucirumab</w:t>
                  </w:r>
                </w:p>
                <w:permStart w:id="1298676327" w:edGrp="everyone"/>
                <w:p w14:paraId="6AE7025E" w14:textId="7A466634"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320191599"/>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1298676327"/>
                  <w:r w:rsidR="0032028D" w:rsidRPr="00397D4A">
                    <w:rPr>
                      <w:sz w:val="16"/>
                      <w:szCs w:val="16"/>
                    </w:rPr>
                    <w:t>Atezolizumab</w:t>
                  </w:r>
                </w:p>
                <w:permStart w:id="493958054" w:edGrp="everyone"/>
                <w:p w14:paraId="3B52CB42" w14:textId="12ECEF31"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1403265528"/>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493958054"/>
                  <w:r w:rsidR="0032028D" w:rsidRPr="00397D4A">
                    <w:rPr>
                      <w:sz w:val="16"/>
                      <w:szCs w:val="16"/>
                    </w:rPr>
                    <w:t>Paclitaxel</w:t>
                  </w:r>
                </w:p>
                <w:permStart w:id="271403900" w:edGrp="everyone"/>
                <w:p w14:paraId="724C673C" w14:textId="4010D311"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88671678"/>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481998" w:rsidRPr="00481998">
                    <w:rPr>
                      <w:sz w:val="16"/>
                      <w:szCs w:val="16"/>
                    </w:rPr>
                    <w:t xml:space="preserve"> </w:t>
                  </w:r>
                  <w:permEnd w:id="271403900"/>
                  <w:r w:rsidR="0032028D" w:rsidRPr="00397D4A">
                    <w:rPr>
                      <w:sz w:val="16"/>
                      <w:szCs w:val="16"/>
                    </w:rPr>
                    <w:t>Carboplatin</w:t>
                  </w:r>
                </w:p>
                <w:permStart w:id="640449168" w:edGrp="everyone"/>
                <w:p w14:paraId="782154D7" w14:textId="1BF4FF5F" w:rsidR="0032028D" w:rsidRPr="00397D4A" w:rsidRDefault="00000000" w:rsidP="0032028D">
                  <w:pPr>
                    <w:spacing w:after="0" w:line="240" w:lineRule="auto"/>
                    <w:rPr>
                      <w:sz w:val="16"/>
                      <w:szCs w:val="16"/>
                    </w:rPr>
                  </w:pPr>
                  <w:sdt>
                    <w:sdtPr>
                      <w:rPr>
                        <w:rFonts w:ascii="MS Gothic" w:eastAsia="MS Gothic" w:hAnsi="MS Gothic" w:hint="eastAsia"/>
                        <w:color w:val="808080" w:themeColor="background1" w:themeShade="80"/>
                      </w:rPr>
                      <w:id w:val="1660115943"/>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481998">
                    <w:rPr>
                      <w:sz w:val="16"/>
                      <w:szCs w:val="16"/>
                    </w:rPr>
                    <w:t xml:space="preserve"> </w:t>
                  </w:r>
                  <w:permEnd w:id="640449168"/>
                  <w:r w:rsidR="0032028D" w:rsidRPr="00397D4A">
                    <w:rPr>
                      <w:sz w:val="16"/>
                      <w:szCs w:val="16"/>
                    </w:rPr>
                    <w:t>Pemetrexed</w:t>
                  </w:r>
                </w:p>
                <w:p w14:paraId="4F2AF704" w14:textId="72F1328C" w:rsidR="0032028D" w:rsidRPr="00397D4A" w:rsidRDefault="0032028D" w:rsidP="0032028D">
                  <w:pPr>
                    <w:spacing w:after="0" w:line="240" w:lineRule="auto"/>
                    <w:rPr>
                      <w:sz w:val="16"/>
                      <w:szCs w:val="16"/>
                    </w:rPr>
                  </w:pPr>
                  <w:r w:rsidRPr="00397D4A">
                    <w:rPr>
                      <w:sz w:val="16"/>
                      <w:szCs w:val="16"/>
                    </w:rPr>
                    <w:t xml:space="preserve">Autre : </w:t>
                  </w:r>
                  <w:sdt>
                    <w:sdtPr>
                      <w:id w:val="49354341"/>
                      <w:placeholder>
                        <w:docPart w:val="E0DA0539898A4060927C3A4D209070E0"/>
                      </w:placeholder>
                      <w:showingPlcHdr/>
                    </w:sdtPr>
                    <w:sdtContent>
                      <w:permStart w:id="1453340580" w:edGrp="everyone"/>
                      <w:r w:rsidRPr="0093672E">
                        <w:rPr>
                          <w:rStyle w:val="Mention1"/>
                        </w:rPr>
                        <w:t>________________</w:t>
                      </w:r>
                      <w:permEnd w:id="1453340580"/>
                    </w:sdtContent>
                  </w:sdt>
                </w:p>
              </w:tc>
              <w:permStart w:id="227303463" w:edGrp="everyone"/>
              <w:tc>
                <w:tcPr>
                  <w:tcW w:w="2243" w:type="pct"/>
                </w:tcPr>
                <w:p w14:paraId="394BC2FA" w14:textId="1E83A22D" w:rsidR="0032028D" w:rsidRPr="00562524" w:rsidRDefault="00000000" w:rsidP="0032028D">
                  <w:pPr>
                    <w:rPr>
                      <w:rFonts w:eastAsia="Wingdings 2"/>
                      <w:sz w:val="18"/>
                      <w:szCs w:val="20"/>
                    </w:rPr>
                  </w:pPr>
                  <w:sdt>
                    <w:sdtPr>
                      <w:rPr>
                        <w:rFonts w:ascii="MS Gothic" w:eastAsia="MS Gothic" w:hAnsi="MS Gothic" w:hint="eastAsia"/>
                        <w:color w:val="808080" w:themeColor="background1" w:themeShade="80"/>
                      </w:rPr>
                      <w:id w:val="-869595713"/>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227303463"/>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A"/>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D"/>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9"/>
                  </w:r>
                  <w:r w:rsidR="0032028D" w:rsidRPr="00562524">
                    <w:rPr>
                      <w:rFonts w:eastAsia="Arial" w:cs="Arial"/>
                      <w:color w:val="404040"/>
                      <w:sz w:val="18"/>
                      <w:szCs w:val="18"/>
                    </w:rPr>
                    <w:sym w:font="Arial" w:char="0073"/>
                  </w:r>
                  <w:r w:rsidR="0032028D" w:rsidRPr="00562524">
                    <w:rPr>
                      <w:rFonts w:eastAsia="Arial" w:cs="Arial"/>
                      <w:color w:val="404040"/>
                      <w:sz w:val="18"/>
                      <w:szCs w:val="18"/>
                    </w:rPr>
                    <w:sym w:font="Arial" w:char="0020"/>
                  </w:r>
                  <w:r w:rsidR="0032028D">
                    <w:rPr>
                      <w:rFonts w:eastAsia="Arial" w:cs="Arial"/>
                      <w:color w:val="404040"/>
                      <w:sz w:val="18"/>
                      <w:szCs w:val="18"/>
                    </w:rPr>
                    <w:t>débuté</w:t>
                  </w:r>
                </w:p>
                <w:permStart w:id="669478456" w:edGrp="everyone"/>
                <w:p w14:paraId="2A83B7A1" w14:textId="0347706C" w:rsidR="0032028D" w:rsidRPr="00562524" w:rsidRDefault="00000000" w:rsidP="0032028D">
                  <w:pPr>
                    <w:spacing w:after="0" w:line="240" w:lineRule="auto"/>
                    <w:rPr>
                      <w:rFonts w:eastAsia="Wingdings 2"/>
                      <w:sz w:val="18"/>
                      <w:szCs w:val="20"/>
                    </w:rPr>
                  </w:pPr>
                  <w:sdt>
                    <w:sdtPr>
                      <w:rPr>
                        <w:rFonts w:ascii="MS Gothic" w:eastAsia="MS Gothic" w:hAnsi="MS Gothic" w:hint="eastAsia"/>
                        <w:color w:val="808080" w:themeColor="background1" w:themeShade="80"/>
                      </w:rPr>
                      <w:id w:val="-1477842669"/>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669478456"/>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5"/>
                  </w:r>
                  <w:r w:rsidR="0032028D" w:rsidRPr="00562524">
                    <w:rPr>
                      <w:rFonts w:eastAsia="Arial" w:cs="Arial"/>
                      <w:color w:val="404040"/>
                      <w:sz w:val="18"/>
                      <w:szCs w:val="18"/>
                    </w:rPr>
                    <w:sym w:font="Arial" w:char="006E"/>
                  </w:r>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63"/>
                  </w:r>
                  <w:r w:rsidR="0032028D" w:rsidRPr="00562524">
                    <w:rPr>
                      <w:rFonts w:eastAsia="Arial" w:cs="Arial"/>
                      <w:color w:val="404040"/>
                      <w:sz w:val="18"/>
                      <w:szCs w:val="18"/>
                    </w:rPr>
                    <w:sym w:font="Arial" w:char="006F"/>
                  </w:r>
                  <w:r w:rsidR="0032028D" w:rsidRPr="00562524">
                    <w:rPr>
                      <w:rFonts w:eastAsia="Arial" w:cs="Arial"/>
                      <w:color w:val="404040"/>
                      <w:sz w:val="18"/>
                      <w:szCs w:val="18"/>
                    </w:rPr>
                    <w:sym w:font="Arial" w:char="0075"/>
                  </w:r>
                  <w:r w:rsidR="0032028D" w:rsidRPr="00562524">
                    <w:rPr>
                      <w:rFonts w:eastAsia="Arial" w:cs="Arial"/>
                      <w:color w:val="404040"/>
                      <w:sz w:val="18"/>
                      <w:szCs w:val="18"/>
                    </w:rPr>
                    <w:sym w:font="Arial" w:char="0072"/>
                  </w:r>
                  <w:r w:rsidR="0032028D" w:rsidRPr="00562524">
                    <w:rPr>
                      <w:rFonts w:eastAsia="Arial" w:cs="Arial"/>
                      <w:color w:val="404040"/>
                      <w:sz w:val="18"/>
                      <w:szCs w:val="18"/>
                    </w:rPr>
                    <w:sym w:font="Arial" w:char="0073"/>
                  </w:r>
                </w:p>
                <w:permStart w:id="197154621" w:edGrp="everyone"/>
                <w:p w14:paraId="7077F101" w14:textId="5DC96342" w:rsidR="0032028D" w:rsidRPr="00562524" w:rsidRDefault="00000000" w:rsidP="0032028D">
                  <w:pPr>
                    <w:spacing w:after="0" w:line="240" w:lineRule="auto"/>
                    <w:rPr>
                      <w:rFonts w:eastAsia="Calibri" w:cs="Arial"/>
                      <w:sz w:val="18"/>
                      <w:szCs w:val="20"/>
                    </w:rPr>
                  </w:pPr>
                  <w:sdt>
                    <w:sdtPr>
                      <w:rPr>
                        <w:rFonts w:ascii="MS Gothic" w:eastAsia="MS Gothic" w:hAnsi="MS Gothic" w:hint="eastAsia"/>
                        <w:color w:val="808080" w:themeColor="background1" w:themeShade="80"/>
                      </w:rPr>
                      <w:id w:val="-908455992"/>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197154621"/>
                  <w:r w:rsidR="0032028D" w:rsidRPr="00562524">
                    <w:rPr>
                      <w:rFonts w:eastAsia="Arial" w:cs="Arial"/>
                      <w:color w:val="404040"/>
                      <w:sz w:val="18"/>
                      <w:szCs w:val="18"/>
                    </w:rPr>
                    <w:sym w:font="Arial" w:char="0020"/>
                  </w:r>
                  <w:r w:rsidR="0032028D">
                    <w:rPr>
                      <w:rFonts w:eastAsia="Arial" w:cs="Arial"/>
                      <w:color w:val="404040"/>
                      <w:sz w:val="18"/>
                      <w:szCs w:val="18"/>
                    </w:rPr>
                    <w:t>Arrêté</w:t>
                  </w:r>
                </w:p>
              </w:tc>
            </w:tr>
            <w:tr w:rsidR="0032028D" w:rsidRPr="00562524" w14:paraId="26CE6BF2" w14:textId="77777777" w:rsidTr="00B518A5">
              <w:trPr>
                <w:trHeight w:val="644"/>
              </w:trPr>
              <w:tc>
                <w:tcPr>
                  <w:tcW w:w="2757" w:type="pct"/>
                </w:tcPr>
                <w:p w14:paraId="00FE48D3" w14:textId="2437D75D" w:rsidR="00E0132E" w:rsidRPr="008B08DB" w:rsidRDefault="00E0132E" w:rsidP="00E0132E">
                  <w:pPr>
                    <w:spacing w:after="0" w:line="240" w:lineRule="auto"/>
                    <w:rPr>
                      <w:rFonts w:cs="Arial"/>
                      <w:b/>
                      <w:color w:val="auto"/>
                      <w:sz w:val="18"/>
                      <w:szCs w:val="18"/>
                    </w:rPr>
                  </w:pPr>
                  <w:permStart w:id="1262105601" w:edGrp="everyone"/>
                  <w:r w:rsidRPr="008B08DB">
                    <w:rPr>
                      <w:rFonts w:cs="Arial"/>
                      <w:b/>
                      <w:color w:val="auto"/>
                      <w:sz w:val="18"/>
                      <w:szCs w:val="18"/>
                    </w:rPr>
                    <w:t xml:space="preserve">Ligne </w:t>
                  </w:r>
                  <w:r>
                    <w:rPr>
                      <w:rFonts w:cs="Arial"/>
                      <w:b/>
                      <w:color w:val="auto"/>
                      <w:sz w:val="18"/>
                      <w:szCs w:val="18"/>
                    </w:rPr>
                    <w:t>2</w:t>
                  </w:r>
                </w:p>
                <w:p w14:paraId="163ED4BE" w14:textId="0BD7B2DF"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1258014463"/>
                      <w14:checkbox>
                        <w14:checked w14:val="0"/>
                        <w14:checkedState w14:val="2612" w14:font="MS Gothic"/>
                        <w14:uncheckedState w14:val="2610" w14:font="MS Gothic"/>
                      </w14:checkbox>
                    </w:sdtPr>
                    <w:sdtContent>
                      <w:r w:rsidR="00E0132E">
                        <w:rPr>
                          <w:rFonts w:ascii="MS Gothic" w:eastAsia="MS Gothic" w:hAnsi="MS Gothic" w:hint="eastAsia"/>
                          <w:color w:val="808080" w:themeColor="background1" w:themeShade="80"/>
                        </w:rPr>
                        <w:t>☐</w:t>
                      </w:r>
                    </w:sdtContent>
                  </w:sdt>
                  <w:r w:rsidR="00175E0E" w:rsidRPr="00481998">
                    <w:rPr>
                      <w:sz w:val="16"/>
                      <w:szCs w:val="16"/>
                    </w:rPr>
                    <w:t xml:space="preserve"> </w:t>
                  </w:r>
                  <w:permEnd w:id="1262105601"/>
                  <w:r w:rsidR="00175E0E" w:rsidRPr="008B08DB">
                    <w:rPr>
                      <w:sz w:val="16"/>
                      <w:szCs w:val="16"/>
                    </w:rPr>
                    <w:t>Osimertinib</w:t>
                  </w:r>
                  <w:r w:rsidR="00175E0E">
                    <w:rPr>
                      <w:sz w:val="16"/>
                      <w:szCs w:val="16"/>
                    </w:rPr>
                    <w:t xml:space="preserve"> </w:t>
                  </w:r>
                </w:p>
                <w:permStart w:id="1970938901" w:edGrp="everyone"/>
                <w:p w14:paraId="03744C4D"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1681659502"/>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1970938901"/>
                  <w:r w:rsidR="00175E0E" w:rsidRPr="008B08DB">
                    <w:rPr>
                      <w:sz w:val="16"/>
                      <w:szCs w:val="16"/>
                    </w:rPr>
                    <w:t>Gefitinib</w:t>
                  </w:r>
                </w:p>
                <w:permStart w:id="1938432958" w:edGrp="everyone"/>
                <w:p w14:paraId="1F9FE032"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433981671"/>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1938432958"/>
                  <w:r w:rsidR="00175E0E" w:rsidRPr="008B08DB">
                    <w:rPr>
                      <w:sz w:val="16"/>
                      <w:szCs w:val="16"/>
                    </w:rPr>
                    <w:t>Erlotinib</w:t>
                  </w:r>
                </w:p>
                <w:permStart w:id="418792392" w:edGrp="everyone"/>
                <w:p w14:paraId="536896CF"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162406383"/>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418792392"/>
                  <w:r w:rsidR="00175E0E" w:rsidRPr="008B08DB">
                    <w:rPr>
                      <w:sz w:val="16"/>
                      <w:szCs w:val="16"/>
                    </w:rPr>
                    <w:t>Afatinib</w:t>
                  </w:r>
                </w:p>
                <w:permStart w:id="1463861" w:edGrp="everyone"/>
                <w:p w14:paraId="6E6E6953"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1143072899"/>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1463861"/>
                  <w:r w:rsidR="00175E0E" w:rsidRPr="008B08DB">
                    <w:rPr>
                      <w:sz w:val="16"/>
                      <w:szCs w:val="16"/>
                    </w:rPr>
                    <w:t>Dacomitinib</w:t>
                  </w:r>
                </w:p>
                <w:permStart w:id="435518395" w:edGrp="everyone"/>
                <w:p w14:paraId="1CCB8519"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1298801900"/>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435518395"/>
                  <w:r w:rsidR="00175E0E" w:rsidRPr="008B08DB">
                    <w:rPr>
                      <w:sz w:val="16"/>
                      <w:szCs w:val="16"/>
                    </w:rPr>
                    <w:t>Bevacizumab</w:t>
                  </w:r>
                </w:p>
                <w:permStart w:id="239535437" w:edGrp="everyone"/>
                <w:p w14:paraId="46BDD1F2"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943223887"/>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239535437"/>
                  <w:r w:rsidR="00175E0E" w:rsidRPr="008B08DB">
                    <w:rPr>
                      <w:sz w:val="16"/>
                      <w:szCs w:val="16"/>
                    </w:rPr>
                    <w:t>Ramucirumab</w:t>
                  </w:r>
                </w:p>
                <w:permStart w:id="1321034700" w:edGrp="everyone"/>
                <w:p w14:paraId="7B2BFDCA"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1948501019"/>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1321034700"/>
                  <w:r w:rsidR="00175E0E" w:rsidRPr="008B08DB">
                    <w:rPr>
                      <w:sz w:val="16"/>
                      <w:szCs w:val="16"/>
                    </w:rPr>
                    <w:t>Atezolizumab</w:t>
                  </w:r>
                </w:p>
                <w:permStart w:id="1101463703" w:edGrp="everyone"/>
                <w:p w14:paraId="61B41628"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1240710797"/>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1101463703"/>
                  <w:r w:rsidR="00175E0E" w:rsidRPr="008B08DB">
                    <w:rPr>
                      <w:sz w:val="16"/>
                      <w:szCs w:val="16"/>
                    </w:rPr>
                    <w:t>Paclitaxel</w:t>
                  </w:r>
                </w:p>
                <w:permStart w:id="1776121599" w:edGrp="everyone"/>
                <w:p w14:paraId="54C2EC66"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812375161"/>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1776121599"/>
                  <w:r w:rsidR="00175E0E" w:rsidRPr="008B08DB">
                    <w:rPr>
                      <w:sz w:val="16"/>
                      <w:szCs w:val="16"/>
                    </w:rPr>
                    <w:t>Carboplatin</w:t>
                  </w:r>
                </w:p>
                <w:permStart w:id="942803332" w:edGrp="everyone"/>
                <w:p w14:paraId="54F3E629" w14:textId="77777777" w:rsidR="00175E0E" w:rsidRPr="008B08DB" w:rsidRDefault="00000000" w:rsidP="00175E0E">
                  <w:pPr>
                    <w:spacing w:after="0" w:line="240" w:lineRule="auto"/>
                    <w:rPr>
                      <w:sz w:val="16"/>
                      <w:szCs w:val="16"/>
                    </w:rPr>
                  </w:pPr>
                  <w:sdt>
                    <w:sdtPr>
                      <w:rPr>
                        <w:rFonts w:ascii="MS Gothic" w:eastAsia="MS Gothic" w:hAnsi="MS Gothic" w:hint="eastAsia"/>
                        <w:color w:val="808080" w:themeColor="background1" w:themeShade="80"/>
                      </w:rPr>
                      <w:id w:val="2128270548"/>
                      <w14:checkbox>
                        <w14:checked w14:val="0"/>
                        <w14:checkedState w14:val="2612" w14:font="MS Gothic"/>
                        <w14:uncheckedState w14:val="2610" w14:font="MS Gothic"/>
                      </w14:checkbox>
                    </w:sdtPr>
                    <w:sdtContent>
                      <w:r w:rsidR="00175E0E">
                        <w:rPr>
                          <w:rFonts w:ascii="MS Gothic" w:eastAsia="MS Gothic" w:hAnsi="MS Gothic" w:hint="eastAsia"/>
                          <w:color w:val="808080" w:themeColor="background1" w:themeShade="80"/>
                        </w:rPr>
                        <w:t>☐</w:t>
                      </w:r>
                    </w:sdtContent>
                  </w:sdt>
                  <w:r w:rsidR="00175E0E" w:rsidRPr="00481998">
                    <w:rPr>
                      <w:sz w:val="16"/>
                      <w:szCs w:val="16"/>
                    </w:rPr>
                    <w:t xml:space="preserve"> </w:t>
                  </w:r>
                  <w:permEnd w:id="942803332"/>
                  <w:r w:rsidR="00175E0E" w:rsidRPr="008B08DB">
                    <w:rPr>
                      <w:sz w:val="16"/>
                      <w:szCs w:val="16"/>
                    </w:rPr>
                    <w:t>Pemetrexed</w:t>
                  </w:r>
                </w:p>
                <w:p w14:paraId="7B999EEA" w14:textId="2BD19C52" w:rsidR="0032028D" w:rsidRPr="00562524" w:rsidRDefault="00175E0E" w:rsidP="00175E0E">
                  <w:pPr>
                    <w:spacing w:after="0" w:line="240" w:lineRule="auto"/>
                    <w:rPr>
                      <w:rFonts w:eastAsia="Calibri" w:cs="Arial"/>
                      <w:sz w:val="18"/>
                      <w:szCs w:val="20"/>
                    </w:rPr>
                  </w:pPr>
                  <w:r w:rsidRPr="008B08DB">
                    <w:rPr>
                      <w:sz w:val="16"/>
                      <w:szCs w:val="16"/>
                    </w:rPr>
                    <w:t xml:space="preserve">Autre : </w:t>
                  </w:r>
                  <w:sdt>
                    <w:sdtPr>
                      <w:id w:val="933087908"/>
                      <w:placeholder>
                        <w:docPart w:val="5AB1BC9A2D5A4BE6AF80D32F95F50DAB"/>
                      </w:placeholder>
                      <w:showingPlcHdr/>
                    </w:sdtPr>
                    <w:sdtContent>
                      <w:permStart w:id="288825466" w:edGrp="everyone"/>
                      <w:r w:rsidRPr="0093672E">
                        <w:rPr>
                          <w:rStyle w:val="Mention1"/>
                        </w:rPr>
                        <w:t>________________</w:t>
                      </w:r>
                      <w:permEnd w:id="288825466"/>
                    </w:sdtContent>
                  </w:sdt>
                </w:p>
              </w:tc>
              <w:permStart w:id="1481009864" w:edGrp="everyone"/>
              <w:tc>
                <w:tcPr>
                  <w:tcW w:w="2243" w:type="pct"/>
                </w:tcPr>
                <w:p w14:paraId="6E58B841" w14:textId="516AE16A" w:rsidR="0032028D" w:rsidRPr="00562524" w:rsidRDefault="00000000" w:rsidP="0032028D">
                  <w:pPr>
                    <w:rPr>
                      <w:rFonts w:eastAsia="Wingdings 2"/>
                      <w:sz w:val="18"/>
                      <w:szCs w:val="20"/>
                    </w:rPr>
                  </w:pPr>
                  <w:sdt>
                    <w:sdtPr>
                      <w:rPr>
                        <w:rFonts w:ascii="MS Gothic" w:eastAsia="MS Gothic" w:hAnsi="MS Gothic" w:hint="eastAsia"/>
                        <w:color w:val="808080" w:themeColor="background1" w:themeShade="80"/>
                      </w:rPr>
                      <w:id w:val="-1568103605"/>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1481009864"/>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A"/>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D"/>
                  </w:r>
                  <w:r w:rsidR="0032028D" w:rsidRPr="00562524">
                    <w:rPr>
                      <w:rFonts w:eastAsia="Arial" w:cs="Arial"/>
                      <w:color w:val="404040"/>
                      <w:sz w:val="18"/>
                      <w:szCs w:val="18"/>
                    </w:rPr>
                    <w:sym w:font="Arial" w:char="0061"/>
                  </w:r>
                  <w:r w:rsidR="0032028D" w:rsidRPr="00562524">
                    <w:rPr>
                      <w:rFonts w:eastAsia="Arial" w:cs="Arial"/>
                      <w:color w:val="404040"/>
                      <w:sz w:val="18"/>
                      <w:szCs w:val="18"/>
                    </w:rPr>
                    <w:sym w:font="Arial" w:char="0069"/>
                  </w:r>
                  <w:r w:rsidR="0032028D" w:rsidRPr="00562524">
                    <w:rPr>
                      <w:rFonts w:eastAsia="Arial" w:cs="Arial"/>
                      <w:color w:val="404040"/>
                      <w:sz w:val="18"/>
                      <w:szCs w:val="18"/>
                    </w:rPr>
                    <w:sym w:font="Arial" w:char="0073"/>
                  </w:r>
                  <w:r w:rsidR="0032028D" w:rsidRPr="00562524">
                    <w:rPr>
                      <w:rFonts w:eastAsia="Arial" w:cs="Arial"/>
                      <w:color w:val="404040"/>
                      <w:sz w:val="18"/>
                      <w:szCs w:val="18"/>
                    </w:rPr>
                    <w:sym w:font="Arial" w:char="0020"/>
                  </w:r>
                  <w:r w:rsidR="0032028D">
                    <w:rPr>
                      <w:rFonts w:eastAsia="Arial" w:cs="Arial"/>
                      <w:color w:val="404040"/>
                      <w:sz w:val="18"/>
                      <w:szCs w:val="18"/>
                    </w:rPr>
                    <w:t>débuté</w:t>
                  </w:r>
                </w:p>
                <w:permStart w:id="1957967604" w:edGrp="everyone"/>
                <w:p w14:paraId="5CA17E10" w14:textId="0E5DB1C5" w:rsidR="0032028D" w:rsidRPr="00562524" w:rsidRDefault="00000000" w:rsidP="0032028D">
                  <w:pPr>
                    <w:spacing w:after="0" w:line="240" w:lineRule="auto"/>
                    <w:rPr>
                      <w:rFonts w:eastAsia="Wingdings 2"/>
                      <w:sz w:val="18"/>
                      <w:szCs w:val="20"/>
                    </w:rPr>
                  </w:pPr>
                  <w:sdt>
                    <w:sdtPr>
                      <w:rPr>
                        <w:rFonts w:ascii="MS Gothic" w:eastAsia="MS Gothic" w:hAnsi="MS Gothic" w:hint="eastAsia"/>
                        <w:color w:val="808080" w:themeColor="background1" w:themeShade="80"/>
                      </w:rPr>
                      <w:id w:val="597691898"/>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r w:rsidR="00481998" w:rsidRPr="00562524">
                    <w:rPr>
                      <w:rFonts w:eastAsia="Arial" w:cs="Arial"/>
                      <w:color w:val="404040"/>
                      <w:sz w:val="18"/>
                      <w:szCs w:val="18"/>
                    </w:rPr>
                    <w:t xml:space="preserve"> </w:t>
                  </w:r>
                  <w:permEnd w:id="1957967604"/>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45"/>
                  </w:r>
                  <w:r w:rsidR="0032028D" w:rsidRPr="00562524">
                    <w:rPr>
                      <w:rFonts w:eastAsia="Arial" w:cs="Arial"/>
                      <w:color w:val="404040"/>
                      <w:sz w:val="18"/>
                      <w:szCs w:val="18"/>
                    </w:rPr>
                    <w:sym w:font="Arial" w:char="006E"/>
                  </w:r>
                  <w:r w:rsidR="0032028D" w:rsidRPr="00562524">
                    <w:rPr>
                      <w:rFonts w:eastAsia="Arial" w:cs="Arial"/>
                      <w:color w:val="404040"/>
                      <w:sz w:val="18"/>
                      <w:szCs w:val="18"/>
                    </w:rPr>
                    <w:sym w:font="Arial" w:char="0020"/>
                  </w:r>
                  <w:r w:rsidR="0032028D" w:rsidRPr="00562524">
                    <w:rPr>
                      <w:rFonts w:eastAsia="Arial" w:cs="Arial"/>
                      <w:color w:val="404040"/>
                      <w:sz w:val="18"/>
                      <w:szCs w:val="18"/>
                    </w:rPr>
                    <w:sym w:font="Arial" w:char="0063"/>
                  </w:r>
                  <w:r w:rsidR="0032028D" w:rsidRPr="00562524">
                    <w:rPr>
                      <w:rFonts w:eastAsia="Arial" w:cs="Arial"/>
                      <w:color w:val="404040"/>
                      <w:sz w:val="18"/>
                      <w:szCs w:val="18"/>
                    </w:rPr>
                    <w:sym w:font="Arial" w:char="006F"/>
                  </w:r>
                  <w:r w:rsidR="0032028D" w:rsidRPr="00562524">
                    <w:rPr>
                      <w:rFonts w:eastAsia="Arial" w:cs="Arial"/>
                      <w:color w:val="404040"/>
                      <w:sz w:val="18"/>
                      <w:szCs w:val="18"/>
                    </w:rPr>
                    <w:sym w:font="Arial" w:char="0075"/>
                  </w:r>
                  <w:r w:rsidR="0032028D" w:rsidRPr="00562524">
                    <w:rPr>
                      <w:rFonts w:eastAsia="Arial" w:cs="Arial"/>
                      <w:color w:val="404040"/>
                      <w:sz w:val="18"/>
                      <w:szCs w:val="18"/>
                    </w:rPr>
                    <w:sym w:font="Arial" w:char="0072"/>
                  </w:r>
                  <w:r w:rsidR="0032028D" w:rsidRPr="00562524">
                    <w:rPr>
                      <w:rFonts w:eastAsia="Arial" w:cs="Arial"/>
                      <w:color w:val="404040"/>
                      <w:sz w:val="18"/>
                      <w:szCs w:val="18"/>
                    </w:rPr>
                    <w:sym w:font="Arial" w:char="0073"/>
                  </w:r>
                </w:p>
                <w:permStart w:id="1925140621" w:edGrp="everyone"/>
                <w:p w14:paraId="53DB801B" w14:textId="623141B3" w:rsidR="0032028D" w:rsidRPr="00562524" w:rsidRDefault="00000000" w:rsidP="0032028D">
                  <w:pPr>
                    <w:spacing w:after="0" w:line="240" w:lineRule="auto"/>
                    <w:rPr>
                      <w:rFonts w:eastAsia="Calibri" w:cs="Arial"/>
                      <w:sz w:val="18"/>
                      <w:szCs w:val="20"/>
                    </w:rPr>
                  </w:pPr>
                  <w:sdt>
                    <w:sdtPr>
                      <w:rPr>
                        <w:rFonts w:ascii="MS Gothic" w:eastAsia="MS Gothic" w:hAnsi="MS Gothic" w:hint="eastAsia"/>
                        <w:color w:val="808080" w:themeColor="background1" w:themeShade="80"/>
                      </w:rPr>
                      <w:id w:val="1611243494"/>
                      <w14:checkbox>
                        <w14:checked w14:val="0"/>
                        <w14:checkedState w14:val="2612" w14:font="MS Gothic"/>
                        <w14:uncheckedState w14:val="2610" w14:font="MS Gothic"/>
                      </w14:checkbox>
                    </w:sdtPr>
                    <w:sdtContent>
                      <w:r w:rsidR="00481998">
                        <w:rPr>
                          <w:rFonts w:ascii="MS Gothic" w:eastAsia="MS Gothic" w:hAnsi="MS Gothic" w:hint="eastAsia"/>
                          <w:color w:val="808080" w:themeColor="background1" w:themeShade="80"/>
                        </w:rPr>
                        <w:t>☐</w:t>
                      </w:r>
                    </w:sdtContent>
                  </w:sdt>
                  <w:permEnd w:id="1925140621"/>
                  <w:r w:rsidR="0032028D" w:rsidRPr="00562524">
                    <w:rPr>
                      <w:rFonts w:eastAsia="Arial" w:cs="Arial"/>
                      <w:color w:val="404040"/>
                      <w:sz w:val="18"/>
                      <w:szCs w:val="18"/>
                    </w:rPr>
                    <w:t xml:space="preserve"> </w:t>
                  </w:r>
                  <w:r w:rsidR="0032028D" w:rsidRPr="00562524">
                    <w:rPr>
                      <w:rFonts w:eastAsia="Arial" w:cs="Arial"/>
                      <w:color w:val="404040"/>
                      <w:sz w:val="18"/>
                      <w:szCs w:val="18"/>
                    </w:rPr>
                    <w:sym w:font="Arial" w:char="0020"/>
                  </w:r>
                  <w:r w:rsidR="0032028D">
                    <w:rPr>
                      <w:rFonts w:eastAsia="Arial" w:cs="Arial"/>
                      <w:color w:val="404040"/>
                      <w:sz w:val="18"/>
                      <w:szCs w:val="18"/>
                    </w:rPr>
                    <w:t>Arrêté</w:t>
                  </w:r>
                </w:p>
              </w:tc>
            </w:tr>
            <w:tr w:rsidR="00327BD8" w:rsidRPr="00743F4A" w14:paraId="22A1C24E" w14:textId="77777777" w:rsidTr="00B518A5">
              <w:trPr>
                <w:trHeight w:val="644"/>
              </w:trPr>
              <w:tc>
                <w:tcPr>
                  <w:tcW w:w="2757" w:type="pct"/>
                </w:tcPr>
                <w:p w14:paraId="0E78C37F" w14:textId="77777777" w:rsidR="00327BD8" w:rsidRPr="008B08DB" w:rsidRDefault="00327BD8" w:rsidP="00327BD8">
                  <w:pPr>
                    <w:spacing w:after="0" w:line="240" w:lineRule="auto"/>
                    <w:rPr>
                      <w:rFonts w:cs="Arial"/>
                      <w:b/>
                      <w:color w:val="auto"/>
                      <w:sz w:val="18"/>
                      <w:szCs w:val="18"/>
                    </w:rPr>
                  </w:pPr>
                  <w:permStart w:id="720639932" w:edGrp="everyone"/>
                  <w:r w:rsidRPr="008B08DB">
                    <w:rPr>
                      <w:rFonts w:cs="Arial"/>
                      <w:b/>
                      <w:color w:val="auto"/>
                      <w:sz w:val="18"/>
                      <w:szCs w:val="18"/>
                    </w:rPr>
                    <w:t xml:space="preserve">Ligne </w:t>
                  </w:r>
                  <w:r>
                    <w:rPr>
                      <w:rFonts w:cs="Arial"/>
                      <w:b/>
                      <w:color w:val="auto"/>
                      <w:sz w:val="18"/>
                      <w:szCs w:val="18"/>
                    </w:rPr>
                    <w:t>3</w:t>
                  </w:r>
                </w:p>
                <w:p w14:paraId="49F0A7E4"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942115607"/>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720639932"/>
                  <w:r w:rsidR="00327BD8" w:rsidRPr="008B08DB">
                    <w:rPr>
                      <w:sz w:val="16"/>
                      <w:szCs w:val="16"/>
                    </w:rPr>
                    <w:t>Osimertinib</w:t>
                  </w:r>
                  <w:r w:rsidR="00327BD8">
                    <w:rPr>
                      <w:sz w:val="16"/>
                      <w:szCs w:val="16"/>
                    </w:rPr>
                    <w:t xml:space="preserve"> </w:t>
                  </w:r>
                </w:p>
                <w:permStart w:id="1100053203" w:edGrp="everyone"/>
                <w:p w14:paraId="3065BDFB"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1163512193"/>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100053203"/>
                  <w:r w:rsidR="00327BD8" w:rsidRPr="008B08DB">
                    <w:rPr>
                      <w:sz w:val="16"/>
                      <w:szCs w:val="16"/>
                    </w:rPr>
                    <w:t>Gefitinib</w:t>
                  </w:r>
                </w:p>
                <w:permStart w:id="1789530161" w:edGrp="everyone"/>
                <w:p w14:paraId="4A360C17"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800609971"/>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789530161"/>
                  <w:r w:rsidR="00327BD8" w:rsidRPr="008B08DB">
                    <w:rPr>
                      <w:sz w:val="16"/>
                      <w:szCs w:val="16"/>
                    </w:rPr>
                    <w:t>Erlotinib</w:t>
                  </w:r>
                </w:p>
                <w:permStart w:id="1801803180" w:edGrp="everyone"/>
                <w:p w14:paraId="167ABA41"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1160115735"/>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801803180"/>
                  <w:r w:rsidR="00327BD8" w:rsidRPr="008B08DB">
                    <w:rPr>
                      <w:sz w:val="16"/>
                      <w:szCs w:val="16"/>
                    </w:rPr>
                    <w:t>Afatinib</w:t>
                  </w:r>
                </w:p>
                <w:permStart w:id="1537099325" w:edGrp="everyone"/>
                <w:p w14:paraId="7D4818AA"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1366334837"/>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537099325"/>
                  <w:r w:rsidR="00327BD8" w:rsidRPr="008B08DB">
                    <w:rPr>
                      <w:sz w:val="16"/>
                      <w:szCs w:val="16"/>
                    </w:rPr>
                    <w:t>Dacomitinib</w:t>
                  </w:r>
                </w:p>
                <w:permStart w:id="1792308544" w:edGrp="everyone"/>
                <w:p w14:paraId="51E735C8"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455711754"/>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792308544"/>
                  <w:r w:rsidR="00327BD8" w:rsidRPr="008B08DB">
                    <w:rPr>
                      <w:sz w:val="16"/>
                      <w:szCs w:val="16"/>
                    </w:rPr>
                    <w:t>Bevacizumab</w:t>
                  </w:r>
                </w:p>
                <w:permStart w:id="1658129684" w:edGrp="everyone"/>
                <w:p w14:paraId="2E071598"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567071406"/>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658129684"/>
                  <w:r w:rsidR="00327BD8" w:rsidRPr="008B08DB">
                    <w:rPr>
                      <w:sz w:val="16"/>
                      <w:szCs w:val="16"/>
                    </w:rPr>
                    <w:t>Ramucirumab</w:t>
                  </w:r>
                </w:p>
                <w:permStart w:id="727601057" w:edGrp="everyone"/>
                <w:p w14:paraId="60D43D30"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873843703"/>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727601057"/>
                  <w:r w:rsidR="00327BD8" w:rsidRPr="008B08DB">
                    <w:rPr>
                      <w:sz w:val="16"/>
                      <w:szCs w:val="16"/>
                    </w:rPr>
                    <w:t>Atezolizumab</w:t>
                  </w:r>
                </w:p>
                <w:permStart w:id="204699766" w:edGrp="everyone"/>
                <w:p w14:paraId="493C3387"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2045741976"/>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204699766"/>
                  <w:r w:rsidR="00327BD8" w:rsidRPr="008B08DB">
                    <w:rPr>
                      <w:sz w:val="16"/>
                      <w:szCs w:val="16"/>
                    </w:rPr>
                    <w:t>Paclitaxel</w:t>
                  </w:r>
                </w:p>
                <w:permStart w:id="1615217153" w:edGrp="everyone"/>
                <w:p w14:paraId="25919AC3"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325723640"/>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615217153"/>
                  <w:r w:rsidR="00327BD8" w:rsidRPr="008B08DB">
                    <w:rPr>
                      <w:sz w:val="16"/>
                      <w:szCs w:val="16"/>
                    </w:rPr>
                    <w:t>Carboplatin</w:t>
                  </w:r>
                </w:p>
                <w:permStart w:id="176693820" w:edGrp="everyone"/>
                <w:p w14:paraId="5DEAE0B6" w14:textId="77777777" w:rsidR="00327BD8" w:rsidRPr="008B08DB" w:rsidRDefault="00000000" w:rsidP="00327BD8">
                  <w:pPr>
                    <w:spacing w:after="0" w:line="240" w:lineRule="auto"/>
                    <w:rPr>
                      <w:sz w:val="16"/>
                      <w:szCs w:val="16"/>
                    </w:rPr>
                  </w:pPr>
                  <w:sdt>
                    <w:sdtPr>
                      <w:rPr>
                        <w:rFonts w:ascii="MS Gothic" w:eastAsia="MS Gothic" w:hAnsi="MS Gothic" w:hint="eastAsia"/>
                        <w:color w:val="808080" w:themeColor="background1" w:themeShade="80"/>
                      </w:rPr>
                      <w:id w:val="-240559801"/>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481998">
                    <w:rPr>
                      <w:sz w:val="16"/>
                      <w:szCs w:val="16"/>
                    </w:rPr>
                    <w:t xml:space="preserve"> </w:t>
                  </w:r>
                  <w:permEnd w:id="176693820"/>
                  <w:r w:rsidR="00327BD8" w:rsidRPr="008B08DB">
                    <w:rPr>
                      <w:sz w:val="16"/>
                      <w:szCs w:val="16"/>
                    </w:rPr>
                    <w:t>Pemetrexed</w:t>
                  </w:r>
                </w:p>
                <w:p w14:paraId="72E2A906" w14:textId="16BB96F6" w:rsidR="00327BD8" w:rsidRPr="00562524" w:rsidRDefault="00327BD8" w:rsidP="00327BD8">
                  <w:pPr>
                    <w:spacing w:after="0" w:line="240" w:lineRule="auto"/>
                    <w:rPr>
                      <w:rFonts w:eastAsia="Arial" w:cs="Arial"/>
                      <w:b/>
                      <w:bCs/>
                      <w:color w:val="404040"/>
                      <w:sz w:val="18"/>
                      <w:szCs w:val="18"/>
                    </w:rPr>
                  </w:pPr>
                  <w:r w:rsidRPr="008B08DB">
                    <w:rPr>
                      <w:sz w:val="16"/>
                      <w:szCs w:val="16"/>
                    </w:rPr>
                    <w:t xml:space="preserve">Autre : </w:t>
                  </w:r>
                  <w:sdt>
                    <w:sdtPr>
                      <w:id w:val="1413658653"/>
                      <w:placeholder>
                        <w:docPart w:val="9B0F0E68F7CD4E6695E64F834DA0EE18"/>
                      </w:placeholder>
                      <w:showingPlcHdr/>
                    </w:sdtPr>
                    <w:sdtContent>
                      <w:permStart w:id="2012889175" w:edGrp="everyone"/>
                      <w:r w:rsidRPr="0093672E">
                        <w:rPr>
                          <w:rStyle w:val="Mention1"/>
                        </w:rPr>
                        <w:t>________________</w:t>
                      </w:r>
                      <w:permEnd w:id="2012889175"/>
                    </w:sdtContent>
                  </w:sdt>
                </w:p>
              </w:tc>
              <w:permStart w:id="1012938283" w:edGrp="everyone"/>
              <w:tc>
                <w:tcPr>
                  <w:tcW w:w="2243" w:type="pct"/>
                </w:tcPr>
                <w:p w14:paraId="3CA19F70" w14:textId="77777777" w:rsidR="00327BD8" w:rsidRPr="00562524" w:rsidRDefault="00000000" w:rsidP="00327BD8">
                  <w:pPr>
                    <w:rPr>
                      <w:rFonts w:eastAsia="Wingdings 2"/>
                      <w:sz w:val="18"/>
                      <w:szCs w:val="20"/>
                    </w:rPr>
                  </w:pPr>
                  <w:sdt>
                    <w:sdtPr>
                      <w:rPr>
                        <w:rFonts w:ascii="MS Gothic" w:eastAsia="MS Gothic" w:hAnsi="MS Gothic" w:hint="eastAsia"/>
                        <w:color w:val="808080" w:themeColor="background1" w:themeShade="80"/>
                      </w:rPr>
                      <w:id w:val="-2065249193"/>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562524">
                    <w:rPr>
                      <w:rFonts w:eastAsia="Arial" w:cs="Arial"/>
                      <w:color w:val="404040"/>
                      <w:sz w:val="18"/>
                      <w:szCs w:val="18"/>
                    </w:rPr>
                    <w:t xml:space="preserve"> </w:t>
                  </w:r>
                  <w:permEnd w:id="1012938283"/>
                  <w:r w:rsidR="00327BD8" w:rsidRPr="00562524">
                    <w:rPr>
                      <w:rFonts w:eastAsia="Arial" w:cs="Arial"/>
                      <w:color w:val="404040"/>
                      <w:sz w:val="18"/>
                      <w:szCs w:val="18"/>
                    </w:rPr>
                    <w:sym w:font="Arial" w:char="0020"/>
                  </w:r>
                  <w:r w:rsidR="00327BD8" w:rsidRPr="00562524">
                    <w:rPr>
                      <w:rFonts w:eastAsia="Arial" w:cs="Arial"/>
                      <w:color w:val="404040"/>
                      <w:sz w:val="18"/>
                      <w:szCs w:val="18"/>
                    </w:rPr>
                    <w:sym w:font="Arial" w:char="004A"/>
                  </w:r>
                  <w:r w:rsidR="00327BD8" w:rsidRPr="00562524">
                    <w:rPr>
                      <w:rFonts w:eastAsia="Arial" w:cs="Arial"/>
                      <w:color w:val="404040"/>
                      <w:sz w:val="18"/>
                      <w:szCs w:val="18"/>
                    </w:rPr>
                    <w:sym w:font="Arial" w:char="0061"/>
                  </w:r>
                  <w:r w:rsidR="00327BD8" w:rsidRPr="00562524">
                    <w:rPr>
                      <w:rFonts w:eastAsia="Arial" w:cs="Arial"/>
                      <w:color w:val="404040"/>
                      <w:sz w:val="18"/>
                      <w:szCs w:val="18"/>
                    </w:rPr>
                    <w:sym w:font="Arial" w:char="006D"/>
                  </w:r>
                  <w:r w:rsidR="00327BD8" w:rsidRPr="00562524">
                    <w:rPr>
                      <w:rFonts w:eastAsia="Arial" w:cs="Arial"/>
                      <w:color w:val="404040"/>
                      <w:sz w:val="18"/>
                      <w:szCs w:val="18"/>
                    </w:rPr>
                    <w:sym w:font="Arial" w:char="0061"/>
                  </w:r>
                  <w:r w:rsidR="00327BD8" w:rsidRPr="00562524">
                    <w:rPr>
                      <w:rFonts w:eastAsia="Arial" w:cs="Arial"/>
                      <w:color w:val="404040"/>
                      <w:sz w:val="18"/>
                      <w:szCs w:val="18"/>
                    </w:rPr>
                    <w:sym w:font="Arial" w:char="0069"/>
                  </w:r>
                  <w:r w:rsidR="00327BD8" w:rsidRPr="00562524">
                    <w:rPr>
                      <w:rFonts w:eastAsia="Arial" w:cs="Arial"/>
                      <w:color w:val="404040"/>
                      <w:sz w:val="18"/>
                      <w:szCs w:val="18"/>
                    </w:rPr>
                    <w:sym w:font="Arial" w:char="0073"/>
                  </w:r>
                  <w:r w:rsidR="00327BD8" w:rsidRPr="00562524">
                    <w:rPr>
                      <w:rFonts w:eastAsia="Arial" w:cs="Arial"/>
                      <w:color w:val="404040"/>
                      <w:sz w:val="18"/>
                      <w:szCs w:val="18"/>
                    </w:rPr>
                    <w:sym w:font="Arial" w:char="0020"/>
                  </w:r>
                  <w:r w:rsidR="00327BD8">
                    <w:rPr>
                      <w:rFonts w:eastAsia="Arial" w:cs="Arial"/>
                      <w:color w:val="404040"/>
                      <w:sz w:val="18"/>
                      <w:szCs w:val="18"/>
                    </w:rPr>
                    <w:t>débuté</w:t>
                  </w:r>
                </w:p>
                <w:permStart w:id="1106865741" w:edGrp="everyone"/>
                <w:p w14:paraId="1F6E5438" w14:textId="77777777" w:rsidR="00327BD8" w:rsidRPr="00562524" w:rsidRDefault="00000000" w:rsidP="00327BD8">
                  <w:pPr>
                    <w:spacing w:after="0" w:line="240" w:lineRule="auto"/>
                    <w:rPr>
                      <w:rFonts w:eastAsia="Wingdings 2"/>
                      <w:sz w:val="18"/>
                      <w:szCs w:val="20"/>
                    </w:rPr>
                  </w:pPr>
                  <w:sdt>
                    <w:sdtPr>
                      <w:rPr>
                        <w:rFonts w:ascii="MS Gothic" w:eastAsia="MS Gothic" w:hAnsi="MS Gothic" w:hint="eastAsia"/>
                        <w:color w:val="808080" w:themeColor="background1" w:themeShade="80"/>
                      </w:rPr>
                      <w:id w:val="1114946289"/>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permEnd w:id="1106865741"/>
                  <w:r w:rsidR="00327BD8" w:rsidRPr="00562524">
                    <w:rPr>
                      <w:rFonts w:eastAsia="Arial" w:cs="Arial"/>
                      <w:color w:val="404040"/>
                      <w:sz w:val="18"/>
                      <w:szCs w:val="18"/>
                    </w:rPr>
                    <w:t xml:space="preserve"> </w:t>
                  </w:r>
                  <w:r w:rsidR="00327BD8" w:rsidRPr="00562524">
                    <w:rPr>
                      <w:rFonts w:eastAsia="Arial" w:cs="Arial"/>
                      <w:color w:val="404040"/>
                      <w:sz w:val="18"/>
                      <w:szCs w:val="18"/>
                    </w:rPr>
                    <w:sym w:font="Arial" w:char="0020"/>
                  </w:r>
                  <w:r w:rsidR="00327BD8" w:rsidRPr="00562524">
                    <w:rPr>
                      <w:rFonts w:eastAsia="Arial" w:cs="Arial"/>
                      <w:color w:val="404040"/>
                      <w:sz w:val="18"/>
                      <w:szCs w:val="18"/>
                    </w:rPr>
                    <w:sym w:font="Arial" w:char="0045"/>
                  </w:r>
                  <w:r w:rsidR="00327BD8" w:rsidRPr="00562524">
                    <w:rPr>
                      <w:rFonts w:eastAsia="Arial" w:cs="Arial"/>
                      <w:color w:val="404040"/>
                      <w:sz w:val="18"/>
                      <w:szCs w:val="18"/>
                    </w:rPr>
                    <w:sym w:font="Arial" w:char="006E"/>
                  </w:r>
                  <w:r w:rsidR="00327BD8" w:rsidRPr="00562524">
                    <w:rPr>
                      <w:rFonts w:eastAsia="Arial" w:cs="Arial"/>
                      <w:color w:val="404040"/>
                      <w:sz w:val="18"/>
                      <w:szCs w:val="18"/>
                    </w:rPr>
                    <w:sym w:font="Arial" w:char="0020"/>
                  </w:r>
                  <w:r w:rsidR="00327BD8" w:rsidRPr="00562524">
                    <w:rPr>
                      <w:rFonts w:eastAsia="Arial" w:cs="Arial"/>
                      <w:color w:val="404040"/>
                      <w:sz w:val="18"/>
                      <w:szCs w:val="18"/>
                    </w:rPr>
                    <w:sym w:font="Arial" w:char="0063"/>
                  </w:r>
                  <w:r w:rsidR="00327BD8" w:rsidRPr="00562524">
                    <w:rPr>
                      <w:rFonts w:eastAsia="Arial" w:cs="Arial"/>
                      <w:color w:val="404040"/>
                      <w:sz w:val="18"/>
                      <w:szCs w:val="18"/>
                    </w:rPr>
                    <w:sym w:font="Arial" w:char="006F"/>
                  </w:r>
                  <w:r w:rsidR="00327BD8" w:rsidRPr="00562524">
                    <w:rPr>
                      <w:rFonts w:eastAsia="Arial" w:cs="Arial"/>
                      <w:color w:val="404040"/>
                      <w:sz w:val="18"/>
                      <w:szCs w:val="18"/>
                    </w:rPr>
                    <w:sym w:font="Arial" w:char="0075"/>
                  </w:r>
                  <w:r w:rsidR="00327BD8" w:rsidRPr="00562524">
                    <w:rPr>
                      <w:rFonts w:eastAsia="Arial" w:cs="Arial"/>
                      <w:color w:val="404040"/>
                      <w:sz w:val="18"/>
                      <w:szCs w:val="18"/>
                    </w:rPr>
                    <w:sym w:font="Arial" w:char="0072"/>
                  </w:r>
                  <w:r w:rsidR="00327BD8" w:rsidRPr="00562524">
                    <w:rPr>
                      <w:rFonts w:eastAsia="Arial" w:cs="Arial"/>
                      <w:color w:val="404040"/>
                      <w:sz w:val="18"/>
                      <w:szCs w:val="18"/>
                    </w:rPr>
                    <w:sym w:font="Arial" w:char="0073"/>
                  </w:r>
                </w:p>
                <w:permStart w:id="376584476" w:edGrp="everyone"/>
                <w:p w14:paraId="5B77EBE6" w14:textId="66A1BB96" w:rsidR="00327BD8" w:rsidRPr="00743F4A" w:rsidRDefault="00000000" w:rsidP="00327BD8">
                  <w:pPr>
                    <w:spacing w:after="0" w:line="240" w:lineRule="auto"/>
                    <w:rPr>
                      <w:rFonts w:eastAsia="Wingdings 2"/>
                      <w:sz w:val="18"/>
                      <w:szCs w:val="20"/>
                    </w:rPr>
                  </w:pPr>
                  <w:sdt>
                    <w:sdtPr>
                      <w:rPr>
                        <w:rFonts w:ascii="MS Gothic" w:eastAsia="MS Gothic" w:hAnsi="MS Gothic" w:hint="eastAsia"/>
                        <w:color w:val="808080" w:themeColor="background1" w:themeShade="80"/>
                      </w:rPr>
                      <w:id w:val="-791204920"/>
                      <w14:checkbox>
                        <w14:checked w14:val="0"/>
                        <w14:checkedState w14:val="2612" w14:font="MS Gothic"/>
                        <w14:uncheckedState w14:val="2610" w14:font="MS Gothic"/>
                      </w14:checkbox>
                    </w:sdtPr>
                    <w:sdtContent>
                      <w:r w:rsidR="00327BD8">
                        <w:rPr>
                          <w:rFonts w:ascii="MS Gothic" w:eastAsia="MS Gothic" w:hAnsi="MS Gothic" w:hint="eastAsia"/>
                          <w:color w:val="808080" w:themeColor="background1" w:themeShade="80"/>
                        </w:rPr>
                        <w:t>☐</w:t>
                      </w:r>
                    </w:sdtContent>
                  </w:sdt>
                  <w:r w:rsidR="00327BD8" w:rsidRPr="00562524">
                    <w:rPr>
                      <w:rFonts w:eastAsia="Arial" w:cs="Arial"/>
                      <w:color w:val="404040"/>
                      <w:sz w:val="18"/>
                      <w:szCs w:val="18"/>
                    </w:rPr>
                    <w:t xml:space="preserve"> </w:t>
                  </w:r>
                  <w:permEnd w:id="376584476"/>
                  <w:r w:rsidR="00327BD8" w:rsidRPr="00562524">
                    <w:rPr>
                      <w:rFonts w:eastAsia="Arial" w:cs="Arial"/>
                      <w:color w:val="404040"/>
                      <w:sz w:val="18"/>
                      <w:szCs w:val="18"/>
                    </w:rPr>
                    <w:sym w:font="Arial" w:char="0020"/>
                  </w:r>
                  <w:r w:rsidR="00327BD8">
                    <w:rPr>
                      <w:rFonts w:eastAsia="Arial" w:cs="Arial"/>
                      <w:color w:val="404040"/>
                      <w:sz w:val="18"/>
                      <w:szCs w:val="18"/>
                    </w:rPr>
                    <w:t>Arrêté</w:t>
                  </w:r>
                </w:p>
              </w:tc>
            </w:tr>
          </w:tbl>
          <w:p w14:paraId="1F093795" w14:textId="629DD778" w:rsidR="006F014B" w:rsidRPr="00F83DFF" w:rsidRDefault="006F014B" w:rsidP="00397D4A">
            <w:pPr>
              <w:pStyle w:val="Asupprimer"/>
              <w:ind w:left="0"/>
              <w:rPr>
                <w:rFonts w:cs="Arial"/>
                <w:color w:val="auto"/>
              </w:rPr>
            </w:pPr>
          </w:p>
        </w:tc>
      </w:tr>
    </w:tbl>
    <w:p w14:paraId="6111CB35" w14:textId="77777777" w:rsidR="00AA601F" w:rsidRPr="0093672E" w:rsidRDefault="00AA601F" w:rsidP="00AC31D2"/>
    <w:p w14:paraId="2FB9487C" w14:textId="4898A6AD" w:rsidR="00AC31D2" w:rsidRPr="0093672E" w:rsidRDefault="0003138D">
      <w:pPr>
        <w:pStyle w:val="Titre2"/>
        <w:numPr>
          <w:ilvl w:val="0"/>
          <w:numId w:val="0"/>
        </w:numPr>
      </w:pPr>
      <w:r w:rsidRPr="0093672E">
        <w:t>T</w:t>
      </w:r>
      <w:r w:rsidR="00F43A50" w:rsidRPr="0093672E">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CF1DB3">
            <w:t>RYBREVANT 350 mg, solution à diluer pour perfusion</w:t>
          </w:r>
        </w:sdtContent>
      </w:sdt>
    </w:p>
    <w:p w14:paraId="15F7A909" w14:textId="7315EF66" w:rsidR="00FC7065" w:rsidRDefault="00DA6610" w:rsidP="00BC14E4">
      <w:pPr>
        <w:pStyle w:val="Paragraphedexplications"/>
      </w:pPr>
      <w:r w:rsidRPr="0093672E">
        <w:t xml:space="preserve">Concernant l’utilisation du médicament notamment </w:t>
      </w:r>
      <w:r w:rsidR="00591B45">
        <w:t xml:space="preserve">la posologie, </w:t>
      </w:r>
      <w:r w:rsidRPr="0093672E">
        <w:t xml:space="preserve">les mises en garde spéciales, précautions d’emploi et contre-indications, veuillez-vous référer au </w:t>
      </w:r>
      <w:r w:rsidR="00D86F8D" w:rsidRPr="0093672E">
        <w:t>RCP disponible sur</w:t>
      </w:r>
      <w:r w:rsidR="00DE0BD2">
        <w:t xml:space="preserve"> le</w:t>
      </w:r>
      <w:r w:rsidR="00DE3D56">
        <w:t>s</w:t>
      </w:r>
      <w:r w:rsidR="00DE0BD2">
        <w:t xml:space="preserve"> site</w:t>
      </w:r>
      <w:r w:rsidR="00DE3D56">
        <w:t>s</w:t>
      </w:r>
      <w:r w:rsidR="00DE0BD2">
        <w:t xml:space="preserve"> de l’ANSM et de la HAS. </w:t>
      </w:r>
      <w:r w:rsidR="00E4663C">
        <w:t xml:space="preserve"> </w:t>
      </w:r>
    </w:p>
    <w:p w14:paraId="32D742F9" w14:textId="5EFC30C9" w:rsidR="005F43EC" w:rsidRPr="0093672E" w:rsidRDefault="00AC31D2" w:rsidP="006871AB">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93672E" w14:paraId="428BC7FF" w14:textId="77777777" w:rsidTr="005F43EC">
        <w:tc>
          <w:tcPr>
            <w:tcW w:w="9629" w:type="dxa"/>
          </w:tcPr>
          <w:p w14:paraId="7D5F8434" w14:textId="77777777" w:rsidR="006871AB" w:rsidRPr="009A5274" w:rsidRDefault="006871AB" w:rsidP="006871AB">
            <w:pPr>
              <w:keepNext/>
              <w:rPr>
                <w:rStyle w:val="Mention1"/>
                <w:rFonts w:ascii="Arial" w:hAnsi="Arial" w:cs="Arial"/>
              </w:rPr>
            </w:pPr>
            <w:r w:rsidRPr="009A5274">
              <w:rPr>
                <w:rStyle w:val="Mention1"/>
                <w:rFonts w:ascii="Arial" w:hAnsi="Arial" w:cs="Arial"/>
              </w:rPr>
              <w:t>Posologie initiale de RYBREVANT envisagée selon le poids du patient :</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0"/>
              <w:gridCol w:w="2053"/>
              <w:gridCol w:w="3613"/>
              <w:gridCol w:w="1635"/>
              <w:gridCol w:w="10"/>
            </w:tblGrid>
            <w:tr w:rsidR="006871AB" w:rsidRPr="00087613" w14:paraId="698A59DD" w14:textId="77777777" w:rsidTr="00397D4A">
              <w:trPr>
                <w:gridAfter w:val="1"/>
                <w:wAfter w:w="10" w:type="dxa"/>
                <w:cantSplit/>
                <w:trHeight w:val="410"/>
              </w:trPr>
              <w:tc>
                <w:tcPr>
                  <w:tcW w:w="2080" w:type="dxa"/>
                  <w:shd w:val="clear" w:color="auto" w:fill="auto"/>
                  <w:tcMar>
                    <w:top w:w="0" w:type="dxa"/>
                    <w:left w:w="108" w:type="dxa"/>
                    <w:bottom w:w="0" w:type="dxa"/>
                    <w:right w:w="108" w:type="dxa"/>
                  </w:tcMar>
                  <w:vAlign w:val="center"/>
                  <w:hideMark/>
                </w:tcPr>
                <w:p w14:paraId="545FC037" w14:textId="77777777" w:rsidR="006871AB" w:rsidRPr="00087613" w:rsidRDefault="006871AB" w:rsidP="006871AB">
                  <w:pPr>
                    <w:keepNext/>
                    <w:rPr>
                      <w:rFonts w:cs="Arial"/>
                      <w:b/>
                      <w:bCs/>
                      <w:iCs/>
                      <w:sz w:val="20"/>
                      <w:vertAlign w:val="superscript"/>
                    </w:rPr>
                  </w:pPr>
                  <w:r>
                    <w:rPr>
                      <w:rFonts w:cs="Arial"/>
                      <w:b/>
                      <w:bCs/>
                      <w:iCs/>
                      <w:sz w:val="20"/>
                    </w:rPr>
                    <w:t>Poids du patient à l’initiation</w:t>
                  </w:r>
                  <w:r w:rsidRPr="00087613">
                    <w:rPr>
                      <w:rFonts w:cs="Arial"/>
                      <w:b/>
                      <w:bCs/>
                      <w:iCs/>
                      <w:sz w:val="20"/>
                      <w:vertAlign w:val="superscript"/>
                    </w:rPr>
                    <w:t>a</w:t>
                  </w:r>
                </w:p>
              </w:tc>
              <w:tc>
                <w:tcPr>
                  <w:tcW w:w="2053" w:type="dxa"/>
                  <w:shd w:val="clear" w:color="auto" w:fill="auto"/>
                  <w:tcMar>
                    <w:top w:w="0" w:type="dxa"/>
                    <w:left w:w="108" w:type="dxa"/>
                    <w:bottom w:w="0" w:type="dxa"/>
                    <w:right w:w="108" w:type="dxa"/>
                  </w:tcMar>
                  <w:vAlign w:val="center"/>
                  <w:hideMark/>
                </w:tcPr>
                <w:p w14:paraId="785DEB99" w14:textId="77777777" w:rsidR="006871AB" w:rsidRDefault="006871AB" w:rsidP="006871AB">
                  <w:pPr>
                    <w:keepNext/>
                    <w:jc w:val="center"/>
                    <w:rPr>
                      <w:rFonts w:cs="Arial"/>
                      <w:b/>
                      <w:bCs/>
                      <w:iCs/>
                      <w:sz w:val="20"/>
                    </w:rPr>
                  </w:pPr>
                  <w:r w:rsidRPr="00F54ACC">
                    <w:rPr>
                      <w:rFonts w:cs="Arial"/>
                      <w:b/>
                      <w:bCs/>
                      <w:iCs/>
                      <w:sz w:val="20"/>
                    </w:rPr>
                    <w:t>Dose</w:t>
                  </w:r>
                  <w:r w:rsidRPr="00346A3E">
                    <w:rPr>
                      <w:rFonts w:cs="Arial"/>
                      <w:b/>
                      <w:bCs/>
                      <w:iCs/>
                      <w:sz w:val="20"/>
                    </w:rPr>
                    <w:t xml:space="preserve"> </w:t>
                  </w:r>
                  <w:r>
                    <w:rPr>
                      <w:rFonts w:cs="Arial"/>
                      <w:b/>
                      <w:bCs/>
                      <w:iCs/>
                      <w:sz w:val="20"/>
                    </w:rPr>
                    <w:t>de</w:t>
                  </w:r>
                </w:p>
                <w:p w14:paraId="462442D2" w14:textId="1A27E82B" w:rsidR="006871AB" w:rsidRPr="00087613" w:rsidRDefault="006871AB" w:rsidP="006871AB">
                  <w:pPr>
                    <w:keepNext/>
                    <w:jc w:val="center"/>
                    <w:rPr>
                      <w:rFonts w:cs="Arial"/>
                      <w:b/>
                      <w:bCs/>
                      <w:iCs/>
                      <w:sz w:val="20"/>
                    </w:rPr>
                  </w:pPr>
                  <w:r>
                    <w:rPr>
                      <w:rFonts w:cs="Arial"/>
                      <w:b/>
                      <w:bCs/>
                      <w:iCs/>
                      <w:sz w:val="20"/>
                    </w:rPr>
                    <w:t xml:space="preserve"> </w:t>
                  </w:r>
                  <w:r w:rsidR="00A20CA9" w:rsidRPr="009A5274">
                    <w:rPr>
                      <w:rStyle w:val="Mention1"/>
                      <w:rFonts w:ascii="Arial" w:hAnsi="Arial" w:cs="Arial"/>
                    </w:rPr>
                    <w:t>RYBREVANT</w:t>
                  </w:r>
                </w:p>
              </w:tc>
              <w:tc>
                <w:tcPr>
                  <w:tcW w:w="3613" w:type="dxa"/>
                  <w:vAlign w:val="center"/>
                </w:tcPr>
                <w:p w14:paraId="78243E0A" w14:textId="77777777" w:rsidR="006871AB" w:rsidRPr="00087613" w:rsidRDefault="006871AB" w:rsidP="006871AB">
                  <w:pPr>
                    <w:keepNext/>
                    <w:jc w:val="center"/>
                    <w:rPr>
                      <w:rFonts w:cs="Arial"/>
                      <w:b/>
                      <w:bCs/>
                      <w:iCs/>
                      <w:sz w:val="20"/>
                    </w:rPr>
                  </w:pPr>
                  <w:r>
                    <w:rPr>
                      <w:rFonts w:cs="Arial"/>
                      <w:b/>
                      <w:bCs/>
                      <w:iCs/>
                      <w:sz w:val="20"/>
                    </w:rPr>
                    <w:t>Calendrier d’administration</w:t>
                  </w:r>
                </w:p>
              </w:tc>
              <w:tc>
                <w:tcPr>
                  <w:tcW w:w="1635" w:type="dxa"/>
                  <w:vAlign w:val="center"/>
                </w:tcPr>
                <w:p w14:paraId="216CF7FA" w14:textId="77777777" w:rsidR="006871AB" w:rsidRDefault="006871AB" w:rsidP="006871AB">
                  <w:pPr>
                    <w:keepNext/>
                    <w:jc w:val="center"/>
                    <w:rPr>
                      <w:rFonts w:cs="Arial"/>
                      <w:b/>
                      <w:bCs/>
                      <w:iCs/>
                      <w:sz w:val="20"/>
                    </w:rPr>
                  </w:pPr>
                  <w:r w:rsidRPr="00087613">
                    <w:rPr>
                      <w:rFonts w:cs="Arial"/>
                      <w:b/>
                      <w:bCs/>
                      <w:iCs/>
                      <w:sz w:val="20"/>
                    </w:rPr>
                    <w:t>N</w:t>
                  </w:r>
                  <w:r>
                    <w:rPr>
                      <w:rFonts w:cs="Arial"/>
                      <w:b/>
                      <w:bCs/>
                      <w:iCs/>
                      <w:sz w:val="20"/>
                    </w:rPr>
                    <w:t xml:space="preserve">ombre de </w:t>
                  </w:r>
                </w:p>
                <w:p w14:paraId="6C71EC7D" w14:textId="77777777" w:rsidR="006871AB" w:rsidRPr="00087613" w:rsidRDefault="006871AB" w:rsidP="006871AB">
                  <w:pPr>
                    <w:keepNext/>
                    <w:jc w:val="center"/>
                    <w:rPr>
                      <w:rFonts w:cs="Arial"/>
                      <w:b/>
                      <w:bCs/>
                      <w:iCs/>
                      <w:sz w:val="20"/>
                    </w:rPr>
                  </w:pPr>
                  <w:r>
                    <w:rPr>
                      <w:rFonts w:cs="Arial"/>
                      <w:b/>
                      <w:bCs/>
                      <w:iCs/>
                      <w:sz w:val="20"/>
                    </w:rPr>
                    <w:t>flacon</w:t>
                  </w:r>
                  <w:r w:rsidRPr="00087613">
                    <w:rPr>
                      <w:rFonts w:cs="Arial"/>
                      <w:b/>
                      <w:bCs/>
                      <w:iCs/>
                      <w:sz w:val="20"/>
                    </w:rPr>
                    <w:t>s</w:t>
                  </w:r>
                </w:p>
              </w:tc>
            </w:tr>
            <w:permStart w:id="1359704096" w:edGrp="everyone"/>
            <w:tr w:rsidR="006871AB" w:rsidRPr="00087613" w14:paraId="4CD174DC" w14:textId="77777777" w:rsidTr="00397D4A">
              <w:trPr>
                <w:gridAfter w:val="1"/>
                <w:wAfter w:w="10" w:type="dxa"/>
                <w:cantSplit/>
                <w:trHeight w:val="205"/>
              </w:trPr>
              <w:tc>
                <w:tcPr>
                  <w:tcW w:w="2080" w:type="dxa"/>
                  <w:vMerge w:val="restart"/>
                  <w:shd w:val="clear" w:color="auto" w:fill="auto"/>
                  <w:tcMar>
                    <w:top w:w="0" w:type="dxa"/>
                    <w:left w:w="108" w:type="dxa"/>
                    <w:bottom w:w="0" w:type="dxa"/>
                    <w:right w:w="108" w:type="dxa"/>
                  </w:tcMar>
                  <w:hideMark/>
                </w:tcPr>
                <w:p w14:paraId="7BA66732" w14:textId="43910645" w:rsidR="006871AB" w:rsidRPr="006D131D" w:rsidRDefault="00000000" w:rsidP="006871AB">
                  <w:pPr>
                    <w:keepNext/>
                    <w:rPr>
                      <w:rFonts w:cs="Arial"/>
                      <w:iCs/>
                      <w:sz w:val="20"/>
                      <w:szCs w:val="20"/>
                    </w:rPr>
                  </w:pPr>
                  <w:sdt>
                    <w:sdtPr>
                      <w:rPr>
                        <w:rFonts w:ascii="MS Gothic" w:eastAsia="MS Gothic" w:hAnsi="MS Gothic" w:hint="eastAsia"/>
                      </w:rPr>
                      <w:id w:val="-362751519"/>
                      <w14:checkbox>
                        <w14:checked w14:val="0"/>
                        <w14:checkedState w14:val="2612" w14:font="MS Gothic"/>
                        <w14:uncheckedState w14:val="2610" w14:font="MS Gothic"/>
                      </w14:checkbox>
                    </w:sdtPr>
                    <w:sdtContent>
                      <w:r w:rsidR="002124A8">
                        <w:rPr>
                          <w:rFonts w:ascii="MS Gothic" w:eastAsia="MS Gothic" w:hAnsi="MS Gothic" w:hint="eastAsia"/>
                        </w:rPr>
                        <w:t>☐</w:t>
                      </w:r>
                    </w:sdtContent>
                  </w:sdt>
                  <w:permEnd w:id="1359704096"/>
                  <w:r w:rsidR="006871AB" w:rsidRPr="00781875" w:rsidDel="008F44C1">
                    <w:rPr>
                      <w:rFonts w:ascii="Arial Nova Cond" w:eastAsia="MS Gothic" w:hAnsi="Arial Nova Cond"/>
                      <w:sz w:val="20"/>
                      <w:szCs w:val="20"/>
                    </w:rPr>
                    <w:t xml:space="preserve"> </w:t>
                  </w:r>
                  <w:r w:rsidR="006871AB" w:rsidRPr="00781875">
                    <w:rPr>
                      <w:rFonts w:ascii="Arial Nova Cond" w:eastAsia="MS Gothic" w:hAnsi="Arial Nova Cond"/>
                      <w:sz w:val="20"/>
                      <w:szCs w:val="20"/>
                    </w:rPr>
                    <w:t xml:space="preserve"> </w:t>
                  </w:r>
                  <w:r w:rsidR="006871AB" w:rsidRPr="006D131D">
                    <w:rPr>
                      <w:rFonts w:cs="Arial"/>
                      <w:iCs/>
                      <w:sz w:val="20"/>
                      <w:szCs w:val="20"/>
                    </w:rPr>
                    <w:t>Moins de 80 kg</w:t>
                  </w:r>
                </w:p>
              </w:tc>
              <w:tc>
                <w:tcPr>
                  <w:tcW w:w="2053" w:type="dxa"/>
                  <w:shd w:val="clear" w:color="auto" w:fill="auto"/>
                  <w:tcMar>
                    <w:top w:w="0" w:type="dxa"/>
                    <w:left w:w="108" w:type="dxa"/>
                    <w:bottom w:w="0" w:type="dxa"/>
                    <w:right w:w="108" w:type="dxa"/>
                  </w:tcMar>
                  <w:hideMark/>
                </w:tcPr>
                <w:p w14:paraId="39D1E94B" w14:textId="77777777" w:rsidR="006871AB" w:rsidRPr="006D131D" w:rsidRDefault="006871AB" w:rsidP="006871AB">
                  <w:pPr>
                    <w:keepNext/>
                    <w:jc w:val="center"/>
                    <w:rPr>
                      <w:rFonts w:cs="Arial"/>
                      <w:iCs/>
                      <w:sz w:val="20"/>
                      <w:szCs w:val="20"/>
                    </w:rPr>
                  </w:pPr>
                  <w:r w:rsidRPr="006D131D">
                    <w:rPr>
                      <w:rFonts w:cs="Arial"/>
                      <w:iCs/>
                      <w:sz w:val="20"/>
                      <w:szCs w:val="20"/>
                    </w:rPr>
                    <w:t>1 400 mg</w:t>
                  </w:r>
                </w:p>
              </w:tc>
              <w:tc>
                <w:tcPr>
                  <w:tcW w:w="3613" w:type="dxa"/>
                </w:tcPr>
                <w:p w14:paraId="44EFAD19" w14:textId="77777777" w:rsidR="006871AB" w:rsidRPr="006D131D" w:rsidRDefault="006871AB" w:rsidP="006871AB">
                  <w:pPr>
                    <w:keepNext/>
                    <w:rPr>
                      <w:rFonts w:cs="Arial"/>
                      <w:iCs/>
                      <w:sz w:val="20"/>
                      <w:szCs w:val="20"/>
                    </w:rPr>
                  </w:pPr>
                  <w:r w:rsidRPr="006D131D">
                    <w:rPr>
                      <w:rFonts w:cs="Arial"/>
                      <w:iCs/>
                      <w:sz w:val="20"/>
                      <w:szCs w:val="20"/>
                    </w:rPr>
                    <w:t>Hebdomadaire de la Semaine 1 à la Semaine 4 (4 doses au total)</w:t>
                  </w:r>
                </w:p>
                <w:p w14:paraId="39D08388" w14:textId="77777777" w:rsidR="006871AB" w:rsidRPr="00781875" w:rsidRDefault="006871AB" w:rsidP="006871AB">
                  <w:pPr>
                    <w:pStyle w:val="Paragraphedeliste"/>
                    <w:keepNext/>
                    <w:numPr>
                      <w:ilvl w:val="0"/>
                      <w:numId w:val="29"/>
                    </w:numPr>
                    <w:spacing w:before="0" w:after="60" w:line="240" w:lineRule="auto"/>
                    <w:ind w:left="363" w:hanging="180"/>
                    <w:contextualSpacing/>
                    <w:rPr>
                      <w:iCs/>
                      <w:sz w:val="20"/>
                      <w:szCs w:val="20"/>
                    </w:rPr>
                  </w:pPr>
                  <w:r w:rsidRPr="00781875">
                    <w:rPr>
                      <w:iCs/>
                      <w:sz w:val="20"/>
                      <w:szCs w:val="20"/>
                    </w:rPr>
                    <w:t>Semaine 1 – perfusion fractionnée sur le Jour 1 et le Jour 2</w:t>
                  </w:r>
                </w:p>
                <w:p w14:paraId="0F52BE05" w14:textId="77777777" w:rsidR="006871AB" w:rsidRPr="00781875" w:rsidRDefault="006871AB" w:rsidP="006871AB">
                  <w:pPr>
                    <w:pStyle w:val="Paragraphedeliste"/>
                    <w:keepNext/>
                    <w:numPr>
                      <w:ilvl w:val="0"/>
                      <w:numId w:val="29"/>
                    </w:numPr>
                    <w:spacing w:before="0" w:after="60" w:line="240" w:lineRule="auto"/>
                    <w:ind w:left="363" w:hanging="180"/>
                    <w:contextualSpacing/>
                    <w:rPr>
                      <w:rFonts w:eastAsia="Calibri"/>
                      <w:iCs/>
                      <w:sz w:val="20"/>
                      <w:szCs w:val="20"/>
                    </w:rPr>
                  </w:pPr>
                  <w:r w:rsidRPr="00781875">
                    <w:rPr>
                      <w:rFonts w:eastAsia="Calibri"/>
                      <w:iCs/>
                      <w:sz w:val="20"/>
                      <w:szCs w:val="20"/>
                    </w:rPr>
                    <w:t>Semaines 2 à 4 – perfusion au Jour 1</w:t>
                  </w:r>
                </w:p>
              </w:tc>
              <w:tc>
                <w:tcPr>
                  <w:tcW w:w="1635" w:type="dxa"/>
                </w:tcPr>
                <w:p w14:paraId="74506F79" w14:textId="77777777" w:rsidR="006871AB" w:rsidRPr="006D131D" w:rsidRDefault="006871AB" w:rsidP="006871AB">
                  <w:pPr>
                    <w:keepNext/>
                    <w:jc w:val="center"/>
                    <w:rPr>
                      <w:rFonts w:cs="Arial"/>
                      <w:iCs/>
                      <w:sz w:val="20"/>
                      <w:szCs w:val="20"/>
                    </w:rPr>
                  </w:pPr>
                  <w:r w:rsidRPr="006D131D">
                    <w:rPr>
                      <w:rFonts w:cs="Arial"/>
                      <w:iCs/>
                      <w:sz w:val="20"/>
                      <w:szCs w:val="20"/>
                    </w:rPr>
                    <w:t>4</w:t>
                  </w:r>
                </w:p>
              </w:tc>
            </w:tr>
            <w:tr w:rsidR="006871AB" w:rsidRPr="00087613" w14:paraId="3D3553B5" w14:textId="77777777" w:rsidTr="00397D4A">
              <w:trPr>
                <w:gridAfter w:val="1"/>
                <w:wAfter w:w="10" w:type="dxa"/>
                <w:cantSplit/>
                <w:trHeight w:val="217"/>
              </w:trPr>
              <w:tc>
                <w:tcPr>
                  <w:tcW w:w="2080" w:type="dxa"/>
                  <w:vMerge/>
                  <w:shd w:val="clear" w:color="auto" w:fill="auto"/>
                  <w:tcMar>
                    <w:top w:w="0" w:type="dxa"/>
                    <w:left w:w="108" w:type="dxa"/>
                    <w:bottom w:w="0" w:type="dxa"/>
                    <w:right w:w="108" w:type="dxa"/>
                  </w:tcMar>
                </w:tcPr>
                <w:p w14:paraId="1A7CF829" w14:textId="77777777" w:rsidR="006871AB" w:rsidRPr="006D131D" w:rsidRDefault="006871AB" w:rsidP="006871AB">
                  <w:pPr>
                    <w:keepNext/>
                    <w:rPr>
                      <w:rFonts w:cs="Arial"/>
                      <w:iCs/>
                      <w:sz w:val="20"/>
                      <w:szCs w:val="20"/>
                    </w:rPr>
                  </w:pPr>
                </w:p>
              </w:tc>
              <w:tc>
                <w:tcPr>
                  <w:tcW w:w="2053" w:type="dxa"/>
                  <w:shd w:val="clear" w:color="auto" w:fill="auto"/>
                  <w:tcMar>
                    <w:top w:w="0" w:type="dxa"/>
                    <w:left w:w="108" w:type="dxa"/>
                    <w:bottom w:w="0" w:type="dxa"/>
                    <w:right w:w="108" w:type="dxa"/>
                  </w:tcMar>
                </w:tcPr>
                <w:p w14:paraId="47490760" w14:textId="77777777" w:rsidR="006871AB" w:rsidRPr="006D131D" w:rsidRDefault="006871AB" w:rsidP="006871AB">
                  <w:pPr>
                    <w:keepNext/>
                    <w:jc w:val="center"/>
                    <w:rPr>
                      <w:rFonts w:cs="Arial"/>
                      <w:iCs/>
                      <w:sz w:val="20"/>
                      <w:szCs w:val="20"/>
                    </w:rPr>
                  </w:pPr>
                  <w:r w:rsidRPr="006D131D">
                    <w:rPr>
                      <w:rFonts w:cs="Arial"/>
                      <w:iCs/>
                      <w:sz w:val="20"/>
                      <w:szCs w:val="20"/>
                    </w:rPr>
                    <w:t>1 750 mg</w:t>
                  </w:r>
                </w:p>
              </w:tc>
              <w:tc>
                <w:tcPr>
                  <w:tcW w:w="3613" w:type="dxa"/>
                </w:tcPr>
                <w:p w14:paraId="57ACB67B" w14:textId="77777777" w:rsidR="006871AB" w:rsidRPr="006D131D" w:rsidRDefault="006871AB" w:rsidP="006871AB">
                  <w:pPr>
                    <w:keepNext/>
                    <w:rPr>
                      <w:rFonts w:cs="Arial"/>
                      <w:iCs/>
                      <w:sz w:val="20"/>
                      <w:szCs w:val="20"/>
                    </w:rPr>
                  </w:pPr>
                  <w:r w:rsidRPr="006D131D">
                    <w:rPr>
                      <w:rFonts w:cs="Arial"/>
                      <w:iCs/>
                      <w:sz w:val="20"/>
                      <w:szCs w:val="20"/>
                    </w:rPr>
                    <w:t>Toutes les 3 semaines à compter de la Semaine 7</w:t>
                  </w:r>
                </w:p>
              </w:tc>
              <w:tc>
                <w:tcPr>
                  <w:tcW w:w="1635" w:type="dxa"/>
                </w:tcPr>
                <w:p w14:paraId="17E166E6" w14:textId="77777777" w:rsidR="006871AB" w:rsidRPr="006D131D" w:rsidRDefault="006871AB" w:rsidP="006871AB">
                  <w:pPr>
                    <w:keepNext/>
                    <w:jc w:val="center"/>
                    <w:rPr>
                      <w:rFonts w:cs="Arial"/>
                      <w:iCs/>
                      <w:sz w:val="20"/>
                      <w:szCs w:val="20"/>
                    </w:rPr>
                  </w:pPr>
                  <w:r w:rsidRPr="006D131D">
                    <w:rPr>
                      <w:rFonts w:cs="Arial"/>
                      <w:iCs/>
                      <w:sz w:val="20"/>
                      <w:szCs w:val="20"/>
                    </w:rPr>
                    <w:t>5</w:t>
                  </w:r>
                </w:p>
              </w:tc>
            </w:tr>
            <w:permStart w:id="323292724" w:edGrp="everyone"/>
            <w:tr w:rsidR="006871AB" w:rsidRPr="00087613" w14:paraId="79B3CBAF" w14:textId="77777777" w:rsidTr="00397D4A">
              <w:trPr>
                <w:gridAfter w:val="1"/>
                <w:wAfter w:w="10" w:type="dxa"/>
                <w:cantSplit/>
                <w:trHeight w:val="205"/>
              </w:trPr>
              <w:tc>
                <w:tcPr>
                  <w:tcW w:w="2080" w:type="dxa"/>
                  <w:vMerge w:val="restart"/>
                  <w:shd w:val="clear" w:color="auto" w:fill="auto"/>
                  <w:tcMar>
                    <w:top w:w="0" w:type="dxa"/>
                    <w:left w:w="108" w:type="dxa"/>
                    <w:bottom w:w="0" w:type="dxa"/>
                    <w:right w:w="108" w:type="dxa"/>
                  </w:tcMar>
                  <w:hideMark/>
                </w:tcPr>
                <w:p w14:paraId="41D90B8A" w14:textId="65E3C47B" w:rsidR="006871AB" w:rsidRPr="006D131D" w:rsidRDefault="00000000" w:rsidP="006871AB">
                  <w:pPr>
                    <w:keepNext/>
                    <w:rPr>
                      <w:rFonts w:cs="Arial"/>
                      <w:iCs/>
                      <w:sz w:val="20"/>
                      <w:szCs w:val="20"/>
                    </w:rPr>
                  </w:pPr>
                  <w:sdt>
                    <w:sdtPr>
                      <w:rPr>
                        <w:rFonts w:ascii="MS Gothic" w:eastAsia="MS Gothic" w:hAnsi="MS Gothic" w:hint="eastAsia"/>
                      </w:rPr>
                      <w:id w:val="-499659252"/>
                      <w14:checkbox>
                        <w14:checked w14:val="0"/>
                        <w14:checkedState w14:val="2612" w14:font="MS Gothic"/>
                        <w14:uncheckedState w14:val="2610" w14:font="MS Gothic"/>
                      </w14:checkbox>
                    </w:sdtPr>
                    <w:sdtContent>
                      <w:r w:rsidR="002124A8">
                        <w:rPr>
                          <w:rFonts w:ascii="MS Gothic" w:eastAsia="MS Gothic" w:hAnsi="MS Gothic" w:hint="eastAsia"/>
                        </w:rPr>
                        <w:t>☐</w:t>
                      </w:r>
                    </w:sdtContent>
                  </w:sdt>
                  <w:permEnd w:id="323292724"/>
                  <w:r w:rsidR="006871AB" w:rsidRPr="00781875" w:rsidDel="008F44C1">
                    <w:rPr>
                      <w:rFonts w:ascii="Arial Nova Cond" w:eastAsia="MS Gothic" w:hAnsi="Arial Nova Cond"/>
                      <w:sz w:val="20"/>
                      <w:szCs w:val="20"/>
                    </w:rPr>
                    <w:t xml:space="preserve"> </w:t>
                  </w:r>
                  <w:r w:rsidR="006871AB" w:rsidRPr="00781875">
                    <w:rPr>
                      <w:rFonts w:ascii="Arial Nova Cond" w:eastAsia="MS Gothic" w:hAnsi="Arial Nova Cond"/>
                      <w:sz w:val="20"/>
                      <w:szCs w:val="20"/>
                    </w:rPr>
                    <w:t xml:space="preserve"> </w:t>
                  </w:r>
                  <w:r w:rsidR="006871AB" w:rsidRPr="006D131D">
                    <w:rPr>
                      <w:rFonts w:cs="Arial"/>
                      <w:iCs/>
                      <w:sz w:val="20"/>
                      <w:szCs w:val="20"/>
                    </w:rPr>
                    <w:t>Supérieur ou égal à 80 kg</w:t>
                  </w:r>
                </w:p>
              </w:tc>
              <w:tc>
                <w:tcPr>
                  <w:tcW w:w="2053" w:type="dxa"/>
                  <w:shd w:val="clear" w:color="auto" w:fill="auto"/>
                  <w:tcMar>
                    <w:top w:w="0" w:type="dxa"/>
                    <w:left w:w="108" w:type="dxa"/>
                    <w:bottom w:w="0" w:type="dxa"/>
                    <w:right w:w="108" w:type="dxa"/>
                  </w:tcMar>
                  <w:hideMark/>
                </w:tcPr>
                <w:p w14:paraId="3E9C7D3B" w14:textId="77777777" w:rsidR="006871AB" w:rsidRPr="006D131D" w:rsidRDefault="006871AB" w:rsidP="006871AB">
                  <w:pPr>
                    <w:keepNext/>
                    <w:jc w:val="center"/>
                    <w:rPr>
                      <w:rFonts w:cs="Arial"/>
                      <w:iCs/>
                      <w:sz w:val="20"/>
                      <w:szCs w:val="20"/>
                    </w:rPr>
                  </w:pPr>
                  <w:r w:rsidRPr="006D131D">
                    <w:rPr>
                      <w:rFonts w:cs="Arial"/>
                      <w:iCs/>
                      <w:sz w:val="20"/>
                      <w:szCs w:val="20"/>
                    </w:rPr>
                    <w:t>1 750 mg</w:t>
                  </w:r>
                </w:p>
              </w:tc>
              <w:tc>
                <w:tcPr>
                  <w:tcW w:w="3613" w:type="dxa"/>
                </w:tcPr>
                <w:p w14:paraId="147D20F2" w14:textId="77777777" w:rsidR="006871AB" w:rsidRPr="006D131D" w:rsidRDefault="006871AB" w:rsidP="006871AB">
                  <w:pPr>
                    <w:keepNext/>
                    <w:rPr>
                      <w:rFonts w:cs="Arial"/>
                      <w:iCs/>
                      <w:sz w:val="20"/>
                      <w:szCs w:val="20"/>
                    </w:rPr>
                  </w:pPr>
                  <w:r w:rsidRPr="006D131D">
                    <w:rPr>
                      <w:rFonts w:cs="Arial"/>
                      <w:iCs/>
                      <w:sz w:val="20"/>
                      <w:szCs w:val="20"/>
                    </w:rPr>
                    <w:t>Hebdomadaire de la Semaine 1 à la Semaine 4 (4 doses au total)</w:t>
                  </w:r>
                </w:p>
                <w:p w14:paraId="1F659598" w14:textId="77777777" w:rsidR="006871AB" w:rsidRPr="00781875" w:rsidRDefault="006871AB" w:rsidP="006871AB">
                  <w:pPr>
                    <w:pStyle w:val="Paragraphedeliste"/>
                    <w:keepNext/>
                    <w:numPr>
                      <w:ilvl w:val="0"/>
                      <w:numId w:val="29"/>
                    </w:numPr>
                    <w:spacing w:before="0" w:after="60" w:line="240" w:lineRule="auto"/>
                    <w:ind w:left="363" w:hanging="180"/>
                    <w:contextualSpacing/>
                    <w:rPr>
                      <w:iCs/>
                      <w:sz w:val="20"/>
                      <w:szCs w:val="20"/>
                    </w:rPr>
                  </w:pPr>
                  <w:r w:rsidRPr="00781875">
                    <w:rPr>
                      <w:iCs/>
                      <w:sz w:val="20"/>
                      <w:szCs w:val="20"/>
                    </w:rPr>
                    <w:t>Semaine 1 – perfusion fractionnée sur le Jour 1 et le Jour 2</w:t>
                  </w:r>
                </w:p>
                <w:p w14:paraId="1728AC1B" w14:textId="77777777" w:rsidR="006871AB" w:rsidRPr="00781875" w:rsidRDefault="006871AB" w:rsidP="006871AB">
                  <w:pPr>
                    <w:pStyle w:val="Paragraphedeliste"/>
                    <w:keepNext/>
                    <w:numPr>
                      <w:ilvl w:val="0"/>
                      <w:numId w:val="29"/>
                    </w:numPr>
                    <w:spacing w:before="0" w:after="60" w:line="240" w:lineRule="auto"/>
                    <w:ind w:left="363" w:hanging="180"/>
                    <w:contextualSpacing/>
                    <w:rPr>
                      <w:iCs/>
                      <w:sz w:val="20"/>
                      <w:szCs w:val="20"/>
                    </w:rPr>
                  </w:pPr>
                  <w:r w:rsidRPr="00781875">
                    <w:rPr>
                      <w:rFonts w:eastAsia="Calibri"/>
                      <w:iCs/>
                      <w:sz w:val="20"/>
                      <w:szCs w:val="20"/>
                    </w:rPr>
                    <w:t>Semaines 2 à 4 – perfusion au Jour 1</w:t>
                  </w:r>
                </w:p>
              </w:tc>
              <w:tc>
                <w:tcPr>
                  <w:tcW w:w="1635" w:type="dxa"/>
                </w:tcPr>
                <w:p w14:paraId="0E5F5104" w14:textId="77777777" w:rsidR="006871AB" w:rsidRPr="006D131D" w:rsidRDefault="006871AB" w:rsidP="006871AB">
                  <w:pPr>
                    <w:keepNext/>
                    <w:jc w:val="center"/>
                    <w:rPr>
                      <w:rFonts w:cs="Arial"/>
                      <w:iCs/>
                      <w:sz w:val="20"/>
                      <w:szCs w:val="20"/>
                    </w:rPr>
                  </w:pPr>
                  <w:r w:rsidRPr="006D131D">
                    <w:rPr>
                      <w:rFonts w:cs="Arial"/>
                      <w:iCs/>
                      <w:sz w:val="20"/>
                      <w:szCs w:val="20"/>
                    </w:rPr>
                    <w:t>5</w:t>
                  </w:r>
                </w:p>
              </w:tc>
            </w:tr>
            <w:tr w:rsidR="006871AB" w:rsidRPr="00567CDA" w14:paraId="5EBF5B84" w14:textId="77777777" w:rsidTr="00397D4A">
              <w:trPr>
                <w:gridAfter w:val="1"/>
                <w:wAfter w:w="10" w:type="dxa"/>
                <w:cantSplit/>
                <w:trHeight w:val="217"/>
              </w:trPr>
              <w:tc>
                <w:tcPr>
                  <w:tcW w:w="2080" w:type="dxa"/>
                  <w:vMerge/>
                  <w:tcBorders>
                    <w:bottom w:val="single" w:sz="4" w:space="0" w:color="auto"/>
                  </w:tcBorders>
                  <w:shd w:val="clear" w:color="auto" w:fill="auto"/>
                  <w:tcMar>
                    <w:top w:w="0" w:type="dxa"/>
                    <w:left w:w="108" w:type="dxa"/>
                    <w:bottom w:w="0" w:type="dxa"/>
                    <w:right w:w="108" w:type="dxa"/>
                  </w:tcMar>
                </w:tcPr>
                <w:p w14:paraId="0199F27D" w14:textId="77777777" w:rsidR="006871AB" w:rsidRPr="006D131D" w:rsidRDefault="006871AB" w:rsidP="006871AB">
                  <w:pPr>
                    <w:keepNext/>
                    <w:rPr>
                      <w:rFonts w:cs="Arial"/>
                      <w:iCs/>
                      <w:sz w:val="20"/>
                      <w:szCs w:val="20"/>
                    </w:rPr>
                  </w:pPr>
                </w:p>
              </w:tc>
              <w:tc>
                <w:tcPr>
                  <w:tcW w:w="2053" w:type="dxa"/>
                  <w:tcBorders>
                    <w:bottom w:val="single" w:sz="4" w:space="0" w:color="auto"/>
                  </w:tcBorders>
                  <w:shd w:val="clear" w:color="auto" w:fill="auto"/>
                  <w:tcMar>
                    <w:top w:w="0" w:type="dxa"/>
                    <w:left w:w="108" w:type="dxa"/>
                    <w:bottom w:w="0" w:type="dxa"/>
                    <w:right w:w="108" w:type="dxa"/>
                  </w:tcMar>
                </w:tcPr>
                <w:p w14:paraId="09F846E8" w14:textId="77777777" w:rsidR="006871AB" w:rsidRPr="006D131D" w:rsidRDefault="006871AB" w:rsidP="006871AB">
                  <w:pPr>
                    <w:keepNext/>
                    <w:jc w:val="center"/>
                    <w:rPr>
                      <w:rFonts w:cs="Arial"/>
                      <w:iCs/>
                      <w:sz w:val="20"/>
                      <w:szCs w:val="20"/>
                    </w:rPr>
                  </w:pPr>
                  <w:r w:rsidRPr="006D131D">
                    <w:rPr>
                      <w:rFonts w:cs="Arial"/>
                      <w:iCs/>
                      <w:sz w:val="20"/>
                      <w:szCs w:val="20"/>
                    </w:rPr>
                    <w:t>2 100 mg</w:t>
                  </w:r>
                </w:p>
              </w:tc>
              <w:tc>
                <w:tcPr>
                  <w:tcW w:w="3613" w:type="dxa"/>
                  <w:tcBorders>
                    <w:bottom w:val="single" w:sz="4" w:space="0" w:color="auto"/>
                  </w:tcBorders>
                </w:tcPr>
                <w:p w14:paraId="14C4ED2E" w14:textId="77777777" w:rsidR="006871AB" w:rsidRPr="006D131D" w:rsidRDefault="006871AB" w:rsidP="006871AB">
                  <w:pPr>
                    <w:keepNext/>
                    <w:rPr>
                      <w:rFonts w:cs="Arial"/>
                      <w:iCs/>
                      <w:sz w:val="20"/>
                      <w:szCs w:val="20"/>
                      <w:vertAlign w:val="superscript"/>
                    </w:rPr>
                  </w:pPr>
                  <w:r w:rsidRPr="006D131D">
                    <w:rPr>
                      <w:rFonts w:cs="Arial"/>
                      <w:iCs/>
                      <w:sz w:val="20"/>
                      <w:szCs w:val="20"/>
                    </w:rPr>
                    <w:t>Toutes les 3 semaines à compter de la Semaine 7</w:t>
                  </w:r>
                </w:p>
              </w:tc>
              <w:tc>
                <w:tcPr>
                  <w:tcW w:w="1635" w:type="dxa"/>
                  <w:tcBorders>
                    <w:bottom w:val="single" w:sz="4" w:space="0" w:color="auto"/>
                  </w:tcBorders>
                </w:tcPr>
                <w:p w14:paraId="61CBB3D8" w14:textId="77777777" w:rsidR="006871AB" w:rsidRPr="006D131D" w:rsidRDefault="006871AB" w:rsidP="006871AB">
                  <w:pPr>
                    <w:keepNext/>
                    <w:jc w:val="center"/>
                    <w:rPr>
                      <w:rFonts w:cs="Arial"/>
                      <w:iCs/>
                      <w:sz w:val="20"/>
                      <w:szCs w:val="20"/>
                    </w:rPr>
                  </w:pPr>
                  <w:r w:rsidRPr="006D131D">
                    <w:rPr>
                      <w:rFonts w:cs="Arial"/>
                      <w:iCs/>
                      <w:sz w:val="20"/>
                      <w:szCs w:val="20"/>
                    </w:rPr>
                    <w:t>6</w:t>
                  </w:r>
                </w:p>
              </w:tc>
            </w:tr>
            <w:tr w:rsidR="006871AB" w:rsidRPr="00087613" w14:paraId="6138E0CC" w14:textId="77777777" w:rsidTr="00B518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91" w:type="dxa"/>
                  <w:gridSpan w:val="5"/>
                  <w:tcBorders>
                    <w:top w:val="single" w:sz="4" w:space="0" w:color="auto"/>
                  </w:tcBorders>
                  <w:tcMar>
                    <w:top w:w="0" w:type="dxa"/>
                    <w:left w:w="108" w:type="dxa"/>
                    <w:bottom w:w="0" w:type="dxa"/>
                    <w:right w:w="108" w:type="dxa"/>
                  </w:tcMar>
                </w:tcPr>
                <w:p w14:paraId="6E26CAA4" w14:textId="77777777" w:rsidR="006871AB" w:rsidRPr="00087613" w:rsidRDefault="006871AB" w:rsidP="006871AB">
                  <w:pPr>
                    <w:pStyle w:val="TableFootnote"/>
                    <w:keepNext/>
                    <w:rPr>
                      <w:rFonts w:ascii="Arial" w:hAnsi="Arial" w:cs="Arial"/>
                      <w:sz w:val="20"/>
                      <w:lang w:val="fr-FR"/>
                    </w:rPr>
                  </w:pPr>
                  <w:r w:rsidRPr="00087613">
                    <w:rPr>
                      <w:rFonts w:ascii="Arial" w:hAnsi="Arial" w:cs="Arial"/>
                      <w:sz w:val="20"/>
                      <w:vertAlign w:val="superscript"/>
                      <w:lang w:val="fr-FR"/>
                    </w:rPr>
                    <w:t>a</w:t>
                  </w:r>
                  <w:r w:rsidRPr="00087613">
                    <w:rPr>
                      <w:rFonts w:ascii="Arial" w:hAnsi="Arial" w:cs="Arial"/>
                      <w:sz w:val="20"/>
                      <w:lang w:val="fr-FR"/>
                    </w:rPr>
                    <w:tab/>
                    <w:t>Ajustements posologiques non requis pour les changements de poids ultérieurs</w:t>
                  </w:r>
                </w:p>
              </w:tc>
            </w:tr>
          </w:tbl>
          <w:p w14:paraId="032BCE08" w14:textId="3F9BFE31" w:rsidR="00FA3C7C" w:rsidRPr="00FA3C7C" w:rsidRDefault="00FA3C7C" w:rsidP="006871AB">
            <w:pPr>
              <w:rPr>
                <w:rFonts w:cs="Arial"/>
                <w:sz w:val="20"/>
                <w:szCs w:val="20"/>
              </w:rPr>
            </w:pPr>
          </w:p>
        </w:tc>
      </w:tr>
    </w:tbl>
    <w:p w14:paraId="5DFD91C3" w14:textId="77777777" w:rsidR="00AC31D2" w:rsidRDefault="00AC31D2" w:rsidP="00AC31D2"/>
    <w:p w14:paraId="6F07D8F3" w14:textId="77777777" w:rsidR="00AC31D2" w:rsidRPr="0093672E" w:rsidRDefault="00690C71" w:rsidP="00690C71">
      <w:pPr>
        <w:pStyle w:val="Titre2"/>
        <w:numPr>
          <w:ilvl w:val="0"/>
          <w:numId w:val="0"/>
        </w:numPr>
        <w:ind w:left="360" w:hanging="360"/>
      </w:pPr>
      <w:r w:rsidRPr="0093672E">
        <w:t>Engagement du prescripteur</w:t>
      </w:r>
    </w:p>
    <w:p w14:paraId="1B1AD452" w14:textId="77777777" w:rsidR="00AC31D2" w:rsidRDefault="00AC31D2" w:rsidP="00B30DA9">
      <w:pPr>
        <w:pStyle w:val="Intertitre"/>
      </w:pPr>
      <w:r w:rsidRPr="0093672E">
        <w:t>Critères d’éligibilité</w:t>
      </w:r>
    </w:p>
    <w:p w14:paraId="49261199" w14:textId="77777777" w:rsidR="005F43EC" w:rsidRPr="0093672E" w:rsidRDefault="00AC31D2" w:rsidP="005F43EC">
      <w:bookmarkStart w:id="23" w:name="_Hlk116485614"/>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51448BC4" w14:textId="77777777" w:rsidTr="005F43EC">
        <w:tc>
          <w:tcPr>
            <w:tcW w:w="9629" w:type="dxa"/>
          </w:tcPr>
          <w:sdt>
            <w:sdtPr>
              <w:rPr>
                <w:rStyle w:val="Mention1"/>
              </w:rPr>
              <w:id w:val="2095967827"/>
              <w:placeholder>
                <w:docPart w:val="D587CAF4B88745C08F9E894947459125"/>
              </w:placeholder>
            </w:sdtPr>
            <w:sdtEndPr>
              <w:rPr>
                <w:rStyle w:val="Policepardfaut"/>
                <w:rFonts w:ascii="Arial" w:hAnsi="Arial"/>
                <w:color w:val="404040" w:themeColor="text1" w:themeTint="BF"/>
                <w:shd w:val="clear" w:color="auto" w:fill="auto"/>
              </w:rPr>
            </w:sdtEndPr>
            <w:sdtContent>
              <w:p w14:paraId="46541B3A" w14:textId="77777777" w:rsidR="00DF75B0" w:rsidRPr="0001638E" w:rsidRDefault="00DF75B0" w:rsidP="00DF75B0">
                <w:pPr>
                  <w:pStyle w:val="Paragraphedeliste"/>
                  <w:numPr>
                    <w:ilvl w:val="0"/>
                    <w:numId w:val="28"/>
                  </w:numPr>
                  <w:rPr>
                    <w:rFonts w:cs="Arial"/>
                    <w:color w:val="000000" w:themeColor="text1"/>
                    <w:shd w:val="clear" w:color="auto" w:fill="F2F2F2" w:themeFill="background1" w:themeFillShade="F2"/>
                  </w:rPr>
                </w:pPr>
                <w:r w:rsidRPr="0001638E">
                  <w:rPr>
                    <w:rFonts w:cs="Arial"/>
                    <w:color w:val="000000" w:themeColor="text1"/>
                    <w:shd w:val="clear" w:color="auto" w:fill="F2F2F2" w:themeFill="background1" w:themeFillShade="F2"/>
                  </w:rPr>
                  <w:t xml:space="preserve">Patient âgé de 18 ans ou plus </w:t>
                </w:r>
              </w:p>
              <w:p w14:paraId="23A568F9" w14:textId="77777777" w:rsidR="00DF75B0" w:rsidRPr="0001638E" w:rsidRDefault="00DF75B0" w:rsidP="00DF75B0">
                <w:pPr>
                  <w:pStyle w:val="Paragraphedeliste"/>
                  <w:numPr>
                    <w:ilvl w:val="0"/>
                    <w:numId w:val="28"/>
                  </w:numPr>
                  <w:rPr>
                    <w:rFonts w:cs="Arial"/>
                    <w:color w:val="000000" w:themeColor="text1"/>
                    <w:shd w:val="clear" w:color="auto" w:fill="F2F2F2" w:themeFill="background1" w:themeFillShade="F2"/>
                  </w:rPr>
                </w:pPr>
                <w:r w:rsidRPr="0001638E">
                  <w:rPr>
                    <w:rFonts w:cs="Arial"/>
                    <w:color w:val="000000" w:themeColor="text1"/>
                    <w:shd w:val="clear" w:color="auto" w:fill="F2F2F2" w:themeFill="background1" w:themeFillShade="F2"/>
                  </w:rPr>
                  <w:t>Confirmation histologique ou cytologique de Cancer Bronchique Non à Petites Cellules (CBNPC)</w:t>
                </w:r>
              </w:p>
              <w:p w14:paraId="1BB8D753" w14:textId="77777777" w:rsidR="00DF75B0" w:rsidRPr="00043A25" w:rsidRDefault="00DF75B0" w:rsidP="00DF75B0">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 xml:space="preserve">Stade </w:t>
                </w:r>
                <w:r w:rsidRPr="00043A25" w:rsidDel="00FD2B7D">
                  <w:rPr>
                    <w:rFonts w:cs="Arial"/>
                    <w:color w:val="000000" w:themeColor="text1"/>
                    <w:shd w:val="clear" w:color="auto" w:fill="F2F2F2" w:themeFill="background1" w:themeFillShade="F2"/>
                  </w:rPr>
                  <w:t xml:space="preserve">avancé </w:t>
                </w:r>
                <w:r w:rsidRPr="00AD164B">
                  <w:rPr>
                    <w:rFonts w:cs="Arial"/>
                    <w:color w:val="000000" w:themeColor="text1"/>
                    <w:shd w:val="clear" w:color="auto" w:fill="F2F2F2" w:themeFill="background1" w:themeFillShade="F2"/>
                  </w:rPr>
                  <w:t>(tumeur non résécable, stade localement avancé ou métastatique)</w:t>
                </w:r>
              </w:p>
              <w:p w14:paraId="7289C635" w14:textId="77777777" w:rsidR="00754E6F" w:rsidRPr="00043A25" w:rsidRDefault="00754E6F" w:rsidP="00754E6F">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 xml:space="preserve">Présence d’une mutation </w:t>
                </w:r>
                <w:r>
                  <w:rPr>
                    <w:rFonts w:cs="Arial"/>
                    <w:color w:val="000000" w:themeColor="text1"/>
                    <w:shd w:val="clear" w:color="auto" w:fill="F2F2F2" w:themeFill="background1" w:themeFillShade="F2"/>
                  </w:rPr>
                  <w:t>de l’</w:t>
                </w:r>
                <w:r w:rsidRPr="00781875">
                  <w:rPr>
                    <w:rFonts w:cs="Arial"/>
                    <w:color w:val="000000" w:themeColor="text1"/>
                    <w:shd w:val="clear" w:color="auto" w:fill="F2F2F2" w:themeFill="background1" w:themeFillShade="F2"/>
                  </w:rPr>
                  <w:t>EGFR par délétion dans l’exon 19 ou substitution L858R dans l’exon 21</w:t>
                </w:r>
                <w:r w:rsidRPr="00043A25">
                  <w:rPr>
                    <w:rFonts w:cs="Arial"/>
                    <w:color w:val="000000" w:themeColor="text1"/>
                    <w:shd w:val="clear" w:color="auto" w:fill="F2F2F2" w:themeFill="background1" w:themeFillShade="F2"/>
                  </w:rPr>
                  <w:t xml:space="preserve">, </w:t>
                </w:r>
                <w:r>
                  <w:rPr>
                    <w:rFonts w:cs="Arial"/>
                    <w:color w:val="000000" w:themeColor="text1"/>
                    <w:shd w:val="clear" w:color="auto" w:fill="F2F2F2" w:themeFill="background1" w:themeFillShade="F2"/>
                  </w:rPr>
                  <w:t>établie à l’aide d’une</w:t>
                </w:r>
                <w:r w:rsidRPr="00043A25">
                  <w:rPr>
                    <w:rFonts w:cs="Arial"/>
                    <w:color w:val="000000" w:themeColor="text1"/>
                    <w:shd w:val="clear" w:color="auto" w:fill="F2F2F2" w:themeFill="background1" w:themeFillShade="F2"/>
                  </w:rPr>
                  <w:t xml:space="preserve"> méthode de </w:t>
                </w:r>
                <w:r>
                  <w:rPr>
                    <w:rFonts w:cs="Arial"/>
                    <w:color w:val="000000" w:themeColor="text1"/>
                    <w:shd w:val="clear" w:color="auto" w:fill="F2F2F2" w:themeFill="background1" w:themeFillShade="F2"/>
                  </w:rPr>
                  <w:t>détection</w:t>
                </w:r>
                <w:r w:rsidRPr="00043A25">
                  <w:rPr>
                    <w:rFonts w:cs="Arial"/>
                    <w:color w:val="000000" w:themeColor="text1"/>
                    <w:shd w:val="clear" w:color="auto" w:fill="F2F2F2" w:themeFill="background1" w:themeFillShade="F2"/>
                  </w:rPr>
                  <w:t xml:space="preserve"> validée</w:t>
                </w:r>
              </w:p>
              <w:p w14:paraId="2A85CE13" w14:textId="77777777" w:rsidR="00754E6F" w:rsidRPr="00043A25" w:rsidRDefault="00754E6F" w:rsidP="00754E6F">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lastRenderedPageBreak/>
                  <w:t>Echec d'un traitement antérieur comprenant un inhibiteur de la tyrosine kinase (ITK) de l'EGFR de troisième génération</w:t>
                </w:r>
              </w:p>
              <w:p w14:paraId="7BC50B04" w14:textId="2F331377" w:rsidR="005F43EC" w:rsidRPr="0031578E" w:rsidRDefault="00754E6F" w:rsidP="0031578E">
                <w:pPr>
                  <w:pStyle w:val="Paragraphedeliste"/>
                  <w:numPr>
                    <w:ilvl w:val="0"/>
                    <w:numId w:val="28"/>
                  </w:numPr>
                  <w:rPr>
                    <w:rFonts w:cs="Arial"/>
                    <w:color w:val="000000" w:themeColor="text1"/>
                    <w:shd w:val="clear" w:color="auto" w:fill="F2F2F2" w:themeFill="background1" w:themeFillShade="F2"/>
                  </w:rPr>
                </w:pPr>
                <w:r w:rsidRPr="00043A25">
                  <w:rPr>
                    <w:rFonts w:cs="Arial"/>
                    <w:color w:val="000000" w:themeColor="text1"/>
                    <w:shd w:val="clear" w:color="auto" w:fill="F2F2F2" w:themeFill="background1" w:themeFillShade="F2"/>
                  </w:rPr>
                  <w:t>Fonction biologique et état général adéquats permettant l'utilisation d</w:t>
                </w:r>
                <w:r>
                  <w:rPr>
                    <w:rFonts w:cs="Arial"/>
                    <w:color w:val="000000" w:themeColor="text1"/>
                    <w:shd w:val="clear" w:color="auto" w:fill="F2F2F2" w:themeFill="background1" w:themeFillShade="F2"/>
                  </w:rPr>
                  <w:t>e</w:t>
                </w:r>
                <w:r w:rsidRPr="00043A25">
                  <w:rPr>
                    <w:rFonts w:cs="Arial"/>
                    <w:color w:val="000000" w:themeColor="text1"/>
                    <w:shd w:val="clear" w:color="auto" w:fill="F2F2F2" w:themeFill="background1" w:themeFillShade="F2"/>
                  </w:rPr>
                  <w:t xml:space="preserve"> carboplatine et d</w:t>
                </w:r>
                <w:r>
                  <w:rPr>
                    <w:rFonts w:cs="Arial"/>
                    <w:color w:val="000000" w:themeColor="text1"/>
                    <w:shd w:val="clear" w:color="auto" w:fill="F2F2F2" w:themeFill="background1" w:themeFillShade="F2"/>
                  </w:rPr>
                  <w:t>e</w:t>
                </w:r>
                <w:r w:rsidRPr="00043A25">
                  <w:rPr>
                    <w:rFonts w:cs="Arial"/>
                    <w:color w:val="000000" w:themeColor="text1"/>
                    <w:shd w:val="clear" w:color="auto" w:fill="F2F2F2" w:themeFill="background1" w:themeFillShade="F2"/>
                  </w:rPr>
                  <w:t xml:space="preserve"> pémétrexed en association avec RYBREVANT</w:t>
                </w:r>
              </w:p>
            </w:sdtContent>
          </w:sdt>
        </w:tc>
      </w:tr>
    </w:tbl>
    <w:p w14:paraId="4DB2CD06" w14:textId="77777777" w:rsidR="00AC31D2" w:rsidRPr="0093672E" w:rsidRDefault="00AC31D2" w:rsidP="00B30DA9">
      <w:pPr>
        <w:pStyle w:val="Intertitre"/>
      </w:pPr>
      <w:r w:rsidRPr="0093672E">
        <w:t>Critères de non-éligibilité</w:t>
      </w:r>
    </w:p>
    <w:p w14:paraId="5F702B75" w14:textId="77777777"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78391C91" w14:textId="77777777" w:rsidTr="005F43EC">
        <w:tc>
          <w:tcPr>
            <w:tcW w:w="9629" w:type="dxa"/>
          </w:tcPr>
          <w:sdt>
            <w:sdtPr>
              <w:rPr>
                <w:rStyle w:val="Mention1"/>
              </w:rPr>
              <w:id w:val="486441138"/>
              <w:placeholder>
                <w:docPart w:val="20C0C7B4D047429BA259D00E8D6C6CE0"/>
              </w:placeholder>
            </w:sdtPr>
            <w:sdtEndPr>
              <w:rPr>
                <w:rStyle w:val="Policepardfaut"/>
                <w:rFonts w:ascii="Arial" w:hAnsi="Arial"/>
                <w:color w:val="404040" w:themeColor="text1" w:themeTint="BF"/>
                <w:shd w:val="clear" w:color="auto" w:fill="auto"/>
              </w:rPr>
            </w:sdtEndPr>
            <w:sdtContent>
              <w:sdt>
                <w:sdtPr>
                  <w:rPr>
                    <w:rFonts w:cs="Arial"/>
                    <w:color w:val="000000" w:themeColor="text1"/>
                  </w:rPr>
                  <w:id w:val="730195719"/>
                  <w:placeholder>
                    <w:docPart w:val="A443E7F8203B4850B83488B89A998669"/>
                  </w:placeholder>
                </w:sdtPr>
                <w:sdtEndPr>
                  <w:rPr>
                    <w:shd w:val="clear" w:color="auto" w:fill="F2F2F2" w:themeFill="background1" w:themeFillShade="F2"/>
                  </w:rPr>
                </w:sdtEndPr>
                <w:sdtContent>
                  <w:p w14:paraId="30CDE87A" w14:textId="77777777" w:rsidR="003253AC" w:rsidRDefault="003253AC" w:rsidP="003253AC">
                    <w:pPr>
                      <w:pStyle w:val="Paragraphedeliste"/>
                      <w:numPr>
                        <w:ilvl w:val="0"/>
                        <w:numId w:val="28"/>
                      </w:numPr>
                      <w:rPr>
                        <w:rFonts w:cs="Arial"/>
                        <w:color w:val="000000" w:themeColor="text1"/>
                        <w:shd w:val="clear" w:color="auto" w:fill="F2F2F2" w:themeFill="background1" w:themeFillShade="F2"/>
                      </w:rPr>
                    </w:pPr>
                    <w:r w:rsidRPr="009647F9">
                      <w:rPr>
                        <w:rFonts w:cs="Arial"/>
                        <w:color w:val="000000" w:themeColor="text1"/>
                        <w:shd w:val="clear" w:color="auto" w:fill="F2F2F2" w:themeFill="background1" w:themeFillShade="F2"/>
                      </w:rPr>
                      <w:t>Hypersensibilité à la substance active ou à l’un des excipients mentionnés à la rubrique 6.1</w:t>
                    </w:r>
                    <w:r>
                      <w:rPr>
                        <w:rFonts w:cs="Arial"/>
                        <w:color w:val="000000" w:themeColor="text1"/>
                        <w:shd w:val="clear" w:color="auto" w:fill="F2F2F2" w:themeFill="background1" w:themeFillShade="F2"/>
                      </w:rPr>
                      <w:t xml:space="preserve"> du RCP.</w:t>
                    </w:r>
                  </w:p>
                  <w:p w14:paraId="1D4B98FE" w14:textId="46DF225E" w:rsidR="00EA12EF" w:rsidRPr="002D3074" w:rsidRDefault="002D3074" w:rsidP="002D3074">
                    <w:pPr>
                      <w:pStyle w:val="Paragraphedeliste"/>
                      <w:numPr>
                        <w:ilvl w:val="0"/>
                        <w:numId w:val="28"/>
                      </w:numPr>
                      <w:rPr>
                        <w:rFonts w:cs="Arial"/>
                        <w:color w:val="000000" w:themeColor="text1"/>
                        <w:shd w:val="clear" w:color="auto" w:fill="F2F2F2" w:themeFill="background1" w:themeFillShade="F2"/>
                      </w:rPr>
                    </w:pPr>
                    <w:r w:rsidRPr="0001638E">
                      <w:rPr>
                        <w:rFonts w:cs="Arial"/>
                        <w:color w:val="000000" w:themeColor="text1"/>
                        <w:shd w:val="clear" w:color="auto" w:fill="F2F2F2" w:themeFill="background1" w:themeFillShade="F2"/>
                      </w:rPr>
                      <w:t>Contre-indication à une chimiothérapie par carboplatine et p</w:t>
                    </w:r>
                    <w:r>
                      <w:rPr>
                        <w:rFonts w:cs="Arial"/>
                        <w:color w:val="000000" w:themeColor="text1"/>
                        <w:shd w:val="clear" w:color="auto" w:fill="F2F2F2" w:themeFill="background1" w:themeFillShade="F2"/>
                      </w:rPr>
                      <w:t>émé</w:t>
                    </w:r>
                    <w:r w:rsidRPr="0001638E">
                      <w:rPr>
                        <w:rFonts w:cs="Arial"/>
                        <w:color w:val="000000" w:themeColor="text1"/>
                        <w:shd w:val="clear" w:color="auto" w:fill="F2F2F2" w:themeFill="background1" w:themeFillShade="F2"/>
                      </w:rPr>
                      <w:t>trexed (</w:t>
                    </w:r>
                    <w:r w:rsidRPr="00AD164B">
                      <w:rPr>
                        <w:rFonts w:cs="Arial"/>
                        <w:color w:val="000000" w:themeColor="text1"/>
                        <w:shd w:val="clear" w:color="auto" w:fill="F2F2F2" w:themeFill="background1" w:themeFillShade="F2"/>
                      </w:rPr>
                      <w:t>se reporter aux RCP en vigueur des spécialités prescrites en association à RYBREVANT</w:t>
                    </w:r>
                    <w:r w:rsidRPr="0001638E">
                      <w:rPr>
                        <w:rFonts w:cs="Arial"/>
                        <w:color w:val="000000" w:themeColor="text1"/>
                        <w:shd w:val="clear" w:color="auto" w:fill="F2F2F2" w:themeFill="background1" w:themeFillShade="F2"/>
                      </w:rPr>
                      <w:t>).</w:t>
                    </w:r>
                  </w:p>
                </w:sdtContent>
              </w:sdt>
            </w:sdtContent>
          </w:sdt>
        </w:tc>
      </w:tr>
      <w:bookmarkEnd w:id="23"/>
    </w:tbl>
    <w:p w14:paraId="4209CDC7" w14:textId="77777777" w:rsidR="009E4995" w:rsidRPr="0093672E" w:rsidRDefault="009E4995" w:rsidP="00AC31D2"/>
    <w:p w14:paraId="0D2822BD" w14:textId="4FC36A04" w:rsidR="00AC31D2" w:rsidRPr="0093672E" w:rsidRDefault="00AC31D2" w:rsidP="00AC31D2">
      <w:pPr>
        <w:rPr>
          <w:rStyle w:val="lev"/>
        </w:rPr>
      </w:pPr>
      <w:r w:rsidRPr="0093672E">
        <w:rPr>
          <w:rStyle w:val="lev"/>
        </w:rPr>
        <w:t xml:space="preserve">Je certifie que le patient remplit les critères d’éligibilité </w:t>
      </w:r>
      <w:r w:rsidR="00220928">
        <w:rPr>
          <w:rStyle w:val="lev"/>
        </w:rPr>
        <w:t>et ne remplit aucun des critères d</w:t>
      </w:r>
      <w:r w:rsidR="00871495">
        <w:rPr>
          <w:rStyle w:val="lev"/>
        </w:rPr>
        <w:t>e non-</w:t>
      </w:r>
      <w:r w:rsidR="00220928">
        <w:rPr>
          <w:rStyle w:val="lev"/>
        </w:rPr>
        <w:t xml:space="preserve">éligibilité </w:t>
      </w:r>
      <w:r w:rsidR="00871495">
        <w:rPr>
          <w:rStyle w:val="lev"/>
        </w:rPr>
        <w:t xml:space="preserve">ci-dessus </w:t>
      </w:r>
      <w:r w:rsidRPr="0093672E">
        <w:rPr>
          <w:rStyle w:val="lev"/>
        </w:rPr>
        <w:t xml:space="preserve">: </w:t>
      </w:r>
    </w:p>
    <w:permStart w:id="1711031836" w:edGrp="everyone"/>
    <w:p w14:paraId="57C95F29" w14:textId="6B08108E" w:rsidR="00AC31D2" w:rsidRPr="0093672E" w:rsidRDefault="00000000" w:rsidP="00DD10F2">
      <w:sdt>
        <w:sdtPr>
          <w:rPr>
            <w:rFonts w:ascii="MS Gothic" w:eastAsia="MS Gothic" w:hAnsi="MS Gothic" w:hint="eastAsia"/>
          </w:rPr>
          <w:id w:val="1102609989"/>
          <w14:checkbox>
            <w14:checked w14:val="0"/>
            <w14:checkedState w14:val="2612" w14:font="MS Gothic"/>
            <w14:uncheckedState w14:val="2610" w14:font="MS Gothic"/>
          </w14:checkbox>
        </w:sdtPr>
        <w:sdtContent>
          <w:r w:rsidR="0058049D">
            <w:rPr>
              <w:rFonts w:ascii="MS Gothic" w:eastAsia="MS Gothic" w:hAnsi="MS Gothic" w:hint="eastAsia"/>
            </w:rPr>
            <w:t>☐</w:t>
          </w:r>
        </w:sdtContent>
      </w:sdt>
      <w:permEnd w:id="1711031836"/>
      <w:r w:rsidR="00AC31D2" w:rsidRPr="0093672E">
        <w:t xml:space="preserve"> </w:t>
      </w:r>
      <w:r w:rsidR="00292AF3">
        <w:t xml:space="preserve"> </w:t>
      </w:r>
      <w:r w:rsidR="00AC31D2" w:rsidRPr="0093672E">
        <w:t>Oui</w:t>
      </w:r>
      <w:r w:rsidR="00292AF3">
        <w:t xml:space="preserve">   </w:t>
      </w:r>
      <w:r w:rsidR="00AC31D2" w:rsidRPr="0093672E">
        <w:t xml:space="preserve"> </w:t>
      </w:r>
      <w:permStart w:id="742530694" w:edGrp="everyone"/>
      <w:sdt>
        <w:sdtPr>
          <w:id w:val="275069112"/>
          <w14:checkbox>
            <w14:checked w14:val="0"/>
            <w14:checkedState w14:val="2612" w14:font="MS Gothic"/>
            <w14:uncheckedState w14:val="2610" w14:font="MS Gothic"/>
          </w14:checkbox>
        </w:sdtPr>
        <w:sdtContent>
          <w:r w:rsidR="0058049D" w:rsidRPr="0058049D">
            <w:rPr>
              <w:rFonts w:ascii="MS Gothic" w:eastAsia="MS Gothic" w:hAnsi="MS Gothic" w:hint="eastAsia"/>
            </w:rPr>
            <w:t>☐</w:t>
          </w:r>
        </w:sdtContent>
      </w:sdt>
      <w:permEnd w:id="742530694"/>
      <w:r w:rsidR="00AC31D2" w:rsidRPr="0093672E">
        <w:t xml:space="preserve"> </w:t>
      </w:r>
      <w:r w:rsidR="00292AF3">
        <w:t xml:space="preserve"> </w:t>
      </w:r>
      <w:r w:rsidR="00AC31D2" w:rsidRPr="0093672E">
        <w:t>Non</w:t>
      </w:r>
    </w:p>
    <w:p w14:paraId="163061A7" w14:textId="2EB24DBC" w:rsidR="00186C57"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8163F2" w:rsidRPr="00E05136">
          <w:rPr>
            <w:rStyle w:val="Lienhypertexte"/>
          </w:rPr>
          <w:t xml:space="preserve">annexe </w:t>
        </w:r>
      </w:hyperlink>
      <w:r w:rsidR="008163F2">
        <w:rPr>
          <w:rStyle w:val="Lienhypertexte"/>
        </w:rPr>
        <w:t>3</w:t>
      </w:r>
      <w:r w:rsidR="00393F5A">
        <w:rPr>
          <w:rStyle w:val="lev"/>
        </w:rPr>
        <w:t>) et</w:t>
      </w:r>
      <w:r w:rsidRPr="00690C71">
        <w:rPr>
          <w:rStyle w:val="lev"/>
        </w:rPr>
        <w:t xml:space="preserve"> certifie que le patient </w:t>
      </w:r>
      <w:r>
        <w:rPr>
          <w:rStyle w:val="lev"/>
        </w:rPr>
        <w:t xml:space="preserve">a été informé de la collecte de ses données </w:t>
      </w:r>
      <w:r w:rsidR="00D04291">
        <w:rPr>
          <w:rStyle w:val="lev"/>
        </w:rPr>
        <w:t xml:space="preserve">à caractère </w:t>
      </w:r>
      <w:r>
        <w:rPr>
          <w:rStyle w:val="lev"/>
        </w:rPr>
        <w:t>personnel</w:t>
      </w:r>
      <w:r w:rsidRPr="00690C71">
        <w:rPr>
          <w:rStyle w:val="lev"/>
        </w:rPr>
        <w:t xml:space="preserve"> : </w:t>
      </w:r>
      <w:permStart w:id="1459570411" w:edGrp="everyone"/>
      <w:sdt>
        <w:sdtPr>
          <w:id w:val="-892348958"/>
          <w14:checkbox>
            <w14:checked w14:val="0"/>
            <w14:checkedState w14:val="2612" w14:font="MS Gothic"/>
            <w14:uncheckedState w14:val="2610" w14:font="MS Gothic"/>
          </w14:checkbox>
        </w:sdtPr>
        <w:sdtEndPr>
          <w:rPr>
            <w:rFonts w:hint="eastAsia"/>
          </w:rPr>
        </w:sdtEndPr>
        <w:sdtContent>
          <w:r w:rsidR="0058049D" w:rsidRPr="00397D4A">
            <w:rPr>
              <w:rFonts w:ascii="MS Gothic" w:eastAsia="MS Gothic" w:hAnsi="MS Gothic"/>
            </w:rPr>
            <w:t>☐</w:t>
          </w:r>
        </w:sdtContent>
      </w:sdt>
      <w:permEnd w:id="1459570411"/>
      <w:r w:rsidRPr="00DD10F2">
        <w:t xml:space="preserve"> Oui</w:t>
      </w:r>
      <w:r w:rsidR="00292AF3">
        <w:t xml:space="preserve">  </w:t>
      </w:r>
      <w:r w:rsidRPr="00DD10F2">
        <w:t xml:space="preserve"> </w:t>
      </w:r>
      <w:permStart w:id="439249767" w:edGrp="everyone"/>
      <w:sdt>
        <w:sdtPr>
          <w:id w:val="2035840471"/>
          <w14:checkbox>
            <w14:checked w14:val="0"/>
            <w14:checkedState w14:val="2612" w14:font="MS Gothic"/>
            <w14:uncheckedState w14:val="2610" w14:font="MS Gothic"/>
          </w14:checkbox>
        </w:sdtPr>
        <w:sdtContent>
          <w:r w:rsidR="0058049D" w:rsidRPr="0058049D">
            <w:rPr>
              <w:rFonts w:ascii="MS Gothic" w:eastAsia="MS Gothic" w:hAnsi="MS Gothic" w:hint="eastAsia"/>
            </w:rPr>
            <w:t>☐</w:t>
          </w:r>
        </w:sdtContent>
      </w:sdt>
      <w:permEnd w:id="439249767"/>
      <w:r w:rsidRPr="00DD10F2">
        <w:t xml:space="preserve"> Non</w:t>
      </w:r>
    </w:p>
    <w:p w14:paraId="591EF079" w14:textId="260CB748" w:rsidR="00B86DD2" w:rsidRDefault="000B0E57" w:rsidP="00186C57">
      <w:pPr>
        <w:rPr>
          <w:b/>
          <w:bCs/>
        </w:rPr>
      </w:pPr>
      <w:r w:rsidRPr="00C07D8E">
        <w:rPr>
          <w:b/>
          <w:bCs/>
        </w:rPr>
        <w:t>Une</w:t>
      </w:r>
      <w:r w:rsidR="00B931E6" w:rsidRPr="00C07D8E">
        <w:rPr>
          <w:b/>
          <w:bCs/>
        </w:rPr>
        <w:t xml:space="preserve"> note d’information </w:t>
      </w:r>
      <w:r w:rsidR="00380C6B" w:rsidRPr="00C07D8E">
        <w:rPr>
          <w:b/>
          <w:bCs/>
        </w:rPr>
        <w:t>à destination des</w:t>
      </w:r>
      <w:r w:rsidR="00126F1E" w:rsidRPr="00C07D8E">
        <w:rPr>
          <w:b/>
          <w:bCs/>
        </w:rPr>
        <w:t xml:space="preserve"> médecins prescripteurs et </w:t>
      </w:r>
      <w:r>
        <w:rPr>
          <w:b/>
          <w:bCs/>
        </w:rPr>
        <w:t>des</w:t>
      </w:r>
      <w:r w:rsidR="00126F1E" w:rsidRPr="00C07D8E">
        <w:rPr>
          <w:b/>
          <w:bCs/>
        </w:rPr>
        <w:t xml:space="preserve"> pharmaciens </w:t>
      </w:r>
      <w:r w:rsidR="00380C6B" w:rsidRPr="00C07D8E">
        <w:rPr>
          <w:b/>
          <w:bCs/>
        </w:rPr>
        <w:t xml:space="preserve">sur le </w:t>
      </w:r>
      <w:r w:rsidR="00126F1E" w:rsidRPr="00C07D8E">
        <w:rPr>
          <w:b/>
          <w:bCs/>
        </w:rPr>
        <w:t>traitement de</w:t>
      </w:r>
      <w:r w:rsidR="00D04291">
        <w:rPr>
          <w:b/>
          <w:bCs/>
        </w:rPr>
        <w:t xml:space="preserve"> leurs</w:t>
      </w:r>
      <w:r w:rsidR="00126F1E" w:rsidRPr="00C07D8E">
        <w:rPr>
          <w:b/>
          <w:bCs/>
        </w:rPr>
        <w:t xml:space="preserve"> données à caractère personnel</w:t>
      </w:r>
      <w:r w:rsidRPr="00C07D8E">
        <w:rPr>
          <w:b/>
          <w:bCs/>
        </w:rPr>
        <w:t xml:space="preserve"> est </w:t>
      </w:r>
      <w:r w:rsidR="00753B2F">
        <w:rPr>
          <w:b/>
          <w:bCs/>
        </w:rPr>
        <w:t xml:space="preserve">également </w:t>
      </w:r>
      <w:r w:rsidRPr="00C07D8E">
        <w:rPr>
          <w:b/>
          <w:bCs/>
        </w:rPr>
        <w:t xml:space="preserve">disponible en </w:t>
      </w:r>
      <w:hyperlink w:anchor="Annexe_4" w:history="1">
        <w:r w:rsidRPr="00C07D8E">
          <w:rPr>
            <w:rStyle w:val="Lienhypertexte"/>
            <w:b/>
            <w:bCs/>
          </w:rPr>
          <w:t xml:space="preserve">annexe </w:t>
        </w:r>
        <w:r w:rsidR="00175921" w:rsidRPr="00D85224">
          <w:rPr>
            <w:rStyle w:val="Lienhypertexte"/>
            <w:b/>
            <w:bCs/>
          </w:rPr>
          <w:t>3</w:t>
        </w:r>
      </w:hyperlink>
      <w:r w:rsidR="00126F1E" w:rsidRPr="00C07D8E">
        <w:rPr>
          <w:b/>
          <w:bCs/>
        </w:rPr>
        <w:t xml:space="preserve">. </w:t>
      </w:r>
    </w:p>
    <w:p w14:paraId="50E00FC9" w14:textId="56121AA5" w:rsidR="008842F3" w:rsidRDefault="008842F3" w:rsidP="00186C57">
      <w:pPr>
        <w:rPr>
          <w:b/>
          <w:bCs/>
        </w:rPr>
      </w:pPr>
    </w:p>
    <w:p w14:paraId="7BF20099" w14:textId="5DC6C3E9" w:rsidR="00FC7A4F" w:rsidRPr="0061192A" w:rsidRDefault="00FC7A4F" w:rsidP="00956F7F">
      <w:pPr>
        <w:pStyle w:val="Intertitre"/>
      </w:pPr>
      <w:r>
        <w:t>Suivi du traitement dans le cadre de l’accès précoce</w:t>
      </w:r>
    </w:p>
    <w:tbl>
      <w:tblPr>
        <w:tblStyle w:val="Grilledetableauclaire"/>
        <w:tblW w:w="0" w:type="auto"/>
        <w:tblLook w:val="0600" w:firstRow="0" w:lastRow="0" w:firstColumn="0" w:lastColumn="0" w:noHBand="1" w:noVBand="1"/>
      </w:tblPr>
      <w:tblGrid>
        <w:gridCol w:w="9608"/>
      </w:tblGrid>
      <w:tr w:rsidR="00FC7A4F" w:rsidRPr="00AC44EB" w14:paraId="18E4E650" w14:textId="77777777" w:rsidTr="00B518A5">
        <w:tc>
          <w:tcPr>
            <w:tcW w:w="9608" w:type="dxa"/>
          </w:tcPr>
          <w:p w14:paraId="473A0BD6" w14:textId="69876374" w:rsidR="00FC7A4F" w:rsidRPr="00AC44EB" w:rsidRDefault="00FC7A4F" w:rsidP="00B518A5">
            <w:r>
              <w:t xml:space="preserve">La déclaration des effets indésirables et situations particulières devra être effectuée </w:t>
            </w:r>
            <w:r w:rsidRPr="003C3C09">
              <w:t>auprès du CRPV géographique via</w:t>
            </w:r>
            <w:r>
              <w:t xml:space="preserve"> le</w:t>
            </w:r>
            <w:r w:rsidRPr="003C3C09">
              <w:t xml:space="preserve"> </w:t>
            </w:r>
            <w:r>
              <w:t>portail</w:t>
            </w:r>
            <w:r w:rsidRPr="003C3C09">
              <w:t xml:space="preserve"> </w:t>
            </w:r>
            <w:r>
              <w:t xml:space="preserve">de signalement </w:t>
            </w:r>
            <w:r w:rsidRPr="003C3C09">
              <w:t xml:space="preserve">: </w:t>
            </w:r>
            <w:hyperlink r:id="rId22" w:history="1">
              <w:r w:rsidR="00E707BF">
                <w:rPr>
                  <w:rStyle w:val="Lienhypertexte"/>
                </w:rPr>
                <w:t>https://signalement.social-sante.gouv.fr/</w:t>
              </w:r>
            </w:hyperlink>
            <w:r w:rsidR="00300FC1">
              <w:rPr>
                <w:rStyle w:val="Lienhypertexte"/>
              </w:rPr>
              <w:t xml:space="preserve"> </w:t>
            </w:r>
            <w:r w:rsidR="00300FC1" w:rsidRPr="00AD164B">
              <w:t>en précisant que le patient était traité dans le cadre de cet accès précoce ainsi que le numéro qui lui aura été attribué</w:t>
            </w:r>
            <w:r w:rsidR="00300FC1">
              <w:t>.</w:t>
            </w:r>
          </w:p>
        </w:tc>
      </w:tr>
    </w:tbl>
    <w:p w14:paraId="12FC43A0" w14:textId="77777777" w:rsidR="00631EC0" w:rsidRDefault="00631EC0" w:rsidP="009F21D1"/>
    <w:tbl>
      <w:tblPr>
        <w:tblStyle w:val="Tableausimple2"/>
        <w:tblW w:w="0" w:type="auto"/>
        <w:tblLook w:val="0600" w:firstRow="0" w:lastRow="0" w:firstColumn="0" w:lastColumn="0" w:noHBand="1" w:noVBand="1"/>
      </w:tblPr>
      <w:tblGrid>
        <w:gridCol w:w="4826"/>
        <w:gridCol w:w="4802"/>
      </w:tblGrid>
      <w:tr w:rsidR="00AC31D2" w:rsidRPr="0093672E" w14:paraId="77BCC8D9" w14:textId="77777777" w:rsidTr="00071509">
        <w:tc>
          <w:tcPr>
            <w:tcW w:w="4826" w:type="dxa"/>
          </w:tcPr>
          <w:p w14:paraId="72BB19A7" w14:textId="77777777" w:rsidR="00AC31D2" w:rsidRPr="0093672E" w:rsidRDefault="00AC31D2" w:rsidP="00AC31D2">
            <w:pPr>
              <w:rPr>
                <w:rStyle w:val="lev"/>
              </w:rPr>
            </w:pPr>
            <w:r w:rsidRPr="0093672E">
              <w:rPr>
                <w:rStyle w:val="lev"/>
              </w:rPr>
              <w:t xml:space="preserve">Médecin prescripteur </w:t>
            </w:r>
          </w:p>
          <w:p w14:paraId="0ED41548" w14:textId="77777777"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Content>
                <w:permStart w:id="850020317" w:edGrp="everyone"/>
                <w:r w:rsidR="0042297B" w:rsidRPr="0093672E">
                  <w:rPr>
                    <w:rStyle w:val="Mention1"/>
                  </w:rPr>
                  <w:t>________________</w:t>
                </w:r>
                <w:permEnd w:id="850020317"/>
              </w:sdtContent>
            </w:sdt>
          </w:p>
          <w:p w14:paraId="79411723" w14:textId="77777777"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Content>
                <w:permStart w:id="1263498329" w:edGrp="everyone"/>
                <w:r w:rsidR="0042297B" w:rsidRPr="0093672E">
                  <w:rPr>
                    <w:rStyle w:val="Mention1"/>
                  </w:rPr>
                  <w:t>________________</w:t>
                </w:r>
                <w:permEnd w:id="1263498329"/>
              </w:sdtContent>
            </w:sdt>
          </w:p>
          <w:p w14:paraId="51218B75" w14:textId="77777777"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Content>
                <w:permStart w:id="1099505236" w:edGrp="everyone"/>
                <w:r w:rsidR="0042297B" w:rsidRPr="0093672E">
                  <w:rPr>
                    <w:rStyle w:val="Mention1"/>
                  </w:rPr>
                  <w:t>________________</w:t>
                </w:r>
                <w:permEnd w:id="1099505236"/>
              </w:sdtContent>
            </w:sdt>
          </w:p>
          <w:p w14:paraId="6CCA31D6" w14:textId="77777777"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Content>
                <w:permStart w:id="412177136" w:edGrp="everyone"/>
                <w:r w:rsidRPr="0093672E">
                  <w:rPr>
                    <w:rStyle w:val="Mention1"/>
                  </w:rPr>
                  <w:t>________________</w:t>
                </w:r>
                <w:permEnd w:id="412177136"/>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Content>
                <w:permStart w:id="1864772683" w:edGrp="everyone"/>
                <w:r w:rsidR="00F038E3" w:rsidRPr="0093672E">
                  <w:rPr>
                    <w:rStyle w:val="Mention1"/>
                  </w:rPr>
                  <w:t>Numéro de téléphone</w:t>
                </w:r>
                <w:r w:rsidR="00430DC5" w:rsidRPr="0093672E">
                  <w:rPr>
                    <w:rStyle w:val="Mention1"/>
                  </w:rPr>
                  <w:t>.</w:t>
                </w:r>
                <w:permEnd w:id="1864772683"/>
              </w:sdtContent>
            </w:sdt>
            <w:r w:rsidR="00AC31D2" w:rsidRPr="0093672E">
              <w:tab/>
            </w:r>
            <w:r w:rsidR="00AC31D2" w:rsidRPr="0093672E">
              <w:tab/>
            </w:r>
          </w:p>
          <w:p w14:paraId="23E6C6BF" w14:textId="77777777" w:rsidR="00AC31D2" w:rsidRPr="00617BD9" w:rsidRDefault="001D0200" w:rsidP="00AC31D2">
            <w:pPr>
              <w:rPr>
                <w:lang w:val="de-DE"/>
              </w:rPr>
            </w:pPr>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r w:rsidR="00F038E3" w:rsidRPr="00617BD9">
              <w:rPr>
                <w:lang w:val="de-DE"/>
              </w:rPr>
              <w:t xml:space="preserve"> </w:t>
            </w:r>
            <w:sdt>
              <w:sdtPr>
                <w:id w:val="470255858"/>
                <w:placeholder>
                  <w:docPart w:val="91D345707C2E4E419F44507E65F65556"/>
                </w:placeholder>
                <w:showingPlcHdr/>
              </w:sdtPr>
              <w:sdtContent>
                <w:permStart w:id="1915236391" w:edGrp="everyone"/>
                <w:r w:rsidR="00E956AF" w:rsidRPr="00617BD9">
                  <w:rPr>
                    <w:rStyle w:val="Mention1"/>
                    <w:lang w:val="de-DE"/>
                  </w:rPr>
                  <w:t>xxx@domaine.com</w:t>
                </w:r>
                <w:permEnd w:id="1915236391"/>
              </w:sdtContent>
            </w:sdt>
          </w:p>
          <w:p w14:paraId="6763455B" w14:textId="77777777" w:rsidR="00AC31D2" w:rsidRPr="00617BD9" w:rsidRDefault="00AC31D2" w:rsidP="00AC31D2">
            <w:pPr>
              <w:rPr>
                <w:lang w:val="de-DE"/>
              </w:rPr>
            </w:pPr>
          </w:p>
          <w:p w14:paraId="6668A832" w14:textId="77777777"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Content>
                <w:permStart w:id="269812252" w:edGrp="everyone"/>
                <w:r w:rsidR="00FE334B" w:rsidRPr="0093672E">
                  <w:rPr>
                    <w:rStyle w:val="Mention1"/>
                  </w:rPr>
                  <w:t>_ _/_ _/_ _ _ _</w:t>
                </w:r>
                <w:permEnd w:id="269812252"/>
              </w:sdtContent>
            </w:sdt>
            <w:r w:rsidRPr="0093672E">
              <w:tab/>
            </w:r>
          </w:p>
          <w:p w14:paraId="580974D5" w14:textId="402C3320" w:rsidR="00AC31D2" w:rsidRPr="0093672E" w:rsidRDefault="006E0EEB" w:rsidP="00AC31D2">
            <w:r>
              <w:t>S</w:t>
            </w:r>
            <w:r w:rsidR="00AC31D2" w:rsidRPr="0093672E">
              <w:t xml:space="preserve">ignature du </w:t>
            </w:r>
            <w:r w:rsidR="001D0200">
              <w:t>m</w:t>
            </w:r>
            <w:r w:rsidR="001D0200" w:rsidRPr="0093672E">
              <w:t>édecin </w:t>
            </w:r>
            <w:r w:rsidR="00AC31D2" w:rsidRPr="0093672E">
              <w:t>:</w:t>
            </w:r>
          </w:p>
          <w:p w14:paraId="4747A843" w14:textId="77777777" w:rsidR="00AC31D2" w:rsidRPr="0093672E" w:rsidRDefault="00AC31D2" w:rsidP="00AC31D2">
            <w:permStart w:id="2021020857" w:edGrp="everyone"/>
          </w:p>
          <w:permEnd w:id="2021020857"/>
          <w:p w14:paraId="230EFC11" w14:textId="77777777" w:rsidR="00305579" w:rsidRPr="0093672E" w:rsidRDefault="00305579" w:rsidP="00AC31D2"/>
        </w:tc>
        <w:tc>
          <w:tcPr>
            <w:tcW w:w="4802" w:type="dxa"/>
          </w:tcPr>
          <w:p w14:paraId="10E8D6F8" w14:textId="77777777" w:rsidR="00AC31D2" w:rsidRPr="0093672E" w:rsidRDefault="00305579" w:rsidP="007D4583">
            <w:pPr>
              <w:jc w:val="left"/>
              <w:rPr>
                <w:rStyle w:val="lev"/>
              </w:rPr>
            </w:pPr>
            <w:r w:rsidRPr="0093672E">
              <w:rPr>
                <w:rStyle w:val="lev"/>
              </w:rPr>
              <w:t>Pharmacien</w:t>
            </w:r>
          </w:p>
          <w:p w14:paraId="4F8BA3D0" w14:textId="77777777"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Content>
                <w:permStart w:id="1726677444" w:edGrp="everyone"/>
                <w:r w:rsidR="0042297B" w:rsidRPr="0093672E">
                  <w:rPr>
                    <w:rStyle w:val="Mention1"/>
                  </w:rPr>
                  <w:t>________________</w:t>
                </w:r>
                <w:permEnd w:id="1726677444"/>
              </w:sdtContent>
            </w:sdt>
          </w:p>
          <w:p w14:paraId="3B18337C" w14:textId="77777777"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Content>
                <w:permStart w:id="884622364" w:edGrp="everyone"/>
                <w:r w:rsidR="007D4C0F" w:rsidRPr="0093672E">
                  <w:rPr>
                    <w:rStyle w:val="Mention1"/>
                  </w:rPr>
                  <w:t>________________</w:t>
                </w:r>
                <w:permEnd w:id="884622364"/>
              </w:sdtContent>
            </w:sdt>
          </w:p>
          <w:p w14:paraId="2A7BFC7B" w14:textId="77777777" w:rsidR="00305579" w:rsidRPr="0093672E" w:rsidRDefault="00305579" w:rsidP="007D4583">
            <w:pPr>
              <w:jc w:val="left"/>
            </w:pPr>
          </w:p>
          <w:p w14:paraId="7306F2F3" w14:textId="6A82517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Content>
                <w:permStart w:id="693400150" w:edGrp="everyone"/>
                <w:r w:rsidRPr="0093672E">
                  <w:rPr>
                    <w:rStyle w:val="Mention1"/>
                  </w:rPr>
                  <w:t>________________</w:t>
                </w:r>
                <w:permEnd w:id="69340015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Content>
                <w:permStart w:id="1785887698" w:edGrp="everyone"/>
                <w:r w:rsidR="00F038E3" w:rsidRPr="0093672E">
                  <w:rPr>
                    <w:rStyle w:val="Mention1"/>
                  </w:rPr>
                  <w:t>Numéro de téléphone.</w:t>
                </w:r>
                <w:permEnd w:id="1785887698"/>
              </w:sdtContent>
            </w:sdt>
          </w:p>
          <w:p w14:paraId="6CA34A5D" w14:textId="77777777" w:rsidR="00AC31D2" w:rsidRPr="00617BD9" w:rsidRDefault="001D0200" w:rsidP="007D4583">
            <w:pPr>
              <w:jc w:val="left"/>
              <w:rPr>
                <w:lang w:val="de-DE"/>
              </w:rPr>
            </w:pPr>
            <w:r w:rsidRPr="00617BD9">
              <w:rPr>
                <w:lang w:val="de-DE"/>
              </w:rPr>
              <w:t>E</w:t>
            </w:r>
            <w:r w:rsidR="00AC31D2" w:rsidRPr="00617BD9">
              <w:rPr>
                <w:lang w:val="de-DE"/>
              </w:rPr>
              <w:t>-mail</w:t>
            </w:r>
            <w:r w:rsidR="00D52C0B" w:rsidRPr="00617BD9">
              <w:rPr>
                <w:lang w:val="de-DE"/>
              </w:rPr>
              <w:t xml:space="preserve"> </w:t>
            </w:r>
            <w:r w:rsidR="00AC31D2" w:rsidRPr="00617BD9">
              <w:rPr>
                <w:lang w:val="de-DE"/>
              </w:rPr>
              <w:t>:</w:t>
            </w:r>
            <w:r w:rsidR="00E956AF" w:rsidRPr="00617BD9">
              <w:rPr>
                <w:lang w:val="de-DE"/>
              </w:rPr>
              <w:t xml:space="preserve"> </w:t>
            </w:r>
            <w:sdt>
              <w:sdtPr>
                <w:id w:val="1608236310"/>
                <w:placeholder>
                  <w:docPart w:val="48A3BDCBC64747EEB770A477151B31EC"/>
                </w:placeholder>
                <w:showingPlcHdr/>
              </w:sdtPr>
              <w:sdtContent>
                <w:permStart w:id="1971550308" w:edGrp="everyone"/>
                <w:r w:rsidR="00E956AF" w:rsidRPr="00617BD9">
                  <w:rPr>
                    <w:rStyle w:val="Mention1"/>
                    <w:lang w:val="de-DE"/>
                  </w:rPr>
                  <w:t>xxx@domaine.com</w:t>
                </w:r>
                <w:permEnd w:id="1971550308"/>
              </w:sdtContent>
            </w:sdt>
          </w:p>
          <w:p w14:paraId="4F68C15A" w14:textId="77777777" w:rsidR="00AC31D2" w:rsidRPr="00617BD9" w:rsidRDefault="00AC31D2" w:rsidP="007D4583">
            <w:pPr>
              <w:jc w:val="left"/>
              <w:rPr>
                <w:lang w:val="de-DE"/>
              </w:rPr>
            </w:pPr>
          </w:p>
          <w:p w14:paraId="00CE855F" w14:textId="77777777"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Content>
                <w:permStart w:id="470035632" w:edGrp="everyone"/>
                <w:r w:rsidR="00FE334B" w:rsidRPr="0093672E">
                  <w:rPr>
                    <w:rStyle w:val="Mention1"/>
                  </w:rPr>
                  <w:t>_ _/_ _/_ _ _ _</w:t>
                </w:r>
                <w:permEnd w:id="470035632"/>
              </w:sdtContent>
            </w:sdt>
            <w:r w:rsidRPr="0093672E">
              <w:tab/>
            </w:r>
          </w:p>
          <w:p w14:paraId="0DDF41AA" w14:textId="079808D7" w:rsidR="00AC31D2" w:rsidRPr="0093672E" w:rsidRDefault="006E0EEB" w:rsidP="007D4583">
            <w:pPr>
              <w:jc w:val="left"/>
            </w:pPr>
            <w:r>
              <w:t>S</w:t>
            </w:r>
            <w:r w:rsidR="00AC31D2" w:rsidRPr="0093672E">
              <w:t xml:space="preserve">ignature du </w:t>
            </w:r>
            <w:r w:rsidR="001D0200">
              <w:t>p</w:t>
            </w:r>
            <w:r w:rsidR="001D0200" w:rsidRPr="0093672E">
              <w:t>harmacien </w:t>
            </w:r>
            <w:r w:rsidR="00AC31D2" w:rsidRPr="0093672E">
              <w:t>:</w:t>
            </w:r>
          </w:p>
          <w:p w14:paraId="5B562109" w14:textId="77777777" w:rsidR="00FA6D95" w:rsidRDefault="00FA6D95" w:rsidP="007D4583">
            <w:pPr>
              <w:jc w:val="left"/>
            </w:pPr>
            <w:permStart w:id="1574766917" w:edGrp="everyone"/>
          </w:p>
          <w:permEnd w:id="1574766917"/>
          <w:p w14:paraId="123E367B" w14:textId="77777777" w:rsidR="00FA6D95" w:rsidRPr="0093672E" w:rsidRDefault="00FA6D95" w:rsidP="007D4583">
            <w:pPr>
              <w:jc w:val="left"/>
            </w:pPr>
          </w:p>
        </w:tc>
      </w:tr>
    </w:tbl>
    <w:p w14:paraId="4DB7462F" w14:textId="77777777" w:rsidR="00AC31D2" w:rsidRPr="0093672E" w:rsidRDefault="00AC31D2" w:rsidP="00AC31D2">
      <w:pPr>
        <w:sectPr w:rsidR="00AC31D2" w:rsidRPr="0093672E" w:rsidSect="00DF702B">
          <w:headerReference w:type="even" r:id="rId23"/>
          <w:footerReference w:type="default" r:id="rId24"/>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FECA46F"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0B0C5F6E" w14:textId="4B2E0F01" w:rsidR="009F68B7" w:rsidRPr="0093672E" w:rsidRDefault="00AD22EE" w:rsidP="009F68B7">
            <w:pPr>
              <w:pStyle w:val="Titredenote"/>
            </w:pPr>
            <w:bookmarkStart w:id="24" w:name="Suivi_traitement"/>
            <w:r w:rsidRPr="0093672E">
              <w:lastRenderedPageBreak/>
              <w:t xml:space="preserve">Fiche </w:t>
            </w:r>
            <w:r w:rsidR="00865A1F" w:rsidRPr="0093672E">
              <w:t>d’</w:t>
            </w:r>
            <w:r w:rsidR="00865A1F">
              <w:t>instauration</w:t>
            </w:r>
            <w:r w:rsidR="00865A1F" w:rsidRPr="0093672E">
              <w:t xml:space="preserve"> </w:t>
            </w:r>
            <w:r w:rsidRPr="0093672E">
              <w:t>de traitement</w:t>
            </w:r>
          </w:p>
          <w:bookmarkEnd w:id="24"/>
          <w:p w14:paraId="74B5B714" w14:textId="785C881C" w:rsidR="009F68B7" w:rsidRDefault="009F68B7" w:rsidP="009F68B7">
            <w:pPr>
              <w:pStyle w:val="Normalcentr"/>
              <w:rPr>
                <w:rStyle w:val="Grasitalique"/>
                <w:b/>
              </w:rPr>
            </w:pPr>
            <w:r w:rsidRPr="0093672E">
              <w:rPr>
                <w:rStyle w:val="lev"/>
              </w:rPr>
              <w:t>(</w:t>
            </w:r>
            <w:r w:rsidR="001B3510" w:rsidRPr="0093672E">
              <w:rPr>
                <w:rStyle w:val="lev"/>
              </w:rPr>
              <w:t>P</w:t>
            </w:r>
            <w:r w:rsidRPr="0093672E">
              <w:rPr>
                <w:rStyle w:val="lev"/>
              </w:rPr>
              <w:t>remière administration</w:t>
            </w:r>
            <w:r w:rsidR="00307F96">
              <w:rPr>
                <w:rStyle w:val="lev"/>
              </w:rPr>
              <w:t xml:space="preserve"> dans le cadre de l’</w:t>
            </w:r>
            <w:r w:rsidR="00B629F8">
              <w:rPr>
                <w:rStyle w:val="lev"/>
              </w:rPr>
              <w:t>accès précoce</w:t>
            </w:r>
            <w:r w:rsidR="00206A47">
              <w:rPr>
                <w:rStyle w:val="lev"/>
              </w:rPr>
              <w:t xml:space="preserve"> – fiche à compléter uniquement pour les </w:t>
            </w:r>
            <w:r w:rsidR="003F511D">
              <w:rPr>
                <w:rStyle w:val="lev"/>
              </w:rPr>
              <w:t>instaurations dans le cadre de l’accès précoce</w:t>
            </w:r>
            <w:r w:rsidRPr="0093672E">
              <w:rPr>
                <w:rStyle w:val="lev"/>
              </w:rPr>
              <w:t xml:space="preserve">)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00434636">
              <w:rPr>
                <w:rStyle w:val="Grasitalique"/>
              </w:rPr>
              <w:t>et le</w:t>
            </w:r>
            <w:r w:rsidR="008532FA" w:rsidRPr="0093672E">
              <w:rPr>
                <w:rStyle w:val="Grasitalique"/>
              </w:rPr>
              <w:t xml:space="preserve"> </w:t>
            </w:r>
            <w:r w:rsidRPr="0093672E">
              <w:rPr>
                <w:rStyle w:val="Grasitalique"/>
              </w:rPr>
              <w:t>pharmacien</w:t>
            </w:r>
          </w:p>
          <w:sdt>
            <w:sdtPr>
              <w:rPr>
                <w:rStyle w:val="Grasitalique"/>
              </w:rPr>
              <w:id w:val="803745359"/>
              <w:placeholder>
                <w:docPart w:val="BBE184608129478D9D2197A8B0B8F748"/>
              </w:placeholder>
              <w:comboBox>
                <w:listItem w:value="Choisissez un élément."/>
                <w:listItem w:displayText="Plateforme électronique" w:value="Plateforme électronique"/>
                <w:listItem w:displayText="Transmission papier (fax ou mail)" w:value="Transmission papier (fax ou mail)"/>
              </w:comboBox>
            </w:sdtPr>
            <w:sdtContent>
              <w:p w14:paraId="7A3D7C57" w14:textId="750AF81B" w:rsidR="00065727" w:rsidRDefault="00A87943" w:rsidP="00065727">
                <w:pPr>
                  <w:jc w:val="center"/>
                  <w:rPr>
                    <w:rStyle w:val="Grasitalique"/>
                    <w:b/>
                  </w:rPr>
                </w:pPr>
                <w:r>
                  <w:rPr>
                    <w:rStyle w:val="Grasitalique"/>
                  </w:rPr>
                  <w:t>Plateforme électronique</w:t>
                </w:r>
              </w:p>
            </w:sdtContent>
          </w:sdt>
          <w:sdt>
            <w:sdtPr>
              <w:rPr>
                <w:rStyle w:val="Grasitalique"/>
              </w:rPr>
              <w:id w:val="-909777169"/>
              <w:placeholder>
                <w:docPart w:val="E65EC28A00194A22BDBE206E1A70668E"/>
              </w:placeholder>
            </w:sdtPr>
            <w:sdtEndPr>
              <w:rPr>
                <w:rStyle w:val="Textedelespacerserv"/>
                <w:bCs w:val="0"/>
                <w:i w:val="0"/>
                <w:color w:val="808080"/>
              </w:rPr>
            </w:sdtEndPr>
            <w:sdtContent>
              <w:p w14:paraId="23D7FC09" w14:textId="53CB13CF" w:rsidR="00065727" w:rsidRPr="0093672E" w:rsidRDefault="002F78B7" w:rsidP="00065727">
                <w:pPr>
                  <w:pStyle w:val="Normalcentr"/>
                </w:pPr>
                <w:r>
                  <w:rPr>
                    <w:rStyle w:val="ui-provider"/>
                  </w:rPr>
                  <w:t>www.ap-rybrevant.fr</w:t>
                </w:r>
              </w:p>
            </w:sdtContent>
          </w:sdt>
        </w:tc>
      </w:tr>
    </w:tbl>
    <w:p w14:paraId="246D14E3" w14:textId="77777777" w:rsidR="001F24D4" w:rsidRPr="0093672E" w:rsidRDefault="001F24D4" w:rsidP="00216893">
      <w:pPr>
        <w:pStyle w:val="Petit"/>
      </w:pPr>
    </w:p>
    <w:p w14:paraId="07C704C9" w14:textId="77777777" w:rsidR="00AC31D2" w:rsidRPr="0093672E" w:rsidRDefault="00AC31D2" w:rsidP="00236579">
      <w:pPr>
        <w:jc w:val="right"/>
      </w:pPr>
      <w:r w:rsidRPr="0093672E">
        <w:t xml:space="preserve">Date de la visite : </w:t>
      </w:r>
      <w:permStart w:id="614143291" w:edGrp="everyone"/>
      <w:sdt>
        <w:sdtPr>
          <w:id w:val="-258754633"/>
          <w:placeholder>
            <w:docPart w:val="D062FB7CE6E64DC885DE195F68C1549C"/>
          </w:placeholder>
          <w:showingPlcHdr/>
          <w:date>
            <w:dateFormat w:val="dd/MM/yyyy"/>
            <w:lid w:val="fr-FR"/>
            <w:storeMappedDataAs w:val="dateTime"/>
            <w:calendar w:val="gregorian"/>
          </w:date>
        </w:sdtPr>
        <w:sdtContent>
          <w:r w:rsidR="00FE334B" w:rsidRPr="0093672E">
            <w:rPr>
              <w:rStyle w:val="Mention1"/>
            </w:rPr>
            <w:t>_ _/_ _/_ _ _ _</w:t>
          </w:r>
        </w:sdtContent>
      </w:sdt>
      <w:permEnd w:id="614143291"/>
    </w:p>
    <w:p w14:paraId="790F4EF6" w14:textId="77777777" w:rsidR="00AC31D2" w:rsidRPr="0093672E" w:rsidRDefault="007D4583" w:rsidP="007D4583">
      <w:pPr>
        <w:pStyle w:val="Titre2"/>
        <w:numPr>
          <w:ilvl w:val="0"/>
          <w:numId w:val="0"/>
        </w:numPr>
        <w:ind w:left="360" w:hanging="360"/>
      </w:pPr>
      <w:r w:rsidRPr="0093672E">
        <w:t>Identification du patient</w:t>
      </w:r>
    </w:p>
    <w:p w14:paraId="5B551932" w14:textId="77777777" w:rsidR="00AC31D2" w:rsidRPr="0093672E" w:rsidRDefault="00AC31D2" w:rsidP="00AC31D2">
      <w:r w:rsidRPr="0093672E">
        <w:t xml:space="preserve">Nom du patient (3 premières lettres) : </w:t>
      </w:r>
      <w:permStart w:id="1107823194" w:edGrp="everyone"/>
      <w:r w:rsidRPr="0093672E">
        <w:t xml:space="preserve"> </w:t>
      </w:r>
      <w:sdt>
        <w:sdtPr>
          <w:id w:val="-1941602611"/>
          <w:placeholder>
            <w:docPart w:val="A339EE14894646F1A078958E5ECD027D"/>
          </w:placeholder>
          <w:showingPlcHdr/>
        </w:sdtPr>
        <w:sdtContent>
          <w:r w:rsidR="00A07FD0" w:rsidRPr="0093672E">
            <w:rPr>
              <w:rStyle w:val="Mention1"/>
            </w:rPr>
            <w:t>| _ | _ | _ |</w:t>
          </w:r>
        </w:sdtContent>
      </w:sdt>
      <w:r w:rsidRPr="0093672E" w:rsidDel="004A5DB0">
        <w:t xml:space="preserve"> </w:t>
      </w:r>
      <w:permEnd w:id="1107823194"/>
      <w:r w:rsidRPr="0093672E">
        <w:t>Prénom (2 premières lettres) :</w:t>
      </w:r>
      <w:r w:rsidR="00A07FD0" w:rsidRPr="0093672E">
        <w:t xml:space="preserve"> </w:t>
      </w:r>
      <w:permStart w:id="1022190616" w:edGrp="everyone"/>
      <w:sdt>
        <w:sdtPr>
          <w:id w:val="-1993781833"/>
          <w:placeholder>
            <w:docPart w:val="99B1763D2FA343BBA13AF6AE02606F42"/>
          </w:placeholder>
          <w:showingPlcHdr/>
        </w:sdtPr>
        <w:sdtContent>
          <w:r w:rsidR="00A07FD0" w:rsidRPr="0093672E">
            <w:rPr>
              <w:rStyle w:val="Mention1"/>
            </w:rPr>
            <w:t>| _ | _ |</w:t>
          </w:r>
        </w:sdtContent>
      </w:sdt>
      <w:permEnd w:id="1022190616"/>
    </w:p>
    <w:p w14:paraId="6AB4674E" w14:textId="77777777" w:rsidR="00A07FD0" w:rsidRPr="0093672E" w:rsidRDefault="00332376" w:rsidP="00AC31D2">
      <w:r w:rsidRPr="0093672E">
        <w:t>N</w:t>
      </w:r>
      <w:r w:rsidRPr="009E1FDD">
        <w:rPr>
          <w:vertAlign w:val="superscript"/>
        </w:rPr>
        <w:t>o</w:t>
      </w:r>
      <w:r>
        <w:t> </w:t>
      </w:r>
      <w:r w:rsidR="00AC31D2" w:rsidRPr="0093672E">
        <w:t xml:space="preserve">patient d’accès précoce  : </w:t>
      </w:r>
      <w:sdt>
        <w:sdtPr>
          <w:id w:val="-1933579431"/>
          <w:placeholder>
            <w:docPart w:val="3A27868AB38A44BF8A08BCD338606C6F"/>
          </w:placeholder>
          <w:showingPlcHdr/>
        </w:sdtPr>
        <w:sdtContent>
          <w:permStart w:id="643512340" w:edGrp="everyone"/>
          <w:r w:rsidR="00A07FD0" w:rsidRPr="0093672E">
            <w:rPr>
              <w:rStyle w:val="Mention1"/>
            </w:rPr>
            <w:t>| _ | _ | _ |</w:t>
          </w:r>
          <w:permEnd w:id="643512340"/>
        </w:sdtContent>
      </w:sdt>
    </w:p>
    <w:p w14:paraId="25EC1ADE" w14:textId="77777777" w:rsidR="00AC31D2" w:rsidRPr="0093672E" w:rsidRDefault="00AC31D2" w:rsidP="00AC31D2"/>
    <w:p w14:paraId="6DCF6FF7" w14:textId="77777777" w:rsidR="00AC31D2" w:rsidRPr="0093672E" w:rsidRDefault="007D4583" w:rsidP="007D4583">
      <w:pPr>
        <w:pStyle w:val="Titre2"/>
        <w:numPr>
          <w:ilvl w:val="0"/>
          <w:numId w:val="0"/>
        </w:numPr>
        <w:ind w:left="360" w:hanging="360"/>
      </w:pPr>
      <w:r w:rsidRPr="0093672E">
        <w:t>Maladie et biologie</w:t>
      </w:r>
    </w:p>
    <w:p w14:paraId="4A075536" w14:textId="75309B1D" w:rsidR="00AC31D2" w:rsidRPr="0093672E" w:rsidRDefault="00AC31D2" w:rsidP="00642186">
      <w:pPr>
        <w:jc w:val="left"/>
      </w:pPr>
      <w:r w:rsidRPr="0093672E">
        <w:t xml:space="preserve">Des modifications majeures sont-elles survenues depuis </w:t>
      </w:r>
      <w:r w:rsidR="00D60D3F">
        <w:t xml:space="preserve">que la </w:t>
      </w:r>
      <w:r w:rsidR="00D91B1A">
        <w:t>fiche d’accès au traitement</w:t>
      </w:r>
      <w:r w:rsidRPr="0093672E">
        <w:t> </w:t>
      </w:r>
      <w:r w:rsidR="00D60D3F">
        <w:t xml:space="preserve">a été </w:t>
      </w:r>
      <w:r w:rsidR="005F17C3">
        <w:t>complétée</w:t>
      </w:r>
      <w:r w:rsidR="005F17C3" w:rsidRPr="0093672E">
        <w:t xml:space="preserve"> ?</w:t>
      </w:r>
      <w:r w:rsidR="001D54F1" w:rsidRPr="0093672E">
        <w:t xml:space="preserve"> </w:t>
      </w:r>
      <w:r w:rsidR="00642186" w:rsidRPr="0093672E">
        <w:br/>
      </w:r>
      <w:permStart w:id="1141661690" w:edGrp="everyone"/>
      <w:sdt>
        <w:sdtPr>
          <w:rPr>
            <w:rFonts w:ascii="MS Gothic" w:eastAsia="MS Gothic" w:hAnsi="MS Gothic" w:hint="eastAsia"/>
          </w:rPr>
          <w:id w:val="106884714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permEnd w:id="1141661690"/>
      <w:r w:rsidR="00771C45" w:rsidRPr="0093672E">
        <w:t xml:space="preserve"> </w:t>
      </w:r>
      <w:r w:rsidR="00F72B4D">
        <w:t xml:space="preserve"> </w:t>
      </w:r>
      <w:r w:rsidRPr="0093672E">
        <w:t>Oui</w:t>
      </w:r>
      <w:r w:rsidR="008532FA" w:rsidRPr="0093672E">
        <w:tab/>
      </w:r>
      <w:r w:rsidR="00130CD4" w:rsidRPr="0093672E">
        <w:tab/>
      </w:r>
      <w:r w:rsidRPr="0093672E">
        <w:t xml:space="preserve"> </w:t>
      </w:r>
      <w:permStart w:id="1433999536" w:edGrp="everyone"/>
      <w:permStart w:id="835141547" w:edGrp="everyone"/>
      <w:sdt>
        <w:sdtPr>
          <w:rPr>
            <w:rFonts w:ascii="MS Gothic" w:eastAsia="MS Gothic" w:hAnsi="MS Gothic" w:hint="eastAsia"/>
          </w:rPr>
          <w:id w:val="52214310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93672E" w:rsidDel="0047173D">
        <w:rPr>
          <w:rFonts w:ascii="MS Gothic" w:eastAsia="MS Gothic" w:hAnsi="MS Gothic" w:hint="eastAsia"/>
        </w:rPr>
        <w:t xml:space="preserve"> </w:t>
      </w:r>
      <w:permEnd w:id="1433999536"/>
      <w:permEnd w:id="835141547"/>
      <w:r w:rsidRPr="0093672E">
        <w:t>Non </w:t>
      </w:r>
    </w:p>
    <w:p w14:paraId="165CC379" w14:textId="77777777"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657D9358" w14:textId="77777777" w:rsidTr="005F43EC">
        <w:tc>
          <w:tcPr>
            <w:tcW w:w="9629" w:type="dxa"/>
          </w:tcPr>
          <w:permStart w:id="75250544" w:edGrp="everyone"/>
          <w:p w14:paraId="55A1EB00" w14:textId="2D4392B3" w:rsidR="00041048" w:rsidRPr="00C90981" w:rsidRDefault="00000000" w:rsidP="00041048">
            <w:sdt>
              <w:sdtPr>
                <w:rPr>
                  <w:rFonts w:ascii="MS Gothic" w:eastAsia="MS Gothic" w:hAnsi="MS Gothic" w:hint="eastAsia"/>
                </w:rPr>
                <w:id w:val="-43991684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Del="003253AC">
              <w:rPr>
                <w:rFonts w:ascii="MS Gothic" w:eastAsia="MS Gothic" w:hAnsi="MS Gothic" w:hint="eastAsia"/>
              </w:rPr>
              <w:t xml:space="preserve"> </w:t>
            </w:r>
            <w:permEnd w:id="75250544"/>
            <w:r w:rsidR="00041048" w:rsidRPr="00C90981">
              <w:t>Altération de l’état général non compatible avec un traitement par amivantamab en association avec carboplatine et pémétrexed ;</w:t>
            </w:r>
          </w:p>
          <w:permStart w:id="1822563168" w:edGrp="everyone"/>
          <w:p w14:paraId="3FC14A13" w14:textId="22D1F9D2" w:rsidR="00041048" w:rsidRPr="00C90981" w:rsidRDefault="00000000" w:rsidP="00041048">
            <w:sdt>
              <w:sdtPr>
                <w:rPr>
                  <w:rFonts w:ascii="MS Gothic" w:eastAsia="MS Gothic" w:hAnsi="MS Gothic" w:hint="eastAsia"/>
                </w:rPr>
                <w:id w:val="23736284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C90981" w:rsidDel="003253AC">
              <w:rPr>
                <w:rFonts w:hint="eastAsia"/>
              </w:rPr>
              <w:t xml:space="preserve"> </w:t>
            </w:r>
            <w:permEnd w:id="1822563168"/>
            <w:r w:rsidR="00041048" w:rsidRPr="00C90981">
              <w:t>Survenue d’un critère de non-éligibilité ;</w:t>
            </w:r>
          </w:p>
          <w:permStart w:id="1343898173" w:edGrp="everyone"/>
          <w:p w14:paraId="75438408" w14:textId="6B7C9B13" w:rsidR="00041048" w:rsidRDefault="00000000" w:rsidP="00041048">
            <w:sdt>
              <w:sdtPr>
                <w:rPr>
                  <w:rFonts w:ascii="MS Gothic" w:eastAsia="MS Gothic" w:hAnsi="MS Gothic" w:hint="eastAsia"/>
                </w:rPr>
                <w:id w:val="-1389557765"/>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C90981" w:rsidDel="003253AC">
              <w:rPr>
                <w:rFonts w:hint="eastAsia"/>
              </w:rPr>
              <w:t xml:space="preserve"> </w:t>
            </w:r>
            <w:permEnd w:id="1343898173"/>
            <w:r w:rsidR="00041048" w:rsidRPr="00C90981">
              <w:t xml:space="preserve">Autre : préciser </w:t>
            </w:r>
            <w:sdt>
              <w:sdtPr>
                <w:id w:val="-662470220"/>
                <w:placeholder>
                  <w:docPart w:val="409E82C029C94BBFB444E309919E0901"/>
                </w:placeholder>
                <w:showingPlcHdr/>
              </w:sdtPr>
              <w:sdtContent>
                <w:permStart w:id="703080247" w:edGrp="everyone"/>
                <w:r w:rsidR="00041048" w:rsidRPr="00C90981">
                  <w:t>________________</w:t>
                </w:r>
                <w:permEnd w:id="703080247"/>
              </w:sdtContent>
            </w:sdt>
            <w:r w:rsidR="00041048" w:rsidRPr="00F429A6">
              <w:t xml:space="preserve"> </w:t>
            </w:r>
          </w:p>
          <w:p w14:paraId="2E614AC1" w14:textId="656E87F3" w:rsidR="00287305" w:rsidRPr="005F6FDF" w:rsidRDefault="00287305" w:rsidP="00397D4A">
            <w:pPr>
              <w:rPr>
                <w:rFonts w:ascii="Arial Nova Cond" w:hAnsi="Arial Nova Cond"/>
                <w:shd w:val="clear" w:color="auto" w:fill="F2F2F2" w:themeFill="background1" w:themeFillShade="F2"/>
              </w:rPr>
            </w:pPr>
          </w:p>
        </w:tc>
      </w:tr>
    </w:tbl>
    <w:p w14:paraId="1D8A90E1" w14:textId="77777777" w:rsidR="00AC31D2" w:rsidRPr="0093672E" w:rsidRDefault="00AC31D2" w:rsidP="00AC31D2"/>
    <w:p w14:paraId="67E4CF84" w14:textId="77777777" w:rsidR="00AC31D2" w:rsidRPr="0093672E" w:rsidRDefault="00D62772" w:rsidP="00D62772">
      <w:pPr>
        <w:pStyle w:val="Titre2"/>
        <w:numPr>
          <w:ilvl w:val="0"/>
          <w:numId w:val="0"/>
        </w:numPr>
        <w:ind w:left="360" w:hanging="360"/>
      </w:pPr>
      <w:r w:rsidRPr="0093672E">
        <w:t>Engagement du prescripteur</w:t>
      </w:r>
    </w:p>
    <w:p w14:paraId="44363E6D" w14:textId="4597D1A3" w:rsidR="00D32781" w:rsidRDefault="00AC31D2" w:rsidP="00B5207D">
      <w:pPr>
        <w:pStyle w:val="Paragraphedexplications"/>
        <w:pBdr>
          <w:left w:val="single" w:sz="4" w:space="0" w:color="808080" w:themeColor="background1" w:themeShade="80"/>
        </w:pBdr>
      </w:pPr>
      <w:r w:rsidRPr="0093672E">
        <w:t xml:space="preserve">Je confirme que le patient remplit toujours les critères d’éligibilité à l’accès précoce : </w:t>
      </w:r>
      <w:permStart w:id="1173582046" w:edGrp="everyone"/>
      <w:sdt>
        <w:sdtPr>
          <w:id w:val="1991129791"/>
          <w14:checkbox>
            <w14:checked w14:val="0"/>
            <w14:checkedState w14:val="2612" w14:font="MS Gothic"/>
            <w14:uncheckedState w14:val="2610" w14:font="MS Gothic"/>
          </w14:checkbox>
        </w:sdtPr>
        <w:sdtContent>
          <w:r w:rsidR="00460D43" w:rsidRPr="00460D43">
            <w:rPr>
              <w:rFonts w:ascii="MS Gothic" w:eastAsia="MS Gothic" w:hAnsi="MS Gothic" w:hint="eastAsia"/>
            </w:rPr>
            <w:t>☐</w:t>
          </w:r>
        </w:sdtContent>
      </w:sdt>
      <w:permEnd w:id="1173582046"/>
      <w:r w:rsidRPr="0093672E">
        <w:t xml:space="preserve"> Oui</w:t>
      </w:r>
      <w:r w:rsidR="00130CD4" w:rsidRPr="0093672E">
        <w:t xml:space="preserve">   </w:t>
      </w:r>
      <w:permStart w:id="1736128497" w:edGrp="everyone"/>
      <w:r w:rsidRPr="0093672E">
        <w:t xml:space="preserve"> </w:t>
      </w:r>
      <w:sdt>
        <w:sdtPr>
          <w:id w:val="801495820"/>
          <w14:checkbox>
            <w14:checked w14:val="0"/>
            <w14:checkedState w14:val="2612" w14:font="MS Gothic"/>
            <w14:uncheckedState w14:val="2610" w14:font="MS Gothic"/>
          </w14:checkbox>
        </w:sdtPr>
        <w:sdtContent>
          <w:r w:rsidR="00460D43" w:rsidRPr="00460D43">
            <w:rPr>
              <w:rFonts w:ascii="MS Gothic" w:eastAsia="MS Gothic" w:hAnsi="MS Gothic" w:hint="eastAsia"/>
            </w:rPr>
            <w:t>☐</w:t>
          </w:r>
        </w:sdtContent>
      </w:sdt>
      <w:r w:rsidRPr="0093672E">
        <w:t xml:space="preserve"> </w:t>
      </w:r>
      <w:permEnd w:id="1736128497"/>
      <w:r w:rsidRPr="0093672E">
        <w:t>Non </w:t>
      </w:r>
      <w:r w:rsidR="00D32781" w:rsidRPr="0093672E">
        <w:t>Si</w:t>
      </w:r>
      <w:r w:rsidR="00D32781">
        <w:t xml:space="preserve"> le patient ne remplit plus les critères d’éligibilité de l’accès précoce, le prescripteur ne peut in</w:t>
      </w:r>
      <w:r w:rsidR="00217EF3">
        <w:t>staurer</w:t>
      </w:r>
      <w:r w:rsidR="00D32781">
        <w:t xml:space="preserve"> le traitement de son patient dans le cadre de l’accès précoce </w:t>
      </w:r>
    </w:p>
    <w:p w14:paraId="7005C29F" w14:textId="77777777" w:rsidR="00222241" w:rsidRPr="00222241" w:rsidRDefault="00222241" w:rsidP="00222241"/>
    <w:p w14:paraId="43DD888C" w14:textId="77777777" w:rsidR="009205C4" w:rsidRDefault="00222241" w:rsidP="009205C4">
      <w:r w:rsidRPr="00222241">
        <w:t>Je confirme avoir vérifi</w:t>
      </w:r>
      <w:r w:rsidR="008D65A3">
        <w:t>é</w:t>
      </w:r>
      <w:r w:rsidRPr="00222241">
        <w:t xml:space="preserve"> la mise en place d’une contraception, </w:t>
      </w:r>
      <w:r w:rsidR="009205C4">
        <w:t>pour les patients en âge/capacité de procréer</w:t>
      </w:r>
      <w:r w:rsidR="009205C4" w:rsidRPr="00222241">
        <w:t>, conformément au RCP</w:t>
      </w:r>
    </w:p>
    <w:p w14:paraId="1A870351" w14:textId="5E0668BC" w:rsidR="008B48D9" w:rsidRDefault="00222241" w:rsidP="0057675D">
      <w:r w:rsidRPr="00222241">
        <w:t xml:space="preserve"> </w:t>
      </w:r>
      <w:permStart w:id="1222188005" w:edGrp="everyone"/>
      <w:sdt>
        <w:sdtPr>
          <w:rPr>
            <w:rFonts w:ascii="MS Gothic" w:eastAsia="MS Gothic" w:hAnsi="MS Gothic" w:hint="eastAsia"/>
          </w:rPr>
          <w:id w:val="-250660260"/>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222241" w:rsidDel="003C6BC6">
        <w:rPr>
          <w:rFonts w:hint="eastAsia"/>
        </w:rPr>
        <w:t xml:space="preserve"> </w:t>
      </w:r>
      <w:permEnd w:id="1222188005"/>
      <w:r w:rsidRPr="00222241">
        <w:t xml:space="preserve">Oui  </w:t>
      </w:r>
      <w:permStart w:id="251536226" w:edGrp="everyone"/>
      <w:sdt>
        <w:sdtPr>
          <w:rPr>
            <w:rFonts w:ascii="MS Gothic" w:eastAsia="MS Gothic" w:hAnsi="MS Gothic" w:hint="eastAsia"/>
          </w:rPr>
          <w:id w:val="45722874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Del="003C6BC6">
        <w:rPr>
          <w:rFonts w:ascii="MS Gothic" w:eastAsia="MS Gothic" w:hAnsi="MS Gothic" w:hint="eastAsia"/>
        </w:rPr>
        <w:t xml:space="preserve"> </w:t>
      </w:r>
      <w:permEnd w:id="251536226"/>
      <w:r w:rsidRPr="00222241">
        <w:t>Non</w:t>
      </w:r>
    </w:p>
    <w:p w14:paraId="0E8F7E3D" w14:textId="77777777" w:rsidR="008E504F" w:rsidRPr="0057675D" w:rsidRDefault="008E504F" w:rsidP="0057675D"/>
    <w:p w14:paraId="6E828A1A" w14:textId="77777777" w:rsidR="002F1E96" w:rsidRPr="0093672E" w:rsidRDefault="00D62772" w:rsidP="00D62772">
      <w:pPr>
        <w:pStyle w:val="Titre2"/>
        <w:numPr>
          <w:ilvl w:val="0"/>
          <w:numId w:val="0"/>
        </w:numPr>
        <w:ind w:left="360" w:hanging="360"/>
      </w:pPr>
      <w:r w:rsidRPr="0093672E">
        <w:t>Conditions d’utilisation</w:t>
      </w:r>
    </w:p>
    <w:p w14:paraId="0CAFDCBE" w14:textId="00C2CD9A" w:rsidR="005F43EC" w:rsidRPr="00313684" w:rsidRDefault="002F1E96" w:rsidP="00E02A82">
      <w:pPr>
        <w:pStyle w:val="Petit"/>
        <w:rPr>
          <w:sz w:val="22"/>
        </w:rPr>
      </w:pPr>
      <w:r w:rsidRPr="00313684">
        <w:rPr>
          <w:sz w:val="22"/>
        </w:rPr>
        <w:t>Date de 1</w:t>
      </w:r>
      <w:r w:rsidRPr="00313684">
        <w:rPr>
          <w:sz w:val="22"/>
          <w:vertAlign w:val="superscript"/>
        </w:rPr>
        <w:t>ère</w:t>
      </w:r>
      <w:r w:rsidRPr="00313684">
        <w:rPr>
          <w:sz w:val="22"/>
        </w:rPr>
        <w:t xml:space="preserve"> administration </w:t>
      </w:r>
      <w:r w:rsidR="007664E7" w:rsidRPr="00313684">
        <w:rPr>
          <w:sz w:val="22"/>
        </w:rPr>
        <w:t xml:space="preserve">ou d’instauration </w:t>
      </w:r>
      <w:r w:rsidR="00880E79" w:rsidRPr="00313684">
        <w:rPr>
          <w:sz w:val="22"/>
        </w:rPr>
        <w:t>du traitement</w:t>
      </w:r>
      <w:r w:rsidR="000A1EBB" w:rsidRPr="00313684">
        <w:rPr>
          <w:sz w:val="22"/>
        </w:rPr>
        <w:t xml:space="preserve"> </w:t>
      </w:r>
      <w:r w:rsidRPr="00313684">
        <w:rPr>
          <w:sz w:val="22"/>
        </w:rPr>
        <w:t>:</w:t>
      </w:r>
      <w:r w:rsidR="00FE334B" w:rsidRPr="00313684">
        <w:rPr>
          <w:sz w:val="22"/>
        </w:rPr>
        <w:t xml:space="preserve"> </w:t>
      </w:r>
      <w:permStart w:id="318532295" w:edGrp="everyone"/>
      <w:sdt>
        <w:sdtPr>
          <w:rPr>
            <w:sz w:val="22"/>
          </w:rPr>
          <w:id w:val="-1498413410"/>
          <w:placeholder>
            <w:docPart w:val="30751BDEE5D744DA852F8BBE418F8309"/>
          </w:placeholder>
          <w:showingPlcHdr/>
          <w:date>
            <w:dateFormat w:val="dd/MM/yyyy"/>
            <w:lid w:val="fr-FR"/>
            <w:storeMappedDataAs w:val="dateTime"/>
            <w:calendar w:val="gregorian"/>
          </w:date>
        </w:sdtPr>
        <w:sdtContent>
          <w:r w:rsidR="00FE334B" w:rsidRPr="00313684">
            <w:rPr>
              <w:rStyle w:val="Mention1"/>
            </w:rPr>
            <w:t>_ _/_ _/_ _ _ _</w:t>
          </w:r>
        </w:sdtContent>
      </w:sdt>
      <w:permEnd w:id="318532295"/>
    </w:p>
    <w:p w14:paraId="51B4199F" w14:textId="77777777" w:rsidR="0028334B" w:rsidRDefault="0028334B" w:rsidP="0028334B">
      <w:pPr>
        <w:pStyle w:val="Intertitre"/>
      </w:pPr>
      <w:r w:rsidRPr="0093672E">
        <w:t xml:space="preserve">Posologie et durée </w:t>
      </w:r>
      <w:r>
        <w:t>prescrite</w:t>
      </w:r>
    </w:p>
    <w:tbl>
      <w:tblPr>
        <w:tblStyle w:val="Grilledetableauclaire"/>
        <w:tblW w:w="0" w:type="auto"/>
        <w:tblLook w:val="0600" w:firstRow="0" w:lastRow="0" w:firstColumn="0" w:lastColumn="0" w:noHBand="1" w:noVBand="1"/>
      </w:tblPr>
      <w:tblGrid>
        <w:gridCol w:w="9608"/>
      </w:tblGrid>
      <w:tr w:rsidR="0028334B" w:rsidRPr="0093672E" w14:paraId="4733B19F" w14:textId="77777777" w:rsidTr="008D1FE3">
        <w:tc>
          <w:tcPr>
            <w:tcW w:w="9629" w:type="dxa"/>
          </w:tcPr>
          <w:permStart w:id="1629362176" w:edGrp="everyone"/>
          <w:p w14:paraId="3681C5EC" w14:textId="32A0F29C" w:rsidR="004D5DE4" w:rsidRPr="00B36A64" w:rsidRDefault="00000000" w:rsidP="004D5DE4">
            <w:pPr>
              <w:rPr>
                <w:rFonts w:eastAsia="MS Gothic" w:cs="Arial"/>
              </w:rPr>
            </w:pPr>
            <w:sdt>
              <w:sdtPr>
                <w:rPr>
                  <w:rFonts w:ascii="MS Gothic" w:eastAsia="MS Gothic" w:hAnsi="MS Gothic" w:hint="eastAsia"/>
                </w:rPr>
                <w:id w:val="170836692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36A64" w:rsidDel="0047173D">
              <w:rPr>
                <w:rFonts w:eastAsia="MS Gothic" w:cs="Arial"/>
                <w:b/>
                <w:bCs/>
              </w:rPr>
              <w:t xml:space="preserve"> </w:t>
            </w:r>
            <w:permEnd w:id="1629362176"/>
            <w:r w:rsidR="004D5DE4" w:rsidRPr="00B36A64">
              <w:rPr>
                <w:rFonts w:eastAsia="MS Gothic" w:cs="Arial"/>
              </w:rPr>
              <w:t>Posologie initiale de RYBREVANT administrée conformément au RCP en vigueur :</w:t>
            </w:r>
          </w:p>
          <w:permStart w:id="1980787425" w:edGrp="everyone"/>
          <w:p w14:paraId="2B92B338" w14:textId="67FE89F1" w:rsidR="004D5DE4" w:rsidRPr="00B36A64" w:rsidRDefault="00000000" w:rsidP="004D5DE4">
            <w:pPr>
              <w:autoSpaceDE w:val="0"/>
              <w:autoSpaceDN w:val="0"/>
              <w:adjustRightInd w:val="0"/>
              <w:spacing w:before="0" w:after="0" w:line="240" w:lineRule="auto"/>
              <w:ind w:left="360"/>
              <w:jc w:val="left"/>
              <w:rPr>
                <w:rFonts w:cs="Arial"/>
                <w:color w:val="auto"/>
              </w:rPr>
            </w:pPr>
            <w:sdt>
              <w:sdtPr>
                <w:rPr>
                  <w:rFonts w:ascii="MS Gothic" w:eastAsia="MS Gothic" w:hAnsi="MS Gothic" w:hint="eastAsia"/>
                </w:rPr>
                <w:id w:val="866024598"/>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B36A64" w:rsidDel="003C6BC6">
              <w:rPr>
                <w:rFonts w:ascii="Segoe UI Symbol" w:eastAsia="MS Gothic" w:hAnsi="Segoe UI Symbol" w:cs="Segoe UI Symbol"/>
              </w:rPr>
              <w:t xml:space="preserve"> </w:t>
            </w:r>
            <w:permEnd w:id="1980787425"/>
            <w:r w:rsidR="004D5DE4" w:rsidRPr="00B36A64">
              <w:rPr>
                <w:rFonts w:cs="Arial"/>
                <w:color w:val="auto"/>
                <w:shd w:val="clear" w:color="auto" w:fill="FFFFFF" w:themeFill="background1"/>
              </w:rPr>
              <w:t>1400 mg</w:t>
            </w:r>
            <w:r w:rsidR="004D5DE4" w:rsidRPr="00B36A64">
              <w:rPr>
                <w:rFonts w:eastAsia="MS Gothic" w:cs="Arial"/>
              </w:rPr>
              <w:t xml:space="preserve"> </w:t>
            </w:r>
          </w:p>
          <w:permStart w:id="794120838" w:edGrp="everyone"/>
          <w:p w14:paraId="35F245EF" w14:textId="27DDC8B4" w:rsidR="004D5DE4" w:rsidRPr="00B36A64" w:rsidRDefault="00000000" w:rsidP="004D5DE4">
            <w:pPr>
              <w:autoSpaceDE w:val="0"/>
              <w:autoSpaceDN w:val="0"/>
              <w:adjustRightInd w:val="0"/>
              <w:spacing w:before="0" w:after="0" w:line="240" w:lineRule="auto"/>
              <w:ind w:left="360"/>
              <w:jc w:val="left"/>
              <w:rPr>
                <w:rFonts w:cs="Arial"/>
                <w:color w:val="auto"/>
              </w:rPr>
            </w:pPr>
            <w:sdt>
              <w:sdtPr>
                <w:rPr>
                  <w:rFonts w:ascii="MS Gothic" w:eastAsia="MS Gothic" w:hAnsi="MS Gothic" w:hint="eastAsia"/>
                </w:rPr>
                <w:id w:val="1373804658"/>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B36A64" w:rsidDel="003C6BC6">
              <w:rPr>
                <w:rFonts w:ascii="Segoe UI Symbol" w:hAnsi="Segoe UI Symbol" w:cs="Segoe UI Symbol"/>
                <w:color w:val="auto"/>
              </w:rPr>
              <w:t xml:space="preserve"> </w:t>
            </w:r>
            <w:permEnd w:id="794120838"/>
            <w:r w:rsidR="004D5DE4" w:rsidRPr="00B36A64">
              <w:rPr>
                <w:rFonts w:cs="Arial"/>
                <w:color w:val="auto"/>
              </w:rPr>
              <w:t xml:space="preserve">1750 mg  </w:t>
            </w:r>
          </w:p>
          <w:p w14:paraId="2A71AC74" w14:textId="77777777" w:rsidR="004D5DE4" w:rsidRPr="00B36A64" w:rsidRDefault="004D5DE4" w:rsidP="004D5DE4">
            <w:pPr>
              <w:rPr>
                <w:rStyle w:val="Mention1"/>
                <w:rFonts w:ascii="Arial" w:hAnsi="Arial" w:cs="Arial"/>
                <w:b/>
                <w:bCs/>
              </w:rPr>
            </w:pPr>
          </w:p>
          <w:permStart w:id="2101242279" w:edGrp="everyone"/>
          <w:p w14:paraId="65F1B4AE" w14:textId="30114FF1" w:rsidR="004D5DE4" w:rsidRPr="00B36A64" w:rsidRDefault="00000000" w:rsidP="004D5DE4">
            <w:pPr>
              <w:rPr>
                <w:rFonts w:eastAsia="MS Gothic" w:cs="Arial"/>
                <w:b/>
                <w:bCs/>
              </w:rPr>
            </w:pPr>
            <w:sdt>
              <w:sdtPr>
                <w:rPr>
                  <w:rFonts w:ascii="MS Gothic" w:eastAsia="MS Gothic" w:hAnsi="MS Gothic" w:hint="eastAsia"/>
                  <w:color w:val="595959" w:themeColor="text1" w:themeTint="A6"/>
                  <w:shd w:val="clear" w:color="auto" w:fill="F2F2F2" w:themeFill="background1" w:themeFillShade="F2"/>
                </w:rPr>
                <w:id w:val="1093517503"/>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B36A64" w:rsidDel="001D792C">
              <w:rPr>
                <w:rFonts w:ascii="Segoe UI Symbol" w:eastAsia="MS Gothic" w:hAnsi="Segoe UI Symbol" w:cs="Segoe UI Symbol"/>
                <w:b/>
                <w:bCs/>
              </w:rPr>
              <w:t xml:space="preserve"> </w:t>
            </w:r>
            <w:permEnd w:id="2101242279"/>
            <w:r w:rsidR="004D5DE4" w:rsidRPr="00B36A64">
              <w:rPr>
                <w:rFonts w:eastAsia="MS Gothic" w:cs="Arial"/>
                <w:b/>
                <w:bCs/>
              </w:rPr>
              <w:t>Autre posologie :</w:t>
            </w:r>
          </w:p>
          <w:permStart w:id="1565872392" w:edGrp="everyone"/>
          <w:p w14:paraId="04AD6F8D" w14:textId="721F9234" w:rsidR="004D5DE4" w:rsidRPr="00B36A64" w:rsidRDefault="00000000" w:rsidP="004D5DE4">
            <w:pPr>
              <w:autoSpaceDE w:val="0"/>
              <w:autoSpaceDN w:val="0"/>
              <w:adjustRightInd w:val="0"/>
              <w:spacing w:before="0" w:after="0" w:line="240" w:lineRule="auto"/>
              <w:ind w:left="360"/>
              <w:jc w:val="left"/>
              <w:rPr>
                <w:rFonts w:cs="Arial"/>
                <w:color w:val="auto"/>
              </w:rPr>
            </w:pPr>
            <w:sdt>
              <w:sdtPr>
                <w:rPr>
                  <w:rFonts w:ascii="MS Gothic" w:eastAsia="MS Gothic" w:hAnsi="MS Gothic" w:hint="eastAsia"/>
                </w:rPr>
                <w:id w:val="-121588719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36A64" w:rsidDel="003C6BC6">
              <w:rPr>
                <w:rFonts w:ascii="Segoe UI Symbol" w:eastAsia="MS Gothic" w:hAnsi="Segoe UI Symbol" w:cs="Segoe UI Symbol"/>
              </w:rPr>
              <w:t xml:space="preserve"> </w:t>
            </w:r>
            <w:permEnd w:id="1565872392"/>
            <w:r w:rsidR="004D5DE4" w:rsidRPr="00B36A64">
              <w:rPr>
                <w:rFonts w:eastAsia="MS Gothic" w:cs="Arial"/>
              </w:rPr>
              <w:t xml:space="preserve">350 mg </w:t>
            </w:r>
          </w:p>
          <w:permStart w:id="1749488813" w:edGrp="everyone"/>
          <w:p w14:paraId="0C9D1CC3" w14:textId="122A0516" w:rsidR="004D5DE4" w:rsidRPr="00B36A64" w:rsidRDefault="00000000" w:rsidP="004D5DE4">
            <w:pPr>
              <w:autoSpaceDE w:val="0"/>
              <w:autoSpaceDN w:val="0"/>
              <w:adjustRightInd w:val="0"/>
              <w:spacing w:before="0" w:after="0" w:line="240" w:lineRule="auto"/>
              <w:ind w:left="360"/>
              <w:jc w:val="left"/>
              <w:rPr>
                <w:rFonts w:cs="Arial"/>
                <w:color w:val="auto"/>
              </w:rPr>
            </w:pPr>
            <w:sdt>
              <w:sdtPr>
                <w:rPr>
                  <w:rFonts w:ascii="MS Gothic" w:eastAsia="MS Gothic" w:hAnsi="MS Gothic" w:hint="eastAsia"/>
                </w:rPr>
                <w:id w:val="-36591161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36A64" w:rsidDel="003C6BC6">
              <w:rPr>
                <w:rFonts w:ascii="Segoe UI Symbol" w:hAnsi="Segoe UI Symbol" w:cs="Segoe UI Symbol"/>
                <w:color w:val="auto"/>
              </w:rPr>
              <w:t xml:space="preserve"> </w:t>
            </w:r>
            <w:permEnd w:id="1749488813"/>
            <w:r w:rsidR="004D5DE4" w:rsidRPr="00B36A64">
              <w:rPr>
                <w:rFonts w:cs="Arial"/>
                <w:color w:val="auto"/>
              </w:rPr>
              <w:t>700 mg</w:t>
            </w:r>
          </w:p>
          <w:permStart w:id="2082409525" w:edGrp="everyone"/>
          <w:p w14:paraId="02652296" w14:textId="73E1D475" w:rsidR="004D5DE4" w:rsidRPr="00B36A64" w:rsidRDefault="00000000" w:rsidP="004D5DE4">
            <w:pPr>
              <w:autoSpaceDE w:val="0"/>
              <w:autoSpaceDN w:val="0"/>
              <w:adjustRightInd w:val="0"/>
              <w:spacing w:before="0" w:after="0" w:line="240" w:lineRule="auto"/>
              <w:ind w:left="360"/>
              <w:jc w:val="left"/>
              <w:rPr>
                <w:rFonts w:cs="Arial"/>
                <w:color w:val="auto"/>
              </w:rPr>
            </w:pPr>
            <w:sdt>
              <w:sdtPr>
                <w:rPr>
                  <w:rFonts w:ascii="MS Gothic" w:eastAsia="MS Gothic" w:hAnsi="MS Gothic" w:hint="eastAsia"/>
                </w:rPr>
                <w:id w:val="1008030908"/>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36A64" w:rsidDel="003C6BC6">
              <w:rPr>
                <w:rFonts w:ascii="Segoe UI Symbol" w:hAnsi="Segoe UI Symbol" w:cs="Segoe UI Symbol"/>
                <w:color w:val="auto"/>
              </w:rPr>
              <w:t xml:space="preserve"> </w:t>
            </w:r>
            <w:permEnd w:id="2082409525"/>
            <w:r w:rsidR="004D5DE4" w:rsidRPr="00B36A64">
              <w:rPr>
                <w:rFonts w:cs="Arial"/>
                <w:color w:val="auto"/>
              </w:rPr>
              <w:t>1050 mg</w:t>
            </w:r>
          </w:p>
          <w:permStart w:id="703420969" w:edGrp="everyone"/>
          <w:p w14:paraId="7CEC7B60" w14:textId="416DBABD" w:rsidR="004D5DE4" w:rsidRPr="00B36A64" w:rsidRDefault="00000000" w:rsidP="004D5DE4">
            <w:pPr>
              <w:autoSpaceDE w:val="0"/>
              <w:autoSpaceDN w:val="0"/>
              <w:adjustRightInd w:val="0"/>
              <w:spacing w:before="0" w:after="0" w:line="240" w:lineRule="auto"/>
              <w:ind w:left="360"/>
              <w:jc w:val="left"/>
              <w:rPr>
                <w:rFonts w:cs="Arial"/>
                <w:color w:val="auto"/>
              </w:rPr>
            </w:pPr>
            <w:sdt>
              <w:sdtPr>
                <w:rPr>
                  <w:rFonts w:ascii="MS Gothic" w:eastAsia="MS Gothic" w:hAnsi="MS Gothic" w:hint="eastAsia"/>
                </w:rPr>
                <w:id w:val="88036789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36A64" w:rsidDel="003C6BC6">
              <w:rPr>
                <w:rFonts w:ascii="Segoe UI Symbol" w:hAnsi="Segoe UI Symbol" w:cs="Segoe UI Symbol"/>
                <w:color w:val="auto"/>
              </w:rPr>
              <w:t xml:space="preserve"> </w:t>
            </w:r>
            <w:permEnd w:id="703420969"/>
            <w:r w:rsidR="004D5DE4" w:rsidRPr="00B36A64">
              <w:rPr>
                <w:rFonts w:cs="Arial"/>
                <w:color w:val="auto"/>
              </w:rPr>
              <w:t>2100 mg</w:t>
            </w:r>
          </w:p>
          <w:permStart w:id="1793135789" w:edGrp="everyone"/>
          <w:p w14:paraId="17461C7F" w14:textId="0127F773" w:rsidR="004D5DE4" w:rsidRPr="00B36A64" w:rsidRDefault="00000000" w:rsidP="004D5DE4">
            <w:pPr>
              <w:autoSpaceDE w:val="0"/>
              <w:autoSpaceDN w:val="0"/>
              <w:adjustRightInd w:val="0"/>
              <w:spacing w:before="0" w:after="0" w:line="240" w:lineRule="auto"/>
              <w:ind w:left="360"/>
              <w:jc w:val="left"/>
              <w:rPr>
                <w:rFonts w:cs="Arial"/>
                <w:color w:val="auto"/>
              </w:rPr>
            </w:pPr>
            <w:sdt>
              <w:sdtPr>
                <w:rPr>
                  <w:rFonts w:ascii="MS Gothic" w:eastAsia="MS Gothic" w:hAnsi="MS Gothic" w:hint="eastAsia"/>
                </w:rPr>
                <w:id w:val="701676127"/>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B36A64" w:rsidDel="003C6BC6">
              <w:rPr>
                <w:rFonts w:ascii="Segoe UI Symbol" w:hAnsi="Segoe UI Symbol" w:cs="Segoe UI Symbol"/>
                <w:color w:val="auto"/>
              </w:rPr>
              <w:t xml:space="preserve"> </w:t>
            </w:r>
            <w:permEnd w:id="1793135789"/>
            <w:r w:rsidR="004D5DE4" w:rsidRPr="00B36A64">
              <w:rPr>
                <w:rFonts w:cs="Arial"/>
                <w:color w:val="auto"/>
              </w:rPr>
              <w:t>Autre</w:t>
            </w:r>
            <w:r w:rsidR="001D792C">
              <w:rPr>
                <w:rFonts w:cs="Arial"/>
                <w:color w:val="auto"/>
              </w:rPr>
              <w:t xml:space="preserve"> </w:t>
            </w:r>
            <w:r w:rsidR="00E6051B">
              <w:rPr>
                <w:rFonts w:cs="Arial"/>
                <w:color w:val="auto"/>
              </w:rPr>
              <w:t xml:space="preserve"> </w:t>
            </w:r>
            <w:permStart w:id="1934312635" w:edGrp="everyone"/>
            <w:sdt>
              <w:sdtPr>
                <w:id w:val="-2069497304"/>
                <w:placeholder>
                  <w:docPart w:val="E87587E2E7F94819B07471A1CF217AFC"/>
                </w:placeholder>
                <w:showingPlcHdr/>
              </w:sdtPr>
              <w:sdtContent>
                <w:r w:rsidR="00E6051B" w:rsidRPr="0093672E">
                  <w:rPr>
                    <w:rStyle w:val="Mention1"/>
                  </w:rPr>
                  <w:t>| _ | _ |</w:t>
                </w:r>
              </w:sdtContent>
            </w:sdt>
            <w:r w:rsidR="00E6051B">
              <w:t xml:space="preserve"> </w:t>
            </w:r>
            <w:sdt>
              <w:sdtPr>
                <w:id w:val="78798643"/>
                <w:placeholder>
                  <w:docPart w:val="0C0BE9460C1D406DB2FB941BA4D51D0C"/>
                </w:placeholder>
                <w:showingPlcHdr/>
              </w:sdtPr>
              <w:sdtContent>
                <w:r w:rsidR="00E6051B" w:rsidRPr="0093672E">
                  <w:rPr>
                    <w:rStyle w:val="Mention1"/>
                  </w:rPr>
                  <w:t>| _ | _ |</w:t>
                </w:r>
              </w:sdtContent>
            </w:sdt>
            <w:r w:rsidR="00E6051B">
              <w:t xml:space="preserve"> mg</w:t>
            </w:r>
          </w:p>
          <w:permEnd w:id="1934312635"/>
          <w:p w14:paraId="77C00009" w14:textId="77777777" w:rsidR="004D5DE4" w:rsidRPr="00B36A64" w:rsidRDefault="004D5DE4" w:rsidP="004D5DE4">
            <w:pPr>
              <w:autoSpaceDE w:val="0"/>
              <w:autoSpaceDN w:val="0"/>
              <w:adjustRightInd w:val="0"/>
              <w:spacing w:before="0" w:after="0" w:line="240" w:lineRule="auto"/>
              <w:jc w:val="left"/>
              <w:rPr>
                <w:rFonts w:cs="Arial"/>
                <w:color w:val="auto"/>
              </w:rPr>
            </w:pPr>
          </w:p>
          <w:p w14:paraId="1BCE598D" w14:textId="77777777" w:rsidR="004D5DE4" w:rsidRPr="00B36A64" w:rsidRDefault="004D5DE4" w:rsidP="00397D4A">
            <w:pPr>
              <w:autoSpaceDE w:val="0"/>
              <w:autoSpaceDN w:val="0"/>
              <w:adjustRightInd w:val="0"/>
              <w:spacing w:before="0" w:after="0" w:line="240" w:lineRule="auto"/>
              <w:ind w:left="737"/>
              <w:jc w:val="left"/>
              <w:rPr>
                <w:rFonts w:cs="Arial"/>
                <w:color w:val="auto"/>
              </w:rPr>
            </w:pPr>
            <w:r w:rsidRPr="00B36A64">
              <w:rPr>
                <w:rFonts w:cs="Arial"/>
                <w:color w:val="auto"/>
              </w:rPr>
              <w:t xml:space="preserve">Raison : </w:t>
            </w:r>
          </w:p>
          <w:permStart w:id="588270640" w:edGrp="everyone"/>
          <w:p w14:paraId="564E2880" w14:textId="3437FE19" w:rsidR="004D5DE4" w:rsidRPr="00B36A64" w:rsidRDefault="00000000" w:rsidP="00397D4A">
            <w:pPr>
              <w:autoSpaceDE w:val="0"/>
              <w:autoSpaceDN w:val="0"/>
              <w:adjustRightInd w:val="0"/>
              <w:spacing w:before="0" w:after="0" w:line="240" w:lineRule="auto"/>
              <w:ind w:left="737"/>
              <w:jc w:val="left"/>
              <w:rPr>
                <w:rFonts w:cs="Arial"/>
                <w:color w:val="auto"/>
              </w:rPr>
            </w:pPr>
            <w:sdt>
              <w:sdtPr>
                <w:rPr>
                  <w:rFonts w:ascii="MS Gothic" w:eastAsia="MS Gothic" w:hAnsi="MS Gothic" w:hint="eastAsia"/>
                </w:rPr>
                <w:id w:val="-17149002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36A64" w:rsidDel="003C6BC6">
              <w:rPr>
                <w:rFonts w:ascii="Segoe UI Symbol" w:hAnsi="Segoe UI Symbol" w:cs="Segoe UI Symbol"/>
                <w:color w:val="auto"/>
              </w:rPr>
              <w:t xml:space="preserve"> </w:t>
            </w:r>
            <w:permEnd w:id="588270640"/>
            <w:r w:rsidR="004D5DE4" w:rsidRPr="00B36A64">
              <w:rPr>
                <w:rFonts w:cs="Arial"/>
                <w:color w:val="auto"/>
              </w:rPr>
              <w:t>Survenue d’un effet indésirable/Situations particulières**</w:t>
            </w:r>
          </w:p>
          <w:permStart w:id="2064452714" w:edGrp="everyone"/>
          <w:p w14:paraId="0F748BC6" w14:textId="3C5F1342" w:rsidR="004D5DE4" w:rsidRPr="00B36A64" w:rsidRDefault="00000000" w:rsidP="00397D4A">
            <w:pPr>
              <w:autoSpaceDE w:val="0"/>
              <w:autoSpaceDN w:val="0"/>
              <w:adjustRightInd w:val="0"/>
              <w:spacing w:before="0" w:after="0" w:line="240" w:lineRule="auto"/>
              <w:ind w:left="737"/>
              <w:jc w:val="left"/>
              <w:rPr>
                <w:rFonts w:cs="Arial"/>
                <w:color w:val="auto"/>
              </w:rPr>
            </w:pPr>
            <w:sdt>
              <w:sdtPr>
                <w:rPr>
                  <w:rFonts w:ascii="MS Gothic" w:eastAsia="MS Gothic" w:hAnsi="MS Gothic" w:hint="eastAsia"/>
                </w:rPr>
                <w:id w:val="-773017541"/>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B36A64" w:rsidDel="003C6BC6">
              <w:rPr>
                <w:rFonts w:ascii="Segoe UI Symbol" w:hAnsi="Segoe UI Symbol" w:cs="Segoe UI Symbol"/>
                <w:color w:val="auto"/>
              </w:rPr>
              <w:t xml:space="preserve"> </w:t>
            </w:r>
            <w:permEnd w:id="2064452714"/>
            <w:r w:rsidR="004D5DE4" w:rsidRPr="00B36A64">
              <w:rPr>
                <w:rFonts w:cs="Arial"/>
                <w:color w:val="auto"/>
              </w:rPr>
              <w:t>Choix du médecin</w:t>
            </w:r>
          </w:p>
          <w:p w14:paraId="0522D32C" w14:textId="77777777" w:rsidR="004D5DE4" w:rsidRPr="00CA7C08" w:rsidRDefault="004D5DE4" w:rsidP="004D5DE4">
            <w:pPr>
              <w:spacing w:before="0" w:after="0" w:line="276" w:lineRule="auto"/>
              <w:ind w:left="306"/>
              <w:rPr>
                <w:rStyle w:val="Mention1"/>
                <w:rFonts w:ascii="Arial Narrow" w:hAnsi="Arial Narrow"/>
              </w:rPr>
            </w:pPr>
          </w:p>
          <w:p w14:paraId="240BE0DB" w14:textId="77777777" w:rsidR="004D5DE4" w:rsidRPr="00B36A64" w:rsidRDefault="004D5DE4" w:rsidP="004D5DE4">
            <w:pPr>
              <w:autoSpaceDE w:val="0"/>
              <w:autoSpaceDN w:val="0"/>
              <w:adjustRightInd w:val="0"/>
              <w:spacing w:before="0" w:after="0" w:line="240" w:lineRule="auto"/>
              <w:jc w:val="left"/>
              <w:rPr>
                <w:rStyle w:val="Mention1"/>
                <w:rFonts w:ascii="Arial" w:hAnsi="Arial" w:cs="Arial"/>
                <w:i/>
                <w:iCs/>
                <w:color w:val="auto"/>
                <w:sz w:val="18"/>
                <w:szCs w:val="18"/>
                <w:shd w:val="clear" w:color="auto" w:fill="auto"/>
              </w:rPr>
            </w:pPr>
            <w:r w:rsidRPr="00B36A64">
              <w:rPr>
                <w:rFonts w:cs="Arial"/>
                <w:i/>
                <w:iCs/>
                <w:color w:val="auto"/>
                <w:sz w:val="18"/>
                <w:szCs w:val="18"/>
              </w:rPr>
              <w:t>* Merci de considérer les perfusions de la Semaine 1 (Jour 1 et Jour 2) comme une même perfusion (1</w:t>
            </w:r>
            <w:r w:rsidRPr="00B36A64">
              <w:rPr>
                <w:rFonts w:cs="Arial"/>
                <w:i/>
                <w:iCs/>
                <w:color w:val="auto"/>
                <w:sz w:val="18"/>
                <w:szCs w:val="18"/>
                <w:vertAlign w:val="superscript"/>
              </w:rPr>
              <w:t>ère</w:t>
            </w:r>
            <w:r w:rsidRPr="00B36A64">
              <w:rPr>
                <w:rFonts w:cs="Arial"/>
                <w:i/>
                <w:iCs/>
                <w:color w:val="auto"/>
                <w:sz w:val="18"/>
                <w:szCs w:val="18"/>
              </w:rPr>
              <w:t xml:space="preserve"> perfusion en dose fractionnée)</w:t>
            </w:r>
          </w:p>
          <w:p w14:paraId="76BDE8ED" w14:textId="77777777" w:rsidR="004D5DE4" w:rsidRPr="00B36A64" w:rsidRDefault="004D5DE4" w:rsidP="004D5DE4">
            <w:pPr>
              <w:spacing w:before="0" w:after="0" w:line="276" w:lineRule="auto"/>
              <w:ind w:left="306"/>
              <w:rPr>
                <w:rStyle w:val="Mention1"/>
                <w:rFonts w:ascii="Arial" w:hAnsi="Arial" w:cs="Arial"/>
                <w:i/>
                <w:iCs/>
                <w:sz w:val="18"/>
                <w:szCs w:val="18"/>
              </w:rPr>
            </w:pPr>
          </w:p>
          <w:p w14:paraId="6E9DD537" w14:textId="77777777" w:rsidR="004D5DE4" w:rsidRPr="00B36A64" w:rsidRDefault="004D5DE4" w:rsidP="004D5DE4">
            <w:pPr>
              <w:autoSpaceDE w:val="0"/>
              <w:autoSpaceDN w:val="0"/>
              <w:adjustRightInd w:val="0"/>
              <w:spacing w:before="0" w:after="0" w:line="240" w:lineRule="auto"/>
              <w:jc w:val="left"/>
              <w:rPr>
                <w:rFonts w:cs="Arial"/>
                <w:i/>
                <w:iCs/>
                <w:color w:val="auto"/>
                <w:sz w:val="18"/>
                <w:szCs w:val="18"/>
              </w:rPr>
            </w:pPr>
            <w:r w:rsidRPr="00B36A64">
              <w:rPr>
                <w:rFonts w:cs="Arial"/>
                <w:i/>
                <w:iCs/>
                <w:color w:val="auto"/>
                <w:sz w:val="18"/>
                <w:szCs w:val="18"/>
              </w:rPr>
              <w:t xml:space="preserve">** En cas de modification de dose liée à un effet indésirable, merci de </w:t>
            </w:r>
            <w:r w:rsidRPr="00B36A64">
              <w:rPr>
                <w:rFonts w:cs="Arial"/>
                <w:i/>
                <w:iCs/>
                <w:sz w:val="18"/>
                <w:szCs w:val="18"/>
              </w:rPr>
              <w:t xml:space="preserve">procéder à leur déclaration </w:t>
            </w:r>
            <w:sdt>
              <w:sdtPr>
                <w:rPr>
                  <w:rFonts w:cs="Arial"/>
                  <w:i/>
                  <w:iCs/>
                  <w:sz w:val="18"/>
                  <w:szCs w:val="18"/>
                </w:rPr>
                <w:id w:val="263502113"/>
                <w:placeholder>
                  <w:docPart w:val="5F1D7946AA0F4281AE25DA66FF943D96"/>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Pr="00B36A64">
                  <w:rPr>
                    <w:rFonts w:cs="Arial"/>
                    <w:i/>
                    <w:iCs/>
                    <w:sz w:val="18"/>
                    <w:szCs w:val="18"/>
                  </w:rPr>
                  <w:t>auprès du CRPV géographique via le système national de déclaration : https://signalement.social-sante.gouv.fr</w:t>
                </w:r>
              </w:sdtContent>
            </w:sdt>
            <w:r w:rsidRPr="00B36A64">
              <w:rPr>
                <w:rFonts w:cs="Arial"/>
                <w:i/>
                <w:iCs/>
                <w:sz w:val="18"/>
                <w:szCs w:val="18"/>
              </w:rPr>
              <w:t>., en précisant que le patient était traité dans le cadre de l’Autorisation d’Accès Précoce avec le n° patient correspondant</w:t>
            </w:r>
          </w:p>
          <w:p w14:paraId="38098868" w14:textId="77777777" w:rsidR="004D5DE4" w:rsidRPr="00CA7C08" w:rsidRDefault="004D5DE4" w:rsidP="004D5DE4">
            <w:pPr>
              <w:rPr>
                <w:rStyle w:val="Mention1"/>
                <w:rFonts w:ascii="Arial Narrow" w:eastAsia="MS Gothic" w:hAnsi="Arial Narrow" w:cs="Arial"/>
                <w:i/>
                <w:iCs/>
                <w:color w:val="404040" w:themeColor="text1" w:themeTint="BF"/>
                <w:sz w:val="18"/>
                <w:szCs w:val="18"/>
                <w:shd w:val="clear" w:color="auto" w:fill="auto"/>
              </w:rPr>
            </w:pPr>
          </w:p>
          <w:p w14:paraId="6B08AF23" w14:textId="15F85EEC" w:rsidR="0028334B" w:rsidRPr="00FA3C7C" w:rsidRDefault="006007AF" w:rsidP="008E504F">
            <w:pPr>
              <w:rPr>
                <w:rFonts w:cs="Arial"/>
                <w:sz w:val="20"/>
                <w:szCs w:val="20"/>
              </w:rPr>
            </w:pPr>
            <w:r>
              <w:rPr>
                <w:rFonts w:cs="Arial"/>
                <w:b/>
                <w:bCs/>
                <w:color w:val="auto"/>
              </w:rPr>
              <w:t>D</w:t>
            </w:r>
            <w:r w:rsidR="004D5DE4" w:rsidRPr="00B36A64">
              <w:rPr>
                <w:rFonts w:cs="Arial"/>
                <w:b/>
                <w:bCs/>
                <w:color w:val="auto"/>
              </w:rPr>
              <w:t xml:space="preserve">es prémédications </w:t>
            </w:r>
            <w:r w:rsidR="00D673E5">
              <w:rPr>
                <w:rFonts w:cs="Arial"/>
                <w:b/>
                <w:bCs/>
                <w:color w:val="auto"/>
              </w:rPr>
              <w:t>doivent être</w:t>
            </w:r>
            <w:r w:rsidR="004D5DE4" w:rsidRPr="00B36A64">
              <w:rPr>
                <w:rFonts w:cs="Arial"/>
                <w:b/>
                <w:bCs/>
                <w:color w:val="auto"/>
              </w:rPr>
              <w:t xml:space="preserve"> administrées conformément aux recommandations du RCP</w:t>
            </w:r>
            <w:r w:rsidR="00D673E5">
              <w:rPr>
                <w:rFonts w:cs="Arial"/>
                <w:b/>
                <w:bCs/>
                <w:color w:val="auto"/>
              </w:rPr>
              <w:t>.</w:t>
            </w:r>
          </w:p>
        </w:tc>
      </w:tr>
    </w:tbl>
    <w:p w14:paraId="1A4E31E2" w14:textId="77777777" w:rsidR="005F43EC" w:rsidRPr="0093672E" w:rsidRDefault="005F43EC" w:rsidP="00216893">
      <w:pPr>
        <w:pStyle w:val="Petit"/>
      </w:pPr>
    </w:p>
    <w:p w14:paraId="44DC63E6" w14:textId="77777777" w:rsidR="00AC31D2" w:rsidRPr="0093672E" w:rsidRDefault="0065325B" w:rsidP="00404E9B">
      <w:pPr>
        <w:pStyle w:val="Titre2"/>
        <w:numPr>
          <w:ilvl w:val="0"/>
          <w:numId w:val="0"/>
        </w:numPr>
        <w:ind w:left="360" w:hanging="360"/>
      </w:pPr>
      <w:r>
        <w:t xml:space="preserve">Collecte </w:t>
      </w:r>
      <w:r w:rsidR="00592C94">
        <w:t>du/des critère(s) d’efficac</w:t>
      </w:r>
      <w:r w:rsidR="00366E1E">
        <w:t>ité à l’in</w:t>
      </w:r>
      <w:r w:rsidR="00467846">
        <w:t>stauration</w:t>
      </w:r>
      <w:r w:rsidR="00366E1E">
        <w:t xml:space="preserve"> du traitement</w:t>
      </w:r>
    </w:p>
    <w:p w14:paraId="55F13C41" w14:textId="03645118" w:rsidR="005F43EC" w:rsidRPr="005A39A6" w:rsidRDefault="00672853" w:rsidP="005F43EC">
      <w:pPr>
        <w:pStyle w:val="Intertitre"/>
        <w:rPr>
          <w:rFonts w:ascii="Arial" w:hAnsi="Arial" w:cstheme="minorBidi"/>
          <w:b w:val="0"/>
          <w:bCs w:val="0"/>
          <w:color w:val="404040" w:themeColor="text1" w:themeTint="BF"/>
          <w:sz w:val="22"/>
        </w:rPr>
      </w:pPr>
      <w:r>
        <w:rPr>
          <w:rStyle w:val="ui-provider"/>
        </w:rPr>
        <w:t>Critère d'efficacité auto-rapporté par le patient (qualité de vie, handicap, fonctionnement, symptômes ...)</w:t>
      </w:r>
      <w:r>
        <w:t> (EORTC QLQ-C30 version 3)</w:t>
      </w:r>
    </w:p>
    <w:tbl>
      <w:tblPr>
        <w:tblStyle w:val="Grilledetableauclaire"/>
        <w:tblW w:w="0" w:type="auto"/>
        <w:tblLook w:val="0600" w:firstRow="0" w:lastRow="0" w:firstColumn="0" w:lastColumn="0" w:noHBand="1" w:noVBand="1"/>
      </w:tblPr>
      <w:tblGrid>
        <w:gridCol w:w="9608"/>
      </w:tblGrid>
      <w:tr w:rsidR="005F43EC" w:rsidRPr="0093672E" w14:paraId="3BA6DB26" w14:textId="77777777" w:rsidTr="005F43EC">
        <w:tc>
          <w:tcPr>
            <w:tcW w:w="9629" w:type="dxa"/>
          </w:tcPr>
          <w:p w14:paraId="6887450E" w14:textId="77777777" w:rsidR="00672853" w:rsidRPr="0093672E" w:rsidRDefault="00672853" w:rsidP="00672853">
            <w:pPr>
              <w:pStyle w:val="Paragraphedexplications"/>
            </w:pPr>
            <w:r w:rsidRPr="0093672E">
              <w:t xml:space="preserve">À compléter par le patient par auto-questionnaire en </w:t>
            </w:r>
            <w:hyperlink w:anchor="Questionnaire" w:history="1">
              <w:r w:rsidRPr="000F50A3">
                <w:rPr>
                  <w:rStyle w:val="Lienhypertexte"/>
                </w:rPr>
                <w:t>annexe</w:t>
              </w:r>
            </w:hyperlink>
            <w:r>
              <w:t>.</w:t>
            </w:r>
          </w:p>
          <w:tbl>
            <w:tblPr>
              <w:tblStyle w:val="Grilledetableauclaire"/>
              <w:tblW w:w="0" w:type="auto"/>
              <w:tblLook w:val="0600" w:firstRow="0" w:lastRow="0" w:firstColumn="0" w:lastColumn="0" w:noHBand="1" w:noVBand="1"/>
            </w:tblPr>
            <w:tblGrid>
              <w:gridCol w:w="9362"/>
            </w:tblGrid>
            <w:tr w:rsidR="00672853" w:rsidRPr="0093672E" w14:paraId="6DCA6C65" w14:textId="77777777" w:rsidTr="00B518A5">
              <w:tc>
                <w:tcPr>
                  <w:tcW w:w="9629" w:type="dxa"/>
                </w:tcPr>
                <w:p w14:paraId="2871086C" w14:textId="77777777" w:rsidR="00672853" w:rsidRPr="00B36A64" w:rsidRDefault="00672853" w:rsidP="00672853">
                  <w:pPr>
                    <w:pStyle w:val="Default"/>
                    <w:jc w:val="both"/>
                    <w:rPr>
                      <w:color w:val="404040"/>
                      <w:sz w:val="22"/>
                      <w:szCs w:val="22"/>
                    </w:rPr>
                  </w:pPr>
                  <w:r w:rsidRPr="00B36A64">
                    <w:rPr>
                      <w:color w:val="404040"/>
                      <w:sz w:val="22"/>
                      <w:szCs w:val="22"/>
                    </w:rPr>
                    <w:t xml:space="preserve">La qualité de vie sera mesurée par l’auto-questionnaire </w:t>
                  </w:r>
                  <w:r w:rsidRPr="00B36A64">
                    <w:rPr>
                      <w:color w:val="404040" w:themeColor="text1" w:themeTint="BF"/>
                      <w:sz w:val="22"/>
                      <w:szCs w:val="22"/>
                    </w:rPr>
                    <w:t xml:space="preserve">EORTC-QLQ-C30 </w:t>
                  </w:r>
                  <w:r w:rsidRPr="00B36A64">
                    <w:rPr>
                      <w:color w:val="404040"/>
                      <w:sz w:val="22"/>
                      <w:szCs w:val="22"/>
                    </w:rPr>
                    <w:t xml:space="preserve">en annexe 1. </w:t>
                  </w:r>
                </w:p>
                <w:p w14:paraId="135CE503" w14:textId="7029831B" w:rsidR="00672853" w:rsidRPr="0093672E" w:rsidRDefault="00672853" w:rsidP="00672853">
                  <w:r w:rsidRPr="00B36A64">
                    <w:rPr>
                      <w:rFonts w:cs="Arial"/>
                      <w:color w:val="404040"/>
                    </w:rPr>
                    <w:t>Il sera rempli par le patient avant le début du traitement, puis à S4, S7, S13, S22, S31, puis tous les 6 mois jusqu’à la fin du traitement.  Le patient complètera cet auto-questionnaire sous format papier</w:t>
                  </w:r>
                  <w:r w:rsidR="00DF0618">
                    <w:rPr>
                      <w:rFonts w:cs="Arial"/>
                      <w:color w:val="404040"/>
                    </w:rPr>
                    <w:t>.</w:t>
                  </w:r>
                </w:p>
              </w:tc>
            </w:tr>
          </w:tbl>
          <w:p w14:paraId="508C9116" w14:textId="7716962C" w:rsidR="00914132" w:rsidRPr="0093672E" w:rsidRDefault="00914132" w:rsidP="005A39A6">
            <w:pPr>
              <w:pStyle w:val="Paragraphedeliste"/>
              <w:numPr>
                <w:ilvl w:val="0"/>
                <w:numId w:val="0"/>
              </w:numPr>
              <w:ind w:left="720"/>
            </w:pPr>
          </w:p>
        </w:tc>
      </w:tr>
    </w:tbl>
    <w:p w14:paraId="1EEB8AE2" w14:textId="77777777" w:rsidR="008F5A0C" w:rsidRPr="0093672E" w:rsidRDefault="008F5A0C" w:rsidP="00216893">
      <w:pPr>
        <w:pStyle w:val="Petit"/>
      </w:pPr>
    </w:p>
    <w:p w14:paraId="585606D5" w14:textId="77777777" w:rsidR="00131A51" w:rsidRPr="0093672E" w:rsidRDefault="00131A51" w:rsidP="006C1B4E">
      <w:pPr>
        <w:pStyle w:val="Intertitre"/>
      </w:pPr>
      <w:r w:rsidRPr="0093672E">
        <w:t>Effet(s) indésirable(s)/ Situation(s) particulière(s)</w:t>
      </w:r>
    </w:p>
    <w:p w14:paraId="7750F217" w14:textId="43EDE07E"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489449142" w:edGrp="everyone"/>
      <w:permStart w:id="1804941211" w:edGrp="everyone"/>
      <w:sdt>
        <w:sdtPr>
          <w:rPr>
            <w:rFonts w:ascii="MS Gothic" w:eastAsia="MS Gothic" w:hAnsi="MS Gothic" w:hint="eastAsia"/>
          </w:rPr>
          <w:id w:val="-196126078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93672E" w:rsidDel="0047173D">
        <w:rPr>
          <w:rFonts w:ascii="MS Gothic" w:eastAsia="MS Gothic" w:hAnsi="MS Gothic" w:hint="eastAsia"/>
        </w:rPr>
        <w:t xml:space="preserve"> </w:t>
      </w:r>
      <w:permEnd w:id="489449142"/>
      <w:permEnd w:id="1804941211"/>
      <w:r w:rsidRPr="0093672E">
        <w:t>Oui</w:t>
      </w:r>
      <w:r w:rsidR="00915B83" w:rsidRPr="0093672E">
        <w:tab/>
      </w:r>
      <w:r w:rsidR="00915B83" w:rsidRPr="0093672E">
        <w:tab/>
      </w:r>
      <w:r w:rsidRPr="0093672E">
        <w:t xml:space="preserve"> </w:t>
      </w:r>
      <w:permStart w:id="1310949302" w:edGrp="everyone"/>
      <w:permStart w:id="1565004959" w:edGrp="everyone"/>
      <w:sdt>
        <w:sdtPr>
          <w:rPr>
            <w:rFonts w:ascii="MS Gothic" w:eastAsia="MS Gothic" w:hAnsi="MS Gothic" w:hint="eastAsia"/>
          </w:rPr>
          <w:id w:val="1902256929"/>
          <w14:checkbox>
            <w14:checked w14:val="0"/>
            <w14:checkedState w14:val="2612" w14:font="MS Gothic"/>
            <w14:uncheckedState w14:val="2610" w14:font="MS Gothic"/>
          </w14:checkbox>
        </w:sdtPr>
        <w:sdtContent>
          <w:r w:rsidR="00460D43">
            <w:rPr>
              <w:rFonts w:ascii="MS Gothic" w:eastAsia="MS Gothic" w:hAnsi="MS Gothic" w:hint="eastAsia"/>
            </w:rPr>
            <w:t>☐</w:t>
          </w:r>
        </w:sdtContent>
      </w:sdt>
      <w:r w:rsidR="0047173D" w:rsidRPr="0093672E" w:rsidDel="0047173D">
        <w:rPr>
          <w:rFonts w:ascii="Segoe UI Symbol" w:hAnsi="Segoe UI Symbol" w:cs="Segoe UI Symbol"/>
        </w:rPr>
        <w:t xml:space="preserve"> </w:t>
      </w:r>
      <w:permEnd w:id="1310949302"/>
      <w:permEnd w:id="1565004959"/>
      <w:r w:rsidRPr="0093672E">
        <w:t>Non </w:t>
      </w:r>
    </w:p>
    <w:p w14:paraId="77645EF4" w14:textId="26DD182D" w:rsidR="00216893" w:rsidRDefault="00131A51" w:rsidP="00216893">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rPr>
            <w:rFonts w:cs="Arial"/>
          </w:rPr>
          <w:id w:val="561143177"/>
          <w:placeholder>
            <w:docPart w:val="52D42E09A24545DABA4AC7E02CBC59B1"/>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F95D0C" w:rsidRPr="00F95D0C">
            <w:rPr>
              <w:rFonts w:cs="Arial"/>
            </w:rPr>
            <w:t>auprès du CRPV géographique via le système national de déclaration : https://signalement.social-sante.gouv</w:t>
          </w:r>
          <w:r w:rsidR="00F95D0C">
            <w:rPr>
              <w:rFonts w:cs="Arial"/>
            </w:rPr>
            <w:t>.fr.</w:t>
          </w:r>
          <w:r w:rsidR="00F95D0C" w:rsidRPr="00F95D0C">
            <w:rPr>
              <w:rFonts w:cs="Arial"/>
            </w:rPr>
            <w:t xml:space="preserve"> Merci de préciser que le patient était traité dans le cadre de l’Autorisation d’Accès Précoce ainsi que le n° patient correspondant.fr</w:t>
          </w:r>
        </w:sdtContent>
      </w:sdt>
      <w:r w:rsidR="00E23737">
        <w:t>.</w:t>
      </w:r>
    </w:p>
    <w:tbl>
      <w:tblPr>
        <w:tblStyle w:val="Tableausimple2"/>
        <w:tblW w:w="5000" w:type="pct"/>
        <w:tblLook w:val="0600" w:firstRow="0" w:lastRow="0" w:firstColumn="0" w:lastColumn="0" w:noHBand="1" w:noVBand="1"/>
      </w:tblPr>
      <w:tblGrid>
        <w:gridCol w:w="4885"/>
        <w:gridCol w:w="4743"/>
      </w:tblGrid>
      <w:tr w:rsidR="003D06EB" w:rsidRPr="0093672E" w14:paraId="1DA0C3D6" w14:textId="77777777" w:rsidTr="00216893">
        <w:trPr>
          <w:trHeight w:val="273"/>
        </w:trPr>
        <w:tc>
          <w:tcPr>
            <w:tcW w:w="2537" w:type="pct"/>
          </w:tcPr>
          <w:p w14:paraId="609BA78E" w14:textId="77777777" w:rsidR="00AC31D2" w:rsidRPr="0093672E" w:rsidRDefault="00AC31D2" w:rsidP="00AC31D2">
            <w:pPr>
              <w:rPr>
                <w:rStyle w:val="lev"/>
              </w:rPr>
            </w:pPr>
            <w:r w:rsidRPr="0093672E">
              <w:rPr>
                <w:rStyle w:val="lev"/>
              </w:rPr>
              <w:t xml:space="preserve">Médecin prescripteur </w:t>
            </w:r>
          </w:p>
          <w:p w14:paraId="4E77E899" w14:textId="77777777"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Content>
                <w:permStart w:id="1303917055" w:edGrp="everyone"/>
                <w:r w:rsidR="002647B4" w:rsidRPr="0093672E">
                  <w:rPr>
                    <w:rStyle w:val="Mention1"/>
                  </w:rPr>
                  <w:t>________________</w:t>
                </w:r>
                <w:permEnd w:id="1303917055"/>
              </w:sdtContent>
            </w:sdt>
          </w:p>
          <w:p w14:paraId="692312A4" w14:textId="77777777"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Content>
                <w:permStart w:id="302202086" w:edGrp="everyone"/>
                <w:r w:rsidR="002647B4" w:rsidRPr="0093672E">
                  <w:rPr>
                    <w:rStyle w:val="Mention1"/>
                  </w:rPr>
                  <w:t>________________</w:t>
                </w:r>
                <w:permEnd w:id="302202086"/>
              </w:sdtContent>
            </w:sdt>
          </w:p>
          <w:p w14:paraId="018F0E59" w14:textId="77777777"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Content>
                <w:permStart w:id="224792643" w:edGrp="everyone"/>
                <w:r w:rsidR="002647B4" w:rsidRPr="0093672E">
                  <w:rPr>
                    <w:rStyle w:val="Mention1"/>
                  </w:rPr>
                  <w:t>________________</w:t>
                </w:r>
                <w:permEnd w:id="224792643"/>
              </w:sdtContent>
            </w:sdt>
          </w:p>
          <w:p w14:paraId="1BBE616F" w14:textId="77777777" w:rsidR="00ED0ACB" w:rsidRDefault="00FD4C0A" w:rsidP="00071509">
            <w:pPr>
              <w:jc w:val="left"/>
            </w:pPr>
            <w:r w:rsidRPr="0093672E">
              <w:lastRenderedPageBreak/>
              <w:t xml:space="preserve">Numéro FINESS : </w:t>
            </w:r>
            <w:sdt>
              <w:sdtPr>
                <w:id w:val="-870385010"/>
                <w:placeholder>
                  <w:docPart w:val="D43659D07EF54642A1B86B68848CC743"/>
                </w:placeholder>
                <w:showingPlcHdr/>
              </w:sdtPr>
              <w:sdtContent>
                <w:permStart w:id="349400498" w:edGrp="everyone"/>
                <w:r w:rsidRPr="0093672E">
                  <w:rPr>
                    <w:rStyle w:val="Mention1"/>
                  </w:rPr>
                  <w:t>________________</w:t>
                </w:r>
                <w:permEnd w:id="349400498"/>
              </w:sdtContent>
            </w:sdt>
          </w:p>
          <w:p w14:paraId="71AC9233" w14:textId="77777777" w:rsidR="00AC31D2" w:rsidRPr="009E3DA0" w:rsidRDefault="00B22E4F" w:rsidP="005C43A2">
            <w:pPr>
              <w:jc w:val="left"/>
              <w:rPr>
                <w:lang w:val="de-DE"/>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Content>
                <w:permStart w:id="188356295" w:edGrp="everyone"/>
                <w:r w:rsidR="00F038E3" w:rsidRPr="0093672E">
                  <w:rPr>
                    <w:rStyle w:val="Mention1"/>
                  </w:rPr>
                  <w:t>Numéro de téléphone.</w:t>
                </w:r>
                <w:permEnd w:id="188356295"/>
              </w:sdtContent>
            </w:sdt>
            <w:r w:rsidR="00071509" w:rsidRPr="0093672E">
              <w:br/>
            </w:r>
            <w:r w:rsidR="00BA6151" w:rsidRPr="000A1599">
              <w:rPr>
                <w:lang w:val="de-DE"/>
              </w:rPr>
              <w:t>E</w:t>
            </w:r>
            <w:r w:rsidR="00AC31D2" w:rsidRPr="000A1599">
              <w:rPr>
                <w:lang w:val="de-DE"/>
              </w:rPr>
              <w:t>-mail</w:t>
            </w:r>
            <w:r w:rsidR="00E23737" w:rsidRPr="000A1599">
              <w:rPr>
                <w:lang w:val="de-DE"/>
              </w:rPr>
              <w:t xml:space="preserve"> </w:t>
            </w:r>
            <w:r w:rsidR="00AC31D2" w:rsidRPr="000A1599">
              <w:rPr>
                <w:lang w:val="de-DE"/>
              </w:rPr>
              <w:t>:</w:t>
            </w:r>
            <w:r w:rsidR="00E956AF" w:rsidRPr="000A1599">
              <w:rPr>
                <w:lang w:val="de-DE"/>
              </w:rPr>
              <w:t xml:space="preserve"> </w:t>
            </w:r>
            <w:sdt>
              <w:sdtPr>
                <w:id w:val="-692458384"/>
                <w:placeholder>
                  <w:docPart w:val="C142AE49C4B941169E9A29FCFAD9E949"/>
                </w:placeholder>
                <w:showingPlcHdr/>
              </w:sdtPr>
              <w:sdtContent>
                <w:permStart w:id="1288531029" w:edGrp="everyone"/>
                <w:r w:rsidR="00E956AF" w:rsidRPr="009E3DA0">
                  <w:rPr>
                    <w:rStyle w:val="Mention1"/>
                    <w:lang w:val="de-DE"/>
                  </w:rPr>
                  <w:t>xxx@domaine.com</w:t>
                </w:r>
                <w:permEnd w:id="1288531029"/>
              </w:sdtContent>
            </w:sdt>
          </w:p>
          <w:p w14:paraId="0471952F" w14:textId="77777777"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Content>
                <w:permStart w:id="655900820" w:edGrp="everyone"/>
                <w:r w:rsidR="00FE334B" w:rsidRPr="0093672E">
                  <w:rPr>
                    <w:rStyle w:val="Mention1"/>
                  </w:rPr>
                  <w:t>_ _/_ _/_ _ _ _</w:t>
                </w:r>
                <w:permEnd w:id="655900820"/>
              </w:sdtContent>
            </w:sdt>
          </w:p>
          <w:p w14:paraId="1474D9DC" w14:textId="1217E40B" w:rsidR="003A0DB2" w:rsidRPr="0093672E" w:rsidRDefault="00A85576" w:rsidP="00AC31D2">
            <w:r>
              <w:t>S</w:t>
            </w:r>
            <w:r w:rsidR="00AC31D2" w:rsidRPr="0093672E">
              <w:t xml:space="preserve">ignature du </w:t>
            </w:r>
            <w:r w:rsidR="00B92877">
              <w:t>m</w:t>
            </w:r>
            <w:r w:rsidR="00B92877" w:rsidRPr="0093672E">
              <w:t>édecin </w:t>
            </w:r>
            <w:r w:rsidR="00AC31D2" w:rsidRPr="0093672E">
              <w:t>:</w:t>
            </w:r>
          </w:p>
          <w:p w14:paraId="61D67FB9" w14:textId="77777777" w:rsidR="003A0DB2" w:rsidRPr="0093672E" w:rsidRDefault="003A0DB2" w:rsidP="00AC31D2">
            <w:permStart w:id="2119833977" w:edGrp="everyone"/>
          </w:p>
          <w:permEnd w:id="2119833977"/>
          <w:p w14:paraId="7CEEBBE3" w14:textId="77777777" w:rsidR="00216893" w:rsidRPr="0093672E" w:rsidRDefault="00216893" w:rsidP="00AC31D2"/>
        </w:tc>
        <w:tc>
          <w:tcPr>
            <w:tcW w:w="2463" w:type="pct"/>
          </w:tcPr>
          <w:p w14:paraId="6DAAF1F1" w14:textId="77777777" w:rsidR="00AC31D2" w:rsidRPr="0093672E" w:rsidRDefault="004A796E" w:rsidP="001E20A0">
            <w:pPr>
              <w:jc w:val="left"/>
              <w:rPr>
                <w:rStyle w:val="lev"/>
              </w:rPr>
            </w:pPr>
            <w:r w:rsidRPr="0093672E">
              <w:rPr>
                <w:rStyle w:val="lev"/>
              </w:rPr>
              <w:lastRenderedPageBreak/>
              <w:t>Pharmacien</w:t>
            </w:r>
          </w:p>
          <w:p w14:paraId="52109BC4" w14:textId="77777777"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Content>
                <w:permStart w:id="15994720" w:edGrp="everyone"/>
                <w:r w:rsidR="002647B4" w:rsidRPr="0093672E">
                  <w:rPr>
                    <w:rStyle w:val="Mention1"/>
                  </w:rPr>
                  <w:t>________________</w:t>
                </w:r>
                <w:permEnd w:id="15994720"/>
              </w:sdtContent>
            </w:sdt>
          </w:p>
          <w:p w14:paraId="623499B9" w14:textId="77777777"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Content>
                <w:permStart w:id="957682419" w:edGrp="everyone"/>
                <w:r w:rsidR="009345FE" w:rsidRPr="0093672E">
                  <w:rPr>
                    <w:rStyle w:val="Mention1"/>
                  </w:rPr>
                  <w:t>________________</w:t>
                </w:r>
                <w:permEnd w:id="957682419"/>
              </w:sdtContent>
            </w:sdt>
          </w:p>
          <w:p w14:paraId="16FA4126" w14:textId="77777777" w:rsidR="00FD0054" w:rsidRPr="0093672E" w:rsidRDefault="00FD0054" w:rsidP="001E20A0">
            <w:pPr>
              <w:jc w:val="left"/>
            </w:pPr>
          </w:p>
          <w:p w14:paraId="7AE76BAA" w14:textId="77777777" w:rsidR="00FD4C0A" w:rsidRPr="0093672E" w:rsidRDefault="00FD4C0A" w:rsidP="001B2C88">
            <w:r w:rsidRPr="0093672E">
              <w:lastRenderedPageBreak/>
              <w:t xml:space="preserve">Numéro FINESS : </w:t>
            </w:r>
            <w:sdt>
              <w:sdtPr>
                <w:id w:val="-1287962067"/>
                <w:placeholder>
                  <w:docPart w:val="1888E7983CC64005886F814DD2C62288"/>
                </w:placeholder>
                <w:showingPlcHdr/>
              </w:sdtPr>
              <w:sdtContent>
                <w:permStart w:id="820382100" w:edGrp="everyone"/>
                <w:r w:rsidRPr="0093672E">
                  <w:rPr>
                    <w:rStyle w:val="Mention1"/>
                  </w:rPr>
                  <w:t>________________</w:t>
                </w:r>
                <w:permEnd w:id="820382100"/>
              </w:sdtContent>
            </w:sdt>
          </w:p>
          <w:p w14:paraId="1B1A57C4" w14:textId="77777777" w:rsidR="00AC31D2" w:rsidRPr="009E3DA0" w:rsidRDefault="00AC31D2" w:rsidP="001E20A0">
            <w:pPr>
              <w:jc w:val="left"/>
              <w:rPr>
                <w:lang w:val="de-DE"/>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Content>
                <w:permStart w:id="833237573" w:edGrp="everyone"/>
                <w:r w:rsidR="00F038E3" w:rsidRPr="0093672E">
                  <w:rPr>
                    <w:rStyle w:val="Mention1"/>
                  </w:rPr>
                  <w:t>Numéro de téléphone.</w:t>
                </w:r>
                <w:permEnd w:id="833237573"/>
              </w:sdtContent>
            </w:sdt>
            <w:r w:rsidR="00071509" w:rsidRPr="0093672E">
              <w:br/>
            </w:r>
            <w:r w:rsidR="00B92877" w:rsidRPr="000A1599">
              <w:rPr>
                <w:lang w:val="de-DE"/>
              </w:rPr>
              <w:t>E</w:t>
            </w:r>
            <w:r w:rsidRPr="000A1599">
              <w:rPr>
                <w:lang w:val="de-DE"/>
              </w:rPr>
              <w:t>-mail</w:t>
            </w:r>
            <w:r w:rsidR="00E23737" w:rsidRPr="000A1599">
              <w:rPr>
                <w:lang w:val="de-DE"/>
              </w:rPr>
              <w:t xml:space="preserve"> </w:t>
            </w:r>
            <w:r w:rsidRPr="000A1599">
              <w:rPr>
                <w:lang w:val="de-DE"/>
              </w:rPr>
              <w:t>:</w:t>
            </w:r>
            <w:r w:rsidR="00E956AF" w:rsidRPr="000A1599">
              <w:rPr>
                <w:lang w:val="de-DE"/>
              </w:rPr>
              <w:t xml:space="preserve"> </w:t>
            </w:r>
            <w:sdt>
              <w:sdtPr>
                <w:id w:val="1206530566"/>
                <w:placeholder>
                  <w:docPart w:val="8941CAA76BD145F28A77CFA6FE3903BE"/>
                </w:placeholder>
                <w:showingPlcHdr/>
              </w:sdtPr>
              <w:sdtContent>
                <w:permStart w:id="4423137" w:edGrp="everyone"/>
                <w:r w:rsidR="00E956AF" w:rsidRPr="009E3DA0">
                  <w:rPr>
                    <w:rStyle w:val="Mention1"/>
                    <w:lang w:val="de-DE"/>
                  </w:rPr>
                  <w:t>xxx@domaine.com</w:t>
                </w:r>
                <w:permEnd w:id="4423137"/>
              </w:sdtContent>
            </w:sdt>
          </w:p>
          <w:p w14:paraId="5CA5A92F" w14:textId="77777777"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Content>
                <w:permStart w:id="1878594873" w:edGrp="everyone"/>
                <w:r w:rsidR="00FE334B" w:rsidRPr="0093672E">
                  <w:rPr>
                    <w:rStyle w:val="Mention1"/>
                  </w:rPr>
                  <w:t>_ _/_ _/_ _ _ _</w:t>
                </w:r>
                <w:permEnd w:id="1878594873"/>
              </w:sdtContent>
            </w:sdt>
          </w:p>
          <w:p w14:paraId="5A5845A4" w14:textId="7A9767D7" w:rsidR="00AC31D2" w:rsidRDefault="00A85576" w:rsidP="001E20A0">
            <w:pPr>
              <w:jc w:val="left"/>
            </w:pPr>
            <w:r>
              <w:t>S</w:t>
            </w:r>
            <w:r w:rsidR="00AC31D2" w:rsidRPr="0093672E">
              <w:t xml:space="preserve">ignature du </w:t>
            </w:r>
            <w:r w:rsidR="00B92877">
              <w:t>p</w:t>
            </w:r>
            <w:r w:rsidR="00B92877" w:rsidRPr="0093672E">
              <w:t>harmacien </w:t>
            </w:r>
            <w:r w:rsidR="00AC31D2" w:rsidRPr="0093672E">
              <w:t>:</w:t>
            </w:r>
          </w:p>
          <w:p w14:paraId="07748F0E" w14:textId="77777777" w:rsidR="0068344B" w:rsidRPr="0093672E" w:rsidRDefault="0068344B" w:rsidP="001E20A0">
            <w:pPr>
              <w:jc w:val="left"/>
            </w:pPr>
            <w:permStart w:id="498872693" w:edGrp="everyone"/>
            <w:r>
              <w:t xml:space="preserve"> </w:t>
            </w:r>
            <w:permEnd w:id="498872693"/>
          </w:p>
        </w:tc>
      </w:tr>
    </w:tbl>
    <w:p w14:paraId="3B85A19D" w14:textId="77777777" w:rsidR="00AC1D3B" w:rsidRDefault="00AC1D3B" w:rsidP="001F24D4">
      <w:pPr>
        <w:pStyle w:val="Petit"/>
      </w:pPr>
    </w:p>
    <w:p w14:paraId="1095D8B5" w14:textId="77777777" w:rsidR="00AC1D3B" w:rsidRDefault="00AC1D3B">
      <w:pPr>
        <w:spacing w:before="0" w:after="200" w:line="276" w:lineRule="auto"/>
        <w:jc w:val="left"/>
        <w:rPr>
          <w:sz w:val="18"/>
        </w:rPr>
      </w:pPr>
      <w:r>
        <w:br w:type="page"/>
      </w:r>
    </w:p>
    <w:tbl>
      <w:tblPr>
        <w:tblStyle w:val="Grilledutableau"/>
        <w:tblW w:w="5000" w:type="pct"/>
        <w:tblLook w:val="04A0" w:firstRow="1" w:lastRow="0" w:firstColumn="1" w:lastColumn="0" w:noHBand="0" w:noVBand="1"/>
      </w:tblPr>
      <w:tblGrid>
        <w:gridCol w:w="9628"/>
      </w:tblGrid>
      <w:tr w:rsidR="00AC1D3B" w:rsidRPr="0093672E" w14:paraId="2783E877" w14:textId="77777777" w:rsidTr="00E4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A754F8" w14:textId="77777777" w:rsidR="00AC1D3B" w:rsidRPr="0093672E" w:rsidRDefault="00AC1D3B" w:rsidP="00E45B15">
            <w:pPr>
              <w:pStyle w:val="Titredenote"/>
            </w:pPr>
            <w:bookmarkStart w:id="25" w:name="Suivi_traitement_2"/>
            <w:r w:rsidRPr="0093672E">
              <w:lastRenderedPageBreak/>
              <w:t>Fiche de suivi de traitement</w:t>
            </w:r>
            <w:bookmarkEnd w:id="25"/>
            <w:r w:rsidRPr="0093672E">
              <w:t> </w:t>
            </w:r>
          </w:p>
          <w:p w14:paraId="3173974B" w14:textId="77777777" w:rsidR="00AC1D3B" w:rsidRPr="0093672E" w:rsidRDefault="00AC1D3B" w:rsidP="00E45B15">
            <w:pPr>
              <w:pStyle w:val="Normalcentr"/>
            </w:pPr>
            <w:r w:rsidRPr="0093672E">
              <w:t>(Visites après la première administration)</w:t>
            </w:r>
          </w:p>
          <w:p w14:paraId="3A7FF2FC" w14:textId="451203A1" w:rsidR="00AC1D3B" w:rsidRDefault="00AC1D3B" w:rsidP="00E45B15">
            <w:pPr>
              <w:pStyle w:val="Normalcent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1537159234"/>
              <w:placeholder>
                <w:docPart w:val="39DABC31BD7C4E718A534622865A25C7"/>
              </w:placeholder>
              <w:comboBox>
                <w:listItem w:value="Choisissez un élément."/>
                <w:listItem w:displayText="Plateforme électronique" w:value="Plateforme électronique"/>
                <w:listItem w:displayText="Transmission papier (fax ou mail)" w:value="Transmission papier (fax ou mail)"/>
              </w:comboBox>
            </w:sdtPr>
            <w:sdtContent>
              <w:p w14:paraId="5999861C" w14:textId="2B742639" w:rsidR="00065727" w:rsidRDefault="00AC7477" w:rsidP="00065727">
                <w:pPr>
                  <w:jc w:val="center"/>
                  <w:rPr>
                    <w:rStyle w:val="Grasitalique"/>
                    <w:b/>
                  </w:rPr>
                </w:pPr>
                <w:r>
                  <w:rPr>
                    <w:rStyle w:val="Grasitalique"/>
                  </w:rPr>
                  <w:t>Plateforme électronique</w:t>
                </w:r>
              </w:p>
            </w:sdtContent>
          </w:sdt>
          <w:sdt>
            <w:sdtPr>
              <w:rPr>
                <w:rStyle w:val="Grasitalique"/>
              </w:rPr>
              <w:id w:val="-1727591893"/>
              <w:placeholder>
                <w:docPart w:val="07363CE6B4EB42268F92315CD009BFC5"/>
              </w:placeholder>
            </w:sdtPr>
            <w:sdtEndPr>
              <w:rPr>
                <w:rStyle w:val="Textedelespacerserv"/>
                <w:bCs w:val="0"/>
                <w:i w:val="0"/>
                <w:color w:val="808080"/>
              </w:rPr>
            </w:sdtEndPr>
            <w:sdtContent>
              <w:p w14:paraId="71BAD4D5" w14:textId="13553790" w:rsidR="00065727" w:rsidRPr="0093672E" w:rsidRDefault="000F7B30" w:rsidP="00065727">
                <w:pPr>
                  <w:pStyle w:val="Normalcentr"/>
                  <w:rPr>
                    <w:rStyle w:val="Grasitalique"/>
                  </w:rPr>
                </w:pPr>
                <w:r>
                  <w:rPr>
                    <w:rStyle w:val="ui-provider"/>
                  </w:rPr>
                  <w:t>www.ap-rybrevant.fr</w:t>
                </w:r>
              </w:p>
            </w:sdtContent>
          </w:sdt>
        </w:tc>
      </w:tr>
    </w:tbl>
    <w:p w14:paraId="0A79E517" w14:textId="77777777" w:rsidR="00AC1D3B" w:rsidRPr="0093672E" w:rsidRDefault="00AC1D3B" w:rsidP="001F24D4">
      <w:pPr>
        <w:pStyle w:val="Petit"/>
      </w:pPr>
    </w:p>
    <w:p w14:paraId="01565E41" w14:textId="77777777" w:rsidR="00034F53" w:rsidRPr="0093672E" w:rsidRDefault="00AC31D2" w:rsidP="00034F53">
      <w:pPr>
        <w:jc w:val="right"/>
      </w:pPr>
      <w:r w:rsidRPr="0093672E">
        <w:t xml:space="preserve">Date de la visite : </w:t>
      </w:r>
      <w:permStart w:id="23486837" w:edGrp="everyone"/>
      <w:sdt>
        <w:sdtPr>
          <w:id w:val="446976257"/>
          <w:placeholder>
            <w:docPart w:val="C71D8D11FCA248A4B74746A56C77F223"/>
          </w:placeholder>
          <w:showingPlcHdr/>
          <w:date>
            <w:dateFormat w:val="dd/MM/yyyy"/>
            <w:lid w:val="fr-FR"/>
            <w:storeMappedDataAs w:val="dateTime"/>
            <w:calendar w:val="gregorian"/>
          </w:date>
        </w:sdtPr>
        <w:sdtContent>
          <w:r w:rsidR="00FE334B" w:rsidRPr="0093672E">
            <w:rPr>
              <w:rStyle w:val="Mention1"/>
            </w:rPr>
            <w:t>_ _/_ _/_ _ _ _</w:t>
          </w:r>
        </w:sdtContent>
      </w:sdt>
    </w:p>
    <w:permEnd w:id="23486837"/>
    <w:p w14:paraId="696A8E3F" w14:textId="76FD379E" w:rsidR="00730466" w:rsidRDefault="00730466" w:rsidP="00034F53">
      <w:r>
        <w:t xml:space="preserve">Les fiches de suivi sont à compléter selon la périodicité suivante : </w:t>
      </w:r>
      <w:sdt>
        <w:sdtPr>
          <w:id w:val="-1634321890"/>
          <w:placeholder>
            <w:docPart w:val="4B472C9FAB89405088065E231F29E717"/>
          </w:placeholder>
        </w:sdtPr>
        <w:sdtContent>
          <w:sdt>
            <w:sdtPr>
              <w:rPr>
                <w:rFonts w:ascii="Arial Narrow" w:hAnsi="Arial Narrow"/>
              </w:rPr>
              <w:id w:val="-1227298291"/>
              <w:placeholder>
                <w:docPart w:val="27B76E95D1224D39A889A15A1B42365D"/>
              </w:placeholder>
            </w:sdtPr>
            <w:sdtEndPr>
              <w:rPr>
                <w:rFonts w:ascii="Arial" w:hAnsi="Arial"/>
              </w:rPr>
            </w:sdtEndPr>
            <w:sdtContent>
              <w:r w:rsidR="004014FB" w:rsidRPr="004E546D">
                <w:rPr>
                  <w:rFonts w:ascii="Arial Narrow" w:hAnsi="Arial Narrow"/>
                </w:rPr>
                <w:t>S4, S7, S13,</w:t>
              </w:r>
              <w:r w:rsidR="004014FB">
                <w:t xml:space="preserve"> S22</w:t>
              </w:r>
              <w:r w:rsidR="008C5382">
                <w:t>, S31</w:t>
              </w:r>
              <w:r w:rsidR="004014FB">
                <w:t xml:space="preserve"> puis tous les </w:t>
              </w:r>
              <w:r w:rsidR="00527307">
                <w:t>6</w:t>
              </w:r>
              <w:r w:rsidR="004014FB">
                <w:t xml:space="preserve"> </w:t>
              </w:r>
              <w:r w:rsidR="00527307">
                <w:t xml:space="preserve">mois. </w:t>
              </w:r>
            </w:sdtContent>
          </w:sdt>
          <w:r w:rsidR="004014FB">
            <w:t xml:space="preserve"> </w:t>
          </w:r>
        </w:sdtContent>
      </w:sdt>
    </w:p>
    <w:p w14:paraId="37DFEE4A" w14:textId="4018F322" w:rsidR="00034F53" w:rsidRPr="00397D4A" w:rsidRDefault="00412D0C" w:rsidP="00034F53">
      <w:pPr>
        <w:rPr>
          <w:lang w:val="pt-BR"/>
        </w:rPr>
      </w:pPr>
      <w:r w:rsidRPr="00397D4A">
        <w:rPr>
          <w:lang w:val="pt-BR"/>
        </w:rPr>
        <w:t>Visite</w:t>
      </w:r>
      <w:r w:rsidR="00A9398B" w:rsidRPr="00397D4A">
        <w:rPr>
          <w:lang w:val="pt-BR"/>
        </w:rPr>
        <w:t xml:space="preserve"> de suivi </w:t>
      </w:r>
      <w:permStart w:id="67586990" w:edGrp="everyone"/>
      <w:sdt>
        <w:sdtPr>
          <w:rPr>
            <w:lang w:val="pt-BR"/>
          </w:rPr>
          <w:id w:val="-901062414"/>
          <w14:checkbox>
            <w14:checked w14:val="0"/>
            <w14:checkedState w14:val="2612" w14:font="MS Gothic"/>
            <w14:uncheckedState w14:val="2610" w14:font="MS Gothic"/>
          </w14:checkbox>
        </w:sdtPr>
        <w:sdtEndPr>
          <w:rPr>
            <w:rFonts w:hint="eastAsia"/>
          </w:rPr>
        </w:sdtEndPr>
        <w:sdtContent>
          <w:r w:rsidR="00460D43">
            <w:rPr>
              <w:rFonts w:ascii="MS Gothic" w:eastAsia="MS Gothic" w:hAnsi="MS Gothic" w:hint="eastAsia"/>
              <w:lang w:val="pt-BR"/>
            </w:rPr>
            <w:t>☐</w:t>
          </w:r>
        </w:sdtContent>
      </w:sdt>
      <w:permEnd w:id="67586990"/>
      <w:r w:rsidR="00AD543E" w:rsidRPr="00397D4A">
        <w:rPr>
          <w:lang w:val="pt-BR"/>
        </w:rPr>
        <w:t xml:space="preserve"> </w:t>
      </w:r>
      <w:r w:rsidR="00982B0B" w:rsidRPr="006B1AD4">
        <w:rPr>
          <w:lang w:val="pt-BR"/>
        </w:rPr>
        <w:t xml:space="preserve">S4 </w:t>
      </w:r>
      <w:permStart w:id="910709206" w:edGrp="everyone"/>
      <w:sdt>
        <w:sdtPr>
          <w:rPr>
            <w:lang w:val="pt-BR"/>
          </w:rPr>
          <w:id w:val="1829935856"/>
          <w14:checkbox>
            <w14:checked w14:val="0"/>
            <w14:checkedState w14:val="2612" w14:font="MS Gothic"/>
            <w14:uncheckedState w14:val="2610" w14:font="MS Gothic"/>
          </w14:checkbox>
        </w:sdtPr>
        <w:sdtContent>
          <w:r w:rsidR="00460D43">
            <w:rPr>
              <w:rFonts w:ascii="MS Gothic" w:eastAsia="MS Gothic" w:hAnsi="MS Gothic" w:hint="eastAsia"/>
              <w:lang w:val="pt-BR"/>
            </w:rPr>
            <w:t>☐</w:t>
          </w:r>
        </w:sdtContent>
      </w:sdt>
      <w:permEnd w:id="910709206"/>
      <w:sdt>
        <w:sdtPr>
          <w:id w:val="1573857328"/>
          <w:placeholder>
            <w:docPart w:val="A92F23CD666B40C49EC8A7A65877FD26"/>
          </w:placeholder>
        </w:sdtPr>
        <w:sdtContent>
          <w:r w:rsidR="00982B0B" w:rsidRPr="006B1AD4">
            <w:rPr>
              <w:lang w:val="pt-BR"/>
            </w:rPr>
            <w:t xml:space="preserve">S7 </w:t>
          </w:r>
        </w:sdtContent>
      </w:sdt>
      <w:r w:rsidR="00730466" w:rsidRPr="00397D4A">
        <w:rPr>
          <w:lang w:val="pt-BR"/>
        </w:rPr>
        <w:t xml:space="preserve"> </w:t>
      </w:r>
      <w:permStart w:id="2099799129" w:edGrp="everyone"/>
      <w:sdt>
        <w:sdtPr>
          <w:rPr>
            <w:lang w:val="pt-BR"/>
          </w:rPr>
          <w:id w:val="-1641104507"/>
          <w14:checkbox>
            <w14:checked w14:val="0"/>
            <w14:checkedState w14:val="2612" w14:font="MS Gothic"/>
            <w14:uncheckedState w14:val="2610" w14:font="MS Gothic"/>
          </w14:checkbox>
        </w:sdtPr>
        <w:sdtContent>
          <w:r w:rsidR="00460D43">
            <w:rPr>
              <w:rFonts w:ascii="MS Gothic" w:eastAsia="MS Gothic" w:hAnsi="MS Gothic" w:hint="eastAsia"/>
              <w:lang w:val="pt-BR"/>
            </w:rPr>
            <w:t>☐</w:t>
          </w:r>
        </w:sdtContent>
      </w:sdt>
      <w:permEnd w:id="2099799129"/>
      <w:sdt>
        <w:sdtPr>
          <w:id w:val="1600448293"/>
          <w:placeholder>
            <w:docPart w:val="7C1AF5BFF8E742EF897BBB64CB2BD678"/>
          </w:placeholder>
        </w:sdtPr>
        <w:sdtContent>
          <w:r w:rsidR="009679B6" w:rsidRPr="006B1AD4">
            <w:rPr>
              <w:lang w:val="pt-BR"/>
            </w:rPr>
            <w:t xml:space="preserve">S13 </w:t>
          </w:r>
          <w:sdt>
            <w:sdtPr>
              <w:rPr>
                <w:lang w:val="pt-BR"/>
              </w:rPr>
              <w:id w:val="-708260571"/>
              <w14:checkbox>
                <w14:checked w14:val="0"/>
                <w14:checkedState w14:val="2612" w14:font="MS Gothic"/>
                <w14:uncheckedState w14:val="2610" w14:font="MS Gothic"/>
              </w14:checkbox>
            </w:sdtPr>
            <w:sdtEndPr>
              <w:rPr>
                <w:rFonts w:hint="eastAsia"/>
              </w:rPr>
            </w:sdtEndPr>
            <w:sdtContent>
              <w:permStart w:id="1291334487" w:edGrp="everyone"/>
              <w:r w:rsidR="00460D43">
                <w:rPr>
                  <w:rFonts w:ascii="MS Gothic" w:eastAsia="MS Gothic" w:hAnsi="MS Gothic" w:hint="eastAsia"/>
                  <w:lang w:val="pt-BR"/>
                </w:rPr>
                <w:t>☐</w:t>
              </w:r>
              <w:permEnd w:id="1291334487"/>
            </w:sdtContent>
          </w:sdt>
          <w:r w:rsidR="00AD76FE" w:rsidRPr="006B1AD4">
            <w:rPr>
              <w:lang w:val="pt-BR"/>
            </w:rPr>
            <w:t xml:space="preserve"> S</w:t>
          </w:r>
          <w:r w:rsidR="008D3099" w:rsidRPr="006B1AD4">
            <w:rPr>
              <w:lang w:val="pt-BR"/>
            </w:rPr>
            <w:t>22</w:t>
          </w:r>
          <w:r w:rsidR="00AD76FE" w:rsidRPr="006B1AD4">
            <w:rPr>
              <w:lang w:val="pt-BR"/>
            </w:rPr>
            <w:t xml:space="preserve"> </w:t>
          </w:r>
          <w:sdt>
            <w:sdtPr>
              <w:rPr>
                <w:lang w:val="pt-BR"/>
              </w:rPr>
              <w:id w:val="-771707314"/>
              <w14:checkbox>
                <w14:checked w14:val="0"/>
                <w14:checkedState w14:val="2612" w14:font="MS Gothic"/>
                <w14:uncheckedState w14:val="2610" w14:font="MS Gothic"/>
              </w14:checkbox>
            </w:sdtPr>
            <w:sdtEndPr>
              <w:rPr>
                <w:rFonts w:hint="eastAsia"/>
              </w:rPr>
            </w:sdtEndPr>
            <w:sdtContent>
              <w:permStart w:id="899054761" w:edGrp="everyone"/>
              <w:r w:rsidR="00460D43" w:rsidRPr="00460D43">
                <w:rPr>
                  <w:rFonts w:ascii="MS Gothic" w:eastAsia="MS Gothic" w:hAnsi="MS Gothic" w:hint="eastAsia"/>
                  <w:lang w:val="pt-BR"/>
                </w:rPr>
                <w:t>☐</w:t>
              </w:r>
              <w:permEnd w:id="899054761"/>
            </w:sdtContent>
          </w:sdt>
          <w:r w:rsidR="008D3099" w:rsidRPr="006B1AD4">
            <w:rPr>
              <w:lang w:val="pt-BR"/>
            </w:rPr>
            <w:t xml:space="preserve">S31 </w:t>
          </w:r>
          <w:r w:rsidR="00AD76FE" w:rsidRPr="006B1AD4">
            <w:rPr>
              <w:lang w:val="pt-BR"/>
            </w:rPr>
            <w:t xml:space="preserve"> </w:t>
          </w:r>
          <w:permStart w:id="1867653388" w:edGrp="everyone"/>
          <w:sdt>
            <w:sdtPr>
              <w:rPr>
                <w:lang w:val="pt-BR"/>
              </w:rPr>
              <w:id w:val="-315339649"/>
              <w14:checkbox>
                <w14:checked w14:val="0"/>
                <w14:checkedState w14:val="2612" w14:font="MS Gothic"/>
                <w14:uncheckedState w14:val="2610" w14:font="MS Gothic"/>
              </w14:checkbox>
            </w:sdtPr>
            <w:sdtContent>
              <w:r w:rsidR="00460D43">
                <w:rPr>
                  <w:rFonts w:ascii="MS Gothic" w:eastAsia="MS Gothic" w:hAnsi="MS Gothic" w:hint="eastAsia"/>
                  <w:lang w:val="pt-BR"/>
                </w:rPr>
                <w:t>☐</w:t>
              </w:r>
            </w:sdtContent>
          </w:sdt>
          <w:permStart w:id="23789887" w:edGrp="everyone"/>
          <w:permEnd w:id="1867653388"/>
          <w:sdt>
            <w:sdtPr>
              <w:id w:val="-869755815"/>
              <w:placeholder>
                <w:docPart w:val="D849119434CE40608588187BADFCDD5C"/>
              </w:placeholder>
            </w:sdtPr>
            <w:sdtContent>
              <w:r w:rsidR="00AD76FE" w:rsidRPr="006B1AD4">
                <w:rPr>
                  <w:lang w:val="pt-BR"/>
                </w:rPr>
                <w:t>S</w:t>
              </w:r>
              <w:r w:rsidR="00992EB9" w:rsidRPr="006B1AD4">
                <w:rPr>
                  <w:lang w:val="pt-BR"/>
                </w:rPr>
                <w:t>__</w:t>
              </w:r>
              <w:r w:rsidR="00AD76FE" w:rsidRPr="006B1AD4">
                <w:rPr>
                  <w:lang w:val="pt-BR"/>
                </w:rPr>
                <w:t xml:space="preserve"> </w:t>
              </w:r>
            </w:sdtContent>
          </w:sdt>
          <w:permEnd w:id="23789887"/>
        </w:sdtContent>
      </w:sdt>
    </w:p>
    <w:p w14:paraId="43CBFB56" w14:textId="77777777" w:rsidR="00AC31D2" w:rsidRPr="00397D4A" w:rsidRDefault="00AC31D2" w:rsidP="00AC31D2">
      <w:pPr>
        <w:rPr>
          <w:lang w:val="pt-BR"/>
        </w:rPr>
      </w:pPr>
    </w:p>
    <w:p w14:paraId="0375ED36" w14:textId="77777777" w:rsidR="00AC31D2" w:rsidRPr="0093672E" w:rsidRDefault="00850F43" w:rsidP="00850F43">
      <w:pPr>
        <w:pStyle w:val="Titre2"/>
        <w:numPr>
          <w:ilvl w:val="0"/>
          <w:numId w:val="0"/>
        </w:numPr>
        <w:ind w:left="360" w:hanging="360"/>
      </w:pPr>
      <w:r w:rsidRPr="0093672E">
        <w:t>Identification du patient</w:t>
      </w:r>
    </w:p>
    <w:p w14:paraId="5E19D15C" w14:textId="77777777" w:rsidR="00355233" w:rsidRPr="0093672E" w:rsidRDefault="00AC31D2" w:rsidP="00355233">
      <w:r w:rsidRPr="0093672E">
        <w:t xml:space="preserve">Nom du patient </w:t>
      </w:r>
      <w:r w:rsidRPr="0093672E">
        <w:rPr>
          <w:rStyle w:val="Accentuation"/>
        </w:rPr>
        <w:t>(3 premières lettres)</w:t>
      </w:r>
      <w:r w:rsidRPr="0093672E">
        <w:t xml:space="preserve"> :  </w:t>
      </w:r>
      <w:permStart w:id="1445291977" w:edGrp="everyone"/>
      <w:sdt>
        <w:sdtPr>
          <w:id w:val="-1357492804"/>
          <w:placeholder>
            <w:docPart w:val="80D0775CE42C4452B99042B75E223C86"/>
          </w:placeholder>
          <w:showingPlcHdr/>
        </w:sdtPr>
        <w:sdtContent>
          <w:r w:rsidR="00A07FD0" w:rsidRPr="0093672E">
            <w:rPr>
              <w:rStyle w:val="Mention1"/>
            </w:rPr>
            <w:t>| _ | _ | _ |</w:t>
          </w:r>
        </w:sdtContent>
      </w:sdt>
      <w:r w:rsidR="00A07FD0" w:rsidRPr="0093672E">
        <w:t xml:space="preserve"> </w:t>
      </w:r>
      <w:permEnd w:id="1445291977"/>
      <w:r w:rsidRPr="0093672E">
        <w:t xml:space="preserve">Prénom </w:t>
      </w:r>
      <w:r w:rsidRPr="0093672E">
        <w:rPr>
          <w:rStyle w:val="Accentuation"/>
        </w:rPr>
        <w:t>(2 premières lettres)</w:t>
      </w:r>
      <w:r w:rsidRPr="0093672E">
        <w:t xml:space="preserve"> :</w:t>
      </w:r>
      <w:permStart w:id="355669553" w:edGrp="everyone"/>
      <w:r w:rsidRPr="0093672E">
        <w:t xml:space="preserve"> </w:t>
      </w:r>
      <w:sdt>
        <w:sdtPr>
          <w:id w:val="1319149263"/>
          <w:placeholder>
            <w:docPart w:val="AFAF28B0388B4C1C9C64B926EC5C898B"/>
          </w:placeholder>
          <w:showingPlcHdr/>
        </w:sdtPr>
        <w:sdtContent>
          <w:r w:rsidR="00A07FD0" w:rsidRPr="0093672E">
            <w:rPr>
              <w:rStyle w:val="Mention1"/>
            </w:rPr>
            <w:t>| _ | _ |</w:t>
          </w:r>
        </w:sdtContent>
      </w:sdt>
      <w:permEnd w:id="355669553"/>
      <w:r w:rsidR="00D25BB7" w:rsidRPr="0093672E">
        <w:br/>
      </w:r>
      <w:r w:rsidR="00355233" w:rsidRPr="0093672E">
        <w:t>N</w:t>
      </w:r>
      <w:r w:rsidR="00355233" w:rsidRPr="009E1FDD">
        <w:rPr>
          <w:vertAlign w:val="superscript"/>
        </w:rPr>
        <w:t>o</w:t>
      </w:r>
      <w:r w:rsidR="00355233">
        <w:t> </w:t>
      </w:r>
      <w:r w:rsidR="00355233" w:rsidRPr="0093672E">
        <w:t xml:space="preserve">patient d’accès précoce : </w:t>
      </w:r>
      <w:sdt>
        <w:sdtPr>
          <w:id w:val="-421327181"/>
          <w:placeholder>
            <w:docPart w:val="18387EA4A6854EC594D8A88B74DB6CFB"/>
          </w:placeholder>
          <w:showingPlcHdr/>
        </w:sdtPr>
        <w:sdtContent>
          <w:permStart w:id="2032234486" w:edGrp="everyone"/>
          <w:r w:rsidR="00355233" w:rsidRPr="0093672E">
            <w:rPr>
              <w:rStyle w:val="Mention1"/>
            </w:rPr>
            <w:t>| _ | _ | _ |</w:t>
          </w:r>
          <w:permEnd w:id="2032234486"/>
        </w:sdtContent>
      </w:sdt>
    </w:p>
    <w:p w14:paraId="1F819EB9" w14:textId="77777777" w:rsidR="00A52C46" w:rsidRDefault="00A52C46" w:rsidP="00AC31D2"/>
    <w:p w14:paraId="4AB2F30D" w14:textId="77777777" w:rsidR="00053CDC" w:rsidRPr="0093672E" w:rsidRDefault="00053CDC" w:rsidP="00053CDC">
      <w:pPr>
        <w:pStyle w:val="Titre2"/>
        <w:numPr>
          <w:ilvl w:val="0"/>
          <w:numId w:val="0"/>
        </w:numPr>
        <w:ind w:left="360" w:hanging="360"/>
      </w:pPr>
      <w:r w:rsidRPr="0093672E">
        <w:t>Engagement du prescripteur</w:t>
      </w:r>
    </w:p>
    <w:p w14:paraId="6B48689C" w14:textId="099B8064" w:rsidR="009A5499" w:rsidRPr="00222241" w:rsidRDefault="00053CDC" w:rsidP="002E1467">
      <w:r w:rsidRPr="00222241">
        <w:t xml:space="preserve">Je confirme avoir réalisé les tests/imageries nécessaires </w:t>
      </w:r>
      <w:r w:rsidR="000E0FB5">
        <w:t>à la poursuite</w:t>
      </w:r>
      <w:r w:rsidRPr="00222241">
        <w:t xml:space="preserve">  du traitement conformément au RCP </w:t>
      </w:r>
      <w:permStart w:id="1402760427" w:edGrp="everyone"/>
      <w:sdt>
        <w:sdtPr>
          <w:rPr>
            <w:rFonts w:ascii="MS Gothic" w:eastAsia="MS Gothic" w:hAnsi="MS Gothic" w:hint="eastAsia"/>
          </w:rPr>
          <w:id w:val="-1422249196"/>
          <w14:checkbox>
            <w14:checked w14:val="0"/>
            <w14:checkedState w14:val="2612" w14:font="MS Gothic"/>
            <w14:uncheckedState w14:val="2610" w14:font="MS Gothic"/>
          </w14:checkbox>
        </w:sdtPr>
        <w:sdtContent>
          <w:r w:rsidR="003458B3">
            <w:rPr>
              <w:rFonts w:ascii="MS Gothic" w:eastAsia="MS Gothic" w:hAnsi="MS Gothic" w:hint="eastAsia"/>
            </w:rPr>
            <w:t>☐</w:t>
          </w:r>
        </w:sdtContent>
      </w:sdt>
      <w:r w:rsidR="0047173D" w:rsidRPr="00222241" w:rsidDel="00B31642">
        <w:rPr>
          <w:rFonts w:hint="eastAsia"/>
        </w:rPr>
        <w:t xml:space="preserve"> </w:t>
      </w:r>
      <w:permEnd w:id="1402760427"/>
      <w:r w:rsidRPr="00222241">
        <w:t xml:space="preserve">Oui  </w:t>
      </w:r>
      <w:permStart w:id="436684324" w:edGrp="everyone"/>
      <w:sdt>
        <w:sdtPr>
          <w:rPr>
            <w:rFonts w:ascii="MS Gothic" w:eastAsia="MS Gothic" w:hAnsi="MS Gothic" w:hint="eastAsia"/>
          </w:rPr>
          <w:id w:val="1988352959"/>
          <w14:checkbox>
            <w14:checked w14:val="0"/>
            <w14:checkedState w14:val="2612" w14:font="MS Gothic"/>
            <w14:uncheckedState w14:val="2610" w14:font="MS Gothic"/>
          </w14:checkbox>
        </w:sdtPr>
        <w:sdtContent>
          <w:r w:rsidR="003458B3">
            <w:rPr>
              <w:rFonts w:ascii="MS Gothic" w:eastAsia="MS Gothic" w:hAnsi="MS Gothic" w:hint="eastAsia"/>
            </w:rPr>
            <w:t>☐</w:t>
          </w:r>
        </w:sdtContent>
      </w:sdt>
      <w:r w:rsidR="0047173D" w:rsidRPr="00222241" w:rsidDel="00B31642">
        <w:rPr>
          <w:rFonts w:hint="eastAsia"/>
        </w:rPr>
        <w:t xml:space="preserve"> </w:t>
      </w:r>
      <w:permEnd w:id="436684324"/>
      <w:r w:rsidRPr="00222241">
        <w:t>Non</w:t>
      </w:r>
    </w:p>
    <w:p w14:paraId="53E227F9" w14:textId="694AA754" w:rsidR="00053CDC" w:rsidRPr="00222241" w:rsidRDefault="00053CDC" w:rsidP="00053CDC">
      <w:r w:rsidRPr="00222241">
        <w:t>Je confirme avoir vérifi</w:t>
      </w:r>
      <w:r w:rsidR="00C7759C">
        <w:t>é</w:t>
      </w:r>
      <w:r w:rsidRPr="00222241">
        <w:t xml:space="preserve"> la mise en place d’une contraception</w:t>
      </w:r>
      <w:r w:rsidR="00AD388D" w:rsidRPr="00AD388D">
        <w:rPr>
          <w:rFonts w:ascii="Arial Narrow" w:hAnsi="Arial Narrow"/>
        </w:rPr>
        <w:t xml:space="preserve"> </w:t>
      </w:r>
      <w:r w:rsidR="00AD388D" w:rsidRPr="004E546D">
        <w:rPr>
          <w:rFonts w:ascii="Arial Narrow" w:hAnsi="Arial Narrow"/>
        </w:rPr>
        <w:t xml:space="preserve">pour les patients en âge/capacité de procréer, conformément au RCP </w:t>
      </w:r>
      <w:permStart w:id="1832201237" w:edGrp="everyone"/>
      <w:sdt>
        <w:sdtPr>
          <w:rPr>
            <w:rFonts w:ascii="MS Gothic" w:eastAsia="MS Gothic" w:hAnsi="MS Gothic" w:hint="eastAsia"/>
          </w:rPr>
          <w:id w:val="790329580"/>
          <w14:checkbox>
            <w14:checked w14:val="0"/>
            <w14:checkedState w14:val="2612" w14:font="MS Gothic"/>
            <w14:uncheckedState w14:val="2610" w14:font="MS Gothic"/>
          </w14:checkbox>
        </w:sdtPr>
        <w:sdtContent>
          <w:r w:rsidR="003458B3">
            <w:rPr>
              <w:rFonts w:ascii="MS Gothic" w:eastAsia="MS Gothic" w:hAnsi="MS Gothic" w:hint="eastAsia"/>
            </w:rPr>
            <w:t>☐</w:t>
          </w:r>
        </w:sdtContent>
      </w:sdt>
      <w:r w:rsidR="0047173D" w:rsidRPr="00222241" w:rsidDel="00B31642">
        <w:rPr>
          <w:rFonts w:hint="eastAsia"/>
        </w:rPr>
        <w:t xml:space="preserve"> </w:t>
      </w:r>
      <w:permEnd w:id="1832201237"/>
      <w:r w:rsidRPr="00222241">
        <w:t xml:space="preserve">Oui  </w:t>
      </w:r>
      <w:permStart w:id="115742444" w:edGrp="everyone"/>
      <w:sdt>
        <w:sdtPr>
          <w:rPr>
            <w:rFonts w:ascii="MS Gothic" w:eastAsia="MS Gothic" w:hAnsi="MS Gothic" w:hint="eastAsia"/>
          </w:rPr>
          <w:id w:val="1727177396"/>
          <w14:checkbox>
            <w14:checked w14:val="0"/>
            <w14:checkedState w14:val="2612" w14:font="MS Gothic"/>
            <w14:uncheckedState w14:val="2610" w14:font="MS Gothic"/>
          </w14:checkbox>
        </w:sdtPr>
        <w:sdtContent>
          <w:r w:rsidR="003458B3">
            <w:rPr>
              <w:rFonts w:ascii="MS Gothic" w:eastAsia="MS Gothic" w:hAnsi="MS Gothic" w:hint="eastAsia"/>
            </w:rPr>
            <w:t>☐</w:t>
          </w:r>
        </w:sdtContent>
      </w:sdt>
      <w:r w:rsidR="0047173D" w:rsidDel="00B31642">
        <w:rPr>
          <w:rFonts w:ascii="MS Gothic" w:eastAsia="MS Gothic" w:hAnsi="MS Gothic" w:hint="eastAsia"/>
        </w:rPr>
        <w:t xml:space="preserve"> </w:t>
      </w:r>
      <w:permEnd w:id="115742444"/>
      <w:r w:rsidRPr="00222241">
        <w:t>Non</w:t>
      </w:r>
    </w:p>
    <w:p w14:paraId="26246CAD" w14:textId="77777777" w:rsidR="00053CDC" w:rsidRPr="0093672E" w:rsidRDefault="00053CDC" w:rsidP="00AC31D2"/>
    <w:p w14:paraId="5E69EDEE" w14:textId="77777777" w:rsidR="00A52C46" w:rsidRPr="0093672E" w:rsidRDefault="00785FC6" w:rsidP="00785FC6">
      <w:pPr>
        <w:pStyle w:val="Titre2"/>
        <w:numPr>
          <w:ilvl w:val="0"/>
          <w:numId w:val="0"/>
        </w:numPr>
        <w:ind w:left="360" w:hanging="360"/>
      </w:pPr>
      <w:r w:rsidRPr="0093672E">
        <w:t>Conditions d’utilisation</w:t>
      </w:r>
    </w:p>
    <w:p w14:paraId="5F5699AE" w14:textId="77777777" w:rsidR="00CA7D62" w:rsidRPr="00781875" w:rsidRDefault="00CA7D62" w:rsidP="00CA7D62">
      <w:pPr>
        <w:autoSpaceDE w:val="0"/>
        <w:autoSpaceDN w:val="0"/>
        <w:adjustRightInd w:val="0"/>
        <w:spacing w:before="0" w:after="0" w:line="240" w:lineRule="auto"/>
        <w:jc w:val="left"/>
        <w:rPr>
          <w:rFonts w:ascii="Arial Narrow" w:hAnsi="Arial Narrow" w:cs="Arial"/>
          <w:b/>
          <w:bCs/>
          <w:color w:val="auto"/>
        </w:rPr>
      </w:pPr>
      <w:r w:rsidRPr="00781875">
        <w:rPr>
          <w:rFonts w:ascii="Arial Narrow" w:hAnsi="Arial Narrow" w:cs="Arial"/>
          <w:b/>
          <w:bCs/>
          <w:color w:val="auto"/>
        </w:rPr>
        <w:t>DERNIERE PERFUSION</w:t>
      </w:r>
    </w:p>
    <w:p w14:paraId="18529AA1" w14:textId="77777777" w:rsidR="00CA7D62" w:rsidRPr="00781875" w:rsidRDefault="00CA7D62" w:rsidP="00CA7D62">
      <w:pPr>
        <w:autoSpaceDE w:val="0"/>
        <w:autoSpaceDN w:val="0"/>
        <w:adjustRightInd w:val="0"/>
        <w:spacing w:before="0" w:after="0" w:line="240" w:lineRule="auto"/>
        <w:jc w:val="left"/>
        <w:rPr>
          <w:rFonts w:ascii="Arial Narrow" w:hAnsi="Arial Narrow" w:cs="Arial"/>
          <w:b/>
          <w:bCs/>
          <w:color w:val="auto"/>
        </w:rPr>
      </w:pPr>
    </w:p>
    <w:p w14:paraId="3402D3FA" w14:textId="2F464DE2" w:rsidR="00CA7D62" w:rsidRPr="00267BD5" w:rsidRDefault="00CA7D62" w:rsidP="00CA7D62">
      <w:pPr>
        <w:autoSpaceDE w:val="0"/>
        <w:autoSpaceDN w:val="0"/>
        <w:adjustRightInd w:val="0"/>
        <w:spacing w:before="0" w:after="0" w:line="240" w:lineRule="auto"/>
        <w:jc w:val="left"/>
        <w:rPr>
          <w:rFonts w:ascii="Arial Narrow" w:hAnsi="Arial Narrow" w:cs="Arial"/>
          <w:color w:val="auto"/>
        </w:rPr>
      </w:pPr>
      <w:r w:rsidRPr="00267BD5">
        <w:rPr>
          <w:rFonts w:ascii="Arial Narrow" w:hAnsi="Arial Narrow" w:cs="Arial"/>
          <w:color w:val="auto"/>
        </w:rPr>
        <w:t xml:space="preserve">Date de la dernière perfusion </w:t>
      </w:r>
      <w:sdt>
        <w:sdtPr>
          <w:id w:val="1552730252"/>
          <w:placeholder>
            <w:docPart w:val="1352288061E14943BDB3739FE151DB63"/>
          </w:placeholder>
          <w:showingPlcHdr/>
          <w:date>
            <w:dateFormat w:val="dd/MM/yyyy"/>
            <w:lid w:val="fr-FR"/>
            <w:storeMappedDataAs w:val="dateTime"/>
            <w:calendar w:val="gregorian"/>
          </w:date>
        </w:sdtPr>
        <w:sdtContent>
          <w:permStart w:id="1678212837" w:edGrp="everyone"/>
          <w:r w:rsidR="003458B3" w:rsidRPr="0093672E">
            <w:rPr>
              <w:rStyle w:val="Mention1"/>
            </w:rPr>
            <w:t>_ _/_ _/_ _ _ _</w:t>
          </w:r>
          <w:permEnd w:id="1678212837"/>
        </w:sdtContent>
      </w:sdt>
      <w:r w:rsidR="003458B3" w:rsidRPr="00267BD5" w:rsidDel="003458B3">
        <w:rPr>
          <w:rFonts w:ascii="Arial Narrow" w:hAnsi="Arial Narrow" w:cs="Arial"/>
          <w:color w:val="auto"/>
        </w:rPr>
        <w:t xml:space="preserve"> </w:t>
      </w:r>
      <w:r w:rsidRPr="00267BD5">
        <w:rPr>
          <w:rFonts w:ascii="Arial Narrow" w:hAnsi="Arial Narrow" w:cs="Arial"/>
          <w:color w:val="auto"/>
        </w:rPr>
        <w:t xml:space="preserve">Perfusion n° : </w:t>
      </w:r>
      <w:sdt>
        <w:sdtPr>
          <w:id w:val="-2027468553"/>
          <w:placeholder>
            <w:docPart w:val="86C4B9F1955D4C82A05AA821449180E0"/>
          </w:placeholder>
          <w:showingPlcHdr/>
        </w:sdtPr>
        <w:sdtContent>
          <w:permStart w:id="864770345" w:edGrp="everyone"/>
          <w:r w:rsidR="003458B3" w:rsidRPr="0093672E">
            <w:rPr>
              <w:rStyle w:val="Mention1"/>
            </w:rPr>
            <w:t>| _ | _ |</w:t>
          </w:r>
          <w:permEnd w:id="864770345"/>
        </w:sdtContent>
      </w:sdt>
    </w:p>
    <w:p w14:paraId="6B8AEE37" w14:textId="77777777" w:rsidR="00CA7D62" w:rsidRPr="00267BD5" w:rsidRDefault="00CA7D62" w:rsidP="00CA7D62">
      <w:pPr>
        <w:autoSpaceDE w:val="0"/>
        <w:autoSpaceDN w:val="0"/>
        <w:adjustRightInd w:val="0"/>
        <w:spacing w:before="0" w:after="0" w:line="240" w:lineRule="auto"/>
        <w:jc w:val="left"/>
        <w:rPr>
          <w:rFonts w:ascii="Arial Narrow" w:hAnsi="Arial Narrow" w:cs="Arial"/>
          <w:i/>
          <w:iCs/>
          <w:color w:val="auto"/>
        </w:rPr>
      </w:pPr>
      <w:r w:rsidRPr="00267BD5">
        <w:rPr>
          <w:rFonts w:ascii="Arial Narrow" w:hAnsi="Arial Narrow" w:cs="Arial"/>
          <w:i/>
          <w:iCs/>
          <w:color w:val="auto"/>
        </w:rPr>
        <w:t xml:space="preserve">           </w:t>
      </w:r>
    </w:p>
    <w:p w14:paraId="4BE1B05C" w14:textId="77777777" w:rsidR="00CA7D62" w:rsidRPr="00781875" w:rsidRDefault="00CA7D62" w:rsidP="00CA7D62">
      <w:pPr>
        <w:autoSpaceDE w:val="0"/>
        <w:autoSpaceDN w:val="0"/>
        <w:adjustRightInd w:val="0"/>
        <w:spacing w:before="0" w:after="0" w:line="240" w:lineRule="auto"/>
        <w:jc w:val="center"/>
        <w:rPr>
          <w:rFonts w:ascii="Arial Narrow" w:hAnsi="Arial Narrow" w:cs="Arial"/>
          <w:i/>
          <w:iCs/>
          <w:color w:val="auto"/>
        </w:rPr>
      </w:pPr>
      <w:r w:rsidRPr="00781875">
        <w:rPr>
          <w:rFonts w:ascii="Arial Narrow" w:hAnsi="Arial Narrow" w:cs="Arial"/>
          <w:i/>
          <w:iCs/>
          <w:color w:val="auto"/>
        </w:rPr>
        <w:t xml:space="preserve">*Merci de considérer les perfusions de la Semaine 1 (Jour 1 et Jour 2) comme une même perfusion </w:t>
      </w:r>
    </w:p>
    <w:p w14:paraId="2C37A758" w14:textId="77777777" w:rsidR="00CA7D62" w:rsidRPr="00781875" w:rsidRDefault="00CA7D62" w:rsidP="00CA7D62">
      <w:pPr>
        <w:autoSpaceDE w:val="0"/>
        <w:autoSpaceDN w:val="0"/>
        <w:adjustRightInd w:val="0"/>
        <w:spacing w:before="0" w:after="0" w:line="240" w:lineRule="auto"/>
        <w:jc w:val="center"/>
        <w:rPr>
          <w:rFonts w:ascii="Arial Narrow" w:hAnsi="Arial Narrow" w:cs="Arial"/>
          <w:i/>
          <w:iCs/>
          <w:color w:val="auto"/>
        </w:rPr>
      </w:pPr>
      <w:r w:rsidRPr="00781875">
        <w:rPr>
          <w:rFonts w:ascii="Arial Narrow" w:hAnsi="Arial Narrow" w:cs="Arial"/>
          <w:i/>
          <w:iCs/>
          <w:color w:val="auto"/>
        </w:rPr>
        <w:t>(1ère perfusion en dose fractionnée)</w:t>
      </w:r>
    </w:p>
    <w:p w14:paraId="6E1BA05A" w14:textId="77777777" w:rsidR="00CA7D62" w:rsidRPr="00267BD5" w:rsidRDefault="00CA7D62" w:rsidP="00CA7D62">
      <w:pPr>
        <w:autoSpaceDE w:val="0"/>
        <w:autoSpaceDN w:val="0"/>
        <w:adjustRightInd w:val="0"/>
        <w:spacing w:before="0" w:after="0" w:line="240" w:lineRule="auto"/>
        <w:jc w:val="left"/>
        <w:rPr>
          <w:rFonts w:ascii="Arial Narrow" w:hAnsi="Arial Narrow" w:cs="Arial"/>
          <w:color w:val="auto"/>
        </w:rPr>
      </w:pPr>
    </w:p>
    <w:p w14:paraId="34E37E2E" w14:textId="77777777" w:rsidR="00CA7D62" w:rsidRPr="00267BD5" w:rsidRDefault="00CA7D62" w:rsidP="00CA7D62">
      <w:pPr>
        <w:autoSpaceDE w:val="0"/>
        <w:autoSpaceDN w:val="0"/>
        <w:adjustRightInd w:val="0"/>
        <w:spacing w:before="0" w:after="0" w:line="240" w:lineRule="auto"/>
        <w:jc w:val="left"/>
        <w:rPr>
          <w:rFonts w:ascii="Arial Narrow" w:hAnsi="Arial Narrow" w:cs="Arial"/>
          <w:color w:val="auto"/>
          <w:u w:val="single"/>
        </w:rPr>
      </w:pPr>
      <w:r w:rsidRPr="00267BD5">
        <w:rPr>
          <w:rFonts w:ascii="Arial Narrow" w:hAnsi="Arial Narrow" w:cs="Arial"/>
          <w:color w:val="auto"/>
          <w:u w:val="single"/>
        </w:rPr>
        <w:t>Quelle dose le patient a</w:t>
      </w:r>
      <w:r w:rsidRPr="00267BD5">
        <w:rPr>
          <w:rFonts w:ascii="Cambria Math" w:hAnsi="Cambria Math" w:cs="Cambria Math"/>
          <w:color w:val="auto"/>
          <w:u w:val="single"/>
        </w:rPr>
        <w:t>‐</w:t>
      </w:r>
      <w:r w:rsidRPr="00267BD5">
        <w:rPr>
          <w:rFonts w:ascii="Arial Narrow" w:hAnsi="Arial Narrow" w:cs="Arial"/>
          <w:color w:val="auto"/>
          <w:u w:val="single"/>
        </w:rPr>
        <w:t>t</w:t>
      </w:r>
      <w:r w:rsidRPr="00267BD5">
        <w:rPr>
          <w:rFonts w:ascii="Cambria Math" w:hAnsi="Cambria Math" w:cs="Cambria Math"/>
          <w:color w:val="auto"/>
          <w:u w:val="single"/>
        </w:rPr>
        <w:t>‐</w:t>
      </w:r>
      <w:r w:rsidRPr="00267BD5">
        <w:rPr>
          <w:rFonts w:ascii="Arial Narrow" w:hAnsi="Arial Narrow" w:cs="Arial"/>
          <w:color w:val="auto"/>
          <w:u w:val="single"/>
        </w:rPr>
        <w:t>il reçu</w:t>
      </w:r>
      <w:r w:rsidRPr="00267BD5">
        <w:rPr>
          <w:rFonts w:ascii="Arial Narrow" w:hAnsi="Arial Narrow" w:cs="Arial"/>
          <w:color w:val="auto"/>
        </w:rPr>
        <w:t>** ?</w:t>
      </w:r>
    </w:p>
    <w:permStart w:id="1782587613" w:edGrp="everyone"/>
    <w:p w14:paraId="166C6A54" w14:textId="74872EBA" w:rsidR="00CA7D62" w:rsidRPr="00267BD5" w:rsidRDefault="00000000" w:rsidP="00CA7D62">
      <w:pPr>
        <w:pStyle w:val="Paragraphedeliste"/>
        <w:numPr>
          <w:ilvl w:val="0"/>
          <w:numId w:val="0"/>
        </w:numPr>
        <w:autoSpaceDE w:val="0"/>
        <w:autoSpaceDN w:val="0"/>
        <w:adjustRightInd w:val="0"/>
        <w:spacing w:before="0" w:after="0" w:line="240" w:lineRule="auto"/>
        <w:ind w:left="720"/>
        <w:jc w:val="left"/>
        <w:rPr>
          <w:rFonts w:ascii="Arial Narrow" w:hAnsi="Arial Narrow" w:cs="Arial"/>
          <w:color w:val="auto"/>
        </w:rPr>
      </w:pPr>
      <w:sdt>
        <w:sdtPr>
          <w:rPr>
            <w:rFonts w:ascii="MS Gothic" w:eastAsia="MS Gothic" w:hAnsi="MS Gothic" w:hint="eastAsia"/>
          </w:rPr>
          <w:id w:val="-156579516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eastAsia="MS Gothic" w:hAnsi="Segoe UI Symbol" w:cs="Segoe UI Symbol"/>
        </w:rPr>
        <w:t xml:space="preserve"> </w:t>
      </w:r>
      <w:permEnd w:id="1782587613"/>
      <w:r w:rsidR="00CA7D62" w:rsidRPr="00267BD5">
        <w:rPr>
          <w:rFonts w:ascii="Arial Narrow" w:hAnsi="Arial Narrow" w:cs="Arial"/>
          <w:color w:val="auto"/>
        </w:rPr>
        <w:t xml:space="preserve">350 mg </w:t>
      </w:r>
    </w:p>
    <w:permStart w:id="64446226" w:edGrp="everyone"/>
    <w:p w14:paraId="5837D428" w14:textId="6D5116D1" w:rsidR="00CA7D62" w:rsidRPr="00267BD5" w:rsidRDefault="00000000" w:rsidP="00CA7D62">
      <w:pPr>
        <w:autoSpaceDE w:val="0"/>
        <w:autoSpaceDN w:val="0"/>
        <w:adjustRightInd w:val="0"/>
        <w:spacing w:before="0" w:after="0" w:line="240" w:lineRule="auto"/>
        <w:ind w:left="709"/>
        <w:jc w:val="left"/>
        <w:rPr>
          <w:rFonts w:ascii="Arial Narrow" w:hAnsi="Arial Narrow" w:cs="Arial"/>
          <w:color w:val="auto"/>
        </w:rPr>
      </w:pPr>
      <w:sdt>
        <w:sdtPr>
          <w:rPr>
            <w:rFonts w:ascii="MS Gothic" w:eastAsia="MS Gothic" w:hAnsi="MS Gothic" w:hint="eastAsia"/>
          </w:rPr>
          <w:id w:val="1118564493"/>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eastAsia="MS Gothic" w:hAnsi="Segoe UI Symbol" w:cs="Segoe UI Symbol"/>
        </w:rPr>
        <w:t xml:space="preserve"> </w:t>
      </w:r>
      <w:permEnd w:id="64446226"/>
      <w:r w:rsidR="00CA7D62" w:rsidRPr="00267BD5">
        <w:rPr>
          <w:rFonts w:ascii="Arial Narrow" w:hAnsi="Arial Narrow" w:cs="Arial"/>
          <w:color w:val="auto"/>
        </w:rPr>
        <w:t xml:space="preserve">700 mg </w:t>
      </w:r>
    </w:p>
    <w:permStart w:id="1374580061" w:edGrp="everyone"/>
    <w:p w14:paraId="70D2F2D9" w14:textId="5523E582" w:rsidR="00CA7D62" w:rsidRPr="00267BD5" w:rsidRDefault="00000000" w:rsidP="00CA7D62">
      <w:pPr>
        <w:autoSpaceDE w:val="0"/>
        <w:autoSpaceDN w:val="0"/>
        <w:adjustRightInd w:val="0"/>
        <w:spacing w:before="0" w:after="0" w:line="240" w:lineRule="auto"/>
        <w:ind w:left="709"/>
        <w:jc w:val="left"/>
        <w:rPr>
          <w:rFonts w:ascii="Arial Narrow" w:hAnsi="Arial Narrow" w:cs="Arial"/>
          <w:color w:val="auto"/>
        </w:rPr>
      </w:pPr>
      <w:sdt>
        <w:sdtPr>
          <w:rPr>
            <w:rFonts w:ascii="MS Gothic" w:eastAsia="MS Gothic" w:hAnsi="MS Gothic" w:hint="eastAsia"/>
          </w:rPr>
          <w:id w:val="51727392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eastAsia="MS Gothic" w:hAnsi="Segoe UI Symbol" w:cs="Segoe UI Symbol"/>
        </w:rPr>
        <w:t xml:space="preserve"> </w:t>
      </w:r>
      <w:permEnd w:id="1374580061"/>
      <w:r w:rsidR="00CA7D62" w:rsidRPr="00267BD5">
        <w:rPr>
          <w:rFonts w:ascii="Arial Narrow" w:hAnsi="Arial Narrow" w:cs="Arial"/>
          <w:color w:val="auto"/>
        </w:rPr>
        <w:t xml:space="preserve">1050 mg </w:t>
      </w:r>
    </w:p>
    <w:permStart w:id="766862553" w:edGrp="everyone"/>
    <w:p w14:paraId="67BB5362" w14:textId="678CA535" w:rsidR="00CA7D62" w:rsidRPr="00267BD5" w:rsidRDefault="00000000" w:rsidP="00CA7D62">
      <w:pPr>
        <w:autoSpaceDE w:val="0"/>
        <w:autoSpaceDN w:val="0"/>
        <w:adjustRightInd w:val="0"/>
        <w:spacing w:before="0" w:after="0" w:line="240" w:lineRule="auto"/>
        <w:ind w:left="709"/>
        <w:jc w:val="left"/>
        <w:rPr>
          <w:rFonts w:ascii="Arial Narrow" w:hAnsi="Arial Narrow" w:cs="Arial"/>
          <w:color w:val="auto"/>
        </w:rPr>
      </w:pPr>
      <w:sdt>
        <w:sdtPr>
          <w:rPr>
            <w:rFonts w:ascii="MS Gothic" w:eastAsia="MS Gothic" w:hAnsi="MS Gothic" w:hint="eastAsia"/>
          </w:rPr>
          <w:id w:val="4804589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eastAsia="MS Gothic" w:hAnsi="Segoe UI Symbol" w:cs="Segoe UI Symbol"/>
        </w:rPr>
        <w:t xml:space="preserve"> </w:t>
      </w:r>
      <w:permEnd w:id="766862553"/>
      <w:r w:rsidR="00CA7D62" w:rsidRPr="00267BD5">
        <w:rPr>
          <w:rFonts w:ascii="Arial Narrow" w:hAnsi="Arial Narrow" w:cs="Arial"/>
          <w:color w:val="auto"/>
        </w:rPr>
        <w:t>1400 mg</w:t>
      </w:r>
    </w:p>
    <w:permStart w:id="933841292" w:edGrp="everyone"/>
    <w:p w14:paraId="187ACDD1" w14:textId="2A6A1683" w:rsidR="00CA7D62" w:rsidRPr="00267BD5" w:rsidRDefault="00000000" w:rsidP="00CA7D62">
      <w:pPr>
        <w:autoSpaceDE w:val="0"/>
        <w:autoSpaceDN w:val="0"/>
        <w:adjustRightInd w:val="0"/>
        <w:spacing w:before="0" w:after="0" w:line="240" w:lineRule="auto"/>
        <w:ind w:left="709"/>
        <w:jc w:val="left"/>
        <w:rPr>
          <w:rFonts w:ascii="Arial Narrow" w:hAnsi="Arial Narrow" w:cs="Arial"/>
          <w:color w:val="auto"/>
        </w:rPr>
      </w:pPr>
      <w:sdt>
        <w:sdtPr>
          <w:rPr>
            <w:rFonts w:ascii="MS Gothic" w:eastAsia="MS Gothic" w:hAnsi="MS Gothic" w:hint="eastAsia"/>
          </w:rPr>
          <w:id w:val="-192572529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eastAsia="MS Gothic" w:hAnsi="Segoe UI Symbol" w:cs="Segoe UI Symbol"/>
        </w:rPr>
        <w:t xml:space="preserve"> </w:t>
      </w:r>
      <w:permEnd w:id="933841292"/>
      <w:r w:rsidR="00CA7D62" w:rsidRPr="00267BD5">
        <w:rPr>
          <w:rFonts w:ascii="Arial Narrow" w:hAnsi="Arial Narrow" w:cs="Arial"/>
          <w:color w:val="auto"/>
        </w:rPr>
        <w:t>1750 mg</w:t>
      </w:r>
    </w:p>
    <w:permStart w:id="461900123" w:edGrp="everyone"/>
    <w:p w14:paraId="3A367E07" w14:textId="305E4607" w:rsidR="00CA7D62" w:rsidRPr="00267BD5" w:rsidRDefault="00000000" w:rsidP="00CA7D62">
      <w:pPr>
        <w:autoSpaceDE w:val="0"/>
        <w:autoSpaceDN w:val="0"/>
        <w:adjustRightInd w:val="0"/>
        <w:spacing w:before="0" w:after="0" w:line="240" w:lineRule="auto"/>
        <w:ind w:left="709"/>
        <w:jc w:val="left"/>
        <w:rPr>
          <w:rFonts w:ascii="Arial Narrow" w:hAnsi="Arial Narrow" w:cs="Arial"/>
          <w:color w:val="auto"/>
        </w:rPr>
      </w:pPr>
      <w:sdt>
        <w:sdtPr>
          <w:rPr>
            <w:rFonts w:ascii="MS Gothic" w:eastAsia="MS Gothic" w:hAnsi="MS Gothic" w:hint="eastAsia"/>
          </w:rPr>
          <w:id w:val="191798457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eastAsia="MS Gothic" w:hAnsi="Segoe UI Symbol" w:cs="Segoe UI Symbol"/>
        </w:rPr>
        <w:t xml:space="preserve"> </w:t>
      </w:r>
      <w:permEnd w:id="461900123"/>
      <w:r w:rsidR="00CA7D62" w:rsidRPr="00267BD5">
        <w:rPr>
          <w:rFonts w:ascii="Arial Narrow" w:hAnsi="Arial Narrow" w:cs="Arial"/>
          <w:color w:val="auto"/>
        </w:rPr>
        <w:t>2100 mg</w:t>
      </w:r>
    </w:p>
    <w:permStart w:id="1546472278" w:edGrp="everyone"/>
    <w:p w14:paraId="578DA7BC" w14:textId="3FB01E06" w:rsidR="00CA7D62" w:rsidRPr="00267BD5" w:rsidRDefault="00000000" w:rsidP="00CA7D62">
      <w:pPr>
        <w:autoSpaceDE w:val="0"/>
        <w:autoSpaceDN w:val="0"/>
        <w:adjustRightInd w:val="0"/>
        <w:spacing w:before="0" w:after="0" w:line="240" w:lineRule="auto"/>
        <w:ind w:left="709"/>
        <w:jc w:val="left"/>
        <w:rPr>
          <w:rFonts w:ascii="Arial Narrow" w:hAnsi="Arial Narrow" w:cs="Arial"/>
          <w:color w:val="auto"/>
        </w:rPr>
      </w:pPr>
      <w:sdt>
        <w:sdtPr>
          <w:rPr>
            <w:rFonts w:ascii="MS Gothic" w:eastAsia="MS Gothic" w:hAnsi="MS Gothic" w:hint="eastAsia"/>
          </w:rPr>
          <w:id w:val="-1681888096"/>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hAnsi="Segoe UI Symbol" w:cs="Segoe UI Symbol"/>
          <w:color w:val="auto"/>
        </w:rPr>
        <w:t xml:space="preserve"> </w:t>
      </w:r>
      <w:permEnd w:id="1546472278"/>
      <w:r w:rsidR="00CA7D62" w:rsidRPr="00267BD5">
        <w:rPr>
          <w:rFonts w:ascii="Arial Narrow" w:hAnsi="Arial Narrow" w:cs="Arial"/>
          <w:color w:val="auto"/>
        </w:rPr>
        <w:t>Autre</w:t>
      </w:r>
      <w:r w:rsidR="0002160E">
        <w:t xml:space="preserve"> </w:t>
      </w:r>
      <w:sdt>
        <w:sdtPr>
          <w:id w:val="1117101282"/>
          <w:placeholder>
            <w:docPart w:val="8D57C71EE66342BD99D8D878D29445ED"/>
          </w:placeholder>
          <w:showingPlcHdr/>
        </w:sdtPr>
        <w:sdtContent>
          <w:permStart w:id="1810715662" w:edGrp="everyone"/>
          <w:r w:rsidR="00B31642" w:rsidRPr="0093672E">
            <w:rPr>
              <w:rStyle w:val="Mention1"/>
            </w:rPr>
            <w:t>| _ | _ |</w:t>
          </w:r>
          <w:permEnd w:id="1810715662"/>
        </w:sdtContent>
      </w:sdt>
      <w:r w:rsidR="00B31642" w:rsidDel="00B31642">
        <w:rPr>
          <w:rStyle w:val="ui-provider"/>
        </w:rPr>
        <w:t xml:space="preserve"> </w:t>
      </w:r>
      <w:sdt>
        <w:sdtPr>
          <w:id w:val="-1697376651"/>
          <w:placeholder>
            <w:docPart w:val="30DA2228345643EFA44E7AF58C2E7DC0"/>
          </w:placeholder>
          <w:showingPlcHdr/>
        </w:sdtPr>
        <w:sdtContent>
          <w:permStart w:id="77669998" w:edGrp="everyone"/>
          <w:r w:rsidR="00B31642" w:rsidRPr="0093672E">
            <w:rPr>
              <w:rStyle w:val="Mention1"/>
            </w:rPr>
            <w:t>| _ | _ |</w:t>
          </w:r>
          <w:permEnd w:id="77669998"/>
        </w:sdtContent>
      </w:sdt>
      <w:r w:rsidR="00B31642" w:rsidDel="00B31642">
        <w:rPr>
          <w:rStyle w:val="ui-provider"/>
        </w:rPr>
        <w:t xml:space="preserve"> </w:t>
      </w:r>
      <w:r w:rsidR="0002160E">
        <w:rPr>
          <w:rStyle w:val="ui-provider"/>
        </w:rPr>
        <w:t>mg</w:t>
      </w:r>
      <w:r w:rsidR="00CA7D62" w:rsidRPr="00267BD5">
        <w:rPr>
          <w:rFonts w:ascii="Arial Narrow" w:hAnsi="Arial Narrow" w:cs="Arial"/>
          <w:color w:val="auto"/>
        </w:rPr>
        <w:t xml:space="preserve"> </w:t>
      </w:r>
    </w:p>
    <w:p w14:paraId="7068C54A" w14:textId="77777777" w:rsidR="00CA7D62" w:rsidRPr="004E546D" w:rsidRDefault="00CA7D62" w:rsidP="00CA7D62">
      <w:pPr>
        <w:autoSpaceDE w:val="0"/>
        <w:autoSpaceDN w:val="0"/>
        <w:adjustRightInd w:val="0"/>
        <w:spacing w:before="0" w:after="0" w:line="240" w:lineRule="auto"/>
        <w:jc w:val="left"/>
        <w:rPr>
          <w:rFonts w:ascii="Arial Narrow" w:hAnsi="Arial Narrow" w:cs="Arial"/>
          <w:color w:val="auto"/>
        </w:rPr>
      </w:pPr>
    </w:p>
    <w:p w14:paraId="7E659A98" w14:textId="77777777" w:rsidR="00CA7D62" w:rsidRPr="004E546D" w:rsidRDefault="00CA7D62" w:rsidP="00CA7D62">
      <w:pPr>
        <w:autoSpaceDE w:val="0"/>
        <w:autoSpaceDN w:val="0"/>
        <w:adjustRightInd w:val="0"/>
        <w:spacing w:before="0" w:after="0" w:line="240" w:lineRule="auto"/>
        <w:jc w:val="left"/>
        <w:rPr>
          <w:rFonts w:ascii="Arial Narrow" w:hAnsi="Arial Narrow" w:cs="Arial"/>
          <w:i/>
          <w:iCs/>
          <w:color w:val="auto"/>
        </w:rPr>
      </w:pPr>
      <w:r w:rsidRPr="004E546D">
        <w:rPr>
          <w:rFonts w:ascii="Arial Narrow" w:hAnsi="Arial Narrow" w:cs="Arial"/>
          <w:color w:val="auto"/>
        </w:rPr>
        <w:t xml:space="preserve">** </w:t>
      </w:r>
      <w:r w:rsidRPr="004E546D">
        <w:rPr>
          <w:rFonts w:ascii="Arial Narrow" w:hAnsi="Arial Narrow" w:cs="Arial"/>
          <w:i/>
          <w:iCs/>
          <w:color w:val="auto"/>
          <w:sz w:val="18"/>
          <w:szCs w:val="18"/>
        </w:rPr>
        <w:t xml:space="preserve">En cas de modification de dose liée à un effet indésirable, merci de </w:t>
      </w:r>
      <w:r w:rsidRPr="004E546D">
        <w:rPr>
          <w:rFonts w:ascii="Arial Narrow" w:hAnsi="Arial Narrow"/>
          <w:i/>
          <w:iCs/>
          <w:sz w:val="18"/>
          <w:szCs w:val="18"/>
        </w:rPr>
        <w:t xml:space="preserve">procéder à leur déclaration </w:t>
      </w:r>
      <w:sdt>
        <w:sdtPr>
          <w:rPr>
            <w:rFonts w:ascii="Arial Narrow" w:hAnsi="Arial Narrow"/>
            <w:i/>
            <w:iCs/>
            <w:sz w:val="18"/>
            <w:szCs w:val="18"/>
          </w:rPr>
          <w:id w:val="752552856"/>
          <w:placeholder>
            <w:docPart w:val="B4B95B0E791B48A0950C99BA7C1E0DE8"/>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Pr="004E546D">
            <w:rPr>
              <w:rFonts w:ascii="Arial Narrow" w:hAnsi="Arial Narrow"/>
              <w:i/>
              <w:iCs/>
              <w:sz w:val="18"/>
              <w:szCs w:val="18"/>
            </w:rPr>
            <w:t>auprès du CRPV géographique via le système national de déclaration : https://signalement.social-sante.gouv.fr</w:t>
          </w:r>
        </w:sdtContent>
      </w:sdt>
      <w:r w:rsidRPr="004E546D">
        <w:rPr>
          <w:rFonts w:ascii="Arial Narrow" w:hAnsi="Arial Narrow"/>
          <w:i/>
          <w:iCs/>
          <w:sz w:val="18"/>
          <w:szCs w:val="18"/>
        </w:rPr>
        <w:t>., en précisant que le patient était traité dans le cadre de l’Autorisation d’Accès Précoce avec le n° patient correspondant</w:t>
      </w:r>
    </w:p>
    <w:p w14:paraId="29965333" w14:textId="77777777" w:rsidR="007A271C" w:rsidRPr="00267BD5" w:rsidRDefault="007A271C" w:rsidP="007A271C">
      <w:pPr>
        <w:autoSpaceDE w:val="0"/>
        <w:autoSpaceDN w:val="0"/>
        <w:adjustRightInd w:val="0"/>
        <w:spacing w:before="0" w:after="0" w:line="240" w:lineRule="auto"/>
        <w:rPr>
          <w:rFonts w:ascii="Arial Narrow" w:hAnsi="Arial Narrow" w:cs="Arial"/>
          <w:b/>
          <w:bCs/>
          <w:color w:val="auto"/>
        </w:rPr>
      </w:pPr>
      <w:r w:rsidRPr="00267BD5">
        <w:rPr>
          <w:rFonts w:ascii="Arial Narrow" w:hAnsi="Arial Narrow" w:cs="Arial"/>
          <w:b/>
          <w:bCs/>
          <w:color w:val="auto"/>
        </w:rPr>
        <w:t xml:space="preserve">Les prémédications ont-elles été administrées conformément aux recommandations du RCP ci-dessous :  </w:t>
      </w:r>
    </w:p>
    <w:permStart w:id="1498107217" w:edGrp="everyone"/>
    <w:p w14:paraId="07029F14" w14:textId="48853139" w:rsidR="007A271C" w:rsidRPr="00267BD5" w:rsidRDefault="00000000" w:rsidP="007A271C">
      <w:pPr>
        <w:autoSpaceDE w:val="0"/>
        <w:autoSpaceDN w:val="0"/>
        <w:adjustRightInd w:val="0"/>
        <w:spacing w:before="0" w:after="0" w:line="240" w:lineRule="auto"/>
        <w:rPr>
          <w:rFonts w:ascii="Arial Narrow" w:hAnsi="Arial Narrow" w:cs="Arial"/>
          <w:color w:val="auto"/>
        </w:rPr>
      </w:pPr>
      <w:sdt>
        <w:sdtPr>
          <w:rPr>
            <w:rFonts w:ascii="MS Gothic" w:eastAsia="MS Gothic" w:hAnsi="MS Gothic" w:hint="eastAsia"/>
          </w:rPr>
          <w:id w:val="-172490157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267BD5" w:rsidDel="00B31642">
        <w:rPr>
          <w:rFonts w:ascii="Segoe UI Symbol" w:hAnsi="Segoe UI Symbol" w:cs="Segoe UI Symbol"/>
          <w:color w:val="auto"/>
        </w:rPr>
        <w:t xml:space="preserve"> </w:t>
      </w:r>
      <w:permEnd w:id="1498107217"/>
      <w:r w:rsidR="007A271C" w:rsidRPr="00267BD5">
        <w:rPr>
          <w:rFonts w:ascii="Arial Narrow" w:hAnsi="Arial Narrow" w:cs="Arial"/>
          <w:color w:val="auto"/>
        </w:rPr>
        <w:t xml:space="preserve"> Oui </w:t>
      </w:r>
      <w:permStart w:id="1133838774" w:edGrp="everyone"/>
      <w:sdt>
        <w:sdtPr>
          <w:rPr>
            <w:rFonts w:ascii="MS Gothic" w:eastAsia="MS Gothic" w:hAnsi="MS Gothic" w:hint="eastAsia"/>
          </w:rPr>
          <w:id w:val="-1720742540"/>
          <w14:checkbox>
            <w14:checked w14:val="0"/>
            <w14:checkedState w14:val="2612" w14:font="MS Gothic"/>
            <w14:uncheckedState w14:val="2610" w14:font="MS Gothic"/>
          </w14:checkbox>
        </w:sdtPr>
        <w:sdtContent>
          <w:r w:rsidR="003458B3">
            <w:rPr>
              <w:rFonts w:ascii="MS Gothic" w:eastAsia="MS Gothic" w:hAnsi="MS Gothic" w:hint="eastAsia"/>
            </w:rPr>
            <w:t>☐</w:t>
          </w:r>
        </w:sdtContent>
      </w:sdt>
      <w:r w:rsidR="0047173D" w:rsidRPr="00267BD5" w:rsidDel="00B31642">
        <w:rPr>
          <w:rFonts w:ascii="Segoe UI Symbol" w:hAnsi="Segoe UI Symbol" w:cs="Segoe UI Symbol"/>
          <w:color w:val="auto"/>
        </w:rPr>
        <w:t xml:space="preserve"> </w:t>
      </w:r>
      <w:permEnd w:id="1133838774"/>
      <w:r w:rsidR="007A271C" w:rsidRPr="00267BD5">
        <w:rPr>
          <w:rFonts w:ascii="Arial Narrow" w:hAnsi="Arial Narrow" w:cs="Arial"/>
          <w:color w:val="auto"/>
        </w:rPr>
        <w:t xml:space="preserve"> Non</w:t>
      </w:r>
    </w:p>
    <w:p w14:paraId="6935EE5A" w14:textId="77777777" w:rsidR="00CA7D62" w:rsidRDefault="00CA7D62" w:rsidP="002C190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2B5D32" w:rsidRPr="004E546D" w14:paraId="4D64E7F3" w14:textId="77777777" w:rsidTr="00B518A5">
        <w:trPr>
          <w:cantSplit/>
          <w:trHeight w:val="512"/>
        </w:trPr>
        <w:tc>
          <w:tcPr>
            <w:tcW w:w="5000" w:type="pct"/>
            <w:tcBorders>
              <w:top w:val="nil"/>
              <w:left w:val="nil"/>
              <w:bottom w:val="nil"/>
              <w:right w:val="nil"/>
            </w:tcBorders>
            <w:shd w:val="clear" w:color="auto" w:fill="auto"/>
            <w:vAlign w:val="center"/>
          </w:tcPr>
          <w:p w14:paraId="4C9BB272" w14:textId="77777777" w:rsidR="002B5D32" w:rsidRPr="00BA41F9" w:rsidRDefault="002B5D32" w:rsidP="00B518A5">
            <w:pPr>
              <w:autoSpaceDE w:val="0"/>
              <w:autoSpaceDN w:val="0"/>
              <w:adjustRightInd w:val="0"/>
              <w:spacing w:before="0" w:after="0" w:line="240" w:lineRule="auto"/>
              <w:jc w:val="left"/>
              <w:rPr>
                <w:rFonts w:ascii="Arial Narrow" w:hAnsi="Arial Narrow" w:cs="Arial"/>
                <w:b/>
                <w:bCs/>
                <w:color w:val="auto"/>
              </w:rPr>
            </w:pPr>
            <w:r w:rsidRPr="00BA41F9">
              <w:rPr>
                <w:rFonts w:ascii="Arial Narrow" w:hAnsi="Arial Narrow" w:cs="Arial"/>
                <w:b/>
                <w:bCs/>
                <w:color w:val="auto"/>
              </w:rPr>
              <w:t xml:space="preserve">Modifications concernant l’amivantamab : </w:t>
            </w:r>
          </w:p>
          <w:p w14:paraId="0C19AA1E" w14:textId="77777777" w:rsidR="002B5D32" w:rsidRDefault="002B5D32" w:rsidP="00B518A5">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p>
          <w:p w14:paraId="4F9FE730" w14:textId="77777777" w:rsidR="002B5D32" w:rsidRDefault="002B5D32" w:rsidP="00B518A5">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r w:rsidRPr="00BA41F9">
              <w:rPr>
                <w:rFonts w:ascii="Arial Narrow" w:hAnsi="Arial Narrow" w:cs="Arial"/>
                <w:color w:val="auto"/>
              </w:rPr>
              <w:t>Y a-t-il eu une modification/interruption/arrêt de traitement depuis la dernière fiche de suivi complétée ?</w:t>
            </w:r>
          </w:p>
          <w:p w14:paraId="4474EF4F" w14:textId="77777777" w:rsidR="002B5D32" w:rsidRPr="00BA41F9" w:rsidRDefault="002B5D32" w:rsidP="00B518A5">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p>
          <w:p w14:paraId="550D7F7E" w14:textId="272A3CFF" w:rsidR="002B5D32" w:rsidRPr="00BA41F9" w:rsidRDefault="002B5D32" w:rsidP="00B518A5">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r w:rsidRPr="00BA41F9">
              <w:rPr>
                <w:rFonts w:ascii="Segoe UI Symbol" w:eastAsia="MS Gothic" w:hAnsi="Segoe UI Symbol" w:cs="Segoe UI Symbol"/>
              </w:rPr>
              <w:t>☐</w:t>
            </w:r>
            <w:r w:rsidRPr="00BA41F9" w:rsidDel="008F44C1">
              <w:rPr>
                <w:rFonts w:ascii="Arial Narrow" w:eastAsia="MS Gothic" w:hAnsi="Arial Narrow" w:cs="Arial"/>
              </w:rPr>
              <w:t xml:space="preserve"> </w:t>
            </w:r>
            <w:r w:rsidRPr="00BA41F9">
              <w:rPr>
                <w:rFonts w:ascii="Arial Narrow" w:eastAsia="MS Gothic" w:hAnsi="Arial Narrow" w:cs="Arial"/>
              </w:rPr>
              <w:t xml:space="preserve"> </w:t>
            </w:r>
            <w:r w:rsidRPr="00BA41F9">
              <w:rPr>
                <w:rFonts w:ascii="Arial Narrow" w:hAnsi="Arial Narrow" w:cs="Arial"/>
                <w:color w:val="auto"/>
              </w:rPr>
              <w:t xml:space="preserve">Oui </w:t>
            </w:r>
            <w:r w:rsidRPr="00BA41F9">
              <w:rPr>
                <w:rFonts w:ascii="Segoe UI Symbol" w:eastAsia="MS Gothic" w:hAnsi="Segoe UI Symbol" w:cs="Segoe UI Symbol"/>
              </w:rPr>
              <w:t>☐</w:t>
            </w:r>
            <w:r w:rsidRPr="00BA41F9" w:rsidDel="008F44C1">
              <w:rPr>
                <w:rFonts w:ascii="Arial Narrow" w:eastAsia="MS Gothic" w:hAnsi="Arial Narrow" w:cs="Arial"/>
              </w:rPr>
              <w:t xml:space="preserve"> </w:t>
            </w:r>
            <w:r w:rsidRPr="00BA41F9">
              <w:rPr>
                <w:rFonts w:ascii="Arial Narrow" w:eastAsia="MS Gothic" w:hAnsi="Arial Narrow" w:cs="Arial"/>
              </w:rPr>
              <w:t xml:space="preserve"> </w:t>
            </w:r>
            <w:r w:rsidRPr="00BA41F9">
              <w:rPr>
                <w:rFonts w:ascii="Arial Narrow" w:hAnsi="Arial Narrow" w:cs="Arial"/>
                <w:color w:val="auto"/>
              </w:rPr>
              <w:t xml:space="preserve">Non </w:t>
            </w:r>
          </w:p>
          <w:p w14:paraId="01E0DDCB" w14:textId="77777777" w:rsidR="002B5D32" w:rsidRPr="00BA41F9" w:rsidRDefault="002B5D32" w:rsidP="00B518A5">
            <w:pPr>
              <w:autoSpaceDE w:val="0"/>
              <w:autoSpaceDN w:val="0"/>
              <w:adjustRightInd w:val="0"/>
              <w:spacing w:before="0" w:after="0" w:line="240" w:lineRule="auto"/>
              <w:jc w:val="left"/>
              <w:rPr>
                <w:rFonts w:ascii="Arial Narrow" w:hAnsi="Arial Narrow" w:cs="Arial"/>
                <w:b/>
                <w:bCs/>
                <w:color w:val="auto"/>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2480"/>
              <w:gridCol w:w="3634"/>
            </w:tblGrid>
            <w:tr w:rsidR="002B5D32" w:rsidRPr="00BA41F9" w14:paraId="51FD2C8E" w14:textId="77777777" w:rsidTr="00B518A5">
              <w:trPr>
                <w:trHeight w:val="888"/>
              </w:trPr>
              <w:tc>
                <w:tcPr>
                  <w:tcW w:w="1667" w:type="pct"/>
                  <w:shd w:val="clear" w:color="auto" w:fill="auto"/>
                  <w:vAlign w:val="center"/>
                </w:tcPr>
                <w:permStart w:id="312296115" w:edGrp="everyone"/>
                <w:p w14:paraId="2AA96022" w14:textId="30C3133D" w:rsidR="002B5D32" w:rsidRPr="00BA41F9" w:rsidRDefault="00000000" w:rsidP="00B518A5">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12222663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312296115"/>
                  <w:r w:rsidR="002B5D32" w:rsidRPr="00BA41F9">
                    <w:rPr>
                      <w:rStyle w:val="Mention1"/>
                      <w:rFonts w:ascii="Arial Narrow" w:hAnsi="Arial Narrow"/>
                    </w:rPr>
                    <w:t>Interruption du traitement*</w:t>
                  </w:r>
                </w:p>
              </w:tc>
              <w:tc>
                <w:tcPr>
                  <w:tcW w:w="1352" w:type="pct"/>
                  <w:shd w:val="clear" w:color="auto" w:fill="auto"/>
                </w:tcPr>
                <w:p w14:paraId="3ED9B259" w14:textId="77777777" w:rsidR="002B5D32" w:rsidRPr="00BA41F9" w:rsidRDefault="002B5D32" w:rsidP="00B518A5">
                  <w:pPr>
                    <w:rPr>
                      <w:rStyle w:val="Mention1"/>
                      <w:rFonts w:ascii="Arial Narrow" w:hAnsi="Arial Narrow"/>
                    </w:rPr>
                  </w:pPr>
                  <w:r w:rsidRPr="00BA41F9">
                    <w:rPr>
                      <w:rStyle w:val="Mention1"/>
                      <w:rFonts w:ascii="Arial Narrow" w:hAnsi="Arial Narrow"/>
                    </w:rPr>
                    <w:t>Date d’interruption</w:t>
                  </w:r>
                </w:p>
                <w:p w14:paraId="409BE170" w14:textId="77777777" w:rsidR="002B5D32" w:rsidRPr="00BA41F9" w:rsidRDefault="00000000" w:rsidP="00B518A5">
                  <w:pPr>
                    <w:rPr>
                      <w:rStyle w:val="Mention1"/>
                      <w:rFonts w:ascii="Arial Narrow" w:hAnsi="Arial Narrow"/>
                    </w:rPr>
                  </w:pPr>
                  <w:sdt>
                    <w:sdtPr>
                      <w:rPr>
                        <w:rStyle w:val="Mention1"/>
                        <w:rFonts w:ascii="Arial Narrow" w:hAnsi="Arial Narrow"/>
                      </w:rPr>
                      <w:id w:val="1846202314"/>
                      <w:placeholder>
                        <w:docPart w:val="F60DA67A33FF4C08970D7593FB06049F"/>
                      </w:placeholder>
                      <w:showingPlcHdr/>
                      <w:date>
                        <w:dateFormat w:val="dd/MM/yyyy"/>
                        <w:lid w:val="fr-FR"/>
                        <w:storeMappedDataAs w:val="dateTime"/>
                        <w:calendar w:val="gregorian"/>
                      </w:date>
                    </w:sdtPr>
                    <w:sdtContent>
                      <w:permStart w:id="453925504" w:edGrp="everyone"/>
                      <w:r w:rsidR="002B5D32" w:rsidRPr="00BA41F9">
                        <w:rPr>
                          <w:rStyle w:val="Mention1"/>
                          <w:rFonts w:ascii="Arial Narrow" w:hAnsi="Arial Narrow"/>
                        </w:rPr>
                        <w:t>_ _/_ _/_ _ _ _</w:t>
                      </w:r>
                      <w:permEnd w:id="453925504"/>
                    </w:sdtContent>
                  </w:sdt>
                  <w:r w:rsidR="002B5D32" w:rsidRPr="00BA41F9">
                    <w:rPr>
                      <w:rStyle w:val="Mention1"/>
                      <w:rFonts w:ascii="Arial Narrow" w:hAnsi="Arial Narrow"/>
                    </w:rPr>
                    <w:t xml:space="preserve"> </w:t>
                  </w:r>
                </w:p>
                <w:p w14:paraId="37246F1D" w14:textId="77777777" w:rsidR="002B5D32" w:rsidRPr="00BA41F9" w:rsidRDefault="002B5D32" w:rsidP="00B518A5">
                  <w:pPr>
                    <w:rPr>
                      <w:rStyle w:val="Mention1"/>
                      <w:rFonts w:ascii="Arial Narrow" w:hAnsi="Arial Narrow"/>
                    </w:rPr>
                  </w:pPr>
                  <w:r w:rsidRPr="00BA41F9">
                    <w:rPr>
                      <w:rStyle w:val="Mention1"/>
                      <w:rFonts w:ascii="Arial Narrow" w:hAnsi="Arial Narrow"/>
                    </w:rPr>
                    <w:t>(JJ/MM/AAAA)</w:t>
                  </w:r>
                </w:p>
              </w:tc>
              <w:tc>
                <w:tcPr>
                  <w:tcW w:w="1981" w:type="pct"/>
                  <w:shd w:val="clear" w:color="auto" w:fill="auto"/>
                </w:tcPr>
                <w:p w14:paraId="0BC774D2" w14:textId="77777777" w:rsidR="002B5D32" w:rsidRPr="00BA41F9" w:rsidRDefault="002B5D32" w:rsidP="00B518A5">
                  <w:pPr>
                    <w:spacing w:before="0" w:after="0" w:line="276" w:lineRule="auto"/>
                    <w:rPr>
                      <w:rStyle w:val="Mention1"/>
                      <w:rFonts w:ascii="Arial Narrow" w:hAnsi="Arial Narrow"/>
                    </w:rPr>
                  </w:pPr>
                  <w:r w:rsidRPr="00BA41F9">
                    <w:rPr>
                      <w:rStyle w:val="Mention1"/>
                      <w:rFonts w:ascii="Arial Narrow" w:hAnsi="Arial Narrow"/>
                    </w:rPr>
                    <w:t>Motif </w:t>
                  </w:r>
                </w:p>
                <w:permStart w:id="682256445" w:edGrp="everyone"/>
                <w:p w14:paraId="7DD94220" w14:textId="399A0F48" w:rsidR="002B5D32" w:rsidRPr="00BA41F9" w:rsidRDefault="00000000" w:rsidP="00B518A5">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4280061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682256445"/>
                  <w:r w:rsidR="002B5D32" w:rsidRPr="00BA41F9">
                    <w:rPr>
                      <w:rStyle w:val="Mention1"/>
                      <w:rFonts w:ascii="Arial Narrow" w:hAnsi="Arial Narrow"/>
                    </w:rPr>
                    <w:t>progression de la maladie*</w:t>
                  </w:r>
                </w:p>
                <w:permStart w:id="1060458038" w:edGrp="everyone"/>
                <w:p w14:paraId="12CABB6A" w14:textId="20885DC8" w:rsidR="002B5D32" w:rsidRPr="00BA41F9" w:rsidRDefault="00000000" w:rsidP="00B518A5">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73734841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060458038"/>
                  <w:r w:rsidR="002B5D32" w:rsidRPr="00BA41F9">
                    <w:rPr>
                      <w:rStyle w:val="Mention1"/>
                      <w:rFonts w:ascii="Arial Narrow" w:hAnsi="Arial Narrow"/>
                    </w:rPr>
                    <w:t>effet indésirable*</w:t>
                  </w:r>
                </w:p>
                <w:permStart w:id="1226987380" w:edGrp="everyone"/>
                <w:p w14:paraId="068499AB" w14:textId="1CA7ED0D" w:rsidR="002B5D32" w:rsidRPr="00BA41F9" w:rsidRDefault="00000000" w:rsidP="00B518A5">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52863749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226987380"/>
                  <w:r w:rsidR="002B5D32" w:rsidRPr="00BA41F9">
                    <w:rPr>
                      <w:rStyle w:val="Mention1"/>
                      <w:rFonts w:ascii="Arial Narrow" w:hAnsi="Arial Narrow"/>
                    </w:rPr>
                    <w:t>souhait du patient</w:t>
                  </w:r>
                </w:p>
                <w:permStart w:id="588411144" w:edGrp="everyone"/>
                <w:p w14:paraId="2807E587" w14:textId="2DE944AE" w:rsidR="002B5D32" w:rsidRPr="00BA41F9" w:rsidRDefault="00000000" w:rsidP="00B518A5">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90660556"/>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588411144"/>
                  <w:r w:rsidR="002B5D32" w:rsidRPr="00BA41F9">
                    <w:rPr>
                      <w:rStyle w:val="Mention1"/>
                      <w:rFonts w:ascii="Arial Narrow" w:hAnsi="Arial Narrow"/>
                    </w:rPr>
                    <w:t>autre*</w:t>
                  </w:r>
                </w:p>
              </w:tc>
            </w:tr>
            <w:permStart w:id="1581594963" w:edGrp="everyone"/>
            <w:tr w:rsidR="002B5D32" w:rsidRPr="00BA41F9" w14:paraId="6B5E2A6D" w14:textId="77777777" w:rsidTr="00B518A5">
              <w:tc>
                <w:tcPr>
                  <w:tcW w:w="1667" w:type="pct"/>
                  <w:shd w:val="clear" w:color="auto" w:fill="auto"/>
                  <w:vAlign w:val="center"/>
                </w:tcPr>
                <w:p w14:paraId="78A32C7B" w14:textId="4AA42082" w:rsidR="002B5D32" w:rsidRPr="00BA41F9" w:rsidRDefault="00000000" w:rsidP="00B518A5">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653266586"/>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581594963"/>
                  <w:r w:rsidR="002B5D32" w:rsidRPr="00BA41F9">
                    <w:rPr>
                      <w:rStyle w:val="Mention1"/>
                      <w:rFonts w:ascii="Arial Narrow" w:hAnsi="Arial Narrow"/>
                    </w:rPr>
                    <w:t>Reprise du traitement</w:t>
                  </w:r>
                </w:p>
              </w:tc>
              <w:tc>
                <w:tcPr>
                  <w:tcW w:w="1352" w:type="pct"/>
                  <w:shd w:val="clear" w:color="auto" w:fill="auto"/>
                </w:tcPr>
                <w:p w14:paraId="26EE7647" w14:textId="77777777" w:rsidR="002B5D32" w:rsidRPr="00BA41F9" w:rsidRDefault="002B5D32" w:rsidP="00B518A5">
                  <w:pPr>
                    <w:rPr>
                      <w:rStyle w:val="Mention1"/>
                      <w:rFonts w:ascii="Arial Narrow" w:hAnsi="Arial Narrow"/>
                    </w:rPr>
                  </w:pPr>
                  <w:r w:rsidRPr="00BA41F9">
                    <w:rPr>
                      <w:rStyle w:val="Mention1"/>
                      <w:rFonts w:ascii="Arial Narrow" w:hAnsi="Arial Narrow"/>
                    </w:rPr>
                    <w:t>Date de reprise</w:t>
                  </w:r>
                </w:p>
                <w:p w14:paraId="253C448E" w14:textId="77777777" w:rsidR="002B5D32" w:rsidRPr="00BA41F9" w:rsidRDefault="00000000" w:rsidP="00B518A5">
                  <w:pPr>
                    <w:rPr>
                      <w:rStyle w:val="Mention1"/>
                      <w:rFonts w:ascii="Arial Narrow" w:hAnsi="Arial Narrow"/>
                    </w:rPr>
                  </w:pPr>
                  <w:sdt>
                    <w:sdtPr>
                      <w:rPr>
                        <w:rStyle w:val="Mention1"/>
                        <w:rFonts w:ascii="Arial Narrow" w:hAnsi="Arial Narrow"/>
                      </w:rPr>
                      <w:id w:val="1202748557"/>
                      <w:placeholder>
                        <w:docPart w:val="74F34108ECE7425FB7BDCC3E12F66D2B"/>
                      </w:placeholder>
                      <w:showingPlcHdr/>
                      <w:date>
                        <w:dateFormat w:val="dd/MM/yyyy"/>
                        <w:lid w:val="fr-FR"/>
                        <w:storeMappedDataAs w:val="dateTime"/>
                        <w:calendar w:val="gregorian"/>
                      </w:date>
                    </w:sdtPr>
                    <w:sdtContent>
                      <w:permStart w:id="516587292" w:edGrp="everyone"/>
                      <w:r w:rsidR="002B5D32" w:rsidRPr="00BA41F9">
                        <w:rPr>
                          <w:rStyle w:val="Mention1"/>
                          <w:rFonts w:ascii="Arial Narrow" w:hAnsi="Arial Narrow"/>
                        </w:rPr>
                        <w:t>_ _/_ _/_ _ _ _</w:t>
                      </w:r>
                      <w:permEnd w:id="516587292"/>
                    </w:sdtContent>
                  </w:sdt>
                </w:p>
                <w:p w14:paraId="141ECF5C" w14:textId="77777777" w:rsidR="002B5D32" w:rsidRPr="00BA41F9" w:rsidRDefault="002B5D32" w:rsidP="00B518A5">
                  <w:pPr>
                    <w:rPr>
                      <w:rStyle w:val="Mention1"/>
                      <w:rFonts w:ascii="Arial Narrow" w:hAnsi="Arial Narrow"/>
                    </w:rPr>
                  </w:pPr>
                  <w:r w:rsidRPr="00BA41F9">
                    <w:rPr>
                      <w:rStyle w:val="Mention1"/>
                      <w:rFonts w:ascii="Arial Narrow" w:hAnsi="Arial Narrow"/>
                    </w:rPr>
                    <w:t>(JJ/MM/AAAA)</w:t>
                  </w:r>
                </w:p>
              </w:tc>
              <w:tc>
                <w:tcPr>
                  <w:tcW w:w="1981" w:type="pct"/>
                  <w:shd w:val="clear" w:color="auto" w:fill="auto"/>
                </w:tcPr>
                <w:p w14:paraId="7D05B2BE" w14:textId="77777777" w:rsidR="002B5D32" w:rsidRPr="00BA41F9" w:rsidRDefault="002B5D32" w:rsidP="00B518A5">
                  <w:pPr>
                    <w:rPr>
                      <w:rStyle w:val="Mention1"/>
                      <w:rFonts w:ascii="Arial Narrow" w:hAnsi="Arial Narrow"/>
                    </w:rPr>
                  </w:pPr>
                  <w:r w:rsidRPr="00BA41F9">
                    <w:rPr>
                      <w:rStyle w:val="Mention1"/>
                      <w:rFonts w:ascii="Arial Narrow" w:hAnsi="Arial Narrow"/>
                    </w:rPr>
                    <w:t xml:space="preserve">Posologie  </w:t>
                  </w:r>
                  <w:sdt>
                    <w:sdtPr>
                      <w:rPr>
                        <w:rStyle w:val="Mention1"/>
                        <w:rFonts w:ascii="Arial Narrow" w:hAnsi="Arial Narrow"/>
                      </w:rPr>
                      <w:id w:val="-1784871533"/>
                      <w:placeholder>
                        <w:docPart w:val="9AAC36B13A9E488DA4826A1B70E251B6"/>
                      </w:placeholder>
                      <w:showingPlcHdr/>
                    </w:sdtPr>
                    <w:sdtContent>
                      <w:permStart w:id="7102843" w:edGrp="everyone"/>
                      <w:r w:rsidRPr="00BA41F9">
                        <w:rPr>
                          <w:rStyle w:val="Mention1"/>
                          <w:rFonts w:ascii="Arial Narrow" w:hAnsi="Arial Narrow"/>
                        </w:rPr>
                        <w:t>__________</w:t>
                      </w:r>
                      <w:permEnd w:id="7102843"/>
                    </w:sdtContent>
                  </w:sdt>
                </w:p>
                <w:permStart w:id="2115793607" w:edGrp="everyone"/>
                <w:p w14:paraId="5EA71750" w14:textId="1A6364E7" w:rsidR="002B5D32" w:rsidRPr="00BA41F9" w:rsidRDefault="00000000" w:rsidP="00B518A5">
                  <w:pPr>
                    <w:pStyle w:val="Paragraphedeliste"/>
                    <w:numPr>
                      <w:ilvl w:val="0"/>
                      <w:numId w:val="0"/>
                    </w:numPr>
                    <w:autoSpaceDE w:val="0"/>
                    <w:autoSpaceDN w:val="0"/>
                    <w:adjustRightInd w:val="0"/>
                    <w:spacing w:before="0" w:after="0" w:line="240" w:lineRule="auto"/>
                    <w:ind w:left="720" w:hanging="374"/>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851221663"/>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Fonts w:ascii="Segoe UI Symbol" w:eastAsia="MS Gothic" w:hAnsi="Segoe UI Symbol" w:cs="Segoe UI Symbol"/>
                    </w:rPr>
                    <w:t xml:space="preserve"> </w:t>
                  </w:r>
                  <w:permEnd w:id="2115793607"/>
                  <w:r w:rsidR="002B5D32" w:rsidRPr="00BA41F9">
                    <w:rPr>
                      <w:rStyle w:val="Mention1"/>
                      <w:rFonts w:ascii="Arial Narrow" w:hAnsi="Arial Narrow"/>
                    </w:rPr>
                    <w:t xml:space="preserve">350 mg </w:t>
                  </w:r>
                </w:p>
                <w:permStart w:id="1587572662" w:edGrp="everyone"/>
                <w:p w14:paraId="4B362E4E" w14:textId="4845D219" w:rsidR="002B5D32" w:rsidRPr="00BA41F9" w:rsidRDefault="00000000" w:rsidP="00B518A5">
                  <w:pPr>
                    <w:autoSpaceDE w:val="0"/>
                    <w:autoSpaceDN w:val="0"/>
                    <w:adjustRightInd w:val="0"/>
                    <w:spacing w:before="0" w:after="0" w:line="240" w:lineRule="auto"/>
                    <w:ind w:left="709" w:hanging="374"/>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5210751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587572662"/>
                  <w:r w:rsidR="002B5D32" w:rsidRPr="00BA41F9">
                    <w:rPr>
                      <w:rStyle w:val="Mention1"/>
                      <w:rFonts w:ascii="Arial Narrow" w:hAnsi="Arial Narrow"/>
                    </w:rPr>
                    <w:t xml:space="preserve">700 mg </w:t>
                  </w:r>
                </w:p>
                <w:permStart w:id="1416656909" w:edGrp="everyone"/>
                <w:p w14:paraId="789B42CB" w14:textId="0C23CC57" w:rsidR="002B5D32" w:rsidRPr="00BA41F9" w:rsidRDefault="00000000" w:rsidP="00B518A5">
                  <w:pPr>
                    <w:autoSpaceDE w:val="0"/>
                    <w:autoSpaceDN w:val="0"/>
                    <w:adjustRightInd w:val="0"/>
                    <w:spacing w:before="0" w:after="0" w:line="240" w:lineRule="auto"/>
                    <w:ind w:left="709" w:hanging="374"/>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35311808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416656909"/>
                  <w:r w:rsidR="002B5D32" w:rsidRPr="00BA41F9">
                    <w:rPr>
                      <w:rStyle w:val="Mention1"/>
                      <w:rFonts w:ascii="Arial Narrow" w:hAnsi="Arial Narrow"/>
                    </w:rPr>
                    <w:t xml:space="preserve">1050 mg </w:t>
                  </w:r>
                </w:p>
                <w:permStart w:id="889667108" w:edGrp="everyone"/>
                <w:p w14:paraId="775E6B7D" w14:textId="2E2D8E58" w:rsidR="002B5D32" w:rsidRPr="00BA41F9" w:rsidRDefault="00000000" w:rsidP="00B518A5">
                  <w:pPr>
                    <w:autoSpaceDE w:val="0"/>
                    <w:autoSpaceDN w:val="0"/>
                    <w:adjustRightInd w:val="0"/>
                    <w:spacing w:before="0" w:after="0" w:line="240" w:lineRule="auto"/>
                    <w:ind w:left="709" w:hanging="374"/>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73146128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889667108"/>
                  <w:r w:rsidR="002B5D32" w:rsidRPr="00BA41F9">
                    <w:rPr>
                      <w:rStyle w:val="Mention1"/>
                      <w:rFonts w:ascii="Arial Narrow" w:hAnsi="Arial Narrow"/>
                    </w:rPr>
                    <w:t>1400 mg</w:t>
                  </w:r>
                </w:p>
                <w:permStart w:id="592186669" w:edGrp="everyone"/>
                <w:p w14:paraId="7C4EA373" w14:textId="681F134A" w:rsidR="002B5D32" w:rsidRPr="00BA41F9" w:rsidRDefault="00000000" w:rsidP="00B518A5">
                  <w:pPr>
                    <w:autoSpaceDE w:val="0"/>
                    <w:autoSpaceDN w:val="0"/>
                    <w:adjustRightInd w:val="0"/>
                    <w:spacing w:before="0" w:after="0" w:line="240" w:lineRule="auto"/>
                    <w:ind w:left="709" w:hanging="374"/>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546086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592186669"/>
                  <w:r w:rsidR="002B5D32" w:rsidRPr="00BA41F9">
                    <w:rPr>
                      <w:rStyle w:val="Mention1"/>
                      <w:rFonts w:ascii="Arial Narrow" w:hAnsi="Arial Narrow"/>
                    </w:rPr>
                    <w:t>1750 mg</w:t>
                  </w:r>
                </w:p>
                <w:permStart w:id="1096355144" w:edGrp="everyone"/>
                <w:p w14:paraId="6FE17B85" w14:textId="5498769D" w:rsidR="002B5D32" w:rsidRPr="00BA41F9" w:rsidRDefault="00000000" w:rsidP="00B518A5">
                  <w:pPr>
                    <w:autoSpaceDE w:val="0"/>
                    <w:autoSpaceDN w:val="0"/>
                    <w:adjustRightInd w:val="0"/>
                    <w:spacing w:before="0" w:after="0" w:line="240" w:lineRule="auto"/>
                    <w:ind w:left="709" w:hanging="374"/>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792171658"/>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096355144"/>
                  <w:r w:rsidR="002B5D32" w:rsidRPr="00BA41F9">
                    <w:rPr>
                      <w:rStyle w:val="Mention1"/>
                      <w:rFonts w:ascii="Arial Narrow" w:hAnsi="Arial Narrow"/>
                    </w:rPr>
                    <w:t>2100 mg</w:t>
                  </w:r>
                </w:p>
                <w:permStart w:id="1672967178" w:edGrp="everyone"/>
                <w:p w14:paraId="384C8A30" w14:textId="0C320248" w:rsidR="002B5D32" w:rsidRPr="00BA41F9" w:rsidRDefault="00000000" w:rsidP="00B518A5">
                  <w:pPr>
                    <w:pStyle w:val="Paragraphedeliste"/>
                    <w:numPr>
                      <w:ilvl w:val="0"/>
                      <w:numId w:val="0"/>
                    </w:numPr>
                    <w:autoSpaceDE w:val="0"/>
                    <w:autoSpaceDN w:val="0"/>
                    <w:adjustRightInd w:val="0"/>
                    <w:spacing w:before="0" w:after="0" w:line="240" w:lineRule="auto"/>
                    <w:ind w:left="720" w:hanging="374"/>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50724653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672967178"/>
                  <w:sdt>
                    <w:sdtPr>
                      <w:id w:val="520282263"/>
                      <w:placeholder>
                        <w:docPart w:val="E1E61D4CF86F4B01B0A526EF92158456"/>
                      </w:placeholder>
                      <w:showingPlcHdr/>
                    </w:sdtPr>
                    <w:sdtContent>
                      <w:permStart w:id="1197749449" w:edGrp="everyone"/>
                      <w:r w:rsidR="001D59C6" w:rsidRPr="0093672E">
                        <w:rPr>
                          <w:rStyle w:val="Mention1"/>
                        </w:rPr>
                        <w:t>| _ | _ | _ |</w:t>
                      </w:r>
                      <w:permEnd w:id="1197749449"/>
                    </w:sdtContent>
                  </w:sdt>
                  <w:r w:rsidR="001D59C6" w:rsidRPr="00781875" w:rsidDel="001D59C6">
                    <w:rPr>
                      <w:rStyle w:val="Mention1"/>
                      <w:rFonts w:ascii="Arial Narrow" w:hAnsi="Arial Narrow"/>
                    </w:rPr>
                    <w:t xml:space="preserve"> </w:t>
                  </w:r>
                  <w:r w:rsidR="002B5D32" w:rsidRPr="00781875">
                    <w:rPr>
                      <w:rStyle w:val="Mention1"/>
                      <w:rFonts w:ascii="Arial Narrow" w:hAnsi="Arial Narrow"/>
                    </w:rPr>
                    <w:t>mg</w:t>
                  </w:r>
                </w:p>
              </w:tc>
            </w:tr>
            <w:permStart w:id="197407803" w:edGrp="everyone"/>
            <w:tr w:rsidR="002B5D32" w:rsidRPr="00BA41F9" w14:paraId="2A94AE49" w14:textId="77777777" w:rsidTr="00B518A5">
              <w:tc>
                <w:tcPr>
                  <w:tcW w:w="1667" w:type="pct"/>
                  <w:shd w:val="clear" w:color="auto" w:fill="auto"/>
                  <w:vAlign w:val="center"/>
                </w:tcPr>
                <w:p w14:paraId="168E9362" w14:textId="160AA00C" w:rsidR="002B5D32" w:rsidRPr="00BA41F9" w:rsidRDefault="00000000" w:rsidP="00B518A5">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2109343898"/>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97407803"/>
                  <w:r w:rsidR="002B5D32" w:rsidRPr="00BA41F9">
                    <w:rPr>
                      <w:rStyle w:val="Mention1"/>
                      <w:rFonts w:ascii="Arial Narrow" w:hAnsi="Arial Narrow"/>
                    </w:rPr>
                    <w:t xml:space="preserve">Arrêt définitif du traitement* </w:t>
                  </w:r>
                </w:p>
              </w:tc>
              <w:tc>
                <w:tcPr>
                  <w:tcW w:w="3333" w:type="pct"/>
                  <w:gridSpan w:val="2"/>
                  <w:shd w:val="clear" w:color="auto" w:fill="auto"/>
                </w:tcPr>
                <w:p w14:paraId="76B8CCC6" w14:textId="77777777" w:rsidR="002B5D32" w:rsidRPr="00BA41F9" w:rsidRDefault="002B5D32" w:rsidP="00B518A5">
                  <w:pPr>
                    <w:rPr>
                      <w:rStyle w:val="Mention1"/>
                      <w:rFonts w:ascii="Arial Narrow" w:hAnsi="Arial Narrow"/>
                    </w:rPr>
                  </w:pPr>
                  <w:r w:rsidRPr="00BA41F9">
                    <w:rPr>
                      <w:rStyle w:val="Mention1"/>
                      <w:rFonts w:ascii="Arial Narrow" w:hAnsi="Arial Narrow"/>
                    </w:rPr>
                    <w:t>(Compléter la fiche d’arrêt définitif de traitement)</w:t>
                  </w:r>
                </w:p>
              </w:tc>
            </w:tr>
            <w:permStart w:id="449936312" w:edGrp="everyone"/>
            <w:tr w:rsidR="002B5D32" w:rsidRPr="00BA41F9" w14:paraId="660A845D" w14:textId="77777777" w:rsidTr="00B518A5">
              <w:tc>
                <w:tcPr>
                  <w:tcW w:w="1667" w:type="pct"/>
                  <w:shd w:val="clear" w:color="auto" w:fill="auto"/>
                  <w:vAlign w:val="center"/>
                </w:tcPr>
                <w:p w14:paraId="24EEDECB" w14:textId="0E080B61" w:rsidR="002B5D32" w:rsidRPr="00BA41F9" w:rsidRDefault="00000000" w:rsidP="00B518A5">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7171216"/>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449936312"/>
                  <w:r w:rsidR="002B5D32" w:rsidRPr="00BA41F9">
                    <w:rPr>
                      <w:rStyle w:val="Mention1"/>
                      <w:rFonts w:ascii="Arial Narrow" w:hAnsi="Arial Narrow"/>
                    </w:rPr>
                    <w:t>Modification de la posologie depuis la dernière visite *</w:t>
                  </w:r>
                </w:p>
              </w:tc>
              <w:tc>
                <w:tcPr>
                  <w:tcW w:w="1352" w:type="pct"/>
                  <w:shd w:val="clear" w:color="auto" w:fill="auto"/>
                </w:tcPr>
                <w:p w14:paraId="7AE5D507" w14:textId="77777777" w:rsidR="002B5D32" w:rsidRPr="00BA41F9" w:rsidRDefault="002B5D32" w:rsidP="00B518A5">
                  <w:pPr>
                    <w:rPr>
                      <w:rStyle w:val="Mention1"/>
                      <w:rFonts w:ascii="Arial Narrow" w:hAnsi="Arial Narrow"/>
                    </w:rPr>
                  </w:pPr>
                  <w:r w:rsidRPr="00BA41F9">
                    <w:rPr>
                      <w:rStyle w:val="Mention1"/>
                      <w:rFonts w:ascii="Arial Narrow" w:hAnsi="Arial Narrow"/>
                    </w:rPr>
                    <w:t>Date de modification</w:t>
                  </w:r>
                </w:p>
                <w:p w14:paraId="5E2A7217" w14:textId="77777777" w:rsidR="002B5D32" w:rsidRPr="00BA41F9" w:rsidRDefault="00000000" w:rsidP="00B518A5">
                  <w:pPr>
                    <w:rPr>
                      <w:rStyle w:val="Mention1"/>
                      <w:rFonts w:ascii="Arial Narrow" w:hAnsi="Arial Narrow"/>
                    </w:rPr>
                  </w:pPr>
                  <w:sdt>
                    <w:sdtPr>
                      <w:rPr>
                        <w:rStyle w:val="Mention1"/>
                        <w:rFonts w:ascii="Arial Narrow" w:hAnsi="Arial Narrow"/>
                      </w:rPr>
                      <w:id w:val="-1917158769"/>
                      <w:placeholder>
                        <w:docPart w:val="533309D6190E4A83845C80F25F017E78"/>
                      </w:placeholder>
                      <w:showingPlcHdr/>
                      <w:date>
                        <w:dateFormat w:val="dd/MM/yyyy"/>
                        <w:lid w:val="fr-FR"/>
                        <w:storeMappedDataAs w:val="dateTime"/>
                        <w:calendar w:val="gregorian"/>
                      </w:date>
                    </w:sdtPr>
                    <w:sdtContent>
                      <w:permStart w:id="281376983" w:edGrp="everyone"/>
                      <w:r w:rsidR="002B5D32" w:rsidRPr="00BA41F9">
                        <w:rPr>
                          <w:rStyle w:val="Mention1"/>
                          <w:rFonts w:ascii="Arial Narrow" w:hAnsi="Arial Narrow"/>
                        </w:rPr>
                        <w:t>_ _/_ _/_ _ _ _</w:t>
                      </w:r>
                      <w:permEnd w:id="281376983"/>
                    </w:sdtContent>
                  </w:sdt>
                  <w:r w:rsidR="002B5D32" w:rsidRPr="00BA41F9">
                    <w:rPr>
                      <w:rStyle w:val="Mention1"/>
                      <w:rFonts w:ascii="Arial Narrow" w:hAnsi="Arial Narrow"/>
                    </w:rPr>
                    <w:t xml:space="preserve"> </w:t>
                  </w:r>
                </w:p>
                <w:p w14:paraId="1D67C2A3" w14:textId="77777777" w:rsidR="002B5D32" w:rsidRPr="00BA41F9" w:rsidRDefault="002B5D32" w:rsidP="00B518A5">
                  <w:pPr>
                    <w:rPr>
                      <w:rStyle w:val="Mention1"/>
                      <w:rFonts w:ascii="Arial Narrow" w:hAnsi="Arial Narrow"/>
                    </w:rPr>
                  </w:pPr>
                  <w:r w:rsidRPr="00BA41F9">
                    <w:rPr>
                      <w:rStyle w:val="Mention1"/>
                      <w:rFonts w:ascii="Arial Narrow" w:hAnsi="Arial Narrow"/>
                    </w:rPr>
                    <w:t>(JJ/MM/AAAA)</w:t>
                  </w:r>
                </w:p>
                <w:p w14:paraId="30A2985E" w14:textId="77777777" w:rsidR="002B5D32" w:rsidRPr="00BA41F9" w:rsidRDefault="002B5D32" w:rsidP="00B518A5">
                  <w:pPr>
                    <w:rPr>
                      <w:rStyle w:val="Mention1"/>
                      <w:rFonts w:ascii="Arial Narrow" w:hAnsi="Arial Narrow"/>
                    </w:rPr>
                  </w:pPr>
                  <w:r w:rsidRPr="00BA41F9">
                    <w:rPr>
                      <w:rStyle w:val="Mention1"/>
                      <w:rFonts w:ascii="Arial Narrow" w:hAnsi="Arial Narrow"/>
                    </w:rPr>
                    <w:t xml:space="preserve">Posologie adaptée : </w:t>
                  </w:r>
                </w:p>
                <w:permStart w:id="82581678" w:edGrp="everyone"/>
                <w:p w14:paraId="68BC2DFB" w14:textId="763B9FA1" w:rsidR="002B5D32" w:rsidRPr="00BA41F9" w:rsidRDefault="00000000" w:rsidP="00B518A5">
                  <w:pPr>
                    <w:pStyle w:val="Paragraphedeliste"/>
                    <w:numPr>
                      <w:ilvl w:val="0"/>
                      <w:numId w:val="0"/>
                    </w:numPr>
                    <w:autoSpaceDE w:val="0"/>
                    <w:autoSpaceDN w:val="0"/>
                    <w:adjustRightInd w:val="0"/>
                    <w:spacing w:before="0" w:after="0" w:line="240" w:lineRule="auto"/>
                    <w:ind w:left="720"/>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6718482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Fonts w:ascii="Segoe UI Symbol" w:eastAsia="MS Gothic" w:hAnsi="Segoe UI Symbol" w:cs="Segoe UI Symbol"/>
                    </w:rPr>
                    <w:t xml:space="preserve"> </w:t>
                  </w:r>
                  <w:permEnd w:id="82581678"/>
                  <w:r w:rsidR="002B5D32" w:rsidRPr="00BA41F9">
                    <w:rPr>
                      <w:rStyle w:val="Mention1"/>
                      <w:rFonts w:ascii="Arial Narrow" w:hAnsi="Arial Narrow"/>
                    </w:rPr>
                    <w:t xml:space="preserve">350 mg </w:t>
                  </w:r>
                </w:p>
                <w:permStart w:id="366940701" w:edGrp="everyone"/>
                <w:p w14:paraId="163CDC3D" w14:textId="6596377D" w:rsidR="002B5D32" w:rsidRPr="00BA41F9" w:rsidRDefault="00000000" w:rsidP="00B518A5">
                  <w:pPr>
                    <w:pStyle w:val="Paragraphedeliste"/>
                    <w:numPr>
                      <w:ilvl w:val="0"/>
                      <w:numId w:val="0"/>
                    </w:numPr>
                    <w:autoSpaceDE w:val="0"/>
                    <w:autoSpaceDN w:val="0"/>
                    <w:adjustRightInd w:val="0"/>
                    <w:spacing w:before="0" w:after="0" w:line="240" w:lineRule="auto"/>
                    <w:ind w:left="720"/>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74425581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366940701"/>
                  <w:r w:rsidR="002B5D32" w:rsidRPr="00BA41F9">
                    <w:rPr>
                      <w:rStyle w:val="Mention1"/>
                      <w:rFonts w:ascii="Arial Narrow" w:hAnsi="Arial Narrow"/>
                    </w:rPr>
                    <w:t xml:space="preserve">700 mg </w:t>
                  </w:r>
                </w:p>
                <w:permStart w:id="1171090293" w:edGrp="everyone"/>
                <w:p w14:paraId="37D9D2C6" w14:textId="7A5E698A" w:rsidR="002B5D32" w:rsidRPr="00BA41F9" w:rsidRDefault="00000000" w:rsidP="00B518A5">
                  <w:pPr>
                    <w:pStyle w:val="Paragraphedeliste"/>
                    <w:numPr>
                      <w:ilvl w:val="0"/>
                      <w:numId w:val="0"/>
                    </w:numPr>
                    <w:autoSpaceDE w:val="0"/>
                    <w:autoSpaceDN w:val="0"/>
                    <w:adjustRightInd w:val="0"/>
                    <w:spacing w:before="0" w:after="0" w:line="240" w:lineRule="auto"/>
                    <w:ind w:left="720"/>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937701513"/>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171090293"/>
                  <w:r w:rsidR="002B5D32" w:rsidRPr="00BA41F9">
                    <w:rPr>
                      <w:rStyle w:val="Mention1"/>
                      <w:rFonts w:ascii="Arial Narrow" w:hAnsi="Arial Narrow"/>
                    </w:rPr>
                    <w:t xml:space="preserve">1050 mg </w:t>
                  </w:r>
                </w:p>
                <w:permStart w:id="1722899090" w:edGrp="everyone"/>
                <w:p w14:paraId="3A77BBC3" w14:textId="2FF00043" w:rsidR="002B5D32" w:rsidRPr="00BA41F9" w:rsidRDefault="00000000" w:rsidP="00B518A5">
                  <w:pPr>
                    <w:pStyle w:val="Paragraphedeliste"/>
                    <w:numPr>
                      <w:ilvl w:val="0"/>
                      <w:numId w:val="0"/>
                    </w:numPr>
                    <w:autoSpaceDE w:val="0"/>
                    <w:autoSpaceDN w:val="0"/>
                    <w:adjustRightInd w:val="0"/>
                    <w:spacing w:before="0" w:after="0" w:line="240" w:lineRule="auto"/>
                    <w:ind w:left="720"/>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76010514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722899090"/>
                  <w:r w:rsidR="002B5D32" w:rsidRPr="00BA41F9">
                    <w:rPr>
                      <w:rStyle w:val="Mention1"/>
                      <w:rFonts w:ascii="Arial Narrow" w:hAnsi="Arial Narrow"/>
                    </w:rPr>
                    <w:t>1400 mg</w:t>
                  </w:r>
                </w:p>
                <w:permStart w:id="1971394387" w:edGrp="everyone"/>
                <w:p w14:paraId="1E6B0CC5" w14:textId="6CBDF6E3" w:rsidR="002B5D32" w:rsidRPr="00BA41F9" w:rsidRDefault="00000000" w:rsidP="00B518A5">
                  <w:pPr>
                    <w:pStyle w:val="Paragraphedeliste"/>
                    <w:numPr>
                      <w:ilvl w:val="0"/>
                      <w:numId w:val="0"/>
                    </w:numPr>
                    <w:autoSpaceDE w:val="0"/>
                    <w:autoSpaceDN w:val="0"/>
                    <w:adjustRightInd w:val="0"/>
                    <w:spacing w:before="0" w:after="0" w:line="240" w:lineRule="auto"/>
                    <w:ind w:left="720"/>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70925844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1971394387"/>
                  <w:r w:rsidR="002B5D32" w:rsidRPr="00BA41F9">
                    <w:rPr>
                      <w:rStyle w:val="Mention1"/>
                      <w:rFonts w:ascii="Arial Narrow" w:hAnsi="Arial Narrow"/>
                    </w:rPr>
                    <w:t>1750 mg</w:t>
                  </w:r>
                </w:p>
                <w:permStart w:id="580009828" w:edGrp="everyone"/>
                <w:p w14:paraId="0BD5AEBF" w14:textId="5F904281" w:rsidR="002B5D32" w:rsidRPr="00BA41F9" w:rsidRDefault="00000000" w:rsidP="00B518A5">
                  <w:pPr>
                    <w:pStyle w:val="Paragraphedeliste"/>
                    <w:numPr>
                      <w:ilvl w:val="0"/>
                      <w:numId w:val="0"/>
                    </w:numPr>
                    <w:autoSpaceDE w:val="0"/>
                    <w:autoSpaceDN w:val="0"/>
                    <w:adjustRightInd w:val="0"/>
                    <w:spacing w:before="0" w:after="0" w:line="240" w:lineRule="auto"/>
                    <w:ind w:left="720"/>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99985604"/>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BA41F9" w:rsidDel="0047173D">
                    <w:rPr>
                      <w:rStyle w:val="Mention1"/>
                      <w:rFonts w:ascii="Segoe UI Symbol" w:hAnsi="Segoe UI Symbol" w:cs="Segoe UI Symbol"/>
                    </w:rPr>
                    <w:t xml:space="preserve"> </w:t>
                  </w:r>
                  <w:permEnd w:id="580009828"/>
                  <w:r w:rsidR="002B5D32" w:rsidRPr="00BA41F9">
                    <w:rPr>
                      <w:rStyle w:val="Mention1"/>
                      <w:rFonts w:ascii="Arial Narrow" w:hAnsi="Arial Narrow"/>
                    </w:rPr>
                    <w:t>2100 mg</w:t>
                  </w:r>
                </w:p>
                <w:permStart w:id="1269576241" w:edGrp="everyone"/>
                <w:p w14:paraId="1F9D8C50" w14:textId="6C2B90AC" w:rsidR="002B5D32" w:rsidRPr="00BA41F9" w:rsidRDefault="00000000" w:rsidP="00B518A5">
                  <w:pPr>
                    <w:pStyle w:val="Paragraphedeliste"/>
                    <w:numPr>
                      <w:ilvl w:val="0"/>
                      <w:numId w:val="0"/>
                    </w:numPr>
                    <w:autoSpaceDE w:val="0"/>
                    <w:autoSpaceDN w:val="0"/>
                    <w:adjustRightInd w:val="0"/>
                    <w:spacing w:before="0" w:after="0" w:line="240" w:lineRule="auto"/>
                    <w:ind w:left="720"/>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82973687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permEnd w:id="1269576241"/>
                  <w:r w:rsidR="002B5D32" w:rsidRPr="00BA41F9" w:rsidDel="008F44C1">
                    <w:rPr>
                      <w:rStyle w:val="Mention1"/>
                      <w:rFonts w:ascii="Arial Narrow" w:hAnsi="Arial Narrow"/>
                    </w:rPr>
                    <w:t xml:space="preserve"> </w:t>
                  </w:r>
                  <w:r w:rsidR="002B5D32" w:rsidRPr="00BA41F9">
                    <w:rPr>
                      <w:rStyle w:val="Mention1"/>
                      <w:rFonts w:ascii="Arial Narrow" w:hAnsi="Arial Narrow"/>
                    </w:rPr>
                    <w:t xml:space="preserve"> </w:t>
                  </w:r>
                  <w:sdt>
                    <w:sdtPr>
                      <w:id w:val="-1187826896"/>
                      <w:placeholder>
                        <w:docPart w:val="B6348965F0BB4A1DBF8E7A20428DF82A"/>
                      </w:placeholder>
                      <w:showingPlcHdr/>
                    </w:sdtPr>
                    <w:sdtContent>
                      <w:permStart w:id="2049146254" w:edGrp="everyone"/>
                      <w:r w:rsidR="001D59C6" w:rsidRPr="0093672E">
                        <w:rPr>
                          <w:rStyle w:val="Mention1"/>
                        </w:rPr>
                        <w:t>| _ | _ | _ |</w:t>
                      </w:r>
                      <w:permEnd w:id="2049146254"/>
                    </w:sdtContent>
                  </w:sdt>
                  <w:r w:rsidR="001D59C6" w:rsidRPr="00BA41F9" w:rsidDel="001D59C6">
                    <w:rPr>
                      <w:rStyle w:val="Mention1"/>
                      <w:rFonts w:ascii="Arial Narrow" w:hAnsi="Arial Narrow"/>
                    </w:rPr>
                    <w:t xml:space="preserve"> </w:t>
                  </w:r>
                  <w:r w:rsidR="002B5D32" w:rsidRPr="00BA41F9">
                    <w:rPr>
                      <w:rStyle w:val="Mention1"/>
                      <w:rFonts w:ascii="Arial Narrow" w:hAnsi="Arial Narrow"/>
                    </w:rPr>
                    <w:t>mg</w:t>
                  </w:r>
                </w:p>
              </w:tc>
              <w:tc>
                <w:tcPr>
                  <w:tcW w:w="1981" w:type="pct"/>
                  <w:shd w:val="clear" w:color="auto" w:fill="auto"/>
                </w:tcPr>
                <w:p w14:paraId="7A1C9201" w14:textId="77777777" w:rsidR="002B5D32" w:rsidRPr="00BA41F9" w:rsidRDefault="002B5D32" w:rsidP="00B518A5">
                  <w:pPr>
                    <w:spacing w:before="0" w:after="0" w:line="276" w:lineRule="auto"/>
                    <w:rPr>
                      <w:rStyle w:val="Mention1"/>
                      <w:rFonts w:ascii="Arial Narrow" w:hAnsi="Arial Narrow"/>
                    </w:rPr>
                  </w:pPr>
                  <w:r w:rsidRPr="00BA41F9">
                    <w:rPr>
                      <w:rStyle w:val="Mention1"/>
                      <w:rFonts w:ascii="Arial Narrow" w:hAnsi="Arial Narrow"/>
                    </w:rPr>
                    <w:t>Motif :</w:t>
                  </w:r>
                </w:p>
                <w:permStart w:id="1709399598" w:edGrp="everyone"/>
                <w:p w14:paraId="351A325D" w14:textId="30996EC7" w:rsidR="002B5D32" w:rsidRPr="00E55809" w:rsidRDefault="00000000" w:rsidP="00B518A5">
                  <w:pPr>
                    <w:pStyle w:val="Paragraphedeliste"/>
                    <w:numPr>
                      <w:ilvl w:val="0"/>
                      <w:numId w:val="0"/>
                    </w:numPr>
                    <w:autoSpaceDE w:val="0"/>
                    <w:autoSpaceDN w:val="0"/>
                    <w:adjustRightInd w:val="0"/>
                    <w:spacing w:before="0" w:after="0" w:line="240" w:lineRule="auto"/>
                    <w:ind w:left="720" w:hanging="374"/>
                    <w:jc w:val="left"/>
                    <w:rPr>
                      <w:rFonts w:ascii="Arial Narrow" w:eastAsia="MS Gothic" w:hAnsi="Arial Narrow" w:cs="Arial"/>
                    </w:rPr>
                  </w:pPr>
                  <w:sdt>
                    <w:sdtPr>
                      <w:rPr>
                        <w:rFonts w:ascii="MS Gothic" w:eastAsia="MS Gothic" w:hAnsi="MS Gothic" w:hint="eastAsia"/>
                      </w:rPr>
                      <w:id w:val="-718357804"/>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E55809" w:rsidDel="0047173D">
                    <w:rPr>
                      <w:rFonts w:ascii="Segoe UI Symbol" w:eastAsia="MS Gothic" w:hAnsi="Segoe UI Symbol" w:cs="Segoe UI Symbol"/>
                      <w:color w:val="595959" w:themeColor="text1" w:themeTint="A6"/>
                      <w:shd w:val="clear" w:color="auto" w:fill="F2F2F2" w:themeFill="background1" w:themeFillShade="F2"/>
                    </w:rPr>
                    <w:t xml:space="preserve"> </w:t>
                  </w:r>
                  <w:permEnd w:id="1709399598"/>
                  <w:r w:rsidR="002B5D32" w:rsidRPr="00E55809">
                    <w:rPr>
                      <w:rFonts w:ascii="Arial Narrow" w:eastAsia="MS Gothic" w:hAnsi="Arial Narrow" w:cs="Arial"/>
                    </w:rPr>
                    <w:t>progression de la maladie*</w:t>
                  </w:r>
                </w:p>
                <w:permStart w:id="189530775" w:edGrp="everyone"/>
                <w:p w14:paraId="490AF952" w14:textId="33082A1F" w:rsidR="002B5D32" w:rsidRPr="00E55809" w:rsidRDefault="00000000" w:rsidP="00B518A5">
                  <w:pPr>
                    <w:pStyle w:val="Paragraphedeliste"/>
                    <w:numPr>
                      <w:ilvl w:val="0"/>
                      <w:numId w:val="0"/>
                    </w:numPr>
                    <w:autoSpaceDE w:val="0"/>
                    <w:autoSpaceDN w:val="0"/>
                    <w:adjustRightInd w:val="0"/>
                    <w:spacing w:before="0" w:after="0" w:line="240" w:lineRule="auto"/>
                    <w:ind w:left="720" w:hanging="374"/>
                    <w:jc w:val="left"/>
                    <w:rPr>
                      <w:rFonts w:ascii="Arial Narrow" w:eastAsia="MS Gothic" w:hAnsi="Arial Narrow" w:cs="Arial"/>
                    </w:rPr>
                  </w:pPr>
                  <w:sdt>
                    <w:sdtPr>
                      <w:rPr>
                        <w:rFonts w:ascii="MS Gothic" w:eastAsia="MS Gothic" w:hAnsi="MS Gothic" w:hint="eastAsia"/>
                      </w:rPr>
                      <w:id w:val="73011449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E55809" w:rsidDel="0047173D">
                    <w:rPr>
                      <w:rFonts w:ascii="Segoe UI Symbol" w:eastAsia="MS Gothic" w:hAnsi="Segoe UI Symbol" w:cs="Segoe UI Symbol"/>
                      <w:color w:val="595959" w:themeColor="text1" w:themeTint="A6"/>
                      <w:shd w:val="clear" w:color="auto" w:fill="F2F2F2" w:themeFill="background1" w:themeFillShade="F2"/>
                    </w:rPr>
                    <w:t xml:space="preserve"> </w:t>
                  </w:r>
                  <w:permEnd w:id="189530775"/>
                  <w:r w:rsidR="002B5D32" w:rsidRPr="00E55809">
                    <w:rPr>
                      <w:rFonts w:ascii="Arial Narrow" w:eastAsia="MS Gothic" w:hAnsi="Arial Narrow" w:cs="Arial"/>
                    </w:rPr>
                    <w:t>effet indésirable*</w:t>
                  </w:r>
                </w:p>
                <w:permStart w:id="692607946" w:edGrp="everyone"/>
                <w:p w14:paraId="450B88F8" w14:textId="3961F413" w:rsidR="002B5D32" w:rsidRPr="00E55809" w:rsidRDefault="00000000" w:rsidP="00B518A5">
                  <w:pPr>
                    <w:pStyle w:val="Paragraphedeliste"/>
                    <w:numPr>
                      <w:ilvl w:val="0"/>
                      <w:numId w:val="0"/>
                    </w:numPr>
                    <w:autoSpaceDE w:val="0"/>
                    <w:autoSpaceDN w:val="0"/>
                    <w:adjustRightInd w:val="0"/>
                    <w:spacing w:before="0" w:after="0" w:line="240" w:lineRule="auto"/>
                    <w:ind w:left="720" w:hanging="374"/>
                    <w:jc w:val="left"/>
                    <w:rPr>
                      <w:rFonts w:ascii="Arial Narrow" w:eastAsia="MS Gothic" w:hAnsi="Arial Narrow" w:cs="Arial"/>
                    </w:rPr>
                  </w:pPr>
                  <w:sdt>
                    <w:sdtPr>
                      <w:rPr>
                        <w:rFonts w:ascii="MS Gothic" w:eastAsia="MS Gothic" w:hAnsi="MS Gothic" w:hint="eastAsia"/>
                      </w:rPr>
                      <w:id w:val="41367624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E55809" w:rsidDel="0047173D">
                    <w:rPr>
                      <w:rFonts w:ascii="Segoe UI Symbol" w:eastAsia="MS Gothic" w:hAnsi="Segoe UI Symbol" w:cs="Segoe UI Symbol"/>
                      <w:color w:val="595959" w:themeColor="text1" w:themeTint="A6"/>
                      <w:shd w:val="clear" w:color="auto" w:fill="F2F2F2" w:themeFill="background1" w:themeFillShade="F2"/>
                    </w:rPr>
                    <w:t xml:space="preserve"> </w:t>
                  </w:r>
                  <w:permEnd w:id="692607946"/>
                  <w:r w:rsidR="002B5D32" w:rsidRPr="00E55809">
                    <w:rPr>
                      <w:rFonts w:ascii="Arial Narrow" w:eastAsia="MS Gothic" w:hAnsi="Arial Narrow" w:cs="Arial"/>
                    </w:rPr>
                    <w:t>souhait du patient</w:t>
                  </w:r>
                </w:p>
                <w:permStart w:id="2087401018" w:edGrp="everyone"/>
                <w:p w14:paraId="66926530" w14:textId="4A690953" w:rsidR="002B5D32" w:rsidRPr="00E55809" w:rsidRDefault="00000000" w:rsidP="00B518A5">
                  <w:pPr>
                    <w:pStyle w:val="Paragraphedeliste"/>
                    <w:numPr>
                      <w:ilvl w:val="0"/>
                      <w:numId w:val="0"/>
                    </w:numPr>
                    <w:autoSpaceDE w:val="0"/>
                    <w:autoSpaceDN w:val="0"/>
                    <w:adjustRightInd w:val="0"/>
                    <w:spacing w:before="0" w:after="0" w:line="240" w:lineRule="auto"/>
                    <w:ind w:left="720" w:hanging="374"/>
                    <w:jc w:val="left"/>
                    <w:rPr>
                      <w:rFonts w:ascii="Arial Narrow" w:eastAsia="MS Gothic" w:hAnsi="Arial Narrow" w:cs="Arial"/>
                    </w:rPr>
                  </w:pPr>
                  <w:sdt>
                    <w:sdtPr>
                      <w:rPr>
                        <w:rFonts w:ascii="MS Gothic" w:eastAsia="MS Gothic" w:hAnsi="MS Gothic" w:hint="eastAsia"/>
                      </w:rPr>
                      <w:id w:val="67006852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E55809" w:rsidDel="0047173D">
                    <w:rPr>
                      <w:rFonts w:ascii="Segoe UI Symbol" w:eastAsia="MS Gothic" w:hAnsi="Segoe UI Symbol" w:cs="Segoe UI Symbol"/>
                      <w:color w:val="595959" w:themeColor="text1" w:themeTint="A6"/>
                      <w:shd w:val="clear" w:color="auto" w:fill="F2F2F2" w:themeFill="background1" w:themeFillShade="F2"/>
                    </w:rPr>
                    <w:t xml:space="preserve"> </w:t>
                  </w:r>
                  <w:permEnd w:id="2087401018"/>
                  <w:r w:rsidR="002B5D32" w:rsidRPr="00E55809">
                    <w:rPr>
                      <w:rFonts w:ascii="Arial Narrow" w:eastAsia="MS Gothic" w:hAnsi="Arial Narrow" w:cs="Arial"/>
                    </w:rPr>
                    <w:t xml:space="preserve">autre* </w:t>
                  </w:r>
                </w:p>
                <w:p w14:paraId="1940CD23" w14:textId="77777777" w:rsidR="002B5D32" w:rsidRPr="00BA41F9" w:rsidRDefault="002B5D32" w:rsidP="00B518A5">
                  <w:pPr>
                    <w:spacing w:before="0" w:after="0" w:line="276" w:lineRule="auto"/>
                    <w:rPr>
                      <w:rStyle w:val="Mention1"/>
                      <w:rFonts w:ascii="Arial Narrow" w:hAnsi="Arial Narrow"/>
                    </w:rPr>
                  </w:pPr>
                </w:p>
              </w:tc>
            </w:tr>
          </w:tbl>
          <w:p w14:paraId="3C84DD05" w14:textId="77777777" w:rsidR="002B5D32" w:rsidRPr="004E546D" w:rsidRDefault="002B5D32" w:rsidP="00B518A5">
            <w:pPr>
              <w:ind w:left="360"/>
              <w:rPr>
                <w:rFonts w:ascii="Arial Narrow" w:hAnsi="Arial Narrow" w:cs="Cambria-Italic"/>
                <w:i/>
                <w:iCs/>
                <w:color w:val="auto"/>
                <w:sz w:val="18"/>
                <w:szCs w:val="18"/>
              </w:rPr>
            </w:pPr>
            <w:r w:rsidRPr="004E546D">
              <w:rPr>
                <w:rFonts w:ascii="Arial Narrow" w:hAnsi="Arial Narrow" w:cs="Cambria-Italic"/>
                <w:i/>
                <w:iCs/>
                <w:color w:val="auto"/>
                <w:sz w:val="18"/>
                <w:szCs w:val="18"/>
              </w:rPr>
              <w:t xml:space="preserve">* En cas d’effets indésirables, procéder à leur déclaration </w:t>
            </w:r>
            <w:sdt>
              <w:sdtPr>
                <w:rPr>
                  <w:rFonts w:ascii="Arial Narrow" w:hAnsi="Arial Narrow" w:cs="Cambria-Italic"/>
                  <w:i/>
                  <w:iCs/>
                  <w:color w:val="auto"/>
                  <w:sz w:val="18"/>
                  <w:szCs w:val="18"/>
                </w:rPr>
                <w:id w:val="-2041959235"/>
                <w:placeholder>
                  <w:docPart w:val="541BA7FA444F4967B9FEA4E407AB5879"/>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Pr="004E546D">
                  <w:rPr>
                    <w:rFonts w:ascii="Arial Narrow" w:hAnsi="Arial Narrow" w:cs="Cambria-Italic"/>
                    <w:i/>
                    <w:iCs/>
                    <w:color w:val="auto"/>
                    <w:sz w:val="18"/>
                    <w:szCs w:val="18"/>
                  </w:rPr>
                  <w:t>auprès du CRPV géographique via le système national de déclaration : https://signalement.social-sante.gouv.fr</w:t>
                </w:r>
              </w:sdtContent>
            </w:sdt>
            <w:r w:rsidRPr="004E546D">
              <w:rPr>
                <w:rFonts w:ascii="Arial Narrow" w:hAnsi="Arial Narrow" w:cs="Cambria-Italic"/>
                <w:i/>
                <w:iCs/>
                <w:color w:val="auto"/>
                <w:sz w:val="18"/>
                <w:szCs w:val="18"/>
              </w:rPr>
              <w:t xml:space="preserve">. Merci de préciser que le patient était traité dans le cadre de l’Autorisation d’Accès Précoce ainsi que le n° patient correspondant. </w:t>
            </w:r>
          </w:p>
          <w:p w14:paraId="501FDE9C" w14:textId="77777777" w:rsidR="002B5D32" w:rsidRPr="004E546D" w:rsidRDefault="002B5D32" w:rsidP="00B518A5">
            <w:pPr>
              <w:ind w:left="360"/>
              <w:rPr>
                <w:rFonts w:ascii="Arial Narrow" w:hAnsi="Arial Narrow" w:cs="Cambria-Italic"/>
                <w:i/>
                <w:iCs/>
                <w:color w:val="auto"/>
                <w:sz w:val="18"/>
                <w:szCs w:val="18"/>
              </w:rPr>
            </w:pPr>
            <w:r w:rsidRPr="004E546D">
              <w:rPr>
                <w:rFonts w:ascii="Arial Narrow" w:hAnsi="Arial Narrow" w:cs="Cambria-Italic"/>
                <w:i/>
                <w:iCs/>
                <w:color w:val="auto"/>
                <w:sz w:val="18"/>
                <w:szCs w:val="18"/>
              </w:rPr>
              <w:t>En cas de décès du patient ou d’arrêt du traitement, compléter la fiche d’arrêt de traitement</w:t>
            </w:r>
          </w:p>
          <w:p w14:paraId="041C513B" w14:textId="27E056F3" w:rsidR="002B5D32" w:rsidRPr="004E546D" w:rsidRDefault="002B5D32" w:rsidP="00C5068D">
            <w:pPr>
              <w:ind w:right="462"/>
              <w:rPr>
                <w:rFonts w:ascii="Arial Narrow" w:hAnsi="Arial Narrow" w:cs="Cambria-Italic"/>
                <w:i/>
                <w:iCs/>
                <w:color w:val="auto"/>
                <w:sz w:val="18"/>
                <w:szCs w:val="18"/>
              </w:rPr>
            </w:pPr>
          </w:p>
        </w:tc>
      </w:tr>
    </w:tbl>
    <w:p w14:paraId="332332DD" w14:textId="77777777" w:rsidR="002B5D32" w:rsidRPr="004E546D" w:rsidRDefault="002B5D32" w:rsidP="002B5D32">
      <w:pPr>
        <w:rPr>
          <w:rFonts w:ascii="Arial Narrow" w:hAnsi="Arial Narrow"/>
        </w:rPr>
      </w:pPr>
    </w:p>
    <w:p w14:paraId="68631D1A" w14:textId="77777777" w:rsidR="002B5D32" w:rsidRPr="004E546D" w:rsidRDefault="002B5D32" w:rsidP="002B5D32">
      <w:pPr>
        <w:pStyle w:val="Intertitre"/>
        <w:rPr>
          <w:i/>
          <w:iCs/>
          <w:color w:val="F79646" w:themeColor="accent6"/>
        </w:rPr>
      </w:pPr>
      <w:r w:rsidRPr="004E546D">
        <w:t>Posologie et durée prescrite</w:t>
      </w:r>
    </w:p>
    <w:p w14:paraId="3D605FF6" w14:textId="77777777" w:rsidR="002B5D32" w:rsidRPr="00781875" w:rsidRDefault="002B5D32" w:rsidP="002B5D32">
      <w:pPr>
        <w:keepNext/>
        <w:rPr>
          <w:rFonts w:ascii="Arial Narrow" w:hAnsi="Arial Narrow" w:cs="Arial"/>
          <w:i/>
          <w:iCs/>
          <w:noProof/>
          <w:szCs w:val="24"/>
          <w:u w:val="single"/>
        </w:rPr>
      </w:pPr>
      <w:r w:rsidRPr="00781875">
        <w:rPr>
          <w:rFonts w:ascii="Arial Narrow" w:hAnsi="Arial Narrow" w:cs="Arial"/>
          <w:i/>
          <w:iCs/>
          <w:noProof/>
          <w:szCs w:val="24"/>
          <w:u w:val="single"/>
        </w:rPr>
        <w:t>Modifications de la dose</w:t>
      </w:r>
    </w:p>
    <w:p w14:paraId="07DFBB72" w14:textId="2E2AD449" w:rsidR="001E0B01" w:rsidRDefault="002B5D32" w:rsidP="00065B21">
      <w:pPr>
        <w:jc w:val="left"/>
      </w:pPr>
      <w:r w:rsidRPr="00781875">
        <w:rPr>
          <w:rFonts w:ascii="Arial Narrow" w:hAnsi="Arial Narrow" w:cs="Arial"/>
          <w:noProof/>
          <w:szCs w:val="24"/>
        </w:rPr>
        <w:t xml:space="preserve">En cas d’effets indésirables de grade 3 ou 4, l’administration doit être interrompue jusqu’à retour de l’effet indésirable à un grade ≤ 1 ou retour à l’état initial. En cas d’interruption de 7 jours ou moins, reprendre à la dose en place avant interruption. En cas d’interruption de plus de 7 jours, il est recommandé de reprendre le traitement à une dose réduite, </w:t>
      </w:r>
      <w:r w:rsidRPr="00781875">
        <w:rPr>
          <w:rFonts w:ascii="Arial Narrow" w:hAnsi="Arial Narrow" w:cs="Arial"/>
          <w:noProof/>
          <w:szCs w:val="24"/>
        </w:rPr>
        <w:lastRenderedPageBreak/>
        <w:t>tel que présenté dans le tableau ci-dessous. Se référer également au tableau ci-dessous pour les ajustements posologiques spécifiques en cas d’effets indésirables particuliers.</w:t>
      </w:r>
    </w:p>
    <w:p w14:paraId="68C35A1B" w14:textId="31A961E3" w:rsidR="00065727" w:rsidRDefault="0027069E" w:rsidP="00122AFB">
      <w:pPr>
        <w:pStyle w:val="Intertitre"/>
      </w:pPr>
      <w:r>
        <w:t>Maladie et bilan biologique</w:t>
      </w:r>
    </w:p>
    <w:p w14:paraId="2964ACA1" w14:textId="43334D6C" w:rsidR="00065B21" w:rsidRPr="0093672E" w:rsidRDefault="00065B21" w:rsidP="00065B21">
      <w:pPr>
        <w:jc w:val="left"/>
      </w:pPr>
      <w:r w:rsidRPr="0093672E">
        <w:t xml:space="preserve">Des modifications majeures sont-elles survenues depuis la demande d’accès précoce ? </w:t>
      </w:r>
      <w:r w:rsidRPr="0093672E">
        <w:br/>
      </w:r>
      <w:permStart w:id="286786870" w:edGrp="everyone"/>
      <w:permStart w:id="905276704" w:edGrp="everyone"/>
      <w:sdt>
        <w:sdtPr>
          <w:rPr>
            <w:rFonts w:ascii="MS Gothic" w:eastAsia="MS Gothic" w:hAnsi="MS Gothic" w:hint="eastAsia"/>
          </w:rPr>
          <w:id w:val="767807195"/>
          <w14:checkbox>
            <w14:checked w14:val="0"/>
            <w14:checkedState w14:val="2612" w14:font="MS Gothic"/>
            <w14:uncheckedState w14:val="2610" w14:font="MS Gothic"/>
          </w14:checkbox>
        </w:sdtPr>
        <w:sdtContent>
          <w:r w:rsidR="00954BB6">
            <w:rPr>
              <w:rFonts w:ascii="MS Gothic" w:eastAsia="MS Gothic" w:hAnsi="MS Gothic" w:hint="eastAsia"/>
            </w:rPr>
            <w:t>☐</w:t>
          </w:r>
        </w:sdtContent>
      </w:sdt>
      <w:r w:rsidR="0047173D" w:rsidRPr="0093672E" w:rsidDel="0047173D">
        <w:rPr>
          <w:rFonts w:ascii="MS Gothic" w:eastAsia="MS Gothic" w:hAnsi="MS Gothic" w:hint="eastAsia"/>
        </w:rPr>
        <w:t xml:space="preserve"> </w:t>
      </w:r>
      <w:permEnd w:id="286786870"/>
      <w:permEnd w:id="905276704"/>
      <w:r w:rsidRPr="0093672E">
        <w:t>Oui</w:t>
      </w:r>
      <w:r w:rsidRPr="0093672E">
        <w:tab/>
      </w:r>
      <w:r w:rsidRPr="0093672E">
        <w:tab/>
        <w:t xml:space="preserve"> </w:t>
      </w:r>
      <w:permStart w:id="1546943975" w:edGrp="everyone"/>
      <w:permStart w:id="466517204" w:edGrp="everyone"/>
      <w:sdt>
        <w:sdtPr>
          <w:rPr>
            <w:rFonts w:ascii="MS Gothic" w:eastAsia="MS Gothic" w:hAnsi="MS Gothic" w:hint="eastAsia"/>
          </w:rPr>
          <w:id w:val="64023519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Del="0047173D">
        <w:rPr>
          <w:rFonts w:ascii="MS Gothic" w:eastAsia="MS Gothic" w:hAnsi="MS Gothic" w:hint="eastAsia"/>
        </w:rPr>
        <w:t xml:space="preserve"> </w:t>
      </w:r>
      <w:permEnd w:id="1546943975"/>
      <w:permEnd w:id="466517204"/>
      <w:r w:rsidRPr="0093672E">
        <w:t>Non </w:t>
      </w:r>
    </w:p>
    <w:p w14:paraId="163F68C5" w14:textId="77777777" w:rsidR="00065B21" w:rsidRPr="0093672E" w:rsidRDefault="00065B21" w:rsidP="00065B21">
      <w:pPr>
        <w:pStyle w:val="Listepuces"/>
      </w:pPr>
      <w:r w:rsidRPr="0093672E">
        <w:t xml:space="preserve">Si oui, précisez lesquelles : </w:t>
      </w:r>
    </w:p>
    <w:p w14:paraId="4C27BA4F" w14:textId="77777777" w:rsidR="00EA64DC" w:rsidRPr="0093672E" w:rsidRDefault="00EA64DC" w:rsidP="00022510"/>
    <w:p w14:paraId="022FA025" w14:textId="52CB4C60" w:rsidR="00065B21" w:rsidRDefault="00216893" w:rsidP="00401BAB">
      <w:pPr>
        <w:pStyle w:val="Intertitre"/>
      </w:pPr>
      <w:r w:rsidRPr="0093672E">
        <w:t xml:space="preserve">Traitements concomitants </w:t>
      </w:r>
      <w:r w:rsidR="005D3D1F">
        <w:t>(incluant les</w:t>
      </w:r>
      <w:r w:rsidRPr="0093672E">
        <w:t xml:space="preserve"> soins de support</w:t>
      </w:r>
      <w:r w:rsidR="005D3D1F">
        <w:t>)</w:t>
      </w:r>
      <w:r w:rsidRPr="0093672E">
        <w:t xml:space="preserve"> </w:t>
      </w:r>
    </w:p>
    <w:p w14:paraId="781F6894" w14:textId="2A2FFDDE" w:rsidR="00425486" w:rsidRPr="0093672E" w:rsidRDefault="00A14B2B" w:rsidP="00425486">
      <w:pPr>
        <w:pStyle w:val="Paragraphedexplications"/>
      </w:pPr>
      <w:r w:rsidRPr="0093672E">
        <w:t>À</w:t>
      </w:r>
      <w:r w:rsidR="00425486" w:rsidRPr="0093672E">
        <w:t xml:space="preserve"> ne compléter que si différent de la fiche d’i</w:t>
      </w:r>
      <w:r w:rsidR="00CD240E">
        <w:t xml:space="preserve">nstauration </w:t>
      </w:r>
      <w:r w:rsidR="00425486" w:rsidRPr="0093672E">
        <w:t>de traitement</w:t>
      </w:r>
      <w:r w:rsidR="00562228">
        <w:t xml:space="preserve"> ou de la précédente fiche de suivi le cas échéant</w:t>
      </w:r>
      <w:r w:rsidR="008719E0">
        <w:t>.</w:t>
      </w:r>
    </w:p>
    <w:tbl>
      <w:tblPr>
        <w:tblStyle w:val="Grilledetableauclaire"/>
        <w:tblW w:w="0" w:type="auto"/>
        <w:tblLook w:val="0600" w:firstRow="0" w:lastRow="0" w:firstColumn="0" w:lastColumn="0" w:noHBand="1" w:noVBand="1"/>
      </w:tblPr>
      <w:tblGrid>
        <w:gridCol w:w="9608"/>
      </w:tblGrid>
      <w:tr w:rsidR="00A37F88" w:rsidRPr="0093672E" w14:paraId="16AA60C3" w14:textId="77777777" w:rsidTr="00A37F88">
        <w:tc>
          <w:tcPr>
            <w:tcW w:w="9628" w:type="dxa"/>
          </w:tcPr>
          <w:p w14:paraId="2037E5DC" w14:textId="77777777" w:rsidR="00C5068D" w:rsidRPr="004E546D" w:rsidRDefault="00C5068D" w:rsidP="00C5068D">
            <w:pPr>
              <w:autoSpaceDE w:val="0"/>
              <w:autoSpaceDN w:val="0"/>
              <w:adjustRightInd w:val="0"/>
              <w:spacing w:before="0" w:after="0" w:line="240" w:lineRule="auto"/>
              <w:jc w:val="left"/>
              <w:rPr>
                <w:rFonts w:ascii="Arial Narrow" w:hAnsi="Arial Narrow" w:cs="Arial"/>
                <w:b/>
                <w:bCs/>
                <w:color w:val="auto"/>
              </w:rPr>
            </w:pPr>
            <w:r w:rsidRPr="004E546D">
              <w:rPr>
                <w:rFonts w:ascii="Arial Narrow" w:hAnsi="Arial Narrow" w:cs="Arial"/>
                <w:b/>
                <w:bCs/>
                <w:color w:val="auto"/>
              </w:rPr>
              <w:t>Modifications concernant le carboplatine :</w:t>
            </w:r>
          </w:p>
          <w:p w14:paraId="1B79DB34" w14:textId="77777777" w:rsidR="00C5068D" w:rsidRDefault="00C5068D" w:rsidP="00C5068D">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p>
          <w:p w14:paraId="2CDB08CC" w14:textId="77777777" w:rsidR="00C5068D" w:rsidRDefault="00C5068D" w:rsidP="00C5068D">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r w:rsidRPr="004E546D">
              <w:rPr>
                <w:rFonts w:ascii="Arial Narrow" w:hAnsi="Arial Narrow" w:cs="Arial"/>
                <w:color w:val="auto"/>
              </w:rPr>
              <w:t>Y a-t-il eu une modification/interruption/arrêt de traitement depuis la dernière fiche de suivi complétée ?</w:t>
            </w:r>
          </w:p>
          <w:permStart w:id="653737815" w:edGrp="everyone"/>
          <w:p w14:paraId="69ED48B5" w14:textId="14E50976" w:rsidR="00C5068D" w:rsidRPr="004E546D" w:rsidRDefault="00000000" w:rsidP="00C5068D">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sdt>
              <w:sdtPr>
                <w:rPr>
                  <w:rFonts w:ascii="MS Gothic" w:eastAsia="MS Gothic" w:hAnsi="MS Gothic" w:hint="eastAsia"/>
                </w:rPr>
                <w:id w:val="1362936311"/>
                <w14:checkbox>
                  <w14:checked w14:val="0"/>
                  <w14:checkedState w14:val="2612" w14:font="MS Gothic"/>
                  <w14:uncheckedState w14:val="2610" w14:font="MS Gothic"/>
                </w14:checkbox>
              </w:sdtPr>
              <w:sdtContent>
                <w:r w:rsidR="00F051BF">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653737815"/>
            <w:r w:rsidR="00C5068D" w:rsidRPr="004E546D">
              <w:rPr>
                <w:rFonts w:ascii="Arial Narrow" w:hAnsi="Arial Narrow" w:cs="Arial"/>
                <w:color w:val="auto"/>
              </w:rPr>
              <w:t xml:space="preserve">Oui </w:t>
            </w:r>
            <w:permStart w:id="1309093529" w:edGrp="everyone"/>
            <w:sdt>
              <w:sdtPr>
                <w:rPr>
                  <w:rFonts w:ascii="MS Gothic" w:eastAsia="MS Gothic" w:hAnsi="MS Gothic" w:hint="eastAsia"/>
                </w:rPr>
                <w:id w:val="60762137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1309093529"/>
            <w:r w:rsidR="00C5068D" w:rsidRPr="004E546D">
              <w:rPr>
                <w:rFonts w:ascii="Arial Narrow" w:hAnsi="Arial Narrow" w:cs="Arial"/>
                <w:color w:val="auto"/>
              </w:rPr>
              <w:t xml:space="preserve">Non </w:t>
            </w:r>
          </w:p>
          <w:p w14:paraId="4F0B3659" w14:textId="77777777" w:rsidR="00C5068D" w:rsidRPr="004E546D" w:rsidRDefault="00C5068D" w:rsidP="00C5068D">
            <w:pPr>
              <w:autoSpaceDE w:val="0"/>
              <w:autoSpaceDN w:val="0"/>
              <w:adjustRightInd w:val="0"/>
              <w:spacing w:before="0" w:after="0" w:line="240" w:lineRule="auto"/>
              <w:jc w:val="left"/>
              <w:rPr>
                <w:rFonts w:ascii="Arial Narrow" w:hAnsi="Arial Narrow" w:cs="Arial"/>
                <w:b/>
                <w:bCs/>
                <w:color w:val="auto"/>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472"/>
              <w:gridCol w:w="3622"/>
            </w:tblGrid>
            <w:tr w:rsidR="00C5068D" w:rsidRPr="004E546D" w14:paraId="378105CA" w14:textId="77777777" w:rsidTr="00B518A5">
              <w:trPr>
                <w:trHeight w:val="274"/>
              </w:trPr>
              <w:tc>
                <w:tcPr>
                  <w:tcW w:w="1667" w:type="pct"/>
                  <w:shd w:val="clear" w:color="auto" w:fill="auto"/>
                  <w:vAlign w:val="center"/>
                </w:tcPr>
                <w:permStart w:id="1993880582" w:edGrp="everyone"/>
                <w:p w14:paraId="7C30D210" w14:textId="0CCF8B5F" w:rsidR="00C5068D" w:rsidRPr="004E546D" w:rsidRDefault="00000000" w:rsidP="00C5068D">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473560978"/>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993880582"/>
                  <w:r w:rsidR="00C5068D" w:rsidRPr="004E546D">
                    <w:rPr>
                      <w:rStyle w:val="Mention1"/>
                      <w:rFonts w:ascii="Arial Narrow" w:hAnsi="Arial Narrow"/>
                    </w:rPr>
                    <w:t>Interruption du traitement*</w:t>
                  </w:r>
                </w:p>
              </w:tc>
              <w:tc>
                <w:tcPr>
                  <w:tcW w:w="1352" w:type="pct"/>
                  <w:shd w:val="clear" w:color="auto" w:fill="auto"/>
                </w:tcPr>
                <w:p w14:paraId="77F7B8EE"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d’interruption</w:t>
                  </w:r>
                </w:p>
                <w:p w14:paraId="757E6BE2" w14:textId="77777777" w:rsidR="00C5068D" w:rsidRPr="004E546D" w:rsidRDefault="00000000" w:rsidP="00C5068D">
                  <w:pPr>
                    <w:rPr>
                      <w:rStyle w:val="Mention1"/>
                      <w:rFonts w:ascii="Arial Narrow" w:hAnsi="Arial Narrow"/>
                    </w:rPr>
                  </w:pPr>
                  <w:sdt>
                    <w:sdtPr>
                      <w:rPr>
                        <w:rStyle w:val="Mention1"/>
                        <w:rFonts w:ascii="Arial Narrow" w:hAnsi="Arial Narrow"/>
                      </w:rPr>
                      <w:id w:val="237909283"/>
                      <w:placeholder>
                        <w:docPart w:val="88FEB71794774ACFA5794567401E16F3"/>
                      </w:placeholder>
                      <w:showingPlcHdr/>
                      <w:date>
                        <w:dateFormat w:val="dd/MM/yyyy"/>
                        <w:lid w:val="fr-FR"/>
                        <w:storeMappedDataAs w:val="dateTime"/>
                        <w:calendar w:val="gregorian"/>
                      </w:date>
                    </w:sdtPr>
                    <w:sdtContent>
                      <w:permStart w:id="145888837" w:edGrp="everyone"/>
                      <w:r w:rsidR="00C5068D" w:rsidRPr="004E546D">
                        <w:rPr>
                          <w:rStyle w:val="Mention1"/>
                          <w:rFonts w:ascii="Arial Narrow" w:hAnsi="Arial Narrow"/>
                        </w:rPr>
                        <w:t>_ _/_ _/_ _ _ _</w:t>
                      </w:r>
                      <w:permEnd w:id="145888837"/>
                    </w:sdtContent>
                  </w:sdt>
                  <w:r w:rsidR="00C5068D" w:rsidRPr="004E546D">
                    <w:rPr>
                      <w:rStyle w:val="Mention1"/>
                      <w:rFonts w:ascii="Arial Narrow" w:hAnsi="Arial Narrow"/>
                    </w:rPr>
                    <w:t xml:space="preserve"> </w:t>
                  </w:r>
                </w:p>
                <w:p w14:paraId="0DFDACD3"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tc>
                <w:tcPr>
                  <w:tcW w:w="1981" w:type="pct"/>
                  <w:shd w:val="clear" w:color="auto" w:fill="auto"/>
                </w:tcPr>
                <w:p w14:paraId="57DBC789" w14:textId="77777777" w:rsidR="00C5068D" w:rsidRPr="004E546D" w:rsidRDefault="00C5068D" w:rsidP="00C5068D">
                  <w:pPr>
                    <w:spacing w:before="0" w:after="0" w:line="276" w:lineRule="auto"/>
                    <w:rPr>
                      <w:rStyle w:val="Mention1"/>
                      <w:rFonts w:ascii="Arial Narrow" w:hAnsi="Arial Narrow"/>
                    </w:rPr>
                  </w:pPr>
                  <w:r w:rsidRPr="004E546D">
                    <w:rPr>
                      <w:rStyle w:val="Mention1"/>
                      <w:rFonts w:ascii="Arial Narrow" w:hAnsi="Arial Narrow"/>
                    </w:rPr>
                    <w:t>Motif </w:t>
                  </w:r>
                </w:p>
                <w:permStart w:id="1663708929" w:edGrp="everyone"/>
                <w:p w14:paraId="2582A50B" w14:textId="23C40742" w:rsidR="00C5068D" w:rsidRPr="004E546D" w:rsidRDefault="00000000" w:rsidP="00C5068D">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34802178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663708929"/>
                  <w:r w:rsidR="00C5068D" w:rsidRPr="004E546D">
                    <w:rPr>
                      <w:rStyle w:val="Mention1"/>
                      <w:rFonts w:ascii="Arial Narrow" w:hAnsi="Arial Narrow"/>
                    </w:rPr>
                    <w:t>progression de la maladie*</w:t>
                  </w:r>
                </w:p>
                <w:permStart w:id="209666452" w:edGrp="everyone"/>
                <w:p w14:paraId="20025B68" w14:textId="1BAF8FD9" w:rsidR="00C5068D" w:rsidRPr="004E546D" w:rsidRDefault="00000000" w:rsidP="00C5068D">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95822148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209666452"/>
                  <w:r w:rsidR="00C5068D" w:rsidRPr="004E546D">
                    <w:rPr>
                      <w:rStyle w:val="Mention1"/>
                      <w:rFonts w:ascii="Arial Narrow" w:hAnsi="Arial Narrow"/>
                    </w:rPr>
                    <w:t>effet indésirable*</w:t>
                  </w:r>
                </w:p>
                <w:permStart w:id="1992453737" w:edGrp="everyone"/>
                <w:p w14:paraId="15797867" w14:textId="4C20EBF5" w:rsidR="00C5068D" w:rsidRPr="004E546D" w:rsidRDefault="00000000" w:rsidP="00C5068D">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78284855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992453737"/>
                  <w:r w:rsidR="00C5068D" w:rsidRPr="004E546D">
                    <w:rPr>
                      <w:rStyle w:val="Mention1"/>
                      <w:rFonts w:ascii="Arial Narrow" w:hAnsi="Arial Narrow"/>
                    </w:rPr>
                    <w:t>souhait du patient</w:t>
                  </w:r>
                </w:p>
                <w:permStart w:id="343676142" w:edGrp="everyone"/>
                <w:p w14:paraId="700CD62A" w14:textId="169F384D" w:rsidR="00C5068D" w:rsidRPr="004E546D" w:rsidRDefault="00000000" w:rsidP="00C5068D">
                  <w:pPr>
                    <w:spacing w:before="0" w:after="0" w:line="276" w:lineRule="auto"/>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98871393"/>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343676142"/>
                  <w:r w:rsidR="00C5068D" w:rsidRPr="004E546D">
                    <w:rPr>
                      <w:rStyle w:val="Mention1"/>
                      <w:rFonts w:ascii="Arial Narrow" w:hAnsi="Arial Narrow"/>
                    </w:rPr>
                    <w:t>autre*</w:t>
                  </w:r>
                </w:p>
              </w:tc>
            </w:tr>
            <w:permStart w:id="816267068" w:edGrp="everyone"/>
            <w:tr w:rsidR="00C5068D" w:rsidRPr="004E546D" w14:paraId="581D9D4F" w14:textId="77777777" w:rsidTr="00B518A5">
              <w:tc>
                <w:tcPr>
                  <w:tcW w:w="1667" w:type="pct"/>
                  <w:shd w:val="clear" w:color="auto" w:fill="auto"/>
                  <w:vAlign w:val="center"/>
                </w:tcPr>
                <w:p w14:paraId="6BC7EC06" w14:textId="78AC62B1" w:rsidR="00C5068D" w:rsidRPr="004E546D" w:rsidRDefault="00000000" w:rsidP="00C5068D">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2571059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816267068"/>
                  <w:r w:rsidR="00C5068D" w:rsidRPr="004E546D">
                    <w:rPr>
                      <w:rStyle w:val="Mention1"/>
                      <w:rFonts w:ascii="Arial Narrow" w:hAnsi="Arial Narrow"/>
                    </w:rPr>
                    <w:t>Reprise du traitement</w:t>
                  </w:r>
                </w:p>
              </w:tc>
              <w:tc>
                <w:tcPr>
                  <w:tcW w:w="1352" w:type="pct"/>
                  <w:shd w:val="clear" w:color="auto" w:fill="auto"/>
                </w:tcPr>
                <w:p w14:paraId="6FB6939E"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de reprise</w:t>
                  </w:r>
                </w:p>
                <w:p w14:paraId="4A4A14E6" w14:textId="77777777" w:rsidR="00C5068D" w:rsidRPr="004E546D" w:rsidRDefault="00000000" w:rsidP="00C5068D">
                  <w:pPr>
                    <w:rPr>
                      <w:rStyle w:val="Mention1"/>
                      <w:rFonts w:ascii="Arial Narrow" w:hAnsi="Arial Narrow"/>
                    </w:rPr>
                  </w:pPr>
                  <w:sdt>
                    <w:sdtPr>
                      <w:rPr>
                        <w:rStyle w:val="Mention1"/>
                        <w:rFonts w:ascii="Arial Narrow" w:hAnsi="Arial Narrow"/>
                      </w:rPr>
                      <w:id w:val="69551361"/>
                      <w:placeholder>
                        <w:docPart w:val="EDBBD4E4B16D4A12BA839422F49FFF79"/>
                      </w:placeholder>
                      <w:showingPlcHdr/>
                      <w:date>
                        <w:dateFormat w:val="dd/MM/yyyy"/>
                        <w:lid w:val="fr-FR"/>
                        <w:storeMappedDataAs w:val="dateTime"/>
                        <w:calendar w:val="gregorian"/>
                      </w:date>
                    </w:sdtPr>
                    <w:sdtContent>
                      <w:permStart w:id="556469045" w:edGrp="everyone"/>
                      <w:r w:rsidR="00C5068D" w:rsidRPr="004E546D">
                        <w:rPr>
                          <w:rStyle w:val="Mention1"/>
                          <w:rFonts w:ascii="Arial Narrow" w:hAnsi="Arial Narrow"/>
                        </w:rPr>
                        <w:t>_ _/_ _/_ _ _ _</w:t>
                      </w:r>
                      <w:permEnd w:id="556469045"/>
                    </w:sdtContent>
                  </w:sdt>
                </w:p>
                <w:p w14:paraId="1710A92D"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permStart w:id="1386429385" w:edGrp="everyone"/>
              <w:tc>
                <w:tcPr>
                  <w:tcW w:w="1981" w:type="pct"/>
                  <w:shd w:val="clear" w:color="auto" w:fill="auto"/>
                </w:tcPr>
                <w:p w14:paraId="7536F338" w14:textId="4BF3E610" w:rsidR="00C5068D" w:rsidRPr="004E546D" w:rsidRDefault="00000000" w:rsidP="00C5068D">
                  <w:pPr>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96720641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386429385"/>
                  <w:r w:rsidR="00C5068D" w:rsidRPr="004E546D">
                    <w:rPr>
                      <w:rStyle w:val="Mention1"/>
                      <w:rFonts w:ascii="Arial Narrow" w:hAnsi="Arial Narrow"/>
                    </w:rPr>
                    <w:t xml:space="preserve">posologie: </w:t>
                  </w:r>
                  <w:permStart w:id="149703337" w:edGrp="everyone"/>
                  <w:sdt>
                    <w:sdtPr>
                      <w:rPr>
                        <w:rStyle w:val="Mention1"/>
                        <w:rFonts w:ascii="Arial Narrow" w:hAnsi="Arial Narrow"/>
                      </w:rPr>
                      <w:id w:val="-2132550709"/>
                      <w:placeholder>
                        <w:docPart w:val="533951CDBF114C77B4DDE3DA8FE21012"/>
                      </w:placeholder>
                      <w:date>
                        <w:dateFormat w:val="dd/MM/yyyy"/>
                        <w:lid w:val="fr-FR"/>
                        <w:storeMappedDataAs w:val="dateTime"/>
                        <w:calendar w:val="gregorian"/>
                      </w:date>
                    </w:sdtPr>
                    <w:sdtContent>
                      <w:r w:rsidR="00C5068D" w:rsidRPr="004E546D">
                        <w:rPr>
                          <w:rStyle w:val="Mention1"/>
                          <w:rFonts w:ascii="Arial Narrow" w:hAnsi="Arial Narrow"/>
                        </w:rPr>
                        <w:t>_/_/_</w:t>
                      </w:r>
                    </w:sdtContent>
                  </w:sdt>
                  <w:permEnd w:id="149703337"/>
                  <w:r w:rsidR="00C5068D" w:rsidRPr="004E546D">
                    <w:rPr>
                      <w:rStyle w:val="Mention1"/>
                      <w:rFonts w:ascii="Arial Narrow" w:hAnsi="Arial Narrow"/>
                    </w:rPr>
                    <w:t>mg/mL/min (AUC cible)</w:t>
                  </w:r>
                </w:p>
              </w:tc>
            </w:tr>
            <w:permStart w:id="608790582" w:edGrp="everyone"/>
            <w:tr w:rsidR="00C5068D" w:rsidRPr="004E546D" w14:paraId="62AD20B3" w14:textId="77777777" w:rsidTr="00B518A5">
              <w:tc>
                <w:tcPr>
                  <w:tcW w:w="1667" w:type="pct"/>
                  <w:shd w:val="clear" w:color="auto" w:fill="auto"/>
                  <w:vAlign w:val="center"/>
                </w:tcPr>
                <w:p w14:paraId="0328C42F" w14:textId="6B5EA8A1" w:rsidR="00C5068D" w:rsidRPr="004E546D" w:rsidRDefault="00000000" w:rsidP="00C5068D">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897967589"/>
                      <w14:checkbox>
                        <w14:checked w14:val="0"/>
                        <w14:checkedState w14:val="2612" w14:font="MS Gothic"/>
                        <w14:uncheckedState w14:val="2610" w14:font="MS Gothic"/>
                      </w14:checkbox>
                    </w:sdtPr>
                    <w:sdtContent>
                      <w:r w:rsidR="00325068">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608790582"/>
                  <w:r w:rsidR="00C5068D" w:rsidRPr="004E546D">
                    <w:rPr>
                      <w:rStyle w:val="Mention1"/>
                      <w:rFonts w:ascii="Arial Narrow" w:hAnsi="Arial Narrow"/>
                    </w:rPr>
                    <w:t xml:space="preserve">Arrêt définitif du traitement* </w:t>
                  </w:r>
                </w:p>
              </w:tc>
              <w:tc>
                <w:tcPr>
                  <w:tcW w:w="1352" w:type="pct"/>
                  <w:shd w:val="clear" w:color="auto" w:fill="auto"/>
                </w:tcPr>
                <w:p w14:paraId="4DFAE271"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d’arrêt</w:t>
                  </w:r>
                </w:p>
                <w:p w14:paraId="2CCDD8B4" w14:textId="77777777" w:rsidR="00C5068D" w:rsidRPr="004E546D" w:rsidRDefault="00000000" w:rsidP="00C5068D">
                  <w:pPr>
                    <w:rPr>
                      <w:rStyle w:val="Mention1"/>
                      <w:rFonts w:ascii="Arial Narrow" w:hAnsi="Arial Narrow"/>
                    </w:rPr>
                  </w:pPr>
                  <w:sdt>
                    <w:sdtPr>
                      <w:rPr>
                        <w:rStyle w:val="Mention1"/>
                        <w:rFonts w:ascii="Arial Narrow" w:hAnsi="Arial Narrow"/>
                      </w:rPr>
                      <w:id w:val="1695502499"/>
                      <w:placeholder>
                        <w:docPart w:val="86396A6D3BEE4227988A229D66FD938C"/>
                      </w:placeholder>
                      <w:showingPlcHdr/>
                      <w:date>
                        <w:dateFormat w:val="dd/MM/yyyy"/>
                        <w:lid w:val="fr-FR"/>
                        <w:storeMappedDataAs w:val="dateTime"/>
                        <w:calendar w:val="gregorian"/>
                      </w:date>
                    </w:sdtPr>
                    <w:sdtContent>
                      <w:permStart w:id="160847604" w:edGrp="everyone"/>
                      <w:r w:rsidR="00C5068D" w:rsidRPr="004E546D">
                        <w:rPr>
                          <w:rStyle w:val="Mention1"/>
                          <w:rFonts w:ascii="Arial Narrow" w:hAnsi="Arial Narrow"/>
                        </w:rPr>
                        <w:t>_ _/_ _/_ _ _ _</w:t>
                      </w:r>
                      <w:permEnd w:id="160847604"/>
                    </w:sdtContent>
                  </w:sdt>
                  <w:r w:rsidR="00C5068D" w:rsidRPr="004E546D">
                    <w:rPr>
                      <w:rStyle w:val="Mention1"/>
                      <w:rFonts w:ascii="Arial Narrow" w:hAnsi="Arial Narrow"/>
                    </w:rPr>
                    <w:t xml:space="preserve"> </w:t>
                  </w:r>
                </w:p>
                <w:p w14:paraId="6FFF3F17"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tc>
                <w:tcPr>
                  <w:tcW w:w="1981" w:type="pct"/>
                  <w:shd w:val="clear" w:color="auto" w:fill="auto"/>
                </w:tcPr>
                <w:p w14:paraId="2E243D0F" w14:textId="77777777" w:rsidR="00C5068D" w:rsidRPr="004E546D" w:rsidRDefault="00C5068D" w:rsidP="00C5068D">
                  <w:pPr>
                    <w:rPr>
                      <w:rStyle w:val="Mention1"/>
                      <w:rFonts w:ascii="Arial Narrow" w:hAnsi="Arial Narrow"/>
                    </w:rPr>
                  </w:pPr>
                  <w:r w:rsidRPr="004E546D">
                    <w:rPr>
                      <w:rStyle w:val="Mention1"/>
                      <w:rFonts w:ascii="Arial Narrow" w:hAnsi="Arial Narrow"/>
                    </w:rPr>
                    <w:t>Motif :</w:t>
                  </w:r>
                </w:p>
                <w:permStart w:id="990784876" w:edGrp="everyone"/>
                <w:p w14:paraId="3F472AE9" w14:textId="3868A323"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70308709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990784876"/>
                  <w:r w:rsidR="00C5068D" w:rsidRPr="004E546D">
                    <w:rPr>
                      <w:rStyle w:val="Mention1"/>
                      <w:rFonts w:ascii="Arial Narrow" w:hAnsi="Arial Narrow"/>
                    </w:rPr>
                    <w:t>fin des 4 cycles recommandés</w:t>
                  </w:r>
                </w:p>
                <w:permStart w:id="771504492" w:edGrp="everyone"/>
                <w:p w14:paraId="28460AE8" w14:textId="465D1B2D"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88913965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771504492"/>
                  <w:r w:rsidR="00C5068D" w:rsidRPr="004E546D">
                    <w:rPr>
                      <w:rStyle w:val="Mention1"/>
                      <w:rFonts w:ascii="Arial Narrow" w:hAnsi="Arial Narrow"/>
                    </w:rPr>
                    <w:t>progression de la maladie*</w:t>
                  </w:r>
                </w:p>
                <w:permStart w:id="1904366960" w:edGrp="everyone"/>
                <w:p w14:paraId="221D2D17" w14:textId="2E9DCC65"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14886670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904366960"/>
                  <w:r w:rsidR="00C5068D" w:rsidRPr="004E546D">
                    <w:rPr>
                      <w:rStyle w:val="Mention1"/>
                      <w:rFonts w:ascii="Arial Narrow" w:hAnsi="Arial Narrow"/>
                    </w:rPr>
                    <w:t>effet indésirable*</w:t>
                  </w:r>
                </w:p>
                <w:permStart w:id="84489742" w:edGrp="everyone"/>
                <w:p w14:paraId="545797C8" w14:textId="5EE5E300" w:rsidR="00C5068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63416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84489742"/>
                  <w:r w:rsidR="00C5068D" w:rsidRPr="004E546D">
                    <w:rPr>
                      <w:rStyle w:val="Mention1"/>
                      <w:rFonts w:ascii="Arial Narrow" w:hAnsi="Arial Narrow"/>
                    </w:rPr>
                    <w:t>souhait du patient</w:t>
                  </w:r>
                </w:p>
                <w:permStart w:id="370101603" w:edGrp="everyone"/>
                <w:p w14:paraId="3F66B7FC" w14:textId="5ECE2A96"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2052263813"/>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370101603"/>
                  <w:r w:rsidR="00C5068D" w:rsidRPr="004E546D">
                    <w:rPr>
                      <w:rStyle w:val="Mention1"/>
                      <w:rFonts w:ascii="Arial Narrow" w:hAnsi="Arial Narrow"/>
                    </w:rPr>
                    <w:t>autre*</w:t>
                  </w:r>
                </w:p>
              </w:tc>
            </w:tr>
            <w:tr w:rsidR="00C5068D" w:rsidRPr="004E546D" w14:paraId="513D58A8" w14:textId="77777777" w:rsidTr="00B518A5">
              <w:tc>
                <w:tcPr>
                  <w:tcW w:w="1667" w:type="pct"/>
                  <w:shd w:val="clear" w:color="auto" w:fill="auto"/>
                  <w:vAlign w:val="center"/>
                </w:tcPr>
                <w:p w14:paraId="26CC7149" w14:textId="014299FC" w:rsidR="00C5068D" w:rsidRPr="004E546D" w:rsidRDefault="00000000" w:rsidP="00C5068D">
                  <w:pPr>
                    <w:jc w:val="left"/>
                    <w:rPr>
                      <w:rStyle w:val="Mention1"/>
                      <w:rFonts w:ascii="Arial Narrow" w:hAnsi="Arial Narrow"/>
                    </w:rPr>
                  </w:pPr>
                  <w:sdt>
                    <w:sdtPr>
                      <w:rPr>
                        <w:rStyle w:val="Mention1"/>
                        <w:rFonts w:ascii="Segoe UI Symbol" w:hAnsi="Segoe UI Symbol" w:cs="Segoe UI Symbol"/>
                      </w:rPr>
                      <w:id w:val="-1656689023"/>
                      <w14:checkbox>
                        <w14:checked w14:val="0"/>
                        <w14:checkedState w14:val="2612" w14:font="MS Gothic"/>
                        <w14:uncheckedState w14:val="2610" w14:font="MS Gothic"/>
                      </w14:checkbox>
                    </w:sdtPr>
                    <w:sdtContent>
                      <w:permStart w:id="2089712237" w:edGrp="everyone"/>
                      <w:r w:rsidR="00325068">
                        <w:rPr>
                          <w:rStyle w:val="Mention1"/>
                          <w:rFonts w:ascii="MS Gothic" w:eastAsia="MS Gothic" w:hAnsi="MS Gothic" w:cs="Segoe UI Symbol" w:hint="eastAsia"/>
                        </w:rPr>
                        <w:t>☐</w:t>
                      </w:r>
                      <w:permEnd w:id="2089712237"/>
                    </w:sdtContent>
                  </w:sdt>
                  <w:r w:rsidR="00C5068D" w:rsidRPr="004E546D">
                    <w:rPr>
                      <w:rStyle w:val="Mention1"/>
                      <w:rFonts w:ascii="Arial Narrow" w:hAnsi="Arial Narrow"/>
                    </w:rPr>
                    <w:t xml:space="preserve"> Modification de la posologie depuis la dernière visite *</w:t>
                  </w:r>
                </w:p>
              </w:tc>
              <w:tc>
                <w:tcPr>
                  <w:tcW w:w="1352" w:type="pct"/>
                  <w:shd w:val="clear" w:color="auto" w:fill="auto"/>
                </w:tcPr>
                <w:p w14:paraId="0C22B379"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de modification</w:t>
                  </w:r>
                </w:p>
                <w:p w14:paraId="2A4BD40B" w14:textId="77777777" w:rsidR="00C5068D" w:rsidRPr="004E546D" w:rsidRDefault="00000000" w:rsidP="00C5068D">
                  <w:pPr>
                    <w:rPr>
                      <w:rStyle w:val="Mention1"/>
                      <w:rFonts w:ascii="Arial Narrow" w:hAnsi="Arial Narrow"/>
                    </w:rPr>
                  </w:pPr>
                  <w:sdt>
                    <w:sdtPr>
                      <w:rPr>
                        <w:rStyle w:val="Mention1"/>
                        <w:rFonts w:ascii="Arial Narrow" w:hAnsi="Arial Narrow"/>
                      </w:rPr>
                      <w:id w:val="1518356251"/>
                      <w:placeholder>
                        <w:docPart w:val="45FD18135186444AB4430D14A72A56AF"/>
                      </w:placeholder>
                      <w:showingPlcHdr/>
                      <w:date>
                        <w:dateFormat w:val="dd/MM/yyyy"/>
                        <w:lid w:val="fr-FR"/>
                        <w:storeMappedDataAs w:val="dateTime"/>
                        <w:calendar w:val="gregorian"/>
                      </w:date>
                    </w:sdtPr>
                    <w:sdtContent>
                      <w:permStart w:id="1738375088" w:edGrp="everyone"/>
                      <w:r w:rsidR="00C5068D" w:rsidRPr="004E546D">
                        <w:rPr>
                          <w:rStyle w:val="Mention1"/>
                          <w:rFonts w:ascii="Arial Narrow" w:hAnsi="Arial Narrow"/>
                        </w:rPr>
                        <w:t>_ _/_ _/_ _ _ _</w:t>
                      </w:r>
                      <w:permEnd w:id="1738375088"/>
                    </w:sdtContent>
                  </w:sdt>
                  <w:r w:rsidR="00C5068D" w:rsidRPr="004E546D">
                    <w:rPr>
                      <w:rStyle w:val="Mention1"/>
                      <w:rFonts w:ascii="Arial Narrow" w:hAnsi="Arial Narrow"/>
                    </w:rPr>
                    <w:t xml:space="preserve"> </w:t>
                  </w:r>
                </w:p>
                <w:p w14:paraId="3A126E7B"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tc>
                <w:tcPr>
                  <w:tcW w:w="1981" w:type="pct"/>
                  <w:shd w:val="clear" w:color="auto" w:fill="auto"/>
                </w:tcPr>
                <w:p w14:paraId="70253F45" w14:textId="77777777" w:rsidR="00C5068D" w:rsidRPr="004E546D" w:rsidRDefault="00C5068D" w:rsidP="00C5068D">
                  <w:pPr>
                    <w:spacing w:before="0" w:after="0" w:line="276" w:lineRule="auto"/>
                    <w:rPr>
                      <w:rStyle w:val="Mention1"/>
                      <w:rFonts w:ascii="Arial Narrow" w:hAnsi="Arial Narrow"/>
                    </w:rPr>
                  </w:pPr>
                  <w:r w:rsidRPr="004E546D">
                    <w:rPr>
                      <w:rStyle w:val="Mention1"/>
                      <w:rFonts w:ascii="Arial Narrow" w:hAnsi="Arial Narrow"/>
                    </w:rPr>
                    <w:t>Motif :</w:t>
                  </w:r>
                </w:p>
                <w:permStart w:id="963538151" w:edGrp="everyone"/>
                <w:p w14:paraId="5FF92B0F" w14:textId="233766DF"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40783623"/>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963538151"/>
                  <w:r w:rsidR="00C5068D" w:rsidRPr="004E546D">
                    <w:rPr>
                      <w:rStyle w:val="Mention1"/>
                      <w:rFonts w:ascii="Arial Narrow" w:hAnsi="Arial Narrow"/>
                    </w:rPr>
                    <w:t>progression de la maladie*</w:t>
                  </w:r>
                </w:p>
                <w:permStart w:id="1414858940" w:edGrp="everyone"/>
                <w:p w14:paraId="74F5B4FD" w14:textId="26524D26"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61093145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414858940"/>
                  <w:r w:rsidR="00C5068D" w:rsidRPr="004E546D">
                    <w:rPr>
                      <w:rStyle w:val="Mention1"/>
                      <w:rFonts w:ascii="Arial Narrow" w:hAnsi="Arial Narrow"/>
                    </w:rPr>
                    <w:t>effet indésirable*</w:t>
                  </w:r>
                </w:p>
                <w:permStart w:id="1350136774" w:edGrp="everyone"/>
                <w:p w14:paraId="112D4640" w14:textId="26443B14"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92066220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350136774"/>
                  <w:r w:rsidR="00C5068D" w:rsidRPr="004E546D">
                    <w:rPr>
                      <w:rStyle w:val="Mention1"/>
                      <w:rFonts w:ascii="Arial Narrow" w:hAnsi="Arial Narrow"/>
                    </w:rPr>
                    <w:t>souhait du patient</w:t>
                  </w:r>
                </w:p>
                <w:permStart w:id="1819348644" w:edGrp="everyone"/>
                <w:p w14:paraId="10ECADF0" w14:textId="09A6F00A"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2101325666"/>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819348644"/>
                  <w:r w:rsidR="00C5068D" w:rsidRPr="004E546D">
                    <w:rPr>
                      <w:rStyle w:val="Mention1"/>
                      <w:rFonts w:ascii="Arial Narrow" w:hAnsi="Arial Narrow"/>
                    </w:rPr>
                    <w:t xml:space="preserve">autre* </w:t>
                  </w:r>
                </w:p>
                <w:permStart w:id="949779759" w:edGrp="everyone"/>
                <w:p w14:paraId="62D99BDD" w14:textId="14669560"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34067218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permEnd w:id="949779759"/>
                  <w:r w:rsidR="00C5068D" w:rsidRPr="004E546D">
                    <w:rPr>
                      <w:rStyle w:val="Mention1"/>
                      <w:rFonts w:ascii="Arial Narrow" w:hAnsi="Arial Narrow"/>
                    </w:rPr>
                    <w:t xml:space="preserve">posologie actuelle : </w:t>
                  </w:r>
                  <w:permStart w:id="1725767327" w:edGrp="everyone"/>
                  <w:sdt>
                    <w:sdtPr>
                      <w:rPr>
                        <w:rStyle w:val="Mention1"/>
                        <w:rFonts w:ascii="Arial Narrow" w:hAnsi="Arial Narrow"/>
                      </w:rPr>
                      <w:id w:val="709924261"/>
                      <w:placeholder>
                        <w:docPart w:val="1DFBDBE50AE54C51BE589273E21F8829"/>
                      </w:placeholder>
                      <w:date>
                        <w:dateFormat w:val="dd/MM/yyyy"/>
                        <w:lid w:val="fr-FR"/>
                        <w:storeMappedDataAs w:val="dateTime"/>
                        <w:calendar w:val="gregorian"/>
                      </w:date>
                    </w:sdtPr>
                    <w:sdtContent>
                      <w:r w:rsidR="00C5068D" w:rsidRPr="004E546D">
                        <w:rPr>
                          <w:rStyle w:val="Mention1"/>
                          <w:rFonts w:ascii="Arial Narrow" w:hAnsi="Arial Narrow"/>
                        </w:rPr>
                        <w:t>_/_/_</w:t>
                      </w:r>
                    </w:sdtContent>
                  </w:sdt>
                  <w:permEnd w:id="1725767327"/>
                  <w:r w:rsidR="00C5068D" w:rsidRPr="004E546D">
                    <w:rPr>
                      <w:rStyle w:val="Mention1"/>
                      <w:rFonts w:ascii="Arial Narrow" w:hAnsi="Arial Narrow"/>
                    </w:rPr>
                    <w:t>mg/mL/min (A</w:t>
                  </w:r>
                  <w:r w:rsidR="00C5068D">
                    <w:rPr>
                      <w:rStyle w:val="Mention1"/>
                      <w:rFonts w:ascii="Arial Narrow" w:hAnsi="Arial Narrow"/>
                    </w:rPr>
                    <w:t>S</w:t>
                  </w:r>
                  <w:r w:rsidR="00C5068D" w:rsidRPr="004E546D">
                    <w:rPr>
                      <w:rStyle w:val="Mention1"/>
                      <w:rFonts w:ascii="Arial Narrow" w:hAnsi="Arial Narrow"/>
                    </w:rPr>
                    <w:t>C cible)</w:t>
                  </w:r>
                </w:p>
              </w:tc>
            </w:tr>
          </w:tbl>
          <w:p w14:paraId="397F0A09" w14:textId="77777777" w:rsidR="00C5068D" w:rsidRPr="004E546D" w:rsidRDefault="00C5068D" w:rsidP="00C5068D">
            <w:pPr>
              <w:ind w:left="360"/>
              <w:rPr>
                <w:rFonts w:ascii="Arial Narrow" w:hAnsi="Arial Narrow" w:cs="Cambria-Italic"/>
                <w:i/>
                <w:iCs/>
                <w:color w:val="auto"/>
                <w:sz w:val="18"/>
                <w:szCs w:val="18"/>
              </w:rPr>
            </w:pPr>
            <w:r w:rsidRPr="004E546D">
              <w:rPr>
                <w:rFonts w:ascii="Arial Narrow" w:hAnsi="Arial Narrow" w:cs="Cambria-Italic"/>
                <w:i/>
                <w:iCs/>
                <w:color w:val="auto"/>
                <w:sz w:val="18"/>
                <w:szCs w:val="18"/>
              </w:rPr>
              <w:t xml:space="preserve">* En cas d’effets indésirables, procéder à leur déclaration </w:t>
            </w:r>
            <w:sdt>
              <w:sdtPr>
                <w:rPr>
                  <w:rFonts w:ascii="Arial Narrow" w:hAnsi="Arial Narrow" w:cs="Cambria-Italic"/>
                  <w:i/>
                  <w:iCs/>
                  <w:color w:val="auto"/>
                  <w:sz w:val="18"/>
                  <w:szCs w:val="18"/>
                </w:rPr>
                <w:id w:val="996384342"/>
                <w:placeholder>
                  <w:docPart w:val="F05EE613653643CDA7CDCAFA6BD38A9B"/>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Pr="004E546D">
                  <w:rPr>
                    <w:rFonts w:ascii="Arial Narrow" w:hAnsi="Arial Narrow" w:cs="Cambria-Italic"/>
                    <w:i/>
                    <w:iCs/>
                    <w:color w:val="auto"/>
                    <w:sz w:val="18"/>
                    <w:szCs w:val="18"/>
                  </w:rPr>
                  <w:t>auprès du CRPV géographique via le système national de déclaration : https://signalement.social-sante.gouv.fr</w:t>
                </w:r>
              </w:sdtContent>
            </w:sdt>
            <w:r w:rsidRPr="004E546D">
              <w:rPr>
                <w:rFonts w:ascii="Arial Narrow" w:hAnsi="Arial Narrow" w:cs="Cambria-Italic"/>
                <w:i/>
                <w:iCs/>
                <w:color w:val="auto"/>
                <w:sz w:val="18"/>
                <w:szCs w:val="18"/>
              </w:rPr>
              <w:t xml:space="preserve">. Merci de préciser que le patient était traité dans le cadre de l’Autorisation d’Accès Précoce ainsi que le n° patient correspondant. </w:t>
            </w:r>
          </w:p>
          <w:p w14:paraId="59B0CF6A" w14:textId="77777777" w:rsidR="00C5068D" w:rsidRPr="004E546D" w:rsidRDefault="00C5068D" w:rsidP="00C5068D">
            <w:pPr>
              <w:ind w:left="360"/>
              <w:rPr>
                <w:rFonts w:ascii="Arial Narrow" w:hAnsi="Arial Narrow" w:cs="Arial"/>
                <w:b/>
                <w:bCs/>
                <w:color w:val="auto"/>
              </w:rPr>
            </w:pPr>
          </w:p>
          <w:p w14:paraId="6F11EEAC" w14:textId="77777777" w:rsidR="00C5068D" w:rsidRPr="004E546D" w:rsidRDefault="00C5068D" w:rsidP="00C5068D">
            <w:pPr>
              <w:autoSpaceDE w:val="0"/>
              <w:autoSpaceDN w:val="0"/>
              <w:adjustRightInd w:val="0"/>
              <w:spacing w:before="0" w:after="0" w:line="240" w:lineRule="auto"/>
              <w:jc w:val="left"/>
              <w:rPr>
                <w:rFonts w:ascii="Arial Narrow" w:hAnsi="Arial Narrow" w:cs="Arial"/>
                <w:b/>
                <w:bCs/>
                <w:color w:val="auto"/>
              </w:rPr>
            </w:pPr>
            <w:r w:rsidRPr="004E546D">
              <w:rPr>
                <w:rFonts w:ascii="Arial Narrow" w:hAnsi="Arial Narrow" w:cs="Arial"/>
                <w:b/>
                <w:bCs/>
                <w:color w:val="auto"/>
              </w:rPr>
              <w:t>Modifications concernant le pémétrexed :</w:t>
            </w:r>
          </w:p>
          <w:p w14:paraId="1DFE1C2C" w14:textId="77777777" w:rsidR="00C5068D" w:rsidRDefault="00C5068D" w:rsidP="00C5068D">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p>
          <w:p w14:paraId="388B75D0" w14:textId="77777777" w:rsidR="00C5068D" w:rsidRDefault="00C5068D" w:rsidP="00C5068D">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r w:rsidRPr="004E546D">
              <w:rPr>
                <w:rFonts w:ascii="Arial Narrow" w:hAnsi="Arial Narrow" w:cs="Arial"/>
                <w:color w:val="auto"/>
              </w:rPr>
              <w:t>Y a-t-il eu une modification/interruption/arrêt de traitement depuis la dernière fiche de suivi complétée ?</w:t>
            </w:r>
          </w:p>
          <w:permStart w:id="2048597830" w:edGrp="everyone"/>
          <w:p w14:paraId="59337E62" w14:textId="6F1FE853" w:rsidR="00C5068D" w:rsidRPr="004E546D" w:rsidRDefault="00000000" w:rsidP="00C5068D">
            <w:pPr>
              <w:pStyle w:val="Paragraphedeliste"/>
              <w:numPr>
                <w:ilvl w:val="0"/>
                <w:numId w:val="0"/>
              </w:numPr>
              <w:autoSpaceDE w:val="0"/>
              <w:autoSpaceDN w:val="0"/>
              <w:adjustRightInd w:val="0"/>
              <w:spacing w:before="0" w:after="0" w:line="240" w:lineRule="auto"/>
              <w:jc w:val="left"/>
              <w:rPr>
                <w:rFonts w:ascii="Arial Narrow" w:hAnsi="Arial Narrow" w:cs="Arial"/>
                <w:color w:val="auto"/>
              </w:rPr>
            </w:pPr>
            <w:sdt>
              <w:sdtPr>
                <w:rPr>
                  <w:rFonts w:ascii="MS Gothic" w:eastAsia="MS Gothic" w:hAnsi="MS Gothic" w:hint="eastAsia"/>
                </w:rPr>
                <w:id w:val="-159184505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2048597830"/>
            <w:r w:rsidR="00C5068D" w:rsidRPr="004E546D">
              <w:rPr>
                <w:rFonts w:ascii="Arial Narrow" w:hAnsi="Arial Narrow" w:cs="Arial"/>
                <w:color w:val="auto"/>
              </w:rPr>
              <w:t xml:space="preserve">Oui </w:t>
            </w:r>
            <w:permStart w:id="319763886" w:edGrp="everyone"/>
            <w:sdt>
              <w:sdtPr>
                <w:rPr>
                  <w:rFonts w:ascii="MS Gothic" w:eastAsia="MS Gothic" w:hAnsi="MS Gothic" w:hint="eastAsia"/>
                </w:rPr>
                <w:id w:val="-166094235"/>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319763886"/>
            <w:r w:rsidR="00C5068D" w:rsidRPr="004E546D">
              <w:rPr>
                <w:rFonts w:ascii="Arial Narrow" w:hAnsi="Arial Narrow" w:cs="Arial"/>
                <w:color w:val="auto"/>
              </w:rPr>
              <w:t xml:space="preserve">Non </w:t>
            </w:r>
          </w:p>
          <w:p w14:paraId="27845CEE" w14:textId="77777777" w:rsidR="00C5068D" w:rsidRPr="004E546D" w:rsidRDefault="00C5068D" w:rsidP="00C5068D">
            <w:pPr>
              <w:autoSpaceDE w:val="0"/>
              <w:autoSpaceDN w:val="0"/>
              <w:adjustRightInd w:val="0"/>
              <w:spacing w:before="0" w:after="0" w:line="240" w:lineRule="auto"/>
              <w:jc w:val="left"/>
              <w:rPr>
                <w:rFonts w:ascii="Arial Narrow" w:hAnsi="Arial Narrow" w:cs="Arial"/>
                <w:b/>
                <w:bCs/>
                <w:color w:val="auto"/>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472"/>
              <w:gridCol w:w="3622"/>
            </w:tblGrid>
            <w:tr w:rsidR="00C5068D" w:rsidRPr="004E546D" w14:paraId="2B82B84B" w14:textId="77777777" w:rsidTr="00B518A5">
              <w:trPr>
                <w:trHeight w:val="888"/>
              </w:trPr>
              <w:tc>
                <w:tcPr>
                  <w:tcW w:w="1667" w:type="pct"/>
                  <w:shd w:val="clear" w:color="auto" w:fill="auto"/>
                  <w:vAlign w:val="center"/>
                </w:tcPr>
                <w:permStart w:id="832854293" w:edGrp="everyone"/>
                <w:p w14:paraId="1BEDDC72" w14:textId="7F9A87AE" w:rsidR="00C5068D" w:rsidRPr="004E546D" w:rsidRDefault="00000000" w:rsidP="00C5068D">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78323961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832854293"/>
                  <w:r w:rsidR="00C5068D" w:rsidRPr="004E546D">
                    <w:rPr>
                      <w:rStyle w:val="Mention1"/>
                      <w:rFonts w:ascii="Arial Narrow" w:hAnsi="Arial Narrow"/>
                    </w:rPr>
                    <w:t>Interruption du traitement*</w:t>
                  </w:r>
                </w:p>
              </w:tc>
              <w:tc>
                <w:tcPr>
                  <w:tcW w:w="1352" w:type="pct"/>
                  <w:shd w:val="clear" w:color="auto" w:fill="auto"/>
                </w:tcPr>
                <w:p w14:paraId="0F2ECDEB"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d’interruption</w:t>
                  </w:r>
                </w:p>
                <w:p w14:paraId="119E754F" w14:textId="77777777" w:rsidR="00C5068D" w:rsidRPr="004E546D" w:rsidRDefault="00000000" w:rsidP="00C5068D">
                  <w:pPr>
                    <w:rPr>
                      <w:rStyle w:val="Mention1"/>
                      <w:rFonts w:ascii="Arial Narrow" w:hAnsi="Arial Narrow"/>
                    </w:rPr>
                  </w:pPr>
                  <w:sdt>
                    <w:sdtPr>
                      <w:rPr>
                        <w:rStyle w:val="Mention1"/>
                        <w:rFonts w:ascii="Arial Narrow" w:hAnsi="Arial Narrow"/>
                      </w:rPr>
                      <w:id w:val="-729231247"/>
                      <w:placeholder>
                        <w:docPart w:val="E436132BF1CF4628A31894B158684C5C"/>
                      </w:placeholder>
                      <w:showingPlcHdr/>
                      <w:date>
                        <w:dateFormat w:val="dd/MM/yyyy"/>
                        <w:lid w:val="fr-FR"/>
                        <w:storeMappedDataAs w:val="dateTime"/>
                        <w:calendar w:val="gregorian"/>
                      </w:date>
                    </w:sdtPr>
                    <w:sdtContent>
                      <w:permStart w:id="1876569270" w:edGrp="everyone"/>
                      <w:r w:rsidR="00C5068D" w:rsidRPr="004E546D">
                        <w:rPr>
                          <w:rStyle w:val="Mention1"/>
                          <w:rFonts w:ascii="Arial Narrow" w:hAnsi="Arial Narrow"/>
                        </w:rPr>
                        <w:t>_ _/_ _/_ _ _ _</w:t>
                      </w:r>
                      <w:permEnd w:id="1876569270"/>
                    </w:sdtContent>
                  </w:sdt>
                  <w:r w:rsidR="00C5068D" w:rsidRPr="004E546D">
                    <w:rPr>
                      <w:rStyle w:val="Mention1"/>
                      <w:rFonts w:ascii="Arial Narrow" w:hAnsi="Arial Narrow"/>
                    </w:rPr>
                    <w:t xml:space="preserve"> </w:t>
                  </w:r>
                </w:p>
                <w:p w14:paraId="07070F60"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tc>
                <w:tcPr>
                  <w:tcW w:w="1981" w:type="pct"/>
                  <w:shd w:val="clear" w:color="auto" w:fill="auto"/>
                </w:tcPr>
                <w:p w14:paraId="34E587C7" w14:textId="77777777" w:rsidR="00C5068D" w:rsidRPr="004E546D" w:rsidRDefault="00C5068D" w:rsidP="00C5068D">
                  <w:pPr>
                    <w:spacing w:before="0" w:after="0" w:line="276" w:lineRule="auto"/>
                    <w:rPr>
                      <w:rStyle w:val="Mention1"/>
                      <w:rFonts w:ascii="Arial Narrow" w:hAnsi="Arial Narrow"/>
                    </w:rPr>
                  </w:pPr>
                  <w:r w:rsidRPr="004E546D">
                    <w:rPr>
                      <w:rStyle w:val="Mention1"/>
                      <w:rFonts w:ascii="Arial Narrow" w:hAnsi="Arial Narrow"/>
                    </w:rPr>
                    <w:t>Motif </w:t>
                  </w:r>
                </w:p>
                <w:permStart w:id="448816702" w:edGrp="everyone"/>
                <w:p w14:paraId="6496B615" w14:textId="69DC8B10"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220600586"/>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Pr>
                      <w:rStyle w:val="Mention1"/>
                      <w:rFonts w:ascii="Segoe UI Symbol" w:hAnsi="Segoe UI Symbol" w:cs="Segoe UI Symbol"/>
                    </w:rPr>
                    <w:t xml:space="preserve"> </w:t>
                  </w:r>
                  <w:permEnd w:id="448816702"/>
                  <w:r w:rsidR="00C5068D" w:rsidRPr="004E546D">
                    <w:rPr>
                      <w:rStyle w:val="Mention1"/>
                      <w:rFonts w:ascii="Segoe UI Symbol" w:hAnsi="Segoe UI Symbol" w:cs="Segoe UI Symbol"/>
                    </w:rPr>
                    <w:t>☐</w:t>
                  </w:r>
                  <w:r w:rsidR="00C5068D" w:rsidRPr="004E546D">
                    <w:rPr>
                      <w:rStyle w:val="Mention1"/>
                      <w:rFonts w:ascii="Arial Narrow" w:hAnsi="Arial Narrow"/>
                    </w:rPr>
                    <w:t xml:space="preserve"> progression de la maladie*</w:t>
                  </w:r>
                </w:p>
                <w:permStart w:id="105937417" w:edGrp="everyone"/>
                <w:p w14:paraId="04D426D7" w14:textId="4678EE26"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44158177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05937417"/>
                  <w:r w:rsidR="00C5068D" w:rsidRPr="004E546D">
                    <w:rPr>
                      <w:rStyle w:val="Mention1"/>
                      <w:rFonts w:ascii="Arial Narrow" w:hAnsi="Arial Narrow"/>
                    </w:rPr>
                    <w:t>effet indésirable*</w:t>
                  </w:r>
                </w:p>
                <w:permStart w:id="1733709287" w:edGrp="everyone"/>
                <w:p w14:paraId="59E2A619" w14:textId="70BC02AA"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5821607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733709287"/>
                  <w:r w:rsidR="00C5068D" w:rsidRPr="004E546D">
                    <w:rPr>
                      <w:rStyle w:val="Mention1"/>
                      <w:rFonts w:ascii="Arial Narrow" w:hAnsi="Arial Narrow"/>
                    </w:rPr>
                    <w:t>souhait du patient</w:t>
                  </w:r>
                </w:p>
                <w:permStart w:id="1115434788" w:edGrp="everyone"/>
                <w:p w14:paraId="670AFC6C" w14:textId="77BB62E4"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24084694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115434788"/>
                  <w:r w:rsidR="00C5068D" w:rsidRPr="004E546D">
                    <w:rPr>
                      <w:rStyle w:val="Mention1"/>
                      <w:rFonts w:ascii="Arial Narrow" w:hAnsi="Arial Narrow"/>
                    </w:rPr>
                    <w:t>autre*</w:t>
                  </w:r>
                </w:p>
              </w:tc>
            </w:tr>
            <w:permStart w:id="1906903546" w:edGrp="everyone"/>
            <w:tr w:rsidR="00C5068D" w:rsidRPr="004E546D" w14:paraId="7037A379" w14:textId="77777777" w:rsidTr="00B518A5">
              <w:tc>
                <w:tcPr>
                  <w:tcW w:w="1667" w:type="pct"/>
                  <w:shd w:val="clear" w:color="auto" w:fill="auto"/>
                  <w:vAlign w:val="center"/>
                </w:tcPr>
                <w:p w14:paraId="50E4CECA" w14:textId="7FBCD1DE" w:rsidR="00C5068D" w:rsidRPr="004E546D" w:rsidRDefault="00000000" w:rsidP="00C5068D">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235056410"/>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906903546"/>
                  <w:r w:rsidR="00C5068D" w:rsidRPr="004E546D">
                    <w:rPr>
                      <w:rStyle w:val="Mention1"/>
                      <w:rFonts w:ascii="Arial Narrow" w:hAnsi="Arial Narrow"/>
                    </w:rPr>
                    <w:t>Reprise du traitement</w:t>
                  </w:r>
                </w:p>
              </w:tc>
              <w:tc>
                <w:tcPr>
                  <w:tcW w:w="1352" w:type="pct"/>
                  <w:shd w:val="clear" w:color="auto" w:fill="auto"/>
                </w:tcPr>
                <w:p w14:paraId="74DE0867"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de reprise</w:t>
                  </w:r>
                </w:p>
                <w:p w14:paraId="04F53C47" w14:textId="77777777" w:rsidR="00C5068D" w:rsidRPr="004E546D" w:rsidRDefault="00000000" w:rsidP="00C5068D">
                  <w:pPr>
                    <w:rPr>
                      <w:rStyle w:val="Mention1"/>
                      <w:rFonts w:ascii="Arial Narrow" w:hAnsi="Arial Narrow"/>
                    </w:rPr>
                  </w:pPr>
                  <w:sdt>
                    <w:sdtPr>
                      <w:rPr>
                        <w:rStyle w:val="Mention1"/>
                        <w:rFonts w:ascii="Arial Narrow" w:hAnsi="Arial Narrow"/>
                      </w:rPr>
                      <w:id w:val="-221901151"/>
                      <w:placeholder>
                        <w:docPart w:val="34A271A021334E6AA3732B2B6F6C018D"/>
                      </w:placeholder>
                      <w:showingPlcHdr/>
                      <w:date>
                        <w:dateFormat w:val="dd/MM/yyyy"/>
                        <w:lid w:val="fr-FR"/>
                        <w:storeMappedDataAs w:val="dateTime"/>
                        <w:calendar w:val="gregorian"/>
                      </w:date>
                    </w:sdtPr>
                    <w:sdtContent>
                      <w:permStart w:id="824190745" w:edGrp="everyone"/>
                      <w:r w:rsidR="00C5068D" w:rsidRPr="004E546D">
                        <w:rPr>
                          <w:rStyle w:val="Mention1"/>
                          <w:rFonts w:ascii="Arial Narrow" w:hAnsi="Arial Narrow"/>
                        </w:rPr>
                        <w:t>_ _/_ _/_ _ _ _</w:t>
                      </w:r>
                      <w:permEnd w:id="824190745"/>
                    </w:sdtContent>
                  </w:sdt>
                </w:p>
                <w:p w14:paraId="4F160FC9"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permStart w:id="112085770" w:edGrp="everyone"/>
              <w:tc>
                <w:tcPr>
                  <w:tcW w:w="1981" w:type="pct"/>
                  <w:shd w:val="clear" w:color="auto" w:fill="auto"/>
                </w:tcPr>
                <w:p w14:paraId="1C68815E" w14:textId="696EA9F6" w:rsidR="00C5068D" w:rsidRPr="004E546D" w:rsidRDefault="00000000" w:rsidP="00C5068D">
                  <w:pPr>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43074082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12085770"/>
                  <w:r w:rsidR="00C5068D" w:rsidRPr="004E546D">
                    <w:rPr>
                      <w:rStyle w:val="Mention1"/>
                      <w:rFonts w:ascii="Arial Narrow" w:hAnsi="Arial Narrow"/>
                    </w:rPr>
                    <w:t xml:space="preserve">posologie: </w:t>
                  </w:r>
                  <w:permStart w:id="885809663" w:edGrp="everyone"/>
                  <w:sdt>
                    <w:sdtPr>
                      <w:rPr>
                        <w:rStyle w:val="Mention1"/>
                        <w:rFonts w:ascii="Arial Narrow" w:hAnsi="Arial Narrow"/>
                      </w:rPr>
                      <w:id w:val="-1873686958"/>
                      <w:placeholder>
                        <w:docPart w:val="D3B5FD8C60854FAAA46A40B700D6AAC1"/>
                      </w:placeholder>
                      <w:date>
                        <w:dateFormat w:val="dd/MM/yyyy"/>
                        <w:lid w:val="fr-FR"/>
                        <w:storeMappedDataAs w:val="dateTime"/>
                        <w:calendar w:val="gregorian"/>
                      </w:date>
                    </w:sdtPr>
                    <w:sdtContent>
                      <w:r w:rsidR="00C5068D" w:rsidRPr="004E546D">
                        <w:rPr>
                          <w:rStyle w:val="Mention1"/>
                          <w:rFonts w:ascii="Arial Narrow" w:hAnsi="Arial Narrow"/>
                        </w:rPr>
                        <w:t>_/_/_</w:t>
                      </w:r>
                    </w:sdtContent>
                  </w:sdt>
                  <w:permEnd w:id="885809663"/>
                  <w:r w:rsidR="00C5068D" w:rsidRPr="004E546D">
                    <w:rPr>
                      <w:rStyle w:val="Mention1"/>
                      <w:rFonts w:ascii="Arial Narrow" w:hAnsi="Arial Narrow"/>
                    </w:rPr>
                    <w:t xml:space="preserve">mg/m² </w:t>
                  </w:r>
                </w:p>
              </w:tc>
            </w:tr>
            <w:permStart w:id="1172660972" w:edGrp="everyone"/>
            <w:tr w:rsidR="00C5068D" w:rsidRPr="004E546D" w14:paraId="1733E835" w14:textId="77777777" w:rsidTr="00B518A5">
              <w:tc>
                <w:tcPr>
                  <w:tcW w:w="1667" w:type="pct"/>
                  <w:shd w:val="clear" w:color="auto" w:fill="auto"/>
                  <w:vAlign w:val="center"/>
                </w:tcPr>
                <w:p w14:paraId="21875F3B" w14:textId="4A512588" w:rsidR="00C5068D" w:rsidRPr="004E546D" w:rsidRDefault="00000000" w:rsidP="00C5068D">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59822111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172660972"/>
                  <w:r w:rsidR="00C5068D" w:rsidRPr="004E546D">
                    <w:rPr>
                      <w:rStyle w:val="Mention1"/>
                      <w:rFonts w:ascii="Arial Narrow" w:hAnsi="Arial Narrow"/>
                    </w:rPr>
                    <w:t xml:space="preserve">Arrêt définitif du traitement* </w:t>
                  </w:r>
                </w:p>
              </w:tc>
              <w:tc>
                <w:tcPr>
                  <w:tcW w:w="1352" w:type="pct"/>
                  <w:shd w:val="clear" w:color="auto" w:fill="auto"/>
                </w:tcPr>
                <w:p w14:paraId="615D2117"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d’arrêt</w:t>
                  </w:r>
                </w:p>
                <w:p w14:paraId="4CCB5435" w14:textId="77777777" w:rsidR="00C5068D" w:rsidRPr="004E546D" w:rsidRDefault="00000000" w:rsidP="00C5068D">
                  <w:pPr>
                    <w:rPr>
                      <w:rStyle w:val="Mention1"/>
                      <w:rFonts w:ascii="Arial Narrow" w:hAnsi="Arial Narrow"/>
                    </w:rPr>
                  </w:pPr>
                  <w:sdt>
                    <w:sdtPr>
                      <w:rPr>
                        <w:rStyle w:val="Mention1"/>
                        <w:rFonts w:ascii="Arial Narrow" w:hAnsi="Arial Narrow"/>
                      </w:rPr>
                      <w:id w:val="182707581"/>
                      <w:placeholder>
                        <w:docPart w:val="F887A2A3E76D4E1ABEE397D0ED8B19BE"/>
                      </w:placeholder>
                      <w:showingPlcHdr/>
                      <w:date>
                        <w:dateFormat w:val="dd/MM/yyyy"/>
                        <w:lid w:val="fr-FR"/>
                        <w:storeMappedDataAs w:val="dateTime"/>
                        <w:calendar w:val="gregorian"/>
                      </w:date>
                    </w:sdtPr>
                    <w:sdtContent>
                      <w:permStart w:id="2125285053" w:edGrp="everyone"/>
                      <w:r w:rsidR="00C5068D" w:rsidRPr="004E546D">
                        <w:rPr>
                          <w:rStyle w:val="Mention1"/>
                          <w:rFonts w:ascii="Arial Narrow" w:hAnsi="Arial Narrow"/>
                        </w:rPr>
                        <w:t>_ _/_ _/_ _ _ _</w:t>
                      </w:r>
                      <w:permEnd w:id="2125285053"/>
                    </w:sdtContent>
                  </w:sdt>
                  <w:r w:rsidR="00C5068D" w:rsidRPr="004E546D">
                    <w:rPr>
                      <w:rStyle w:val="Mention1"/>
                      <w:rFonts w:ascii="Arial Narrow" w:hAnsi="Arial Narrow"/>
                    </w:rPr>
                    <w:t xml:space="preserve"> </w:t>
                  </w:r>
                </w:p>
                <w:p w14:paraId="2F6A61D4"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tc>
                <w:tcPr>
                  <w:tcW w:w="1981" w:type="pct"/>
                  <w:shd w:val="clear" w:color="auto" w:fill="auto"/>
                </w:tcPr>
                <w:p w14:paraId="1F37BD10" w14:textId="77777777" w:rsidR="00C5068D" w:rsidRPr="004E546D" w:rsidRDefault="00C5068D" w:rsidP="00C5068D">
                  <w:pPr>
                    <w:rPr>
                      <w:rStyle w:val="Mention1"/>
                      <w:rFonts w:ascii="Arial Narrow" w:hAnsi="Arial Narrow"/>
                    </w:rPr>
                  </w:pPr>
                  <w:r w:rsidRPr="004E546D">
                    <w:rPr>
                      <w:rStyle w:val="Mention1"/>
                      <w:rFonts w:ascii="Arial Narrow" w:hAnsi="Arial Narrow"/>
                    </w:rPr>
                    <w:t>Motif :</w:t>
                  </w:r>
                </w:p>
                <w:permStart w:id="902445627" w:edGrp="everyone"/>
                <w:p w14:paraId="385CC762" w14:textId="2AD13542"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38802752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902445627"/>
                  <w:r w:rsidR="00C5068D" w:rsidRPr="004E546D">
                    <w:rPr>
                      <w:rStyle w:val="Mention1"/>
                      <w:rFonts w:ascii="Arial Narrow" w:hAnsi="Arial Narrow"/>
                    </w:rPr>
                    <w:t>progression de la maladie*</w:t>
                  </w:r>
                </w:p>
                <w:permStart w:id="1120215497" w:edGrp="everyone"/>
                <w:p w14:paraId="5A59D9C2" w14:textId="7D3E2F6E"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370445538"/>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120215497"/>
                  <w:r w:rsidR="00C5068D" w:rsidRPr="004E546D">
                    <w:rPr>
                      <w:rStyle w:val="Mention1"/>
                      <w:rFonts w:ascii="Arial Narrow" w:hAnsi="Arial Narrow"/>
                    </w:rPr>
                    <w:t>effet indésirable*</w:t>
                  </w:r>
                </w:p>
                <w:permStart w:id="192764220" w:edGrp="everyone"/>
                <w:p w14:paraId="4403DB8A" w14:textId="73F31B7D" w:rsidR="00C5068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37186938"/>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92764220"/>
                  <w:r w:rsidR="00C5068D" w:rsidRPr="004E546D">
                    <w:rPr>
                      <w:rStyle w:val="Mention1"/>
                      <w:rFonts w:ascii="Arial Narrow" w:hAnsi="Arial Narrow"/>
                    </w:rPr>
                    <w:t>souhait du patient</w:t>
                  </w:r>
                </w:p>
                <w:permStart w:id="229908355" w:edGrp="everyone"/>
                <w:p w14:paraId="630A24D5" w14:textId="459431E6"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38402686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229908355"/>
                  <w:r w:rsidR="00C5068D" w:rsidRPr="004E546D">
                    <w:rPr>
                      <w:rStyle w:val="Mention1"/>
                      <w:rFonts w:ascii="Arial Narrow" w:hAnsi="Arial Narrow"/>
                    </w:rPr>
                    <w:t>autre*</w:t>
                  </w:r>
                </w:p>
              </w:tc>
            </w:tr>
            <w:permStart w:id="377911087" w:edGrp="everyone"/>
            <w:tr w:rsidR="00C5068D" w:rsidRPr="004E546D" w14:paraId="49D4D1CA" w14:textId="77777777" w:rsidTr="00B518A5">
              <w:tc>
                <w:tcPr>
                  <w:tcW w:w="1667" w:type="pct"/>
                  <w:shd w:val="clear" w:color="auto" w:fill="auto"/>
                  <w:vAlign w:val="center"/>
                </w:tcPr>
                <w:p w14:paraId="3D5FF127" w14:textId="00994051" w:rsidR="00C5068D" w:rsidRPr="004E546D" w:rsidRDefault="00000000" w:rsidP="00C5068D">
                  <w:pPr>
                    <w:jc w:val="left"/>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782155634"/>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377911087"/>
                  <w:r w:rsidR="00C5068D" w:rsidRPr="004E546D">
                    <w:rPr>
                      <w:rStyle w:val="Mention1"/>
                      <w:rFonts w:ascii="Arial Narrow" w:hAnsi="Arial Narrow"/>
                    </w:rPr>
                    <w:t>Modification de la posologie depuis la dernière visite *</w:t>
                  </w:r>
                </w:p>
              </w:tc>
              <w:tc>
                <w:tcPr>
                  <w:tcW w:w="1352" w:type="pct"/>
                  <w:shd w:val="clear" w:color="auto" w:fill="auto"/>
                </w:tcPr>
                <w:p w14:paraId="24B32BFA" w14:textId="77777777" w:rsidR="00C5068D" w:rsidRPr="004E546D" w:rsidRDefault="00C5068D" w:rsidP="00C5068D">
                  <w:pPr>
                    <w:rPr>
                      <w:rStyle w:val="Mention1"/>
                      <w:rFonts w:ascii="Arial Narrow" w:hAnsi="Arial Narrow"/>
                    </w:rPr>
                  </w:pPr>
                  <w:r w:rsidRPr="004E546D">
                    <w:rPr>
                      <w:rStyle w:val="Mention1"/>
                      <w:rFonts w:ascii="Arial Narrow" w:hAnsi="Arial Narrow"/>
                    </w:rPr>
                    <w:t>Date de modification</w:t>
                  </w:r>
                </w:p>
                <w:p w14:paraId="08AAE240" w14:textId="77777777" w:rsidR="00C5068D" w:rsidRPr="004E546D" w:rsidRDefault="00000000" w:rsidP="00C5068D">
                  <w:pPr>
                    <w:rPr>
                      <w:rStyle w:val="Mention1"/>
                      <w:rFonts w:ascii="Arial Narrow" w:hAnsi="Arial Narrow"/>
                    </w:rPr>
                  </w:pPr>
                  <w:sdt>
                    <w:sdtPr>
                      <w:rPr>
                        <w:rStyle w:val="Mention1"/>
                        <w:rFonts w:ascii="Arial Narrow" w:hAnsi="Arial Narrow"/>
                      </w:rPr>
                      <w:id w:val="1158497749"/>
                      <w:placeholder>
                        <w:docPart w:val="E9150732BEE8401BBE9F3FF7CF995D7F"/>
                      </w:placeholder>
                      <w:showingPlcHdr/>
                      <w:date>
                        <w:dateFormat w:val="dd/MM/yyyy"/>
                        <w:lid w:val="fr-FR"/>
                        <w:storeMappedDataAs w:val="dateTime"/>
                        <w:calendar w:val="gregorian"/>
                      </w:date>
                    </w:sdtPr>
                    <w:sdtContent>
                      <w:permStart w:id="611724771" w:edGrp="everyone"/>
                      <w:r w:rsidR="00C5068D" w:rsidRPr="004E546D">
                        <w:rPr>
                          <w:rStyle w:val="Mention1"/>
                          <w:rFonts w:ascii="Arial Narrow" w:hAnsi="Arial Narrow"/>
                        </w:rPr>
                        <w:t>_ _/_ _/_ _ _ _</w:t>
                      </w:r>
                      <w:permEnd w:id="611724771"/>
                    </w:sdtContent>
                  </w:sdt>
                  <w:r w:rsidR="00C5068D" w:rsidRPr="004E546D">
                    <w:rPr>
                      <w:rStyle w:val="Mention1"/>
                      <w:rFonts w:ascii="Arial Narrow" w:hAnsi="Arial Narrow"/>
                    </w:rPr>
                    <w:t xml:space="preserve"> </w:t>
                  </w:r>
                </w:p>
                <w:p w14:paraId="1EB66F38" w14:textId="77777777" w:rsidR="00C5068D" w:rsidRPr="004E546D" w:rsidRDefault="00C5068D" w:rsidP="00C5068D">
                  <w:pPr>
                    <w:rPr>
                      <w:rStyle w:val="Mention1"/>
                      <w:rFonts w:ascii="Arial Narrow" w:hAnsi="Arial Narrow"/>
                    </w:rPr>
                  </w:pPr>
                  <w:r w:rsidRPr="004E546D">
                    <w:rPr>
                      <w:rStyle w:val="Mention1"/>
                      <w:rFonts w:ascii="Arial Narrow" w:hAnsi="Arial Narrow"/>
                    </w:rPr>
                    <w:t>(JJ/MM/AAAA)</w:t>
                  </w:r>
                </w:p>
              </w:tc>
              <w:tc>
                <w:tcPr>
                  <w:tcW w:w="1981" w:type="pct"/>
                  <w:shd w:val="clear" w:color="auto" w:fill="auto"/>
                </w:tcPr>
                <w:p w14:paraId="57D57323" w14:textId="77777777" w:rsidR="00C5068D" w:rsidRPr="004E546D" w:rsidRDefault="00C5068D" w:rsidP="00C5068D">
                  <w:pPr>
                    <w:spacing w:before="0" w:after="0" w:line="276" w:lineRule="auto"/>
                    <w:rPr>
                      <w:rStyle w:val="Mention1"/>
                      <w:rFonts w:ascii="Arial Narrow" w:hAnsi="Arial Narrow"/>
                    </w:rPr>
                  </w:pPr>
                  <w:r w:rsidRPr="004E546D">
                    <w:rPr>
                      <w:rStyle w:val="Mention1"/>
                      <w:rFonts w:ascii="Arial Narrow" w:hAnsi="Arial Narrow"/>
                    </w:rPr>
                    <w:t>Motif :</w:t>
                  </w:r>
                </w:p>
                <w:permStart w:id="1026567485" w:edGrp="everyone"/>
                <w:p w14:paraId="32AEDD9B" w14:textId="32A26453"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2122526144"/>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1026567485"/>
                  <w:r w:rsidR="00C5068D" w:rsidRPr="004E546D">
                    <w:rPr>
                      <w:rStyle w:val="Mention1"/>
                      <w:rFonts w:ascii="Arial Narrow" w:hAnsi="Arial Narrow"/>
                    </w:rPr>
                    <w:t>progression de la maladie*</w:t>
                  </w:r>
                </w:p>
                <w:permStart w:id="379678927" w:edGrp="everyone"/>
                <w:p w14:paraId="79785F9E" w14:textId="648A376B"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38662021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379678927"/>
                  <w:r w:rsidR="00C5068D" w:rsidRPr="004E546D">
                    <w:rPr>
                      <w:rStyle w:val="Mention1"/>
                      <w:rFonts w:ascii="Arial Narrow" w:hAnsi="Arial Narrow"/>
                    </w:rPr>
                    <w:t>effet indésirable*</w:t>
                  </w:r>
                </w:p>
                <w:permStart w:id="426050066" w:edGrp="everyone"/>
                <w:p w14:paraId="19F92836" w14:textId="02D64971"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363931753"/>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426050066"/>
                  <w:r w:rsidR="00C5068D" w:rsidRPr="004E546D">
                    <w:rPr>
                      <w:rStyle w:val="Mention1"/>
                      <w:rFonts w:ascii="Arial Narrow" w:hAnsi="Arial Narrow"/>
                    </w:rPr>
                    <w:t>souhait du patient</w:t>
                  </w:r>
                </w:p>
                <w:permStart w:id="885663006" w:edGrp="everyone"/>
                <w:p w14:paraId="0688642E" w14:textId="38BD7226"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1830435622"/>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permEnd w:id="885663006"/>
                  <w:r w:rsidR="00C5068D" w:rsidRPr="004E546D">
                    <w:rPr>
                      <w:rStyle w:val="Mention1"/>
                      <w:rFonts w:ascii="Arial Narrow" w:hAnsi="Arial Narrow"/>
                    </w:rPr>
                    <w:t xml:space="preserve">autre* </w:t>
                  </w:r>
                </w:p>
                <w:permStart w:id="973164473" w:edGrp="everyone"/>
                <w:p w14:paraId="3977F3E8" w14:textId="6EFC8373" w:rsidR="00C5068D" w:rsidRPr="004E546D" w:rsidRDefault="00000000" w:rsidP="00C5068D">
                  <w:pPr>
                    <w:spacing w:before="0" w:after="0" w:line="276" w:lineRule="auto"/>
                    <w:ind w:left="204"/>
                    <w:rPr>
                      <w:rStyle w:val="Mention1"/>
                      <w:rFonts w:ascii="Arial Narrow" w:hAnsi="Arial Narrow"/>
                    </w:rPr>
                  </w:pPr>
                  <w:sdt>
                    <w:sdtPr>
                      <w:rPr>
                        <w:rFonts w:ascii="MS Gothic" w:eastAsia="MS Gothic" w:hAnsi="MS Gothic" w:hint="eastAsia"/>
                        <w:color w:val="595959" w:themeColor="text1" w:themeTint="A6"/>
                        <w:shd w:val="clear" w:color="auto" w:fill="F2F2F2" w:themeFill="background1" w:themeFillShade="F2"/>
                      </w:rPr>
                      <w:id w:val="-694144998"/>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Style w:val="Mention1"/>
                      <w:rFonts w:ascii="Segoe UI Symbol" w:hAnsi="Segoe UI Symbol" w:cs="Segoe UI Symbol"/>
                    </w:rPr>
                    <w:t xml:space="preserve"> </w:t>
                  </w:r>
                  <w:permEnd w:id="973164473"/>
                  <w:r w:rsidR="00C5068D" w:rsidRPr="004E546D">
                    <w:rPr>
                      <w:rStyle w:val="Mention1"/>
                      <w:rFonts w:ascii="Arial Narrow" w:hAnsi="Arial Narrow"/>
                    </w:rPr>
                    <w:t xml:space="preserve">posologie actuelle : </w:t>
                  </w:r>
                  <w:permStart w:id="774852654" w:edGrp="everyone"/>
                  <w:sdt>
                    <w:sdtPr>
                      <w:rPr>
                        <w:rStyle w:val="Mention1"/>
                        <w:rFonts w:ascii="Arial Narrow" w:hAnsi="Arial Narrow"/>
                      </w:rPr>
                      <w:id w:val="392318662"/>
                      <w:placeholder>
                        <w:docPart w:val="74B11260C5E34C45A6C098E2C8B4638A"/>
                      </w:placeholder>
                      <w:date>
                        <w:dateFormat w:val="dd/MM/yyyy"/>
                        <w:lid w:val="fr-FR"/>
                        <w:storeMappedDataAs w:val="dateTime"/>
                        <w:calendar w:val="gregorian"/>
                      </w:date>
                    </w:sdtPr>
                    <w:sdtContent>
                      <w:r w:rsidR="00C5068D" w:rsidRPr="004E546D">
                        <w:rPr>
                          <w:rStyle w:val="Mention1"/>
                          <w:rFonts w:ascii="Arial Narrow" w:hAnsi="Arial Narrow"/>
                        </w:rPr>
                        <w:t>_/_/_</w:t>
                      </w:r>
                    </w:sdtContent>
                  </w:sdt>
                  <w:permEnd w:id="774852654"/>
                  <w:r w:rsidR="00C5068D" w:rsidRPr="004E546D">
                    <w:rPr>
                      <w:rStyle w:val="Mention1"/>
                      <w:rFonts w:ascii="Arial Narrow" w:hAnsi="Arial Narrow"/>
                    </w:rPr>
                    <w:t xml:space="preserve">mg/m² </w:t>
                  </w:r>
                </w:p>
              </w:tc>
            </w:tr>
          </w:tbl>
          <w:p w14:paraId="35590898" w14:textId="0481094E" w:rsidR="00D816AB" w:rsidRDefault="00C5068D" w:rsidP="00D816AB">
            <w:pPr>
              <w:pStyle w:val="Asupprimer"/>
              <w:ind w:left="0"/>
            </w:pPr>
            <w:r w:rsidRPr="004E546D">
              <w:rPr>
                <w:rFonts w:ascii="Arial Narrow" w:hAnsi="Arial Narrow" w:cs="Cambria-Italic"/>
                <w:i/>
                <w:iCs/>
                <w:color w:val="auto"/>
                <w:sz w:val="18"/>
                <w:szCs w:val="18"/>
              </w:rPr>
              <w:t xml:space="preserve">* En cas d’effets indésirables, procéder à leur déclaration </w:t>
            </w:r>
            <w:sdt>
              <w:sdtPr>
                <w:rPr>
                  <w:rFonts w:ascii="Arial Narrow" w:hAnsi="Arial Narrow" w:cs="Cambria-Italic"/>
                  <w:i/>
                  <w:iCs/>
                  <w:color w:val="auto"/>
                  <w:sz w:val="18"/>
                  <w:szCs w:val="18"/>
                </w:rPr>
                <w:id w:val="1192262308"/>
                <w:placeholder>
                  <w:docPart w:val="A23BEE99520C49558580EF19C522F7BF"/>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Pr="004E546D">
                  <w:rPr>
                    <w:rFonts w:ascii="Arial Narrow" w:hAnsi="Arial Narrow" w:cs="Cambria-Italic"/>
                    <w:i/>
                    <w:iCs/>
                    <w:color w:val="auto"/>
                    <w:sz w:val="18"/>
                    <w:szCs w:val="18"/>
                  </w:rPr>
                  <w:t>auprès du CRPV géographique via le système national de déclaration : https://signalement.social-sante.gouv.fr</w:t>
                </w:r>
              </w:sdtContent>
            </w:sdt>
            <w:r w:rsidRPr="004E546D">
              <w:rPr>
                <w:rFonts w:ascii="Arial Narrow" w:hAnsi="Arial Narrow" w:cs="Cambria-Italic"/>
                <w:i/>
                <w:iCs/>
                <w:color w:val="auto"/>
                <w:sz w:val="18"/>
                <w:szCs w:val="18"/>
              </w:rPr>
              <w:t>. Merci de préciser que le patient était traité dans le cadre de l’Autorisation d’Accès Précoce ainsi que le n° patient correspondant.</w:t>
            </w:r>
          </w:p>
          <w:p w14:paraId="1220FD84" w14:textId="77777777" w:rsidR="00AA1052" w:rsidRPr="0093672E" w:rsidRDefault="00AA1052" w:rsidP="00A37F88"/>
        </w:tc>
      </w:tr>
    </w:tbl>
    <w:p w14:paraId="74AD2B66" w14:textId="77777777" w:rsidR="00690512" w:rsidRDefault="00690512" w:rsidP="007A126B"/>
    <w:p w14:paraId="3266DB4C" w14:textId="112646B5" w:rsidR="00AC31D2" w:rsidRPr="0093672E" w:rsidRDefault="00AF7D57" w:rsidP="00AF7D57">
      <w:pPr>
        <w:pStyle w:val="Titre2"/>
        <w:numPr>
          <w:ilvl w:val="0"/>
          <w:numId w:val="0"/>
        </w:numPr>
        <w:ind w:left="360" w:hanging="360"/>
      </w:pPr>
      <w:r w:rsidRPr="0093672E">
        <w:t xml:space="preserve">Évaluation de l’effet du traitement par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Content>
          <w:r w:rsidR="00CF1DB3">
            <w:t>RYBREVANT 350 mg, solution à diluer pour perfusion</w:t>
          </w:r>
        </w:sdtContent>
      </w:sdt>
    </w:p>
    <w:p w14:paraId="5D5D632B" w14:textId="77777777" w:rsidR="00457FAC" w:rsidRDefault="00457FAC" w:rsidP="00670A0E">
      <w:pPr>
        <w:pStyle w:val="Intertitre"/>
      </w:pPr>
    </w:p>
    <w:p w14:paraId="30D2E4A2" w14:textId="77777777" w:rsidR="0081410D" w:rsidRDefault="0081410D" w:rsidP="0081410D">
      <w:pPr>
        <w:pStyle w:val="Intertitre"/>
        <w:rPr>
          <w:rFonts w:ascii="Arial" w:hAnsi="Arial" w:cstheme="minorBidi"/>
          <w:b w:val="0"/>
          <w:bCs w:val="0"/>
          <w:color w:val="404040" w:themeColor="text1" w:themeTint="BF"/>
          <w:sz w:val="22"/>
        </w:rPr>
      </w:pPr>
      <w:r>
        <w:t>Statut du patient</w:t>
      </w:r>
    </w:p>
    <w:tbl>
      <w:tblPr>
        <w:tblStyle w:val="Grilledetableauclaire"/>
        <w:tblW w:w="0" w:type="auto"/>
        <w:tblLook w:val="0600" w:firstRow="0" w:lastRow="0" w:firstColumn="0" w:lastColumn="0" w:noHBand="1" w:noVBand="1"/>
      </w:tblPr>
      <w:tblGrid>
        <w:gridCol w:w="9608"/>
      </w:tblGrid>
      <w:tr w:rsidR="0081410D" w:rsidRPr="0093672E" w14:paraId="4AF2CFB7" w14:textId="77777777" w:rsidTr="00B518A5">
        <w:tc>
          <w:tcPr>
            <w:tcW w:w="9629" w:type="dxa"/>
          </w:tcPr>
          <w:p w14:paraId="2599DC31" w14:textId="77777777" w:rsidR="0081410D" w:rsidRPr="004E546D" w:rsidRDefault="0081410D" w:rsidP="00B518A5">
            <w:pPr>
              <w:autoSpaceDE w:val="0"/>
              <w:autoSpaceDN w:val="0"/>
              <w:adjustRightInd w:val="0"/>
              <w:spacing w:before="0" w:after="0" w:line="240" w:lineRule="auto"/>
              <w:jc w:val="left"/>
              <w:rPr>
                <w:rFonts w:ascii="Arial Narrow" w:hAnsi="Arial Narrow" w:cs="Cambria-Bold"/>
                <w:b/>
                <w:bCs/>
                <w:color w:val="auto"/>
              </w:rPr>
            </w:pPr>
            <w:r w:rsidRPr="004E546D">
              <w:rPr>
                <w:rFonts w:ascii="Arial Narrow" w:hAnsi="Arial Narrow" w:cs="Cambria-Bold"/>
                <w:b/>
                <w:bCs/>
                <w:color w:val="auto"/>
              </w:rPr>
              <w:t>Statut clinique</w:t>
            </w:r>
          </w:p>
          <w:p w14:paraId="1AA10644" w14:textId="583237E9" w:rsidR="0081410D" w:rsidRPr="004E546D" w:rsidRDefault="0081410D" w:rsidP="00B518A5">
            <w:pPr>
              <w:autoSpaceDE w:val="0"/>
              <w:autoSpaceDN w:val="0"/>
              <w:adjustRightInd w:val="0"/>
              <w:spacing w:before="0" w:after="0" w:line="240" w:lineRule="auto"/>
              <w:jc w:val="left"/>
              <w:rPr>
                <w:rFonts w:ascii="Arial Narrow" w:hAnsi="Arial Narrow" w:cs="Cambria"/>
                <w:color w:val="auto"/>
              </w:rPr>
            </w:pPr>
            <w:r w:rsidRPr="004E546D">
              <w:rPr>
                <w:rFonts w:ascii="Arial Narrow" w:hAnsi="Arial Narrow" w:cs="Cambria"/>
                <w:color w:val="auto"/>
              </w:rPr>
              <w:t>Changement de statu</w:t>
            </w:r>
            <w:r>
              <w:rPr>
                <w:rFonts w:ascii="Arial Narrow" w:hAnsi="Arial Narrow" w:cs="Cambria"/>
                <w:color w:val="auto"/>
              </w:rPr>
              <w:t>t</w:t>
            </w:r>
            <w:r w:rsidRPr="004E546D">
              <w:rPr>
                <w:rFonts w:ascii="Arial Narrow" w:hAnsi="Arial Narrow" w:cs="Cambria"/>
                <w:color w:val="auto"/>
              </w:rPr>
              <w:t xml:space="preserve"> de performance ECOG – Précisez : </w:t>
            </w:r>
            <w:permStart w:id="1108114758" w:edGrp="everyone"/>
            <w:sdt>
              <w:sdtPr>
                <w:rPr>
                  <w:rFonts w:ascii="MS Gothic" w:eastAsia="MS Gothic" w:hAnsi="MS Gothic" w:hint="eastAsia"/>
                </w:rPr>
                <w:id w:val="1296487047"/>
                <w14:checkbox>
                  <w14:checked w14:val="0"/>
                  <w14:checkedState w14:val="2612" w14:font="MS Gothic"/>
                  <w14:uncheckedState w14:val="2610" w14:font="MS Gothic"/>
                </w14:checkbox>
              </w:sdtPr>
              <w:sdtContent>
                <w:r w:rsidR="00F051BF">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1108114758"/>
            <w:r w:rsidRPr="004E546D">
              <w:rPr>
                <w:rFonts w:ascii="Arial Narrow" w:hAnsi="Arial Narrow" w:cs="Cambria"/>
                <w:color w:val="auto"/>
              </w:rPr>
              <w:t xml:space="preserve">0 </w:t>
            </w:r>
            <w:permStart w:id="272380027" w:edGrp="everyone"/>
            <w:sdt>
              <w:sdtPr>
                <w:rPr>
                  <w:rFonts w:ascii="MS Gothic" w:eastAsia="MS Gothic" w:hAnsi="MS Gothic" w:hint="eastAsia"/>
                </w:rPr>
                <w:id w:val="-1995098367"/>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272380027"/>
            <w:r w:rsidRPr="004E546D">
              <w:rPr>
                <w:rFonts w:ascii="Arial Narrow" w:hAnsi="Arial Narrow" w:cs="Cambria"/>
                <w:color w:val="auto"/>
              </w:rPr>
              <w:t xml:space="preserve">1 </w:t>
            </w:r>
            <w:permStart w:id="1354828822" w:edGrp="everyone"/>
            <w:sdt>
              <w:sdtPr>
                <w:rPr>
                  <w:rFonts w:ascii="MS Gothic" w:eastAsia="MS Gothic" w:hAnsi="MS Gothic" w:hint="eastAsia"/>
                </w:rPr>
                <w:id w:val="-1057700721"/>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1354828822"/>
            <w:r w:rsidRPr="004E546D">
              <w:rPr>
                <w:rFonts w:ascii="Arial Narrow" w:hAnsi="Arial Narrow" w:cs="Cambria"/>
                <w:color w:val="auto"/>
              </w:rPr>
              <w:t xml:space="preserve">2 </w:t>
            </w:r>
            <w:permStart w:id="1838898688" w:edGrp="everyone"/>
            <w:sdt>
              <w:sdtPr>
                <w:rPr>
                  <w:rFonts w:ascii="MS Gothic" w:eastAsia="MS Gothic" w:hAnsi="MS Gothic" w:hint="eastAsia"/>
                </w:rPr>
                <w:id w:val="31310509"/>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1838898688"/>
            <w:r w:rsidRPr="004E546D">
              <w:rPr>
                <w:rFonts w:ascii="Arial Narrow" w:hAnsi="Arial Narrow" w:cs="Cambria"/>
                <w:color w:val="auto"/>
              </w:rPr>
              <w:t xml:space="preserve">3 </w:t>
            </w:r>
            <w:permStart w:id="481886918" w:edGrp="everyone"/>
            <w:sdt>
              <w:sdtPr>
                <w:rPr>
                  <w:rFonts w:ascii="MS Gothic" w:eastAsia="MS Gothic" w:hAnsi="MS Gothic" w:hint="eastAsia"/>
                </w:rPr>
                <w:id w:val="211241364"/>
                <w14:checkbox>
                  <w14:checked w14:val="0"/>
                  <w14:checkedState w14:val="2612" w14:font="MS Gothic"/>
                  <w14:uncheckedState w14:val="2610" w14:font="MS Gothic"/>
                </w14:checkbox>
              </w:sdtPr>
              <w:sdtContent>
                <w:r w:rsidR="0047173D">
                  <w:rPr>
                    <w:rFonts w:ascii="MS Gothic" w:eastAsia="MS Gothic" w:hAnsi="MS Gothic" w:hint="eastAsia"/>
                  </w:rPr>
                  <w:t>☐</w:t>
                </w:r>
              </w:sdtContent>
            </w:sdt>
            <w:r w:rsidR="0047173D" w:rsidRPr="004E546D" w:rsidDel="0047173D">
              <w:rPr>
                <w:rFonts w:ascii="Segoe UI Symbol" w:eastAsia="MS Gothic" w:hAnsi="Segoe UI Symbol" w:cs="Segoe UI Symbol"/>
              </w:rPr>
              <w:t xml:space="preserve"> </w:t>
            </w:r>
            <w:permEnd w:id="481886918"/>
            <w:r w:rsidRPr="004E546D">
              <w:rPr>
                <w:rFonts w:ascii="Arial Narrow" w:hAnsi="Arial Narrow" w:cs="Cambria"/>
                <w:color w:val="auto"/>
              </w:rPr>
              <w:t>4</w:t>
            </w:r>
          </w:p>
          <w:p w14:paraId="2E7A169A" w14:textId="77777777" w:rsidR="0081410D" w:rsidRPr="004E546D" w:rsidRDefault="0081410D" w:rsidP="00B518A5">
            <w:pPr>
              <w:autoSpaceDE w:val="0"/>
              <w:autoSpaceDN w:val="0"/>
              <w:adjustRightInd w:val="0"/>
              <w:spacing w:before="0" w:after="0" w:line="240" w:lineRule="auto"/>
              <w:jc w:val="left"/>
              <w:rPr>
                <w:rFonts w:ascii="Arial Narrow" w:hAnsi="Arial Narrow" w:cs="Cambria"/>
                <w:color w:val="auto"/>
              </w:rPr>
            </w:pPr>
          </w:p>
          <w:p w14:paraId="74FE3358" w14:textId="77777777" w:rsidR="0081410D" w:rsidRPr="004E546D" w:rsidRDefault="0081410D" w:rsidP="00B518A5">
            <w:pPr>
              <w:autoSpaceDE w:val="0"/>
              <w:autoSpaceDN w:val="0"/>
              <w:adjustRightInd w:val="0"/>
              <w:spacing w:before="0" w:after="0" w:line="240" w:lineRule="auto"/>
              <w:ind w:left="360"/>
              <w:jc w:val="left"/>
              <w:rPr>
                <w:rFonts w:ascii="Arial Narrow" w:hAnsi="Arial Narrow" w:cs="Cambria-Italic"/>
                <w:i/>
                <w:iCs/>
                <w:color w:val="auto"/>
              </w:rPr>
            </w:pPr>
          </w:p>
          <w:p w14:paraId="5704B7FF" w14:textId="77777777" w:rsidR="0081410D" w:rsidRPr="004E546D" w:rsidRDefault="0081410D" w:rsidP="00B518A5">
            <w:pPr>
              <w:autoSpaceDE w:val="0"/>
              <w:autoSpaceDN w:val="0"/>
              <w:adjustRightInd w:val="0"/>
              <w:spacing w:before="0" w:after="120" w:line="240" w:lineRule="auto"/>
              <w:ind w:left="357"/>
              <w:jc w:val="left"/>
              <w:rPr>
                <w:rFonts w:ascii="Arial Narrow" w:hAnsi="Arial Narrow" w:cs="Cambria-Italic"/>
                <w:i/>
                <w:iCs/>
                <w:color w:val="auto"/>
                <w:sz w:val="18"/>
                <w:szCs w:val="18"/>
              </w:rPr>
            </w:pPr>
            <w:r w:rsidRPr="004E546D">
              <w:rPr>
                <w:rFonts w:ascii="Arial Narrow" w:hAnsi="Arial Narrow" w:cs="Cambria-Italic"/>
                <w:i/>
                <w:iCs/>
                <w:color w:val="auto"/>
                <w:sz w:val="18"/>
                <w:szCs w:val="18"/>
              </w:rPr>
              <w:t>* En cas d’effet indésirable,</w:t>
            </w:r>
            <w:r w:rsidRPr="004E546D">
              <w:rPr>
                <w:rFonts w:ascii="Arial Narrow" w:hAnsi="Arial Narrow" w:cs="Arial"/>
                <w:i/>
                <w:iCs/>
                <w:sz w:val="18"/>
                <w:szCs w:val="18"/>
              </w:rPr>
              <w:t xml:space="preserve"> </w:t>
            </w:r>
            <w:r w:rsidRPr="004E546D">
              <w:rPr>
                <w:rFonts w:ascii="Arial Narrow" w:hAnsi="Arial Narrow" w:cs="Cambria-Italic"/>
                <w:i/>
                <w:iCs/>
                <w:color w:val="auto"/>
                <w:sz w:val="18"/>
                <w:szCs w:val="18"/>
              </w:rPr>
              <w:t xml:space="preserve">procéder à leur déclaration </w:t>
            </w:r>
            <w:sdt>
              <w:sdtPr>
                <w:rPr>
                  <w:rFonts w:ascii="Arial Narrow" w:hAnsi="Arial Narrow" w:cs="Cambria-Italic"/>
                  <w:i/>
                  <w:iCs/>
                  <w:color w:val="auto"/>
                  <w:sz w:val="18"/>
                  <w:szCs w:val="18"/>
                </w:rPr>
                <w:id w:val="-1994940847"/>
                <w:placeholder>
                  <w:docPart w:val="28E6AB1C023D4BE493DCF5DB269683DF"/>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Pr="004E546D">
                  <w:rPr>
                    <w:rFonts w:ascii="Arial Narrow" w:hAnsi="Arial Narrow" w:cs="Cambria-Italic"/>
                    <w:i/>
                    <w:iCs/>
                    <w:color w:val="auto"/>
                    <w:sz w:val="18"/>
                    <w:szCs w:val="18"/>
                  </w:rPr>
                  <w:t>auprès du CRPV géographique via le système national de déclaration : https://signalement.social-sante.gouv.fr</w:t>
                </w:r>
              </w:sdtContent>
            </w:sdt>
            <w:r w:rsidRPr="004E546D">
              <w:rPr>
                <w:rFonts w:ascii="Arial Narrow" w:hAnsi="Arial Narrow" w:cs="Cambria-Italic"/>
                <w:i/>
                <w:iCs/>
                <w:color w:val="auto"/>
                <w:sz w:val="18"/>
                <w:szCs w:val="18"/>
              </w:rPr>
              <w:t xml:space="preserve">. Merci de préciser que le patient était traité dans le cadre de l’Autorisation d’Accès Précoce ainsi que le n° patient correspondant. </w:t>
            </w:r>
          </w:p>
          <w:p w14:paraId="6B138362" w14:textId="77777777" w:rsidR="0081410D" w:rsidRPr="004E546D" w:rsidRDefault="0081410D" w:rsidP="00B518A5">
            <w:pPr>
              <w:autoSpaceDE w:val="0"/>
              <w:autoSpaceDN w:val="0"/>
              <w:adjustRightInd w:val="0"/>
              <w:spacing w:before="0" w:after="0" w:line="240" w:lineRule="auto"/>
              <w:ind w:left="360"/>
              <w:jc w:val="left"/>
              <w:rPr>
                <w:rFonts w:ascii="Arial Narrow" w:hAnsi="Arial Narrow" w:cs="Cambria-Italic"/>
                <w:i/>
                <w:iCs/>
                <w:color w:val="auto"/>
                <w:sz w:val="18"/>
                <w:szCs w:val="18"/>
              </w:rPr>
            </w:pPr>
            <w:r w:rsidRPr="004E546D">
              <w:rPr>
                <w:rFonts w:ascii="Arial Narrow" w:hAnsi="Arial Narrow" w:cs="Arial"/>
                <w:color w:val="auto"/>
                <w:sz w:val="18"/>
                <w:szCs w:val="18"/>
                <w:vertAlign w:val="superscript"/>
              </w:rPr>
              <w:t xml:space="preserve">§ </w:t>
            </w:r>
            <w:r w:rsidRPr="004E546D">
              <w:rPr>
                <w:rFonts w:ascii="Arial Narrow" w:hAnsi="Arial Narrow" w:cs="Cambria-Italic"/>
                <w:i/>
                <w:iCs/>
                <w:color w:val="auto"/>
                <w:sz w:val="18"/>
                <w:szCs w:val="18"/>
              </w:rPr>
              <w:t>Pour toute information concernant les effets indésirables cutanés ou unguéaux potentiels associés à RYBREVANT, se référer au RCP en vigueur dans le cadre de l’accès précoce</w:t>
            </w:r>
          </w:p>
          <w:p w14:paraId="66A426F5" w14:textId="77777777" w:rsidR="0081410D" w:rsidRPr="004E546D" w:rsidRDefault="0081410D" w:rsidP="00B518A5">
            <w:pPr>
              <w:autoSpaceDE w:val="0"/>
              <w:autoSpaceDN w:val="0"/>
              <w:adjustRightInd w:val="0"/>
              <w:spacing w:before="0" w:after="0" w:line="240" w:lineRule="auto"/>
              <w:jc w:val="left"/>
              <w:rPr>
                <w:rFonts w:ascii="Arial Narrow" w:hAnsi="Arial Narrow" w:cs="Arial"/>
              </w:rPr>
            </w:pPr>
          </w:p>
          <w:p w14:paraId="513DCD1E" w14:textId="77777777" w:rsidR="0081410D" w:rsidRPr="00AC3884" w:rsidRDefault="0081410D" w:rsidP="00397D4A">
            <w:pPr>
              <w:autoSpaceDE w:val="0"/>
              <w:autoSpaceDN w:val="0"/>
              <w:adjustRightInd w:val="0"/>
              <w:spacing w:before="0" w:after="0" w:line="240" w:lineRule="auto"/>
              <w:jc w:val="left"/>
              <w:rPr>
                <w:rFonts w:ascii="Arial Narrow" w:hAnsi="Arial Narrow" w:cs="Arial"/>
                <w:color w:val="auto"/>
              </w:rPr>
            </w:pPr>
          </w:p>
        </w:tc>
      </w:tr>
    </w:tbl>
    <w:p w14:paraId="7030068C" w14:textId="77777777" w:rsidR="00457FAC" w:rsidRDefault="00457FAC" w:rsidP="00670A0E">
      <w:pPr>
        <w:pStyle w:val="Intertitre"/>
      </w:pPr>
    </w:p>
    <w:p w14:paraId="0031CD2A" w14:textId="77777777" w:rsidR="002A263E" w:rsidRPr="0093672E" w:rsidRDefault="002A263E" w:rsidP="00216893">
      <w:pPr>
        <w:pStyle w:val="Petit"/>
      </w:pPr>
    </w:p>
    <w:p w14:paraId="119866F4" w14:textId="22A7531E" w:rsidR="00670A0E" w:rsidRDefault="005F6ED2" w:rsidP="00670A0E">
      <w:pPr>
        <w:pStyle w:val="Intertitre"/>
        <w:rPr>
          <w:rFonts w:ascii="Arial" w:hAnsi="Arial" w:cstheme="minorBidi"/>
          <w:b w:val="0"/>
          <w:bCs w:val="0"/>
          <w:color w:val="404040" w:themeColor="text1" w:themeTint="BF"/>
          <w:sz w:val="22"/>
        </w:rPr>
      </w:pPr>
      <w:r>
        <w:lastRenderedPageBreak/>
        <w:t xml:space="preserve">Temps jusqu’à arrêt de traitement ou décès </w:t>
      </w:r>
    </w:p>
    <w:tbl>
      <w:tblPr>
        <w:tblStyle w:val="Grilledetableauclaire"/>
        <w:tblW w:w="0" w:type="auto"/>
        <w:tblLook w:val="0600" w:firstRow="0" w:lastRow="0" w:firstColumn="0" w:lastColumn="0" w:noHBand="1" w:noVBand="1"/>
      </w:tblPr>
      <w:tblGrid>
        <w:gridCol w:w="9608"/>
      </w:tblGrid>
      <w:tr w:rsidR="001E1586" w:rsidRPr="0093672E" w14:paraId="39EC1D5D" w14:textId="77777777" w:rsidTr="0058288E">
        <w:tc>
          <w:tcPr>
            <w:tcW w:w="9608" w:type="dxa"/>
          </w:tcPr>
          <w:p w14:paraId="186FF947" w14:textId="77777777" w:rsidR="00F77B6E" w:rsidRDefault="00966503" w:rsidP="00D02D11">
            <w:pPr>
              <w:pStyle w:val="Paragraphedeliste"/>
              <w:numPr>
                <w:ilvl w:val="0"/>
                <w:numId w:val="0"/>
              </w:numPr>
              <w:ind w:left="720"/>
              <w:rPr>
                <w:rFonts w:ascii="Arial Narrow" w:hAnsi="Arial Narrow" w:cs="Arial"/>
              </w:rPr>
            </w:pPr>
            <w:r w:rsidRPr="00966503">
              <w:rPr>
                <w:rFonts w:ascii="Arial Narrow" w:hAnsi="Arial Narrow" w:cs="Arial"/>
              </w:rPr>
              <w:t xml:space="preserve">Temps entre la date d’initiation du traitement par RYBREVANT (amivantamab) et la date d’arrêt de traitement pour progression de la maladie, pour toxicité ou décès quelle que soit la cause. </w:t>
            </w:r>
          </w:p>
          <w:p w14:paraId="60EE8834" w14:textId="22A11359" w:rsidR="00A743AE" w:rsidRPr="0093672E" w:rsidRDefault="00966503" w:rsidP="00D02D11">
            <w:pPr>
              <w:pStyle w:val="Paragraphedeliste"/>
              <w:numPr>
                <w:ilvl w:val="0"/>
                <w:numId w:val="0"/>
              </w:numPr>
              <w:ind w:left="720"/>
            </w:pPr>
            <w:r w:rsidRPr="00966503">
              <w:rPr>
                <w:rFonts w:ascii="Arial Narrow" w:hAnsi="Arial Narrow" w:cs="Arial"/>
              </w:rPr>
              <w:t>Pour collecter cette variable, merci de remplir la fiche d’arrêt définitif de traitement.</w:t>
            </w:r>
          </w:p>
        </w:tc>
      </w:tr>
    </w:tbl>
    <w:p w14:paraId="712BBEAB" w14:textId="0DF62F8B" w:rsidR="0058288E" w:rsidRDefault="0058288E" w:rsidP="0058288E">
      <w:pPr>
        <w:pStyle w:val="Intertitre"/>
        <w:rPr>
          <w:rFonts w:ascii="Arial" w:hAnsi="Arial" w:cstheme="minorBidi"/>
          <w:b w:val="0"/>
          <w:bCs w:val="0"/>
          <w:color w:val="404040" w:themeColor="text1" w:themeTint="BF"/>
          <w:sz w:val="22"/>
        </w:rPr>
      </w:pPr>
      <w:r>
        <w:t xml:space="preserve">Survie </w:t>
      </w:r>
      <w:r w:rsidR="009F77E7">
        <w:t xml:space="preserve">globale </w:t>
      </w:r>
    </w:p>
    <w:tbl>
      <w:tblPr>
        <w:tblStyle w:val="Grilledetableauclaire"/>
        <w:tblW w:w="0" w:type="auto"/>
        <w:tblLook w:val="0600" w:firstRow="0" w:lastRow="0" w:firstColumn="0" w:lastColumn="0" w:noHBand="1" w:noVBand="1"/>
      </w:tblPr>
      <w:tblGrid>
        <w:gridCol w:w="9608"/>
      </w:tblGrid>
      <w:tr w:rsidR="0058288E" w:rsidRPr="0093672E" w14:paraId="32C999C8" w14:textId="77777777" w:rsidTr="005F7E19">
        <w:tc>
          <w:tcPr>
            <w:tcW w:w="9629" w:type="dxa"/>
          </w:tcPr>
          <w:p w14:paraId="0D07300D" w14:textId="77777777" w:rsidR="00F77B6E" w:rsidRDefault="001662F6" w:rsidP="00F77B6E">
            <w:pPr>
              <w:pStyle w:val="Paragraphedeliste"/>
              <w:numPr>
                <w:ilvl w:val="0"/>
                <w:numId w:val="0"/>
              </w:numPr>
              <w:ind w:left="720"/>
              <w:rPr>
                <w:rFonts w:ascii="Arial Narrow" w:hAnsi="Arial Narrow" w:cs="Arial"/>
              </w:rPr>
            </w:pPr>
            <w:r w:rsidRPr="00D02D11">
              <w:rPr>
                <w:rFonts w:ascii="Arial Narrow" w:hAnsi="Arial Narrow" w:cs="Arial"/>
              </w:rPr>
              <w:t xml:space="preserve">Temps entre la date d’initiation du traitement par RYBREVANT (amivantamab) et la date de décès de toutes causes. Le statut vital des patients sera collecté pendant toute la durée du programme d’accès précoce via la fiche d’arrêt définitif de traitement (si le décès survient en cours de traitement). </w:t>
            </w:r>
          </w:p>
          <w:p w14:paraId="347CCCCD" w14:textId="1ABAD843" w:rsidR="0058288E" w:rsidRPr="00F77B6E" w:rsidRDefault="001662F6" w:rsidP="00F77B6E">
            <w:pPr>
              <w:pStyle w:val="Paragraphedeliste"/>
              <w:numPr>
                <w:ilvl w:val="0"/>
                <w:numId w:val="0"/>
              </w:numPr>
              <w:ind w:left="720"/>
              <w:rPr>
                <w:rFonts w:ascii="Arial Narrow" w:hAnsi="Arial Narrow" w:cs="Arial"/>
              </w:rPr>
            </w:pPr>
            <w:r w:rsidRPr="00D02D11">
              <w:rPr>
                <w:rFonts w:ascii="Arial Narrow" w:hAnsi="Arial Narrow" w:cs="Arial"/>
              </w:rPr>
              <w:t>Pour collecter cette variable, merci de remplir la fiche d’arrêt définitif de traitement.</w:t>
            </w:r>
          </w:p>
        </w:tc>
      </w:tr>
    </w:tbl>
    <w:p w14:paraId="322F56E5" w14:textId="77777777" w:rsidR="001E1586" w:rsidRPr="0093672E" w:rsidRDefault="001E1586" w:rsidP="00216893">
      <w:pPr>
        <w:pStyle w:val="Petit"/>
      </w:pPr>
    </w:p>
    <w:p w14:paraId="7A4E9EC2" w14:textId="77777777" w:rsidR="00CC107F" w:rsidRDefault="00CC107F" w:rsidP="00CC107F">
      <w:pPr>
        <w:pStyle w:val="Intertitre"/>
        <w:jc w:val="both"/>
        <w:rPr>
          <w:rFonts w:ascii="Arial" w:hAnsi="Arial" w:cstheme="minorBidi"/>
          <w:b w:val="0"/>
          <w:bCs w:val="0"/>
          <w:color w:val="404040" w:themeColor="text1" w:themeTint="BF"/>
          <w:sz w:val="22"/>
        </w:rPr>
      </w:pPr>
      <w:r>
        <w:rPr>
          <w:rStyle w:val="ui-provider"/>
        </w:rPr>
        <w:t>Critère d'efficacité auto-rapporté par le patient (qualité de vie</w:t>
      </w:r>
      <w:r w:rsidRPr="0003217A">
        <w:rPr>
          <w:rStyle w:val="ui-provider"/>
        </w:rPr>
        <w:t>, handicap, fonctionnement, symptômes ...)</w:t>
      </w:r>
      <w:r>
        <w:t> </w:t>
      </w:r>
      <w:r w:rsidDel="00DA7C05">
        <w:t xml:space="preserve"> </w:t>
      </w:r>
      <w:r>
        <w:t>(EORTC QLQ-C30)</w:t>
      </w:r>
    </w:p>
    <w:p w14:paraId="000A2045" w14:textId="78D707C6" w:rsidR="003E309A" w:rsidRPr="0093672E" w:rsidRDefault="003E309A" w:rsidP="003E309A">
      <w:pPr>
        <w:pStyle w:val="Paragraphedexplications"/>
      </w:pPr>
      <w:r w:rsidRPr="0093672E">
        <w:t xml:space="preserve">À compléter par le patient par auto-questionnaire en </w:t>
      </w:r>
      <w:hyperlink w:anchor="Questionnaire" w:history="1">
        <w:r w:rsidR="00363CFA" w:rsidRPr="000F50A3">
          <w:rPr>
            <w:rStyle w:val="Lienhypertexte"/>
          </w:rPr>
          <w:t>annexe</w:t>
        </w:r>
      </w:hyperlink>
      <w:r w:rsidR="00AD458E">
        <w:t>.</w:t>
      </w:r>
    </w:p>
    <w:tbl>
      <w:tblPr>
        <w:tblStyle w:val="Grilledetableauclaire"/>
        <w:tblW w:w="0" w:type="auto"/>
        <w:tblLook w:val="0600" w:firstRow="0" w:lastRow="0" w:firstColumn="0" w:lastColumn="0" w:noHBand="1" w:noVBand="1"/>
      </w:tblPr>
      <w:tblGrid>
        <w:gridCol w:w="9608"/>
      </w:tblGrid>
      <w:tr w:rsidR="005F43EC" w:rsidRPr="0093672E" w14:paraId="4105175B" w14:textId="77777777" w:rsidTr="00216893">
        <w:tc>
          <w:tcPr>
            <w:tcW w:w="9608" w:type="dxa"/>
          </w:tcPr>
          <w:p w14:paraId="1F84B449" w14:textId="5A4393E8" w:rsidR="00DD0403" w:rsidRPr="00DD0403" w:rsidRDefault="00DD0403" w:rsidP="00DD0403">
            <w:pPr>
              <w:pStyle w:val="Default"/>
              <w:jc w:val="both"/>
              <w:rPr>
                <w:rFonts w:ascii="Arial Narrow" w:hAnsi="Arial Narrow" w:cs="Cambria"/>
                <w:color w:val="auto"/>
                <w:sz w:val="22"/>
                <w:szCs w:val="22"/>
              </w:rPr>
            </w:pPr>
            <w:r w:rsidRPr="00AC3884">
              <w:rPr>
                <w:rFonts w:ascii="Arial Narrow" w:hAnsi="Arial Narrow" w:cs="Cambria"/>
                <w:color w:val="auto"/>
                <w:sz w:val="22"/>
                <w:szCs w:val="22"/>
              </w:rPr>
              <w:t xml:space="preserve">La qualité de vie sera mesurée par l’auto-questionnaire EORTC-QLQ-C30 en annexe 1. Il sera rempli par le patient avant le début du traitement, puis à S4, S7, S13, S22, S31 puis tous les 6 mois jusqu’à la fin du traitement. </w:t>
            </w:r>
            <w:r w:rsidRPr="00027D3A">
              <w:rPr>
                <w:rFonts w:ascii="Arial Narrow" w:hAnsi="Arial Narrow" w:cs="Cambria"/>
                <w:color w:val="auto"/>
                <w:sz w:val="22"/>
                <w:szCs w:val="22"/>
              </w:rPr>
              <w:t>Le patient complètera cet auto-questionnaire sous format papier</w:t>
            </w:r>
            <w:r>
              <w:rPr>
                <w:rFonts w:ascii="Arial Narrow" w:hAnsi="Arial Narrow" w:cs="Cambria"/>
                <w:color w:val="auto"/>
                <w:sz w:val="22"/>
                <w:szCs w:val="22"/>
              </w:rPr>
              <w:t>.</w:t>
            </w:r>
          </w:p>
        </w:tc>
      </w:tr>
    </w:tbl>
    <w:p w14:paraId="7B5DE66E" w14:textId="77777777" w:rsidR="005F43EC" w:rsidRPr="0093672E" w:rsidRDefault="005F43EC" w:rsidP="00216893">
      <w:pPr>
        <w:pStyle w:val="Petit"/>
      </w:pPr>
    </w:p>
    <w:p w14:paraId="5C5E0B23" w14:textId="77777777" w:rsidR="00A25800" w:rsidRPr="0093672E" w:rsidRDefault="00A25800" w:rsidP="002A263E">
      <w:pPr>
        <w:pStyle w:val="Intertitre"/>
      </w:pPr>
      <w:r w:rsidRPr="0093672E">
        <w:t>Effet(s) indésirable(s)/Situation(s) particulière(s)</w:t>
      </w:r>
    </w:p>
    <w:p w14:paraId="1EDE1D40" w14:textId="54615123"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r w:rsidRPr="0093672E">
        <w:t xml:space="preserve"> </w:t>
      </w:r>
      <w:permStart w:id="1324693322" w:edGrp="everyone"/>
      <w:permStart w:id="1782733685" w:edGrp="everyone"/>
      <w:sdt>
        <w:sdtPr>
          <w:rPr>
            <w:rFonts w:ascii="MS Gothic" w:eastAsia="MS Gothic" w:hAnsi="MS Gothic" w:hint="eastAsia"/>
          </w:rPr>
          <w:id w:val="-1494719810"/>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Del="00D814E0">
        <w:rPr>
          <w:rFonts w:ascii="MS Gothic" w:eastAsia="MS Gothic" w:hAnsi="MS Gothic" w:hint="eastAsia"/>
        </w:rPr>
        <w:t xml:space="preserve"> </w:t>
      </w:r>
      <w:permEnd w:id="1324693322"/>
      <w:permEnd w:id="1782733685"/>
      <w:r w:rsidRPr="0093672E">
        <w:t>Oui</w:t>
      </w:r>
      <w:r w:rsidR="0027000B" w:rsidRPr="0093672E">
        <w:tab/>
      </w:r>
      <w:r w:rsidR="0027000B" w:rsidRPr="0093672E">
        <w:tab/>
      </w:r>
      <w:r w:rsidRPr="0093672E">
        <w:t xml:space="preserve"> </w:t>
      </w:r>
      <w:permStart w:id="908790078" w:edGrp="everyone"/>
      <w:permStart w:id="1136602036" w:edGrp="everyone"/>
      <w:sdt>
        <w:sdtPr>
          <w:rPr>
            <w:rFonts w:ascii="MS Gothic" w:eastAsia="MS Gothic" w:hAnsi="MS Gothic" w:hint="eastAsia"/>
          </w:rPr>
          <w:id w:val="-1091542080"/>
          <w14:checkbox>
            <w14:checked w14:val="0"/>
            <w14:checkedState w14:val="2612" w14:font="MS Gothic"/>
            <w14:uncheckedState w14:val="2610" w14:font="MS Gothic"/>
          </w14:checkbox>
        </w:sdtPr>
        <w:sdtContent>
          <w:r w:rsidR="00D72574">
            <w:rPr>
              <w:rFonts w:ascii="MS Gothic" w:eastAsia="MS Gothic" w:hAnsi="MS Gothic" w:hint="eastAsia"/>
            </w:rPr>
            <w:t>☐</w:t>
          </w:r>
        </w:sdtContent>
      </w:sdt>
      <w:r w:rsidR="00D814E0" w:rsidRPr="0093672E" w:rsidDel="00D814E0">
        <w:rPr>
          <w:rFonts w:ascii="Segoe UI Symbol" w:hAnsi="Segoe UI Symbol" w:cs="Segoe UI Symbol"/>
        </w:rPr>
        <w:t xml:space="preserve"> </w:t>
      </w:r>
      <w:permEnd w:id="908790078"/>
      <w:permEnd w:id="1136602036"/>
      <w:r w:rsidRPr="0093672E">
        <w:t>Non</w:t>
      </w:r>
    </w:p>
    <w:p w14:paraId="4A14EA6E" w14:textId="77F050A5" w:rsidR="002B0EA5" w:rsidRDefault="00A25800" w:rsidP="001B68EB">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843C24">
            <w:t>auprès du CRPV géographique via le système national de déclaration : https://signalement.social-sante.gouv.fr. Merci de préciser que le patient était traité dans le cadre de l’Autorisation d’Accès Précoce ainsi que le n° patient correspondant</w:t>
          </w:r>
        </w:sdtContent>
      </w:sdt>
      <w:r w:rsidR="00344262" w:rsidRPr="0093672E">
        <w:t xml:space="preserve">. </w:t>
      </w:r>
    </w:p>
    <w:p w14:paraId="1F72510F" w14:textId="77777777" w:rsidR="005D18A4" w:rsidRDefault="005D18A4" w:rsidP="000963BC">
      <w:pPr>
        <w:pStyle w:val="Paragraphedexplications"/>
        <w:ind w:left="0"/>
      </w:pPr>
    </w:p>
    <w:tbl>
      <w:tblPr>
        <w:tblStyle w:val="Tableausimple2"/>
        <w:tblW w:w="5000" w:type="pct"/>
        <w:tblLook w:val="0600" w:firstRow="0" w:lastRow="0" w:firstColumn="0" w:lastColumn="0" w:noHBand="1" w:noVBand="1"/>
      </w:tblPr>
      <w:tblGrid>
        <w:gridCol w:w="4770"/>
        <w:gridCol w:w="4858"/>
      </w:tblGrid>
      <w:tr w:rsidR="00F353CA" w:rsidRPr="0093672E" w14:paraId="48B5C6C4" w14:textId="77777777" w:rsidTr="00216893">
        <w:trPr>
          <w:trHeight w:val="5360"/>
        </w:trPr>
        <w:tc>
          <w:tcPr>
            <w:tcW w:w="2477" w:type="pct"/>
          </w:tcPr>
          <w:p w14:paraId="7F9C70C8" w14:textId="77777777" w:rsidR="00AC31D2" w:rsidRPr="0093672E" w:rsidRDefault="00AC31D2" w:rsidP="00AC31D2">
            <w:pPr>
              <w:rPr>
                <w:rStyle w:val="lev"/>
              </w:rPr>
            </w:pPr>
            <w:r w:rsidRPr="0093672E">
              <w:rPr>
                <w:rStyle w:val="lev"/>
              </w:rPr>
              <w:t xml:space="preserve">Médecin prescripteur </w:t>
            </w:r>
          </w:p>
          <w:p w14:paraId="2F9F9BAC" w14:textId="77777777"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Content>
                <w:permStart w:id="826232557" w:edGrp="everyone"/>
                <w:r w:rsidR="002647B4" w:rsidRPr="0093672E">
                  <w:rPr>
                    <w:rStyle w:val="Mention1"/>
                  </w:rPr>
                  <w:t>________________</w:t>
                </w:r>
                <w:permEnd w:id="826232557"/>
              </w:sdtContent>
            </w:sdt>
          </w:p>
          <w:p w14:paraId="1923E86F" w14:textId="77777777"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Content>
                <w:permStart w:id="984893359" w:edGrp="everyone"/>
                <w:r w:rsidR="002647B4" w:rsidRPr="0093672E">
                  <w:rPr>
                    <w:rStyle w:val="Mention1"/>
                  </w:rPr>
                  <w:t>________________</w:t>
                </w:r>
                <w:permEnd w:id="984893359"/>
              </w:sdtContent>
            </w:sdt>
          </w:p>
          <w:p w14:paraId="1198A0BA" w14:textId="77777777" w:rsidR="00AC31D2" w:rsidRPr="006B1AD4" w:rsidRDefault="00AD458E" w:rsidP="00AC31D2">
            <w:pPr>
              <w:rPr>
                <w:lang w:val="pt-BR"/>
              </w:rPr>
            </w:pPr>
            <w:r w:rsidRPr="006B1AD4">
              <w:rPr>
                <w:lang w:val="pt-BR"/>
              </w:rPr>
              <w:t>N</w:t>
            </w:r>
            <w:r w:rsidRPr="006B1AD4">
              <w:rPr>
                <w:vertAlign w:val="superscript"/>
                <w:lang w:val="pt-BR"/>
              </w:rPr>
              <w:t>o</w:t>
            </w:r>
            <w:r w:rsidRPr="006B1AD4">
              <w:rPr>
                <w:lang w:val="pt-BR"/>
              </w:rPr>
              <w:t> </w:t>
            </w:r>
            <w:r w:rsidR="00AC31D2" w:rsidRPr="006B1AD4">
              <w:rPr>
                <w:lang w:val="pt-BR"/>
              </w:rPr>
              <w:t>RPPS :</w:t>
            </w:r>
            <w:r w:rsidR="002647B4" w:rsidRPr="006B1AD4">
              <w:rPr>
                <w:lang w:val="pt-BR"/>
              </w:rPr>
              <w:t xml:space="preserve"> </w:t>
            </w:r>
            <w:sdt>
              <w:sdtPr>
                <w:id w:val="1471789914"/>
                <w:placeholder>
                  <w:docPart w:val="DDBD184F5F6E4548A6ACB907CA50411A"/>
                </w:placeholder>
                <w:showingPlcHdr/>
              </w:sdtPr>
              <w:sdtContent>
                <w:permStart w:id="1609386187" w:edGrp="everyone"/>
                <w:r w:rsidR="002647B4" w:rsidRPr="006B1AD4">
                  <w:rPr>
                    <w:rStyle w:val="Mention1"/>
                    <w:lang w:val="pt-BR"/>
                  </w:rPr>
                  <w:t>________________</w:t>
                </w:r>
                <w:permEnd w:id="1609386187"/>
              </w:sdtContent>
            </w:sdt>
          </w:p>
          <w:p w14:paraId="5CD5ED91" w14:textId="77777777" w:rsidR="002522FD" w:rsidRPr="006B1AD4" w:rsidRDefault="00C45AF2" w:rsidP="002522FD">
            <w:pPr>
              <w:rPr>
                <w:lang w:val="pt-BR"/>
              </w:rPr>
            </w:pPr>
            <w:r w:rsidRPr="006B1AD4">
              <w:rPr>
                <w:lang w:val="pt-BR"/>
              </w:rPr>
              <w:t>N</w:t>
            </w:r>
            <w:r w:rsidRPr="006B1AD4">
              <w:rPr>
                <w:vertAlign w:val="superscript"/>
                <w:lang w:val="pt-BR"/>
              </w:rPr>
              <w:t>o</w:t>
            </w:r>
            <w:r w:rsidRPr="006B1AD4" w:rsidDel="00C45AF2">
              <w:rPr>
                <w:lang w:val="pt-BR"/>
              </w:rPr>
              <w:t xml:space="preserve"> </w:t>
            </w:r>
            <w:r w:rsidR="002522FD" w:rsidRPr="006B1AD4">
              <w:rPr>
                <w:lang w:val="pt-BR"/>
              </w:rPr>
              <w:t xml:space="preserve">FINESS : </w:t>
            </w:r>
            <w:sdt>
              <w:sdtPr>
                <w:id w:val="1304881777"/>
                <w:placeholder>
                  <w:docPart w:val="1C320FD8C38247A69D5BE2ECEC3FA650"/>
                </w:placeholder>
                <w:showingPlcHdr/>
              </w:sdtPr>
              <w:sdtContent>
                <w:permStart w:id="711134162" w:edGrp="everyone"/>
                <w:r w:rsidR="002522FD" w:rsidRPr="006B1AD4">
                  <w:rPr>
                    <w:rStyle w:val="Mention1"/>
                    <w:lang w:val="pt-BR"/>
                  </w:rPr>
                  <w:t>________________</w:t>
                </w:r>
                <w:permEnd w:id="711134162"/>
              </w:sdtContent>
            </w:sdt>
          </w:p>
          <w:p w14:paraId="1607B084" w14:textId="77777777" w:rsidR="00AC31D2" w:rsidRPr="006B1AD4" w:rsidRDefault="00AD458E" w:rsidP="00AC31D2">
            <w:pPr>
              <w:rPr>
                <w:lang w:val="pt-BR"/>
              </w:rPr>
            </w:pPr>
            <w:r w:rsidRPr="006B1AD4">
              <w:rPr>
                <w:lang w:val="pt-BR"/>
              </w:rPr>
              <w:t xml:space="preserve">Tél </w:t>
            </w:r>
            <w:r w:rsidR="00AC31D2" w:rsidRPr="006B1AD4">
              <w:rPr>
                <w:lang w:val="pt-BR"/>
              </w:rPr>
              <w:t>:</w:t>
            </w:r>
            <w:r w:rsidR="00AC31D2" w:rsidRPr="006B1AD4">
              <w:rPr>
                <w:lang w:val="pt-BR"/>
              </w:rPr>
              <w:tab/>
            </w:r>
            <w:sdt>
              <w:sdtPr>
                <w:id w:val="-1971351018"/>
                <w:placeholder>
                  <w:docPart w:val="B26CC972C57C4B69B8C1B85DAA880972"/>
                </w:placeholder>
                <w:showingPlcHdr/>
              </w:sdtPr>
              <w:sdtContent>
                <w:permStart w:id="1091267102" w:edGrp="everyone"/>
                <w:r w:rsidR="00F038E3" w:rsidRPr="00397D4A">
                  <w:rPr>
                    <w:rStyle w:val="Mention1"/>
                    <w:lang w:val="pt-BR"/>
                  </w:rPr>
                  <w:t>Numéro de téléphone.</w:t>
                </w:r>
                <w:permEnd w:id="1091267102"/>
              </w:sdtContent>
            </w:sdt>
          </w:p>
          <w:p w14:paraId="400B6D74" w14:textId="77777777" w:rsidR="00AC31D2" w:rsidRPr="006B1AD4" w:rsidRDefault="00AD458E" w:rsidP="00AC31D2">
            <w:pPr>
              <w:rPr>
                <w:lang w:val="pt-BR"/>
              </w:rPr>
            </w:pPr>
            <w:r w:rsidRPr="006B1AD4">
              <w:rPr>
                <w:lang w:val="pt-BR"/>
              </w:rPr>
              <w:t>E</w:t>
            </w:r>
            <w:r w:rsidR="00AC31D2" w:rsidRPr="006B1AD4">
              <w:rPr>
                <w:lang w:val="pt-BR"/>
              </w:rPr>
              <w:t>-mail</w:t>
            </w:r>
            <w:r w:rsidR="008C571B" w:rsidRPr="006B1AD4">
              <w:rPr>
                <w:lang w:val="pt-BR"/>
              </w:rPr>
              <w:t xml:space="preserve"> </w:t>
            </w:r>
            <w:r w:rsidR="00AC31D2" w:rsidRPr="006B1AD4">
              <w:rPr>
                <w:lang w:val="pt-BR"/>
              </w:rPr>
              <w:t>:</w:t>
            </w:r>
            <w:r w:rsidR="00E956AF" w:rsidRPr="006B1AD4">
              <w:rPr>
                <w:lang w:val="pt-BR"/>
              </w:rPr>
              <w:t xml:space="preserve"> </w:t>
            </w:r>
            <w:sdt>
              <w:sdtPr>
                <w:id w:val="889619285"/>
                <w:placeholder>
                  <w:docPart w:val="B88F52ED7152451282C13E1F8BB0387E"/>
                </w:placeholder>
                <w:showingPlcHdr/>
              </w:sdtPr>
              <w:sdtContent>
                <w:permStart w:id="581054167" w:edGrp="everyone"/>
                <w:r w:rsidR="00E956AF" w:rsidRPr="006B1AD4">
                  <w:rPr>
                    <w:rStyle w:val="Mention1"/>
                    <w:lang w:val="pt-BR"/>
                  </w:rPr>
                  <w:t>xxx@domaine.com</w:t>
                </w:r>
                <w:permEnd w:id="581054167"/>
              </w:sdtContent>
            </w:sdt>
          </w:p>
          <w:p w14:paraId="1172C925" w14:textId="77777777" w:rsidR="00AC31D2" w:rsidRPr="006B1AD4" w:rsidRDefault="00AC31D2" w:rsidP="00AC31D2">
            <w:pPr>
              <w:rPr>
                <w:lang w:val="pt-BR"/>
              </w:rPr>
            </w:pPr>
          </w:p>
          <w:p w14:paraId="7B9B4749" w14:textId="77777777"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Content>
                <w:permStart w:id="1125190501" w:edGrp="everyone"/>
                <w:r w:rsidR="00FE334B" w:rsidRPr="0093672E">
                  <w:rPr>
                    <w:rStyle w:val="Mention1"/>
                  </w:rPr>
                  <w:t>_ _/_ _/_ _ _ _</w:t>
                </w:r>
                <w:permEnd w:id="1125190501"/>
              </w:sdtContent>
            </w:sdt>
          </w:p>
          <w:p w14:paraId="0F0ABA3A" w14:textId="13967E0B" w:rsidR="00AC31D2" w:rsidRPr="0093672E" w:rsidRDefault="001207D2" w:rsidP="00AC31D2">
            <w:r>
              <w:t>S</w:t>
            </w:r>
            <w:r w:rsidR="00AC31D2" w:rsidRPr="0093672E">
              <w:t xml:space="preserve">ignature du </w:t>
            </w:r>
            <w:r w:rsidR="00D91247">
              <w:t>m</w:t>
            </w:r>
            <w:r w:rsidR="00D91247" w:rsidRPr="0093672E">
              <w:t>édecin </w:t>
            </w:r>
            <w:r w:rsidR="00AC31D2" w:rsidRPr="0093672E">
              <w:t>:</w:t>
            </w:r>
          </w:p>
          <w:p w14:paraId="2996FC8B" w14:textId="77777777" w:rsidR="00AC31D2" w:rsidRPr="0093672E" w:rsidRDefault="00AC31D2" w:rsidP="00AC31D2">
            <w:permStart w:id="1491216048" w:edGrp="everyone"/>
          </w:p>
          <w:p w14:paraId="20632030" w14:textId="77777777" w:rsidR="00AC31D2" w:rsidRPr="0093672E" w:rsidRDefault="00AC31D2" w:rsidP="00AC31D2"/>
          <w:permEnd w:id="1491216048"/>
          <w:p w14:paraId="15D6940D" w14:textId="77777777" w:rsidR="00216893" w:rsidRPr="0093672E" w:rsidRDefault="00216893" w:rsidP="00216893">
            <w:pPr>
              <w:tabs>
                <w:tab w:val="left" w:pos="1072"/>
              </w:tabs>
            </w:pPr>
          </w:p>
        </w:tc>
        <w:tc>
          <w:tcPr>
            <w:tcW w:w="2523" w:type="pct"/>
          </w:tcPr>
          <w:p w14:paraId="63FA7C8E" w14:textId="77777777" w:rsidR="00AC31D2" w:rsidRPr="0093672E" w:rsidRDefault="00D25BB7" w:rsidP="003266C6">
            <w:pPr>
              <w:jc w:val="left"/>
              <w:rPr>
                <w:rStyle w:val="lev"/>
              </w:rPr>
            </w:pPr>
            <w:r w:rsidRPr="0093672E">
              <w:rPr>
                <w:rStyle w:val="lev"/>
              </w:rPr>
              <w:t>Pharmacien</w:t>
            </w:r>
          </w:p>
          <w:p w14:paraId="1B893884" w14:textId="77777777"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Content>
                <w:permStart w:id="286805013" w:edGrp="everyone"/>
                <w:r w:rsidR="002647B4" w:rsidRPr="0093672E">
                  <w:rPr>
                    <w:rStyle w:val="Mention1"/>
                  </w:rPr>
                  <w:t>________________</w:t>
                </w:r>
                <w:permEnd w:id="286805013"/>
              </w:sdtContent>
            </w:sdt>
          </w:p>
          <w:p w14:paraId="7A49ED20" w14:textId="77777777"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Content>
                <w:permStart w:id="480467657" w:edGrp="everyone"/>
                <w:r w:rsidR="002647B4" w:rsidRPr="0093672E">
                  <w:rPr>
                    <w:rStyle w:val="Mention1"/>
                  </w:rPr>
                  <w:t>________________</w:t>
                </w:r>
                <w:permEnd w:id="480467657"/>
              </w:sdtContent>
            </w:sdt>
          </w:p>
          <w:p w14:paraId="011AE847" w14:textId="77777777" w:rsidR="00687E94" w:rsidRPr="0093672E" w:rsidRDefault="00687E94" w:rsidP="003266C6">
            <w:pPr>
              <w:jc w:val="left"/>
            </w:pPr>
          </w:p>
          <w:p w14:paraId="3DB8A22B" w14:textId="77777777"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Content>
                <w:permStart w:id="809786862" w:edGrp="everyone"/>
                <w:r w:rsidR="002522FD" w:rsidRPr="0093672E">
                  <w:rPr>
                    <w:rStyle w:val="Mention1"/>
                  </w:rPr>
                  <w:t>________________</w:t>
                </w:r>
                <w:permEnd w:id="809786862"/>
              </w:sdtContent>
            </w:sdt>
          </w:p>
          <w:p w14:paraId="6F323275" w14:textId="77777777"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Content>
                <w:permStart w:id="1492012018" w:edGrp="everyone"/>
                <w:r w:rsidR="00F038E3" w:rsidRPr="0093672E">
                  <w:rPr>
                    <w:rStyle w:val="Mention1"/>
                  </w:rPr>
                  <w:t>Numéro de téléphone.</w:t>
                </w:r>
                <w:permEnd w:id="1492012018"/>
              </w:sdtContent>
            </w:sdt>
          </w:p>
          <w:p w14:paraId="73C696FB" w14:textId="77777777" w:rsidR="00AC31D2" w:rsidRPr="000963BC" w:rsidRDefault="00AD458E" w:rsidP="003266C6">
            <w:pPr>
              <w:jc w:val="left"/>
              <w:rPr>
                <w:lang w:val="de-DE"/>
              </w:rPr>
            </w:pPr>
            <w:r w:rsidRPr="000963BC">
              <w:rPr>
                <w:lang w:val="de-DE"/>
              </w:rPr>
              <w:t>E</w:t>
            </w:r>
            <w:r w:rsidR="00AC31D2" w:rsidRPr="000963BC">
              <w:rPr>
                <w:lang w:val="de-DE"/>
              </w:rPr>
              <w:t>-mail</w:t>
            </w:r>
            <w:r w:rsidR="008C571B" w:rsidRPr="000963BC">
              <w:rPr>
                <w:lang w:val="de-DE"/>
              </w:rPr>
              <w:t xml:space="preserve"> </w:t>
            </w:r>
            <w:r w:rsidR="00AC31D2" w:rsidRPr="000963BC">
              <w:rPr>
                <w:lang w:val="de-DE"/>
              </w:rPr>
              <w:t>:</w:t>
            </w:r>
            <w:r w:rsidR="00E956AF" w:rsidRPr="000963BC">
              <w:rPr>
                <w:lang w:val="de-DE"/>
              </w:rPr>
              <w:t xml:space="preserve"> </w:t>
            </w:r>
            <w:sdt>
              <w:sdtPr>
                <w:id w:val="490066576"/>
                <w:placeholder>
                  <w:docPart w:val="0E58A7EC80E04CD3B41153DAE67E657F"/>
                </w:placeholder>
                <w:showingPlcHdr/>
              </w:sdtPr>
              <w:sdtContent>
                <w:permStart w:id="1256484069" w:edGrp="everyone"/>
                <w:r w:rsidR="00E956AF" w:rsidRPr="000963BC">
                  <w:rPr>
                    <w:rStyle w:val="Mention1"/>
                    <w:lang w:val="de-DE"/>
                  </w:rPr>
                  <w:t>xxx@domaine.com</w:t>
                </w:r>
                <w:permEnd w:id="1256484069"/>
              </w:sdtContent>
            </w:sdt>
          </w:p>
          <w:p w14:paraId="249B0B5A" w14:textId="77777777" w:rsidR="00AC31D2" w:rsidRPr="000963BC" w:rsidRDefault="00AC31D2" w:rsidP="003266C6">
            <w:pPr>
              <w:jc w:val="left"/>
              <w:rPr>
                <w:lang w:val="de-DE"/>
              </w:rPr>
            </w:pPr>
          </w:p>
          <w:p w14:paraId="6B0F5263" w14:textId="77777777"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Content>
                <w:permStart w:id="749498536" w:edGrp="everyone"/>
                <w:r w:rsidR="00FE334B" w:rsidRPr="0093672E">
                  <w:rPr>
                    <w:rStyle w:val="Mention1"/>
                  </w:rPr>
                  <w:t>_ _/_ _/_ _ _ _</w:t>
                </w:r>
                <w:permEnd w:id="749498536"/>
              </w:sdtContent>
            </w:sdt>
          </w:p>
          <w:p w14:paraId="45D87FDF" w14:textId="363C66E3" w:rsidR="00AC31D2" w:rsidRPr="0093672E" w:rsidRDefault="001207D2" w:rsidP="003266C6">
            <w:pPr>
              <w:jc w:val="left"/>
            </w:pPr>
            <w:r>
              <w:t>S</w:t>
            </w:r>
            <w:r w:rsidR="00AC31D2" w:rsidRPr="0093672E">
              <w:t xml:space="preserve">ignature du </w:t>
            </w:r>
            <w:r w:rsidR="00D91247">
              <w:t>p</w:t>
            </w:r>
            <w:r w:rsidR="00D91247" w:rsidRPr="0093672E">
              <w:t>harmacien </w:t>
            </w:r>
            <w:r w:rsidR="00AC31D2" w:rsidRPr="0093672E">
              <w:t>:</w:t>
            </w:r>
          </w:p>
          <w:p w14:paraId="1DAE7B09" w14:textId="77777777" w:rsidR="00AC31D2" w:rsidRDefault="00AC31D2" w:rsidP="003266C6">
            <w:pPr>
              <w:jc w:val="left"/>
            </w:pPr>
            <w:permStart w:id="856298614" w:edGrp="everyone"/>
          </w:p>
          <w:p w14:paraId="49B2C6C2" w14:textId="77777777" w:rsidR="001B10EE" w:rsidRDefault="001B10EE" w:rsidP="003266C6">
            <w:pPr>
              <w:jc w:val="left"/>
            </w:pPr>
          </w:p>
          <w:permEnd w:id="856298614"/>
          <w:p w14:paraId="6A7FED0C" w14:textId="77777777" w:rsidR="001B10EE" w:rsidRPr="0093672E" w:rsidRDefault="001B10EE" w:rsidP="003266C6">
            <w:pPr>
              <w:jc w:val="left"/>
            </w:pPr>
          </w:p>
        </w:tc>
      </w:tr>
    </w:tbl>
    <w:p w14:paraId="00972C24"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01F7F01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428519E0" w14:textId="77777777" w:rsidR="009C36F6" w:rsidRPr="0093672E" w:rsidRDefault="00AC31D2" w:rsidP="00DF4B34">
            <w:pPr>
              <w:pStyle w:val="Titredenote"/>
            </w:pPr>
            <w:r w:rsidRPr="0093672E">
              <w:lastRenderedPageBreak/>
              <w:br w:type="page"/>
            </w:r>
            <w:bookmarkStart w:id="26" w:name="_Hlk64554044"/>
            <w:bookmarkStart w:id="27" w:name="Arret_traitement"/>
            <w:r w:rsidR="009C36F6" w:rsidRPr="0093672E">
              <w:t>Fiche d’arrêt définitif de traitement</w:t>
            </w:r>
            <w:bookmarkEnd w:id="26"/>
          </w:p>
          <w:bookmarkEnd w:id="27"/>
          <w:p w14:paraId="073E7415" w14:textId="519025B1" w:rsidR="009C36F6" w:rsidRPr="007B00CD" w:rsidRDefault="009C36F6" w:rsidP="009C36F6">
            <w:pPr>
              <w:pStyle w:val="Normalcentr"/>
              <w:rPr>
                <w:b w:val="0"/>
                <w:bCs/>
                <w:i/>
                <w:iCs w:val="0"/>
              </w:rPr>
            </w:pPr>
            <w:r w:rsidRPr="007B00CD">
              <w:rPr>
                <w:b w:val="0"/>
                <w:bCs/>
                <w:i/>
                <w:iCs w:val="0"/>
              </w:rPr>
              <w:t>À remplir par le prescripteur</w:t>
            </w:r>
            <w:r w:rsidR="00434636">
              <w:rPr>
                <w:b w:val="0"/>
                <w:bCs/>
                <w:i/>
                <w:iCs w:val="0"/>
              </w:rPr>
              <w:t xml:space="preserve"> </w:t>
            </w:r>
            <w:r w:rsidR="00434636" w:rsidRPr="0035176C">
              <w:rPr>
                <w:i/>
                <w:iCs w:val="0"/>
              </w:rPr>
              <w:t>et le</w:t>
            </w:r>
            <w:r w:rsidR="00434636">
              <w:rPr>
                <w:b w:val="0"/>
              </w:rPr>
              <w:t xml:space="preserve"> </w:t>
            </w:r>
            <w:r w:rsidRPr="007B00CD">
              <w:rPr>
                <w:b w:val="0"/>
                <w:bCs/>
                <w:i/>
                <w:iCs w:val="0"/>
              </w:rPr>
              <w:t>pharmacien</w:t>
            </w:r>
          </w:p>
        </w:tc>
      </w:tr>
    </w:tbl>
    <w:p w14:paraId="1FC19CFC" w14:textId="77777777" w:rsidR="00F55A6F" w:rsidRPr="0093672E" w:rsidRDefault="00F55A6F" w:rsidP="00DF14FD">
      <w:pPr>
        <w:pStyle w:val="Petit"/>
      </w:pPr>
    </w:p>
    <w:p w14:paraId="61B03D19" w14:textId="77777777" w:rsidR="00AC31D2" w:rsidRPr="0093672E" w:rsidRDefault="00AC31D2" w:rsidP="008931DD">
      <w:pPr>
        <w:jc w:val="right"/>
      </w:pPr>
      <w:r w:rsidRPr="0093672E">
        <w:t xml:space="preserve">Date de l’arrêt définitif de traitement : </w:t>
      </w:r>
      <w:permStart w:id="1561217644" w:edGrp="everyone"/>
      <w:sdt>
        <w:sdtPr>
          <w:id w:val="847991603"/>
          <w:placeholder>
            <w:docPart w:val="DAC3E85A04BF40F98EDFBAC3A27EEBE8"/>
          </w:placeholder>
          <w:showingPlcHdr/>
          <w:date>
            <w:dateFormat w:val="dd/MM/yyyy"/>
            <w:lid w:val="fr-FR"/>
            <w:storeMappedDataAs w:val="dateTime"/>
            <w:calendar w:val="gregorian"/>
          </w:date>
        </w:sdtPr>
        <w:sdtContent>
          <w:r w:rsidR="00FE334B" w:rsidRPr="0093672E">
            <w:rPr>
              <w:rStyle w:val="Mention1"/>
            </w:rPr>
            <w:t>_ _/_ _/_ _ _ _</w:t>
          </w:r>
        </w:sdtContent>
      </w:sdt>
      <w:permEnd w:id="1561217644"/>
    </w:p>
    <w:p w14:paraId="4124D8D9" w14:textId="77777777" w:rsidR="00AC31D2" w:rsidRPr="0093672E" w:rsidRDefault="008931DD" w:rsidP="008931DD">
      <w:pPr>
        <w:pStyle w:val="Titre2"/>
        <w:numPr>
          <w:ilvl w:val="0"/>
          <w:numId w:val="0"/>
        </w:numPr>
        <w:ind w:left="360" w:hanging="360"/>
      </w:pPr>
      <w:r w:rsidRPr="0093672E">
        <w:t>Identification du patient</w:t>
      </w:r>
    </w:p>
    <w:p w14:paraId="3D9FE4D5" w14:textId="77777777" w:rsidR="00670A0E" w:rsidRPr="0093672E" w:rsidRDefault="00670A0E" w:rsidP="00670A0E">
      <w:r w:rsidRPr="0093672E">
        <w:t xml:space="preserve">Nom du patient (3 premières lettres) : </w:t>
      </w:r>
      <w:permStart w:id="1409555052" w:edGrp="everyone"/>
      <w:r w:rsidRPr="0093672E">
        <w:t xml:space="preserve"> </w:t>
      </w:r>
      <w:sdt>
        <w:sdtPr>
          <w:id w:val="-73660634"/>
          <w:placeholder>
            <w:docPart w:val="A9F7F84416F24658BD7598D987A921CB"/>
          </w:placeholder>
          <w:showingPlcHdr/>
        </w:sdtPr>
        <w:sdtContent>
          <w:r w:rsidRPr="0093672E">
            <w:rPr>
              <w:rStyle w:val="Mention1"/>
            </w:rPr>
            <w:t>| _ | _ | _ |</w:t>
          </w:r>
        </w:sdtContent>
      </w:sdt>
      <w:r w:rsidRPr="0093672E" w:rsidDel="004A5DB0">
        <w:t xml:space="preserve"> </w:t>
      </w:r>
      <w:permEnd w:id="1409555052"/>
      <w:r w:rsidRPr="0093672E">
        <w:t xml:space="preserve">Prénom (2 premières lettres) : </w:t>
      </w:r>
      <w:permStart w:id="1848338628" w:edGrp="everyone"/>
      <w:sdt>
        <w:sdtPr>
          <w:id w:val="-1804306567"/>
          <w:placeholder>
            <w:docPart w:val="C197913738AD4FE2B61CCA7C022719F2"/>
          </w:placeholder>
          <w:showingPlcHdr/>
        </w:sdtPr>
        <w:sdtContent>
          <w:r w:rsidRPr="0093672E">
            <w:rPr>
              <w:rStyle w:val="Mention1"/>
            </w:rPr>
            <w:t>| _ | _ |</w:t>
          </w:r>
        </w:sdtContent>
      </w:sdt>
      <w:permEnd w:id="1848338628"/>
    </w:p>
    <w:p w14:paraId="3A1A9DB7" w14:textId="77777777" w:rsidR="00670A0E" w:rsidRDefault="00670A0E" w:rsidP="00670A0E">
      <w:r w:rsidRPr="0093672E">
        <w:t>N</w:t>
      </w:r>
      <w:r w:rsidRPr="009E1FDD">
        <w:rPr>
          <w:vertAlign w:val="superscript"/>
        </w:rPr>
        <w:t>o</w:t>
      </w:r>
      <w:r>
        <w:t> </w:t>
      </w:r>
      <w:r w:rsidRPr="0093672E">
        <w:t xml:space="preserve">patient d’accès précoce  : </w:t>
      </w:r>
      <w:sdt>
        <w:sdtPr>
          <w:id w:val="-1085910305"/>
          <w:placeholder>
            <w:docPart w:val="56CB7C1F89144414BFE815B5C64ECB63"/>
          </w:placeholder>
          <w:showingPlcHdr/>
        </w:sdtPr>
        <w:sdtContent>
          <w:permStart w:id="1118657423" w:edGrp="everyone"/>
          <w:r w:rsidRPr="0093672E">
            <w:rPr>
              <w:rStyle w:val="Mention1"/>
            </w:rPr>
            <w:t>| _ | _ | _ |</w:t>
          </w:r>
          <w:permEnd w:id="1118657423"/>
        </w:sdtContent>
      </w:sdt>
    </w:p>
    <w:p w14:paraId="2A55DAC8" w14:textId="33E09016" w:rsidR="00C72D22" w:rsidRPr="00D27285" w:rsidRDefault="00C72D22" w:rsidP="00397D4A">
      <w:pPr>
        <w:pStyle w:val="Petit"/>
        <w:ind w:left="709"/>
        <w:rPr>
          <w:rFonts w:ascii="Arial Narrow" w:hAnsi="Arial Narrow"/>
          <w:sz w:val="22"/>
        </w:rPr>
      </w:pPr>
    </w:p>
    <w:p w14:paraId="2A214342" w14:textId="1FE0F09F" w:rsidR="003527B0"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dtPr>
        <w:sdtContent>
          <w:sdt>
            <w:sdtPr>
              <w:id w:val="965933147"/>
              <w:placeholder>
                <w:docPart w:val="1A464B623D124F468679B73696F62AD5"/>
              </w:placeholder>
            </w:sdtPr>
            <w:sdtContent>
              <w:permStart w:id="1197630061" w:edGrp="everyone"/>
              <w:sdt>
                <w:sdtPr>
                  <w:rPr>
                    <w:rFonts w:ascii="MS Gothic" w:eastAsia="MS Gothic" w:hAnsi="MS Gothic" w:hint="eastAsia"/>
                  </w:rPr>
                  <w:id w:val="-1442456113"/>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RPr="004E546D" w:rsidDel="00B31642">
                <w:rPr>
                  <w:rFonts w:ascii="Segoe UI Symbol" w:eastAsia="MS Gothic" w:hAnsi="Segoe UI Symbol" w:cs="Segoe UI Symbol"/>
                </w:rPr>
                <w:t xml:space="preserve"> </w:t>
              </w:r>
              <w:permEnd w:id="1197630061"/>
              <w:r w:rsidR="004204F8" w:rsidRPr="004E546D" w:rsidDel="008F44C1">
                <w:rPr>
                  <w:rFonts w:ascii="Arial Narrow" w:eastAsia="MS Gothic" w:hAnsi="Arial Narrow" w:cs="Arial"/>
                </w:rPr>
                <w:t xml:space="preserve"> </w:t>
              </w:r>
              <w:r w:rsidR="004204F8" w:rsidRPr="004E546D">
                <w:rPr>
                  <w:rFonts w:ascii="Arial Narrow" w:eastAsia="MS Gothic" w:hAnsi="Arial Narrow" w:cs="Arial"/>
                </w:rPr>
                <w:t xml:space="preserve"> </w:t>
              </w:r>
              <w:r w:rsidR="004204F8" w:rsidRPr="004E546D">
                <w:rPr>
                  <w:rFonts w:ascii="Arial Narrow" w:hAnsi="Arial Narrow" w:cs="Arial"/>
                  <w:color w:val="auto"/>
                </w:rPr>
                <w:t xml:space="preserve">350 mg </w:t>
              </w:r>
              <w:r w:rsidR="004204F8">
                <w:rPr>
                  <w:rFonts w:ascii="Arial Narrow" w:hAnsi="Arial Narrow" w:cs="Arial"/>
                  <w:color w:val="auto"/>
                </w:rPr>
                <w:t xml:space="preserve"> </w:t>
              </w:r>
              <w:permStart w:id="1742761997" w:edGrp="everyone"/>
              <w:sdt>
                <w:sdtPr>
                  <w:rPr>
                    <w:rFonts w:ascii="MS Gothic" w:eastAsia="MS Gothic" w:hAnsi="MS Gothic" w:hint="eastAsia"/>
                  </w:rPr>
                  <w:id w:val="911358441"/>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RPr="004E546D" w:rsidDel="00B31642">
                <w:rPr>
                  <w:rFonts w:ascii="Segoe UI Symbol" w:eastAsia="MS Gothic" w:hAnsi="Segoe UI Symbol" w:cs="Segoe UI Symbol"/>
                </w:rPr>
                <w:t xml:space="preserve"> </w:t>
              </w:r>
              <w:permEnd w:id="1742761997"/>
              <w:r w:rsidR="004204F8" w:rsidRPr="004E546D">
                <w:rPr>
                  <w:rFonts w:ascii="Arial Narrow" w:eastAsia="MS Gothic" w:hAnsi="Arial Narrow" w:cs="Arial"/>
                </w:rPr>
                <w:t xml:space="preserve"> </w:t>
              </w:r>
              <w:r w:rsidR="004204F8" w:rsidRPr="004E546D">
                <w:rPr>
                  <w:rFonts w:ascii="Arial Narrow" w:hAnsi="Arial Narrow" w:cs="Arial"/>
                  <w:color w:val="auto"/>
                </w:rPr>
                <w:t xml:space="preserve">700 mg </w:t>
              </w:r>
              <w:r w:rsidR="004204F8">
                <w:rPr>
                  <w:rFonts w:ascii="Arial Narrow" w:hAnsi="Arial Narrow" w:cs="Arial"/>
                  <w:color w:val="auto"/>
                </w:rPr>
                <w:t xml:space="preserve"> </w:t>
              </w:r>
              <w:permStart w:id="521995050" w:edGrp="everyone"/>
              <w:sdt>
                <w:sdtPr>
                  <w:rPr>
                    <w:rFonts w:ascii="MS Gothic" w:eastAsia="MS Gothic" w:hAnsi="MS Gothic" w:hint="eastAsia"/>
                  </w:rPr>
                  <w:id w:val="144089866"/>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RPr="004E546D" w:rsidDel="00B31642">
                <w:rPr>
                  <w:rFonts w:ascii="Segoe UI Symbol" w:eastAsia="MS Gothic" w:hAnsi="Segoe UI Symbol" w:cs="Segoe UI Symbol"/>
                </w:rPr>
                <w:t xml:space="preserve"> </w:t>
              </w:r>
              <w:permEnd w:id="521995050"/>
              <w:r w:rsidR="004204F8" w:rsidRPr="004E546D" w:rsidDel="008F44C1">
                <w:rPr>
                  <w:rFonts w:ascii="Arial Narrow" w:eastAsia="MS Gothic" w:hAnsi="Arial Narrow" w:cs="Arial"/>
                </w:rPr>
                <w:t xml:space="preserve"> </w:t>
              </w:r>
              <w:r w:rsidR="004204F8" w:rsidRPr="004E546D">
                <w:rPr>
                  <w:rFonts w:ascii="Arial Narrow" w:eastAsia="MS Gothic" w:hAnsi="Arial Narrow" w:cs="Arial"/>
                </w:rPr>
                <w:t xml:space="preserve"> </w:t>
              </w:r>
              <w:r w:rsidR="004204F8" w:rsidRPr="004E546D">
                <w:rPr>
                  <w:rFonts w:ascii="Arial Narrow" w:hAnsi="Arial Narrow" w:cs="Arial"/>
                  <w:color w:val="auto"/>
                </w:rPr>
                <w:t xml:space="preserve">1050 mg </w:t>
              </w:r>
              <w:r w:rsidR="004204F8">
                <w:rPr>
                  <w:rFonts w:ascii="Arial Narrow" w:hAnsi="Arial Narrow" w:cs="Arial"/>
                  <w:color w:val="auto"/>
                </w:rPr>
                <w:t xml:space="preserve"> </w:t>
              </w:r>
              <w:permStart w:id="1213625113" w:edGrp="everyone"/>
              <w:sdt>
                <w:sdtPr>
                  <w:rPr>
                    <w:rFonts w:ascii="MS Gothic" w:eastAsia="MS Gothic" w:hAnsi="MS Gothic" w:hint="eastAsia"/>
                  </w:rPr>
                  <w:id w:val="1074316657"/>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RPr="004E546D" w:rsidDel="00B31642">
                <w:rPr>
                  <w:rFonts w:ascii="Segoe UI Symbol" w:eastAsia="MS Gothic" w:hAnsi="Segoe UI Symbol" w:cs="Segoe UI Symbol"/>
                </w:rPr>
                <w:t xml:space="preserve"> </w:t>
              </w:r>
              <w:permEnd w:id="1213625113"/>
              <w:r w:rsidR="004204F8" w:rsidRPr="004E546D" w:rsidDel="008F44C1">
                <w:rPr>
                  <w:rFonts w:ascii="Arial Narrow" w:eastAsia="MS Gothic" w:hAnsi="Arial Narrow" w:cs="Arial"/>
                </w:rPr>
                <w:t xml:space="preserve"> </w:t>
              </w:r>
              <w:r w:rsidR="004204F8" w:rsidRPr="004E546D">
                <w:rPr>
                  <w:rFonts w:ascii="Arial Narrow" w:eastAsia="MS Gothic" w:hAnsi="Arial Narrow" w:cs="Arial"/>
                </w:rPr>
                <w:t xml:space="preserve"> </w:t>
              </w:r>
              <w:r w:rsidR="004204F8" w:rsidRPr="004E546D">
                <w:rPr>
                  <w:rFonts w:ascii="Arial Narrow" w:hAnsi="Arial Narrow" w:cs="Arial"/>
                  <w:color w:val="auto"/>
                </w:rPr>
                <w:t>1400 mg</w:t>
              </w:r>
              <w:r w:rsidR="004204F8">
                <w:rPr>
                  <w:rFonts w:ascii="Arial Narrow" w:hAnsi="Arial Narrow" w:cs="Arial"/>
                  <w:color w:val="auto"/>
                </w:rPr>
                <w:t xml:space="preserve"> </w:t>
              </w:r>
              <w:permStart w:id="1047548147" w:edGrp="everyone"/>
              <w:sdt>
                <w:sdtPr>
                  <w:rPr>
                    <w:rFonts w:ascii="MS Gothic" w:eastAsia="MS Gothic" w:hAnsi="MS Gothic" w:hint="eastAsia"/>
                  </w:rPr>
                  <w:id w:val="1116644236"/>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RPr="004E546D" w:rsidDel="00B31642">
                <w:rPr>
                  <w:rFonts w:ascii="Segoe UI Symbol" w:eastAsia="MS Gothic" w:hAnsi="Segoe UI Symbol" w:cs="Segoe UI Symbol"/>
                </w:rPr>
                <w:t xml:space="preserve"> </w:t>
              </w:r>
              <w:permEnd w:id="1047548147"/>
              <w:r w:rsidR="004204F8" w:rsidRPr="004E546D" w:rsidDel="008F44C1">
                <w:rPr>
                  <w:rFonts w:ascii="Arial Narrow" w:eastAsia="MS Gothic" w:hAnsi="Arial Narrow" w:cs="Arial"/>
                </w:rPr>
                <w:t xml:space="preserve"> </w:t>
              </w:r>
              <w:r w:rsidR="004204F8" w:rsidRPr="004E546D">
                <w:rPr>
                  <w:rFonts w:ascii="Arial Narrow" w:eastAsia="MS Gothic" w:hAnsi="Arial Narrow" w:cs="Arial"/>
                </w:rPr>
                <w:t xml:space="preserve"> </w:t>
              </w:r>
              <w:r w:rsidR="004204F8" w:rsidRPr="004E546D">
                <w:rPr>
                  <w:rFonts w:ascii="Arial Narrow" w:hAnsi="Arial Narrow" w:cs="Arial"/>
                  <w:color w:val="auto"/>
                </w:rPr>
                <w:t>1750 mg</w:t>
              </w:r>
              <w:r w:rsidR="004204F8">
                <w:rPr>
                  <w:rFonts w:ascii="Arial Narrow" w:hAnsi="Arial Narrow" w:cs="Arial"/>
                  <w:color w:val="auto"/>
                </w:rPr>
                <w:t xml:space="preserve"> </w:t>
              </w:r>
              <w:permStart w:id="1944147472" w:edGrp="everyone"/>
              <w:sdt>
                <w:sdtPr>
                  <w:rPr>
                    <w:rFonts w:ascii="MS Gothic" w:eastAsia="MS Gothic" w:hAnsi="MS Gothic" w:hint="eastAsia"/>
                  </w:rPr>
                  <w:id w:val="-714355251"/>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RPr="004E546D" w:rsidDel="00B31642">
                <w:rPr>
                  <w:rFonts w:ascii="Segoe UI Symbol" w:eastAsia="MS Gothic" w:hAnsi="Segoe UI Symbol" w:cs="Segoe UI Symbol"/>
                </w:rPr>
                <w:t xml:space="preserve"> </w:t>
              </w:r>
              <w:permEnd w:id="1944147472"/>
              <w:r w:rsidR="004204F8" w:rsidRPr="004E546D" w:rsidDel="008F44C1">
                <w:rPr>
                  <w:rFonts w:ascii="Arial Narrow" w:eastAsia="MS Gothic" w:hAnsi="Arial Narrow" w:cs="Arial"/>
                </w:rPr>
                <w:t xml:space="preserve"> </w:t>
              </w:r>
              <w:r w:rsidR="004204F8" w:rsidRPr="004E546D">
                <w:rPr>
                  <w:rFonts w:ascii="Arial Narrow" w:eastAsia="MS Gothic" w:hAnsi="Arial Narrow" w:cs="Arial"/>
                </w:rPr>
                <w:t xml:space="preserve"> </w:t>
              </w:r>
              <w:r w:rsidR="004204F8" w:rsidRPr="004E546D">
                <w:rPr>
                  <w:rFonts w:ascii="Arial Narrow" w:hAnsi="Arial Narrow" w:cs="Arial"/>
                  <w:color w:val="auto"/>
                </w:rPr>
                <w:t xml:space="preserve">2100 mg </w:t>
              </w:r>
              <w:r w:rsidR="004204F8">
                <w:rPr>
                  <w:rFonts w:ascii="Arial Narrow" w:hAnsi="Arial Narrow" w:cs="Arial"/>
                  <w:color w:val="auto"/>
                </w:rPr>
                <w:t xml:space="preserve"> </w:t>
              </w:r>
              <w:permStart w:id="130433364" w:edGrp="everyone"/>
              <w:sdt>
                <w:sdtPr>
                  <w:rPr>
                    <w:rFonts w:ascii="MS Gothic" w:eastAsia="MS Gothic" w:hAnsi="MS Gothic" w:hint="eastAsia"/>
                  </w:rPr>
                  <w:id w:val="-924032608"/>
                  <w14:checkbox>
                    <w14:checked w14:val="0"/>
                    <w14:checkedState w14:val="2612" w14:font="MS Gothic"/>
                    <w14:uncheckedState w14:val="2610" w14:font="MS Gothic"/>
                  </w14:checkbox>
                </w:sdtPr>
                <w:sdtContent>
                  <w:r w:rsidR="00D814E0">
                    <w:rPr>
                      <w:rFonts w:ascii="MS Gothic" w:eastAsia="MS Gothic" w:hAnsi="MS Gothic" w:hint="eastAsia"/>
                    </w:rPr>
                    <w:t>☐</w:t>
                  </w:r>
                </w:sdtContent>
              </w:sdt>
              <w:r w:rsidR="00D814E0" w:rsidRPr="004E546D" w:rsidDel="00D814E0">
                <w:rPr>
                  <w:rFonts w:ascii="Segoe UI Symbol" w:eastAsia="MS Gothic" w:hAnsi="Segoe UI Symbol" w:cs="Segoe UI Symbol"/>
                </w:rPr>
                <w:t xml:space="preserve"> </w:t>
              </w:r>
              <w:permEnd w:id="130433364"/>
              <w:r w:rsidR="00AB2F5F" w:rsidRPr="00AB2F5F">
                <w:t xml:space="preserve"> </w:t>
              </w:r>
              <w:sdt>
                <w:sdtPr>
                  <w:id w:val="-968078"/>
                  <w:placeholder>
                    <w:docPart w:val="CB3104511A27477EB248586360AD9F9B"/>
                  </w:placeholder>
                  <w:showingPlcHdr/>
                </w:sdtPr>
                <w:sdtContent>
                  <w:permStart w:id="1030963008" w:edGrp="everyone"/>
                  <w:r w:rsidR="00AB2F5F" w:rsidRPr="0093672E">
                    <w:rPr>
                      <w:rStyle w:val="Mention1"/>
                    </w:rPr>
                    <w:t>| _ | _ | _ |</w:t>
                  </w:r>
                  <w:permEnd w:id="1030963008"/>
                </w:sdtContent>
              </w:sdt>
              <w:r w:rsidR="004204F8" w:rsidRPr="004E546D">
                <w:rPr>
                  <w:rFonts w:ascii="Arial Narrow" w:eastAsia="MS Gothic" w:hAnsi="Arial Narrow" w:cs="Arial"/>
                </w:rPr>
                <w:t>mg</w:t>
              </w:r>
              <w:r w:rsidR="004204F8">
                <w:rPr>
                  <w:rFonts w:ascii="Arial Narrow" w:eastAsia="MS Gothic" w:hAnsi="Arial Narrow" w:cs="Arial"/>
                </w:rPr>
                <w:t xml:space="preserve"> </w:t>
              </w:r>
            </w:sdtContent>
          </w:sdt>
        </w:sdtContent>
      </w:sdt>
    </w:p>
    <w:p w14:paraId="591E0348" w14:textId="77777777" w:rsidR="007B00CD" w:rsidRPr="007B00CD" w:rsidRDefault="000963BC" w:rsidP="007B00CD">
      <w:r>
        <w:t xml:space="preserve">Autre </w:t>
      </w:r>
      <w:r w:rsidR="00670A0E">
        <w:t>t</w:t>
      </w:r>
      <w:r w:rsidR="007B00CD" w:rsidRPr="007B00CD">
        <w:t xml:space="preserve">raitement ultérieur </w:t>
      </w:r>
      <w:r w:rsidR="00400C81">
        <w:t xml:space="preserve">envisagé ou </w:t>
      </w:r>
      <w:r w:rsidR="007B00CD" w:rsidRPr="007B00CD">
        <w:t>mis en place </w:t>
      </w:r>
      <w:r w:rsidR="00400C81">
        <w:t xml:space="preserve">(si applicable) </w:t>
      </w:r>
      <w:r w:rsidR="007B00CD" w:rsidRPr="007B00CD">
        <w:t xml:space="preserve">: </w:t>
      </w:r>
      <w:sdt>
        <w:sdtPr>
          <w:id w:val="1007565136"/>
          <w:placeholder>
            <w:docPart w:val="3907E99719D5483A8545B1FE9C60ADDF"/>
          </w:placeholder>
          <w:showingPlcHdr/>
        </w:sdtPr>
        <w:sdtContent>
          <w:permStart w:id="340478961" w:edGrp="everyone"/>
          <w:r w:rsidR="007B00CD" w:rsidRPr="007B00CD">
            <w:rPr>
              <w:rStyle w:val="Mention1"/>
            </w:rPr>
            <w:t>________________</w:t>
          </w:r>
          <w:permEnd w:id="340478961"/>
        </w:sdtContent>
      </w:sdt>
    </w:p>
    <w:p w14:paraId="6F70C5DB" w14:textId="77777777" w:rsidR="00A52C46" w:rsidRPr="0093672E" w:rsidRDefault="00A52C46" w:rsidP="00DF14FD">
      <w:pPr>
        <w:pStyle w:val="Petit"/>
      </w:pPr>
    </w:p>
    <w:p w14:paraId="5463678E" w14:textId="77777777" w:rsidR="00AC31D2" w:rsidRPr="0093672E" w:rsidRDefault="008931DD" w:rsidP="003D03CC">
      <w:pPr>
        <w:pStyle w:val="Titre2"/>
        <w:numPr>
          <w:ilvl w:val="0"/>
          <w:numId w:val="0"/>
        </w:numPr>
        <w:ind w:left="360" w:hanging="360"/>
      </w:pPr>
      <w:r w:rsidRPr="0093672E">
        <w:t>Raisons de l’arrêt du traitement</w:t>
      </w:r>
    </w:p>
    <w:permStart w:id="807491904" w:edGrp="everyone"/>
    <w:permStart w:id="1022690455" w:edGrp="everyone"/>
    <w:p w14:paraId="04889C50" w14:textId="20F958DF" w:rsidR="00AC31D2" w:rsidRPr="0093672E" w:rsidRDefault="00000000" w:rsidP="007B7AE9">
      <w:pPr>
        <w:spacing w:before="0" w:after="0"/>
      </w:pPr>
      <w:sdt>
        <w:sdtPr>
          <w:rPr>
            <w:rFonts w:ascii="MS Gothic" w:eastAsia="MS Gothic" w:hAnsi="MS Gothic" w:hint="eastAsia"/>
          </w:rPr>
          <w:id w:val="208385230"/>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7E6B15" w:rsidDel="007E6B15">
        <w:rPr>
          <w:rFonts w:ascii="MS Gothic" w:eastAsia="MS Gothic" w:hAnsi="MS Gothic" w:hint="eastAsia"/>
        </w:rPr>
        <w:t xml:space="preserve"> </w:t>
      </w:r>
      <w:permEnd w:id="807491904"/>
      <w:permEnd w:id="1022690455"/>
      <w:r w:rsidR="00DF14FD" w:rsidRPr="0093672E">
        <w:t>Fi</w:t>
      </w:r>
      <w:r w:rsidR="00AC31D2" w:rsidRPr="0093672E">
        <w:t>n de traitement (définie dans le RCP)</w:t>
      </w:r>
    </w:p>
    <w:permStart w:id="932520295" w:edGrp="everyone"/>
    <w:p w14:paraId="07E167DB" w14:textId="3FB67077" w:rsidR="00AC31D2" w:rsidRPr="0093672E" w:rsidRDefault="00000000" w:rsidP="007B7AE9">
      <w:pPr>
        <w:spacing w:before="0" w:after="0"/>
      </w:pPr>
      <w:sdt>
        <w:sdtPr>
          <w:rPr>
            <w:rFonts w:ascii="MS Gothic" w:eastAsia="MS Gothic" w:hAnsi="MS Gothic" w:hint="eastAsia"/>
          </w:rPr>
          <w:id w:val="1186179028"/>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Segoe UI Symbol" w:hAnsi="Segoe UI Symbol" w:cs="Segoe UI Symbol"/>
        </w:rPr>
        <w:t xml:space="preserve"> </w:t>
      </w:r>
      <w:permEnd w:id="932520295"/>
      <w:r w:rsidR="00DF14FD" w:rsidRPr="0093672E">
        <w:t>S</w:t>
      </w:r>
      <w:r w:rsidR="00AC31D2" w:rsidRPr="0093672E">
        <w:t>urvenue d’un effet indésirable suspecté d’être lié au traitement</w:t>
      </w:r>
    </w:p>
    <w:p w14:paraId="6D59F846" w14:textId="5B8FE7D4"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AF5189">
            <w:t xml:space="preserve">auprès du CRPV géographique via le système national de déclaration : https://signalement.social-sante.gouv.fr. </w:t>
          </w:r>
          <w:r w:rsidR="00AF5189" w:rsidRPr="00590AF8">
            <w:rPr>
              <w:rFonts w:ascii="Arial Narrow" w:hAnsi="Arial Narrow"/>
            </w:rPr>
            <w:t>Merci de préciser que le patient était traité dans le cadre de l’Autorisation d’Accès Précoce ainsi que le n° patient correspondant</w:t>
          </w:r>
        </w:sdtContent>
      </w:sdt>
      <w:r w:rsidR="00344262" w:rsidRPr="0093672E">
        <w:t>.</w:t>
      </w:r>
    </w:p>
    <w:permStart w:id="1596001035" w:edGrp="everyone"/>
    <w:p w14:paraId="2F968CB8" w14:textId="19FFC47D" w:rsidR="00AC31D2" w:rsidRPr="0093672E" w:rsidRDefault="00000000" w:rsidP="007B7AE9">
      <w:pPr>
        <w:spacing w:before="0" w:after="0"/>
      </w:pPr>
      <w:sdt>
        <w:sdtPr>
          <w:rPr>
            <w:rFonts w:ascii="MS Gothic" w:eastAsia="MS Gothic" w:hAnsi="MS Gothic" w:hint="eastAsia"/>
          </w:rPr>
          <w:id w:val="-1102338437"/>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Del="00AD2742">
        <w:rPr>
          <w:rFonts w:ascii="MS Gothic" w:eastAsia="MS Gothic" w:hAnsi="MS Gothic" w:hint="eastAsia"/>
        </w:rPr>
        <w:t xml:space="preserve"> </w:t>
      </w:r>
      <w:permEnd w:id="1596001035"/>
      <w:r w:rsidR="00DF14FD" w:rsidRPr="0093672E">
        <w:t>P</w:t>
      </w:r>
      <w:r w:rsidR="00AC31D2" w:rsidRPr="0093672E">
        <w:t>rogression de la maladie</w:t>
      </w:r>
    </w:p>
    <w:permStart w:id="2103641661" w:edGrp="everyone"/>
    <w:p w14:paraId="3DA128EA" w14:textId="5FE05EE6" w:rsidR="00AC31D2" w:rsidRPr="0093672E" w:rsidRDefault="00000000" w:rsidP="007B7AE9">
      <w:pPr>
        <w:spacing w:before="0" w:after="0"/>
      </w:pPr>
      <w:sdt>
        <w:sdtPr>
          <w:rPr>
            <w:rFonts w:ascii="MS Gothic" w:eastAsia="MS Gothic" w:hAnsi="MS Gothic" w:hint="eastAsia"/>
          </w:rPr>
          <w:id w:val="-1766059224"/>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Segoe UI Symbol" w:hAnsi="Segoe UI Symbol" w:cs="Segoe UI Symbol"/>
        </w:rPr>
        <w:t xml:space="preserve"> </w:t>
      </w:r>
      <w:permEnd w:id="2103641661"/>
      <w:r w:rsidR="00DF14FD" w:rsidRPr="0093672E">
        <w:t>E</w:t>
      </w:r>
      <w:r w:rsidR="00AC31D2" w:rsidRPr="0093672E">
        <w:t>ffet thérapeutique non satisfaisant</w:t>
      </w:r>
    </w:p>
    <w:permStart w:id="1739791427" w:edGrp="everyone"/>
    <w:p w14:paraId="6AAB6A14" w14:textId="673D6CE7" w:rsidR="001C4414" w:rsidRPr="0093672E" w:rsidRDefault="00000000" w:rsidP="007B7AE9">
      <w:pPr>
        <w:spacing w:before="0" w:after="0"/>
      </w:pPr>
      <w:sdt>
        <w:sdtPr>
          <w:rPr>
            <w:rFonts w:ascii="MS Gothic" w:eastAsia="MS Gothic" w:hAnsi="MS Gothic" w:hint="eastAsia"/>
          </w:rPr>
          <w:id w:val="-154840915"/>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Segoe UI Symbol" w:hAnsi="Segoe UI Symbol" w:cs="Segoe UI Symbol"/>
        </w:rPr>
        <w:t xml:space="preserve"> </w:t>
      </w:r>
      <w:permEnd w:id="1739791427"/>
      <w:r w:rsidR="00DF14FD" w:rsidRPr="0093672E">
        <w:t>D</w:t>
      </w:r>
      <w:r w:rsidR="00AC31D2" w:rsidRPr="0093672E">
        <w:t>écès</w:t>
      </w:r>
    </w:p>
    <w:p w14:paraId="4D116FA2" w14:textId="77777777" w:rsidR="00AC31D2" w:rsidRPr="0093672E" w:rsidRDefault="00AC31D2" w:rsidP="002C163E">
      <w:pPr>
        <w:pStyle w:val="Listepuces"/>
        <w:numPr>
          <w:ilvl w:val="0"/>
          <w:numId w:val="19"/>
        </w:numPr>
        <w:spacing w:before="0" w:after="0"/>
      </w:pPr>
      <w:r w:rsidRPr="0093672E">
        <w:t>Date du décès :</w:t>
      </w:r>
      <w:r w:rsidR="001C4DCE" w:rsidRPr="0093672E">
        <w:tab/>
      </w:r>
      <w:permStart w:id="289220143"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Content>
          <w:r w:rsidR="003F11FB" w:rsidRPr="0093672E">
            <w:rPr>
              <w:rStyle w:val="Mention1"/>
            </w:rPr>
            <w:t>_ _/_ _/_ _ _ _</w:t>
          </w:r>
          <w:permEnd w:id="289220143"/>
        </w:sdtContent>
      </w:sdt>
    </w:p>
    <w:p w14:paraId="30F4890C" w14:textId="13464139" w:rsidR="00CE76D5" w:rsidRPr="0093672E" w:rsidRDefault="00AC31D2" w:rsidP="002C163E">
      <w:pPr>
        <w:pStyle w:val="Listepuces"/>
        <w:numPr>
          <w:ilvl w:val="0"/>
          <w:numId w:val="19"/>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590296978" w:edGrp="everyone"/>
      <w:sdt>
        <w:sdtPr>
          <w:rPr>
            <w:rFonts w:ascii="MS Gothic" w:eastAsia="MS Gothic" w:hAnsi="MS Gothic" w:hint="eastAsia"/>
          </w:rPr>
          <w:id w:val="-1947077696"/>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MS Gothic" w:eastAsia="MS Gothic" w:hAnsi="MS Gothic" w:hint="eastAsia"/>
        </w:rPr>
        <w:t xml:space="preserve"> </w:t>
      </w:r>
      <w:permEnd w:id="1590296978"/>
      <w:r w:rsidRPr="0093672E">
        <w:t>Décès lié à un effet indésirable</w:t>
      </w:r>
      <w:r w:rsidR="0067364F" w:rsidRPr="0093672E">
        <w:t xml:space="preserve"> </w:t>
      </w:r>
    </w:p>
    <w:p w14:paraId="303A5A1E" w14:textId="1DFCF490"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B31642" w:rsidRPr="00AB2F5F">
            <w:t>auprès du CRPV géographique via le système national de déclaration : https://signalement.social-sante.gouv.fr Merci de préciser que le patient était traité dans le cadre de l’Autorisation d’Accès Précoce ainsi que le n° patient correspondant</w:t>
          </w:r>
        </w:sdtContent>
      </w:sdt>
      <w:r w:rsidR="001458B0">
        <w:t>.</w:t>
      </w:r>
    </w:p>
    <w:permStart w:id="522874224" w:edGrp="everyone"/>
    <w:p w14:paraId="499FF2AF" w14:textId="22230FCC" w:rsidR="00AC31D2" w:rsidRPr="0093672E" w:rsidRDefault="00000000" w:rsidP="007B7AE9">
      <w:pPr>
        <w:spacing w:before="0" w:after="0"/>
        <w:ind w:left="113" w:firstLine="2835"/>
      </w:pPr>
      <w:sdt>
        <w:sdtPr>
          <w:rPr>
            <w:rFonts w:ascii="MS Gothic" w:eastAsia="MS Gothic" w:hAnsi="MS Gothic" w:hint="eastAsia"/>
          </w:rPr>
          <w:id w:val="-1306775283"/>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MS Gothic" w:eastAsia="MS Gothic" w:hAnsi="MS Gothic" w:hint="eastAsia"/>
        </w:rPr>
        <w:t xml:space="preserve"> </w:t>
      </w:r>
      <w:permEnd w:id="522874224"/>
      <w:r w:rsidR="00DF14FD" w:rsidRPr="0093672E">
        <w:t>D</w:t>
      </w:r>
      <w:r w:rsidR="00AC31D2" w:rsidRPr="0093672E">
        <w:t>écès lié à la progression de la maladie</w:t>
      </w:r>
    </w:p>
    <w:permStart w:id="960908904" w:edGrp="everyone"/>
    <w:p w14:paraId="182E0FD9" w14:textId="7A7FF47E" w:rsidR="00AC31D2" w:rsidRPr="0093672E" w:rsidRDefault="00000000" w:rsidP="00DE166C">
      <w:pPr>
        <w:spacing w:before="0" w:after="0"/>
        <w:ind w:left="113" w:firstLine="2835"/>
        <w:jc w:val="left"/>
      </w:pPr>
      <w:sdt>
        <w:sdtPr>
          <w:rPr>
            <w:rFonts w:ascii="MS Gothic" w:eastAsia="MS Gothic" w:hAnsi="MS Gothic" w:hint="eastAsia"/>
          </w:rPr>
          <w:id w:val="-972902631"/>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MS Gothic" w:eastAsia="MS Gothic" w:hAnsi="MS Gothic" w:hint="eastAsia"/>
        </w:rPr>
        <w:t xml:space="preserve"> </w:t>
      </w:r>
      <w:permEnd w:id="960908904"/>
      <w:r w:rsidR="00AC31D2" w:rsidRPr="0093672E">
        <w:t xml:space="preserve">Autre raison </w:t>
      </w:r>
      <w:r w:rsidR="002644C0" w:rsidRPr="0093672E">
        <w:t xml:space="preserve">: </w:t>
      </w:r>
      <w:permStart w:id="1239298346" w:edGrp="everyone"/>
      <w:sdt>
        <w:sdtPr>
          <w:id w:val="1047952834"/>
          <w:placeholder>
            <w:docPart w:val="238E80FCFF5A4E168DDDA55075F0AA8A"/>
          </w:placeholder>
          <w:showingPlcHdr/>
        </w:sdtPr>
        <w:sdtContent>
          <w:r w:rsidR="002644C0" w:rsidRPr="0093672E">
            <w:rPr>
              <w:rStyle w:val="Mention1"/>
            </w:rPr>
            <w:t>__________________________________________</w:t>
          </w:r>
        </w:sdtContent>
      </w:sdt>
      <w:permEnd w:id="1239298346"/>
    </w:p>
    <w:permStart w:id="1967539183" w:edGrp="everyone"/>
    <w:p w14:paraId="3A22BD5E" w14:textId="56049F55" w:rsidR="00AC31D2" w:rsidRPr="0093672E" w:rsidRDefault="00000000" w:rsidP="007B7AE9">
      <w:pPr>
        <w:spacing w:before="0" w:after="0"/>
      </w:pPr>
      <w:sdt>
        <w:sdtPr>
          <w:rPr>
            <w:rFonts w:ascii="MS Gothic" w:eastAsia="MS Gothic" w:hAnsi="MS Gothic" w:hint="eastAsia"/>
          </w:rPr>
          <w:id w:val="-1538184438"/>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MS Gothic" w:eastAsia="MS Gothic" w:hAnsi="MS Gothic" w:hint="eastAsia"/>
        </w:rPr>
        <w:t xml:space="preserve"> </w:t>
      </w:r>
      <w:permEnd w:id="1967539183"/>
      <w:r w:rsidR="00AC31D2" w:rsidRPr="0093672E">
        <w:t>Souhait du patient d’interrompre le traitement</w:t>
      </w:r>
    </w:p>
    <w:permStart w:id="1499157601" w:edGrp="everyone"/>
    <w:p w14:paraId="61C78834" w14:textId="1894849F" w:rsidR="00AC31D2" w:rsidRPr="0093672E" w:rsidRDefault="00000000" w:rsidP="007B7AE9">
      <w:pPr>
        <w:spacing w:before="0" w:after="0"/>
      </w:pPr>
      <w:sdt>
        <w:sdtPr>
          <w:rPr>
            <w:rFonts w:ascii="MS Gothic" w:eastAsia="MS Gothic" w:hAnsi="MS Gothic" w:hint="eastAsia"/>
          </w:rPr>
          <w:id w:val="-2023073473"/>
          <w14:checkbox>
            <w14:checked w14:val="0"/>
            <w14:checkedState w14:val="2612" w14:font="MS Gothic"/>
            <w14:uncheckedState w14:val="2610" w14:font="MS Gothic"/>
          </w14:checkbox>
        </w:sdtPr>
        <w:sdtContent>
          <w:r w:rsidR="00AD2742">
            <w:rPr>
              <w:rFonts w:ascii="MS Gothic" w:eastAsia="MS Gothic" w:hAnsi="MS Gothic" w:hint="eastAsia"/>
            </w:rPr>
            <w:t>☐</w:t>
          </w:r>
        </w:sdtContent>
      </w:sdt>
      <w:r w:rsidR="00AD2742" w:rsidRPr="0093672E" w:rsidDel="00AD2742">
        <w:rPr>
          <w:rFonts w:ascii="MS Gothic" w:eastAsia="MS Gothic" w:hAnsi="MS Gothic" w:hint="eastAsia"/>
        </w:rPr>
        <w:t xml:space="preserve"> </w:t>
      </w:r>
      <w:permEnd w:id="1499157601"/>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Content>
          <w:permStart w:id="330246800" w:edGrp="everyone"/>
          <w:r w:rsidR="00FA6AA0" w:rsidRPr="0093672E">
            <w:t>_ _/_ _/_ _ _ _</w:t>
          </w:r>
          <w:permEnd w:id="330246800"/>
        </w:sdtContent>
      </w:sdt>
    </w:p>
    <w:permStart w:id="976490411" w:edGrp="everyone"/>
    <w:p w14:paraId="3EC1108D" w14:textId="3BA3A973" w:rsidR="00AC31D2" w:rsidRPr="0093672E" w:rsidRDefault="00000000" w:rsidP="007B7AE9">
      <w:pPr>
        <w:spacing w:before="0" w:after="0"/>
      </w:pPr>
      <w:sdt>
        <w:sdtPr>
          <w:rPr>
            <w:rFonts w:ascii="MS Gothic" w:eastAsia="MS Gothic" w:hAnsi="MS Gothic" w:hint="eastAsia"/>
          </w:rPr>
          <w:id w:val="1062988695"/>
          <w14:checkbox>
            <w14:checked w14:val="0"/>
            <w14:checkedState w14:val="2612" w14:font="MS Gothic"/>
            <w14:uncheckedState w14:val="2610" w14:font="MS Gothic"/>
          </w14:checkbox>
        </w:sdtPr>
        <w:sdtContent>
          <w:r w:rsidR="00F5238D">
            <w:rPr>
              <w:rFonts w:ascii="MS Gothic" w:eastAsia="MS Gothic" w:hAnsi="MS Gothic" w:hint="eastAsia"/>
            </w:rPr>
            <w:t>☐</w:t>
          </w:r>
        </w:sdtContent>
      </w:sdt>
      <w:r w:rsidR="00F5238D" w:rsidRPr="0093672E" w:rsidDel="00F5238D">
        <w:rPr>
          <w:rFonts w:ascii="MS Gothic" w:eastAsia="MS Gothic" w:hAnsi="MS Gothic" w:hint="eastAsia"/>
        </w:rPr>
        <w:t xml:space="preserve"> </w:t>
      </w:r>
      <w:permEnd w:id="976490411"/>
      <w:r w:rsidR="00AC31D2" w:rsidRPr="0093672E">
        <w:t xml:space="preserve">Ne remplit plus les critères d’éligibilité, préciser : </w:t>
      </w:r>
      <w:permStart w:id="723194848" w:edGrp="everyone"/>
      <w:sdt>
        <w:sdtPr>
          <w:id w:val="-374624779"/>
          <w:placeholder>
            <w:docPart w:val="7B3ED47EC79B43FC9001E0BDA592B4BF"/>
          </w:placeholder>
          <w:showingPlcHdr/>
        </w:sdtPr>
        <w:sdtContent>
          <w:r w:rsidR="002644C0" w:rsidRPr="0093672E">
            <w:rPr>
              <w:rStyle w:val="Mention1"/>
            </w:rPr>
            <w:t>__________________________________________</w:t>
          </w:r>
        </w:sdtContent>
      </w:sdt>
      <w:permEnd w:id="723194848"/>
    </w:p>
    <w:permStart w:id="275410731" w:edGrp="everyone"/>
    <w:p w14:paraId="0FA4CD03" w14:textId="1AD08CCA" w:rsidR="001069A0" w:rsidRPr="0093672E" w:rsidRDefault="00000000" w:rsidP="00E3059D">
      <w:pPr>
        <w:spacing w:before="0" w:after="0"/>
        <w:jc w:val="left"/>
      </w:pPr>
      <w:sdt>
        <w:sdtPr>
          <w:rPr>
            <w:rFonts w:ascii="MS Gothic" w:eastAsia="MS Gothic" w:hAnsi="MS Gothic" w:hint="eastAsia"/>
          </w:rPr>
          <w:id w:val="-12299943"/>
          <w14:checkbox>
            <w14:checked w14:val="0"/>
            <w14:checkedState w14:val="2612" w14:font="MS Gothic"/>
            <w14:uncheckedState w14:val="2610" w14:font="MS Gothic"/>
          </w14:checkbox>
        </w:sdtPr>
        <w:sdtContent>
          <w:r w:rsidR="00F5238D">
            <w:rPr>
              <w:rFonts w:ascii="MS Gothic" w:eastAsia="MS Gothic" w:hAnsi="MS Gothic" w:hint="eastAsia"/>
            </w:rPr>
            <w:t>☐</w:t>
          </w:r>
        </w:sdtContent>
      </w:sdt>
      <w:r w:rsidR="00F5238D" w:rsidRPr="0093672E" w:rsidDel="00F5238D">
        <w:rPr>
          <w:rFonts w:ascii="MS Gothic" w:eastAsia="MS Gothic" w:hAnsi="MS Gothic" w:hint="eastAsia"/>
        </w:rPr>
        <w:t xml:space="preserve"> </w:t>
      </w:r>
      <w:permEnd w:id="275410731"/>
      <w:r w:rsidR="00CE065E" w:rsidRPr="0093672E">
        <w:t>A</w:t>
      </w:r>
      <w:r w:rsidR="00AC31D2" w:rsidRPr="0093672E">
        <w:t xml:space="preserve">utre, préciser : </w:t>
      </w:r>
      <w:sdt>
        <w:sdtPr>
          <w:id w:val="1212154219"/>
          <w:placeholder>
            <w:docPart w:val="19F2960378A24F0680A559602B1B1112"/>
          </w:placeholder>
          <w:showingPlcHdr/>
        </w:sdtPr>
        <w:sdtContent>
          <w:permStart w:id="1055617856" w:edGrp="everyone"/>
          <w:r w:rsidR="002644C0" w:rsidRPr="0093672E">
            <w:rPr>
              <w:rStyle w:val="Mention1"/>
            </w:rPr>
            <w:t>__________________________________________</w:t>
          </w:r>
          <w:permEnd w:id="1055617856"/>
        </w:sdtContent>
      </w:sdt>
    </w:p>
    <w:p w14:paraId="4059B31F"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03D1535E" w14:textId="77777777" w:rsidTr="00E3059D">
        <w:trPr>
          <w:trHeight w:val="4762"/>
        </w:trPr>
        <w:tc>
          <w:tcPr>
            <w:tcW w:w="2477" w:type="pct"/>
          </w:tcPr>
          <w:p w14:paraId="4C398D98" w14:textId="77777777" w:rsidR="00AC31D2" w:rsidRPr="0093672E" w:rsidRDefault="00AC31D2" w:rsidP="00AC31D2">
            <w:pPr>
              <w:rPr>
                <w:rStyle w:val="lev"/>
              </w:rPr>
            </w:pPr>
            <w:r w:rsidRPr="0093672E">
              <w:rPr>
                <w:rStyle w:val="lev"/>
              </w:rPr>
              <w:lastRenderedPageBreak/>
              <w:t xml:space="preserve">Médecin prescripteur </w:t>
            </w:r>
          </w:p>
          <w:p w14:paraId="56F9D82F" w14:textId="1F99572F"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Content>
                <w:permStart w:id="759771697" w:edGrp="everyone"/>
                <w:r w:rsidR="00BB7169" w:rsidRPr="0042297B">
                  <w:rPr>
                    <w:rStyle w:val="Mention1"/>
                  </w:rPr>
                  <w:t>________________</w:t>
                </w:r>
                <w:permEnd w:id="759771697"/>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Content>
                <w:permStart w:id="1168518985" w:edGrp="everyone"/>
                <w:r w:rsidR="002647B4" w:rsidRPr="0093672E">
                  <w:rPr>
                    <w:rStyle w:val="Mention1"/>
                  </w:rPr>
                  <w:t>________________</w:t>
                </w:r>
                <w:permEnd w:id="116851898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Content>
                <w:permStart w:id="725317380" w:edGrp="everyone"/>
                <w:r w:rsidR="002647B4" w:rsidRPr="0093672E">
                  <w:rPr>
                    <w:rStyle w:val="Mention1"/>
                  </w:rPr>
                  <w:t>________________</w:t>
                </w:r>
                <w:permEnd w:id="725317380"/>
              </w:sdtContent>
            </w:sdt>
            <w:r w:rsidR="000F4EE6" w:rsidRPr="0093672E">
              <w:br/>
            </w:r>
          </w:p>
          <w:p w14:paraId="49E7665B" w14:textId="77777777"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Content>
                <w:permStart w:id="38433339" w:edGrp="everyone"/>
                <w:r w:rsidR="00FA6AA0" w:rsidRPr="0093672E">
                  <w:rPr>
                    <w:rStyle w:val="Mention1"/>
                  </w:rPr>
                  <w:t>________________</w:t>
                </w:r>
                <w:permEnd w:id="38433339"/>
              </w:sdtContent>
            </w:sdt>
          </w:p>
          <w:p w14:paraId="4D4E7E62" w14:textId="0426C72A"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Content>
                <w:permStart w:id="735920990" w:edGrp="everyone"/>
                <w:r w:rsidR="00F038E3" w:rsidRPr="0093672E">
                  <w:rPr>
                    <w:rStyle w:val="Mention1"/>
                  </w:rPr>
                  <w:t>Numéro de téléphone.</w:t>
                </w:r>
                <w:permEnd w:id="735920990"/>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871727013" w:edGrp="everyone"/>
            <w:permStart w:id="1698446095" w:edGrp="everyone"/>
            <w:sdt>
              <w:sdtPr>
                <w:id w:val="1158426045"/>
                <w:placeholder>
                  <w:docPart w:val="8CDD2D7C12DD4279846445439D4E500D"/>
                </w:placeholder>
              </w:sdtPr>
              <w:sdtContent>
                <w:hyperlink r:id="rId25" w:history="1">
                  <w:r w:rsidR="00401BAB" w:rsidRPr="00617BD9">
                    <w:rPr>
                      <w:rStyle w:val="Lienhypertexte"/>
                      <w:rFonts w:ascii="Arial Nova Cond" w:hAnsi="Arial Nova Cond"/>
                      <w:shd w:val="clear" w:color="auto" w:fill="F2F2F2" w:themeFill="background1" w:themeFillShade="F2"/>
                      <w:lang w:val="de-DE"/>
                    </w:rPr>
                    <w:t>xxx@domaine.com</w:t>
                  </w:r>
                </w:hyperlink>
              </w:sdtContent>
            </w:sdt>
            <w:permEnd w:id="871727013"/>
            <w:permEnd w:id="1698446095"/>
            <w:r w:rsidR="00DF14FD" w:rsidRPr="00617BD9">
              <w:rPr>
                <w:lang w:val="de-DE"/>
              </w:rPr>
              <w:br/>
            </w:r>
          </w:p>
          <w:p w14:paraId="575360D3" w14:textId="0950FFD8"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Content>
                <w:permStart w:id="1680413712" w:edGrp="everyone"/>
                <w:r w:rsidR="00FE334B" w:rsidRPr="0093672E">
                  <w:rPr>
                    <w:rStyle w:val="Mention1"/>
                  </w:rPr>
                  <w:t>_ _/_ _/_ _ _ _</w:t>
                </w:r>
                <w:permEnd w:id="1680413712"/>
              </w:sdtContent>
            </w:sdt>
            <w:r w:rsidRPr="0093672E">
              <w:tab/>
            </w:r>
            <w:r w:rsidR="000F4EE6" w:rsidRPr="0093672E">
              <w:br/>
            </w:r>
            <w:r w:rsidR="00205C72">
              <w:t>S</w:t>
            </w:r>
            <w:r w:rsidRPr="0093672E">
              <w:t xml:space="preserve">ignature du </w:t>
            </w:r>
            <w:r w:rsidR="000F53B2">
              <w:t>m</w:t>
            </w:r>
            <w:r w:rsidRPr="0093672E">
              <w:t>édecin :</w:t>
            </w:r>
          </w:p>
          <w:p w14:paraId="34B655B8" w14:textId="77777777" w:rsidR="00AC31D2" w:rsidRPr="0093672E" w:rsidRDefault="002B0BC2" w:rsidP="00AC31D2">
            <w:permStart w:id="1134298460" w:edGrp="everyone"/>
            <w:r w:rsidRPr="0093672E">
              <w:br/>
            </w:r>
          </w:p>
          <w:permEnd w:id="1134298460"/>
          <w:p w14:paraId="5203503B" w14:textId="77777777" w:rsidR="00AC31D2" w:rsidRPr="0093672E" w:rsidRDefault="00AC31D2" w:rsidP="00C81DED"/>
        </w:tc>
        <w:tc>
          <w:tcPr>
            <w:tcW w:w="2523" w:type="pct"/>
          </w:tcPr>
          <w:p w14:paraId="6429BFD9" w14:textId="77777777" w:rsidR="00AC31D2" w:rsidRPr="0093672E" w:rsidRDefault="00DA4D25" w:rsidP="00AC31D2">
            <w:pPr>
              <w:rPr>
                <w:rStyle w:val="lev"/>
              </w:rPr>
            </w:pPr>
            <w:r w:rsidRPr="0093672E">
              <w:rPr>
                <w:rStyle w:val="lev"/>
              </w:rPr>
              <w:t>Pharmacien</w:t>
            </w:r>
          </w:p>
          <w:p w14:paraId="30B1CE8F" w14:textId="09239D91"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Content>
                <w:permStart w:id="1669603368" w:edGrp="everyone"/>
                <w:r w:rsidR="002647B4" w:rsidRPr="0093672E">
                  <w:rPr>
                    <w:rStyle w:val="Mention1"/>
                  </w:rPr>
                  <w:t>________________</w:t>
                </w:r>
                <w:permEnd w:id="1669603368"/>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Content>
                <w:permStart w:id="1281298914" w:edGrp="everyone"/>
                <w:r w:rsidR="000F4EE6" w:rsidRPr="0093672E">
                  <w:rPr>
                    <w:rStyle w:val="Mention1"/>
                  </w:rPr>
                  <w:t>________________</w:t>
                </w:r>
                <w:permEnd w:id="1281298914"/>
              </w:sdtContent>
            </w:sdt>
            <w:r w:rsidR="005A2754" w:rsidRPr="0093672E">
              <w:br/>
            </w:r>
            <w:r w:rsidR="005A2754" w:rsidRPr="0093672E">
              <w:br/>
            </w:r>
          </w:p>
          <w:p w14:paraId="304E1EEA" w14:textId="77777777"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Content>
                <w:permStart w:id="1032395395" w:edGrp="everyone"/>
                <w:r w:rsidR="00FA6AA0" w:rsidRPr="0093672E">
                  <w:rPr>
                    <w:rStyle w:val="Mention1"/>
                  </w:rPr>
                  <w:t>________________</w:t>
                </w:r>
                <w:permEnd w:id="1032395395"/>
              </w:sdtContent>
            </w:sdt>
          </w:p>
          <w:p w14:paraId="4004BE1D"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Content>
                <w:permStart w:id="1470449357" w:edGrp="everyone"/>
                <w:r w:rsidR="00F038E3" w:rsidRPr="0093672E">
                  <w:rPr>
                    <w:rStyle w:val="Mention1"/>
                  </w:rPr>
                  <w:t>Numéro de téléphone.</w:t>
                </w:r>
                <w:permEnd w:id="1470449357"/>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2100448487" w:edGrp="everyone"/>
            <w:sdt>
              <w:sdtPr>
                <w:id w:val="1885127114"/>
                <w:placeholder>
                  <w:docPart w:val="A69623920E474CD598370C502D478C19"/>
                </w:placeholder>
              </w:sdtPr>
              <w:sdtContent>
                <w:hyperlink r:id="rId26"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2100448487"/>
            <w:r w:rsidR="00DF14FD" w:rsidRPr="00617BD9">
              <w:rPr>
                <w:lang w:val="de-DE"/>
              </w:rPr>
              <w:br/>
            </w:r>
          </w:p>
          <w:p w14:paraId="10FE46D7" w14:textId="5E9F1D3F"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Content>
                <w:permStart w:id="2055424397" w:edGrp="everyone"/>
                <w:r w:rsidR="00FE334B" w:rsidRPr="0093672E">
                  <w:rPr>
                    <w:rStyle w:val="Mention1"/>
                  </w:rPr>
                  <w:t>_ _/_ _/_ _ _ _</w:t>
                </w:r>
                <w:permEnd w:id="2055424397"/>
              </w:sdtContent>
            </w:sdt>
            <w:r w:rsidRPr="0093672E">
              <w:tab/>
            </w:r>
            <w:r w:rsidR="000F4EE6" w:rsidRPr="0093672E">
              <w:br/>
            </w:r>
            <w:r w:rsidR="00205C72">
              <w:t>S</w:t>
            </w:r>
            <w:r w:rsidRPr="0093672E">
              <w:t xml:space="preserve">ignature du </w:t>
            </w:r>
            <w:r w:rsidR="000F53B2">
              <w:t>p</w:t>
            </w:r>
            <w:r w:rsidRPr="0093672E">
              <w:t>harmacien :</w:t>
            </w:r>
          </w:p>
          <w:p w14:paraId="05F05397" w14:textId="77777777" w:rsidR="00AC31D2" w:rsidRDefault="00AC31D2" w:rsidP="00AC31D2">
            <w:permStart w:id="2063681947" w:edGrp="everyone"/>
          </w:p>
          <w:p w14:paraId="6FC38525" w14:textId="77777777" w:rsidR="00D10F3C" w:rsidRDefault="00D10F3C" w:rsidP="00AC31D2"/>
          <w:permEnd w:id="2063681947"/>
          <w:p w14:paraId="3AD7CC9C" w14:textId="77777777" w:rsidR="00D10F3C" w:rsidRPr="0093672E" w:rsidRDefault="00D10F3C" w:rsidP="00AC31D2"/>
        </w:tc>
      </w:tr>
    </w:tbl>
    <w:p w14:paraId="1077F6B2" w14:textId="77777777" w:rsidR="00AC31D2" w:rsidRPr="0093672E" w:rsidRDefault="00AC31D2" w:rsidP="00AC31D2">
      <w:bookmarkStart w:id="28" w:name="_Toc331428073"/>
      <w:bookmarkStart w:id="29" w:name="_Toc331428274"/>
      <w:bookmarkStart w:id="30" w:name="_Toc13576583"/>
    </w:p>
    <w:p w14:paraId="653FD15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50F44636"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4E1BA4" w14:textId="4450CCAE" w:rsidR="00F778FC" w:rsidRPr="0093672E" w:rsidRDefault="00F778FC" w:rsidP="00F778FC">
            <w:pPr>
              <w:pStyle w:val="Titredenote"/>
            </w:pPr>
            <w:bookmarkStart w:id="31" w:name="Questionnaire"/>
            <w:r w:rsidRPr="0093672E">
              <w:lastRenderedPageBreak/>
              <w:t xml:space="preserve">Questionnaire </w:t>
            </w:r>
            <w:r w:rsidR="00EC3BEB">
              <w:rPr>
                <w:rStyle w:val="ui-provider"/>
              </w:rPr>
              <w:t>qualité de vie, handicap, fonctionnement, symptômes ...)</w:t>
            </w:r>
            <w:r w:rsidR="00EC3BEB">
              <w:t> </w:t>
            </w:r>
            <w:bookmarkEnd w:id="31"/>
          </w:p>
          <w:p w14:paraId="3B874F26" w14:textId="77777777" w:rsidR="00F778FC" w:rsidRPr="0093672E" w:rsidRDefault="00F778FC" w:rsidP="00697343">
            <w:pPr>
              <w:pStyle w:val="Normalcentr"/>
              <w:rPr>
                <w:rStyle w:val="Grasitalique"/>
              </w:rPr>
            </w:pPr>
            <w:r w:rsidRPr="0093672E">
              <w:rPr>
                <w:rStyle w:val="Grasitalique"/>
              </w:rPr>
              <w:t>À compléter par le patient</w:t>
            </w:r>
          </w:p>
        </w:tc>
      </w:tr>
    </w:tbl>
    <w:p w14:paraId="4636648D" w14:textId="77777777" w:rsidR="002556C0" w:rsidRPr="0093672E" w:rsidRDefault="002556C0" w:rsidP="002556C0"/>
    <w:p w14:paraId="79B5CE58" w14:textId="343858C1" w:rsidR="00F378DF" w:rsidRPr="00781875" w:rsidRDefault="00F378DF" w:rsidP="00F378DF">
      <w:r w:rsidRPr="4AC32A48">
        <w:t xml:space="preserve">La qualité de vie sera mesurée par l’auto-questionnaire EORTC-QLQ-C30 en annexe 1. Il sera rempli par le patient avant le début du traitement, puis à S4, S7, S13, S22, S31 puis tous les 6 mois jusqu’à la fin du traitement. </w:t>
      </w:r>
      <w:r w:rsidRPr="00781875">
        <w:t>Le patient complètera cet auto-questionnaire sous un format papier</w:t>
      </w:r>
      <w:r w:rsidR="00661731">
        <w:t>.</w:t>
      </w:r>
    </w:p>
    <w:p w14:paraId="4EB9F17E" w14:textId="77777777" w:rsidR="00F378DF" w:rsidRDefault="00F378DF" w:rsidP="00F378DF"/>
    <w:p w14:paraId="4E723B6D" w14:textId="6A64DC6D" w:rsidR="00F378DF" w:rsidRDefault="009742EA" w:rsidP="00F378DF">
      <w:permStart w:id="1918319051" w:edGrp="everyone"/>
      <w:r>
        <w:rPr>
          <w:noProof/>
          <w:color w:val="4472C4"/>
        </w:rPr>
        <w:drawing>
          <wp:inline distT="0" distB="0" distL="0" distR="0" wp14:anchorId="59CD24CA" wp14:editId="76B72073">
            <wp:extent cx="5699125" cy="4592955"/>
            <wp:effectExtent l="0" t="0" r="15875" b="171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699125" cy="4592955"/>
                    </a:xfrm>
                    <a:prstGeom prst="rect">
                      <a:avLst/>
                    </a:prstGeom>
                    <a:noFill/>
                    <a:ln>
                      <a:noFill/>
                    </a:ln>
                  </pic:spPr>
                </pic:pic>
              </a:graphicData>
            </a:graphic>
          </wp:inline>
        </w:drawing>
      </w:r>
      <w:permEnd w:id="1918319051"/>
    </w:p>
    <w:p w14:paraId="3984CEAD" w14:textId="77777777" w:rsidR="00E3059D" w:rsidRPr="0093672E" w:rsidRDefault="00E3059D" w:rsidP="00E3059D"/>
    <w:p w14:paraId="0CC5A6EA" w14:textId="63FE1CC6" w:rsidR="00F378DF" w:rsidRDefault="0040735F">
      <w:r>
        <w:br w:type="page"/>
      </w:r>
      <w:r w:rsidR="006D7BCE">
        <w:rPr>
          <w:noProof/>
        </w:rPr>
        <w:lastRenderedPageBreak/>
        <w:drawing>
          <wp:inline distT="0" distB="0" distL="0" distR="0" wp14:anchorId="25E1D690" wp14:editId="63F11FF0">
            <wp:extent cx="5840730" cy="6547485"/>
            <wp:effectExtent l="0" t="0" r="762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0730" cy="6547485"/>
                    </a:xfrm>
                    <a:prstGeom prst="rect">
                      <a:avLst/>
                    </a:prstGeom>
                    <a:noFill/>
                  </pic:spPr>
                </pic:pic>
              </a:graphicData>
            </a:graphic>
          </wp:inline>
        </w:drawing>
      </w:r>
    </w:p>
    <w:p w14:paraId="26A2C181" w14:textId="77777777" w:rsidR="00F378DF" w:rsidRDefault="00F378DF">
      <w:pPr>
        <w:spacing w:before="0" w:after="200" w:line="276" w:lineRule="auto"/>
        <w:jc w:val="left"/>
      </w:pPr>
      <w:r>
        <w:br w:type="page"/>
      </w:r>
    </w:p>
    <w:p w14:paraId="37FF9B85" w14:textId="28356708" w:rsidR="0040735F" w:rsidRDefault="00F378DF">
      <w:r>
        <w:rPr>
          <w:noProof/>
        </w:rPr>
        <w:lastRenderedPageBreak/>
        <w:drawing>
          <wp:inline distT="0" distB="0" distL="0" distR="0" wp14:anchorId="23BE5F05" wp14:editId="595016BC">
            <wp:extent cx="5925820" cy="87242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5820" cy="8724265"/>
                    </a:xfrm>
                    <a:prstGeom prst="rect">
                      <a:avLst/>
                    </a:prstGeom>
                    <a:noFill/>
                  </pic:spPr>
                </pic:pic>
              </a:graphicData>
            </a:graphic>
          </wp:inline>
        </w:drawing>
      </w:r>
    </w:p>
    <w:p w14:paraId="3532BE31" w14:textId="77777777" w:rsidR="005F43EC" w:rsidRPr="0093672E" w:rsidRDefault="005F43EC" w:rsidP="005F43EC"/>
    <w:p w14:paraId="76B7225B" w14:textId="77777777" w:rsidR="00AC31D2" w:rsidRPr="0093672E" w:rsidRDefault="00AC31D2" w:rsidP="00DB0E78">
      <w:pPr>
        <w:sectPr w:rsidR="00AC31D2" w:rsidRPr="0093672E" w:rsidSect="0029564F">
          <w:pgSz w:w="11906" w:h="16838"/>
          <w:pgMar w:top="1134" w:right="1134" w:bottom="1134" w:left="1134" w:header="709" w:footer="448" w:gutter="0"/>
          <w:cols w:space="708"/>
          <w:docGrid w:linePitch="360"/>
        </w:sectPr>
      </w:pPr>
    </w:p>
    <w:p w14:paraId="251B8973" w14:textId="77777777" w:rsidR="00AC31D2" w:rsidRPr="0093672E" w:rsidRDefault="00DF4B34" w:rsidP="009E5F46">
      <w:pPr>
        <w:pStyle w:val="Titreannexesnauto"/>
      </w:pPr>
      <w:bookmarkStart w:id="32" w:name="Annexe_2"/>
      <w:bookmarkStart w:id="33" w:name="_Toc172822857"/>
      <w:r w:rsidRPr="0093672E">
        <w:lastRenderedPageBreak/>
        <w:t>Rôle des différents acteurs</w:t>
      </w:r>
      <w:bookmarkEnd w:id="33"/>
    </w:p>
    <w:p w14:paraId="2C74BBBF" w14:textId="77777777" w:rsidR="00AC31D2" w:rsidRPr="0093672E" w:rsidRDefault="00AC31D2" w:rsidP="00E2700F">
      <w:pPr>
        <w:pStyle w:val="Titre2"/>
      </w:pPr>
      <w:bookmarkStart w:id="34" w:name="_Toc58334984"/>
      <w:bookmarkStart w:id="35" w:name="_Toc58335654"/>
      <w:bookmarkStart w:id="36" w:name="_Toc72319028"/>
      <w:bookmarkEnd w:id="32"/>
      <w:r w:rsidRPr="0093672E">
        <w:t>Rôle des professionnels de santé</w:t>
      </w:r>
      <w:bookmarkEnd w:id="34"/>
      <w:bookmarkEnd w:id="35"/>
      <w:bookmarkEnd w:id="36"/>
    </w:p>
    <w:p w14:paraId="1553665B" w14:textId="77777777" w:rsidR="00AC31D2" w:rsidRPr="0093672E" w:rsidRDefault="00AC31D2" w:rsidP="009969C3">
      <w:pPr>
        <w:pStyle w:val="Titre3"/>
      </w:pPr>
      <w:bookmarkStart w:id="37" w:name="_Toc72319029"/>
      <w:r w:rsidRPr="0093672E">
        <w:t>Le prescripteur</w:t>
      </w:r>
      <w:bookmarkEnd w:id="37"/>
      <w:r w:rsidRPr="0093672E">
        <w:t xml:space="preserve"> </w:t>
      </w:r>
    </w:p>
    <w:p w14:paraId="3B8A6DFA" w14:textId="77777777"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3A2E44">
        <w:t>délivrance</w:t>
      </w:r>
      <w:r w:rsidRPr="0093672E">
        <w:t>, ainsi que l’information et le suivi prospectif des patients traités tels que prévu</w:t>
      </w:r>
      <w:r w:rsidR="004162F9">
        <w:t>s</w:t>
      </w:r>
      <w:r w:rsidRPr="0093672E">
        <w:t xml:space="preserve"> par le PUT-RD.</w:t>
      </w:r>
    </w:p>
    <w:p w14:paraId="48A9DD25" w14:textId="77777777" w:rsidR="00AC31D2" w:rsidRPr="0093672E" w:rsidRDefault="00AC31D2" w:rsidP="00AC31D2">
      <w:r w:rsidRPr="0093672E">
        <w:t xml:space="preserve">Avant tout traitement, le prescripteur : </w:t>
      </w:r>
    </w:p>
    <w:p w14:paraId="3795BFAA" w14:textId="77777777"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06E6B3D4" w14:textId="439D59B4" w:rsidR="00AC31D2" w:rsidRPr="0093672E" w:rsidRDefault="00302476" w:rsidP="00871FC8">
      <w:pPr>
        <w:pStyle w:val="Paragraphedeliste"/>
      </w:pPr>
      <w:r>
        <w:t>v</w:t>
      </w:r>
      <w:r w:rsidR="00AC31D2" w:rsidRPr="0093672E">
        <w:t xml:space="preserve">érifie l’éligibilité de son patient </w:t>
      </w:r>
      <w:r w:rsidR="009C76A7">
        <w:t>au</w:t>
      </w:r>
      <w:r w:rsidR="00863836">
        <w:t>x critères d’octroi</w:t>
      </w:r>
      <w:r w:rsidR="009C76A7">
        <w:t xml:space="preserve"> </w:t>
      </w:r>
      <w:r w:rsidR="00863836">
        <w:t xml:space="preserve">du </w:t>
      </w:r>
      <w:r w:rsidR="009C76A7">
        <w:t>médicament disposant d’une autorisation d</w:t>
      </w:r>
      <w:r w:rsidR="00AC31D2" w:rsidRPr="0093672E">
        <w:t>’accès précoce</w:t>
      </w:r>
      <w:r w:rsidR="00FD7250">
        <w:t> </w:t>
      </w:r>
      <w:r w:rsidR="00DC5736">
        <w:t xml:space="preserve">et </w:t>
      </w:r>
      <w:r w:rsidR="00AF7192">
        <w:t xml:space="preserve">certifie que celui-ci remplit les critères d’éligibilité </w:t>
      </w:r>
      <w:r w:rsidR="007A38A2">
        <w:t>en cochant la case prévue à cet effet</w:t>
      </w:r>
      <w:r w:rsidR="00FD7250">
        <w:t>;</w:t>
      </w:r>
    </w:p>
    <w:p w14:paraId="5B8D820A" w14:textId="77777777"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hyperlink>
      <w:r w:rsidR="00884B4B">
        <w:rPr>
          <w:rStyle w:val="Lienhypertexte"/>
        </w:rPr>
        <w:t>3</w:t>
      </w:r>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5EC2920C" w14:textId="77777777"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6969BD15" w14:textId="77777777"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1887CFF5"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2D41B11D" w14:textId="11079784"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 xml:space="preserve">leurs données </w:t>
      </w:r>
      <w:r w:rsidR="003C63DE">
        <w:t xml:space="preserve">à caractère </w:t>
      </w:r>
      <w:r w:rsidRPr="0093672E" w:rsidDel="002E06C1">
        <w:t>personnel</w:t>
      </w:r>
      <w:r w:rsidRPr="0093672E" w:rsidDel="002E06C1">
        <w:rPr>
          <w:rStyle w:val="Condens"/>
        </w:rPr>
        <w:t>.</w:t>
      </w:r>
      <w:r w:rsidR="00AC31D2" w:rsidRPr="0093672E">
        <w:rPr>
          <w:rStyle w:val="Condens"/>
        </w:rPr>
        <w:t xml:space="preserve"> </w:t>
      </w:r>
    </w:p>
    <w:p w14:paraId="4C346779" w14:textId="77777777"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842282">
        <w:t xml:space="preserve"> </w:t>
      </w:r>
      <w:r w:rsidR="006952B6">
        <w:t>Le prescripteur</w:t>
      </w:r>
      <w:r w:rsidRPr="0093672E">
        <w:t xml:space="preserve"> veille à la bonne compréhension de ces informations. </w:t>
      </w:r>
    </w:p>
    <w:p w14:paraId="117260CE" w14:textId="428A43B3" w:rsidR="00AC31D2" w:rsidRPr="0093672E" w:rsidRDefault="00D209C8" w:rsidP="00871FC8">
      <w:pPr>
        <w:pStyle w:val="Paragraphedeliste"/>
      </w:pPr>
      <w:r>
        <w:t>c</w:t>
      </w:r>
      <w:r w:rsidR="00AC31D2" w:rsidRPr="0093672E">
        <w:t>ompl</w:t>
      </w:r>
      <w:r w:rsidR="00B668D6" w:rsidRPr="0093672E">
        <w:t>è</w:t>
      </w:r>
      <w:r w:rsidR="00AC31D2" w:rsidRPr="0093672E">
        <w:t xml:space="preserve">te la </w:t>
      </w:r>
      <w:r w:rsidR="00CE40D4">
        <w:t>fiche</w:t>
      </w:r>
      <w:r w:rsidR="00CE40D4" w:rsidRPr="0093672E">
        <w:t xml:space="preserve"> </w:t>
      </w:r>
      <w:r w:rsidR="00AC31D2" w:rsidRPr="0093672E">
        <w:t xml:space="preserve">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6BF87C20" w14:textId="77777777" w:rsidR="00AC31D2" w:rsidRPr="0093672E" w:rsidRDefault="00AC31D2" w:rsidP="00AC31D2"/>
    <w:p w14:paraId="36BEC7CB" w14:textId="714B36B2" w:rsidR="00AC31D2" w:rsidRPr="0093672E" w:rsidRDefault="00AC31D2" w:rsidP="00130649">
      <w:r w:rsidRPr="0093672E">
        <w:t xml:space="preserve">Après réception </w:t>
      </w:r>
      <w:r w:rsidR="00EA0661">
        <w:t>du numéro patient d’accès précoce</w:t>
      </w:r>
      <w:r w:rsidR="00344BC5">
        <w:t xml:space="preserve"> adressé par le laboratoire</w:t>
      </w:r>
      <w:r w:rsidRPr="0093672E">
        <w:t xml:space="preserve">, le prescripteur </w:t>
      </w:r>
      <w:r w:rsidR="00130649" w:rsidRPr="0093672E">
        <w:t>i</w:t>
      </w:r>
      <w:r w:rsidRPr="0093672E">
        <w:t>nforme le médecin traitant du patient.</w:t>
      </w:r>
    </w:p>
    <w:p w14:paraId="50038D70" w14:textId="77777777" w:rsidR="00AC31D2" w:rsidRPr="0093672E" w:rsidRDefault="00AC31D2" w:rsidP="00AC31D2"/>
    <w:p w14:paraId="3355E199" w14:textId="77777777" w:rsidR="00AC31D2" w:rsidRPr="0093672E" w:rsidRDefault="00AC31D2" w:rsidP="00AC31D2">
      <w:r w:rsidRPr="0093672E">
        <w:t xml:space="preserve">Le prescripteur indique sur l’ordonnance </w:t>
      </w:r>
      <w:r w:rsidR="00D22A3F">
        <w:t>l’une ou l’autre des mentions suivantes :</w:t>
      </w:r>
    </w:p>
    <w:p w14:paraId="00BC713E" w14:textId="77777777"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58511603"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C65DAA"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0A040945" w14:textId="77777777" w:rsidR="00AC31D2" w:rsidRDefault="00AC31D2" w:rsidP="00AC31D2"/>
    <w:p w14:paraId="57E44C9E" w14:textId="77777777"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6C5C3E36" w14:textId="77777777" w:rsidR="00775520" w:rsidRPr="0093672E" w:rsidRDefault="00775520" w:rsidP="00AC31D2"/>
    <w:p w14:paraId="29CB7E47" w14:textId="0B879CF1" w:rsidR="00AC31D2" w:rsidRPr="0093672E" w:rsidRDefault="00761AF2" w:rsidP="00AC31D2">
      <w:r w:rsidRPr="0093672E">
        <w:t>Lors de</w:t>
      </w:r>
      <w:r w:rsidR="00AC31D2" w:rsidRPr="0093672E">
        <w:t xml:space="preserve"> l’i</w:t>
      </w:r>
      <w:r w:rsidR="00CD240E">
        <w:t>nstauration</w:t>
      </w:r>
      <w:r w:rsidR="00AC31D2" w:rsidRPr="0093672E">
        <w:t xml:space="preserve"> du traitement,</w:t>
      </w:r>
      <w:r w:rsidR="007644BB">
        <w:t xml:space="preserve"> le prescripteur</w:t>
      </w:r>
      <w:r w:rsidR="00AC31D2" w:rsidRPr="0093672E">
        <w:t xml:space="preserve"> </w:t>
      </w:r>
      <w:sdt>
        <w:sdtPr>
          <w:id w:val="1334562736"/>
          <w:placeholder>
            <w:docPart w:val="13FD9ED5E9A24F93A5BFE0760C58A028"/>
          </w:placeholder>
          <w:temporary/>
          <w:dropDownList>
            <w:listItem w:displayText="remplit la fiche d’instauration de traitement (J0 première administration) et " w:value="remplit la fiche d’instauration de traitement (J0 première administration) et "/>
            <w:listItem w:displayText=" " w:value="  "/>
          </w:dropDownList>
        </w:sdtPr>
        <w:sdtContent>
          <w:r w:rsidR="00594698">
            <w:t xml:space="preserve">remplit la fiche d’instauration de traitement (J0 première administration) et </w:t>
          </w:r>
        </w:sdtContent>
      </w:sdt>
      <w:r w:rsidR="00EA1EC9">
        <w:t xml:space="preserve"> </w:t>
      </w:r>
      <w:r w:rsidR="00AC31D2" w:rsidRPr="0093672E">
        <w:t>planifie des visites de suivi (</w:t>
      </w:r>
      <w:r w:rsidR="005A4733">
        <w:t>voir</w:t>
      </w:r>
      <w:r w:rsidR="00AC31D2" w:rsidRPr="0093672E">
        <w:t xml:space="preserve"> calendrier de suivi dans le PUT-RD) au cours desquelles il devra également :</w:t>
      </w:r>
    </w:p>
    <w:p w14:paraId="7EB8298E" w14:textId="4B2D03A5" w:rsidR="00AC31D2" w:rsidRPr="0093672E" w:rsidRDefault="00000000" w:rsidP="00CE69C6">
      <w:pPr>
        <w:pStyle w:val="Paragraphedeliste"/>
      </w:pPr>
      <w:sdt>
        <w:sdtPr>
          <w:id w:val="231896441"/>
          <w:placeholder>
            <w:docPart w:val="E4BE18F1CF404708A0023969D64ACF33"/>
          </w:placeholder>
          <w:temporary/>
          <w:dropDownList>
            <w:listItem w:value="Choisissez un élément."/>
            <w:listItem w:displayText="remplir la fiche de suivi correspondante" w:value="remplir la fiche de suivi correspondante"/>
            <w:listItem w:displayText=" " w:value="  "/>
          </w:dropDownList>
        </w:sdtPr>
        <w:sdtContent>
          <w:r w:rsidR="00594698">
            <w:t>remplir la fiche de suivi correspondante</w:t>
          </w:r>
        </w:sdtContent>
      </w:sdt>
      <w:r w:rsidR="00AC31D2" w:rsidRPr="0093672E">
        <w:t xml:space="preserve">, </w:t>
      </w:r>
    </w:p>
    <w:p w14:paraId="7A1F1C87" w14:textId="4269A041"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302989" w:rsidRPr="0093672E">
          <w:rPr>
            <w:rStyle w:val="Lienhypertexte"/>
          </w:rPr>
          <w:t xml:space="preserve">annexe </w:t>
        </w:r>
      </w:hyperlink>
      <w:r w:rsidR="00302989">
        <w:rPr>
          <w:rStyle w:val="Lienhypertexte"/>
        </w:rPr>
        <w:t>4</w:t>
      </w:r>
      <w:r w:rsidRPr="0093672E">
        <w:t>,</w:t>
      </w:r>
    </w:p>
    <w:p w14:paraId="16964F45" w14:textId="77777777" w:rsidR="00AC31D2" w:rsidRPr="0093672E" w:rsidRDefault="00AC31D2" w:rsidP="00CE69C6">
      <w:pPr>
        <w:pStyle w:val="Paragraphedeliste"/>
      </w:pPr>
      <w:r w:rsidRPr="0093672E">
        <w:t>remplir la fiche d’arrêt de traitement, le cas échéant.</w:t>
      </w:r>
    </w:p>
    <w:p w14:paraId="1F6BD705" w14:textId="77777777" w:rsidR="00AC31D2" w:rsidRPr="0093672E" w:rsidRDefault="00AC31D2" w:rsidP="00AC31D2"/>
    <w:p w14:paraId="0724A333" w14:textId="77777777"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2395A0D7" w14:textId="77777777" w:rsidR="00AC31D2" w:rsidRPr="0093672E" w:rsidRDefault="00AC31D2" w:rsidP="00AC31D2"/>
    <w:p w14:paraId="3E480C42" w14:textId="77777777" w:rsidR="00AC31D2" w:rsidRPr="0093672E" w:rsidRDefault="00AC31D2" w:rsidP="006D4455">
      <w:pPr>
        <w:pStyle w:val="Titre3"/>
      </w:pPr>
      <w:bookmarkStart w:id="38" w:name="_Toc72319030"/>
      <w:r w:rsidRPr="0093672E">
        <w:t>Le pharmacien</w:t>
      </w:r>
      <w:bookmarkEnd w:id="38"/>
      <w:r w:rsidRPr="0093672E">
        <w:t xml:space="preserve"> </w:t>
      </w:r>
    </w:p>
    <w:p w14:paraId="6D0B03A2" w14:textId="77777777" w:rsidR="00AC31D2" w:rsidRPr="0093672E" w:rsidRDefault="00AC31D2" w:rsidP="00AC31D2">
      <w:r w:rsidRPr="0093672E">
        <w:t>Seul</w:t>
      </w:r>
      <w:r w:rsidR="00B551AA">
        <w:t>e</w:t>
      </w:r>
      <w:r w:rsidRPr="0093672E">
        <w:t>s les pharmacie</w:t>
      </w:r>
      <w:r w:rsidR="00842282">
        <w:t>s</w:t>
      </w:r>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5A975EE0" w14:textId="77777777" w:rsidR="00AC31D2" w:rsidRPr="0093672E" w:rsidRDefault="00AC31D2" w:rsidP="00F92D6D">
      <w:pPr>
        <w:pStyle w:val="Titre3"/>
      </w:pPr>
      <w:r w:rsidRPr="00AC2697">
        <w:t>Le pharmacien :</w:t>
      </w:r>
    </w:p>
    <w:p w14:paraId="7C1FAF7B" w14:textId="77777777" w:rsidR="00AC31D2" w:rsidRPr="0093672E" w:rsidRDefault="00AC2697" w:rsidP="00272236">
      <w:pPr>
        <w:pStyle w:val="Paragraphedeliste"/>
      </w:pPr>
      <w:r>
        <w:t>c</w:t>
      </w:r>
      <w:r w:rsidR="00AC31D2" w:rsidRPr="0093672E">
        <w:t>ompl</w:t>
      </w:r>
      <w:r w:rsidR="00F06F1A" w:rsidRPr="0093672E">
        <w:t>è</w:t>
      </w:r>
      <w:r w:rsidR="00AC31D2" w:rsidRPr="0093672E">
        <w:t xml:space="preserve">te la </w:t>
      </w:r>
      <w:r w:rsidR="00735495">
        <w:t>fiche</w:t>
      </w:r>
      <w:r w:rsidR="00AC31D2" w:rsidRPr="0093672E">
        <w:t xml:space="preserve"> d’accès au traitement ainsi que les fiches préalablement </w:t>
      </w:r>
      <w:r w:rsidR="00F46DE3" w:rsidRPr="0093672E">
        <w:t xml:space="preserve">remplies </w:t>
      </w:r>
      <w:r w:rsidR="00AC31D2" w:rsidRPr="0093672E">
        <w:t>par le prescripteur lors de chaque visite</w:t>
      </w:r>
      <w:r w:rsidR="005F7666">
        <w:t xml:space="preserve"> </w:t>
      </w:r>
      <w:r w:rsidR="005F7666" w:rsidRPr="005F7666">
        <w:t>(lorsqu’elles existent)</w:t>
      </w:r>
      <w:r w:rsidR="00AC31D2" w:rsidRPr="0093672E">
        <w:t xml:space="preserve">, et les transmet au laboratoire </w:t>
      </w:r>
      <w:r w:rsidR="00F46DE3" w:rsidRPr="0093672E">
        <w:t>exploitant</w:t>
      </w:r>
      <w:r w:rsidR="00AC31D2" w:rsidRPr="0093672E">
        <w:t xml:space="preserve"> l’autorisation d’accès précoce</w:t>
      </w:r>
      <w:r>
        <w:t> ;</w:t>
      </w:r>
    </w:p>
    <w:p w14:paraId="669C0867" w14:textId="77777777" w:rsidR="00AC31D2" w:rsidRPr="0093672E" w:rsidRDefault="00AC2697" w:rsidP="00272236">
      <w:pPr>
        <w:pStyle w:val="Paragraphedeliste"/>
      </w:pPr>
      <w:r>
        <w:t>c</w:t>
      </w:r>
      <w:r w:rsidR="00AC31D2" w:rsidRPr="0093672E">
        <w:t>ommande le médicament auprès du laboratoire</w:t>
      </w:r>
      <w:r>
        <w:t> ;</w:t>
      </w:r>
    </w:p>
    <w:p w14:paraId="0AFB480A" w14:textId="77777777" w:rsidR="00AC31D2" w:rsidRPr="0093672E" w:rsidRDefault="00AC2697" w:rsidP="00272236">
      <w:pPr>
        <w:pStyle w:val="Paragraphedeliste"/>
      </w:pPr>
      <w:r>
        <w:t>a</w:t>
      </w:r>
      <w:r w:rsidR="00AC31D2" w:rsidRPr="0093672E">
        <w:t>ssure la dispensation du médicament sur prescription du médecin</w:t>
      </w:r>
      <w:r>
        <w:t> ;</w:t>
      </w:r>
    </w:p>
    <w:p w14:paraId="65075B55" w14:textId="77777777"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6647B274" w14:textId="77777777" w:rsidR="00AC31D2" w:rsidRDefault="00AC31D2" w:rsidP="00AC31D2"/>
    <w:p w14:paraId="6795FF87" w14:textId="3A0AF2CD"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5111715F" w14:textId="49307683" w:rsidR="006023A1" w:rsidRDefault="001D3E5C" w:rsidP="00AC31D2">
      <w:r>
        <w:t xml:space="preserve">Des </w:t>
      </w:r>
      <w:r w:rsidR="006023A1">
        <w:t>personnels des établissements participant à la prise en charge du patient</w:t>
      </w:r>
      <w:r>
        <w:t>, autres que le</w:t>
      </w:r>
      <w:r w:rsidR="007708EF">
        <w:t>s</w:t>
      </w:r>
      <w:r>
        <w:t xml:space="preserve"> pharmacien</w:t>
      </w:r>
      <w:r w:rsidR="007708EF">
        <w:t>s</w:t>
      </w:r>
      <w:r>
        <w:t xml:space="preserve"> et le</w:t>
      </w:r>
      <w:r w:rsidR="007708EF">
        <w:t>s</w:t>
      </w:r>
      <w:r>
        <w:t xml:space="preserve"> prescripteur</w:t>
      </w:r>
      <w:r w:rsidR="007708EF">
        <w:t>s</w:t>
      </w:r>
      <w:r>
        <w:t xml:space="preserve">, peuvent </w:t>
      </w:r>
      <w:r w:rsidR="00423616">
        <w:t>participer à la collecte des données sous la responsabilité de ceux-ci</w:t>
      </w:r>
      <w:r w:rsidR="006A3C44">
        <w:t xml:space="preserve"> et selon les modalités d’organisation propres à chaque établissement de santé</w:t>
      </w:r>
      <w:r w:rsidR="00423616">
        <w:t>.</w:t>
      </w:r>
    </w:p>
    <w:p w14:paraId="0078D3C2" w14:textId="77777777" w:rsidR="00BA6BFB" w:rsidRPr="0093672E" w:rsidRDefault="00BA6BFB" w:rsidP="00AC31D2"/>
    <w:p w14:paraId="36607AAA" w14:textId="77777777" w:rsidR="00AC31D2" w:rsidRPr="0093672E" w:rsidRDefault="00AC31D2" w:rsidP="00702415">
      <w:pPr>
        <w:pStyle w:val="Titre2"/>
      </w:pPr>
      <w:bookmarkStart w:id="39" w:name="_Toc72319031"/>
      <w:r w:rsidRPr="0093672E">
        <w:t>Rôle du patient</w:t>
      </w:r>
      <w:bookmarkEnd w:id="39"/>
    </w:p>
    <w:p w14:paraId="2E4EA6A6" w14:textId="77777777" w:rsidR="00AC31D2" w:rsidRPr="0093672E" w:rsidRDefault="00AC31D2" w:rsidP="00AC31D2">
      <w:r w:rsidRPr="0093672E">
        <w:t xml:space="preserve">Tout patient : </w:t>
      </w:r>
    </w:p>
    <w:p w14:paraId="1A5BF9E9" w14:textId="77777777"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sidR="00884B4B">
          <w:rPr>
            <w:rStyle w:val="Lienhypertexte"/>
          </w:rPr>
          <w:t>3</w:t>
        </w:r>
        <w:r w:rsidRPr="0093672E">
          <w:rPr>
            <w:rStyle w:val="Lienhypertexte"/>
          </w:rPr>
          <w:t>)</w:t>
        </w:r>
      </w:hyperlink>
      <w:r w:rsidR="00AC31D2" w:rsidRPr="0093672E">
        <w:t xml:space="preserve"> ;</w:t>
      </w:r>
    </w:p>
    <w:p w14:paraId="558F1DAF" w14:textId="7280305F" w:rsidR="00AC31D2" w:rsidRPr="0093672E" w:rsidRDefault="00D36913" w:rsidP="00D10D5C">
      <w:pPr>
        <w:pStyle w:val="Paragraphedeliste"/>
      </w:pPr>
      <w:r>
        <w:t>r</w:t>
      </w:r>
      <w:r w:rsidR="00AC31D2" w:rsidRPr="0093672E">
        <w:t>empli</w:t>
      </w:r>
      <w:r w:rsidR="00550AB8" w:rsidRPr="0093672E">
        <w:t>t</w:t>
      </w:r>
      <w:r w:rsidR="00AC31D2" w:rsidRPr="0093672E">
        <w:t xml:space="preserve"> le questionnaire de qualité de vie,</w:t>
      </w:r>
      <w:r w:rsidR="00447E79">
        <w:t xml:space="preserve"> </w:t>
      </w:r>
      <w:r w:rsidR="00447E79">
        <w:rPr>
          <w:rStyle w:val="ui-provider"/>
        </w:rPr>
        <w:t>handicap, fonctionnement, symptômes...,</w:t>
      </w:r>
      <w:r w:rsidR="00447E79">
        <w:t> </w:t>
      </w:r>
      <w:r w:rsidR="00AC31D2" w:rsidRPr="0093672E">
        <w:t xml:space="preserve"> si applicable ; </w:t>
      </w:r>
    </w:p>
    <w:p w14:paraId="6E72ABB2" w14:textId="5735D39A" w:rsidR="00AC31D2" w:rsidRPr="0093672E" w:rsidRDefault="00D36913" w:rsidP="00D10D5C">
      <w:pPr>
        <w:pStyle w:val="Paragraphedeliste"/>
      </w:pPr>
      <w:r>
        <w:lastRenderedPageBreak/>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1" w:history="1">
        <w:r w:rsidR="00E91D7E">
          <w:rPr>
            <w:rStyle w:val="Lienhypertexte"/>
          </w:rPr>
          <w:t>https://signalement.social-sante.gouv.fr/</w:t>
        </w:r>
      </w:hyperlink>
      <w:r>
        <w:t>.</w:t>
      </w:r>
    </w:p>
    <w:p w14:paraId="4031C5CC" w14:textId="77777777" w:rsidR="00AC31D2" w:rsidRPr="0093672E" w:rsidRDefault="00AC31D2" w:rsidP="00AC31D2"/>
    <w:p w14:paraId="507DFFF2" w14:textId="77777777" w:rsidR="00AC31D2" w:rsidRPr="0093672E" w:rsidRDefault="00AC31D2" w:rsidP="00702415">
      <w:pPr>
        <w:pStyle w:val="Titre2"/>
      </w:pPr>
      <w:bookmarkStart w:id="40" w:name="_Toc58334985"/>
      <w:bookmarkStart w:id="41" w:name="_Toc58335655"/>
      <w:bookmarkStart w:id="42" w:name="_Toc72319032"/>
      <w:r w:rsidRPr="0093672E">
        <w:t>Rôle du laboratoire</w:t>
      </w:r>
      <w:bookmarkEnd w:id="40"/>
      <w:bookmarkEnd w:id="41"/>
      <w:bookmarkEnd w:id="42"/>
      <w:r w:rsidRPr="0093672E">
        <w:t> </w:t>
      </w:r>
    </w:p>
    <w:p w14:paraId="0CD0C2C8" w14:textId="77777777" w:rsidR="00AC31D2" w:rsidRPr="0093672E" w:rsidRDefault="002A2709" w:rsidP="00AC31D2">
      <w:r w:rsidRPr="0093672E">
        <w:t>L’entreprise qui assure l’exploitation du médicament</w:t>
      </w:r>
      <w:r w:rsidR="000E4A4A">
        <w:t xml:space="preserve"> </w:t>
      </w:r>
      <w:r w:rsidR="00AC31D2" w:rsidRPr="0093672E">
        <w:t>:</w:t>
      </w:r>
    </w:p>
    <w:p w14:paraId="3FCD1A4B" w14:textId="77777777" w:rsidR="00AC31D2" w:rsidRPr="0093672E" w:rsidRDefault="00AC31D2" w:rsidP="00702415">
      <w:pPr>
        <w:pStyle w:val="Paragraphedeliste"/>
      </w:pPr>
      <w:r w:rsidRPr="0093672E">
        <w:t xml:space="preserve">réceptionne les fiches d’accès au traitement, </w:t>
      </w:r>
      <w:r w:rsidR="00E451B5" w:rsidRPr="0093672E">
        <w:t>d’in</w:t>
      </w:r>
      <w:r w:rsidR="000E158D">
        <w:t>stauration</w:t>
      </w:r>
      <w:r w:rsidR="00E451B5" w:rsidRPr="0093672E">
        <w:t xml:space="preserve"> </w:t>
      </w:r>
      <w:r w:rsidRPr="0093672E">
        <w:t xml:space="preserve">et de suivi, et intègre les données dans </w:t>
      </w:r>
      <w:r w:rsidR="00E451B5" w:rsidRPr="0093672E">
        <w:t>sa</w:t>
      </w:r>
      <w:r w:rsidRPr="0093672E">
        <w:t xml:space="preserve"> base de suivi de l’accès précoce</w:t>
      </w:r>
      <w:r w:rsidR="00350942">
        <w:t> ;</w:t>
      </w:r>
    </w:p>
    <w:p w14:paraId="70F73CD7" w14:textId="1651FCE5"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xml:space="preserve">, </w:t>
      </w:r>
      <w:r w:rsidR="00DE611D">
        <w:t>le numéro patient d’accès précoce</w:t>
      </w:r>
      <w:r w:rsidR="005C35C8">
        <w:t xml:space="preserve">, </w:t>
      </w:r>
      <w:r w:rsidR="006720EB">
        <w:t xml:space="preserve">après </w:t>
      </w:r>
      <w:r w:rsidR="00525B26">
        <w:t xml:space="preserve">avoir vérifié </w:t>
      </w:r>
      <w:r w:rsidR="006720EB">
        <w:t xml:space="preserve">que le prescripteur </w:t>
      </w:r>
      <w:r w:rsidR="00AD1AAE">
        <w:t xml:space="preserve">ait </w:t>
      </w:r>
      <w:r w:rsidR="00525B26">
        <w:t>certifi</w:t>
      </w:r>
      <w:r w:rsidR="00AD1AAE">
        <w:t>é</w:t>
      </w:r>
      <w:r w:rsidR="00525B26">
        <w:t xml:space="preserve"> que le patient rempli</w:t>
      </w:r>
      <w:r w:rsidR="00AD1AAE">
        <w:t>ssait</w:t>
      </w:r>
      <w:r w:rsidR="00525B26">
        <w:t xml:space="preserve"> les critères d’éligibilité</w:t>
      </w:r>
      <w:r w:rsidR="006720EB">
        <w:t xml:space="preserve"> </w:t>
      </w:r>
      <w:r w:rsidR="00525B26">
        <w:t>à l’accès précoce</w:t>
      </w:r>
      <w:r w:rsidR="00350942">
        <w:t>;</w:t>
      </w:r>
    </w:p>
    <w:p w14:paraId="57E60A3A" w14:textId="77777777" w:rsidR="00700971" w:rsidRPr="0093672E" w:rsidRDefault="00700971" w:rsidP="002A4600">
      <w:pPr>
        <w:pStyle w:val="Paragraphedeliste"/>
      </w:pPr>
      <w:r w:rsidRPr="0093672E">
        <w:t>est responsable de traitement au sens du règlement général sur la protection des données (RGPD)</w:t>
      </w:r>
      <w:r w:rsidR="00350942">
        <w:t> ;</w:t>
      </w:r>
    </w:p>
    <w:p w14:paraId="2F23324E" w14:textId="71FDE9E5" w:rsidR="00AC31D2"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w:t>
      </w:r>
      <w:r w:rsidR="00447852">
        <w:t xml:space="preserve"> </w:t>
      </w:r>
      <w:r w:rsidRPr="0093672E">
        <w:t>.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w:t>
      </w:r>
      <w:sdt>
        <w:sdtPr>
          <w:id w:val="994298988"/>
          <w:placeholder>
            <w:docPart w:val="E887A533E3304C11803A7B0DCB11CE5D"/>
          </w:placeholder>
          <w:temporary/>
          <w:dropDownList>
            <w:listItem w:value="Choisissez un élément."/>
            <w:listItem w:displayText=", à l'ANSM et au CRPV en charge du suivi de l’accès précoce" w:value=", à l'ANSM et au CRPV en charge du suivi de l’accès précoce"/>
            <w:listItem w:displayText=" " w:value="  "/>
          </w:dropDownList>
        </w:sdtPr>
        <w:sdtContent>
          <w:r w:rsidR="00594698">
            <w:t>, à l'ANSM et au CRPV en charge du suivi de l’accès précoce</w:t>
          </w:r>
        </w:sdtContent>
      </w:sdt>
      <w:r w:rsidRPr="0093672E">
        <w:t xml:space="preserve">, puis transmet le résumé de ce rapport, publié par la HAS et </w:t>
      </w:r>
      <w:sdt>
        <w:sdtPr>
          <w:id w:val="1005485460"/>
          <w:placeholder>
            <w:docPart w:val="5388136D025544DEBBBBF8211AE16791"/>
          </w:placeholder>
          <w:comboBox>
            <w:listItem w:displayText=" " w:value=" "/>
            <w:listItem w:displayText="l'ANSM" w:value="l'ANSM"/>
          </w:comboBox>
        </w:sdtPr>
        <w:sdtContent>
          <w:r w:rsidR="00594698">
            <w:t>l'ANSM</w:t>
          </w:r>
        </w:sdtContent>
      </w:sdt>
      <w:r w:rsidRPr="0093672E">
        <w:t xml:space="preserve">,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44DAF01" w14:textId="77777777"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FF640C">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633F9CF1" w14:textId="4D0C99F0" w:rsidR="00AC31D2" w:rsidRPr="0093672E" w:rsidRDefault="00AC31D2" w:rsidP="00702415">
      <w:pPr>
        <w:pStyle w:val="Paragraphedeliste"/>
      </w:pPr>
      <w:r w:rsidRPr="0093672E">
        <w:t>contacte l’ANSM sans délai</w:t>
      </w:r>
      <w:r w:rsidR="00EC333A">
        <w:t xml:space="preserve"> </w:t>
      </w:r>
      <w:sdt>
        <w:sdtPr>
          <w:id w:val="949274935"/>
          <w:placeholder>
            <w:docPart w:val="AE616C40605F475BB6BD13202794BFDC"/>
          </w:placeholder>
          <w:temporary/>
          <w:dropDownList>
            <w:listItem w:value="Choisissez un élément."/>
            <w:listItem w:displayText="et le CRPV en charge du suivi " w:value="et le CRPV en charge du suivi "/>
            <w:listItem w:displayText=" " w:value="  "/>
          </w:dropDownList>
        </w:sdtPr>
        <w:sdtContent>
          <w:r w:rsidR="00594698">
            <w:t xml:space="preserve">et le CRPV en charge du suivi </w:t>
          </w:r>
        </w:sdtContent>
      </w:sdt>
      <w:r w:rsidR="001118C0">
        <w:t>e</w:t>
      </w:r>
      <w:r w:rsidRPr="0093672E">
        <w:t>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1A74B2D4" w14:textId="77777777"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09FD2A5D" w14:textId="77777777" w:rsidR="00AC31D2" w:rsidRPr="0093672E" w:rsidRDefault="00AC31D2" w:rsidP="00702415">
      <w:pPr>
        <w:pStyle w:val="Paragraphedeliste"/>
      </w:pPr>
      <w:r w:rsidRPr="0093672E">
        <w:t>s’assure du bon usage du médicament dans le cadre de l’accès précoce</w:t>
      </w:r>
      <w:r w:rsidR="00350942">
        <w:t> ;</w:t>
      </w:r>
    </w:p>
    <w:p w14:paraId="504EDFDE" w14:textId="77777777" w:rsidR="00AC31D2" w:rsidRPr="0093672E" w:rsidRDefault="00AC31D2" w:rsidP="00702415">
      <w:pPr>
        <w:pStyle w:val="Paragraphedeliste"/>
      </w:pPr>
      <w:r w:rsidRPr="0093672E">
        <w:t>approvisionne en conséquence la PUI et assure le suivi de lots</w:t>
      </w:r>
      <w:r w:rsidR="00350942">
        <w:t> ;</w:t>
      </w:r>
    </w:p>
    <w:p w14:paraId="7CEF1652" w14:textId="77777777"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7B383D59" w14:textId="77777777" w:rsidR="00AC31D2" w:rsidRPr="0093672E" w:rsidRDefault="00AC31D2" w:rsidP="00AC31D2"/>
    <w:p w14:paraId="37967F63" w14:textId="77777777" w:rsidR="00AC31D2" w:rsidRPr="0093672E" w:rsidRDefault="00AC31D2" w:rsidP="00702415">
      <w:pPr>
        <w:pStyle w:val="Titre2"/>
      </w:pPr>
      <w:bookmarkStart w:id="43" w:name="_Toc58334986"/>
      <w:bookmarkStart w:id="44" w:name="_Toc58335656"/>
      <w:bookmarkStart w:id="45" w:name="_Toc72319033"/>
      <w:r w:rsidRPr="0093672E">
        <w:t xml:space="preserve">Rôle des agences de santé (ANSM et </w:t>
      </w:r>
      <w:bookmarkEnd w:id="43"/>
      <w:bookmarkEnd w:id="44"/>
      <w:r w:rsidRPr="0093672E">
        <w:t>HAS)</w:t>
      </w:r>
      <w:bookmarkEnd w:id="45"/>
    </w:p>
    <w:p w14:paraId="23A1BCC7" w14:textId="77777777" w:rsidR="00AC31D2" w:rsidRPr="0093672E" w:rsidRDefault="00AC31D2" w:rsidP="00AC31D2">
      <w:r w:rsidRPr="0093672E">
        <w:t>La HAS prend la décision d’autorisation d’accès précoce.</w:t>
      </w:r>
    </w:p>
    <w:p w14:paraId="71598AC2" w14:textId="7777777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132D2E03" w14:textId="27C7DE6B" w:rsidR="00AC31D2" w:rsidRPr="0093672E" w:rsidRDefault="00AC31D2" w:rsidP="003B6557">
      <w:pPr>
        <w:pStyle w:val="Aidechamp"/>
      </w:pPr>
      <w:r w:rsidRPr="0093672E">
        <w:lastRenderedPageBreak/>
        <w:t xml:space="preserve">Le PUT-RD, </w:t>
      </w:r>
      <w:r w:rsidR="00594698">
        <w:t>élaboré avec l'ANSM</w:t>
      </w:r>
      <w:r w:rsidR="006C621D">
        <w:t xml:space="preserve"> </w:t>
      </w:r>
      <w:r w:rsidRPr="0093672E">
        <w:t xml:space="preserve">sur proposition du laboratoire, est annexé à la décision de la HAS. </w:t>
      </w:r>
    </w:p>
    <w:p w14:paraId="474AF48B" w14:textId="19EE1A54" w:rsidR="00AC31D2" w:rsidRPr="0093672E" w:rsidRDefault="00AC31D2" w:rsidP="00AC31D2">
      <w:r w:rsidRPr="0093672E">
        <w:t>La HAS</w:t>
      </w:r>
      <w:r w:rsidR="00DC56F2">
        <w:t xml:space="preserve"> </w:t>
      </w:r>
      <w:r w:rsidR="00594698">
        <w:t>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21944EF7" w14:textId="77777777" w:rsidR="00AC31D2" w:rsidRPr="0093672E" w:rsidRDefault="00AC31D2" w:rsidP="00AC31D2"/>
    <w:p w14:paraId="51A624BC" w14:textId="77777777" w:rsidR="00AC31D2" w:rsidRPr="0093672E" w:rsidRDefault="00CB7C93" w:rsidP="00AC31D2">
      <w:r>
        <w:t xml:space="preserve">À la suite de </w:t>
      </w:r>
      <w:r w:rsidR="00AC31D2" w:rsidRPr="0093672E">
        <w:t>la délivrance de l’autorisation d’accès précoce :</w:t>
      </w:r>
    </w:p>
    <w:p w14:paraId="6DDC1351" w14:textId="4059C591" w:rsidR="00AC31D2" w:rsidRPr="0093672E" w:rsidRDefault="00BD7B8B" w:rsidP="00702415">
      <w:pPr>
        <w:pStyle w:val="Paragraphedeliste"/>
      </w:pPr>
      <w:r>
        <w:t>l</w:t>
      </w:r>
      <w:r w:rsidR="00AC31D2" w:rsidRPr="0093672E">
        <w:t>a HAS</w:t>
      </w:r>
      <w:r w:rsidR="00B752B9">
        <w:t xml:space="preserve"> </w:t>
      </w:r>
      <w:r w:rsidR="002C500D">
        <w:t>et l’ANSM prennent</w:t>
      </w:r>
      <w:r w:rsidR="00AC31D2" w:rsidRPr="0093672E">
        <w:t xml:space="preserve"> connaissance des informations transmises par le laboratoire</w:t>
      </w:r>
      <w:r w:rsidR="00B752B9">
        <w:t xml:space="preserve"> </w:t>
      </w:r>
      <w:sdt>
        <w:sdtPr>
          <w:id w:val="1701595746"/>
          <w:placeholder>
            <w:docPart w:val="DECA46153A184728A0ADC3D741344DCD"/>
          </w:placeholder>
          <w:temporary/>
          <w:dropDownList>
            <w:listItem w:value="Choisissez un élément."/>
            <w:listItem w:displayText="ainsi que par le CRPV en charge du suivi de l'accès précoce" w:value="ainsi que par le CRPV en charge du suivi de l'accès précoce"/>
            <w:listItem w:displayText=" " w:value="  "/>
          </w:dropDownList>
        </w:sdtPr>
        <w:sdtContent>
          <w:r w:rsidR="00594698">
            <w:t>ainsi que par le CRPV en charge du suivi de l'accès précoce</w:t>
          </w:r>
        </w:sdtContent>
      </w:sdt>
      <w:r w:rsidR="00AC31D2" w:rsidRPr="0093672E">
        <w:t xml:space="preserve"> et prennent toute mesure utile de manière à assurer la sécurité des patients et le bon usage du médicament</w:t>
      </w:r>
      <w:r>
        <w:t> ;</w:t>
      </w:r>
    </w:p>
    <w:p w14:paraId="2EDDEE28" w14:textId="5DE8E967" w:rsidR="00AC31D2" w:rsidRPr="0093672E" w:rsidRDefault="00000000" w:rsidP="00702415">
      <w:pPr>
        <w:pStyle w:val="Paragraphedeliste"/>
      </w:pPr>
      <w:sdt>
        <w:sdtPr>
          <w:id w:val="363949289"/>
          <w:placeholder>
            <w:docPart w:val="6BDA2EB554F7407CAEAC4E5A05CB0FAC"/>
          </w:placeholder>
          <w:showingPlcHdr/>
          <w:dropDownList>
            <w:listItem w:value="Choisissez un élément."/>
            <w:listItem w:displayText="La HAS évalue" w:value="La HAS évalue"/>
            <w:listItem w:displayText="elles évaluent en collaboration avec le CRPV en charge du suivi" w:value="elles évaluent en collaboration avec le CRPV en charge du suivi"/>
          </w:dropDownList>
        </w:sdtPr>
        <w:sdtContent>
          <w:r w:rsidR="00E22CB2" w:rsidRPr="009D2001">
            <w:rPr>
              <w:rStyle w:val="Textedelespacerserv"/>
            </w:rPr>
            <w:t>Choisissez un élément.</w:t>
          </w:r>
        </w:sdtContent>
      </w:sdt>
      <w:r w:rsidR="00874416">
        <w:t xml:space="preserve"> </w:t>
      </w:r>
      <w:r w:rsidR="00AC31D2" w:rsidRPr="0093672E">
        <w:t xml:space="preserve">les rapports périodiques de synthèse et </w:t>
      </w:r>
      <w:sdt>
        <w:sdtPr>
          <w:id w:val="-1645348264"/>
          <w:placeholder>
            <w:docPart w:val="89EE019F89C94981B7B818A4DDDA6139"/>
          </w:placeholder>
          <w:temporary/>
          <w:dropDownList>
            <w:listItem w:value="Choisissez un élément."/>
            <w:listItem w:displayText="publie" w:value="publie"/>
            <w:listItem w:displayText="publient" w:value="publient"/>
          </w:dropDownList>
        </w:sdtPr>
        <w:sdtContent>
          <w:r w:rsidR="00594698">
            <w:t>publient</w:t>
          </w:r>
        </w:sdtContent>
      </w:sdt>
      <w:r w:rsidR="0075794E">
        <w:t xml:space="preserve"> </w:t>
      </w:r>
      <w:r w:rsidR="00AC31D2" w:rsidRPr="0093672E">
        <w:t>le résumé de ces rapports établis par le laboratoire</w:t>
      </w:r>
      <w:r w:rsidR="00BD7B8B">
        <w:t> ;</w:t>
      </w:r>
    </w:p>
    <w:p w14:paraId="13064562" w14:textId="314786EC" w:rsidR="00AC31D2" w:rsidRPr="0093672E" w:rsidRDefault="00000000" w:rsidP="00702415">
      <w:pPr>
        <w:pStyle w:val="Paragraphedeliste"/>
      </w:pPr>
      <w:sdt>
        <w:sdtPr>
          <w:id w:val="1479418723"/>
          <w:placeholder>
            <w:docPart w:val="C4F06F4F340B4E68B59B5931DAB7C87A"/>
          </w:placeholder>
          <w:temporary/>
          <w:dropDownList>
            <w:listItem w:value="Choisissez un élément."/>
            <w:listItem w:displayText="l’ANSM informe sans délai le laboratoire et le CRPV en charge du suivi en cas de signal émergent de sécurité qui lui aurait été notifié ou déclaré directement qui pourrait remettre en cause l’accès précoce " w:value="l’ANSM informe sans délai le laboratoire et le CRPV en charge du suivi en cas de signal émergent de sécurité qui lui aurait été notifié ou déclaré directement qui pourrait remettre en cause l’accès précoce "/>
            <w:listItem w:displayText=" " w:value="  "/>
          </w:dropDownList>
        </w:sdtPr>
        <w:sdtContent>
          <w:r w:rsidR="00594698">
            <w:t xml:space="preserve">l’ANSM informe sans délai le laboratoire et le CRPV en charge du suivi en cas de signal émergent de sécurité qui lui aurait été notifié ou déclaré directement qui pourrait remettre en cause l’accès précoce </w:t>
          </w:r>
        </w:sdtContent>
      </w:sdt>
      <w:r w:rsidR="00BD7B8B">
        <w:t>;</w:t>
      </w:r>
    </w:p>
    <w:p w14:paraId="72A073B3" w14:textId="77777777"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10839596" w14:textId="19EA6C7A" w:rsidR="00AC31D2" w:rsidRPr="0093672E" w:rsidRDefault="00000000" w:rsidP="00AC31D2">
      <w:pPr>
        <w:pStyle w:val="Paragraphedeliste"/>
      </w:pPr>
      <w:sdt>
        <w:sdtPr>
          <w:id w:val="-617374722"/>
          <w:placeholder>
            <w:docPart w:val="F401100FFC4A4A028C640B2B78F3CFA8"/>
          </w:placeholder>
          <w:temporary/>
          <w:dropDownList>
            <w:listItem w:value="Choisissez un élément."/>
            <w:listItem w:displayText="en cas d’urgence, l’ANSM peut également suspendre temporairement la décision d’accès précoce pré-AMM pour des motifs de santé publique" w:value="en cas d’urgence, l’ANSM peut également suspendre temporairement la décision d’accès précoce pré-AMM pour des motifs de santé publique"/>
            <w:listItem w:displayText=" " w:value="  "/>
          </w:dropDownList>
        </w:sdtPr>
        <w:sdtContent>
          <w:r w:rsidR="00594698">
            <w:t>en cas d’urgence, l’ANSM peut également suspendre temporairement la décision d’accès précoce pré-AMM pour des motifs de santé publique</w:t>
          </w:r>
        </w:sdtContent>
      </w:sdt>
      <w:r w:rsidR="00AC31D2" w:rsidRPr="0093672E">
        <w:t>.</w:t>
      </w:r>
    </w:p>
    <w:p w14:paraId="230E6333" w14:textId="77777777" w:rsidR="00AC31D2" w:rsidRPr="0093672E" w:rsidRDefault="00AC31D2" w:rsidP="00AC31D2"/>
    <w:p w14:paraId="7A006ED8" w14:textId="77777777" w:rsidR="00AC31D2" w:rsidRDefault="00AC31D2" w:rsidP="00702415">
      <w:pPr>
        <w:pStyle w:val="Titre2"/>
      </w:pPr>
      <w:bookmarkStart w:id="46" w:name="_Toc58334987"/>
      <w:bookmarkStart w:id="47" w:name="_Toc58335657"/>
      <w:bookmarkStart w:id="48" w:name="_Toc72319034"/>
      <w:r w:rsidRPr="0093672E">
        <w:t>Rôle du CRPV en charge du suivi de l’</w:t>
      </w:r>
      <w:bookmarkEnd w:id="46"/>
      <w:bookmarkEnd w:id="47"/>
      <w:r w:rsidRPr="0093672E">
        <w:t>accès précoce</w:t>
      </w:r>
      <w:bookmarkEnd w:id="48"/>
    </w:p>
    <w:p w14:paraId="640B1D44" w14:textId="7777777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196E94BE" w14:textId="77777777" w:rsidR="00AC31D2" w:rsidRPr="0093672E" w:rsidRDefault="00AC31D2" w:rsidP="00AC31D2"/>
    <w:p w14:paraId="424D0B19" w14:textId="77777777" w:rsidR="00AC31D2" w:rsidRPr="0093672E" w:rsidRDefault="00AC31D2" w:rsidP="00AC31D2">
      <w:bookmarkStart w:id="49" w:name="_Toc58334989"/>
      <w:bookmarkStart w:id="50" w:name="_Toc58335659"/>
      <w:r w:rsidRPr="0093672E">
        <w:br w:type="page"/>
      </w:r>
    </w:p>
    <w:p w14:paraId="20AFA243" w14:textId="4DE1D64D" w:rsidR="00AC31D2" w:rsidRPr="0093672E" w:rsidRDefault="00702415" w:rsidP="009E5F46">
      <w:pPr>
        <w:pStyle w:val="Titreannexesnauto"/>
      </w:pPr>
      <w:bookmarkStart w:id="51" w:name="Annexe_4"/>
      <w:bookmarkStart w:id="52" w:name="_Toc172822858"/>
      <w:bookmarkEnd w:id="49"/>
      <w:bookmarkEnd w:id="50"/>
      <w:r w:rsidRPr="0093672E">
        <w:lastRenderedPageBreak/>
        <w:t>Document</w:t>
      </w:r>
      <w:r w:rsidR="00503C58" w:rsidRPr="0093672E">
        <w:t>s</w:t>
      </w:r>
      <w:r w:rsidRPr="0093672E">
        <w:t xml:space="preserve"> d’information à destination des patients</w:t>
      </w:r>
      <w:r w:rsidR="00547885">
        <w:t>, des médecins prescripteurs et des pharmaciens</w:t>
      </w:r>
      <w:r w:rsidRPr="0093672E">
        <w:t xml:space="preserve">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Content>
          <w:r w:rsidR="00CF1DB3">
            <w:t>RYBREVANT 350 mg, solution à diluer pour perfusion</w:t>
          </w:r>
        </w:sdtContent>
      </w:sdt>
      <w:bookmarkEnd w:id="52"/>
      <w:r w:rsidR="00714FAF" w:rsidRPr="0093672E">
        <w:t xml:space="preserve"> </w:t>
      </w:r>
    </w:p>
    <w:bookmarkEnd w:id="51"/>
    <w:p w14:paraId="0CF0B890" w14:textId="77777777" w:rsidR="00E40587" w:rsidRPr="0093672E" w:rsidRDefault="00E40587" w:rsidP="00E40587"/>
    <w:p w14:paraId="09E52616" w14:textId="77777777" w:rsidR="005722F0" w:rsidRPr="0093672E" w:rsidRDefault="00543F7F" w:rsidP="00543F7F">
      <w:r w:rsidRPr="0093672E">
        <w:t>Cette annexe comprend</w:t>
      </w:r>
      <w:r w:rsidR="005722F0" w:rsidRPr="0093672E">
        <w:t> :</w:t>
      </w:r>
    </w:p>
    <w:p w14:paraId="36F2CF31" w14:textId="60C3740B"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C057AB">
        <w:rPr>
          <w:i/>
        </w:rPr>
        <w:t> ;</w:t>
      </w:r>
    </w:p>
    <w:p w14:paraId="1C03634B" w14:textId="5BCF73AE" w:rsidR="00543F7F" w:rsidRPr="00C07D8E" w:rsidRDefault="00543F7F" w:rsidP="00700685">
      <w:pPr>
        <w:numPr>
          <w:ilvl w:val="0"/>
          <w:numId w:val="2"/>
        </w:numPr>
        <w:spacing w:before="40" w:after="20"/>
        <w:rPr>
          <w:i/>
        </w:rPr>
      </w:pPr>
      <w:r w:rsidRPr="0093672E">
        <w:t xml:space="preserve">une </w:t>
      </w:r>
      <w:r w:rsidRPr="00700685">
        <w:rPr>
          <w:color w:val="004990"/>
          <w:u w:val="single"/>
        </w:rPr>
        <w:t xml:space="preserve">note d’information </w:t>
      </w:r>
      <w:r w:rsidR="003F7ECA">
        <w:rPr>
          <w:color w:val="004990"/>
          <w:u w:val="single"/>
        </w:rPr>
        <w:t xml:space="preserve">aux patients </w:t>
      </w:r>
      <w:r w:rsidRPr="00700685">
        <w:rPr>
          <w:color w:val="004990"/>
          <w:u w:val="single"/>
        </w:rPr>
        <w:t xml:space="preserve">sur le traitement des données </w:t>
      </w:r>
      <w:r w:rsidR="003F7ECA">
        <w:rPr>
          <w:color w:val="004990"/>
          <w:u w:val="single"/>
        </w:rPr>
        <w:t xml:space="preserve">à caractère </w:t>
      </w:r>
      <w:r w:rsidRPr="00700685">
        <w:rPr>
          <w:color w:val="004990"/>
          <w:u w:val="single"/>
        </w:rPr>
        <w:t>personnel</w:t>
      </w:r>
      <w:r w:rsidR="00D20035">
        <w:rPr>
          <w:color w:val="004990"/>
          <w:u w:val="single"/>
        </w:rPr>
        <w:t> ;</w:t>
      </w:r>
    </w:p>
    <w:p w14:paraId="4904FB94" w14:textId="77777777" w:rsidR="00386486" w:rsidRPr="00700685" w:rsidRDefault="00386486" w:rsidP="00700685">
      <w:pPr>
        <w:numPr>
          <w:ilvl w:val="0"/>
          <w:numId w:val="2"/>
        </w:numPr>
        <w:spacing w:before="40" w:after="20"/>
        <w:rPr>
          <w:i/>
        </w:rPr>
      </w:pPr>
      <w:r>
        <w:t>une note d’information aux médecins prescripteurs et</w:t>
      </w:r>
      <w:r w:rsidR="00BC4992">
        <w:t xml:space="preserve"> aux pharmaciens sur le traitements des données à caractère personnel.</w:t>
      </w:r>
    </w:p>
    <w:p w14:paraId="70ACAF27" w14:textId="5B749312" w:rsidR="001F74B2" w:rsidRPr="00700685" w:rsidRDefault="001F74B2" w:rsidP="00BE4C31">
      <w:pPr>
        <w:pStyle w:val="Asupprimer"/>
      </w:pPr>
      <w:r w:rsidRPr="00700685">
        <w:br w:type="page"/>
      </w:r>
    </w:p>
    <w:tbl>
      <w:tblPr>
        <w:tblStyle w:val="Grilledutableau1"/>
        <w:tblW w:w="5000" w:type="pct"/>
        <w:tblLook w:val="04A0" w:firstRow="1" w:lastRow="0" w:firstColumn="1" w:lastColumn="0" w:noHBand="0" w:noVBand="1"/>
      </w:tblPr>
      <w:tblGrid>
        <w:gridCol w:w="9854"/>
      </w:tblGrid>
      <w:tr w:rsidR="00B90D9B" w:rsidRPr="0093672E" w14:paraId="3EAFDC98"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8"/>
          <w:bookmarkEnd w:id="29"/>
          <w:bookmarkEnd w:id="30"/>
          <w:p w14:paraId="2BC84FF3"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1F44C136" w14:textId="4A85E0E5" w:rsidR="00825254" w:rsidRPr="00C057AB" w:rsidRDefault="00825254" w:rsidP="00FB699B">
      <w:pPr>
        <w:rPr>
          <w:i/>
          <w:iCs/>
          <w:u w:val="single"/>
        </w:rPr>
      </w:pPr>
      <w:r w:rsidRPr="00C057AB">
        <w:rPr>
          <w:i/>
          <w:iCs/>
          <w:u w:val="single"/>
        </w:rPr>
        <w:t xml:space="preserve">Ce document est destiné </w:t>
      </w:r>
      <w:r w:rsidR="008660ED" w:rsidRPr="00C057AB">
        <w:rPr>
          <w:i/>
          <w:iCs/>
          <w:u w:val="single"/>
        </w:rPr>
        <w:t>au</w:t>
      </w:r>
      <w:r w:rsidR="00F37402" w:rsidRPr="00C057AB">
        <w:rPr>
          <w:i/>
          <w:iCs/>
          <w:u w:val="single"/>
        </w:rPr>
        <w:t>x</w:t>
      </w:r>
      <w:r w:rsidR="008660ED" w:rsidRPr="00C057AB">
        <w:rPr>
          <w:i/>
          <w:iCs/>
          <w:u w:val="single"/>
        </w:rPr>
        <w:t xml:space="preserve"> patient</w:t>
      </w:r>
      <w:r w:rsidR="00F37402" w:rsidRPr="00C057AB">
        <w:rPr>
          <w:i/>
          <w:iCs/>
          <w:u w:val="single"/>
        </w:rPr>
        <w:t>s</w:t>
      </w:r>
      <w:r w:rsidR="008660ED" w:rsidRPr="00C057AB">
        <w:rPr>
          <w:i/>
          <w:iCs/>
          <w:u w:val="single"/>
        </w:rPr>
        <w:t xml:space="preserve"> </w:t>
      </w:r>
      <w:r w:rsidR="00D74A0D" w:rsidRPr="00C057AB">
        <w:rPr>
          <w:i/>
          <w:iCs/>
          <w:u w:val="single"/>
        </w:rPr>
        <w:t>(</w:t>
      </w:r>
      <w:r w:rsidR="008660ED" w:rsidRPr="00C057AB">
        <w:rPr>
          <w:i/>
          <w:iCs/>
          <w:u w:val="single"/>
        </w:rPr>
        <w:t>ou</w:t>
      </w:r>
      <w:r w:rsidR="00F714BB" w:rsidRPr="00C057AB">
        <w:rPr>
          <w:i/>
          <w:iCs/>
          <w:u w:val="single"/>
        </w:rPr>
        <w:t xml:space="preserve"> aux parents d’un enfant mineur</w:t>
      </w:r>
      <w:r w:rsidR="0074097D" w:rsidRPr="00C057AB">
        <w:rPr>
          <w:i/>
          <w:iCs/>
          <w:u w:val="single"/>
        </w:rPr>
        <w:t xml:space="preserve"> ou</w:t>
      </w:r>
      <w:r w:rsidR="008660ED" w:rsidRPr="00C057AB">
        <w:rPr>
          <w:i/>
          <w:iCs/>
          <w:u w:val="single"/>
        </w:rPr>
        <w:t xml:space="preserve"> </w:t>
      </w:r>
      <w:r w:rsidRPr="00C057AB">
        <w:rPr>
          <w:i/>
          <w:iCs/>
          <w:u w:val="single"/>
        </w:rPr>
        <w:t>au(x) titulaire(s) de l’autorité parentale</w:t>
      </w:r>
      <w:r w:rsidR="00D74A0D" w:rsidRPr="00C057AB">
        <w:rPr>
          <w:i/>
          <w:iCs/>
          <w:u w:val="single"/>
        </w:rPr>
        <w:t xml:space="preserve"> le cas échéant, pour un traitement indiqué</w:t>
      </w:r>
      <w:r w:rsidR="001D673D" w:rsidRPr="00C057AB">
        <w:rPr>
          <w:i/>
          <w:iCs/>
          <w:u w:val="single"/>
        </w:rPr>
        <w:t xml:space="preserve"> chez l’enfant)</w:t>
      </w:r>
      <w:r w:rsidR="008660ED" w:rsidRPr="00C057AB">
        <w:rPr>
          <w:i/>
          <w:iCs/>
          <w:u w:val="single"/>
        </w:rPr>
        <w:t>.</w:t>
      </w:r>
    </w:p>
    <w:p w14:paraId="7BAE7959" w14:textId="77777777" w:rsidR="00700685" w:rsidRPr="00C057AB" w:rsidRDefault="00700685" w:rsidP="00700685"/>
    <w:p w14:paraId="6F724C22" w14:textId="245A4514" w:rsidR="00545FC2" w:rsidRPr="00C057AB" w:rsidRDefault="00545FC2" w:rsidP="00545FC2">
      <w:pPr>
        <w:rPr>
          <w:b/>
          <w:color w:val="auto"/>
        </w:rPr>
      </w:pPr>
      <w:r w:rsidRPr="00C057AB">
        <w:rPr>
          <w:b/>
          <w:color w:val="auto"/>
        </w:rPr>
        <w:t xml:space="preserve">Votre médecin vous a proposé </w:t>
      </w:r>
      <w:r w:rsidR="0040106D" w:rsidRPr="00C057AB">
        <w:rPr>
          <w:b/>
          <w:color w:val="auto"/>
        </w:rPr>
        <w:t>/ a proposé pour votre enfant</w:t>
      </w:r>
      <w:r w:rsidR="00971677" w:rsidRPr="00C057AB">
        <w:rPr>
          <w:b/>
          <w:color w:val="auto"/>
        </w:rPr>
        <w:t>,</w:t>
      </w:r>
      <w:r w:rsidR="0040106D" w:rsidRPr="00C057AB">
        <w:rPr>
          <w:b/>
          <w:color w:val="auto"/>
        </w:rPr>
        <w:t xml:space="preserve"> mineur</w:t>
      </w:r>
      <w:r w:rsidR="00971677" w:rsidRPr="00C057AB">
        <w:rPr>
          <w:b/>
          <w:color w:val="auto"/>
        </w:rPr>
        <w:t>,</w:t>
      </w:r>
      <w:r w:rsidR="0040106D" w:rsidRPr="00C057AB">
        <w:rPr>
          <w:b/>
          <w:color w:val="auto"/>
        </w:rPr>
        <w:t xml:space="preserve"> </w:t>
      </w:r>
      <w:r w:rsidRPr="00C057AB">
        <w:rPr>
          <w:b/>
          <w:color w:val="auto"/>
        </w:rPr>
        <w:t xml:space="preserve">un traitement 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Content>
          <w:r w:rsidR="00CF1DB3" w:rsidRPr="00C057AB">
            <w:rPr>
              <w:b/>
              <w:color w:val="auto"/>
            </w:rPr>
            <w:t>RYBREVANT 350 mg, solution à diluer pour perfusion</w:t>
          </w:r>
        </w:sdtContent>
      </w:sdt>
      <w:r w:rsidR="00E45D67" w:rsidRPr="00C057AB">
        <w:rPr>
          <w:b/>
          <w:color w:val="auto"/>
        </w:rPr>
        <w:t xml:space="preserve"> </w:t>
      </w:r>
      <w:r w:rsidRPr="00C057AB">
        <w:rPr>
          <w:b/>
          <w:color w:val="auto"/>
        </w:rPr>
        <w:t xml:space="preserve">du laboratoire pharmaceutique </w:t>
      </w:r>
      <w:sdt>
        <w:sdtPr>
          <w:rPr>
            <w:b/>
            <w:color w:val="auto"/>
          </w:rPr>
          <w:id w:val="-1355886810"/>
          <w:placeholder>
            <w:docPart w:val="6D242F50B31243A8B250FAA3D0CD8F25"/>
          </w:placeholder>
        </w:sdtPr>
        <w:sdtEndPr>
          <w:rPr>
            <w:i/>
          </w:rPr>
        </w:sdtEndPr>
        <w:sdtContent>
          <w:r w:rsidR="00594698" w:rsidRPr="00C057AB">
            <w:rPr>
              <w:b/>
              <w:color w:val="auto"/>
            </w:rPr>
            <w:t>Janssen-Cilag</w:t>
          </w:r>
        </w:sdtContent>
      </w:sdt>
      <w:r w:rsidRPr="00C057AB">
        <w:rPr>
          <w:b/>
          <w:color w:val="auto"/>
        </w:rPr>
        <w:t xml:space="preserve"> dans le cadre d’une autorisation d’accès précoce à un médicament.</w:t>
      </w:r>
    </w:p>
    <w:p w14:paraId="0EDF977C" w14:textId="0CCDA666" w:rsidR="00545FC2" w:rsidRPr="00C84C08" w:rsidRDefault="00545FC2" w:rsidP="00545FC2">
      <w:pPr>
        <w:rPr>
          <w:b/>
          <w:color w:val="auto"/>
        </w:rPr>
      </w:pPr>
      <w:r w:rsidRPr="00C057AB">
        <w:rPr>
          <w:b/>
          <w:color w:val="auto"/>
        </w:rPr>
        <w:t>Ce document a pour objectif de vous informer sur cette prescription et ce à quoi elle vous engage</w:t>
      </w:r>
      <w:r w:rsidR="00887968" w:rsidRPr="00C057AB">
        <w:rPr>
          <w:b/>
          <w:color w:val="auto"/>
        </w:rPr>
        <w:t xml:space="preserve"> / vous engage vous et votre enfant</w:t>
      </w:r>
      <w:r w:rsidRPr="00C057AB">
        <w:rPr>
          <w:b/>
          <w:color w:val="auto"/>
        </w:rPr>
        <w:t>. Il complète les informations de votre médecin et vous aidera à prendre une décision à propos de ce traitement.</w:t>
      </w:r>
    </w:p>
    <w:p w14:paraId="32C32F83" w14:textId="77777777" w:rsidR="00545FC2" w:rsidRPr="0093672E" w:rsidRDefault="00545FC2" w:rsidP="00C22C81"/>
    <w:p w14:paraId="050288A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4D418D97"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3"/>
      </w:r>
      <w:r w:rsidRPr="0093672E">
        <w:t xml:space="preserve"> donnée, pour savoir s’il est sûr et s’il apporte un réel bénéfice aux personnes malades. </w:t>
      </w:r>
    </w:p>
    <w:p w14:paraId="66E1BDA8"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7D35D422" w14:textId="77777777"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5181118"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57547932" w14:textId="77777777"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l s’agit par exemple du premier médicament disponible pour soigner cette maladie ou d’une nouvelle façon de prendre un traitement (par exemple des comprimés plutôt qu’une perfusion).</w:t>
      </w:r>
    </w:p>
    <w:p w14:paraId="5EBA44D6" w14:textId="77777777" w:rsidR="00545FC2" w:rsidRPr="0093672E" w:rsidRDefault="00545FC2" w:rsidP="00545FC2"/>
    <w:p w14:paraId="2AEF9F22" w14:textId="77777777" w:rsidR="00700685" w:rsidRPr="00700685" w:rsidRDefault="00700685" w:rsidP="00700685">
      <w:r>
        <w:rPr>
          <w:noProof/>
        </w:rPr>
        <w:lastRenderedPageBreak/>
        <w:drawing>
          <wp:inline distT="0" distB="0" distL="0" distR="0" wp14:anchorId="37D83787" wp14:editId="7CD6FE58">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2">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5B8A994" w14:textId="77777777" w:rsidR="002507AE" w:rsidRDefault="002507AE" w:rsidP="00611684"/>
    <w:p w14:paraId="584E5E84"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518CE04B" w14:textId="3B2088E3"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et des patients qui le prennent</w:t>
      </w:r>
      <w:r w:rsidR="004A033F">
        <w:t xml:space="preserve"> </w:t>
      </w:r>
      <w:r w:rsidR="00320EC1">
        <w:t xml:space="preserve">ou des enfants qui le prennent </w:t>
      </w:r>
      <w:r w:rsidR="009E3333">
        <w:t>ou</w:t>
      </w:r>
      <w:r w:rsidR="00320EC1">
        <w:t xml:space="preserve"> de leurs proches</w:t>
      </w:r>
      <w:r w:rsidR="00700685" w:rsidRPr="00700685">
        <w:t xml:space="preserve">. </w:t>
      </w:r>
      <w:r w:rsidRPr="0093672E">
        <w:t>Elles sont transmises de manière anonyme aux autorités de santé pour évaluer le médicament pendant l’accès précoce en vue de son autorisation de mise sur le marché et de son remboursement.</w:t>
      </w:r>
    </w:p>
    <w:p w14:paraId="24857E21" w14:textId="39490EB3"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r w:rsidR="00CC5944">
        <w:t xml:space="preserve"> / qui suit votre enfant</w:t>
      </w:r>
      <w:r w:rsidRPr="0093672E">
        <w:t>.</w:t>
      </w:r>
    </w:p>
    <w:p w14:paraId="30448C82" w14:textId="77777777" w:rsidR="00545FC2" w:rsidRPr="0093672E" w:rsidRDefault="00545FC2" w:rsidP="009969C3"/>
    <w:p w14:paraId="50CF2CDE" w14:textId="1C698328"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w:t>
      </w:r>
      <w:r w:rsidR="00226694">
        <w:rPr>
          <w:rFonts w:ascii="Arial Narrow" w:eastAsiaTheme="majorEastAsia" w:hAnsi="Arial Narrow" w:cstheme="majorBidi"/>
          <w:color w:val="000000" w:themeColor="text1"/>
          <w:sz w:val="36"/>
          <w:szCs w:val="26"/>
        </w:rPr>
        <w:t xml:space="preserve">/ que l’on propose à votre enfant </w:t>
      </w:r>
      <w:r w:rsidRPr="00700685">
        <w:rPr>
          <w:rFonts w:ascii="Arial Narrow" w:eastAsiaTheme="majorEastAsia" w:hAnsi="Arial Narrow" w:cstheme="majorBidi"/>
          <w:color w:val="000000" w:themeColor="text1"/>
          <w:sz w:val="36"/>
          <w:szCs w:val="26"/>
        </w:rPr>
        <w:t xml:space="preserve">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w:t>
      </w:r>
      <w:r w:rsidR="00081F17">
        <w:rPr>
          <w:rFonts w:ascii="Arial Narrow" w:eastAsiaTheme="majorEastAsia" w:hAnsi="Arial Narrow" w:cstheme="majorBidi"/>
          <w:color w:val="000000" w:themeColor="text1"/>
          <w:sz w:val="36"/>
          <w:szCs w:val="26"/>
        </w:rPr>
        <w:t>/ est-ce qu’il cour</w:t>
      </w:r>
      <w:r w:rsidR="0069266C">
        <w:rPr>
          <w:rFonts w:ascii="Arial Narrow" w:eastAsiaTheme="majorEastAsia" w:hAnsi="Arial Narrow" w:cstheme="majorBidi"/>
          <w:color w:val="000000" w:themeColor="text1"/>
          <w:sz w:val="36"/>
          <w:szCs w:val="26"/>
        </w:rPr>
        <w:t>t</w:t>
      </w:r>
      <w:r w:rsidR="00081F17">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des risques en le prenant ? </w:t>
      </w:r>
    </w:p>
    <w:p w14:paraId="36F93217" w14:textId="77777777"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4"/>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11037659"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CDFED94"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45AA17EA" w14:textId="77777777" w:rsidR="002E30F8" w:rsidRPr="0093672E" w:rsidRDefault="002E30F8" w:rsidP="002E30F8">
      <w:r w:rsidRPr="0093672E">
        <w:t>Ainsi, il est très probable que les effets indésirables de ce médicament ne soient pas trop importants par rapport au bénéfice attendu.</w:t>
      </w:r>
    </w:p>
    <w:p w14:paraId="29643AFC" w14:textId="77777777"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05379A43" w14:textId="7D5E3AB6" w:rsidR="002E30F8" w:rsidRDefault="002E30F8" w:rsidP="002E30F8">
      <w:r w:rsidRPr="0093672E">
        <w:t>Vous pouvez en parler avec votre médecin</w:t>
      </w:r>
      <w:r w:rsidR="00AD2775">
        <w:t> / le médecin qui suit votre enfant</w:t>
      </w:r>
      <w:r w:rsidRPr="0093672E">
        <w:t>. N’hésitez pas à poser toutes vos questions. Il vous donnera des informations sur les bénéfices et effets attendus de ce médicament dans votre situation</w:t>
      </w:r>
      <w:r w:rsidR="00C0763B">
        <w:t xml:space="preserve"> / la situation de votre enfant</w:t>
      </w:r>
      <w:r w:rsidRPr="0093672E">
        <w:t xml:space="preserve">, sur ses avantages, mais aussi sur les risques, les incertitudes ou les inconvénients (effets secondaires, contraintes de prise, etc.). </w:t>
      </w:r>
    </w:p>
    <w:p w14:paraId="5006020F" w14:textId="2A4E90FA" w:rsidR="002A7B63" w:rsidRPr="00A233FD" w:rsidRDefault="00386D1F" w:rsidP="00B94E03">
      <w:pPr>
        <w:pStyle w:val="Corpsdetexte"/>
        <w:spacing w:before="112" w:line="268" w:lineRule="auto"/>
        <w:ind w:right="106"/>
        <w:rPr>
          <w:color w:val="231F20"/>
          <w:spacing w:val="-4"/>
        </w:rPr>
      </w:pPr>
      <w:r>
        <w:rPr>
          <w:color w:val="231F20"/>
          <w:spacing w:val="-4"/>
        </w:rPr>
        <w:t xml:space="preserve">Pour les patients mineurs : </w:t>
      </w:r>
      <w:r w:rsidR="002A7B63" w:rsidRPr="00A233FD">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22FF612A" w14:textId="77777777" w:rsidR="002A7B63" w:rsidRPr="0093672E" w:rsidRDefault="002A7B63" w:rsidP="002E30F8"/>
    <w:p w14:paraId="41259F1B" w14:textId="77777777"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33"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10927323" w14:textId="77777777" w:rsidTr="00827BB5">
        <w:tc>
          <w:tcPr>
            <w:tcW w:w="9834" w:type="dxa"/>
          </w:tcPr>
          <w:p w14:paraId="5B55B370" w14:textId="6CDDA63D" w:rsidR="00700685" w:rsidRPr="00700685" w:rsidRDefault="00700685" w:rsidP="00700685">
            <w:r w:rsidRPr="00700685">
              <w:t>Vous pouvez noter ici ce qui est important pour vous </w:t>
            </w:r>
            <w:r w:rsidR="00E7194E">
              <w:t xml:space="preserve">/ pour votre enfant et pour vous </w:t>
            </w:r>
            <w:r w:rsidRPr="00700685">
              <w:t>(les questions que vous voulez poser à votre médecin, ce que vous ne voulez pas oublier de lui dire, etc.)</w:t>
            </w:r>
            <w:r w:rsidR="004528B1">
              <w:t>.</w:t>
            </w:r>
          </w:p>
          <w:p w14:paraId="01D1A75C" w14:textId="77777777" w:rsidR="00700685" w:rsidRPr="007F66FC" w:rsidRDefault="00700685" w:rsidP="00700685">
            <w:pPr>
              <w:rPr>
                <w:szCs w:val="28"/>
              </w:rPr>
            </w:pPr>
            <w:r w:rsidRPr="007F66FC">
              <w:rPr>
                <w:szCs w:val="28"/>
              </w:rPr>
              <w:t>Voici les questions que certaines personnes ont posées à leur médecin :</w:t>
            </w:r>
          </w:p>
          <w:p w14:paraId="630E1577" w14:textId="77777777" w:rsidR="00700685" w:rsidRPr="007F66FC" w:rsidRDefault="00700685" w:rsidP="002C163E">
            <w:pPr>
              <w:numPr>
                <w:ilvl w:val="0"/>
                <w:numId w:val="15"/>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2E5A540B" w14:textId="6A4FB493" w:rsidR="00700685" w:rsidRPr="007F66FC" w:rsidRDefault="00700685" w:rsidP="002C163E">
            <w:pPr>
              <w:numPr>
                <w:ilvl w:val="0"/>
                <w:numId w:val="15"/>
              </w:numPr>
              <w:spacing w:before="0"/>
              <w:contextualSpacing/>
              <w:jc w:val="left"/>
              <w:rPr>
                <w:szCs w:val="24"/>
              </w:rPr>
            </w:pPr>
            <w:r w:rsidRPr="007F66FC">
              <w:rPr>
                <w:szCs w:val="24"/>
              </w:rPr>
              <w:t>Existe-t-il d’autres traitements disponibles pour moi</w:t>
            </w:r>
            <w:r w:rsidR="005E129A">
              <w:rPr>
                <w:szCs w:val="24"/>
              </w:rPr>
              <w:t xml:space="preserve"> / pour mon enfant</w:t>
            </w:r>
            <w:r w:rsidRPr="007F66FC">
              <w:rPr>
                <w:szCs w:val="24"/>
              </w:rPr>
              <w:t xml:space="preserve"> ? </w:t>
            </w:r>
          </w:p>
          <w:p w14:paraId="5A57045C" w14:textId="77777777" w:rsidR="00700685" w:rsidRPr="007F66FC" w:rsidRDefault="00700685" w:rsidP="002C163E">
            <w:pPr>
              <w:numPr>
                <w:ilvl w:val="0"/>
                <w:numId w:val="15"/>
              </w:numPr>
              <w:spacing w:before="0"/>
              <w:contextualSpacing/>
              <w:jc w:val="left"/>
              <w:rPr>
                <w:szCs w:val="24"/>
              </w:rPr>
            </w:pPr>
            <w:r w:rsidRPr="007F66FC">
              <w:rPr>
                <w:szCs w:val="24"/>
              </w:rPr>
              <w:t>Quelle différence avec un essai clinique ?</w:t>
            </w:r>
          </w:p>
          <w:sdt>
            <w:sdtPr>
              <w:id w:val="-594629945"/>
              <w:placeholder>
                <w:docPart w:val="346EB37EC5D4481ABE26C606571D4F47"/>
              </w:placeholder>
              <w:temporary/>
              <w:showingPlcHdr/>
            </w:sdtPr>
            <w:sdtContent>
              <w:p w14:paraId="574F1982"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06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______________________________________________________________________________________________________________________________________________________________________________</w:t>
                </w:r>
              </w:p>
            </w:sdtContent>
          </w:sdt>
        </w:tc>
      </w:tr>
    </w:tbl>
    <w:p w14:paraId="5D57B033" w14:textId="77777777" w:rsidR="00545FC2" w:rsidRPr="0093672E" w:rsidRDefault="00545FC2" w:rsidP="00545FC2"/>
    <w:p w14:paraId="080F6DFF" w14:textId="6234AC43"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r w:rsidR="00355862">
        <w:rPr>
          <w:b/>
        </w:rPr>
        <w:t xml:space="preserve"> </w:t>
      </w:r>
      <w:r w:rsidR="00355862" w:rsidRPr="00355862">
        <w:rPr>
          <w:b/>
        </w:rPr>
        <w:t>Votre enfant doit avoir été informé de façon adaptée.</w:t>
      </w:r>
    </w:p>
    <w:p w14:paraId="52FB7E77" w14:textId="3D405431" w:rsidR="00363874" w:rsidRPr="00700685" w:rsidRDefault="00545FC2" w:rsidP="00363874">
      <w:pPr>
        <w:rPr>
          <w:b/>
        </w:rPr>
      </w:pPr>
      <w:r w:rsidRPr="00700685">
        <w:rPr>
          <w:b/>
        </w:rPr>
        <w:t>Après avoir échangé avec votre médecin</w:t>
      </w:r>
      <w:r w:rsidR="00E27830">
        <w:rPr>
          <w:b/>
        </w:rPr>
        <w:t xml:space="preserve"> / le médecin qui suit votre enfant</w:t>
      </w:r>
      <w:r w:rsidR="00183D9F">
        <w:rPr>
          <w:b/>
        </w:rPr>
        <w:t xml:space="preserve"> et avec votre enfant</w:t>
      </w:r>
      <w:r w:rsidRPr="00700685">
        <w:rPr>
          <w:b/>
        </w:rPr>
        <w:t xml:space="preserve">, c’est à vous de décider. </w:t>
      </w:r>
      <w:r w:rsidR="00363874" w:rsidRPr="00700685">
        <w:rPr>
          <w:b/>
        </w:rPr>
        <w:t>Vous pouvez prendre le temps de réfléchir et faire appel si besoin à la personne de confiance que vous avez désignée. À tout moment, vous avez le droit de changer d’avis et de demander à ne plus prendre ce médicament</w:t>
      </w:r>
      <w:r w:rsidR="00F17C95">
        <w:rPr>
          <w:b/>
        </w:rPr>
        <w:t xml:space="preserve"> / que votre enfant </w:t>
      </w:r>
      <w:r w:rsidR="00845DCA">
        <w:rPr>
          <w:b/>
        </w:rPr>
        <w:t>ne prenne plus ce médicament</w:t>
      </w:r>
      <w:r w:rsidR="00363874" w:rsidRPr="00700685">
        <w:rPr>
          <w:b/>
        </w:rPr>
        <w:t>. Il faut alors en informer votre médecin</w:t>
      </w:r>
      <w:r w:rsidR="00A668F7">
        <w:rPr>
          <w:b/>
        </w:rPr>
        <w:t xml:space="preserve"> / le médecin qui suit votre enfant</w:t>
      </w:r>
      <w:r w:rsidR="00363874" w:rsidRPr="00700685">
        <w:rPr>
          <w:b/>
        </w:rPr>
        <w:t xml:space="preserve"> le plus tôt possible.</w:t>
      </w:r>
    </w:p>
    <w:p w14:paraId="152F893A" w14:textId="0D50B81E" w:rsidR="00363874" w:rsidRPr="0093672E" w:rsidRDefault="00363874" w:rsidP="00545FC2">
      <w:r w:rsidRPr="00700685">
        <w:rPr>
          <w:b/>
        </w:rPr>
        <w:t xml:space="preserve">L’équipe qui vous suit </w:t>
      </w:r>
      <w:r w:rsidR="00842CD4">
        <w:rPr>
          <w:b/>
        </w:rPr>
        <w:t xml:space="preserve">/ qui suit votre enfant </w:t>
      </w:r>
      <w:r w:rsidRPr="00700685">
        <w:rPr>
          <w:b/>
        </w:rPr>
        <w:t xml:space="preserve">doit vous apporter </w:t>
      </w:r>
      <w:r w:rsidR="00C52F85">
        <w:rPr>
          <w:b/>
        </w:rPr>
        <w:t xml:space="preserve">/ lui apporter </w:t>
      </w:r>
      <w:r w:rsidRPr="00700685">
        <w:rPr>
          <w:b/>
        </w:rPr>
        <w:t>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Vous ne serez pas pénalisé</w:t>
      </w:r>
      <w:r w:rsidR="00C4440A">
        <w:rPr>
          <w:b/>
        </w:rPr>
        <w:t xml:space="preserve"> / votre enfant ne sera pas pénalisé</w:t>
      </w:r>
      <w:r w:rsidR="00A32EAF">
        <w:rPr>
          <w:b/>
        </w:rPr>
        <w:t xml:space="preserve"> en aucun cas</w:t>
      </w:r>
      <w:r w:rsidRPr="00700685">
        <w:rPr>
          <w:b/>
        </w:rPr>
        <w:t>.</w:t>
      </w:r>
    </w:p>
    <w:p w14:paraId="5BB0426C" w14:textId="77777777" w:rsidR="00363874" w:rsidRPr="0093672E" w:rsidRDefault="00363874" w:rsidP="00545FC2"/>
    <w:p w14:paraId="13F10699" w14:textId="08EA3C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FB0C5B" w:rsidRPr="00700685">
        <w:rPr>
          <w:rFonts w:ascii="Arial Narrow" w:eastAsiaTheme="majorEastAsia" w:hAnsi="Arial Narrow" w:cstheme="majorBidi"/>
          <w:color w:val="000000" w:themeColor="text1"/>
          <w:sz w:val="36"/>
          <w:szCs w:val="26"/>
        </w:rPr>
        <w:t>allez-vous</w:t>
      </w:r>
      <w:r w:rsidRPr="00700685">
        <w:rPr>
          <w:rFonts w:ascii="Arial Narrow" w:eastAsiaTheme="majorEastAsia" w:hAnsi="Arial Narrow" w:cstheme="majorBidi"/>
          <w:color w:val="000000" w:themeColor="text1"/>
          <w:sz w:val="36"/>
          <w:szCs w:val="26"/>
        </w:rPr>
        <w:t xml:space="preserve"> recevoir ce médicament </w:t>
      </w:r>
      <w:r w:rsidR="00960299">
        <w:rPr>
          <w:rFonts w:ascii="Arial Narrow" w:eastAsiaTheme="majorEastAsia" w:hAnsi="Arial Narrow" w:cstheme="majorBidi"/>
          <w:color w:val="000000" w:themeColor="text1"/>
          <w:sz w:val="36"/>
          <w:szCs w:val="26"/>
        </w:rPr>
        <w:t xml:space="preserve">/ comment votre enfant va-t-il recevoir ce médicament </w:t>
      </w:r>
      <w:r w:rsidRPr="00700685">
        <w:rPr>
          <w:rFonts w:ascii="Arial Narrow" w:eastAsiaTheme="majorEastAsia" w:hAnsi="Arial Narrow" w:cstheme="majorBidi"/>
          <w:color w:val="000000" w:themeColor="text1"/>
          <w:sz w:val="36"/>
          <w:szCs w:val="26"/>
        </w:rPr>
        <w:t xml:space="preserve">? </w:t>
      </w:r>
    </w:p>
    <w:p w14:paraId="2096DB80" w14:textId="2826A759"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Demandez des précisions à votre médecin</w:t>
      </w:r>
      <w:r w:rsidR="00775F1E">
        <w:t xml:space="preserve"> / au médecin qui suit votre enfant</w:t>
      </w:r>
      <w:r w:rsidR="00700685" w:rsidRPr="00700685">
        <w:t xml:space="preserve"> ou reportez-vous à la notice du médicament dans sa boîte s’il y en a une ou sur le site de l’Agence national de sécurité du médicament et des produits de santé (ANSM) - </w:t>
      </w:r>
      <w:hyperlink r:id="rId34" w:history="1">
        <w:r w:rsidR="006D710A" w:rsidRPr="00F556F9">
          <w:rPr>
            <w:rStyle w:val="Lienhypertexte"/>
          </w:rPr>
          <w:t>https://ansm.sante.fr</w:t>
        </w:r>
      </w:hyperlink>
      <w:r w:rsidR="006D710A">
        <w:t xml:space="preserve">. </w:t>
      </w:r>
    </w:p>
    <w:p w14:paraId="566F6EA7" w14:textId="339FF5E8" w:rsidR="00FB0C5B" w:rsidRPr="0093672E" w:rsidRDefault="00FB0C5B" w:rsidP="00FB0C5B">
      <w:r w:rsidRPr="0093672E">
        <w:t xml:space="preserve">L’utilisation de ce médicament est très encadrée, très précise. Si vous prenez </w:t>
      </w:r>
      <w:r w:rsidR="00A97001">
        <w:t xml:space="preserve">/ votre enfant prend </w:t>
      </w:r>
      <w:r w:rsidRPr="0093672E">
        <w:t xml:space="preserve">ce médicament </w:t>
      </w:r>
      <w:r w:rsidR="0034236E">
        <w:t>à domicile</w:t>
      </w:r>
      <w:r w:rsidRPr="0093672E">
        <w:t>, il est important :</w:t>
      </w:r>
    </w:p>
    <w:p w14:paraId="0BF4DC81" w14:textId="77777777" w:rsidR="00FB0C5B" w:rsidRPr="0093672E" w:rsidRDefault="00FB0C5B" w:rsidP="002C163E">
      <w:pPr>
        <w:numPr>
          <w:ilvl w:val="0"/>
          <w:numId w:val="16"/>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4BBC008D" w14:textId="0B5E957C" w:rsidR="00FB0C5B" w:rsidRPr="0093672E" w:rsidRDefault="00FB0C5B" w:rsidP="002C163E">
      <w:pPr>
        <w:numPr>
          <w:ilvl w:val="0"/>
          <w:numId w:val="16"/>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w:t>
      </w:r>
      <w:r w:rsidR="00074AE1">
        <w:t xml:space="preserve">/ qui suit votre enfant </w:t>
      </w:r>
      <w:r w:rsidRPr="0093672E">
        <w:t xml:space="preserve">si </w:t>
      </w:r>
      <w:r w:rsidR="00E826FD">
        <w:t>le</w:t>
      </w:r>
      <w:r w:rsidR="00E826FD" w:rsidRPr="0093672E">
        <w:t xml:space="preserve"> </w:t>
      </w:r>
      <w:r w:rsidRPr="0093672E">
        <w:t>médicament peut être disponible dans un hôpital près de chez vous.</w:t>
      </w:r>
    </w:p>
    <w:p w14:paraId="066E0A33"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B8233F" w:rsidRPr="0093672E" w14:paraId="39090A5A"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91AA5F" w14:textId="3DCBD04D" w:rsidR="00594698" w:rsidRPr="00E00F42" w:rsidRDefault="00594698" w:rsidP="00594698">
            <w:pPr>
              <w:spacing w:after="240"/>
              <w:jc w:val="center"/>
              <w:rPr>
                <w:sz w:val="22"/>
                <w:szCs w:val="24"/>
              </w:rPr>
            </w:pPr>
            <w:r>
              <w:t>I</w:t>
            </w:r>
            <w:r w:rsidRPr="00E00F42">
              <w:rPr>
                <w:sz w:val="22"/>
              </w:rPr>
              <w:t xml:space="preserve"> Informations relatives à RYBREVANT à destination du patient</w:t>
            </w:r>
          </w:p>
          <w:p w14:paraId="4B69BE57" w14:textId="77777777" w:rsidR="00594698" w:rsidRPr="006C5E25" w:rsidRDefault="00594698" w:rsidP="00594698">
            <w:r w:rsidRPr="7FF437B1">
              <w:rPr>
                <w:rFonts w:eastAsia="Arial" w:cs="Arial"/>
                <w:noProof/>
                <w:sz w:val="22"/>
              </w:rPr>
              <w:t>COMMENT RYBREVANT EST-IL ADMINISTRE ?</w:t>
            </w:r>
          </w:p>
          <w:p w14:paraId="32B7FD87" w14:textId="77777777" w:rsidR="00594698" w:rsidRPr="006C5E25" w:rsidRDefault="00594698" w:rsidP="00594698">
            <w:pPr>
              <w:rPr>
                <w:rFonts w:eastAsia="Arial" w:cs="Arial"/>
                <w:b w:val="0"/>
                <w:noProof/>
                <w:sz w:val="22"/>
              </w:rPr>
            </w:pPr>
            <w:r w:rsidRPr="7FF437B1">
              <w:rPr>
                <w:rFonts w:eastAsia="Arial" w:cs="Arial"/>
                <w:b w:val="0"/>
                <w:noProof/>
                <w:sz w:val="22"/>
              </w:rPr>
              <w:t xml:space="preserve">Rybrevant vous sera administré par un médecin ou un(e) infirmier/ère : </w:t>
            </w:r>
          </w:p>
          <w:p w14:paraId="5785E96D" w14:textId="77777777" w:rsidR="00594698" w:rsidRPr="006C5E25" w:rsidRDefault="00594698" w:rsidP="00594698">
            <w:pPr>
              <w:pStyle w:val="Paragraphedeliste"/>
              <w:numPr>
                <w:ilvl w:val="0"/>
                <w:numId w:val="34"/>
              </w:numPr>
              <w:spacing w:before="0" w:after="0"/>
              <w:jc w:val="left"/>
              <w:rPr>
                <w:rFonts w:eastAsia="Arial" w:cs="Arial"/>
                <w:b w:val="0"/>
                <w:noProof/>
                <w:szCs w:val="20"/>
              </w:rPr>
            </w:pPr>
            <w:r w:rsidRPr="7FF437B1">
              <w:rPr>
                <w:rFonts w:eastAsia="Arial" w:cs="Arial"/>
                <w:b w:val="0"/>
                <w:noProof/>
                <w:szCs w:val="20"/>
              </w:rPr>
              <w:t>une fois par semaine pendant les 4 premières semaines.</w:t>
            </w:r>
          </w:p>
          <w:p w14:paraId="4758DC14" w14:textId="77777777" w:rsidR="00594698" w:rsidRPr="006C5E25" w:rsidRDefault="00594698" w:rsidP="00594698">
            <w:pPr>
              <w:pStyle w:val="Paragraphedeliste"/>
              <w:numPr>
                <w:ilvl w:val="0"/>
                <w:numId w:val="34"/>
              </w:numPr>
              <w:spacing w:before="0" w:after="0"/>
              <w:jc w:val="left"/>
              <w:rPr>
                <w:rFonts w:eastAsia="Arial" w:cs="Arial"/>
                <w:b w:val="0"/>
                <w:noProof/>
                <w:szCs w:val="20"/>
              </w:rPr>
            </w:pPr>
            <w:r w:rsidRPr="7FF437B1">
              <w:rPr>
                <w:rFonts w:eastAsia="Arial" w:cs="Arial"/>
                <w:b w:val="0"/>
                <w:noProof/>
                <w:szCs w:val="20"/>
              </w:rPr>
              <w:t>puis une fois toutes les 3 semaines à partir de la Semaine 7, aussi longtemps que le traitement vous apporte un bénéfice</w:t>
            </w:r>
          </w:p>
          <w:p w14:paraId="36FFD12B" w14:textId="77777777" w:rsidR="00594698" w:rsidRPr="006C5E25" w:rsidRDefault="00594698" w:rsidP="00594698">
            <w:pPr>
              <w:rPr>
                <w:rFonts w:eastAsia="Arial" w:cs="Arial"/>
                <w:b w:val="0"/>
                <w:noProof/>
                <w:sz w:val="22"/>
              </w:rPr>
            </w:pPr>
            <w:r w:rsidRPr="7FF437B1">
              <w:rPr>
                <w:rFonts w:eastAsia="Arial" w:cs="Arial"/>
                <w:b w:val="0"/>
                <w:noProof/>
                <w:sz w:val="22"/>
              </w:rPr>
              <w:t>L’administration se fait dans une veine sous forme de perfusion (« perfusion intraveineuse ») pendant plusieurs heures.</w:t>
            </w:r>
          </w:p>
          <w:p w14:paraId="65163620" w14:textId="77777777" w:rsidR="00594698" w:rsidRPr="006C5E25" w:rsidRDefault="00594698" w:rsidP="00594698">
            <w:pPr>
              <w:rPr>
                <w:rFonts w:eastAsia="Arial" w:cs="Arial"/>
                <w:b w:val="0"/>
                <w:noProof/>
                <w:sz w:val="22"/>
              </w:rPr>
            </w:pPr>
            <w:r w:rsidRPr="7FF437B1">
              <w:rPr>
                <w:rFonts w:eastAsia="Arial" w:cs="Arial"/>
                <w:b w:val="0"/>
                <w:noProof/>
                <w:sz w:val="22"/>
              </w:rPr>
              <w:lastRenderedPageBreak/>
              <w:t xml:space="preserve">Votre médecin calculera la dose de Rybrevant adaptée à votre situation. La dose dépendra de votre poids lors de l’initiation de votre traitement. </w:t>
            </w:r>
          </w:p>
          <w:p w14:paraId="2027500E" w14:textId="77777777" w:rsidR="00594698" w:rsidRPr="006C5E25" w:rsidRDefault="00594698" w:rsidP="00594698">
            <w:pPr>
              <w:rPr>
                <w:rFonts w:eastAsia="Arial" w:cs="Arial"/>
                <w:b w:val="0"/>
                <w:noProof/>
                <w:sz w:val="22"/>
              </w:rPr>
            </w:pPr>
            <w:r w:rsidRPr="7FF437B1">
              <w:rPr>
                <w:rFonts w:eastAsia="Arial" w:cs="Arial"/>
                <w:b w:val="0"/>
                <w:noProof/>
                <w:sz w:val="22"/>
              </w:rPr>
              <w:t>La première semaine de traitement, votre médecin vous administrera la dose de Rybrevant de façon fractionnée sur 2 jours consécutifs.</w:t>
            </w:r>
          </w:p>
          <w:p w14:paraId="1F36E82E" w14:textId="77777777" w:rsidR="00594698" w:rsidRPr="006C5E25" w:rsidRDefault="00594698" w:rsidP="00594698">
            <w:r w:rsidRPr="7FF437B1">
              <w:rPr>
                <w:rFonts w:eastAsia="Arial" w:cs="Arial"/>
                <w:noProof/>
                <w:szCs w:val="20"/>
              </w:rPr>
              <w:t>Avant chaque perfusion de Rybrevant, vous recevrez des médicaments qui aident à diminuer le risque de réactions liées à la perfusion. Ceux-ci peuvent inclure :</w:t>
            </w:r>
          </w:p>
          <w:p w14:paraId="1875DDF1" w14:textId="77777777" w:rsidR="00594698" w:rsidRPr="006C5E25" w:rsidRDefault="00594698" w:rsidP="00594698">
            <w:pPr>
              <w:pStyle w:val="Paragraphedeliste"/>
              <w:numPr>
                <w:ilvl w:val="0"/>
                <w:numId w:val="34"/>
              </w:numPr>
              <w:spacing w:before="0" w:after="0"/>
              <w:jc w:val="left"/>
              <w:rPr>
                <w:rFonts w:eastAsia="Arial" w:cs="Arial"/>
                <w:b w:val="0"/>
                <w:noProof/>
                <w:szCs w:val="20"/>
              </w:rPr>
            </w:pPr>
            <w:r w:rsidRPr="7FF437B1">
              <w:rPr>
                <w:rFonts w:eastAsia="Arial" w:cs="Arial"/>
                <w:b w:val="0"/>
                <w:noProof/>
                <w:szCs w:val="20"/>
              </w:rPr>
              <w:t>des médicaments utilisés contre les réactions allergiques (antihistaminiques)</w:t>
            </w:r>
          </w:p>
          <w:p w14:paraId="7CD026FC" w14:textId="77777777" w:rsidR="00594698" w:rsidRPr="006C5E25" w:rsidRDefault="00594698" w:rsidP="00594698">
            <w:pPr>
              <w:pStyle w:val="Paragraphedeliste"/>
              <w:numPr>
                <w:ilvl w:val="0"/>
                <w:numId w:val="34"/>
              </w:numPr>
              <w:spacing w:before="0" w:after="0"/>
              <w:jc w:val="left"/>
              <w:rPr>
                <w:rFonts w:eastAsia="Arial" w:cs="Arial"/>
                <w:b w:val="0"/>
                <w:noProof/>
                <w:szCs w:val="20"/>
              </w:rPr>
            </w:pPr>
            <w:r w:rsidRPr="7FF437B1">
              <w:rPr>
                <w:rFonts w:eastAsia="Arial" w:cs="Arial"/>
                <w:b w:val="0"/>
                <w:noProof/>
                <w:szCs w:val="20"/>
              </w:rPr>
              <w:t>des médicaments utilisés contre l’inflammation (corticoïdes)</w:t>
            </w:r>
          </w:p>
          <w:p w14:paraId="587499D7" w14:textId="77777777" w:rsidR="00594698" w:rsidRPr="006C5E25" w:rsidRDefault="00594698" w:rsidP="00594698">
            <w:pPr>
              <w:pStyle w:val="Paragraphedeliste"/>
              <w:numPr>
                <w:ilvl w:val="0"/>
                <w:numId w:val="34"/>
              </w:numPr>
              <w:spacing w:before="0" w:after="0"/>
              <w:jc w:val="left"/>
              <w:rPr>
                <w:rFonts w:eastAsia="Arial" w:cs="Arial"/>
                <w:b w:val="0"/>
                <w:noProof/>
                <w:szCs w:val="20"/>
              </w:rPr>
            </w:pPr>
            <w:r w:rsidRPr="7FF437B1">
              <w:rPr>
                <w:rFonts w:eastAsia="Arial" w:cs="Arial"/>
                <w:b w:val="0"/>
                <w:noProof/>
                <w:szCs w:val="20"/>
              </w:rPr>
              <w:t>des médicaments utilisés contre la fièvre (tels que le paracétamol).</w:t>
            </w:r>
          </w:p>
          <w:p w14:paraId="0C3EB688" w14:textId="77777777" w:rsidR="00594698" w:rsidRPr="006C5E25" w:rsidRDefault="00594698" w:rsidP="00594698">
            <w:pPr>
              <w:rPr>
                <w:rFonts w:eastAsia="Arial" w:cs="Arial"/>
                <w:b w:val="0"/>
                <w:noProof/>
                <w:szCs w:val="20"/>
              </w:rPr>
            </w:pPr>
            <w:r w:rsidRPr="7FF437B1">
              <w:rPr>
                <w:rFonts w:eastAsia="Arial" w:cs="Arial"/>
                <w:b w:val="0"/>
                <w:noProof/>
                <w:szCs w:val="20"/>
              </w:rPr>
              <w:t>Vous pourrez également recevoir d’autres médicaments selon les symptômes que vous pourrez présenter.</w:t>
            </w:r>
          </w:p>
          <w:p w14:paraId="468A0C5C" w14:textId="2C4DA4F0" w:rsidR="00B8233F" w:rsidRPr="0093672E" w:rsidRDefault="00594698" w:rsidP="00735BA3">
            <w:r w:rsidRPr="7FF437B1">
              <w:rPr>
                <w:rFonts w:eastAsia="Arial" w:cs="Arial"/>
                <w:noProof/>
                <w:sz w:val="22"/>
              </w:rPr>
              <w:t>Il est très important que vous vous rendiez à tous vos rendez-vous pour recevoir votre traitement. Si vous ne pouvez pas vous rendre à votre rendez-vous, planifiez-en un autre dès que possible.</w:t>
            </w:r>
          </w:p>
        </w:tc>
      </w:tr>
    </w:tbl>
    <w:p w14:paraId="2ADEEBE0" w14:textId="77777777" w:rsidR="00B8233F" w:rsidRPr="0093672E" w:rsidRDefault="00B8233F" w:rsidP="00545FC2"/>
    <w:p w14:paraId="450BA74C" w14:textId="465A6C72"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w:t>
      </w:r>
      <w:r w:rsidR="0096577E" w:rsidRPr="00700685">
        <w:rPr>
          <w:rFonts w:ascii="Arial Narrow" w:eastAsiaTheme="majorEastAsia" w:hAnsi="Arial Narrow" w:cstheme="majorBidi"/>
          <w:color w:val="000000" w:themeColor="text1"/>
          <w:sz w:val="36"/>
          <w:szCs w:val="26"/>
        </w:rPr>
        <w:t>engage</w:t>
      </w:r>
      <w:r w:rsidRPr="00700685">
        <w:rPr>
          <w:rFonts w:ascii="Arial Narrow" w:eastAsiaTheme="majorEastAsia" w:hAnsi="Arial Narrow" w:cstheme="majorBidi"/>
          <w:color w:val="000000" w:themeColor="text1"/>
          <w:sz w:val="36"/>
          <w:szCs w:val="26"/>
        </w:rPr>
        <w:t xml:space="preserve">-t-il ? Quelles seront </w:t>
      </w:r>
      <w:r w:rsidR="0093451D">
        <w:rPr>
          <w:rFonts w:ascii="Arial Narrow" w:eastAsiaTheme="majorEastAsia" w:hAnsi="Arial Narrow" w:cstheme="majorBidi"/>
          <w:color w:val="000000" w:themeColor="text1"/>
          <w:sz w:val="36"/>
          <w:szCs w:val="26"/>
        </w:rPr>
        <w:t>les</w:t>
      </w:r>
      <w:r w:rsidR="0093451D"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contraintes ? </w:t>
      </w:r>
    </w:p>
    <w:p w14:paraId="6B1DEDEA" w14:textId="2BB027C5" w:rsidR="00BF5BAD" w:rsidRPr="0093672E" w:rsidRDefault="00BF5BAD" w:rsidP="00BF5BAD">
      <w:r w:rsidRPr="0093672E">
        <w:t>Comme il y a peu de recul sur le médicament qui vous est proposé</w:t>
      </w:r>
      <w:r w:rsidR="00D17576">
        <w:t> / qui est proposé à votre enfant</w:t>
      </w:r>
      <w:r w:rsidRPr="0093672E">
        <w:t xml:space="preserve">, son utilisation précoce est observée avec attention pour mieux l’évaluer et le connaître. </w:t>
      </w:r>
      <w:r w:rsidR="00700685" w:rsidRPr="00700685">
        <w:t>Cette surveillance est décrite en détail dans le protocole d’utilisation thérapeutique et de recueil de données (PUT-RD)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763D2C01" w14:textId="02B5F7CB" w:rsidR="00700685" w:rsidRPr="00700685" w:rsidRDefault="00700685" w:rsidP="00700685">
      <w:r w:rsidRPr="00700685">
        <w:t xml:space="preserve">Votre retour </w:t>
      </w:r>
      <w:r w:rsidR="003B7C65">
        <w:t xml:space="preserve">/ celui de votre enfant </w:t>
      </w:r>
      <w:r w:rsidRPr="00700685">
        <w:t xml:space="preserve">sur ce traitement est essentiel. C’est pourquoi votre avis sur ce médicament et les effets qu’il a sur vous </w:t>
      </w:r>
      <w:r w:rsidR="007E4316">
        <w:t xml:space="preserve">/ sur votre enfant </w:t>
      </w:r>
      <w:r w:rsidRPr="00700685">
        <w:t>sera recueilli de deux façons : à chaque visite avec votre médecin</w:t>
      </w:r>
      <w:r w:rsidR="00E35D63">
        <w:t xml:space="preserve"> / le médecin qui suit votre enfant</w:t>
      </w:r>
      <w:r w:rsidRPr="00700685">
        <w:t xml:space="preserve"> et entre les visites. </w:t>
      </w:r>
    </w:p>
    <w:p w14:paraId="23CE2843" w14:textId="77777777"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6EB5C98" w14:textId="585E2BC0" w:rsidR="00700685" w:rsidRPr="00700685" w:rsidRDefault="00700685" w:rsidP="002C163E">
      <w:pPr>
        <w:numPr>
          <w:ilvl w:val="0"/>
          <w:numId w:val="12"/>
        </w:numPr>
        <w:spacing w:before="40" w:after="20"/>
        <w:rPr>
          <w:color w:val="262626" w:themeColor="text1" w:themeTint="D9"/>
        </w:rPr>
      </w:pPr>
      <w:r w:rsidRPr="00700685">
        <w:t xml:space="preserve">Votre médecin </w:t>
      </w:r>
      <w:r w:rsidR="007D5CC3">
        <w:t xml:space="preserve">/ le médecin qui suit votre enfant </w:t>
      </w:r>
      <w:r w:rsidRPr="00700685">
        <w:t xml:space="preserve">va vous poser des questions sur la façon dont vous vous </w:t>
      </w:r>
      <w:r w:rsidR="00B82B47">
        <w:t>prenez ce médicament</w:t>
      </w:r>
      <w:r w:rsidRPr="00700685">
        <w:t xml:space="preserve"> </w:t>
      </w:r>
      <w:r w:rsidR="00AD5CE9">
        <w:t xml:space="preserve">/ dont votre enfant </w:t>
      </w:r>
      <w:r w:rsidR="007C3670">
        <w:t xml:space="preserve">prend ce médicament </w:t>
      </w:r>
      <w:r w:rsidRPr="00700685">
        <w:t xml:space="preserve">et rassembler des données </w:t>
      </w:r>
      <w:r w:rsidR="00E862DC">
        <w:t xml:space="preserve">à caractère personnel </w:t>
      </w:r>
      <w:r w:rsidRPr="00700685">
        <w:t xml:space="preserve">sur votre </w:t>
      </w:r>
      <w:r w:rsidR="00E862DC">
        <w:t xml:space="preserve">/ sa </w:t>
      </w:r>
      <w:r w:rsidRPr="00700685">
        <w:t>santé et vos</w:t>
      </w:r>
      <w:r w:rsidR="00365FD8">
        <w:t> / ses</w:t>
      </w:r>
      <w:r w:rsidRPr="00700685">
        <w:t xml:space="preserve"> habitudes de vie. Pour plus de détails sur les données </w:t>
      </w:r>
      <w:r w:rsidR="003027CF">
        <w:t xml:space="preserve">à caractère </w:t>
      </w:r>
      <w:r w:rsidRPr="00700685">
        <w:t xml:space="preserve">personnel recueillies et vos droits, vous pouvez lire le document intitulé « Accès précoce à un médicament - Traitement des données </w:t>
      </w:r>
      <w:r w:rsidR="003846FF">
        <w:t xml:space="preserve">à caractère </w:t>
      </w:r>
      <w:r w:rsidRPr="00700685">
        <w:t xml:space="preserve">personnel » (voir en fin de document la rubrique « Pour en savoir plus »). </w:t>
      </w:r>
    </w:p>
    <w:p w14:paraId="7E4C0D47"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46A669BC" w14:textId="6C133CD6" w:rsidR="00502931" w:rsidRPr="0093672E" w:rsidRDefault="00780FFC" w:rsidP="002C163E">
      <w:pPr>
        <w:numPr>
          <w:ilvl w:val="0"/>
          <w:numId w:val="12"/>
        </w:numPr>
        <w:spacing w:before="40" w:after="20"/>
      </w:pPr>
      <w:r w:rsidRPr="00B644D6">
        <w:rPr>
          <w:color w:val="231F20"/>
        </w:rPr>
        <w:t xml:space="preserve">La qualité de vie en général avec le médicament est une information également très importante. </w:t>
      </w:r>
      <w:r w:rsidR="00502931" w:rsidRPr="0093672E">
        <w:t xml:space="preserve">Vous devrez remplir un questionnaire, en ligne ou sous format papier, qui porte </w:t>
      </w:r>
      <w:r w:rsidR="00502931" w:rsidRPr="00700685">
        <w:t>sur votre qualité de vie avec le médicament : vos impressions sur le traitement, comment vous vous sentez, ce que le traitement vous apporte comme changement, etc.</w:t>
      </w:r>
      <w:r w:rsidR="00502931" w:rsidRPr="0093672E">
        <w:t xml:space="preserve"> La forme du questionnaire,</w:t>
      </w:r>
      <w:r w:rsidR="00502931" w:rsidRPr="0093672E" w:rsidDel="0076775A">
        <w:t xml:space="preserve"> </w:t>
      </w:r>
      <w:r w:rsidR="00502931" w:rsidRPr="0093672E">
        <w:t>le rythme et les conseils pratiques pour le remplir vous seront transmis par l’équipe de soins.</w:t>
      </w:r>
      <w:r w:rsidR="005A16A1">
        <w:t xml:space="preserve"> Pour les patients mineurs : l</w:t>
      </w:r>
      <w:r w:rsidR="005A16A1" w:rsidRPr="005A16A1">
        <w:t>es impacts de la situation de santé avec le traitement sont-ils sensibles sur des domaines tels que la vie scolaire, familiale, les activités possibles, etc. ? Ces retours sont importants, vous ou votre enfant pouvez à tout moment les rapporter au médecin.</w:t>
      </w:r>
      <w:r w:rsidR="00502931" w:rsidRPr="0093672E">
        <w:t xml:space="preserve"> </w:t>
      </w:r>
    </w:p>
    <w:p w14:paraId="79331E65" w14:textId="77777777" w:rsidR="00935880" w:rsidRPr="00700685" w:rsidRDefault="00935880" w:rsidP="00700685">
      <w:pPr>
        <w:spacing w:before="40" w:after="20"/>
      </w:pPr>
    </w:p>
    <w:tbl>
      <w:tblPr>
        <w:tblStyle w:val="Fondgris1"/>
        <w:tblW w:w="5000" w:type="pct"/>
        <w:tblLook w:val="04A0" w:firstRow="1" w:lastRow="0" w:firstColumn="1" w:lastColumn="0" w:noHBand="0" w:noVBand="1"/>
      </w:tblPr>
      <w:tblGrid>
        <w:gridCol w:w="9834"/>
      </w:tblGrid>
      <w:tr w:rsidR="00982652" w:rsidRPr="0093672E" w14:paraId="6934F0F0"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922055F" w14:textId="5A0AA3E0" w:rsidR="00982652" w:rsidRPr="0093672E" w:rsidRDefault="00E71FE7" w:rsidP="00700685">
            <w:pPr>
              <w:spacing w:before="40" w:after="20"/>
              <w:rPr>
                <w:b w:val="0"/>
                <w:sz w:val="22"/>
              </w:rPr>
            </w:pPr>
            <w:r>
              <w:rPr>
                <w:b w:val="0"/>
                <w:bCs/>
                <w:color w:val="404040"/>
                <w:sz w:val="22"/>
              </w:rPr>
              <w:lastRenderedPageBreak/>
              <w:t>Dans le cadre de cet accès précoce, l</w:t>
            </w:r>
            <w:r w:rsidRPr="00D65ECC">
              <w:rPr>
                <w:b w:val="0"/>
                <w:bCs/>
                <w:color w:val="404040"/>
                <w:sz w:val="22"/>
              </w:rPr>
              <w:t xml:space="preserve">a qualité de vie sera mesurée par l’auto-questionnaire EORTC-QLQ-C30 en annexe 1. </w:t>
            </w:r>
            <w:r>
              <w:rPr>
                <w:b w:val="0"/>
                <w:bCs/>
                <w:color w:val="404040"/>
                <w:sz w:val="22"/>
              </w:rPr>
              <w:t>Ce questionnaire devra être</w:t>
            </w:r>
            <w:r w:rsidRPr="00D65ECC">
              <w:rPr>
                <w:b w:val="0"/>
                <w:bCs/>
                <w:color w:val="404040"/>
                <w:sz w:val="22"/>
              </w:rPr>
              <w:t xml:space="preserve"> rempli par le patient avant le début du traitement, puis à S4, S7, S13, S22, S31 puis tous les 6 mois jusqu’à la fin du traitement. </w:t>
            </w:r>
            <w:r>
              <w:rPr>
                <w:b w:val="0"/>
                <w:bCs/>
                <w:color w:val="404040"/>
                <w:sz w:val="22"/>
              </w:rPr>
              <w:t>Il devra être complété au</w:t>
            </w:r>
            <w:r w:rsidRPr="00426EE4">
              <w:rPr>
                <w:b w:val="0"/>
                <w:bCs/>
                <w:color w:val="404040"/>
                <w:sz w:val="22"/>
              </w:rPr>
              <w:t xml:space="preserve"> format papier</w:t>
            </w:r>
            <w:r w:rsidR="00511494">
              <w:rPr>
                <w:b w:val="0"/>
                <w:bCs/>
                <w:color w:val="404040"/>
                <w:sz w:val="22"/>
              </w:rPr>
              <w:t>.</w:t>
            </w:r>
          </w:p>
        </w:tc>
      </w:tr>
    </w:tbl>
    <w:p w14:paraId="2F0C28D1" w14:textId="77777777" w:rsidR="00C567EB" w:rsidRPr="0093672E" w:rsidRDefault="00C567EB" w:rsidP="00700685">
      <w:pPr>
        <w:spacing w:before="40" w:after="20"/>
      </w:pPr>
    </w:p>
    <w:p w14:paraId="0086968C" w14:textId="1CF120B5"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w:t>
      </w:r>
      <w:r w:rsidR="0093339C">
        <w:t xml:space="preserve"> / que votre enfant pourrait ressentir</w:t>
      </w:r>
      <w:r w:rsidRPr="00700685">
        <w:t xml:space="preserve"> (douleurs, nausées, diarrhées, etc.).</w:t>
      </w:r>
    </w:p>
    <w:p w14:paraId="464A2A50"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5597AD37" w14:textId="77777777" w:rsidTr="00827BB5">
        <w:tc>
          <w:tcPr>
            <w:tcW w:w="5000" w:type="pct"/>
          </w:tcPr>
          <w:p w14:paraId="26461469" w14:textId="77777777" w:rsidR="00700685" w:rsidRPr="00700685" w:rsidRDefault="00700685" w:rsidP="00700685">
            <w:pPr>
              <w:spacing w:before="40" w:after="20"/>
              <w:rPr>
                <w:b/>
                <w:bCs/>
              </w:rPr>
            </w:pPr>
            <w:r w:rsidRPr="00700685">
              <w:rPr>
                <w:b/>
                <w:bCs/>
              </w:rPr>
              <w:t>En pratique</w:t>
            </w:r>
          </w:p>
          <w:p w14:paraId="6989BAD0" w14:textId="2864ABCD" w:rsidR="00700685" w:rsidRPr="00700685" w:rsidRDefault="00700685" w:rsidP="00700685">
            <w:r w:rsidRPr="00700685">
              <w:t xml:space="preserve">Si vous ne vous sentez pas comme d’habitude </w:t>
            </w:r>
            <w:r w:rsidR="000A6546">
              <w:t xml:space="preserve">/ si votre enfant ne se sent pas comme d’habitude </w:t>
            </w:r>
            <w:r w:rsidRPr="00700685">
              <w:t>ou en cas de symptôme nouveau ou inhabituel : parlez-en à votre médecin</w:t>
            </w:r>
            <w:r w:rsidR="0030230D">
              <w:t> / le médecin qui le suit</w:t>
            </w:r>
            <w:r w:rsidRPr="00700685">
              <w:t xml:space="preserve">, </w:t>
            </w:r>
            <w:r w:rsidR="00D87BF2">
              <w:t xml:space="preserve">à </w:t>
            </w:r>
            <w:r w:rsidRPr="00700685">
              <w:t xml:space="preserve">votre pharmacien ou à votre infirmier/ère. </w:t>
            </w:r>
          </w:p>
          <w:p w14:paraId="63D0A004" w14:textId="76DE3E00" w:rsidR="00700685" w:rsidRPr="00700685" w:rsidRDefault="00700685" w:rsidP="00646FD7">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35" w:history="1">
              <w:r w:rsidR="0076609A">
                <w:rPr>
                  <w:rStyle w:val="Lienhypertexte"/>
                </w:rPr>
                <w:t>https://signalement.social-sante.gouv.fr/</w:t>
              </w:r>
            </w:hyperlink>
            <w:r w:rsidRPr="00700685">
              <w:t xml:space="preserve">. </w:t>
            </w:r>
          </w:p>
        </w:tc>
      </w:tr>
    </w:tbl>
    <w:p w14:paraId="36DD092C" w14:textId="77777777" w:rsidR="00545FC2" w:rsidRPr="00700685" w:rsidRDefault="00545FC2" w:rsidP="00545FC2"/>
    <w:p w14:paraId="42E9508D" w14:textId="77777777" w:rsidR="003A3AA3" w:rsidRDefault="003A3AA3" w:rsidP="003A3AA3">
      <w:pPr>
        <w:pStyle w:val="Corpsdetexte"/>
        <w:spacing w:before="107" w:line="268" w:lineRule="auto"/>
        <w:ind w:left="110" w:right="106"/>
      </w:pPr>
      <w:r>
        <w:rPr>
          <w:color w:val="231F20"/>
          <w:spacing w:val="-6"/>
        </w:rPr>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55A23903" w14:textId="77777777" w:rsidR="009831C4" w:rsidRDefault="006F2121" w:rsidP="009831C4">
      <w:pPr>
        <w:pStyle w:val="Corpsdetexte"/>
        <w:spacing w:before="112" w:line="268" w:lineRule="auto"/>
        <w:ind w:left="110" w:right="107"/>
        <w:rPr>
          <w:color w:val="231F20"/>
        </w:rPr>
      </w:pPr>
      <w:r w:rsidRPr="0093672E">
        <w:t xml:space="preserve">Lorsque l’on vous prescrit </w:t>
      </w:r>
      <w:r w:rsidR="005950EE">
        <w:t xml:space="preserve">/ </w:t>
      </w:r>
      <w:r w:rsidR="00B97643">
        <w:t xml:space="preserve">lorsque l’on prescrit à votre enfant </w:t>
      </w:r>
      <w:r w:rsidRPr="0093672E">
        <w:t>un médicament dans le cadre d’un accès précoce, vous n’entrez pas</w:t>
      </w:r>
      <w:r w:rsidR="00B97643">
        <w:t xml:space="preserve"> / </w:t>
      </w:r>
      <w:r w:rsidR="00FB325F">
        <w:t>votre enfant</w:t>
      </w:r>
      <w:r w:rsidR="00B97643">
        <w:t xml:space="preserve"> n’entre pas</w:t>
      </w:r>
      <w:r w:rsidRPr="0093672E">
        <w:t xml:space="preserve"> dans un essai clinique. L’objectif principal est de vous </w:t>
      </w:r>
      <w:r w:rsidR="004C6E3A">
        <w:t xml:space="preserve">/ le </w:t>
      </w:r>
      <w:r w:rsidRPr="0093672E">
        <w:t xml:space="preserve">soigner et non de tester le médicament. </w:t>
      </w:r>
    </w:p>
    <w:p w14:paraId="2DBB9940" w14:textId="77777777" w:rsidR="009831C4" w:rsidRDefault="009831C4" w:rsidP="009831C4">
      <w:pPr>
        <w:pStyle w:val="Corpsdetexte"/>
        <w:spacing w:before="112" w:line="268" w:lineRule="auto"/>
        <w:ind w:left="110" w:right="107"/>
      </w:pPr>
      <w:r>
        <w:rPr>
          <w:color w:val="231F20"/>
        </w:rPr>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4D2B1A39" w14:textId="26AC8249" w:rsidR="003B6E05" w:rsidRPr="00700685" w:rsidRDefault="003B6E05" w:rsidP="00545FC2"/>
    <w:p w14:paraId="0999D19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6D0AD310"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53501003" w14:textId="77777777"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41831F07" w14:textId="77777777"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36" w:history="1">
        <w:r w:rsidRPr="005C448D">
          <w:rPr>
            <w:rStyle w:val="Lienhypertexte"/>
          </w:rPr>
          <w:t>guide intitulé « Accès précoce des médicaments : accompagnement des laboratoires » disponible sur le site de la Haute Autorité de santé</w:t>
        </w:r>
      </w:hyperlink>
      <w:r w:rsidR="005C448D">
        <w:t>).</w:t>
      </w:r>
    </w:p>
    <w:p w14:paraId="5E4A2483" w14:textId="77777777" w:rsidR="00B44FB1" w:rsidRDefault="00B44FB1" w:rsidP="001C5E14"/>
    <w:p w14:paraId="5D678EAE" w14:textId="77777777"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68D981ED" w14:textId="1CB2854B" w:rsidR="00524204" w:rsidRPr="00700685" w:rsidRDefault="00524204" w:rsidP="00524204">
      <w:r w:rsidRPr="0093672E">
        <w:t xml:space="preserve">Dans le cas où l’autorisation d’accès précoce de votre médicament </w:t>
      </w:r>
      <w:r w:rsidR="00130646">
        <w:t xml:space="preserve">/ du médicament de votre enfant </w:t>
      </w:r>
      <w:r w:rsidRPr="0093672E">
        <w:t xml:space="preserve">serait </w:t>
      </w:r>
      <w:r w:rsidR="00033491">
        <w:t>retirée</w:t>
      </w:r>
      <w:r w:rsidRPr="0093672E">
        <w:t xml:space="preserve"> ou suspendue alors qu’il vous </w:t>
      </w:r>
      <w:r w:rsidR="00117D13">
        <w:t xml:space="preserve">/ lui </w:t>
      </w:r>
      <w:r w:rsidRPr="0093672E">
        <w:t>apporte des bénéfices, votre médecin</w:t>
      </w:r>
      <w:r w:rsidR="00F43761">
        <w:t xml:space="preserve"> / son médecin</w:t>
      </w:r>
      <w:r w:rsidRPr="0093672E">
        <w:t xml:space="preserve"> pourra quand même continuer à vous le prescrire</w:t>
      </w:r>
      <w:r w:rsidR="00F43761">
        <w:t xml:space="preserve"> / à le lui prescrire</w:t>
      </w:r>
      <w:r w:rsidRPr="0093672E">
        <w:t xml:space="preserve">, si vous le souhaitez, </w:t>
      </w:r>
      <w:r w:rsidRPr="00700685">
        <w:t xml:space="preserve">pendant </w:t>
      </w:r>
      <w:r w:rsidR="00700685" w:rsidRPr="00700685">
        <w:t>un</w:t>
      </w:r>
      <w:r w:rsidRPr="00700685">
        <w:t xml:space="preserve"> </w:t>
      </w:r>
      <w:r w:rsidRPr="00700685">
        <w:lastRenderedPageBreak/>
        <w:t xml:space="preserve">an maximum </w:t>
      </w:r>
      <w:r w:rsidRPr="0093672E">
        <w:t>à compter de la date de l’arrêté du ministre des Solidarités et de la Santé qui acte la fin de sa prise en charge financière par l’Assurance maladie</w:t>
      </w:r>
      <w:r w:rsidRPr="00700685">
        <w:t xml:space="preserve">. </w:t>
      </w:r>
    </w:p>
    <w:p w14:paraId="7B5A3D55" w14:textId="77777777" w:rsidR="00524204" w:rsidRPr="00700685" w:rsidRDefault="00700685" w:rsidP="00524204">
      <w:pPr>
        <w:rPr>
          <w:color w:val="262626" w:themeColor="text1" w:themeTint="D9"/>
        </w:rPr>
      </w:pPr>
      <w:r w:rsidRPr="00700685">
        <w:t>Toutefois,</w:t>
      </w:r>
      <w:r w:rsidR="00524204" w:rsidRPr="00700685">
        <w:t xml:space="preserve"> ceci n’est pas possible si de nouvelles informations montrent que le médicament n’est pas assez sûr. </w:t>
      </w:r>
    </w:p>
    <w:p w14:paraId="4FEFD6B8" w14:textId="77777777" w:rsidR="00343F4D" w:rsidRPr="0093672E" w:rsidRDefault="00343F4D" w:rsidP="00545FC2"/>
    <w:p w14:paraId="3F0D3FF6" w14:textId="08BB81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w:t>
      </w:r>
      <w:r w:rsidR="00211DBE">
        <w:rPr>
          <w:rFonts w:ascii="Arial Narrow" w:eastAsiaTheme="majorEastAsia" w:hAnsi="Arial Narrow" w:cstheme="majorBidi"/>
          <w:color w:val="000000" w:themeColor="text1"/>
          <w:sz w:val="36"/>
          <w:szCs w:val="26"/>
        </w:rPr>
        <w:t>s</w:t>
      </w:r>
      <w:r w:rsidRPr="00700685">
        <w:rPr>
          <w:rFonts w:ascii="Arial Narrow" w:eastAsiaTheme="majorEastAsia" w:hAnsi="Arial Narrow" w:cstheme="majorBidi"/>
          <w:color w:val="000000" w:themeColor="text1"/>
          <w:sz w:val="36"/>
          <w:szCs w:val="26"/>
        </w:rPr>
        <w:t xml:space="preserve"> données </w:t>
      </w:r>
      <w:r w:rsidR="00B377E6">
        <w:rPr>
          <w:rFonts w:ascii="Arial Narrow" w:eastAsiaTheme="majorEastAsia" w:hAnsi="Arial Narrow" w:cstheme="majorBidi"/>
          <w:color w:val="000000" w:themeColor="text1"/>
          <w:sz w:val="36"/>
          <w:szCs w:val="26"/>
        </w:rPr>
        <w:t xml:space="preserve">à caractère </w:t>
      </w:r>
      <w:r w:rsidRPr="00700685">
        <w:rPr>
          <w:rFonts w:ascii="Arial Narrow" w:eastAsiaTheme="majorEastAsia" w:hAnsi="Arial Narrow" w:cstheme="majorBidi"/>
          <w:color w:val="000000" w:themeColor="text1"/>
          <w:sz w:val="36"/>
          <w:szCs w:val="26"/>
        </w:rPr>
        <w:t>personnel</w:t>
      </w:r>
    </w:p>
    <w:p w14:paraId="7A5BA884" w14:textId="2ADC1A97"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w:t>
      </w:r>
      <w:r w:rsidR="00B377E6">
        <w:t>à caractère personnel</w:t>
      </w:r>
      <w:r w:rsidR="00B377E6" w:rsidRPr="00700685">
        <w:t xml:space="preserve"> </w:t>
      </w:r>
      <w:r w:rsidR="00700685" w:rsidRPr="00700685">
        <w:t>concernant votre santé</w:t>
      </w:r>
      <w:r w:rsidR="007A09E1">
        <w:t xml:space="preserve"> / la santé de votre enfant</w:t>
      </w:r>
      <w:r w:rsidR="00700685" w:rsidRPr="00700685">
        <w:t xml:space="preserve">. </w:t>
      </w:r>
    </w:p>
    <w:p w14:paraId="295CBC3A" w14:textId="66B7522C" w:rsidR="00700685" w:rsidRPr="00700685" w:rsidRDefault="00700685" w:rsidP="00700685">
      <w:r w:rsidRPr="00700685">
        <w:t xml:space="preserve">Vous trouverez des informations complémentaires relatives à vos droits </w:t>
      </w:r>
      <w:r w:rsidR="00441D91">
        <w:t xml:space="preserve">/ ceux de votre enfant </w:t>
      </w:r>
      <w:r w:rsidRPr="00700685">
        <w:t xml:space="preserve">dans la rubrique suivante : </w:t>
      </w:r>
      <w:hyperlink w:anchor="Note_traitement_données" w:history="1">
        <w:r w:rsidRPr="007F66FC">
          <w:rPr>
            <w:rStyle w:val="Lienhypertexte"/>
          </w:rPr>
          <w:t xml:space="preserve">« Accès précoce à un médicament – Traitement des données </w:t>
        </w:r>
        <w:r w:rsidR="00B377E6">
          <w:rPr>
            <w:rStyle w:val="Lienhypertexte"/>
          </w:rPr>
          <w:t xml:space="preserve">à caractère </w:t>
        </w:r>
        <w:r w:rsidRPr="007F66FC">
          <w:rPr>
            <w:rStyle w:val="Lienhypertexte"/>
          </w:rPr>
          <w:t>personnel».</w:t>
        </w:r>
      </w:hyperlink>
      <w:r w:rsidRPr="00700685">
        <w:t xml:space="preserve"> </w:t>
      </w:r>
    </w:p>
    <w:p w14:paraId="65ADC2AD" w14:textId="77777777" w:rsidR="00700685" w:rsidRPr="00700685" w:rsidRDefault="00700685" w:rsidP="00700685">
      <w:pPr>
        <w:spacing w:before="0" w:after="200" w:line="276" w:lineRule="auto"/>
        <w:jc w:val="left"/>
      </w:pPr>
    </w:p>
    <w:p w14:paraId="56125D3C"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98FA057" w14:textId="77777777" w:rsidR="00700685" w:rsidRPr="00700685" w:rsidRDefault="00700685" w:rsidP="002C163E">
      <w:pPr>
        <w:numPr>
          <w:ilvl w:val="0"/>
          <w:numId w:val="12"/>
        </w:numPr>
        <w:spacing w:before="40" w:after="20"/>
        <w:rPr>
          <w:iCs/>
          <w:sz w:val="18"/>
        </w:rPr>
      </w:pPr>
      <w:r w:rsidRPr="00700685">
        <w:rPr>
          <w:iCs/>
          <w:sz w:val="18"/>
        </w:rPr>
        <w:t>Notice du médicament que vous allez prendre (</w:t>
      </w:r>
      <w:hyperlink r:id="rId37"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3606DF68" w14:textId="77777777" w:rsidR="0098233F" w:rsidRPr="00700685" w:rsidRDefault="0098233F" w:rsidP="002C163E">
      <w:pPr>
        <w:numPr>
          <w:ilvl w:val="0"/>
          <w:numId w:val="12"/>
        </w:numPr>
        <w:spacing w:before="40" w:after="20"/>
        <w:rPr>
          <w:iCs/>
          <w:sz w:val="18"/>
        </w:rPr>
      </w:pPr>
      <w:r w:rsidRPr="00700685">
        <w:rPr>
          <w:iCs/>
          <w:sz w:val="18"/>
        </w:rPr>
        <w:t>Décision de la HAS sur cette autorisation d’accès précoce (</w:t>
      </w:r>
      <w:hyperlink r:id="rId38" w:history="1">
        <w:r w:rsidR="008D3F50" w:rsidRPr="008D3F50">
          <w:rPr>
            <w:rStyle w:val="Lienhypertexte"/>
            <w:iCs/>
            <w:sz w:val="18"/>
          </w:rPr>
          <w:t>disponible sur le site de la HAS</w:t>
        </w:r>
      </w:hyperlink>
      <w:r w:rsidRPr="00700685">
        <w:rPr>
          <w:iCs/>
          <w:sz w:val="18"/>
        </w:rPr>
        <w:t>)</w:t>
      </w:r>
    </w:p>
    <w:p w14:paraId="40B55C4B" w14:textId="77777777" w:rsidR="00700685" w:rsidRPr="00700685" w:rsidRDefault="00700685" w:rsidP="002C163E">
      <w:pPr>
        <w:numPr>
          <w:ilvl w:val="0"/>
          <w:numId w:val="12"/>
        </w:numPr>
        <w:spacing w:before="40" w:after="20"/>
        <w:rPr>
          <w:iCs/>
          <w:sz w:val="18"/>
        </w:rPr>
      </w:pPr>
      <w:r w:rsidRPr="00700685">
        <w:rPr>
          <w:iCs/>
          <w:sz w:val="18"/>
        </w:rPr>
        <w:t>Protocole d’utilisation thérapeutique et de recueil de données de votre médicament</w:t>
      </w:r>
      <w:r w:rsidR="0098233F">
        <w:rPr>
          <w:iCs/>
          <w:sz w:val="18"/>
        </w:rPr>
        <w:t xml:space="preserve"> </w:t>
      </w:r>
      <w:r w:rsidRPr="00700685">
        <w:rPr>
          <w:iCs/>
          <w:sz w:val="18"/>
        </w:rPr>
        <w:t>(</w:t>
      </w:r>
      <w:r w:rsidR="0098233F">
        <w:rPr>
          <w:iCs/>
          <w:sz w:val="18"/>
        </w:rPr>
        <w:t>en annexe de la décision de la HAS</w:t>
      </w:r>
    </w:p>
    <w:p w14:paraId="08A275FA" w14:textId="77777777" w:rsidR="00700685" w:rsidRPr="00700685" w:rsidRDefault="00000000" w:rsidP="002C163E">
      <w:pPr>
        <w:numPr>
          <w:ilvl w:val="0"/>
          <w:numId w:val="12"/>
        </w:numPr>
        <w:spacing w:before="40" w:after="20"/>
        <w:rPr>
          <w:iCs/>
          <w:sz w:val="18"/>
        </w:rPr>
      </w:pPr>
      <w:hyperlink r:id="rId39" w:history="1">
        <w:r w:rsidR="00700685" w:rsidRPr="00701ACD">
          <w:rPr>
            <w:rStyle w:val="Lienhypertexte"/>
            <w:iCs/>
            <w:sz w:val="18"/>
          </w:rPr>
          <w:t>Informations générales sur les autorisations en accès précoce des médicaments</w:t>
        </w:r>
      </w:hyperlink>
    </w:p>
    <w:p w14:paraId="5B94AB4B" w14:textId="77777777" w:rsidR="00700685" w:rsidRPr="00700685" w:rsidRDefault="00000000" w:rsidP="002C163E">
      <w:pPr>
        <w:numPr>
          <w:ilvl w:val="0"/>
          <w:numId w:val="12"/>
        </w:numPr>
        <w:spacing w:before="40" w:after="20"/>
        <w:rPr>
          <w:iCs/>
          <w:sz w:val="18"/>
        </w:rPr>
      </w:pPr>
      <w:hyperlink r:id="rId40" w:history="1">
        <w:r w:rsidR="00700685" w:rsidRPr="0098233F">
          <w:rPr>
            <w:rStyle w:val="Lienhypertexte"/>
            <w:iCs/>
            <w:sz w:val="18"/>
          </w:rPr>
          <w:t>Infographie sur le dispositif de l’accès précoce aux médicaments </w:t>
        </w:r>
      </w:hyperlink>
    </w:p>
    <w:p w14:paraId="717C5447" w14:textId="77777777" w:rsidR="00332AAC" w:rsidRPr="0093672E" w:rsidRDefault="00332AAC" w:rsidP="00C22C81"/>
    <w:p w14:paraId="49BA278C" w14:textId="0FB625DC" w:rsidR="00332AAC" w:rsidRPr="00700685" w:rsidRDefault="00332AAC" w:rsidP="00332AAC">
      <w:r w:rsidRPr="00700685">
        <w:t>Des associations de</w:t>
      </w:r>
      <w:r w:rsidR="00BF53E8">
        <w:t xml:space="preserve"> patients</w:t>
      </w:r>
      <w:r w:rsidRPr="00700685">
        <w:t xml:space="preserve"> </w:t>
      </w:r>
      <w:r w:rsidR="006C01E9" w:rsidRPr="0093672E">
        <w:t xml:space="preserve">impliquées dans la maladie qui vous concerne </w:t>
      </w:r>
      <w:r w:rsidR="00E21F75">
        <w:t xml:space="preserve">/ qui concerne votre enfant </w:t>
      </w:r>
      <w:r w:rsidR="006C01E9" w:rsidRPr="00700685">
        <w:t>peuvent vous apporter aide et soutien. Renseignez-vous auprès de l’équipe médicale qui vous suit</w:t>
      </w:r>
      <w:r w:rsidR="00607307">
        <w:t xml:space="preserve"> / qui suit votre enfant</w:t>
      </w:r>
      <w:r w:rsidR="006C01E9" w:rsidRPr="00700685">
        <w:t xml:space="preserve">. </w:t>
      </w:r>
    </w:p>
    <w:p w14:paraId="058BF42A"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93672E" w14:paraId="7A4DD2DE" w14:textId="77777777" w:rsidTr="00827BB5">
        <w:tc>
          <w:tcPr>
            <w:tcW w:w="9844" w:type="dxa"/>
          </w:tcPr>
          <w:p w14:paraId="65229B9D" w14:textId="77777777" w:rsidR="000A2C43" w:rsidRPr="00700685" w:rsidRDefault="000A2C43" w:rsidP="000A2C43">
            <w:pPr>
              <w:rPr>
                <w:i/>
              </w:rPr>
            </w:pPr>
            <w:r w:rsidRPr="00700685">
              <w:rPr>
                <w:i/>
              </w:rPr>
              <w:t>L’industriel peut ici préciser des noms d’associations s’il en a connaissance.</w:t>
            </w:r>
          </w:p>
          <w:p w14:paraId="62C23AE7" w14:textId="77777777" w:rsidR="00E71FE7" w:rsidRPr="002D47C9" w:rsidRDefault="00E71FE7" w:rsidP="00E71FE7">
            <w:pPr>
              <w:pStyle w:val="Normalcentr"/>
              <w:numPr>
                <w:ilvl w:val="0"/>
                <w:numId w:val="36"/>
              </w:numPr>
              <w:jc w:val="both"/>
              <w:rPr>
                <w:rFonts w:cs="Arial"/>
              </w:rPr>
            </w:pPr>
            <w:r w:rsidRPr="002D47C9">
              <w:rPr>
                <w:rFonts w:eastAsia="MS Mincho" w:cs="Arial"/>
                <w:color w:val="404040"/>
              </w:rPr>
              <w:t xml:space="preserve">PATIENTS EN RESEAU, MON RESEAU CANCER DU POUMON – https://www.monreseau-cancerdupoumon.com/ - </w:t>
            </w:r>
            <w:hyperlink r:id="rId41" w:history="1">
              <w:r w:rsidRPr="002D47C9">
                <w:rPr>
                  <w:rFonts w:eastAsia="MS Mincho" w:cs="Arial"/>
                  <w:color w:val="004990"/>
                  <w:u w:val="single"/>
                </w:rPr>
                <w:t>contact@patientsenreseau.fr</w:t>
              </w:r>
            </w:hyperlink>
            <w:r w:rsidRPr="0026199C">
              <w:rPr>
                <w:rFonts w:eastAsia="MS Mincho" w:cs="Arial"/>
                <w:color w:val="595959"/>
                <w:shd w:val="clear" w:color="auto" w:fill="F2F2F2"/>
              </w:rPr>
              <w:t>_</w:t>
            </w:r>
          </w:p>
          <w:p w14:paraId="7BB8C440" w14:textId="21E9ADBF" w:rsidR="00332AAC" w:rsidRPr="0093672E" w:rsidRDefault="00E71FE7" w:rsidP="00615138">
            <w:pPr>
              <w:pStyle w:val="Paragraphedeliste"/>
              <w:numPr>
                <w:ilvl w:val="0"/>
                <w:numId w:val="36"/>
              </w:numPr>
            </w:pPr>
            <w:r>
              <w:rPr>
                <w:rFonts w:cs="Arial"/>
              </w:rPr>
              <w:t xml:space="preserve">Association </w:t>
            </w:r>
            <w:r w:rsidRPr="7DE90860">
              <w:rPr>
                <w:rFonts w:cs="Arial"/>
              </w:rPr>
              <w:t xml:space="preserve">De l’Air ! </w:t>
            </w:r>
            <w:r>
              <w:rPr>
                <w:rFonts w:cs="Arial"/>
              </w:rPr>
              <w:t xml:space="preserve">- </w:t>
            </w:r>
            <w:hyperlink r:id="rId42" w:history="1">
              <w:r w:rsidRPr="009B11E5">
                <w:rPr>
                  <w:rStyle w:val="Lienhypertexte"/>
                  <w:rFonts w:cs="Arial"/>
                </w:rPr>
                <w:t>https://cancer-poumon.fr/</w:t>
              </w:r>
            </w:hyperlink>
            <w:r>
              <w:rPr>
                <w:rFonts w:cs="Arial"/>
              </w:rPr>
              <w:t xml:space="preserve"> </w:t>
            </w:r>
          </w:p>
        </w:tc>
      </w:tr>
    </w:tbl>
    <w:p w14:paraId="169F8629" w14:textId="77777777" w:rsidR="00700685" w:rsidRPr="00700685" w:rsidRDefault="00700685" w:rsidP="00700685">
      <w:pPr>
        <w:rPr>
          <w:b/>
          <w:bCs/>
        </w:rPr>
      </w:pPr>
    </w:p>
    <w:p w14:paraId="00EAA1F3" w14:textId="77777777"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43"/>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p w14:paraId="50F124D9" w14:textId="69FC55B5" w:rsidR="00700685" w:rsidRPr="00700685" w:rsidRDefault="00700685" w:rsidP="00AF2405">
      <w:pPr>
        <w:spacing w:before="0" w:after="200" w:line="276" w:lineRule="auto"/>
      </w:pPr>
    </w:p>
    <w:tbl>
      <w:tblPr>
        <w:tblStyle w:val="Grilledutableau1"/>
        <w:tblW w:w="5000" w:type="pct"/>
        <w:tblLook w:val="04A0" w:firstRow="1" w:lastRow="0" w:firstColumn="1" w:lastColumn="0" w:noHBand="0" w:noVBand="1"/>
      </w:tblPr>
      <w:tblGrid>
        <w:gridCol w:w="9854"/>
      </w:tblGrid>
      <w:tr w:rsidR="00700685" w:rsidRPr="00700685" w14:paraId="2A929EB9"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1F8733" w14:textId="5BA4FED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3" w:name="Note_traitement_données"/>
            <w:r w:rsidRPr="00700685">
              <w:rPr>
                <w:rFonts w:ascii="Arial Narrow" w:hAnsi="Arial Narrow" w:cs="Arial"/>
                <w:color w:val="000000" w:themeColor="text1"/>
                <w:sz w:val="36"/>
                <w:szCs w:val="36"/>
              </w:rPr>
              <w:t>Note d’information à destination des patients</w:t>
            </w:r>
            <w:r w:rsidR="00A41F00">
              <w:rPr>
                <w:rFonts w:ascii="Arial Narrow" w:hAnsi="Arial Narrow" w:cs="Arial"/>
                <w:color w:val="000000" w:themeColor="text1"/>
                <w:sz w:val="36"/>
                <w:szCs w:val="36"/>
              </w:rPr>
              <w:t xml:space="preserve"> sur le traitement des </w:t>
            </w:r>
            <w:r w:rsidR="00623C4C">
              <w:rPr>
                <w:rFonts w:ascii="Arial Narrow" w:hAnsi="Arial Narrow" w:cs="Arial"/>
                <w:color w:val="000000" w:themeColor="text1"/>
                <w:sz w:val="36"/>
                <w:szCs w:val="36"/>
              </w:rPr>
              <w:t xml:space="preserve">données à caractère personnel </w:t>
            </w:r>
            <w:bookmarkEnd w:id="53"/>
          </w:p>
        </w:tc>
      </w:tr>
    </w:tbl>
    <w:p w14:paraId="251FDF7D" w14:textId="6D4B3F30" w:rsidR="00953C79" w:rsidRDefault="00953C79" w:rsidP="00422ED0">
      <w:pPr>
        <w:pStyle w:val="Paragraphedexplications"/>
      </w:pPr>
      <w:r>
        <w:t>La conformité de la présente note d’information à la réglementation applicable en matière de protection des données à caractère personnel</w:t>
      </w:r>
      <w:r>
        <w:rPr>
          <w:rStyle w:val="Appelnotedebasdep"/>
        </w:rPr>
        <w:footnoteReference w:id="5"/>
      </w:r>
      <w:r>
        <w:t xml:space="preserve"> relève de la responsabilité du laboratoire </w:t>
      </w:r>
      <w:sdt>
        <w:sdtPr>
          <w:id w:val="-1464348986"/>
          <w:placeholder>
            <w:docPart w:val="F045A38436C648FA98FBA7B485BD67E1"/>
          </w:placeholder>
        </w:sdtPr>
        <w:sdtContent>
          <w:r w:rsidR="00E71FE7">
            <w:t>JANSSEN-CILAG</w:t>
          </w:r>
        </w:sdtContent>
      </w:sdt>
      <w:r>
        <w:t>.</w:t>
      </w:r>
    </w:p>
    <w:p w14:paraId="52CD88AA" w14:textId="67021B1B" w:rsidR="00953C79" w:rsidRDefault="00953C79" w:rsidP="00953C79">
      <w:r w:rsidRPr="00211328">
        <w:t>Un médicament dispensé dans le cadre d’une autorisation d’accès précoce vous a été prescrit</w:t>
      </w:r>
      <w:r w:rsidR="00C3505C">
        <w:t xml:space="preserve"> / a été prescrit à votre enfant</w:t>
      </w:r>
      <w:r w:rsidRPr="00211328">
        <w:t xml:space="preserve">. Ceci implique un traitement de </w:t>
      </w:r>
      <w:r>
        <w:t>données à caractère personnel</w:t>
      </w:r>
      <w:r w:rsidRPr="00211328">
        <w:t xml:space="preserve"> sur votre santé</w:t>
      </w:r>
      <w:r w:rsidR="004848F1">
        <w:t> </w:t>
      </w:r>
      <w:r w:rsidR="004B3FBF">
        <w:t>/</w:t>
      </w:r>
      <w:r w:rsidR="004848F1">
        <w:t xml:space="preserve"> sur la santé de votre enfant</w:t>
      </w:r>
      <w:r w:rsidRPr="00211328">
        <w:t xml:space="preserve">. Ces </w:t>
      </w:r>
      <w:r>
        <w:t>données à caractère personnel</w:t>
      </w:r>
      <w:r w:rsidRPr="00211328">
        <w:t xml:space="preserve"> sont des informations qui portent sur vous</w:t>
      </w:r>
      <w:r w:rsidR="00272743">
        <w:t xml:space="preserve"> / votre enfant</w:t>
      </w:r>
      <w:r w:rsidRPr="00211328">
        <w:t xml:space="preserve">, votre </w:t>
      </w:r>
      <w:r w:rsidR="00272743">
        <w:t xml:space="preserve">/ sa </w:t>
      </w:r>
      <w:r w:rsidRPr="00211328">
        <w:t>santé, vos</w:t>
      </w:r>
      <w:r w:rsidR="00272743">
        <w:t> / ses</w:t>
      </w:r>
      <w:r w:rsidRPr="00211328">
        <w:t xml:space="preserve"> habitudes de vie</w:t>
      </w:r>
      <w:r>
        <w:t>.</w:t>
      </w:r>
    </w:p>
    <w:p w14:paraId="3200BBD3" w14:textId="34132D19" w:rsidR="00953C79" w:rsidRDefault="00953C79" w:rsidP="00953C79">
      <w:r>
        <w:t xml:space="preserve">Ce document vous informe sur les données à caractère personnel qui sont recueillies et leur traitement, c’est-à-dire l’utilisation qui en sera faite. Le responsable du traitement des données est </w:t>
      </w:r>
      <w:sdt>
        <w:sdtPr>
          <w:id w:val="2001067862"/>
          <w:placeholder>
            <w:docPart w:val="872FFE80140E4B53A2DF11231F9F51AC"/>
          </w:placeholder>
        </w:sdtPr>
        <w:sdtContent>
          <w:r w:rsidR="00E71FE7">
            <w:t>JANSSEN-CILAG</w:t>
          </w:r>
        </w:sdtContent>
      </w:sdt>
      <w:r>
        <w:t>, laboratoire pharmaceutique titulaire de l’autorisation d’accès précoce pour le médicament</w:t>
      </w:r>
      <w:r w:rsidR="004C230B">
        <w:t xml:space="preserve"> </w:t>
      </w:r>
      <w:sdt>
        <w:sdtPr>
          <w:id w:val="805501832"/>
          <w:placeholder>
            <w:docPart w:val="EE589891390544BCB720C7052A7A4486"/>
          </w:placeholder>
        </w:sdtPr>
        <w:sdtContent>
          <w:r w:rsidR="00E71FE7">
            <w:t>RYBREVANT 350 mg, solution à diluer pour perfusion</w:t>
          </w:r>
        </w:sdtContent>
      </w:sdt>
    </w:p>
    <w:p w14:paraId="61324DDD" w14:textId="54D0A3C3" w:rsidR="00953C79" w:rsidRDefault="00000000" w:rsidP="00953C79">
      <w:sdt>
        <w:sdtPr>
          <w:id w:val="1221250456"/>
          <w:placeholder>
            <w:docPart w:val="F5877BD2B5D8494ABC3A308520F54225"/>
          </w:placeholder>
        </w:sdtPr>
        <w:sdtContent>
          <w:r w:rsidR="00E71FE7">
            <w:t>JANSSEN-CILAG</w:t>
          </w:r>
        </w:sdtContent>
      </w:sdt>
      <w:r w:rsidR="00953C79" w:rsidRPr="006578AF">
        <w:t xml:space="preserve"> s’engage à assurer la sécurité et la confidentialité de vos données à caractère personnel.</w:t>
      </w:r>
    </w:p>
    <w:p w14:paraId="61E20AAC" w14:textId="77777777" w:rsidR="00953C79" w:rsidRDefault="00953C79" w:rsidP="00953C79"/>
    <w:p w14:paraId="37C05E33" w14:textId="12DBBF52"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sidR="00283EEA">
        <w:rPr>
          <w:rFonts w:ascii="Arial Narrow" w:eastAsiaTheme="majorEastAsia" w:hAnsi="Arial Narrow" w:cstheme="majorBidi"/>
          <w:bCs/>
          <w:color w:val="000000" w:themeColor="text1"/>
          <w:sz w:val="36"/>
          <w:szCs w:val="26"/>
        </w:rPr>
        <w:t>ces</w:t>
      </w:r>
      <w:r w:rsidRPr="00700685">
        <w:rPr>
          <w:rFonts w:ascii="Arial Narrow" w:eastAsiaTheme="majorEastAsia" w:hAnsi="Arial Narrow" w:cstheme="majorBidi"/>
          <w:bCs/>
          <w:color w:val="000000" w:themeColor="text1"/>
          <w:sz w:val="36"/>
          <w:szCs w:val="26"/>
        </w:rPr>
        <w:t xml:space="preserve"> données ?</w:t>
      </w:r>
    </w:p>
    <w:p w14:paraId="69EA8BB6" w14:textId="70EE61DE" w:rsidR="00953C79" w:rsidRPr="00700685" w:rsidRDefault="00953C79" w:rsidP="00953C79">
      <w:r w:rsidRPr="00700685">
        <w:t>Pour pouvoir obtenir une autorisation d’accès précoce, un médicament doit remplir plusieurs critères : présenter plus de bénéfices que de risques, être présumé innovant, etc</w:t>
      </w:r>
      <w:r>
        <w:rPr>
          <w:rStyle w:val="Appelnotedebasdep"/>
        </w:rPr>
        <w:footnoteReference w:id="6"/>
      </w:r>
      <w:r w:rsidRPr="00700685">
        <w:t xml:space="preserve">. Vos </w:t>
      </w:r>
      <w:r>
        <w:t>données à caractère personnel</w:t>
      </w:r>
      <w:r w:rsidRPr="00700685">
        <w:t xml:space="preserve"> </w:t>
      </w:r>
      <w:r w:rsidR="00995F99">
        <w:t xml:space="preserve">/ les données à caractère personnel de votre enfant </w:t>
      </w:r>
      <w:r w:rsidRPr="00700685">
        <w:t xml:space="preserve">et en particulier les informations sur votre </w:t>
      </w:r>
      <w:r w:rsidR="00FF1190">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65FEC65E" w14:textId="77777777" w:rsidR="00953C79" w:rsidRPr="00700685" w:rsidRDefault="00953C79" w:rsidP="00953C79">
      <w:r>
        <w:t>À</w:t>
      </w:r>
      <w:r w:rsidRPr="00700685">
        <w:t xml:space="preserve"> terme, </w:t>
      </w:r>
      <w:r>
        <w:t>elles permettront aussi d’</w:t>
      </w:r>
      <w:r w:rsidRPr="00700685">
        <w:t xml:space="preserve">évaluer </w:t>
      </w:r>
      <w:r>
        <w:t>l</w:t>
      </w:r>
      <w:r w:rsidRPr="00700685">
        <w:t>e médicament en vue de sa prise en charge par l’Assurance maladie.</w:t>
      </w:r>
    </w:p>
    <w:p w14:paraId="7A0CEAA6" w14:textId="77777777" w:rsidR="00953C79" w:rsidRDefault="00953C79" w:rsidP="001C5E14"/>
    <w:p w14:paraId="5C92CEB9" w14:textId="4390A7F0" w:rsidR="00953C79" w:rsidRPr="006E4929" w:rsidRDefault="00953C79" w:rsidP="00953C79">
      <w:pPr>
        <w:pStyle w:val="Titre2"/>
        <w:numPr>
          <w:ilvl w:val="0"/>
          <w:numId w:val="0"/>
        </w:numPr>
      </w:pPr>
      <w:r w:rsidRPr="006E4929">
        <w:t xml:space="preserve">Vos </w:t>
      </w:r>
      <w:r>
        <w:t>données à caractère personnel</w:t>
      </w:r>
      <w:r w:rsidRPr="006E4929">
        <w:t xml:space="preserve"> </w:t>
      </w:r>
      <w:r w:rsidR="00A21F99">
        <w:t xml:space="preserve">/ les données à caractère personnel de </w:t>
      </w:r>
      <w:r w:rsidR="00EA010E">
        <w:t xml:space="preserve">votre enfant </w:t>
      </w:r>
      <w:r w:rsidRPr="006E4929">
        <w:t xml:space="preserve">pourront-elles être </w:t>
      </w:r>
      <w:r>
        <w:t>ré</w:t>
      </w:r>
      <w:r w:rsidRPr="006E4929">
        <w:t>utilisées </w:t>
      </w:r>
      <w:r>
        <w:t xml:space="preserve">par la suite </w:t>
      </w:r>
      <w:r w:rsidRPr="006E4929">
        <w:t>?</w:t>
      </w:r>
    </w:p>
    <w:p w14:paraId="0711891F" w14:textId="16F13F4C" w:rsidR="00953C79" w:rsidRDefault="00953C79" w:rsidP="00953C79">
      <w:pPr>
        <w:spacing w:after="120"/>
        <w:ind w:right="215"/>
        <w:textAlignment w:val="baseline"/>
      </w:pPr>
      <w:r w:rsidRPr="0093672E">
        <w:t xml:space="preserve">Vos </w:t>
      </w:r>
      <w:r>
        <w:t>données à caractère personnel</w:t>
      </w:r>
      <w:r w:rsidRPr="0093672E">
        <w:t xml:space="preserve"> </w:t>
      </w:r>
      <w:r w:rsidR="00F85973">
        <w:t xml:space="preserve">/ les données à caractère personnel de votre enfant </w:t>
      </w:r>
      <w:r w:rsidRPr="0093672E">
        <w:t>pourront également être utilisées ensuite pour faire de la recherche</w:t>
      </w:r>
      <w:r>
        <w:t xml:space="preserve">, </w:t>
      </w:r>
      <w:r w:rsidR="00871C0E">
        <w:t>dans le cadre d’</w:t>
      </w:r>
      <w:r>
        <w:t>étude</w:t>
      </w:r>
      <w:r w:rsidR="00871C0E">
        <w:t>s</w:t>
      </w:r>
      <w:r>
        <w:t xml:space="preserve"> ou de l’évaluation</w:t>
      </w:r>
      <w:r w:rsidRPr="0093672E">
        <w:t xml:space="preserve"> dans le domaine de la santé. </w:t>
      </w:r>
    </w:p>
    <w:p w14:paraId="28EB129B" w14:textId="77777777" w:rsidR="00154D83" w:rsidRDefault="00154D83" w:rsidP="00154D83">
      <w:pPr>
        <w:spacing w:after="120"/>
        <w:ind w:right="215"/>
        <w:textAlignment w:val="baseline"/>
      </w:pPr>
      <w:r w:rsidRPr="00EA692B">
        <w:t>Le cas échéant</w:t>
      </w:r>
      <w:r>
        <w:t xml:space="preserve">, </w:t>
      </w:r>
      <w:r w:rsidRPr="00EA692B">
        <w:t>vous</w:t>
      </w:r>
      <w:r>
        <w:t xml:space="preserve"> en</w:t>
      </w:r>
      <w:r w:rsidRPr="00EA692B">
        <w:t xml:space="preserve"> serez informé et </w:t>
      </w:r>
      <w:r>
        <w:t xml:space="preserve">vous </w:t>
      </w:r>
      <w:r w:rsidRPr="00EA692B">
        <w:t>avez la possibilité de vous opposer à</w:t>
      </w:r>
      <w:r>
        <w:t xml:space="preserve"> </w:t>
      </w:r>
      <w:r w:rsidRPr="00EA692B">
        <w:t>cette réutilisation de vos données à caractère personnel / des</w:t>
      </w:r>
      <w:r>
        <w:t xml:space="preserve"> </w:t>
      </w:r>
      <w:r w:rsidRPr="00EA692B">
        <w:t>données à caractère personnel de votre enfant</w:t>
      </w:r>
      <w:r>
        <w:t xml:space="preserve"> et cela,</w:t>
      </w:r>
      <w:r w:rsidRPr="00EA692B">
        <w:t xml:space="preserve"> à tout moment.</w:t>
      </w:r>
    </w:p>
    <w:p w14:paraId="4016101D" w14:textId="77777777" w:rsidR="00154D83" w:rsidRDefault="00154D83" w:rsidP="00953C79">
      <w:pPr>
        <w:spacing w:after="120"/>
        <w:ind w:right="215"/>
        <w:textAlignment w:val="baseline"/>
      </w:pPr>
    </w:p>
    <w:p w14:paraId="46C60BAE" w14:textId="4B9D12DE" w:rsidR="00953C79" w:rsidRDefault="00953C79" w:rsidP="00953C79">
      <w:pPr>
        <w:spacing w:after="120"/>
        <w:ind w:right="215"/>
        <w:textAlignment w:val="baseline"/>
      </w:pPr>
      <w:r w:rsidRPr="0093672E">
        <w:lastRenderedPageBreak/>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rsidR="009A18F8">
        <w:t> / concernant votre enfant</w:t>
      </w:r>
      <w:r w:rsidRPr="0093672E">
        <w:t>.</w:t>
      </w:r>
      <w:r>
        <w:t xml:space="preserve"> Cela signifie que vos </w:t>
      </w:r>
      <w:r w:rsidR="00F71C6F">
        <w:t xml:space="preserve">/ ses </w:t>
      </w:r>
      <w:r>
        <w:t>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36BAEC80" w14:textId="4F957328" w:rsidR="00953C79" w:rsidRDefault="00953C79" w:rsidP="00953C79">
      <w:pPr>
        <w:spacing w:after="120"/>
        <w:ind w:right="215"/>
        <w:textAlignment w:val="baseline"/>
      </w:pPr>
      <w:r w:rsidRPr="00616A0A">
        <w:t xml:space="preserve">Vous pouvez vous opposer </w:t>
      </w:r>
      <w:r w:rsidR="00D2764B">
        <w:t xml:space="preserve">/ votre enfant peut s’opposer </w:t>
      </w:r>
      <w:r w:rsidRPr="00616A0A">
        <w:t>à cette réutilisation à des fins de recherche</w:t>
      </w:r>
      <w:r>
        <w:t xml:space="preserve"> auprès du médecin prescripteur du médicament en accès précoce</w:t>
      </w:r>
      <w:r w:rsidRPr="00616A0A">
        <w:t>.</w:t>
      </w:r>
    </w:p>
    <w:p w14:paraId="3C0FBF9E" w14:textId="75319E35" w:rsidR="00953C79" w:rsidRDefault="00953C79" w:rsidP="00953C79">
      <w:pPr>
        <w:spacing w:after="120"/>
        <w:ind w:right="215"/>
        <w:textAlignment w:val="baseline"/>
      </w:pPr>
      <w:r w:rsidRPr="0093672E">
        <w:t>Les informations relatives à une nouvelle recherche à partir de vos</w:t>
      </w:r>
      <w:r w:rsidR="001777AB">
        <w:t xml:space="preserve"> / ses</w:t>
      </w:r>
      <w:r w:rsidRPr="0093672E">
        <w:t xml:space="preserve"> données seront</w:t>
      </w:r>
      <w:r>
        <w:t xml:space="preserve"> publiées sur le portail de transparence du laboratoire</w:t>
      </w:r>
      <w:r w:rsidR="00D31C53">
        <w:t>.</w:t>
      </w:r>
    </w:p>
    <w:p w14:paraId="4336F76D" w14:textId="5527ECCF" w:rsidR="00953C79" w:rsidRPr="00087A5C" w:rsidRDefault="00953C79" w:rsidP="00953C79">
      <w:pPr>
        <w:spacing w:after="120"/>
        <w:ind w:right="215"/>
        <w:textAlignment w:val="baseline"/>
      </w:pPr>
      <w:r>
        <w:t xml:space="preserve">Ces informations seront également </w:t>
      </w:r>
      <w:r w:rsidRPr="0093672E">
        <w:t>disponibles sur le site d</w:t>
      </w:r>
      <w:r>
        <w:t xml:space="preserve">e la Plateforme des données de santé </w:t>
      </w:r>
      <w:r w:rsidRPr="0093672E">
        <w:t>qui publie</w:t>
      </w:r>
      <w:r>
        <w:t xml:space="preserve">, sur demande du laboratoire </w:t>
      </w:r>
      <w:sdt>
        <w:sdtPr>
          <w:id w:val="144248993"/>
          <w:placeholder>
            <w:docPart w:val="B97B8B68387342FBB42DFDA26D657DD1"/>
          </w:placeholder>
        </w:sdtPr>
        <w:sdtContent>
          <w:r w:rsidR="00522CC6">
            <w:t>JANSSEN-CILAG</w:t>
          </w:r>
        </w:sdtContent>
      </w:sdt>
      <w:r>
        <w:t xml:space="preserve">, </w:t>
      </w:r>
      <w:r w:rsidRPr="0093672E">
        <w:t xml:space="preserve">un résumé du protocole de recherche pour tous les projets qui lui sont soumis : </w:t>
      </w:r>
      <w:hyperlink r:id="rId44" w:history="1">
        <w:r w:rsidRPr="0093672E">
          <w:rPr>
            <w:rStyle w:val="Lienhypertexte"/>
          </w:rPr>
          <w:t>https://www.health-data-hub.fr/projets</w:t>
        </w:r>
      </w:hyperlink>
      <w:r>
        <w:rPr>
          <w:rStyle w:val="Lienhypertexte"/>
        </w:rPr>
        <w:t xml:space="preserve"> </w:t>
      </w:r>
      <w:r>
        <w:t xml:space="preserve">. Cela étant dit, les projets de recherche ne sont pas toujours publiés sur la Plateforme des données de santé. </w:t>
      </w:r>
    </w:p>
    <w:p w14:paraId="2EBEE112" w14:textId="77777777" w:rsidR="00953C79" w:rsidRPr="00087A5C" w:rsidRDefault="00953C79" w:rsidP="00953C79">
      <w:pPr>
        <w:spacing w:after="120"/>
        <w:ind w:right="215"/>
        <w:textAlignment w:val="baseline"/>
      </w:pPr>
    </w:p>
    <w:p w14:paraId="6BCD4C86"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3DFD9A7B" w14:textId="53279DF9" w:rsidR="00953C79" w:rsidRPr="00BA4A27" w:rsidRDefault="00953C79" w:rsidP="00953C79">
      <w:r w:rsidRPr="00BA4A27">
        <w:t>Ce traitement de données est fondé sur une obligation légale à la charge d</w:t>
      </w:r>
      <w:r w:rsidR="00D2648B">
        <w:t>u laboratoire</w:t>
      </w:r>
      <w:r>
        <w:t>, responsable du traitement,</w:t>
      </w:r>
      <w:r w:rsidRPr="00BA4A27">
        <w:t xml:space="preserve">(article 6.1.c du </w:t>
      </w:r>
      <w:hyperlink r:id="rId45">
        <w:r w:rsidRPr="5E50316D">
          <w:rPr>
            <w:color w:val="004990"/>
            <w:u w:val="single"/>
          </w:rPr>
          <w:t>RGPD</w:t>
        </w:r>
      </w:hyperlink>
      <w:r w:rsidRPr="00BA4A27">
        <w:t xml:space="preserve">) telle que prévue aux articles </w:t>
      </w:r>
      <w:hyperlink r:id="rId46">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51C2671" w14:textId="17DA90EA" w:rsidR="00953C79" w:rsidRPr="00BA4A27" w:rsidRDefault="00953C79" w:rsidP="00953C79">
      <w:r w:rsidRPr="00BA4A27">
        <w:t>La collecte de données de santé est justifiée par un intérêt public dans le domaine de la santé (</w:t>
      </w:r>
      <w:r w:rsidR="00C51A6B" w:rsidRPr="00BA4A27">
        <w:t>article</w:t>
      </w:r>
      <w:r w:rsidRPr="00BA4A27">
        <w:t> 9.2.i</w:t>
      </w:r>
      <w:r w:rsidRPr="00BA4A27" w:rsidDel="00410D42">
        <w:t>)</w:t>
      </w:r>
      <w:r w:rsidRPr="00BA4A27">
        <w:t xml:space="preserve"> du RGPD). </w:t>
      </w:r>
    </w:p>
    <w:p w14:paraId="63FB9B02" w14:textId="77777777" w:rsidR="00953C79" w:rsidRPr="00700685" w:rsidRDefault="00953C79" w:rsidP="00953C79"/>
    <w:p w14:paraId="46769363"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E0119E0" w14:textId="25B01E17" w:rsidR="00953C79" w:rsidRPr="0093672E" w:rsidRDefault="00953C79" w:rsidP="00953C79">
      <w:r w:rsidRPr="0093672E">
        <w:t xml:space="preserve">Votre médecin </w:t>
      </w:r>
      <w:r w:rsidR="00375E35">
        <w:t xml:space="preserve">/ </w:t>
      </w:r>
      <w:r w:rsidR="00450471">
        <w:t xml:space="preserve">le médecin qui suit votre enfant </w:t>
      </w:r>
      <w:r>
        <w:t>et</w:t>
      </w:r>
      <w:r w:rsidRPr="0093672E">
        <w:t xml:space="preserve"> le pharmacien </w:t>
      </w:r>
      <w:r w:rsidRPr="0080090E">
        <w:t xml:space="preserve">qui vous </w:t>
      </w:r>
      <w:r w:rsidR="007F5697">
        <w:t xml:space="preserve">/ lui </w:t>
      </w:r>
      <w:r w:rsidRPr="0080090E">
        <w:t>a donné</w:t>
      </w:r>
      <w:r w:rsidR="006719FB">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1B4A8935" w14:textId="543BE12A" w:rsidR="00953C79" w:rsidRPr="0093672E" w:rsidRDefault="00953C79" w:rsidP="00953C79">
      <w:pPr>
        <w:pStyle w:val="Paragraphedeliste"/>
      </w:pPr>
      <w:r w:rsidRPr="0093672E">
        <w:t xml:space="preserve">votre identification </w:t>
      </w:r>
      <w:r w:rsidR="001403A2">
        <w:t xml:space="preserve">/ l’identification de votre enfant </w:t>
      </w:r>
      <w:r w:rsidRPr="0093672E">
        <w:t xml:space="preserve">: numéro, </w:t>
      </w:r>
      <w:r w:rsidRPr="00063A31">
        <w:t>les trois premières lettres de votre</w:t>
      </w:r>
      <w:r w:rsidR="00D81296">
        <w:t xml:space="preserve"> / son</w:t>
      </w:r>
      <w:r w:rsidRPr="00063A31">
        <w:t xml:space="preserve"> nom et les deux premières lettres de votre</w:t>
      </w:r>
      <w:r w:rsidR="00D81296">
        <w:t xml:space="preserve"> / son</w:t>
      </w:r>
      <w:r w:rsidRPr="00063A31">
        <w:t xml:space="preserve"> prénom,</w:t>
      </w:r>
      <w:r>
        <w:t xml:space="preserve"> </w:t>
      </w:r>
      <w:r w:rsidRPr="0093672E">
        <w:t xml:space="preserve">sexe, poids, taille, âge ou année et mois de naissance </w:t>
      </w:r>
      <w:r w:rsidR="002B291B">
        <w:t xml:space="preserve">/ </w:t>
      </w:r>
      <w:r w:rsidRPr="0093672E">
        <w:t>date de naissance complète dans un contexte pédiatrique ;</w:t>
      </w:r>
    </w:p>
    <w:p w14:paraId="157E8023" w14:textId="32E04DCB" w:rsidR="00953C79" w:rsidRPr="0093672E" w:rsidRDefault="00953C79" w:rsidP="00953C79">
      <w:pPr>
        <w:pStyle w:val="Paragraphedeliste"/>
      </w:pPr>
      <w:r w:rsidRPr="0093672E">
        <w:t xml:space="preserve">les informations relatives à votre </w:t>
      </w:r>
      <w:r w:rsidR="007B359E">
        <w:t xml:space="preserve">/ son </w:t>
      </w:r>
      <w:r w:rsidRPr="0093672E">
        <w:t xml:space="preserve">état de santé : notamment l’histoire de votre </w:t>
      </w:r>
      <w:r w:rsidR="007B359E">
        <w:t xml:space="preserve">/ sa </w:t>
      </w:r>
      <w:r w:rsidRPr="0093672E">
        <w:t xml:space="preserve">maladie, vos </w:t>
      </w:r>
      <w:r w:rsidR="007B359E">
        <w:t xml:space="preserve">/ ses </w:t>
      </w:r>
      <w:r w:rsidRPr="0093672E">
        <w:t>antécédents personnels ou familiaux, vos</w:t>
      </w:r>
      <w:r w:rsidR="007B359E">
        <w:t xml:space="preserve"> / ses</w:t>
      </w:r>
      <w:r w:rsidRPr="0093672E">
        <w:t xml:space="preserve"> </w:t>
      </w:r>
      <w:r>
        <w:t>autres maladies ou traitements</w:t>
      </w:r>
      <w:r w:rsidRPr="0093672E">
        <w:t xml:space="preserve"> ; </w:t>
      </w:r>
    </w:p>
    <w:p w14:paraId="310675F0" w14:textId="1306144A" w:rsidR="00953C79" w:rsidRPr="0093672E" w:rsidRDefault="00953C79" w:rsidP="00953C79">
      <w:pPr>
        <w:pStyle w:val="Paragraphedeliste"/>
      </w:pPr>
      <w:r w:rsidRPr="0093672E">
        <w:t xml:space="preserve">les informations relatives aux conditions d’utilisation du médicament impliquant notamment : l’identification des professionnels de santé vous </w:t>
      </w:r>
      <w:r w:rsidR="001904FC">
        <w:t xml:space="preserve">/ le </w:t>
      </w:r>
      <w:r w:rsidRPr="0093672E">
        <w:t>prenant en charge (médecins prescripteurs et pharmaciens dispensateurs, etc.), vos</w:t>
      </w:r>
      <w:r w:rsidR="001904FC">
        <w:t xml:space="preserve"> </w:t>
      </w:r>
      <w:r w:rsidRPr="0093672E">
        <w:t>autres traitements</w:t>
      </w:r>
      <w:r w:rsidR="00B1718E">
        <w:t> / les autres traitements de votre enfant</w:t>
      </w:r>
      <w:r w:rsidRPr="0093672E">
        <w:t>, les informations relatives aux modalités de prescription et d’utilisation du médicament ;</w:t>
      </w:r>
    </w:p>
    <w:p w14:paraId="5FE74D01" w14:textId="77777777" w:rsidR="00953C79" w:rsidRPr="0093672E" w:rsidRDefault="00953C79" w:rsidP="00953C79">
      <w:pPr>
        <w:pStyle w:val="Paragraphedeliste"/>
      </w:pPr>
      <w:r w:rsidRPr="0093672E">
        <w:t>l’efficacité du médicament ;</w:t>
      </w:r>
    </w:p>
    <w:p w14:paraId="478210E1" w14:textId="3177D1C9" w:rsidR="00953C79" w:rsidRPr="0093672E" w:rsidRDefault="00953C79" w:rsidP="00953C79">
      <w:pPr>
        <w:pStyle w:val="Paragraphedeliste"/>
      </w:pPr>
      <w:r w:rsidRPr="0093672E">
        <w:lastRenderedPageBreak/>
        <w:t>la nature et la fréquence des effets indésirables du médicament </w:t>
      </w:r>
      <w:r>
        <w:t xml:space="preserve">(ce sont les conséquences inattendues et désagréables du traitement que vous pourriez </w:t>
      </w:r>
      <w:r w:rsidR="00DE601A">
        <w:t xml:space="preserve">/ votre enfant pourrait </w:t>
      </w:r>
      <w:r>
        <w:t>ressentir : douleur, nausées, diarrhées, etc.) ;</w:t>
      </w:r>
    </w:p>
    <w:p w14:paraId="63CE68B2" w14:textId="77777777" w:rsidR="00953C79" w:rsidRPr="0093672E" w:rsidRDefault="00953C79" w:rsidP="00953C79">
      <w:pPr>
        <w:pStyle w:val="Paragraphedeliste"/>
      </w:pPr>
      <w:r w:rsidRPr="0093672E">
        <w:t xml:space="preserve">les motifs des éventuels arrêts de traitement. </w:t>
      </w:r>
    </w:p>
    <w:p w14:paraId="1BBE86C2" w14:textId="24953292" w:rsidR="00953C79" w:rsidRDefault="00953C79" w:rsidP="00953C79"/>
    <w:p w14:paraId="755952A3" w14:textId="77777777" w:rsidR="00F97938" w:rsidRDefault="00F97938" w:rsidP="00F97938">
      <w:r w:rsidRPr="0093672E">
        <w:t>Sont également collectées :</w:t>
      </w:r>
      <w:r>
        <w:t xml:space="preserve"> </w:t>
      </w:r>
    </w:p>
    <w:p w14:paraId="7EC43FF5" w14:textId="77777777" w:rsidR="00F97938" w:rsidRPr="0093672E" w:rsidRDefault="00F97938" w:rsidP="00F97938">
      <w:pPr>
        <w:pStyle w:val="Paragraphedeliste"/>
      </w:pPr>
      <w:r w:rsidRPr="0093672E">
        <w:t>les données génétiques</w:t>
      </w:r>
      <w:r>
        <w:t xml:space="preserve"> nécessaires afin de s’assurer de votre éligibilité au traitement </w:t>
      </w:r>
      <w:r w:rsidRPr="0093672E">
        <w:t> ;</w:t>
      </w:r>
    </w:p>
    <w:p w14:paraId="49D686E0" w14:textId="77777777" w:rsidR="00F97938" w:rsidRPr="0093672E" w:rsidRDefault="00F97938" w:rsidP="00F97938">
      <w:pPr>
        <w:pStyle w:val="Paragraphedeliste"/>
      </w:pPr>
      <w:r w:rsidRPr="0093672E">
        <w:t>la consommation de tabac.</w:t>
      </w:r>
    </w:p>
    <w:p w14:paraId="4504518C" w14:textId="77777777" w:rsidR="00953C79" w:rsidRPr="0093672E" w:rsidRDefault="00953C79" w:rsidP="00953C79">
      <w:pPr>
        <w:pStyle w:val="Liste2"/>
        <w:ind w:left="193" w:hanging="193"/>
      </w:pPr>
    </w:p>
    <w:p w14:paraId="51B94EE3" w14:textId="7A622B5E" w:rsidR="00953C79" w:rsidRPr="0093672E" w:rsidRDefault="00953C79" w:rsidP="00953C79">
      <w:r w:rsidRPr="0093672E">
        <w:t>Pour certains traitements, des données pourront être collectées auprès de vos proches (partenaire, ascendance, descendance, etc.)</w:t>
      </w:r>
      <w:r w:rsidR="0035586E">
        <w:t xml:space="preserve"> / des proches de votre enfant (parents, etc.)</w:t>
      </w:r>
      <w:r w:rsidRPr="0093672E">
        <w:t>, par exemple l’efficacité et la tolérance du traitement ou la qualité de vie de l’aidant.</w:t>
      </w:r>
    </w:p>
    <w:p w14:paraId="4D142AF0" w14:textId="77777777" w:rsidR="00953C79" w:rsidRPr="0093672E" w:rsidRDefault="00953C79" w:rsidP="00953C79"/>
    <w:p w14:paraId="19C0162D" w14:textId="05C90C27" w:rsidR="00953C79" w:rsidRPr="00700685" w:rsidRDefault="00953C79" w:rsidP="00953C79">
      <w:r w:rsidRPr="0093672E">
        <w:t>Vous pourrez également être invité à compléter vous-même des questionnaires relatifs à votre qualité de vie</w:t>
      </w:r>
      <w:r w:rsidR="008414BC">
        <w:t xml:space="preserve"> / à la qualité de vie de votre enfant</w:t>
      </w:r>
      <w:r w:rsidRPr="0093672E">
        <w:t>.</w:t>
      </w:r>
    </w:p>
    <w:p w14:paraId="791F7FC8" w14:textId="77777777" w:rsidR="00953C79" w:rsidRDefault="00953C79" w:rsidP="001C5E14"/>
    <w:p w14:paraId="487607C7"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73153B53" w14:textId="1F8C8989" w:rsidR="00953C79" w:rsidRDefault="00953C79" w:rsidP="00953C79">
      <w:r w:rsidRPr="0093672E">
        <w:t xml:space="preserve">Toutes ces informations confidentielles seront transmises </w:t>
      </w:r>
      <w:r>
        <w:t xml:space="preserve">aux personnels habilités de </w:t>
      </w:r>
      <w:sdt>
        <w:sdtPr>
          <w:id w:val="-1693989575"/>
          <w:placeholder>
            <w:docPart w:val="2CA16C5103184C058875A7575453D58D"/>
          </w:placeholder>
        </w:sdtPr>
        <w:sdtContent>
          <w:r w:rsidR="00F97938">
            <w:t>JANSSEN-CILAG</w:t>
          </w:r>
        </w:sdtContent>
      </w:sdt>
      <w:r w:rsidRPr="0093672E">
        <w:t xml:space="preserve"> et ses éventuels sous-traitants</w:t>
      </w:r>
      <w:r w:rsidR="00165854" w:rsidRPr="0003100E">
        <w:rPr>
          <w:vertAlign w:val="superscript"/>
        </w:rPr>
        <w:footnoteReference w:id="7"/>
      </w:r>
      <w:r w:rsidRPr="0093672E">
        <w:t xml:space="preserve"> </w:t>
      </w:r>
      <w:r>
        <w:t xml:space="preserve">sous une forme </w:t>
      </w:r>
      <w:r w:rsidRPr="000F1A80">
        <w:t>pseudonymisée</w:t>
      </w:r>
      <w:r>
        <w:t xml:space="preserve">. </w:t>
      </w:r>
      <w:r w:rsidRPr="0093672E">
        <w:t>Vous ne serez</w:t>
      </w:r>
      <w:r w:rsidR="00EB2E3F">
        <w:t> / votre enfant ne sera</w:t>
      </w:r>
      <w:r w:rsidRPr="0093672E">
        <w:t xml:space="preserve"> identifié que par les trois premières lettres de votre</w:t>
      </w:r>
      <w:r w:rsidR="00EB2E3F">
        <w:t xml:space="preserve"> / son</w:t>
      </w:r>
      <w:r w:rsidRPr="0093672E">
        <w:t xml:space="preserve"> nom et les deux premières lettres de votre</w:t>
      </w:r>
      <w:r w:rsidR="00EB2E3F">
        <w:t> / son</w:t>
      </w:r>
      <w:r w:rsidRPr="0093672E">
        <w:t xml:space="preserve"> prénom, ainsi que par votre </w:t>
      </w:r>
      <w:r w:rsidR="00EB2E3F">
        <w:t xml:space="preserve">/ son </w:t>
      </w:r>
      <w:r w:rsidRPr="0093672E">
        <w:t xml:space="preserve">âge. </w:t>
      </w:r>
    </w:p>
    <w:p w14:paraId="1091DDC9" w14:textId="382E83D7" w:rsidR="00953C79" w:rsidRPr="0093672E" w:rsidRDefault="00953C79" w:rsidP="00953C79">
      <w:r w:rsidRPr="009371BB">
        <w:t xml:space="preserve">Vos </w:t>
      </w:r>
      <w:r w:rsidR="00FE7EB0">
        <w:t xml:space="preserve">/ ses </w:t>
      </w:r>
      <w:r w:rsidRPr="009371BB">
        <w:t xml:space="preserve">données pourront également être transmises au personnel habilité des autres sociétés du groupe </w:t>
      </w:r>
      <w:sdt>
        <w:sdtPr>
          <w:id w:val="2001382972"/>
          <w:placeholder>
            <w:docPart w:val="E05BD9A4FFEB434CBEFF47ECAA366924"/>
          </w:placeholder>
        </w:sdtPr>
        <w:sdtContent>
          <w:r w:rsidR="00F97938">
            <w:t>Johnson</w:t>
          </w:r>
          <w:r w:rsidR="007A0FB4">
            <w:t xml:space="preserve"> &amp; Johnson</w:t>
          </w:r>
        </w:sdtContent>
      </w:sdt>
      <w:r w:rsidRPr="009371BB">
        <w:t xml:space="preserve"> auquel appartient </w:t>
      </w:r>
      <w:sdt>
        <w:sdtPr>
          <w:id w:val="-1662540341"/>
          <w:placeholder>
            <w:docPart w:val="27895E9EB0B1409EA8A9F08C585B38AD"/>
          </w:placeholder>
        </w:sdtPr>
        <w:sdtContent>
          <w:r w:rsidR="007A0FB4">
            <w:t>JANSSEN-CILAG</w:t>
          </w:r>
        </w:sdtContent>
      </w:sdt>
      <w:r w:rsidRPr="00F96147">
        <w:t>.</w:t>
      </w:r>
    </w:p>
    <w:p w14:paraId="46F61A99" w14:textId="02F5A567" w:rsidR="00953C79" w:rsidRPr="00D253EF" w:rsidRDefault="00953C79" w:rsidP="00953C79">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rPr>
            <w:sz w:val="22"/>
            <w:szCs w:val="22"/>
          </w:rPr>
          <w:id w:val="-894665016"/>
          <w:placeholder>
            <w:docPart w:val="6FE752FF6273453A92DD703CE642892B"/>
          </w:placeholder>
        </w:sdtPr>
        <w:sdtContent>
          <w:r w:rsidR="007A0FB4">
            <w:rPr>
              <w:sz w:val="22"/>
              <w:szCs w:val="22"/>
            </w:rPr>
            <w:t>JANSSEN-CILAG</w:t>
          </w:r>
        </w:sdtContent>
      </w:sdt>
      <w:r w:rsidRPr="00D253EF">
        <w:rPr>
          <w:sz w:val="22"/>
          <w:szCs w:val="22"/>
        </w:rPr>
        <w:t xml:space="preserve"> à la HAS, aux ministres chargés de la Santé et de la Sécurité sociale </w:t>
      </w:r>
      <w:sdt>
        <w:sdtPr>
          <w:rPr>
            <w:sz w:val="22"/>
            <w:szCs w:val="22"/>
          </w:rPr>
          <w:id w:val="666133822"/>
          <w:placeholder>
            <w:docPart w:val="BBBB53E8B8ED4D5B880BE299083478D5"/>
          </w:placeholder>
          <w:comboBox>
            <w:listItem w:value="Choisissez un élément."/>
            <w:listItem w:displayText=" et à l’Agence nationale de la sécurité des médicaments" w:value=" et à l’Agence nationale de la sécurité des médicaments"/>
            <w:listItem w:displayText=" " w:value=" "/>
          </w:comboBox>
        </w:sdtPr>
        <w:sdtContent>
          <w:r w:rsidR="007A0FB4">
            <w:rPr>
              <w:sz w:val="22"/>
              <w:szCs w:val="22"/>
            </w:rPr>
            <w:t xml:space="preserve"> et à l’Agence nationale de la sécurité des médicaments</w:t>
          </w:r>
        </w:sdtContent>
      </w:sdt>
      <w:r w:rsidRPr="0003100E">
        <w:rPr>
          <w:sz w:val="22"/>
          <w:szCs w:val="22"/>
        </w:rPr>
        <w:t xml:space="preserve"> </w:t>
      </w:r>
      <w:r w:rsidRPr="00D253EF">
        <w:rPr>
          <w:sz w:val="22"/>
          <w:szCs w:val="22"/>
        </w:rPr>
        <w:t>ainsi qu’au centre régional de pharmacovigilance désigné pour assurer au niveau national le suivi de l’accès précoce.</w:t>
      </w:r>
    </w:p>
    <w:p w14:paraId="6A672A5C" w14:textId="77777777" w:rsidR="00953C79" w:rsidRPr="0093672E" w:rsidRDefault="00953C79" w:rsidP="00F96147">
      <w:pPr>
        <w:pStyle w:val="Commentaire"/>
        <w:spacing w:line="288" w:lineRule="auto"/>
      </w:pPr>
      <w:r w:rsidRPr="00F96147">
        <w:rPr>
          <w:sz w:val="22"/>
          <w:szCs w:val="22"/>
        </w:rPr>
        <w:t>Le résumé de ces rapports est également susceptible d’être adressé aux médecins</w:t>
      </w:r>
      <w:r w:rsidRPr="0003100E">
        <w:rPr>
          <w:sz w:val="22"/>
          <w:szCs w:val="22"/>
        </w:rPr>
        <w:t xml:space="preserve"> qui ont prescrit le médicament, aux pharmaciens qui l'ont délivré ainsi qu’aux centres antipoison.</w:t>
      </w:r>
    </w:p>
    <w:p w14:paraId="12D0EFE7" w14:textId="4FBEF96B" w:rsidR="00953C79" w:rsidRDefault="00953C79" w:rsidP="00953C79">
      <w:r w:rsidRPr="0093672E">
        <w:t>Cette synthèse, ce rapport et ce résumé ne comprendront aucune information permettant de vous identifier</w:t>
      </w:r>
      <w:r w:rsidR="00553627">
        <w:t xml:space="preserve"> / d’identifier votre enfant</w:t>
      </w:r>
      <w:r w:rsidRPr="0093672E">
        <w:t>.</w:t>
      </w:r>
    </w:p>
    <w:p w14:paraId="74903AA5" w14:textId="77777777" w:rsidR="00953C79" w:rsidRDefault="00953C79" w:rsidP="00953C79"/>
    <w:p w14:paraId="5C26C1F4" w14:textId="01C4A6C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lastRenderedPageBreak/>
        <w:t xml:space="preserve">Où vos données </w:t>
      </w:r>
      <w:r w:rsidR="00007339">
        <w:rPr>
          <w:rFonts w:ascii="Arial Narrow" w:eastAsiaTheme="majorEastAsia" w:hAnsi="Arial Narrow" w:cstheme="majorBidi"/>
          <w:bCs/>
          <w:color w:val="000000" w:themeColor="text1"/>
          <w:sz w:val="36"/>
          <w:szCs w:val="26"/>
        </w:rPr>
        <w:t xml:space="preserve">/ les données de votre enfant </w:t>
      </w:r>
      <w:r w:rsidRPr="001F0AF1">
        <w:rPr>
          <w:rFonts w:ascii="Arial Narrow" w:eastAsiaTheme="majorEastAsia" w:hAnsi="Arial Narrow" w:cstheme="majorBidi"/>
          <w:bCs/>
          <w:color w:val="000000" w:themeColor="text1"/>
          <w:sz w:val="36"/>
          <w:szCs w:val="26"/>
        </w:rPr>
        <w:t>sont-elles conservées ?</w:t>
      </w:r>
    </w:p>
    <w:p w14:paraId="55EB8AC7" w14:textId="4BF9AF9D" w:rsidR="00953C79" w:rsidRPr="00F96147" w:rsidRDefault="00953C79" w:rsidP="00953C79">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2D4349">
        <w:rPr>
          <w:rFonts w:eastAsiaTheme="majorEastAsia" w:cs="Arial"/>
          <w:bCs/>
          <w:color w:val="000000" w:themeColor="text1"/>
        </w:rPr>
        <w:t xml:space="preserve"> </w:t>
      </w:r>
      <w:sdt>
        <w:sdtPr>
          <w:id w:val="808209636"/>
          <w:placeholder>
            <w:docPart w:val="B2040B305EAB4326B6C805B1CAC21D3E"/>
          </w:placeholder>
        </w:sdtPr>
        <w:sdtContent>
          <w:r w:rsidR="004275B9">
            <w:t>RYBREVANT 350mg, solution à diluer pour perfusion</w:t>
          </w:r>
        </w:sdtContent>
      </w:sdt>
      <w:r>
        <w:rPr>
          <w:rFonts w:eastAsiaTheme="majorEastAsia" w:cs="Arial"/>
          <w:bCs/>
          <w:color w:val="000000" w:themeColor="text1"/>
        </w:rPr>
        <w:t>, le laboratoire</w:t>
      </w:r>
      <w:r w:rsidR="0003100E" w:rsidRPr="0003100E">
        <w:rPr>
          <w:rFonts w:eastAsiaTheme="majorEastAsia" w:cs="Arial"/>
          <w:bCs/>
          <w:color w:val="000000" w:themeColor="text1"/>
        </w:rPr>
        <w:t xml:space="preserve"> </w:t>
      </w:r>
      <w:sdt>
        <w:sdtPr>
          <w:rPr>
            <w:rFonts w:eastAsiaTheme="majorEastAsia" w:cs="Arial"/>
            <w:bCs/>
            <w:color w:val="000000" w:themeColor="text1"/>
          </w:rPr>
          <w:id w:val="-699548896"/>
          <w:placeholder>
            <w:docPart w:val="7E860A4092074E62A7DF95DB1AFC7423"/>
          </w:placeholder>
        </w:sdtPr>
        <w:sdtContent>
          <w:r w:rsidR="004275B9">
            <w:rPr>
              <w:rFonts w:eastAsiaTheme="majorEastAsia" w:cs="Arial"/>
              <w:bCs/>
              <w:color w:val="000000" w:themeColor="text1"/>
            </w:rPr>
            <w:t>JANSSEN-CILAG</w:t>
          </w:r>
        </w:sdtContent>
      </w:sdt>
      <w:r>
        <w:rPr>
          <w:rFonts w:eastAsiaTheme="majorEastAsia" w:cs="Arial"/>
          <w:bCs/>
          <w:color w:val="000000" w:themeColor="text1"/>
        </w:rPr>
        <w:t xml:space="preserve"> </w:t>
      </w:r>
      <w:r w:rsidRPr="00F96147">
        <w:rPr>
          <w:rFonts w:eastAsiaTheme="majorEastAsia" w:cs="Arial"/>
          <w:bCs/>
          <w:color w:val="000000" w:themeColor="text1"/>
        </w:rPr>
        <w:t xml:space="preserve"> pourra conserver vos données</w:t>
      </w:r>
      <w:r w:rsidR="004218F6" w:rsidRPr="00F96147">
        <w:rPr>
          <w:rFonts w:eastAsiaTheme="majorEastAsia" w:cs="Arial"/>
          <w:bCs/>
          <w:color w:val="000000" w:themeColor="text1"/>
        </w:rPr>
        <w:t> / les données de votre enfant</w:t>
      </w:r>
      <w:r w:rsidRPr="00F96147">
        <w:rPr>
          <w:rFonts w:eastAsiaTheme="majorEastAsia" w:cs="Arial"/>
          <w:bCs/>
          <w:color w:val="000000" w:themeColor="text1"/>
        </w:rPr>
        <w:t>.</w:t>
      </w:r>
    </w:p>
    <w:p w14:paraId="2F66DD14" w14:textId="65EF9907" w:rsidR="00365080" w:rsidRPr="00F96147" w:rsidRDefault="00365080" w:rsidP="00F96147">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4837C5AA" w14:textId="0DA72A3E" w:rsidR="00953C79" w:rsidRPr="00F96147" w:rsidRDefault="00953C79" w:rsidP="00953C79">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Dans l’hypothèse où vos</w:t>
      </w:r>
      <w:r w:rsidR="00C95089" w:rsidRPr="00F96147">
        <w:rPr>
          <w:rFonts w:eastAsiaTheme="majorEastAsia" w:cs="Arial"/>
          <w:bCs/>
          <w:color w:val="000000" w:themeColor="text1"/>
        </w:rPr>
        <w:t> / ses</w:t>
      </w:r>
      <w:r w:rsidRPr="00F96147">
        <w:rPr>
          <w:rFonts w:eastAsiaTheme="majorEastAsia" w:cs="Arial"/>
          <w:bCs/>
          <w:color w:val="000000" w:themeColor="text1"/>
        </w:rPr>
        <w:t xml:space="preserve"> données sont conservées dans un entrepôt de données de santé, le laboratoire </w:t>
      </w:r>
      <w:sdt>
        <w:sdtPr>
          <w:rPr>
            <w:rFonts w:eastAsiaTheme="majorEastAsia" w:cs="Arial"/>
            <w:bCs/>
            <w:color w:val="000000" w:themeColor="text1"/>
          </w:rPr>
          <w:id w:val="-1745089503"/>
          <w:placeholder>
            <w:docPart w:val="F7E81C32DFBD436EB7DD361852073F5D"/>
          </w:placeholder>
        </w:sdtPr>
        <w:sdtContent>
          <w:r w:rsidR="005076DD">
            <w:rPr>
              <w:rFonts w:eastAsiaTheme="majorEastAsia" w:cs="Arial"/>
              <w:bCs/>
              <w:color w:val="000000" w:themeColor="text1"/>
            </w:rPr>
            <w:t>JANSSEN-CILAG</w:t>
          </w:r>
        </w:sdtContent>
      </w:sdt>
      <w:r w:rsidRPr="00F96147">
        <w:rPr>
          <w:rFonts w:eastAsiaTheme="majorEastAsia" w:cs="Arial"/>
          <w:bCs/>
          <w:color w:val="000000" w:themeColor="text1"/>
        </w:rPr>
        <w:t xml:space="preserve"> vous en informera explicitement et vous indiquera le lien vers le portail de transparence dédié.</w:t>
      </w:r>
    </w:p>
    <w:p w14:paraId="4A2083B6" w14:textId="6E2510E8" w:rsidR="00671DA9" w:rsidRDefault="00671DA9" w:rsidP="00671DA9">
      <w:r>
        <w:t>Le laboratoire conservera vos données à caractère personnel / les données à caractère personnel de votre enfant</w:t>
      </w:r>
      <w:r w:rsidR="00CC314E">
        <w:t>.</w:t>
      </w:r>
    </w:p>
    <w:p w14:paraId="00FB1963" w14:textId="77777777" w:rsidR="00953C79" w:rsidRPr="00700685" w:rsidRDefault="00953C79" w:rsidP="00953C79"/>
    <w:p w14:paraId="3C09A4CF" w14:textId="75EF81C0"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Combien de temps sont conservées </w:t>
      </w:r>
      <w:r w:rsidR="00EA4A65">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59047BBB" w14:textId="4E1CDEA3" w:rsidR="00953C79" w:rsidRDefault="00953C79" w:rsidP="00953C79">
      <w:r w:rsidRPr="00700685">
        <w:t xml:space="preserve">Vos </w:t>
      </w:r>
      <w:r>
        <w:t>données à caractère personnel</w:t>
      </w:r>
      <w:r w:rsidRPr="00700685">
        <w:t xml:space="preserve"> </w:t>
      </w:r>
      <w:r w:rsidR="00CE4E92">
        <w:t xml:space="preserve">/ les données à caractère personnel de votre enfant </w:t>
      </w:r>
      <w:r w:rsidRPr="00700685">
        <w:t xml:space="preserve">sont conservées pendant une durée de </w:t>
      </w:r>
      <w:r w:rsidR="003F1B29" w:rsidRPr="001B017B">
        <w:t xml:space="preserve">deux ans </w:t>
      </w:r>
      <w:r w:rsidR="003F1B29">
        <w:t xml:space="preserve">maximum </w:t>
      </w:r>
      <w:sdt>
        <w:sdtPr>
          <w:id w:val="-1854948134"/>
          <w:placeholder>
            <w:docPart w:val="EC98E759647C4344BD8B686C91243B43"/>
          </w:placeholder>
        </w:sdtPr>
        <w:sdtContent>
          <w:r w:rsidR="000B554E" w:rsidRPr="001B017B">
            <w:t>suivant la publication par la HAS, le cas échéant après consultation de l’ANSM, du résumé du dernier rapport de synthèse</w:t>
          </w:r>
        </w:sdtContent>
      </w:sdt>
      <w:r w:rsidR="00A97472" w:rsidRPr="00F96147">
        <w:t xml:space="preserve"> </w:t>
      </w:r>
      <w:r w:rsidRPr="00700685">
        <w:t>pour une utilisation active</w:t>
      </w:r>
      <w:r w:rsidR="00C6450F">
        <w:t xml:space="preserve">, c’est-à-dire le temps que le laboratoire obtienne l’autorisation </w:t>
      </w:r>
      <w:r w:rsidR="00310839">
        <w:t>de mise sur le marché</w:t>
      </w:r>
      <w:r w:rsidR="00C6450F">
        <w:t>, le cas échéant</w:t>
      </w:r>
      <w:r w:rsidRPr="00700685">
        <w:t xml:space="preserve">. Les données seront ensuite archivées durant </w:t>
      </w:r>
      <w:sdt>
        <w:sdtPr>
          <w:id w:val="1871952525"/>
          <w:placeholder>
            <w:docPart w:val="0C408082839648C8913EE07C18C5D082"/>
          </w:placeholder>
        </w:sdtPr>
        <w:sdtContent>
          <w:r w:rsidR="0039209F" w:rsidRPr="001B017B">
            <w:t>la durée de</w:t>
          </w:r>
          <w:r w:rsidR="0039209F">
            <w:t xml:space="preserve"> validité de</w:t>
          </w:r>
          <w:r w:rsidR="0039209F" w:rsidRPr="001B017B">
            <w:t xml:space="preserve"> l’autorisation de mise sur le marché (AMM) relative à l’indication thérapeutique ayant fait l’objet d’une autorisation d’accès précoce. Elles seront conservées pour une période maximale de soixante-dix ans à compter de la date de retrait du marché du médicament</w:t>
          </w:r>
        </w:sdtContent>
      </w:sdt>
      <w:r w:rsidRPr="00700685">
        <w:t>.</w:t>
      </w:r>
      <w:r w:rsidRPr="00F96147">
        <w:t xml:space="preserve"> </w:t>
      </w:r>
      <w:r w:rsidRPr="003B3571">
        <w:t xml:space="preserve">À l’issue de ces délais, vos données </w:t>
      </w:r>
      <w:r w:rsidR="00441AB8">
        <w:t xml:space="preserve">/ les données de votre enfant </w:t>
      </w:r>
      <w:r w:rsidRPr="003B3571">
        <w:t>seront supprimées ou anonymisées.</w:t>
      </w:r>
    </w:p>
    <w:p w14:paraId="66FCC5B0" w14:textId="77777777" w:rsidR="00953C79" w:rsidRDefault="00953C79" w:rsidP="00953C79"/>
    <w:p w14:paraId="0A38D5DF"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417172D3" w14:textId="77777777" w:rsidR="00953C79" w:rsidRPr="00700685" w:rsidRDefault="00953C79" w:rsidP="00953C79">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384EE5F0" w14:textId="77777777" w:rsidR="00953C79" w:rsidRPr="00700685" w:rsidRDefault="00953C79" w:rsidP="00953C79">
      <w:r w:rsidRPr="00700685">
        <w:t>Des synthèses des résultats pourront par ailleurs être publié</w:t>
      </w:r>
      <w:r>
        <w:t>e</w:t>
      </w:r>
      <w:r w:rsidRPr="00700685">
        <w:t>s dans des revues scientifiques.</w:t>
      </w:r>
    </w:p>
    <w:p w14:paraId="45D8077F" w14:textId="0AFDB391" w:rsidR="00953C79" w:rsidRPr="00700685" w:rsidRDefault="00953C79" w:rsidP="00953C79">
      <w:r w:rsidRPr="00700685">
        <w:t>Aucun de ces documents publiés ne permettra de vous identifier</w:t>
      </w:r>
      <w:r w:rsidR="00BD3BEF">
        <w:t xml:space="preserve"> / d’identifier votre enfant</w:t>
      </w:r>
      <w:r w:rsidRPr="00700685">
        <w:t>.</w:t>
      </w:r>
    </w:p>
    <w:p w14:paraId="0BA46EC7" w14:textId="77777777" w:rsidR="00953C79" w:rsidRPr="00700685" w:rsidRDefault="00953C79" w:rsidP="00953C79"/>
    <w:p w14:paraId="3E3A8164" w14:textId="6CAF1B3A"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sidR="003D39EE">
        <w:rPr>
          <w:rFonts w:ascii="Arial Narrow" w:eastAsiaTheme="majorEastAsia" w:hAnsi="Arial Narrow" w:cstheme="majorBidi"/>
          <w:color w:val="000000" w:themeColor="text1"/>
          <w:sz w:val="36"/>
          <w:szCs w:val="36"/>
        </w:rPr>
        <w:t xml:space="preserve"> / les droits et les recours possibles de votre enfant</w:t>
      </w:r>
      <w:r>
        <w:rPr>
          <w:rFonts w:ascii="Arial Narrow" w:eastAsiaTheme="majorEastAsia" w:hAnsi="Arial Narrow" w:cstheme="majorBidi"/>
          <w:color w:val="000000" w:themeColor="text1"/>
          <w:sz w:val="36"/>
          <w:szCs w:val="36"/>
        </w:rPr>
        <w:t> </w:t>
      </w:r>
      <w:r w:rsidRPr="25929813">
        <w:rPr>
          <w:rFonts w:ascii="Arial Narrow" w:eastAsiaTheme="majorEastAsia" w:hAnsi="Arial Narrow" w:cstheme="majorBidi"/>
          <w:color w:val="000000" w:themeColor="text1"/>
          <w:sz w:val="36"/>
          <w:szCs w:val="36"/>
        </w:rPr>
        <w:t>?</w:t>
      </w:r>
    </w:p>
    <w:p w14:paraId="65829C89" w14:textId="77777777" w:rsidR="00953C79" w:rsidRDefault="00953C79" w:rsidP="00953C79"/>
    <w:p w14:paraId="5EBC3159" w14:textId="7E4C269A" w:rsidR="00953C79" w:rsidRDefault="00953C79" w:rsidP="00953C79">
      <w:r>
        <w:t>Le médecin qui vous a prescrit</w:t>
      </w:r>
      <w:r w:rsidR="00634175">
        <w:t xml:space="preserve"> / Le médecin qui a prescrit à votre enfant</w:t>
      </w:r>
      <w:r>
        <w:t xml:space="preserve"> le médicament en accès précoce est votre premier interlocuteur pour faire valoir vos droits sur vos données à caractère personnel.</w:t>
      </w:r>
    </w:p>
    <w:p w14:paraId="74BE0DA7" w14:textId="13B89E5E" w:rsidR="00953C79" w:rsidRPr="00700685" w:rsidRDefault="00953C79" w:rsidP="00953C79">
      <w:r w:rsidRPr="00700685">
        <w:t xml:space="preserve">Vous </w:t>
      </w:r>
      <w:r w:rsidR="003274E4">
        <w:t xml:space="preserve">ou votre enfant </w:t>
      </w:r>
      <w:r w:rsidRPr="00700685">
        <w:t xml:space="preserve">pouvez demander </w:t>
      </w:r>
      <w:r>
        <w:t>à ce</w:t>
      </w:r>
      <w:r w:rsidRPr="00700685">
        <w:t xml:space="preserve"> médecin</w:t>
      </w:r>
      <w:r>
        <w:t> </w:t>
      </w:r>
      <w:r w:rsidRPr="00700685">
        <w:t>:</w:t>
      </w:r>
    </w:p>
    <w:p w14:paraId="3A1EB635" w14:textId="1DE9019A" w:rsidR="00953C79" w:rsidRPr="00700685" w:rsidRDefault="00953C79" w:rsidP="00953C79">
      <w:pPr>
        <w:numPr>
          <w:ilvl w:val="2"/>
          <w:numId w:val="1"/>
        </w:numPr>
        <w:spacing w:before="40" w:after="20"/>
        <w:ind w:left="510" w:hanging="170"/>
      </w:pPr>
      <w:r w:rsidRPr="00700685">
        <w:t xml:space="preserve">à consulter </w:t>
      </w:r>
      <w:r w:rsidR="003C010F">
        <w:t>le</w:t>
      </w:r>
      <w:r w:rsidRPr="00700685">
        <w:t xml:space="preserve">s </w:t>
      </w:r>
      <w:r>
        <w:t>données à caractère personnel </w:t>
      </w:r>
      <w:r w:rsidRPr="00700685">
        <w:t>;</w:t>
      </w:r>
    </w:p>
    <w:p w14:paraId="4740D084" w14:textId="77777777" w:rsidR="00953C79" w:rsidRPr="00700685" w:rsidRDefault="00953C79" w:rsidP="00953C79">
      <w:pPr>
        <w:numPr>
          <w:ilvl w:val="2"/>
          <w:numId w:val="1"/>
        </w:numPr>
        <w:spacing w:before="40" w:after="20"/>
        <w:ind w:left="510" w:hanging="170"/>
      </w:pPr>
      <w:r w:rsidRPr="00700685">
        <w:lastRenderedPageBreak/>
        <w:t>à les modifier</w:t>
      </w:r>
      <w:r>
        <w:t> </w:t>
      </w:r>
      <w:r w:rsidRPr="00700685">
        <w:t>;</w:t>
      </w:r>
    </w:p>
    <w:p w14:paraId="1C8C39D0" w14:textId="77777777" w:rsidR="00953C79" w:rsidRPr="00700685" w:rsidRDefault="00953C79" w:rsidP="00953C79">
      <w:pPr>
        <w:numPr>
          <w:ilvl w:val="2"/>
          <w:numId w:val="1"/>
        </w:numPr>
        <w:spacing w:before="40" w:after="20"/>
        <w:ind w:left="510" w:hanging="170"/>
      </w:pPr>
      <w:r w:rsidRPr="00700685">
        <w:t>à limiter le traitement de certaines données.</w:t>
      </w:r>
    </w:p>
    <w:p w14:paraId="4A929C94" w14:textId="76A29642" w:rsidR="00953C79" w:rsidRPr="0093672E" w:rsidRDefault="00953C79" w:rsidP="00953C79">
      <w:r w:rsidRPr="00700685">
        <w:t xml:space="preserve">Si vous acceptez </w:t>
      </w:r>
      <w:r w:rsidR="00AB4278">
        <w:t xml:space="preserve">/ votre enfant accepte </w:t>
      </w:r>
      <w:r w:rsidRPr="00700685">
        <w:t xml:space="preserve">d’être traité par un médicament </w:t>
      </w:r>
      <w:r>
        <w:t>dispensé</w:t>
      </w:r>
      <w:r w:rsidRPr="00700685">
        <w:t xml:space="preserve"> dans le cadre d’une autorisation d’accès précoce, vous ne pouvez pas vous opposer </w:t>
      </w:r>
      <w:r w:rsidR="00DD5F67">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758DC68F" w14:textId="77777777" w:rsidR="00953C79" w:rsidRPr="00700685" w:rsidRDefault="00953C79" w:rsidP="00953C79"/>
    <w:p w14:paraId="5B075242" w14:textId="675FA810" w:rsidR="00953C79" w:rsidRDefault="00953C79" w:rsidP="00953C79">
      <w:r w:rsidRPr="00700685">
        <w:t xml:space="preserve">Vous </w:t>
      </w:r>
      <w:r w:rsidR="00142F6E">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42EBA6FC" w14:textId="77777777" w:rsidR="00953C79" w:rsidRDefault="00953C79" w:rsidP="00953C79"/>
    <w:p w14:paraId="6571F8CC" w14:textId="6C7F6A6D" w:rsidR="00953C79" w:rsidRPr="00700685" w:rsidRDefault="00953C79" w:rsidP="00953C79">
      <w:pPr>
        <w:rPr>
          <w:b/>
          <w:bCs/>
        </w:rPr>
      </w:pPr>
      <w:r w:rsidRPr="00700685">
        <w:t xml:space="preserve">Vous </w:t>
      </w:r>
      <w:r w:rsidR="005626F0">
        <w:t xml:space="preserve">ou votre enfant </w:t>
      </w:r>
      <w:r w:rsidRPr="00700685">
        <w:t>pouvez contacter directement votre médecin</w:t>
      </w:r>
      <w:r w:rsidR="005626F0">
        <w:t> / le médecin de votre enfant</w:t>
      </w:r>
      <w:r w:rsidRPr="00700685">
        <w:t xml:space="preserve"> pour exercer ces droits.</w:t>
      </w:r>
      <w:r w:rsidRPr="00700685">
        <w:rPr>
          <w:b/>
          <w:bCs/>
        </w:rPr>
        <w:t xml:space="preserve"> </w:t>
      </w:r>
    </w:p>
    <w:p w14:paraId="60628F7C" w14:textId="77777777" w:rsidR="00953C79" w:rsidRDefault="00953C79" w:rsidP="00953C79"/>
    <w:p w14:paraId="40277F09" w14:textId="4175F1FD" w:rsidR="00953C79" w:rsidRPr="00700685" w:rsidRDefault="00953C79" w:rsidP="00953C79">
      <w:r w:rsidRPr="00700685">
        <w:t xml:space="preserve">Vous </w:t>
      </w:r>
      <w:r w:rsidR="00A535F9">
        <w:t xml:space="preserve">ou votre enfant </w:t>
      </w:r>
      <w:r w:rsidRPr="00700685">
        <w:t xml:space="preserve">pouvez, par ailleurs, contacter le délégué à la protection des données (DPO) </w:t>
      </w:r>
      <w:r>
        <w:t>du laboratoire</w:t>
      </w:r>
      <w:r w:rsidRPr="00700685">
        <w:t xml:space="preserve"> </w:t>
      </w:r>
      <w:r>
        <w:t xml:space="preserve">à l’adresse suivante </w:t>
      </w:r>
      <w:sdt>
        <w:sdtPr>
          <w:id w:val="663051125"/>
          <w:placeholder>
            <w:docPart w:val="208F63536D0144EB9AEA44B389C657DB"/>
          </w:placeholder>
        </w:sdtPr>
        <w:sdtContent>
          <w:sdt>
            <w:sdtPr>
              <w:id w:val="1734652088"/>
              <w:placeholder>
                <w:docPart w:val="9D3B91364EA2410DBB85C2FB3A062E91"/>
              </w:placeholder>
            </w:sdtPr>
            <w:sdtContent>
              <w:hyperlink r:id="rId47" w:history="1">
                <w:r w:rsidR="00534851">
                  <w:rPr>
                    <w:rStyle w:val="Lienhypertexte"/>
                    <w:rFonts w:eastAsia="Calibri" w:cs="Arial"/>
                    <w:lang w:eastAsia="en-US"/>
                  </w:rPr>
                  <w:t>emeaprivacy@its.jnj.com</w:t>
                </w:r>
              </w:hyperlink>
            </w:sdtContent>
          </w:sdt>
        </w:sdtContent>
      </w:sdt>
      <w:r w:rsidRPr="00700685">
        <w:t xml:space="preserve"> pour exercer ces droits, ce qui implique la transmission de votre identité </w:t>
      </w:r>
      <w:r>
        <w:t>au laboratoire</w:t>
      </w:r>
      <w:r w:rsidRPr="00700685">
        <w:t>.</w:t>
      </w:r>
    </w:p>
    <w:p w14:paraId="464140D4" w14:textId="77777777" w:rsidR="00953C79" w:rsidRPr="00700685" w:rsidRDefault="00953C79" w:rsidP="00953C79">
      <w:pPr>
        <w:rPr>
          <w:b/>
          <w:bCs/>
        </w:rPr>
      </w:pPr>
    </w:p>
    <w:p w14:paraId="5060E692" w14:textId="0AA1C6A5" w:rsidR="00953C79" w:rsidRPr="00700685" w:rsidRDefault="00953C79" w:rsidP="00953C79">
      <w:r w:rsidRPr="00700685">
        <w:t xml:space="preserve">Vous </w:t>
      </w:r>
      <w:r w:rsidR="00CF4EDF">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p w14:paraId="66AFC569" w14:textId="6BEF3356" w:rsidR="00CC314E" w:rsidRDefault="00CC314E">
      <w:pPr>
        <w:spacing w:before="0" w:after="200" w:line="276" w:lineRule="auto"/>
        <w:jc w:val="left"/>
      </w:pPr>
      <w:r>
        <w:br w:type="page"/>
      </w:r>
    </w:p>
    <w:p w14:paraId="52914907" w14:textId="77777777" w:rsidR="007929A5" w:rsidRDefault="007929A5"/>
    <w:tbl>
      <w:tblPr>
        <w:tblStyle w:val="Grilledutableau1"/>
        <w:tblW w:w="5000" w:type="pct"/>
        <w:tblLook w:val="04A0" w:firstRow="1" w:lastRow="0" w:firstColumn="1" w:lastColumn="0" w:noHBand="0" w:noVBand="1"/>
      </w:tblPr>
      <w:tblGrid>
        <w:gridCol w:w="9854"/>
      </w:tblGrid>
      <w:tr w:rsidR="00953C79" w:rsidRPr="00700685" w14:paraId="184F70B5" w14:textId="77777777" w:rsidTr="00B51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7E820A" w14:textId="4A818A9F" w:rsidR="00953C79" w:rsidRPr="00700685" w:rsidRDefault="00953C79" w:rsidP="00B518A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t xml:space="preserve">Note d’information à destination des </w:t>
            </w:r>
            <w:r>
              <w:rPr>
                <w:rFonts w:ascii="Arial Narrow" w:hAnsi="Arial Narrow" w:cs="Arial"/>
                <w:color w:val="000000" w:themeColor="text1"/>
                <w:sz w:val="36"/>
                <w:szCs w:val="36"/>
              </w:rPr>
              <w:t>médecins prescripteurs et des pharmaciens sur le traitement des données à caractère personnel</w:t>
            </w:r>
          </w:p>
        </w:tc>
      </w:tr>
    </w:tbl>
    <w:p w14:paraId="30D6BE9C" w14:textId="65134742" w:rsidR="00953C79" w:rsidRPr="00422ED0" w:rsidRDefault="00953C79" w:rsidP="00422ED0">
      <w:pPr>
        <w:pStyle w:val="Paragraphedexplications"/>
      </w:pPr>
      <w:r w:rsidRPr="00422ED0">
        <w:t>La conformité de la présente note d’information à la réglementation applicable en matière de protection des données à caractère personnel</w:t>
      </w:r>
      <w:r w:rsidRPr="00422ED0">
        <w:footnoteReference w:id="8"/>
      </w:r>
      <w:r w:rsidRPr="00422ED0">
        <w:t xml:space="preserve"> relève de la responsabilité du laboratoire </w:t>
      </w:r>
      <w:sdt>
        <w:sdtPr>
          <w:id w:val="-31033452"/>
          <w:placeholder>
            <w:docPart w:val="1411EC329D4D4F5C88EA8FBB99E1FB2B"/>
          </w:placeholder>
        </w:sdtPr>
        <w:sdtContent>
          <w:r w:rsidR="00534851">
            <w:t>JANSSEN-CILAG</w:t>
          </w:r>
        </w:sdtContent>
      </w:sdt>
      <w:r w:rsidRPr="00422ED0">
        <w:t>.</w:t>
      </w:r>
    </w:p>
    <w:p w14:paraId="7DBB0844" w14:textId="62CF12DE" w:rsidR="00953C79" w:rsidRDefault="00953C79" w:rsidP="00953C79">
      <w:r>
        <w:t xml:space="preserve">Ce document vous informe sur la collecte et le traitement (c’est-à-dire l’utilisation) de vos données à caractère personnel recueillies lorsque vous remplissez avec le patient la fiche d’accès au traitement, la fiche </w:t>
      </w:r>
      <w:r w:rsidR="00E74692">
        <w:t xml:space="preserve">d’instauration </w:t>
      </w:r>
      <w:r>
        <w:t xml:space="preserve">de traitement, la fiche de suivi de traitement ou la fiche d’arrêt définitif de traitement. Le responsable du traitement des données est </w:t>
      </w:r>
      <w:sdt>
        <w:sdtPr>
          <w:id w:val="-114060639"/>
          <w:placeholder>
            <w:docPart w:val="BA326C79B844488897749A1AB2C8742E"/>
          </w:placeholder>
        </w:sdtPr>
        <w:sdtContent>
          <w:r w:rsidR="00534851">
            <w:t>JANSSEN-CILAG</w:t>
          </w:r>
        </w:sdtContent>
      </w:sdt>
      <w:r>
        <w:t>, laboratoire pharmaceutique titulaire de l’autorisation d’accès précoce pour le médicament</w:t>
      </w:r>
      <w:r w:rsidR="0003100E" w:rsidRPr="0003100E">
        <w:t xml:space="preserve"> </w:t>
      </w:r>
      <w:sdt>
        <w:sdtPr>
          <w:id w:val="917986536"/>
          <w:placeholder>
            <w:docPart w:val="4D35BD21264A4D949BD9DE85B75B18D5"/>
          </w:placeholder>
          <w:text/>
        </w:sdtPr>
        <w:sdtContent>
          <w:r w:rsidR="00083402">
            <w:t>RYBREVANT 350 mg, solution à diluer pour perfusion.</w:t>
          </w:r>
        </w:sdtContent>
      </w:sdt>
      <w:r w:rsidR="007929A5">
        <w:t>.</w:t>
      </w:r>
    </w:p>
    <w:p w14:paraId="7028F75D" w14:textId="77777777" w:rsidR="007929A5" w:rsidRDefault="007929A5" w:rsidP="00953C79"/>
    <w:p w14:paraId="0B391370" w14:textId="61029CC3" w:rsidR="00953C79" w:rsidRDefault="00000000" w:rsidP="00953C79">
      <w:sdt>
        <w:sdtPr>
          <w:id w:val="-1803378627"/>
          <w:placeholder>
            <w:docPart w:val="EFC09E99807B4921A6108859A05FC031"/>
          </w:placeholder>
        </w:sdtPr>
        <w:sdtContent>
          <w:r w:rsidR="00083402">
            <w:t>JANSSEN-CILAG</w:t>
          </w:r>
        </w:sdtContent>
      </w:sdt>
      <w:r w:rsidR="00953C79" w:rsidRPr="00D57ECA">
        <w:t xml:space="preserve"> s’engage à assurer la sécurité et la confidentialité de vos </w:t>
      </w:r>
      <w:r w:rsidR="00953C79" w:rsidRPr="006578AF">
        <w:t>données à caractère personnel</w:t>
      </w:r>
      <w:r w:rsidR="00953C79" w:rsidRPr="00D57ECA">
        <w:t>.</w:t>
      </w:r>
    </w:p>
    <w:p w14:paraId="27AB778C" w14:textId="77777777" w:rsidR="00953C79" w:rsidRDefault="00953C79" w:rsidP="00953C79"/>
    <w:p w14:paraId="7815F0C0" w14:textId="77777777" w:rsidR="00953C79" w:rsidRPr="00F36D48"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36D48">
        <w:rPr>
          <w:rFonts w:ascii="Arial Narrow" w:eastAsiaTheme="majorEastAsia" w:hAnsi="Arial Narrow" w:cstheme="majorBidi"/>
          <w:bCs/>
          <w:color w:val="000000" w:themeColor="text1"/>
          <w:sz w:val="36"/>
          <w:szCs w:val="26"/>
        </w:rPr>
        <w:t>À quoi vont servir vos données</w:t>
      </w:r>
      <w:r>
        <w:rPr>
          <w:rFonts w:ascii="Arial Narrow" w:eastAsiaTheme="majorEastAsia" w:hAnsi="Arial Narrow" w:cstheme="majorBidi"/>
          <w:bCs/>
          <w:color w:val="000000" w:themeColor="text1"/>
          <w:sz w:val="36"/>
          <w:szCs w:val="26"/>
        </w:rPr>
        <w:t> </w:t>
      </w:r>
      <w:r w:rsidRPr="00F36D48">
        <w:rPr>
          <w:rFonts w:ascii="Arial Narrow" w:eastAsiaTheme="majorEastAsia" w:hAnsi="Arial Narrow" w:cstheme="majorBidi"/>
          <w:bCs/>
          <w:color w:val="000000" w:themeColor="text1"/>
          <w:sz w:val="36"/>
          <w:szCs w:val="26"/>
        </w:rPr>
        <w:t>?</w:t>
      </w:r>
    </w:p>
    <w:p w14:paraId="7CC1ED1B" w14:textId="77777777" w:rsidR="00953C79" w:rsidRDefault="00953C79" w:rsidP="00953C79">
      <w:r w:rsidRPr="00F36D48">
        <w:t xml:space="preserve">Le traitement de vos </w:t>
      </w:r>
      <w:r>
        <w:t>données à caractère personnel</w:t>
      </w:r>
      <w:r w:rsidRPr="00F36D48">
        <w:t xml:space="preserve"> vise à</w:t>
      </w:r>
      <w:r>
        <w:t> </w:t>
      </w:r>
      <w:r w:rsidRPr="00F36D48">
        <w:t xml:space="preserve">: </w:t>
      </w:r>
    </w:p>
    <w:p w14:paraId="36B232A6" w14:textId="7CEF56AB" w:rsidR="00953C79" w:rsidRPr="00F36D48" w:rsidRDefault="00953C79" w:rsidP="00953C79">
      <w:pPr>
        <w:pStyle w:val="Paragraphedeliste"/>
        <w:numPr>
          <w:ilvl w:val="2"/>
          <w:numId w:val="1"/>
        </w:numPr>
      </w:pPr>
      <w:r w:rsidRPr="00F36D48">
        <w:t xml:space="preserve">assurer le suivi </w:t>
      </w:r>
      <w:r>
        <w:t xml:space="preserve">de la collecte </w:t>
      </w:r>
      <w:r w:rsidRPr="00F36D48">
        <w:t xml:space="preserve">des </w:t>
      </w:r>
      <w:r>
        <w:t xml:space="preserve">données à caractère personnel </w:t>
      </w:r>
      <w:r w:rsidRPr="00F36D48">
        <w:t>des patients dans le cadre de l</w:t>
      </w:r>
      <w:r>
        <w:t>’</w:t>
      </w:r>
      <w:r w:rsidRPr="00F36D48">
        <w:t xml:space="preserve"> autorisation d’accès précoce </w:t>
      </w:r>
      <w:r>
        <w:t xml:space="preserve">pour le médicament </w:t>
      </w:r>
      <w:sdt>
        <w:sdtPr>
          <w:id w:val="1316844419"/>
          <w:placeholder>
            <w:docPart w:val="00116AFD62C242B88A8E7B7082CB94FD"/>
          </w:placeholder>
          <w:text/>
        </w:sdtPr>
        <w:sdtContent>
          <w:r w:rsidR="00F342D5">
            <w:t>RYBREVANT 350 mg, solution à diluer pour perfusion.</w:t>
          </w:r>
        </w:sdtContent>
      </w:sdt>
      <w:r>
        <w:t xml:space="preserve"> en vue de garantir une utilisation de ce médicament conforme au présent protocole d’utilisation thérapeutique et de recueil de données </w:t>
      </w:r>
      <w:r w:rsidRPr="00F36D48">
        <w:t>;</w:t>
      </w:r>
    </w:p>
    <w:p w14:paraId="6D4DDE4C" w14:textId="77777777" w:rsidR="00953C79" w:rsidRPr="006578AF" w:rsidRDefault="00953C79" w:rsidP="00953C79">
      <w:pPr>
        <w:pStyle w:val="Paragraphedeliste"/>
        <w:numPr>
          <w:ilvl w:val="2"/>
          <w:numId w:val="1"/>
        </w:numPr>
        <w:rPr>
          <w:rFonts w:eastAsia="Times New Roman" w:cs="Arial"/>
          <w:color w:val="auto"/>
          <w:sz w:val="20"/>
          <w:szCs w:val="20"/>
        </w:rPr>
      </w:pPr>
      <w:r w:rsidRPr="00F36D48">
        <w:t>recueillir des informations sur les conditions d’utilisation du médicament en accès précoce</w:t>
      </w:r>
      <w:r>
        <w:rPr>
          <w:rFonts w:ascii="Segoe UI" w:eastAsia="Times New Roman" w:hAnsi="Segoe UI" w:cs="Segoe UI"/>
          <w:color w:val="404040"/>
          <w:sz w:val="18"/>
          <w:szCs w:val="18"/>
        </w:rPr>
        <w:t> ;</w:t>
      </w:r>
    </w:p>
    <w:p w14:paraId="5F55FB33" w14:textId="77777777" w:rsidR="00953C79" w:rsidRPr="004F391E" w:rsidRDefault="00953C79" w:rsidP="00953C79">
      <w:pPr>
        <w:pStyle w:val="Paragraphedeliste"/>
        <w:numPr>
          <w:ilvl w:val="2"/>
          <w:numId w:val="1"/>
        </w:numPr>
        <w:rPr>
          <w:rFonts w:eastAsia="Times New Roman" w:cs="Arial"/>
          <w:color w:val="auto"/>
          <w:sz w:val="20"/>
          <w:szCs w:val="20"/>
        </w:rPr>
      </w:pPr>
      <w:r>
        <w:t>assurer la gestion des contacts avec les professionnels de santé intervenant dans le cadre du suivi des patients bénéficiant des médicaments sans accès précoce et les personnels agissant sous leur responsabilité ou autorité.</w:t>
      </w:r>
    </w:p>
    <w:p w14:paraId="182E2883" w14:textId="77777777" w:rsidR="00953C79" w:rsidRDefault="00953C79" w:rsidP="001C5E14"/>
    <w:p w14:paraId="3DD4D520" w14:textId="77777777" w:rsidR="00953C79" w:rsidRPr="006578AF" w:rsidRDefault="00953C79" w:rsidP="00953C79">
      <w:pPr>
        <w:pStyle w:val="Titre2"/>
        <w:numPr>
          <w:ilvl w:val="0"/>
          <w:numId w:val="0"/>
        </w:numPr>
      </w:pPr>
      <w:r w:rsidRPr="006578AF">
        <w:t xml:space="preserve">Vos </w:t>
      </w:r>
      <w:r>
        <w:t>données à caractère personnel</w:t>
      </w:r>
      <w:r w:rsidRPr="006578AF">
        <w:t xml:space="preserve"> pourront-elles être réutilisées par la suite</w:t>
      </w:r>
      <w:r>
        <w:t> </w:t>
      </w:r>
      <w:r w:rsidRPr="006578AF">
        <w:t>?</w:t>
      </w:r>
    </w:p>
    <w:p w14:paraId="2901000F" w14:textId="2D8382CE" w:rsidR="00953C79" w:rsidRDefault="00953C79" w:rsidP="00953C79">
      <w:pPr>
        <w:spacing w:after="120"/>
        <w:ind w:right="215"/>
        <w:textAlignment w:val="baseline"/>
      </w:pPr>
      <w:r>
        <w:t>Vos données à caractère personnel sont susceptibles d’être réutilisées par la suite pour assurer les finalités précitées. Une telle réutilisation concerne notamment votre spécialité médicale.</w:t>
      </w:r>
    </w:p>
    <w:p w14:paraId="266C0FED" w14:textId="77777777" w:rsidR="00953C79" w:rsidRDefault="00953C79" w:rsidP="00953C79">
      <w:pPr>
        <w:spacing w:after="120"/>
        <w:ind w:right="215"/>
        <w:textAlignment w:val="baseline"/>
      </w:pPr>
    </w:p>
    <w:p w14:paraId="1AABADB9" w14:textId="77777777" w:rsidR="00953C79" w:rsidRDefault="00953C79" w:rsidP="00953C79">
      <w:pPr>
        <w:spacing w:after="120"/>
        <w:ind w:right="215"/>
        <w:textAlignment w:val="baseline"/>
      </w:pPr>
      <w:r w:rsidRPr="0093672E">
        <w:t xml:space="preserve">Cette </w:t>
      </w:r>
      <w:r>
        <w:t>réutilisation</w:t>
      </w:r>
      <w:r w:rsidRPr="0093672E">
        <w:t xml:space="preserv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lastRenderedPageBreak/>
        <w:t xml:space="preserve">modifiée </w:t>
      </w:r>
      <w:r>
        <w:t xml:space="preserve">dite loi « informatique et libertés » </w:t>
      </w:r>
      <w:r w:rsidRPr="0093672E">
        <w:t>et après accomplissement des formalités nécessaire auprès de la CNIL</w:t>
      </w:r>
      <w:r>
        <w:t>, le cas échéant</w:t>
      </w:r>
      <w:r w:rsidRPr="0093672E">
        <w:t xml:space="preserve">. </w:t>
      </w:r>
    </w:p>
    <w:p w14:paraId="473455A4" w14:textId="152B53FD" w:rsidR="00953C79" w:rsidRDefault="00953C79" w:rsidP="00953C79">
      <w:pPr>
        <w:spacing w:after="120"/>
        <w:ind w:right="215"/>
        <w:textAlignment w:val="baseline"/>
      </w:pPr>
      <w:r w:rsidRPr="00616A0A">
        <w:t xml:space="preserve">Vous pouvez vous opposer à cette réutilisation </w:t>
      </w:r>
      <w:r>
        <w:t>auprès de</w:t>
      </w:r>
      <w:r w:rsidRPr="004B4CDB">
        <w:t xml:space="preserve"> </w:t>
      </w:r>
      <w:sdt>
        <w:sdtPr>
          <w:id w:val="-1895493445"/>
          <w:placeholder>
            <w:docPart w:val="1B232B763900490D8D9D9CA74BDEFBA1"/>
          </w:placeholder>
          <w:text/>
        </w:sdtPr>
        <w:sdtContent>
          <w:r w:rsidR="008325B0">
            <w:t>JANSSEN-CILAG</w:t>
          </w:r>
        </w:sdtContent>
      </w:sdt>
      <w:r>
        <w:t>, titulaire de l’autorisation d’accès précoce pour le médicament</w:t>
      </w:r>
      <w:r w:rsidR="00281E0A">
        <w:t xml:space="preserve"> </w:t>
      </w:r>
      <w:r>
        <w:t>.</w:t>
      </w:r>
    </w:p>
    <w:p w14:paraId="3DC660B3" w14:textId="63F1D53C" w:rsidR="00953C79" w:rsidRPr="00087A5C" w:rsidRDefault="00953C79" w:rsidP="00953C79">
      <w:pPr>
        <w:spacing w:after="120"/>
        <w:ind w:right="215"/>
        <w:textAlignment w:val="baseline"/>
      </w:pPr>
      <w:r w:rsidRPr="0093672E">
        <w:t xml:space="preserve">Les informations relatives à une </w:t>
      </w:r>
      <w:r>
        <w:t xml:space="preserve">réutilisation </w:t>
      </w:r>
      <w:r w:rsidRPr="0093672E">
        <w:t xml:space="preserve">de vos données seront </w:t>
      </w:r>
      <w:r>
        <w:t xml:space="preserve">également </w:t>
      </w:r>
      <w:r w:rsidRPr="0093672E">
        <w:t>disponibles sur le site d</w:t>
      </w:r>
      <w:r>
        <w:t xml:space="preserve">e la Plateforme des données de santé </w:t>
      </w:r>
      <w:r w:rsidRPr="0093672E">
        <w:t>qui publie</w:t>
      </w:r>
      <w:r>
        <w:t xml:space="preserve">, sur demande du laboratoire </w:t>
      </w:r>
      <w:sdt>
        <w:sdtPr>
          <w:id w:val="1130595376"/>
          <w:placeholder>
            <w:docPart w:val="C16F587FCADD46A5982695EDA4D8A50E"/>
          </w:placeholder>
          <w:text/>
        </w:sdtPr>
        <w:sdtContent>
          <w:r w:rsidR="008325B0">
            <w:t>JANSSEN-CILAG</w:t>
          </w:r>
        </w:sdtContent>
      </w:sdt>
      <w:r>
        <w:t xml:space="preserve">, </w:t>
      </w:r>
      <w:r w:rsidRPr="0093672E">
        <w:t>un résumé du protocole de recherche pour tous les projets qui lui sont soumis</w:t>
      </w:r>
      <w:r>
        <w:t> </w:t>
      </w:r>
      <w:r w:rsidRPr="0093672E">
        <w:t xml:space="preserve">: </w:t>
      </w:r>
      <w:hyperlink r:id="rId48" w:history="1">
        <w:r w:rsidRPr="0093672E">
          <w:rPr>
            <w:rStyle w:val="Lienhypertexte"/>
          </w:rPr>
          <w:t>https</w:t>
        </w:r>
        <w:r>
          <w:rPr>
            <w:rStyle w:val="Lienhypertexte"/>
          </w:rPr>
          <w:t> </w:t>
        </w:r>
        <w:r w:rsidRPr="0093672E">
          <w:rPr>
            <w:rStyle w:val="Lienhypertexte"/>
          </w:rPr>
          <w:t>://www.health-data-hub.fr/projets</w:t>
        </w:r>
      </w:hyperlink>
      <w:r>
        <w:rPr>
          <w:rStyle w:val="Lienhypertexte"/>
        </w:rPr>
        <w:t xml:space="preserve"> </w:t>
      </w:r>
      <w:r>
        <w:t xml:space="preserve">. Cela étant dit, les projets de recherche ne sont pas toujours publiés sur la Plateforme des données de santé. </w:t>
      </w:r>
    </w:p>
    <w:p w14:paraId="7E7890FC"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Sur quelle loi se fonde le traitement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 xml:space="preserve">? </w:t>
      </w:r>
    </w:p>
    <w:p w14:paraId="725F0B34" w14:textId="46D45860" w:rsidR="00953C79" w:rsidRPr="00BA4A27" w:rsidRDefault="00953C79" w:rsidP="00953C79">
      <w:r w:rsidRPr="00BA4A27">
        <w:t>Ce traitement de données est fondé sur une obligation légale à la charge d</w:t>
      </w:r>
      <w:r w:rsidR="00E50EC6">
        <w:t>u laboratoire</w:t>
      </w:r>
      <w:r>
        <w:t>, responsable du traitement,</w:t>
      </w:r>
      <w:r w:rsidRPr="00BA4A27">
        <w:t xml:space="preserve">(article 6.1.c du </w:t>
      </w:r>
      <w:hyperlink r:id="rId49">
        <w:r w:rsidRPr="5E50316D">
          <w:rPr>
            <w:color w:val="004990"/>
            <w:u w:val="single"/>
          </w:rPr>
          <w:t>RGPD</w:t>
        </w:r>
      </w:hyperlink>
      <w:r w:rsidRPr="00BA4A27">
        <w:t xml:space="preserve">) telle que prévue aux articles </w:t>
      </w:r>
      <w:hyperlink r:id="rId50">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33DCD3D" w14:textId="752A9E6C" w:rsidR="00953C79" w:rsidRPr="00BA4A27" w:rsidRDefault="00953C79" w:rsidP="00953C79">
      <w:r w:rsidRPr="00BA4A27">
        <w:t>La collecte de données de santé est justifiée par un intérêt public dans le domaine de la santé (</w:t>
      </w:r>
      <w:r w:rsidR="0078312B" w:rsidRPr="00BA4A27">
        <w:t>article</w:t>
      </w:r>
      <w:r w:rsidRPr="00BA4A27">
        <w:t> 9.2.i</w:t>
      </w:r>
      <w:r w:rsidRPr="00BA4A27" w:rsidDel="00410D42">
        <w:t>)</w:t>
      </w:r>
      <w:r w:rsidRPr="00BA4A27">
        <w:t xml:space="preserve"> du RGPD). </w:t>
      </w:r>
    </w:p>
    <w:p w14:paraId="34F78709" w14:textId="77777777" w:rsidR="00953C79" w:rsidRDefault="00953C79" w:rsidP="00953C79"/>
    <w:p w14:paraId="17043100" w14:textId="77777777" w:rsidR="00953C79"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w:t>
      </w:r>
      <w:r>
        <w:rPr>
          <w:rFonts w:ascii="Arial Narrow" w:eastAsiaTheme="majorEastAsia" w:hAnsi="Arial Narrow" w:cstheme="majorBidi"/>
          <w:bCs/>
          <w:color w:val="000000" w:themeColor="text1"/>
          <w:sz w:val="36"/>
          <w:szCs w:val="26"/>
        </w:rPr>
        <w:t>uelles sont les données collectées ?</w:t>
      </w:r>
    </w:p>
    <w:p w14:paraId="16D8807B" w14:textId="3C3E26EA" w:rsidR="00953C79" w:rsidRDefault="00953C79" w:rsidP="00953C79">
      <w:r>
        <w:t xml:space="preserve">Aux fins d’assurer le </w:t>
      </w:r>
      <w:r w:rsidRPr="00F36D48">
        <w:t xml:space="preserve">suivi </w:t>
      </w:r>
      <w:r>
        <w:t xml:space="preserve">de la collecte </w:t>
      </w:r>
      <w:r w:rsidRPr="00F36D48">
        <w:t xml:space="preserve">des </w:t>
      </w:r>
      <w:r>
        <w:t xml:space="preserve">données à caractère personnel </w:t>
      </w:r>
      <w:r w:rsidRPr="00F36D48">
        <w:t>des patients dans le cadre de l</w:t>
      </w:r>
      <w:r>
        <w:t>’</w:t>
      </w:r>
      <w:r w:rsidRPr="00F36D48">
        <w:t xml:space="preserve">autorisation d’accès précoce </w:t>
      </w:r>
      <w:r>
        <w:t xml:space="preserve">pour le médicament </w:t>
      </w:r>
      <w:sdt>
        <w:sdtPr>
          <w:id w:val="1943642464"/>
          <w:placeholder>
            <w:docPart w:val="9897F2B545B443C58D54FDA349CA19D9"/>
          </w:placeholder>
          <w:text/>
        </w:sdtPr>
        <w:sdtContent>
          <w:r w:rsidR="00EE55AE">
            <w:t xml:space="preserve">RYBREVANT 350mg, solution à diluer pour perfusion </w:t>
          </w:r>
        </w:sdtContent>
      </w:sdt>
      <w:r>
        <w:t xml:space="preserve">, </w:t>
      </w:r>
      <w:sdt>
        <w:sdtPr>
          <w:id w:val="2016336241"/>
          <w:placeholder>
            <w:docPart w:val="8F36982E56A645CB9D1989CCA204E8D4"/>
          </w:placeholder>
          <w:text/>
        </w:sdtPr>
        <w:sdtContent>
          <w:r w:rsidR="00EE55AE">
            <w:t>JANSSEN-CILAG</w:t>
          </w:r>
        </w:sdtContent>
      </w:sdt>
      <w:r>
        <w:t xml:space="preserve"> collectera des données permettant de vous identifier telles que votre nom, votre prénom, votre spécialité, votre numéro d’inscription au répertoire partagé des professionnels de santé (RPPS), votre numéro d’inscription au </w:t>
      </w:r>
      <w:r w:rsidRPr="00C466AB">
        <w:t>Fichier National des Établissements Sanitaires et Sociaux</w:t>
      </w:r>
      <w:r>
        <w:t xml:space="preserve"> (FINESS) et vos coordonnées professionnelles (numéro de téléphone et email). </w:t>
      </w:r>
    </w:p>
    <w:p w14:paraId="59B17EA9" w14:textId="77777777" w:rsidR="00953C79" w:rsidRPr="000E6592" w:rsidRDefault="00953C79" w:rsidP="00953C79"/>
    <w:p w14:paraId="09550DFD"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t>Q</w:t>
      </w:r>
      <w:r w:rsidRPr="00700685">
        <w:rPr>
          <w:rFonts w:ascii="Arial Narrow" w:eastAsiaTheme="majorEastAsia" w:hAnsi="Arial Narrow" w:cstheme="majorBidi"/>
          <w:bCs/>
          <w:color w:val="000000" w:themeColor="text1"/>
          <w:sz w:val="36"/>
          <w:szCs w:val="26"/>
        </w:rPr>
        <w:t>ui est destinataire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1F06484D" w14:textId="3001747D" w:rsidR="00953C79" w:rsidRDefault="00953C79" w:rsidP="00953C79">
      <w:r w:rsidRPr="0093672E">
        <w:t xml:space="preserve">Toutes ces informations confidentielles seront transmises </w:t>
      </w:r>
      <w:r>
        <w:t xml:space="preserve">aux personnels habilités de </w:t>
      </w:r>
      <w:sdt>
        <w:sdtPr>
          <w:id w:val="129753788"/>
          <w:placeholder>
            <w:docPart w:val="0CD88B15706C4B46B56433C57D6C91B1"/>
          </w:placeholder>
        </w:sdtPr>
        <w:sdtContent>
          <w:r w:rsidR="00EE55AE">
            <w:t>JANSSEN-CILAG</w:t>
          </w:r>
        </w:sdtContent>
      </w:sdt>
      <w:r w:rsidRPr="0093672E">
        <w:t xml:space="preserve"> et ses éventuels sous-traitants</w:t>
      </w:r>
      <w:r w:rsidR="004B1B86" w:rsidRPr="007D132F">
        <w:footnoteReference w:id="9"/>
      </w:r>
      <w:r w:rsidRPr="0093672E">
        <w:t xml:space="preserve"> </w:t>
      </w:r>
      <w:r>
        <w:t>.</w:t>
      </w:r>
    </w:p>
    <w:p w14:paraId="4F107DF3" w14:textId="5869EDC6" w:rsidR="00953C79" w:rsidRPr="0093672E" w:rsidRDefault="00953C79" w:rsidP="00953C79">
      <w:r w:rsidRPr="009371BB">
        <w:t xml:space="preserve">Vos données pourront également être transmises au personnel habilité des autres sociétés du groupe </w:t>
      </w:r>
      <w:sdt>
        <w:sdtPr>
          <w:id w:val="1710603493"/>
          <w:placeholder>
            <w:docPart w:val="096B0688A423471DB1C9F3FB75A1C1CF"/>
          </w:placeholder>
        </w:sdtPr>
        <w:sdtContent>
          <w:r w:rsidR="00EE55AE">
            <w:t>Johnson &amp; Johnson</w:t>
          </w:r>
        </w:sdtContent>
      </w:sdt>
      <w:r w:rsidRPr="009371BB">
        <w:t xml:space="preserve"> auquel appartient </w:t>
      </w:r>
      <w:sdt>
        <w:sdtPr>
          <w:id w:val="978653560"/>
          <w:placeholder>
            <w:docPart w:val="F1AAB0DD460D4002866FAC81DA14BAE1"/>
          </w:placeholder>
        </w:sdtPr>
        <w:sdtContent>
          <w:r w:rsidR="00EE55AE">
            <w:t>JANSSEN-CILAG</w:t>
          </w:r>
        </w:sdtContent>
      </w:sdt>
      <w:r w:rsidR="0003100E">
        <w:t>.</w:t>
      </w:r>
    </w:p>
    <w:p w14:paraId="46BCB429" w14:textId="3BC6728E" w:rsidR="00953C79" w:rsidRPr="00D253EF" w:rsidRDefault="00953C79" w:rsidP="007D132F">
      <w:r w:rsidRPr="00510973">
        <w:t xml:space="preserve">Ces informations seront traitées uniquement pour les finalités décrites ci-dessus. Un rapport de ces informations </w:t>
      </w:r>
      <w:r w:rsidRPr="00D253EF">
        <w:t xml:space="preserve">appelé rapport de synthèse ainsi qu’un résumé de ce rapport sont transmis par le laboratoire </w:t>
      </w:r>
      <w:sdt>
        <w:sdtPr>
          <w:id w:val="665142460"/>
          <w:placeholder>
            <w:docPart w:val="2477835DA47E45619DD1801B9CC5BD15"/>
          </w:placeholder>
        </w:sdtPr>
        <w:sdtContent>
          <w:r w:rsidR="00EE55AE">
            <w:t>JANSSEN-CILAG</w:t>
          </w:r>
        </w:sdtContent>
      </w:sdt>
      <w:r w:rsidRPr="00D253EF">
        <w:t xml:space="preserve"> à la HAS, aux ministres chargés de la Santé et de la Sécurité sociale </w:t>
      </w:r>
      <w:sdt>
        <w:sdtPr>
          <w:id w:val="1006550669"/>
          <w:placeholder>
            <w:docPart w:val="5AD6524F2A4C47668982C80241F1B30A"/>
          </w:placeholder>
          <w:comboBox>
            <w:listItem w:value="Choisissez un élément."/>
            <w:listItem w:displayText=" et à l’Agence nationale de la sécurité des médicaments" w:value=" et à l’Agence nationale de la sécurité des médicaments"/>
            <w:listItem w:displayText=" " w:value=" "/>
          </w:comboBox>
        </w:sdtPr>
        <w:sdtContent>
          <w:r w:rsidR="00EE55AE">
            <w:t xml:space="preserve"> et à l’Agence nationale de la sécurité des médicaments</w:t>
          </w:r>
        </w:sdtContent>
      </w:sdt>
      <w:r w:rsidRPr="007D132F">
        <w:t xml:space="preserve"> </w:t>
      </w:r>
      <w:r w:rsidRPr="00D253EF">
        <w:t>ainsi qu’au centre régional de pharmacovigilance désigné pour assurer au niveau national le suivi de l’accès précoce.</w:t>
      </w:r>
    </w:p>
    <w:p w14:paraId="50585D6A" w14:textId="77777777" w:rsidR="00953C79" w:rsidRPr="0093672E" w:rsidRDefault="00953C79" w:rsidP="00953C79">
      <w:r w:rsidRPr="0093672E">
        <w:t>Le résumé de ces rapports est également susceptible d’être adressé aux médecins qui ont prescrit le médicament, aux pharmaciens qui l</w:t>
      </w:r>
      <w:r>
        <w:t>’</w:t>
      </w:r>
      <w:r w:rsidRPr="0093672E">
        <w:t>ont délivré ainsi qu’aux centres antipoison.</w:t>
      </w:r>
    </w:p>
    <w:p w14:paraId="69048126" w14:textId="77777777" w:rsidR="00953C79" w:rsidRPr="0093672E" w:rsidRDefault="00953C79" w:rsidP="00953C79">
      <w:r w:rsidRPr="0093672E">
        <w:lastRenderedPageBreak/>
        <w:t>Cette synthèse, ce rapport et ce résumé ne comprendront aucune information permettant de vous identifier.</w:t>
      </w:r>
    </w:p>
    <w:p w14:paraId="6CDB803E" w14:textId="7777777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Où vos données sont-elles conservées</w:t>
      </w:r>
      <w:r>
        <w:rPr>
          <w:rFonts w:ascii="Arial Narrow" w:eastAsiaTheme="majorEastAsia" w:hAnsi="Arial Narrow" w:cstheme="majorBidi"/>
          <w:bCs/>
          <w:color w:val="000000" w:themeColor="text1"/>
          <w:sz w:val="36"/>
          <w:szCs w:val="26"/>
        </w:rPr>
        <w:t> </w:t>
      </w:r>
      <w:r w:rsidRPr="001F0AF1">
        <w:rPr>
          <w:rFonts w:ascii="Arial Narrow" w:eastAsiaTheme="majorEastAsia" w:hAnsi="Arial Narrow" w:cstheme="majorBidi"/>
          <w:bCs/>
          <w:color w:val="000000" w:themeColor="text1"/>
          <w:sz w:val="36"/>
          <w:szCs w:val="26"/>
        </w:rPr>
        <w:t>?</w:t>
      </w:r>
    </w:p>
    <w:p w14:paraId="2E7E6EF9" w14:textId="11CCCB5C" w:rsidR="007B0B87" w:rsidRPr="0003100E" w:rsidRDefault="00953C79" w:rsidP="00477822">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8F6780" w:rsidRPr="008F6780">
        <w:t xml:space="preserve"> </w:t>
      </w:r>
      <w:sdt>
        <w:sdtPr>
          <w:id w:val="693427354"/>
          <w:placeholder>
            <w:docPart w:val="61AE8CD1799E4CF9B4B77EA47479D2AC"/>
          </w:placeholder>
          <w:text/>
        </w:sdtPr>
        <w:sdtContent>
          <w:r w:rsidR="001C6B8F" w:rsidRPr="001C6B8F">
            <w:t>RYBREVANT 350 mg, solution à diluer pour perfusion</w:t>
          </w:r>
        </w:sdtContent>
      </w:sdt>
      <w:r>
        <w:rPr>
          <w:rFonts w:eastAsiaTheme="majorEastAsia" w:cs="Arial"/>
          <w:bCs/>
          <w:color w:val="000000" w:themeColor="text1"/>
        </w:rPr>
        <w:t xml:space="preserve">, le laboratoire </w:t>
      </w:r>
      <w:sdt>
        <w:sdtPr>
          <w:rPr>
            <w:rFonts w:eastAsiaTheme="majorEastAsia" w:cs="Arial"/>
            <w:bCs/>
            <w:color w:val="000000" w:themeColor="text1"/>
          </w:rPr>
          <w:id w:val="895932014"/>
          <w:placeholder>
            <w:docPart w:val="AC6545E8BE5F431388222ADA5C741658"/>
          </w:placeholder>
        </w:sdtPr>
        <w:sdtContent>
          <w:r w:rsidR="001C6B8F">
            <w:rPr>
              <w:rFonts w:eastAsiaTheme="majorEastAsia" w:cs="Arial"/>
              <w:bCs/>
              <w:color w:val="000000" w:themeColor="text1"/>
            </w:rPr>
            <w:t>JANSSEN-CILAG</w:t>
          </w:r>
        </w:sdtContent>
      </w:sdt>
      <w:r w:rsidRPr="007D132F">
        <w:rPr>
          <w:rFonts w:eastAsiaTheme="majorEastAsia" w:cs="Arial"/>
          <w:bCs/>
          <w:color w:val="000000" w:themeColor="text1"/>
        </w:rPr>
        <w:t xml:space="preserve"> pourra conserver vos données pendant une durée de </w:t>
      </w:r>
      <w:r w:rsidR="0003100E" w:rsidRPr="0003100E">
        <w:rPr>
          <w:rFonts w:eastAsiaTheme="majorEastAsia" w:cs="Arial"/>
          <w:bCs/>
          <w:color w:val="000000" w:themeColor="text1"/>
        </w:rPr>
        <w:t xml:space="preserve"> </w:t>
      </w:r>
      <w:sdt>
        <w:sdtPr>
          <w:rPr>
            <w:rFonts w:eastAsiaTheme="majorEastAsia" w:cs="Arial"/>
            <w:bCs/>
            <w:color w:val="000000" w:themeColor="text1"/>
          </w:rPr>
          <w:id w:val="1003010060"/>
          <w:placeholder>
            <w:docPart w:val="2B7004A6F6104599A85713AE9F9041B1"/>
          </w:placeholder>
        </w:sdtPr>
        <w:sdtContent>
          <w:r w:rsidR="005D27FB">
            <w:rPr>
              <w:rFonts w:eastAsiaTheme="majorEastAsia" w:cs="Arial"/>
              <w:bCs/>
              <w:color w:val="000000" w:themeColor="text1"/>
            </w:rPr>
            <w:t>m</w:t>
          </w:r>
          <w:r w:rsidR="005D27FB" w:rsidRPr="0039786A">
            <w:rPr>
              <w:rFonts w:eastAsiaTheme="majorEastAsia" w:cs="Arial"/>
              <w:bCs/>
              <w:color w:val="000000" w:themeColor="text1"/>
            </w:rPr>
            <w:t>aximale de deux ans suivant la publication par la HAS, le cas échéant après consultation de l'ANSM, du résumé du dernier rapport de synthèse</w:t>
          </w:r>
        </w:sdtContent>
      </w:sdt>
      <w:r w:rsidRPr="0003100E">
        <w:rPr>
          <w:rFonts w:eastAsiaTheme="majorEastAsia" w:cs="Arial"/>
          <w:bCs/>
          <w:color w:val="000000" w:themeColor="text1"/>
        </w:rPr>
        <w:t>.</w:t>
      </w:r>
    </w:p>
    <w:p w14:paraId="5A819431" w14:textId="5B13DC98" w:rsidR="00FA33DF" w:rsidRPr="00FA33DF" w:rsidRDefault="00FA33DF" w:rsidP="00FA33DF">
      <w:pPr>
        <w:pStyle w:val="NormalWeb"/>
        <w:shd w:val="clear" w:color="auto" w:fill="FFFFFF"/>
        <w:spacing w:after="165"/>
        <w:jc w:val="both"/>
        <w:rPr>
          <w:rFonts w:ascii="Arial" w:hAnsi="Arial" w:cs="Arial"/>
          <w:color w:val="71716E"/>
          <w:sz w:val="22"/>
          <w:szCs w:val="22"/>
        </w:rPr>
      </w:pPr>
      <w:r w:rsidRPr="00F64A91">
        <w:rPr>
          <w:rFonts w:ascii="Arial" w:hAnsi="Arial" w:cs="Arial"/>
          <w:sz w:val="22"/>
          <w:szCs w:val="22"/>
        </w:rPr>
        <w:t xml:space="preserve">Ces données peuvent être conservées dans un entrepôt de données de santé. </w:t>
      </w:r>
      <w:r w:rsidRPr="00FA33DF">
        <w:rPr>
          <w:rFonts w:ascii="Arial" w:hAnsi="Arial" w:cs="Arial"/>
          <w:sz w:val="22"/>
          <w:szCs w:val="22"/>
        </w:rPr>
        <w:t>Les entrepôts de données de santé sont des bases de données destinées à être utilisées notamment à des fins de recherches, d’études ou d’évaluations dans le domaine de la santé.</w:t>
      </w:r>
      <w:r w:rsidRPr="00F64A91">
        <w:rPr>
          <w:rFonts w:ascii="Arial" w:hAnsi="Arial" w:cs="Arial"/>
          <w:color w:val="71716E"/>
          <w:sz w:val="22"/>
          <w:szCs w:val="22"/>
        </w:rPr>
        <w:t xml:space="preserve"> </w:t>
      </w:r>
    </w:p>
    <w:p w14:paraId="471AD30F" w14:textId="6B1CD3DF" w:rsidR="00953C79" w:rsidRPr="006578AF" w:rsidRDefault="00953C79" w:rsidP="00477822">
      <w:pPr>
        <w:spacing w:beforeAutospacing="1" w:after="100" w:afterAutospacing="1" w:line="240" w:lineRule="auto"/>
        <w:rPr>
          <w:rFonts w:eastAsiaTheme="majorEastAsia" w:cs="Arial"/>
          <w:bCs/>
          <w:color w:val="000000" w:themeColor="text1"/>
        </w:rPr>
      </w:pPr>
      <w:r>
        <w:t xml:space="preserve">Dans l’hypothèse où vos données sont conservées dans un entrepôt de données de santé, le laboratoire </w:t>
      </w:r>
      <w:sdt>
        <w:sdtPr>
          <w:id w:val="-1667857581"/>
          <w:placeholder>
            <w:docPart w:val="92204CFE341245599CA46F6372C0CDB7"/>
          </w:placeholder>
        </w:sdtPr>
        <w:sdtContent>
          <w:r w:rsidR="005D27FB">
            <w:t>JANSSEN-CILAG</w:t>
          </w:r>
        </w:sdtContent>
      </w:sdt>
      <w:r>
        <w:t xml:space="preserve"> vous en informera explicitement et vous indiquera le lien vers le portail de transparence dédié.</w:t>
      </w:r>
    </w:p>
    <w:p w14:paraId="72B70AEC" w14:textId="77777777" w:rsidR="00643DBC" w:rsidRDefault="00643DBC" w:rsidP="00643DBC">
      <w:r>
        <w:t>Le laboratoire conservera vos données à caractère personnel [collectées dans le cadre de l’autorisation d’accès précoce en France, chez un hébergeur de données de santé : OVH].</w:t>
      </w:r>
    </w:p>
    <w:p w14:paraId="39B9A743" w14:textId="77777777" w:rsidR="00953C79" w:rsidRPr="00700685" w:rsidRDefault="00953C79" w:rsidP="00953C79"/>
    <w:p w14:paraId="2252752E"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0663642" w14:textId="49DBF2FA" w:rsidR="00953C79" w:rsidRPr="003B3571" w:rsidRDefault="00953C79" w:rsidP="00953C79">
      <w:r w:rsidRPr="00700685">
        <w:t xml:space="preserve">Vos </w:t>
      </w:r>
      <w:r>
        <w:t>données à caractère personnel</w:t>
      </w:r>
      <w:r w:rsidRPr="00700685">
        <w:t xml:space="preserve"> sont conservées pendant une durée de </w:t>
      </w:r>
      <w:sdt>
        <w:sdtPr>
          <w:id w:val="-2060543956"/>
          <w:placeholder>
            <w:docPart w:val="43EB542D038E49228ACBF59AC3719FD5"/>
          </w:placeholder>
        </w:sdtPr>
        <w:sdtContent>
          <w:r w:rsidR="00E83A27" w:rsidRPr="001B017B">
            <w:t xml:space="preserve">deux ans </w:t>
          </w:r>
          <w:r w:rsidR="00E83A27">
            <w:t xml:space="preserve">maximum </w:t>
          </w:r>
          <w:r w:rsidR="00E83A27" w:rsidRPr="001B017B">
            <w:t>suivant la publication par la HAS, le cas échéant après consultation de l’ANSM, du résumé du dernier rapport de synthèse</w:t>
          </w:r>
        </w:sdtContent>
      </w:sdt>
      <w:r w:rsidR="001C73EC">
        <w:t xml:space="preserve"> </w:t>
      </w:r>
      <w:r w:rsidRPr="00700685">
        <w:t xml:space="preserve">pour une utilisation active. Les données seront ensuite archivées durant </w:t>
      </w:r>
      <w:sdt>
        <w:sdtPr>
          <w:id w:val="850685743"/>
          <w:placeholder>
            <w:docPart w:val="CFAF26ED3844462C9FD40F08428EA171"/>
          </w:placeholder>
        </w:sdtPr>
        <w:sdtContent>
          <w:r w:rsidR="007940EA" w:rsidRPr="001B017B">
            <w:t>la durée de</w:t>
          </w:r>
          <w:r w:rsidR="007940EA">
            <w:t xml:space="preserve"> validité de</w:t>
          </w:r>
          <w:r w:rsidR="007940EA" w:rsidRPr="001B017B">
            <w:t xml:space="preserve"> l’autorisation de mise sur le marché (AMM) relative à l’indication thérapeutique ayant fait l’objet d’une autorisation d’accès précoce. Elles seront conservées pour une période maximale de soixante-dix ans à compter de la date de retrait du marché du médicame</w:t>
          </w:r>
          <w:r w:rsidR="007940EA">
            <w:t>nt</w:t>
          </w:r>
        </w:sdtContent>
      </w:sdt>
      <w:r w:rsidRPr="00700685">
        <w:t>.</w:t>
      </w:r>
      <w:r w:rsidRPr="007D132F">
        <w:t xml:space="preserve"> </w:t>
      </w:r>
      <w:r w:rsidRPr="003B3571">
        <w:t>À l’issue de ces délais, vos données seront supprimées ou anonymisées.</w:t>
      </w:r>
    </w:p>
    <w:p w14:paraId="7C3C65ED" w14:textId="77777777" w:rsidR="00953C79" w:rsidRPr="00700685" w:rsidRDefault="00953C79" w:rsidP="00953C79"/>
    <w:p w14:paraId="341F4124" w14:textId="77777777" w:rsidR="00953C79" w:rsidRPr="00E54064"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2E12C84A" w14:textId="77777777" w:rsidR="00953C79" w:rsidRDefault="00953C79" w:rsidP="00953C79">
      <w:r>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219A79EE" w14:textId="77777777" w:rsidR="00953C79" w:rsidRPr="00335C3B" w:rsidRDefault="00953C79" w:rsidP="00953C79"/>
    <w:p w14:paraId="3E445808" w14:textId="34DED580" w:rsidR="00953C79" w:rsidRPr="00F64E32" w:rsidRDefault="00953C79" w:rsidP="00953C79">
      <w:pPr>
        <w:rPr>
          <w:rFonts w:cs="Arial"/>
        </w:rPr>
      </w:pPr>
      <w:r>
        <w:rPr>
          <w:rFonts w:cs="Arial"/>
        </w:rPr>
        <w:t>Pour exercer l’un de ces droits, vous pouvez</w:t>
      </w:r>
      <w:r w:rsidRPr="00F64E32">
        <w:rPr>
          <w:rFonts w:cs="Arial"/>
        </w:rPr>
        <w:t xml:space="preserve"> contacter le délégué à la protection des données (DPO) du laboratoire à l’adresse suivante </w:t>
      </w:r>
      <w:sdt>
        <w:sdtPr>
          <w:id w:val="-1209714526"/>
          <w:placeholder>
            <w:docPart w:val="5831FB4D2F8340B4B2B83D8F95F34653"/>
          </w:placeholder>
        </w:sdtPr>
        <w:sdtContent>
          <w:sdt>
            <w:sdtPr>
              <w:id w:val="-1280103062"/>
              <w:placeholder>
                <w:docPart w:val="25AE10B48EB346028EB8633C8181C245"/>
              </w:placeholder>
            </w:sdtPr>
            <w:sdtContent>
              <w:hyperlink r:id="rId51" w:history="1">
                <w:r w:rsidR="00F31E8B">
                  <w:rPr>
                    <w:rStyle w:val="Lienhypertexte"/>
                    <w:rFonts w:eastAsia="Calibri" w:cs="Arial"/>
                    <w:lang w:eastAsia="en-US"/>
                  </w:rPr>
                  <w:t>emeaprivacy@its.jnj.com</w:t>
                </w:r>
              </w:hyperlink>
            </w:sdtContent>
          </w:sdt>
        </w:sdtContent>
      </w:sdt>
      <w:r>
        <w:rPr>
          <w:rFonts w:cs="Arial"/>
        </w:rPr>
        <w:t>.</w:t>
      </w:r>
      <w:r w:rsidRPr="00F64E32">
        <w:rPr>
          <w:rFonts w:cs="Arial"/>
        </w:rPr>
        <w:t xml:space="preserve"> </w:t>
      </w:r>
      <w:r>
        <w:rPr>
          <w:rFonts w:cs="Arial"/>
        </w:rPr>
        <w:t xml:space="preserve">Cette procédure </w:t>
      </w:r>
      <w:r w:rsidRPr="00F64E32">
        <w:rPr>
          <w:rFonts w:cs="Arial"/>
        </w:rPr>
        <w:t>implique la transmission de votre identité au laboratoire.</w:t>
      </w:r>
    </w:p>
    <w:p w14:paraId="5EF20A10" w14:textId="77777777" w:rsidR="00953C79" w:rsidRPr="00ED589E" w:rsidRDefault="00953C79" w:rsidP="00953C79">
      <w:pPr>
        <w:rPr>
          <w:rFonts w:cs="Arial"/>
        </w:rPr>
      </w:pPr>
    </w:p>
    <w:p w14:paraId="2001442B" w14:textId="2125592F" w:rsidR="00700685" w:rsidRPr="00C54079" w:rsidRDefault="00953C79" w:rsidP="00C54079">
      <w:pPr>
        <w:rPr>
          <w:rFonts w:cs="Arial"/>
        </w:rPr>
      </w:pPr>
      <w:r w:rsidRPr="00F64E32">
        <w:rPr>
          <w:rFonts w:cs="Arial"/>
        </w:rPr>
        <w:t xml:space="preserve">Vous pouvez également </w:t>
      </w:r>
      <w:r>
        <w:rPr>
          <w:rFonts w:cs="Arial"/>
        </w:rPr>
        <w:t>introduire</w:t>
      </w:r>
      <w:r w:rsidRPr="00F64E32">
        <w:rPr>
          <w:rFonts w:cs="Arial"/>
        </w:rPr>
        <w:t xml:space="preserve"> une réclamation </w:t>
      </w:r>
      <w:r>
        <w:rPr>
          <w:rFonts w:cs="Arial"/>
        </w:rPr>
        <w:t>auprès de</w:t>
      </w:r>
      <w:r w:rsidRPr="00F64E32">
        <w:rPr>
          <w:rFonts w:cs="Arial"/>
        </w:rPr>
        <w:t xml:space="preserve"> la Commission nationale de l’informatique et des libertés (CNIL) notamment sur son site internet www.cnil.fr. </w:t>
      </w:r>
      <w:r w:rsidR="00700685" w:rsidRPr="00700685">
        <w:br w:type="page"/>
      </w:r>
    </w:p>
    <w:p w14:paraId="6BA0F5B8" w14:textId="77777777"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52"/>
          <w:pgSz w:w="11906" w:h="16838"/>
          <w:pgMar w:top="1134" w:right="1021" w:bottom="1134" w:left="1021" w:header="1134" w:footer="510" w:gutter="0"/>
          <w:cols w:space="709"/>
          <w:docGrid w:linePitch="360"/>
        </w:sectPr>
      </w:pPr>
    </w:p>
    <w:p w14:paraId="18FF745B" w14:textId="77777777" w:rsidR="00AC31D2" w:rsidRPr="0093672E" w:rsidRDefault="00E94426" w:rsidP="009E5F46">
      <w:pPr>
        <w:pStyle w:val="Titreannexesnauto"/>
      </w:pPr>
      <w:bookmarkStart w:id="54" w:name="_Toc58334991"/>
      <w:bookmarkStart w:id="55" w:name="_Toc58335662"/>
      <w:bookmarkStart w:id="56" w:name="Annexe_5"/>
      <w:bookmarkStart w:id="57" w:name="_Toc172822859"/>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4"/>
      <w:bookmarkEnd w:id="55"/>
      <w:r w:rsidR="00EC2770" w:rsidRPr="0093672E">
        <w:t>situations particulières</w:t>
      </w:r>
      <w:bookmarkEnd w:id="57"/>
    </w:p>
    <w:p w14:paraId="1B1F78BD" w14:textId="77777777" w:rsidR="00AC31D2" w:rsidRPr="0093672E" w:rsidRDefault="00AC31D2" w:rsidP="00D17801">
      <w:pPr>
        <w:pStyle w:val="Titre2"/>
        <w:numPr>
          <w:ilvl w:val="0"/>
          <w:numId w:val="0"/>
        </w:numPr>
        <w:ind w:left="360" w:hanging="360"/>
      </w:pPr>
      <w:bookmarkStart w:id="58" w:name="_Toc58334992"/>
      <w:bookmarkStart w:id="59" w:name="_Toc58335663"/>
      <w:bookmarkStart w:id="60" w:name="_Toc72319038"/>
      <w:bookmarkEnd w:id="56"/>
      <w:r w:rsidRPr="0093672E">
        <w:t>Qui déclare ?</w:t>
      </w:r>
      <w:bookmarkEnd w:id="58"/>
      <w:bookmarkEnd w:id="59"/>
      <w:bookmarkEnd w:id="60"/>
      <w:r w:rsidRPr="0093672E">
        <w:t xml:space="preserve"> </w:t>
      </w:r>
    </w:p>
    <w:p w14:paraId="2167AE8C" w14:textId="77777777" w:rsidR="00AC31D2" w:rsidRDefault="00AC31D2" w:rsidP="00AC31D2">
      <w:bookmarkStart w:id="61" w:name="_Toc58334993"/>
      <w:bookmarkStart w:id="62" w:name="_Toc58335664"/>
      <w:r w:rsidRPr="0093672E">
        <w:t>Tout médecin, chirurgien-dentiste, sage-femme ou pharmacien ayant eu connaissance d’un effet indésirable</w:t>
      </w:r>
      <w:r w:rsidR="00EC2770" w:rsidRPr="0093672E">
        <w:t xml:space="preserve"> </w:t>
      </w:r>
      <w:r w:rsidRPr="0093672E">
        <w:t>susceptible d’être dû au médicament doit en faire la déclaration. Les autres professionnels de santé peuvent également déclarer tout effet indésirable suspecté d'être dû au médicament, dont ils ont connaissance.</w:t>
      </w:r>
      <w:bookmarkEnd w:id="61"/>
      <w:bookmarkEnd w:id="62"/>
      <w:r w:rsidRPr="0093672E">
        <w:t xml:space="preserve"> </w:t>
      </w:r>
      <w:bookmarkStart w:id="63" w:name="_Toc58334994"/>
      <w:bookmarkStart w:id="64" w:name="_Toc58335665"/>
    </w:p>
    <w:p w14:paraId="219FFA11" w14:textId="77777777" w:rsidR="0045479D" w:rsidRPr="0045479D" w:rsidRDefault="0045479D" w:rsidP="0045479D">
      <w:pPr>
        <w:ind w:right="21"/>
      </w:pPr>
      <w:r w:rsidRPr="0045479D">
        <w:t>En outre, les professionnels de santé sont encouragés à déclarer toute situation particulière.</w:t>
      </w:r>
    </w:p>
    <w:p w14:paraId="1149236A" w14:textId="77777777"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3"/>
      <w:bookmarkEnd w:id="64"/>
      <w:r w:rsidRPr="0093672E">
        <w:t xml:space="preserve"> </w:t>
      </w:r>
    </w:p>
    <w:p w14:paraId="3DE046B1" w14:textId="77777777" w:rsidR="00845A76" w:rsidRPr="0093672E" w:rsidRDefault="00845A76" w:rsidP="00AC31D2"/>
    <w:p w14:paraId="6004BC15" w14:textId="77777777" w:rsidR="00AC31D2" w:rsidRPr="0093672E" w:rsidRDefault="00AC31D2" w:rsidP="00D17801">
      <w:pPr>
        <w:pStyle w:val="Titre2"/>
        <w:numPr>
          <w:ilvl w:val="0"/>
          <w:numId w:val="0"/>
        </w:numPr>
        <w:ind w:left="360" w:hanging="360"/>
      </w:pPr>
      <w:bookmarkStart w:id="65" w:name="_Toc58334995"/>
      <w:bookmarkStart w:id="66" w:name="_Toc58335666"/>
      <w:bookmarkStart w:id="67" w:name="_Toc72319039"/>
      <w:r w:rsidRPr="0093672E">
        <w:t>Que déclarer ?</w:t>
      </w:r>
      <w:bookmarkEnd w:id="65"/>
      <w:bookmarkEnd w:id="66"/>
      <w:bookmarkEnd w:id="67"/>
      <w:r w:rsidRPr="0093672E">
        <w:t xml:space="preserve"> </w:t>
      </w:r>
    </w:p>
    <w:p w14:paraId="30B04BEB" w14:textId="77777777"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65D4B7D" w14:textId="77777777" w:rsidR="00017CEB" w:rsidRPr="0093672E" w:rsidRDefault="00017CEB" w:rsidP="00017CEB">
      <w:r w:rsidRPr="0093672E">
        <w:t>En outre, il convient également de déclarer toute situation particulière :</w:t>
      </w:r>
    </w:p>
    <w:p w14:paraId="7425E16F" w14:textId="77777777" w:rsidR="00017CEB" w:rsidRPr="0093672E" w:rsidRDefault="00017CEB" w:rsidP="00017CEB">
      <w:pPr>
        <w:pStyle w:val="Paragraphedeliste"/>
      </w:pPr>
      <w:r w:rsidRPr="0093672E">
        <w:t xml:space="preserve">toute erreur médicamenteuse sans effet indésirable, qu’elle soit avérée, potentielle ou latente, </w:t>
      </w:r>
    </w:p>
    <w:p w14:paraId="6C46563C" w14:textId="77777777"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1671FD3" w14:textId="77777777" w:rsidR="00017CEB" w:rsidRPr="0093672E" w:rsidRDefault="00017CEB" w:rsidP="00017CEB">
      <w:pPr>
        <w:pStyle w:val="Paragraphedeliste"/>
      </w:pPr>
      <w:r w:rsidRPr="0093672E">
        <w:t xml:space="preserve">toute suspicion de transmission d’agents infectieux liée à un médicament ou à un produit, </w:t>
      </w:r>
    </w:p>
    <w:p w14:paraId="4C3CCE5F" w14:textId="77777777" w:rsidR="00017CEB" w:rsidRPr="0093672E" w:rsidRDefault="00017CEB" w:rsidP="00017CEB">
      <w:pPr>
        <w:pStyle w:val="Paragraphedeliste"/>
      </w:pPr>
      <w:r w:rsidRPr="0093672E">
        <w:t>toute exposition à un médicament au cours de la grossesse ou de l’allaitement sans survenue d’effet indésirable ;</w:t>
      </w:r>
    </w:p>
    <w:p w14:paraId="53C601DB" w14:textId="77777777" w:rsidR="00430DC5" w:rsidRPr="0093672E" w:rsidRDefault="00017CEB" w:rsidP="00430DC5">
      <w:pPr>
        <w:pStyle w:val="Paragraphedeliste"/>
      </w:pPr>
      <w:r w:rsidRPr="0093672E">
        <w:t>toute situation jugée pertinente de déclarer.</w:t>
      </w:r>
    </w:p>
    <w:p w14:paraId="6E420540" w14:textId="77777777" w:rsidR="00017CEB" w:rsidRPr="0093672E" w:rsidRDefault="00017CEB" w:rsidP="00017CEB">
      <w:pPr>
        <w:pStyle w:val="Paragraphedeliste"/>
        <w:numPr>
          <w:ilvl w:val="0"/>
          <w:numId w:val="0"/>
        </w:numPr>
        <w:ind w:left="680"/>
      </w:pPr>
    </w:p>
    <w:p w14:paraId="75D04828" w14:textId="77777777" w:rsidR="00AC31D2" w:rsidRPr="0093672E" w:rsidRDefault="00AC31D2" w:rsidP="00D17801">
      <w:pPr>
        <w:pStyle w:val="Titre2"/>
        <w:numPr>
          <w:ilvl w:val="0"/>
          <w:numId w:val="0"/>
        </w:numPr>
        <w:ind w:left="360" w:hanging="360"/>
      </w:pPr>
      <w:bookmarkStart w:id="68" w:name="_Toc58334996"/>
      <w:bookmarkStart w:id="69" w:name="_Toc58335667"/>
      <w:bookmarkStart w:id="70" w:name="_Toc72319040"/>
      <w:r w:rsidRPr="0093672E">
        <w:t>Quand déclarer ?</w:t>
      </w:r>
      <w:bookmarkEnd w:id="68"/>
      <w:bookmarkEnd w:id="69"/>
      <w:bookmarkEnd w:id="70"/>
      <w:r w:rsidRPr="0093672E">
        <w:t xml:space="preserve"> </w:t>
      </w:r>
    </w:p>
    <w:p w14:paraId="526D138D" w14:textId="77777777"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3D93ED27" w14:textId="77777777" w:rsidR="00D17801" w:rsidRPr="0093672E" w:rsidRDefault="00D17801" w:rsidP="00AC31D2"/>
    <w:p w14:paraId="6EFDBE57" w14:textId="77777777" w:rsidR="00AC31D2" w:rsidRPr="0093672E" w:rsidRDefault="00AC31D2" w:rsidP="00D17801">
      <w:pPr>
        <w:pStyle w:val="Titre2"/>
        <w:numPr>
          <w:ilvl w:val="0"/>
          <w:numId w:val="0"/>
        </w:numPr>
        <w:ind w:left="360" w:hanging="360"/>
      </w:pPr>
      <w:bookmarkStart w:id="71" w:name="_Toc58334998"/>
      <w:bookmarkStart w:id="72" w:name="_Toc58335669"/>
      <w:bookmarkStart w:id="73" w:name="_Toc72319041"/>
      <w:r w:rsidRPr="0093672E">
        <w:t>Comment et à qui déclarer ?</w:t>
      </w:r>
      <w:bookmarkEnd w:id="71"/>
      <w:bookmarkEnd w:id="72"/>
      <w:bookmarkEnd w:id="73"/>
    </w:p>
    <w:p w14:paraId="177C1342" w14:textId="77777777" w:rsidR="00441036" w:rsidRPr="0093672E" w:rsidRDefault="00AC31D2" w:rsidP="005F43EC">
      <w:pPr>
        <w:pStyle w:val="Listepuces"/>
        <w:rPr>
          <w:b/>
        </w:rPr>
      </w:pPr>
      <w:bookmarkStart w:id="74" w:name="_Toc58334999"/>
      <w:bookmarkStart w:id="75" w:name="_Toc58335670"/>
      <w:r w:rsidRPr="0093672E">
        <w:rPr>
          <w:b/>
        </w:rPr>
        <w:t>Pour les professionnels de santé :</w:t>
      </w:r>
      <w:bookmarkEnd w:id="74"/>
      <w:bookmarkEnd w:id="75"/>
      <w:r w:rsidRPr="0093672E">
        <w:rPr>
          <w:b/>
        </w:rPr>
        <w:t xml:space="preserve"> </w:t>
      </w:r>
      <w:bookmarkStart w:id="76" w:name="_Toc58335000"/>
      <w:bookmarkStart w:id="77" w:name="_Toc58335671"/>
    </w:p>
    <w:p w14:paraId="0DFB8400" w14:textId="5628D46E" w:rsidR="00AC31D2"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76"/>
      <w:bookmarkEnd w:id="77"/>
      <w:r w:rsidR="00A118D3">
        <w:t xml:space="preserve">dont le patient </w:t>
      </w:r>
      <w:r w:rsidR="00A118D3">
        <w:lastRenderedPageBreak/>
        <w:t>dépend sur le plan géographique</w:t>
      </w:r>
      <w:r w:rsidR="00A118D3" w:rsidRPr="000C3348">
        <w:t xml:space="preserve"> </w:t>
      </w:r>
      <w:r w:rsidRPr="0093672E">
        <w:t>pour les médicaments disposant déjà d’une AMM</w:t>
      </w:r>
      <w:bookmarkStart w:id="78" w:name="_Toc58335001"/>
      <w:bookmarkStart w:id="79" w:name="_Toc58335672"/>
      <w:r w:rsidR="00EF3DE5" w:rsidRPr="0093672E">
        <w:t xml:space="preserve">, </w:t>
      </w:r>
      <w:r w:rsidR="00BE10E0">
        <w:t>préférentiellement directement sur</w:t>
      </w:r>
      <w:r w:rsidR="00BE10E0" w:rsidRPr="0093672E">
        <w:t xml:space="preserve"> </w:t>
      </w:r>
      <w:r w:rsidR="00BE10E0">
        <w:t>portail de signalement</w:t>
      </w:r>
      <w:r w:rsidR="00BE75C8">
        <w:t xml:space="preserve"> </w:t>
      </w:r>
      <w:r w:rsidR="00EF3DE5" w:rsidRPr="0093672E">
        <w:t xml:space="preserve">: </w:t>
      </w:r>
      <w:hyperlink r:id="rId53" w:history="1">
        <w:r w:rsidR="007C5E2D">
          <w:rPr>
            <w:rStyle w:val="Lienhypertexte"/>
          </w:rPr>
          <w:t>https://signalement.social-sante.gouv.fr/</w:t>
        </w:r>
      </w:hyperlink>
      <w:r w:rsidR="00EF3DE5" w:rsidRPr="0093672E">
        <w:t>, en précisant que le traitement est donné dans le cadre d’un accès précoce.</w:t>
      </w:r>
    </w:p>
    <w:p w14:paraId="0503B03F" w14:textId="77777777" w:rsidR="00BE10E0" w:rsidRPr="001F1809" w:rsidRDefault="00BE10E0" w:rsidP="00BE10E0">
      <w:pPr>
        <w:ind w:left="709" w:right="260"/>
        <w:rPr>
          <w:rFonts w:eastAsia="Calibri" w:cs="Arial"/>
          <w:sz w:val="20"/>
          <w:szCs w:val="20"/>
        </w:rPr>
      </w:pPr>
      <w:r w:rsidRPr="00F94D67">
        <w:rPr>
          <w:rFonts w:cs="Arial"/>
        </w:rPr>
        <w:t xml:space="preserve">D’autres supports de déclaration peuvent être utilisés, tels qu’un </w:t>
      </w:r>
      <w:r>
        <w:rPr>
          <w:rFonts w:cs="Arial"/>
        </w:rPr>
        <w:t>courrier</w:t>
      </w:r>
      <w:r w:rsidRPr="00F94D67">
        <w:rPr>
          <w:rFonts w:cs="Arial"/>
        </w:rPr>
        <w:t xml:space="preserve">, un compte rendu d’hospitalisation, </w:t>
      </w:r>
      <w:r>
        <w:rPr>
          <w:rFonts w:cs="Arial"/>
        </w:rPr>
        <w:t xml:space="preserve">un fax, un courriel ou </w:t>
      </w:r>
      <w:r w:rsidRPr="00F94D67">
        <w:rPr>
          <w:rFonts w:cs="Arial"/>
        </w:rPr>
        <w:t>un appel téléphonique</w:t>
      </w:r>
      <w:r>
        <w:rPr>
          <w:rFonts w:cs="Arial"/>
        </w:rPr>
        <w:t xml:space="preserve">, adressés directement </w:t>
      </w:r>
      <w:r>
        <w:t xml:space="preserve">au CRPV du territoire duquel dépend le professionnel de santé. </w:t>
      </w:r>
      <w:r>
        <w:rPr>
          <w:rFonts w:cs="Arial"/>
        </w:rPr>
        <w:t>L</w:t>
      </w:r>
      <w:r w:rsidRPr="00F94D67">
        <w:rPr>
          <w:rFonts w:cs="Arial"/>
        </w:rPr>
        <w:t>a liste indiquant l’adresse et les départements couverts par chaque CRPV est disponible</w:t>
      </w:r>
      <w:r>
        <w:rPr>
          <w:rFonts w:cs="Arial"/>
        </w:rPr>
        <w:t xml:space="preserve"> sur le site Internet de l’ANSM. </w:t>
      </w:r>
    </w:p>
    <w:p w14:paraId="348C82DF" w14:textId="77777777" w:rsidR="00441036" w:rsidRPr="0093672E" w:rsidRDefault="00441036" w:rsidP="00441036"/>
    <w:p w14:paraId="0D8578DC" w14:textId="77777777" w:rsidR="00441036" w:rsidRPr="0093672E" w:rsidRDefault="00AC31D2" w:rsidP="005F43EC">
      <w:pPr>
        <w:pStyle w:val="Listepuces"/>
        <w:rPr>
          <w:b/>
        </w:rPr>
      </w:pPr>
      <w:r w:rsidRPr="0093672E">
        <w:rPr>
          <w:b/>
        </w:rPr>
        <w:t>Pour les patients et/ou des associations de patients :</w:t>
      </w:r>
      <w:bookmarkStart w:id="80" w:name="_Toc58335002"/>
      <w:bookmarkStart w:id="81" w:name="_Toc58335673"/>
      <w:bookmarkEnd w:id="78"/>
      <w:bookmarkEnd w:id="79"/>
    </w:p>
    <w:p w14:paraId="547A4D36" w14:textId="2743E8D9"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w:t>
      </w:r>
      <w:r w:rsidR="00BE10E0">
        <w:t>portail de signalement</w:t>
      </w:r>
      <w:r w:rsidR="00C4349D" w:rsidRPr="0093672E">
        <w:t xml:space="preserve"> </w:t>
      </w:r>
      <w:r w:rsidR="001028C4" w:rsidRPr="0093672E">
        <w:t xml:space="preserve">: </w:t>
      </w:r>
      <w:hyperlink r:id="rId54" w:history="1">
        <w:r w:rsidR="007C5E2D">
          <w:rPr>
            <w:rStyle w:val="Lienhypertexte"/>
          </w:rPr>
          <w:t>https://signalement.social-sante.gouv.fr/</w:t>
        </w:r>
      </w:hyperlink>
      <w:r w:rsidRPr="0093672E">
        <w:t xml:space="preserve"> en précisant que le traitement est donné dans le cadre d’un accès précoce.</w:t>
      </w:r>
      <w:bookmarkEnd w:id="80"/>
      <w:bookmarkEnd w:id="81"/>
    </w:p>
    <w:p w14:paraId="72F100C8" w14:textId="7F67C8EB" w:rsidR="00BE10E0" w:rsidRPr="00874416" w:rsidRDefault="00BE10E0" w:rsidP="005C1ABE">
      <w:pPr>
        <w:tabs>
          <w:tab w:val="left" w:pos="709"/>
        </w:tabs>
        <w:ind w:left="709"/>
      </w:pPr>
      <w:r w:rsidRPr="00874416">
        <w:t>D’autres supports de déclaration peuvent être utilisés, tels qu’un courrier, un cou</w:t>
      </w:r>
      <w:r w:rsidR="00904C9E">
        <w:t>r</w:t>
      </w:r>
      <w:r w:rsidRPr="00874416">
        <w:t>riel, ou un appel téléphonique</w:t>
      </w:r>
      <w:r w:rsidR="00C965A3">
        <w:t xml:space="preserve"> </w:t>
      </w:r>
      <w:r w:rsidRPr="00874416">
        <w:t>adressés directement au CRPV dont la personne ayant présenté l’effet indésirable dépend géographiquement. La liste indiquant l’adresse et les départements couverts par chaque CRPV est disponible sur le site Internet de l’ANSM.</w:t>
      </w:r>
    </w:p>
    <w:permEnd w:id="521693124"/>
    <w:p w14:paraId="22B7F5A4" w14:textId="77777777" w:rsidR="00BE10E0" w:rsidRDefault="00BE10E0" w:rsidP="00441036">
      <w:pPr>
        <w:pStyle w:val="Listepuces"/>
        <w:tabs>
          <w:tab w:val="clear" w:pos="360"/>
        </w:tabs>
        <w:ind w:left="680" w:firstLine="0"/>
      </w:pPr>
    </w:p>
    <w:sectPr w:rsidR="00BE10E0" w:rsidSect="00FC72C8">
      <w:headerReference w:type="even" r:id="rId55"/>
      <w:headerReference w:type="default" r:id="rId56"/>
      <w:headerReference w:type="first" r:id="rId57"/>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732C0" w14:textId="77777777" w:rsidR="00E90793" w:rsidRDefault="00E90793" w:rsidP="00A01F8E">
      <w:pPr>
        <w:spacing w:line="240" w:lineRule="auto"/>
      </w:pPr>
      <w:r>
        <w:separator/>
      </w:r>
    </w:p>
    <w:p w14:paraId="26A2F772" w14:textId="77777777" w:rsidR="00E90793" w:rsidRDefault="00E90793"/>
    <w:p w14:paraId="54FBA874" w14:textId="77777777" w:rsidR="00E90793" w:rsidRDefault="00E90793"/>
    <w:p w14:paraId="557A5463" w14:textId="77777777" w:rsidR="00E90793" w:rsidRDefault="00E90793"/>
    <w:p w14:paraId="51044988" w14:textId="77777777" w:rsidR="00E90793" w:rsidRDefault="00E90793"/>
    <w:p w14:paraId="2C85D201" w14:textId="77777777" w:rsidR="00E90793" w:rsidRDefault="00E90793"/>
    <w:p w14:paraId="24D643E9" w14:textId="77777777" w:rsidR="00E90793" w:rsidRDefault="00E90793"/>
    <w:p w14:paraId="4AF8096D" w14:textId="77777777" w:rsidR="00E90793" w:rsidRDefault="00E90793"/>
    <w:p w14:paraId="288E74E3" w14:textId="77777777" w:rsidR="00E90793" w:rsidRDefault="00E90793"/>
  </w:endnote>
  <w:endnote w:type="continuationSeparator" w:id="0">
    <w:p w14:paraId="7EDB2427" w14:textId="77777777" w:rsidR="00E90793" w:rsidRDefault="00E90793" w:rsidP="00A01F8E">
      <w:pPr>
        <w:spacing w:line="240" w:lineRule="auto"/>
      </w:pPr>
      <w:r>
        <w:continuationSeparator/>
      </w:r>
    </w:p>
    <w:p w14:paraId="3806E314" w14:textId="77777777" w:rsidR="00E90793" w:rsidRDefault="00E90793"/>
    <w:p w14:paraId="7B425A4B" w14:textId="77777777" w:rsidR="00E90793" w:rsidRDefault="00E90793"/>
    <w:p w14:paraId="3B8EDBE5" w14:textId="77777777" w:rsidR="00E90793" w:rsidRDefault="00E90793"/>
    <w:p w14:paraId="7296A25A" w14:textId="77777777" w:rsidR="00E90793" w:rsidRDefault="00E90793"/>
    <w:p w14:paraId="17DF3F73" w14:textId="77777777" w:rsidR="00E90793" w:rsidRDefault="00E90793"/>
    <w:p w14:paraId="6A91CFDA" w14:textId="77777777" w:rsidR="00E90793" w:rsidRDefault="00E90793"/>
    <w:p w14:paraId="76DFDD6C" w14:textId="77777777" w:rsidR="00E90793" w:rsidRDefault="00E90793"/>
    <w:p w14:paraId="053E6269" w14:textId="77777777" w:rsidR="00E90793" w:rsidRDefault="00E90793"/>
  </w:endnote>
  <w:endnote w:type="continuationNotice" w:id="1">
    <w:p w14:paraId="798110D3" w14:textId="77777777" w:rsidR="00E90793" w:rsidRDefault="00E907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4CA5" w14:textId="3B535816"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Content>
        <w:r w:rsidR="00CF1DB3">
          <w:rPr>
            <w:rStyle w:val="Titredulivre"/>
          </w:rPr>
          <w:t>RYBREVANT 350 mg, solution à diluer pour perfusion</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A77B2A">
          <w:rPr>
            <w:rStyle w:val="Titredulivre"/>
            <w:noProof/>
          </w:rPr>
          <w:t>14</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4612A" w14:textId="5792BED2"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Content>
        <w:r w:rsidR="00CF1DB3">
          <w:rPr>
            <w:rStyle w:val="Titredulivre"/>
          </w:rPr>
          <w:t>RYBREVANT 350 mg, solution à diluer pour perfusion</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F925A0">
          <w:rPr>
            <w:rStyle w:val="Titredulivre"/>
            <w:noProof/>
          </w:rPr>
          <w:t>43</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DFBA1" w14:textId="77777777" w:rsidR="00E90793" w:rsidRPr="004E03CA" w:rsidRDefault="00E90793"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47D06D60" w14:textId="77777777" w:rsidR="00E90793" w:rsidRDefault="00E90793" w:rsidP="00A01F8E">
      <w:pPr>
        <w:spacing w:line="240" w:lineRule="auto"/>
      </w:pPr>
      <w:r>
        <w:continuationSeparator/>
      </w:r>
    </w:p>
  </w:footnote>
  <w:footnote w:type="continuationNotice" w:id="1">
    <w:p w14:paraId="128FBC20" w14:textId="77777777" w:rsidR="00E90793" w:rsidRPr="00861584" w:rsidRDefault="00E90793" w:rsidP="00861584">
      <w:pPr>
        <w:pStyle w:val="Pieddepage"/>
      </w:pPr>
    </w:p>
  </w:footnote>
  <w:footnote w:id="2">
    <w:p w14:paraId="32C71CEC" w14:textId="77777777" w:rsidR="00C953A6" w:rsidRDefault="00C953A6">
      <w:pPr>
        <w:pStyle w:val="Notedebasdepage"/>
      </w:pPr>
      <w:r>
        <w:rPr>
          <w:rStyle w:val="Appelnotedebasdep"/>
        </w:rPr>
        <w:footnoteRef/>
      </w:r>
      <w:r>
        <w:t xml:space="preserve"> C</w:t>
      </w:r>
      <w:r w:rsidRPr="0070718E">
        <w:t>onformément au II de l’article R5121-70 du C</w:t>
      </w:r>
      <w:r>
        <w:t>ode de la Santé Publique</w:t>
      </w:r>
    </w:p>
  </w:footnote>
  <w:footnote w:id="3">
    <w:p w14:paraId="1BAD4F92" w14:textId="77777777" w:rsidR="00C953A6" w:rsidRDefault="00C953A6" w:rsidP="00426D9B">
      <w:pPr>
        <w:pStyle w:val="Notedebasdepage"/>
      </w:pPr>
      <w:r>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4">
    <w:p w14:paraId="62D2529A" w14:textId="77777777" w:rsidR="00C953A6" w:rsidRDefault="00C953A6">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5">
    <w:p w14:paraId="0C33C9BB" w14:textId="77777777" w:rsidR="00953C79" w:rsidRPr="00797C55" w:rsidRDefault="00953C79" w:rsidP="00953C79">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6">
    <w:p w14:paraId="39CEC2D5" w14:textId="77777777" w:rsidR="00953C79" w:rsidRDefault="00953C79" w:rsidP="00953C79">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7">
    <w:p w14:paraId="740E452A" w14:textId="77777777" w:rsidR="00E348E6" w:rsidRPr="00E348E6" w:rsidRDefault="00165854" w:rsidP="00E348E6">
      <w:pPr>
        <w:pStyle w:val="Notedebasdepage"/>
        <w:jc w:val="both"/>
        <w:rPr>
          <w:sz w:val="18"/>
          <w:szCs w:val="18"/>
        </w:rPr>
      </w:pPr>
      <w:r w:rsidRPr="00E348E6">
        <w:rPr>
          <w:rStyle w:val="Appelnotedebasdep"/>
          <w:sz w:val="18"/>
          <w:szCs w:val="18"/>
        </w:rPr>
        <w:footnoteRef/>
      </w:r>
      <w:r w:rsidRPr="00E348E6">
        <w:rPr>
          <w:sz w:val="18"/>
          <w:szCs w:val="18"/>
        </w:rPr>
        <w:t xml:space="preserve"> </w:t>
      </w:r>
      <w:r w:rsidR="00E348E6" w:rsidRPr="00E348E6">
        <w:rPr>
          <w:sz w:val="18"/>
          <w:szCs w:val="18"/>
        </w:rPr>
        <w:t>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1D09C9C6" w14:textId="62806453" w:rsidR="00165854" w:rsidRDefault="00165854">
      <w:pPr>
        <w:pStyle w:val="Notedebasdepage"/>
      </w:pPr>
    </w:p>
  </w:footnote>
  <w:footnote w:id="8">
    <w:p w14:paraId="634CF9DD" w14:textId="77777777" w:rsidR="00953C79" w:rsidRPr="00EB0C24" w:rsidRDefault="00953C79" w:rsidP="00EB0C24">
      <w:pPr>
        <w:pStyle w:val="Notedebasdepage"/>
        <w:jc w:val="both"/>
        <w:rPr>
          <w:sz w:val="18"/>
          <w:szCs w:val="18"/>
        </w:rPr>
      </w:pPr>
      <w:r w:rsidRPr="00EB0C24">
        <w:rPr>
          <w:rStyle w:val="Appelnotedebasdep"/>
          <w:sz w:val="18"/>
          <w:szCs w:val="18"/>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9">
    <w:p w14:paraId="14518C42" w14:textId="37A82E73" w:rsidR="004B1B86" w:rsidRDefault="004B1B86" w:rsidP="00D10020">
      <w:pPr>
        <w:pStyle w:val="Notedebasdepage"/>
        <w:jc w:val="both"/>
      </w:pPr>
      <w:r>
        <w:rPr>
          <w:rStyle w:val="Appelnotedebasdep"/>
        </w:rPr>
        <w:footnoteRef/>
      </w:r>
      <w:r>
        <w:t xml:space="preserve"> </w:t>
      </w:r>
      <w:r w:rsidR="00D10020">
        <w:rPr>
          <w:sz w:val="18"/>
          <w:szCs w:val="18"/>
        </w:rPr>
        <w:t>Ces sous-traitants peuvent être d</w:t>
      </w:r>
      <w:r w:rsidR="00D10020" w:rsidRPr="00F64A91">
        <w:rPr>
          <w:sz w:val="18"/>
          <w:szCs w:val="18"/>
        </w:rPr>
        <w:t xml:space="preserve">es prestataires de services informatiques (hébergement, maintenance,…), </w:t>
      </w:r>
      <w:r w:rsidR="00D10020">
        <w:rPr>
          <w:sz w:val="18"/>
          <w:szCs w:val="18"/>
        </w:rPr>
        <w:t>d</w:t>
      </w:r>
      <w:r w:rsidR="00D10020" w:rsidRPr="00F64A91">
        <w:rPr>
          <w:sz w:val="18"/>
          <w:szCs w:val="18"/>
        </w:rPr>
        <w:t>es intégrateurs de</w:t>
      </w:r>
      <w:r w:rsidR="00D10020">
        <w:rPr>
          <w:sz w:val="18"/>
          <w:szCs w:val="18"/>
        </w:rPr>
        <w:t xml:space="preserve"> </w:t>
      </w:r>
      <w:r w:rsidR="00D10020" w:rsidRPr="00F64A91">
        <w:rPr>
          <w:sz w:val="18"/>
          <w:szCs w:val="18"/>
        </w:rPr>
        <w:t xml:space="preserve">logiciels, </w:t>
      </w:r>
      <w:r w:rsidR="00D10020">
        <w:rPr>
          <w:sz w:val="18"/>
          <w:szCs w:val="18"/>
        </w:rPr>
        <w:t>d</w:t>
      </w:r>
      <w:r w:rsidR="00D10020" w:rsidRPr="00F64A91">
        <w:rPr>
          <w:sz w:val="18"/>
          <w:szCs w:val="18"/>
        </w:rPr>
        <w:t xml:space="preserve">es sociétés de sécurité informatique, </w:t>
      </w:r>
      <w:r w:rsidR="00D10020">
        <w:rPr>
          <w:sz w:val="18"/>
          <w:szCs w:val="18"/>
        </w:rPr>
        <w:t>d</w:t>
      </w:r>
      <w:r w:rsidR="00D10020" w:rsidRPr="00F64A91">
        <w:rPr>
          <w:sz w:val="18"/>
          <w:szCs w:val="18"/>
        </w:rPr>
        <w:t>es entreprises de service du numérique ou</w:t>
      </w:r>
      <w:r w:rsidR="00D10020">
        <w:rPr>
          <w:sz w:val="18"/>
          <w:szCs w:val="18"/>
        </w:rPr>
        <w:t xml:space="preserve"> </w:t>
      </w:r>
      <w:r w:rsidR="00D10020" w:rsidRPr="00F64A91">
        <w:rPr>
          <w:sz w:val="18"/>
          <w:szCs w:val="18"/>
        </w:rPr>
        <w:t>anciennement sociétés de services et d'ingénierie en informatique (SSII) qui ont accès aux</w:t>
      </w:r>
      <w:r w:rsidR="00D10020">
        <w:rPr>
          <w:sz w:val="18"/>
          <w:szCs w:val="18"/>
        </w:rPr>
        <w:t xml:space="preserve"> </w:t>
      </w:r>
      <w:r w:rsidR="00D10020" w:rsidRPr="00F64A91">
        <w:rPr>
          <w:sz w:val="18"/>
          <w:szCs w:val="18"/>
        </w:rPr>
        <w:t>données,</w:t>
      </w:r>
      <w:r w:rsidR="00D10020">
        <w:rPr>
          <w:sz w:val="18"/>
          <w:szCs w:val="18"/>
        </w:rPr>
        <w:t xml:space="preserve"> d</w:t>
      </w:r>
      <w:r w:rsidR="00D10020" w:rsidRPr="00F64A91">
        <w:rPr>
          <w:sz w:val="18"/>
          <w:szCs w:val="18"/>
        </w:rPr>
        <w:t>es agences de marketing ou de communication qui traitent des données personnelles pour le</w:t>
      </w:r>
      <w:r w:rsidR="00D10020">
        <w:rPr>
          <w:sz w:val="18"/>
          <w:szCs w:val="18"/>
        </w:rPr>
        <w:t xml:space="preserve"> </w:t>
      </w:r>
      <w:r w:rsidR="00D10020" w:rsidRPr="00F64A91">
        <w:rPr>
          <w:sz w:val="18"/>
          <w:szCs w:val="18"/>
        </w:rPr>
        <w:t>compte de clients et</w:t>
      </w:r>
      <w:r w:rsidR="00D10020">
        <w:rPr>
          <w:sz w:val="18"/>
          <w:szCs w:val="18"/>
        </w:rPr>
        <w:t xml:space="preserve"> </w:t>
      </w:r>
      <w:r w:rsidR="00D10020" w:rsidRPr="00F64A91">
        <w:rPr>
          <w:sz w:val="18"/>
          <w:szCs w:val="18"/>
        </w:rPr>
        <w:t>plus généralement, tout organisme offrant un service ou une prestation impliquant un</w:t>
      </w:r>
      <w:r w:rsidR="00D10020">
        <w:rPr>
          <w:sz w:val="18"/>
          <w:szCs w:val="18"/>
        </w:rPr>
        <w:t xml:space="preserve"> </w:t>
      </w:r>
      <w:r w:rsidR="00D10020" w:rsidRPr="00F64A91">
        <w:rPr>
          <w:sz w:val="18"/>
          <w:szCs w:val="18"/>
        </w:rPr>
        <w:t>traitement de données à caractère personnel pour le compte d’un autre organisme</w:t>
      </w:r>
      <w:r w:rsidR="00D10020">
        <w:rPr>
          <w:sz w:val="18"/>
          <w:szCs w:val="18"/>
        </w:rPr>
        <w:t>, u</w:t>
      </w:r>
      <w:r w:rsidR="00D10020" w:rsidRPr="00F64A91">
        <w:rPr>
          <w:sz w:val="18"/>
          <w:szCs w:val="18"/>
        </w:rPr>
        <w:t xml:space="preserve">n organisme public ou une association peut également </w:t>
      </w:r>
      <w:r w:rsidR="00D10020">
        <w:rPr>
          <w:sz w:val="18"/>
          <w:szCs w:val="18"/>
        </w:rPr>
        <w:t>constituer un sous-traitant.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BA041" w14:textId="77777777" w:rsidR="00C953A6" w:rsidRDefault="00C953A6">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0872" w14:textId="77777777" w:rsidR="00C953A6" w:rsidRDefault="00C953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C3D5F" w14:textId="77777777" w:rsidR="00C953A6" w:rsidRDefault="00C953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C43FE" w14:textId="77777777" w:rsidR="00C953A6" w:rsidRDefault="00C953A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4AB29" w14:textId="77777777" w:rsidR="00C953A6" w:rsidRDefault="00C953A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210CC" w14:textId="77777777" w:rsidR="00C953A6" w:rsidRDefault="00C953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969BD45"/>
    <w:multiLevelType w:val="hybridMultilevel"/>
    <w:tmpl w:val="2E84FC28"/>
    <w:lvl w:ilvl="0" w:tplc="1E18F228">
      <w:start w:val="1"/>
      <w:numFmt w:val="bullet"/>
      <w:lvlText w:val="·"/>
      <w:lvlJc w:val="left"/>
      <w:pPr>
        <w:ind w:left="720" w:hanging="360"/>
      </w:pPr>
      <w:rPr>
        <w:rFonts w:ascii="Symbol" w:hAnsi="Symbol" w:hint="default"/>
      </w:rPr>
    </w:lvl>
    <w:lvl w:ilvl="1" w:tplc="8092C6BC">
      <w:start w:val="1"/>
      <w:numFmt w:val="bullet"/>
      <w:lvlText w:val="o"/>
      <w:lvlJc w:val="left"/>
      <w:pPr>
        <w:ind w:left="1440" w:hanging="360"/>
      </w:pPr>
      <w:rPr>
        <w:rFonts w:ascii="Courier New" w:hAnsi="Courier New" w:hint="default"/>
      </w:rPr>
    </w:lvl>
    <w:lvl w:ilvl="2" w:tplc="A40C070C">
      <w:start w:val="1"/>
      <w:numFmt w:val="bullet"/>
      <w:lvlText w:val=""/>
      <w:lvlJc w:val="left"/>
      <w:pPr>
        <w:ind w:left="2160" w:hanging="360"/>
      </w:pPr>
      <w:rPr>
        <w:rFonts w:ascii="Wingdings" w:hAnsi="Wingdings" w:hint="default"/>
      </w:rPr>
    </w:lvl>
    <w:lvl w:ilvl="3" w:tplc="D820BC0E">
      <w:start w:val="1"/>
      <w:numFmt w:val="bullet"/>
      <w:lvlText w:val=""/>
      <w:lvlJc w:val="left"/>
      <w:pPr>
        <w:ind w:left="2880" w:hanging="360"/>
      </w:pPr>
      <w:rPr>
        <w:rFonts w:ascii="Symbol" w:hAnsi="Symbol" w:hint="default"/>
      </w:rPr>
    </w:lvl>
    <w:lvl w:ilvl="4" w:tplc="1A6ADB38">
      <w:start w:val="1"/>
      <w:numFmt w:val="bullet"/>
      <w:lvlText w:val="o"/>
      <w:lvlJc w:val="left"/>
      <w:pPr>
        <w:ind w:left="3600" w:hanging="360"/>
      </w:pPr>
      <w:rPr>
        <w:rFonts w:ascii="Courier New" w:hAnsi="Courier New" w:hint="default"/>
      </w:rPr>
    </w:lvl>
    <w:lvl w:ilvl="5" w:tplc="99E213BE">
      <w:start w:val="1"/>
      <w:numFmt w:val="bullet"/>
      <w:lvlText w:val=""/>
      <w:lvlJc w:val="left"/>
      <w:pPr>
        <w:ind w:left="4320" w:hanging="360"/>
      </w:pPr>
      <w:rPr>
        <w:rFonts w:ascii="Wingdings" w:hAnsi="Wingdings" w:hint="default"/>
      </w:rPr>
    </w:lvl>
    <w:lvl w:ilvl="6" w:tplc="DE60A5BA">
      <w:start w:val="1"/>
      <w:numFmt w:val="bullet"/>
      <w:lvlText w:val=""/>
      <w:lvlJc w:val="left"/>
      <w:pPr>
        <w:ind w:left="5040" w:hanging="360"/>
      </w:pPr>
      <w:rPr>
        <w:rFonts w:ascii="Symbol" w:hAnsi="Symbol" w:hint="default"/>
      </w:rPr>
    </w:lvl>
    <w:lvl w:ilvl="7" w:tplc="3A3445E4">
      <w:start w:val="1"/>
      <w:numFmt w:val="bullet"/>
      <w:lvlText w:val="o"/>
      <w:lvlJc w:val="left"/>
      <w:pPr>
        <w:ind w:left="5760" w:hanging="360"/>
      </w:pPr>
      <w:rPr>
        <w:rFonts w:ascii="Courier New" w:hAnsi="Courier New" w:hint="default"/>
      </w:rPr>
    </w:lvl>
    <w:lvl w:ilvl="8" w:tplc="AF829082">
      <w:start w:val="1"/>
      <w:numFmt w:val="bullet"/>
      <w:lvlText w:val=""/>
      <w:lvlJc w:val="left"/>
      <w:pPr>
        <w:ind w:left="6480" w:hanging="360"/>
      </w:pPr>
      <w:rPr>
        <w:rFonts w:ascii="Wingdings" w:hAnsi="Wingdings" w:hint="default"/>
      </w:rPr>
    </w:lvl>
  </w:abstractNum>
  <w:abstractNum w:abstractNumId="10" w15:restartNumberingAfterBreak="0">
    <w:nsid w:val="0DE6652C"/>
    <w:multiLevelType w:val="hybridMultilevel"/>
    <w:tmpl w:val="C65C418A"/>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11"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211985"/>
    <w:multiLevelType w:val="hybridMultilevel"/>
    <w:tmpl w:val="97DAE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450420"/>
    <w:multiLevelType w:val="hybridMultilevel"/>
    <w:tmpl w:val="A47CDAA4"/>
    <w:lvl w:ilvl="0" w:tplc="9190CA74">
      <w:start w:val="1"/>
      <w:numFmt w:val="bullet"/>
      <w:lvlText w:val=""/>
      <w:lvlJc w:val="left"/>
      <w:pPr>
        <w:ind w:left="570" w:hanging="570"/>
      </w:pPr>
      <w:rPr>
        <w:rFonts w:ascii="Symbol" w:hAnsi="Symbol" w:hint="default"/>
      </w:rPr>
    </w:lvl>
    <w:lvl w:ilvl="1" w:tplc="5F6AFA2A" w:tentative="1">
      <w:start w:val="1"/>
      <w:numFmt w:val="bullet"/>
      <w:lvlText w:val="o"/>
      <w:lvlJc w:val="left"/>
      <w:pPr>
        <w:ind w:left="1080" w:hanging="360"/>
      </w:pPr>
      <w:rPr>
        <w:rFonts w:ascii="Courier New" w:hAnsi="Courier New" w:cs="Courier New" w:hint="default"/>
      </w:rPr>
    </w:lvl>
    <w:lvl w:ilvl="2" w:tplc="EA96380C" w:tentative="1">
      <w:start w:val="1"/>
      <w:numFmt w:val="bullet"/>
      <w:lvlText w:val=""/>
      <w:lvlJc w:val="left"/>
      <w:pPr>
        <w:ind w:left="1800" w:hanging="360"/>
      </w:pPr>
      <w:rPr>
        <w:rFonts w:ascii="Wingdings" w:hAnsi="Wingdings" w:hint="default"/>
      </w:rPr>
    </w:lvl>
    <w:lvl w:ilvl="3" w:tplc="78B885CC" w:tentative="1">
      <w:start w:val="1"/>
      <w:numFmt w:val="bullet"/>
      <w:lvlText w:val=""/>
      <w:lvlJc w:val="left"/>
      <w:pPr>
        <w:ind w:left="2520" w:hanging="360"/>
      </w:pPr>
      <w:rPr>
        <w:rFonts w:ascii="Symbol" w:hAnsi="Symbol" w:hint="default"/>
      </w:rPr>
    </w:lvl>
    <w:lvl w:ilvl="4" w:tplc="8C96BC58" w:tentative="1">
      <w:start w:val="1"/>
      <w:numFmt w:val="bullet"/>
      <w:lvlText w:val="o"/>
      <w:lvlJc w:val="left"/>
      <w:pPr>
        <w:ind w:left="3240" w:hanging="360"/>
      </w:pPr>
      <w:rPr>
        <w:rFonts w:ascii="Courier New" w:hAnsi="Courier New" w:cs="Courier New" w:hint="default"/>
      </w:rPr>
    </w:lvl>
    <w:lvl w:ilvl="5" w:tplc="1504BBA0" w:tentative="1">
      <w:start w:val="1"/>
      <w:numFmt w:val="bullet"/>
      <w:lvlText w:val=""/>
      <w:lvlJc w:val="left"/>
      <w:pPr>
        <w:ind w:left="3960" w:hanging="360"/>
      </w:pPr>
      <w:rPr>
        <w:rFonts w:ascii="Wingdings" w:hAnsi="Wingdings" w:hint="default"/>
      </w:rPr>
    </w:lvl>
    <w:lvl w:ilvl="6" w:tplc="7AC6879A" w:tentative="1">
      <w:start w:val="1"/>
      <w:numFmt w:val="bullet"/>
      <w:lvlText w:val=""/>
      <w:lvlJc w:val="left"/>
      <w:pPr>
        <w:ind w:left="4680" w:hanging="360"/>
      </w:pPr>
      <w:rPr>
        <w:rFonts w:ascii="Symbol" w:hAnsi="Symbol" w:hint="default"/>
      </w:rPr>
    </w:lvl>
    <w:lvl w:ilvl="7" w:tplc="B674F582" w:tentative="1">
      <w:start w:val="1"/>
      <w:numFmt w:val="bullet"/>
      <w:lvlText w:val="o"/>
      <w:lvlJc w:val="left"/>
      <w:pPr>
        <w:ind w:left="5400" w:hanging="360"/>
      </w:pPr>
      <w:rPr>
        <w:rFonts w:ascii="Courier New" w:hAnsi="Courier New" w:cs="Courier New" w:hint="default"/>
      </w:rPr>
    </w:lvl>
    <w:lvl w:ilvl="8" w:tplc="FD80E22C" w:tentative="1">
      <w:start w:val="1"/>
      <w:numFmt w:val="bullet"/>
      <w:lvlText w:val=""/>
      <w:lvlJc w:val="left"/>
      <w:pPr>
        <w:ind w:left="6120" w:hanging="360"/>
      </w:pPr>
      <w:rPr>
        <w:rFonts w:ascii="Wingdings" w:hAnsi="Wingdings" w:hint="default"/>
      </w:rPr>
    </w:lvl>
  </w:abstractNum>
  <w:abstractNum w:abstractNumId="17"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F0257F"/>
    <w:multiLevelType w:val="hybridMultilevel"/>
    <w:tmpl w:val="6D4EE252"/>
    <w:lvl w:ilvl="0" w:tplc="040C0003">
      <w:start w:val="1"/>
      <w:numFmt w:val="bullet"/>
      <w:lvlText w:val="o"/>
      <w:lvlJc w:val="left"/>
      <w:pPr>
        <w:ind w:left="875" w:hanging="360"/>
      </w:pPr>
      <w:rPr>
        <w:rFonts w:ascii="Courier New" w:hAnsi="Courier New" w:cs="Courier New" w:hint="default"/>
      </w:rPr>
    </w:lvl>
    <w:lvl w:ilvl="1" w:tplc="040C0003" w:tentative="1">
      <w:start w:val="1"/>
      <w:numFmt w:val="bullet"/>
      <w:lvlText w:val="o"/>
      <w:lvlJc w:val="left"/>
      <w:pPr>
        <w:ind w:left="1595" w:hanging="360"/>
      </w:pPr>
      <w:rPr>
        <w:rFonts w:ascii="Courier New" w:hAnsi="Courier New" w:cs="Courier New" w:hint="default"/>
      </w:rPr>
    </w:lvl>
    <w:lvl w:ilvl="2" w:tplc="040C0005" w:tentative="1">
      <w:start w:val="1"/>
      <w:numFmt w:val="bullet"/>
      <w:lvlText w:val=""/>
      <w:lvlJc w:val="left"/>
      <w:pPr>
        <w:ind w:left="2315" w:hanging="360"/>
      </w:pPr>
      <w:rPr>
        <w:rFonts w:ascii="Wingdings" w:hAnsi="Wingdings" w:hint="default"/>
      </w:rPr>
    </w:lvl>
    <w:lvl w:ilvl="3" w:tplc="040C0001" w:tentative="1">
      <w:start w:val="1"/>
      <w:numFmt w:val="bullet"/>
      <w:lvlText w:val=""/>
      <w:lvlJc w:val="left"/>
      <w:pPr>
        <w:ind w:left="3035" w:hanging="360"/>
      </w:pPr>
      <w:rPr>
        <w:rFonts w:ascii="Symbol" w:hAnsi="Symbol" w:hint="default"/>
      </w:rPr>
    </w:lvl>
    <w:lvl w:ilvl="4" w:tplc="040C0003" w:tentative="1">
      <w:start w:val="1"/>
      <w:numFmt w:val="bullet"/>
      <w:lvlText w:val="o"/>
      <w:lvlJc w:val="left"/>
      <w:pPr>
        <w:ind w:left="3755" w:hanging="360"/>
      </w:pPr>
      <w:rPr>
        <w:rFonts w:ascii="Courier New" w:hAnsi="Courier New" w:cs="Courier New" w:hint="default"/>
      </w:rPr>
    </w:lvl>
    <w:lvl w:ilvl="5" w:tplc="040C0005" w:tentative="1">
      <w:start w:val="1"/>
      <w:numFmt w:val="bullet"/>
      <w:lvlText w:val=""/>
      <w:lvlJc w:val="left"/>
      <w:pPr>
        <w:ind w:left="4475" w:hanging="360"/>
      </w:pPr>
      <w:rPr>
        <w:rFonts w:ascii="Wingdings" w:hAnsi="Wingdings" w:hint="default"/>
      </w:rPr>
    </w:lvl>
    <w:lvl w:ilvl="6" w:tplc="040C0001" w:tentative="1">
      <w:start w:val="1"/>
      <w:numFmt w:val="bullet"/>
      <w:lvlText w:val=""/>
      <w:lvlJc w:val="left"/>
      <w:pPr>
        <w:ind w:left="5195" w:hanging="360"/>
      </w:pPr>
      <w:rPr>
        <w:rFonts w:ascii="Symbol" w:hAnsi="Symbol" w:hint="default"/>
      </w:rPr>
    </w:lvl>
    <w:lvl w:ilvl="7" w:tplc="040C0003" w:tentative="1">
      <w:start w:val="1"/>
      <w:numFmt w:val="bullet"/>
      <w:lvlText w:val="o"/>
      <w:lvlJc w:val="left"/>
      <w:pPr>
        <w:ind w:left="5915" w:hanging="360"/>
      </w:pPr>
      <w:rPr>
        <w:rFonts w:ascii="Courier New" w:hAnsi="Courier New" w:cs="Courier New" w:hint="default"/>
      </w:rPr>
    </w:lvl>
    <w:lvl w:ilvl="8" w:tplc="040C0005" w:tentative="1">
      <w:start w:val="1"/>
      <w:numFmt w:val="bullet"/>
      <w:lvlText w:val=""/>
      <w:lvlJc w:val="left"/>
      <w:pPr>
        <w:ind w:left="6635" w:hanging="360"/>
      </w:pPr>
      <w:rPr>
        <w:rFonts w:ascii="Wingdings" w:hAnsi="Wingdings" w:hint="default"/>
      </w:rPr>
    </w:lvl>
  </w:abstractNum>
  <w:abstractNum w:abstractNumId="22" w15:restartNumberingAfterBreak="0">
    <w:nsid w:val="57A64668"/>
    <w:multiLevelType w:val="hybridMultilevel"/>
    <w:tmpl w:val="39CE12E0"/>
    <w:lvl w:ilvl="0" w:tplc="FFFFFFFF">
      <w:start w:val="1"/>
      <w:numFmt w:val="bullet"/>
      <w:lvlText w:val="o"/>
      <w:lvlJc w:val="left"/>
      <w:pPr>
        <w:ind w:left="875" w:hanging="360"/>
      </w:pPr>
      <w:rPr>
        <w:rFonts w:ascii="Courier New" w:hAnsi="Courier New" w:cs="Courier New" w:hint="default"/>
      </w:rPr>
    </w:lvl>
    <w:lvl w:ilvl="1" w:tplc="040C0005">
      <w:start w:val="1"/>
      <w:numFmt w:val="bullet"/>
      <w:lvlText w:val=""/>
      <w:lvlJc w:val="left"/>
      <w:pPr>
        <w:ind w:left="1595" w:hanging="360"/>
      </w:pPr>
      <w:rPr>
        <w:rFonts w:ascii="Wingdings" w:hAnsi="Wingdings" w:hint="default"/>
      </w:rPr>
    </w:lvl>
    <w:lvl w:ilvl="2" w:tplc="FFFFFFFF" w:tentative="1">
      <w:start w:val="1"/>
      <w:numFmt w:val="bullet"/>
      <w:lvlText w:val=""/>
      <w:lvlJc w:val="left"/>
      <w:pPr>
        <w:ind w:left="2315" w:hanging="360"/>
      </w:pPr>
      <w:rPr>
        <w:rFonts w:ascii="Wingdings" w:hAnsi="Wingdings" w:hint="default"/>
      </w:rPr>
    </w:lvl>
    <w:lvl w:ilvl="3" w:tplc="FFFFFFFF" w:tentative="1">
      <w:start w:val="1"/>
      <w:numFmt w:val="bullet"/>
      <w:lvlText w:val=""/>
      <w:lvlJc w:val="left"/>
      <w:pPr>
        <w:ind w:left="3035" w:hanging="360"/>
      </w:pPr>
      <w:rPr>
        <w:rFonts w:ascii="Symbol" w:hAnsi="Symbol" w:hint="default"/>
      </w:rPr>
    </w:lvl>
    <w:lvl w:ilvl="4" w:tplc="FFFFFFFF" w:tentative="1">
      <w:start w:val="1"/>
      <w:numFmt w:val="bullet"/>
      <w:lvlText w:val="o"/>
      <w:lvlJc w:val="left"/>
      <w:pPr>
        <w:ind w:left="3755" w:hanging="360"/>
      </w:pPr>
      <w:rPr>
        <w:rFonts w:ascii="Courier New" w:hAnsi="Courier New" w:cs="Courier New" w:hint="default"/>
      </w:rPr>
    </w:lvl>
    <w:lvl w:ilvl="5" w:tplc="FFFFFFFF" w:tentative="1">
      <w:start w:val="1"/>
      <w:numFmt w:val="bullet"/>
      <w:lvlText w:val=""/>
      <w:lvlJc w:val="left"/>
      <w:pPr>
        <w:ind w:left="4475" w:hanging="360"/>
      </w:pPr>
      <w:rPr>
        <w:rFonts w:ascii="Wingdings" w:hAnsi="Wingdings" w:hint="default"/>
      </w:rPr>
    </w:lvl>
    <w:lvl w:ilvl="6" w:tplc="FFFFFFFF" w:tentative="1">
      <w:start w:val="1"/>
      <w:numFmt w:val="bullet"/>
      <w:lvlText w:val=""/>
      <w:lvlJc w:val="left"/>
      <w:pPr>
        <w:ind w:left="5195" w:hanging="360"/>
      </w:pPr>
      <w:rPr>
        <w:rFonts w:ascii="Symbol" w:hAnsi="Symbol" w:hint="default"/>
      </w:rPr>
    </w:lvl>
    <w:lvl w:ilvl="7" w:tplc="FFFFFFFF" w:tentative="1">
      <w:start w:val="1"/>
      <w:numFmt w:val="bullet"/>
      <w:lvlText w:val="o"/>
      <w:lvlJc w:val="left"/>
      <w:pPr>
        <w:ind w:left="5915" w:hanging="360"/>
      </w:pPr>
      <w:rPr>
        <w:rFonts w:ascii="Courier New" w:hAnsi="Courier New" w:cs="Courier New" w:hint="default"/>
      </w:rPr>
    </w:lvl>
    <w:lvl w:ilvl="8" w:tplc="FFFFFFFF" w:tentative="1">
      <w:start w:val="1"/>
      <w:numFmt w:val="bullet"/>
      <w:lvlText w:val=""/>
      <w:lvlJc w:val="left"/>
      <w:pPr>
        <w:ind w:left="6635" w:hanging="360"/>
      </w:pPr>
      <w:rPr>
        <w:rFonts w:ascii="Wingdings" w:hAnsi="Wingdings" w:hint="default"/>
      </w:rPr>
    </w:lvl>
  </w:abstractNum>
  <w:abstractNum w:abstractNumId="23" w15:restartNumberingAfterBreak="0">
    <w:nsid w:val="5A244E71"/>
    <w:multiLevelType w:val="hybridMultilevel"/>
    <w:tmpl w:val="13C4C6A2"/>
    <w:lvl w:ilvl="0" w:tplc="9C1E99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0649D3"/>
    <w:multiLevelType w:val="hybridMultilevel"/>
    <w:tmpl w:val="DFA07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83B653B"/>
    <w:multiLevelType w:val="hybridMultilevel"/>
    <w:tmpl w:val="E3469F44"/>
    <w:lvl w:ilvl="0" w:tplc="96FE3B56">
      <w:start w:val="1"/>
      <w:numFmt w:val="decimal"/>
      <w:lvlText w:val="%1."/>
      <w:lvlJc w:val="left"/>
      <w:pPr>
        <w:ind w:left="420" w:hanging="360"/>
      </w:pPr>
      <w:rPr>
        <w:rFonts w:cs="Times New Roman"/>
      </w:rPr>
    </w:lvl>
    <w:lvl w:ilvl="1" w:tplc="040C0019">
      <w:start w:val="1"/>
      <w:numFmt w:val="lowerLetter"/>
      <w:lvlText w:val="%2."/>
      <w:lvlJc w:val="left"/>
      <w:pPr>
        <w:ind w:left="1140" w:hanging="360"/>
      </w:pPr>
      <w:rPr>
        <w:rFonts w:cs="Times New Roman"/>
      </w:rPr>
    </w:lvl>
    <w:lvl w:ilvl="2" w:tplc="040C001B">
      <w:start w:val="1"/>
      <w:numFmt w:val="lowerRoman"/>
      <w:lvlText w:val="%3."/>
      <w:lvlJc w:val="right"/>
      <w:pPr>
        <w:ind w:left="1860" w:hanging="180"/>
      </w:pPr>
      <w:rPr>
        <w:rFonts w:cs="Times New Roman"/>
      </w:rPr>
    </w:lvl>
    <w:lvl w:ilvl="3" w:tplc="040C000F">
      <w:start w:val="1"/>
      <w:numFmt w:val="decimal"/>
      <w:lvlText w:val="%4."/>
      <w:lvlJc w:val="left"/>
      <w:pPr>
        <w:ind w:left="2580" w:hanging="360"/>
      </w:pPr>
      <w:rPr>
        <w:rFonts w:cs="Times New Roman"/>
      </w:rPr>
    </w:lvl>
    <w:lvl w:ilvl="4" w:tplc="040C0019">
      <w:start w:val="1"/>
      <w:numFmt w:val="lowerLetter"/>
      <w:lvlText w:val="%5."/>
      <w:lvlJc w:val="left"/>
      <w:pPr>
        <w:ind w:left="3300" w:hanging="360"/>
      </w:pPr>
      <w:rPr>
        <w:rFonts w:cs="Times New Roman"/>
      </w:rPr>
    </w:lvl>
    <w:lvl w:ilvl="5" w:tplc="040C001B">
      <w:start w:val="1"/>
      <w:numFmt w:val="lowerRoman"/>
      <w:lvlText w:val="%6."/>
      <w:lvlJc w:val="right"/>
      <w:pPr>
        <w:ind w:left="4020" w:hanging="180"/>
      </w:pPr>
      <w:rPr>
        <w:rFonts w:cs="Times New Roman"/>
      </w:rPr>
    </w:lvl>
    <w:lvl w:ilvl="6" w:tplc="040C000F">
      <w:start w:val="1"/>
      <w:numFmt w:val="decimal"/>
      <w:lvlText w:val="%7."/>
      <w:lvlJc w:val="left"/>
      <w:pPr>
        <w:ind w:left="4740" w:hanging="360"/>
      </w:pPr>
      <w:rPr>
        <w:rFonts w:cs="Times New Roman"/>
      </w:rPr>
    </w:lvl>
    <w:lvl w:ilvl="7" w:tplc="040C0019">
      <w:start w:val="1"/>
      <w:numFmt w:val="lowerLetter"/>
      <w:lvlText w:val="%8."/>
      <w:lvlJc w:val="left"/>
      <w:pPr>
        <w:ind w:left="5460" w:hanging="360"/>
      </w:pPr>
      <w:rPr>
        <w:rFonts w:cs="Times New Roman"/>
      </w:rPr>
    </w:lvl>
    <w:lvl w:ilvl="8" w:tplc="040C001B">
      <w:start w:val="1"/>
      <w:numFmt w:val="lowerRoman"/>
      <w:lvlText w:val="%9."/>
      <w:lvlJc w:val="right"/>
      <w:pPr>
        <w:ind w:left="6180" w:hanging="180"/>
      </w:pPr>
      <w:rPr>
        <w:rFonts w:cs="Times New Roman"/>
      </w:rPr>
    </w:lvl>
  </w:abstractNum>
  <w:abstractNum w:abstractNumId="27"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E823BB7"/>
    <w:multiLevelType w:val="hybridMultilevel"/>
    <w:tmpl w:val="662AC400"/>
    <w:lvl w:ilvl="0" w:tplc="BAAC0D5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44344E"/>
    <w:multiLevelType w:val="hybridMultilevel"/>
    <w:tmpl w:val="7A6A9AD6"/>
    <w:lvl w:ilvl="0" w:tplc="B1DCDB2A">
      <w:numFmt w:val="bullet"/>
      <w:lvlText w:val=""/>
      <w:lvlJc w:val="left"/>
      <w:pPr>
        <w:ind w:left="1211" w:hanging="360"/>
      </w:pPr>
      <w:rPr>
        <w:rFonts w:ascii="Wingdings" w:eastAsiaTheme="minorEastAsia" w:hAnsi="Wingdings"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2"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4984454">
    <w:abstractNumId w:val="18"/>
  </w:num>
  <w:num w:numId="2" w16cid:durableId="1484928092">
    <w:abstractNumId w:val="28"/>
  </w:num>
  <w:num w:numId="3" w16cid:durableId="650209475">
    <w:abstractNumId w:val="25"/>
  </w:num>
  <w:num w:numId="4" w16cid:durableId="388695652">
    <w:abstractNumId w:val="7"/>
  </w:num>
  <w:num w:numId="5" w16cid:durableId="1085029777">
    <w:abstractNumId w:val="3"/>
  </w:num>
  <w:num w:numId="6" w16cid:durableId="1499350562">
    <w:abstractNumId w:val="2"/>
  </w:num>
  <w:num w:numId="7" w16cid:durableId="998341469">
    <w:abstractNumId w:val="1"/>
  </w:num>
  <w:num w:numId="8" w16cid:durableId="990058886">
    <w:abstractNumId w:val="0"/>
  </w:num>
  <w:num w:numId="9" w16cid:durableId="904947017">
    <w:abstractNumId w:val="6"/>
  </w:num>
  <w:num w:numId="10" w16cid:durableId="1533571695">
    <w:abstractNumId w:val="5"/>
  </w:num>
  <w:num w:numId="11" w16cid:durableId="1291014629">
    <w:abstractNumId w:val="4"/>
  </w:num>
  <w:num w:numId="12" w16cid:durableId="1162041187">
    <w:abstractNumId w:val="13"/>
  </w:num>
  <w:num w:numId="13" w16cid:durableId="4543708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171892">
    <w:abstractNumId w:val="14"/>
  </w:num>
  <w:num w:numId="15" w16cid:durableId="719939781">
    <w:abstractNumId w:val="32"/>
  </w:num>
  <w:num w:numId="16" w16cid:durableId="1490633650">
    <w:abstractNumId w:val="11"/>
  </w:num>
  <w:num w:numId="17" w16cid:durableId="1426997555">
    <w:abstractNumId w:val="15"/>
  </w:num>
  <w:num w:numId="18" w16cid:durableId="1446585257">
    <w:abstractNumId w:val="27"/>
  </w:num>
  <w:num w:numId="19" w16cid:durableId="713046024">
    <w:abstractNumId w:val="20"/>
  </w:num>
  <w:num w:numId="20" w16cid:durableId="216598895">
    <w:abstractNumId w:val="19"/>
  </w:num>
  <w:num w:numId="21" w16cid:durableId="1351763595">
    <w:abstractNumId w:val="17"/>
  </w:num>
  <w:num w:numId="22" w16cid:durableId="1174107800">
    <w:abstractNumId w:val="31"/>
  </w:num>
  <w:num w:numId="23" w16cid:durableId="1062826613">
    <w:abstractNumId w:val="8"/>
  </w:num>
  <w:num w:numId="24" w16cid:durableId="371615656">
    <w:abstractNumId w:val="24"/>
  </w:num>
  <w:num w:numId="25" w16cid:durableId="834973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5997431">
    <w:abstractNumId w:val="28"/>
  </w:num>
  <w:num w:numId="27" w16cid:durableId="2136021152">
    <w:abstractNumId w:val="28"/>
  </w:num>
  <w:num w:numId="28" w16cid:durableId="1897037514">
    <w:abstractNumId w:val="23"/>
  </w:num>
  <w:num w:numId="29" w16cid:durableId="244806054">
    <w:abstractNumId w:val="10"/>
  </w:num>
  <w:num w:numId="30" w16cid:durableId="765422549">
    <w:abstractNumId w:val="29"/>
  </w:num>
  <w:num w:numId="31" w16cid:durableId="2015567795">
    <w:abstractNumId w:val="21"/>
  </w:num>
  <w:num w:numId="32" w16cid:durableId="2116202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986747">
    <w:abstractNumId w:val="22"/>
  </w:num>
  <w:num w:numId="34" w16cid:durableId="1790275599">
    <w:abstractNumId w:val="9"/>
  </w:num>
  <w:num w:numId="35" w16cid:durableId="848177768">
    <w:abstractNumId w:val="16"/>
  </w:num>
  <w:num w:numId="36" w16cid:durableId="1116217190">
    <w:abstractNumId w:val="12"/>
  </w:num>
  <w:num w:numId="37" w16cid:durableId="837692518">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NwU2anQyxPhRkVdzOaMl9HWEsgLg5Xj39qGv7tYXJjRuNg1igTWiXlDDNio0uOuavT3Dt85D6PaSikSVu0cFRA==" w:salt="w0YYFt0mwDD49zj6/pWbkw=="/>
  <w:autoFormatOverride/>
  <w:styleLockTheme/>
  <w:styleLockQFSet/>
  <w:defaultTabStop w:val="737"/>
  <w:autoHyphenation/>
  <w:consecutiveHyphenLimit w:val="2"/>
  <w:hyphenationZone w:val="567"/>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1D2"/>
    <w:rsid w:val="00000164"/>
    <w:rsid w:val="00000175"/>
    <w:rsid w:val="000001BC"/>
    <w:rsid w:val="0000051D"/>
    <w:rsid w:val="00000559"/>
    <w:rsid w:val="00000AC1"/>
    <w:rsid w:val="00000B3F"/>
    <w:rsid w:val="0000205E"/>
    <w:rsid w:val="000028AB"/>
    <w:rsid w:val="00002B6C"/>
    <w:rsid w:val="00003139"/>
    <w:rsid w:val="00003C66"/>
    <w:rsid w:val="00004CDA"/>
    <w:rsid w:val="00004F8E"/>
    <w:rsid w:val="000050DF"/>
    <w:rsid w:val="0000525A"/>
    <w:rsid w:val="000056B3"/>
    <w:rsid w:val="00005706"/>
    <w:rsid w:val="0000590B"/>
    <w:rsid w:val="00005A14"/>
    <w:rsid w:val="00005BA7"/>
    <w:rsid w:val="00006B40"/>
    <w:rsid w:val="00007339"/>
    <w:rsid w:val="0000740A"/>
    <w:rsid w:val="0000750C"/>
    <w:rsid w:val="00007BCD"/>
    <w:rsid w:val="00007E95"/>
    <w:rsid w:val="00010824"/>
    <w:rsid w:val="00010DD0"/>
    <w:rsid w:val="00010F9D"/>
    <w:rsid w:val="0001101B"/>
    <w:rsid w:val="00011168"/>
    <w:rsid w:val="0001177A"/>
    <w:rsid w:val="00012155"/>
    <w:rsid w:val="000123D9"/>
    <w:rsid w:val="000128DA"/>
    <w:rsid w:val="000129E7"/>
    <w:rsid w:val="00012A01"/>
    <w:rsid w:val="00012D2F"/>
    <w:rsid w:val="00012D35"/>
    <w:rsid w:val="000131A0"/>
    <w:rsid w:val="000132EE"/>
    <w:rsid w:val="000132FF"/>
    <w:rsid w:val="00013A25"/>
    <w:rsid w:val="00013C2B"/>
    <w:rsid w:val="00013F56"/>
    <w:rsid w:val="00014391"/>
    <w:rsid w:val="000147BE"/>
    <w:rsid w:val="00014CA8"/>
    <w:rsid w:val="0001563A"/>
    <w:rsid w:val="000157BA"/>
    <w:rsid w:val="00015F17"/>
    <w:rsid w:val="000167C3"/>
    <w:rsid w:val="00016883"/>
    <w:rsid w:val="00016972"/>
    <w:rsid w:val="000170AB"/>
    <w:rsid w:val="0001739E"/>
    <w:rsid w:val="0001781F"/>
    <w:rsid w:val="00017ABF"/>
    <w:rsid w:val="00017CEB"/>
    <w:rsid w:val="00017DC1"/>
    <w:rsid w:val="000206BF"/>
    <w:rsid w:val="000208B6"/>
    <w:rsid w:val="00020A44"/>
    <w:rsid w:val="00020F06"/>
    <w:rsid w:val="00020F44"/>
    <w:rsid w:val="00021327"/>
    <w:rsid w:val="000214A5"/>
    <w:rsid w:val="0002160E"/>
    <w:rsid w:val="0002219A"/>
    <w:rsid w:val="00022510"/>
    <w:rsid w:val="0002259C"/>
    <w:rsid w:val="000227A3"/>
    <w:rsid w:val="00022DFC"/>
    <w:rsid w:val="00022E0A"/>
    <w:rsid w:val="00022EEB"/>
    <w:rsid w:val="00023388"/>
    <w:rsid w:val="0002343F"/>
    <w:rsid w:val="000237E3"/>
    <w:rsid w:val="00024120"/>
    <w:rsid w:val="000241BC"/>
    <w:rsid w:val="0002443B"/>
    <w:rsid w:val="0002465D"/>
    <w:rsid w:val="00024E77"/>
    <w:rsid w:val="0002522B"/>
    <w:rsid w:val="00025509"/>
    <w:rsid w:val="00025909"/>
    <w:rsid w:val="00025CF5"/>
    <w:rsid w:val="00025DA5"/>
    <w:rsid w:val="00025E01"/>
    <w:rsid w:val="00026014"/>
    <w:rsid w:val="000261E6"/>
    <w:rsid w:val="00026AC0"/>
    <w:rsid w:val="00027021"/>
    <w:rsid w:val="00027172"/>
    <w:rsid w:val="0002723C"/>
    <w:rsid w:val="000279EE"/>
    <w:rsid w:val="00030098"/>
    <w:rsid w:val="00030245"/>
    <w:rsid w:val="00030E26"/>
    <w:rsid w:val="0003100E"/>
    <w:rsid w:val="00031106"/>
    <w:rsid w:val="000311BC"/>
    <w:rsid w:val="0003138D"/>
    <w:rsid w:val="000318C1"/>
    <w:rsid w:val="00031D8F"/>
    <w:rsid w:val="00031F18"/>
    <w:rsid w:val="000322D9"/>
    <w:rsid w:val="00032404"/>
    <w:rsid w:val="0003255A"/>
    <w:rsid w:val="000325D3"/>
    <w:rsid w:val="00032B3D"/>
    <w:rsid w:val="00032F0F"/>
    <w:rsid w:val="00033313"/>
    <w:rsid w:val="00033491"/>
    <w:rsid w:val="00033C19"/>
    <w:rsid w:val="00034053"/>
    <w:rsid w:val="000341AB"/>
    <w:rsid w:val="00034498"/>
    <w:rsid w:val="0003471F"/>
    <w:rsid w:val="00034837"/>
    <w:rsid w:val="00034BCA"/>
    <w:rsid w:val="00034EDD"/>
    <w:rsid w:val="00034F53"/>
    <w:rsid w:val="00035272"/>
    <w:rsid w:val="000358FE"/>
    <w:rsid w:val="000359EC"/>
    <w:rsid w:val="00035B19"/>
    <w:rsid w:val="0003601B"/>
    <w:rsid w:val="0003609F"/>
    <w:rsid w:val="00036174"/>
    <w:rsid w:val="0003629E"/>
    <w:rsid w:val="00036361"/>
    <w:rsid w:val="000366DF"/>
    <w:rsid w:val="00036955"/>
    <w:rsid w:val="00036D78"/>
    <w:rsid w:val="00037007"/>
    <w:rsid w:val="0003720F"/>
    <w:rsid w:val="00037375"/>
    <w:rsid w:val="00037D28"/>
    <w:rsid w:val="00040085"/>
    <w:rsid w:val="0004026E"/>
    <w:rsid w:val="00040410"/>
    <w:rsid w:val="00040450"/>
    <w:rsid w:val="00040526"/>
    <w:rsid w:val="00040C82"/>
    <w:rsid w:val="00041048"/>
    <w:rsid w:val="0004119F"/>
    <w:rsid w:val="00041A26"/>
    <w:rsid w:val="00041B45"/>
    <w:rsid w:val="0004247D"/>
    <w:rsid w:val="0004259D"/>
    <w:rsid w:val="00042618"/>
    <w:rsid w:val="00042B4A"/>
    <w:rsid w:val="00042E56"/>
    <w:rsid w:val="00042F96"/>
    <w:rsid w:val="00043143"/>
    <w:rsid w:val="000437DD"/>
    <w:rsid w:val="000439A4"/>
    <w:rsid w:val="00043F30"/>
    <w:rsid w:val="00044045"/>
    <w:rsid w:val="00044864"/>
    <w:rsid w:val="00044C6F"/>
    <w:rsid w:val="00045046"/>
    <w:rsid w:val="00045260"/>
    <w:rsid w:val="00045444"/>
    <w:rsid w:val="000454F7"/>
    <w:rsid w:val="000460E5"/>
    <w:rsid w:val="00046310"/>
    <w:rsid w:val="00046650"/>
    <w:rsid w:val="00046D89"/>
    <w:rsid w:val="00047274"/>
    <w:rsid w:val="00047570"/>
    <w:rsid w:val="0004799A"/>
    <w:rsid w:val="0005029C"/>
    <w:rsid w:val="00050E89"/>
    <w:rsid w:val="00050F38"/>
    <w:rsid w:val="00051999"/>
    <w:rsid w:val="00051BCD"/>
    <w:rsid w:val="00051EEF"/>
    <w:rsid w:val="0005240C"/>
    <w:rsid w:val="00052B46"/>
    <w:rsid w:val="00052F1E"/>
    <w:rsid w:val="0005309C"/>
    <w:rsid w:val="000530D3"/>
    <w:rsid w:val="00053740"/>
    <w:rsid w:val="000539B3"/>
    <w:rsid w:val="00053AC3"/>
    <w:rsid w:val="00053B06"/>
    <w:rsid w:val="00053CDC"/>
    <w:rsid w:val="00053ECE"/>
    <w:rsid w:val="000542D3"/>
    <w:rsid w:val="000547D9"/>
    <w:rsid w:val="00054BD2"/>
    <w:rsid w:val="00055475"/>
    <w:rsid w:val="00055649"/>
    <w:rsid w:val="00055BD4"/>
    <w:rsid w:val="00055DB0"/>
    <w:rsid w:val="00055E14"/>
    <w:rsid w:val="000560B7"/>
    <w:rsid w:val="0005615C"/>
    <w:rsid w:val="0005620C"/>
    <w:rsid w:val="00056DD9"/>
    <w:rsid w:val="00056E57"/>
    <w:rsid w:val="00057268"/>
    <w:rsid w:val="00057DBB"/>
    <w:rsid w:val="000604D8"/>
    <w:rsid w:val="000607C1"/>
    <w:rsid w:val="00060BB6"/>
    <w:rsid w:val="00060E00"/>
    <w:rsid w:val="0006111F"/>
    <w:rsid w:val="00061197"/>
    <w:rsid w:val="0006149B"/>
    <w:rsid w:val="00061E33"/>
    <w:rsid w:val="00062495"/>
    <w:rsid w:val="000626A6"/>
    <w:rsid w:val="00062C0A"/>
    <w:rsid w:val="00063357"/>
    <w:rsid w:val="000634C0"/>
    <w:rsid w:val="00063876"/>
    <w:rsid w:val="000638FE"/>
    <w:rsid w:val="00063D00"/>
    <w:rsid w:val="00063EB0"/>
    <w:rsid w:val="0006456D"/>
    <w:rsid w:val="00064A90"/>
    <w:rsid w:val="00064CD1"/>
    <w:rsid w:val="000652EB"/>
    <w:rsid w:val="00065385"/>
    <w:rsid w:val="00065727"/>
    <w:rsid w:val="0006577E"/>
    <w:rsid w:val="00065B21"/>
    <w:rsid w:val="00066220"/>
    <w:rsid w:val="0006627F"/>
    <w:rsid w:val="000666BC"/>
    <w:rsid w:val="000669B3"/>
    <w:rsid w:val="000669BB"/>
    <w:rsid w:val="00066A5D"/>
    <w:rsid w:val="00066BD0"/>
    <w:rsid w:val="00066CC4"/>
    <w:rsid w:val="00067703"/>
    <w:rsid w:val="00067787"/>
    <w:rsid w:val="00067DE5"/>
    <w:rsid w:val="00070602"/>
    <w:rsid w:val="0007064D"/>
    <w:rsid w:val="0007084B"/>
    <w:rsid w:val="0007087F"/>
    <w:rsid w:val="00070A98"/>
    <w:rsid w:val="00070C21"/>
    <w:rsid w:val="00071238"/>
    <w:rsid w:val="00071509"/>
    <w:rsid w:val="00071B72"/>
    <w:rsid w:val="00071B81"/>
    <w:rsid w:val="00071BDC"/>
    <w:rsid w:val="0007245C"/>
    <w:rsid w:val="0007269F"/>
    <w:rsid w:val="00072BFB"/>
    <w:rsid w:val="00072C45"/>
    <w:rsid w:val="00073BDF"/>
    <w:rsid w:val="00074AE1"/>
    <w:rsid w:val="00074B95"/>
    <w:rsid w:val="0007515B"/>
    <w:rsid w:val="0007555C"/>
    <w:rsid w:val="00075C50"/>
    <w:rsid w:val="000763D7"/>
    <w:rsid w:val="00076619"/>
    <w:rsid w:val="000768F5"/>
    <w:rsid w:val="0007697F"/>
    <w:rsid w:val="00076AAC"/>
    <w:rsid w:val="00076C01"/>
    <w:rsid w:val="00077085"/>
    <w:rsid w:val="00077184"/>
    <w:rsid w:val="00077401"/>
    <w:rsid w:val="00077A45"/>
    <w:rsid w:val="000800BD"/>
    <w:rsid w:val="00080669"/>
    <w:rsid w:val="00080E5E"/>
    <w:rsid w:val="00080F28"/>
    <w:rsid w:val="00081061"/>
    <w:rsid w:val="00081480"/>
    <w:rsid w:val="000816A9"/>
    <w:rsid w:val="00081A41"/>
    <w:rsid w:val="00081F17"/>
    <w:rsid w:val="00082551"/>
    <w:rsid w:val="00082AD0"/>
    <w:rsid w:val="00082CC0"/>
    <w:rsid w:val="00082CEA"/>
    <w:rsid w:val="00082D82"/>
    <w:rsid w:val="00082DB7"/>
    <w:rsid w:val="00082FC5"/>
    <w:rsid w:val="00083402"/>
    <w:rsid w:val="000835A6"/>
    <w:rsid w:val="000838EC"/>
    <w:rsid w:val="0008404E"/>
    <w:rsid w:val="0008442F"/>
    <w:rsid w:val="00084615"/>
    <w:rsid w:val="0008524D"/>
    <w:rsid w:val="000857CE"/>
    <w:rsid w:val="00086123"/>
    <w:rsid w:val="00086279"/>
    <w:rsid w:val="00086362"/>
    <w:rsid w:val="00086471"/>
    <w:rsid w:val="00086672"/>
    <w:rsid w:val="00086DA4"/>
    <w:rsid w:val="00086F3F"/>
    <w:rsid w:val="00087197"/>
    <w:rsid w:val="000871D9"/>
    <w:rsid w:val="000873EC"/>
    <w:rsid w:val="000876CD"/>
    <w:rsid w:val="00087880"/>
    <w:rsid w:val="00087A5C"/>
    <w:rsid w:val="00087C6F"/>
    <w:rsid w:val="00090020"/>
    <w:rsid w:val="000900C6"/>
    <w:rsid w:val="00090AE0"/>
    <w:rsid w:val="00091166"/>
    <w:rsid w:val="00091880"/>
    <w:rsid w:val="00091A0C"/>
    <w:rsid w:val="00091A23"/>
    <w:rsid w:val="00091E22"/>
    <w:rsid w:val="00092089"/>
    <w:rsid w:val="000920CD"/>
    <w:rsid w:val="000924CF"/>
    <w:rsid w:val="0009261F"/>
    <w:rsid w:val="00092A71"/>
    <w:rsid w:val="00092B60"/>
    <w:rsid w:val="00093374"/>
    <w:rsid w:val="00093534"/>
    <w:rsid w:val="00093784"/>
    <w:rsid w:val="00093A19"/>
    <w:rsid w:val="00093B56"/>
    <w:rsid w:val="000940E2"/>
    <w:rsid w:val="00094541"/>
    <w:rsid w:val="000948F5"/>
    <w:rsid w:val="00094A05"/>
    <w:rsid w:val="00094AD0"/>
    <w:rsid w:val="0009528D"/>
    <w:rsid w:val="000957CF"/>
    <w:rsid w:val="00096074"/>
    <w:rsid w:val="000963BC"/>
    <w:rsid w:val="00096A07"/>
    <w:rsid w:val="00097B3B"/>
    <w:rsid w:val="00097CCF"/>
    <w:rsid w:val="00097CD6"/>
    <w:rsid w:val="00097E8B"/>
    <w:rsid w:val="000A00D5"/>
    <w:rsid w:val="000A0C0F"/>
    <w:rsid w:val="000A0C66"/>
    <w:rsid w:val="000A1067"/>
    <w:rsid w:val="000A12AB"/>
    <w:rsid w:val="000A1504"/>
    <w:rsid w:val="000A1599"/>
    <w:rsid w:val="000A1EBB"/>
    <w:rsid w:val="000A23DA"/>
    <w:rsid w:val="000A2C43"/>
    <w:rsid w:val="000A3484"/>
    <w:rsid w:val="000A3B35"/>
    <w:rsid w:val="000A3B6B"/>
    <w:rsid w:val="000A3BA9"/>
    <w:rsid w:val="000A3EDF"/>
    <w:rsid w:val="000A3EFC"/>
    <w:rsid w:val="000A41DF"/>
    <w:rsid w:val="000A43D6"/>
    <w:rsid w:val="000A4778"/>
    <w:rsid w:val="000A509F"/>
    <w:rsid w:val="000A586E"/>
    <w:rsid w:val="000A5B0E"/>
    <w:rsid w:val="000A5CDB"/>
    <w:rsid w:val="000A6223"/>
    <w:rsid w:val="000A6486"/>
    <w:rsid w:val="000A6546"/>
    <w:rsid w:val="000A713B"/>
    <w:rsid w:val="000A747B"/>
    <w:rsid w:val="000A77AA"/>
    <w:rsid w:val="000A7B45"/>
    <w:rsid w:val="000A7BB3"/>
    <w:rsid w:val="000A7BCE"/>
    <w:rsid w:val="000A7BE2"/>
    <w:rsid w:val="000A7E0F"/>
    <w:rsid w:val="000B02D1"/>
    <w:rsid w:val="000B033B"/>
    <w:rsid w:val="000B0BD1"/>
    <w:rsid w:val="000B0C95"/>
    <w:rsid w:val="000B0E57"/>
    <w:rsid w:val="000B0E91"/>
    <w:rsid w:val="000B0F2C"/>
    <w:rsid w:val="000B106D"/>
    <w:rsid w:val="000B10BC"/>
    <w:rsid w:val="000B1483"/>
    <w:rsid w:val="000B1F47"/>
    <w:rsid w:val="000B22AD"/>
    <w:rsid w:val="000B2ACE"/>
    <w:rsid w:val="000B3718"/>
    <w:rsid w:val="000B376E"/>
    <w:rsid w:val="000B3927"/>
    <w:rsid w:val="000B42CE"/>
    <w:rsid w:val="000B4354"/>
    <w:rsid w:val="000B4A30"/>
    <w:rsid w:val="000B4B23"/>
    <w:rsid w:val="000B554E"/>
    <w:rsid w:val="000B5634"/>
    <w:rsid w:val="000B5CB1"/>
    <w:rsid w:val="000B681C"/>
    <w:rsid w:val="000B6BD4"/>
    <w:rsid w:val="000B6F79"/>
    <w:rsid w:val="000B7053"/>
    <w:rsid w:val="000B7229"/>
    <w:rsid w:val="000B75BD"/>
    <w:rsid w:val="000B776A"/>
    <w:rsid w:val="000C0872"/>
    <w:rsid w:val="000C0A2D"/>
    <w:rsid w:val="000C113F"/>
    <w:rsid w:val="000C1454"/>
    <w:rsid w:val="000C1642"/>
    <w:rsid w:val="000C1D67"/>
    <w:rsid w:val="000C1E8E"/>
    <w:rsid w:val="000C2974"/>
    <w:rsid w:val="000C29F3"/>
    <w:rsid w:val="000C305A"/>
    <w:rsid w:val="000C3348"/>
    <w:rsid w:val="000C3511"/>
    <w:rsid w:val="000C3990"/>
    <w:rsid w:val="000C4221"/>
    <w:rsid w:val="000C4267"/>
    <w:rsid w:val="000C434D"/>
    <w:rsid w:val="000C4800"/>
    <w:rsid w:val="000C482A"/>
    <w:rsid w:val="000C4C83"/>
    <w:rsid w:val="000C52A1"/>
    <w:rsid w:val="000C54AF"/>
    <w:rsid w:val="000C5672"/>
    <w:rsid w:val="000C579D"/>
    <w:rsid w:val="000C5B01"/>
    <w:rsid w:val="000C6386"/>
    <w:rsid w:val="000C6636"/>
    <w:rsid w:val="000C66D1"/>
    <w:rsid w:val="000C672B"/>
    <w:rsid w:val="000C6B77"/>
    <w:rsid w:val="000C6D87"/>
    <w:rsid w:val="000C6EF6"/>
    <w:rsid w:val="000C7892"/>
    <w:rsid w:val="000C7E4E"/>
    <w:rsid w:val="000D01E6"/>
    <w:rsid w:val="000D0499"/>
    <w:rsid w:val="000D05FC"/>
    <w:rsid w:val="000D09FD"/>
    <w:rsid w:val="000D0A09"/>
    <w:rsid w:val="000D0E3C"/>
    <w:rsid w:val="000D1753"/>
    <w:rsid w:val="000D199F"/>
    <w:rsid w:val="000D1A39"/>
    <w:rsid w:val="000D1A5B"/>
    <w:rsid w:val="000D2028"/>
    <w:rsid w:val="000D28C0"/>
    <w:rsid w:val="000D2B3C"/>
    <w:rsid w:val="000D2D11"/>
    <w:rsid w:val="000D4128"/>
    <w:rsid w:val="000D4C4E"/>
    <w:rsid w:val="000D4EFC"/>
    <w:rsid w:val="000D5133"/>
    <w:rsid w:val="000D5523"/>
    <w:rsid w:val="000D5E1F"/>
    <w:rsid w:val="000D5E74"/>
    <w:rsid w:val="000D681C"/>
    <w:rsid w:val="000D6F8D"/>
    <w:rsid w:val="000D6FF2"/>
    <w:rsid w:val="000D7A64"/>
    <w:rsid w:val="000D7CFC"/>
    <w:rsid w:val="000D7E84"/>
    <w:rsid w:val="000D7ECA"/>
    <w:rsid w:val="000E0FB5"/>
    <w:rsid w:val="000E151E"/>
    <w:rsid w:val="000E158D"/>
    <w:rsid w:val="000E1639"/>
    <w:rsid w:val="000E19F2"/>
    <w:rsid w:val="000E2489"/>
    <w:rsid w:val="000E27B7"/>
    <w:rsid w:val="000E2D99"/>
    <w:rsid w:val="000E2DB3"/>
    <w:rsid w:val="000E36DD"/>
    <w:rsid w:val="000E38C7"/>
    <w:rsid w:val="000E3FDC"/>
    <w:rsid w:val="000E469D"/>
    <w:rsid w:val="000E4A4A"/>
    <w:rsid w:val="000E527E"/>
    <w:rsid w:val="000E67F3"/>
    <w:rsid w:val="000E682D"/>
    <w:rsid w:val="000E7409"/>
    <w:rsid w:val="000E76B0"/>
    <w:rsid w:val="000E7BA4"/>
    <w:rsid w:val="000E7F4F"/>
    <w:rsid w:val="000F016D"/>
    <w:rsid w:val="000F0692"/>
    <w:rsid w:val="000F07F7"/>
    <w:rsid w:val="000F0912"/>
    <w:rsid w:val="000F0A90"/>
    <w:rsid w:val="000F0FA7"/>
    <w:rsid w:val="000F1527"/>
    <w:rsid w:val="000F16EA"/>
    <w:rsid w:val="000F1E74"/>
    <w:rsid w:val="000F236B"/>
    <w:rsid w:val="000F2A75"/>
    <w:rsid w:val="000F2C7F"/>
    <w:rsid w:val="000F3C02"/>
    <w:rsid w:val="000F4197"/>
    <w:rsid w:val="000F4454"/>
    <w:rsid w:val="000F4587"/>
    <w:rsid w:val="000F4637"/>
    <w:rsid w:val="000F46A3"/>
    <w:rsid w:val="000F483A"/>
    <w:rsid w:val="000F4997"/>
    <w:rsid w:val="000F4BEE"/>
    <w:rsid w:val="000F4EE6"/>
    <w:rsid w:val="000F50A3"/>
    <w:rsid w:val="000F53B2"/>
    <w:rsid w:val="000F5DEE"/>
    <w:rsid w:val="000F6FDE"/>
    <w:rsid w:val="000F7421"/>
    <w:rsid w:val="000F7880"/>
    <w:rsid w:val="000F7B30"/>
    <w:rsid w:val="000F7BE4"/>
    <w:rsid w:val="0010010B"/>
    <w:rsid w:val="0010032A"/>
    <w:rsid w:val="00100541"/>
    <w:rsid w:val="00100899"/>
    <w:rsid w:val="00100920"/>
    <w:rsid w:val="00100937"/>
    <w:rsid w:val="00100A1E"/>
    <w:rsid w:val="00100A1F"/>
    <w:rsid w:val="00100DF4"/>
    <w:rsid w:val="001019E0"/>
    <w:rsid w:val="00102300"/>
    <w:rsid w:val="001026D2"/>
    <w:rsid w:val="001028C4"/>
    <w:rsid w:val="00102FD8"/>
    <w:rsid w:val="0010360B"/>
    <w:rsid w:val="00104077"/>
    <w:rsid w:val="00104159"/>
    <w:rsid w:val="001041D1"/>
    <w:rsid w:val="00104349"/>
    <w:rsid w:val="0010471A"/>
    <w:rsid w:val="00104877"/>
    <w:rsid w:val="00104C34"/>
    <w:rsid w:val="001056D0"/>
    <w:rsid w:val="0010596B"/>
    <w:rsid w:val="00105DED"/>
    <w:rsid w:val="0010605B"/>
    <w:rsid w:val="00106738"/>
    <w:rsid w:val="00106812"/>
    <w:rsid w:val="001069A0"/>
    <w:rsid w:val="00106D87"/>
    <w:rsid w:val="001071C7"/>
    <w:rsid w:val="00107276"/>
    <w:rsid w:val="001075FE"/>
    <w:rsid w:val="001077CB"/>
    <w:rsid w:val="00107950"/>
    <w:rsid w:val="00107ACA"/>
    <w:rsid w:val="00107C45"/>
    <w:rsid w:val="00107D7B"/>
    <w:rsid w:val="001102DE"/>
    <w:rsid w:val="00110338"/>
    <w:rsid w:val="001106FE"/>
    <w:rsid w:val="001107F1"/>
    <w:rsid w:val="001110CF"/>
    <w:rsid w:val="0011122C"/>
    <w:rsid w:val="001116D4"/>
    <w:rsid w:val="001118C0"/>
    <w:rsid w:val="001119A2"/>
    <w:rsid w:val="00111D86"/>
    <w:rsid w:val="00112307"/>
    <w:rsid w:val="00112E8F"/>
    <w:rsid w:val="00113288"/>
    <w:rsid w:val="001138E5"/>
    <w:rsid w:val="00113F25"/>
    <w:rsid w:val="0011425B"/>
    <w:rsid w:val="001144D9"/>
    <w:rsid w:val="001144E9"/>
    <w:rsid w:val="00114B9A"/>
    <w:rsid w:val="0011531A"/>
    <w:rsid w:val="00115750"/>
    <w:rsid w:val="00115AF3"/>
    <w:rsid w:val="00115AF7"/>
    <w:rsid w:val="00115BF1"/>
    <w:rsid w:val="00115C53"/>
    <w:rsid w:val="00115CDE"/>
    <w:rsid w:val="00116222"/>
    <w:rsid w:val="00116958"/>
    <w:rsid w:val="001171BE"/>
    <w:rsid w:val="00117646"/>
    <w:rsid w:val="0011789F"/>
    <w:rsid w:val="00117D13"/>
    <w:rsid w:val="00117E50"/>
    <w:rsid w:val="00117E57"/>
    <w:rsid w:val="001203AE"/>
    <w:rsid w:val="001206DC"/>
    <w:rsid w:val="001207D2"/>
    <w:rsid w:val="00121420"/>
    <w:rsid w:val="0012195D"/>
    <w:rsid w:val="001227FE"/>
    <w:rsid w:val="00122AFB"/>
    <w:rsid w:val="00123486"/>
    <w:rsid w:val="0012349D"/>
    <w:rsid w:val="001236DF"/>
    <w:rsid w:val="0012393D"/>
    <w:rsid w:val="0012393E"/>
    <w:rsid w:val="00123E72"/>
    <w:rsid w:val="00123EA7"/>
    <w:rsid w:val="001243EF"/>
    <w:rsid w:val="0012498C"/>
    <w:rsid w:val="00124E8C"/>
    <w:rsid w:val="0012511A"/>
    <w:rsid w:val="001253C5"/>
    <w:rsid w:val="00125727"/>
    <w:rsid w:val="00125900"/>
    <w:rsid w:val="00125C3A"/>
    <w:rsid w:val="001262B4"/>
    <w:rsid w:val="00126492"/>
    <w:rsid w:val="00126B1B"/>
    <w:rsid w:val="00126F1E"/>
    <w:rsid w:val="00127513"/>
    <w:rsid w:val="00127645"/>
    <w:rsid w:val="00127698"/>
    <w:rsid w:val="001301D5"/>
    <w:rsid w:val="001301F7"/>
    <w:rsid w:val="0013036C"/>
    <w:rsid w:val="001304AF"/>
    <w:rsid w:val="0013056E"/>
    <w:rsid w:val="00130646"/>
    <w:rsid w:val="00130649"/>
    <w:rsid w:val="001306B0"/>
    <w:rsid w:val="00130CD4"/>
    <w:rsid w:val="00130D16"/>
    <w:rsid w:val="0013135F"/>
    <w:rsid w:val="00131754"/>
    <w:rsid w:val="00131A51"/>
    <w:rsid w:val="001324F4"/>
    <w:rsid w:val="001329D5"/>
    <w:rsid w:val="00132DA5"/>
    <w:rsid w:val="00133844"/>
    <w:rsid w:val="00133A7F"/>
    <w:rsid w:val="00133C42"/>
    <w:rsid w:val="00133D2C"/>
    <w:rsid w:val="001341BB"/>
    <w:rsid w:val="001343AE"/>
    <w:rsid w:val="00134C2E"/>
    <w:rsid w:val="00134D07"/>
    <w:rsid w:val="00134E78"/>
    <w:rsid w:val="001354C6"/>
    <w:rsid w:val="00135DD4"/>
    <w:rsid w:val="00135E13"/>
    <w:rsid w:val="001362E4"/>
    <w:rsid w:val="0013647D"/>
    <w:rsid w:val="001365FE"/>
    <w:rsid w:val="00136636"/>
    <w:rsid w:val="001366AD"/>
    <w:rsid w:val="001368E0"/>
    <w:rsid w:val="001369CC"/>
    <w:rsid w:val="00136B5F"/>
    <w:rsid w:val="00136BE0"/>
    <w:rsid w:val="0013752A"/>
    <w:rsid w:val="00137F9D"/>
    <w:rsid w:val="00140242"/>
    <w:rsid w:val="001403A2"/>
    <w:rsid w:val="001403D4"/>
    <w:rsid w:val="00140418"/>
    <w:rsid w:val="001404A8"/>
    <w:rsid w:val="00140690"/>
    <w:rsid w:val="00140AA8"/>
    <w:rsid w:val="00140E59"/>
    <w:rsid w:val="00141231"/>
    <w:rsid w:val="00141409"/>
    <w:rsid w:val="001415EF"/>
    <w:rsid w:val="00142076"/>
    <w:rsid w:val="00142520"/>
    <w:rsid w:val="001425C4"/>
    <w:rsid w:val="00142DF0"/>
    <w:rsid w:val="00142F6E"/>
    <w:rsid w:val="001432E5"/>
    <w:rsid w:val="00143576"/>
    <w:rsid w:val="00143DC5"/>
    <w:rsid w:val="00144155"/>
    <w:rsid w:val="0014428F"/>
    <w:rsid w:val="001445C3"/>
    <w:rsid w:val="00144B3A"/>
    <w:rsid w:val="0014534B"/>
    <w:rsid w:val="0014546D"/>
    <w:rsid w:val="001458B0"/>
    <w:rsid w:val="00145BB6"/>
    <w:rsid w:val="00145CAC"/>
    <w:rsid w:val="00145D2B"/>
    <w:rsid w:val="00145D44"/>
    <w:rsid w:val="0014612C"/>
    <w:rsid w:val="001465EF"/>
    <w:rsid w:val="00147A96"/>
    <w:rsid w:val="00147AB1"/>
    <w:rsid w:val="00147B51"/>
    <w:rsid w:val="00147D24"/>
    <w:rsid w:val="00150553"/>
    <w:rsid w:val="00151434"/>
    <w:rsid w:val="00151B79"/>
    <w:rsid w:val="00151EB7"/>
    <w:rsid w:val="00151F3F"/>
    <w:rsid w:val="00151F6A"/>
    <w:rsid w:val="00152329"/>
    <w:rsid w:val="00152B70"/>
    <w:rsid w:val="00152CB4"/>
    <w:rsid w:val="00152CC1"/>
    <w:rsid w:val="00152E4B"/>
    <w:rsid w:val="00152FD2"/>
    <w:rsid w:val="001535D6"/>
    <w:rsid w:val="00153676"/>
    <w:rsid w:val="00153A51"/>
    <w:rsid w:val="00153A56"/>
    <w:rsid w:val="001540DB"/>
    <w:rsid w:val="001545EB"/>
    <w:rsid w:val="00154D6F"/>
    <w:rsid w:val="00154D83"/>
    <w:rsid w:val="00155378"/>
    <w:rsid w:val="001556E2"/>
    <w:rsid w:val="00155D73"/>
    <w:rsid w:val="00156036"/>
    <w:rsid w:val="00156136"/>
    <w:rsid w:val="001564B4"/>
    <w:rsid w:val="00156BF6"/>
    <w:rsid w:val="00156C1F"/>
    <w:rsid w:val="00156D20"/>
    <w:rsid w:val="001579FC"/>
    <w:rsid w:val="00157CB5"/>
    <w:rsid w:val="00157EEB"/>
    <w:rsid w:val="00160056"/>
    <w:rsid w:val="00160661"/>
    <w:rsid w:val="00161740"/>
    <w:rsid w:val="0016185B"/>
    <w:rsid w:val="001618AD"/>
    <w:rsid w:val="00161A66"/>
    <w:rsid w:val="00162456"/>
    <w:rsid w:val="0016397A"/>
    <w:rsid w:val="00163CA3"/>
    <w:rsid w:val="00163CB2"/>
    <w:rsid w:val="0016420D"/>
    <w:rsid w:val="00164F37"/>
    <w:rsid w:val="00164F6A"/>
    <w:rsid w:val="00164F75"/>
    <w:rsid w:val="001653DB"/>
    <w:rsid w:val="00165854"/>
    <w:rsid w:val="001662F6"/>
    <w:rsid w:val="00166EE1"/>
    <w:rsid w:val="00167816"/>
    <w:rsid w:val="00167922"/>
    <w:rsid w:val="0017025F"/>
    <w:rsid w:val="001706B2"/>
    <w:rsid w:val="00170709"/>
    <w:rsid w:val="00170CCA"/>
    <w:rsid w:val="00171076"/>
    <w:rsid w:val="0017113B"/>
    <w:rsid w:val="0017189E"/>
    <w:rsid w:val="00171C22"/>
    <w:rsid w:val="00172E4D"/>
    <w:rsid w:val="00173554"/>
    <w:rsid w:val="0017373D"/>
    <w:rsid w:val="00173819"/>
    <w:rsid w:val="00173A08"/>
    <w:rsid w:val="00173E8E"/>
    <w:rsid w:val="00173ED8"/>
    <w:rsid w:val="001742CB"/>
    <w:rsid w:val="001748AC"/>
    <w:rsid w:val="00174946"/>
    <w:rsid w:val="00175119"/>
    <w:rsid w:val="00175921"/>
    <w:rsid w:val="001759E9"/>
    <w:rsid w:val="00175C30"/>
    <w:rsid w:val="00175CC7"/>
    <w:rsid w:val="00175E0E"/>
    <w:rsid w:val="0017686A"/>
    <w:rsid w:val="00176E66"/>
    <w:rsid w:val="001777AB"/>
    <w:rsid w:val="00177917"/>
    <w:rsid w:val="00177939"/>
    <w:rsid w:val="001802AA"/>
    <w:rsid w:val="0018088D"/>
    <w:rsid w:val="0018089C"/>
    <w:rsid w:val="0018091B"/>
    <w:rsid w:val="00180C2D"/>
    <w:rsid w:val="00181313"/>
    <w:rsid w:val="001814AD"/>
    <w:rsid w:val="00181C1B"/>
    <w:rsid w:val="00181C57"/>
    <w:rsid w:val="001823E2"/>
    <w:rsid w:val="00182604"/>
    <w:rsid w:val="001827AB"/>
    <w:rsid w:val="00182A16"/>
    <w:rsid w:val="00183543"/>
    <w:rsid w:val="00183595"/>
    <w:rsid w:val="00183786"/>
    <w:rsid w:val="00183D9F"/>
    <w:rsid w:val="00184048"/>
    <w:rsid w:val="00184B80"/>
    <w:rsid w:val="00184C5D"/>
    <w:rsid w:val="00184F02"/>
    <w:rsid w:val="00185245"/>
    <w:rsid w:val="00185288"/>
    <w:rsid w:val="00185931"/>
    <w:rsid w:val="00185DA2"/>
    <w:rsid w:val="00185DC7"/>
    <w:rsid w:val="00186525"/>
    <w:rsid w:val="00186C57"/>
    <w:rsid w:val="0018709D"/>
    <w:rsid w:val="001871D9"/>
    <w:rsid w:val="0018726A"/>
    <w:rsid w:val="0018729A"/>
    <w:rsid w:val="001875C3"/>
    <w:rsid w:val="0018778C"/>
    <w:rsid w:val="001878C5"/>
    <w:rsid w:val="0018796D"/>
    <w:rsid w:val="00187C46"/>
    <w:rsid w:val="00187D9B"/>
    <w:rsid w:val="00187E69"/>
    <w:rsid w:val="00187E9F"/>
    <w:rsid w:val="00187FC6"/>
    <w:rsid w:val="00190024"/>
    <w:rsid w:val="001901A0"/>
    <w:rsid w:val="00190289"/>
    <w:rsid w:val="00190468"/>
    <w:rsid w:val="001904F5"/>
    <w:rsid w:val="001904FC"/>
    <w:rsid w:val="00190522"/>
    <w:rsid w:val="00190B94"/>
    <w:rsid w:val="0019149F"/>
    <w:rsid w:val="00191AC7"/>
    <w:rsid w:val="00191ECD"/>
    <w:rsid w:val="00192B19"/>
    <w:rsid w:val="0019305C"/>
    <w:rsid w:val="001931F9"/>
    <w:rsid w:val="00193A48"/>
    <w:rsid w:val="00194022"/>
    <w:rsid w:val="00194C59"/>
    <w:rsid w:val="00194C78"/>
    <w:rsid w:val="00195135"/>
    <w:rsid w:val="00195231"/>
    <w:rsid w:val="001959C3"/>
    <w:rsid w:val="00195B08"/>
    <w:rsid w:val="00195F85"/>
    <w:rsid w:val="0019695E"/>
    <w:rsid w:val="00196CA6"/>
    <w:rsid w:val="0019708F"/>
    <w:rsid w:val="001A01C1"/>
    <w:rsid w:val="001A10FD"/>
    <w:rsid w:val="001A13FE"/>
    <w:rsid w:val="001A1419"/>
    <w:rsid w:val="001A1836"/>
    <w:rsid w:val="001A2F1B"/>
    <w:rsid w:val="001A41D4"/>
    <w:rsid w:val="001A4B1A"/>
    <w:rsid w:val="001A4D40"/>
    <w:rsid w:val="001A5CF0"/>
    <w:rsid w:val="001A5E84"/>
    <w:rsid w:val="001A617E"/>
    <w:rsid w:val="001A649F"/>
    <w:rsid w:val="001A6804"/>
    <w:rsid w:val="001A6A7A"/>
    <w:rsid w:val="001A6BD6"/>
    <w:rsid w:val="001A700A"/>
    <w:rsid w:val="001A7068"/>
    <w:rsid w:val="001A70E1"/>
    <w:rsid w:val="001A7161"/>
    <w:rsid w:val="001A7643"/>
    <w:rsid w:val="001A7A1D"/>
    <w:rsid w:val="001A7AAF"/>
    <w:rsid w:val="001A7B85"/>
    <w:rsid w:val="001A7E07"/>
    <w:rsid w:val="001A7E55"/>
    <w:rsid w:val="001B03AC"/>
    <w:rsid w:val="001B040F"/>
    <w:rsid w:val="001B10EE"/>
    <w:rsid w:val="001B1241"/>
    <w:rsid w:val="001B13A7"/>
    <w:rsid w:val="001B1E0D"/>
    <w:rsid w:val="001B264A"/>
    <w:rsid w:val="001B2714"/>
    <w:rsid w:val="001B27C2"/>
    <w:rsid w:val="001B2C3E"/>
    <w:rsid w:val="001B2C88"/>
    <w:rsid w:val="001B2D25"/>
    <w:rsid w:val="001B2F3C"/>
    <w:rsid w:val="001B3510"/>
    <w:rsid w:val="001B3D7E"/>
    <w:rsid w:val="001B4145"/>
    <w:rsid w:val="001B42CD"/>
    <w:rsid w:val="001B4BD7"/>
    <w:rsid w:val="001B4EC6"/>
    <w:rsid w:val="001B4FDF"/>
    <w:rsid w:val="001B5087"/>
    <w:rsid w:val="001B5577"/>
    <w:rsid w:val="001B64A5"/>
    <w:rsid w:val="001B6758"/>
    <w:rsid w:val="001B680A"/>
    <w:rsid w:val="001B68EB"/>
    <w:rsid w:val="001B6ECD"/>
    <w:rsid w:val="001B7D5A"/>
    <w:rsid w:val="001C0245"/>
    <w:rsid w:val="001C056A"/>
    <w:rsid w:val="001C0C25"/>
    <w:rsid w:val="001C14AA"/>
    <w:rsid w:val="001C18E1"/>
    <w:rsid w:val="001C1924"/>
    <w:rsid w:val="001C1A2B"/>
    <w:rsid w:val="001C1E8B"/>
    <w:rsid w:val="001C23B8"/>
    <w:rsid w:val="001C2787"/>
    <w:rsid w:val="001C2A6F"/>
    <w:rsid w:val="001C314C"/>
    <w:rsid w:val="001C3315"/>
    <w:rsid w:val="001C393B"/>
    <w:rsid w:val="001C3DA3"/>
    <w:rsid w:val="001C3DF2"/>
    <w:rsid w:val="001C3E47"/>
    <w:rsid w:val="001C42B0"/>
    <w:rsid w:val="001C4395"/>
    <w:rsid w:val="001C4414"/>
    <w:rsid w:val="001C4609"/>
    <w:rsid w:val="001C4B96"/>
    <w:rsid w:val="001C4C34"/>
    <w:rsid w:val="001C4DCE"/>
    <w:rsid w:val="001C596E"/>
    <w:rsid w:val="001C5CCA"/>
    <w:rsid w:val="001C5E14"/>
    <w:rsid w:val="001C6B8F"/>
    <w:rsid w:val="001C6B99"/>
    <w:rsid w:val="001C6BEB"/>
    <w:rsid w:val="001C7356"/>
    <w:rsid w:val="001C73EC"/>
    <w:rsid w:val="001C758B"/>
    <w:rsid w:val="001C75CB"/>
    <w:rsid w:val="001C7799"/>
    <w:rsid w:val="001C7A06"/>
    <w:rsid w:val="001C7DBD"/>
    <w:rsid w:val="001C7E48"/>
    <w:rsid w:val="001D00AA"/>
    <w:rsid w:val="001D00B0"/>
    <w:rsid w:val="001D0200"/>
    <w:rsid w:val="001D0855"/>
    <w:rsid w:val="001D0A8E"/>
    <w:rsid w:val="001D1316"/>
    <w:rsid w:val="001D1CF3"/>
    <w:rsid w:val="001D2FAF"/>
    <w:rsid w:val="001D3E5C"/>
    <w:rsid w:val="001D432E"/>
    <w:rsid w:val="001D4371"/>
    <w:rsid w:val="001D46C7"/>
    <w:rsid w:val="001D4F05"/>
    <w:rsid w:val="001D4FBC"/>
    <w:rsid w:val="001D54F1"/>
    <w:rsid w:val="001D59AE"/>
    <w:rsid w:val="001D59C6"/>
    <w:rsid w:val="001D5A34"/>
    <w:rsid w:val="001D673D"/>
    <w:rsid w:val="001D68A0"/>
    <w:rsid w:val="001D6E1C"/>
    <w:rsid w:val="001D792C"/>
    <w:rsid w:val="001D7D66"/>
    <w:rsid w:val="001E007B"/>
    <w:rsid w:val="001E043C"/>
    <w:rsid w:val="001E056D"/>
    <w:rsid w:val="001E07B3"/>
    <w:rsid w:val="001E0A3B"/>
    <w:rsid w:val="001E0B01"/>
    <w:rsid w:val="001E0E7D"/>
    <w:rsid w:val="001E103D"/>
    <w:rsid w:val="001E1586"/>
    <w:rsid w:val="001E18E3"/>
    <w:rsid w:val="001E20A0"/>
    <w:rsid w:val="001E2485"/>
    <w:rsid w:val="001E25A3"/>
    <w:rsid w:val="001E2D6B"/>
    <w:rsid w:val="001E2E08"/>
    <w:rsid w:val="001E30D2"/>
    <w:rsid w:val="001E34CB"/>
    <w:rsid w:val="001E3939"/>
    <w:rsid w:val="001E3942"/>
    <w:rsid w:val="001E44C1"/>
    <w:rsid w:val="001E5B5F"/>
    <w:rsid w:val="001E5BEF"/>
    <w:rsid w:val="001E5CFA"/>
    <w:rsid w:val="001E5E6F"/>
    <w:rsid w:val="001E6079"/>
    <w:rsid w:val="001E6343"/>
    <w:rsid w:val="001E78A0"/>
    <w:rsid w:val="001E7F8B"/>
    <w:rsid w:val="001F01C8"/>
    <w:rsid w:val="001F0866"/>
    <w:rsid w:val="001F0A75"/>
    <w:rsid w:val="001F0FC1"/>
    <w:rsid w:val="001F12DA"/>
    <w:rsid w:val="001F1663"/>
    <w:rsid w:val="001F17BE"/>
    <w:rsid w:val="001F190C"/>
    <w:rsid w:val="001F1D99"/>
    <w:rsid w:val="001F1F86"/>
    <w:rsid w:val="001F241A"/>
    <w:rsid w:val="001F24D4"/>
    <w:rsid w:val="001F26CF"/>
    <w:rsid w:val="001F27C5"/>
    <w:rsid w:val="001F2DF4"/>
    <w:rsid w:val="001F2F42"/>
    <w:rsid w:val="001F34BD"/>
    <w:rsid w:val="001F34E4"/>
    <w:rsid w:val="001F3C8B"/>
    <w:rsid w:val="001F41D9"/>
    <w:rsid w:val="001F4681"/>
    <w:rsid w:val="001F5725"/>
    <w:rsid w:val="001F5912"/>
    <w:rsid w:val="001F5D60"/>
    <w:rsid w:val="001F6E22"/>
    <w:rsid w:val="001F70B4"/>
    <w:rsid w:val="001F737B"/>
    <w:rsid w:val="001F74B2"/>
    <w:rsid w:val="001F74E3"/>
    <w:rsid w:val="001F7A56"/>
    <w:rsid w:val="001F7B63"/>
    <w:rsid w:val="0020024D"/>
    <w:rsid w:val="00200366"/>
    <w:rsid w:val="002004EB"/>
    <w:rsid w:val="002006EA"/>
    <w:rsid w:val="00200BAC"/>
    <w:rsid w:val="00201F6F"/>
    <w:rsid w:val="0020220A"/>
    <w:rsid w:val="0020276C"/>
    <w:rsid w:val="00202E82"/>
    <w:rsid w:val="002037E3"/>
    <w:rsid w:val="002037FD"/>
    <w:rsid w:val="00203A9A"/>
    <w:rsid w:val="0020414A"/>
    <w:rsid w:val="0020422D"/>
    <w:rsid w:val="002047A6"/>
    <w:rsid w:val="00204842"/>
    <w:rsid w:val="00204846"/>
    <w:rsid w:val="0020497A"/>
    <w:rsid w:val="00205203"/>
    <w:rsid w:val="00205506"/>
    <w:rsid w:val="00205530"/>
    <w:rsid w:val="00205575"/>
    <w:rsid w:val="00205C72"/>
    <w:rsid w:val="00206050"/>
    <w:rsid w:val="00206142"/>
    <w:rsid w:val="00206421"/>
    <w:rsid w:val="00206A47"/>
    <w:rsid w:val="00206FC8"/>
    <w:rsid w:val="00207FB2"/>
    <w:rsid w:val="0021048F"/>
    <w:rsid w:val="0021070D"/>
    <w:rsid w:val="00210F02"/>
    <w:rsid w:val="00211319"/>
    <w:rsid w:val="00211328"/>
    <w:rsid w:val="002114CC"/>
    <w:rsid w:val="00211603"/>
    <w:rsid w:val="00211A79"/>
    <w:rsid w:val="00211DBE"/>
    <w:rsid w:val="00212490"/>
    <w:rsid w:val="002124A8"/>
    <w:rsid w:val="002126C1"/>
    <w:rsid w:val="00212845"/>
    <w:rsid w:val="002134F2"/>
    <w:rsid w:val="0021360D"/>
    <w:rsid w:val="00213BE2"/>
    <w:rsid w:val="00213C17"/>
    <w:rsid w:val="00213C19"/>
    <w:rsid w:val="00213E04"/>
    <w:rsid w:val="00213E1A"/>
    <w:rsid w:val="00214CA9"/>
    <w:rsid w:val="00214F09"/>
    <w:rsid w:val="00215282"/>
    <w:rsid w:val="002156F4"/>
    <w:rsid w:val="00215CCC"/>
    <w:rsid w:val="002165F5"/>
    <w:rsid w:val="00216893"/>
    <w:rsid w:val="002168CE"/>
    <w:rsid w:val="00216A29"/>
    <w:rsid w:val="00216A72"/>
    <w:rsid w:val="00216D95"/>
    <w:rsid w:val="00216EE5"/>
    <w:rsid w:val="00216F2A"/>
    <w:rsid w:val="002173E7"/>
    <w:rsid w:val="002176AB"/>
    <w:rsid w:val="00217B54"/>
    <w:rsid w:val="00217EF3"/>
    <w:rsid w:val="002202D8"/>
    <w:rsid w:val="002203F3"/>
    <w:rsid w:val="002206C7"/>
    <w:rsid w:val="00220928"/>
    <w:rsid w:val="00220E79"/>
    <w:rsid w:val="00220FBA"/>
    <w:rsid w:val="002211BE"/>
    <w:rsid w:val="0022147C"/>
    <w:rsid w:val="002214B1"/>
    <w:rsid w:val="00221B3B"/>
    <w:rsid w:val="00221D5C"/>
    <w:rsid w:val="00222241"/>
    <w:rsid w:val="0022233C"/>
    <w:rsid w:val="00222A6E"/>
    <w:rsid w:val="00222BC1"/>
    <w:rsid w:val="00222E69"/>
    <w:rsid w:val="0022339C"/>
    <w:rsid w:val="00224CF2"/>
    <w:rsid w:val="002254A5"/>
    <w:rsid w:val="00225798"/>
    <w:rsid w:val="00225D23"/>
    <w:rsid w:val="00225FA7"/>
    <w:rsid w:val="00226045"/>
    <w:rsid w:val="002264B4"/>
    <w:rsid w:val="00226694"/>
    <w:rsid w:val="00226702"/>
    <w:rsid w:val="00227772"/>
    <w:rsid w:val="00227802"/>
    <w:rsid w:val="00227AB1"/>
    <w:rsid w:val="00230690"/>
    <w:rsid w:val="00230A87"/>
    <w:rsid w:val="00231080"/>
    <w:rsid w:val="002310E7"/>
    <w:rsid w:val="00231618"/>
    <w:rsid w:val="00231E57"/>
    <w:rsid w:val="002321A6"/>
    <w:rsid w:val="002328B7"/>
    <w:rsid w:val="00233445"/>
    <w:rsid w:val="002334B4"/>
    <w:rsid w:val="00233636"/>
    <w:rsid w:val="002336BD"/>
    <w:rsid w:val="00233ABF"/>
    <w:rsid w:val="00234A5D"/>
    <w:rsid w:val="00234CB2"/>
    <w:rsid w:val="00234DE4"/>
    <w:rsid w:val="00235443"/>
    <w:rsid w:val="002358E3"/>
    <w:rsid w:val="00235C3A"/>
    <w:rsid w:val="00236579"/>
    <w:rsid w:val="00236C8E"/>
    <w:rsid w:val="00237432"/>
    <w:rsid w:val="002374BC"/>
    <w:rsid w:val="00237CBA"/>
    <w:rsid w:val="0024008E"/>
    <w:rsid w:val="002401D0"/>
    <w:rsid w:val="002402A4"/>
    <w:rsid w:val="00240537"/>
    <w:rsid w:val="00240A40"/>
    <w:rsid w:val="00240DEB"/>
    <w:rsid w:val="00240F5B"/>
    <w:rsid w:val="00241665"/>
    <w:rsid w:val="00241990"/>
    <w:rsid w:val="00241C01"/>
    <w:rsid w:val="002423AC"/>
    <w:rsid w:val="002424AE"/>
    <w:rsid w:val="0024336A"/>
    <w:rsid w:val="0024353B"/>
    <w:rsid w:val="0024361B"/>
    <w:rsid w:val="002439FF"/>
    <w:rsid w:val="00244066"/>
    <w:rsid w:val="0024410F"/>
    <w:rsid w:val="00244684"/>
    <w:rsid w:val="00244C0D"/>
    <w:rsid w:val="00244DD5"/>
    <w:rsid w:val="00244DF8"/>
    <w:rsid w:val="00244FB6"/>
    <w:rsid w:val="0024590E"/>
    <w:rsid w:val="00245CB2"/>
    <w:rsid w:val="0024627A"/>
    <w:rsid w:val="0024629D"/>
    <w:rsid w:val="002462CF"/>
    <w:rsid w:val="00246687"/>
    <w:rsid w:val="002467C0"/>
    <w:rsid w:val="00246A9A"/>
    <w:rsid w:val="0024741F"/>
    <w:rsid w:val="002475C1"/>
    <w:rsid w:val="00247B0E"/>
    <w:rsid w:val="00247F30"/>
    <w:rsid w:val="00250162"/>
    <w:rsid w:val="002507AE"/>
    <w:rsid w:val="00250B30"/>
    <w:rsid w:val="00250CAA"/>
    <w:rsid w:val="002511B9"/>
    <w:rsid w:val="00251F28"/>
    <w:rsid w:val="002522FD"/>
    <w:rsid w:val="00252D43"/>
    <w:rsid w:val="00253551"/>
    <w:rsid w:val="00253C5C"/>
    <w:rsid w:val="00253C69"/>
    <w:rsid w:val="00254350"/>
    <w:rsid w:val="00254428"/>
    <w:rsid w:val="002547F0"/>
    <w:rsid w:val="00254ACD"/>
    <w:rsid w:val="0025548F"/>
    <w:rsid w:val="00255567"/>
    <w:rsid w:val="002555BC"/>
    <w:rsid w:val="002556C0"/>
    <w:rsid w:val="002566E6"/>
    <w:rsid w:val="00256903"/>
    <w:rsid w:val="00257016"/>
    <w:rsid w:val="002578CB"/>
    <w:rsid w:val="00257930"/>
    <w:rsid w:val="00257E3B"/>
    <w:rsid w:val="00260375"/>
    <w:rsid w:val="0026088D"/>
    <w:rsid w:val="002613D3"/>
    <w:rsid w:val="00261415"/>
    <w:rsid w:val="002615A4"/>
    <w:rsid w:val="00261731"/>
    <w:rsid w:val="002619B9"/>
    <w:rsid w:val="00262410"/>
    <w:rsid w:val="00262EFC"/>
    <w:rsid w:val="0026324E"/>
    <w:rsid w:val="0026334D"/>
    <w:rsid w:val="00263429"/>
    <w:rsid w:val="0026415E"/>
    <w:rsid w:val="002641ED"/>
    <w:rsid w:val="0026430E"/>
    <w:rsid w:val="002643E6"/>
    <w:rsid w:val="002644C0"/>
    <w:rsid w:val="002647B4"/>
    <w:rsid w:val="00264A56"/>
    <w:rsid w:val="00264F7D"/>
    <w:rsid w:val="00265139"/>
    <w:rsid w:val="00265297"/>
    <w:rsid w:val="002652E6"/>
    <w:rsid w:val="00265BCA"/>
    <w:rsid w:val="00265CDE"/>
    <w:rsid w:val="002669FA"/>
    <w:rsid w:val="00266D59"/>
    <w:rsid w:val="002671CD"/>
    <w:rsid w:val="002672F8"/>
    <w:rsid w:val="00267337"/>
    <w:rsid w:val="00267526"/>
    <w:rsid w:val="002675BE"/>
    <w:rsid w:val="002676D7"/>
    <w:rsid w:val="00267E1C"/>
    <w:rsid w:val="00267FC2"/>
    <w:rsid w:val="0027000B"/>
    <w:rsid w:val="0027069E"/>
    <w:rsid w:val="002707DB"/>
    <w:rsid w:val="00270B61"/>
    <w:rsid w:val="00270ECA"/>
    <w:rsid w:val="0027162B"/>
    <w:rsid w:val="00271643"/>
    <w:rsid w:val="00271B07"/>
    <w:rsid w:val="00272236"/>
    <w:rsid w:val="00272743"/>
    <w:rsid w:val="00272A8F"/>
    <w:rsid w:val="0027314B"/>
    <w:rsid w:val="002733F8"/>
    <w:rsid w:val="0027340D"/>
    <w:rsid w:val="00274651"/>
    <w:rsid w:val="00275170"/>
    <w:rsid w:val="00275F30"/>
    <w:rsid w:val="00276073"/>
    <w:rsid w:val="002767ED"/>
    <w:rsid w:val="00276C2A"/>
    <w:rsid w:val="00276CFA"/>
    <w:rsid w:val="00276D5E"/>
    <w:rsid w:val="00277A72"/>
    <w:rsid w:val="00277DB7"/>
    <w:rsid w:val="00277F03"/>
    <w:rsid w:val="002805D7"/>
    <w:rsid w:val="002806E0"/>
    <w:rsid w:val="00280E85"/>
    <w:rsid w:val="0028163D"/>
    <w:rsid w:val="00281E0A"/>
    <w:rsid w:val="002820DA"/>
    <w:rsid w:val="002827B7"/>
    <w:rsid w:val="00282A90"/>
    <w:rsid w:val="00282CDE"/>
    <w:rsid w:val="0028334B"/>
    <w:rsid w:val="00283917"/>
    <w:rsid w:val="00283A24"/>
    <w:rsid w:val="00283EEA"/>
    <w:rsid w:val="002845A6"/>
    <w:rsid w:val="0028467D"/>
    <w:rsid w:val="002847D6"/>
    <w:rsid w:val="00285800"/>
    <w:rsid w:val="00285B24"/>
    <w:rsid w:val="00285EA5"/>
    <w:rsid w:val="00286AF0"/>
    <w:rsid w:val="00286C8A"/>
    <w:rsid w:val="00286F4D"/>
    <w:rsid w:val="0028724F"/>
    <w:rsid w:val="0028728F"/>
    <w:rsid w:val="002872E8"/>
    <w:rsid w:val="00287305"/>
    <w:rsid w:val="0029017B"/>
    <w:rsid w:val="0029071B"/>
    <w:rsid w:val="0029122B"/>
    <w:rsid w:val="00291274"/>
    <w:rsid w:val="0029154A"/>
    <w:rsid w:val="00291937"/>
    <w:rsid w:val="00291DAE"/>
    <w:rsid w:val="00291E3C"/>
    <w:rsid w:val="00291EEC"/>
    <w:rsid w:val="00291F75"/>
    <w:rsid w:val="002928A6"/>
    <w:rsid w:val="002928B3"/>
    <w:rsid w:val="002929B2"/>
    <w:rsid w:val="00292A0D"/>
    <w:rsid w:val="00292AF3"/>
    <w:rsid w:val="00292C9B"/>
    <w:rsid w:val="00292E22"/>
    <w:rsid w:val="00293686"/>
    <w:rsid w:val="002939C1"/>
    <w:rsid w:val="00293AA7"/>
    <w:rsid w:val="00293AD8"/>
    <w:rsid w:val="00293EBB"/>
    <w:rsid w:val="002943A3"/>
    <w:rsid w:val="00294548"/>
    <w:rsid w:val="00294B6B"/>
    <w:rsid w:val="00294D55"/>
    <w:rsid w:val="00295148"/>
    <w:rsid w:val="0029564F"/>
    <w:rsid w:val="00295AB2"/>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63E"/>
    <w:rsid w:val="002A2709"/>
    <w:rsid w:val="002A2AAC"/>
    <w:rsid w:val="002A2D61"/>
    <w:rsid w:val="002A3136"/>
    <w:rsid w:val="002A346F"/>
    <w:rsid w:val="002A3777"/>
    <w:rsid w:val="002A37D4"/>
    <w:rsid w:val="002A383C"/>
    <w:rsid w:val="002A3956"/>
    <w:rsid w:val="002A4544"/>
    <w:rsid w:val="002A4600"/>
    <w:rsid w:val="002A4640"/>
    <w:rsid w:val="002A4789"/>
    <w:rsid w:val="002A483F"/>
    <w:rsid w:val="002A527C"/>
    <w:rsid w:val="002A5371"/>
    <w:rsid w:val="002A541B"/>
    <w:rsid w:val="002A6D3B"/>
    <w:rsid w:val="002A6D86"/>
    <w:rsid w:val="002A6D87"/>
    <w:rsid w:val="002A71A2"/>
    <w:rsid w:val="002A73E5"/>
    <w:rsid w:val="002A7B63"/>
    <w:rsid w:val="002A7CAC"/>
    <w:rsid w:val="002A7E34"/>
    <w:rsid w:val="002A7E8D"/>
    <w:rsid w:val="002B0B10"/>
    <w:rsid w:val="002B0BC2"/>
    <w:rsid w:val="002B0D3A"/>
    <w:rsid w:val="002B0DE8"/>
    <w:rsid w:val="002B0EA5"/>
    <w:rsid w:val="002B1706"/>
    <w:rsid w:val="002B210D"/>
    <w:rsid w:val="002B250F"/>
    <w:rsid w:val="002B291B"/>
    <w:rsid w:val="002B332E"/>
    <w:rsid w:val="002B3336"/>
    <w:rsid w:val="002B3711"/>
    <w:rsid w:val="002B3742"/>
    <w:rsid w:val="002B3FAB"/>
    <w:rsid w:val="002B4612"/>
    <w:rsid w:val="002B49A2"/>
    <w:rsid w:val="002B4C95"/>
    <w:rsid w:val="002B4ED5"/>
    <w:rsid w:val="002B5626"/>
    <w:rsid w:val="002B58EF"/>
    <w:rsid w:val="002B5B67"/>
    <w:rsid w:val="002B5D32"/>
    <w:rsid w:val="002B60F3"/>
    <w:rsid w:val="002B654C"/>
    <w:rsid w:val="002B67F7"/>
    <w:rsid w:val="002B68C0"/>
    <w:rsid w:val="002B7378"/>
    <w:rsid w:val="002B799B"/>
    <w:rsid w:val="002C00F8"/>
    <w:rsid w:val="002C0399"/>
    <w:rsid w:val="002C0E3D"/>
    <w:rsid w:val="002C163E"/>
    <w:rsid w:val="002C17CB"/>
    <w:rsid w:val="002C1901"/>
    <w:rsid w:val="002C1C5E"/>
    <w:rsid w:val="002C2A89"/>
    <w:rsid w:val="002C31B9"/>
    <w:rsid w:val="002C3711"/>
    <w:rsid w:val="002C3A5D"/>
    <w:rsid w:val="002C4815"/>
    <w:rsid w:val="002C49F7"/>
    <w:rsid w:val="002C500D"/>
    <w:rsid w:val="002C55DA"/>
    <w:rsid w:val="002C57F6"/>
    <w:rsid w:val="002C59E2"/>
    <w:rsid w:val="002C6469"/>
    <w:rsid w:val="002C665B"/>
    <w:rsid w:val="002C6FB0"/>
    <w:rsid w:val="002C7418"/>
    <w:rsid w:val="002C7562"/>
    <w:rsid w:val="002C76E3"/>
    <w:rsid w:val="002C76F3"/>
    <w:rsid w:val="002D0A16"/>
    <w:rsid w:val="002D25AB"/>
    <w:rsid w:val="002D2DCA"/>
    <w:rsid w:val="002D2FA6"/>
    <w:rsid w:val="002D3074"/>
    <w:rsid w:val="002D3284"/>
    <w:rsid w:val="002D339E"/>
    <w:rsid w:val="002D4349"/>
    <w:rsid w:val="002D5598"/>
    <w:rsid w:val="002D5919"/>
    <w:rsid w:val="002D59AB"/>
    <w:rsid w:val="002D5C68"/>
    <w:rsid w:val="002D6866"/>
    <w:rsid w:val="002D7050"/>
    <w:rsid w:val="002D727D"/>
    <w:rsid w:val="002D7898"/>
    <w:rsid w:val="002D7968"/>
    <w:rsid w:val="002E0005"/>
    <w:rsid w:val="002E0049"/>
    <w:rsid w:val="002E0149"/>
    <w:rsid w:val="002E0267"/>
    <w:rsid w:val="002E06C1"/>
    <w:rsid w:val="002E0953"/>
    <w:rsid w:val="002E0B58"/>
    <w:rsid w:val="002E0CB5"/>
    <w:rsid w:val="002E1467"/>
    <w:rsid w:val="002E149D"/>
    <w:rsid w:val="002E1719"/>
    <w:rsid w:val="002E17DD"/>
    <w:rsid w:val="002E2051"/>
    <w:rsid w:val="002E28FE"/>
    <w:rsid w:val="002E2C8F"/>
    <w:rsid w:val="002E2D6D"/>
    <w:rsid w:val="002E3076"/>
    <w:rsid w:val="002E30F8"/>
    <w:rsid w:val="002E3C0C"/>
    <w:rsid w:val="002E40D4"/>
    <w:rsid w:val="002E4576"/>
    <w:rsid w:val="002E5A4A"/>
    <w:rsid w:val="002E5A52"/>
    <w:rsid w:val="002E5BAB"/>
    <w:rsid w:val="002E6873"/>
    <w:rsid w:val="002E706A"/>
    <w:rsid w:val="002E71C6"/>
    <w:rsid w:val="002F01DE"/>
    <w:rsid w:val="002F0887"/>
    <w:rsid w:val="002F0CAE"/>
    <w:rsid w:val="002F0E20"/>
    <w:rsid w:val="002F0F7B"/>
    <w:rsid w:val="002F117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4F05"/>
    <w:rsid w:val="002F50A7"/>
    <w:rsid w:val="002F550A"/>
    <w:rsid w:val="002F5764"/>
    <w:rsid w:val="002F5922"/>
    <w:rsid w:val="002F5995"/>
    <w:rsid w:val="002F6729"/>
    <w:rsid w:val="002F676B"/>
    <w:rsid w:val="002F6F3E"/>
    <w:rsid w:val="002F6FDF"/>
    <w:rsid w:val="002F7661"/>
    <w:rsid w:val="002F78B7"/>
    <w:rsid w:val="002F7A56"/>
    <w:rsid w:val="003002A8"/>
    <w:rsid w:val="0030064D"/>
    <w:rsid w:val="003006C6"/>
    <w:rsid w:val="003006F9"/>
    <w:rsid w:val="00300734"/>
    <w:rsid w:val="00300786"/>
    <w:rsid w:val="0030097C"/>
    <w:rsid w:val="00300E67"/>
    <w:rsid w:val="00300FC1"/>
    <w:rsid w:val="0030105C"/>
    <w:rsid w:val="00301586"/>
    <w:rsid w:val="00301694"/>
    <w:rsid w:val="003016C7"/>
    <w:rsid w:val="00301E12"/>
    <w:rsid w:val="00301F3F"/>
    <w:rsid w:val="00301FD5"/>
    <w:rsid w:val="003020FB"/>
    <w:rsid w:val="0030230D"/>
    <w:rsid w:val="00302476"/>
    <w:rsid w:val="003025AF"/>
    <w:rsid w:val="003027CF"/>
    <w:rsid w:val="00302989"/>
    <w:rsid w:val="003032C8"/>
    <w:rsid w:val="003036B0"/>
    <w:rsid w:val="0030385F"/>
    <w:rsid w:val="003039C3"/>
    <w:rsid w:val="00303ED7"/>
    <w:rsid w:val="003051D8"/>
    <w:rsid w:val="00305579"/>
    <w:rsid w:val="003057E7"/>
    <w:rsid w:val="00306030"/>
    <w:rsid w:val="0030671B"/>
    <w:rsid w:val="003067C2"/>
    <w:rsid w:val="0030760E"/>
    <w:rsid w:val="00307F96"/>
    <w:rsid w:val="00310504"/>
    <w:rsid w:val="00310839"/>
    <w:rsid w:val="00310ABC"/>
    <w:rsid w:val="00310BEA"/>
    <w:rsid w:val="00310FA2"/>
    <w:rsid w:val="00311253"/>
    <w:rsid w:val="00311713"/>
    <w:rsid w:val="00311BD2"/>
    <w:rsid w:val="00311CBB"/>
    <w:rsid w:val="00311E8D"/>
    <w:rsid w:val="00311FE1"/>
    <w:rsid w:val="00312247"/>
    <w:rsid w:val="003123B5"/>
    <w:rsid w:val="003124EB"/>
    <w:rsid w:val="0031300A"/>
    <w:rsid w:val="00313012"/>
    <w:rsid w:val="00313163"/>
    <w:rsid w:val="00313684"/>
    <w:rsid w:val="00313CC6"/>
    <w:rsid w:val="00314004"/>
    <w:rsid w:val="003140F5"/>
    <w:rsid w:val="003142C5"/>
    <w:rsid w:val="003147F9"/>
    <w:rsid w:val="003149DD"/>
    <w:rsid w:val="003150DD"/>
    <w:rsid w:val="003150E7"/>
    <w:rsid w:val="0031523D"/>
    <w:rsid w:val="0031578E"/>
    <w:rsid w:val="003158F2"/>
    <w:rsid w:val="00315C54"/>
    <w:rsid w:val="00315DE7"/>
    <w:rsid w:val="003169C0"/>
    <w:rsid w:val="00316ACF"/>
    <w:rsid w:val="00317801"/>
    <w:rsid w:val="0031788C"/>
    <w:rsid w:val="00317946"/>
    <w:rsid w:val="00317D06"/>
    <w:rsid w:val="00317E82"/>
    <w:rsid w:val="0032028D"/>
    <w:rsid w:val="003205DC"/>
    <w:rsid w:val="00320652"/>
    <w:rsid w:val="00320D1E"/>
    <w:rsid w:val="00320DCD"/>
    <w:rsid w:val="00320E2E"/>
    <w:rsid w:val="00320EC1"/>
    <w:rsid w:val="00321654"/>
    <w:rsid w:val="003216D9"/>
    <w:rsid w:val="00321822"/>
    <w:rsid w:val="00321B18"/>
    <w:rsid w:val="00321C47"/>
    <w:rsid w:val="00322757"/>
    <w:rsid w:val="00322797"/>
    <w:rsid w:val="00322B48"/>
    <w:rsid w:val="00322F13"/>
    <w:rsid w:val="00322F37"/>
    <w:rsid w:val="0032389C"/>
    <w:rsid w:val="00323D7D"/>
    <w:rsid w:val="003243E2"/>
    <w:rsid w:val="0032498B"/>
    <w:rsid w:val="00325068"/>
    <w:rsid w:val="003253AC"/>
    <w:rsid w:val="00325627"/>
    <w:rsid w:val="00325BED"/>
    <w:rsid w:val="00325C3E"/>
    <w:rsid w:val="00325C5D"/>
    <w:rsid w:val="00325DDD"/>
    <w:rsid w:val="003265DE"/>
    <w:rsid w:val="003266C6"/>
    <w:rsid w:val="00326E2E"/>
    <w:rsid w:val="00326EF6"/>
    <w:rsid w:val="00326F63"/>
    <w:rsid w:val="00327105"/>
    <w:rsid w:val="003274E4"/>
    <w:rsid w:val="003277D5"/>
    <w:rsid w:val="00327AB7"/>
    <w:rsid w:val="00327B1F"/>
    <w:rsid w:val="00327BD8"/>
    <w:rsid w:val="00327FDC"/>
    <w:rsid w:val="00330361"/>
    <w:rsid w:val="003304AC"/>
    <w:rsid w:val="0033054D"/>
    <w:rsid w:val="003307B7"/>
    <w:rsid w:val="0033103A"/>
    <w:rsid w:val="003311F8"/>
    <w:rsid w:val="00331E11"/>
    <w:rsid w:val="00332376"/>
    <w:rsid w:val="00332644"/>
    <w:rsid w:val="00332AAC"/>
    <w:rsid w:val="00332CD8"/>
    <w:rsid w:val="00332E07"/>
    <w:rsid w:val="00332F96"/>
    <w:rsid w:val="00332FF8"/>
    <w:rsid w:val="0033340C"/>
    <w:rsid w:val="0033354E"/>
    <w:rsid w:val="00333738"/>
    <w:rsid w:val="00333B9F"/>
    <w:rsid w:val="00334471"/>
    <w:rsid w:val="00334CD7"/>
    <w:rsid w:val="003355EF"/>
    <w:rsid w:val="00335D6D"/>
    <w:rsid w:val="0033626F"/>
    <w:rsid w:val="00336637"/>
    <w:rsid w:val="003367B0"/>
    <w:rsid w:val="0033713B"/>
    <w:rsid w:val="0033723D"/>
    <w:rsid w:val="00337A7A"/>
    <w:rsid w:val="00337D25"/>
    <w:rsid w:val="0034006A"/>
    <w:rsid w:val="00340399"/>
    <w:rsid w:val="0034094F"/>
    <w:rsid w:val="00341052"/>
    <w:rsid w:val="003413AA"/>
    <w:rsid w:val="003413DC"/>
    <w:rsid w:val="00341C8E"/>
    <w:rsid w:val="00341F41"/>
    <w:rsid w:val="003422B3"/>
    <w:rsid w:val="00342309"/>
    <w:rsid w:val="0034236E"/>
    <w:rsid w:val="00342514"/>
    <w:rsid w:val="003427A9"/>
    <w:rsid w:val="00342981"/>
    <w:rsid w:val="00343831"/>
    <w:rsid w:val="00343F4D"/>
    <w:rsid w:val="00344049"/>
    <w:rsid w:val="00344262"/>
    <w:rsid w:val="003444A2"/>
    <w:rsid w:val="00344BC5"/>
    <w:rsid w:val="00344CA5"/>
    <w:rsid w:val="00344D69"/>
    <w:rsid w:val="003452BD"/>
    <w:rsid w:val="003458B3"/>
    <w:rsid w:val="00345A28"/>
    <w:rsid w:val="00346A60"/>
    <w:rsid w:val="00346D5F"/>
    <w:rsid w:val="00347135"/>
    <w:rsid w:val="003473D2"/>
    <w:rsid w:val="00347775"/>
    <w:rsid w:val="003500A8"/>
    <w:rsid w:val="003502E9"/>
    <w:rsid w:val="00350942"/>
    <w:rsid w:val="00350CF3"/>
    <w:rsid w:val="00351349"/>
    <w:rsid w:val="003514DA"/>
    <w:rsid w:val="00351532"/>
    <w:rsid w:val="0035176C"/>
    <w:rsid w:val="00351A1A"/>
    <w:rsid w:val="00351B38"/>
    <w:rsid w:val="0035240A"/>
    <w:rsid w:val="00352476"/>
    <w:rsid w:val="00352692"/>
    <w:rsid w:val="003526A2"/>
    <w:rsid w:val="003527B0"/>
    <w:rsid w:val="0035288F"/>
    <w:rsid w:val="00352D7E"/>
    <w:rsid w:val="00352E7F"/>
    <w:rsid w:val="003540CC"/>
    <w:rsid w:val="00354136"/>
    <w:rsid w:val="003542E5"/>
    <w:rsid w:val="00354321"/>
    <w:rsid w:val="0035437E"/>
    <w:rsid w:val="003545FE"/>
    <w:rsid w:val="00354881"/>
    <w:rsid w:val="00354900"/>
    <w:rsid w:val="0035493E"/>
    <w:rsid w:val="00354A1D"/>
    <w:rsid w:val="00354A7A"/>
    <w:rsid w:val="00354D19"/>
    <w:rsid w:val="00355233"/>
    <w:rsid w:val="00355862"/>
    <w:rsid w:val="0035586E"/>
    <w:rsid w:val="00355EB8"/>
    <w:rsid w:val="003563BB"/>
    <w:rsid w:val="003570A8"/>
    <w:rsid w:val="00357157"/>
    <w:rsid w:val="00357491"/>
    <w:rsid w:val="003577E4"/>
    <w:rsid w:val="00357B99"/>
    <w:rsid w:val="00357D3D"/>
    <w:rsid w:val="00357F1B"/>
    <w:rsid w:val="00360413"/>
    <w:rsid w:val="00360E96"/>
    <w:rsid w:val="00361C37"/>
    <w:rsid w:val="00361DC5"/>
    <w:rsid w:val="00362123"/>
    <w:rsid w:val="003628B6"/>
    <w:rsid w:val="00363011"/>
    <w:rsid w:val="00363874"/>
    <w:rsid w:val="00363CFA"/>
    <w:rsid w:val="00363EA0"/>
    <w:rsid w:val="0036439F"/>
    <w:rsid w:val="0036449C"/>
    <w:rsid w:val="003647B6"/>
    <w:rsid w:val="00364D29"/>
    <w:rsid w:val="00365080"/>
    <w:rsid w:val="00365112"/>
    <w:rsid w:val="0036556D"/>
    <w:rsid w:val="003657B5"/>
    <w:rsid w:val="003657F0"/>
    <w:rsid w:val="00365B14"/>
    <w:rsid w:val="00365FD8"/>
    <w:rsid w:val="00366091"/>
    <w:rsid w:val="003662B3"/>
    <w:rsid w:val="003662F7"/>
    <w:rsid w:val="00366AE7"/>
    <w:rsid w:val="00366E1E"/>
    <w:rsid w:val="003672B3"/>
    <w:rsid w:val="00367B61"/>
    <w:rsid w:val="00367F18"/>
    <w:rsid w:val="00367FE6"/>
    <w:rsid w:val="00370896"/>
    <w:rsid w:val="00370E96"/>
    <w:rsid w:val="00370F8E"/>
    <w:rsid w:val="0037141F"/>
    <w:rsid w:val="003719B1"/>
    <w:rsid w:val="003725E0"/>
    <w:rsid w:val="00372848"/>
    <w:rsid w:val="00372D60"/>
    <w:rsid w:val="00372D77"/>
    <w:rsid w:val="00372DBD"/>
    <w:rsid w:val="003734EC"/>
    <w:rsid w:val="0037352A"/>
    <w:rsid w:val="00373C7D"/>
    <w:rsid w:val="00373EA6"/>
    <w:rsid w:val="00373F32"/>
    <w:rsid w:val="00373FF9"/>
    <w:rsid w:val="0037414F"/>
    <w:rsid w:val="00374244"/>
    <w:rsid w:val="003744C9"/>
    <w:rsid w:val="00374D42"/>
    <w:rsid w:val="00375074"/>
    <w:rsid w:val="003759E7"/>
    <w:rsid w:val="00375E35"/>
    <w:rsid w:val="0037618D"/>
    <w:rsid w:val="00376A38"/>
    <w:rsid w:val="00376C53"/>
    <w:rsid w:val="0037707B"/>
    <w:rsid w:val="0037764A"/>
    <w:rsid w:val="003776CF"/>
    <w:rsid w:val="003778C9"/>
    <w:rsid w:val="003779EC"/>
    <w:rsid w:val="00377AC0"/>
    <w:rsid w:val="00377CFE"/>
    <w:rsid w:val="00380164"/>
    <w:rsid w:val="0038035C"/>
    <w:rsid w:val="00380393"/>
    <w:rsid w:val="00380572"/>
    <w:rsid w:val="00380709"/>
    <w:rsid w:val="00380C45"/>
    <w:rsid w:val="00380C6B"/>
    <w:rsid w:val="00381A08"/>
    <w:rsid w:val="003827D8"/>
    <w:rsid w:val="0038280C"/>
    <w:rsid w:val="00382AC4"/>
    <w:rsid w:val="00382E1E"/>
    <w:rsid w:val="0038371F"/>
    <w:rsid w:val="00383E2F"/>
    <w:rsid w:val="003841BC"/>
    <w:rsid w:val="00384227"/>
    <w:rsid w:val="003846FF"/>
    <w:rsid w:val="0038478B"/>
    <w:rsid w:val="00384D8F"/>
    <w:rsid w:val="00385206"/>
    <w:rsid w:val="0038528E"/>
    <w:rsid w:val="00385571"/>
    <w:rsid w:val="00385B6B"/>
    <w:rsid w:val="00386486"/>
    <w:rsid w:val="00386503"/>
    <w:rsid w:val="00386A93"/>
    <w:rsid w:val="00386D1F"/>
    <w:rsid w:val="00387826"/>
    <w:rsid w:val="00387E4D"/>
    <w:rsid w:val="00390F30"/>
    <w:rsid w:val="00391116"/>
    <w:rsid w:val="00391DA2"/>
    <w:rsid w:val="00391E05"/>
    <w:rsid w:val="00391F8F"/>
    <w:rsid w:val="0039209F"/>
    <w:rsid w:val="003923FF"/>
    <w:rsid w:val="00392516"/>
    <w:rsid w:val="0039271B"/>
    <w:rsid w:val="00392C87"/>
    <w:rsid w:val="00392F97"/>
    <w:rsid w:val="003933B0"/>
    <w:rsid w:val="003938FE"/>
    <w:rsid w:val="00393D6F"/>
    <w:rsid w:val="00393F5A"/>
    <w:rsid w:val="00394099"/>
    <w:rsid w:val="00394127"/>
    <w:rsid w:val="003944B3"/>
    <w:rsid w:val="003946A2"/>
    <w:rsid w:val="003947EA"/>
    <w:rsid w:val="003947ED"/>
    <w:rsid w:val="0039497E"/>
    <w:rsid w:val="00394A3F"/>
    <w:rsid w:val="003950DA"/>
    <w:rsid w:val="0039529B"/>
    <w:rsid w:val="003954B5"/>
    <w:rsid w:val="00395A75"/>
    <w:rsid w:val="00396047"/>
    <w:rsid w:val="003968B8"/>
    <w:rsid w:val="003968E1"/>
    <w:rsid w:val="0039727D"/>
    <w:rsid w:val="00397BDA"/>
    <w:rsid w:val="00397D4A"/>
    <w:rsid w:val="003A0447"/>
    <w:rsid w:val="003A0DB2"/>
    <w:rsid w:val="003A0EF9"/>
    <w:rsid w:val="003A14BA"/>
    <w:rsid w:val="003A187A"/>
    <w:rsid w:val="003A1AC9"/>
    <w:rsid w:val="003A1BF1"/>
    <w:rsid w:val="003A1EC3"/>
    <w:rsid w:val="003A2958"/>
    <w:rsid w:val="003A2C84"/>
    <w:rsid w:val="003A2E44"/>
    <w:rsid w:val="003A3201"/>
    <w:rsid w:val="003A3243"/>
    <w:rsid w:val="003A327E"/>
    <w:rsid w:val="003A34DD"/>
    <w:rsid w:val="003A3A29"/>
    <w:rsid w:val="003A3AA3"/>
    <w:rsid w:val="003A3E3A"/>
    <w:rsid w:val="003A3E54"/>
    <w:rsid w:val="003A40B3"/>
    <w:rsid w:val="003A452D"/>
    <w:rsid w:val="003A49B3"/>
    <w:rsid w:val="003A536C"/>
    <w:rsid w:val="003A5404"/>
    <w:rsid w:val="003A5D60"/>
    <w:rsid w:val="003A5FF2"/>
    <w:rsid w:val="003A66E7"/>
    <w:rsid w:val="003A67B6"/>
    <w:rsid w:val="003A6C26"/>
    <w:rsid w:val="003A7A65"/>
    <w:rsid w:val="003A7BA2"/>
    <w:rsid w:val="003A7EF3"/>
    <w:rsid w:val="003A7FB0"/>
    <w:rsid w:val="003B01A9"/>
    <w:rsid w:val="003B01BD"/>
    <w:rsid w:val="003B0565"/>
    <w:rsid w:val="003B0748"/>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D4A"/>
    <w:rsid w:val="003B4FE3"/>
    <w:rsid w:val="003B5111"/>
    <w:rsid w:val="003B5590"/>
    <w:rsid w:val="003B58DF"/>
    <w:rsid w:val="003B60F2"/>
    <w:rsid w:val="003B6557"/>
    <w:rsid w:val="003B6E05"/>
    <w:rsid w:val="003B734E"/>
    <w:rsid w:val="003B7500"/>
    <w:rsid w:val="003B789B"/>
    <w:rsid w:val="003B7BC6"/>
    <w:rsid w:val="003B7C65"/>
    <w:rsid w:val="003C010F"/>
    <w:rsid w:val="003C0A6E"/>
    <w:rsid w:val="003C0B15"/>
    <w:rsid w:val="003C0C84"/>
    <w:rsid w:val="003C0E0F"/>
    <w:rsid w:val="003C1278"/>
    <w:rsid w:val="003C184D"/>
    <w:rsid w:val="003C1F55"/>
    <w:rsid w:val="003C2024"/>
    <w:rsid w:val="003C2124"/>
    <w:rsid w:val="003C254C"/>
    <w:rsid w:val="003C29FB"/>
    <w:rsid w:val="003C3222"/>
    <w:rsid w:val="003C3DFF"/>
    <w:rsid w:val="003C41F2"/>
    <w:rsid w:val="003C4B8B"/>
    <w:rsid w:val="003C5045"/>
    <w:rsid w:val="003C577E"/>
    <w:rsid w:val="003C5CF2"/>
    <w:rsid w:val="003C63DE"/>
    <w:rsid w:val="003C647B"/>
    <w:rsid w:val="003C6770"/>
    <w:rsid w:val="003C6BC6"/>
    <w:rsid w:val="003C6D3E"/>
    <w:rsid w:val="003C6D5F"/>
    <w:rsid w:val="003C6DA2"/>
    <w:rsid w:val="003C757C"/>
    <w:rsid w:val="003C75E9"/>
    <w:rsid w:val="003C7A95"/>
    <w:rsid w:val="003D03CC"/>
    <w:rsid w:val="003D06EB"/>
    <w:rsid w:val="003D088E"/>
    <w:rsid w:val="003D1435"/>
    <w:rsid w:val="003D1E31"/>
    <w:rsid w:val="003D2119"/>
    <w:rsid w:val="003D2261"/>
    <w:rsid w:val="003D22DD"/>
    <w:rsid w:val="003D234B"/>
    <w:rsid w:val="003D2FDD"/>
    <w:rsid w:val="003D32E3"/>
    <w:rsid w:val="003D37BD"/>
    <w:rsid w:val="003D385F"/>
    <w:rsid w:val="003D39EE"/>
    <w:rsid w:val="003D4E09"/>
    <w:rsid w:val="003D5081"/>
    <w:rsid w:val="003D5394"/>
    <w:rsid w:val="003D566C"/>
    <w:rsid w:val="003D5719"/>
    <w:rsid w:val="003D5E78"/>
    <w:rsid w:val="003D6156"/>
    <w:rsid w:val="003D64F1"/>
    <w:rsid w:val="003D654C"/>
    <w:rsid w:val="003D66D3"/>
    <w:rsid w:val="003D67D7"/>
    <w:rsid w:val="003D6933"/>
    <w:rsid w:val="003D6AB5"/>
    <w:rsid w:val="003D6F6D"/>
    <w:rsid w:val="003D72F5"/>
    <w:rsid w:val="003D795C"/>
    <w:rsid w:val="003E078C"/>
    <w:rsid w:val="003E078F"/>
    <w:rsid w:val="003E0A3F"/>
    <w:rsid w:val="003E0B75"/>
    <w:rsid w:val="003E0C1C"/>
    <w:rsid w:val="003E14A8"/>
    <w:rsid w:val="003E171D"/>
    <w:rsid w:val="003E1DB3"/>
    <w:rsid w:val="003E1F84"/>
    <w:rsid w:val="003E2099"/>
    <w:rsid w:val="003E266E"/>
    <w:rsid w:val="003E2926"/>
    <w:rsid w:val="003E2C8B"/>
    <w:rsid w:val="003E309A"/>
    <w:rsid w:val="003E33D6"/>
    <w:rsid w:val="003E35D4"/>
    <w:rsid w:val="003E3A2F"/>
    <w:rsid w:val="003E3BBE"/>
    <w:rsid w:val="003E469D"/>
    <w:rsid w:val="003E4972"/>
    <w:rsid w:val="003E57F2"/>
    <w:rsid w:val="003E67EF"/>
    <w:rsid w:val="003E6963"/>
    <w:rsid w:val="003E6CDD"/>
    <w:rsid w:val="003E71F2"/>
    <w:rsid w:val="003E7EC3"/>
    <w:rsid w:val="003E7F76"/>
    <w:rsid w:val="003F01A8"/>
    <w:rsid w:val="003F0721"/>
    <w:rsid w:val="003F1157"/>
    <w:rsid w:val="003F1178"/>
    <w:rsid w:val="003F11FB"/>
    <w:rsid w:val="003F19A5"/>
    <w:rsid w:val="003F1B29"/>
    <w:rsid w:val="003F1BDA"/>
    <w:rsid w:val="003F2E5E"/>
    <w:rsid w:val="003F33D0"/>
    <w:rsid w:val="003F3680"/>
    <w:rsid w:val="003F3E77"/>
    <w:rsid w:val="003F3F0A"/>
    <w:rsid w:val="003F4525"/>
    <w:rsid w:val="003F4741"/>
    <w:rsid w:val="003F4841"/>
    <w:rsid w:val="003F511D"/>
    <w:rsid w:val="003F5760"/>
    <w:rsid w:val="003F58DE"/>
    <w:rsid w:val="003F59C4"/>
    <w:rsid w:val="003F5A4C"/>
    <w:rsid w:val="003F5D67"/>
    <w:rsid w:val="003F61EA"/>
    <w:rsid w:val="003F652E"/>
    <w:rsid w:val="003F67D3"/>
    <w:rsid w:val="003F726E"/>
    <w:rsid w:val="003F7722"/>
    <w:rsid w:val="003F79B7"/>
    <w:rsid w:val="003F7ECA"/>
    <w:rsid w:val="004003AC"/>
    <w:rsid w:val="004005BC"/>
    <w:rsid w:val="0040097C"/>
    <w:rsid w:val="00400AEC"/>
    <w:rsid w:val="00400B7D"/>
    <w:rsid w:val="00400C81"/>
    <w:rsid w:val="0040106D"/>
    <w:rsid w:val="004014FB"/>
    <w:rsid w:val="00401710"/>
    <w:rsid w:val="00401BAB"/>
    <w:rsid w:val="004022AD"/>
    <w:rsid w:val="004022F1"/>
    <w:rsid w:val="004028C7"/>
    <w:rsid w:val="00402A32"/>
    <w:rsid w:val="00402EB8"/>
    <w:rsid w:val="00403800"/>
    <w:rsid w:val="00403819"/>
    <w:rsid w:val="00404B02"/>
    <w:rsid w:val="00404E9B"/>
    <w:rsid w:val="0040519A"/>
    <w:rsid w:val="004051EC"/>
    <w:rsid w:val="004053ED"/>
    <w:rsid w:val="00405D5D"/>
    <w:rsid w:val="00405DD6"/>
    <w:rsid w:val="00405EA2"/>
    <w:rsid w:val="004062D5"/>
    <w:rsid w:val="00406BDC"/>
    <w:rsid w:val="00406D5B"/>
    <w:rsid w:val="00406E6E"/>
    <w:rsid w:val="00406F85"/>
    <w:rsid w:val="0040735F"/>
    <w:rsid w:val="0040757F"/>
    <w:rsid w:val="0041018D"/>
    <w:rsid w:val="00410424"/>
    <w:rsid w:val="004107CF"/>
    <w:rsid w:val="00410D42"/>
    <w:rsid w:val="00410DAF"/>
    <w:rsid w:val="004110CF"/>
    <w:rsid w:val="004110E2"/>
    <w:rsid w:val="00411370"/>
    <w:rsid w:val="00411375"/>
    <w:rsid w:val="00411411"/>
    <w:rsid w:val="004115A3"/>
    <w:rsid w:val="004115E3"/>
    <w:rsid w:val="00411715"/>
    <w:rsid w:val="00411BE0"/>
    <w:rsid w:val="00411C03"/>
    <w:rsid w:val="00411C0E"/>
    <w:rsid w:val="004121D5"/>
    <w:rsid w:val="00412818"/>
    <w:rsid w:val="00412D0C"/>
    <w:rsid w:val="00412D31"/>
    <w:rsid w:val="00412DE8"/>
    <w:rsid w:val="00412F9A"/>
    <w:rsid w:val="00413543"/>
    <w:rsid w:val="004138F3"/>
    <w:rsid w:val="00413C5C"/>
    <w:rsid w:val="004141AD"/>
    <w:rsid w:val="004147AC"/>
    <w:rsid w:val="00414A9C"/>
    <w:rsid w:val="00414F50"/>
    <w:rsid w:val="0041529A"/>
    <w:rsid w:val="00415AC4"/>
    <w:rsid w:val="004161B2"/>
    <w:rsid w:val="004162F9"/>
    <w:rsid w:val="00416310"/>
    <w:rsid w:val="004167CB"/>
    <w:rsid w:val="00416CD8"/>
    <w:rsid w:val="00417538"/>
    <w:rsid w:val="004178D4"/>
    <w:rsid w:val="00417BA4"/>
    <w:rsid w:val="004204F8"/>
    <w:rsid w:val="004205BB"/>
    <w:rsid w:val="00420981"/>
    <w:rsid w:val="004209A0"/>
    <w:rsid w:val="00420A50"/>
    <w:rsid w:val="00420AAE"/>
    <w:rsid w:val="00420D07"/>
    <w:rsid w:val="00420F18"/>
    <w:rsid w:val="004211B4"/>
    <w:rsid w:val="00421419"/>
    <w:rsid w:val="004216C0"/>
    <w:rsid w:val="004218F6"/>
    <w:rsid w:val="00421BF1"/>
    <w:rsid w:val="00422012"/>
    <w:rsid w:val="0042297B"/>
    <w:rsid w:val="00422ED0"/>
    <w:rsid w:val="00423004"/>
    <w:rsid w:val="00423602"/>
    <w:rsid w:val="00423616"/>
    <w:rsid w:val="00423E81"/>
    <w:rsid w:val="0042472C"/>
    <w:rsid w:val="00424F77"/>
    <w:rsid w:val="004252B7"/>
    <w:rsid w:val="0042545E"/>
    <w:rsid w:val="00425486"/>
    <w:rsid w:val="0042596F"/>
    <w:rsid w:val="00425C44"/>
    <w:rsid w:val="00425E22"/>
    <w:rsid w:val="00426111"/>
    <w:rsid w:val="004268F3"/>
    <w:rsid w:val="00426B18"/>
    <w:rsid w:val="00426C83"/>
    <w:rsid w:val="00426D9B"/>
    <w:rsid w:val="0042729F"/>
    <w:rsid w:val="004275B9"/>
    <w:rsid w:val="0042794B"/>
    <w:rsid w:val="00427B61"/>
    <w:rsid w:val="00427D18"/>
    <w:rsid w:val="00427F21"/>
    <w:rsid w:val="00427FE5"/>
    <w:rsid w:val="00430DC5"/>
    <w:rsid w:val="00431BEC"/>
    <w:rsid w:val="00432106"/>
    <w:rsid w:val="00432A9A"/>
    <w:rsid w:val="00432C97"/>
    <w:rsid w:val="00432CE6"/>
    <w:rsid w:val="00432E2E"/>
    <w:rsid w:val="00433836"/>
    <w:rsid w:val="00433DFE"/>
    <w:rsid w:val="00434636"/>
    <w:rsid w:val="0043470C"/>
    <w:rsid w:val="0043480C"/>
    <w:rsid w:val="00434885"/>
    <w:rsid w:val="00435915"/>
    <w:rsid w:val="0043649A"/>
    <w:rsid w:val="004364EA"/>
    <w:rsid w:val="0043695C"/>
    <w:rsid w:val="00436DC6"/>
    <w:rsid w:val="004401C8"/>
    <w:rsid w:val="004403A0"/>
    <w:rsid w:val="004409EC"/>
    <w:rsid w:val="00440B31"/>
    <w:rsid w:val="00440CC7"/>
    <w:rsid w:val="00440CF4"/>
    <w:rsid w:val="0044102F"/>
    <w:rsid w:val="00441036"/>
    <w:rsid w:val="00441352"/>
    <w:rsid w:val="00441AB8"/>
    <w:rsid w:val="00441D91"/>
    <w:rsid w:val="0044214D"/>
    <w:rsid w:val="00442150"/>
    <w:rsid w:val="0044269C"/>
    <w:rsid w:val="0044318F"/>
    <w:rsid w:val="00443191"/>
    <w:rsid w:val="0044332C"/>
    <w:rsid w:val="0044355A"/>
    <w:rsid w:val="00443B22"/>
    <w:rsid w:val="00443CBE"/>
    <w:rsid w:val="00443EF8"/>
    <w:rsid w:val="00443FA9"/>
    <w:rsid w:val="00444483"/>
    <w:rsid w:val="004446F0"/>
    <w:rsid w:val="00445046"/>
    <w:rsid w:val="00445574"/>
    <w:rsid w:val="00446CDB"/>
    <w:rsid w:val="00446F66"/>
    <w:rsid w:val="004476FD"/>
    <w:rsid w:val="00447852"/>
    <w:rsid w:val="00447A7A"/>
    <w:rsid w:val="00447E79"/>
    <w:rsid w:val="00450471"/>
    <w:rsid w:val="004511B1"/>
    <w:rsid w:val="004516D6"/>
    <w:rsid w:val="004517F7"/>
    <w:rsid w:val="00452358"/>
    <w:rsid w:val="0045252B"/>
    <w:rsid w:val="004528B1"/>
    <w:rsid w:val="004528EA"/>
    <w:rsid w:val="00452BB8"/>
    <w:rsid w:val="00452D52"/>
    <w:rsid w:val="00453653"/>
    <w:rsid w:val="00453C0F"/>
    <w:rsid w:val="00453E15"/>
    <w:rsid w:val="0045421B"/>
    <w:rsid w:val="00454581"/>
    <w:rsid w:val="0045479D"/>
    <w:rsid w:val="004547CC"/>
    <w:rsid w:val="00454B32"/>
    <w:rsid w:val="00455285"/>
    <w:rsid w:val="0045535F"/>
    <w:rsid w:val="00455688"/>
    <w:rsid w:val="00455A1F"/>
    <w:rsid w:val="00455A30"/>
    <w:rsid w:val="00455ECA"/>
    <w:rsid w:val="00456286"/>
    <w:rsid w:val="00456984"/>
    <w:rsid w:val="00456C99"/>
    <w:rsid w:val="00456D66"/>
    <w:rsid w:val="00457537"/>
    <w:rsid w:val="00457AAF"/>
    <w:rsid w:val="00457FAC"/>
    <w:rsid w:val="00457FE9"/>
    <w:rsid w:val="004601AE"/>
    <w:rsid w:val="0046041D"/>
    <w:rsid w:val="00460A60"/>
    <w:rsid w:val="00460D43"/>
    <w:rsid w:val="00460F90"/>
    <w:rsid w:val="004614C2"/>
    <w:rsid w:val="004614CC"/>
    <w:rsid w:val="00461574"/>
    <w:rsid w:val="00461614"/>
    <w:rsid w:val="00461667"/>
    <w:rsid w:val="004619D4"/>
    <w:rsid w:val="00461B7E"/>
    <w:rsid w:val="00461C34"/>
    <w:rsid w:val="00462267"/>
    <w:rsid w:val="00462685"/>
    <w:rsid w:val="00462899"/>
    <w:rsid w:val="00462C8F"/>
    <w:rsid w:val="004636DB"/>
    <w:rsid w:val="0046371B"/>
    <w:rsid w:val="004646A0"/>
    <w:rsid w:val="00464E31"/>
    <w:rsid w:val="00465123"/>
    <w:rsid w:val="00465357"/>
    <w:rsid w:val="00466715"/>
    <w:rsid w:val="004667B9"/>
    <w:rsid w:val="004667F9"/>
    <w:rsid w:val="00466C51"/>
    <w:rsid w:val="00466E24"/>
    <w:rsid w:val="0046718B"/>
    <w:rsid w:val="00467846"/>
    <w:rsid w:val="00467BF1"/>
    <w:rsid w:val="00467D3D"/>
    <w:rsid w:val="00470270"/>
    <w:rsid w:val="0047053E"/>
    <w:rsid w:val="004705F0"/>
    <w:rsid w:val="00470672"/>
    <w:rsid w:val="004707D8"/>
    <w:rsid w:val="00470EA8"/>
    <w:rsid w:val="0047173D"/>
    <w:rsid w:val="00471892"/>
    <w:rsid w:val="004719B4"/>
    <w:rsid w:val="00471F1E"/>
    <w:rsid w:val="00472640"/>
    <w:rsid w:val="004727F9"/>
    <w:rsid w:val="00472AE2"/>
    <w:rsid w:val="00472BA6"/>
    <w:rsid w:val="00472FB7"/>
    <w:rsid w:val="0047322F"/>
    <w:rsid w:val="00473264"/>
    <w:rsid w:val="00473550"/>
    <w:rsid w:val="004739CE"/>
    <w:rsid w:val="00473BCE"/>
    <w:rsid w:val="004742C1"/>
    <w:rsid w:val="00474A08"/>
    <w:rsid w:val="004753EB"/>
    <w:rsid w:val="00475802"/>
    <w:rsid w:val="004759C3"/>
    <w:rsid w:val="00475ECA"/>
    <w:rsid w:val="004764B5"/>
    <w:rsid w:val="00476F6E"/>
    <w:rsid w:val="0047765D"/>
    <w:rsid w:val="00477822"/>
    <w:rsid w:val="004778FB"/>
    <w:rsid w:val="0048054F"/>
    <w:rsid w:val="00480ABC"/>
    <w:rsid w:val="00481037"/>
    <w:rsid w:val="00481846"/>
    <w:rsid w:val="00481998"/>
    <w:rsid w:val="004821BC"/>
    <w:rsid w:val="0048265D"/>
    <w:rsid w:val="00482C32"/>
    <w:rsid w:val="0048322C"/>
    <w:rsid w:val="00483781"/>
    <w:rsid w:val="004839DD"/>
    <w:rsid w:val="00484768"/>
    <w:rsid w:val="004848F1"/>
    <w:rsid w:val="00484CC4"/>
    <w:rsid w:val="004850A7"/>
    <w:rsid w:val="004851DE"/>
    <w:rsid w:val="00485248"/>
    <w:rsid w:val="0048618E"/>
    <w:rsid w:val="00486476"/>
    <w:rsid w:val="004869D6"/>
    <w:rsid w:val="004869FC"/>
    <w:rsid w:val="00486A19"/>
    <w:rsid w:val="00486C9A"/>
    <w:rsid w:val="00486CFE"/>
    <w:rsid w:val="004874CA"/>
    <w:rsid w:val="0048786C"/>
    <w:rsid w:val="0048798C"/>
    <w:rsid w:val="00487BDE"/>
    <w:rsid w:val="00490400"/>
    <w:rsid w:val="00490672"/>
    <w:rsid w:val="00490D21"/>
    <w:rsid w:val="00491384"/>
    <w:rsid w:val="0049195B"/>
    <w:rsid w:val="00491BE1"/>
    <w:rsid w:val="004929F7"/>
    <w:rsid w:val="00492CA2"/>
    <w:rsid w:val="00492DCD"/>
    <w:rsid w:val="00492EFE"/>
    <w:rsid w:val="00492F1C"/>
    <w:rsid w:val="004932FF"/>
    <w:rsid w:val="004935D8"/>
    <w:rsid w:val="004936AD"/>
    <w:rsid w:val="00493B3D"/>
    <w:rsid w:val="00493B89"/>
    <w:rsid w:val="00493D4D"/>
    <w:rsid w:val="00493FAF"/>
    <w:rsid w:val="0049436C"/>
    <w:rsid w:val="004944BE"/>
    <w:rsid w:val="004945EE"/>
    <w:rsid w:val="00494728"/>
    <w:rsid w:val="00494884"/>
    <w:rsid w:val="0049488C"/>
    <w:rsid w:val="00494907"/>
    <w:rsid w:val="00494987"/>
    <w:rsid w:val="00494EDB"/>
    <w:rsid w:val="00494F63"/>
    <w:rsid w:val="00495EE7"/>
    <w:rsid w:val="0049682D"/>
    <w:rsid w:val="00496919"/>
    <w:rsid w:val="00497723"/>
    <w:rsid w:val="004A033F"/>
    <w:rsid w:val="004A100D"/>
    <w:rsid w:val="004A17BE"/>
    <w:rsid w:val="004A1C5B"/>
    <w:rsid w:val="004A205E"/>
    <w:rsid w:val="004A2765"/>
    <w:rsid w:val="004A33CA"/>
    <w:rsid w:val="004A37C0"/>
    <w:rsid w:val="004A3A7F"/>
    <w:rsid w:val="004A3D9E"/>
    <w:rsid w:val="004A3DA1"/>
    <w:rsid w:val="004A4507"/>
    <w:rsid w:val="004A4BBF"/>
    <w:rsid w:val="004A4BFD"/>
    <w:rsid w:val="004A4E2E"/>
    <w:rsid w:val="004A5121"/>
    <w:rsid w:val="004A54FB"/>
    <w:rsid w:val="004A6999"/>
    <w:rsid w:val="004A6BD2"/>
    <w:rsid w:val="004A715D"/>
    <w:rsid w:val="004A72A6"/>
    <w:rsid w:val="004A7631"/>
    <w:rsid w:val="004A7713"/>
    <w:rsid w:val="004A7905"/>
    <w:rsid w:val="004A796E"/>
    <w:rsid w:val="004A7F05"/>
    <w:rsid w:val="004A7F0A"/>
    <w:rsid w:val="004B1391"/>
    <w:rsid w:val="004B13A9"/>
    <w:rsid w:val="004B18C6"/>
    <w:rsid w:val="004B1B86"/>
    <w:rsid w:val="004B2251"/>
    <w:rsid w:val="004B251E"/>
    <w:rsid w:val="004B2B43"/>
    <w:rsid w:val="004B3478"/>
    <w:rsid w:val="004B36DC"/>
    <w:rsid w:val="004B39BC"/>
    <w:rsid w:val="004B39E0"/>
    <w:rsid w:val="004B3B61"/>
    <w:rsid w:val="004B3FBF"/>
    <w:rsid w:val="004B4309"/>
    <w:rsid w:val="004B4331"/>
    <w:rsid w:val="004B4385"/>
    <w:rsid w:val="004B541C"/>
    <w:rsid w:val="004B571C"/>
    <w:rsid w:val="004B5868"/>
    <w:rsid w:val="004B65FC"/>
    <w:rsid w:val="004B683E"/>
    <w:rsid w:val="004B6D3D"/>
    <w:rsid w:val="004B6F38"/>
    <w:rsid w:val="004B7448"/>
    <w:rsid w:val="004B7637"/>
    <w:rsid w:val="004B779D"/>
    <w:rsid w:val="004C0007"/>
    <w:rsid w:val="004C0146"/>
    <w:rsid w:val="004C039B"/>
    <w:rsid w:val="004C03EC"/>
    <w:rsid w:val="004C0575"/>
    <w:rsid w:val="004C095A"/>
    <w:rsid w:val="004C0A16"/>
    <w:rsid w:val="004C0B9E"/>
    <w:rsid w:val="004C0E63"/>
    <w:rsid w:val="004C0F12"/>
    <w:rsid w:val="004C1154"/>
    <w:rsid w:val="004C1356"/>
    <w:rsid w:val="004C146D"/>
    <w:rsid w:val="004C18D5"/>
    <w:rsid w:val="004C1CB4"/>
    <w:rsid w:val="004C1D97"/>
    <w:rsid w:val="004C1EB9"/>
    <w:rsid w:val="004C1F0A"/>
    <w:rsid w:val="004C230B"/>
    <w:rsid w:val="004C23C5"/>
    <w:rsid w:val="004C26FF"/>
    <w:rsid w:val="004C2772"/>
    <w:rsid w:val="004C2895"/>
    <w:rsid w:val="004C28F6"/>
    <w:rsid w:val="004C3DAC"/>
    <w:rsid w:val="004C3E62"/>
    <w:rsid w:val="004C4432"/>
    <w:rsid w:val="004C470E"/>
    <w:rsid w:val="004C49F8"/>
    <w:rsid w:val="004C4BB1"/>
    <w:rsid w:val="004C4E7B"/>
    <w:rsid w:val="004C52C3"/>
    <w:rsid w:val="004C54FF"/>
    <w:rsid w:val="004C66D4"/>
    <w:rsid w:val="004C6E15"/>
    <w:rsid w:val="004C6E3A"/>
    <w:rsid w:val="004C7048"/>
    <w:rsid w:val="004C7771"/>
    <w:rsid w:val="004C7C32"/>
    <w:rsid w:val="004C7D33"/>
    <w:rsid w:val="004C7E60"/>
    <w:rsid w:val="004D07A0"/>
    <w:rsid w:val="004D0CB0"/>
    <w:rsid w:val="004D1299"/>
    <w:rsid w:val="004D1BEB"/>
    <w:rsid w:val="004D25DE"/>
    <w:rsid w:val="004D265C"/>
    <w:rsid w:val="004D2910"/>
    <w:rsid w:val="004D2B7F"/>
    <w:rsid w:val="004D2ED1"/>
    <w:rsid w:val="004D301F"/>
    <w:rsid w:val="004D3408"/>
    <w:rsid w:val="004D35CE"/>
    <w:rsid w:val="004D3C4F"/>
    <w:rsid w:val="004D3ECD"/>
    <w:rsid w:val="004D4815"/>
    <w:rsid w:val="004D4AF4"/>
    <w:rsid w:val="004D51FE"/>
    <w:rsid w:val="004D5611"/>
    <w:rsid w:val="004D5BEF"/>
    <w:rsid w:val="004D5DE4"/>
    <w:rsid w:val="004D5E03"/>
    <w:rsid w:val="004D62CC"/>
    <w:rsid w:val="004D67D3"/>
    <w:rsid w:val="004D6A32"/>
    <w:rsid w:val="004D6E5F"/>
    <w:rsid w:val="004D7302"/>
    <w:rsid w:val="004E0197"/>
    <w:rsid w:val="004E03CA"/>
    <w:rsid w:val="004E071D"/>
    <w:rsid w:val="004E099A"/>
    <w:rsid w:val="004E1098"/>
    <w:rsid w:val="004E1235"/>
    <w:rsid w:val="004E1483"/>
    <w:rsid w:val="004E1680"/>
    <w:rsid w:val="004E188B"/>
    <w:rsid w:val="004E1CB8"/>
    <w:rsid w:val="004E26FF"/>
    <w:rsid w:val="004E2D4A"/>
    <w:rsid w:val="004E3278"/>
    <w:rsid w:val="004E39DB"/>
    <w:rsid w:val="004E4E1A"/>
    <w:rsid w:val="004E4E47"/>
    <w:rsid w:val="004E527F"/>
    <w:rsid w:val="004E529A"/>
    <w:rsid w:val="004E56DB"/>
    <w:rsid w:val="004E5BCB"/>
    <w:rsid w:val="004E5F09"/>
    <w:rsid w:val="004E651B"/>
    <w:rsid w:val="004E65DD"/>
    <w:rsid w:val="004E6A93"/>
    <w:rsid w:val="004E6C60"/>
    <w:rsid w:val="004E73A6"/>
    <w:rsid w:val="004E748D"/>
    <w:rsid w:val="004E7666"/>
    <w:rsid w:val="004F0B30"/>
    <w:rsid w:val="004F0DB1"/>
    <w:rsid w:val="004F0DBF"/>
    <w:rsid w:val="004F1086"/>
    <w:rsid w:val="004F10F4"/>
    <w:rsid w:val="004F1FB8"/>
    <w:rsid w:val="004F222F"/>
    <w:rsid w:val="004F23B2"/>
    <w:rsid w:val="004F26AE"/>
    <w:rsid w:val="004F2B4D"/>
    <w:rsid w:val="004F2D49"/>
    <w:rsid w:val="004F362E"/>
    <w:rsid w:val="004F3B1B"/>
    <w:rsid w:val="004F3B3A"/>
    <w:rsid w:val="004F3DB3"/>
    <w:rsid w:val="004F4302"/>
    <w:rsid w:val="004F43BE"/>
    <w:rsid w:val="004F4CEC"/>
    <w:rsid w:val="004F5BF4"/>
    <w:rsid w:val="004F6DCC"/>
    <w:rsid w:val="004F6EEB"/>
    <w:rsid w:val="004F7374"/>
    <w:rsid w:val="004F7709"/>
    <w:rsid w:val="004F78CE"/>
    <w:rsid w:val="004F7BD7"/>
    <w:rsid w:val="004F7D0F"/>
    <w:rsid w:val="004F7DFF"/>
    <w:rsid w:val="004F7FAA"/>
    <w:rsid w:val="00500111"/>
    <w:rsid w:val="0050023B"/>
    <w:rsid w:val="00500551"/>
    <w:rsid w:val="00500557"/>
    <w:rsid w:val="00500FA6"/>
    <w:rsid w:val="00501372"/>
    <w:rsid w:val="005013FB"/>
    <w:rsid w:val="00502931"/>
    <w:rsid w:val="00502A03"/>
    <w:rsid w:val="00502B58"/>
    <w:rsid w:val="005032D4"/>
    <w:rsid w:val="00503C58"/>
    <w:rsid w:val="00503E76"/>
    <w:rsid w:val="00503EEC"/>
    <w:rsid w:val="00504157"/>
    <w:rsid w:val="005041BD"/>
    <w:rsid w:val="00504405"/>
    <w:rsid w:val="005044DC"/>
    <w:rsid w:val="00504B8C"/>
    <w:rsid w:val="00504D57"/>
    <w:rsid w:val="00504DA5"/>
    <w:rsid w:val="005058CC"/>
    <w:rsid w:val="00505979"/>
    <w:rsid w:val="00505E60"/>
    <w:rsid w:val="00506C9C"/>
    <w:rsid w:val="00506CAF"/>
    <w:rsid w:val="005071FF"/>
    <w:rsid w:val="00507534"/>
    <w:rsid w:val="005076DD"/>
    <w:rsid w:val="005102AF"/>
    <w:rsid w:val="0051074E"/>
    <w:rsid w:val="005108BB"/>
    <w:rsid w:val="00510973"/>
    <w:rsid w:val="00510DD1"/>
    <w:rsid w:val="00511001"/>
    <w:rsid w:val="0051102D"/>
    <w:rsid w:val="005112DC"/>
    <w:rsid w:val="00511494"/>
    <w:rsid w:val="005117C6"/>
    <w:rsid w:val="00511C71"/>
    <w:rsid w:val="00511D2D"/>
    <w:rsid w:val="00512420"/>
    <w:rsid w:val="005129C0"/>
    <w:rsid w:val="00512EB3"/>
    <w:rsid w:val="005130E0"/>
    <w:rsid w:val="0051317E"/>
    <w:rsid w:val="005136A9"/>
    <w:rsid w:val="005136C6"/>
    <w:rsid w:val="00513785"/>
    <w:rsid w:val="00513992"/>
    <w:rsid w:val="00513FEC"/>
    <w:rsid w:val="0051413D"/>
    <w:rsid w:val="005141BD"/>
    <w:rsid w:val="00515E23"/>
    <w:rsid w:val="005166A1"/>
    <w:rsid w:val="00516905"/>
    <w:rsid w:val="00516942"/>
    <w:rsid w:val="00516D61"/>
    <w:rsid w:val="005170B9"/>
    <w:rsid w:val="00517386"/>
    <w:rsid w:val="00517394"/>
    <w:rsid w:val="005174C6"/>
    <w:rsid w:val="00517D6D"/>
    <w:rsid w:val="00520247"/>
    <w:rsid w:val="005205AC"/>
    <w:rsid w:val="005209BD"/>
    <w:rsid w:val="00520A2E"/>
    <w:rsid w:val="00520B52"/>
    <w:rsid w:val="00520E16"/>
    <w:rsid w:val="005210FF"/>
    <w:rsid w:val="00521121"/>
    <w:rsid w:val="0052116B"/>
    <w:rsid w:val="0052173B"/>
    <w:rsid w:val="00521BAA"/>
    <w:rsid w:val="005228AA"/>
    <w:rsid w:val="005228B9"/>
    <w:rsid w:val="00522ABF"/>
    <w:rsid w:val="00522CC6"/>
    <w:rsid w:val="005230AA"/>
    <w:rsid w:val="005234C5"/>
    <w:rsid w:val="00523CFE"/>
    <w:rsid w:val="00523F69"/>
    <w:rsid w:val="00524204"/>
    <w:rsid w:val="0052432B"/>
    <w:rsid w:val="00524584"/>
    <w:rsid w:val="00524D30"/>
    <w:rsid w:val="00524E96"/>
    <w:rsid w:val="005252AF"/>
    <w:rsid w:val="005252B9"/>
    <w:rsid w:val="00525A7E"/>
    <w:rsid w:val="00525B26"/>
    <w:rsid w:val="00525CF4"/>
    <w:rsid w:val="005260A2"/>
    <w:rsid w:val="00526978"/>
    <w:rsid w:val="00526BB7"/>
    <w:rsid w:val="00526E59"/>
    <w:rsid w:val="0052718F"/>
    <w:rsid w:val="00527307"/>
    <w:rsid w:val="00527C8E"/>
    <w:rsid w:val="00527CD3"/>
    <w:rsid w:val="00527D73"/>
    <w:rsid w:val="005300A2"/>
    <w:rsid w:val="00530116"/>
    <w:rsid w:val="00530143"/>
    <w:rsid w:val="00530502"/>
    <w:rsid w:val="005313AF"/>
    <w:rsid w:val="0053188E"/>
    <w:rsid w:val="005319EF"/>
    <w:rsid w:val="00531C1A"/>
    <w:rsid w:val="00531F97"/>
    <w:rsid w:val="0053246E"/>
    <w:rsid w:val="00532CB3"/>
    <w:rsid w:val="005346E8"/>
    <w:rsid w:val="00534851"/>
    <w:rsid w:val="005348A4"/>
    <w:rsid w:val="0053497B"/>
    <w:rsid w:val="005351F9"/>
    <w:rsid w:val="0053550A"/>
    <w:rsid w:val="005358B7"/>
    <w:rsid w:val="005359B4"/>
    <w:rsid w:val="00535E63"/>
    <w:rsid w:val="005361AB"/>
    <w:rsid w:val="00536677"/>
    <w:rsid w:val="00536792"/>
    <w:rsid w:val="005376CD"/>
    <w:rsid w:val="0053793C"/>
    <w:rsid w:val="00537A61"/>
    <w:rsid w:val="00537BC2"/>
    <w:rsid w:val="005414FF"/>
    <w:rsid w:val="005415C3"/>
    <w:rsid w:val="0054190C"/>
    <w:rsid w:val="00541BE0"/>
    <w:rsid w:val="00541D8D"/>
    <w:rsid w:val="005426ED"/>
    <w:rsid w:val="00542B91"/>
    <w:rsid w:val="00542BB6"/>
    <w:rsid w:val="00542D23"/>
    <w:rsid w:val="00542E53"/>
    <w:rsid w:val="005435A6"/>
    <w:rsid w:val="00543CF6"/>
    <w:rsid w:val="00543D61"/>
    <w:rsid w:val="00543F7F"/>
    <w:rsid w:val="00544068"/>
    <w:rsid w:val="00544152"/>
    <w:rsid w:val="00544206"/>
    <w:rsid w:val="005447DE"/>
    <w:rsid w:val="00544916"/>
    <w:rsid w:val="00545196"/>
    <w:rsid w:val="005453D5"/>
    <w:rsid w:val="0054543D"/>
    <w:rsid w:val="005454A8"/>
    <w:rsid w:val="005457C7"/>
    <w:rsid w:val="00545879"/>
    <w:rsid w:val="00545BF3"/>
    <w:rsid w:val="00545FC2"/>
    <w:rsid w:val="00546636"/>
    <w:rsid w:val="0054741F"/>
    <w:rsid w:val="0054757B"/>
    <w:rsid w:val="0054784C"/>
    <w:rsid w:val="00547885"/>
    <w:rsid w:val="00547AAA"/>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5C0"/>
    <w:rsid w:val="00552690"/>
    <w:rsid w:val="00552F30"/>
    <w:rsid w:val="00552FD7"/>
    <w:rsid w:val="005534BD"/>
    <w:rsid w:val="00553627"/>
    <w:rsid w:val="00553968"/>
    <w:rsid w:val="005539E8"/>
    <w:rsid w:val="00553F4B"/>
    <w:rsid w:val="00554470"/>
    <w:rsid w:val="00554899"/>
    <w:rsid w:val="00554A70"/>
    <w:rsid w:val="00554AD6"/>
    <w:rsid w:val="00554C25"/>
    <w:rsid w:val="00555230"/>
    <w:rsid w:val="0055523B"/>
    <w:rsid w:val="00555B2F"/>
    <w:rsid w:val="00555B5E"/>
    <w:rsid w:val="0055673E"/>
    <w:rsid w:val="00556863"/>
    <w:rsid w:val="005572EC"/>
    <w:rsid w:val="005573BF"/>
    <w:rsid w:val="0056037D"/>
    <w:rsid w:val="0056078B"/>
    <w:rsid w:val="005608C4"/>
    <w:rsid w:val="00560BEE"/>
    <w:rsid w:val="00561433"/>
    <w:rsid w:val="0056172B"/>
    <w:rsid w:val="00561778"/>
    <w:rsid w:val="005618F2"/>
    <w:rsid w:val="00561C95"/>
    <w:rsid w:val="00562228"/>
    <w:rsid w:val="00562661"/>
    <w:rsid w:val="005626F0"/>
    <w:rsid w:val="00562944"/>
    <w:rsid w:val="00562F2B"/>
    <w:rsid w:val="0056366A"/>
    <w:rsid w:val="00563A55"/>
    <w:rsid w:val="0056465D"/>
    <w:rsid w:val="00564A07"/>
    <w:rsid w:val="00564C32"/>
    <w:rsid w:val="00564E99"/>
    <w:rsid w:val="00564ED2"/>
    <w:rsid w:val="005654C1"/>
    <w:rsid w:val="005659BE"/>
    <w:rsid w:val="00565AAA"/>
    <w:rsid w:val="0056615B"/>
    <w:rsid w:val="005662D6"/>
    <w:rsid w:val="0056643B"/>
    <w:rsid w:val="00566885"/>
    <w:rsid w:val="00567180"/>
    <w:rsid w:val="0056776B"/>
    <w:rsid w:val="005700A1"/>
    <w:rsid w:val="00570A46"/>
    <w:rsid w:val="005712BD"/>
    <w:rsid w:val="0057178D"/>
    <w:rsid w:val="0057215A"/>
    <w:rsid w:val="005722F0"/>
    <w:rsid w:val="00572406"/>
    <w:rsid w:val="00572B0A"/>
    <w:rsid w:val="00572ED0"/>
    <w:rsid w:val="005737D6"/>
    <w:rsid w:val="00573D2F"/>
    <w:rsid w:val="00574596"/>
    <w:rsid w:val="00574E32"/>
    <w:rsid w:val="00574E66"/>
    <w:rsid w:val="00574EE1"/>
    <w:rsid w:val="00575AA4"/>
    <w:rsid w:val="00575AC3"/>
    <w:rsid w:val="00575B85"/>
    <w:rsid w:val="00575BBE"/>
    <w:rsid w:val="00576162"/>
    <w:rsid w:val="0057675D"/>
    <w:rsid w:val="00576C51"/>
    <w:rsid w:val="00576CB5"/>
    <w:rsid w:val="00576D5C"/>
    <w:rsid w:val="00577ECE"/>
    <w:rsid w:val="0058049D"/>
    <w:rsid w:val="005809D3"/>
    <w:rsid w:val="00580A87"/>
    <w:rsid w:val="00581194"/>
    <w:rsid w:val="00581230"/>
    <w:rsid w:val="0058143F"/>
    <w:rsid w:val="00581631"/>
    <w:rsid w:val="00581D11"/>
    <w:rsid w:val="00582343"/>
    <w:rsid w:val="005823C0"/>
    <w:rsid w:val="00582727"/>
    <w:rsid w:val="0058288E"/>
    <w:rsid w:val="00582FD5"/>
    <w:rsid w:val="00583B55"/>
    <w:rsid w:val="00583F2E"/>
    <w:rsid w:val="00584182"/>
    <w:rsid w:val="0058452B"/>
    <w:rsid w:val="005857DE"/>
    <w:rsid w:val="00585A26"/>
    <w:rsid w:val="005863C0"/>
    <w:rsid w:val="00586432"/>
    <w:rsid w:val="00586901"/>
    <w:rsid w:val="00586A37"/>
    <w:rsid w:val="00586FC0"/>
    <w:rsid w:val="00587154"/>
    <w:rsid w:val="00587309"/>
    <w:rsid w:val="00590065"/>
    <w:rsid w:val="00590111"/>
    <w:rsid w:val="005902E7"/>
    <w:rsid w:val="0059043E"/>
    <w:rsid w:val="005906A5"/>
    <w:rsid w:val="0059096F"/>
    <w:rsid w:val="00590B10"/>
    <w:rsid w:val="00590E4C"/>
    <w:rsid w:val="005917C2"/>
    <w:rsid w:val="00591B45"/>
    <w:rsid w:val="00592008"/>
    <w:rsid w:val="005920EE"/>
    <w:rsid w:val="00592C94"/>
    <w:rsid w:val="00593054"/>
    <w:rsid w:val="005934B8"/>
    <w:rsid w:val="005935E5"/>
    <w:rsid w:val="00593856"/>
    <w:rsid w:val="0059394D"/>
    <w:rsid w:val="00593FF6"/>
    <w:rsid w:val="0059457E"/>
    <w:rsid w:val="00594698"/>
    <w:rsid w:val="005949B1"/>
    <w:rsid w:val="00594C26"/>
    <w:rsid w:val="00594E76"/>
    <w:rsid w:val="005950EE"/>
    <w:rsid w:val="00595879"/>
    <w:rsid w:val="00595DE9"/>
    <w:rsid w:val="0059613E"/>
    <w:rsid w:val="0059630E"/>
    <w:rsid w:val="00596654"/>
    <w:rsid w:val="0059688D"/>
    <w:rsid w:val="00596F9E"/>
    <w:rsid w:val="0059733C"/>
    <w:rsid w:val="00597372"/>
    <w:rsid w:val="005977F7"/>
    <w:rsid w:val="00597991"/>
    <w:rsid w:val="00597A3D"/>
    <w:rsid w:val="00597A41"/>
    <w:rsid w:val="00597C6F"/>
    <w:rsid w:val="00597D5E"/>
    <w:rsid w:val="005A0F47"/>
    <w:rsid w:val="005A16A1"/>
    <w:rsid w:val="005A1873"/>
    <w:rsid w:val="005A1FA0"/>
    <w:rsid w:val="005A2476"/>
    <w:rsid w:val="005A2754"/>
    <w:rsid w:val="005A2915"/>
    <w:rsid w:val="005A335B"/>
    <w:rsid w:val="005A376D"/>
    <w:rsid w:val="005A39A6"/>
    <w:rsid w:val="005A4733"/>
    <w:rsid w:val="005A51D9"/>
    <w:rsid w:val="005A5714"/>
    <w:rsid w:val="005A5F30"/>
    <w:rsid w:val="005A603B"/>
    <w:rsid w:val="005A648D"/>
    <w:rsid w:val="005A6A47"/>
    <w:rsid w:val="005A6BA7"/>
    <w:rsid w:val="005A6E47"/>
    <w:rsid w:val="005A78A2"/>
    <w:rsid w:val="005A7D2A"/>
    <w:rsid w:val="005A7F2D"/>
    <w:rsid w:val="005B0070"/>
    <w:rsid w:val="005B0133"/>
    <w:rsid w:val="005B07AA"/>
    <w:rsid w:val="005B0FF9"/>
    <w:rsid w:val="005B1891"/>
    <w:rsid w:val="005B1F9D"/>
    <w:rsid w:val="005B2135"/>
    <w:rsid w:val="005B2201"/>
    <w:rsid w:val="005B29EA"/>
    <w:rsid w:val="005B2BBF"/>
    <w:rsid w:val="005B3372"/>
    <w:rsid w:val="005B34C5"/>
    <w:rsid w:val="005B437C"/>
    <w:rsid w:val="005B4687"/>
    <w:rsid w:val="005B4738"/>
    <w:rsid w:val="005B4754"/>
    <w:rsid w:val="005B481F"/>
    <w:rsid w:val="005B49AA"/>
    <w:rsid w:val="005B5007"/>
    <w:rsid w:val="005B54D8"/>
    <w:rsid w:val="005B565F"/>
    <w:rsid w:val="005B5A3A"/>
    <w:rsid w:val="005B5D0D"/>
    <w:rsid w:val="005B626B"/>
    <w:rsid w:val="005B6471"/>
    <w:rsid w:val="005B6598"/>
    <w:rsid w:val="005B7298"/>
    <w:rsid w:val="005B72BE"/>
    <w:rsid w:val="005B7767"/>
    <w:rsid w:val="005B77D9"/>
    <w:rsid w:val="005B7EB5"/>
    <w:rsid w:val="005C04B4"/>
    <w:rsid w:val="005C0621"/>
    <w:rsid w:val="005C093A"/>
    <w:rsid w:val="005C0B38"/>
    <w:rsid w:val="005C1513"/>
    <w:rsid w:val="005C1598"/>
    <w:rsid w:val="005C1ABE"/>
    <w:rsid w:val="005C2CE2"/>
    <w:rsid w:val="005C2F19"/>
    <w:rsid w:val="005C32A7"/>
    <w:rsid w:val="005C33C0"/>
    <w:rsid w:val="005C3525"/>
    <w:rsid w:val="005C35C8"/>
    <w:rsid w:val="005C3D6F"/>
    <w:rsid w:val="005C41EE"/>
    <w:rsid w:val="005C43A2"/>
    <w:rsid w:val="005C448D"/>
    <w:rsid w:val="005C45CC"/>
    <w:rsid w:val="005C47A4"/>
    <w:rsid w:val="005C4EC6"/>
    <w:rsid w:val="005C50D0"/>
    <w:rsid w:val="005C5499"/>
    <w:rsid w:val="005C6EEF"/>
    <w:rsid w:val="005C6FF7"/>
    <w:rsid w:val="005C76FF"/>
    <w:rsid w:val="005C7817"/>
    <w:rsid w:val="005C7AFE"/>
    <w:rsid w:val="005D07F3"/>
    <w:rsid w:val="005D1618"/>
    <w:rsid w:val="005D18A4"/>
    <w:rsid w:val="005D18CF"/>
    <w:rsid w:val="005D1DBC"/>
    <w:rsid w:val="005D1DC4"/>
    <w:rsid w:val="005D22F7"/>
    <w:rsid w:val="005D241E"/>
    <w:rsid w:val="005D25CA"/>
    <w:rsid w:val="005D27FB"/>
    <w:rsid w:val="005D2B56"/>
    <w:rsid w:val="005D2F84"/>
    <w:rsid w:val="005D3257"/>
    <w:rsid w:val="005D397D"/>
    <w:rsid w:val="005D3A6F"/>
    <w:rsid w:val="005D3AF4"/>
    <w:rsid w:val="005D3D1F"/>
    <w:rsid w:val="005D3F08"/>
    <w:rsid w:val="005D4659"/>
    <w:rsid w:val="005D4CE4"/>
    <w:rsid w:val="005D513E"/>
    <w:rsid w:val="005D52AA"/>
    <w:rsid w:val="005D5647"/>
    <w:rsid w:val="005D5B25"/>
    <w:rsid w:val="005D5D22"/>
    <w:rsid w:val="005D61C8"/>
    <w:rsid w:val="005D658C"/>
    <w:rsid w:val="005D7239"/>
    <w:rsid w:val="005D74E1"/>
    <w:rsid w:val="005D78DA"/>
    <w:rsid w:val="005D7C2C"/>
    <w:rsid w:val="005D7F1F"/>
    <w:rsid w:val="005E0716"/>
    <w:rsid w:val="005E0DDA"/>
    <w:rsid w:val="005E0E23"/>
    <w:rsid w:val="005E0F01"/>
    <w:rsid w:val="005E129A"/>
    <w:rsid w:val="005E183D"/>
    <w:rsid w:val="005E1926"/>
    <w:rsid w:val="005E21A1"/>
    <w:rsid w:val="005E28FD"/>
    <w:rsid w:val="005E3981"/>
    <w:rsid w:val="005E3EB9"/>
    <w:rsid w:val="005E3FB9"/>
    <w:rsid w:val="005E41A2"/>
    <w:rsid w:val="005E4283"/>
    <w:rsid w:val="005E44D4"/>
    <w:rsid w:val="005E472B"/>
    <w:rsid w:val="005E4E2C"/>
    <w:rsid w:val="005E5B03"/>
    <w:rsid w:val="005E5D00"/>
    <w:rsid w:val="005E5DE3"/>
    <w:rsid w:val="005E6979"/>
    <w:rsid w:val="005E6AE2"/>
    <w:rsid w:val="005E6D27"/>
    <w:rsid w:val="005E7DA3"/>
    <w:rsid w:val="005E7FC6"/>
    <w:rsid w:val="005F01CC"/>
    <w:rsid w:val="005F055E"/>
    <w:rsid w:val="005F0AEE"/>
    <w:rsid w:val="005F0E59"/>
    <w:rsid w:val="005F117C"/>
    <w:rsid w:val="005F1494"/>
    <w:rsid w:val="005F1600"/>
    <w:rsid w:val="005F17C3"/>
    <w:rsid w:val="005F1CD6"/>
    <w:rsid w:val="005F2529"/>
    <w:rsid w:val="005F292D"/>
    <w:rsid w:val="005F2987"/>
    <w:rsid w:val="005F2A5C"/>
    <w:rsid w:val="005F2E93"/>
    <w:rsid w:val="005F2F66"/>
    <w:rsid w:val="005F2FD5"/>
    <w:rsid w:val="005F3029"/>
    <w:rsid w:val="005F3A4C"/>
    <w:rsid w:val="005F43EC"/>
    <w:rsid w:val="005F4BCE"/>
    <w:rsid w:val="005F4BF1"/>
    <w:rsid w:val="005F55D7"/>
    <w:rsid w:val="005F5A49"/>
    <w:rsid w:val="005F5DB6"/>
    <w:rsid w:val="005F692E"/>
    <w:rsid w:val="005F6ABE"/>
    <w:rsid w:val="005F6ED2"/>
    <w:rsid w:val="005F6FDF"/>
    <w:rsid w:val="005F72CC"/>
    <w:rsid w:val="005F7666"/>
    <w:rsid w:val="005F793B"/>
    <w:rsid w:val="005F7A03"/>
    <w:rsid w:val="006000A5"/>
    <w:rsid w:val="00600236"/>
    <w:rsid w:val="006007AF"/>
    <w:rsid w:val="00601A37"/>
    <w:rsid w:val="00601AAF"/>
    <w:rsid w:val="00602125"/>
    <w:rsid w:val="006023A1"/>
    <w:rsid w:val="00602EFF"/>
    <w:rsid w:val="006033B5"/>
    <w:rsid w:val="0060344C"/>
    <w:rsid w:val="00603503"/>
    <w:rsid w:val="00604362"/>
    <w:rsid w:val="006045B3"/>
    <w:rsid w:val="00604DC9"/>
    <w:rsid w:val="006054E5"/>
    <w:rsid w:val="0060551A"/>
    <w:rsid w:val="00605521"/>
    <w:rsid w:val="006057D8"/>
    <w:rsid w:val="00605FFF"/>
    <w:rsid w:val="00606220"/>
    <w:rsid w:val="00606339"/>
    <w:rsid w:val="00606D0F"/>
    <w:rsid w:val="00607307"/>
    <w:rsid w:val="00607398"/>
    <w:rsid w:val="0060767D"/>
    <w:rsid w:val="006079A0"/>
    <w:rsid w:val="006079BF"/>
    <w:rsid w:val="00607BA4"/>
    <w:rsid w:val="00607E00"/>
    <w:rsid w:val="00607FA2"/>
    <w:rsid w:val="00610EDE"/>
    <w:rsid w:val="00611013"/>
    <w:rsid w:val="00611096"/>
    <w:rsid w:val="0061110C"/>
    <w:rsid w:val="0061131D"/>
    <w:rsid w:val="00611684"/>
    <w:rsid w:val="0061192A"/>
    <w:rsid w:val="00611A1D"/>
    <w:rsid w:val="00611E38"/>
    <w:rsid w:val="00611FC4"/>
    <w:rsid w:val="00612E1F"/>
    <w:rsid w:val="006132C4"/>
    <w:rsid w:val="00613B8A"/>
    <w:rsid w:val="00613C04"/>
    <w:rsid w:val="00614248"/>
    <w:rsid w:val="006145D0"/>
    <w:rsid w:val="00614B48"/>
    <w:rsid w:val="00614B4F"/>
    <w:rsid w:val="00615138"/>
    <w:rsid w:val="006155E2"/>
    <w:rsid w:val="00615859"/>
    <w:rsid w:val="00615E65"/>
    <w:rsid w:val="006167FF"/>
    <w:rsid w:val="00616845"/>
    <w:rsid w:val="00616A0A"/>
    <w:rsid w:val="00616C76"/>
    <w:rsid w:val="0061716E"/>
    <w:rsid w:val="00617182"/>
    <w:rsid w:val="00617298"/>
    <w:rsid w:val="0061737B"/>
    <w:rsid w:val="006177AC"/>
    <w:rsid w:val="00617A4E"/>
    <w:rsid w:val="00617BD9"/>
    <w:rsid w:val="00617D0F"/>
    <w:rsid w:val="00620071"/>
    <w:rsid w:val="0062043A"/>
    <w:rsid w:val="0062083B"/>
    <w:rsid w:val="0062095D"/>
    <w:rsid w:val="00620C0D"/>
    <w:rsid w:val="00621624"/>
    <w:rsid w:val="006218C9"/>
    <w:rsid w:val="006218E6"/>
    <w:rsid w:val="00621C04"/>
    <w:rsid w:val="00622141"/>
    <w:rsid w:val="006223D0"/>
    <w:rsid w:val="006228E4"/>
    <w:rsid w:val="00623124"/>
    <w:rsid w:val="00623335"/>
    <w:rsid w:val="006236A3"/>
    <w:rsid w:val="006239E1"/>
    <w:rsid w:val="00623B78"/>
    <w:rsid w:val="00623C4C"/>
    <w:rsid w:val="0062414F"/>
    <w:rsid w:val="00624976"/>
    <w:rsid w:val="00624C8E"/>
    <w:rsid w:val="0062502A"/>
    <w:rsid w:val="006255FE"/>
    <w:rsid w:val="00625959"/>
    <w:rsid w:val="00625B0A"/>
    <w:rsid w:val="006271E8"/>
    <w:rsid w:val="00627A1E"/>
    <w:rsid w:val="00630972"/>
    <w:rsid w:val="00630ACE"/>
    <w:rsid w:val="00630B87"/>
    <w:rsid w:val="0063117C"/>
    <w:rsid w:val="0063122C"/>
    <w:rsid w:val="006312CB"/>
    <w:rsid w:val="00631301"/>
    <w:rsid w:val="006319C0"/>
    <w:rsid w:val="00631BC9"/>
    <w:rsid w:val="00631C27"/>
    <w:rsid w:val="00631C9F"/>
    <w:rsid w:val="00631EC0"/>
    <w:rsid w:val="00632207"/>
    <w:rsid w:val="00632F8B"/>
    <w:rsid w:val="0063320E"/>
    <w:rsid w:val="00633DDF"/>
    <w:rsid w:val="00633E4F"/>
    <w:rsid w:val="00634175"/>
    <w:rsid w:val="0063464F"/>
    <w:rsid w:val="0063471D"/>
    <w:rsid w:val="00634A28"/>
    <w:rsid w:val="00634B89"/>
    <w:rsid w:val="006353C8"/>
    <w:rsid w:val="0063595C"/>
    <w:rsid w:val="00636336"/>
    <w:rsid w:val="0063644C"/>
    <w:rsid w:val="00636703"/>
    <w:rsid w:val="0063671B"/>
    <w:rsid w:val="00637121"/>
    <w:rsid w:val="00637253"/>
    <w:rsid w:val="006374F9"/>
    <w:rsid w:val="00637C1C"/>
    <w:rsid w:val="00640064"/>
    <w:rsid w:val="00640300"/>
    <w:rsid w:val="0064083C"/>
    <w:rsid w:val="00640CF8"/>
    <w:rsid w:val="00640DC9"/>
    <w:rsid w:val="00640DDD"/>
    <w:rsid w:val="00641229"/>
    <w:rsid w:val="00641685"/>
    <w:rsid w:val="006417BE"/>
    <w:rsid w:val="00641EA4"/>
    <w:rsid w:val="00642173"/>
    <w:rsid w:val="00642186"/>
    <w:rsid w:val="006428A0"/>
    <w:rsid w:val="006428AE"/>
    <w:rsid w:val="00642D06"/>
    <w:rsid w:val="00642FEE"/>
    <w:rsid w:val="00643184"/>
    <w:rsid w:val="006433E4"/>
    <w:rsid w:val="006433FA"/>
    <w:rsid w:val="00643669"/>
    <w:rsid w:val="00643874"/>
    <w:rsid w:val="00643DBC"/>
    <w:rsid w:val="00643EB5"/>
    <w:rsid w:val="006442A8"/>
    <w:rsid w:val="006446A2"/>
    <w:rsid w:val="006446B9"/>
    <w:rsid w:val="00644A16"/>
    <w:rsid w:val="00644AE3"/>
    <w:rsid w:val="00644C62"/>
    <w:rsid w:val="00644EF0"/>
    <w:rsid w:val="006464D7"/>
    <w:rsid w:val="006466C8"/>
    <w:rsid w:val="006466D7"/>
    <w:rsid w:val="00646873"/>
    <w:rsid w:val="00646FD7"/>
    <w:rsid w:val="0064717D"/>
    <w:rsid w:val="0064743B"/>
    <w:rsid w:val="00647FBF"/>
    <w:rsid w:val="0065060C"/>
    <w:rsid w:val="006508A1"/>
    <w:rsid w:val="00651A10"/>
    <w:rsid w:val="00652CDF"/>
    <w:rsid w:val="00652FDC"/>
    <w:rsid w:val="006531FA"/>
    <w:rsid w:val="0065325B"/>
    <w:rsid w:val="0065372B"/>
    <w:rsid w:val="00653889"/>
    <w:rsid w:val="00653BED"/>
    <w:rsid w:val="00654861"/>
    <w:rsid w:val="0065486E"/>
    <w:rsid w:val="00654B47"/>
    <w:rsid w:val="00655479"/>
    <w:rsid w:val="0065586A"/>
    <w:rsid w:val="00656198"/>
    <w:rsid w:val="006566CD"/>
    <w:rsid w:val="00656955"/>
    <w:rsid w:val="00656A8F"/>
    <w:rsid w:val="00657394"/>
    <w:rsid w:val="006578C9"/>
    <w:rsid w:val="00657FBA"/>
    <w:rsid w:val="0066044F"/>
    <w:rsid w:val="00660B6F"/>
    <w:rsid w:val="006610E3"/>
    <w:rsid w:val="00661676"/>
    <w:rsid w:val="00661731"/>
    <w:rsid w:val="006617BC"/>
    <w:rsid w:val="00661B09"/>
    <w:rsid w:val="00661F16"/>
    <w:rsid w:val="00662EE5"/>
    <w:rsid w:val="00662FFD"/>
    <w:rsid w:val="00663751"/>
    <w:rsid w:val="00663B04"/>
    <w:rsid w:val="00663CB8"/>
    <w:rsid w:val="00663D3D"/>
    <w:rsid w:val="00663D55"/>
    <w:rsid w:val="00664195"/>
    <w:rsid w:val="006643A2"/>
    <w:rsid w:val="006644E0"/>
    <w:rsid w:val="00664D82"/>
    <w:rsid w:val="00664FF9"/>
    <w:rsid w:val="00665120"/>
    <w:rsid w:val="00666120"/>
    <w:rsid w:val="0066627F"/>
    <w:rsid w:val="006663C9"/>
    <w:rsid w:val="00666759"/>
    <w:rsid w:val="0066715A"/>
    <w:rsid w:val="0066737A"/>
    <w:rsid w:val="0066754F"/>
    <w:rsid w:val="006675E6"/>
    <w:rsid w:val="00667708"/>
    <w:rsid w:val="0066780F"/>
    <w:rsid w:val="00667CE0"/>
    <w:rsid w:val="0067001C"/>
    <w:rsid w:val="006707AF"/>
    <w:rsid w:val="00670A0E"/>
    <w:rsid w:val="0067190F"/>
    <w:rsid w:val="006719FB"/>
    <w:rsid w:val="00671B6C"/>
    <w:rsid w:val="00671D1E"/>
    <w:rsid w:val="00671DA9"/>
    <w:rsid w:val="006720EB"/>
    <w:rsid w:val="00672567"/>
    <w:rsid w:val="006725AB"/>
    <w:rsid w:val="00672853"/>
    <w:rsid w:val="00672BD3"/>
    <w:rsid w:val="00672CE4"/>
    <w:rsid w:val="00673088"/>
    <w:rsid w:val="006731FA"/>
    <w:rsid w:val="006735AB"/>
    <w:rsid w:val="006735FD"/>
    <w:rsid w:val="0067364F"/>
    <w:rsid w:val="00673AE0"/>
    <w:rsid w:val="00673B24"/>
    <w:rsid w:val="00673CA0"/>
    <w:rsid w:val="0067435F"/>
    <w:rsid w:val="00674894"/>
    <w:rsid w:val="00674932"/>
    <w:rsid w:val="006751EE"/>
    <w:rsid w:val="00675636"/>
    <w:rsid w:val="0067599E"/>
    <w:rsid w:val="00675ADE"/>
    <w:rsid w:val="0067681B"/>
    <w:rsid w:val="00676D51"/>
    <w:rsid w:val="00676E93"/>
    <w:rsid w:val="00677154"/>
    <w:rsid w:val="00677418"/>
    <w:rsid w:val="006776BE"/>
    <w:rsid w:val="006776C5"/>
    <w:rsid w:val="0067779E"/>
    <w:rsid w:val="006778EB"/>
    <w:rsid w:val="006779F1"/>
    <w:rsid w:val="00677B80"/>
    <w:rsid w:val="00677EB2"/>
    <w:rsid w:val="00677F2B"/>
    <w:rsid w:val="00680B79"/>
    <w:rsid w:val="00680C0F"/>
    <w:rsid w:val="00680C41"/>
    <w:rsid w:val="00680CE8"/>
    <w:rsid w:val="00680E16"/>
    <w:rsid w:val="00680EEE"/>
    <w:rsid w:val="00680F9D"/>
    <w:rsid w:val="00680FFC"/>
    <w:rsid w:val="00681570"/>
    <w:rsid w:val="0068186C"/>
    <w:rsid w:val="00681A30"/>
    <w:rsid w:val="00681E24"/>
    <w:rsid w:val="00682457"/>
    <w:rsid w:val="00682493"/>
    <w:rsid w:val="00682B6A"/>
    <w:rsid w:val="00682BA3"/>
    <w:rsid w:val="0068323F"/>
    <w:rsid w:val="0068344B"/>
    <w:rsid w:val="00683ADC"/>
    <w:rsid w:val="00683C37"/>
    <w:rsid w:val="006844A2"/>
    <w:rsid w:val="006846F3"/>
    <w:rsid w:val="006847DA"/>
    <w:rsid w:val="006848CE"/>
    <w:rsid w:val="00685595"/>
    <w:rsid w:val="00685614"/>
    <w:rsid w:val="006856F9"/>
    <w:rsid w:val="00685992"/>
    <w:rsid w:val="00685A4C"/>
    <w:rsid w:val="006863EA"/>
    <w:rsid w:val="00686511"/>
    <w:rsid w:val="006866B0"/>
    <w:rsid w:val="00686B9D"/>
    <w:rsid w:val="006871AB"/>
    <w:rsid w:val="00687AF1"/>
    <w:rsid w:val="00687E94"/>
    <w:rsid w:val="006902BC"/>
    <w:rsid w:val="00690512"/>
    <w:rsid w:val="00690C71"/>
    <w:rsid w:val="006912C3"/>
    <w:rsid w:val="00691711"/>
    <w:rsid w:val="006918A2"/>
    <w:rsid w:val="006918B5"/>
    <w:rsid w:val="0069266C"/>
    <w:rsid w:val="00693A93"/>
    <w:rsid w:val="00693B88"/>
    <w:rsid w:val="006944D6"/>
    <w:rsid w:val="00694615"/>
    <w:rsid w:val="00694662"/>
    <w:rsid w:val="006948B3"/>
    <w:rsid w:val="00694F09"/>
    <w:rsid w:val="00694FE0"/>
    <w:rsid w:val="00695021"/>
    <w:rsid w:val="006950EC"/>
    <w:rsid w:val="006952B6"/>
    <w:rsid w:val="006953C0"/>
    <w:rsid w:val="006953C1"/>
    <w:rsid w:val="00695577"/>
    <w:rsid w:val="0069573C"/>
    <w:rsid w:val="00696003"/>
    <w:rsid w:val="0069629E"/>
    <w:rsid w:val="00696305"/>
    <w:rsid w:val="00697343"/>
    <w:rsid w:val="00697DCC"/>
    <w:rsid w:val="006A0068"/>
    <w:rsid w:val="006A0409"/>
    <w:rsid w:val="006A0565"/>
    <w:rsid w:val="006A0AF0"/>
    <w:rsid w:val="006A0E29"/>
    <w:rsid w:val="006A11D9"/>
    <w:rsid w:val="006A21D1"/>
    <w:rsid w:val="006A2363"/>
    <w:rsid w:val="006A262F"/>
    <w:rsid w:val="006A2645"/>
    <w:rsid w:val="006A275C"/>
    <w:rsid w:val="006A2C2D"/>
    <w:rsid w:val="006A3AC0"/>
    <w:rsid w:val="006A3C44"/>
    <w:rsid w:val="006A4076"/>
    <w:rsid w:val="006A4287"/>
    <w:rsid w:val="006A4342"/>
    <w:rsid w:val="006A440F"/>
    <w:rsid w:val="006A55B8"/>
    <w:rsid w:val="006A57F9"/>
    <w:rsid w:val="006A58C2"/>
    <w:rsid w:val="006A6718"/>
    <w:rsid w:val="006A6777"/>
    <w:rsid w:val="006A6C3B"/>
    <w:rsid w:val="006A6CCB"/>
    <w:rsid w:val="006A7634"/>
    <w:rsid w:val="006A7695"/>
    <w:rsid w:val="006A7721"/>
    <w:rsid w:val="006A7C63"/>
    <w:rsid w:val="006B01F5"/>
    <w:rsid w:val="006B089F"/>
    <w:rsid w:val="006B09B0"/>
    <w:rsid w:val="006B1049"/>
    <w:rsid w:val="006B1133"/>
    <w:rsid w:val="006B1148"/>
    <w:rsid w:val="006B1AD4"/>
    <w:rsid w:val="006B1B66"/>
    <w:rsid w:val="006B1C22"/>
    <w:rsid w:val="006B1C63"/>
    <w:rsid w:val="006B22CF"/>
    <w:rsid w:val="006B2772"/>
    <w:rsid w:val="006B2D39"/>
    <w:rsid w:val="006B2E76"/>
    <w:rsid w:val="006B39F8"/>
    <w:rsid w:val="006B3E9A"/>
    <w:rsid w:val="006B42F2"/>
    <w:rsid w:val="006B4387"/>
    <w:rsid w:val="006B472C"/>
    <w:rsid w:val="006B48DB"/>
    <w:rsid w:val="006B48F8"/>
    <w:rsid w:val="006B4BDA"/>
    <w:rsid w:val="006B4D96"/>
    <w:rsid w:val="006B4E04"/>
    <w:rsid w:val="006B4F83"/>
    <w:rsid w:val="006B598A"/>
    <w:rsid w:val="006B5D26"/>
    <w:rsid w:val="006B5F97"/>
    <w:rsid w:val="006B6457"/>
    <w:rsid w:val="006B68F0"/>
    <w:rsid w:val="006B70A6"/>
    <w:rsid w:val="006B748A"/>
    <w:rsid w:val="006B7D62"/>
    <w:rsid w:val="006C00BF"/>
    <w:rsid w:val="006C01E9"/>
    <w:rsid w:val="006C0605"/>
    <w:rsid w:val="006C08EA"/>
    <w:rsid w:val="006C1459"/>
    <w:rsid w:val="006C15FB"/>
    <w:rsid w:val="006C1A49"/>
    <w:rsid w:val="006C1B4E"/>
    <w:rsid w:val="006C2243"/>
    <w:rsid w:val="006C31CF"/>
    <w:rsid w:val="006C3C48"/>
    <w:rsid w:val="006C3CA6"/>
    <w:rsid w:val="006C3EC7"/>
    <w:rsid w:val="006C4049"/>
    <w:rsid w:val="006C40B8"/>
    <w:rsid w:val="006C46E6"/>
    <w:rsid w:val="006C4856"/>
    <w:rsid w:val="006C511A"/>
    <w:rsid w:val="006C52D1"/>
    <w:rsid w:val="006C5549"/>
    <w:rsid w:val="006C5F80"/>
    <w:rsid w:val="006C6050"/>
    <w:rsid w:val="006C621D"/>
    <w:rsid w:val="006C7C84"/>
    <w:rsid w:val="006C7CA4"/>
    <w:rsid w:val="006D0789"/>
    <w:rsid w:val="006D0C22"/>
    <w:rsid w:val="006D1057"/>
    <w:rsid w:val="006D11AF"/>
    <w:rsid w:val="006D1634"/>
    <w:rsid w:val="006D175E"/>
    <w:rsid w:val="006D1896"/>
    <w:rsid w:val="006D1ED1"/>
    <w:rsid w:val="006D256F"/>
    <w:rsid w:val="006D2F30"/>
    <w:rsid w:val="006D3778"/>
    <w:rsid w:val="006D398B"/>
    <w:rsid w:val="006D3BE2"/>
    <w:rsid w:val="006D4157"/>
    <w:rsid w:val="006D42DD"/>
    <w:rsid w:val="006D4455"/>
    <w:rsid w:val="006D44C8"/>
    <w:rsid w:val="006D4676"/>
    <w:rsid w:val="006D4683"/>
    <w:rsid w:val="006D4789"/>
    <w:rsid w:val="006D4891"/>
    <w:rsid w:val="006D56DC"/>
    <w:rsid w:val="006D5E4D"/>
    <w:rsid w:val="006D6812"/>
    <w:rsid w:val="006D6955"/>
    <w:rsid w:val="006D6DAC"/>
    <w:rsid w:val="006D70F2"/>
    <w:rsid w:val="006D710A"/>
    <w:rsid w:val="006D7498"/>
    <w:rsid w:val="006D761D"/>
    <w:rsid w:val="006D7B52"/>
    <w:rsid w:val="006D7BCE"/>
    <w:rsid w:val="006D7E76"/>
    <w:rsid w:val="006E04F0"/>
    <w:rsid w:val="006E0EEB"/>
    <w:rsid w:val="006E165E"/>
    <w:rsid w:val="006E1BF0"/>
    <w:rsid w:val="006E1DAE"/>
    <w:rsid w:val="006E1EF1"/>
    <w:rsid w:val="006E26A9"/>
    <w:rsid w:val="006E2909"/>
    <w:rsid w:val="006E29EB"/>
    <w:rsid w:val="006E2EDC"/>
    <w:rsid w:val="006E30B0"/>
    <w:rsid w:val="006E353D"/>
    <w:rsid w:val="006E39B0"/>
    <w:rsid w:val="006E3F2B"/>
    <w:rsid w:val="006E414A"/>
    <w:rsid w:val="006E41D7"/>
    <w:rsid w:val="006E46AC"/>
    <w:rsid w:val="006E4929"/>
    <w:rsid w:val="006E526A"/>
    <w:rsid w:val="006E5754"/>
    <w:rsid w:val="006E5F0D"/>
    <w:rsid w:val="006E644C"/>
    <w:rsid w:val="006E6601"/>
    <w:rsid w:val="006E68D3"/>
    <w:rsid w:val="006E78D1"/>
    <w:rsid w:val="006E7B80"/>
    <w:rsid w:val="006E7F04"/>
    <w:rsid w:val="006F014B"/>
    <w:rsid w:val="006F0CC9"/>
    <w:rsid w:val="006F1239"/>
    <w:rsid w:val="006F1EF0"/>
    <w:rsid w:val="006F2121"/>
    <w:rsid w:val="006F282B"/>
    <w:rsid w:val="006F2CDC"/>
    <w:rsid w:val="006F3691"/>
    <w:rsid w:val="006F36DD"/>
    <w:rsid w:val="006F42F4"/>
    <w:rsid w:val="006F5035"/>
    <w:rsid w:val="006F5550"/>
    <w:rsid w:val="006F5895"/>
    <w:rsid w:val="006F5BCC"/>
    <w:rsid w:val="006F6126"/>
    <w:rsid w:val="006F6194"/>
    <w:rsid w:val="006F75B6"/>
    <w:rsid w:val="006F78DA"/>
    <w:rsid w:val="00700262"/>
    <w:rsid w:val="00700288"/>
    <w:rsid w:val="0070037C"/>
    <w:rsid w:val="00700685"/>
    <w:rsid w:val="007007A5"/>
    <w:rsid w:val="00700971"/>
    <w:rsid w:val="00700EC4"/>
    <w:rsid w:val="007016B6"/>
    <w:rsid w:val="00701903"/>
    <w:rsid w:val="0070199D"/>
    <w:rsid w:val="00701ACD"/>
    <w:rsid w:val="00701C13"/>
    <w:rsid w:val="00701FE6"/>
    <w:rsid w:val="00701FEE"/>
    <w:rsid w:val="0070233F"/>
    <w:rsid w:val="00702415"/>
    <w:rsid w:val="0070310F"/>
    <w:rsid w:val="0070323E"/>
    <w:rsid w:val="00703770"/>
    <w:rsid w:val="00703ABD"/>
    <w:rsid w:val="007040AE"/>
    <w:rsid w:val="007041AB"/>
    <w:rsid w:val="00704695"/>
    <w:rsid w:val="00704858"/>
    <w:rsid w:val="00705C80"/>
    <w:rsid w:val="00705D16"/>
    <w:rsid w:val="00705D40"/>
    <w:rsid w:val="0070611F"/>
    <w:rsid w:val="00706397"/>
    <w:rsid w:val="0070644B"/>
    <w:rsid w:val="00706899"/>
    <w:rsid w:val="00706B1C"/>
    <w:rsid w:val="00706D19"/>
    <w:rsid w:val="0070718E"/>
    <w:rsid w:val="007075C7"/>
    <w:rsid w:val="007076D9"/>
    <w:rsid w:val="00707CE4"/>
    <w:rsid w:val="00707D01"/>
    <w:rsid w:val="00707F31"/>
    <w:rsid w:val="00707FB6"/>
    <w:rsid w:val="0071014E"/>
    <w:rsid w:val="007106AE"/>
    <w:rsid w:val="00710769"/>
    <w:rsid w:val="007107DE"/>
    <w:rsid w:val="00710991"/>
    <w:rsid w:val="00710DA7"/>
    <w:rsid w:val="00711018"/>
    <w:rsid w:val="00711492"/>
    <w:rsid w:val="00711E50"/>
    <w:rsid w:val="007122E5"/>
    <w:rsid w:val="00712451"/>
    <w:rsid w:val="007125A2"/>
    <w:rsid w:val="00712657"/>
    <w:rsid w:val="00712DD9"/>
    <w:rsid w:val="00713A40"/>
    <w:rsid w:val="0071448C"/>
    <w:rsid w:val="00714570"/>
    <w:rsid w:val="00714BA8"/>
    <w:rsid w:val="00714CB8"/>
    <w:rsid w:val="00714FAF"/>
    <w:rsid w:val="007151FF"/>
    <w:rsid w:val="00716E6F"/>
    <w:rsid w:val="007173FE"/>
    <w:rsid w:val="00717515"/>
    <w:rsid w:val="0071766E"/>
    <w:rsid w:val="00717D8E"/>
    <w:rsid w:val="00717DFE"/>
    <w:rsid w:val="00717F2F"/>
    <w:rsid w:val="00720070"/>
    <w:rsid w:val="00720AD7"/>
    <w:rsid w:val="00720AFC"/>
    <w:rsid w:val="00720B82"/>
    <w:rsid w:val="00720FA7"/>
    <w:rsid w:val="007218D5"/>
    <w:rsid w:val="00721AEC"/>
    <w:rsid w:val="00721D29"/>
    <w:rsid w:val="00721FDF"/>
    <w:rsid w:val="00722377"/>
    <w:rsid w:val="007228E6"/>
    <w:rsid w:val="00722D38"/>
    <w:rsid w:val="00722DD9"/>
    <w:rsid w:val="00723317"/>
    <w:rsid w:val="0072389A"/>
    <w:rsid w:val="00723D1E"/>
    <w:rsid w:val="00723E67"/>
    <w:rsid w:val="00723EF0"/>
    <w:rsid w:val="00724596"/>
    <w:rsid w:val="007249A1"/>
    <w:rsid w:val="00724F14"/>
    <w:rsid w:val="00725CA8"/>
    <w:rsid w:val="00725E5A"/>
    <w:rsid w:val="00726047"/>
    <w:rsid w:val="00726375"/>
    <w:rsid w:val="0072682F"/>
    <w:rsid w:val="00726CC3"/>
    <w:rsid w:val="00726ED0"/>
    <w:rsid w:val="00726F96"/>
    <w:rsid w:val="007270DB"/>
    <w:rsid w:val="00727387"/>
    <w:rsid w:val="007274BB"/>
    <w:rsid w:val="00727844"/>
    <w:rsid w:val="007279B0"/>
    <w:rsid w:val="00727B2F"/>
    <w:rsid w:val="00727D1E"/>
    <w:rsid w:val="00727FC0"/>
    <w:rsid w:val="00730466"/>
    <w:rsid w:val="00730BCA"/>
    <w:rsid w:val="00730CE7"/>
    <w:rsid w:val="00731108"/>
    <w:rsid w:val="00731E0C"/>
    <w:rsid w:val="00731FAD"/>
    <w:rsid w:val="007325B2"/>
    <w:rsid w:val="007325F6"/>
    <w:rsid w:val="00732F0D"/>
    <w:rsid w:val="007331FD"/>
    <w:rsid w:val="007333A9"/>
    <w:rsid w:val="007333C6"/>
    <w:rsid w:val="007335E5"/>
    <w:rsid w:val="00733752"/>
    <w:rsid w:val="00733AB3"/>
    <w:rsid w:val="00733AEA"/>
    <w:rsid w:val="0073480C"/>
    <w:rsid w:val="00734E6C"/>
    <w:rsid w:val="00734FF1"/>
    <w:rsid w:val="00735495"/>
    <w:rsid w:val="00735866"/>
    <w:rsid w:val="00735BA3"/>
    <w:rsid w:val="00735CB3"/>
    <w:rsid w:val="00735CC5"/>
    <w:rsid w:val="007364E9"/>
    <w:rsid w:val="007369CB"/>
    <w:rsid w:val="00736C37"/>
    <w:rsid w:val="00736F3B"/>
    <w:rsid w:val="007376F9"/>
    <w:rsid w:val="00737FCD"/>
    <w:rsid w:val="00737FE3"/>
    <w:rsid w:val="007403CD"/>
    <w:rsid w:val="007408C6"/>
    <w:rsid w:val="0074097D"/>
    <w:rsid w:val="00740F55"/>
    <w:rsid w:val="0074115F"/>
    <w:rsid w:val="007414E2"/>
    <w:rsid w:val="007418F4"/>
    <w:rsid w:val="00741934"/>
    <w:rsid w:val="00741C16"/>
    <w:rsid w:val="00741D11"/>
    <w:rsid w:val="007424BC"/>
    <w:rsid w:val="00742C59"/>
    <w:rsid w:val="00743348"/>
    <w:rsid w:val="007434A9"/>
    <w:rsid w:val="00743967"/>
    <w:rsid w:val="00743A94"/>
    <w:rsid w:val="00744042"/>
    <w:rsid w:val="00744297"/>
    <w:rsid w:val="00744345"/>
    <w:rsid w:val="00744530"/>
    <w:rsid w:val="00744537"/>
    <w:rsid w:val="0074472F"/>
    <w:rsid w:val="00744CC3"/>
    <w:rsid w:val="0074506E"/>
    <w:rsid w:val="007451BF"/>
    <w:rsid w:val="00745533"/>
    <w:rsid w:val="00745A93"/>
    <w:rsid w:val="00745B5A"/>
    <w:rsid w:val="00745E1C"/>
    <w:rsid w:val="00746851"/>
    <w:rsid w:val="00747ABD"/>
    <w:rsid w:val="00747AC2"/>
    <w:rsid w:val="00747FA0"/>
    <w:rsid w:val="007501C5"/>
    <w:rsid w:val="007505CA"/>
    <w:rsid w:val="007509B1"/>
    <w:rsid w:val="00750CCF"/>
    <w:rsid w:val="00750E8F"/>
    <w:rsid w:val="0075118B"/>
    <w:rsid w:val="0075173B"/>
    <w:rsid w:val="00751DB8"/>
    <w:rsid w:val="00751F0D"/>
    <w:rsid w:val="007520F0"/>
    <w:rsid w:val="00752214"/>
    <w:rsid w:val="0075222C"/>
    <w:rsid w:val="00752424"/>
    <w:rsid w:val="007530A0"/>
    <w:rsid w:val="007530DE"/>
    <w:rsid w:val="0075333A"/>
    <w:rsid w:val="007534CE"/>
    <w:rsid w:val="0075383B"/>
    <w:rsid w:val="007538AA"/>
    <w:rsid w:val="00753B2F"/>
    <w:rsid w:val="0075456B"/>
    <w:rsid w:val="007548C0"/>
    <w:rsid w:val="00754915"/>
    <w:rsid w:val="00754D2D"/>
    <w:rsid w:val="00754E6F"/>
    <w:rsid w:val="00754F0D"/>
    <w:rsid w:val="00754FA0"/>
    <w:rsid w:val="00755036"/>
    <w:rsid w:val="0075639C"/>
    <w:rsid w:val="007564EC"/>
    <w:rsid w:val="00756B45"/>
    <w:rsid w:val="00756B5D"/>
    <w:rsid w:val="0075743F"/>
    <w:rsid w:val="0075761A"/>
    <w:rsid w:val="00757720"/>
    <w:rsid w:val="0075777E"/>
    <w:rsid w:val="0075794E"/>
    <w:rsid w:val="00757D12"/>
    <w:rsid w:val="00760B5A"/>
    <w:rsid w:val="00760C76"/>
    <w:rsid w:val="00760E00"/>
    <w:rsid w:val="00761088"/>
    <w:rsid w:val="007617AA"/>
    <w:rsid w:val="00761AF2"/>
    <w:rsid w:val="00763430"/>
    <w:rsid w:val="00763637"/>
    <w:rsid w:val="00763C73"/>
    <w:rsid w:val="00763D10"/>
    <w:rsid w:val="0076407F"/>
    <w:rsid w:val="007644BB"/>
    <w:rsid w:val="00764F4B"/>
    <w:rsid w:val="007650AB"/>
    <w:rsid w:val="007654B8"/>
    <w:rsid w:val="00765A18"/>
    <w:rsid w:val="00765AE2"/>
    <w:rsid w:val="00765F50"/>
    <w:rsid w:val="0076609A"/>
    <w:rsid w:val="0076619A"/>
    <w:rsid w:val="00766298"/>
    <w:rsid w:val="00766343"/>
    <w:rsid w:val="007664E7"/>
    <w:rsid w:val="00766BA1"/>
    <w:rsid w:val="00766BF8"/>
    <w:rsid w:val="00766E47"/>
    <w:rsid w:val="00766EBC"/>
    <w:rsid w:val="00767161"/>
    <w:rsid w:val="007676B5"/>
    <w:rsid w:val="00767BDC"/>
    <w:rsid w:val="00767F47"/>
    <w:rsid w:val="007700CD"/>
    <w:rsid w:val="007708EF"/>
    <w:rsid w:val="0077099C"/>
    <w:rsid w:val="00770B1E"/>
    <w:rsid w:val="00770E52"/>
    <w:rsid w:val="00771C45"/>
    <w:rsid w:val="007721CE"/>
    <w:rsid w:val="00772251"/>
    <w:rsid w:val="00772475"/>
    <w:rsid w:val="007724E1"/>
    <w:rsid w:val="00772962"/>
    <w:rsid w:val="00772A9A"/>
    <w:rsid w:val="00772D90"/>
    <w:rsid w:val="00772E06"/>
    <w:rsid w:val="00772E80"/>
    <w:rsid w:val="0077318E"/>
    <w:rsid w:val="00773777"/>
    <w:rsid w:val="0077381E"/>
    <w:rsid w:val="00773A3C"/>
    <w:rsid w:val="00773D8D"/>
    <w:rsid w:val="00773E16"/>
    <w:rsid w:val="00774078"/>
    <w:rsid w:val="00774170"/>
    <w:rsid w:val="0077448D"/>
    <w:rsid w:val="00774876"/>
    <w:rsid w:val="007748E9"/>
    <w:rsid w:val="00775152"/>
    <w:rsid w:val="00775520"/>
    <w:rsid w:val="00775949"/>
    <w:rsid w:val="00775F1E"/>
    <w:rsid w:val="00775FF2"/>
    <w:rsid w:val="00776BEA"/>
    <w:rsid w:val="00776C92"/>
    <w:rsid w:val="00777419"/>
    <w:rsid w:val="00777615"/>
    <w:rsid w:val="00777808"/>
    <w:rsid w:val="00777A06"/>
    <w:rsid w:val="00777CBC"/>
    <w:rsid w:val="00777D00"/>
    <w:rsid w:val="00777DBA"/>
    <w:rsid w:val="007803F3"/>
    <w:rsid w:val="00780FFC"/>
    <w:rsid w:val="00781515"/>
    <w:rsid w:val="00781D22"/>
    <w:rsid w:val="00781F29"/>
    <w:rsid w:val="00782725"/>
    <w:rsid w:val="00782F56"/>
    <w:rsid w:val="0078312B"/>
    <w:rsid w:val="007832AF"/>
    <w:rsid w:val="007836CD"/>
    <w:rsid w:val="007836DC"/>
    <w:rsid w:val="007846F7"/>
    <w:rsid w:val="00784971"/>
    <w:rsid w:val="00785C30"/>
    <w:rsid w:val="00785DAA"/>
    <w:rsid w:val="00785FC6"/>
    <w:rsid w:val="0078604B"/>
    <w:rsid w:val="007866E5"/>
    <w:rsid w:val="00786A2A"/>
    <w:rsid w:val="00786A79"/>
    <w:rsid w:val="00786B14"/>
    <w:rsid w:val="0078726F"/>
    <w:rsid w:val="00787344"/>
    <w:rsid w:val="007874BC"/>
    <w:rsid w:val="0078798E"/>
    <w:rsid w:val="007920E2"/>
    <w:rsid w:val="007929A5"/>
    <w:rsid w:val="00792A0B"/>
    <w:rsid w:val="00792A9C"/>
    <w:rsid w:val="0079345D"/>
    <w:rsid w:val="00793BD5"/>
    <w:rsid w:val="00793F66"/>
    <w:rsid w:val="007940EA"/>
    <w:rsid w:val="007943D9"/>
    <w:rsid w:val="007948F8"/>
    <w:rsid w:val="00794FA5"/>
    <w:rsid w:val="007952DA"/>
    <w:rsid w:val="007952E5"/>
    <w:rsid w:val="00795402"/>
    <w:rsid w:val="00795414"/>
    <w:rsid w:val="00795491"/>
    <w:rsid w:val="0079571E"/>
    <w:rsid w:val="0079581A"/>
    <w:rsid w:val="00795D15"/>
    <w:rsid w:val="00796112"/>
    <w:rsid w:val="00796427"/>
    <w:rsid w:val="0079672A"/>
    <w:rsid w:val="00796D25"/>
    <w:rsid w:val="00796EC6"/>
    <w:rsid w:val="00797237"/>
    <w:rsid w:val="00797251"/>
    <w:rsid w:val="00797409"/>
    <w:rsid w:val="00797552"/>
    <w:rsid w:val="0079777F"/>
    <w:rsid w:val="00797BFA"/>
    <w:rsid w:val="00797C55"/>
    <w:rsid w:val="00797C87"/>
    <w:rsid w:val="00797DA1"/>
    <w:rsid w:val="007A06E5"/>
    <w:rsid w:val="007A09E1"/>
    <w:rsid w:val="007A0FB4"/>
    <w:rsid w:val="007A126B"/>
    <w:rsid w:val="007A1368"/>
    <w:rsid w:val="007A16A0"/>
    <w:rsid w:val="007A19EF"/>
    <w:rsid w:val="007A2650"/>
    <w:rsid w:val="007A271C"/>
    <w:rsid w:val="007A294A"/>
    <w:rsid w:val="007A3650"/>
    <w:rsid w:val="007A38A2"/>
    <w:rsid w:val="007A4DA1"/>
    <w:rsid w:val="007A4DEF"/>
    <w:rsid w:val="007A557A"/>
    <w:rsid w:val="007A5818"/>
    <w:rsid w:val="007A5859"/>
    <w:rsid w:val="007A5889"/>
    <w:rsid w:val="007A5ABB"/>
    <w:rsid w:val="007A5F4C"/>
    <w:rsid w:val="007A6397"/>
    <w:rsid w:val="007A64C0"/>
    <w:rsid w:val="007A6A6A"/>
    <w:rsid w:val="007A6C88"/>
    <w:rsid w:val="007A6EDC"/>
    <w:rsid w:val="007A6EF8"/>
    <w:rsid w:val="007A77A1"/>
    <w:rsid w:val="007A78A5"/>
    <w:rsid w:val="007B00CD"/>
    <w:rsid w:val="007B08CF"/>
    <w:rsid w:val="007B0A10"/>
    <w:rsid w:val="007B0B87"/>
    <w:rsid w:val="007B0D21"/>
    <w:rsid w:val="007B0DD0"/>
    <w:rsid w:val="007B15F9"/>
    <w:rsid w:val="007B170F"/>
    <w:rsid w:val="007B19E8"/>
    <w:rsid w:val="007B1B7B"/>
    <w:rsid w:val="007B1CB8"/>
    <w:rsid w:val="007B1CFA"/>
    <w:rsid w:val="007B22F3"/>
    <w:rsid w:val="007B2695"/>
    <w:rsid w:val="007B2715"/>
    <w:rsid w:val="007B28AA"/>
    <w:rsid w:val="007B2E17"/>
    <w:rsid w:val="007B2F2D"/>
    <w:rsid w:val="007B3021"/>
    <w:rsid w:val="007B359E"/>
    <w:rsid w:val="007B431C"/>
    <w:rsid w:val="007B4586"/>
    <w:rsid w:val="007B4600"/>
    <w:rsid w:val="007B46FE"/>
    <w:rsid w:val="007B4A40"/>
    <w:rsid w:val="007B4FCE"/>
    <w:rsid w:val="007B58AF"/>
    <w:rsid w:val="007B64BB"/>
    <w:rsid w:val="007B6890"/>
    <w:rsid w:val="007B6C28"/>
    <w:rsid w:val="007B6F89"/>
    <w:rsid w:val="007B7AE9"/>
    <w:rsid w:val="007B7E0C"/>
    <w:rsid w:val="007B7EA4"/>
    <w:rsid w:val="007C05F2"/>
    <w:rsid w:val="007C0D38"/>
    <w:rsid w:val="007C157A"/>
    <w:rsid w:val="007C1582"/>
    <w:rsid w:val="007C1C91"/>
    <w:rsid w:val="007C22D9"/>
    <w:rsid w:val="007C23B9"/>
    <w:rsid w:val="007C25C9"/>
    <w:rsid w:val="007C2B90"/>
    <w:rsid w:val="007C34C1"/>
    <w:rsid w:val="007C3670"/>
    <w:rsid w:val="007C3B49"/>
    <w:rsid w:val="007C3CB4"/>
    <w:rsid w:val="007C45D2"/>
    <w:rsid w:val="007C46BF"/>
    <w:rsid w:val="007C4D15"/>
    <w:rsid w:val="007C4E9E"/>
    <w:rsid w:val="007C4F0C"/>
    <w:rsid w:val="007C4F82"/>
    <w:rsid w:val="007C5339"/>
    <w:rsid w:val="007C5366"/>
    <w:rsid w:val="007C59BF"/>
    <w:rsid w:val="007C5E2D"/>
    <w:rsid w:val="007C60E3"/>
    <w:rsid w:val="007C6F39"/>
    <w:rsid w:val="007C74FB"/>
    <w:rsid w:val="007C7F7E"/>
    <w:rsid w:val="007D0662"/>
    <w:rsid w:val="007D08F6"/>
    <w:rsid w:val="007D0AFC"/>
    <w:rsid w:val="007D11DC"/>
    <w:rsid w:val="007D12A8"/>
    <w:rsid w:val="007D132F"/>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CC3"/>
    <w:rsid w:val="007D5D97"/>
    <w:rsid w:val="007D5EAD"/>
    <w:rsid w:val="007D64B1"/>
    <w:rsid w:val="007D66AA"/>
    <w:rsid w:val="007D6BF1"/>
    <w:rsid w:val="007D6CFA"/>
    <w:rsid w:val="007D6F0F"/>
    <w:rsid w:val="007D73A8"/>
    <w:rsid w:val="007D7B7A"/>
    <w:rsid w:val="007E0372"/>
    <w:rsid w:val="007E03ED"/>
    <w:rsid w:val="007E067C"/>
    <w:rsid w:val="007E0D9F"/>
    <w:rsid w:val="007E0E36"/>
    <w:rsid w:val="007E1028"/>
    <w:rsid w:val="007E173D"/>
    <w:rsid w:val="007E177E"/>
    <w:rsid w:val="007E1E86"/>
    <w:rsid w:val="007E1F5D"/>
    <w:rsid w:val="007E2214"/>
    <w:rsid w:val="007E22D2"/>
    <w:rsid w:val="007E2664"/>
    <w:rsid w:val="007E2D51"/>
    <w:rsid w:val="007E2EA6"/>
    <w:rsid w:val="007E300A"/>
    <w:rsid w:val="007E377C"/>
    <w:rsid w:val="007E42E9"/>
    <w:rsid w:val="007E4316"/>
    <w:rsid w:val="007E4597"/>
    <w:rsid w:val="007E49BA"/>
    <w:rsid w:val="007E4E86"/>
    <w:rsid w:val="007E4F2E"/>
    <w:rsid w:val="007E5535"/>
    <w:rsid w:val="007E5C43"/>
    <w:rsid w:val="007E5C67"/>
    <w:rsid w:val="007E65FB"/>
    <w:rsid w:val="007E6B15"/>
    <w:rsid w:val="007E6CCC"/>
    <w:rsid w:val="007E76FF"/>
    <w:rsid w:val="007E77E6"/>
    <w:rsid w:val="007E7851"/>
    <w:rsid w:val="007F000E"/>
    <w:rsid w:val="007F0D7C"/>
    <w:rsid w:val="007F107A"/>
    <w:rsid w:val="007F1594"/>
    <w:rsid w:val="007F15CB"/>
    <w:rsid w:val="007F169A"/>
    <w:rsid w:val="007F1945"/>
    <w:rsid w:val="007F19D4"/>
    <w:rsid w:val="007F1E1D"/>
    <w:rsid w:val="007F2F5C"/>
    <w:rsid w:val="007F3201"/>
    <w:rsid w:val="007F3571"/>
    <w:rsid w:val="007F369F"/>
    <w:rsid w:val="007F3742"/>
    <w:rsid w:val="007F3BED"/>
    <w:rsid w:val="007F42F6"/>
    <w:rsid w:val="007F4354"/>
    <w:rsid w:val="007F4486"/>
    <w:rsid w:val="007F4AD9"/>
    <w:rsid w:val="007F5663"/>
    <w:rsid w:val="007F5697"/>
    <w:rsid w:val="007F5DD2"/>
    <w:rsid w:val="007F5E92"/>
    <w:rsid w:val="007F5F7B"/>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5B5"/>
    <w:rsid w:val="008019F5"/>
    <w:rsid w:val="00801D6E"/>
    <w:rsid w:val="0080210B"/>
    <w:rsid w:val="00802624"/>
    <w:rsid w:val="0080307B"/>
    <w:rsid w:val="008035BB"/>
    <w:rsid w:val="008036C3"/>
    <w:rsid w:val="00803901"/>
    <w:rsid w:val="008044E6"/>
    <w:rsid w:val="00804564"/>
    <w:rsid w:val="00805774"/>
    <w:rsid w:val="00805796"/>
    <w:rsid w:val="00805CB2"/>
    <w:rsid w:val="0080604E"/>
    <w:rsid w:val="008061F9"/>
    <w:rsid w:val="00806733"/>
    <w:rsid w:val="008068D8"/>
    <w:rsid w:val="00806E47"/>
    <w:rsid w:val="0080710C"/>
    <w:rsid w:val="0080722E"/>
    <w:rsid w:val="008074EB"/>
    <w:rsid w:val="00807846"/>
    <w:rsid w:val="00807B86"/>
    <w:rsid w:val="00807F15"/>
    <w:rsid w:val="00810244"/>
    <w:rsid w:val="008102C9"/>
    <w:rsid w:val="00810361"/>
    <w:rsid w:val="00810D4E"/>
    <w:rsid w:val="00810DED"/>
    <w:rsid w:val="008114EF"/>
    <w:rsid w:val="00811723"/>
    <w:rsid w:val="0081197B"/>
    <w:rsid w:val="00811DF0"/>
    <w:rsid w:val="00812453"/>
    <w:rsid w:val="008124C1"/>
    <w:rsid w:val="00812634"/>
    <w:rsid w:val="0081263B"/>
    <w:rsid w:val="0081273E"/>
    <w:rsid w:val="008129D3"/>
    <w:rsid w:val="00812BB9"/>
    <w:rsid w:val="00812FAD"/>
    <w:rsid w:val="008130D1"/>
    <w:rsid w:val="0081340A"/>
    <w:rsid w:val="0081350C"/>
    <w:rsid w:val="008139A5"/>
    <w:rsid w:val="0081410D"/>
    <w:rsid w:val="00814382"/>
    <w:rsid w:val="008143D4"/>
    <w:rsid w:val="00814AB6"/>
    <w:rsid w:val="00815EE3"/>
    <w:rsid w:val="008163F2"/>
    <w:rsid w:val="00816577"/>
    <w:rsid w:val="008169A6"/>
    <w:rsid w:val="00816F76"/>
    <w:rsid w:val="008171C7"/>
    <w:rsid w:val="008174B3"/>
    <w:rsid w:val="008178A0"/>
    <w:rsid w:val="00817B8F"/>
    <w:rsid w:val="00817DFB"/>
    <w:rsid w:val="00820615"/>
    <w:rsid w:val="00820876"/>
    <w:rsid w:val="0082158A"/>
    <w:rsid w:val="00821D5F"/>
    <w:rsid w:val="00821ED9"/>
    <w:rsid w:val="00822354"/>
    <w:rsid w:val="008224E3"/>
    <w:rsid w:val="00822C05"/>
    <w:rsid w:val="00822C92"/>
    <w:rsid w:val="00822FA7"/>
    <w:rsid w:val="00822FE3"/>
    <w:rsid w:val="00823286"/>
    <w:rsid w:val="0082370A"/>
    <w:rsid w:val="008238F4"/>
    <w:rsid w:val="00823BB4"/>
    <w:rsid w:val="0082448C"/>
    <w:rsid w:val="0082490F"/>
    <w:rsid w:val="00824EE1"/>
    <w:rsid w:val="00825061"/>
    <w:rsid w:val="00825254"/>
    <w:rsid w:val="0082526B"/>
    <w:rsid w:val="00825BC9"/>
    <w:rsid w:val="0082602C"/>
    <w:rsid w:val="008265A9"/>
    <w:rsid w:val="00826FA5"/>
    <w:rsid w:val="00826FCF"/>
    <w:rsid w:val="0082764D"/>
    <w:rsid w:val="008276A4"/>
    <w:rsid w:val="00827985"/>
    <w:rsid w:val="00827BB5"/>
    <w:rsid w:val="00830066"/>
    <w:rsid w:val="008300D1"/>
    <w:rsid w:val="0083046A"/>
    <w:rsid w:val="00830C9E"/>
    <w:rsid w:val="00830DC7"/>
    <w:rsid w:val="008311C2"/>
    <w:rsid w:val="00831936"/>
    <w:rsid w:val="00831BD7"/>
    <w:rsid w:val="00832505"/>
    <w:rsid w:val="00832564"/>
    <w:rsid w:val="008325B0"/>
    <w:rsid w:val="00832A74"/>
    <w:rsid w:val="00833080"/>
    <w:rsid w:val="00833149"/>
    <w:rsid w:val="00833F93"/>
    <w:rsid w:val="008341F6"/>
    <w:rsid w:val="00834315"/>
    <w:rsid w:val="00834A8D"/>
    <w:rsid w:val="008351CA"/>
    <w:rsid w:val="0083619E"/>
    <w:rsid w:val="008361BB"/>
    <w:rsid w:val="00836219"/>
    <w:rsid w:val="00836E0B"/>
    <w:rsid w:val="008403E0"/>
    <w:rsid w:val="008410A6"/>
    <w:rsid w:val="008414BC"/>
    <w:rsid w:val="008415EA"/>
    <w:rsid w:val="008416AF"/>
    <w:rsid w:val="008416F5"/>
    <w:rsid w:val="008418E4"/>
    <w:rsid w:val="0084196D"/>
    <w:rsid w:val="008419CB"/>
    <w:rsid w:val="00841DC6"/>
    <w:rsid w:val="00842282"/>
    <w:rsid w:val="00842714"/>
    <w:rsid w:val="008428FE"/>
    <w:rsid w:val="00842A16"/>
    <w:rsid w:val="00842CD4"/>
    <w:rsid w:val="00843C24"/>
    <w:rsid w:val="00843EE4"/>
    <w:rsid w:val="0084411B"/>
    <w:rsid w:val="008442E8"/>
    <w:rsid w:val="00844404"/>
    <w:rsid w:val="0084461A"/>
    <w:rsid w:val="00844C6D"/>
    <w:rsid w:val="00845166"/>
    <w:rsid w:val="00845281"/>
    <w:rsid w:val="00845285"/>
    <w:rsid w:val="008453D3"/>
    <w:rsid w:val="00845A76"/>
    <w:rsid w:val="00845BF4"/>
    <w:rsid w:val="00845DCA"/>
    <w:rsid w:val="00845EDC"/>
    <w:rsid w:val="00846B3D"/>
    <w:rsid w:val="00846BAA"/>
    <w:rsid w:val="00846C27"/>
    <w:rsid w:val="00846C36"/>
    <w:rsid w:val="00846CBC"/>
    <w:rsid w:val="0084705C"/>
    <w:rsid w:val="008470E2"/>
    <w:rsid w:val="00847981"/>
    <w:rsid w:val="008502ED"/>
    <w:rsid w:val="0085046A"/>
    <w:rsid w:val="00850831"/>
    <w:rsid w:val="00850DD1"/>
    <w:rsid w:val="00850F43"/>
    <w:rsid w:val="00851159"/>
    <w:rsid w:val="00851756"/>
    <w:rsid w:val="008518D0"/>
    <w:rsid w:val="0085228C"/>
    <w:rsid w:val="00852956"/>
    <w:rsid w:val="008532FA"/>
    <w:rsid w:val="00853808"/>
    <w:rsid w:val="00853CE0"/>
    <w:rsid w:val="00853E32"/>
    <w:rsid w:val="008540F8"/>
    <w:rsid w:val="008542C1"/>
    <w:rsid w:val="00854A36"/>
    <w:rsid w:val="00854C10"/>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57F3F"/>
    <w:rsid w:val="00860437"/>
    <w:rsid w:val="0086053B"/>
    <w:rsid w:val="008606A5"/>
    <w:rsid w:val="00860CA1"/>
    <w:rsid w:val="0086101B"/>
    <w:rsid w:val="008612B9"/>
    <w:rsid w:val="00861584"/>
    <w:rsid w:val="008618E0"/>
    <w:rsid w:val="008623E3"/>
    <w:rsid w:val="00862B88"/>
    <w:rsid w:val="00863714"/>
    <w:rsid w:val="00863836"/>
    <w:rsid w:val="008640CE"/>
    <w:rsid w:val="00864494"/>
    <w:rsid w:val="00864B01"/>
    <w:rsid w:val="00864C25"/>
    <w:rsid w:val="00864D32"/>
    <w:rsid w:val="00865656"/>
    <w:rsid w:val="008656F6"/>
    <w:rsid w:val="00865A1F"/>
    <w:rsid w:val="00865E72"/>
    <w:rsid w:val="00865FC4"/>
    <w:rsid w:val="008660ED"/>
    <w:rsid w:val="00866341"/>
    <w:rsid w:val="008667FD"/>
    <w:rsid w:val="00867280"/>
    <w:rsid w:val="00867A2C"/>
    <w:rsid w:val="00867FB7"/>
    <w:rsid w:val="008708E8"/>
    <w:rsid w:val="00870934"/>
    <w:rsid w:val="00870B86"/>
    <w:rsid w:val="00870D21"/>
    <w:rsid w:val="00871495"/>
    <w:rsid w:val="008719E0"/>
    <w:rsid w:val="00871C0E"/>
    <w:rsid w:val="00871F18"/>
    <w:rsid w:val="00871FC8"/>
    <w:rsid w:val="0087237B"/>
    <w:rsid w:val="008726EF"/>
    <w:rsid w:val="00872B46"/>
    <w:rsid w:val="00872EF2"/>
    <w:rsid w:val="008732D6"/>
    <w:rsid w:val="00873C8E"/>
    <w:rsid w:val="00873FA4"/>
    <w:rsid w:val="00874416"/>
    <w:rsid w:val="0087459E"/>
    <w:rsid w:val="008745DC"/>
    <w:rsid w:val="00874A74"/>
    <w:rsid w:val="00874E2A"/>
    <w:rsid w:val="00876393"/>
    <w:rsid w:val="00876AD1"/>
    <w:rsid w:val="00876C60"/>
    <w:rsid w:val="00876DF4"/>
    <w:rsid w:val="00876FC5"/>
    <w:rsid w:val="00877803"/>
    <w:rsid w:val="00877CE8"/>
    <w:rsid w:val="0088015B"/>
    <w:rsid w:val="008801D2"/>
    <w:rsid w:val="00880395"/>
    <w:rsid w:val="00880656"/>
    <w:rsid w:val="008807A9"/>
    <w:rsid w:val="00880A14"/>
    <w:rsid w:val="00880E79"/>
    <w:rsid w:val="00881623"/>
    <w:rsid w:val="00881658"/>
    <w:rsid w:val="008823E9"/>
    <w:rsid w:val="00882E37"/>
    <w:rsid w:val="0088335C"/>
    <w:rsid w:val="008837EE"/>
    <w:rsid w:val="0088385B"/>
    <w:rsid w:val="00883886"/>
    <w:rsid w:val="0088388C"/>
    <w:rsid w:val="00883D16"/>
    <w:rsid w:val="00883F32"/>
    <w:rsid w:val="0088406A"/>
    <w:rsid w:val="00884249"/>
    <w:rsid w:val="008842F3"/>
    <w:rsid w:val="00884B4B"/>
    <w:rsid w:val="00884C8B"/>
    <w:rsid w:val="008850E5"/>
    <w:rsid w:val="00885271"/>
    <w:rsid w:val="008852E8"/>
    <w:rsid w:val="008852F5"/>
    <w:rsid w:val="008853DD"/>
    <w:rsid w:val="008860EE"/>
    <w:rsid w:val="00886643"/>
    <w:rsid w:val="0088682F"/>
    <w:rsid w:val="00886AC0"/>
    <w:rsid w:val="00886DD8"/>
    <w:rsid w:val="00887411"/>
    <w:rsid w:val="008877F1"/>
    <w:rsid w:val="00887968"/>
    <w:rsid w:val="00887E3A"/>
    <w:rsid w:val="00887FD2"/>
    <w:rsid w:val="00890E3F"/>
    <w:rsid w:val="00890E98"/>
    <w:rsid w:val="008910F1"/>
    <w:rsid w:val="0089135F"/>
    <w:rsid w:val="008916B9"/>
    <w:rsid w:val="0089280E"/>
    <w:rsid w:val="00892987"/>
    <w:rsid w:val="00892A86"/>
    <w:rsid w:val="008931DD"/>
    <w:rsid w:val="008932C1"/>
    <w:rsid w:val="00893A16"/>
    <w:rsid w:val="00893AFB"/>
    <w:rsid w:val="00893F45"/>
    <w:rsid w:val="00893FD0"/>
    <w:rsid w:val="008943E2"/>
    <w:rsid w:val="00894936"/>
    <w:rsid w:val="00895912"/>
    <w:rsid w:val="00895D78"/>
    <w:rsid w:val="00896086"/>
    <w:rsid w:val="00896B6D"/>
    <w:rsid w:val="00896C38"/>
    <w:rsid w:val="00896DC3"/>
    <w:rsid w:val="00897C58"/>
    <w:rsid w:val="00897D4C"/>
    <w:rsid w:val="00897F0C"/>
    <w:rsid w:val="008A0041"/>
    <w:rsid w:val="008A08C4"/>
    <w:rsid w:val="008A0B2A"/>
    <w:rsid w:val="008A119C"/>
    <w:rsid w:val="008A13F5"/>
    <w:rsid w:val="008A166A"/>
    <w:rsid w:val="008A1D61"/>
    <w:rsid w:val="008A1DAD"/>
    <w:rsid w:val="008A27E5"/>
    <w:rsid w:val="008A2AA0"/>
    <w:rsid w:val="008A36FE"/>
    <w:rsid w:val="008A37B6"/>
    <w:rsid w:val="008A39B9"/>
    <w:rsid w:val="008A3CAF"/>
    <w:rsid w:val="008A3F4C"/>
    <w:rsid w:val="008A482D"/>
    <w:rsid w:val="008A4DF5"/>
    <w:rsid w:val="008A5192"/>
    <w:rsid w:val="008A56D9"/>
    <w:rsid w:val="008A58E7"/>
    <w:rsid w:val="008A5A17"/>
    <w:rsid w:val="008A608F"/>
    <w:rsid w:val="008A6784"/>
    <w:rsid w:val="008A705E"/>
    <w:rsid w:val="008A7095"/>
    <w:rsid w:val="008A75F1"/>
    <w:rsid w:val="008A7928"/>
    <w:rsid w:val="008A7C1A"/>
    <w:rsid w:val="008B00B5"/>
    <w:rsid w:val="008B0673"/>
    <w:rsid w:val="008B09A6"/>
    <w:rsid w:val="008B1336"/>
    <w:rsid w:val="008B14D9"/>
    <w:rsid w:val="008B1879"/>
    <w:rsid w:val="008B1A18"/>
    <w:rsid w:val="008B1F9D"/>
    <w:rsid w:val="008B2C91"/>
    <w:rsid w:val="008B3280"/>
    <w:rsid w:val="008B3670"/>
    <w:rsid w:val="008B3DE6"/>
    <w:rsid w:val="008B3FE4"/>
    <w:rsid w:val="008B44DD"/>
    <w:rsid w:val="008B458A"/>
    <w:rsid w:val="008B4797"/>
    <w:rsid w:val="008B48D9"/>
    <w:rsid w:val="008B48EC"/>
    <w:rsid w:val="008B4A98"/>
    <w:rsid w:val="008B4EAD"/>
    <w:rsid w:val="008B567D"/>
    <w:rsid w:val="008B5716"/>
    <w:rsid w:val="008B5B4D"/>
    <w:rsid w:val="008B5BB6"/>
    <w:rsid w:val="008B5D56"/>
    <w:rsid w:val="008B6DDA"/>
    <w:rsid w:val="008B6F41"/>
    <w:rsid w:val="008B7924"/>
    <w:rsid w:val="008B7ED8"/>
    <w:rsid w:val="008C0A79"/>
    <w:rsid w:val="008C0DB5"/>
    <w:rsid w:val="008C0E73"/>
    <w:rsid w:val="008C0E83"/>
    <w:rsid w:val="008C108F"/>
    <w:rsid w:val="008C1225"/>
    <w:rsid w:val="008C1328"/>
    <w:rsid w:val="008C1C5D"/>
    <w:rsid w:val="008C237D"/>
    <w:rsid w:val="008C2A0B"/>
    <w:rsid w:val="008C2BD1"/>
    <w:rsid w:val="008C2D6F"/>
    <w:rsid w:val="008C2E9D"/>
    <w:rsid w:val="008C34F0"/>
    <w:rsid w:val="008C3ED8"/>
    <w:rsid w:val="008C3F57"/>
    <w:rsid w:val="008C407A"/>
    <w:rsid w:val="008C40A7"/>
    <w:rsid w:val="008C4577"/>
    <w:rsid w:val="008C4811"/>
    <w:rsid w:val="008C49C8"/>
    <w:rsid w:val="008C4B3F"/>
    <w:rsid w:val="008C4B5E"/>
    <w:rsid w:val="008C4CA4"/>
    <w:rsid w:val="008C514A"/>
    <w:rsid w:val="008C5382"/>
    <w:rsid w:val="008C571B"/>
    <w:rsid w:val="008C5732"/>
    <w:rsid w:val="008C6637"/>
    <w:rsid w:val="008C6B52"/>
    <w:rsid w:val="008C6D72"/>
    <w:rsid w:val="008C74FF"/>
    <w:rsid w:val="008C79FD"/>
    <w:rsid w:val="008C7DA5"/>
    <w:rsid w:val="008C7FC7"/>
    <w:rsid w:val="008D03E7"/>
    <w:rsid w:val="008D0585"/>
    <w:rsid w:val="008D0C52"/>
    <w:rsid w:val="008D0E6F"/>
    <w:rsid w:val="008D1066"/>
    <w:rsid w:val="008D15E1"/>
    <w:rsid w:val="008D1BB6"/>
    <w:rsid w:val="008D1ECA"/>
    <w:rsid w:val="008D1ED0"/>
    <w:rsid w:val="008D1F56"/>
    <w:rsid w:val="008D1FE3"/>
    <w:rsid w:val="008D22BA"/>
    <w:rsid w:val="008D28BF"/>
    <w:rsid w:val="008D2A47"/>
    <w:rsid w:val="008D3099"/>
    <w:rsid w:val="008D3F50"/>
    <w:rsid w:val="008D405B"/>
    <w:rsid w:val="008D435E"/>
    <w:rsid w:val="008D5AA8"/>
    <w:rsid w:val="008D5E2B"/>
    <w:rsid w:val="008D65A3"/>
    <w:rsid w:val="008D6A0D"/>
    <w:rsid w:val="008D6FC5"/>
    <w:rsid w:val="008D734D"/>
    <w:rsid w:val="008D775E"/>
    <w:rsid w:val="008D77C1"/>
    <w:rsid w:val="008E017F"/>
    <w:rsid w:val="008E01F6"/>
    <w:rsid w:val="008E0215"/>
    <w:rsid w:val="008E039A"/>
    <w:rsid w:val="008E0460"/>
    <w:rsid w:val="008E0657"/>
    <w:rsid w:val="008E0831"/>
    <w:rsid w:val="008E0B25"/>
    <w:rsid w:val="008E1BAE"/>
    <w:rsid w:val="008E2014"/>
    <w:rsid w:val="008E205F"/>
    <w:rsid w:val="008E2665"/>
    <w:rsid w:val="008E28CA"/>
    <w:rsid w:val="008E292F"/>
    <w:rsid w:val="008E31D4"/>
    <w:rsid w:val="008E32D3"/>
    <w:rsid w:val="008E3BF6"/>
    <w:rsid w:val="008E4929"/>
    <w:rsid w:val="008E49BE"/>
    <w:rsid w:val="008E4CE9"/>
    <w:rsid w:val="008E5046"/>
    <w:rsid w:val="008E504F"/>
    <w:rsid w:val="008E5313"/>
    <w:rsid w:val="008E587F"/>
    <w:rsid w:val="008E5D49"/>
    <w:rsid w:val="008E5DEA"/>
    <w:rsid w:val="008E6BC9"/>
    <w:rsid w:val="008E6C1E"/>
    <w:rsid w:val="008E6CC0"/>
    <w:rsid w:val="008E6DEC"/>
    <w:rsid w:val="008E7029"/>
    <w:rsid w:val="008E7372"/>
    <w:rsid w:val="008E7665"/>
    <w:rsid w:val="008E78DD"/>
    <w:rsid w:val="008E7FBB"/>
    <w:rsid w:val="008F014D"/>
    <w:rsid w:val="008F0172"/>
    <w:rsid w:val="008F0208"/>
    <w:rsid w:val="008F0228"/>
    <w:rsid w:val="008F0385"/>
    <w:rsid w:val="008F0864"/>
    <w:rsid w:val="008F0963"/>
    <w:rsid w:val="008F13FF"/>
    <w:rsid w:val="008F14AE"/>
    <w:rsid w:val="008F1744"/>
    <w:rsid w:val="008F1CFD"/>
    <w:rsid w:val="008F1FA7"/>
    <w:rsid w:val="008F360A"/>
    <w:rsid w:val="008F42E9"/>
    <w:rsid w:val="008F44C1"/>
    <w:rsid w:val="008F4D72"/>
    <w:rsid w:val="008F584C"/>
    <w:rsid w:val="008F5A0C"/>
    <w:rsid w:val="008F5B60"/>
    <w:rsid w:val="008F5B65"/>
    <w:rsid w:val="008F5E33"/>
    <w:rsid w:val="008F5EEA"/>
    <w:rsid w:val="008F649A"/>
    <w:rsid w:val="008F6780"/>
    <w:rsid w:val="008F6E91"/>
    <w:rsid w:val="008F7086"/>
    <w:rsid w:val="008F72A3"/>
    <w:rsid w:val="008F7D12"/>
    <w:rsid w:val="008F7EB3"/>
    <w:rsid w:val="00900549"/>
    <w:rsid w:val="00900AD2"/>
    <w:rsid w:val="00901B79"/>
    <w:rsid w:val="00901E9B"/>
    <w:rsid w:val="0090288D"/>
    <w:rsid w:val="00902BE6"/>
    <w:rsid w:val="00902F98"/>
    <w:rsid w:val="00903150"/>
    <w:rsid w:val="0090457B"/>
    <w:rsid w:val="0090458B"/>
    <w:rsid w:val="009045E8"/>
    <w:rsid w:val="009045EF"/>
    <w:rsid w:val="00904C9E"/>
    <w:rsid w:val="00904E3D"/>
    <w:rsid w:val="00904EC4"/>
    <w:rsid w:val="00905F5B"/>
    <w:rsid w:val="0090623F"/>
    <w:rsid w:val="00906792"/>
    <w:rsid w:val="00906A3B"/>
    <w:rsid w:val="00906B27"/>
    <w:rsid w:val="00906BFA"/>
    <w:rsid w:val="00907226"/>
    <w:rsid w:val="009072A7"/>
    <w:rsid w:val="00907625"/>
    <w:rsid w:val="00907A3E"/>
    <w:rsid w:val="00907E7F"/>
    <w:rsid w:val="0091090F"/>
    <w:rsid w:val="00910AC0"/>
    <w:rsid w:val="00910E7D"/>
    <w:rsid w:val="00911183"/>
    <w:rsid w:val="009111D1"/>
    <w:rsid w:val="009112FC"/>
    <w:rsid w:val="009116CD"/>
    <w:rsid w:val="00911D59"/>
    <w:rsid w:val="00911E92"/>
    <w:rsid w:val="009123BE"/>
    <w:rsid w:val="00912419"/>
    <w:rsid w:val="009124F4"/>
    <w:rsid w:val="009127DE"/>
    <w:rsid w:val="00912BAC"/>
    <w:rsid w:val="00912EF8"/>
    <w:rsid w:val="009132C0"/>
    <w:rsid w:val="00913D31"/>
    <w:rsid w:val="00913D7F"/>
    <w:rsid w:val="00914132"/>
    <w:rsid w:val="00914623"/>
    <w:rsid w:val="00915480"/>
    <w:rsid w:val="0091559E"/>
    <w:rsid w:val="009157C1"/>
    <w:rsid w:val="00915B13"/>
    <w:rsid w:val="00915B2A"/>
    <w:rsid w:val="00915B83"/>
    <w:rsid w:val="009162C6"/>
    <w:rsid w:val="00916702"/>
    <w:rsid w:val="009169CA"/>
    <w:rsid w:val="00916FBB"/>
    <w:rsid w:val="0091751C"/>
    <w:rsid w:val="00917A05"/>
    <w:rsid w:val="00917A77"/>
    <w:rsid w:val="00920132"/>
    <w:rsid w:val="009205C4"/>
    <w:rsid w:val="0092083B"/>
    <w:rsid w:val="00921377"/>
    <w:rsid w:val="0092147E"/>
    <w:rsid w:val="00921788"/>
    <w:rsid w:val="0092178B"/>
    <w:rsid w:val="00921BA9"/>
    <w:rsid w:val="00922AD7"/>
    <w:rsid w:val="00922B62"/>
    <w:rsid w:val="0092302B"/>
    <w:rsid w:val="0092308F"/>
    <w:rsid w:val="00923130"/>
    <w:rsid w:val="009239B3"/>
    <w:rsid w:val="0092497E"/>
    <w:rsid w:val="00924A8D"/>
    <w:rsid w:val="00924B17"/>
    <w:rsid w:val="00924EE2"/>
    <w:rsid w:val="00925560"/>
    <w:rsid w:val="009256FA"/>
    <w:rsid w:val="00925D34"/>
    <w:rsid w:val="00925EDE"/>
    <w:rsid w:val="009264E5"/>
    <w:rsid w:val="00926816"/>
    <w:rsid w:val="009269DC"/>
    <w:rsid w:val="00926CD7"/>
    <w:rsid w:val="00927AD5"/>
    <w:rsid w:val="00930166"/>
    <w:rsid w:val="009301CE"/>
    <w:rsid w:val="00930ACF"/>
    <w:rsid w:val="00930C86"/>
    <w:rsid w:val="00931144"/>
    <w:rsid w:val="00931A5C"/>
    <w:rsid w:val="00931C1A"/>
    <w:rsid w:val="0093339C"/>
    <w:rsid w:val="009336AF"/>
    <w:rsid w:val="0093398D"/>
    <w:rsid w:val="00933D65"/>
    <w:rsid w:val="009341E7"/>
    <w:rsid w:val="0093451D"/>
    <w:rsid w:val="009345FE"/>
    <w:rsid w:val="0093467D"/>
    <w:rsid w:val="009349F3"/>
    <w:rsid w:val="00934D87"/>
    <w:rsid w:val="00935880"/>
    <w:rsid w:val="00935BF9"/>
    <w:rsid w:val="00935C2E"/>
    <w:rsid w:val="009360F3"/>
    <w:rsid w:val="0093672E"/>
    <w:rsid w:val="0093674F"/>
    <w:rsid w:val="00936A53"/>
    <w:rsid w:val="00936E0E"/>
    <w:rsid w:val="0093704E"/>
    <w:rsid w:val="009370E4"/>
    <w:rsid w:val="009371BB"/>
    <w:rsid w:val="00937896"/>
    <w:rsid w:val="0094055F"/>
    <w:rsid w:val="00940AFC"/>
    <w:rsid w:val="00941297"/>
    <w:rsid w:val="00941A71"/>
    <w:rsid w:val="00941B2E"/>
    <w:rsid w:val="0094217C"/>
    <w:rsid w:val="00942DB6"/>
    <w:rsid w:val="00943156"/>
    <w:rsid w:val="00943567"/>
    <w:rsid w:val="00943715"/>
    <w:rsid w:val="009447AD"/>
    <w:rsid w:val="00944D4C"/>
    <w:rsid w:val="009458D0"/>
    <w:rsid w:val="00945D6B"/>
    <w:rsid w:val="009463E5"/>
    <w:rsid w:val="009463EF"/>
    <w:rsid w:val="0094653A"/>
    <w:rsid w:val="0094673E"/>
    <w:rsid w:val="00946796"/>
    <w:rsid w:val="009467E1"/>
    <w:rsid w:val="009524C4"/>
    <w:rsid w:val="009525A9"/>
    <w:rsid w:val="0095265D"/>
    <w:rsid w:val="00952C5D"/>
    <w:rsid w:val="00952E3D"/>
    <w:rsid w:val="0095305E"/>
    <w:rsid w:val="009532A9"/>
    <w:rsid w:val="00953C03"/>
    <w:rsid w:val="00953C79"/>
    <w:rsid w:val="00953EFC"/>
    <w:rsid w:val="009544B6"/>
    <w:rsid w:val="009545C9"/>
    <w:rsid w:val="00954BB6"/>
    <w:rsid w:val="00954C32"/>
    <w:rsid w:val="00954E7C"/>
    <w:rsid w:val="00954F03"/>
    <w:rsid w:val="0095511F"/>
    <w:rsid w:val="00955A40"/>
    <w:rsid w:val="00955BF0"/>
    <w:rsid w:val="00955E91"/>
    <w:rsid w:val="009564B6"/>
    <w:rsid w:val="00956588"/>
    <w:rsid w:val="009565E1"/>
    <w:rsid w:val="00956DBE"/>
    <w:rsid w:val="00956F7F"/>
    <w:rsid w:val="009572D3"/>
    <w:rsid w:val="009576E0"/>
    <w:rsid w:val="00957AE3"/>
    <w:rsid w:val="00960299"/>
    <w:rsid w:val="00960A08"/>
    <w:rsid w:val="00960A64"/>
    <w:rsid w:val="00960BAC"/>
    <w:rsid w:val="00961643"/>
    <w:rsid w:val="009616BB"/>
    <w:rsid w:val="00961873"/>
    <w:rsid w:val="009625DF"/>
    <w:rsid w:val="00963514"/>
    <w:rsid w:val="009635FD"/>
    <w:rsid w:val="009636C0"/>
    <w:rsid w:val="009637B1"/>
    <w:rsid w:val="00963BDE"/>
    <w:rsid w:val="00964249"/>
    <w:rsid w:val="009647F9"/>
    <w:rsid w:val="00964E7E"/>
    <w:rsid w:val="00965265"/>
    <w:rsid w:val="0096528D"/>
    <w:rsid w:val="00965381"/>
    <w:rsid w:val="0096571F"/>
    <w:rsid w:val="0096577E"/>
    <w:rsid w:val="00965E2B"/>
    <w:rsid w:val="00966503"/>
    <w:rsid w:val="00966535"/>
    <w:rsid w:val="009665B6"/>
    <w:rsid w:val="00966679"/>
    <w:rsid w:val="00966EE0"/>
    <w:rsid w:val="00967138"/>
    <w:rsid w:val="009679B6"/>
    <w:rsid w:val="009679E8"/>
    <w:rsid w:val="00967BE8"/>
    <w:rsid w:val="0097064B"/>
    <w:rsid w:val="00970686"/>
    <w:rsid w:val="00970B44"/>
    <w:rsid w:val="00971581"/>
    <w:rsid w:val="009715A3"/>
    <w:rsid w:val="00971677"/>
    <w:rsid w:val="00971835"/>
    <w:rsid w:val="0097188D"/>
    <w:rsid w:val="00971A3F"/>
    <w:rsid w:val="00972085"/>
    <w:rsid w:val="00972298"/>
    <w:rsid w:val="009722F6"/>
    <w:rsid w:val="0097243E"/>
    <w:rsid w:val="00972796"/>
    <w:rsid w:val="009728AE"/>
    <w:rsid w:val="0097305C"/>
    <w:rsid w:val="00973812"/>
    <w:rsid w:val="009739A6"/>
    <w:rsid w:val="00973C34"/>
    <w:rsid w:val="00973C84"/>
    <w:rsid w:val="00973E20"/>
    <w:rsid w:val="009741EC"/>
    <w:rsid w:val="009742EA"/>
    <w:rsid w:val="00974C09"/>
    <w:rsid w:val="00974EB8"/>
    <w:rsid w:val="0097594E"/>
    <w:rsid w:val="00975D0C"/>
    <w:rsid w:val="00976157"/>
    <w:rsid w:val="00976326"/>
    <w:rsid w:val="00976494"/>
    <w:rsid w:val="00976C03"/>
    <w:rsid w:val="00976F24"/>
    <w:rsid w:val="009770EF"/>
    <w:rsid w:val="009776BD"/>
    <w:rsid w:val="00980071"/>
    <w:rsid w:val="00980384"/>
    <w:rsid w:val="0098043F"/>
    <w:rsid w:val="0098044F"/>
    <w:rsid w:val="00981510"/>
    <w:rsid w:val="009818DE"/>
    <w:rsid w:val="00981919"/>
    <w:rsid w:val="00981E4F"/>
    <w:rsid w:val="00981F44"/>
    <w:rsid w:val="0098233F"/>
    <w:rsid w:val="0098253A"/>
    <w:rsid w:val="0098253F"/>
    <w:rsid w:val="00982652"/>
    <w:rsid w:val="0098280B"/>
    <w:rsid w:val="00982B0B"/>
    <w:rsid w:val="00982C6F"/>
    <w:rsid w:val="00982F9A"/>
    <w:rsid w:val="009831C4"/>
    <w:rsid w:val="00983811"/>
    <w:rsid w:val="00983A0D"/>
    <w:rsid w:val="00983EAC"/>
    <w:rsid w:val="00983F58"/>
    <w:rsid w:val="009855B0"/>
    <w:rsid w:val="009859EA"/>
    <w:rsid w:val="00985B2B"/>
    <w:rsid w:val="00985C21"/>
    <w:rsid w:val="00986972"/>
    <w:rsid w:val="00990328"/>
    <w:rsid w:val="00990582"/>
    <w:rsid w:val="00990E25"/>
    <w:rsid w:val="00991126"/>
    <w:rsid w:val="0099113D"/>
    <w:rsid w:val="00991CD1"/>
    <w:rsid w:val="00991D85"/>
    <w:rsid w:val="009922D8"/>
    <w:rsid w:val="00992372"/>
    <w:rsid w:val="009923F3"/>
    <w:rsid w:val="00992BFE"/>
    <w:rsid w:val="00992EB9"/>
    <w:rsid w:val="0099428C"/>
    <w:rsid w:val="00994F09"/>
    <w:rsid w:val="00995068"/>
    <w:rsid w:val="009955FE"/>
    <w:rsid w:val="0099561D"/>
    <w:rsid w:val="00995DFA"/>
    <w:rsid w:val="00995F99"/>
    <w:rsid w:val="009960A7"/>
    <w:rsid w:val="0099658C"/>
    <w:rsid w:val="0099694E"/>
    <w:rsid w:val="009969C3"/>
    <w:rsid w:val="00996BAB"/>
    <w:rsid w:val="00997B05"/>
    <w:rsid w:val="00997E1C"/>
    <w:rsid w:val="009A0204"/>
    <w:rsid w:val="009A0470"/>
    <w:rsid w:val="009A0674"/>
    <w:rsid w:val="009A072F"/>
    <w:rsid w:val="009A07CA"/>
    <w:rsid w:val="009A10CC"/>
    <w:rsid w:val="009A1667"/>
    <w:rsid w:val="009A18F8"/>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4B9B"/>
    <w:rsid w:val="009A5107"/>
    <w:rsid w:val="009A53C5"/>
    <w:rsid w:val="009A5499"/>
    <w:rsid w:val="009A54DC"/>
    <w:rsid w:val="009A5A36"/>
    <w:rsid w:val="009A5AE2"/>
    <w:rsid w:val="009A60EB"/>
    <w:rsid w:val="009A62C7"/>
    <w:rsid w:val="009A6D8F"/>
    <w:rsid w:val="009A742B"/>
    <w:rsid w:val="009A7820"/>
    <w:rsid w:val="009A7890"/>
    <w:rsid w:val="009A78E8"/>
    <w:rsid w:val="009A79BF"/>
    <w:rsid w:val="009B0F78"/>
    <w:rsid w:val="009B13C0"/>
    <w:rsid w:val="009B25F6"/>
    <w:rsid w:val="009B3355"/>
    <w:rsid w:val="009B3BF6"/>
    <w:rsid w:val="009B54C2"/>
    <w:rsid w:val="009B5C82"/>
    <w:rsid w:val="009B6363"/>
    <w:rsid w:val="009B678C"/>
    <w:rsid w:val="009B6986"/>
    <w:rsid w:val="009B6E6B"/>
    <w:rsid w:val="009B6F48"/>
    <w:rsid w:val="009B71C8"/>
    <w:rsid w:val="009B7414"/>
    <w:rsid w:val="009C0173"/>
    <w:rsid w:val="009C01D4"/>
    <w:rsid w:val="009C0CD8"/>
    <w:rsid w:val="009C104C"/>
    <w:rsid w:val="009C123E"/>
    <w:rsid w:val="009C1258"/>
    <w:rsid w:val="009C1341"/>
    <w:rsid w:val="009C1C5B"/>
    <w:rsid w:val="009C21AC"/>
    <w:rsid w:val="009C2755"/>
    <w:rsid w:val="009C27AB"/>
    <w:rsid w:val="009C2F76"/>
    <w:rsid w:val="009C2FC5"/>
    <w:rsid w:val="009C316F"/>
    <w:rsid w:val="009C321F"/>
    <w:rsid w:val="009C36F6"/>
    <w:rsid w:val="009C3827"/>
    <w:rsid w:val="009C3B49"/>
    <w:rsid w:val="009C4D65"/>
    <w:rsid w:val="009C4D6E"/>
    <w:rsid w:val="009C53F7"/>
    <w:rsid w:val="009C5CDE"/>
    <w:rsid w:val="009C6016"/>
    <w:rsid w:val="009C613D"/>
    <w:rsid w:val="009C6757"/>
    <w:rsid w:val="009C6F9C"/>
    <w:rsid w:val="009C7148"/>
    <w:rsid w:val="009C757E"/>
    <w:rsid w:val="009C75C6"/>
    <w:rsid w:val="009C769D"/>
    <w:rsid w:val="009C76A7"/>
    <w:rsid w:val="009C7A2F"/>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AF"/>
    <w:rsid w:val="009D59DD"/>
    <w:rsid w:val="009D5B0D"/>
    <w:rsid w:val="009D5F32"/>
    <w:rsid w:val="009D5F56"/>
    <w:rsid w:val="009D6C93"/>
    <w:rsid w:val="009D74D3"/>
    <w:rsid w:val="009D7630"/>
    <w:rsid w:val="009E017F"/>
    <w:rsid w:val="009E0545"/>
    <w:rsid w:val="009E05FB"/>
    <w:rsid w:val="009E0DA8"/>
    <w:rsid w:val="009E115B"/>
    <w:rsid w:val="009E1422"/>
    <w:rsid w:val="009E1B3F"/>
    <w:rsid w:val="009E2293"/>
    <w:rsid w:val="009E3333"/>
    <w:rsid w:val="009E340A"/>
    <w:rsid w:val="009E3AE1"/>
    <w:rsid w:val="009E3D87"/>
    <w:rsid w:val="009E3DA0"/>
    <w:rsid w:val="009E4398"/>
    <w:rsid w:val="009E447C"/>
    <w:rsid w:val="009E450F"/>
    <w:rsid w:val="009E4949"/>
    <w:rsid w:val="009E4995"/>
    <w:rsid w:val="009E5061"/>
    <w:rsid w:val="009E5A05"/>
    <w:rsid w:val="009E5ED2"/>
    <w:rsid w:val="009E5F46"/>
    <w:rsid w:val="009E5F9B"/>
    <w:rsid w:val="009E60C2"/>
    <w:rsid w:val="009E6744"/>
    <w:rsid w:val="009E7BB8"/>
    <w:rsid w:val="009E7C0D"/>
    <w:rsid w:val="009F079E"/>
    <w:rsid w:val="009F0980"/>
    <w:rsid w:val="009F0AF5"/>
    <w:rsid w:val="009F0BA0"/>
    <w:rsid w:val="009F0E08"/>
    <w:rsid w:val="009F0F7C"/>
    <w:rsid w:val="009F118B"/>
    <w:rsid w:val="009F136F"/>
    <w:rsid w:val="009F140A"/>
    <w:rsid w:val="009F1A45"/>
    <w:rsid w:val="009F1D02"/>
    <w:rsid w:val="009F2153"/>
    <w:rsid w:val="009F21D1"/>
    <w:rsid w:val="009F2C6E"/>
    <w:rsid w:val="009F2FD4"/>
    <w:rsid w:val="009F328E"/>
    <w:rsid w:val="009F385C"/>
    <w:rsid w:val="009F398E"/>
    <w:rsid w:val="009F3B6F"/>
    <w:rsid w:val="009F3DC7"/>
    <w:rsid w:val="009F4084"/>
    <w:rsid w:val="009F41C9"/>
    <w:rsid w:val="009F4201"/>
    <w:rsid w:val="009F477A"/>
    <w:rsid w:val="009F4797"/>
    <w:rsid w:val="009F49CF"/>
    <w:rsid w:val="009F4EDD"/>
    <w:rsid w:val="009F4FCF"/>
    <w:rsid w:val="009F5083"/>
    <w:rsid w:val="009F5270"/>
    <w:rsid w:val="009F57A5"/>
    <w:rsid w:val="009F57C6"/>
    <w:rsid w:val="009F5B63"/>
    <w:rsid w:val="009F6388"/>
    <w:rsid w:val="009F665A"/>
    <w:rsid w:val="009F68B7"/>
    <w:rsid w:val="009F6E0C"/>
    <w:rsid w:val="009F6EDC"/>
    <w:rsid w:val="009F77E7"/>
    <w:rsid w:val="009F7891"/>
    <w:rsid w:val="009F78A5"/>
    <w:rsid w:val="009F7950"/>
    <w:rsid w:val="009F7B72"/>
    <w:rsid w:val="009F7BBF"/>
    <w:rsid w:val="009F7C3E"/>
    <w:rsid w:val="009F7DC7"/>
    <w:rsid w:val="009F7F73"/>
    <w:rsid w:val="00A0021B"/>
    <w:rsid w:val="00A00CA6"/>
    <w:rsid w:val="00A00FFC"/>
    <w:rsid w:val="00A0104D"/>
    <w:rsid w:val="00A01502"/>
    <w:rsid w:val="00A01E8E"/>
    <w:rsid w:val="00A01F8E"/>
    <w:rsid w:val="00A021FB"/>
    <w:rsid w:val="00A02498"/>
    <w:rsid w:val="00A02647"/>
    <w:rsid w:val="00A0275E"/>
    <w:rsid w:val="00A02FA7"/>
    <w:rsid w:val="00A03CD8"/>
    <w:rsid w:val="00A03DF3"/>
    <w:rsid w:val="00A03FB3"/>
    <w:rsid w:val="00A0400A"/>
    <w:rsid w:val="00A0408C"/>
    <w:rsid w:val="00A04CA8"/>
    <w:rsid w:val="00A05201"/>
    <w:rsid w:val="00A0552D"/>
    <w:rsid w:val="00A05977"/>
    <w:rsid w:val="00A05A62"/>
    <w:rsid w:val="00A05A6E"/>
    <w:rsid w:val="00A05CED"/>
    <w:rsid w:val="00A0646D"/>
    <w:rsid w:val="00A06A3F"/>
    <w:rsid w:val="00A06D0B"/>
    <w:rsid w:val="00A072EE"/>
    <w:rsid w:val="00A07670"/>
    <w:rsid w:val="00A07820"/>
    <w:rsid w:val="00A07C5B"/>
    <w:rsid w:val="00A07F24"/>
    <w:rsid w:val="00A07FD0"/>
    <w:rsid w:val="00A10988"/>
    <w:rsid w:val="00A10F2A"/>
    <w:rsid w:val="00A11346"/>
    <w:rsid w:val="00A11462"/>
    <w:rsid w:val="00A11828"/>
    <w:rsid w:val="00A118D3"/>
    <w:rsid w:val="00A11AA2"/>
    <w:rsid w:val="00A11DB0"/>
    <w:rsid w:val="00A1226D"/>
    <w:rsid w:val="00A12529"/>
    <w:rsid w:val="00A125EA"/>
    <w:rsid w:val="00A12663"/>
    <w:rsid w:val="00A12853"/>
    <w:rsid w:val="00A133FD"/>
    <w:rsid w:val="00A13460"/>
    <w:rsid w:val="00A13BB3"/>
    <w:rsid w:val="00A14444"/>
    <w:rsid w:val="00A14590"/>
    <w:rsid w:val="00A14621"/>
    <w:rsid w:val="00A146FC"/>
    <w:rsid w:val="00A14B2B"/>
    <w:rsid w:val="00A14C2D"/>
    <w:rsid w:val="00A14C7A"/>
    <w:rsid w:val="00A14D7B"/>
    <w:rsid w:val="00A15AE4"/>
    <w:rsid w:val="00A1617C"/>
    <w:rsid w:val="00A1622C"/>
    <w:rsid w:val="00A163B4"/>
    <w:rsid w:val="00A16702"/>
    <w:rsid w:val="00A1674B"/>
    <w:rsid w:val="00A16821"/>
    <w:rsid w:val="00A169CE"/>
    <w:rsid w:val="00A16AA2"/>
    <w:rsid w:val="00A16BD7"/>
    <w:rsid w:val="00A16BFE"/>
    <w:rsid w:val="00A16EFC"/>
    <w:rsid w:val="00A177BA"/>
    <w:rsid w:val="00A20274"/>
    <w:rsid w:val="00A20426"/>
    <w:rsid w:val="00A204E4"/>
    <w:rsid w:val="00A208FF"/>
    <w:rsid w:val="00A20B59"/>
    <w:rsid w:val="00A20CA9"/>
    <w:rsid w:val="00A20CD4"/>
    <w:rsid w:val="00A20F1F"/>
    <w:rsid w:val="00A213A5"/>
    <w:rsid w:val="00A21517"/>
    <w:rsid w:val="00A2158A"/>
    <w:rsid w:val="00A21D88"/>
    <w:rsid w:val="00A21F99"/>
    <w:rsid w:val="00A22C99"/>
    <w:rsid w:val="00A23457"/>
    <w:rsid w:val="00A235A5"/>
    <w:rsid w:val="00A2386C"/>
    <w:rsid w:val="00A23922"/>
    <w:rsid w:val="00A23AD2"/>
    <w:rsid w:val="00A23CC5"/>
    <w:rsid w:val="00A23D17"/>
    <w:rsid w:val="00A23D38"/>
    <w:rsid w:val="00A24415"/>
    <w:rsid w:val="00A24D10"/>
    <w:rsid w:val="00A25800"/>
    <w:rsid w:val="00A258B7"/>
    <w:rsid w:val="00A259B4"/>
    <w:rsid w:val="00A26255"/>
    <w:rsid w:val="00A266B3"/>
    <w:rsid w:val="00A2697F"/>
    <w:rsid w:val="00A27020"/>
    <w:rsid w:val="00A27398"/>
    <w:rsid w:val="00A27E7F"/>
    <w:rsid w:val="00A3028C"/>
    <w:rsid w:val="00A30460"/>
    <w:rsid w:val="00A304FE"/>
    <w:rsid w:val="00A30860"/>
    <w:rsid w:val="00A30FB0"/>
    <w:rsid w:val="00A310A7"/>
    <w:rsid w:val="00A31732"/>
    <w:rsid w:val="00A32061"/>
    <w:rsid w:val="00A323AF"/>
    <w:rsid w:val="00A32431"/>
    <w:rsid w:val="00A326F2"/>
    <w:rsid w:val="00A32836"/>
    <w:rsid w:val="00A32D22"/>
    <w:rsid w:val="00A32D92"/>
    <w:rsid w:val="00A32DFD"/>
    <w:rsid w:val="00A32EAF"/>
    <w:rsid w:val="00A33163"/>
    <w:rsid w:val="00A34491"/>
    <w:rsid w:val="00A34752"/>
    <w:rsid w:val="00A3536D"/>
    <w:rsid w:val="00A35504"/>
    <w:rsid w:val="00A35742"/>
    <w:rsid w:val="00A365D6"/>
    <w:rsid w:val="00A370AD"/>
    <w:rsid w:val="00A375C4"/>
    <w:rsid w:val="00A3764F"/>
    <w:rsid w:val="00A377F5"/>
    <w:rsid w:val="00A37BFB"/>
    <w:rsid w:val="00A37F88"/>
    <w:rsid w:val="00A402AA"/>
    <w:rsid w:val="00A4058B"/>
    <w:rsid w:val="00A416FA"/>
    <w:rsid w:val="00A417AF"/>
    <w:rsid w:val="00A41803"/>
    <w:rsid w:val="00A41B3A"/>
    <w:rsid w:val="00A41F00"/>
    <w:rsid w:val="00A4203D"/>
    <w:rsid w:val="00A42A63"/>
    <w:rsid w:val="00A42BBB"/>
    <w:rsid w:val="00A435DC"/>
    <w:rsid w:val="00A44043"/>
    <w:rsid w:val="00A441C2"/>
    <w:rsid w:val="00A44330"/>
    <w:rsid w:val="00A44890"/>
    <w:rsid w:val="00A44ADE"/>
    <w:rsid w:val="00A45288"/>
    <w:rsid w:val="00A460C7"/>
    <w:rsid w:val="00A4658B"/>
    <w:rsid w:val="00A466EE"/>
    <w:rsid w:val="00A46A72"/>
    <w:rsid w:val="00A46AC7"/>
    <w:rsid w:val="00A46CEB"/>
    <w:rsid w:val="00A47C85"/>
    <w:rsid w:val="00A50424"/>
    <w:rsid w:val="00A51498"/>
    <w:rsid w:val="00A5178D"/>
    <w:rsid w:val="00A51B85"/>
    <w:rsid w:val="00A51D01"/>
    <w:rsid w:val="00A51EBA"/>
    <w:rsid w:val="00A52076"/>
    <w:rsid w:val="00A52139"/>
    <w:rsid w:val="00A5244B"/>
    <w:rsid w:val="00A524F4"/>
    <w:rsid w:val="00A52606"/>
    <w:rsid w:val="00A527AB"/>
    <w:rsid w:val="00A529B3"/>
    <w:rsid w:val="00A52C46"/>
    <w:rsid w:val="00A534B0"/>
    <w:rsid w:val="00A535F9"/>
    <w:rsid w:val="00A537B2"/>
    <w:rsid w:val="00A53C52"/>
    <w:rsid w:val="00A54476"/>
    <w:rsid w:val="00A549AD"/>
    <w:rsid w:val="00A5612F"/>
    <w:rsid w:val="00A561CB"/>
    <w:rsid w:val="00A57013"/>
    <w:rsid w:val="00A57176"/>
    <w:rsid w:val="00A576D5"/>
    <w:rsid w:val="00A602DD"/>
    <w:rsid w:val="00A60333"/>
    <w:rsid w:val="00A6055B"/>
    <w:rsid w:val="00A615AD"/>
    <w:rsid w:val="00A61835"/>
    <w:rsid w:val="00A62A99"/>
    <w:rsid w:val="00A62B01"/>
    <w:rsid w:val="00A62BF5"/>
    <w:rsid w:val="00A630AE"/>
    <w:rsid w:val="00A6402C"/>
    <w:rsid w:val="00A6417B"/>
    <w:rsid w:val="00A64309"/>
    <w:rsid w:val="00A64993"/>
    <w:rsid w:val="00A64B19"/>
    <w:rsid w:val="00A64CD8"/>
    <w:rsid w:val="00A64E01"/>
    <w:rsid w:val="00A64F47"/>
    <w:rsid w:val="00A6553A"/>
    <w:rsid w:val="00A65BDC"/>
    <w:rsid w:val="00A65CD1"/>
    <w:rsid w:val="00A66289"/>
    <w:rsid w:val="00A667A3"/>
    <w:rsid w:val="00A668F7"/>
    <w:rsid w:val="00A66E22"/>
    <w:rsid w:val="00A67044"/>
    <w:rsid w:val="00A675BD"/>
    <w:rsid w:val="00A70159"/>
    <w:rsid w:val="00A709B9"/>
    <w:rsid w:val="00A70D07"/>
    <w:rsid w:val="00A71AA1"/>
    <w:rsid w:val="00A71E0A"/>
    <w:rsid w:val="00A71E31"/>
    <w:rsid w:val="00A72062"/>
    <w:rsid w:val="00A72297"/>
    <w:rsid w:val="00A72628"/>
    <w:rsid w:val="00A731E1"/>
    <w:rsid w:val="00A735F7"/>
    <w:rsid w:val="00A736C9"/>
    <w:rsid w:val="00A736E2"/>
    <w:rsid w:val="00A73B29"/>
    <w:rsid w:val="00A7424C"/>
    <w:rsid w:val="00A743AE"/>
    <w:rsid w:val="00A747BB"/>
    <w:rsid w:val="00A74948"/>
    <w:rsid w:val="00A74B1B"/>
    <w:rsid w:val="00A74E15"/>
    <w:rsid w:val="00A75882"/>
    <w:rsid w:val="00A759CF"/>
    <w:rsid w:val="00A75B08"/>
    <w:rsid w:val="00A75BAB"/>
    <w:rsid w:val="00A7616B"/>
    <w:rsid w:val="00A76A20"/>
    <w:rsid w:val="00A77141"/>
    <w:rsid w:val="00A7767B"/>
    <w:rsid w:val="00A7773A"/>
    <w:rsid w:val="00A77B2A"/>
    <w:rsid w:val="00A80726"/>
    <w:rsid w:val="00A81044"/>
    <w:rsid w:val="00A8108E"/>
    <w:rsid w:val="00A81417"/>
    <w:rsid w:val="00A815C7"/>
    <w:rsid w:val="00A821C1"/>
    <w:rsid w:val="00A821D0"/>
    <w:rsid w:val="00A8278F"/>
    <w:rsid w:val="00A827E8"/>
    <w:rsid w:val="00A82FAA"/>
    <w:rsid w:val="00A83301"/>
    <w:rsid w:val="00A83552"/>
    <w:rsid w:val="00A83570"/>
    <w:rsid w:val="00A83F1E"/>
    <w:rsid w:val="00A83F3E"/>
    <w:rsid w:val="00A843F6"/>
    <w:rsid w:val="00A8497F"/>
    <w:rsid w:val="00A84BD0"/>
    <w:rsid w:val="00A85576"/>
    <w:rsid w:val="00A85D78"/>
    <w:rsid w:val="00A86100"/>
    <w:rsid w:val="00A86171"/>
    <w:rsid w:val="00A8660E"/>
    <w:rsid w:val="00A86CB6"/>
    <w:rsid w:val="00A86D4C"/>
    <w:rsid w:val="00A8705D"/>
    <w:rsid w:val="00A876A1"/>
    <w:rsid w:val="00A87943"/>
    <w:rsid w:val="00A87DED"/>
    <w:rsid w:val="00A9010F"/>
    <w:rsid w:val="00A90B04"/>
    <w:rsid w:val="00A90EA3"/>
    <w:rsid w:val="00A91042"/>
    <w:rsid w:val="00A91547"/>
    <w:rsid w:val="00A916C9"/>
    <w:rsid w:val="00A91831"/>
    <w:rsid w:val="00A91842"/>
    <w:rsid w:val="00A91AA2"/>
    <w:rsid w:val="00A91B42"/>
    <w:rsid w:val="00A91BF1"/>
    <w:rsid w:val="00A91C71"/>
    <w:rsid w:val="00A9236C"/>
    <w:rsid w:val="00A9255E"/>
    <w:rsid w:val="00A92A49"/>
    <w:rsid w:val="00A92F50"/>
    <w:rsid w:val="00A93460"/>
    <w:rsid w:val="00A93961"/>
    <w:rsid w:val="00A9398B"/>
    <w:rsid w:val="00A93DD5"/>
    <w:rsid w:val="00A94650"/>
    <w:rsid w:val="00A947DB"/>
    <w:rsid w:val="00A9486A"/>
    <w:rsid w:val="00A94A46"/>
    <w:rsid w:val="00A950CF"/>
    <w:rsid w:val="00A95540"/>
    <w:rsid w:val="00A9594E"/>
    <w:rsid w:val="00A96156"/>
    <w:rsid w:val="00A964F5"/>
    <w:rsid w:val="00A968DA"/>
    <w:rsid w:val="00A96936"/>
    <w:rsid w:val="00A97001"/>
    <w:rsid w:val="00A9709C"/>
    <w:rsid w:val="00A972DA"/>
    <w:rsid w:val="00A97472"/>
    <w:rsid w:val="00A97D2B"/>
    <w:rsid w:val="00AA0605"/>
    <w:rsid w:val="00AA0BFA"/>
    <w:rsid w:val="00AA0D3D"/>
    <w:rsid w:val="00AA1052"/>
    <w:rsid w:val="00AA19C8"/>
    <w:rsid w:val="00AA1E2D"/>
    <w:rsid w:val="00AA2149"/>
    <w:rsid w:val="00AA2329"/>
    <w:rsid w:val="00AA245C"/>
    <w:rsid w:val="00AA253C"/>
    <w:rsid w:val="00AA27FC"/>
    <w:rsid w:val="00AA2892"/>
    <w:rsid w:val="00AA29D3"/>
    <w:rsid w:val="00AA2A9E"/>
    <w:rsid w:val="00AA2BFD"/>
    <w:rsid w:val="00AA3047"/>
    <w:rsid w:val="00AA3C3F"/>
    <w:rsid w:val="00AA40F7"/>
    <w:rsid w:val="00AA4234"/>
    <w:rsid w:val="00AA441F"/>
    <w:rsid w:val="00AA447B"/>
    <w:rsid w:val="00AA45ED"/>
    <w:rsid w:val="00AA4855"/>
    <w:rsid w:val="00AA5075"/>
    <w:rsid w:val="00AA50F4"/>
    <w:rsid w:val="00AA5A66"/>
    <w:rsid w:val="00AA5C24"/>
    <w:rsid w:val="00AA601F"/>
    <w:rsid w:val="00AA648E"/>
    <w:rsid w:val="00AA6640"/>
    <w:rsid w:val="00AA6666"/>
    <w:rsid w:val="00AA67FA"/>
    <w:rsid w:val="00AA7112"/>
    <w:rsid w:val="00AA7229"/>
    <w:rsid w:val="00AA7465"/>
    <w:rsid w:val="00AA7476"/>
    <w:rsid w:val="00AA77D5"/>
    <w:rsid w:val="00AA7D72"/>
    <w:rsid w:val="00AB074C"/>
    <w:rsid w:val="00AB0953"/>
    <w:rsid w:val="00AB09B4"/>
    <w:rsid w:val="00AB0A36"/>
    <w:rsid w:val="00AB10C8"/>
    <w:rsid w:val="00AB18D9"/>
    <w:rsid w:val="00AB1E3A"/>
    <w:rsid w:val="00AB1F85"/>
    <w:rsid w:val="00AB20DB"/>
    <w:rsid w:val="00AB250C"/>
    <w:rsid w:val="00AB260D"/>
    <w:rsid w:val="00AB299A"/>
    <w:rsid w:val="00AB2F5F"/>
    <w:rsid w:val="00AB3107"/>
    <w:rsid w:val="00AB3478"/>
    <w:rsid w:val="00AB358F"/>
    <w:rsid w:val="00AB365A"/>
    <w:rsid w:val="00AB3D25"/>
    <w:rsid w:val="00AB3D34"/>
    <w:rsid w:val="00AB3E24"/>
    <w:rsid w:val="00AB41DE"/>
    <w:rsid w:val="00AB4278"/>
    <w:rsid w:val="00AB43D8"/>
    <w:rsid w:val="00AB4735"/>
    <w:rsid w:val="00AB47CE"/>
    <w:rsid w:val="00AB5468"/>
    <w:rsid w:val="00AB62A7"/>
    <w:rsid w:val="00AB6484"/>
    <w:rsid w:val="00AB72E0"/>
    <w:rsid w:val="00AC043A"/>
    <w:rsid w:val="00AC1694"/>
    <w:rsid w:val="00AC179B"/>
    <w:rsid w:val="00AC1B1B"/>
    <w:rsid w:val="00AC1C2E"/>
    <w:rsid w:val="00AC1D3B"/>
    <w:rsid w:val="00AC22CB"/>
    <w:rsid w:val="00AC2693"/>
    <w:rsid w:val="00AC2697"/>
    <w:rsid w:val="00AC2873"/>
    <w:rsid w:val="00AC31D2"/>
    <w:rsid w:val="00AC320D"/>
    <w:rsid w:val="00AC3668"/>
    <w:rsid w:val="00AC3C59"/>
    <w:rsid w:val="00AC40E8"/>
    <w:rsid w:val="00AC47DF"/>
    <w:rsid w:val="00AC4F90"/>
    <w:rsid w:val="00AC4FD9"/>
    <w:rsid w:val="00AC5156"/>
    <w:rsid w:val="00AC5374"/>
    <w:rsid w:val="00AC5C3C"/>
    <w:rsid w:val="00AC5C73"/>
    <w:rsid w:val="00AC5F2D"/>
    <w:rsid w:val="00AC6353"/>
    <w:rsid w:val="00AC6626"/>
    <w:rsid w:val="00AC687C"/>
    <w:rsid w:val="00AC7477"/>
    <w:rsid w:val="00AC75BE"/>
    <w:rsid w:val="00AC7682"/>
    <w:rsid w:val="00AC7D93"/>
    <w:rsid w:val="00AC7ED7"/>
    <w:rsid w:val="00AD04B6"/>
    <w:rsid w:val="00AD06C8"/>
    <w:rsid w:val="00AD0AA6"/>
    <w:rsid w:val="00AD108C"/>
    <w:rsid w:val="00AD13E9"/>
    <w:rsid w:val="00AD19C4"/>
    <w:rsid w:val="00AD1AAE"/>
    <w:rsid w:val="00AD1ECB"/>
    <w:rsid w:val="00AD1ECE"/>
    <w:rsid w:val="00AD2208"/>
    <w:rsid w:val="00AD225F"/>
    <w:rsid w:val="00AD22EE"/>
    <w:rsid w:val="00AD2742"/>
    <w:rsid w:val="00AD2775"/>
    <w:rsid w:val="00AD2D12"/>
    <w:rsid w:val="00AD2FBC"/>
    <w:rsid w:val="00AD34CB"/>
    <w:rsid w:val="00AD3888"/>
    <w:rsid w:val="00AD388D"/>
    <w:rsid w:val="00AD3FA1"/>
    <w:rsid w:val="00AD458E"/>
    <w:rsid w:val="00AD50CB"/>
    <w:rsid w:val="00AD543E"/>
    <w:rsid w:val="00AD5CE9"/>
    <w:rsid w:val="00AD5D70"/>
    <w:rsid w:val="00AD71CD"/>
    <w:rsid w:val="00AD7360"/>
    <w:rsid w:val="00AD7669"/>
    <w:rsid w:val="00AD76FE"/>
    <w:rsid w:val="00AD7BDE"/>
    <w:rsid w:val="00AE05C9"/>
    <w:rsid w:val="00AE07CD"/>
    <w:rsid w:val="00AE12EC"/>
    <w:rsid w:val="00AE1D78"/>
    <w:rsid w:val="00AE2206"/>
    <w:rsid w:val="00AE314E"/>
    <w:rsid w:val="00AE37DE"/>
    <w:rsid w:val="00AE422C"/>
    <w:rsid w:val="00AE4D89"/>
    <w:rsid w:val="00AE53C4"/>
    <w:rsid w:val="00AE55D1"/>
    <w:rsid w:val="00AE58C1"/>
    <w:rsid w:val="00AE5AC6"/>
    <w:rsid w:val="00AE5BB7"/>
    <w:rsid w:val="00AE5BC0"/>
    <w:rsid w:val="00AE5E13"/>
    <w:rsid w:val="00AE60B7"/>
    <w:rsid w:val="00AE6285"/>
    <w:rsid w:val="00AE6409"/>
    <w:rsid w:val="00AE6527"/>
    <w:rsid w:val="00AE6632"/>
    <w:rsid w:val="00AE6A4D"/>
    <w:rsid w:val="00AE6A6F"/>
    <w:rsid w:val="00AE6DB8"/>
    <w:rsid w:val="00AE6EDC"/>
    <w:rsid w:val="00AE6EE0"/>
    <w:rsid w:val="00AE7137"/>
    <w:rsid w:val="00AE71E9"/>
    <w:rsid w:val="00AE7BA1"/>
    <w:rsid w:val="00AE7BD3"/>
    <w:rsid w:val="00AE7E45"/>
    <w:rsid w:val="00AF0460"/>
    <w:rsid w:val="00AF04E4"/>
    <w:rsid w:val="00AF0541"/>
    <w:rsid w:val="00AF0D74"/>
    <w:rsid w:val="00AF1030"/>
    <w:rsid w:val="00AF1435"/>
    <w:rsid w:val="00AF1649"/>
    <w:rsid w:val="00AF1694"/>
    <w:rsid w:val="00AF199E"/>
    <w:rsid w:val="00AF1F01"/>
    <w:rsid w:val="00AF2405"/>
    <w:rsid w:val="00AF2412"/>
    <w:rsid w:val="00AF37A5"/>
    <w:rsid w:val="00AF3D84"/>
    <w:rsid w:val="00AF3F27"/>
    <w:rsid w:val="00AF4247"/>
    <w:rsid w:val="00AF4360"/>
    <w:rsid w:val="00AF4453"/>
    <w:rsid w:val="00AF45FD"/>
    <w:rsid w:val="00AF480E"/>
    <w:rsid w:val="00AF4AA3"/>
    <w:rsid w:val="00AF4B28"/>
    <w:rsid w:val="00AF4F1A"/>
    <w:rsid w:val="00AF5189"/>
    <w:rsid w:val="00AF5552"/>
    <w:rsid w:val="00AF5808"/>
    <w:rsid w:val="00AF5F4F"/>
    <w:rsid w:val="00AF635E"/>
    <w:rsid w:val="00AF6D52"/>
    <w:rsid w:val="00AF7192"/>
    <w:rsid w:val="00AF7366"/>
    <w:rsid w:val="00AF7BEA"/>
    <w:rsid w:val="00AF7CCD"/>
    <w:rsid w:val="00AF7CF4"/>
    <w:rsid w:val="00AF7D2E"/>
    <w:rsid w:val="00AF7D57"/>
    <w:rsid w:val="00AF7D84"/>
    <w:rsid w:val="00B00118"/>
    <w:rsid w:val="00B00271"/>
    <w:rsid w:val="00B002CD"/>
    <w:rsid w:val="00B00FA1"/>
    <w:rsid w:val="00B00FFF"/>
    <w:rsid w:val="00B0133E"/>
    <w:rsid w:val="00B017C4"/>
    <w:rsid w:val="00B01826"/>
    <w:rsid w:val="00B018B4"/>
    <w:rsid w:val="00B026B7"/>
    <w:rsid w:val="00B02B00"/>
    <w:rsid w:val="00B0317C"/>
    <w:rsid w:val="00B0355B"/>
    <w:rsid w:val="00B0355D"/>
    <w:rsid w:val="00B0377C"/>
    <w:rsid w:val="00B03E11"/>
    <w:rsid w:val="00B044CA"/>
    <w:rsid w:val="00B04AC9"/>
    <w:rsid w:val="00B04AE8"/>
    <w:rsid w:val="00B04C72"/>
    <w:rsid w:val="00B04D8B"/>
    <w:rsid w:val="00B04D97"/>
    <w:rsid w:val="00B04EA1"/>
    <w:rsid w:val="00B052DC"/>
    <w:rsid w:val="00B053F1"/>
    <w:rsid w:val="00B05798"/>
    <w:rsid w:val="00B05F84"/>
    <w:rsid w:val="00B0618A"/>
    <w:rsid w:val="00B0667F"/>
    <w:rsid w:val="00B06691"/>
    <w:rsid w:val="00B06C7A"/>
    <w:rsid w:val="00B07110"/>
    <w:rsid w:val="00B071AD"/>
    <w:rsid w:val="00B071BC"/>
    <w:rsid w:val="00B07B01"/>
    <w:rsid w:val="00B07CB4"/>
    <w:rsid w:val="00B10082"/>
    <w:rsid w:val="00B107B4"/>
    <w:rsid w:val="00B113EE"/>
    <w:rsid w:val="00B1166F"/>
    <w:rsid w:val="00B11761"/>
    <w:rsid w:val="00B11A28"/>
    <w:rsid w:val="00B11C46"/>
    <w:rsid w:val="00B121E1"/>
    <w:rsid w:val="00B12497"/>
    <w:rsid w:val="00B12C0A"/>
    <w:rsid w:val="00B12EB4"/>
    <w:rsid w:val="00B12F8A"/>
    <w:rsid w:val="00B13156"/>
    <w:rsid w:val="00B131C4"/>
    <w:rsid w:val="00B138FE"/>
    <w:rsid w:val="00B139EB"/>
    <w:rsid w:val="00B13A77"/>
    <w:rsid w:val="00B14850"/>
    <w:rsid w:val="00B14856"/>
    <w:rsid w:val="00B14BC3"/>
    <w:rsid w:val="00B14E52"/>
    <w:rsid w:val="00B14F9A"/>
    <w:rsid w:val="00B15B38"/>
    <w:rsid w:val="00B15F2D"/>
    <w:rsid w:val="00B15F54"/>
    <w:rsid w:val="00B160EE"/>
    <w:rsid w:val="00B16975"/>
    <w:rsid w:val="00B17014"/>
    <w:rsid w:val="00B1718E"/>
    <w:rsid w:val="00B1742C"/>
    <w:rsid w:val="00B174DF"/>
    <w:rsid w:val="00B1752B"/>
    <w:rsid w:val="00B17649"/>
    <w:rsid w:val="00B17932"/>
    <w:rsid w:val="00B1794C"/>
    <w:rsid w:val="00B17DA5"/>
    <w:rsid w:val="00B209FA"/>
    <w:rsid w:val="00B20A93"/>
    <w:rsid w:val="00B20B45"/>
    <w:rsid w:val="00B20B72"/>
    <w:rsid w:val="00B20B7E"/>
    <w:rsid w:val="00B20D4F"/>
    <w:rsid w:val="00B21589"/>
    <w:rsid w:val="00B2161F"/>
    <w:rsid w:val="00B2172F"/>
    <w:rsid w:val="00B217AC"/>
    <w:rsid w:val="00B21B92"/>
    <w:rsid w:val="00B21DB9"/>
    <w:rsid w:val="00B223B4"/>
    <w:rsid w:val="00B22578"/>
    <w:rsid w:val="00B22E4F"/>
    <w:rsid w:val="00B23144"/>
    <w:rsid w:val="00B23B93"/>
    <w:rsid w:val="00B23DEE"/>
    <w:rsid w:val="00B242D0"/>
    <w:rsid w:val="00B24813"/>
    <w:rsid w:val="00B24BE8"/>
    <w:rsid w:val="00B25079"/>
    <w:rsid w:val="00B2587A"/>
    <w:rsid w:val="00B25E2D"/>
    <w:rsid w:val="00B260FB"/>
    <w:rsid w:val="00B26124"/>
    <w:rsid w:val="00B2641E"/>
    <w:rsid w:val="00B275DF"/>
    <w:rsid w:val="00B30277"/>
    <w:rsid w:val="00B30366"/>
    <w:rsid w:val="00B3041A"/>
    <w:rsid w:val="00B30DA9"/>
    <w:rsid w:val="00B31399"/>
    <w:rsid w:val="00B31642"/>
    <w:rsid w:val="00B3192D"/>
    <w:rsid w:val="00B31EED"/>
    <w:rsid w:val="00B32173"/>
    <w:rsid w:val="00B3239E"/>
    <w:rsid w:val="00B323FA"/>
    <w:rsid w:val="00B32DD1"/>
    <w:rsid w:val="00B32F7E"/>
    <w:rsid w:val="00B330AC"/>
    <w:rsid w:val="00B33154"/>
    <w:rsid w:val="00B333AB"/>
    <w:rsid w:val="00B3345F"/>
    <w:rsid w:val="00B336B3"/>
    <w:rsid w:val="00B347A5"/>
    <w:rsid w:val="00B348DE"/>
    <w:rsid w:val="00B34D9D"/>
    <w:rsid w:val="00B35655"/>
    <w:rsid w:val="00B3583F"/>
    <w:rsid w:val="00B35E0E"/>
    <w:rsid w:val="00B35E21"/>
    <w:rsid w:val="00B365EF"/>
    <w:rsid w:val="00B37496"/>
    <w:rsid w:val="00B377E6"/>
    <w:rsid w:val="00B37ADF"/>
    <w:rsid w:val="00B37FAA"/>
    <w:rsid w:val="00B401D8"/>
    <w:rsid w:val="00B40CE5"/>
    <w:rsid w:val="00B41742"/>
    <w:rsid w:val="00B41B28"/>
    <w:rsid w:val="00B41D6A"/>
    <w:rsid w:val="00B41FF0"/>
    <w:rsid w:val="00B423CC"/>
    <w:rsid w:val="00B425E5"/>
    <w:rsid w:val="00B42F34"/>
    <w:rsid w:val="00B43F4A"/>
    <w:rsid w:val="00B442CF"/>
    <w:rsid w:val="00B44CF7"/>
    <w:rsid w:val="00B44D1C"/>
    <w:rsid w:val="00B44FB1"/>
    <w:rsid w:val="00B4501D"/>
    <w:rsid w:val="00B4517C"/>
    <w:rsid w:val="00B45CB0"/>
    <w:rsid w:val="00B45E71"/>
    <w:rsid w:val="00B46636"/>
    <w:rsid w:val="00B4668D"/>
    <w:rsid w:val="00B46D08"/>
    <w:rsid w:val="00B46E44"/>
    <w:rsid w:val="00B47361"/>
    <w:rsid w:val="00B47A7B"/>
    <w:rsid w:val="00B47E48"/>
    <w:rsid w:val="00B50112"/>
    <w:rsid w:val="00B50631"/>
    <w:rsid w:val="00B5066A"/>
    <w:rsid w:val="00B50CC4"/>
    <w:rsid w:val="00B50E40"/>
    <w:rsid w:val="00B50F76"/>
    <w:rsid w:val="00B510ED"/>
    <w:rsid w:val="00B5137D"/>
    <w:rsid w:val="00B518A5"/>
    <w:rsid w:val="00B51F2F"/>
    <w:rsid w:val="00B5207D"/>
    <w:rsid w:val="00B526B0"/>
    <w:rsid w:val="00B52FFF"/>
    <w:rsid w:val="00B53458"/>
    <w:rsid w:val="00B53548"/>
    <w:rsid w:val="00B53CC3"/>
    <w:rsid w:val="00B53D3D"/>
    <w:rsid w:val="00B540D4"/>
    <w:rsid w:val="00B54583"/>
    <w:rsid w:val="00B5484A"/>
    <w:rsid w:val="00B54B5F"/>
    <w:rsid w:val="00B551AA"/>
    <w:rsid w:val="00B554CA"/>
    <w:rsid w:val="00B5551B"/>
    <w:rsid w:val="00B5552D"/>
    <w:rsid w:val="00B5599E"/>
    <w:rsid w:val="00B55C59"/>
    <w:rsid w:val="00B55F10"/>
    <w:rsid w:val="00B56A3A"/>
    <w:rsid w:val="00B56B1A"/>
    <w:rsid w:val="00B5754F"/>
    <w:rsid w:val="00B575D7"/>
    <w:rsid w:val="00B57D84"/>
    <w:rsid w:val="00B6022B"/>
    <w:rsid w:val="00B604E4"/>
    <w:rsid w:val="00B60833"/>
    <w:rsid w:val="00B60A80"/>
    <w:rsid w:val="00B60E7B"/>
    <w:rsid w:val="00B615E8"/>
    <w:rsid w:val="00B6175D"/>
    <w:rsid w:val="00B61CF6"/>
    <w:rsid w:val="00B61E35"/>
    <w:rsid w:val="00B61F24"/>
    <w:rsid w:val="00B620E3"/>
    <w:rsid w:val="00B623BC"/>
    <w:rsid w:val="00B628C4"/>
    <w:rsid w:val="00B629F8"/>
    <w:rsid w:val="00B62AAC"/>
    <w:rsid w:val="00B63EC4"/>
    <w:rsid w:val="00B63FD6"/>
    <w:rsid w:val="00B645E9"/>
    <w:rsid w:val="00B645F9"/>
    <w:rsid w:val="00B64C6A"/>
    <w:rsid w:val="00B6529E"/>
    <w:rsid w:val="00B657FD"/>
    <w:rsid w:val="00B66229"/>
    <w:rsid w:val="00B6636A"/>
    <w:rsid w:val="00B6639C"/>
    <w:rsid w:val="00B667FC"/>
    <w:rsid w:val="00B668D6"/>
    <w:rsid w:val="00B66993"/>
    <w:rsid w:val="00B66AF0"/>
    <w:rsid w:val="00B66C62"/>
    <w:rsid w:val="00B67115"/>
    <w:rsid w:val="00B674D1"/>
    <w:rsid w:val="00B70071"/>
    <w:rsid w:val="00B70325"/>
    <w:rsid w:val="00B70A00"/>
    <w:rsid w:val="00B71606"/>
    <w:rsid w:val="00B71A29"/>
    <w:rsid w:val="00B7204B"/>
    <w:rsid w:val="00B7247C"/>
    <w:rsid w:val="00B7284D"/>
    <w:rsid w:val="00B72A7A"/>
    <w:rsid w:val="00B72CC4"/>
    <w:rsid w:val="00B72E21"/>
    <w:rsid w:val="00B72E3E"/>
    <w:rsid w:val="00B7336B"/>
    <w:rsid w:val="00B733EF"/>
    <w:rsid w:val="00B73800"/>
    <w:rsid w:val="00B74273"/>
    <w:rsid w:val="00B7434F"/>
    <w:rsid w:val="00B74617"/>
    <w:rsid w:val="00B752B9"/>
    <w:rsid w:val="00B7571F"/>
    <w:rsid w:val="00B75D81"/>
    <w:rsid w:val="00B76356"/>
    <w:rsid w:val="00B768C3"/>
    <w:rsid w:val="00B76EB4"/>
    <w:rsid w:val="00B76F44"/>
    <w:rsid w:val="00B76FFF"/>
    <w:rsid w:val="00B77429"/>
    <w:rsid w:val="00B7776F"/>
    <w:rsid w:val="00B80147"/>
    <w:rsid w:val="00B80160"/>
    <w:rsid w:val="00B804B9"/>
    <w:rsid w:val="00B81521"/>
    <w:rsid w:val="00B81B88"/>
    <w:rsid w:val="00B81C37"/>
    <w:rsid w:val="00B81DA7"/>
    <w:rsid w:val="00B82201"/>
    <w:rsid w:val="00B8233F"/>
    <w:rsid w:val="00B8239D"/>
    <w:rsid w:val="00B82A79"/>
    <w:rsid w:val="00B82B47"/>
    <w:rsid w:val="00B830CD"/>
    <w:rsid w:val="00B83361"/>
    <w:rsid w:val="00B83A0E"/>
    <w:rsid w:val="00B84276"/>
    <w:rsid w:val="00B84361"/>
    <w:rsid w:val="00B84AA5"/>
    <w:rsid w:val="00B84B93"/>
    <w:rsid w:val="00B84BA2"/>
    <w:rsid w:val="00B84D3E"/>
    <w:rsid w:val="00B851BB"/>
    <w:rsid w:val="00B8565E"/>
    <w:rsid w:val="00B85E6A"/>
    <w:rsid w:val="00B866D5"/>
    <w:rsid w:val="00B86A3D"/>
    <w:rsid w:val="00B86DD2"/>
    <w:rsid w:val="00B86E5B"/>
    <w:rsid w:val="00B87186"/>
    <w:rsid w:val="00B87424"/>
    <w:rsid w:val="00B876AE"/>
    <w:rsid w:val="00B87B46"/>
    <w:rsid w:val="00B901AC"/>
    <w:rsid w:val="00B9075C"/>
    <w:rsid w:val="00B90D9B"/>
    <w:rsid w:val="00B90E16"/>
    <w:rsid w:val="00B90EC6"/>
    <w:rsid w:val="00B90FB2"/>
    <w:rsid w:val="00B91A28"/>
    <w:rsid w:val="00B91AFB"/>
    <w:rsid w:val="00B926A7"/>
    <w:rsid w:val="00B92730"/>
    <w:rsid w:val="00B92779"/>
    <w:rsid w:val="00B92877"/>
    <w:rsid w:val="00B931E6"/>
    <w:rsid w:val="00B9374B"/>
    <w:rsid w:val="00B93ED2"/>
    <w:rsid w:val="00B940B2"/>
    <w:rsid w:val="00B945CD"/>
    <w:rsid w:val="00B946A0"/>
    <w:rsid w:val="00B94D4C"/>
    <w:rsid w:val="00B94E03"/>
    <w:rsid w:val="00B9534F"/>
    <w:rsid w:val="00B9551D"/>
    <w:rsid w:val="00B95554"/>
    <w:rsid w:val="00B95FDD"/>
    <w:rsid w:val="00B965AB"/>
    <w:rsid w:val="00B96796"/>
    <w:rsid w:val="00B96CF8"/>
    <w:rsid w:val="00B96FDF"/>
    <w:rsid w:val="00B97643"/>
    <w:rsid w:val="00B97862"/>
    <w:rsid w:val="00B97D22"/>
    <w:rsid w:val="00B97D7C"/>
    <w:rsid w:val="00BA0021"/>
    <w:rsid w:val="00BA063E"/>
    <w:rsid w:val="00BA0A89"/>
    <w:rsid w:val="00BA0B91"/>
    <w:rsid w:val="00BA0FF9"/>
    <w:rsid w:val="00BA11EE"/>
    <w:rsid w:val="00BA170C"/>
    <w:rsid w:val="00BA1DFF"/>
    <w:rsid w:val="00BA1E0D"/>
    <w:rsid w:val="00BA1EAB"/>
    <w:rsid w:val="00BA212B"/>
    <w:rsid w:val="00BA2510"/>
    <w:rsid w:val="00BA27F1"/>
    <w:rsid w:val="00BA28D1"/>
    <w:rsid w:val="00BA2F69"/>
    <w:rsid w:val="00BA31A3"/>
    <w:rsid w:val="00BA3A23"/>
    <w:rsid w:val="00BA3F9D"/>
    <w:rsid w:val="00BA4A27"/>
    <w:rsid w:val="00BA4DEB"/>
    <w:rsid w:val="00BA4E72"/>
    <w:rsid w:val="00BA5D3E"/>
    <w:rsid w:val="00BA5FCC"/>
    <w:rsid w:val="00BA6151"/>
    <w:rsid w:val="00BA65D6"/>
    <w:rsid w:val="00BA668A"/>
    <w:rsid w:val="00BA6BFB"/>
    <w:rsid w:val="00BA6E74"/>
    <w:rsid w:val="00BA6EAD"/>
    <w:rsid w:val="00BA7061"/>
    <w:rsid w:val="00BB006C"/>
    <w:rsid w:val="00BB00F7"/>
    <w:rsid w:val="00BB02CC"/>
    <w:rsid w:val="00BB0A45"/>
    <w:rsid w:val="00BB0A61"/>
    <w:rsid w:val="00BB1181"/>
    <w:rsid w:val="00BB14A2"/>
    <w:rsid w:val="00BB1AE4"/>
    <w:rsid w:val="00BB1D57"/>
    <w:rsid w:val="00BB2597"/>
    <w:rsid w:val="00BB27E4"/>
    <w:rsid w:val="00BB2BD5"/>
    <w:rsid w:val="00BB2C41"/>
    <w:rsid w:val="00BB2EF5"/>
    <w:rsid w:val="00BB3004"/>
    <w:rsid w:val="00BB3028"/>
    <w:rsid w:val="00BB30F6"/>
    <w:rsid w:val="00BB37ED"/>
    <w:rsid w:val="00BB465C"/>
    <w:rsid w:val="00BB497C"/>
    <w:rsid w:val="00BB4E4C"/>
    <w:rsid w:val="00BB4FCC"/>
    <w:rsid w:val="00BB521E"/>
    <w:rsid w:val="00BB5294"/>
    <w:rsid w:val="00BB53F8"/>
    <w:rsid w:val="00BB54EE"/>
    <w:rsid w:val="00BB5B47"/>
    <w:rsid w:val="00BB63A0"/>
    <w:rsid w:val="00BB66DD"/>
    <w:rsid w:val="00BB7169"/>
    <w:rsid w:val="00BB78EA"/>
    <w:rsid w:val="00BB7CD0"/>
    <w:rsid w:val="00BB7EAB"/>
    <w:rsid w:val="00BC062E"/>
    <w:rsid w:val="00BC0B54"/>
    <w:rsid w:val="00BC0BEE"/>
    <w:rsid w:val="00BC10E6"/>
    <w:rsid w:val="00BC14E4"/>
    <w:rsid w:val="00BC1551"/>
    <w:rsid w:val="00BC173D"/>
    <w:rsid w:val="00BC1A71"/>
    <w:rsid w:val="00BC1EBB"/>
    <w:rsid w:val="00BC2843"/>
    <w:rsid w:val="00BC2C81"/>
    <w:rsid w:val="00BC2F98"/>
    <w:rsid w:val="00BC3511"/>
    <w:rsid w:val="00BC395A"/>
    <w:rsid w:val="00BC3E7A"/>
    <w:rsid w:val="00BC46DD"/>
    <w:rsid w:val="00BC4992"/>
    <w:rsid w:val="00BC5B06"/>
    <w:rsid w:val="00BC5D25"/>
    <w:rsid w:val="00BC5FD6"/>
    <w:rsid w:val="00BC6005"/>
    <w:rsid w:val="00BC6019"/>
    <w:rsid w:val="00BC648B"/>
    <w:rsid w:val="00BC6A76"/>
    <w:rsid w:val="00BC71D6"/>
    <w:rsid w:val="00BC7954"/>
    <w:rsid w:val="00BC7E04"/>
    <w:rsid w:val="00BD04DE"/>
    <w:rsid w:val="00BD0603"/>
    <w:rsid w:val="00BD0A5C"/>
    <w:rsid w:val="00BD1309"/>
    <w:rsid w:val="00BD1422"/>
    <w:rsid w:val="00BD1638"/>
    <w:rsid w:val="00BD1C45"/>
    <w:rsid w:val="00BD1DE5"/>
    <w:rsid w:val="00BD23BE"/>
    <w:rsid w:val="00BD2767"/>
    <w:rsid w:val="00BD2E3A"/>
    <w:rsid w:val="00BD2E9F"/>
    <w:rsid w:val="00BD3035"/>
    <w:rsid w:val="00BD3110"/>
    <w:rsid w:val="00BD31A3"/>
    <w:rsid w:val="00BD327C"/>
    <w:rsid w:val="00BD3BEF"/>
    <w:rsid w:val="00BD3FB9"/>
    <w:rsid w:val="00BD4157"/>
    <w:rsid w:val="00BD4358"/>
    <w:rsid w:val="00BD5C9E"/>
    <w:rsid w:val="00BD6818"/>
    <w:rsid w:val="00BD69D1"/>
    <w:rsid w:val="00BD6D74"/>
    <w:rsid w:val="00BD6E64"/>
    <w:rsid w:val="00BD7576"/>
    <w:rsid w:val="00BD780C"/>
    <w:rsid w:val="00BD7995"/>
    <w:rsid w:val="00BD7A34"/>
    <w:rsid w:val="00BD7B8B"/>
    <w:rsid w:val="00BD7F6B"/>
    <w:rsid w:val="00BE10E0"/>
    <w:rsid w:val="00BE18B8"/>
    <w:rsid w:val="00BE1E7F"/>
    <w:rsid w:val="00BE1FBE"/>
    <w:rsid w:val="00BE270C"/>
    <w:rsid w:val="00BE28B3"/>
    <w:rsid w:val="00BE28EB"/>
    <w:rsid w:val="00BE2BF4"/>
    <w:rsid w:val="00BE34A7"/>
    <w:rsid w:val="00BE3B13"/>
    <w:rsid w:val="00BE43CC"/>
    <w:rsid w:val="00BE4625"/>
    <w:rsid w:val="00BE47B5"/>
    <w:rsid w:val="00BE4872"/>
    <w:rsid w:val="00BE4C31"/>
    <w:rsid w:val="00BE4F5A"/>
    <w:rsid w:val="00BE5429"/>
    <w:rsid w:val="00BE5607"/>
    <w:rsid w:val="00BE6082"/>
    <w:rsid w:val="00BE62AB"/>
    <w:rsid w:val="00BE63A7"/>
    <w:rsid w:val="00BE66FC"/>
    <w:rsid w:val="00BE6922"/>
    <w:rsid w:val="00BE698C"/>
    <w:rsid w:val="00BE6C62"/>
    <w:rsid w:val="00BE7356"/>
    <w:rsid w:val="00BE74F4"/>
    <w:rsid w:val="00BE75C8"/>
    <w:rsid w:val="00BE77BE"/>
    <w:rsid w:val="00BE780F"/>
    <w:rsid w:val="00BE7893"/>
    <w:rsid w:val="00BE78AB"/>
    <w:rsid w:val="00BE7F28"/>
    <w:rsid w:val="00BF0118"/>
    <w:rsid w:val="00BF0155"/>
    <w:rsid w:val="00BF0163"/>
    <w:rsid w:val="00BF018A"/>
    <w:rsid w:val="00BF06B7"/>
    <w:rsid w:val="00BF11FD"/>
    <w:rsid w:val="00BF12A6"/>
    <w:rsid w:val="00BF1806"/>
    <w:rsid w:val="00BF1BE7"/>
    <w:rsid w:val="00BF1BFA"/>
    <w:rsid w:val="00BF1DFC"/>
    <w:rsid w:val="00BF1E7E"/>
    <w:rsid w:val="00BF25F3"/>
    <w:rsid w:val="00BF290C"/>
    <w:rsid w:val="00BF30C4"/>
    <w:rsid w:val="00BF33D6"/>
    <w:rsid w:val="00BF341D"/>
    <w:rsid w:val="00BF367D"/>
    <w:rsid w:val="00BF384E"/>
    <w:rsid w:val="00BF39C2"/>
    <w:rsid w:val="00BF3AEA"/>
    <w:rsid w:val="00BF3E94"/>
    <w:rsid w:val="00BF435A"/>
    <w:rsid w:val="00BF4385"/>
    <w:rsid w:val="00BF4494"/>
    <w:rsid w:val="00BF4FDD"/>
    <w:rsid w:val="00BF5082"/>
    <w:rsid w:val="00BF5207"/>
    <w:rsid w:val="00BF53E8"/>
    <w:rsid w:val="00BF5A68"/>
    <w:rsid w:val="00BF5BAD"/>
    <w:rsid w:val="00BF61C3"/>
    <w:rsid w:val="00BF692B"/>
    <w:rsid w:val="00BF733B"/>
    <w:rsid w:val="00BF736A"/>
    <w:rsid w:val="00BF746A"/>
    <w:rsid w:val="00BF7600"/>
    <w:rsid w:val="00BF79FE"/>
    <w:rsid w:val="00BF7D08"/>
    <w:rsid w:val="00C00177"/>
    <w:rsid w:val="00C00302"/>
    <w:rsid w:val="00C006BF"/>
    <w:rsid w:val="00C00B7C"/>
    <w:rsid w:val="00C00CEB"/>
    <w:rsid w:val="00C00D04"/>
    <w:rsid w:val="00C017EC"/>
    <w:rsid w:val="00C02317"/>
    <w:rsid w:val="00C027FF"/>
    <w:rsid w:val="00C02F3D"/>
    <w:rsid w:val="00C036DD"/>
    <w:rsid w:val="00C03E71"/>
    <w:rsid w:val="00C04156"/>
    <w:rsid w:val="00C04587"/>
    <w:rsid w:val="00C0475B"/>
    <w:rsid w:val="00C04CC6"/>
    <w:rsid w:val="00C057AB"/>
    <w:rsid w:val="00C05DE7"/>
    <w:rsid w:val="00C062B8"/>
    <w:rsid w:val="00C067B9"/>
    <w:rsid w:val="00C06AAE"/>
    <w:rsid w:val="00C06AD5"/>
    <w:rsid w:val="00C06AE5"/>
    <w:rsid w:val="00C06FBF"/>
    <w:rsid w:val="00C0763B"/>
    <w:rsid w:val="00C07D8E"/>
    <w:rsid w:val="00C10DF7"/>
    <w:rsid w:val="00C11154"/>
    <w:rsid w:val="00C11967"/>
    <w:rsid w:val="00C11D23"/>
    <w:rsid w:val="00C12292"/>
    <w:rsid w:val="00C12330"/>
    <w:rsid w:val="00C12371"/>
    <w:rsid w:val="00C12495"/>
    <w:rsid w:val="00C1284B"/>
    <w:rsid w:val="00C12A30"/>
    <w:rsid w:val="00C12A55"/>
    <w:rsid w:val="00C1300C"/>
    <w:rsid w:val="00C13DA0"/>
    <w:rsid w:val="00C140BB"/>
    <w:rsid w:val="00C142C2"/>
    <w:rsid w:val="00C145F6"/>
    <w:rsid w:val="00C14E12"/>
    <w:rsid w:val="00C15D8E"/>
    <w:rsid w:val="00C15FAB"/>
    <w:rsid w:val="00C16249"/>
    <w:rsid w:val="00C16331"/>
    <w:rsid w:val="00C16454"/>
    <w:rsid w:val="00C17110"/>
    <w:rsid w:val="00C17228"/>
    <w:rsid w:val="00C17DC0"/>
    <w:rsid w:val="00C17EBA"/>
    <w:rsid w:val="00C20220"/>
    <w:rsid w:val="00C205DF"/>
    <w:rsid w:val="00C20786"/>
    <w:rsid w:val="00C20A89"/>
    <w:rsid w:val="00C20CBB"/>
    <w:rsid w:val="00C20D2F"/>
    <w:rsid w:val="00C20F21"/>
    <w:rsid w:val="00C2171F"/>
    <w:rsid w:val="00C21803"/>
    <w:rsid w:val="00C21CB1"/>
    <w:rsid w:val="00C21D40"/>
    <w:rsid w:val="00C2277C"/>
    <w:rsid w:val="00C228D3"/>
    <w:rsid w:val="00C229D8"/>
    <w:rsid w:val="00C22C81"/>
    <w:rsid w:val="00C22C9E"/>
    <w:rsid w:val="00C22CCB"/>
    <w:rsid w:val="00C22DAF"/>
    <w:rsid w:val="00C22DC8"/>
    <w:rsid w:val="00C22FFE"/>
    <w:rsid w:val="00C23B42"/>
    <w:rsid w:val="00C23D6A"/>
    <w:rsid w:val="00C24941"/>
    <w:rsid w:val="00C24AF2"/>
    <w:rsid w:val="00C25567"/>
    <w:rsid w:val="00C25774"/>
    <w:rsid w:val="00C25A42"/>
    <w:rsid w:val="00C25AAB"/>
    <w:rsid w:val="00C25D05"/>
    <w:rsid w:val="00C26529"/>
    <w:rsid w:val="00C2678D"/>
    <w:rsid w:val="00C26A01"/>
    <w:rsid w:val="00C26B44"/>
    <w:rsid w:val="00C26EDC"/>
    <w:rsid w:val="00C26F55"/>
    <w:rsid w:val="00C2707A"/>
    <w:rsid w:val="00C27180"/>
    <w:rsid w:val="00C27B36"/>
    <w:rsid w:val="00C30973"/>
    <w:rsid w:val="00C30FFA"/>
    <w:rsid w:val="00C31403"/>
    <w:rsid w:val="00C31911"/>
    <w:rsid w:val="00C3192E"/>
    <w:rsid w:val="00C32C20"/>
    <w:rsid w:val="00C32C70"/>
    <w:rsid w:val="00C33443"/>
    <w:rsid w:val="00C339B2"/>
    <w:rsid w:val="00C33A7A"/>
    <w:rsid w:val="00C3403A"/>
    <w:rsid w:val="00C344C4"/>
    <w:rsid w:val="00C34B00"/>
    <w:rsid w:val="00C34B64"/>
    <w:rsid w:val="00C34CFB"/>
    <w:rsid w:val="00C34EB7"/>
    <w:rsid w:val="00C3505C"/>
    <w:rsid w:val="00C35374"/>
    <w:rsid w:val="00C3595D"/>
    <w:rsid w:val="00C35D59"/>
    <w:rsid w:val="00C3604E"/>
    <w:rsid w:val="00C3679B"/>
    <w:rsid w:val="00C368D4"/>
    <w:rsid w:val="00C36B4A"/>
    <w:rsid w:val="00C36F48"/>
    <w:rsid w:val="00C371B4"/>
    <w:rsid w:val="00C376E9"/>
    <w:rsid w:val="00C378B1"/>
    <w:rsid w:val="00C37DBC"/>
    <w:rsid w:val="00C406E2"/>
    <w:rsid w:val="00C4077D"/>
    <w:rsid w:val="00C40B8E"/>
    <w:rsid w:val="00C40ED8"/>
    <w:rsid w:val="00C412BE"/>
    <w:rsid w:val="00C4148C"/>
    <w:rsid w:val="00C41E3A"/>
    <w:rsid w:val="00C41F9B"/>
    <w:rsid w:val="00C4233E"/>
    <w:rsid w:val="00C42370"/>
    <w:rsid w:val="00C424B7"/>
    <w:rsid w:val="00C426D0"/>
    <w:rsid w:val="00C4299A"/>
    <w:rsid w:val="00C42BEA"/>
    <w:rsid w:val="00C4302C"/>
    <w:rsid w:val="00C43287"/>
    <w:rsid w:val="00C43343"/>
    <w:rsid w:val="00C4349D"/>
    <w:rsid w:val="00C437C3"/>
    <w:rsid w:val="00C43EB3"/>
    <w:rsid w:val="00C4440A"/>
    <w:rsid w:val="00C447B9"/>
    <w:rsid w:val="00C44A5F"/>
    <w:rsid w:val="00C44FB9"/>
    <w:rsid w:val="00C456AB"/>
    <w:rsid w:val="00C45A65"/>
    <w:rsid w:val="00C45AF2"/>
    <w:rsid w:val="00C45C1F"/>
    <w:rsid w:val="00C4657D"/>
    <w:rsid w:val="00C46989"/>
    <w:rsid w:val="00C46FDA"/>
    <w:rsid w:val="00C47442"/>
    <w:rsid w:val="00C5038D"/>
    <w:rsid w:val="00C5068D"/>
    <w:rsid w:val="00C5086E"/>
    <w:rsid w:val="00C508C1"/>
    <w:rsid w:val="00C5176D"/>
    <w:rsid w:val="00C51A6B"/>
    <w:rsid w:val="00C51F13"/>
    <w:rsid w:val="00C523AF"/>
    <w:rsid w:val="00C52963"/>
    <w:rsid w:val="00C52F85"/>
    <w:rsid w:val="00C532A3"/>
    <w:rsid w:val="00C535BC"/>
    <w:rsid w:val="00C537CF"/>
    <w:rsid w:val="00C538A0"/>
    <w:rsid w:val="00C539F5"/>
    <w:rsid w:val="00C53EF2"/>
    <w:rsid w:val="00C54079"/>
    <w:rsid w:val="00C54520"/>
    <w:rsid w:val="00C54C50"/>
    <w:rsid w:val="00C552FB"/>
    <w:rsid w:val="00C5547A"/>
    <w:rsid w:val="00C55645"/>
    <w:rsid w:val="00C55C45"/>
    <w:rsid w:val="00C560F5"/>
    <w:rsid w:val="00C56342"/>
    <w:rsid w:val="00C56456"/>
    <w:rsid w:val="00C567EB"/>
    <w:rsid w:val="00C56DB8"/>
    <w:rsid w:val="00C5736C"/>
    <w:rsid w:val="00C5737C"/>
    <w:rsid w:val="00C574A2"/>
    <w:rsid w:val="00C57C53"/>
    <w:rsid w:val="00C57CFB"/>
    <w:rsid w:val="00C60242"/>
    <w:rsid w:val="00C60A9E"/>
    <w:rsid w:val="00C60DC2"/>
    <w:rsid w:val="00C613F3"/>
    <w:rsid w:val="00C618E2"/>
    <w:rsid w:val="00C61F8B"/>
    <w:rsid w:val="00C61FB5"/>
    <w:rsid w:val="00C62424"/>
    <w:rsid w:val="00C6257C"/>
    <w:rsid w:val="00C6269C"/>
    <w:rsid w:val="00C62727"/>
    <w:rsid w:val="00C62D3F"/>
    <w:rsid w:val="00C63087"/>
    <w:rsid w:val="00C63C03"/>
    <w:rsid w:val="00C642B3"/>
    <w:rsid w:val="00C6450F"/>
    <w:rsid w:val="00C646A7"/>
    <w:rsid w:val="00C64795"/>
    <w:rsid w:val="00C65002"/>
    <w:rsid w:val="00C6520C"/>
    <w:rsid w:val="00C657D8"/>
    <w:rsid w:val="00C66021"/>
    <w:rsid w:val="00C6641E"/>
    <w:rsid w:val="00C66E10"/>
    <w:rsid w:val="00C66F8A"/>
    <w:rsid w:val="00C6736E"/>
    <w:rsid w:val="00C674D3"/>
    <w:rsid w:val="00C678A9"/>
    <w:rsid w:val="00C70278"/>
    <w:rsid w:val="00C70610"/>
    <w:rsid w:val="00C7076F"/>
    <w:rsid w:val="00C7088C"/>
    <w:rsid w:val="00C71194"/>
    <w:rsid w:val="00C7158B"/>
    <w:rsid w:val="00C71D85"/>
    <w:rsid w:val="00C71E0A"/>
    <w:rsid w:val="00C7262F"/>
    <w:rsid w:val="00C72868"/>
    <w:rsid w:val="00C72B27"/>
    <w:rsid w:val="00C72D22"/>
    <w:rsid w:val="00C7325D"/>
    <w:rsid w:val="00C73415"/>
    <w:rsid w:val="00C736D6"/>
    <w:rsid w:val="00C742B3"/>
    <w:rsid w:val="00C744F4"/>
    <w:rsid w:val="00C74CE1"/>
    <w:rsid w:val="00C74E02"/>
    <w:rsid w:val="00C75681"/>
    <w:rsid w:val="00C76804"/>
    <w:rsid w:val="00C7684C"/>
    <w:rsid w:val="00C769E2"/>
    <w:rsid w:val="00C76DE6"/>
    <w:rsid w:val="00C7746A"/>
    <w:rsid w:val="00C7759C"/>
    <w:rsid w:val="00C77932"/>
    <w:rsid w:val="00C77E6D"/>
    <w:rsid w:val="00C77FD1"/>
    <w:rsid w:val="00C80321"/>
    <w:rsid w:val="00C80584"/>
    <w:rsid w:val="00C80AF6"/>
    <w:rsid w:val="00C80D1C"/>
    <w:rsid w:val="00C80E00"/>
    <w:rsid w:val="00C80EE4"/>
    <w:rsid w:val="00C817A5"/>
    <w:rsid w:val="00C817D9"/>
    <w:rsid w:val="00C819D1"/>
    <w:rsid w:val="00C81A94"/>
    <w:rsid w:val="00C81CED"/>
    <w:rsid w:val="00C81DED"/>
    <w:rsid w:val="00C8231C"/>
    <w:rsid w:val="00C82486"/>
    <w:rsid w:val="00C82AF4"/>
    <w:rsid w:val="00C82EC5"/>
    <w:rsid w:val="00C830B7"/>
    <w:rsid w:val="00C836ED"/>
    <w:rsid w:val="00C83994"/>
    <w:rsid w:val="00C83DB2"/>
    <w:rsid w:val="00C84221"/>
    <w:rsid w:val="00C84243"/>
    <w:rsid w:val="00C84332"/>
    <w:rsid w:val="00C848C6"/>
    <w:rsid w:val="00C84C08"/>
    <w:rsid w:val="00C84CB9"/>
    <w:rsid w:val="00C851B8"/>
    <w:rsid w:val="00C853FC"/>
    <w:rsid w:val="00C8597E"/>
    <w:rsid w:val="00C85D5A"/>
    <w:rsid w:val="00C86389"/>
    <w:rsid w:val="00C8656A"/>
    <w:rsid w:val="00C867D4"/>
    <w:rsid w:val="00C87179"/>
    <w:rsid w:val="00C87653"/>
    <w:rsid w:val="00C8776C"/>
    <w:rsid w:val="00C87D54"/>
    <w:rsid w:val="00C87E46"/>
    <w:rsid w:val="00C9008C"/>
    <w:rsid w:val="00C9057D"/>
    <w:rsid w:val="00C90C66"/>
    <w:rsid w:val="00C90C68"/>
    <w:rsid w:val="00C91318"/>
    <w:rsid w:val="00C917B4"/>
    <w:rsid w:val="00C9181E"/>
    <w:rsid w:val="00C91931"/>
    <w:rsid w:val="00C9194F"/>
    <w:rsid w:val="00C919D9"/>
    <w:rsid w:val="00C91BD6"/>
    <w:rsid w:val="00C91CA0"/>
    <w:rsid w:val="00C9226D"/>
    <w:rsid w:val="00C92374"/>
    <w:rsid w:val="00C92710"/>
    <w:rsid w:val="00C92998"/>
    <w:rsid w:val="00C92E58"/>
    <w:rsid w:val="00C939F2"/>
    <w:rsid w:val="00C93A28"/>
    <w:rsid w:val="00C94138"/>
    <w:rsid w:val="00C94510"/>
    <w:rsid w:val="00C94560"/>
    <w:rsid w:val="00C945A8"/>
    <w:rsid w:val="00C946B6"/>
    <w:rsid w:val="00C94E2C"/>
    <w:rsid w:val="00C9504A"/>
    <w:rsid w:val="00C95089"/>
    <w:rsid w:val="00C953A6"/>
    <w:rsid w:val="00C95734"/>
    <w:rsid w:val="00C959CD"/>
    <w:rsid w:val="00C95C0E"/>
    <w:rsid w:val="00C95DA2"/>
    <w:rsid w:val="00C95E9D"/>
    <w:rsid w:val="00C9628D"/>
    <w:rsid w:val="00C965A3"/>
    <w:rsid w:val="00C96DAC"/>
    <w:rsid w:val="00C971CF"/>
    <w:rsid w:val="00C973F4"/>
    <w:rsid w:val="00C9747B"/>
    <w:rsid w:val="00C976DD"/>
    <w:rsid w:val="00C9771A"/>
    <w:rsid w:val="00C977F1"/>
    <w:rsid w:val="00C97828"/>
    <w:rsid w:val="00C97C1F"/>
    <w:rsid w:val="00CA02E2"/>
    <w:rsid w:val="00CA0450"/>
    <w:rsid w:val="00CA05B4"/>
    <w:rsid w:val="00CA0DD6"/>
    <w:rsid w:val="00CA1130"/>
    <w:rsid w:val="00CA122E"/>
    <w:rsid w:val="00CA1A1F"/>
    <w:rsid w:val="00CA1B91"/>
    <w:rsid w:val="00CA2354"/>
    <w:rsid w:val="00CA2432"/>
    <w:rsid w:val="00CA27A6"/>
    <w:rsid w:val="00CA354E"/>
    <w:rsid w:val="00CA37F8"/>
    <w:rsid w:val="00CA3D88"/>
    <w:rsid w:val="00CA44F8"/>
    <w:rsid w:val="00CA4681"/>
    <w:rsid w:val="00CA4A1E"/>
    <w:rsid w:val="00CA5B95"/>
    <w:rsid w:val="00CA62E3"/>
    <w:rsid w:val="00CA68FF"/>
    <w:rsid w:val="00CA6A7A"/>
    <w:rsid w:val="00CA6FB2"/>
    <w:rsid w:val="00CA77A3"/>
    <w:rsid w:val="00CA7B66"/>
    <w:rsid w:val="00CA7D62"/>
    <w:rsid w:val="00CA7F35"/>
    <w:rsid w:val="00CB0139"/>
    <w:rsid w:val="00CB04CD"/>
    <w:rsid w:val="00CB053B"/>
    <w:rsid w:val="00CB0BB2"/>
    <w:rsid w:val="00CB0DCD"/>
    <w:rsid w:val="00CB1135"/>
    <w:rsid w:val="00CB17E7"/>
    <w:rsid w:val="00CB1B72"/>
    <w:rsid w:val="00CB1D09"/>
    <w:rsid w:val="00CB1DDA"/>
    <w:rsid w:val="00CB2221"/>
    <w:rsid w:val="00CB23B9"/>
    <w:rsid w:val="00CB2767"/>
    <w:rsid w:val="00CB29B9"/>
    <w:rsid w:val="00CB29CA"/>
    <w:rsid w:val="00CB2CAF"/>
    <w:rsid w:val="00CB32D4"/>
    <w:rsid w:val="00CB38EE"/>
    <w:rsid w:val="00CB39F2"/>
    <w:rsid w:val="00CB42E5"/>
    <w:rsid w:val="00CB4470"/>
    <w:rsid w:val="00CB44B4"/>
    <w:rsid w:val="00CB4930"/>
    <w:rsid w:val="00CB50A6"/>
    <w:rsid w:val="00CB5112"/>
    <w:rsid w:val="00CB5D0C"/>
    <w:rsid w:val="00CB637C"/>
    <w:rsid w:val="00CB69D7"/>
    <w:rsid w:val="00CB6AB2"/>
    <w:rsid w:val="00CB73BE"/>
    <w:rsid w:val="00CB770E"/>
    <w:rsid w:val="00CB7C93"/>
    <w:rsid w:val="00CC01DC"/>
    <w:rsid w:val="00CC0429"/>
    <w:rsid w:val="00CC0450"/>
    <w:rsid w:val="00CC0D10"/>
    <w:rsid w:val="00CC0E5C"/>
    <w:rsid w:val="00CC107F"/>
    <w:rsid w:val="00CC15F0"/>
    <w:rsid w:val="00CC1739"/>
    <w:rsid w:val="00CC1C2C"/>
    <w:rsid w:val="00CC28CC"/>
    <w:rsid w:val="00CC2CDB"/>
    <w:rsid w:val="00CC2F8B"/>
    <w:rsid w:val="00CC314E"/>
    <w:rsid w:val="00CC315B"/>
    <w:rsid w:val="00CC39EC"/>
    <w:rsid w:val="00CC3FCE"/>
    <w:rsid w:val="00CC4886"/>
    <w:rsid w:val="00CC4A9D"/>
    <w:rsid w:val="00CC4CD3"/>
    <w:rsid w:val="00CC5572"/>
    <w:rsid w:val="00CC58D4"/>
    <w:rsid w:val="00CC5944"/>
    <w:rsid w:val="00CC5C7B"/>
    <w:rsid w:val="00CC5D75"/>
    <w:rsid w:val="00CC6264"/>
    <w:rsid w:val="00CC649D"/>
    <w:rsid w:val="00CC68AC"/>
    <w:rsid w:val="00CC69C2"/>
    <w:rsid w:val="00CC6F60"/>
    <w:rsid w:val="00CC7092"/>
    <w:rsid w:val="00CC753C"/>
    <w:rsid w:val="00CC7650"/>
    <w:rsid w:val="00CC775B"/>
    <w:rsid w:val="00CC7CBB"/>
    <w:rsid w:val="00CD0628"/>
    <w:rsid w:val="00CD062F"/>
    <w:rsid w:val="00CD083A"/>
    <w:rsid w:val="00CD0D66"/>
    <w:rsid w:val="00CD0DBF"/>
    <w:rsid w:val="00CD0EFA"/>
    <w:rsid w:val="00CD1382"/>
    <w:rsid w:val="00CD14C3"/>
    <w:rsid w:val="00CD167E"/>
    <w:rsid w:val="00CD1855"/>
    <w:rsid w:val="00CD1924"/>
    <w:rsid w:val="00CD1B92"/>
    <w:rsid w:val="00CD1DF1"/>
    <w:rsid w:val="00CD231A"/>
    <w:rsid w:val="00CD240E"/>
    <w:rsid w:val="00CD24BB"/>
    <w:rsid w:val="00CD3039"/>
    <w:rsid w:val="00CD312E"/>
    <w:rsid w:val="00CD44AE"/>
    <w:rsid w:val="00CD483C"/>
    <w:rsid w:val="00CD5357"/>
    <w:rsid w:val="00CD571B"/>
    <w:rsid w:val="00CD5DB5"/>
    <w:rsid w:val="00CD626C"/>
    <w:rsid w:val="00CD6427"/>
    <w:rsid w:val="00CD6504"/>
    <w:rsid w:val="00CD791E"/>
    <w:rsid w:val="00CE0174"/>
    <w:rsid w:val="00CE0263"/>
    <w:rsid w:val="00CE065E"/>
    <w:rsid w:val="00CE0BC4"/>
    <w:rsid w:val="00CE0C3B"/>
    <w:rsid w:val="00CE1994"/>
    <w:rsid w:val="00CE1E1F"/>
    <w:rsid w:val="00CE22BC"/>
    <w:rsid w:val="00CE22BE"/>
    <w:rsid w:val="00CE2527"/>
    <w:rsid w:val="00CE27E8"/>
    <w:rsid w:val="00CE2E86"/>
    <w:rsid w:val="00CE35F8"/>
    <w:rsid w:val="00CE37EC"/>
    <w:rsid w:val="00CE3926"/>
    <w:rsid w:val="00CE3C05"/>
    <w:rsid w:val="00CE3E97"/>
    <w:rsid w:val="00CE40D4"/>
    <w:rsid w:val="00CE4138"/>
    <w:rsid w:val="00CE4E92"/>
    <w:rsid w:val="00CE53BC"/>
    <w:rsid w:val="00CE5D76"/>
    <w:rsid w:val="00CE621B"/>
    <w:rsid w:val="00CE63B1"/>
    <w:rsid w:val="00CE6608"/>
    <w:rsid w:val="00CE67A1"/>
    <w:rsid w:val="00CE69C6"/>
    <w:rsid w:val="00CE6B0D"/>
    <w:rsid w:val="00CE6C4C"/>
    <w:rsid w:val="00CE6D20"/>
    <w:rsid w:val="00CE6EBD"/>
    <w:rsid w:val="00CE7216"/>
    <w:rsid w:val="00CE72F1"/>
    <w:rsid w:val="00CE73D1"/>
    <w:rsid w:val="00CE76D5"/>
    <w:rsid w:val="00CE7886"/>
    <w:rsid w:val="00CE7BED"/>
    <w:rsid w:val="00CF022F"/>
    <w:rsid w:val="00CF06F3"/>
    <w:rsid w:val="00CF0A38"/>
    <w:rsid w:val="00CF0E81"/>
    <w:rsid w:val="00CF1554"/>
    <w:rsid w:val="00CF156F"/>
    <w:rsid w:val="00CF16B0"/>
    <w:rsid w:val="00CF1A0E"/>
    <w:rsid w:val="00CF1DB3"/>
    <w:rsid w:val="00CF20D4"/>
    <w:rsid w:val="00CF232E"/>
    <w:rsid w:val="00CF31E6"/>
    <w:rsid w:val="00CF339F"/>
    <w:rsid w:val="00CF357C"/>
    <w:rsid w:val="00CF3B62"/>
    <w:rsid w:val="00CF3E85"/>
    <w:rsid w:val="00CF419A"/>
    <w:rsid w:val="00CF453A"/>
    <w:rsid w:val="00CF475A"/>
    <w:rsid w:val="00CF4A0F"/>
    <w:rsid w:val="00CF4EDF"/>
    <w:rsid w:val="00CF5EC9"/>
    <w:rsid w:val="00CF60A6"/>
    <w:rsid w:val="00CF6CAB"/>
    <w:rsid w:val="00CF6D41"/>
    <w:rsid w:val="00CF734D"/>
    <w:rsid w:val="00CF7837"/>
    <w:rsid w:val="00CF7988"/>
    <w:rsid w:val="00CF7AC5"/>
    <w:rsid w:val="00CF7D54"/>
    <w:rsid w:val="00CF7DC8"/>
    <w:rsid w:val="00D00727"/>
    <w:rsid w:val="00D00739"/>
    <w:rsid w:val="00D007F6"/>
    <w:rsid w:val="00D00AB4"/>
    <w:rsid w:val="00D010EB"/>
    <w:rsid w:val="00D01430"/>
    <w:rsid w:val="00D014CB"/>
    <w:rsid w:val="00D014FF"/>
    <w:rsid w:val="00D0180C"/>
    <w:rsid w:val="00D01C92"/>
    <w:rsid w:val="00D01F9F"/>
    <w:rsid w:val="00D0280E"/>
    <w:rsid w:val="00D02A28"/>
    <w:rsid w:val="00D02B7F"/>
    <w:rsid w:val="00D02D11"/>
    <w:rsid w:val="00D03897"/>
    <w:rsid w:val="00D041A2"/>
    <w:rsid w:val="00D04216"/>
    <w:rsid w:val="00D04291"/>
    <w:rsid w:val="00D04313"/>
    <w:rsid w:val="00D044F5"/>
    <w:rsid w:val="00D048FB"/>
    <w:rsid w:val="00D0497A"/>
    <w:rsid w:val="00D05403"/>
    <w:rsid w:val="00D05944"/>
    <w:rsid w:val="00D060DB"/>
    <w:rsid w:val="00D061B9"/>
    <w:rsid w:val="00D062FA"/>
    <w:rsid w:val="00D063CF"/>
    <w:rsid w:val="00D06470"/>
    <w:rsid w:val="00D075D7"/>
    <w:rsid w:val="00D07AEF"/>
    <w:rsid w:val="00D07CFE"/>
    <w:rsid w:val="00D07E96"/>
    <w:rsid w:val="00D10020"/>
    <w:rsid w:val="00D10702"/>
    <w:rsid w:val="00D10D5C"/>
    <w:rsid w:val="00D10F3C"/>
    <w:rsid w:val="00D11768"/>
    <w:rsid w:val="00D11958"/>
    <w:rsid w:val="00D11BE9"/>
    <w:rsid w:val="00D121D8"/>
    <w:rsid w:val="00D12584"/>
    <w:rsid w:val="00D12635"/>
    <w:rsid w:val="00D12D6D"/>
    <w:rsid w:val="00D12F58"/>
    <w:rsid w:val="00D12FDE"/>
    <w:rsid w:val="00D1316D"/>
    <w:rsid w:val="00D13452"/>
    <w:rsid w:val="00D1381C"/>
    <w:rsid w:val="00D13B0A"/>
    <w:rsid w:val="00D13B79"/>
    <w:rsid w:val="00D13E7A"/>
    <w:rsid w:val="00D141D3"/>
    <w:rsid w:val="00D14AD8"/>
    <w:rsid w:val="00D14E7C"/>
    <w:rsid w:val="00D150DE"/>
    <w:rsid w:val="00D151C5"/>
    <w:rsid w:val="00D1528D"/>
    <w:rsid w:val="00D159FE"/>
    <w:rsid w:val="00D165FA"/>
    <w:rsid w:val="00D16C0A"/>
    <w:rsid w:val="00D17576"/>
    <w:rsid w:val="00D17801"/>
    <w:rsid w:val="00D179C4"/>
    <w:rsid w:val="00D20035"/>
    <w:rsid w:val="00D20154"/>
    <w:rsid w:val="00D20216"/>
    <w:rsid w:val="00D209C8"/>
    <w:rsid w:val="00D2103D"/>
    <w:rsid w:val="00D21DB6"/>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46D"/>
    <w:rsid w:val="00D2647E"/>
    <w:rsid w:val="00D2648B"/>
    <w:rsid w:val="00D26864"/>
    <w:rsid w:val="00D26EBD"/>
    <w:rsid w:val="00D27165"/>
    <w:rsid w:val="00D27285"/>
    <w:rsid w:val="00D2733E"/>
    <w:rsid w:val="00D2762B"/>
    <w:rsid w:val="00D2764B"/>
    <w:rsid w:val="00D2781D"/>
    <w:rsid w:val="00D3023F"/>
    <w:rsid w:val="00D3069F"/>
    <w:rsid w:val="00D30B02"/>
    <w:rsid w:val="00D30D47"/>
    <w:rsid w:val="00D311C8"/>
    <w:rsid w:val="00D31407"/>
    <w:rsid w:val="00D316D3"/>
    <w:rsid w:val="00D31ADC"/>
    <w:rsid w:val="00D31C53"/>
    <w:rsid w:val="00D31D82"/>
    <w:rsid w:val="00D31F7D"/>
    <w:rsid w:val="00D32006"/>
    <w:rsid w:val="00D321CE"/>
    <w:rsid w:val="00D32243"/>
    <w:rsid w:val="00D32781"/>
    <w:rsid w:val="00D327F4"/>
    <w:rsid w:val="00D328BD"/>
    <w:rsid w:val="00D331D0"/>
    <w:rsid w:val="00D332C0"/>
    <w:rsid w:val="00D33EBE"/>
    <w:rsid w:val="00D33ECA"/>
    <w:rsid w:val="00D33EE5"/>
    <w:rsid w:val="00D34BBD"/>
    <w:rsid w:val="00D34F79"/>
    <w:rsid w:val="00D350FA"/>
    <w:rsid w:val="00D35526"/>
    <w:rsid w:val="00D35756"/>
    <w:rsid w:val="00D357FC"/>
    <w:rsid w:val="00D35B6C"/>
    <w:rsid w:val="00D35E5A"/>
    <w:rsid w:val="00D363F3"/>
    <w:rsid w:val="00D3652C"/>
    <w:rsid w:val="00D36913"/>
    <w:rsid w:val="00D36A27"/>
    <w:rsid w:val="00D36D98"/>
    <w:rsid w:val="00D36FC0"/>
    <w:rsid w:val="00D37232"/>
    <w:rsid w:val="00D372EE"/>
    <w:rsid w:val="00D3754E"/>
    <w:rsid w:val="00D377AD"/>
    <w:rsid w:val="00D379FA"/>
    <w:rsid w:val="00D37A9A"/>
    <w:rsid w:val="00D37B7C"/>
    <w:rsid w:val="00D37CC8"/>
    <w:rsid w:val="00D37D70"/>
    <w:rsid w:val="00D40445"/>
    <w:rsid w:val="00D40866"/>
    <w:rsid w:val="00D40BD6"/>
    <w:rsid w:val="00D40DB7"/>
    <w:rsid w:val="00D40F7A"/>
    <w:rsid w:val="00D40FAE"/>
    <w:rsid w:val="00D41754"/>
    <w:rsid w:val="00D41D79"/>
    <w:rsid w:val="00D41ECD"/>
    <w:rsid w:val="00D421C2"/>
    <w:rsid w:val="00D427B2"/>
    <w:rsid w:val="00D428C4"/>
    <w:rsid w:val="00D42A5D"/>
    <w:rsid w:val="00D43165"/>
    <w:rsid w:val="00D43C8C"/>
    <w:rsid w:val="00D43F45"/>
    <w:rsid w:val="00D449DF"/>
    <w:rsid w:val="00D44D7A"/>
    <w:rsid w:val="00D4518A"/>
    <w:rsid w:val="00D457F8"/>
    <w:rsid w:val="00D459D6"/>
    <w:rsid w:val="00D45C73"/>
    <w:rsid w:val="00D45F0E"/>
    <w:rsid w:val="00D461ED"/>
    <w:rsid w:val="00D464C1"/>
    <w:rsid w:val="00D466E6"/>
    <w:rsid w:val="00D469C1"/>
    <w:rsid w:val="00D46ADF"/>
    <w:rsid w:val="00D47159"/>
    <w:rsid w:val="00D47794"/>
    <w:rsid w:val="00D4794B"/>
    <w:rsid w:val="00D47B1A"/>
    <w:rsid w:val="00D50181"/>
    <w:rsid w:val="00D501D5"/>
    <w:rsid w:val="00D5060C"/>
    <w:rsid w:val="00D50B8B"/>
    <w:rsid w:val="00D515DD"/>
    <w:rsid w:val="00D51682"/>
    <w:rsid w:val="00D51BCF"/>
    <w:rsid w:val="00D51BFB"/>
    <w:rsid w:val="00D520AE"/>
    <w:rsid w:val="00D5212C"/>
    <w:rsid w:val="00D522D9"/>
    <w:rsid w:val="00D5276D"/>
    <w:rsid w:val="00D52C0B"/>
    <w:rsid w:val="00D52F53"/>
    <w:rsid w:val="00D534CF"/>
    <w:rsid w:val="00D5381A"/>
    <w:rsid w:val="00D53BB6"/>
    <w:rsid w:val="00D53E64"/>
    <w:rsid w:val="00D54C3A"/>
    <w:rsid w:val="00D54E71"/>
    <w:rsid w:val="00D550D8"/>
    <w:rsid w:val="00D551AA"/>
    <w:rsid w:val="00D55214"/>
    <w:rsid w:val="00D56676"/>
    <w:rsid w:val="00D56B67"/>
    <w:rsid w:val="00D576F4"/>
    <w:rsid w:val="00D6049D"/>
    <w:rsid w:val="00D608E9"/>
    <w:rsid w:val="00D60A53"/>
    <w:rsid w:val="00D60D3F"/>
    <w:rsid w:val="00D614A2"/>
    <w:rsid w:val="00D62330"/>
    <w:rsid w:val="00D62711"/>
    <w:rsid w:val="00D62772"/>
    <w:rsid w:val="00D62799"/>
    <w:rsid w:val="00D63D70"/>
    <w:rsid w:val="00D64267"/>
    <w:rsid w:val="00D6497E"/>
    <w:rsid w:val="00D64A6B"/>
    <w:rsid w:val="00D64E69"/>
    <w:rsid w:val="00D650DF"/>
    <w:rsid w:val="00D65DC2"/>
    <w:rsid w:val="00D65F7D"/>
    <w:rsid w:val="00D6681C"/>
    <w:rsid w:val="00D673E5"/>
    <w:rsid w:val="00D70985"/>
    <w:rsid w:val="00D711EC"/>
    <w:rsid w:val="00D71322"/>
    <w:rsid w:val="00D71937"/>
    <w:rsid w:val="00D71B86"/>
    <w:rsid w:val="00D71EC1"/>
    <w:rsid w:val="00D72574"/>
    <w:rsid w:val="00D72814"/>
    <w:rsid w:val="00D72A80"/>
    <w:rsid w:val="00D72CCD"/>
    <w:rsid w:val="00D72D99"/>
    <w:rsid w:val="00D73093"/>
    <w:rsid w:val="00D730EA"/>
    <w:rsid w:val="00D73ABB"/>
    <w:rsid w:val="00D73B0B"/>
    <w:rsid w:val="00D73C5C"/>
    <w:rsid w:val="00D73FCB"/>
    <w:rsid w:val="00D74271"/>
    <w:rsid w:val="00D7443D"/>
    <w:rsid w:val="00D74852"/>
    <w:rsid w:val="00D74A0D"/>
    <w:rsid w:val="00D74A81"/>
    <w:rsid w:val="00D74C19"/>
    <w:rsid w:val="00D75285"/>
    <w:rsid w:val="00D75B76"/>
    <w:rsid w:val="00D76C18"/>
    <w:rsid w:val="00D77222"/>
    <w:rsid w:val="00D77E44"/>
    <w:rsid w:val="00D801B9"/>
    <w:rsid w:val="00D80C4B"/>
    <w:rsid w:val="00D80DA9"/>
    <w:rsid w:val="00D810DD"/>
    <w:rsid w:val="00D811CB"/>
    <w:rsid w:val="00D81279"/>
    <w:rsid w:val="00D81296"/>
    <w:rsid w:val="00D81365"/>
    <w:rsid w:val="00D8142C"/>
    <w:rsid w:val="00D814E0"/>
    <w:rsid w:val="00D816AB"/>
    <w:rsid w:val="00D81D69"/>
    <w:rsid w:val="00D81E6D"/>
    <w:rsid w:val="00D82191"/>
    <w:rsid w:val="00D8227E"/>
    <w:rsid w:val="00D824E7"/>
    <w:rsid w:val="00D83115"/>
    <w:rsid w:val="00D83866"/>
    <w:rsid w:val="00D8394E"/>
    <w:rsid w:val="00D8493D"/>
    <w:rsid w:val="00D84F77"/>
    <w:rsid w:val="00D85224"/>
    <w:rsid w:val="00D856AB"/>
    <w:rsid w:val="00D8587B"/>
    <w:rsid w:val="00D86AA0"/>
    <w:rsid w:val="00D86DC5"/>
    <w:rsid w:val="00D86F8D"/>
    <w:rsid w:val="00D8720F"/>
    <w:rsid w:val="00D87BF2"/>
    <w:rsid w:val="00D87E00"/>
    <w:rsid w:val="00D90A50"/>
    <w:rsid w:val="00D90B40"/>
    <w:rsid w:val="00D90C32"/>
    <w:rsid w:val="00D90FD0"/>
    <w:rsid w:val="00D9113C"/>
    <w:rsid w:val="00D9119B"/>
    <w:rsid w:val="00D91247"/>
    <w:rsid w:val="00D912C8"/>
    <w:rsid w:val="00D913FC"/>
    <w:rsid w:val="00D9144A"/>
    <w:rsid w:val="00D919CC"/>
    <w:rsid w:val="00D91B1A"/>
    <w:rsid w:val="00D91DD5"/>
    <w:rsid w:val="00D91F59"/>
    <w:rsid w:val="00D91FC6"/>
    <w:rsid w:val="00D92A44"/>
    <w:rsid w:val="00D92B08"/>
    <w:rsid w:val="00D92CB6"/>
    <w:rsid w:val="00D93115"/>
    <w:rsid w:val="00D936AE"/>
    <w:rsid w:val="00D94110"/>
    <w:rsid w:val="00D945AF"/>
    <w:rsid w:val="00D94969"/>
    <w:rsid w:val="00D95130"/>
    <w:rsid w:val="00D95197"/>
    <w:rsid w:val="00D95437"/>
    <w:rsid w:val="00D9547B"/>
    <w:rsid w:val="00D961A8"/>
    <w:rsid w:val="00D961C8"/>
    <w:rsid w:val="00D969EA"/>
    <w:rsid w:val="00D96A1E"/>
    <w:rsid w:val="00D97693"/>
    <w:rsid w:val="00D97D74"/>
    <w:rsid w:val="00DA02E0"/>
    <w:rsid w:val="00DA06EE"/>
    <w:rsid w:val="00DA0947"/>
    <w:rsid w:val="00DA0EB3"/>
    <w:rsid w:val="00DA1093"/>
    <w:rsid w:val="00DA10AF"/>
    <w:rsid w:val="00DA14AA"/>
    <w:rsid w:val="00DA200F"/>
    <w:rsid w:val="00DA296C"/>
    <w:rsid w:val="00DA2A94"/>
    <w:rsid w:val="00DA2E15"/>
    <w:rsid w:val="00DA2E8E"/>
    <w:rsid w:val="00DA341A"/>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610"/>
    <w:rsid w:val="00DA67F5"/>
    <w:rsid w:val="00DA6A62"/>
    <w:rsid w:val="00DA6E18"/>
    <w:rsid w:val="00DA6F14"/>
    <w:rsid w:val="00DA70D5"/>
    <w:rsid w:val="00DA7101"/>
    <w:rsid w:val="00DA7782"/>
    <w:rsid w:val="00DA778E"/>
    <w:rsid w:val="00DA7C05"/>
    <w:rsid w:val="00DA7CC5"/>
    <w:rsid w:val="00DB0196"/>
    <w:rsid w:val="00DB08E5"/>
    <w:rsid w:val="00DB099F"/>
    <w:rsid w:val="00DB0BA6"/>
    <w:rsid w:val="00DB0BE4"/>
    <w:rsid w:val="00DB0E78"/>
    <w:rsid w:val="00DB1161"/>
    <w:rsid w:val="00DB14F1"/>
    <w:rsid w:val="00DB1A5A"/>
    <w:rsid w:val="00DB1E99"/>
    <w:rsid w:val="00DB2288"/>
    <w:rsid w:val="00DB265C"/>
    <w:rsid w:val="00DB2823"/>
    <w:rsid w:val="00DB28BA"/>
    <w:rsid w:val="00DB2B63"/>
    <w:rsid w:val="00DB2C86"/>
    <w:rsid w:val="00DB31B5"/>
    <w:rsid w:val="00DB31C9"/>
    <w:rsid w:val="00DB31D3"/>
    <w:rsid w:val="00DB3762"/>
    <w:rsid w:val="00DB3828"/>
    <w:rsid w:val="00DB3860"/>
    <w:rsid w:val="00DB3FC4"/>
    <w:rsid w:val="00DB53DE"/>
    <w:rsid w:val="00DB567D"/>
    <w:rsid w:val="00DB56DD"/>
    <w:rsid w:val="00DB56E7"/>
    <w:rsid w:val="00DB58A0"/>
    <w:rsid w:val="00DB5FE6"/>
    <w:rsid w:val="00DB66C3"/>
    <w:rsid w:val="00DB672D"/>
    <w:rsid w:val="00DB69AE"/>
    <w:rsid w:val="00DB70EE"/>
    <w:rsid w:val="00DB7226"/>
    <w:rsid w:val="00DB732E"/>
    <w:rsid w:val="00DB74E7"/>
    <w:rsid w:val="00DB794F"/>
    <w:rsid w:val="00DC01F4"/>
    <w:rsid w:val="00DC037C"/>
    <w:rsid w:val="00DC0449"/>
    <w:rsid w:val="00DC0A2F"/>
    <w:rsid w:val="00DC0DB3"/>
    <w:rsid w:val="00DC124F"/>
    <w:rsid w:val="00DC15C0"/>
    <w:rsid w:val="00DC15E1"/>
    <w:rsid w:val="00DC16BC"/>
    <w:rsid w:val="00DC17A7"/>
    <w:rsid w:val="00DC1D61"/>
    <w:rsid w:val="00DC1EDF"/>
    <w:rsid w:val="00DC21DA"/>
    <w:rsid w:val="00DC2249"/>
    <w:rsid w:val="00DC242F"/>
    <w:rsid w:val="00DC2689"/>
    <w:rsid w:val="00DC34FC"/>
    <w:rsid w:val="00DC360A"/>
    <w:rsid w:val="00DC4595"/>
    <w:rsid w:val="00DC49C8"/>
    <w:rsid w:val="00DC4ADD"/>
    <w:rsid w:val="00DC4B9E"/>
    <w:rsid w:val="00DC543E"/>
    <w:rsid w:val="00DC5497"/>
    <w:rsid w:val="00DC569C"/>
    <w:rsid w:val="00DC56F2"/>
    <w:rsid w:val="00DC5736"/>
    <w:rsid w:val="00DC579E"/>
    <w:rsid w:val="00DC5E88"/>
    <w:rsid w:val="00DC5EC3"/>
    <w:rsid w:val="00DC69F6"/>
    <w:rsid w:val="00DC7183"/>
    <w:rsid w:val="00DC718B"/>
    <w:rsid w:val="00DC78D3"/>
    <w:rsid w:val="00DC78FE"/>
    <w:rsid w:val="00DC798C"/>
    <w:rsid w:val="00DC79D3"/>
    <w:rsid w:val="00DD0403"/>
    <w:rsid w:val="00DD050C"/>
    <w:rsid w:val="00DD0C59"/>
    <w:rsid w:val="00DD10F2"/>
    <w:rsid w:val="00DD153B"/>
    <w:rsid w:val="00DD16E3"/>
    <w:rsid w:val="00DD1B92"/>
    <w:rsid w:val="00DD1CDE"/>
    <w:rsid w:val="00DD206B"/>
    <w:rsid w:val="00DD293F"/>
    <w:rsid w:val="00DD2BA8"/>
    <w:rsid w:val="00DD2EEC"/>
    <w:rsid w:val="00DD3972"/>
    <w:rsid w:val="00DD3B52"/>
    <w:rsid w:val="00DD3B6E"/>
    <w:rsid w:val="00DD3BB2"/>
    <w:rsid w:val="00DD41C0"/>
    <w:rsid w:val="00DD453F"/>
    <w:rsid w:val="00DD45F4"/>
    <w:rsid w:val="00DD470E"/>
    <w:rsid w:val="00DD47C9"/>
    <w:rsid w:val="00DD47EC"/>
    <w:rsid w:val="00DD4A3D"/>
    <w:rsid w:val="00DD5B13"/>
    <w:rsid w:val="00DD5B91"/>
    <w:rsid w:val="00DD5F67"/>
    <w:rsid w:val="00DD61D7"/>
    <w:rsid w:val="00DD65BD"/>
    <w:rsid w:val="00DD66FD"/>
    <w:rsid w:val="00DD6984"/>
    <w:rsid w:val="00DD753A"/>
    <w:rsid w:val="00DE087E"/>
    <w:rsid w:val="00DE0BD2"/>
    <w:rsid w:val="00DE0BE8"/>
    <w:rsid w:val="00DE1029"/>
    <w:rsid w:val="00DE1448"/>
    <w:rsid w:val="00DE166C"/>
    <w:rsid w:val="00DE16F5"/>
    <w:rsid w:val="00DE195D"/>
    <w:rsid w:val="00DE1BCA"/>
    <w:rsid w:val="00DE22E6"/>
    <w:rsid w:val="00DE2566"/>
    <w:rsid w:val="00DE2657"/>
    <w:rsid w:val="00DE2D46"/>
    <w:rsid w:val="00DE2EE9"/>
    <w:rsid w:val="00DE301E"/>
    <w:rsid w:val="00DE32F2"/>
    <w:rsid w:val="00DE33E8"/>
    <w:rsid w:val="00DE3BE2"/>
    <w:rsid w:val="00DE3D56"/>
    <w:rsid w:val="00DE41BC"/>
    <w:rsid w:val="00DE421F"/>
    <w:rsid w:val="00DE4937"/>
    <w:rsid w:val="00DE49ED"/>
    <w:rsid w:val="00DE4AF9"/>
    <w:rsid w:val="00DE4D07"/>
    <w:rsid w:val="00DE4D2C"/>
    <w:rsid w:val="00DE57A0"/>
    <w:rsid w:val="00DE601A"/>
    <w:rsid w:val="00DE611D"/>
    <w:rsid w:val="00DE6192"/>
    <w:rsid w:val="00DE61B6"/>
    <w:rsid w:val="00DE65B1"/>
    <w:rsid w:val="00DE68B9"/>
    <w:rsid w:val="00DE6C5E"/>
    <w:rsid w:val="00DE6E96"/>
    <w:rsid w:val="00DE6ED0"/>
    <w:rsid w:val="00DE701F"/>
    <w:rsid w:val="00DE793A"/>
    <w:rsid w:val="00DF00E1"/>
    <w:rsid w:val="00DF03DC"/>
    <w:rsid w:val="00DF0618"/>
    <w:rsid w:val="00DF064D"/>
    <w:rsid w:val="00DF0B24"/>
    <w:rsid w:val="00DF14FD"/>
    <w:rsid w:val="00DF158F"/>
    <w:rsid w:val="00DF16B2"/>
    <w:rsid w:val="00DF22B2"/>
    <w:rsid w:val="00DF2441"/>
    <w:rsid w:val="00DF2F64"/>
    <w:rsid w:val="00DF31CC"/>
    <w:rsid w:val="00DF33D0"/>
    <w:rsid w:val="00DF3822"/>
    <w:rsid w:val="00DF3AA5"/>
    <w:rsid w:val="00DF4B34"/>
    <w:rsid w:val="00DF4B74"/>
    <w:rsid w:val="00DF4BD5"/>
    <w:rsid w:val="00DF4BFC"/>
    <w:rsid w:val="00DF51EF"/>
    <w:rsid w:val="00DF52C8"/>
    <w:rsid w:val="00DF5767"/>
    <w:rsid w:val="00DF5993"/>
    <w:rsid w:val="00DF5C52"/>
    <w:rsid w:val="00DF702B"/>
    <w:rsid w:val="00DF70A6"/>
    <w:rsid w:val="00DF7578"/>
    <w:rsid w:val="00DF75B0"/>
    <w:rsid w:val="00DF7BA4"/>
    <w:rsid w:val="00DF7C10"/>
    <w:rsid w:val="00E00434"/>
    <w:rsid w:val="00E00440"/>
    <w:rsid w:val="00E00506"/>
    <w:rsid w:val="00E00666"/>
    <w:rsid w:val="00E00728"/>
    <w:rsid w:val="00E0103D"/>
    <w:rsid w:val="00E0132E"/>
    <w:rsid w:val="00E019F1"/>
    <w:rsid w:val="00E01BB5"/>
    <w:rsid w:val="00E01EA3"/>
    <w:rsid w:val="00E0207D"/>
    <w:rsid w:val="00E022EB"/>
    <w:rsid w:val="00E02691"/>
    <w:rsid w:val="00E02911"/>
    <w:rsid w:val="00E029CE"/>
    <w:rsid w:val="00E02A82"/>
    <w:rsid w:val="00E031C9"/>
    <w:rsid w:val="00E033FB"/>
    <w:rsid w:val="00E035CC"/>
    <w:rsid w:val="00E03B3D"/>
    <w:rsid w:val="00E040D0"/>
    <w:rsid w:val="00E041C8"/>
    <w:rsid w:val="00E0457D"/>
    <w:rsid w:val="00E05136"/>
    <w:rsid w:val="00E05216"/>
    <w:rsid w:val="00E0575C"/>
    <w:rsid w:val="00E057F5"/>
    <w:rsid w:val="00E058ED"/>
    <w:rsid w:val="00E05C33"/>
    <w:rsid w:val="00E05E5B"/>
    <w:rsid w:val="00E063D3"/>
    <w:rsid w:val="00E06C34"/>
    <w:rsid w:val="00E06D4B"/>
    <w:rsid w:val="00E07118"/>
    <w:rsid w:val="00E0794B"/>
    <w:rsid w:val="00E07F62"/>
    <w:rsid w:val="00E07F63"/>
    <w:rsid w:val="00E105EE"/>
    <w:rsid w:val="00E10831"/>
    <w:rsid w:val="00E10FE6"/>
    <w:rsid w:val="00E11560"/>
    <w:rsid w:val="00E11FCB"/>
    <w:rsid w:val="00E1203F"/>
    <w:rsid w:val="00E12697"/>
    <w:rsid w:val="00E1278A"/>
    <w:rsid w:val="00E129D0"/>
    <w:rsid w:val="00E12C1F"/>
    <w:rsid w:val="00E12D20"/>
    <w:rsid w:val="00E12EC6"/>
    <w:rsid w:val="00E1372C"/>
    <w:rsid w:val="00E138E2"/>
    <w:rsid w:val="00E1394B"/>
    <w:rsid w:val="00E13AAF"/>
    <w:rsid w:val="00E14043"/>
    <w:rsid w:val="00E1422F"/>
    <w:rsid w:val="00E143D3"/>
    <w:rsid w:val="00E14867"/>
    <w:rsid w:val="00E14C63"/>
    <w:rsid w:val="00E14D21"/>
    <w:rsid w:val="00E14F38"/>
    <w:rsid w:val="00E152D2"/>
    <w:rsid w:val="00E165D7"/>
    <w:rsid w:val="00E16A21"/>
    <w:rsid w:val="00E16B17"/>
    <w:rsid w:val="00E16BD6"/>
    <w:rsid w:val="00E16C82"/>
    <w:rsid w:val="00E176B6"/>
    <w:rsid w:val="00E17AE7"/>
    <w:rsid w:val="00E20656"/>
    <w:rsid w:val="00E20AD2"/>
    <w:rsid w:val="00E21391"/>
    <w:rsid w:val="00E21B28"/>
    <w:rsid w:val="00E21F75"/>
    <w:rsid w:val="00E22CB2"/>
    <w:rsid w:val="00E234C1"/>
    <w:rsid w:val="00E2353D"/>
    <w:rsid w:val="00E23737"/>
    <w:rsid w:val="00E2380B"/>
    <w:rsid w:val="00E23A05"/>
    <w:rsid w:val="00E23E44"/>
    <w:rsid w:val="00E23F86"/>
    <w:rsid w:val="00E24236"/>
    <w:rsid w:val="00E2423D"/>
    <w:rsid w:val="00E2439C"/>
    <w:rsid w:val="00E24CEC"/>
    <w:rsid w:val="00E2517F"/>
    <w:rsid w:val="00E254E6"/>
    <w:rsid w:val="00E2592B"/>
    <w:rsid w:val="00E26311"/>
    <w:rsid w:val="00E267B2"/>
    <w:rsid w:val="00E2700F"/>
    <w:rsid w:val="00E27138"/>
    <w:rsid w:val="00E2721B"/>
    <w:rsid w:val="00E277A4"/>
    <w:rsid w:val="00E27830"/>
    <w:rsid w:val="00E278F0"/>
    <w:rsid w:val="00E2792B"/>
    <w:rsid w:val="00E30049"/>
    <w:rsid w:val="00E3010F"/>
    <w:rsid w:val="00E3059D"/>
    <w:rsid w:val="00E30829"/>
    <w:rsid w:val="00E30C23"/>
    <w:rsid w:val="00E30F30"/>
    <w:rsid w:val="00E319C9"/>
    <w:rsid w:val="00E32756"/>
    <w:rsid w:val="00E32B9E"/>
    <w:rsid w:val="00E32FE5"/>
    <w:rsid w:val="00E3323C"/>
    <w:rsid w:val="00E33A80"/>
    <w:rsid w:val="00E33DB0"/>
    <w:rsid w:val="00E33EEE"/>
    <w:rsid w:val="00E348E6"/>
    <w:rsid w:val="00E34E4E"/>
    <w:rsid w:val="00E35089"/>
    <w:rsid w:val="00E352B3"/>
    <w:rsid w:val="00E3570F"/>
    <w:rsid w:val="00E35D63"/>
    <w:rsid w:val="00E362B7"/>
    <w:rsid w:val="00E365DD"/>
    <w:rsid w:val="00E366EE"/>
    <w:rsid w:val="00E36981"/>
    <w:rsid w:val="00E36C84"/>
    <w:rsid w:val="00E3718B"/>
    <w:rsid w:val="00E3723F"/>
    <w:rsid w:val="00E37C64"/>
    <w:rsid w:val="00E40264"/>
    <w:rsid w:val="00E40587"/>
    <w:rsid w:val="00E407BC"/>
    <w:rsid w:val="00E40D53"/>
    <w:rsid w:val="00E411FE"/>
    <w:rsid w:val="00E415DC"/>
    <w:rsid w:val="00E422CC"/>
    <w:rsid w:val="00E42FD1"/>
    <w:rsid w:val="00E4343D"/>
    <w:rsid w:val="00E4345F"/>
    <w:rsid w:val="00E43DC7"/>
    <w:rsid w:val="00E4431A"/>
    <w:rsid w:val="00E443C4"/>
    <w:rsid w:val="00E447F4"/>
    <w:rsid w:val="00E44CFC"/>
    <w:rsid w:val="00E44F3D"/>
    <w:rsid w:val="00E451B5"/>
    <w:rsid w:val="00E45462"/>
    <w:rsid w:val="00E45796"/>
    <w:rsid w:val="00E45840"/>
    <w:rsid w:val="00E459C5"/>
    <w:rsid w:val="00E459ED"/>
    <w:rsid w:val="00E45B15"/>
    <w:rsid w:val="00E45D67"/>
    <w:rsid w:val="00E45EE3"/>
    <w:rsid w:val="00E46188"/>
    <w:rsid w:val="00E4655E"/>
    <w:rsid w:val="00E4663C"/>
    <w:rsid w:val="00E47559"/>
    <w:rsid w:val="00E47781"/>
    <w:rsid w:val="00E47BB2"/>
    <w:rsid w:val="00E50560"/>
    <w:rsid w:val="00E5090F"/>
    <w:rsid w:val="00E50B82"/>
    <w:rsid w:val="00E50BC5"/>
    <w:rsid w:val="00E50E3F"/>
    <w:rsid w:val="00E50EC6"/>
    <w:rsid w:val="00E50EED"/>
    <w:rsid w:val="00E51269"/>
    <w:rsid w:val="00E512FB"/>
    <w:rsid w:val="00E51F23"/>
    <w:rsid w:val="00E51FF2"/>
    <w:rsid w:val="00E52959"/>
    <w:rsid w:val="00E52BBE"/>
    <w:rsid w:val="00E52D91"/>
    <w:rsid w:val="00E53742"/>
    <w:rsid w:val="00E53CCB"/>
    <w:rsid w:val="00E544F5"/>
    <w:rsid w:val="00E54AD8"/>
    <w:rsid w:val="00E54BA1"/>
    <w:rsid w:val="00E54CAD"/>
    <w:rsid w:val="00E55509"/>
    <w:rsid w:val="00E55624"/>
    <w:rsid w:val="00E562F5"/>
    <w:rsid w:val="00E5673A"/>
    <w:rsid w:val="00E568AE"/>
    <w:rsid w:val="00E56950"/>
    <w:rsid w:val="00E569EA"/>
    <w:rsid w:val="00E56C6F"/>
    <w:rsid w:val="00E57810"/>
    <w:rsid w:val="00E579E2"/>
    <w:rsid w:val="00E57E7B"/>
    <w:rsid w:val="00E57E7D"/>
    <w:rsid w:val="00E604D5"/>
    <w:rsid w:val="00E6051B"/>
    <w:rsid w:val="00E6252C"/>
    <w:rsid w:val="00E625A0"/>
    <w:rsid w:val="00E628BF"/>
    <w:rsid w:val="00E636CF"/>
    <w:rsid w:val="00E6376B"/>
    <w:rsid w:val="00E6397A"/>
    <w:rsid w:val="00E63AA6"/>
    <w:rsid w:val="00E63CFF"/>
    <w:rsid w:val="00E63D42"/>
    <w:rsid w:val="00E63D82"/>
    <w:rsid w:val="00E63FC8"/>
    <w:rsid w:val="00E647AC"/>
    <w:rsid w:val="00E647AF"/>
    <w:rsid w:val="00E65050"/>
    <w:rsid w:val="00E653F3"/>
    <w:rsid w:val="00E654A8"/>
    <w:rsid w:val="00E661B3"/>
    <w:rsid w:val="00E66762"/>
    <w:rsid w:val="00E66986"/>
    <w:rsid w:val="00E66CA2"/>
    <w:rsid w:val="00E66E21"/>
    <w:rsid w:val="00E66FD4"/>
    <w:rsid w:val="00E67ABF"/>
    <w:rsid w:val="00E7078E"/>
    <w:rsid w:val="00E707AD"/>
    <w:rsid w:val="00E707BF"/>
    <w:rsid w:val="00E70A73"/>
    <w:rsid w:val="00E713C8"/>
    <w:rsid w:val="00E715DE"/>
    <w:rsid w:val="00E7194E"/>
    <w:rsid w:val="00E71FD8"/>
    <w:rsid w:val="00E71FE7"/>
    <w:rsid w:val="00E7252B"/>
    <w:rsid w:val="00E72A9C"/>
    <w:rsid w:val="00E72BA1"/>
    <w:rsid w:val="00E72D41"/>
    <w:rsid w:val="00E73329"/>
    <w:rsid w:val="00E733DB"/>
    <w:rsid w:val="00E73C5A"/>
    <w:rsid w:val="00E73DA5"/>
    <w:rsid w:val="00E7402D"/>
    <w:rsid w:val="00E74692"/>
    <w:rsid w:val="00E747D9"/>
    <w:rsid w:val="00E74ABE"/>
    <w:rsid w:val="00E75191"/>
    <w:rsid w:val="00E751E2"/>
    <w:rsid w:val="00E75CE6"/>
    <w:rsid w:val="00E75E3B"/>
    <w:rsid w:val="00E75ED6"/>
    <w:rsid w:val="00E762D4"/>
    <w:rsid w:val="00E766F7"/>
    <w:rsid w:val="00E76A66"/>
    <w:rsid w:val="00E773A5"/>
    <w:rsid w:val="00E774D5"/>
    <w:rsid w:val="00E77AA1"/>
    <w:rsid w:val="00E77F4A"/>
    <w:rsid w:val="00E8001F"/>
    <w:rsid w:val="00E8037D"/>
    <w:rsid w:val="00E80C1B"/>
    <w:rsid w:val="00E826FD"/>
    <w:rsid w:val="00E8320D"/>
    <w:rsid w:val="00E83873"/>
    <w:rsid w:val="00E83966"/>
    <w:rsid w:val="00E839E2"/>
    <w:rsid w:val="00E83A27"/>
    <w:rsid w:val="00E842AC"/>
    <w:rsid w:val="00E842F6"/>
    <w:rsid w:val="00E84830"/>
    <w:rsid w:val="00E849F8"/>
    <w:rsid w:val="00E84DB8"/>
    <w:rsid w:val="00E85165"/>
    <w:rsid w:val="00E85B7F"/>
    <w:rsid w:val="00E861DC"/>
    <w:rsid w:val="00E862DC"/>
    <w:rsid w:val="00E867B9"/>
    <w:rsid w:val="00E86895"/>
    <w:rsid w:val="00E86F06"/>
    <w:rsid w:val="00E873D8"/>
    <w:rsid w:val="00E876C4"/>
    <w:rsid w:val="00E8787E"/>
    <w:rsid w:val="00E90596"/>
    <w:rsid w:val="00E90793"/>
    <w:rsid w:val="00E91A50"/>
    <w:rsid w:val="00E91AB2"/>
    <w:rsid w:val="00E91B22"/>
    <w:rsid w:val="00E91C30"/>
    <w:rsid w:val="00E91D7E"/>
    <w:rsid w:val="00E92790"/>
    <w:rsid w:val="00E928E0"/>
    <w:rsid w:val="00E92CA9"/>
    <w:rsid w:val="00E92CBF"/>
    <w:rsid w:val="00E92F8F"/>
    <w:rsid w:val="00E93ABF"/>
    <w:rsid w:val="00E94426"/>
    <w:rsid w:val="00E945EA"/>
    <w:rsid w:val="00E94822"/>
    <w:rsid w:val="00E9487C"/>
    <w:rsid w:val="00E9494A"/>
    <w:rsid w:val="00E94CC5"/>
    <w:rsid w:val="00E94DFD"/>
    <w:rsid w:val="00E950A3"/>
    <w:rsid w:val="00E95592"/>
    <w:rsid w:val="00E956AF"/>
    <w:rsid w:val="00E959AD"/>
    <w:rsid w:val="00E95CF0"/>
    <w:rsid w:val="00E9613D"/>
    <w:rsid w:val="00E96B5E"/>
    <w:rsid w:val="00E9775B"/>
    <w:rsid w:val="00E97991"/>
    <w:rsid w:val="00E97B9D"/>
    <w:rsid w:val="00EA010E"/>
    <w:rsid w:val="00EA04EF"/>
    <w:rsid w:val="00EA0661"/>
    <w:rsid w:val="00EA0974"/>
    <w:rsid w:val="00EA0C9D"/>
    <w:rsid w:val="00EA0DA5"/>
    <w:rsid w:val="00EA0DDA"/>
    <w:rsid w:val="00EA1138"/>
    <w:rsid w:val="00EA12EF"/>
    <w:rsid w:val="00EA13B6"/>
    <w:rsid w:val="00EA1724"/>
    <w:rsid w:val="00EA1EC9"/>
    <w:rsid w:val="00EA24DD"/>
    <w:rsid w:val="00EA25EF"/>
    <w:rsid w:val="00EA31A1"/>
    <w:rsid w:val="00EA35A9"/>
    <w:rsid w:val="00EA3755"/>
    <w:rsid w:val="00EA3951"/>
    <w:rsid w:val="00EA3C34"/>
    <w:rsid w:val="00EA3CB9"/>
    <w:rsid w:val="00EA4484"/>
    <w:rsid w:val="00EA47FD"/>
    <w:rsid w:val="00EA4A65"/>
    <w:rsid w:val="00EA4B1E"/>
    <w:rsid w:val="00EA4B21"/>
    <w:rsid w:val="00EA4CF0"/>
    <w:rsid w:val="00EA4F24"/>
    <w:rsid w:val="00EA5118"/>
    <w:rsid w:val="00EA514D"/>
    <w:rsid w:val="00EA516B"/>
    <w:rsid w:val="00EA51BC"/>
    <w:rsid w:val="00EA5A59"/>
    <w:rsid w:val="00EA5B08"/>
    <w:rsid w:val="00EA5C4E"/>
    <w:rsid w:val="00EA64DC"/>
    <w:rsid w:val="00EA68D0"/>
    <w:rsid w:val="00EA6B36"/>
    <w:rsid w:val="00EA6FBF"/>
    <w:rsid w:val="00EA74D1"/>
    <w:rsid w:val="00EA7533"/>
    <w:rsid w:val="00EB027F"/>
    <w:rsid w:val="00EB0C24"/>
    <w:rsid w:val="00EB0EB1"/>
    <w:rsid w:val="00EB10C6"/>
    <w:rsid w:val="00EB1692"/>
    <w:rsid w:val="00EB2009"/>
    <w:rsid w:val="00EB206C"/>
    <w:rsid w:val="00EB2082"/>
    <w:rsid w:val="00EB21A2"/>
    <w:rsid w:val="00EB2628"/>
    <w:rsid w:val="00EB28CC"/>
    <w:rsid w:val="00EB2D11"/>
    <w:rsid w:val="00EB2E3F"/>
    <w:rsid w:val="00EB328E"/>
    <w:rsid w:val="00EB3456"/>
    <w:rsid w:val="00EB396C"/>
    <w:rsid w:val="00EB419E"/>
    <w:rsid w:val="00EB4EEB"/>
    <w:rsid w:val="00EB5245"/>
    <w:rsid w:val="00EB5E43"/>
    <w:rsid w:val="00EB6275"/>
    <w:rsid w:val="00EB6376"/>
    <w:rsid w:val="00EB6422"/>
    <w:rsid w:val="00EB6A86"/>
    <w:rsid w:val="00EB6E16"/>
    <w:rsid w:val="00EB7926"/>
    <w:rsid w:val="00EB798A"/>
    <w:rsid w:val="00EB7D45"/>
    <w:rsid w:val="00EC09E0"/>
    <w:rsid w:val="00EC0C06"/>
    <w:rsid w:val="00EC103F"/>
    <w:rsid w:val="00EC10E2"/>
    <w:rsid w:val="00EC1141"/>
    <w:rsid w:val="00EC1334"/>
    <w:rsid w:val="00EC1E7F"/>
    <w:rsid w:val="00EC1F57"/>
    <w:rsid w:val="00EC2115"/>
    <w:rsid w:val="00EC2770"/>
    <w:rsid w:val="00EC2A9B"/>
    <w:rsid w:val="00EC2C1D"/>
    <w:rsid w:val="00EC2C48"/>
    <w:rsid w:val="00EC333A"/>
    <w:rsid w:val="00EC3951"/>
    <w:rsid w:val="00EC3B5D"/>
    <w:rsid w:val="00EC3BEB"/>
    <w:rsid w:val="00EC3F0A"/>
    <w:rsid w:val="00EC45FB"/>
    <w:rsid w:val="00EC4D24"/>
    <w:rsid w:val="00EC508F"/>
    <w:rsid w:val="00EC54CA"/>
    <w:rsid w:val="00EC54D8"/>
    <w:rsid w:val="00EC58CD"/>
    <w:rsid w:val="00EC58EB"/>
    <w:rsid w:val="00EC6671"/>
    <w:rsid w:val="00EC6B06"/>
    <w:rsid w:val="00EC6D98"/>
    <w:rsid w:val="00EC70F8"/>
    <w:rsid w:val="00EC715D"/>
    <w:rsid w:val="00EC78A4"/>
    <w:rsid w:val="00EC7D1C"/>
    <w:rsid w:val="00ED05B8"/>
    <w:rsid w:val="00ED0A98"/>
    <w:rsid w:val="00ED0ACB"/>
    <w:rsid w:val="00ED0BF8"/>
    <w:rsid w:val="00ED2A1E"/>
    <w:rsid w:val="00ED2FC8"/>
    <w:rsid w:val="00ED3A66"/>
    <w:rsid w:val="00ED3AC5"/>
    <w:rsid w:val="00ED3E84"/>
    <w:rsid w:val="00ED4144"/>
    <w:rsid w:val="00ED42A5"/>
    <w:rsid w:val="00ED4DF4"/>
    <w:rsid w:val="00ED4FB3"/>
    <w:rsid w:val="00ED5FD9"/>
    <w:rsid w:val="00ED6680"/>
    <w:rsid w:val="00ED67F4"/>
    <w:rsid w:val="00ED6A0B"/>
    <w:rsid w:val="00ED6A34"/>
    <w:rsid w:val="00ED6ABE"/>
    <w:rsid w:val="00ED72A0"/>
    <w:rsid w:val="00EE02D6"/>
    <w:rsid w:val="00EE0AAA"/>
    <w:rsid w:val="00EE0BA0"/>
    <w:rsid w:val="00EE0C9D"/>
    <w:rsid w:val="00EE10E7"/>
    <w:rsid w:val="00EE11BB"/>
    <w:rsid w:val="00EE11E6"/>
    <w:rsid w:val="00EE17C4"/>
    <w:rsid w:val="00EE1990"/>
    <w:rsid w:val="00EE26B3"/>
    <w:rsid w:val="00EE277E"/>
    <w:rsid w:val="00EE29ED"/>
    <w:rsid w:val="00EE2BDC"/>
    <w:rsid w:val="00EE37E3"/>
    <w:rsid w:val="00EE46BD"/>
    <w:rsid w:val="00EE4A18"/>
    <w:rsid w:val="00EE4C25"/>
    <w:rsid w:val="00EE4D26"/>
    <w:rsid w:val="00EE4E44"/>
    <w:rsid w:val="00EE4ECF"/>
    <w:rsid w:val="00EE4F64"/>
    <w:rsid w:val="00EE55AE"/>
    <w:rsid w:val="00EE5689"/>
    <w:rsid w:val="00EE62F9"/>
    <w:rsid w:val="00EE68BC"/>
    <w:rsid w:val="00EE6E04"/>
    <w:rsid w:val="00EE750B"/>
    <w:rsid w:val="00EE7621"/>
    <w:rsid w:val="00EE7F69"/>
    <w:rsid w:val="00EF02C7"/>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B3E"/>
    <w:rsid w:val="00EF4D2C"/>
    <w:rsid w:val="00EF4EBD"/>
    <w:rsid w:val="00EF53AF"/>
    <w:rsid w:val="00EF5560"/>
    <w:rsid w:val="00EF60A2"/>
    <w:rsid w:val="00EF626B"/>
    <w:rsid w:val="00EF6716"/>
    <w:rsid w:val="00EF6F5E"/>
    <w:rsid w:val="00EF7051"/>
    <w:rsid w:val="00EF7158"/>
    <w:rsid w:val="00EF76FD"/>
    <w:rsid w:val="00EF794F"/>
    <w:rsid w:val="00EF7E62"/>
    <w:rsid w:val="00F00719"/>
    <w:rsid w:val="00F00A8A"/>
    <w:rsid w:val="00F00FD1"/>
    <w:rsid w:val="00F01457"/>
    <w:rsid w:val="00F015B0"/>
    <w:rsid w:val="00F0161C"/>
    <w:rsid w:val="00F0161F"/>
    <w:rsid w:val="00F01792"/>
    <w:rsid w:val="00F02005"/>
    <w:rsid w:val="00F026F5"/>
    <w:rsid w:val="00F02766"/>
    <w:rsid w:val="00F027C0"/>
    <w:rsid w:val="00F029C6"/>
    <w:rsid w:val="00F02C02"/>
    <w:rsid w:val="00F03368"/>
    <w:rsid w:val="00F038E3"/>
    <w:rsid w:val="00F0458D"/>
    <w:rsid w:val="00F045AB"/>
    <w:rsid w:val="00F04656"/>
    <w:rsid w:val="00F051BF"/>
    <w:rsid w:val="00F056E4"/>
    <w:rsid w:val="00F05810"/>
    <w:rsid w:val="00F059C1"/>
    <w:rsid w:val="00F062B3"/>
    <w:rsid w:val="00F06561"/>
    <w:rsid w:val="00F06F1A"/>
    <w:rsid w:val="00F06F40"/>
    <w:rsid w:val="00F07463"/>
    <w:rsid w:val="00F07531"/>
    <w:rsid w:val="00F075F8"/>
    <w:rsid w:val="00F076A0"/>
    <w:rsid w:val="00F07738"/>
    <w:rsid w:val="00F07A0E"/>
    <w:rsid w:val="00F10426"/>
    <w:rsid w:val="00F1094B"/>
    <w:rsid w:val="00F1140F"/>
    <w:rsid w:val="00F11797"/>
    <w:rsid w:val="00F11FBE"/>
    <w:rsid w:val="00F1238C"/>
    <w:rsid w:val="00F128A3"/>
    <w:rsid w:val="00F134AC"/>
    <w:rsid w:val="00F13664"/>
    <w:rsid w:val="00F142A2"/>
    <w:rsid w:val="00F150E4"/>
    <w:rsid w:val="00F15774"/>
    <w:rsid w:val="00F15E2C"/>
    <w:rsid w:val="00F15F73"/>
    <w:rsid w:val="00F167EA"/>
    <w:rsid w:val="00F1709F"/>
    <w:rsid w:val="00F17B27"/>
    <w:rsid w:val="00F17C95"/>
    <w:rsid w:val="00F202EB"/>
    <w:rsid w:val="00F207E6"/>
    <w:rsid w:val="00F210BE"/>
    <w:rsid w:val="00F210C0"/>
    <w:rsid w:val="00F21704"/>
    <w:rsid w:val="00F217B3"/>
    <w:rsid w:val="00F223DE"/>
    <w:rsid w:val="00F2259A"/>
    <w:rsid w:val="00F23154"/>
    <w:rsid w:val="00F23224"/>
    <w:rsid w:val="00F23267"/>
    <w:rsid w:val="00F232DF"/>
    <w:rsid w:val="00F2376A"/>
    <w:rsid w:val="00F23D56"/>
    <w:rsid w:val="00F243F5"/>
    <w:rsid w:val="00F24E0C"/>
    <w:rsid w:val="00F254E8"/>
    <w:rsid w:val="00F25567"/>
    <w:rsid w:val="00F25706"/>
    <w:rsid w:val="00F2615A"/>
    <w:rsid w:val="00F2634D"/>
    <w:rsid w:val="00F269F4"/>
    <w:rsid w:val="00F270DB"/>
    <w:rsid w:val="00F27B3D"/>
    <w:rsid w:val="00F27F0E"/>
    <w:rsid w:val="00F300EE"/>
    <w:rsid w:val="00F308D1"/>
    <w:rsid w:val="00F30FBA"/>
    <w:rsid w:val="00F31218"/>
    <w:rsid w:val="00F31584"/>
    <w:rsid w:val="00F31E8B"/>
    <w:rsid w:val="00F31ED8"/>
    <w:rsid w:val="00F32090"/>
    <w:rsid w:val="00F324F9"/>
    <w:rsid w:val="00F32577"/>
    <w:rsid w:val="00F33C7D"/>
    <w:rsid w:val="00F33CD7"/>
    <w:rsid w:val="00F3401C"/>
    <w:rsid w:val="00F342D5"/>
    <w:rsid w:val="00F349E1"/>
    <w:rsid w:val="00F353CA"/>
    <w:rsid w:val="00F3542C"/>
    <w:rsid w:val="00F35435"/>
    <w:rsid w:val="00F35AE2"/>
    <w:rsid w:val="00F35C4F"/>
    <w:rsid w:val="00F36048"/>
    <w:rsid w:val="00F36722"/>
    <w:rsid w:val="00F36818"/>
    <w:rsid w:val="00F36A9E"/>
    <w:rsid w:val="00F36B34"/>
    <w:rsid w:val="00F36F9D"/>
    <w:rsid w:val="00F37402"/>
    <w:rsid w:val="00F37591"/>
    <w:rsid w:val="00F378CE"/>
    <w:rsid w:val="00F378DF"/>
    <w:rsid w:val="00F379A4"/>
    <w:rsid w:val="00F400F8"/>
    <w:rsid w:val="00F4029F"/>
    <w:rsid w:val="00F40958"/>
    <w:rsid w:val="00F40ADB"/>
    <w:rsid w:val="00F40E84"/>
    <w:rsid w:val="00F40EE8"/>
    <w:rsid w:val="00F413C9"/>
    <w:rsid w:val="00F4181D"/>
    <w:rsid w:val="00F41BB8"/>
    <w:rsid w:val="00F428F6"/>
    <w:rsid w:val="00F42C86"/>
    <w:rsid w:val="00F42E02"/>
    <w:rsid w:val="00F42E07"/>
    <w:rsid w:val="00F434B9"/>
    <w:rsid w:val="00F43712"/>
    <w:rsid w:val="00F43761"/>
    <w:rsid w:val="00F43A50"/>
    <w:rsid w:val="00F442AF"/>
    <w:rsid w:val="00F442D6"/>
    <w:rsid w:val="00F446ED"/>
    <w:rsid w:val="00F44856"/>
    <w:rsid w:val="00F44B94"/>
    <w:rsid w:val="00F44C5E"/>
    <w:rsid w:val="00F4516E"/>
    <w:rsid w:val="00F45C06"/>
    <w:rsid w:val="00F46206"/>
    <w:rsid w:val="00F464B8"/>
    <w:rsid w:val="00F46DE3"/>
    <w:rsid w:val="00F475ED"/>
    <w:rsid w:val="00F478AD"/>
    <w:rsid w:val="00F47B72"/>
    <w:rsid w:val="00F502C4"/>
    <w:rsid w:val="00F5057C"/>
    <w:rsid w:val="00F508B6"/>
    <w:rsid w:val="00F50916"/>
    <w:rsid w:val="00F50E0E"/>
    <w:rsid w:val="00F514D8"/>
    <w:rsid w:val="00F51644"/>
    <w:rsid w:val="00F516E0"/>
    <w:rsid w:val="00F51B2B"/>
    <w:rsid w:val="00F51E16"/>
    <w:rsid w:val="00F51EE6"/>
    <w:rsid w:val="00F51F6A"/>
    <w:rsid w:val="00F5238D"/>
    <w:rsid w:val="00F523A1"/>
    <w:rsid w:val="00F52D0F"/>
    <w:rsid w:val="00F53098"/>
    <w:rsid w:val="00F53297"/>
    <w:rsid w:val="00F5345E"/>
    <w:rsid w:val="00F53974"/>
    <w:rsid w:val="00F53BB2"/>
    <w:rsid w:val="00F53BC6"/>
    <w:rsid w:val="00F53F78"/>
    <w:rsid w:val="00F54BCF"/>
    <w:rsid w:val="00F54E80"/>
    <w:rsid w:val="00F55A6F"/>
    <w:rsid w:val="00F5615D"/>
    <w:rsid w:val="00F5650C"/>
    <w:rsid w:val="00F568C0"/>
    <w:rsid w:val="00F570F4"/>
    <w:rsid w:val="00F57158"/>
    <w:rsid w:val="00F57A19"/>
    <w:rsid w:val="00F57D51"/>
    <w:rsid w:val="00F60191"/>
    <w:rsid w:val="00F601C9"/>
    <w:rsid w:val="00F6089F"/>
    <w:rsid w:val="00F60D38"/>
    <w:rsid w:val="00F60DAC"/>
    <w:rsid w:val="00F6101E"/>
    <w:rsid w:val="00F61044"/>
    <w:rsid w:val="00F612FA"/>
    <w:rsid w:val="00F61A7D"/>
    <w:rsid w:val="00F61B3E"/>
    <w:rsid w:val="00F61B8B"/>
    <w:rsid w:val="00F61EF5"/>
    <w:rsid w:val="00F62B43"/>
    <w:rsid w:val="00F6323B"/>
    <w:rsid w:val="00F633D5"/>
    <w:rsid w:val="00F63751"/>
    <w:rsid w:val="00F63C0A"/>
    <w:rsid w:val="00F64675"/>
    <w:rsid w:val="00F6484F"/>
    <w:rsid w:val="00F64E46"/>
    <w:rsid w:val="00F650E4"/>
    <w:rsid w:val="00F65264"/>
    <w:rsid w:val="00F65CF2"/>
    <w:rsid w:val="00F65F17"/>
    <w:rsid w:val="00F6604A"/>
    <w:rsid w:val="00F66362"/>
    <w:rsid w:val="00F664A3"/>
    <w:rsid w:val="00F66BBC"/>
    <w:rsid w:val="00F66E11"/>
    <w:rsid w:val="00F66FE6"/>
    <w:rsid w:val="00F6765C"/>
    <w:rsid w:val="00F679A5"/>
    <w:rsid w:val="00F67BAE"/>
    <w:rsid w:val="00F67D31"/>
    <w:rsid w:val="00F714BB"/>
    <w:rsid w:val="00F717A4"/>
    <w:rsid w:val="00F71C6F"/>
    <w:rsid w:val="00F727BB"/>
    <w:rsid w:val="00F72B4D"/>
    <w:rsid w:val="00F73136"/>
    <w:rsid w:val="00F73837"/>
    <w:rsid w:val="00F73AFB"/>
    <w:rsid w:val="00F74317"/>
    <w:rsid w:val="00F74E14"/>
    <w:rsid w:val="00F75AF3"/>
    <w:rsid w:val="00F75C61"/>
    <w:rsid w:val="00F76A82"/>
    <w:rsid w:val="00F76AD7"/>
    <w:rsid w:val="00F76C8F"/>
    <w:rsid w:val="00F771E8"/>
    <w:rsid w:val="00F7741C"/>
    <w:rsid w:val="00F77615"/>
    <w:rsid w:val="00F77869"/>
    <w:rsid w:val="00F778FC"/>
    <w:rsid w:val="00F77B6E"/>
    <w:rsid w:val="00F77FFB"/>
    <w:rsid w:val="00F8014A"/>
    <w:rsid w:val="00F815CA"/>
    <w:rsid w:val="00F81743"/>
    <w:rsid w:val="00F81BC3"/>
    <w:rsid w:val="00F81EB5"/>
    <w:rsid w:val="00F81EBF"/>
    <w:rsid w:val="00F8225D"/>
    <w:rsid w:val="00F83DFF"/>
    <w:rsid w:val="00F84196"/>
    <w:rsid w:val="00F847C2"/>
    <w:rsid w:val="00F84D99"/>
    <w:rsid w:val="00F84DBF"/>
    <w:rsid w:val="00F84E88"/>
    <w:rsid w:val="00F852D6"/>
    <w:rsid w:val="00F85450"/>
    <w:rsid w:val="00F85474"/>
    <w:rsid w:val="00F85730"/>
    <w:rsid w:val="00F85973"/>
    <w:rsid w:val="00F85C28"/>
    <w:rsid w:val="00F86AE2"/>
    <w:rsid w:val="00F87311"/>
    <w:rsid w:val="00F876C2"/>
    <w:rsid w:val="00F87A0B"/>
    <w:rsid w:val="00F901F8"/>
    <w:rsid w:val="00F90532"/>
    <w:rsid w:val="00F90B08"/>
    <w:rsid w:val="00F90B5C"/>
    <w:rsid w:val="00F91645"/>
    <w:rsid w:val="00F925A0"/>
    <w:rsid w:val="00F92D6D"/>
    <w:rsid w:val="00F92EB4"/>
    <w:rsid w:val="00F9300B"/>
    <w:rsid w:val="00F94453"/>
    <w:rsid w:val="00F9448F"/>
    <w:rsid w:val="00F94A6A"/>
    <w:rsid w:val="00F94E3F"/>
    <w:rsid w:val="00F955A6"/>
    <w:rsid w:val="00F957BA"/>
    <w:rsid w:val="00F95898"/>
    <w:rsid w:val="00F95D0C"/>
    <w:rsid w:val="00F960F3"/>
    <w:rsid w:val="00F96147"/>
    <w:rsid w:val="00F965EF"/>
    <w:rsid w:val="00F96826"/>
    <w:rsid w:val="00F974E2"/>
    <w:rsid w:val="00F974FA"/>
    <w:rsid w:val="00F976F1"/>
    <w:rsid w:val="00F9783E"/>
    <w:rsid w:val="00F97846"/>
    <w:rsid w:val="00F97938"/>
    <w:rsid w:val="00F97B92"/>
    <w:rsid w:val="00F97E50"/>
    <w:rsid w:val="00FA0292"/>
    <w:rsid w:val="00FA066F"/>
    <w:rsid w:val="00FA0FCF"/>
    <w:rsid w:val="00FA110D"/>
    <w:rsid w:val="00FA13C9"/>
    <w:rsid w:val="00FA1DA0"/>
    <w:rsid w:val="00FA1EC1"/>
    <w:rsid w:val="00FA2010"/>
    <w:rsid w:val="00FA2174"/>
    <w:rsid w:val="00FA24EC"/>
    <w:rsid w:val="00FA2503"/>
    <w:rsid w:val="00FA266E"/>
    <w:rsid w:val="00FA2882"/>
    <w:rsid w:val="00FA2F60"/>
    <w:rsid w:val="00FA3161"/>
    <w:rsid w:val="00FA31BD"/>
    <w:rsid w:val="00FA33DF"/>
    <w:rsid w:val="00FA3A81"/>
    <w:rsid w:val="00FA3ADB"/>
    <w:rsid w:val="00FA3C7C"/>
    <w:rsid w:val="00FA3CC1"/>
    <w:rsid w:val="00FA4031"/>
    <w:rsid w:val="00FA413E"/>
    <w:rsid w:val="00FA422B"/>
    <w:rsid w:val="00FA4253"/>
    <w:rsid w:val="00FA44E3"/>
    <w:rsid w:val="00FA4681"/>
    <w:rsid w:val="00FA489D"/>
    <w:rsid w:val="00FA4A1C"/>
    <w:rsid w:val="00FA4F76"/>
    <w:rsid w:val="00FA5162"/>
    <w:rsid w:val="00FA6515"/>
    <w:rsid w:val="00FA6648"/>
    <w:rsid w:val="00FA6AA0"/>
    <w:rsid w:val="00FA6B51"/>
    <w:rsid w:val="00FA6BCC"/>
    <w:rsid w:val="00FA6D95"/>
    <w:rsid w:val="00FA6EDE"/>
    <w:rsid w:val="00FA7402"/>
    <w:rsid w:val="00FA7465"/>
    <w:rsid w:val="00FA7A16"/>
    <w:rsid w:val="00FA7B1C"/>
    <w:rsid w:val="00FA7C26"/>
    <w:rsid w:val="00FA7C52"/>
    <w:rsid w:val="00FB064C"/>
    <w:rsid w:val="00FB0703"/>
    <w:rsid w:val="00FB0C5B"/>
    <w:rsid w:val="00FB0EE1"/>
    <w:rsid w:val="00FB0F5C"/>
    <w:rsid w:val="00FB1686"/>
    <w:rsid w:val="00FB16EF"/>
    <w:rsid w:val="00FB1899"/>
    <w:rsid w:val="00FB1D9D"/>
    <w:rsid w:val="00FB1E21"/>
    <w:rsid w:val="00FB20BA"/>
    <w:rsid w:val="00FB2341"/>
    <w:rsid w:val="00FB2B27"/>
    <w:rsid w:val="00FB2B4B"/>
    <w:rsid w:val="00FB30B3"/>
    <w:rsid w:val="00FB325F"/>
    <w:rsid w:val="00FB37A4"/>
    <w:rsid w:val="00FB3ED9"/>
    <w:rsid w:val="00FB3F1B"/>
    <w:rsid w:val="00FB41CE"/>
    <w:rsid w:val="00FB42B2"/>
    <w:rsid w:val="00FB42ED"/>
    <w:rsid w:val="00FB4940"/>
    <w:rsid w:val="00FB4984"/>
    <w:rsid w:val="00FB5937"/>
    <w:rsid w:val="00FB5A32"/>
    <w:rsid w:val="00FB5D4A"/>
    <w:rsid w:val="00FB5FA1"/>
    <w:rsid w:val="00FB6276"/>
    <w:rsid w:val="00FB699B"/>
    <w:rsid w:val="00FB6AD8"/>
    <w:rsid w:val="00FB6D8A"/>
    <w:rsid w:val="00FB724B"/>
    <w:rsid w:val="00FB748A"/>
    <w:rsid w:val="00FB7522"/>
    <w:rsid w:val="00FC0B78"/>
    <w:rsid w:val="00FC0C4E"/>
    <w:rsid w:val="00FC0DC8"/>
    <w:rsid w:val="00FC1435"/>
    <w:rsid w:val="00FC14E6"/>
    <w:rsid w:val="00FC1B57"/>
    <w:rsid w:val="00FC1BAC"/>
    <w:rsid w:val="00FC2332"/>
    <w:rsid w:val="00FC2D14"/>
    <w:rsid w:val="00FC2E73"/>
    <w:rsid w:val="00FC31B5"/>
    <w:rsid w:val="00FC36FF"/>
    <w:rsid w:val="00FC3A59"/>
    <w:rsid w:val="00FC3C54"/>
    <w:rsid w:val="00FC4426"/>
    <w:rsid w:val="00FC444E"/>
    <w:rsid w:val="00FC4602"/>
    <w:rsid w:val="00FC4BE2"/>
    <w:rsid w:val="00FC5B2D"/>
    <w:rsid w:val="00FC5CCC"/>
    <w:rsid w:val="00FC61D1"/>
    <w:rsid w:val="00FC6209"/>
    <w:rsid w:val="00FC647A"/>
    <w:rsid w:val="00FC6735"/>
    <w:rsid w:val="00FC688A"/>
    <w:rsid w:val="00FC6D73"/>
    <w:rsid w:val="00FC7065"/>
    <w:rsid w:val="00FC72C8"/>
    <w:rsid w:val="00FC75B4"/>
    <w:rsid w:val="00FC7A4F"/>
    <w:rsid w:val="00FC7C19"/>
    <w:rsid w:val="00FC7DBE"/>
    <w:rsid w:val="00FC7E2B"/>
    <w:rsid w:val="00FC7FF2"/>
    <w:rsid w:val="00FD0054"/>
    <w:rsid w:val="00FD0323"/>
    <w:rsid w:val="00FD0424"/>
    <w:rsid w:val="00FD0A4D"/>
    <w:rsid w:val="00FD0C94"/>
    <w:rsid w:val="00FD0DE7"/>
    <w:rsid w:val="00FD0E91"/>
    <w:rsid w:val="00FD197C"/>
    <w:rsid w:val="00FD1C8B"/>
    <w:rsid w:val="00FD2286"/>
    <w:rsid w:val="00FD22FD"/>
    <w:rsid w:val="00FD249B"/>
    <w:rsid w:val="00FD2A3D"/>
    <w:rsid w:val="00FD2B8A"/>
    <w:rsid w:val="00FD2B8C"/>
    <w:rsid w:val="00FD2F38"/>
    <w:rsid w:val="00FD33B3"/>
    <w:rsid w:val="00FD421C"/>
    <w:rsid w:val="00FD446C"/>
    <w:rsid w:val="00FD46D3"/>
    <w:rsid w:val="00FD4C0A"/>
    <w:rsid w:val="00FD549E"/>
    <w:rsid w:val="00FD5863"/>
    <w:rsid w:val="00FD591D"/>
    <w:rsid w:val="00FD6EA6"/>
    <w:rsid w:val="00FD7250"/>
    <w:rsid w:val="00FD75D4"/>
    <w:rsid w:val="00FD79CE"/>
    <w:rsid w:val="00FD7DB6"/>
    <w:rsid w:val="00FD7E97"/>
    <w:rsid w:val="00FD7FF4"/>
    <w:rsid w:val="00FE01C6"/>
    <w:rsid w:val="00FE05D8"/>
    <w:rsid w:val="00FE07EB"/>
    <w:rsid w:val="00FE0BA3"/>
    <w:rsid w:val="00FE193B"/>
    <w:rsid w:val="00FE1A74"/>
    <w:rsid w:val="00FE2A05"/>
    <w:rsid w:val="00FE334B"/>
    <w:rsid w:val="00FE378A"/>
    <w:rsid w:val="00FE38C9"/>
    <w:rsid w:val="00FE3EF1"/>
    <w:rsid w:val="00FE51FC"/>
    <w:rsid w:val="00FE586F"/>
    <w:rsid w:val="00FE590D"/>
    <w:rsid w:val="00FE5F08"/>
    <w:rsid w:val="00FE614E"/>
    <w:rsid w:val="00FE6684"/>
    <w:rsid w:val="00FE68C5"/>
    <w:rsid w:val="00FE7042"/>
    <w:rsid w:val="00FE7EB0"/>
    <w:rsid w:val="00FE7F2B"/>
    <w:rsid w:val="00FF0765"/>
    <w:rsid w:val="00FF0E6B"/>
    <w:rsid w:val="00FF1189"/>
    <w:rsid w:val="00FF1190"/>
    <w:rsid w:val="00FF1264"/>
    <w:rsid w:val="00FF2403"/>
    <w:rsid w:val="00FF28FF"/>
    <w:rsid w:val="00FF2A8F"/>
    <w:rsid w:val="00FF2DF4"/>
    <w:rsid w:val="00FF4825"/>
    <w:rsid w:val="00FF4F70"/>
    <w:rsid w:val="00FF5193"/>
    <w:rsid w:val="00FF53CA"/>
    <w:rsid w:val="00FF5A99"/>
    <w:rsid w:val="00FF5CE9"/>
    <w:rsid w:val="00FF600A"/>
    <w:rsid w:val="00FF640C"/>
    <w:rsid w:val="00FF64E6"/>
    <w:rsid w:val="00FF6550"/>
    <w:rsid w:val="00FF6BD3"/>
    <w:rsid w:val="00FF6D3F"/>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87A4B57"/>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AC1E7EA"/>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4F4339E8"/>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8BE71"/>
  <w15:docId w15:val="{35995C14-E419-4E1A-AEF8-08BFA12C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0132E"/>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aliases w:val="Study Protocol Title 2,Heading 2 Char,Level 2,Kop 2,Titre 21,D70AR2,Abschnitt,Reset numbering,PWCK 2,Major,Heading2_Titre2,h2,2,headi,heading2,h21,h22,21,Heading Two,Reset..."/>
    <w:basedOn w:val="Normal"/>
    <w:next w:val="Normal"/>
    <w:link w:val="Titre2Car"/>
    <w:unhideWhenUsed/>
    <w:qFormat/>
    <w:rsid w:val="00216893"/>
    <w:pPr>
      <w:keepNext/>
      <w:keepLines/>
      <w:numPr>
        <w:numId w:val="1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aliases w:val="Study Protocol Title 3,D70AR3,titel 3,OLD Heading 3,h3,Outline3,Map,Level 1 - 1,Minor,1.2.3.,PWCK 3,Heading3_Titre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aliases w:val="Study Protocol Title 2 Car,Heading 2 Char Car,Level 2 Car,Kop 2 Car,Titre 21 Car,D70AR2 Car,Abschnitt Car,Reset numbering Car,PWCK 2 Car,Major Car,Heading2_Titre2 Car,h2 Car,2 Car,headi Car,heading2 Car,h21 Car,h22 Car,21 Car,Heading Two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aliases w:val="Study Protocol Title 3 Car,D70AR3 Car,titel 3 Car,OLD Heading 3 Car,h3 Car,Outline3 Car,Map Car,Level 1 - 1 Car,Minor Car,1.2.3. Car,PWCK 3 Car,Heading3_Titre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Medium Grid 1 - Accent 21,TABLEAU"/>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51EE6"/>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3E4972"/>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4"/>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clear" w:pos="926"/>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Texte d'aide,Споменаване1"/>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4"/>
      </w:numPr>
      <w:contextualSpacing/>
    </w:pPr>
  </w:style>
  <w:style w:type="paragraph" w:styleId="Listenumros2">
    <w:name w:val="List Number 2"/>
    <w:basedOn w:val="Normal"/>
    <w:semiHidden/>
    <w:unhideWhenUsed/>
    <w:rsid w:val="001E5B5F"/>
    <w:pPr>
      <w:numPr>
        <w:numId w:val="5"/>
      </w:numPr>
      <w:contextualSpacing/>
    </w:pPr>
  </w:style>
  <w:style w:type="paragraph" w:styleId="Listenumros3">
    <w:name w:val="List Number 3"/>
    <w:basedOn w:val="Normal"/>
    <w:semiHidden/>
    <w:unhideWhenUsed/>
    <w:rsid w:val="001E5B5F"/>
    <w:pPr>
      <w:numPr>
        <w:numId w:val="6"/>
      </w:numPr>
      <w:contextualSpacing/>
    </w:pPr>
  </w:style>
  <w:style w:type="paragraph" w:styleId="Listenumros4">
    <w:name w:val="List Number 4"/>
    <w:basedOn w:val="Normal"/>
    <w:semiHidden/>
    <w:unhideWhenUsed/>
    <w:rsid w:val="001E5B5F"/>
    <w:pPr>
      <w:numPr>
        <w:numId w:val="7"/>
      </w:numPr>
      <w:contextualSpacing/>
    </w:pPr>
  </w:style>
  <w:style w:type="paragraph" w:styleId="Listenumros5">
    <w:name w:val="List Number 5"/>
    <w:basedOn w:val="Normal"/>
    <w:semiHidden/>
    <w:unhideWhenUsed/>
    <w:rsid w:val="001E5B5F"/>
    <w:pPr>
      <w:numPr>
        <w:numId w:val="8"/>
      </w:numPr>
      <w:contextualSpacing/>
    </w:pPr>
  </w:style>
  <w:style w:type="paragraph" w:styleId="Listepuces3">
    <w:name w:val="List Bullet 3"/>
    <w:basedOn w:val="Normal"/>
    <w:semiHidden/>
    <w:unhideWhenUsed/>
    <w:rsid w:val="001E5B5F"/>
    <w:pPr>
      <w:numPr>
        <w:numId w:val="9"/>
      </w:numPr>
      <w:contextualSpacing/>
    </w:pPr>
  </w:style>
  <w:style w:type="paragraph" w:styleId="Listepuces4">
    <w:name w:val="List Bullet 4"/>
    <w:basedOn w:val="Normal"/>
    <w:semiHidden/>
    <w:unhideWhenUsed/>
    <w:rsid w:val="001E5B5F"/>
    <w:pPr>
      <w:numPr>
        <w:numId w:val="10"/>
      </w:numPr>
      <w:contextualSpacing/>
    </w:pPr>
  </w:style>
  <w:style w:type="paragraph" w:styleId="Listepuces5">
    <w:name w:val="List Bullet 5"/>
    <w:basedOn w:val="Normal"/>
    <w:semiHidden/>
    <w:unhideWhenUsed/>
    <w:rsid w:val="001E5B5F"/>
    <w:pPr>
      <w:numPr>
        <w:numId w:val="11"/>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6B3E9A"/>
    <w:rPr>
      <w:color w:val="605E5C"/>
      <w:shd w:val="clear" w:color="auto" w:fill="E1DFDD"/>
    </w:rPr>
  </w:style>
  <w:style w:type="character" w:customStyle="1" w:styleId="Mention2">
    <w:name w:val="Mention2"/>
    <w:uiPriority w:val="99"/>
    <w:unhideWhenUsed/>
    <w:rsid w:val="004850A7"/>
    <w:rPr>
      <w:rFonts w:ascii="Arial Nova Cond" w:hAnsi="Arial Nova Cond"/>
      <w:color w:val="595959" w:themeColor="text1" w:themeTint="A6"/>
      <w:sz w:val="22"/>
      <w:shd w:val="clear" w:color="auto" w:fill="F2F2F2" w:themeFill="background1" w:themeFillShade="F2"/>
    </w:rPr>
  </w:style>
  <w:style w:type="character" w:styleId="Mention">
    <w:name w:val="Mention"/>
    <w:uiPriority w:val="99"/>
    <w:unhideWhenUsed/>
    <w:rsid w:val="00953C79"/>
    <w:rPr>
      <w:rFonts w:ascii="Arial Nova Cond" w:hAnsi="Arial Nova Cond"/>
      <w:color w:val="595959" w:themeColor="text1" w:themeTint="A6"/>
      <w:sz w:val="22"/>
      <w:shd w:val="clear" w:color="auto" w:fill="F2F2F2" w:themeFill="background1" w:themeFillShade="F2"/>
    </w:rPr>
  </w:style>
  <w:style w:type="character" w:styleId="Mentionnonrsolue">
    <w:name w:val="Unresolved Mention"/>
    <w:basedOn w:val="Policepardfaut"/>
    <w:uiPriority w:val="99"/>
    <w:semiHidden/>
    <w:unhideWhenUsed/>
    <w:rsid w:val="00BB4E4C"/>
    <w:rPr>
      <w:color w:val="605E5C"/>
      <w:shd w:val="clear" w:color="auto" w:fill="E1DFDD"/>
    </w:rPr>
  </w:style>
  <w:style w:type="character" w:customStyle="1" w:styleId="ui-provider">
    <w:name w:val="ui-provider"/>
    <w:basedOn w:val="Policepardfaut"/>
    <w:rsid w:val="008453D3"/>
  </w:style>
  <w:style w:type="paragraph" w:customStyle="1" w:styleId="AmmCorpsTexte">
    <w:name w:val="AmmCorpsTexte"/>
    <w:basedOn w:val="Normal"/>
    <w:link w:val="AmmCorpsTexteCar"/>
    <w:rsid w:val="00AC1694"/>
    <w:pPr>
      <w:spacing w:before="0" w:after="120" w:line="240" w:lineRule="auto"/>
    </w:pPr>
    <w:rPr>
      <w:rFonts w:eastAsia="Times New Roman" w:cs="Times New Roman"/>
      <w:color w:val="auto"/>
      <w:sz w:val="20"/>
      <w:szCs w:val="20"/>
    </w:rPr>
  </w:style>
  <w:style w:type="character" w:customStyle="1" w:styleId="AmmCorpsTexteCar">
    <w:name w:val="AmmCorpsTexte Car"/>
    <w:link w:val="AmmCorpsTexte"/>
    <w:rsid w:val="00AC1694"/>
    <w:rPr>
      <w:rFonts w:ascii="Arial" w:eastAsia="Times New Roman" w:hAnsi="Arial" w:cs="Times New Roman"/>
      <w:sz w:val="20"/>
      <w:szCs w:val="20"/>
    </w:rPr>
  </w:style>
  <w:style w:type="paragraph" w:customStyle="1" w:styleId="TableFootnote">
    <w:name w:val="Table Footnote"/>
    <w:qFormat/>
    <w:rsid w:val="006871AB"/>
    <w:pPr>
      <w:tabs>
        <w:tab w:val="left" w:pos="360"/>
      </w:tabs>
      <w:spacing w:after="0" w:line="240" w:lineRule="auto"/>
      <w:ind w:left="360" w:hanging="360"/>
    </w:pPr>
    <w:rPr>
      <w:rFonts w:ascii="Times New Roman" w:eastAsia="Times New Roman" w:hAnsi="Times New Roman" w:cs="Times New Roman"/>
      <w:sz w:val="16"/>
      <w:szCs w:val="20"/>
      <w:lang w:val="en-US" w:eastAsia="en-US"/>
    </w:rPr>
  </w:style>
  <w:style w:type="paragraph" w:customStyle="1" w:styleId="Default">
    <w:name w:val="Default"/>
    <w:rsid w:val="00672853"/>
    <w:pPr>
      <w:autoSpaceDE w:val="0"/>
      <w:autoSpaceDN w:val="0"/>
      <w:adjustRightInd w:val="0"/>
      <w:spacing w:after="0" w:line="240" w:lineRule="auto"/>
    </w:pPr>
    <w:rPr>
      <w:rFonts w:ascii="Arial" w:hAnsi="Arial" w:cs="Arial"/>
      <w:color w:val="000000"/>
      <w:sz w:val="24"/>
      <w:szCs w:val="24"/>
    </w:rPr>
  </w:style>
  <w:style w:type="paragraph" w:customStyle="1" w:styleId="AmmAnnexeTitre1">
    <w:name w:val="AmmAnnexeTitre1"/>
    <w:basedOn w:val="Normal"/>
    <w:next w:val="AmmCorpsTexte"/>
    <w:rsid w:val="00594698"/>
    <w:pPr>
      <w:tabs>
        <w:tab w:val="left" w:pos="357"/>
      </w:tabs>
      <w:spacing w:before="240" w:after="120" w:line="240" w:lineRule="auto"/>
      <w:ind w:left="357" w:hanging="357"/>
      <w:outlineLvl w:val="1"/>
    </w:pPr>
    <w:rPr>
      <w:rFonts w:eastAsia="Times New Roman" w:cs="Times New Roman"/>
      <w:b/>
      <w:caps/>
      <w:color w:val="0B3D92"/>
      <w:szCs w:val="20"/>
    </w:rPr>
  </w:style>
  <w:style w:type="paragraph" w:customStyle="1" w:styleId="AmmCorpsTexteGras">
    <w:name w:val="AmmCorpsTexteGras"/>
    <w:basedOn w:val="AmmCorpsTexte"/>
    <w:link w:val="AmmCorpsTexteGrasCar"/>
    <w:rsid w:val="00594698"/>
    <w:rPr>
      <w:b/>
      <w:bCs/>
    </w:rPr>
  </w:style>
  <w:style w:type="character" w:customStyle="1" w:styleId="AmmCorpsTexteGrasCar">
    <w:name w:val="AmmCorpsTexteGras Car"/>
    <w:link w:val="AmmCorpsTexteGras"/>
    <w:rsid w:val="00594698"/>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98764893">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9211">
      <w:bodyDiv w:val="1"/>
      <w:marLeft w:val="0"/>
      <w:marRight w:val="0"/>
      <w:marTop w:val="0"/>
      <w:marBottom w:val="0"/>
      <w:divBdr>
        <w:top w:val="none" w:sz="0" w:space="0" w:color="auto"/>
        <w:left w:val="none" w:sz="0" w:space="0" w:color="auto"/>
        <w:bottom w:val="none" w:sz="0" w:space="0" w:color="auto"/>
        <w:right w:val="none" w:sz="0" w:space="0" w:color="auto"/>
      </w:divBdr>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38057931">
      <w:bodyDiv w:val="1"/>
      <w:marLeft w:val="0"/>
      <w:marRight w:val="0"/>
      <w:marTop w:val="0"/>
      <w:marBottom w:val="0"/>
      <w:divBdr>
        <w:top w:val="none" w:sz="0" w:space="0" w:color="auto"/>
        <w:left w:val="none" w:sz="0" w:space="0" w:color="auto"/>
        <w:bottom w:val="none" w:sz="0" w:space="0" w:color="auto"/>
        <w:right w:val="none" w:sz="0" w:space="0" w:color="auto"/>
      </w:divBdr>
    </w:div>
    <w:div w:id="238443577">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09945603">
      <w:bodyDiv w:val="1"/>
      <w:marLeft w:val="0"/>
      <w:marRight w:val="0"/>
      <w:marTop w:val="0"/>
      <w:marBottom w:val="0"/>
      <w:divBdr>
        <w:top w:val="none" w:sz="0" w:space="0" w:color="auto"/>
        <w:left w:val="none" w:sz="0" w:space="0" w:color="auto"/>
        <w:bottom w:val="none" w:sz="0" w:space="0" w:color="auto"/>
        <w:right w:val="none" w:sz="0" w:space="0" w:color="auto"/>
      </w:divBdr>
    </w:div>
    <w:div w:id="342325704">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05420668">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45567523">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00369962">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0586676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p-rybrevant.fr" TargetMode="External"/><Relationship Id="rId18" Type="http://schemas.openxmlformats.org/officeDocument/2006/relationships/hyperlink" Target="https://www.has-sante.fr/jcms/r_1500918/fr/acces-precoce-a-un-medicament" TargetMode="External"/><Relationship Id="rId26" Type="http://schemas.openxmlformats.org/officeDocument/2006/relationships/hyperlink" Target="mailto:xxx@domaine.com" TargetMode="External"/><Relationship Id="rId39" Type="http://schemas.openxmlformats.org/officeDocument/2006/relationships/hyperlink" Target="https://www.has-sante.fr/jcms/p_3274374/fr/traitement-par-un-medicament-en-acces-precoce-ce-qu-il-faut-savoir" TargetMode="External"/><Relationship Id="rId21" Type="http://schemas.openxmlformats.org/officeDocument/2006/relationships/hyperlink" Target="https://clinicaltrials.gov/" TargetMode="External"/><Relationship Id="rId34" Type="http://schemas.openxmlformats.org/officeDocument/2006/relationships/hyperlink" Target="https://ansm.sante.fr" TargetMode="External"/><Relationship Id="rId42" Type="http://schemas.openxmlformats.org/officeDocument/2006/relationships/hyperlink" Target="https://cancer-poumon.fr/" TargetMode="External"/><Relationship Id="rId47" Type="http://schemas.openxmlformats.org/officeDocument/2006/relationships/hyperlink" Target="mailto:emeaprivacy@its.jnj.com" TargetMode="External"/><Relationship Id="rId50" Type="http://schemas.openxmlformats.org/officeDocument/2006/relationships/hyperlink" Target="https://www.legifrance.gouv.fr/codes/article_lc/LEGIARTI000041721215/" TargetMode="Externa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5.jpg"/><Relationship Id="rId37" Type="http://schemas.openxmlformats.org/officeDocument/2006/relationships/hyperlink" Target="https://ansm.sante.fr/documents/reference/atu-de-cohorte-en-cours" TargetMode="External"/><Relationship Id="rId40" Type="http://schemas.openxmlformats.org/officeDocument/2006/relationships/hyperlink" Target="https://www.has-sante.fr/jcms/p_3274454/fr/acces-precoces-infographie-de-la-reforme" TargetMode="External"/><Relationship Id="rId45" Type="http://schemas.openxmlformats.org/officeDocument/2006/relationships/hyperlink" Target="https://eur-lex.europa.eu/legal-content/FR/TXT/PDF/?uri=CELEX:32016R0679&amp;from=FR" TargetMode="External"/><Relationship Id="rId53" Type="http://schemas.openxmlformats.org/officeDocument/2006/relationships/hyperlink" Target="https://signalement.social-sante.gouv.fr/"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www.ap-rybrevant.f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nsm.sante.fr/" TargetMode="External"/><Relationship Id="rId22" Type="http://schemas.openxmlformats.org/officeDocument/2006/relationships/hyperlink" Target="https://signalement.social-sante.gouv.fr/"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s://signalement.social-sante.gouv.fr/" TargetMode="External"/><Relationship Id="rId43" Type="http://schemas.openxmlformats.org/officeDocument/2006/relationships/header" Target="header2.xml"/><Relationship Id="rId48" Type="http://schemas.openxmlformats.org/officeDocument/2006/relationships/hyperlink" Target="https://www.health-data-hub.fr/projets" TargetMode="External"/><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mailto:emeaprivacy@its.jnj.com" TargetMode="External"/><Relationship Id="rId3" Type="http://schemas.openxmlformats.org/officeDocument/2006/relationships/customXml" Target="../customXml/item3.xml"/><Relationship Id="rId12" Type="http://schemas.openxmlformats.org/officeDocument/2006/relationships/hyperlink" Target="mailto:ap-rybrevant-papillon@euraxipharma.fr" TargetMode="External"/><Relationship Id="rId17" Type="http://schemas.openxmlformats.org/officeDocument/2006/relationships/image" Target="media/image1.jpg"/><Relationship Id="rId25" Type="http://schemas.openxmlformats.org/officeDocument/2006/relationships/hyperlink" Target="mailto:xxx@domaine.com" TargetMode="External"/><Relationship Id="rId33" Type="http://schemas.openxmlformats.org/officeDocument/2006/relationships/hyperlink" Target="https://ansm.sante.fr" TargetMode="External"/><Relationship Id="rId38" Type="http://schemas.openxmlformats.org/officeDocument/2006/relationships/hyperlink" Target="https://www.has-sante.fr/jcms/r_1500918/fr/acces-precoce-a-un-medicament" TargetMode="External"/><Relationship Id="rId46" Type="http://schemas.openxmlformats.org/officeDocument/2006/relationships/hyperlink" Target="https://www.legifrance.gouv.fr/codes/article_lc/LEGIARTI000041721215/" TargetMode="External"/><Relationship Id="rId59" Type="http://schemas.openxmlformats.org/officeDocument/2006/relationships/glossaryDocument" Target="glossary/document.xml"/><Relationship Id="rId20" Type="http://schemas.openxmlformats.org/officeDocument/2006/relationships/hyperlink" Target="https://www.clinicaltrialsregister.eu/" TargetMode="External"/><Relationship Id="rId41" Type="http://schemas.openxmlformats.org/officeDocument/2006/relationships/hyperlink" Target="mailto:contact@patientsenreseau.fr" TargetMode="External"/><Relationship Id="rId54" Type="http://schemas.openxmlformats.org/officeDocument/2006/relationships/hyperlink" Target="https://signalement.social-sante.gouv.f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has-sante.fr/jcms/p_3281266/fr/avis-et-decisions-sur-les-medicaments" TargetMode="External"/><Relationship Id="rId23" Type="http://schemas.openxmlformats.org/officeDocument/2006/relationships/header" Target="header1.xml"/><Relationship Id="rId28" Type="http://schemas.openxmlformats.org/officeDocument/2006/relationships/image" Target="cid:image001.png@01DA918B.AC1D6460" TargetMode="External"/><Relationship Id="rId36" Type="http://schemas.openxmlformats.org/officeDocument/2006/relationships/hyperlink" Target="https://www.has-sante.fr/jcms/p_3274137/fr/acces-precoce-des-medicaments-accompagnement-des-laboratoires-guide" TargetMode="External"/><Relationship Id="rId49" Type="http://schemas.openxmlformats.org/officeDocument/2006/relationships/hyperlink" Target="https://eur-lex.europa.eu/legal-content/FR/TXT/PDF/?uri=CELEX:32016R0679&amp;from=FR" TargetMode="External"/><Relationship Id="rId57"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yperlink" Target="https://signalement.social-sante.gouv.fr/" TargetMode="External"/><Relationship Id="rId44" Type="http://schemas.openxmlformats.org/officeDocument/2006/relationships/hyperlink" Target="https://www.health-data-hub.fr/projets" TargetMode="External"/><Relationship Id="rId52" Type="http://schemas.openxmlformats.org/officeDocument/2006/relationships/header" Target="header3.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9A5656" w:rsidP="009A565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9A5656" w:rsidP="009A565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9A5656" w:rsidP="009A5656">
          <w:pPr>
            <w:pStyle w:val="DAC3E85A04BF40F98EDFBAC3A27EEBE82"/>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9A5656" w:rsidP="009A5656">
          <w:pPr>
            <w:pStyle w:val="ECBAC56717434E4B9A83FA561E15D9752"/>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9A5656" w:rsidP="009A5656">
          <w:pPr>
            <w:pStyle w:val="D61F39E6FD574BC6B329B336B4046D23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9A5656" w:rsidP="009A5656">
          <w:pPr>
            <w:pStyle w:val="78F828928F3A401F8FF077C3964056FF2"/>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9A5656" w:rsidP="009A5656">
          <w:pPr>
            <w:pStyle w:val="30751BDEE5D744DA852F8BBE418F83092"/>
          </w:pPr>
          <w:r w:rsidRPr="00313684">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9A5656" w:rsidP="009A5656">
          <w:pPr>
            <w:pStyle w:val="D2198DC24D5C4185A626BE4B259A587C2"/>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9A5656" w:rsidP="009A5656">
          <w:pPr>
            <w:pStyle w:val="D062FB7CE6E64DC885DE195F68C1549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9A5656" w:rsidP="009A565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9A5656" w:rsidP="009A5656">
          <w:pPr>
            <w:pStyle w:val="F1BFF10338CD48EDB32283AE8DB5B8662"/>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9A5656" w:rsidP="009A5656">
          <w:pPr>
            <w:pStyle w:val="0EF65EF13B414C1C8D011FFF67F6B7102"/>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9A5656" w:rsidP="009A5656">
          <w:pPr>
            <w:pStyle w:val="E8A3A893B66540188E8E4A033A930B72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9A5656" w:rsidP="009A565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9A5656" w:rsidP="009A565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9A5656" w:rsidP="009A5656">
          <w:pPr>
            <w:pStyle w:val="91D345707C2E4E419F44507E65F655562"/>
          </w:pPr>
          <w:r w:rsidRPr="00617BD9">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9A5656" w:rsidP="009A5656">
          <w:pPr>
            <w:pStyle w:val="48A3BDCBC64747EEB770A477151B31EC2"/>
          </w:pPr>
          <w:r w:rsidRPr="00617BD9">
            <w:rPr>
              <w:rStyle w:val="Mention1"/>
              <w:lang w:val="de-DE"/>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9A5656" w:rsidP="009A5656">
          <w:pPr>
            <w:pStyle w:val="C142AE49C4B941169E9A29FCFAD9E9492"/>
          </w:pPr>
          <w:r w:rsidRPr="009E3DA0">
            <w:rPr>
              <w:rStyle w:val="Mention1"/>
              <w:lang w:val="de-DE"/>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9A5656" w:rsidP="009A5656">
          <w:pPr>
            <w:pStyle w:val="8941CAA76BD145F28A77CFA6FE3903BE2"/>
          </w:pPr>
          <w:r w:rsidRPr="009E3DA0">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9A5656" w:rsidP="009A5656">
          <w:pPr>
            <w:pStyle w:val="B88F52ED7152451282C13E1F8BB0387E2"/>
          </w:pPr>
          <w:r w:rsidRPr="0062083B">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9A5656" w:rsidP="009A5656">
          <w:pPr>
            <w:pStyle w:val="0E58A7EC80E04CD3B41153DAE67E657F2"/>
          </w:pPr>
          <w:r w:rsidRPr="000963BC">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9A5656" w:rsidP="009A565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9A5656" w:rsidP="009A565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9A5656" w:rsidP="009A565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9A5656" w:rsidP="009A5656">
          <w:pPr>
            <w:pStyle w:val="CD9442AE4C8F447AA83A79B798BDA7D52"/>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9A5656" w:rsidP="009A5656">
          <w:pPr>
            <w:pStyle w:val="96A9FD8BCFC049EBBC9969B4CB8C22042"/>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9A5656" w:rsidP="009A5656">
          <w:pPr>
            <w:pStyle w:val="A57A3290F98C476CA5B7326D8C26A4C72"/>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9A5656" w:rsidP="009A5656">
          <w:pPr>
            <w:pStyle w:val="874F12DC2F1D4EE4B602AAE0323B66612"/>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9A5656" w:rsidP="009A5656">
          <w:pPr>
            <w:pStyle w:val="DAF89BD9BCE94437AA22B7DA22519BA7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9A5656" w:rsidP="009A565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9A5656" w:rsidP="009A565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9A5656" w:rsidP="009A565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9A5656" w:rsidP="009A565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9A5656" w:rsidP="009A5656">
          <w:pPr>
            <w:pStyle w:val="6DF03BEB1C984119A8A989D2695ADA2A2"/>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9A5656" w:rsidP="009A5656">
          <w:pPr>
            <w:pStyle w:val="8F164366568F4971BC766D57607419182"/>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9A5656" w:rsidP="009A5656">
          <w:pPr>
            <w:pStyle w:val="9DCA27C97065416FA0E7AE14494C37812"/>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9A5656" w:rsidP="009A5656">
          <w:pPr>
            <w:pStyle w:val="1F8051BF4C4A4154A06C1479F51AC351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9A5656" w:rsidP="009A5656">
          <w:pPr>
            <w:pStyle w:val="A339EE14894646F1A078958E5ECD027D2"/>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9A5656" w:rsidP="009A5656">
          <w:pPr>
            <w:pStyle w:val="99B1763D2FA343BBA13AF6AE02606F422"/>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9A5656" w:rsidP="009A5656">
          <w:pPr>
            <w:pStyle w:val="3A27868AB38A44BF8A08BCD338606C6F2"/>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9A5656" w:rsidP="009A565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9A5656" w:rsidP="009A5656">
          <w:pPr>
            <w:pStyle w:val="AFAF28B0388B4C1C9C64B926EC5C898B2"/>
          </w:pPr>
          <w:r w:rsidRPr="0093672E">
            <w:rPr>
              <w:rStyle w:val="Mention1"/>
            </w:rPr>
            <w:t>|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9A5656" w:rsidP="009A565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9A5656" w:rsidP="009A5656">
          <w:pPr>
            <w:pStyle w:val="D7E224F372F748799D1BE577B63076283"/>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9A5656" w:rsidP="009A5656">
          <w:pPr>
            <w:pStyle w:val="9241527551EE45D4B38B222DACB914742"/>
          </w:pPr>
          <w:r w:rsidRPr="0093672E">
            <w:rPr>
              <w:rStyle w:val="Mention1"/>
            </w:rPr>
            <w:t>________________</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9A5656" w:rsidP="009A5656">
          <w:pPr>
            <w:pStyle w:val="05A388A675CB4FD1A3A4D781721D7E9E2"/>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9A5656" w:rsidP="009A5656">
          <w:pPr>
            <w:pStyle w:val="238E80FCFF5A4E168DDDA55075F0AA8A2"/>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9A5656" w:rsidP="009A5656">
          <w:pPr>
            <w:pStyle w:val="7B3ED47EC79B43FC9001E0BDA592B4BF2"/>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9A5656" w:rsidP="009A5656">
          <w:pPr>
            <w:pStyle w:val="6D242F50B31243A8B250FAA3D0CD8F252"/>
          </w:pPr>
          <w:r w:rsidRPr="005A6A47">
            <w:rPr>
              <w:rFonts w:cs="Arial"/>
              <w:b/>
              <w:color w:val="auto"/>
              <w:shd w:val="clear" w:color="auto" w:fill="F2F2F2" w:themeFill="background1" w:themeFillShade="F2"/>
            </w:rPr>
            <w:t>Indiquer le nom exact du laboratoire</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9A5656" w:rsidP="009A5656">
          <w:pPr>
            <w:pStyle w:val="19F2960378A24F0680A559602B1B11122"/>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9A5656" w:rsidP="009A565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9A5656" w:rsidP="009A565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9A5656" w:rsidP="009A565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9A5656" w:rsidP="009A5656">
          <w:pPr>
            <w:pStyle w:val="EE9FEA0BDD53440FB56E8972DE8BDF3A2"/>
          </w:pPr>
          <w:r w:rsidRPr="0093672E">
            <w:rPr>
              <w:rStyle w:val="Mention1"/>
            </w:rPr>
            <w:t>Numéro de téléphone.</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9A5656" w:rsidP="009A565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9A5656" w:rsidP="009A565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9A5656" w:rsidP="009A5656">
          <w:pPr>
            <w:pStyle w:val="1659A0A26D6548BB8590226DA193864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9A5656" w:rsidP="009A565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9A5656" w:rsidP="009A5656">
          <w:pPr>
            <w:pStyle w:val="871E5F0A26EF4C00AC0FEF526E3FA7D52"/>
          </w:pPr>
          <w:r w:rsidRPr="0093672E">
            <w:rPr>
              <w:rStyle w:val="Mention1"/>
            </w:rPr>
            <w:t>_ _/_ _/_ _ _ _</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9A5656">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9A5656">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9A5656">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9A5656">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9A5656" w:rsidP="009A565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9A5656" w:rsidP="009A5656">
          <w:pPr>
            <w:pStyle w:val="BDBE90F55B984548BE2F9839631A48E12"/>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9A5656" w:rsidP="009A5656">
          <w:pPr>
            <w:pStyle w:val="D43659D07EF54642A1B86B68848CC7432"/>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9A5656" w:rsidP="009A5656">
          <w:pPr>
            <w:pStyle w:val="1888E7983CC64005886F814DD2C62288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9A5656" w:rsidP="009A565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9A5656" w:rsidP="009A565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F1527" w:rsidP="000F1527">
          <w:pPr>
            <w:pStyle w:val="75A72D75C5544C91BCCD36754A766B4B15"/>
          </w:pPr>
          <w:r w:rsidRPr="0093672E">
            <w:rPr>
              <w:rStyle w:val="Mention1"/>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9A5656"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9A5656" w:rsidP="009A565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9A5656" w:rsidP="009A5656">
          <w:pPr>
            <w:pStyle w:val="2D16F74B4C934AB4B482AD17B4FF50202"/>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9A5656" w:rsidP="009A5656">
          <w:pPr>
            <w:pStyle w:val="F4C69ED583084899B13332BA7ABAB7862"/>
          </w:pPr>
          <w:r w:rsidRPr="00FE334B">
            <w:rPr>
              <w:rStyle w:val="Mention1"/>
            </w:rPr>
            <w:t>_ _/_ _/_ _ _ _</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9A5656" w:rsidP="009A5656">
          <w:pPr>
            <w:pStyle w:val="D84CA082E7984FF6B4C8B74796EB845C2"/>
          </w:pPr>
          <w:r w:rsidRPr="00A62BF5">
            <w:rPr>
              <w:rStyle w:val="Mention1"/>
            </w:rPr>
            <w:t>Renseigner le nom de spécialité si déjà déterminé</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9A5656" w:rsidP="009A565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9A5656" w:rsidRDefault="009A5656" w:rsidP="00C82D4F">
          <w:pPr>
            <w:rPr>
              <w:rStyle w:val="Mention1"/>
            </w:rPr>
          </w:pPr>
          <w:r w:rsidRPr="0093672E">
            <w:rPr>
              <w:rStyle w:val="Mention1"/>
            </w:rPr>
            <w:t>Proposer une liste de critères d’éligibilité</w:t>
          </w:r>
          <w:r>
            <w:rPr>
              <w:rStyle w:val="Mention1"/>
            </w:rPr>
            <w:t> :</w:t>
          </w:r>
        </w:p>
        <w:p w:rsidR="009A5656" w:rsidRPr="00EA12EF" w:rsidRDefault="009A5656" w:rsidP="009A5656">
          <w:pPr>
            <w:pStyle w:val="Paragraphedeliste"/>
            <w:numPr>
              <w:ilvl w:val="2"/>
              <w:numId w:val="12"/>
            </w:numPr>
            <w:rPr>
              <w:rStyle w:val="Mention1"/>
            </w:rPr>
          </w:pPr>
          <w:r w:rsidRPr="00EA12EF">
            <w:rPr>
              <w:rStyle w:val="Mention1"/>
            </w:rPr>
            <w:t>Critère 1</w:t>
          </w:r>
        </w:p>
        <w:p w:rsidR="009A5656" w:rsidRPr="00EA12EF" w:rsidRDefault="009A5656" w:rsidP="009A5656">
          <w:pPr>
            <w:pStyle w:val="Paragraphedeliste"/>
            <w:numPr>
              <w:ilvl w:val="2"/>
              <w:numId w:val="12"/>
            </w:numPr>
            <w:rPr>
              <w:rStyle w:val="Mention1"/>
            </w:rPr>
          </w:pPr>
          <w:r w:rsidRPr="00EA12EF">
            <w:rPr>
              <w:rStyle w:val="Mention1"/>
            </w:rPr>
            <w:t>Critère 2</w:t>
          </w:r>
        </w:p>
        <w:p w:rsidR="00D279DE" w:rsidRDefault="009A5656" w:rsidP="009A5656">
          <w:pPr>
            <w:pStyle w:val="D587CAF4B88745C08F9E8949474591252"/>
          </w:pPr>
          <w:r w:rsidRPr="00EA12EF">
            <w:rPr>
              <w:rStyle w:val="Mention1"/>
            </w:rPr>
            <w:t>…</w:t>
          </w:r>
        </w:p>
      </w:docPartBody>
    </w:docPart>
    <w:docPart>
      <w:docPartPr>
        <w:name w:val="1266E98A45424E999C6688CD519D1DAA"/>
        <w:category>
          <w:name w:val="Général"/>
          <w:gallery w:val="placeholder"/>
        </w:category>
        <w:types>
          <w:type w:val="bbPlcHdr"/>
        </w:types>
        <w:behaviors>
          <w:behavior w:val="content"/>
        </w:behaviors>
        <w:guid w:val="{2A9C9C47-0719-4CAE-A20D-7DDAE3924672}"/>
      </w:docPartPr>
      <w:docPartBody>
        <w:p w:rsidR="004F5EC5" w:rsidRDefault="000A509F" w:rsidP="000A509F">
          <w:pPr>
            <w:pStyle w:val="1266E98A45424E999C6688CD519D1DAA"/>
          </w:pPr>
          <w:r w:rsidRPr="001D2966">
            <w:rPr>
              <w:rStyle w:val="Textedelespacerserv"/>
            </w:rPr>
            <w:t>Cliquez ou appuyez ici pour entrer une date.</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13FD9ED5E9A24F93A5BFE0760C58A028"/>
        <w:category>
          <w:name w:val="Général"/>
          <w:gallery w:val="placeholder"/>
        </w:category>
        <w:types>
          <w:type w:val="bbPlcHdr"/>
        </w:types>
        <w:behaviors>
          <w:behavior w:val="content"/>
        </w:behaviors>
        <w:guid w:val="{F4D86B9B-9618-41D7-9760-4C43D934CB9C}"/>
      </w:docPartPr>
      <w:docPartBody>
        <w:p w:rsidR="00A0028C" w:rsidRDefault="009A5656" w:rsidP="009A5656">
          <w:pPr>
            <w:pStyle w:val="13FD9ED5E9A24F93A5BFE0760C58A0282"/>
          </w:pPr>
          <w:r w:rsidRPr="00EA1EC9">
            <w:rPr>
              <w:rStyle w:val="Textedelespacerserv"/>
            </w:rPr>
            <w:t>phrase à insérer si le PUT-RD comprend une fiche d'</w:t>
          </w:r>
          <w:r>
            <w:rPr>
              <w:rStyle w:val="Textedelespacerserv"/>
            </w:rPr>
            <w:t>instauration</w:t>
          </w:r>
          <w:r w:rsidRPr="00EA1EC9">
            <w:rPr>
              <w:rStyle w:val="Textedelespacerserv"/>
            </w:rPr>
            <w:t xml:space="preserve"> de traitement</w:t>
          </w:r>
          <w:r>
            <w:rPr>
              <w:rStyle w:val="Textedelespacerserv"/>
            </w:rPr>
            <w:t xml:space="preserve"> </w:t>
          </w:r>
        </w:p>
      </w:docPartBody>
    </w:docPart>
    <w:docPart>
      <w:docPartPr>
        <w:name w:val="E4BE18F1CF404708A0023969D64ACF33"/>
        <w:category>
          <w:name w:val="Général"/>
          <w:gallery w:val="placeholder"/>
        </w:category>
        <w:types>
          <w:type w:val="bbPlcHdr"/>
        </w:types>
        <w:behaviors>
          <w:behavior w:val="content"/>
        </w:behaviors>
        <w:guid w:val="{55677E67-D906-466B-B20C-FA271881C70D}"/>
      </w:docPartPr>
      <w:docPartBody>
        <w:p w:rsidR="00A0028C" w:rsidRDefault="009A5656" w:rsidP="009A5656">
          <w:pPr>
            <w:pStyle w:val="E4BE18F1CF404708A0023969D64ACF332"/>
          </w:pPr>
          <w:r>
            <w:rPr>
              <w:rStyle w:val="Textedelespacerserv"/>
            </w:rPr>
            <w:t>Phrase à insérer si le PUT-RD comprend une fiche de suivi</w:t>
          </w:r>
        </w:p>
      </w:docPartBody>
    </w:docPart>
    <w:docPart>
      <w:docPartPr>
        <w:name w:val="E887A533E3304C11803A7B0DCB11CE5D"/>
        <w:category>
          <w:name w:val="Général"/>
          <w:gallery w:val="placeholder"/>
        </w:category>
        <w:types>
          <w:type w:val="bbPlcHdr"/>
        </w:types>
        <w:behaviors>
          <w:behavior w:val="content"/>
        </w:behaviors>
        <w:guid w:val="{9E7D2D67-E636-4292-A4CE-E146CB5B467C}"/>
      </w:docPartPr>
      <w:docPartBody>
        <w:p w:rsidR="00A0028C" w:rsidRDefault="009A5656" w:rsidP="009A5656">
          <w:pPr>
            <w:pStyle w:val="E887A533E3304C11803A7B0DCB11CE5D2"/>
          </w:pPr>
          <w:r>
            <w:rPr>
              <w:rStyle w:val="Textedelespacerserv"/>
            </w:rPr>
            <w:t>phrase à insérer pour les accès précoces pré-AMM uniquement</w:t>
          </w:r>
        </w:p>
      </w:docPartBody>
    </w:docPart>
    <w:docPart>
      <w:docPartPr>
        <w:name w:val="AE616C40605F475BB6BD13202794BFDC"/>
        <w:category>
          <w:name w:val="Général"/>
          <w:gallery w:val="placeholder"/>
        </w:category>
        <w:types>
          <w:type w:val="bbPlcHdr"/>
        </w:types>
        <w:behaviors>
          <w:behavior w:val="content"/>
        </w:behaviors>
        <w:guid w:val="{8AFB92F4-8FBA-441A-B335-CA54217E268F}"/>
      </w:docPartPr>
      <w:docPartBody>
        <w:p w:rsidR="00A0028C" w:rsidRDefault="009A5656" w:rsidP="009A5656">
          <w:pPr>
            <w:pStyle w:val="AE616C40605F475BB6BD13202794BFDC2"/>
          </w:pPr>
          <w:r>
            <w:rPr>
              <w:rStyle w:val="Textedelespacerserv"/>
            </w:rPr>
            <w:t>phrase à insérer pour les accès précoces pré-AMM uniquement</w:t>
          </w:r>
        </w:p>
      </w:docPartBody>
    </w:docPart>
    <w:docPart>
      <w:docPartPr>
        <w:name w:val="DECA46153A184728A0ADC3D741344DCD"/>
        <w:category>
          <w:name w:val="Général"/>
          <w:gallery w:val="placeholder"/>
        </w:category>
        <w:types>
          <w:type w:val="bbPlcHdr"/>
        </w:types>
        <w:behaviors>
          <w:behavior w:val="content"/>
        </w:behaviors>
        <w:guid w:val="{F15254D0-FAD7-40B3-9B17-8D0B2AF4BD07}"/>
      </w:docPartPr>
      <w:docPartBody>
        <w:p w:rsidR="00A0028C" w:rsidRDefault="009A5656" w:rsidP="009A5656">
          <w:pPr>
            <w:pStyle w:val="DECA46153A184728A0ADC3D741344DCD2"/>
          </w:pPr>
          <w:r>
            <w:rPr>
              <w:rStyle w:val="Textedelespacerserv"/>
            </w:rPr>
            <w:t>phrase à insérer pour les accès précoces pré-AMM uniquement</w:t>
          </w:r>
        </w:p>
      </w:docPartBody>
    </w:docPart>
    <w:docPart>
      <w:docPartPr>
        <w:name w:val="6BDA2EB554F7407CAEAC4E5A05CB0FAC"/>
        <w:category>
          <w:name w:val="Général"/>
          <w:gallery w:val="placeholder"/>
        </w:category>
        <w:types>
          <w:type w:val="bbPlcHdr"/>
        </w:types>
        <w:behaviors>
          <w:behavior w:val="content"/>
        </w:behaviors>
        <w:guid w:val="{83204B29-2BE1-4C11-B951-076B3AEAFDC0}"/>
      </w:docPartPr>
      <w:docPartBody>
        <w:p w:rsidR="00A0028C" w:rsidRDefault="009A5656" w:rsidP="009A5656">
          <w:pPr>
            <w:pStyle w:val="6BDA2EB554F7407CAEAC4E5A05CB0FAC2"/>
          </w:pPr>
          <w:r w:rsidRPr="009D2001">
            <w:rPr>
              <w:rStyle w:val="Textedelespacerserv"/>
            </w:rPr>
            <w:t>Choisissez un élément.</w:t>
          </w:r>
        </w:p>
      </w:docPartBody>
    </w:docPart>
    <w:docPart>
      <w:docPartPr>
        <w:name w:val="89EE019F89C94981B7B818A4DDDA6139"/>
        <w:category>
          <w:name w:val="Général"/>
          <w:gallery w:val="placeholder"/>
        </w:category>
        <w:types>
          <w:type w:val="bbPlcHdr"/>
        </w:types>
        <w:behaviors>
          <w:behavior w:val="content"/>
        </w:behaviors>
        <w:guid w:val="{660B4B47-E2AD-4E8A-884B-570543923A91}"/>
      </w:docPartPr>
      <w:docPartBody>
        <w:p w:rsidR="00A0028C" w:rsidRDefault="009A5656" w:rsidP="009A5656">
          <w:pPr>
            <w:pStyle w:val="89EE019F89C94981B7B818A4DDDA61392"/>
          </w:pPr>
          <w:r w:rsidRPr="009D2001">
            <w:rPr>
              <w:rStyle w:val="Textedelespacerserv"/>
            </w:rPr>
            <w:t>Choisissez un élément.</w:t>
          </w:r>
        </w:p>
      </w:docPartBody>
    </w:docPart>
    <w:docPart>
      <w:docPartPr>
        <w:name w:val="C4F06F4F340B4E68B59B5931DAB7C87A"/>
        <w:category>
          <w:name w:val="Général"/>
          <w:gallery w:val="placeholder"/>
        </w:category>
        <w:types>
          <w:type w:val="bbPlcHdr"/>
        </w:types>
        <w:behaviors>
          <w:behavior w:val="content"/>
        </w:behaviors>
        <w:guid w:val="{94DB1635-9E05-4311-87F4-DF035597B8B0}"/>
      </w:docPartPr>
      <w:docPartBody>
        <w:p w:rsidR="00A0028C" w:rsidRDefault="009A5656" w:rsidP="009A5656">
          <w:pPr>
            <w:pStyle w:val="C4F06F4F340B4E68B59B5931DAB7C87A2"/>
          </w:pPr>
          <w:r>
            <w:rPr>
              <w:rStyle w:val="Textedelespacerserv"/>
            </w:rPr>
            <w:t>Phrase à insérer pour les accès précoces pré-AMM uniquement</w:t>
          </w:r>
        </w:p>
      </w:docPartBody>
    </w:docPart>
    <w:docPart>
      <w:docPartPr>
        <w:name w:val="F401100FFC4A4A028C640B2B78F3CFA8"/>
        <w:category>
          <w:name w:val="Général"/>
          <w:gallery w:val="placeholder"/>
        </w:category>
        <w:types>
          <w:type w:val="bbPlcHdr"/>
        </w:types>
        <w:behaviors>
          <w:behavior w:val="content"/>
        </w:behaviors>
        <w:guid w:val="{780882A1-CF6D-4D64-8DED-9CC53134F814}"/>
      </w:docPartPr>
      <w:docPartBody>
        <w:p w:rsidR="00A0028C" w:rsidRDefault="009A5656" w:rsidP="009A5656">
          <w:pPr>
            <w:pStyle w:val="F401100FFC4A4A028C640B2B78F3CFA82"/>
          </w:pPr>
          <w:r>
            <w:rPr>
              <w:rStyle w:val="Textedelespacerserv"/>
            </w:rPr>
            <w:t>phrase à insérer pour les accès précoces pré-AMM uniquement</w:t>
          </w:r>
          <w:r w:rsidRPr="009D2001">
            <w:rPr>
              <w:rStyle w:val="Textedelespacerserv"/>
            </w:rPr>
            <w:t>.</w:t>
          </w:r>
        </w:p>
      </w:docPartBody>
    </w:docPart>
    <w:docPart>
      <w:docPartPr>
        <w:name w:val="3907E99719D5483A8545B1FE9C60ADDF"/>
        <w:category>
          <w:name w:val="Général"/>
          <w:gallery w:val="placeholder"/>
        </w:category>
        <w:types>
          <w:type w:val="bbPlcHdr"/>
        </w:types>
        <w:behaviors>
          <w:behavior w:val="content"/>
        </w:behaviors>
        <w:guid w:val="{B3A343A8-5E0E-48BC-A537-8074D4E38178}"/>
      </w:docPartPr>
      <w:docPartBody>
        <w:p w:rsidR="005435A6" w:rsidRDefault="009A5656" w:rsidP="009A5656">
          <w:pPr>
            <w:pStyle w:val="3907E99719D5483A8545B1FE9C60ADDF2"/>
          </w:pPr>
          <w:r w:rsidRPr="007B00CD">
            <w:rPr>
              <w:rStyle w:val="Mention1"/>
            </w:rPr>
            <w:t>________________</w:t>
          </w:r>
        </w:p>
      </w:docPartBody>
    </w:docPart>
    <w:docPart>
      <w:docPartPr>
        <w:name w:val="1A464B623D124F468679B73696F62AD5"/>
        <w:category>
          <w:name w:val="Général"/>
          <w:gallery w:val="placeholder"/>
        </w:category>
        <w:types>
          <w:type w:val="bbPlcHdr"/>
        </w:types>
        <w:behaviors>
          <w:behavior w:val="content"/>
        </w:behaviors>
        <w:guid w:val="{AC6DED26-DAD7-4EE8-A95A-EC4DEC6714DD}"/>
      </w:docPartPr>
      <w:docPartBody>
        <w:p w:rsidR="005435A6" w:rsidRDefault="009A5656" w:rsidP="009A5656">
          <w:pPr>
            <w:pStyle w:val="1A464B623D124F468679B73696F62AD52"/>
          </w:pPr>
          <w:r w:rsidRPr="0093672E">
            <w:rPr>
              <w:rStyle w:val="Mention1"/>
            </w:rPr>
            <w:t>________________</w:t>
          </w:r>
        </w:p>
      </w:docPartBody>
    </w:docPart>
    <w:docPart>
      <w:docPartPr>
        <w:name w:val="20C0C7B4D047429BA259D00E8D6C6CE0"/>
        <w:category>
          <w:name w:val="Général"/>
          <w:gallery w:val="placeholder"/>
        </w:category>
        <w:types>
          <w:type w:val="bbPlcHdr"/>
        </w:types>
        <w:behaviors>
          <w:behavior w:val="content"/>
        </w:behaviors>
        <w:guid w:val="{87AA0BC6-3E21-45EC-90A9-E26B8D41278E}"/>
      </w:docPartPr>
      <w:docPartBody>
        <w:p w:rsidR="00EF53AF" w:rsidRDefault="00EF53AF"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EF53AF" w:rsidRPr="00EA12EF" w:rsidRDefault="00EF53AF" w:rsidP="00EF53AF">
          <w:pPr>
            <w:pStyle w:val="Paragraphedeliste"/>
            <w:numPr>
              <w:ilvl w:val="2"/>
              <w:numId w:val="12"/>
            </w:numPr>
            <w:rPr>
              <w:rStyle w:val="Mention1"/>
            </w:rPr>
          </w:pPr>
          <w:r w:rsidRPr="00EA12EF">
            <w:rPr>
              <w:rStyle w:val="Mention1"/>
            </w:rPr>
            <w:t>Critère 1</w:t>
          </w:r>
        </w:p>
        <w:p w:rsidR="00EF53AF" w:rsidRPr="00EA12EF" w:rsidRDefault="00EF53AF" w:rsidP="00EF53AF">
          <w:pPr>
            <w:pStyle w:val="Paragraphedeliste"/>
            <w:numPr>
              <w:ilvl w:val="2"/>
              <w:numId w:val="12"/>
            </w:numPr>
            <w:rPr>
              <w:rStyle w:val="Mention1"/>
            </w:rPr>
          </w:pPr>
          <w:r w:rsidRPr="00EA12EF">
            <w:rPr>
              <w:rStyle w:val="Mention1"/>
            </w:rPr>
            <w:t>Critère 2</w:t>
          </w:r>
        </w:p>
        <w:p w:rsidR="00B56621" w:rsidRDefault="00EF53AF" w:rsidP="00EF53AF">
          <w:pPr>
            <w:pStyle w:val="20C0C7B4D047429BA259D00E8D6C6CE016"/>
          </w:pPr>
          <w:r w:rsidRPr="00EA12EF">
            <w:rPr>
              <w:rStyle w:val="Mention1"/>
            </w:rPr>
            <w:t>…</w:t>
          </w:r>
        </w:p>
      </w:docPartBody>
    </w:docPart>
    <w:docPart>
      <w:docPartPr>
        <w:name w:val="CC54FA9E6BAE4A77B0F789C23996E35D"/>
        <w:category>
          <w:name w:val="Général"/>
          <w:gallery w:val="placeholder"/>
        </w:category>
        <w:types>
          <w:type w:val="bbPlcHdr"/>
        </w:types>
        <w:behaviors>
          <w:behavior w:val="content"/>
        </w:behaviors>
        <w:guid w:val="{524D6977-AEAF-44E0-9ED6-71F1CF801487}"/>
      </w:docPartPr>
      <w:docPartBody>
        <w:p w:rsidR="00C42E59" w:rsidRDefault="009A5656" w:rsidP="009A5656">
          <w:pPr>
            <w:pStyle w:val="CC54FA9E6BAE4A77B0F789C23996E35D2"/>
          </w:pPr>
          <w:r w:rsidRPr="00221D5C">
            <w:rPr>
              <w:rStyle w:val="Mention1"/>
            </w:rPr>
            <w:t>Nom de l’entité </w:t>
          </w:r>
        </w:p>
      </w:docPartBody>
    </w:docPart>
    <w:docPart>
      <w:docPartPr>
        <w:name w:val="0856E6EF4FBC4597B6289B487954646E"/>
        <w:category>
          <w:name w:val="Général"/>
          <w:gallery w:val="placeholder"/>
        </w:category>
        <w:types>
          <w:type w:val="bbPlcHdr"/>
        </w:types>
        <w:behaviors>
          <w:behavior w:val="content"/>
        </w:behaviors>
        <w:guid w:val="{76134182-EA0D-4AF9-871D-2A54CD0AA13B}"/>
      </w:docPartPr>
      <w:docPartBody>
        <w:p w:rsidR="001F3B06" w:rsidRDefault="009A5656" w:rsidP="009A5656">
          <w:pPr>
            <w:pStyle w:val="0856E6EF4FBC4597B6289B487954646E2"/>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4D823C99CE9644D8A11F0B6FB665A00D"/>
        <w:category>
          <w:name w:val="Général"/>
          <w:gallery w:val="placeholder"/>
        </w:category>
        <w:types>
          <w:type w:val="bbPlcHdr"/>
        </w:types>
        <w:behaviors>
          <w:behavior w:val="content"/>
        </w:behaviors>
        <w:guid w:val="{56D50459-7F68-47D1-82A4-7490737F0988}"/>
      </w:docPartPr>
      <w:docPartBody>
        <w:p w:rsidR="001F3B06" w:rsidRDefault="009A5656" w:rsidP="009A5656">
          <w:pPr>
            <w:pStyle w:val="4D823C99CE9644D8A11F0B6FB665A00D2"/>
          </w:pPr>
          <w:r w:rsidRPr="0063644C">
            <w:rPr>
              <w:rStyle w:val="Mention1"/>
            </w:rPr>
            <w:t>Entité</w:t>
          </w:r>
        </w:p>
      </w:docPartBody>
    </w:docPart>
    <w:docPart>
      <w:docPartPr>
        <w:name w:val="544DAA95F410403CB0DB59B3251E77CB"/>
        <w:category>
          <w:name w:val="Général"/>
          <w:gallery w:val="placeholder"/>
        </w:category>
        <w:types>
          <w:type w:val="bbPlcHdr"/>
        </w:types>
        <w:behaviors>
          <w:behavior w:val="content"/>
        </w:behaviors>
        <w:guid w:val="{9DD63108-2513-46FD-AA50-A9BC09A655A4}"/>
      </w:docPartPr>
      <w:docPartBody>
        <w:p w:rsidR="001F3B06" w:rsidRDefault="009A5656" w:rsidP="009A5656">
          <w:pPr>
            <w:pStyle w:val="544DAA95F410403CB0DB59B3251E77CB2"/>
          </w:pPr>
          <w:r w:rsidRPr="0063644C">
            <w:rPr>
              <w:rStyle w:val="Mention1"/>
            </w:rPr>
            <w:t>xxx@domaine.com</w:t>
          </w:r>
        </w:p>
      </w:docPartBody>
    </w:docPart>
    <w:docPart>
      <w:docPartPr>
        <w:name w:val="7157ADF057AA466BACDFE0BAF756D52B"/>
        <w:category>
          <w:name w:val="Général"/>
          <w:gallery w:val="placeholder"/>
        </w:category>
        <w:types>
          <w:type w:val="bbPlcHdr"/>
        </w:types>
        <w:behaviors>
          <w:behavior w:val="content"/>
        </w:behaviors>
        <w:guid w:val="{E7D6202C-AD45-428C-B83C-549DE2CDACEB}"/>
      </w:docPartPr>
      <w:docPartBody>
        <w:p w:rsidR="001F3B06" w:rsidRDefault="009A5656" w:rsidP="009A5656">
          <w:pPr>
            <w:pStyle w:val="7157ADF057AA466BACDFE0BAF756D52B2"/>
          </w:pPr>
          <w:r w:rsidRPr="0063644C">
            <w:rPr>
              <w:rStyle w:val="Textedelespacerserv"/>
              <w:rFonts w:ascii="Arial Nova Cond" w:hAnsi="Arial Nova Cond"/>
              <w:b/>
              <w:bCs/>
            </w:rPr>
            <w:t>Choisissez un élément.</w:t>
          </w:r>
        </w:p>
      </w:docPartBody>
    </w:docPart>
    <w:docPart>
      <w:docPartPr>
        <w:name w:val="F5D5D89DEDEC45A2930276336D8F1C0A"/>
        <w:category>
          <w:name w:val="Général"/>
          <w:gallery w:val="placeholder"/>
        </w:category>
        <w:types>
          <w:type w:val="bbPlcHdr"/>
        </w:types>
        <w:behaviors>
          <w:behavior w:val="content"/>
        </w:behaviors>
        <w:guid w:val="{20CFEC68-9B3E-4B9C-B24C-90DB1ADAD96B}"/>
      </w:docPartPr>
      <w:docPartBody>
        <w:p w:rsidR="001F3B06" w:rsidRDefault="009A5656" w:rsidP="009A5656">
          <w:pPr>
            <w:pStyle w:val="F5D5D89DEDEC45A2930276336D8F1C0A2"/>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5F600503FFA44550BB8755AFF48EC7CA"/>
        <w:category>
          <w:name w:val="Général"/>
          <w:gallery w:val="placeholder"/>
        </w:category>
        <w:types>
          <w:type w:val="bbPlcHdr"/>
        </w:types>
        <w:behaviors>
          <w:behavior w:val="content"/>
        </w:behaviors>
        <w:guid w:val="{061240B2-685A-4E16-A706-60B7031CD9D0}"/>
      </w:docPartPr>
      <w:docPartBody>
        <w:p w:rsidR="001F3B06" w:rsidRDefault="009A5656" w:rsidP="009A5656">
          <w:pPr>
            <w:pStyle w:val="5F600503FFA44550BB8755AFF48EC7CA2"/>
          </w:pPr>
          <w:r w:rsidRPr="00520247">
            <w:rPr>
              <w:rStyle w:val="Textedelespacerserv"/>
              <w:bCs/>
              <w:i/>
              <w:iCs/>
            </w:rPr>
            <w:t>Mode de transmission</w:t>
          </w:r>
        </w:p>
      </w:docPartBody>
    </w:docPart>
    <w:docPart>
      <w:docPartPr>
        <w:name w:val="915404AD0A9344B89BF8B9BD944D264D"/>
        <w:category>
          <w:name w:val="Général"/>
          <w:gallery w:val="placeholder"/>
        </w:category>
        <w:types>
          <w:type w:val="bbPlcHdr"/>
        </w:types>
        <w:behaviors>
          <w:behavior w:val="content"/>
        </w:behaviors>
        <w:guid w:val="{43604D7E-A2F2-472D-B921-62BD1C6BDFF1}"/>
      </w:docPartPr>
      <w:docPartBody>
        <w:p w:rsidR="001F3B06" w:rsidRDefault="009A5656" w:rsidP="009A5656">
          <w:pPr>
            <w:pStyle w:val="915404AD0A9344B89BF8B9BD944D264D2"/>
          </w:pPr>
          <w:r w:rsidRPr="00520247">
            <w:rPr>
              <w:rStyle w:val="Textedelespacerserv"/>
              <w:bCs/>
              <w:i/>
            </w:rPr>
            <w:t>Coordonnées pour transmission fiches : fax, mail ou adresse web plateforme</w:t>
          </w:r>
        </w:p>
      </w:docPartBody>
    </w:docPart>
    <w:docPart>
      <w:docPartPr>
        <w:name w:val="A92F23CD666B40C49EC8A7A65877FD26"/>
        <w:category>
          <w:name w:val="Général"/>
          <w:gallery w:val="placeholder"/>
        </w:category>
        <w:types>
          <w:type w:val="bbPlcHdr"/>
        </w:types>
        <w:behaviors>
          <w:behavior w:val="content"/>
        </w:behaviors>
        <w:guid w:val="{845C9075-BDB3-4A18-85FE-786B04E14508}"/>
      </w:docPartPr>
      <w:docPartBody>
        <w:p w:rsidR="001F3B06" w:rsidRDefault="009A5656">
          <w:r>
            <w:t>Mx ou Sx</w:t>
          </w:r>
        </w:p>
      </w:docPartBody>
    </w:docPart>
    <w:docPart>
      <w:docPartPr>
        <w:name w:val="7C1AF5BFF8E742EF897BBB64CB2BD678"/>
        <w:category>
          <w:name w:val="Général"/>
          <w:gallery w:val="placeholder"/>
        </w:category>
        <w:types>
          <w:type w:val="bbPlcHdr"/>
        </w:types>
        <w:behaviors>
          <w:behavior w:val="content"/>
        </w:behaviors>
        <w:guid w:val="{56A1DE08-56F7-4598-B9E3-5F5B4993B59E}"/>
      </w:docPartPr>
      <w:docPartBody>
        <w:p w:rsidR="001F3B06" w:rsidRDefault="009A5656" w:rsidP="001540DB">
          <w:pPr>
            <w:pStyle w:val="7C1AF5BFF8E742EF897BBB64CB2BD678"/>
          </w:pPr>
          <w:r>
            <w:t>Mx ou Sx</w:t>
          </w:r>
        </w:p>
      </w:docPartBody>
    </w:docPart>
    <w:docPart>
      <w:docPartPr>
        <w:name w:val="18387EA4A6854EC594D8A88B74DB6CFB"/>
        <w:category>
          <w:name w:val="Général"/>
          <w:gallery w:val="placeholder"/>
        </w:category>
        <w:types>
          <w:type w:val="bbPlcHdr"/>
        </w:types>
        <w:behaviors>
          <w:behavior w:val="content"/>
        </w:behaviors>
        <w:guid w:val="{8F0C6FB8-F351-4360-A3A2-92286CCA2C32}"/>
      </w:docPartPr>
      <w:docPartBody>
        <w:p w:rsidR="001F3B06" w:rsidRDefault="009A5656" w:rsidP="009A5656">
          <w:pPr>
            <w:pStyle w:val="18387EA4A6854EC594D8A88B74DB6CFB2"/>
          </w:pPr>
          <w:r w:rsidRPr="0093672E">
            <w:rPr>
              <w:rStyle w:val="Mention1"/>
            </w:rPr>
            <w:t>| _ | _ | _ |</w:t>
          </w:r>
        </w:p>
      </w:docPartBody>
    </w:docPart>
    <w:docPart>
      <w:docPartPr>
        <w:name w:val="4B472C9FAB89405088065E231F29E717"/>
        <w:category>
          <w:name w:val="Général"/>
          <w:gallery w:val="placeholder"/>
        </w:category>
        <w:types>
          <w:type w:val="bbPlcHdr"/>
        </w:types>
        <w:behaviors>
          <w:behavior w:val="content"/>
        </w:behaviors>
        <w:guid w:val="{C9BAB330-581D-4671-8941-833A2C6CA268}"/>
      </w:docPartPr>
      <w:docPartBody>
        <w:p w:rsidR="001F3B06" w:rsidRDefault="009A5656" w:rsidP="009A5656">
          <w:pPr>
            <w:pStyle w:val="4B472C9FAB89405088065E231F29E7172"/>
          </w:pPr>
          <w:r>
            <w:rPr>
              <w:rStyle w:val="Textedelespacerserv"/>
            </w:rPr>
            <w:t>périodicité à préciser</w:t>
          </w:r>
        </w:p>
      </w:docPartBody>
    </w:docPart>
    <w:docPart>
      <w:docPartPr>
        <w:name w:val="A9F7F84416F24658BD7598D987A921CB"/>
        <w:category>
          <w:name w:val="Général"/>
          <w:gallery w:val="placeholder"/>
        </w:category>
        <w:types>
          <w:type w:val="bbPlcHdr"/>
        </w:types>
        <w:behaviors>
          <w:behavior w:val="content"/>
        </w:behaviors>
        <w:guid w:val="{CC797294-EA6E-482B-9064-A556822E779A}"/>
      </w:docPartPr>
      <w:docPartBody>
        <w:p w:rsidR="001F3B06" w:rsidRDefault="009A5656" w:rsidP="009A5656">
          <w:pPr>
            <w:pStyle w:val="A9F7F84416F24658BD7598D987A921CB2"/>
          </w:pPr>
          <w:r w:rsidRPr="0093672E">
            <w:rPr>
              <w:rStyle w:val="Mention1"/>
            </w:rPr>
            <w:t>| _ | _ | _ |</w:t>
          </w:r>
        </w:p>
      </w:docPartBody>
    </w:docPart>
    <w:docPart>
      <w:docPartPr>
        <w:name w:val="C197913738AD4FE2B61CCA7C022719F2"/>
        <w:category>
          <w:name w:val="Général"/>
          <w:gallery w:val="placeholder"/>
        </w:category>
        <w:types>
          <w:type w:val="bbPlcHdr"/>
        </w:types>
        <w:behaviors>
          <w:behavior w:val="content"/>
        </w:behaviors>
        <w:guid w:val="{74C70A1A-2C36-4EC9-A132-CBEBF8BB3C8F}"/>
      </w:docPartPr>
      <w:docPartBody>
        <w:p w:rsidR="001F3B06" w:rsidRDefault="009A5656" w:rsidP="009A5656">
          <w:pPr>
            <w:pStyle w:val="C197913738AD4FE2B61CCA7C022719F22"/>
          </w:pPr>
          <w:r w:rsidRPr="0093672E">
            <w:rPr>
              <w:rStyle w:val="Mention1"/>
            </w:rPr>
            <w:t>| _ | _ |</w:t>
          </w:r>
        </w:p>
      </w:docPartBody>
    </w:docPart>
    <w:docPart>
      <w:docPartPr>
        <w:name w:val="56CB7C1F89144414BFE815B5C64ECB63"/>
        <w:category>
          <w:name w:val="Général"/>
          <w:gallery w:val="placeholder"/>
        </w:category>
        <w:types>
          <w:type w:val="bbPlcHdr"/>
        </w:types>
        <w:behaviors>
          <w:behavior w:val="content"/>
        </w:behaviors>
        <w:guid w:val="{3EF9E6F9-E766-4612-B418-C946B4481953}"/>
      </w:docPartPr>
      <w:docPartBody>
        <w:p w:rsidR="001F3B06" w:rsidRDefault="009A5656" w:rsidP="009A5656">
          <w:pPr>
            <w:pStyle w:val="56CB7C1F89144414BFE815B5C64ECB632"/>
          </w:pPr>
          <w:r w:rsidRPr="0093672E">
            <w:rPr>
              <w:rStyle w:val="Mention1"/>
            </w:rPr>
            <w:t>| _ | _ | _ |</w:t>
          </w:r>
        </w:p>
      </w:docPartBody>
    </w:docPart>
    <w:docPart>
      <w:docPartPr>
        <w:name w:val="7A9A8CD3A251442499BCF4FB6E27F80E"/>
        <w:category>
          <w:name w:val="Général"/>
          <w:gallery w:val="placeholder"/>
        </w:category>
        <w:types>
          <w:type w:val="bbPlcHdr"/>
        </w:types>
        <w:behaviors>
          <w:behavior w:val="content"/>
        </w:behaviors>
        <w:guid w:val="{A5E53833-46F9-4AF4-90BF-1203FA6D40D6}"/>
      </w:docPartPr>
      <w:docPartBody>
        <w:p w:rsidR="00FF4925" w:rsidRDefault="009A5656" w:rsidP="009A5656">
          <w:pPr>
            <w:pStyle w:val="7A9A8CD3A251442499BCF4FB6E27F80E2"/>
          </w:pPr>
          <w:r w:rsidRPr="00221D5C">
            <w:rPr>
              <w:rStyle w:val="Mention1"/>
            </w:rPr>
            <w:t>Nom Prénom</w:t>
          </w:r>
          <w:r>
            <w:rPr>
              <w:rStyle w:val="Mention1"/>
            </w:rPr>
            <w:t xml:space="preserve"> (obligatoire)</w:t>
          </w:r>
          <w:r w:rsidRPr="00221D5C">
            <w:rPr>
              <w:rStyle w:val="Mention1"/>
            </w:rPr>
            <w:t> </w:t>
          </w:r>
        </w:p>
      </w:docPartBody>
    </w:docPart>
    <w:docPart>
      <w:docPartPr>
        <w:name w:val="BBE184608129478D9D2197A8B0B8F748"/>
        <w:category>
          <w:name w:val="Général"/>
          <w:gallery w:val="placeholder"/>
        </w:category>
        <w:types>
          <w:type w:val="bbPlcHdr"/>
        </w:types>
        <w:behaviors>
          <w:behavior w:val="content"/>
        </w:behaviors>
        <w:guid w:val="{F3B5EF11-984D-42ED-80B1-FF088597FFE9}"/>
      </w:docPartPr>
      <w:docPartBody>
        <w:p w:rsidR="00F36C26" w:rsidRDefault="009A5656" w:rsidP="009A5656">
          <w:pPr>
            <w:pStyle w:val="BBE184608129478D9D2197A8B0B8F7482"/>
          </w:pPr>
          <w:r w:rsidRPr="00520247">
            <w:rPr>
              <w:rStyle w:val="Textedelespacerserv"/>
              <w:bCs/>
              <w:i/>
              <w:iCs/>
            </w:rPr>
            <w:t>Mode de transmission</w:t>
          </w:r>
        </w:p>
      </w:docPartBody>
    </w:docPart>
    <w:docPart>
      <w:docPartPr>
        <w:name w:val="E65EC28A00194A22BDBE206E1A70668E"/>
        <w:category>
          <w:name w:val="Général"/>
          <w:gallery w:val="placeholder"/>
        </w:category>
        <w:types>
          <w:type w:val="bbPlcHdr"/>
        </w:types>
        <w:behaviors>
          <w:behavior w:val="content"/>
        </w:behaviors>
        <w:guid w:val="{954B33F5-8C63-45D1-B752-C690FE28E73B}"/>
      </w:docPartPr>
      <w:docPartBody>
        <w:p w:rsidR="00F36C26" w:rsidRDefault="009A5656" w:rsidP="009A5656">
          <w:pPr>
            <w:pStyle w:val="E65EC28A00194A22BDBE206E1A70668E2"/>
          </w:pPr>
          <w:r w:rsidRPr="00520247">
            <w:rPr>
              <w:rStyle w:val="Textedelespacerserv"/>
              <w:bCs/>
              <w:i/>
            </w:rPr>
            <w:t>Coordonnées pour transmission fiches : fax, mail ou adresse web plateforme</w:t>
          </w:r>
        </w:p>
      </w:docPartBody>
    </w:docPart>
    <w:docPart>
      <w:docPartPr>
        <w:name w:val="39DABC31BD7C4E718A534622865A25C7"/>
        <w:category>
          <w:name w:val="Général"/>
          <w:gallery w:val="placeholder"/>
        </w:category>
        <w:types>
          <w:type w:val="bbPlcHdr"/>
        </w:types>
        <w:behaviors>
          <w:behavior w:val="content"/>
        </w:behaviors>
        <w:guid w:val="{D7E692E8-3ED7-4881-836C-BE5A476D9DDF}"/>
      </w:docPartPr>
      <w:docPartBody>
        <w:p w:rsidR="00F36C26" w:rsidRDefault="009A5656" w:rsidP="009A5656">
          <w:pPr>
            <w:pStyle w:val="39DABC31BD7C4E718A534622865A25C72"/>
          </w:pPr>
          <w:r w:rsidRPr="00520247">
            <w:rPr>
              <w:rStyle w:val="Textedelespacerserv"/>
              <w:bCs/>
              <w:i/>
              <w:iCs/>
            </w:rPr>
            <w:t>Mode de transmission</w:t>
          </w:r>
        </w:p>
      </w:docPartBody>
    </w:docPart>
    <w:docPart>
      <w:docPartPr>
        <w:name w:val="07363CE6B4EB42268F92315CD009BFC5"/>
        <w:category>
          <w:name w:val="Général"/>
          <w:gallery w:val="placeholder"/>
        </w:category>
        <w:types>
          <w:type w:val="bbPlcHdr"/>
        </w:types>
        <w:behaviors>
          <w:behavior w:val="content"/>
        </w:behaviors>
        <w:guid w:val="{D4D6F525-3802-43DF-A266-9A94F224BE46}"/>
      </w:docPartPr>
      <w:docPartBody>
        <w:p w:rsidR="00F36C26" w:rsidRDefault="009A5656" w:rsidP="009A5656">
          <w:pPr>
            <w:pStyle w:val="07363CE6B4EB42268F92315CD009BFC52"/>
          </w:pPr>
          <w:r w:rsidRPr="00520247">
            <w:rPr>
              <w:rStyle w:val="Textedelespacerserv"/>
              <w:bCs/>
              <w:i/>
            </w:rPr>
            <w:t>Coordonnées pour transmission fiches : fax, mail ou adresse web plateforme</w:t>
          </w:r>
        </w:p>
      </w:docPartBody>
    </w:docPart>
    <w:docPart>
      <w:docPartPr>
        <w:name w:val="7CF37B0A73B24DD4B15DDD5BF17BEC0E"/>
        <w:category>
          <w:name w:val="Général"/>
          <w:gallery w:val="placeholder"/>
        </w:category>
        <w:types>
          <w:type w:val="bbPlcHdr"/>
        </w:types>
        <w:behaviors>
          <w:behavior w:val="content"/>
        </w:behaviors>
        <w:guid w:val="{700B3F82-86D0-4355-AC39-9B59E8370A37}"/>
      </w:docPartPr>
      <w:docPartBody>
        <w:p w:rsidR="00F36C26" w:rsidRDefault="00B6022B" w:rsidP="00B6022B">
          <w:pPr>
            <w:pStyle w:val="7CF37B0A73B24DD4B15DDD5BF17BEC0E"/>
          </w:pPr>
          <w:r w:rsidRPr="0071347C">
            <w:rPr>
              <w:rStyle w:val="Textedelespacerserv"/>
            </w:rPr>
            <w:t>Choisissez un élément.</w:t>
          </w:r>
        </w:p>
      </w:docPartBody>
    </w:docPart>
    <w:docPart>
      <w:docPartPr>
        <w:name w:val="EBE45FF7E4204C169A22830A38EC78EB"/>
        <w:category>
          <w:name w:val="Général"/>
          <w:gallery w:val="placeholder"/>
        </w:category>
        <w:types>
          <w:type w:val="bbPlcHdr"/>
        </w:types>
        <w:behaviors>
          <w:behavior w:val="content"/>
        </w:behaviors>
        <w:guid w:val="{FAA2572D-6918-4CE0-B771-5B3282CA56D1}"/>
      </w:docPartPr>
      <w:docPartBody>
        <w:p w:rsidR="00F36C26" w:rsidRDefault="00FF4CB3" w:rsidP="00FF4CB3">
          <w:pPr>
            <w:pStyle w:val="EBE45FF7E4204C169A22830A38EC78EB1"/>
          </w:pPr>
          <w:r w:rsidRPr="002E5A4A">
            <w:rPr>
              <w:rFonts w:ascii="Arial Nova Cond" w:hAnsi="Arial Nova Cond"/>
            </w:rPr>
            <w:t>numéro fax ou adresse mail</w:t>
          </w:r>
        </w:p>
      </w:docPartBody>
    </w:docPart>
    <w:docPart>
      <w:docPartPr>
        <w:name w:val="F045A38436C648FA98FBA7B485BD67E1"/>
        <w:category>
          <w:name w:val="Général"/>
          <w:gallery w:val="placeholder"/>
        </w:category>
        <w:types>
          <w:type w:val="bbPlcHdr"/>
        </w:types>
        <w:behaviors>
          <w:behavior w:val="content"/>
        </w:behaviors>
        <w:guid w:val="{304BBE46-1FB4-4904-A2CE-CC28564D3A50}"/>
      </w:docPartPr>
      <w:docPartBody>
        <w:p w:rsidR="00333A70" w:rsidRDefault="009A5656" w:rsidP="009A5656">
          <w:pPr>
            <w:pStyle w:val="F045A38436C648FA98FBA7B485BD67E12"/>
          </w:pPr>
          <w:r w:rsidRPr="0093672E">
            <w:rPr>
              <w:rStyle w:val="Mention"/>
            </w:rPr>
            <w:t>Indiquer le nom exact de votre laboratoire</w:t>
          </w:r>
        </w:p>
      </w:docPartBody>
    </w:docPart>
    <w:docPart>
      <w:docPartPr>
        <w:name w:val="872FFE80140E4B53A2DF11231F9F51AC"/>
        <w:category>
          <w:name w:val="Général"/>
          <w:gallery w:val="placeholder"/>
        </w:category>
        <w:types>
          <w:type w:val="bbPlcHdr"/>
        </w:types>
        <w:behaviors>
          <w:behavior w:val="content"/>
        </w:behaviors>
        <w:guid w:val="{5884A8D9-E6B5-49BB-9051-737476B81768}"/>
      </w:docPartPr>
      <w:docPartBody>
        <w:p w:rsidR="00333A70" w:rsidRDefault="009A5656" w:rsidP="00E23D65">
          <w:pPr>
            <w:pStyle w:val="872FFE80140E4B53A2DF11231F9F51AC9"/>
          </w:pPr>
          <w:r w:rsidRPr="0071448C">
            <w:t>Indiquer le nom exact de votre laboratoire</w:t>
          </w:r>
        </w:p>
      </w:docPartBody>
    </w:docPart>
    <w:docPart>
      <w:docPartPr>
        <w:name w:val="F5877BD2B5D8494ABC3A308520F54225"/>
        <w:category>
          <w:name w:val="Général"/>
          <w:gallery w:val="placeholder"/>
        </w:category>
        <w:types>
          <w:type w:val="bbPlcHdr"/>
        </w:types>
        <w:behaviors>
          <w:behavior w:val="content"/>
        </w:behaviors>
        <w:guid w:val="{E75AC340-6E9E-4F53-8DA7-601A2C19990B}"/>
      </w:docPartPr>
      <w:docPartBody>
        <w:p w:rsidR="00333A70" w:rsidRDefault="009A5656" w:rsidP="00E23D65">
          <w:pPr>
            <w:pStyle w:val="F5877BD2B5D8494ABC3A308520F542259"/>
          </w:pPr>
          <w:r w:rsidRPr="00F54E80">
            <w:t>Indiquer le nom exact de votre laboratoire</w:t>
          </w:r>
        </w:p>
      </w:docPartBody>
    </w:docPart>
    <w:docPart>
      <w:docPartPr>
        <w:name w:val="B97B8B68387342FBB42DFDA26D657DD1"/>
        <w:category>
          <w:name w:val="Général"/>
          <w:gallery w:val="placeholder"/>
        </w:category>
        <w:types>
          <w:type w:val="bbPlcHdr"/>
        </w:types>
        <w:behaviors>
          <w:behavior w:val="content"/>
        </w:behaviors>
        <w:guid w:val="{BC191124-C352-4D17-9B43-2488DBA1BF74}"/>
      </w:docPartPr>
      <w:docPartBody>
        <w:p w:rsidR="00333A70" w:rsidRDefault="009A5656" w:rsidP="00293DF1">
          <w:pPr>
            <w:pStyle w:val="B97B8B68387342FBB42DFDA26D657DD1"/>
          </w:pPr>
          <w:r w:rsidRPr="00F96147">
            <w:t>Indiquer le nom exact de votre laboratoire</w:t>
          </w:r>
        </w:p>
      </w:docPartBody>
    </w:docPart>
    <w:docPart>
      <w:docPartPr>
        <w:name w:val="2CA16C5103184C058875A7575453D58D"/>
        <w:category>
          <w:name w:val="Général"/>
          <w:gallery w:val="placeholder"/>
        </w:category>
        <w:types>
          <w:type w:val="bbPlcHdr"/>
        </w:types>
        <w:behaviors>
          <w:behavior w:val="content"/>
        </w:behaviors>
        <w:guid w:val="{1C8B3E19-7744-4A0B-B821-78E4A5A7832A}"/>
      </w:docPartPr>
      <w:docPartBody>
        <w:p w:rsidR="00333A70" w:rsidRDefault="009A5656" w:rsidP="00293DF1">
          <w:pPr>
            <w:pStyle w:val="2CA16C5103184C058875A7575453D58D1"/>
          </w:pPr>
          <w:r w:rsidRPr="00F96147">
            <w:t>Indiquer le nom exact de votre laboratoire</w:t>
          </w:r>
        </w:p>
      </w:docPartBody>
    </w:docPart>
    <w:docPart>
      <w:docPartPr>
        <w:name w:val="E05BD9A4FFEB434CBEFF47ECAA366924"/>
        <w:category>
          <w:name w:val="Général"/>
          <w:gallery w:val="placeholder"/>
        </w:category>
        <w:types>
          <w:type w:val="bbPlcHdr"/>
        </w:types>
        <w:behaviors>
          <w:behavior w:val="content"/>
        </w:behaviors>
        <w:guid w:val="{898F45D8-64D3-4769-A440-BF84DB165C6A}"/>
      </w:docPartPr>
      <w:docPartBody>
        <w:p w:rsidR="00333A70" w:rsidRDefault="009A5656" w:rsidP="00293DF1">
          <w:pPr>
            <w:pStyle w:val="E05BD9A4FFEB434CBEFF47ECAA3669241"/>
          </w:pPr>
          <w:r w:rsidRPr="00F96147">
            <w:t>[à préciser]</w:t>
          </w:r>
        </w:p>
      </w:docPartBody>
    </w:docPart>
    <w:docPart>
      <w:docPartPr>
        <w:name w:val="27895E9EB0B1409EA8A9F08C585B38AD"/>
        <w:category>
          <w:name w:val="Général"/>
          <w:gallery w:val="placeholder"/>
        </w:category>
        <w:types>
          <w:type w:val="bbPlcHdr"/>
        </w:types>
        <w:behaviors>
          <w:behavior w:val="content"/>
        </w:behaviors>
        <w:guid w:val="{3C814B98-BB0D-4899-8BF4-CAD8A3DDF041}"/>
      </w:docPartPr>
      <w:docPartBody>
        <w:p w:rsidR="00333A70" w:rsidRDefault="009A5656" w:rsidP="00293DF1">
          <w:pPr>
            <w:pStyle w:val="27895E9EB0B1409EA8A9F08C585B38AD1"/>
          </w:pPr>
          <w:r w:rsidRPr="00F96147">
            <w:t>[à préciser]</w:t>
          </w:r>
        </w:p>
      </w:docPartBody>
    </w:docPart>
    <w:docPart>
      <w:docPartPr>
        <w:name w:val="6FE752FF6273453A92DD703CE642892B"/>
        <w:category>
          <w:name w:val="Général"/>
          <w:gallery w:val="placeholder"/>
        </w:category>
        <w:types>
          <w:type w:val="bbPlcHdr"/>
        </w:types>
        <w:behaviors>
          <w:behavior w:val="content"/>
        </w:behaviors>
        <w:guid w:val="{E580ECBC-FE3C-43C1-A84C-22D0D7AA2A08}"/>
      </w:docPartPr>
      <w:docPartBody>
        <w:p w:rsidR="00333A70" w:rsidRDefault="009A5656" w:rsidP="009A5656">
          <w:pPr>
            <w:pStyle w:val="6FE752FF6273453A92DD703CE642892B2"/>
          </w:pPr>
          <w:r w:rsidRPr="0003100E">
            <w:rPr>
              <w:sz w:val="22"/>
              <w:szCs w:val="22"/>
            </w:rPr>
            <w:t>Indiquer le nom exact de votre laboratoire</w:t>
          </w:r>
        </w:p>
      </w:docPartBody>
    </w:docPart>
    <w:docPart>
      <w:docPartPr>
        <w:name w:val="BBBB53E8B8ED4D5B880BE299083478D5"/>
        <w:category>
          <w:name w:val="Général"/>
          <w:gallery w:val="placeholder"/>
        </w:category>
        <w:types>
          <w:type w:val="bbPlcHdr"/>
        </w:types>
        <w:behaviors>
          <w:behavior w:val="content"/>
        </w:behaviors>
        <w:guid w:val="{79325F32-58A5-4D26-8F84-9CD4B419C3DD}"/>
      </w:docPartPr>
      <w:docPartBody>
        <w:p w:rsidR="00333A70" w:rsidRDefault="00596349" w:rsidP="00596349">
          <w:pPr>
            <w:pStyle w:val="BBBB53E8B8ED4D5B880BE299083478D5"/>
          </w:pPr>
          <w:r w:rsidRPr="00435915">
            <w:rPr>
              <w:rStyle w:val="Mention"/>
            </w:rPr>
            <w:t>Choisissez un élément.</w:t>
          </w:r>
        </w:p>
      </w:docPartBody>
    </w:docPart>
    <w:docPart>
      <w:docPartPr>
        <w:name w:val="F7E81C32DFBD436EB7DD361852073F5D"/>
        <w:category>
          <w:name w:val="Général"/>
          <w:gallery w:val="placeholder"/>
        </w:category>
        <w:types>
          <w:type w:val="bbPlcHdr"/>
        </w:types>
        <w:behaviors>
          <w:behavior w:val="content"/>
        </w:behaviors>
        <w:guid w:val="{7834BBD3-83D8-4BE8-9CD1-C705428BB834}"/>
      </w:docPartPr>
      <w:docPartBody>
        <w:p w:rsidR="00333A70" w:rsidRDefault="009A5656" w:rsidP="009A5656">
          <w:pPr>
            <w:pStyle w:val="F7E81C32DFBD436EB7DD361852073F5D2"/>
          </w:pPr>
          <w:r w:rsidRPr="00F96147">
            <w:rPr>
              <w:rFonts w:eastAsiaTheme="majorEastAsia" w:cs="Arial"/>
              <w:bCs/>
              <w:color w:val="000000" w:themeColor="text1"/>
            </w:rPr>
            <w:t>Indiquer le nom exact de votre laboratoire</w:t>
          </w:r>
        </w:p>
      </w:docPartBody>
    </w:docPart>
    <w:docPart>
      <w:docPartPr>
        <w:name w:val="EC98E759647C4344BD8B686C91243B43"/>
        <w:category>
          <w:name w:val="Général"/>
          <w:gallery w:val="placeholder"/>
        </w:category>
        <w:types>
          <w:type w:val="bbPlcHdr"/>
        </w:types>
        <w:behaviors>
          <w:behavior w:val="content"/>
        </w:behaviors>
        <w:guid w:val="{B01F36F5-584B-414A-9247-A0DE4579BE0D}"/>
      </w:docPartPr>
      <w:docPartBody>
        <w:p w:rsidR="00333A70" w:rsidRDefault="009A5656" w:rsidP="00293DF1">
          <w:pPr>
            <w:pStyle w:val="EC98E759647C4344BD8B686C91243B431"/>
          </w:pPr>
          <w:r w:rsidRPr="00F96147">
            <w:t>Indiquer la durée de conservation en nombre d’années</w:t>
          </w:r>
        </w:p>
      </w:docPartBody>
    </w:docPart>
    <w:docPart>
      <w:docPartPr>
        <w:name w:val="0C408082839648C8913EE07C18C5D082"/>
        <w:category>
          <w:name w:val="Général"/>
          <w:gallery w:val="placeholder"/>
        </w:category>
        <w:types>
          <w:type w:val="bbPlcHdr"/>
        </w:types>
        <w:behaviors>
          <w:behavior w:val="content"/>
        </w:behaviors>
        <w:guid w:val="{7E3A818C-52B2-4561-81F0-5148C40BDBED}"/>
      </w:docPartPr>
      <w:docPartBody>
        <w:p w:rsidR="00333A70" w:rsidRDefault="009A5656" w:rsidP="00293DF1">
          <w:pPr>
            <w:pStyle w:val="0C408082839648C8913EE07C18C5D0821"/>
          </w:pPr>
          <w:r w:rsidRPr="00F96147">
            <w:t>Indiquer la durée de conservation en nombre d’années</w:t>
          </w:r>
        </w:p>
      </w:docPartBody>
    </w:docPart>
    <w:docPart>
      <w:docPartPr>
        <w:name w:val="208F63536D0144EB9AEA44B389C657DB"/>
        <w:category>
          <w:name w:val="Général"/>
          <w:gallery w:val="placeholder"/>
        </w:category>
        <w:types>
          <w:type w:val="bbPlcHdr"/>
        </w:types>
        <w:behaviors>
          <w:behavior w:val="content"/>
        </w:behaviors>
        <w:guid w:val="{24EB1265-A62C-47F9-88EE-64A431B61A65}"/>
      </w:docPartPr>
      <w:docPartBody>
        <w:p w:rsidR="00333A70" w:rsidRDefault="009A5656" w:rsidP="00293DF1">
          <w:pPr>
            <w:pStyle w:val="208F63536D0144EB9AEA44B389C657DB1"/>
          </w:pPr>
          <w:r w:rsidRPr="00F96147">
            <w:t>[à préciser]</w:t>
          </w:r>
        </w:p>
      </w:docPartBody>
    </w:docPart>
    <w:docPart>
      <w:docPartPr>
        <w:name w:val="1411EC329D4D4F5C88EA8FBB99E1FB2B"/>
        <w:category>
          <w:name w:val="Général"/>
          <w:gallery w:val="placeholder"/>
        </w:category>
        <w:types>
          <w:type w:val="bbPlcHdr"/>
        </w:types>
        <w:behaviors>
          <w:behavior w:val="content"/>
        </w:behaviors>
        <w:guid w:val="{E89413D7-D193-4ECD-9BB1-F2A6DDA63178}"/>
      </w:docPartPr>
      <w:docPartBody>
        <w:p w:rsidR="00333A70" w:rsidRDefault="009A5656" w:rsidP="00293DF1">
          <w:pPr>
            <w:pStyle w:val="1411EC329D4D4F5C88EA8FBB99E1FB2B13"/>
          </w:pPr>
          <w:r w:rsidRPr="00422ED0">
            <w:rPr>
              <w:color w:val="808080" w:themeColor="background1" w:themeShade="80"/>
            </w:rPr>
            <w:t>Indiquer le nom exact de votre laboratoire</w:t>
          </w:r>
        </w:p>
      </w:docPartBody>
    </w:docPart>
    <w:docPart>
      <w:docPartPr>
        <w:name w:val="BA326C79B844488897749A1AB2C8742E"/>
        <w:category>
          <w:name w:val="Général"/>
          <w:gallery w:val="placeholder"/>
        </w:category>
        <w:types>
          <w:type w:val="bbPlcHdr"/>
        </w:types>
        <w:behaviors>
          <w:behavior w:val="content"/>
        </w:behaviors>
        <w:guid w:val="{AAC93D0D-5887-4F94-9EE0-8E0FC6233CFE}"/>
      </w:docPartPr>
      <w:docPartBody>
        <w:p w:rsidR="00333A70" w:rsidRDefault="009A5656" w:rsidP="00293DF1">
          <w:pPr>
            <w:pStyle w:val="BA326C79B844488897749A1AB2C8742E1"/>
          </w:pPr>
          <w:r w:rsidRPr="003A7A65">
            <w:t>Indiquer le nom exact de votre laboratoire</w:t>
          </w:r>
        </w:p>
      </w:docPartBody>
    </w:docPart>
    <w:docPart>
      <w:docPartPr>
        <w:name w:val="EFC09E99807B4921A6108859A05FC031"/>
        <w:category>
          <w:name w:val="Général"/>
          <w:gallery w:val="placeholder"/>
        </w:category>
        <w:types>
          <w:type w:val="bbPlcHdr"/>
        </w:types>
        <w:behaviors>
          <w:behavior w:val="content"/>
        </w:behaviors>
        <w:guid w:val="{44B2954E-84B0-4D86-A178-085E10FEA711}"/>
      </w:docPartPr>
      <w:docPartBody>
        <w:p w:rsidR="00333A70" w:rsidRDefault="009A5656" w:rsidP="00293DF1">
          <w:pPr>
            <w:pStyle w:val="EFC09E99807B4921A6108859A05FC0311"/>
          </w:pPr>
          <w:r w:rsidRPr="003A7A65">
            <w:t>Indiquer le nom exact de votre laboratoire</w:t>
          </w:r>
        </w:p>
      </w:docPartBody>
    </w:docPart>
    <w:docPart>
      <w:docPartPr>
        <w:name w:val="5AD6524F2A4C47668982C80241F1B30A"/>
        <w:category>
          <w:name w:val="Général"/>
          <w:gallery w:val="placeholder"/>
        </w:category>
        <w:types>
          <w:type w:val="bbPlcHdr"/>
        </w:types>
        <w:behaviors>
          <w:behavior w:val="content"/>
        </w:behaviors>
        <w:guid w:val="{7E8547D7-AF17-4D28-9B69-9B2BF0C4DCF5}"/>
      </w:docPartPr>
      <w:docPartBody>
        <w:p w:rsidR="00333A70" w:rsidRDefault="00596349" w:rsidP="00596349">
          <w:pPr>
            <w:pStyle w:val="5AD6524F2A4C47668982C80241F1B30A"/>
          </w:pPr>
          <w:r w:rsidRPr="00435915">
            <w:rPr>
              <w:rStyle w:val="Mention"/>
            </w:rPr>
            <w:t>Choisissez un élément.</w:t>
          </w:r>
        </w:p>
      </w:docPartBody>
    </w:docPart>
    <w:docPart>
      <w:docPartPr>
        <w:name w:val="43EB542D038E49228ACBF59AC3719FD5"/>
        <w:category>
          <w:name w:val="Général"/>
          <w:gallery w:val="placeholder"/>
        </w:category>
        <w:types>
          <w:type w:val="bbPlcHdr"/>
        </w:types>
        <w:behaviors>
          <w:behavior w:val="content"/>
        </w:behaviors>
        <w:guid w:val="{1005E378-E5C8-4572-930E-9837E7003C21}"/>
      </w:docPartPr>
      <w:docPartBody>
        <w:p w:rsidR="00333A70" w:rsidRDefault="009A5656" w:rsidP="00293DF1">
          <w:pPr>
            <w:pStyle w:val="43EB542D038E49228ACBF59AC3719FD51"/>
          </w:pPr>
          <w:r w:rsidRPr="007D132F">
            <w:t>Indiquer la durée de conservation en nombre d’années</w:t>
          </w:r>
        </w:p>
      </w:docPartBody>
    </w:docPart>
    <w:docPart>
      <w:docPartPr>
        <w:name w:val="CFAF26ED3844462C9FD40F08428EA171"/>
        <w:category>
          <w:name w:val="Général"/>
          <w:gallery w:val="placeholder"/>
        </w:category>
        <w:types>
          <w:type w:val="bbPlcHdr"/>
        </w:types>
        <w:behaviors>
          <w:behavior w:val="content"/>
        </w:behaviors>
        <w:guid w:val="{45733B33-07CE-4CE8-93ED-5D0C60D4DBC2}"/>
      </w:docPartPr>
      <w:docPartBody>
        <w:p w:rsidR="00333A70" w:rsidRDefault="009A5656" w:rsidP="00293DF1">
          <w:pPr>
            <w:pStyle w:val="CFAF26ED3844462C9FD40F08428EA1711"/>
          </w:pPr>
          <w:r w:rsidRPr="007D132F">
            <w:t>Indiquer la durée de conservation en nombre d’années</w:t>
          </w:r>
        </w:p>
      </w:docPartBody>
    </w:docPart>
    <w:docPart>
      <w:docPartPr>
        <w:name w:val="5831FB4D2F8340B4B2B83D8F95F34653"/>
        <w:category>
          <w:name w:val="Général"/>
          <w:gallery w:val="placeholder"/>
        </w:category>
        <w:types>
          <w:type w:val="bbPlcHdr"/>
        </w:types>
        <w:behaviors>
          <w:behavior w:val="content"/>
        </w:behaviors>
        <w:guid w:val="{829D6916-91DF-4655-92C5-9DCB35B76054}"/>
      </w:docPartPr>
      <w:docPartBody>
        <w:p w:rsidR="00333A70" w:rsidRDefault="009A5656" w:rsidP="00293DF1">
          <w:pPr>
            <w:pStyle w:val="5831FB4D2F8340B4B2B83D8F95F346531"/>
          </w:pPr>
          <w:r w:rsidRPr="007D132F">
            <w:t>[à préciser]</w:t>
          </w:r>
        </w:p>
      </w:docPartBody>
    </w:docPart>
    <w:docPart>
      <w:docPartPr>
        <w:name w:val="00116AFD62C242B88A8E7B7082CB94FD"/>
        <w:category>
          <w:name w:val="Général"/>
          <w:gallery w:val="placeholder"/>
        </w:category>
        <w:types>
          <w:type w:val="bbPlcHdr"/>
        </w:types>
        <w:behaviors>
          <w:behavior w:val="content"/>
        </w:behaviors>
        <w:guid w:val="{73708838-90F4-407D-BDD0-545C4CB20963}"/>
      </w:docPartPr>
      <w:docPartBody>
        <w:p w:rsidR="00333A70" w:rsidRDefault="009A5656">
          <w:r>
            <w:t>Nom du médicament (DCI)</w:t>
          </w:r>
        </w:p>
      </w:docPartBody>
    </w:docPart>
    <w:docPart>
      <w:docPartPr>
        <w:name w:val="C602DB0A66F54DB68628F072FF32D0DF"/>
        <w:category>
          <w:name w:val="Général"/>
          <w:gallery w:val="placeholder"/>
        </w:category>
        <w:types>
          <w:type w:val="bbPlcHdr"/>
        </w:types>
        <w:behaviors>
          <w:behavior w:val="content"/>
        </w:behaviors>
        <w:guid w:val="{619CD851-2DC2-4655-BEA6-E5246BB9BF2F}"/>
      </w:docPartPr>
      <w:docPartBody>
        <w:p w:rsidR="00157F51" w:rsidRDefault="009A5656" w:rsidP="009A5656">
          <w:pPr>
            <w:pStyle w:val="C602DB0A66F54DB68628F072FF32D0DF2"/>
          </w:pPr>
          <w:r w:rsidRPr="0071347C">
            <w:rPr>
              <w:rStyle w:val="Textedelespacerserv"/>
            </w:rPr>
            <w:t>Choisissez un élément.</w:t>
          </w:r>
        </w:p>
      </w:docPartBody>
    </w:docPart>
    <w:docPart>
      <w:docPartPr>
        <w:name w:val="5388136D025544DEBBBBF8211AE16791"/>
        <w:category>
          <w:name w:val="Général"/>
          <w:gallery w:val="placeholder"/>
        </w:category>
        <w:types>
          <w:type w:val="bbPlcHdr"/>
        </w:types>
        <w:behaviors>
          <w:behavior w:val="content"/>
        </w:behaviors>
        <w:guid w:val="{489060E5-C85A-4D5A-91C8-9203F7CAD3D8}"/>
      </w:docPartPr>
      <w:docPartBody>
        <w:p w:rsidR="001F40AF" w:rsidRDefault="009A5656" w:rsidP="009A5656">
          <w:pPr>
            <w:pStyle w:val="5388136D025544DEBBBBF8211AE167912"/>
          </w:pPr>
          <w:r>
            <w:rPr>
              <w:rStyle w:val="Textedelespacerserv"/>
            </w:rPr>
            <w:t>pour les accès précoces pré-AMM uniquement</w:t>
          </w:r>
        </w:p>
      </w:docPartBody>
    </w:docPart>
    <w:docPart>
      <w:docPartPr>
        <w:name w:val="92204CFE341245599CA46F6372C0CDB7"/>
        <w:category>
          <w:name w:val="Général"/>
          <w:gallery w:val="placeholder"/>
        </w:category>
        <w:types>
          <w:type w:val="bbPlcHdr"/>
        </w:types>
        <w:behaviors>
          <w:behavior w:val="content"/>
        </w:behaviors>
        <w:guid w:val="{C656CCF9-D58F-4500-A8B9-1F56055FB622}"/>
      </w:docPartPr>
      <w:docPartBody>
        <w:p w:rsidR="009A5656" w:rsidRDefault="009A5656" w:rsidP="00293DF1">
          <w:pPr>
            <w:pStyle w:val="92204CFE341245599CA46F6372C0CDB7"/>
          </w:pPr>
          <w:r>
            <w:t>indiquer le nom exact du laboratoire</w:t>
          </w:r>
        </w:p>
      </w:docPartBody>
    </w:docPart>
    <w:docPart>
      <w:docPartPr>
        <w:name w:val="AC6545E8BE5F431388222ADA5C741658"/>
        <w:category>
          <w:name w:val="Général"/>
          <w:gallery w:val="placeholder"/>
        </w:category>
        <w:types>
          <w:type w:val="bbPlcHdr"/>
        </w:types>
        <w:behaviors>
          <w:behavior w:val="content"/>
        </w:behaviors>
        <w:guid w:val="{D51D9747-DEB4-4EF9-B30C-C051EB802C2E}"/>
      </w:docPartPr>
      <w:docPartBody>
        <w:p w:rsidR="009A5656" w:rsidRDefault="009A5656" w:rsidP="009A5656">
          <w:pPr>
            <w:pStyle w:val="AC6545E8BE5F431388222ADA5C7416582"/>
          </w:pPr>
          <w:r w:rsidRPr="0003100E">
            <w:rPr>
              <w:rFonts w:eastAsiaTheme="majorEastAsia" w:cs="Arial"/>
              <w:bCs/>
              <w:color w:val="000000" w:themeColor="text1"/>
            </w:rPr>
            <w:t>indiquer le nom exact du laboratoire</w:t>
          </w:r>
        </w:p>
      </w:docPartBody>
    </w:docPart>
    <w:docPart>
      <w:docPartPr>
        <w:name w:val="2477835DA47E45619DD1801B9CC5BD15"/>
        <w:category>
          <w:name w:val="Général"/>
          <w:gallery w:val="placeholder"/>
        </w:category>
        <w:types>
          <w:type w:val="bbPlcHdr"/>
        </w:types>
        <w:behaviors>
          <w:behavior w:val="content"/>
        </w:behaviors>
        <w:guid w:val="{A4EB9A25-8AB1-4F06-A035-F7E0F82C9A1F}"/>
      </w:docPartPr>
      <w:docPartBody>
        <w:p w:rsidR="009A5656" w:rsidRDefault="009A5656" w:rsidP="00293DF1">
          <w:pPr>
            <w:pStyle w:val="2477835DA47E45619DD1801B9CC5BD15"/>
          </w:pPr>
          <w:r>
            <w:t>indiquer le nom exact du laboratoire</w:t>
          </w:r>
        </w:p>
      </w:docPartBody>
    </w:docPart>
    <w:docPart>
      <w:docPartPr>
        <w:name w:val="0CD88B15706C4B46B56433C57D6C91B1"/>
        <w:category>
          <w:name w:val="Général"/>
          <w:gallery w:val="placeholder"/>
        </w:category>
        <w:types>
          <w:type w:val="bbPlcHdr"/>
        </w:types>
        <w:behaviors>
          <w:behavior w:val="content"/>
        </w:behaviors>
        <w:guid w:val="{A53D8ACF-F42C-417B-BECC-F0084308A1E0}"/>
      </w:docPartPr>
      <w:docPartBody>
        <w:p w:rsidR="009A5656" w:rsidRDefault="009A5656" w:rsidP="00293DF1">
          <w:pPr>
            <w:pStyle w:val="0CD88B15706C4B46B56433C57D6C91B1"/>
          </w:pPr>
          <w:r>
            <w:t>indiquer le nom exact du laboratoire</w:t>
          </w:r>
        </w:p>
      </w:docPartBody>
    </w:docPart>
    <w:docPart>
      <w:docPartPr>
        <w:name w:val="8F36982E56A645CB9D1989CCA204E8D4"/>
        <w:category>
          <w:name w:val="Général"/>
          <w:gallery w:val="placeholder"/>
        </w:category>
        <w:types>
          <w:type w:val="bbPlcHdr"/>
        </w:types>
        <w:behaviors>
          <w:behavior w:val="content"/>
        </w:behaviors>
        <w:guid w:val="{AF168517-FF72-4BF4-8A29-389DDA8979DA}"/>
      </w:docPartPr>
      <w:docPartBody>
        <w:p w:rsidR="009A5656" w:rsidRDefault="009A5656" w:rsidP="00293DF1">
          <w:pPr>
            <w:pStyle w:val="8F36982E56A645CB9D1989CCA204E8D4"/>
          </w:pPr>
          <w:r>
            <w:t>indiquer le nom exact du laboratoire</w:t>
          </w:r>
        </w:p>
      </w:docPartBody>
    </w:docPart>
    <w:docPart>
      <w:docPartPr>
        <w:name w:val="C16F587FCADD46A5982695EDA4D8A50E"/>
        <w:category>
          <w:name w:val="Général"/>
          <w:gallery w:val="placeholder"/>
        </w:category>
        <w:types>
          <w:type w:val="bbPlcHdr"/>
        </w:types>
        <w:behaviors>
          <w:behavior w:val="content"/>
        </w:behaviors>
        <w:guid w:val="{8CCA485E-E705-453D-A7CD-CDF382368005}"/>
      </w:docPartPr>
      <w:docPartBody>
        <w:p w:rsidR="009A5656" w:rsidRDefault="009A5656" w:rsidP="00293DF1">
          <w:pPr>
            <w:pStyle w:val="C16F587FCADD46A5982695EDA4D8A50E"/>
          </w:pPr>
          <w:r>
            <w:t>indiquer le nom exact du laboratoire</w:t>
          </w:r>
        </w:p>
      </w:docPartBody>
    </w:docPart>
    <w:docPart>
      <w:docPartPr>
        <w:name w:val="1B232B763900490D8D9D9CA74BDEFBA1"/>
        <w:category>
          <w:name w:val="Général"/>
          <w:gallery w:val="placeholder"/>
        </w:category>
        <w:types>
          <w:type w:val="bbPlcHdr"/>
        </w:types>
        <w:behaviors>
          <w:behavior w:val="content"/>
        </w:behaviors>
        <w:guid w:val="{38ACA15D-048E-49EF-BE5B-78652B4C14FB}"/>
      </w:docPartPr>
      <w:docPartBody>
        <w:p w:rsidR="009A5656" w:rsidRDefault="009A5656" w:rsidP="00293DF1">
          <w:pPr>
            <w:pStyle w:val="1B232B763900490D8D9D9CA74BDEFBA1"/>
          </w:pPr>
          <w:r>
            <w:t>indiquer le nom exact du laboratoire</w:t>
          </w:r>
        </w:p>
      </w:docPartBody>
    </w:docPart>
    <w:docPart>
      <w:docPartPr>
        <w:name w:val="096B0688A423471DB1C9F3FB75A1C1CF"/>
        <w:category>
          <w:name w:val="Général"/>
          <w:gallery w:val="placeholder"/>
        </w:category>
        <w:types>
          <w:type w:val="bbPlcHdr"/>
        </w:types>
        <w:behaviors>
          <w:behavior w:val="content"/>
        </w:behaviors>
        <w:guid w:val="{1EA04B71-84C9-47A3-83D8-0B8AD72EF7E5}"/>
      </w:docPartPr>
      <w:docPartBody>
        <w:p w:rsidR="009A5656" w:rsidRDefault="009A5656" w:rsidP="00293DF1">
          <w:pPr>
            <w:pStyle w:val="096B0688A423471DB1C9F3FB75A1C1CF"/>
          </w:pPr>
          <w:r>
            <w:t>à préciser</w:t>
          </w:r>
        </w:p>
      </w:docPartBody>
    </w:docPart>
    <w:docPart>
      <w:docPartPr>
        <w:name w:val="F1AAB0DD460D4002866FAC81DA14BAE1"/>
        <w:category>
          <w:name w:val="Général"/>
          <w:gallery w:val="placeholder"/>
        </w:category>
        <w:types>
          <w:type w:val="bbPlcHdr"/>
        </w:types>
        <w:behaviors>
          <w:behavior w:val="content"/>
        </w:behaviors>
        <w:guid w:val="{DB5C54B4-F08F-483A-9A61-A74D07F8F784}"/>
      </w:docPartPr>
      <w:docPartBody>
        <w:p w:rsidR="009A5656" w:rsidRDefault="009A5656" w:rsidP="00293DF1">
          <w:pPr>
            <w:pStyle w:val="F1AAB0DD460D4002866FAC81DA14BAE1"/>
          </w:pPr>
          <w:r>
            <w:t>à préciser</w:t>
          </w:r>
        </w:p>
      </w:docPartBody>
    </w:docPart>
    <w:docPart>
      <w:docPartPr>
        <w:name w:val="2B7004A6F6104599A85713AE9F9041B1"/>
        <w:category>
          <w:name w:val="Général"/>
          <w:gallery w:val="placeholder"/>
        </w:category>
        <w:types>
          <w:type w:val="bbPlcHdr"/>
        </w:types>
        <w:behaviors>
          <w:behavior w:val="content"/>
        </w:behaviors>
        <w:guid w:val="{477C9350-2CFF-49EA-A9D4-B11CC65B489A}"/>
      </w:docPartPr>
      <w:docPartBody>
        <w:p w:rsidR="009A5656" w:rsidRDefault="009A5656" w:rsidP="009A5656">
          <w:pPr>
            <w:pStyle w:val="2B7004A6F6104599A85713AE9F9041B12"/>
          </w:pPr>
          <w:r w:rsidRPr="007D132F">
            <w:rPr>
              <w:rFonts w:eastAsiaTheme="majorEastAsia" w:cs="Arial"/>
              <w:bCs/>
              <w:color w:val="000000" w:themeColor="text1"/>
            </w:rPr>
            <w:t>Insérer la durée de conservation en nombre d’années</w:t>
          </w:r>
        </w:p>
      </w:docPartBody>
    </w:docPart>
    <w:docPart>
      <w:docPartPr>
        <w:name w:val="7E860A4092074E62A7DF95DB1AFC7423"/>
        <w:category>
          <w:name w:val="Général"/>
          <w:gallery w:val="placeholder"/>
        </w:category>
        <w:types>
          <w:type w:val="bbPlcHdr"/>
        </w:types>
        <w:behaviors>
          <w:behavior w:val="content"/>
        </w:behaviors>
        <w:guid w:val="{25073E52-FF03-486D-BA04-A52D852AB7AA}"/>
      </w:docPartPr>
      <w:docPartBody>
        <w:p w:rsidR="009A5656" w:rsidRDefault="009A5656" w:rsidP="009A5656">
          <w:pPr>
            <w:pStyle w:val="7E860A4092074E62A7DF95DB1AFC74232"/>
          </w:pPr>
          <w:r w:rsidRPr="00F96147">
            <w:rPr>
              <w:rFonts w:eastAsiaTheme="majorEastAsia" w:cs="Arial"/>
              <w:bCs/>
              <w:color w:val="000000" w:themeColor="text1"/>
            </w:rPr>
            <w:t>Indiquer le nom exact de votre laboratoire</w:t>
          </w:r>
        </w:p>
      </w:docPartBody>
    </w:docPart>
    <w:docPart>
      <w:docPartPr>
        <w:name w:val="4D35BD21264A4D949BD9DE85B75B18D5"/>
        <w:category>
          <w:name w:val="Général"/>
          <w:gallery w:val="placeholder"/>
        </w:category>
        <w:types>
          <w:type w:val="bbPlcHdr"/>
        </w:types>
        <w:behaviors>
          <w:behavior w:val="content"/>
        </w:behaviors>
        <w:guid w:val="{E9B40FEC-625A-46DB-849E-0EF214099699}"/>
      </w:docPartPr>
      <w:docPartBody>
        <w:p w:rsidR="009A5656" w:rsidRDefault="009A5656" w:rsidP="00293DF1">
          <w:pPr>
            <w:pStyle w:val="4D35BD21264A4D949BD9DE85B75B18D5"/>
          </w:pPr>
          <w:r>
            <w:t>Nom du médicament (DCI)</w:t>
          </w:r>
        </w:p>
      </w:docPartBody>
    </w:docPart>
    <w:docPart>
      <w:docPartPr>
        <w:name w:val="9897F2B545B443C58D54FDA349CA19D9"/>
        <w:category>
          <w:name w:val="Général"/>
          <w:gallery w:val="placeholder"/>
        </w:category>
        <w:types>
          <w:type w:val="bbPlcHdr"/>
        </w:types>
        <w:behaviors>
          <w:behavior w:val="content"/>
        </w:behaviors>
        <w:guid w:val="{F604DF89-7F7A-427B-B5A7-DC37EF6FA2B0}"/>
      </w:docPartPr>
      <w:docPartBody>
        <w:p w:rsidR="009A5656" w:rsidRDefault="009A5656" w:rsidP="00293DF1">
          <w:pPr>
            <w:pStyle w:val="9897F2B545B443C58D54FDA349CA19D9"/>
          </w:pPr>
          <w:r>
            <w:t>Nom du médicament (DCI)</w:t>
          </w:r>
        </w:p>
      </w:docPartBody>
    </w:docPart>
    <w:docPart>
      <w:docPartPr>
        <w:name w:val="61AE8CD1799E4CF9B4B77EA47479D2AC"/>
        <w:category>
          <w:name w:val="Général"/>
          <w:gallery w:val="placeholder"/>
        </w:category>
        <w:types>
          <w:type w:val="bbPlcHdr"/>
        </w:types>
        <w:behaviors>
          <w:behavior w:val="content"/>
        </w:behaviors>
        <w:guid w:val="{88C15989-06B5-44C3-B12D-201855622A91}"/>
      </w:docPartPr>
      <w:docPartBody>
        <w:p w:rsidR="009A5656" w:rsidRDefault="009A5656" w:rsidP="00293DF1">
          <w:pPr>
            <w:pStyle w:val="61AE8CD1799E4CF9B4B77EA47479D2AC"/>
          </w:pPr>
          <w:r>
            <w:t>Nom du médicament (DCI)</w:t>
          </w:r>
        </w:p>
      </w:docPartBody>
    </w:docPart>
    <w:docPart>
      <w:docPartPr>
        <w:name w:val="EE589891390544BCB720C7052A7A4486"/>
        <w:category>
          <w:name w:val="Général"/>
          <w:gallery w:val="placeholder"/>
        </w:category>
        <w:types>
          <w:type w:val="bbPlcHdr"/>
        </w:types>
        <w:behaviors>
          <w:behavior w:val="content"/>
        </w:behaviors>
        <w:guid w:val="{703C0035-131E-4660-AF1D-E9FA07A08309}"/>
      </w:docPartPr>
      <w:docPartBody>
        <w:p w:rsidR="00424ED8" w:rsidRDefault="009A5656" w:rsidP="009A5656">
          <w:pPr>
            <w:pStyle w:val="EE589891390544BCB720C7052A7A4486"/>
          </w:pPr>
          <w:r>
            <w:t>Nom du médicament (DCI)</w:t>
          </w:r>
        </w:p>
      </w:docPartBody>
    </w:docPart>
    <w:docPart>
      <w:docPartPr>
        <w:name w:val="B2040B305EAB4326B6C805B1CAC21D3E"/>
        <w:category>
          <w:name w:val="Général"/>
          <w:gallery w:val="placeholder"/>
        </w:category>
        <w:types>
          <w:type w:val="bbPlcHdr"/>
        </w:types>
        <w:behaviors>
          <w:behavior w:val="content"/>
        </w:behaviors>
        <w:guid w:val="{A84EF61D-172D-499A-8756-A13C66DF9646}"/>
      </w:docPartPr>
      <w:docPartBody>
        <w:p w:rsidR="00424ED8" w:rsidRDefault="009A5656" w:rsidP="009A5656">
          <w:pPr>
            <w:pStyle w:val="B2040B305EAB4326B6C805B1CAC21D3E"/>
          </w:pPr>
          <w:r>
            <w:t>Nom du médicament (DCI)</w:t>
          </w:r>
        </w:p>
      </w:docPartBody>
    </w:docPart>
    <w:docPart>
      <w:docPartPr>
        <w:name w:val="658F480F923645629A6CC88F27695B6C"/>
        <w:category>
          <w:name w:val="Général"/>
          <w:gallery w:val="placeholder"/>
        </w:category>
        <w:types>
          <w:type w:val="bbPlcHdr"/>
        </w:types>
        <w:behaviors>
          <w:behavior w:val="content"/>
        </w:behaviors>
        <w:guid w:val="{622BFF33-4A94-40C4-949E-8CA955388663}"/>
      </w:docPartPr>
      <w:docPartBody>
        <w:p w:rsidR="000509B5" w:rsidRDefault="004F259B" w:rsidP="004F259B">
          <w:pPr>
            <w:pStyle w:val="658F480F923645629A6CC88F27695B6C"/>
          </w:pPr>
          <w:r>
            <w:t>Nom du médicament</w:t>
          </w:r>
        </w:p>
      </w:docPartBody>
    </w:docPart>
    <w:docPart>
      <w:docPartPr>
        <w:name w:val="A443E7F8203B4850B83488B89A998669"/>
        <w:category>
          <w:name w:val="Général"/>
          <w:gallery w:val="placeholder"/>
        </w:category>
        <w:types>
          <w:type w:val="bbPlcHdr"/>
        </w:types>
        <w:behaviors>
          <w:behavior w:val="content"/>
        </w:behaviors>
        <w:guid w:val="{054FFA15-8C43-478B-BBA7-5E33C43683B5}"/>
      </w:docPartPr>
      <w:docPartBody>
        <w:p w:rsidR="004F259B" w:rsidRDefault="004F259B"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4F259B" w:rsidRPr="00EA12EF" w:rsidRDefault="004F259B" w:rsidP="004F259B">
          <w:pPr>
            <w:pStyle w:val="Paragraphedeliste"/>
            <w:numPr>
              <w:ilvl w:val="2"/>
              <w:numId w:val="12"/>
            </w:numPr>
            <w:rPr>
              <w:rStyle w:val="Mention1"/>
            </w:rPr>
          </w:pPr>
          <w:r w:rsidRPr="00EA12EF">
            <w:rPr>
              <w:rStyle w:val="Mention1"/>
            </w:rPr>
            <w:t>Critère 1</w:t>
          </w:r>
        </w:p>
        <w:p w:rsidR="004F259B" w:rsidRPr="00EA12EF" w:rsidRDefault="004F259B" w:rsidP="004F259B">
          <w:pPr>
            <w:pStyle w:val="Paragraphedeliste"/>
            <w:numPr>
              <w:ilvl w:val="2"/>
              <w:numId w:val="12"/>
            </w:numPr>
            <w:rPr>
              <w:rStyle w:val="Mention1"/>
            </w:rPr>
          </w:pPr>
          <w:r w:rsidRPr="00EA12EF">
            <w:rPr>
              <w:rStyle w:val="Mention1"/>
            </w:rPr>
            <w:t>Critère 2</w:t>
          </w:r>
        </w:p>
        <w:p w:rsidR="000509B5" w:rsidRDefault="004F259B" w:rsidP="004F259B">
          <w:pPr>
            <w:pStyle w:val="A443E7F8203B4850B83488B89A998669"/>
          </w:pPr>
          <w:r w:rsidRPr="00EA12EF">
            <w:rPr>
              <w:rStyle w:val="Mention1"/>
            </w:rPr>
            <w:t>…</w:t>
          </w:r>
        </w:p>
      </w:docPartBody>
    </w:docPart>
    <w:docPart>
      <w:docPartPr>
        <w:name w:val="409E82C029C94BBFB444E309919E0901"/>
        <w:category>
          <w:name w:val="Général"/>
          <w:gallery w:val="placeholder"/>
        </w:category>
        <w:types>
          <w:type w:val="bbPlcHdr"/>
        </w:types>
        <w:behaviors>
          <w:behavior w:val="content"/>
        </w:behaviors>
        <w:guid w:val="{B4BE4131-964B-4A7D-A2EC-1E0015DB1499}"/>
      </w:docPartPr>
      <w:docPartBody>
        <w:p w:rsidR="000509B5" w:rsidRDefault="004F259B" w:rsidP="004F259B">
          <w:pPr>
            <w:pStyle w:val="409E82C029C94BBFB444E309919E0901"/>
          </w:pPr>
          <w:r w:rsidRPr="0093672E">
            <w:rPr>
              <w:rStyle w:val="Mention1"/>
            </w:rPr>
            <w:t>________________</w:t>
          </w:r>
        </w:p>
      </w:docPartBody>
    </w:docPart>
    <w:docPart>
      <w:docPartPr>
        <w:name w:val="5F1D7946AA0F4281AE25DA66FF943D96"/>
        <w:category>
          <w:name w:val="Général"/>
          <w:gallery w:val="placeholder"/>
        </w:category>
        <w:types>
          <w:type w:val="bbPlcHdr"/>
        </w:types>
        <w:behaviors>
          <w:behavior w:val="content"/>
        </w:behaviors>
        <w:guid w:val="{8D4CE566-0353-446C-8B3D-163C8FAA213A}"/>
      </w:docPartPr>
      <w:docPartBody>
        <w:p w:rsidR="000509B5" w:rsidRDefault="004F259B" w:rsidP="004F259B">
          <w:pPr>
            <w:pStyle w:val="5F1D7946AA0F4281AE25DA66FF943D96"/>
          </w:pPr>
          <w:r w:rsidRPr="0093672E">
            <w:t>Phrase à sélectionner</w:t>
          </w:r>
        </w:p>
      </w:docPartBody>
    </w:docPart>
    <w:docPart>
      <w:docPartPr>
        <w:name w:val="27B76E95D1224D39A889A15A1B42365D"/>
        <w:category>
          <w:name w:val="Général"/>
          <w:gallery w:val="placeholder"/>
        </w:category>
        <w:types>
          <w:type w:val="bbPlcHdr"/>
        </w:types>
        <w:behaviors>
          <w:behavior w:val="content"/>
        </w:behaviors>
        <w:guid w:val="{8D7BFFFC-3995-46D9-8D2F-77E5A5107D3F}"/>
      </w:docPartPr>
      <w:docPartBody>
        <w:p w:rsidR="000509B5" w:rsidRDefault="004F259B" w:rsidP="004F259B">
          <w:pPr>
            <w:pStyle w:val="27B76E95D1224D39A889A15A1B42365D"/>
          </w:pPr>
          <w:r>
            <w:rPr>
              <w:rStyle w:val="Textedelespacerserv"/>
            </w:rPr>
            <w:t>périodicité à préciser</w:t>
          </w:r>
        </w:p>
      </w:docPartBody>
    </w:docPart>
    <w:docPart>
      <w:docPartPr>
        <w:name w:val="D849119434CE40608588187BADFCDD5C"/>
        <w:category>
          <w:name w:val="Général"/>
          <w:gallery w:val="placeholder"/>
        </w:category>
        <w:types>
          <w:type w:val="bbPlcHdr"/>
        </w:types>
        <w:behaviors>
          <w:behavior w:val="content"/>
        </w:behaviors>
        <w:guid w:val="{F97C5F0F-91BD-4681-9BE1-23974B0F67CD}"/>
      </w:docPartPr>
      <w:docPartBody>
        <w:p w:rsidR="000509B5" w:rsidRDefault="004F259B" w:rsidP="004F259B">
          <w:pPr>
            <w:pStyle w:val="D849119434CE40608588187BADFCDD5C"/>
          </w:pPr>
          <w:r>
            <w:t>Mx ou Sx</w:t>
          </w:r>
        </w:p>
      </w:docPartBody>
    </w:docPart>
    <w:docPart>
      <w:docPartPr>
        <w:name w:val="B4B95B0E791B48A0950C99BA7C1E0DE8"/>
        <w:category>
          <w:name w:val="Général"/>
          <w:gallery w:val="placeholder"/>
        </w:category>
        <w:types>
          <w:type w:val="bbPlcHdr"/>
        </w:types>
        <w:behaviors>
          <w:behavior w:val="content"/>
        </w:behaviors>
        <w:guid w:val="{06FB5B14-4DD5-4235-854F-BEE6329EB2A4}"/>
      </w:docPartPr>
      <w:docPartBody>
        <w:p w:rsidR="000509B5" w:rsidRDefault="004F259B" w:rsidP="004F259B">
          <w:pPr>
            <w:pStyle w:val="B4B95B0E791B48A0950C99BA7C1E0DE8"/>
          </w:pPr>
          <w:r w:rsidRPr="0093672E">
            <w:t>Phrase à sélectionner</w:t>
          </w:r>
        </w:p>
      </w:docPartBody>
    </w:docPart>
    <w:docPart>
      <w:docPartPr>
        <w:name w:val="F60DA67A33FF4C08970D7593FB06049F"/>
        <w:category>
          <w:name w:val="Général"/>
          <w:gallery w:val="placeholder"/>
        </w:category>
        <w:types>
          <w:type w:val="bbPlcHdr"/>
        </w:types>
        <w:behaviors>
          <w:behavior w:val="content"/>
        </w:behaviors>
        <w:guid w:val="{961BC53B-8D58-4736-B5EC-61E27C3A219B}"/>
      </w:docPartPr>
      <w:docPartBody>
        <w:p w:rsidR="000509B5" w:rsidRDefault="004F259B" w:rsidP="004F259B">
          <w:pPr>
            <w:pStyle w:val="F60DA67A33FF4C08970D7593FB06049F"/>
          </w:pPr>
          <w:r w:rsidRPr="009B13C0">
            <w:rPr>
              <w:rStyle w:val="Mention1"/>
            </w:rPr>
            <w:t>_ _/_ _/_ _ _ _</w:t>
          </w:r>
        </w:p>
      </w:docPartBody>
    </w:docPart>
    <w:docPart>
      <w:docPartPr>
        <w:name w:val="74F34108ECE7425FB7BDCC3E12F66D2B"/>
        <w:category>
          <w:name w:val="Général"/>
          <w:gallery w:val="placeholder"/>
        </w:category>
        <w:types>
          <w:type w:val="bbPlcHdr"/>
        </w:types>
        <w:behaviors>
          <w:behavior w:val="content"/>
        </w:behaviors>
        <w:guid w:val="{CA9DDBF2-7DB8-4803-8EF3-3B39CA09395A}"/>
      </w:docPartPr>
      <w:docPartBody>
        <w:p w:rsidR="000509B5" w:rsidRDefault="004F259B" w:rsidP="004F259B">
          <w:pPr>
            <w:pStyle w:val="74F34108ECE7425FB7BDCC3E12F66D2B"/>
          </w:pPr>
          <w:r w:rsidRPr="009B13C0">
            <w:rPr>
              <w:rStyle w:val="Mention1"/>
            </w:rPr>
            <w:t>_ _/_ _/_ _ _ _</w:t>
          </w:r>
        </w:p>
      </w:docPartBody>
    </w:docPart>
    <w:docPart>
      <w:docPartPr>
        <w:name w:val="9AAC36B13A9E488DA4826A1B70E251B6"/>
        <w:category>
          <w:name w:val="Général"/>
          <w:gallery w:val="placeholder"/>
        </w:category>
        <w:types>
          <w:type w:val="bbPlcHdr"/>
        </w:types>
        <w:behaviors>
          <w:behavior w:val="content"/>
        </w:behaviors>
        <w:guid w:val="{99324FF6-B86D-45EC-8902-C7E488326CAB}"/>
      </w:docPartPr>
      <w:docPartBody>
        <w:p w:rsidR="000509B5" w:rsidRDefault="004F259B" w:rsidP="004F259B">
          <w:pPr>
            <w:pStyle w:val="9AAC36B13A9E488DA4826A1B70E251B6"/>
          </w:pPr>
          <w:r w:rsidRPr="009B13C0">
            <w:rPr>
              <w:rStyle w:val="Mention1"/>
            </w:rPr>
            <w:t>__________</w:t>
          </w:r>
        </w:p>
      </w:docPartBody>
    </w:docPart>
    <w:docPart>
      <w:docPartPr>
        <w:name w:val="533309D6190E4A83845C80F25F017E78"/>
        <w:category>
          <w:name w:val="Général"/>
          <w:gallery w:val="placeholder"/>
        </w:category>
        <w:types>
          <w:type w:val="bbPlcHdr"/>
        </w:types>
        <w:behaviors>
          <w:behavior w:val="content"/>
        </w:behaviors>
        <w:guid w:val="{7AE286B1-F2DA-4FDC-A9D6-4E110986B1F2}"/>
      </w:docPartPr>
      <w:docPartBody>
        <w:p w:rsidR="000509B5" w:rsidRDefault="004F259B" w:rsidP="004F259B">
          <w:pPr>
            <w:pStyle w:val="533309D6190E4A83845C80F25F017E78"/>
          </w:pPr>
          <w:r w:rsidRPr="009B13C0">
            <w:rPr>
              <w:rStyle w:val="Mention1"/>
            </w:rPr>
            <w:t>_ _/_ _/_ _ _ _</w:t>
          </w:r>
        </w:p>
      </w:docPartBody>
    </w:docPart>
    <w:docPart>
      <w:docPartPr>
        <w:name w:val="541BA7FA444F4967B9FEA4E407AB5879"/>
        <w:category>
          <w:name w:val="Général"/>
          <w:gallery w:val="placeholder"/>
        </w:category>
        <w:types>
          <w:type w:val="bbPlcHdr"/>
        </w:types>
        <w:behaviors>
          <w:behavior w:val="content"/>
        </w:behaviors>
        <w:guid w:val="{5C517708-0DE0-4056-85CD-5C43165F7CA0}"/>
      </w:docPartPr>
      <w:docPartBody>
        <w:p w:rsidR="000509B5" w:rsidRDefault="004F259B" w:rsidP="004F259B">
          <w:pPr>
            <w:pStyle w:val="541BA7FA444F4967B9FEA4E407AB5879"/>
          </w:pPr>
          <w:r w:rsidRPr="0093672E">
            <w:t>Phrase à sélectionner</w:t>
          </w:r>
        </w:p>
      </w:docPartBody>
    </w:docPart>
    <w:docPart>
      <w:docPartPr>
        <w:name w:val="28E6AB1C023D4BE493DCF5DB269683DF"/>
        <w:category>
          <w:name w:val="Général"/>
          <w:gallery w:val="placeholder"/>
        </w:category>
        <w:types>
          <w:type w:val="bbPlcHdr"/>
        </w:types>
        <w:behaviors>
          <w:behavior w:val="content"/>
        </w:behaviors>
        <w:guid w:val="{7D96F2F0-9F4A-4B83-A064-1AB0BFFFC0C9}"/>
      </w:docPartPr>
      <w:docPartBody>
        <w:p w:rsidR="000509B5" w:rsidRDefault="004F259B" w:rsidP="004F259B">
          <w:pPr>
            <w:pStyle w:val="28E6AB1C023D4BE493DCF5DB269683DF"/>
          </w:pPr>
          <w:r w:rsidRPr="0093672E">
            <w:t>Phrase à sélectionner</w:t>
          </w:r>
        </w:p>
      </w:docPartBody>
    </w:docPart>
    <w:docPart>
      <w:docPartPr>
        <w:name w:val="9D3B91364EA2410DBB85C2FB3A062E91"/>
        <w:category>
          <w:name w:val="Général"/>
          <w:gallery w:val="placeholder"/>
        </w:category>
        <w:types>
          <w:type w:val="bbPlcHdr"/>
        </w:types>
        <w:behaviors>
          <w:behavior w:val="content"/>
        </w:behaviors>
        <w:guid w:val="{0C43CFDF-004F-49D2-B012-A18A5C98EFD0}"/>
      </w:docPartPr>
      <w:docPartBody>
        <w:p w:rsidR="000509B5" w:rsidRDefault="000509B5" w:rsidP="000509B5">
          <w:pPr>
            <w:pStyle w:val="9D3B91364EA2410DBB85C2FB3A062E91"/>
          </w:pPr>
          <w:r>
            <w:t>adresse email</w:t>
          </w:r>
        </w:p>
      </w:docPartBody>
    </w:docPart>
    <w:docPart>
      <w:docPartPr>
        <w:name w:val="25AE10B48EB346028EB8633C8181C245"/>
        <w:category>
          <w:name w:val="Général"/>
          <w:gallery w:val="placeholder"/>
        </w:category>
        <w:types>
          <w:type w:val="bbPlcHdr"/>
        </w:types>
        <w:behaviors>
          <w:behavior w:val="content"/>
        </w:behaviors>
        <w:guid w:val="{48E6BE82-A6FB-4254-B014-85370D5BF400}"/>
      </w:docPartPr>
      <w:docPartBody>
        <w:p w:rsidR="000509B5" w:rsidRDefault="000509B5" w:rsidP="000509B5">
          <w:pPr>
            <w:pStyle w:val="25AE10B48EB346028EB8633C8181C245"/>
          </w:pPr>
          <w:r>
            <w:t>adresse email</w:t>
          </w:r>
        </w:p>
      </w:docPartBody>
    </w:docPart>
    <w:docPart>
      <w:docPartPr>
        <w:name w:val="88FEB71794774ACFA5794567401E16F3"/>
        <w:category>
          <w:name w:val="Général"/>
          <w:gallery w:val="placeholder"/>
        </w:category>
        <w:types>
          <w:type w:val="bbPlcHdr"/>
        </w:types>
        <w:behaviors>
          <w:behavior w:val="content"/>
        </w:behaviors>
        <w:guid w:val="{F995222A-E42E-4E41-8781-89BD913DB9AF}"/>
      </w:docPartPr>
      <w:docPartBody>
        <w:p w:rsidR="00C82D4F" w:rsidRDefault="00CE5967" w:rsidP="00CE5967">
          <w:pPr>
            <w:pStyle w:val="88FEB71794774ACFA5794567401E16F3"/>
          </w:pPr>
          <w:r w:rsidRPr="009B13C0">
            <w:rPr>
              <w:rStyle w:val="Mention1"/>
            </w:rPr>
            <w:t>_ _/_ _/_ _ _ _</w:t>
          </w:r>
        </w:p>
      </w:docPartBody>
    </w:docPart>
    <w:docPart>
      <w:docPartPr>
        <w:name w:val="EDBBD4E4B16D4A12BA839422F49FFF79"/>
        <w:category>
          <w:name w:val="Général"/>
          <w:gallery w:val="placeholder"/>
        </w:category>
        <w:types>
          <w:type w:val="bbPlcHdr"/>
        </w:types>
        <w:behaviors>
          <w:behavior w:val="content"/>
        </w:behaviors>
        <w:guid w:val="{FAD160F1-797E-4321-8854-EEDE5A576266}"/>
      </w:docPartPr>
      <w:docPartBody>
        <w:p w:rsidR="00C82D4F" w:rsidRDefault="00CE5967" w:rsidP="00CE5967">
          <w:pPr>
            <w:pStyle w:val="EDBBD4E4B16D4A12BA839422F49FFF79"/>
          </w:pPr>
          <w:r w:rsidRPr="009B13C0">
            <w:rPr>
              <w:rStyle w:val="Mention1"/>
            </w:rPr>
            <w:t>_ _/_ _/_ _ _ _</w:t>
          </w:r>
        </w:p>
      </w:docPartBody>
    </w:docPart>
    <w:docPart>
      <w:docPartPr>
        <w:name w:val="533951CDBF114C77B4DDE3DA8FE21012"/>
        <w:category>
          <w:name w:val="Général"/>
          <w:gallery w:val="placeholder"/>
        </w:category>
        <w:types>
          <w:type w:val="bbPlcHdr"/>
        </w:types>
        <w:behaviors>
          <w:behavior w:val="content"/>
        </w:behaviors>
        <w:guid w:val="{5C198278-7D3F-4EE7-8AFB-08815714E89F}"/>
      </w:docPartPr>
      <w:docPartBody>
        <w:p w:rsidR="00C82D4F" w:rsidRDefault="00CE5967" w:rsidP="00CE5967">
          <w:pPr>
            <w:pStyle w:val="533951CDBF114C77B4DDE3DA8FE21012"/>
          </w:pPr>
          <w:r w:rsidRPr="009B13C0">
            <w:rPr>
              <w:rStyle w:val="Mention1"/>
            </w:rPr>
            <w:t>_ _/_ _/_ _ _ _</w:t>
          </w:r>
        </w:p>
      </w:docPartBody>
    </w:docPart>
    <w:docPart>
      <w:docPartPr>
        <w:name w:val="86396A6D3BEE4227988A229D66FD938C"/>
        <w:category>
          <w:name w:val="Général"/>
          <w:gallery w:val="placeholder"/>
        </w:category>
        <w:types>
          <w:type w:val="bbPlcHdr"/>
        </w:types>
        <w:behaviors>
          <w:behavior w:val="content"/>
        </w:behaviors>
        <w:guid w:val="{A22519EC-A1F3-4A04-9874-6994F75CE854}"/>
      </w:docPartPr>
      <w:docPartBody>
        <w:p w:rsidR="00C82D4F" w:rsidRDefault="00CE5967" w:rsidP="00CE5967">
          <w:pPr>
            <w:pStyle w:val="86396A6D3BEE4227988A229D66FD938C"/>
          </w:pPr>
          <w:r w:rsidRPr="009B13C0">
            <w:rPr>
              <w:rStyle w:val="Mention1"/>
            </w:rPr>
            <w:t>_ _/_ _/_ _ _ _</w:t>
          </w:r>
        </w:p>
      </w:docPartBody>
    </w:docPart>
    <w:docPart>
      <w:docPartPr>
        <w:name w:val="45FD18135186444AB4430D14A72A56AF"/>
        <w:category>
          <w:name w:val="Général"/>
          <w:gallery w:val="placeholder"/>
        </w:category>
        <w:types>
          <w:type w:val="bbPlcHdr"/>
        </w:types>
        <w:behaviors>
          <w:behavior w:val="content"/>
        </w:behaviors>
        <w:guid w:val="{C943BA64-513A-4191-B446-3C044EE2E471}"/>
      </w:docPartPr>
      <w:docPartBody>
        <w:p w:rsidR="00C82D4F" w:rsidRDefault="00CE5967" w:rsidP="00CE5967">
          <w:pPr>
            <w:pStyle w:val="45FD18135186444AB4430D14A72A56AF"/>
          </w:pPr>
          <w:r w:rsidRPr="009B13C0">
            <w:rPr>
              <w:rStyle w:val="Mention1"/>
            </w:rPr>
            <w:t>_ _/_ _/_ _ _ _</w:t>
          </w:r>
        </w:p>
      </w:docPartBody>
    </w:docPart>
    <w:docPart>
      <w:docPartPr>
        <w:name w:val="1DFBDBE50AE54C51BE589273E21F8829"/>
        <w:category>
          <w:name w:val="Général"/>
          <w:gallery w:val="placeholder"/>
        </w:category>
        <w:types>
          <w:type w:val="bbPlcHdr"/>
        </w:types>
        <w:behaviors>
          <w:behavior w:val="content"/>
        </w:behaviors>
        <w:guid w:val="{74D3F1E5-ADEE-4C16-B06A-21B627601F34}"/>
      </w:docPartPr>
      <w:docPartBody>
        <w:p w:rsidR="00C82D4F" w:rsidRDefault="00CE5967" w:rsidP="00CE5967">
          <w:pPr>
            <w:pStyle w:val="1DFBDBE50AE54C51BE589273E21F8829"/>
          </w:pPr>
          <w:r w:rsidRPr="009B13C0">
            <w:rPr>
              <w:rStyle w:val="Mention1"/>
            </w:rPr>
            <w:t>_ _/_ _/_ _ _ _</w:t>
          </w:r>
        </w:p>
      </w:docPartBody>
    </w:docPart>
    <w:docPart>
      <w:docPartPr>
        <w:name w:val="F05EE613653643CDA7CDCAFA6BD38A9B"/>
        <w:category>
          <w:name w:val="Général"/>
          <w:gallery w:val="placeholder"/>
        </w:category>
        <w:types>
          <w:type w:val="bbPlcHdr"/>
        </w:types>
        <w:behaviors>
          <w:behavior w:val="content"/>
        </w:behaviors>
        <w:guid w:val="{D12DCCCF-EED6-44C3-9AB9-AD6643F44A54}"/>
      </w:docPartPr>
      <w:docPartBody>
        <w:p w:rsidR="00C82D4F" w:rsidRDefault="00CE5967" w:rsidP="00CE5967">
          <w:pPr>
            <w:pStyle w:val="F05EE613653643CDA7CDCAFA6BD38A9B"/>
          </w:pPr>
          <w:r w:rsidRPr="0093672E">
            <w:t>Phrase à sélectionner</w:t>
          </w:r>
        </w:p>
      </w:docPartBody>
    </w:docPart>
    <w:docPart>
      <w:docPartPr>
        <w:name w:val="E436132BF1CF4628A31894B158684C5C"/>
        <w:category>
          <w:name w:val="Général"/>
          <w:gallery w:val="placeholder"/>
        </w:category>
        <w:types>
          <w:type w:val="bbPlcHdr"/>
        </w:types>
        <w:behaviors>
          <w:behavior w:val="content"/>
        </w:behaviors>
        <w:guid w:val="{C928F74E-041F-44A3-823B-41A9CACACB7A}"/>
      </w:docPartPr>
      <w:docPartBody>
        <w:p w:rsidR="00C82D4F" w:rsidRDefault="00CE5967" w:rsidP="00CE5967">
          <w:pPr>
            <w:pStyle w:val="E436132BF1CF4628A31894B158684C5C"/>
          </w:pPr>
          <w:r w:rsidRPr="009B13C0">
            <w:rPr>
              <w:rStyle w:val="Mention1"/>
            </w:rPr>
            <w:t>_ _/_ _/_ _ _ _</w:t>
          </w:r>
        </w:p>
      </w:docPartBody>
    </w:docPart>
    <w:docPart>
      <w:docPartPr>
        <w:name w:val="34A271A021334E6AA3732B2B6F6C018D"/>
        <w:category>
          <w:name w:val="Général"/>
          <w:gallery w:val="placeholder"/>
        </w:category>
        <w:types>
          <w:type w:val="bbPlcHdr"/>
        </w:types>
        <w:behaviors>
          <w:behavior w:val="content"/>
        </w:behaviors>
        <w:guid w:val="{3FF57D0D-59DF-40F5-BFEF-782B892BEDA8}"/>
      </w:docPartPr>
      <w:docPartBody>
        <w:p w:rsidR="00C82D4F" w:rsidRDefault="00CE5967" w:rsidP="00CE5967">
          <w:pPr>
            <w:pStyle w:val="34A271A021334E6AA3732B2B6F6C018D"/>
          </w:pPr>
          <w:r w:rsidRPr="009B13C0">
            <w:rPr>
              <w:rStyle w:val="Mention1"/>
            </w:rPr>
            <w:t>_ _/_ _/_ _ _ _</w:t>
          </w:r>
        </w:p>
      </w:docPartBody>
    </w:docPart>
    <w:docPart>
      <w:docPartPr>
        <w:name w:val="D3B5FD8C60854FAAA46A40B700D6AAC1"/>
        <w:category>
          <w:name w:val="Général"/>
          <w:gallery w:val="placeholder"/>
        </w:category>
        <w:types>
          <w:type w:val="bbPlcHdr"/>
        </w:types>
        <w:behaviors>
          <w:behavior w:val="content"/>
        </w:behaviors>
        <w:guid w:val="{A9E795BF-D6A7-46EB-93C8-25C8D1A17F82}"/>
      </w:docPartPr>
      <w:docPartBody>
        <w:p w:rsidR="00C82D4F" w:rsidRDefault="00CE5967" w:rsidP="00CE5967">
          <w:pPr>
            <w:pStyle w:val="D3B5FD8C60854FAAA46A40B700D6AAC1"/>
          </w:pPr>
          <w:r w:rsidRPr="009B13C0">
            <w:rPr>
              <w:rStyle w:val="Mention1"/>
            </w:rPr>
            <w:t>_ _/_ _/_ _ _ _</w:t>
          </w:r>
        </w:p>
      </w:docPartBody>
    </w:docPart>
    <w:docPart>
      <w:docPartPr>
        <w:name w:val="F887A2A3E76D4E1ABEE397D0ED8B19BE"/>
        <w:category>
          <w:name w:val="Général"/>
          <w:gallery w:val="placeholder"/>
        </w:category>
        <w:types>
          <w:type w:val="bbPlcHdr"/>
        </w:types>
        <w:behaviors>
          <w:behavior w:val="content"/>
        </w:behaviors>
        <w:guid w:val="{AA8C0ABF-9CBE-4D9D-BB51-77E1D3C80701}"/>
      </w:docPartPr>
      <w:docPartBody>
        <w:p w:rsidR="00C82D4F" w:rsidRDefault="00CE5967" w:rsidP="00CE5967">
          <w:pPr>
            <w:pStyle w:val="F887A2A3E76D4E1ABEE397D0ED8B19BE"/>
          </w:pPr>
          <w:r w:rsidRPr="009B13C0">
            <w:rPr>
              <w:rStyle w:val="Mention1"/>
            </w:rPr>
            <w:t>_ _/_ _/_ _ _ _</w:t>
          </w:r>
        </w:p>
      </w:docPartBody>
    </w:docPart>
    <w:docPart>
      <w:docPartPr>
        <w:name w:val="E9150732BEE8401BBE9F3FF7CF995D7F"/>
        <w:category>
          <w:name w:val="Général"/>
          <w:gallery w:val="placeholder"/>
        </w:category>
        <w:types>
          <w:type w:val="bbPlcHdr"/>
        </w:types>
        <w:behaviors>
          <w:behavior w:val="content"/>
        </w:behaviors>
        <w:guid w:val="{3C1FE8EC-2D1F-4DBF-8B90-BC6DEF4952B1}"/>
      </w:docPartPr>
      <w:docPartBody>
        <w:p w:rsidR="00C82D4F" w:rsidRDefault="00CE5967" w:rsidP="00CE5967">
          <w:pPr>
            <w:pStyle w:val="E9150732BEE8401BBE9F3FF7CF995D7F"/>
          </w:pPr>
          <w:r w:rsidRPr="009B13C0">
            <w:rPr>
              <w:rStyle w:val="Mention1"/>
            </w:rPr>
            <w:t>_ _/_ _/_ _ _ _</w:t>
          </w:r>
        </w:p>
      </w:docPartBody>
    </w:docPart>
    <w:docPart>
      <w:docPartPr>
        <w:name w:val="74B11260C5E34C45A6C098E2C8B4638A"/>
        <w:category>
          <w:name w:val="Général"/>
          <w:gallery w:val="placeholder"/>
        </w:category>
        <w:types>
          <w:type w:val="bbPlcHdr"/>
        </w:types>
        <w:behaviors>
          <w:behavior w:val="content"/>
        </w:behaviors>
        <w:guid w:val="{C1F93250-1F2E-45A3-A95F-34FC664A21A1}"/>
      </w:docPartPr>
      <w:docPartBody>
        <w:p w:rsidR="00C82D4F" w:rsidRDefault="00CE5967" w:rsidP="00CE5967">
          <w:pPr>
            <w:pStyle w:val="74B11260C5E34C45A6C098E2C8B4638A"/>
          </w:pPr>
          <w:r w:rsidRPr="009B13C0">
            <w:rPr>
              <w:rStyle w:val="Mention1"/>
            </w:rPr>
            <w:t>_ _/_ _/_ _ _ _</w:t>
          </w:r>
        </w:p>
      </w:docPartBody>
    </w:docPart>
    <w:docPart>
      <w:docPartPr>
        <w:name w:val="A23BEE99520C49558580EF19C522F7BF"/>
        <w:category>
          <w:name w:val="Général"/>
          <w:gallery w:val="placeholder"/>
        </w:category>
        <w:types>
          <w:type w:val="bbPlcHdr"/>
        </w:types>
        <w:behaviors>
          <w:behavior w:val="content"/>
        </w:behaviors>
        <w:guid w:val="{4666B9AD-44CE-4DA2-90D1-86E4A4EE22B1}"/>
      </w:docPartPr>
      <w:docPartBody>
        <w:p w:rsidR="00C82D4F" w:rsidRDefault="00CE5967" w:rsidP="00CE5967">
          <w:pPr>
            <w:pStyle w:val="A23BEE99520C49558580EF19C522F7BF"/>
          </w:pPr>
          <w:r w:rsidRPr="0093672E">
            <w:t>Phrase à sélectionner</w:t>
          </w:r>
        </w:p>
      </w:docPartBody>
    </w:docPart>
    <w:docPart>
      <w:docPartPr>
        <w:name w:val="310AFE1B6E4D47839A76FCE773117274"/>
        <w:category>
          <w:name w:val="Général"/>
          <w:gallery w:val="placeholder"/>
        </w:category>
        <w:types>
          <w:type w:val="bbPlcHdr"/>
        </w:types>
        <w:behaviors>
          <w:behavior w:val="content"/>
        </w:behaviors>
        <w:guid w:val="{70E7F68A-7F5D-4B81-BDED-022A86EEDDF7}"/>
      </w:docPartPr>
      <w:docPartBody>
        <w:p w:rsidR="003163A1" w:rsidRDefault="00BC0CC2">
          <w:pPr>
            <w:pStyle w:val="310AFE1B6E4D47839A76FCE773117274"/>
          </w:pPr>
          <w:r w:rsidRPr="0093672E">
            <w:rPr>
              <w:rStyle w:val="Mention1"/>
            </w:rPr>
            <w:t>________________</w:t>
          </w:r>
        </w:p>
      </w:docPartBody>
    </w:docPart>
    <w:docPart>
      <w:docPartPr>
        <w:name w:val="8D57C71EE66342BD99D8D878D29445ED"/>
        <w:category>
          <w:name w:val="Général"/>
          <w:gallery w:val="placeholder"/>
        </w:category>
        <w:types>
          <w:type w:val="bbPlcHdr"/>
        </w:types>
        <w:behaviors>
          <w:behavior w:val="content"/>
        </w:behaviors>
        <w:guid w:val="{93ADB6B4-5F91-4F8D-8AFF-18769837EB2A}"/>
      </w:docPartPr>
      <w:docPartBody>
        <w:p w:rsidR="003163A1" w:rsidRDefault="00BC0CC2">
          <w:pPr>
            <w:pStyle w:val="8D57C71EE66342BD99D8D878D29445ED"/>
          </w:pPr>
          <w:r w:rsidRPr="0093672E">
            <w:rPr>
              <w:rStyle w:val="Mention1"/>
            </w:rPr>
            <w:t>| _ | _ |</w:t>
          </w:r>
        </w:p>
      </w:docPartBody>
    </w:docPart>
    <w:docPart>
      <w:docPartPr>
        <w:name w:val="30DA2228345643EFA44E7AF58C2E7DC0"/>
        <w:category>
          <w:name w:val="Général"/>
          <w:gallery w:val="placeholder"/>
        </w:category>
        <w:types>
          <w:type w:val="bbPlcHdr"/>
        </w:types>
        <w:behaviors>
          <w:behavior w:val="content"/>
        </w:behaviors>
        <w:guid w:val="{21FEECE5-A83A-4732-AA38-914E08D3A0FD}"/>
      </w:docPartPr>
      <w:docPartBody>
        <w:p w:rsidR="003163A1" w:rsidRDefault="00BC0CC2">
          <w:pPr>
            <w:pStyle w:val="30DA2228345643EFA44E7AF58C2E7DC0"/>
          </w:pPr>
          <w:r w:rsidRPr="0093672E">
            <w:rPr>
              <w:rStyle w:val="Mention1"/>
            </w:rPr>
            <w:t>| _ | _ |</w:t>
          </w:r>
        </w:p>
      </w:docPartBody>
    </w:docPart>
    <w:docPart>
      <w:docPartPr>
        <w:name w:val="E0DA0539898A4060927C3A4D209070E0"/>
        <w:category>
          <w:name w:val="Général"/>
          <w:gallery w:val="placeholder"/>
        </w:category>
        <w:types>
          <w:type w:val="bbPlcHdr"/>
        </w:types>
        <w:behaviors>
          <w:behavior w:val="content"/>
        </w:behaviors>
        <w:guid w:val="{1CBD27E5-67A4-4858-9062-2D1325865EA7}"/>
      </w:docPartPr>
      <w:docPartBody>
        <w:p w:rsidR="003163A1" w:rsidRDefault="00BC0CC2">
          <w:pPr>
            <w:pStyle w:val="E0DA0539898A4060927C3A4D209070E0"/>
          </w:pPr>
          <w:r w:rsidRPr="0093672E">
            <w:rPr>
              <w:rStyle w:val="Mention1"/>
            </w:rPr>
            <w:t>________________</w:t>
          </w:r>
        </w:p>
      </w:docPartBody>
    </w:docPart>
    <w:docPart>
      <w:docPartPr>
        <w:name w:val="E87587E2E7F94819B07471A1CF217AFC"/>
        <w:category>
          <w:name w:val="Général"/>
          <w:gallery w:val="placeholder"/>
        </w:category>
        <w:types>
          <w:type w:val="bbPlcHdr"/>
        </w:types>
        <w:behaviors>
          <w:behavior w:val="content"/>
        </w:behaviors>
        <w:guid w:val="{3469A99F-789B-4EC6-8662-84FB71695488}"/>
      </w:docPartPr>
      <w:docPartBody>
        <w:p w:rsidR="003163A1" w:rsidRDefault="00BC0CC2">
          <w:pPr>
            <w:pStyle w:val="E87587E2E7F94819B07471A1CF217AFC"/>
          </w:pPr>
          <w:r w:rsidRPr="0093672E">
            <w:rPr>
              <w:rStyle w:val="Mention1"/>
            </w:rPr>
            <w:t>| _ | _ |</w:t>
          </w:r>
        </w:p>
      </w:docPartBody>
    </w:docPart>
    <w:docPart>
      <w:docPartPr>
        <w:name w:val="0C0BE9460C1D406DB2FB941BA4D51D0C"/>
        <w:category>
          <w:name w:val="Général"/>
          <w:gallery w:val="placeholder"/>
        </w:category>
        <w:types>
          <w:type w:val="bbPlcHdr"/>
        </w:types>
        <w:behaviors>
          <w:behavior w:val="content"/>
        </w:behaviors>
        <w:guid w:val="{F9E73108-8D47-41DB-A9E5-F5DD8C30AF9F}"/>
      </w:docPartPr>
      <w:docPartBody>
        <w:p w:rsidR="003163A1" w:rsidRDefault="00BC0CC2">
          <w:pPr>
            <w:pStyle w:val="0C0BE9460C1D406DB2FB941BA4D51D0C"/>
          </w:pPr>
          <w:r w:rsidRPr="0093672E">
            <w:rPr>
              <w:rStyle w:val="Mention1"/>
            </w:rPr>
            <w:t>| _ | _ |</w:t>
          </w:r>
        </w:p>
      </w:docPartBody>
    </w:docPart>
    <w:docPart>
      <w:docPartPr>
        <w:name w:val="5AB1BC9A2D5A4BE6AF80D32F95F50DAB"/>
        <w:category>
          <w:name w:val="Général"/>
          <w:gallery w:val="placeholder"/>
        </w:category>
        <w:types>
          <w:type w:val="bbPlcHdr"/>
        </w:types>
        <w:behaviors>
          <w:behavior w:val="content"/>
        </w:behaviors>
        <w:guid w:val="{28E52262-5211-4344-B085-475A58BB46D2}"/>
      </w:docPartPr>
      <w:docPartBody>
        <w:p w:rsidR="003163A1" w:rsidRDefault="00BC0CC2">
          <w:pPr>
            <w:pStyle w:val="5AB1BC9A2D5A4BE6AF80D32F95F50DAB"/>
          </w:pPr>
          <w:r w:rsidRPr="0093672E">
            <w:rPr>
              <w:rStyle w:val="Mention1"/>
            </w:rPr>
            <w:t>________________</w:t>
          </w:r>
        </w:p>
      </w:docPartBody>
    </w:docPart>
    <w:docPart>
      <w:docPartPr>
        <w:name w:val="1352288061E14943BDB3739FE151DB63"/>
        <w:category>
          <w:name w:val="Général"/>
          <w:gallery w:val="placeholder"/>
        </w:category>
        <w:types>
          <w:type w:val="bbPlcHdr"/>
        </w:types>
        <w:behaviors>
          <w:behavior w:val="content"/>
        </w:behaviors>
        <w:guid w:val="{9AF47866-42EF-463C-9438-C9FC70A4CC76}"/>
      </w:docPartPr>
      <w:docPartBody>
        <w:p w:rsidR="003163A1" w:rsidRDefault="00BC0CC2">
          <w:pPr>
            <w:pStyle w:val="1352288061E14943BDB3739FE151DB63"/>
          </w:pPr>
          <w:r w:rsidRPr="0093672E">
            <w:rPr>
              <w:rStyle w:val="Mention1"/>
            </w:rPr>
            <w:t>_ _/_ _/_ _ _ _</w:t>
          </w:r>
        </w:p>
      </w:docPartBody>
    </w:docPart>
    <w:docPart>
      <w:docPartPr>
        <w:name w:val="86C4B9F1955D4C82A05AA821449180E0"/>
        <w:category>
          <w:name w:val="Général"/>
          <w:gallery w:val="placeholder"/>
        </w:category>
        <w:types>
          <w:type w:val="bbPlcHdr"/>
        </w:types>
        <w:behaviors>
          <w:behavior w:val="content"/>
        </w:behaviors>
        <w:guid w:val="{C032874F-9A67-4C4D-A28B-752CD9A06359}"/>
      </w:docPartPr>
      <w:docPartBody>
        <w:p w:rsidR="003163A1" w:rsidRDefault="00BC0CC2">
          <w:pPr>
            <w:pStyle w:val="86C4B9F1955D4C82A05AA821449180E0"/>
          </w:pPr>
          <w:r w:rsidRPr="0093672E">
            <w:rPr>
              <w:rStyle w:val="Mention1"/>
            </w:rPr>
            <w:t>| _ | _ |</w:t>
          </w:r>
        </w:p>
      </w:docPartBody>
    </w:docPart>
    <w:docPart>
      <w:docPartPr>
        <w:name w:val="E1E61D4CF86F4B01B0A526EF92158456"/>
        <w:category>
          <w:name w:val="Général"/>
          <w:gallery w:val="placeholder"/>
        </w:category>
        <w:types>
          <w:type w:val="bbPlcHdr"/>
        </w:types>
        <w:behaviors>
          <w:behavior w:val="content"/>
        </w:behaviors>
        <w:guid w:val="{7A1BFD2D-2269-4B2B-8FBE-0B24480698CE}"/>
      </w:docPartPr>
      <w:docPartBody>
        <w:p w:rsidR="003163A1" w:rsidRDefault="00BC0CC2">
          <w:pPr>
            <w:pStyle w:val="E1E61D4CF86F4B01B0A526EF92158456"/>
          </w:pPr>
          <w:r w:rsidRPr="0093672E">
            <w:rPr>
              <w:rStyle w:val="Mention1"/>
            </w:rPr>
            <w:t>| _ | _ | _ |</w:t>
          </w:r>
        </w:p>
      </w:docPartBody>
    </w:docPart>
    <w:docPart>
      <w:docPartPr>
        <w:name w:val="B6348965F0BB4A1DBF8E7A20428DF82A"/>
        <w:category>
          <w:name w:val="Général"/>
          <w:gallery w:val="placeholder"/>
        </w:category>
        <w:types>
          <w:type w:val="bbPlcHdr"/>
        </w:types>
        <w:behaviors>
          <w:behavior w:val="content"/>
        </w:behaviors>
        <w:guid w:val="{74A73F40-5EC7-43FF-A647-E5591CA8A568}"/>
      </w:docPartPr>
      <w:docPartBody>
        <w:p w:rsidR="003163A1" w:rsidRDefault="00BC0CC2">
          <w:pPr>
            <w:pStyle w:val="B6348965F0BB4A1DBF8E7A20428DF82A"/>
          </w:pPr>
          <w:r w:rsidRPr="0093672E">
            <w:rPr>
              <w:rStyle w:val="Mention1"/>
            </w:rPr>
            <w:t>| _ | _ | _ |</w:t>
          </w:r>
        </w:p>
      </w:docPartBody>
    </w:docPart>
    <w:docPart>
      <w:docPartPr>
        <w:name w:val="CB3104511A27477EB248586360AD9F9B"/>
        <w:category>
          <w:name w:val="Général"/>
          <w:gallery w:val="placeholder"/>
        </w:category>
        <w:types>
          <w:type w:val="bbPlcHdr"/>
        </w:types>
        <w:behaviors>
          <w:behavior w:val="content"/>
        </w:behaviors>
        <w:guid w:val="{055FD49E-7AEE-4B96-ADE2-73652DC71FAF}"/>
      </w:docPartPr>
      <w:docPartBody>
        <w:p w:rsidR="003163A1" w:rsidRDefault="00BC0CC2">
          <w:pPr>
            <w:pStyle w:val="CB3104511A27477EB248586360AD9F9B"/>
          </w:pPr>
          <w:r w:rsidRPr="0093672E">
            <w:rPr>
              <w:rStyle w:val="Mention1"/>
            </w:rPr>
            <w:t>| _ | _ | _ |</w:t>
          </w:r>
        </w:p>
      </w:docPartBody>
    </w:docPart>
    <w:docPart>
      <w:docPartPr>
        <w:name w:val="9B0F0E68F7CD4E6695E64F834DA0EE18"/>
        <w:category>
          <w:name w:val="Général"/>
          <w:gallery w:val="placeholder"/>
        </w:category>
        <w:types>
          <w:type w:val="bbPlcHdr"/>
        </w:types>
        <w:behaviors>
          <w:behavior w:val="content"/>
        </w:behaviors>
        <w:guid w:val="{58BF9783-94C7-491A-A0B7-863BC3C9A813}"/>
      </w:docPartPr>
      <w:docPartBody>
        <w:p w:rsidR="003163A1" w:rsidRDefault="00BC0CC2">
          <w:pPr>
            <w:pStyle w:val="9B0F0E68F7CD4E6695E64F834DA0EE18"/>
          </w:pPr>
          <w:r w:rsidRPr="0093672E">
            <w:rPr>
              <w:rStyle w:val="Mention1"/>
            </w:rPr>
            <w:t>________________</w:t>
          </w:r>
        </w:p>
      </w:docPartBody>
    </w:docPart>
    <w:docPart>
      <w:docPartPr>
        <w:name w:val="8CDD2D7C12DD4279846445439D4E500D"/>
        <w:category>
          <w:name w:val="Général"/>
          <w:gallery w:val="placeholder"/>
        </w:category>
        <w:types>
          <w:type w:val="bbPlcHdr"/>
        </w:types>
        <w:behaviors>
          <w:behavior w:val="content"/>
        </w:behaviors>
        <w:guid w:val="{D3DBA439-2F9A-4484-B036-FF29EF6FE972}"/>
      </w:docPartPr>
      <w:docPartBody>
        <w:p w:rsidR="00BC0CC2" w:rsidRDefault="00BC0CC2" w:rsidP="00BC0CC2">
          <w:pPr>
            <w:pStyle w:val="8CDD2D7C12DD4279846445439D4E500D"/>
          </w:pPr>
          <w:r w:rsidRPr="00E956AF">
            <w:rPr>
              <w:rStyle w:val="Mention1"/>
            </w:rPr>
            <w:t>xxx@do</w:t>
          </w:r>
          <w:r>
            <w:rPr>
              <w:rStyle w:val="Mention1"/>
            </w:rPr>
            <w:t>maine.com</w:t>
          </w:r>
        </w:p>
      </w:docPartBody>
    </w:docPart>
    <w:docPart>
      <w:docPartPr>
        <w:name w:val="B35E1C069A05476F8FD37EA7D5EE2F0B"/>
        <w:category>
          <w:name w:val="Général"/>
          <w:gallery w:val="placeholder"/>
        </w:category>
        <w:types>
          <w:type w:val="bbPlcHdr"/>
        </w:types>
        <w:behaviors>
          <w:behavior w:val="content"/>
        </w:behaviors>
        <w:guid w:val="{7B9807CA-85F5-4096-8017-C493CED9EFEC}"/>
      </w:docPartPr>
      <w:docPartBody>
        <w:p w:rsidR="00BC0CC2" w:rsidRDefault="00BC0CC2" w:rsidP="00BC0CC2">
          <w:pPr>
            <w:pStyle w:val="B35E1C069A05476F8FD37EA7D5EE2F0B"/>
          </w:pPr>
          <w:r w:rsidRPr="00FE334B">
            <w:rPr>
              <w:rStyle w:val="Mention1"/>
            </w:rPr>
            <w:t>_ _/_ _/_ _ _ _</w:t>
          </w:r>
        </w:p>
      </w:docPartBody>
    </w:docPart>
    <w:docPart>
      <w:docPartPr>
        <w:name w:val="309EF1E72FEE42F996468F462DD836AE"/>
        <w:category>
          <w:name w:val="Général"/>
          <w:gallery w:val="placeholder"/>
        </w:category>
        <w:types>
          <w:type w:val="bbPlcHdr"/>
        </w:types>
        <w:behaviors>
          <w:behavior w:val="content"/>
        </w:behaviors>
        <w:guid w:val="{815A4810-7986-4543-B977-32CD1684BF8B}"/>
      </w:docPartPr>
      <w:docPartBody>
        <w:p w:rsidR="00BC0CC2" w:rsidRDefault="00BC0CC2" w:rsidP="00BC0CC2">
          <w:pPr>
            <w:pStyle w:val="309EF1E72FEE42F996468F462DD836AE"/>
          </w:pPr>
          <w:r w:rsidRPr="0093672E">
            <w:rPr>
              <w:rStyle w:val="Mention1"/>
            </w:rPr>
            <w:t>________________</w:t>
          </w:r>
        </w:p>
      </w:docPartBody>
    </w:docPart>
    <w:docPart>
      <w:docPartPr>
        <w:name w:val="72D30D126AC24BF7A2BE58565A24262E"/>
        <w:category>
          <w:name w:val="Général"/>
          <w:gallery w:val="placeholder"/>
        </w:category>
        <w:types>
          <w:type w:val="bbPlcHdr"/>
        </w:types>
        <w:behaviors>
          <w:behavior w:val="content"/>
        </w:behaviors>
        <w:guid w:val="{A4471540-7115-45A9-80B4-726F17EEF631}"/>
      </w:docPartPr>
      <w:docPartBody>
        <w:p w:rsidR="00BC0CC2" w:rsidRDefault="00BC0CC2" w:rsidP="00BC0CC2">
          <w:pPr>
            <w:pStyle w:val="72D30D126AC24BF7A2BE58565A24262E"/>
          </w:pPr>
          <w:r w:rsidRPr="00FE334B">
            <w:rPr>
              <w:rStyle w:val="Mention1"/>
            </w:rPr>
            <w:t>_ _/_ _/_ _ _ _</w:t>
          </w:r>
        </w:p>
      </w:docPartBody>
    </w:docPart>
    <w:docPart>
      <w:docPartPr>
        <w:name w:val="C636BFA941C64622AC9F408698829A85"/>
        <w:category>
          <w:name w:val="Général"/>
          <w:gallery w:val="placeholder"/>
        </w:category>
        <w:types>
          <w:type w:val="bbPlcHdr"/>
        </w:types>
        <w:behaviors>
          <w:behavior w:val="content"/>
        </w:behaviors>
        <w:guid w:val="{240D0408-C8D1-4F82-864F-0ADBAC392CAB}"/>
      </w:docPartPr>
      <w:docPartBody>
        <w:p w:rsidR="00BC0CC2" w:rsidRDefault="00BC0CC2" w:rsidP="00BC0CC2">
          <w:pPr>
            <w:pStyle w:val="C636BFA941C64622AC9F408698829A85"/>
          </w:pPr>
          <w:r w:rsidRPr="0093672E">
            <w:rPr>
              <w:rStyle w:val="Mention1"/>
            </w:rPr>
            <w:t>________________</w:t>
          </w:r>
        </w:p>
      </w:docPartBody>
    </w:docPart>
    <w:docPart>
      <w:docPartPr>
        <w:name w:val="E0B79DE53B8B43CC841B3EE0A291512C"/>
        <w:category>
          <w:name w:val="Général"/>
          <w:gallery w:val="placeholder"/>
        </w:category>
        <w:types>
          <w:type w:val="bbPlcHdr"/>
        </w:types>
        <w:behaviors>
          <w:behavior w:val="content"/>
        </w:behaviors>
        <w:guid w:val="{8D975A7C-EB28-4515-85BE-5A50DCF83417}"/>
      </w:docPartPr>
      <w:docPartBody>
        <w:p w:rsidR="00BC0CC2" w:rsidRDefault="00BC0CC2" w:rsidP="00BC0CC2">
          <w:pPr>
            <w:pStyle w:val="E0B79DE53B8B43CC841B3EE0A291512C"/>
          </w:pPr>
          <w:r w:rsidRPr="00FE334B">
            <w:rPr>
              <w:rStyle w:val="Mention1"/>
            </w:rPr>
            <w:t>_ _/_ _/_ _ _ _</w:t>
          </w:r>
        </w:p>
      </w:docPartBody>
    </w:docPart>
    <w:docPart>
      <w:docPartPr>
        <w:name w:val="064B9C11545A4F56BF5C2EDDE25BCC53"/>
        <w:category>
          <w:name w:val="Général"/>
          <w:gallery w:val="placeholder"/>
        </w:category>
        <w:types>
          <w:type w:val="bbPlcHdr"/>
        </w:types>
        <w:behaviors>
          <w:behavior w:val="content"/>
        </w:behaviors>
        <w:guid w:val="{1CDB7184-F759-4A2A-A133-B59293A20AFA}"/>
      </w:docPartPr>
      <w:docPartBody>
        <w:p w:rsidR="00BC0CC2" w:rsidRDefault="00BC0CC2" w:rsidP="00BC0CC2">
          <w:pPr>
            <w:pStyle w:val="064B9C11545A4F56BF5C2EDDE25BCC53"/>
          </w:pPr>
          <w:r w:rsidRPr="00FE334B">
            <w:rPr>
              <w:rStyle w:val="Mention1"/>
            </w:rPr>
            <w:t>_ _/_ _/_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2637579">
    <w:abstractNumId w:val="1"/>
  </w:num>
  <w:num w:numId="2" w16cid:durableId="2059863332">
    <w:abstractNumId w:val="0"/>
  </w:num>
  <w:num w:numId="3" w16cid:durableId="2039625209">
    <w:abstractNumId w:val="2"/>
  </w:num>
  <w:num w:numId="4" w16cid:durableId="1621692338">
    <w:abstractNumId w:val="7"/>
  </w:num>
  <w:num w:numId="5" w16cid:durableId="6938459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35891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6183420">
    <w:abstractNumId w:val="6"/>
  </w:num>
  <w:num w:numId="8" w16cid:durableId="569000452">
    <w:abstractNumId w:val="3"/>
  </w:num>
  <w:num w:numId="9" w16cid:durableId="1053968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8210186">
    <w:abstractNumId w:val="4"/>
  </w:num>
  <w:num w:numId="11" w16cid:durableId="102313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5536119">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B6"/>
    <w:rsid w:val="000010A5"/>
    <w:rsid w:val="00037DF5"/>
    <w:rsid w:val="000509B5"/>
    <w:rsid w:val="00060A39"/>
    <w:rsid w:val="000624A5"/>
    <w:rsid w:val="000979CD"/>
    <w:rsid w:val="000A509F"/>
    <w:rsid w:val="000E1096"/>
    <w:rsid w:val="000E7738"/>
    <w:rsid w:val="000F1527"/>
    <w:rsid w:val="000F2955"/>
    <w:rsid w:val="00112E11"/>
    <w:rsid w:val="0011464A"/>
    <w:rsid w:val="00116712"/>
    <w:rsid w:val="001175F3"/>
    <w:rsid w:val="00132A02"/>
    <w:rsid w:val="001354C6"/>
    <w:rsid w:val="001540DB"/>
    <w:rsid w:val="00154286"/>
    <w:rsid w:val="00157E40"/>
    <w:rsid w:val="00157F51"/>
    <w:rsid w:val="00162BA9"/>
    <w:rsid w:val="0018709D"/>
    <w:rsid w:val="0019023B"/>
    <w:rsid w:val="00191284"/>
    <w:rsid w:val="001A26C3"/>
    <w:rsid w:val="001E0A25"/>
    <w:rsid w:val="001F3B06"/>
    <w:rsid w:val="001F40AF"/>
    <w:rsid w:val="001F509C"/>
    <w:rsid w:val="0020395A"/>
    <w:rsid w:val="00206A6A"/>
    <w:rsid w:val="00240FEF"/>
    <w:rsid w:val="00281B96"/>
    <w:rsid w:val="00293D10"/>
    <w:rsid w:val="00293DF1"/>
    <w:rsid w:val="00296102"/>
    <w:rsid w:val="002B654C"/>
    <w:rsid w:val="002C7FEF"/>
    <w:rsid w:val="002E2C8F"/>
    <w:rsid w:val="002F0716"/>
    <w:rsid w:val="00305E55"/>
    <w:rsid w:val="0030760E"/>
    <w:rsid w:val="003163A1"/>
    <w:rsid w:val="003266B3"/>
    <w:rsid w:val="00333A70"/>
    <w:rsid w:val="00363BE1"/>
    <w:rsid w:val="00367CF4"/>
    <w:rsid w:val="0037248F"/>
    <w:rsid w:val="003B430D"/>
    <w:rsid w:val="003C4095"/>
    <w:rsid w:val="003F6A75"/>
    <w:rsid w:val="00401FDC"/>
    <w:rsid w:val="00412CAC"/>
    <w:rsid w:val="004172C7"/>
    <w:rsid w:val="00420527"/>
    <w:rsid w:val="00424ED8"/>
    <w:rsid w:val="00445E25"/>
    <w:rsid w:val="0045462C"/>
    <w:rsid w:val="00464896"/>
    <w:rsid w:val="00486E36"/>
    <w:rsid w:val="004900B6"/>
    <w:rsid w:val="00497B23"/>
    <w:rsid w:val="004C1C7E"/>
    <w:rsid w:val="004C2B70"/>
    <w:rsid w:val="004D5A05"/>
    <w:rsid w:val="004E612C"/>
    <w:rsid w:val="004F259B"/>
    <w:rsid w:val="004F494F"/>
    <w:rsid w:val="004F5EC5"/>
    <w:rsid w:val="005141CF"/>
    <w:rsid w:val="00515DE7"/>
    <w:rsid w:val="005230AA"/>
    <w:rsid w:val="00530DA3"/>
    <w:rsid w:val="005435A6"/>
    <w:rsid w:val="00574456"/>
    <w:rsid w:val="00580F07"/>
    <w:rsid w:val="0058678F"/>
    <w:rsid w:val="00596349"/>
    <w:rsid w:val="005B0CEE"/>
    <w:rsid w:val="005C5984"/>
    <w:rsid w:val="005F2FD5"/>
    <w:rsid w:val="005F5735"/>
    <w:rsid w:val="00617284"/>
    <w:rsid w:val="00621FE7"/>
    <w:rsid w:val="006442A8"/>
    <w:rsid w:val="00650DD1"/>
    <w:rsid w:val="00673EBF"/>
    <w:rsid w:val="00677B80"/>
    <w:rsid w:val="00696A65"/>
    <w:rsid w:val="006C322B"/>
    <w:rsid w:val="006C5FE8"/>
    <w:rsid w:val="006D72A2"/>
    <w:rsid w:val="006F1935"/>
    <w:rsid w:val="006F61C4"/>
    <w:rsid w:val="006F7AA6"/>
    <w:rsid w:val="00710677"/>
    <w:rsid w:val="0072309B"/>
    <w:rsid w:val="007277B7"/>
    <w:rsid w:val="0075333F"/>
    <w:rsid w:val="00774BDC"/>
    <w:rsid w:val="007A6EF8"/>
    <w:rsid w:val="007B2B75"/>
    <w:rsid w:val="007B4D72"/>
    <w:rsid w:val="008058FE"/>
    <w:rsid w:val="00825A41"/>
    <w:rsid w:val="0083798E"/>
    <w:rsid w:val="0084345D"/>
    <w:rsid w:val="00856B3B"/>
    <w:rsid w:val="008756DD"/>
    <w:rsid w:val="00897984"/>
    <w:rsid w:val="008A27E5"/>
    <w:rsid w:val="008A30A3"/>
    <w:rsid w:val="008B60F9"/>
    <w:rsid w:val="008D07A5"/>
    <w:rsid w:val="008D5AA8"/>
    <w:rsid w:val="008E4338"/>
    <w:rsid w:val="00901E9B"/>
    <w:rsid w:val="00903C15"/>
    <w:rsid w:val="00934C19"/>
    <w:rsid w:val="00941F36"/>
    <w:rsid w:val="00950C9D"/>
    <w:rsid w:val="0095417F"/>
    <w:rsid w:val="009639FF"/>
    <w:rsid w:val="00972CF8"/>
    <w:rsid w:val="009869D1"/>
    <w:rsid w:val="009A3F5F"/>
    <w:rsid w:val="009A5656"/>
    <w:rsid w:val="009C620F"/>
    <w:rsid w:val="009F2C6E"/>
    <w:rsid w:val="00A0028C"/>
    <w:rsid w:val="00A0035D"/>
    <w:rsid w:val="00A14AE6"/>
    <w:rsid w:val="00A33D99"/>
    <w:rsid w:val="00A56704"/>
    <w:rsid w:val="00A6170E"/>
    <w:rsid w:val="00A626EB"/>
    <w:rsid w:val="00A72297"/>
    <w:rsid w:val="00AD225F"/>
    <w:rsid w:val="00B14CA1"/>
    <w:rsid w:val="00B4047F"/>
    <w:rsid w:val="00B5021A"/>
    <w:rsid w:val="00B56621"/>
    <w:rsid w:val="00B6022B"/>
    <w:rsid w:val="00B6365A"/>
    <w:rsid w:val="00B9478E"/>
    <w:rsid w:val="00BB4857"/>
    <w:rsid w:val="00BC0CC2"/>
    <w:rsid w:val="00BD6E2C"/>
    <w:rsid w:val="00BF11FD"/>
    <w:rsid w:val="00C06AE5"/>
    <w:rsid w:val="00C42E59"/>
    <w:rsid w:val="00C544F6"/>
    <w:rsid w:val="00C55010"/>
    <w:rsid w:val="00C82D4F"/>
    <w:rsid w:val="00C83EFC"/>
    <w:rsid w:val="00C97FC1"/>
    <w:rsid w:val="00CC3AA6"/>
    <w:rsid w:val="00CE186D"/>
    <w:rsid w:val="00CE5967"/>
    <w:rsid w:val="00D23D2F"/>
    <w:rsid w:val="00D279DE"/>
    <w:rsid w:val="00D345AD"/>
    <w:rsid w:val="00D37266"/>
    <w:rsid w:val="00D6681C"/>
    <w:rsid w:val="00D743D8"/>
    <w:rsid w:val="00DB129D"/>
    <w:rsid w:val="00DB674F"/>
    <w:rsid w:val="00DC3444"/>
    <w:rsid w:val="00DE02FC"/>
    <w:rsid w:val="00DE7AFA"/>
    <w:rsid w:val="00E0030A"/>
    <w:rsid w:val="00E0045A"/>
    <w:rsid w:val="00E23D65"/>
    <w:rsid w:val="00E332F5"/>
    <w:rsid w:val="00E42FD1"/>
    <w:rsid w:val="00E43EDF"/>
    <w:rsid w:val="00E92486"/>
    <w:rsid w:val="00EF53AF"/>
    <w:rsid w:val="00F25492"/>
    <w:rsid w:val="00F34007"/>
    <w:rsid w:val="00F36C26"/>
    <w:rsid w:val="00F36CD0"/>
    <w:rsid w:val="00F627CB"/>
    <w:rsid w:val="00F72880"/>
    <w:rsid w:val="00FA7C52"/>
    <w:rsid w:val="00FB4493"/>
    <w:rsid w:val="00FF4925"/>
    <w:rsid w:val="00FF4C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93DF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3DF1"/>
    <w:rPr>
      <w:rFonts w:asciiTheme="majorHAnsi" w:eastAsiaTheme="majorEastAsia" w:hAnsiTheme="majorHAnsi" w:cstheme="majorBidi"/>
      <w:color w:val="0F4761" w:themeColor="accent1" w:themeShade="BF"/>
      <w:sz w:val="32"/>
      <w:szCs w:val="32"/>
    </w:rPr>
  </w:style>
  <w:style w:type="character" w:styleId="Textedelespacerserv">
    <w:name w:val="Placeholder Text"/>
    <w:basedOn w:val="Policepardfaut"/>
    <w:uiPriority w:val="99"/>
    <w:semiHidden/>
    <w:rsid w:val="004F259B"/>
    <w:rPr>
      <w:color w:val="808080"/>
    </w:rPr>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Споменаване1,Mention3"/>
    <w:uiPriority w:val="99"/>
    <w:unhideWhenUsed/>
    <w:rsid w:val="00BC0CC2"/>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0E2841"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rsid w:val="001540DB"/>
    <w:rPr>
      <w:sz w:val="16"/>
      <w:szCs w:val="16"/>
    </w:rPr>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unhideWhenUsed/>
    <w:rsid w:val="001540DB"/>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rsid w:val="001540DB"/>
    <w:rPr>
      <w:rFonts w:ascii="Arial" w:hAnsi="Arial"/>
      <w:color w:val="404040" w:themeColor="text1" w:themeTint="BF"/>
      <w:sz w:val="20"/>
      <w:szCs w:val="20"/>
    </w:rPr>
  </w:style>
  <w:style w:type="paragraph" w:styleId="Notedefin">
    <w:name w:val="endnote text"/>
    <w:basedOn w:val="Normal"/>
    <w:link w:val="NotedefinCar"/>
    <w:semiHidden/>
    <w:unhideWhenUsed/>
    <w:rsid w:val="009A5656"/>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sid w:val="009A5656"/>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037DF5"/>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037DF5"/>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5435A6"/>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20EB31E87FBB4B2AA489CAB770898104">
    <w:name w:val="20EB31E87FBB4B2AA489CAB770898104"/>
  </w:style>
  <w:style w:type="paragraph" w:customStyle="1" w:styleId="9D3B91364EA2410DBB85C2FB3A062E91">
    <w:name w:val="9D3B91364EA2410DBB85C2FB3A062E91"/>
    <w:rsid w:val="000509B5"/>
    <w:rPr>
      <w:kern w:val="2"/>
    </w:rPr>
  </w:style>
  <w:style w:type="paragraph" w:customStyle="1" w:styleId="1266E98A45424E999C6688CD519D1DAA">
    <w:name w:val="1266E98A45424E999C6688CD519D1DAA"/>
    <w:rsid w:val="000A509F"/>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styleId="Date">
    <w:name w:val="Date"/>
    <w:basedOn w:val="Normal"/>
    <w:next w:val="Normal"/>
    <w:link w:val="DateCar"/>
    <w:semiHidden/>
    <w:unhideWhenUsed/>
    <w:rsid w:val="00445E25"/>
    <w:pPr>
      <w:spacing w:before="100" w:after="40" w:line="288" w:lineRule="auto"/>
      <w:jc w:val="both"/>
    </w:pPr>
    <w:rPr>
      <w:rFonts w:ascii="Arial" w:hAnsi="Arial"/>
      <w:color w:val="404040" w:themeColor="text1" w:themeTint="BF"/>
    </w:rPr>
  </w:style>
  <w:style w:type="character" w:customStyle="1" w:styleId="DateCar">
    <w:name w:val="Date Car"/>
    <w:basedOn w:val="Policepardfaut"/>
    <w:link w:val="Date"/>
    <w:semiHidden/>
    <w:rsid w:val="00445E25"/>
    <w:rPr>
      <w:rFonts w:ascii="Arial" w:hAnsi="Arial"/>
      <w:color w:val="404040" w:themeColor="text1" w:themeTint="BF"/>
    </w:rPr>
  </w:style>
  <w:style w:type="paragraph" w:customStyle="1" w:styleId="75A72D75C5544C91BCCD36754A766B4B15">
    <w:name w:val="75A72D75C5544C91BCCD36754A766B4B15"/>
    <w:rsid w:val="000F1527"/>
    <w:pPr>
      <w:spacing w:before="100" w:after="40" w:line="288" w:lineRule="auto"/>
    </w:pPr>
    <w:rPr>
      <w:rFonts w:ascii="Arial" w:hAnsi="Arial"/>
      <w:color w:val="404040" w:themeColor="text1" w:themeTint="BF"/>
      <w:sz w:val="18"/>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4F259B"/>
    <w:pPr>
      <w:numPr>
        <w:numId w:val="12"/>
      </w:numPr>
      <w:spacing w:before="40" w:after="20" w:line="288" w:lineRule="auto"/>
      <w:jc w:val="both"/>
    </w:pPr>
    <w:rPr>
      <w:rFonts w:ascii="Arial" w:hAnsi="Arial"/>
      <w:color w:val="404040" w:themeColor="text1" w:themeTint="BF"/>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4F259B"/>
    <w:rPr>
      <w:rFonts w:ascii="Arial" w:hAnsi="Arial"/>
      <w:color w:val="404040" w:themeColor="text1" w:themeTint="BF"/>
    </w:rPr>
  </w:style>
  <w:style w:type="paragraph" w:customStyle="1" w:styleId="EE589891390544BCB720C7052A7A4486">
    <w:name w:val="EE589891390544BCB720C7052A7A4486"/>
    <w:rsid w:val="009A5656"/>
  </w:style>
  <w:style w:type="paragraph" w:styleId="Corpsdetexte">
    <w:name w:val="Body Text"/>
    <w:basedOn w:val="Normal"/>
    <w:link w:val="CorpsdetexteCar"/>
    <w:semiHidden/>
    <w:unhideWhenUsed/>
    <w:rsid w:val="00281B96"/>
    <w:pPr>
      <w:spacing w:before="100" w:after="120" w:line="288" w:lineRule="auto"/>
      <w:jc w:val="both"/>
    </w:pPr>
    <w:rPr>
      <w:rFonts w:ascii="Arial" w:hAnsi="Arial"/>
      <w:color w:val="404040" w:themeColor="text1" w:themeTint="BF"/>
    </w:rPr>
  </w:style>
  <w:style w:type="character" w:customStyle="1" w:styleId="CorpsdetexteCar">
    <w:name w:val="Corps de texte Car"/>
    <w:basedOn w:val="Policepardfaut"/>
    <w:link w:val="Corpsdetexte"/>
    <w:semiHidden/>
    <w:rsid w:val="00281B96"/>
    <w:rPr>
      <w:rFonts w:ascii="Arial" w:hAnsi="Arial"/>
      <w:color w:val="404040" w:themeColor="text1" w:themeTint="BF"/>
    </w:rPr>
  </w:style>
  <w:style w:type="paragraph" w:styleId="Corpsdetexte2">
    <w:name w:val="Body Text 2"/>
    <w:basedOn w:val="Normal"/>
    <w:link w:val="Corpsdetexte2Car"/>
    <w:semiHidden/>
    <w:unhideWhenUsed/>
    <w:rsid w:val="00037DF5"/>
    <w:pPr>
      <w:spacing w:before="100" w:after="120" w:line="480" w:lineRule="auto"/>
      <w:jc w:val="both"/>
    </w:pPr>
    <w:rPr>
      <w:rFonts w:ascii="Arial" w:hAnsi="Arial"/>
      <w:color w:val="404040" w:themeColor="text1" w:themeTint="BF"/>
    </w:rPr>
  </w:style>
  <w:style w:type="character" w:customStyle="1" w:styleId="Corpsdetexte2Car">
    <w:name w:val="Corps de texte 2 Car"/>
    <w:basedOn w:val="Policepardfaut"/>
    <w:link w:val="Corpsdetexte2"/>
    <w:semiHidden/>
    <w:rsid w:val="00037DF5"/>
    <w:rPr>
      <w:rFonts w:ascii="Arial" w:hAnsi="Arial"/>
      <w:color w:val="404040" w:themeColor="text1" w:themeTint="BF"/>
    </w:rPr>
  </w:style>
  <w:style w:type="paragraph" w:styleId="En-ttedemessage">
    <w:name w:val="Message Header"/>
    <w:basedOn w:val="Normal"/>
    <w:link w:val="En-ttedemessageCar"/>
    <w:semiHidden/>
    <w:unhideWhenUsed/>
    <w:rsid w:val="00445E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rPr>
  </w:style>
  <w:style w:type="character" w:customStyle="1" w:styleId="En-ttedemessageCar">
    <w:name w:val="En-tête de message Car"/>
    <w:basedOn w:val="Policepardfaut"/>
    <w:link w:val="En-ttedemessage"/>
    <w:semiHidden/>
    <w:rsid w:val="00445E25"/>
    <w:rPr>
      <w:rFonts w:asciiTheme="majorHAnsi" w:eastAsiaTheme="majorEastAsia" w:hAnsiTheme="majorHAnsi" w:cstheme="majorBidi"/>
      <w:color w:val="404040" w:themeColor="text1" w:themeTint="BF"/>
      <w:sz w:val="24"/>
      <w:szCs w:val="24"/>
      <w:shd w:val="pct20" w:color="auto" w:fill="auto"/>
    </w:rPr>
  </w:style>
  <w:style w:type="paragraph" w:customStyle="1" w:styleId="88FEB71794774ACFA5794567401E16F3">
    <w:name w:val="88FEB71794774ACFA5794567401E16F3"/>
    <w:rsid w:val="00CE5967"/>
    <w:rPr>
      <w:kern w:val="2"/>
    </w:rPr>
  </w:style>
  <w:style w:type="paragraph" w:customStyle="1" w:styleId="25AE10B48EB346028EB8633C8181C245">
    <w:name w:val="25AE10B48EB346028EB8633C8181C245"/>
    <w:rsid w:val="000509B5"/>
    <w:rPr>
      <w:kern w:val="2"/>
    </w:rPr>
  </w:style>
  <w:style w:type="paragraph" w:customStyle="1" w:styleId="7C1AF5BFF8E742EF897BBB64CB2BD678">
    <w:name w:val="7C1AF5BFF8E742EF897BBB64CB2BD678"/>
    <w:rsid w:val="001540DB"/>
  </w:style>
  <w:style w:type="paragraph" w:styleId="En-tte">
    <w:name w:val="header"/>
    <w:basedOn w:val="Normal"/>
    <w:link w:val="En-tteCar"/>
    <w:uiPriority w:val="99"/>
    <w:unhideWhenUsed/>
    <w:rsid w:val="00DC3444"/>
    <w:pPr>
      <w:tabs>
        <w:tab w:val="center" w:pos="4536"/>
        <w:tab w:val="right" w:pos="9072"/>
      </w:tabs>
      <w:spacing w:after="0" w:line="240" w:lineRule="auto"/>
      <w:jc w:val="both"/>
    </w:pPr>
    <w:rPr>
      <w:rFonts w:ascii="Arial" w:hAnsi="Arial"/>
      <w:color w:val="404040" w:themeColor="text1" w:themeTint="BF"/>
    </w:rPr>
  </w:style>
  <w:style w:type="character" w:customStyle="1" w:styleId="En-tteCar">
    <w:name w:val="En-tête Car"/>
    <w:basedOn w:val="Policepardfaut"/>
    <w:link w:val="En-tte"/>
    <w:uiPriority w:val="99"/>
    <w:rsid w:val="00DC3444"/>
    <w:rPr>
      <w:rFonts w:ascii="Arial" w:hAnsi="Arial"/>
      <w:color w:val="404040" w:themeColor="text1" w:themeTint="BF"/>
    </w:rPr>
  </w:style>
  <w:style w:type="table" w:styleId="Tableausimple4">
    <w:name w:val="Plain Table 4"/>
    <w:aliases w:val="Encadré violet,Encadré 1"/>
    <w:basedOn w:val="TableauNormal"/>
    <w:uiPriority w:val="44"/>
    <w:rsid w:val="00DC3444"/>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character" w:styleId="Numrodeligne">
    <w:name w:val="line number"/>
    <w:basedOn w:val="Policepardfaut"/>
    <w:rsid w:val="0018709D"/>
  </w:style>
  <w:style w:type="character" w:styleId="Numrodepage">
    <w:name w:val="page number"/>
    <w:basedOn w:val="Policepardfaut"/>
    <w:rsid w:val="0018709D"/>
  </w:style>
  <w:style w:type="table" w:styleId="Tableauclassique4">
    <w:name w:val="Table Classic 4"/>
    <w:basedOn w:val="TableauNormal"/>
    <w:uiPriority w:val="99"/>
    <w:semiHidden/>
    <w:unhideWhenUsed/>
    <w:rsid w:val="00B6022B"/>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dressedestinataire">
    <w:name w:val="envelope address"/>
    <w:basedOn w:val="Normal"/>
    <w:semiHidden/>
    <w:unhideWhenUsed/>
    <w:rsid w:val="00401FDC"/>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color w:val="404040" w:themeColor="text1" w:themeTint="BF"/>
      <w:sz w:val="24"/>
      <w:szCs w:val="24"/>
    </w:rPr>
  </w:style>
  <w:style w:type="paragraph" w:styleId="Index1">
    <w:name w:val="index 1"/>
    <w:basedOn w:val="Normal"/>
    <w:next w:val="Normal"/>
    <w:autoRedefine/>
    <w:uiPriority w:val="99"/>
    <w:semiHidden/>
    <w:unhideWhenUsed/>
    <w:rsid w:val="00B6022B"/>
    <w:pPr>
      <w:spacing w:after="0" w:line="240" w:lineRule="auto"/>
      <w:ind w:left="220" w:hanging="220"/>
    </w:pPr>
  </w:style>
  <w:style w:type="paragraph" w:styleId="Titreindex">
    <w:name w:val="index heading"/>
    <w:basedOn w:val="Normal"/>
    <w:next w:val="Index1"/>
    <w:uiPriority w:val="99"/>
    <w:semiHidden/>
    <w:unhideWhenUsed/>
    <w:rsid w:val="00B6022B"/>
    <w:pPr>
      <w:spacing w:before="100" w:after="40" w:line="288" w:lineRule="auto"/>
      <w:jc w:val="both"/>
    </w:pPr>
    <w:rPr>
      <w:rFonts w:asciiTheme="majorHAnsi" w:eastAsiaTheme="majorEastAsia" w:hAnsiTheme="majorHAnsi" w:cstheme="majorBidi"/>
      <w:b/>
      <w:bCs/>
      <w:color w:val="404040" w:themeColor="text1" w:themeTint="BF"/>
    </w:rPr>
  </w:style>
  <w:style w:type="paragraph" w:styleId="Textebrut">
    <w:name w:val="Plain Text"/>
    <w:basedOn w:val="Normal"/>
    <w:link w:val="TextebrutCar"/>
    <w:semiHidden/>
    <w:unhideWhenUsed/>
    <w:rsid w:val="00B6022B"/>
    <w:pPr>
      <w:spacing w:after="0" w:line="240" w:lineRule="auto"/>
      <w:jc w:val="both"/>
    </w:pPr>
    <w:rPr>
      <w:rFonts w:ascii="Consolas" w:hAnsi="Consolas"/>
      <w:color w:val="404040" w:themeColor="text1" w:themeTint="BF"/>
      <w:sz w:val="21"/>
      <w:szCs w:val="21"/>
    </w:rPr>
  </w:style>
  <w:style w:type="character" w:customStyle="1" w:styleId="TextebrutCar">
    <w:name w:val="Texte brut Car"/>
    <w:basedOn w:val="Policepardfaut"/>
    <w:link w:val="Textebrut"/>
    <w:semiHidden/>
    <w:rsid w:val="00B6022B"/>
    <w:rPr>
      <w:rFonts w:ascii="Consolas" w:hAnsi="Consolas"/>
      <w:color w:val="404040" w:themeColor="text1" w:themeTint="BF"/>
      <w:sz w:val="21"/>
      <w:szCs w:val="21"/>
    </w:rPr>
  </w:style>
  <w:style w:type="paragraph" w:customStyle="1" w:styleId="7CF37B0A73B24DD4B15DDD5BF17BEC0E">
    <w:name w:val="7CF37B0A73B24DD4B15DDD5BF17BEC0E"/>
    <w:rsid w:val="00B6022B"/>
  </w:style>
  <w:style w:type="paragraph" w:styleId="Adresseexpditeur">
    <w:name w:val="envelope return"/>
    <w:basedOn w:val="Normal"/>
    <w:semiHidden/>
    <w:unhideWhenUsed/>
    <w:rsid w:val="00EF53AF"/>
    <w:pPr>
      <w:spacing w:after="0" w:line="240" w:lineRule="auto"/>
      <w:jc w:val="both"/>
    </w:pPr>
    <w:rPr>
      <w:rFonts w:asciiTheme="majorHAnsi" w:eastAsiaTheme="majorEastAsia" w:hAnsiTheme="majorHAnsi" w:cstheme="majorBidi"/>
      <w:color w:val="404040" w:themeColor="text1" w:themeTint="BF"/>
      <w:sz w:val="20"/>
      <w:szCs w:val="20"/>
    </w:rPr>
  </w:style>
  <w:style w:type="paragraph" w:styleId="AdresseHTML">
    <w:name w:val="HTML Address"/>
    <w:basedOn w:val="Normal"/>
    <w:link w:val="AdresseHTMLCar"/>
    <w:semiHidden/>
    <w:unhideWhenUsed/>
    <w:rsid w:val="00EF53AF"/>
    <w:pPr>
      <w:spacing w:after="0" w:line="240" w:lineRule="auto"/>
      <w:jc w:val="both"/>
    </w:pPr>
    <w:rPr>
      <w:rFonts w:ascii="Arial" w:hAnsi="Arial"/>
      <w:i/>
      <w:iCs/>
      <w:color w:val="404040" w:themeColor="text1" w:themeTint="BF"/>
    </w:rPr>
  </w:style>
  <w:style w:type="character" w:customStyle="1" w:styleId="AdresseHTMLCar">
    <w:name w:val="Adresse HTML Car"/>
    <w:basedOn w:val="Policepardfaut"/>
    <w:link w:val="AdresseHTML"/>
    <w:semiHidden/>
    <w:rsid w:val="00EF53AF"/>
    <w:rPr>
      <w:rFonts w:ascii="Arial" w:hAnsi="Arial"/>
      <w:i/>
      <w:iCs/>
      <w:color w:val="404040" w:themeColor="text1" w:themeTint="BF"/>
    </w:rPr>
  </w:style>
  <w:style w:type="paragraph" w:customStyle="1" w:styleId="20C0C7B4D047429BA259D00E8D6C6CE016">
    <w:name w:val="20C0C7B4D047429BA259D00E8D6C6CE016"/>
    <w:rsid w:val="00EF53AF"/>
    <w:pPr>
      <w:spacing w:before="40" w:after="20" w:line="288" w:lineRule="auto"/>
      <w:ind w:left="680" w:hanging="362"/>
      <w:jc w:val="both"/>
    </w:pPr>
    <w:rPr>
      <w:rFonts w:ascii="Arial" w:hAnsi="Arial"/>
      <w:color w:val="404040" w:themeColor="text1" w:themeTint="BF"/>
    </w:rPr>
  </w:style>
  <w:style w:type="paragraph" w:styleId="Retrait1religne">
    <w:name w:val="Body Text First Indent"/>
    <w:basedOn w:val="Corpsdetexte"/>
    <w:link w:val="Retrait1religneCar"/>
    <w:semiHidden/>
    <w:unhideWhenUsed/>
    <w:rsid w:val="006C5FE8"/>
    <w:pPr>
      <w:spacing w:after="40"/>
      <w:ind w:firstLine="360"/>
    </w:pPr>
  </w:style>
  <w:style w:type="character" w:customStyle="1" w:styleId="Retrait1religneCar">
    <w:name w:val="Retrait 1re ligne Car"/>
    <w:basedOn w:val="CorpsdetexteCar"/>
    <w:link w:val="Retrait1religne"/>
    <w:semiHidden/>
    <w:rsid w:val="006C5FE8"/>
    <w:rPr>
      <w:rFonts w:ascii="Arial" w:hAnsi="Arial"/>
      <w:color w:val="404040" w:themeColor="text1" w:themeTint="BF"/>
    </w:rPr>
  </w:style>
  <w:style w:type="character" w:styleId="Mention">
    <w:name w:val="Mention"/>
    <w:uiPriority w:val="99"/>
    <w:unhideWhenUsed/>
    <w:rsid w:val="009A5656"/>
    <w:rPr>
      <w:rFonts w:ascii="Arial Nova Cond" w:hAnsi="Arial Nova Cond"/>
      <w:color w:val="595959" w:themeColor="text1" w:themeTint="A6"/>
      <w:sz w:val="22"/>
      <w:shd w:val="clear" w:color="auto" w:fill="F2F2F2" w:themeFill="background1" w:themeFillShade="F2"/>
    </w:rPr>
  </w:style>
  <w:style w:type="paragraph" w:customStyle="1" w:styleId="BBBB53E8B8ED4D5B880BE299083478D5">
    <w:name w:val="BBBB53E8B8ED4D5B880BE299083478D5"/>
    <w:rsid w:val="00596349"/>
  </w:style>
  <w:style w:type="paragraph" w:customStyle="1" w:styleId="5AD6524F2A4C47668982C80241F1B30A">
    <w:name w:val="5AD6524F2A4C47668982C80241F1B30A"/>
    <w:rsid w:val="00596349"/>
  </w:style>
  <w:style w:type="table" w:customStyle="1" w:styleId="Fondgris1">
    <w:name w:val="Fond gris1"/>
    <w:basedOn w:val="TableauNormal"/>
    <w:next w:val="Grilledetableauclaire"/>
    <w:uiPriority w:val="40"/>
    <w:rsid w:val="00281B96"/>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Grilledetableauclaire">
    <w:name w:val="Grid Table Light"/>
    <w:basedOn w:val="TableauNormal"/>
    <w:uiPriority w:val="40"/>
    <w:rsid w:val="00281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9A5656"/>
    <w:rPr>
      <w:color w:val="004990"/>
      <w:u w:val="single"/>
    </w:rPr>
  </w:style>
  <w:style w:type="paragraph" w:customStyle="1" w:styleId="EBE45FF7E4204C169A22830A38EC78EB1">
    <w:name w:val="EBE45FF7E4204C169A22830A38EC78EB1"/>
    <w:rsid w:val="00FF4CB3"/>
    <w:pPr>
      <w:spacing w:before="100" w:after="40" w:line="288" w:lineRule="auto"/>
      <w:jc w:val="both"/>
    </w:pPr>
    <w:rPr>
      <w:rFonts w:ascii="Arial" w:hAnsi="Arial"/>
      <w:color w:val="404040" w:themeColor="text1" w:themeTint="BF"/>
    </w:rPr>
  </w:style>
  <w:style w:type="paragraph" w:styleId="Liste3">
    <w:name w:val="List 3"/>
    <w:basedOn w:val="Normal"/>
    <w:semiHidden/>
    <w:unhideWhenUsed/>
    <w:rsid w:val="00E23D65"/>
    <w:pPr>
      <w:spacing w:before="100" w:after="40" w:line="288" w:lineRule="auto"/>
      <w:ind w:left="849" w:hanging="283"/>
      <w:contextualSpacing/>
      <w:jc w:val="both"/>
    </w:pPr>
    <w:rPr>
      <w:rFonts w:ascii="Arial" w:hAnsi="Arial"/>
      <w:color w:val="404040" w:themeColor="text1" w:themeTint="BF"/>
    </w:rPr>
  </w:style>
  <w:style w:type="paragraph" w:styleId="Liste4">
    <w:name w:val="List 4"/>
    <w:basedOn w:val="Normal"/>
    <w:semiHidden/>
    <w:unhideWhenUsed/>
    <w:rsid w:val="00D37266"/>
    <w:pPr>
      <w:spacing w:before="100" w:after="40" w:line="288" w:lineRule="auto"/>
      <w:ind w:left="1132" w:hanging="283"/>
      <w:contextualSpacing/>
      <w:jc w:val="both"/>
    </w:pPr>
    <w:rPr>
      <w:rFonts w:ascii="Arial" w:hAnsi="Arial"/>
      <w:color w:val="404040" w:themeColor="text1" w:themeTint="BF"/>
    </w:rPr>
  </w:style>
  <w:style w:type="paragraph" w:styleId="Formuledepolitesse">
    <w:name w:val="Closing"/>
    <w:basedOn w:val="Normal"/>
    <w:link w:val="FormuledepolitesseCar"/>
    <w:semiHidden/>
    <w:unhideWhenUsed/>
    <w:rsid w:val="003F6A75"/>
    <w:pPr>
      <w:spacing w:after="0" w:line="240" w:lineRule="auto"/>
      <w:ind w:left="4252"/>
      <w:jc w:val="both"/>
    </w:pPr>
    <w:rPr>
      <w:rFonts w:ascii="Arial" w:hAnsi="Arial"/>
      <w:color w:val="404040" w:themeColor="text1" w:themeTint="BF"/>
    </w:rPr>
  </w:style>
  <w:style w:type="character" w:customStyle="1" w:styleId="FormuledepolitesseCar">
    <w:name w:val="Formule de politesse Car"/>
    <w:basedOn w:val="Policepardfaut"/>
    <w:link w:val="Formuledepolitesse"/>
    <w:semiHidden/>
    <w:rsid w:val="003F6A75"/>
    <w:rPr>
      <w:rFonts w:ascii="Arial" w:hAnsi="Arial"/>
      <w:color w:val="404040" w:themeColor="text1" w:themeTint="BF"/>
    </w:rPr>
  </w:style>
  <w:style w:type="paragraph" w:styleId="Liste">
    <w:name w:val="List"/>
    <w:basedOn w:val="Normal"/>
    <w:semiHidden/>
    <w:unhideWhenUsed/>
    <w:rsid w:val="00E23D65"/>
    <w:pPr>
      <w:spacing w:before="100" w:after="40" w:line="288" w:lineRule="auto"/>
      <w:ind w:left="283" w:hanging="283"/>
      <w:contextualSpacing/>
      <w:jc w:val="both"/>
    </w:pPr>
    <w:rPr>
      <w:rFonts w:ascii="Arial" w:hAnsi="Arial"/>
      <w:color w:val="404040" w:themeColor="text1" w:themeTint="BF"/>
    </w:rPr>
  </w:style>
  <w:style w:type="paragraph" w:styleId="Retraitcorpsdetexte2">
    <w:name w:val="Body Text Indent 2"/>
    <w:basedOn w:val="Normal"/>
    <w:link w:val="Retraitcorpsdetexte2Car"/>
    <w:semiHidden/>
    <w:unhideWhenUsed/>
    <w:rsid w:val="003F6A75"/>
    <w:pPr>
      <w:spacing w:before="100" w:after="120" w:line="480" w:lineRule="auto"/>
      <w:ind w:left="283"/>
      <w:jc w:val="both"/>
    </w:pPr>
    <w:rPr>
      <w:rFonts w:ascii="Arial" w:hAnsi="Arial"/>
      <w:color w:val="404040" w:themeColor="text1" w:themeTint="BF"/>
    </w:rPr>
  </w:style>
  <w:style w:type="character" w:customStyle="1" w:styleId="Retraitcorpsdetexte2Car">
    <w:name w:val="Retrait corps de texte 2 Car"/>
    <w:basedOn w:val="Policepardfaut"/>
    <w:link w:val="Retraitcorpsdetexte2"/>
    <w:semiHidden/>
    <w:rsid w:val="003F6A75"/>
    <w:rPr>
      <w:rFonts w:ascii="Arial" w:hAnsi="Arial"/>
      <w:color w:val="404040" w:themeColor="text1" w:themeTint="BF"/>
    </w:rPr>
  </w:style>
  <w:style w:type="paragraph" w:styleId="TM6">
    <w:name w:val="toc 6"/>
    <w:basedOn w:val="Normal"/>
    <w:next w:val="Normal"/>
    <w:autoRedefine/>
    <w:semiHidden/>
    <w:unhideWhenUsed/>
    <w:rsid w:val="003F6A75"/>
    <w:pPr>
      <w:spacing w:before="100" w:after="100" w:line="288" w:lineRule="auto"/>
      <w:ind w:left="1100"/>
      <w:jc w:val="both"/>
    </w:pPr>
    <w:rPr>
      <w:rFonts w:ascii="Arial" w:hAnsi="Arial"/>
      <w:color w:val="404040" w:themeColor="text1" w:themeTint="BF"/>
    </w:rPr>
  </w:style>
  <w:style w:type="paragraph" w:customStyle="1" w:styleId="B97B8B68387342FBB42DFDA26D657DD1">
    <w:name w:val="B97B8B68387342FBB42DFDA26D657DD1"/>
    <w:rsid w:val="00293DF1"/>
    <w:pPr>
      <w:spacing w:before="100" w:after="40" w:line="288" w:lineRule="auto"/>
      <w:jc w:val="both"/>
    </w:pPr>
    <w:rPr>
      <w:rFonts w:ascii="Arial" w:hAnsi="Arial"/>
      <w:color w:val="404040" w:themeColor="text1" w:themeTint="BF"/>
    </w:rPr>
  </w:style>
  <w:style w:type="paragraph" w:customStyle="1" w:styleId="B2040B305EAB4326B6C805B1CAC21D3E">
    <w:name w:val="B2040B305EAB4326B6C805B1CAC21D3E"/>
    <w:rsid w:val="009A5656"/>
  </w:style>
  <w:style w:type="paragraph" w:customStyle="1" w:styleId="EDBBD4E4B16D4A12BA839422F49FFF79">
    <w:name w:val="EDBBD4E4B16D4A12BA839422F49FFF79"/>
    <w:rsid w:val="00CE5967"/>
    <w:rPr>
      <w:kern w:val="2"/>
    </w:rPr>
  </w:style>
  <w:style w:type="paragraph" w:customStyle="1" w:styleId="533951CDBF114C77B4DDE3DA8FE21012">
    <w:name w:val="533951CDBF114C77B4DDE3DA8FE21012"/>
    <w:rsid w:val="00CE5967"/>
    <w:rPr>
      <w:kern w:val="2"/>
    </w:rPr>
  </w:style>
  <w:style w:type="paragraph" w:styleId="En-ttedetabledesmatires">
    <w:name w:val="TOC Heading"/>
    <w:basedOn w:val="Titre1"/>
    <w:next w:val="Normal"/>
    <w:uiPriority w:val="39"/>
    <w:unhideWhenUsed/>
    <w:qFormat/>
    <w:rsid w:val="00293DF1"/>
    <w:pPr>
      <w:pageBreakBefore/>
      <w:spacing w:line="240" w:lineRule="auto"/>
      <w:contextualSpacing/>
      <w:jc w:val="both"/>
      <w:outlineLvl w:val="9"/>
    </w:pPr>
  </w:style>
  <w:style w:type="paragraph" w:styleId="Explorateurdedocuments">
    <w:name w:val="Document Map"/>
    <w:basedOn w:val="Normal"/>
    <w:link w:val="ExplorateurdedocumentsCar"/>
    <w:uiPriority w:val="99"/>
    <w:semiHidden/>
    <w:unhideWhenUsed/>
    <w:rsid w:val="009A5656"/>
    <w:pPr>
      <w:spacing w:after="0" w:line="240" w:lineRule="auto"/>
      <w:jc w:val="both"/>
    </w:pPr>
    <w:rPr>
      <w:rFonts w:ascii="Segoe UI" w:hAnsi="Segoe UI" w:cs="Segoe UI"/>
      <w:color w:val="404040" w:themeColor="text1" w:themeTint="BF"/>
      <w:sz w:val="16"/>
      <w:szCs w:val="16"/>
    </w:rPr>
  </w:style>
  <w:style w:type="character" w:customStyle="1" w:styleId="ExplorateurdedocumentsCar">
    <w:name w:val="Explorateur de documents Car"/>
    <w:basedOn w:val="Policepardfaut"/>
    <w:link w:val="Explorateurdedocuments"/>
    <w:uiPriority w:val="99"/>
    <w:semiHidden/>
    <w:rsid w:val="009A5656"/>
    <w:rPr>
      <w:rFonts w:ascii="Segoe UI" w:hAnsi="Segoe UI" w:cs="Segoe UI"/>
      <w:color w:val="404040" w:themeColor="text1" w:themeTint="BF"/>
      <w:sz w:val="16"/>
      <w:szCs w:val="16"/>
    </w:rPr>
  </w:style>
  <w:style w:type="paragraph" w:styleId="Retraitcorpsdetexte">
    <w:name w:val="Body Text Indent"/>
    <w:basedOn w:val="Normal"/>
    <w:link w:val="RetraitcorpsdetexteCar"/>
    <w:uiPriority w:val="99"/>
    <w:semiHidden/>
    <w:unhideWhenUsed/>
    <w:rsid w:val="00E23D65"/>
    <w:pPr>
      <w:spacing w:after="120"/>
      <w:ind w:left="283"/>
    </w:pPr>
  </w:style>
  <w:style w:type="character" w:customStyle="1" w:styleId="RetraitcorpsdetexteCar">
    <w:name w:val="Retrait corps de texte Car"/>
    <w:basedOn w:val="Policepardfaut"/>
    <w:link w:val="Retraitcorpsdetexte"/>
    <w:uiPriority w:val="99"/>
    <w:semiHidden/>
    <w:rsid w:val="00E23D65"/>
  </w:style>
  <w:style w:type="paragraph" w:styleId="Retraitcorpset1relig">
    <w:name w:val="Body Text First Indent 2"/>
    <w:basedOn w:val="Retraitcorpsdetexte"/>
    <w:link w:val="Retraitcorpset1religCar"/>
    <w:semiHidden/>
    <w:unhideWhenUsed/>
    <w:rsid w:val="00E23D65"/>
    <w:pPr>
      <w:spacing w:before="100" w:after="40" w:line="288" w:lineRule="auto"/>
      <w:ind w:left="360" w:firstLine="360"/>
      <w:jc w:val="both"/>
    </w:pPr>
    <w:rPr>
      <w:rFonts w:ascii="Arial" w:hAnsi="Arial"/>
      <w:color w:val="404040" w:themeColor="text1" w:themeTint="BF"/>
    </w:rPr>
  </w:style>
  <w:style w:type="character" w:customStyle="1" w:styleId="Retraitcorpset1religCar">
    <w:name w:val="Retrait corps et 1re lig. Car"/>
    <w:basedOn w:val="RetraitcorpsdetexteCar"/>
    <w:link w:val="Retraitcorpset1relig"/>
    <w:semiHidden/>
    <w:rsid w:val="00E23D65"/>
    <w:rPr>
      <w:rFonts w:ascii="Arial" w:hAnsi="Arial"/>
      <w:color w:val="404040" w:themeColor="text1" w:themeTint="BF"/>
    </w:rPr>
  </w:style>
  <w:style w:type="paragraph" w:styleId="Listecontinue4">
    <w:name w:val="List Continue 4"/>
    <w:basedOn w:val="Normal"/>
    <w:semiHidden/>
    <w:unhideWhenUsed/>
    <w:rsid w:val="009A5656"/>
    <w:pPr>
      <w:spacing w:before="100" w:after="120" w:line="288" w:lineRule="auto"/>
      <w:ind w:left="1132"/>
      <w:contextualSpacing/>
      <w:jc w:val="both"/>
    </w:pPr>
    <w:rPr>
      <w:rFonts w:ascii="Arial" w:hAnsi="Arial"/>
      <w:color w:val="404040" w:themeColor="text1" w:themeTint="BF"/>
    </w:rPr>
  </w:style>
  <w:style w:type="paragraph" w:customStyle="1" w:styleId="C602DB0A66F54DB68628F072FF32D0DF2">
    <w:name w:val="C602DB0A66F54DB68628F072FF32D0DF2"/>
    <w:rsid w:val="009A5656"/>
    <w:pPr>
      <w:spacing w:before="100" w:after="40" w:line="288" w:lineRule="auto"/>
      <w:jc w:val="both"/>
    </w:pPr>
    <w:rPr>
      <w:rFonts w:ascii="Arial" w:hAnsi="Arial"/>
      <w:color w:val="808080" w:themeColor="background1" w:themeShade="80"/>
      <w:sz w:val="32"/>
      <w:szCs w:val="32"/>
    </w:rPr>
  </w:style>
  <w:style w:type="paragraph" w:customStyle="1" w:styleId="D84CA082E7984FF6B4C8B74796EB845C2">
    <w:name w:val="D84CA082E7984FF6B4C8B74796EB845C2"/>
    <w:rsid w:val="009A5656"/>
    <w:pPr>
      <w:spacing w:before="100" w:after="40" w:line="288" w:lineRule="auto"/>
      <w:jc w:val="both"/>
    </w:pPr>
    <w:rPr>
      <w:rFonts w:ascii="Arial" w:hAnsi="Arial"/>
      <w:color w:val="404040" w:themeColor="text1" w:themeTint="BF"/>
    </w:rPr>
  </w:style>
  <w:style w:type="paragraph" w:customStyle="1" w:styleId="CC54FA9E6BAE4A77B0F789C23996E35D2">
    <w:name w:val="CC54FA9E6BAE4A77B0F789C23996E35D2"/>
    <w:rsid w:val="009A5656"/>
    <w:pPr>
      <w:spacing w:before="100" w:after="40" w:line="288" w:lineRule="auto"/>
      <w:jc w:val="both"/>
    </w:pPr>
    <w:rPr>
      <w:rFonts w:ascii="Arial" w:hAnsi="Arial"/>
      <w:color w:val="404040" w:themeColor="text1" w:themeTint="BF"/>
    </w:rPr>
  </w:style>
  <w:style w:type="paragraph" w:customStyle="1" w:styleId="2CA16C5103184C058875A7575453D58D1">
    <w:name w:val="2CA16C5103184C058875A7575453D58D1"/>
    <w:rsid w:val="00293DF1"/>
    <w:pPr>
      <w:spacing w:before="100" w:after="40" w:line="288" w:lineRule="auto"/>
      <w:jc w:val="both"/>
    </w:pPr>
    <w:rPr>
      <w:rFonts w:ascii="Arial" w:hAnsi="Arial"/>
      <w:color w:val="404040" w:themeColor="text1" w:themeTint="BF"/>
    </w:rPr>
  </w:style>
  <w:style w:type="paragraph" w:customStyle="1" w:styleId="E05BD9A4FFEB434CBEFF47ECAA3669241">
    <w:name w:val="E05BD9A4FFEB434CBEFF47ECAA3669241"/>
    <w:rsid w:val="00293DF1"/>
    <w:pPr>
      <w:spacing w:before="100" w:after="40" w:line="288" w:lineRule="auto"/>
      <w:jc w:val="both"/>
    </w:pPr>
    <w:rPr>
      <w:rFonts w:ascii="Arial" w:hAnsi="Arial"/>
      <w:color w:val="404040" w:themeColor="text1" w:themeTint="BF"/>
    </w:rPr>
  </w:style>
  <w:style w:type="paragraph" w:customStyle="1" w:styleId="27895E9EB0B1409EA8A9F08C585B38AD1">
    <w:name w:val="27895E9EB0B1409EA8A9F08C585B38AD1"/>
    <w:rsid w:val="00293DF1"/>
    <w:pPr>
      <w:spacing w:before="100" w:after="40" w:line="288" w:lineRule="auto"/>
      <w:jc w:val="both"/>
    </w:pPr>
    <w:rPr>
      <w:rFonts w:ascii="Arial" w:hAnsi="Arial"/>
      <w:color w:val="404040" w:themeColor="text1" w:themeTint="BF"/>
    </w:rPr>
  </w:style>
  <w:style w:type="paragraph" w:customStyle="1" w:styleId="0856E6EF4FBC4597B6289B487954646E2">
    <w:name w:val="0856E6EF4FBC4597B6289B487954646E2"/>
    <w:rsid w:val="009A5656"/>
    <w:pPr>
      <w:spacing w:before="100" w:after="40" w:line="288" w:lineRule="auto"/>
      <w:jc w:val="both"/>
    </w:pPr>
    <w:rPr>
      <w:rFonts w:ascii="Arial" w:hAnsi="Arial"/>
      <w:color w:val="404040" w:themeColor="text1" w:themeTint="BF"/>
    </w:rPr>
  </w:style>
  <w:style w:type="paragraph" w:customStyle="1" w:styleId="7A9A8CD3A251442499BCF4FB6E27F80E2">
    <w:name w:val="7A9A8CD3A251442499BCF4FB6E27F80E2"/>
    <w:rsid w:val="009A5656"/>
    <w:pPr>
      <w:spacing w:before="100" w:after="40" w:line="288" w:lineRule="auto"/>
      <w:jc w:val="both"/>
    </w:pPr>
    <w:rPr>
      <w:rFonts w:ascii="Arial" w:hAnsi="Arial"/>
      <w:color w:val="404040" w:themeColor="text1" w:themeTint="BF"/>
    </w:rPr>
  </w:style>
  <w:style w:type="paragraph" w:customStyle="1" w:styleId="EC98E759647C4344BD8B686C91243B431">
    <w:name w:val="EC98E759647C4344BD8B686C91243B431"/>
    <w:rsid w:val="00293DF1"/>
    <w:pPr>
      <w:spacing w:before="100" w:after="40" w:line="288" w:lineRule="auto"/>
      <w:jc w:val="both"/>
    </w:pPr>
    <w:rPr>
      <w:rFonts w:ascii="Arial" w:hAnsi="Arial"/>
      <w:color w:val="404040" w:themeColor="text1" w:themeTint="BF"/>
    </w:rPr>
  </w:style>
  <w:style w:type="paragraph" w:customStyle="1" w:styleId="0C408082839648C8913EE07C18C5D0821">
    <w:name w:val="0C408082839648C8913EE07C18C5D0821"/>
    <w:rsid w:val="00293DF1"/>
    <w:pPr>
      <w:spacing w:before="100" w:after="40" w:line="288" w:lineRule="auto"/>
      <w:jc w:val="both"/>
    </w:pPr>
    <w:rPr>
      <w:rFonts w:ascii="Arial" w:hAnsi="Arial"/>
      <w:color w:val="404040" w:themeColor="text1" w:themeTint="BF"/>
    </w:rPr>
  </w:style>
  <w:style w:type="paragraph" w:customStyle="1" w:styleId="208F63536D0144EB9AEA44B389C657DB1">
    <w:name w:val="208F63536D0144EB9AEA44B389C657DB1"/>
    <w:rsid w:val="00293DF1"/>
    <w:pPr>
      <w:spacing w:before="100" w:after="40" w:line="288" w:lineRule="auto"/>
      <w:jc w:val="both"/>
    </w:pPr>
    <w:rPr>
      <w:rFonts w:ascii="Arial" w:hAnsi="Arial"/>
      <w:color w:val="404040" w:themeColor="text1" w:themeTint="BF"/>
    </w:rPr>
  </w:style>
  <w:style w:type="paragraph" w:customStyle="1" w:styleId="BA326C79B844488897749A1AB2C8742E1">
    <w:name w:val="BA326C79B844488897749A1AB2C8742E1"/>
    <w:rsid w:val="00293DF1"/>
    <w:pPr>
      <w:spacing w:before="100" w:after="40" w:line="288" w:lineRule="auto"/>
      <w:jc w:val="both"/>
    </w:pPr>
    <w:rPr>
      <w:rFonts w:ascii="Arial" w:hAnsi="Arial"/>
      <w:color w:val="404040" w:themeColor="text1" w:themeTint="BF"/>
    </w:rPr>
  </w:style>
  <w:style w:type="paragraph" w:customStyle="1" w:styleId="EFC09E99807B4921A6108859A05FC0311">
    <w:name w:val="EFC09E99807B4921A6108859A05FC0311"/>
    <w:rsid w:val="00293DF1"/>
    <w:pPr>
      <w:spacing w:before="100" w:after="40" w:line="288" w:lineRule="auto"/>
      <w:jc w:val="both"/>
    </w:pPr>
    <w:rPr>
      <w:rFonts w:ascii="Arial" w:hAnsi="Arial"/>
      <w:color w:val="404040" w:themeColor="text1" w:themeTint="BF"/>
    </w:rPr>
  </w:style>
  <w:style w:type="paragraph" w:customStyle="1" w:styleId="4D823C99CE9644D8A11F0B6FB665A00D2">
    <w:name w:val="4D823C99CE9644D8A11F0B6FB665A00D2"/>
    <w:rsid w:val="009A5656"/>
    <w:pPr>
      <w:spacing w:before="100" w:after="40" w:line="288" w:lineRule="auto"/>
      <w:jc w:val="both"/>
    </w:pPr>
    <w:rPr>
      <w:rFonts w:ascii="Arial" w:hAnsi="Arial"/>
      <w:color w:val="404040" w:themeColor="text1" w:themeTint="BF"/>
    </w:rPr>
  </w:style>
  <w:style w:type="paragraph" w:customStyle="1" w:styleId="43EB542D038E49228ACBF59AC3719FD51">
    <w:name w:val="43EB542D038E49228ACBF59AC3719FD51"/>
    <w:rsid w:val="00293DF1"/>
    <w:pPr>
      <w:spacing w:before="100" w:after="40" w:line="288" w:lineRule="auto"/>
      <w:jc w:val="both"/>
    </w:pPr>
    <w:rPr>
      <w:rFonts w:ascii="Arial" w:hAnsi="Arial"/>
      <w:color w:val="404040" w:themeColor="text1" w:themeTint="BF"/>
    </w:rPr>
  </w:style>
  <w:style w:type="paragraph" w:customStyle="1" w:styleId="CFAF26ED3844462C9FD40F08428EA1711">
    <w:name w:val="CFAF26ED3844462C9FD40F08428EA1711"/>
    <w:rsid w:val="00293DF1"/>
    <w:pPr>
      <w:spacing w:before="100" w:after="40" w:line="288" w:lineRule="auto"/>
      <w:jc w:val="both"/>
    </w:pPr>
    <w:rPr>
      <w:rFonts w:ascii="Arial" w:hAnsi="Arial"/>
      <w:color w:val="404040" w:themeColor="text1" w:themeTint="BF"/>
    </w:rPr>
  </w:style>
  <w:style w:type="paragraph" w:customStyle="1" w:styleId="5831FB4D2F8340B4B2B83D8F95F346531">
    <w:name w:val="5831FB4D2F8340B4B2B83D8F95F346531"/>
    <w:rsid w:val="00293DF1"/>
    <w:pPr>
      <w:spacing w:before="100" w:after="40" w:line="288" w:lineRule="auto"/>
      <w:jc w:val="both"/>
    </w:pPr>
    <w:rPr>
      <w:rFonts w:ascii="Arial" w:hAnsi="Arial"/>
      <w:color w:val="404040" w:themeColor="text1" w:themeTint="BF"/>
    </w:rPr>
  </w:style>
  <w:style w:type="paragraph" w:customStyle="1" w:styleId="544DAA95F410403CB0DB59B3251E77CB2">
    <w:name w:val="544DAA95F410403CB0DB59B3251E77CB2"/>
    <w:rsid w:val="009A5656"/>
    <w:pPr>
      <w:spacing w:before="100" w:after="40" w:line="288" w:lineRule="auto"/>
      <w:jc w:val="both"/>
    </w:pPr>
    <w:rPr>
      <w:rFonts w:ascii="Arial" w:hAnsi="Arial"/>
      <w:color w:val="404040" w:themeColor="text1" w:themeTint="BF"/>
    </w:rPr>
  </w:style>
  <w:style w:type="paragraph" w:customStyle="1" w:styleId="7157ADF057AA466BACDFE0BAF756D52B2">
    <w:name w:val="7157ADF057AA466BACDFE0BAF756D52B2"/>
    <w:rsid w:val="009A5656"/>
    <w:pPr>
      <w:spacing w:before="100" w:after="40" w:line="288" w:lineRule="auto"/>
      <w:jc w:val="both"/>
    </w:pPr>
    <w:rPr>
      <w:rFonts w:ascii="Arial" w:hAnsi="Arial"/>
      <w:color w:val="404040" w:themeColor="text1" w:themeTint="BF"/>
    </w:rPr>
  </w:style>
  <w:style w:type="paragraph" w:customStyle="1" w:styleId="F5D5D89DEDEC45A2930276336D8F1C0A2">
    <w:name w:val="F5D5D89DEDEC45A2930276336D8F1C0A2"/>
    <w:rsid w:val="009A5656"/>
    <w:pPr>
      <w:spacing w:before="40" w:after="20" w:line="288" w:lineRule="auto"/>
      <w:ind w:left="680" w:hanging="362"/>
      <w:jc w:val="both"/>
    </w:pPr>
    <w:rPr>
      <w:rFonts w:ascii="Arial" w:hAnsi="Arial"/>
      <w:color w:val="404040" w:themeColor="text1" w:themeTint="BF"/>
    </w:rPr>
  </w:style>
  <w:style w:type="paragraph" w:customStyle="1" w:styleId="5F600503FFA44550BB8755AFF48EC7CA2">
    <w:name w:val="5F600503FFA44550BB8755AFF48EC7CA2"/>
    <w:rsid w:val="009A5656"/>
    <w:pPr>
      <w:spacing w:before="100" w:after="40" w:line="288" w:lineRule="auto"/>
      <w:jc w:val="both"/>
    </w:pPr>
    <w:rPr>
      <w:rFonts w:ascii="Arial" w:hAnsi="Arial"/>
      <w:color w:val="404040" w:themeColor="text1" w:themeTint="BF"/>
    </w:rPr>
  </w:style>
  <w:style w:type="paragraph" w:customStyle="1" w:styleId="915404AD0A9344B89BF8B9BD944D264D2">
    <w:name w:val="915404AD0A9344B89BF8B9BD944D264D2"/>
    <w:rsid w:val="009A5656"/>
    <w:pPr>
      <w:spacing w:before="100" w:after="40" w:line="288" w:lineRule="auto"/>
      <w:jc w:val="both"/>
    </w:pPr>
    <w:rPr>
      <w:rFonts w:ascii="Arial" w:hAnsi="Arial"/>
      <w:color w:val="404040" w:themeColor="text1" w:themeTint="BF"/>
    </w:rPr>
  </w:style>
  <w:style w:type="paragraph" w:customStyle="1" w:styleId="F4C69ED583084899B13332BA7ABAB7862">
    <w:name w:val="F4C69ED583084899B13332BA7ABAB7862"/>
    <w:rsid w:val="009A5656"/>
    <w:pPr>
      <w:spacing w:before="100" w:after="40" w:line="288" w:lineRule="auto"/>
      <w:jc w:val="both"/>
    </w:pPr>
    <w:rPr>
      <w:rFonts w:ascii="Arial" w:hAnsi="Arial"/>
      <w:color w:val="404040" w:themeColor="text1" w:themeTint="BF"/>
    </w:rPr>
  </w:style>
  <w:style w:type="paragraph" w:customStyle="1" w:styleId="9DCA27C97065416FA0E7AE14494C37812">
    <w:name w:val="9DCA27C97065416FA0E7AE14494C37812"/>
    <w:rsid w:val="009A5656"/>
    <w:pPr>
      <w:spacing w:before="100" w:after="40" w:line="288" w:lineRule="auto"/>
      <w:jc w:val="both"/>
    </w:pPr>
    <w:rPr>
      <w:rFonts w:ascii="Arial" w:hAnsi="Arial"/>
      <w:color w:val="404040" w:themeColor="text1" w:themeTint="BF"/>
    </w:rPr>
  </w:style>
  <w:style w:type="paragraph" w:customStyle="1" w:styleId="8F164366568F4971BC766D57607419182">
    <w:name w:val="8F164366568F4971BC766D57607419182"/>
    <w:rsid w:val="009A5656"/>
    <w:pPr>
      <w:spacing w:before="100" w:after="40" w:line="288" w:lineRule="auto"/>
      <w:jc w:val="both"/>
    </w:pPr>
    <w:rPr>
      <w:rFonts w:ascii="Arial" w:hAnsi="Arial"/>
      <w:color w:val="404040" w:themeColor="text1" w:themeTint="BF"/>
    </w:rPr>
  </w:style>
  <w:style w:type="paragraph" w:customStyle="1" w:styleId="1F8051BF4C4A4154A06C1479F51AC3512">
    <w:name w:val="1F8051BF4C4A4154A06C1479F51AC3512"/>
    <w:rsid w:val="009A5656"/>
    <w:pPr>
      <w:spacing w:before="100" w:after="40" w:line="288" w:lineRule="auto"/>
      <w:jc w:val="both"/>
    </w:pPr>
    <w:rPr>
      <w:rFonts w:ascii="Arial" w:hAnsi="Arial"/>
      <w:color w:val="404040" w:themeColor="text1" w:themeTint="BF"/>
    </w:rPr>
  </w:style>
  <w:style w:type="paragraph" w:customStyle="1" w:styleId="D587CAF4B88745C08F9E8949474591252">
    <w:name w:val="D587CAF4B88745C08F9E8949474591252"/>
    <w:rsid w:val="009A5656"/>
    <w:pPr>
      <w:spacing w:before="40" w:after="20" w:line="288" w:lineRule="auto"/>
      <w:ind w:left="680" w:hanging="362"/>
      <w:jc w:val="both"/>
    </w:pPr>
    <w:rPr>
      <w:rFonts w:ascii="Arial" w:hAnsi="Arial"/>
      <w:color w:val="404040" w:themeColor="text1" w:themeTint="BF"/>
    </w:rPr>
  </w:style>
  <w:style w:type="paragraph" w:customStyle="1" w:styleId="93CDA9E67D44473A90BEE83B73596C5A2">
    <w:name w:val="93CDA9E67D44473A90BEE83B73596C5A2"/>
    <w:rsid w:val="009A565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9A565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9A565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9A565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9A565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9A565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9A565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9A565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9A565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9A565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9A565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9A565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9A5656"/>
    <w:pPr>
      <w:spacing w:before="100" w:after="40" w:line="288" w:lineRule="auto"/>
      <w:jc w:val="both"/>
    </w:pPr>
    <w:rPr>
      <w:rFonts w:ascii="Arial" w:hAnsi="Arial"/>
      <w:color w:val="404040" w:themeColor="text1" w:themeTint="BF"/>
    </w:rPr>
  </w:style>
  <w:style w:type="paragraph" w:customStyle="1" w:styleId="BBE184608129478D9D2197A8B0B8F7482">
    <w:name w:val="BBE184608129478D9D2197A8B0B8F7482"/>
    <w:rsid w:val="009A5656"/>
    <w:pPr>
      <w:spacing w:before="100" w:after="40" w:line="288" w:lineRule="auto"/>
      <w:jc w:val="both"/>
    </w:pPr>
    <w:rPr>
      <w:rFonts w:ascii="Arial" w:hAnsi="Arial"/>
      <w:color w:val="404040" w:themeColor="text1" w:themeTint="BF"/>
    </w:rPr>
  </w:style>
  <w:style w:type="paragraph" w:customStyle="1" w:styleId="E65EC28A00194A22BDBE206E1A70668E2">
    <w:name w:val="E65EC28A00194A22BDBE206E1A70668E2"/>
    <w:rsid w:val="009A5656"/>
    <w:pPr>
      <w:spacing w:before="100" w:after="40" w:line="288" w:lineRule="auto"/>
      <w:jc w:val="center"/>
    </w:pPr>
    <w:rPr>
      <w:rFonts w:ascii="Arial" w:hAnsi="Arial"/>
      <w:iCs/>
      <w:color w:val="404040" w:themeColor="text1" w:themeTint="BF"/>
    </w:rPr>
  </w:style>
  <w:style w:type="paragraph" w:customStyle="1" w:styleId="D062FB7CE6E64DC885DE195F68C1549C2">
    <w:name w:val="D062FB7CE6E64DC885DE195F68C1549C2"/>
    <w:rsid w:val="009A5656"/>
    <w:pPr>
      <w:spacing w:before="100" w:after="40" w:line="288" w:lineRule="auto"/>
      <w:jc w:val="both"/>
    </w:pPr>
    <w:rPr>
      <w:rFonts w:ascii="Arial" w:hAnsi="Arial"/>
      <w:color w:val="404040" w:themeColor="text1" w:themeTint="BF"/>
    </w:rPr>
  </w:style>
  <w:style w:type="paragraph" w:customStyle="1" w:styleId="A339EE14894646F1A078958E5ECD027D2">
    <w:name w:val="A339EE14894646F1A078958E5ECD027D2"/>
    <w:rsid w:val="009A5656"/>
    <w:pPr>
      <w:spacing w:before="100" w:after="40" w:line="288" w:lineRule="auto"/>
      <w:jc w:val="both"/>
    </w:pPr>
    <w:rPr>
      <w:rFonts w:ascii="Arial" w:hAnsi="Arial"/>
      <w:color w:val="404040" w:themeColor="text1" w:themeTint="BF"/>
    </w:rPr>
  </w:style>
  <w:style w:type="paragraph" w:customStyle="1" w:styleId="99B1763D2FA343BBA13AF6AE02606F422">
    <w:name w:val="99B1763D2FA343BBA13AF6AE02606F422"/>
    <w:rsid w:val="009A5656"/>
    <w:pPr>
      <w:spacing w:before="100" w:after="40" w:line="288" w:lineRule="auto"/>
      <w:jc w:val="both"/>
    </w:pPr>
    <w:rPr>
      <w:rFonts w:ascii="Arial" w:hAnsi="Arial"/>
      <w:color w:val="404040" w:themeColor="text1" w:themeTint="BF"/>
    </w:rPr>
  </w:style>
  <w:style w:type="paragraph" w:customStyle="1" w:styleId="3A27868AB38A44BF8A08BCD338606C6F2">
    <w:name w:val="3A27868AB38A44BF8A08BCD338606C6F2"/>
    <w:rsid w:val="009A5656"/>
    <w:pPr>
      <w:spacing w:before="100" w:after="40" w:line="288" w:lineRule="auto"/>
      <w:jc w:val="both"/>
    </w:pPr>
    <w:rPr>
      <w:rFonts w:ascii="Arial" w:hAnsi="Arial"/>
      <w:color w:val="404040" w:themeColor="text1" w:themeTint="BF"/>
    </w:rPr>
  </w:style>
  <w:style w:type="paragraph" w:customStyle="1" w:styleId="30751BDEE5D744DA852F8BBE418F83092">
    <w:name w:val="30751BDEE5D744DA852F8BBE418F83092"/>
    <w:rsid w:val="009A5656"/>
    <w:pPr>
      <w:spacing w:before="100" w:after="40" w:line="288" w:lineRule="auto"/>
    </w:pPr>
    <w:rPr>
      <w:rFonts w:ascii="Arial" w:hAnsi="Arial"/>
      <w:color w:val="404040" w:themeColor="text1" w:themeTint="BF"/>
      <w:sz w:val="18"/>
    </w:rPr>
  </w:style>
  <w:style w:type="paragraph" w:customStyle="1" w:styleId="96A9FD8BCFC049EBBC9969B4CB8C22042">
    <w:name w:val="96A9FD8BCFC049EBBC9969B4CB8C22042"/>
    <w:rsid w:val="009A5656"/>
    <w:pPr>
      <w:spacing w:before="100" w:after="40" w:line="288" w:lineRule="auto"/>
      <w:jc w:val="both"/>
    </w:pPr>
    <w:rPr>
      <w:rFonts w:ascii="Arial" w:hAnsi="Arial"/>
      <w:color w:val="404040" w:themeColor="text1" w:themeTint="BF"/>
    </w:rPr>
  </w:style>
  <w:style w:type="paragraph" w:customStyle="1" w:styleId="A57A3290F98C476CA5B7326D8C26A4C72">
    <w:name w:val="A57A3290F98C476CA5B7326D8C26A4C72"/>
    <w:rsid w:val="009A5656"/>
    <w:pPr>
      <w:spacing w:before="100" w:after="40" w:line="288" w:lineRule="auto"/>
      <w:jc w:val="both"/>
    </w:pPr>
    <w:rPr>
      <w:rFonts w:ascii="Arial" w:hAnsi="Arial"/>
      <w:color w:val="404040" w:themeColor="text1" w:themeTint="BF"/>
    </w:rPr>
  </w:style>
  <w:style w:type="paragraph" w:customStyle="1" w:styleId="874F12DC2F1D4EE4B602AAE0323B66612">
    <w:name w:val="874F12DC2F1D4EE4B602AAE0323B66612"/>
    <w:rsid w:val="009A5656"/>
    <w:pPr>
      <w:spacing w:before="100" w:after="40" w:line="288" w:lineRule="auto"/>
      <w:jc w:val="both"/>
    </w:pPr>
    <w:rPr>
      <w:rFonts w:ascii="Arial" w:hAnsi="Arial"/>
      <w:color w:val="404040" w:themeColor="text1" w:themeTint="BF"/>
    </w:rPr>
  </w:style>
  <w:style w:type="paragraph" w:customStyle="1" w:styleId="D43659D07EF54642A1B86B68848CC7432">
    <w:name w:val="D43659D07EF54642A1B86B68848CC7432"/>
    <w:rsid w:val="009A5656"/>
    <w:pPr>
      <w:spacing w:before="100" w:after="40" w:line="288" w:lineRule="auto"/>
      <w:jc w:val="both"/>
    </w:pPr>
    <w:rPr>
      <w:rFonts w:ascii="Arial" w:hAnsi="Arial"/>
      <w:color w:val="404040" w:themeColor="text1" w:themeTint="BF"/>
    </w:rPr>
  </w:style>
  <w:style w:type="paragraph" w:customStyle="1" w:styleId="0EF65EF13B414C1C8D011FFF67F6B7102">
    <w:name w:val="0EF65EF13B414C1C8D011FFF67F6B7102"/>
    <w:rsid w:val="009A5656"/>
    <w:pPr>
      <w:spacing w:before="100" w:after="40" w:line="288" w:lineRule="auto"/>
      <w:jc w:val="both"/>
    </w:pPr>
    <w:rPr>
      <w:rFonts w:ascii="Arial" w:hAnsi="Arial"/>
      <w:color w:val="404040" w:themeColor="text1" w:themeTint="BF"/>
    </w:rPr>
  </w:style>
  <w:style w:type="paragraph" w:customStyle="1" w:styleId="C142AE49C4B941169E9A29FCFAD9E9492">
    <w:name w:val="C142AE49C4B941169E9A29FCFAD9E9492"/>
    <w:rsid w:val="009A5656"/>
    <w:pPr>
      <w:spacing w:before="100" w:after="40" w:line="288" w:lineRule="auto"/>
      <w:jc w:val="both"/>
    </w:pPr>
    <w:rPr>
      <w:rFonts w:ascii="Arial" w:hAnsi="Arial"/>
      <w:color w:val="404040" w:themeColor="text1" w:themeTint="BF"/>
    </w:rPr>
  </w:style>
  <w:style w:type="paragraph" w:customStyle="1" w:styleId="D61F39E6FD574BC6B329B336B4046D232">
    <w:name w:val="D61F39E6FD574BC6B329B336B4046D232"/>
    <w:rsid w:val="009A5656"/>
    <w:pPr>
      <w:spacing w:before="100" w:after="40" w:line="288" w:lineRule="auto"/>
      <w:jc w:val="both"/>
    </w:pPr>
    <w:rPr>
      <w:rFonts w:ascii="Arial" w:hAnsi="Arial"/>
      <w:color w:val="404040" w:themeColor="text1" w:themeTint="BF"/>
    </w:rPr>
  </w:style>
  <w:style w:type="paragraph" w:customStyle="1" w:styleId="DAF89BD9BCE94437AA22B7DA22519BA72">
    <w:name w:val="DAF89BD9BCE94437AA22B7DA22519BA72"/>
    <w:rsid w:val="009A5656"/>
    <w:pPr>
      <w:spacing w:before="100" w:after="40" w:line="288" w:lineRule="auto"/>
      <w:jc w:val="both"/>
    </w:pPr>
    <w:rPr>
      <w:rFonts w:ascii="Arial" w:hAnsi="Arial"/>
      <w:color w:val="404040" w:themeColor="text1" w:themeTint="BF"/>
    </w:rPr>
  </w:style>
  <w:style w:type="paragraph" w:customStyle="1" w:styleId="9241527551EE45D4B38B222DACB914742">
    <w:name w:val="9241527551EE45D4B38B222DACB914742"/>
    <w:rsid w:val="009A5656"/>
    <w:pPr>
      <w:spacing w:before="100" w:after="40" w:line="288" w:lineRule="auto"/>
      <w:jc w:val="both"/>
    </w:pPr>
    <w:rPr>
      <w:rFonts w:ascii="Arial" w:hAnsi="Arial"/>
      <w:color w:val="404040" w:themeColor="text1" w:themeTint="BF"/>
    </w:rPr>
  </w:style>
  <w:style w:type="paragraph" w:customStyle="1" w:styleId="1888E7983CC64005886F814DD2C622882">
    <w:name w:val="1888E7983CC64005886F814DD2C622882"/>
    <w:rsid w:val="009A5656"/>
    <w:pPr>
      <w:spacing w:before="100" w:after="40" w:line="288" w:lineRule="auto"/>
      <w:jc w:val="both"/>
    </w:pPr>
    <w:rPr>
      <w:rFonts w:ascii="Arial" w:hAnsi="Arial"/>
      <w:color w:val="404040" w:themeColor="text1" w:themeTint="BF"/>
    </w:rPr>
  </w:style>
  <w:style w:type="paragraph" w:customStyle="1" w:styleId="E8A3A893B66540188E8E4A033A930B722">
    <w:name w:val="E8A3A893B66540188E8E4A033A930B722"/>
    <w:rsid w:val="009A5656"/>
    <w:pPr>
      <w:spacing w:before="100" w:after="40" w:line="288" w:lineRule="auto"/>
      <w:jc w:val="both"/>
    </w:pPr>
    <w:rPr>
      <w:rFonts w:ascii="Arial" w:hAnsi="Arial"/>
      <w:color w:val="404040" w:themeColor="text1" w:themeTint="BF"/>
    </w:rPr>
  </w:style>
  <w:style w:type="paragraph" w:customStyle="1" w:styleId="8941CAA76BD145F28A77CFA6FE3903BE2">
    <w:name w:val="8941CAA76BD145F28A77CFA6FE3903BE2"/>
    <w:rsid w:val="009A5656"/>
    <w:pPr>
      <w:spacing w:before="100" w:after="40" w:line="288" w:lineRule="auto"/>
      <w:jc w:val="both"/>
    </w:pPr>
    <w:rPr>
      <w:rFonts w:ascii="Arial" w:hAnsi="Arial"/>
      <w:color w:val="404040" w:themeColor="text1" w:themeTint="BF"/>
    </w:rPr>
  </w:style>
  <w:style w:type="paragraph" w:customStyle="1" w:styleId="ECBAC56717434E4B9A83FA561E15D9752">
    <w:name w:val="ECBAC56717434E4B9A83FA561E15D9752"/>
    <w:rsid w:val="009A5656"/>
    <w:pPr>
      <w:spacing w:before="100" w:after="40" w:line="288" w:lineRule="auto"/>
      <w:jc w:val="both"/>
    </w:pPr>
    <w:rPr>
      <w:rFonts w:ascii="Arial" w:hAnsi="Arial"/>
      <w:color w:val="404040" w:themeColor="text1" w:themeTint="BF"/>
    </w:rPr>
  </w:style>
  <w:style w:type="paragraph" w:customStyle="1" w:styleId="39DABC31BD7C4E718A534622865A25C72">
    <w:name w:val="39DABC31BD7C4E718A534622865A25C72"/>
    <w:rsid w:val="009A5656"/>
    <w:pPr>
      <w:spacing w:before="100" w:after="40" w:line="288" w:lineRule="auto"/>
      <w:jc w:val="both"/>
    </w:pPr>
    <w:rPr>
      <w:rFonts w:ascii="Arial" w:hAnsi="Arial"/>
      <w:color w:val="404040" w:themeColor="text1" w:themeTint="BF"/>
    </w:rPr>
  </w:style>
  <w:style w:type="paragraph" w:customStyle="1" w:styleId="07363CE6B4EB42268F92315CD009BFC52">
    <w:name w:val="07363CE6B4EB42268F92315CD009BFC52"/>
    <w:rsid w:val="009A5656"/>
    <w:pPr>
      <w:spacing w:before="100" w:after="40" w:line="288" w:lineRule="auto"/>
      <w:jc w:val="center"/>
    </w:pPr>
    <w:rPr>
      <w:rFonts w:ascii="Arial" w:hAnsi="Arial"/>
      <w:iCs/>
      <w:color w:val="404040" w:themeColor="text1" w:themeTint="BF"/>
    </w:rPr>
  </w:style>
  <w:style w:type="paragraph" w:customStyle="1" w:styleId="C71D8D11FCA248A4B74746A56C77F2232">
    <w:name w:val="C71D8D11FCA248A4B74746A56C77F2232"/>
    <w:rsid w:val="009A5656"/>
    <w:pPr>
      <w:spacing w:before="100" w:after="40" w:line="288" w:lineRule="auto"/>
      <w:jc w:val="both"/>
    </w:pPr>
    <w:rPr>
      <w:rFonts w:ascii="Arial" w:hAnsi="Arial"/>
      <w:color w:val="404040" w:themeColor="text1" w:themeTint="BF"/>
    </w:rPr>
  </w:style>
  <w:style w:type="paragraph" w:customStyle="1" w:styleId="4B472C9FAB89405088065E231F29E7172">
    <w:name w:val="4B472C9FAB89405088065E231F29E7172"/>
    <w:rsid w:val="009A565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9A565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9A5656"/>
    <w:pPr>
      <w:spacing w:before="100" w:after="40" w:line="288" w:lineRule="auto"/>
      <w:jc w:val="both"/>
    </w:pPr>
    <w:rPr>
      <w:rFonts w:ascii="Arial" w:hAnsi="Arial"/>
      <w:color w:val="404040" w:themeColor="text1" w:themeTint="BF"/>
    </w:rPr>
  </w:style>
  <w:style w:type="paragraph" w:customStyle="1" w:styleId="18387EA4A6854EC594D8A88B74DB6CFB2">
    <w:name w:val="18387EA4A6854EC594D8A88B74DB6CFB2"/>
    <w:rsid w:val="009A5656"/>
    <w:pPr>
      <w:spacing w:before="100" w:after="40" w:line="288" w:lineRule="auto"/>
      <w:jc w:val="both"/>
    </w:pPr>
    <w:rPr>
      <w:rFonts w:ascii="Arial" w:hAnsi="Arial"/>
      <w:color w:val="404040" w:themeColor="text1" w:themeTint="BF"/>
    </w:rPr>
  </w:style>
  <w:style w:type="paragraph" w:customStyle="1" w:styleId="B083D3CED23641AA8CD76E1C48E7EFE92">
    <w:name w:val="B083D3CED23641AA8CD76E1C48E7EFE92"/>
    <w:rsid w:val="009A565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9A565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9A565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9A565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9A565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9A565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9A565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9A565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9A565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9A565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9A565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9A565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9A565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9A5656"/>
    <w:pPr>
      <w:spacing w:before="100" w:after="40" w:line="288" w:lineRule="auto"/>
      <w:jc w:val="both"/>
    </w:pPr>
    <w:rPr>
      <w:rFonts w:ascii="Arial" w:hAnsi="Arial"/>
      <w:color w:val="404040" w:themeColor="text1" w:themeTint="BF"/>
    </w:rPr>
  </w:style>
  <w:style w:type="paragraph" w:customStyle="1" w:styleId="A9F7F84416F24658BD7598D987A921CB2">
    <w:name w:val="A9F7F84416F24658BD7598D987A921CB2"/>
    <w:rsid w:val="009A5656"/>
    <w:pPr>
      <w:spacing w:before="100" w:after="40" w:line="288" w:lineRule="auto"/>
      <w:jc w:val="both"/>
    </w:pPr>
    <w:rPr>
      <w:rFonts w:ascii="Arial" w:hAnsi="Arial"/>
      <w:color w:val="404040" w:themeColor="text1" w:themeTint="BF"/>
    </w:rPr>
  </w:style>
  <w:style w:type="paragraph" w:customStyle="1" w:styleId="C197913738AD4FE2B61CCA7C022719F22">
    <w:name w:val="C197913738AD4FE2B61CCA7C022719F22"/>
    <w:rsid w:val="009A5656"/>
    <w:pPr>
      <w:spacing w:before="100" w:after="40" w:line="288" w:lineRule="auto"/>
      <w:jc w:val="both"/>
    </w:pPr>
    <w:rPr>
      <w:rFonts w:ascii="Arial" w:hAnsi="Arial"/>
      <w:color w:val="404040" w:themeColor="text1" w:themeTint="BF"/>
    </w:rPr>
  </w:style>
  <w:style w:type="paragraph" w:customStyle="1" w:styleId="56CB7C1F89144414BFE815B5C64ECB632">
    <w:name w:val="56CB7C1F89144414BFE815B5C64ECB632"/>
    <w:rsid w:val="009A5656"/>
    <w:pPr>
      <w:spacing w:before="100" w:after="40" w:line="288" w:lineRule="auto"/>
      <w:jc w:val="both"/>
    </w:pPr>
    <w:rPr>
      <w:rFonts w:ascii="Arial" w:hAnsi="Arial"/>
      <w:color w:val="404040" w:themeColor="text1" w:themeTint="BF"/>
    </w:rPr>
  </w:style>
  <w:style w:type="paragraph" w:customStyle="1" w:styleId="1A464B623D124F468679B73696F62AD52">
    <w:name w:val="1A464B623D124F468679B73696F62AD52"/>
    <w:rsid w:val="009A5656"/>
    <w:pPr>
      <w:spacing w:before="100" w:after="40" w:line="288" w:lineRule="auto"/>
    </w:pPr>
    <w:rPr>
      <w:rFonts w:ascii="Arial" w:hAnsi="Arial"/>
      <w:color w:val="404040" w:themeColor="text1" w:themeTint="BF"/>
      <w:sz w:val="18"/>
    </w:rPr>
  </w:style>
  <w:style w:type="paragraph" w:customStyle="1" w:styleId="3907E99719D5483A8545B1FE9C60ADDF2">
    <w:name w:val="3907E99719D5483A8545B1FE9C60ADDF2"/>
    <w:rsid w:val="009A5656"/>
    <w:pPr>
      <w:spacing w:before="100" w:after="40" w:line="288" w:lineRule="auto"/>
      <w:jc w:val="both"/>
    </w:pPr>
    <w:rPr>
      <w:rFonts w:ascii="Arial" w:hAnsi="Arial"/>
      <w:color w:val="404040" w:themeColor="text1" w:themeTint="BF"/>
    </w:rPr>
  </w:style>
  <w:style w:type="paragraph" w:customStyle="1" w:styleId="05A388A675CB4FD1A3A4D781721D7E9E2">
    <w:name w:val="05A388A675CB4FD1A3A4D781721D7E9E2"/>
    <w:rsid w:val="009A5656"/>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2">
    <w:name w:val="238E80FCFF5A4E168DDDA55075F0AA8A2"/>
    <w:rsid w:val="009A5656"/>
    <w:pPr>
      <w:spacing w:before="100" w:after="40" w:line="288" w:lineRule="auto"/>
      <w:jc w:val="both"/>
    </w:pPr>
    <w:rPr>
      <w:rFonts w:ascii="Arial" w:hAnsi="Arial"/>
      <w:color w:val="404040" w:themeColor="text1" w:themeTint="BF"/>
    </w:rPr>
  </w:style>
  <w:style w:type="paragraph" w:customStyle="1" w:styleId="7B3ED47EC79B43FC9001E0BDA592B4BF2">
    <w:name w:val="7B3ED47EC79B43FC9001E0BDA592B4BF2"/>
    <w:rsid w:val="009A5656"/>
    <w:pPr>
      <w:spacing w:before="100" w:after="40" w:line="288" w:lineRule="auto"/>
      <w:jc w:val="both"/>
    </w:pPr>
    <w:rPr>
      <w:rFonts w:ascii="Arial" w:hAnsi="Arial"/>
      <w:color w:val="404040" w:themeColor="text1" w:themeTint="BF"/>
    </w:rPr>
  </w:style>
  <w:style w:type="paragraph" w:customStyle="1" w:styleId="19F2960378A24F0680A559602B1B11122">
    <w:name w:val="19F2960378A24F0680A559602B1B11122"/>
    <w:rsid w:val="009A565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9A565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9A565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9A565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9A565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9A565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9A565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9A565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9A565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9A565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9A565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9A5656"/>
    <w:pPr>
      <w:spacing w:before="100" w:after="40" w:line="288" w:lineRule="auto"/>
      <w:jc w:val="both"/>
    </w:pPr>
    <w:rPr>
      <w:rFonts w:ascii="Arial" w:hAnsi="Arial"/>
      <w:color w:val="404040" w:themeColor="text1" w:themeTint="BF"/>
    </w:rPr>
  </w:style>
  <w:style w:type="paragraph" w:customStyle="1" w:styleId="13FD9ED5E9A24F93A5BFE0760C58A0282">
    <w:name w:val="13FD9ED5E9A24F93A5BFE0760C58A0282"/>
    <w:rsid w:val="009A5656"/>
    <w:pPr>
      <w:spacing w:before="100" w:after="40" w:line="288" w:lineRule="auto"/>
      <w:jc w:val="both"/>
    </w:pPr>
    <w:rPr>
      <w:rFonts w:ascii="Arial" w:hAnsi="Arial"/>
      <w:color w:val="404040" w:themeColor="text1" w:themeTint="BF"/>
    </w:rPr>
  </w:style>
  <w:style w:type="paragraph" w:customStyle="1" w:styleId="E4BE18F1CF404708A0023969D64ACF332">
    <w:name w:val="E4BE18F1CF404708A0023969D64ACF332"/>
    <w:rsid w:val="009A5656"/>
    <w:pPr>
      <w:spacing w:before="40" w:after="20" w:line="288" w:lineRule="auto"/>
      <w:ind w:left="680" w:hanging="362"/>
      <w:jc w:val="both"/>
    </w:pPr>
    <w:rPr>
      <w:rFonts w:ascii="Arial" w:hAnsi="Arial"/>
      <w:color w:val="404040" w:themeColor="text1" w:themeTint="BF"/>
    </w:rPr>
  </w:style>
  <w:style w:type="paragraph" w:customStyle="1" w:styleId="E887A533E3304C11803A7B0DCB11CE5D2">
    <w:name w:val="E887A533E3304C11803A7B0DCB11CE5D2"/>
    <w:rsid w:val="009A5656"/>
    <w:pPr>
      <w:spacing w:before="40" w:after="20" w:line="288" w:lineRule="auto"/>
      <w:ind w:left="680" w:hanging="362"/>
      <w:jc w:val="both"/>
    </w:pPr>
    <w:rPr>
      <w:rFonts w:ascii="Arial" w:hAnsi="Arial"/>
      <w:color w:val="404040" w:themeColor="text1" w:themeTint="BF"/>
    </w:rPr>
  </w:style>
  <w:style w:type="paragraph" w:customStyle="1" w:styleId="5388136D025544DEBBBBF8211AE167912">
    <w:name w:val="5388136D025544DEBBBBF8211AE167912"/>
    <w:rsid w:val="009A5656"/>
    <w:pPr>
      <w:spacing w:before="40" w:after="20" w:line="288" w:lineRule="auto"/>
      <w:ind w:left="680" w:hanging="362"/>
      <w:jc w:val="both"/>
    </w:pPr>
    <w:rPr>
      <w:rFonts w:ascii="Arial" w:hAnsi="Arial"/>
      <w:color w:val="404040" w:themeColor="text1" w:themeTint="BF"/>
    </w:rPr>
  </w:style>
  <w:style w:type="paragraph" w:customStyle="1" w:styleId="AE616C40605F475BB6BD13202794BFDC2">
    <w:name w:val="AE616C40605F475BB6BD13202794BFDC2"/>
    <w:rsid w:val="009A5656"/>
    <w:pPr>
      <w:spacing w:before="40" w:after="20" w:line="288" w:lineRule="auto"/>
      <w:ind w:left="680" w:hanging="362"/>
      <w:jc w:val="both"/>
    </w:pPr>
    <w:rPr>
      <w:rFonts w:ascii="Arial" w:hAnsi="Arial"/>
      <w:color w:val="404040" w:themeColor="text1" w:themeTint="BF"/>
    </w:rPr>
  </w:style>
  <w:style w:type="paragraph" w:customStyle="1" w:styleId="86396A6D3BEE4227988A229D66FD938C">
    <w:name w:val="86396A6D3BEE4227988A229D66FD938C"/>
    <w:rsid w:val="00CE5967"/>
    <w:rPr>
      <w:kern w:val="2"/>
    </w:rPr>
  </w:style>
  <w:style w:type="paragraph" w:customStyle="1" w:styleId="DECA46153A184728A0ADC3D741344DCD2">
    <w:name w:val="DECA46153A184728A0ADC3D741344DCD2"/>
    <w:rsid w:val="009A5656"/>
    <w:pPr>
      <w:spacing w:before="40" w:after="20" w:line="288" w:lineRule="auto"/>
      <w:ind w:left="680" w:hanging="362"/>
      <w:jc w:val="both"/>
    </w:pPr>
    <w:rPr>
      <w:rFonts w:ascii="Arial" w:hAnsi="Arial"/>
      <w:color w:val="404040" w:themeColor="text1" w:themeTint="BF"/>
    </w:rPr>
  </w:style>
  <w:style w:type="paragraph" w:customStyle="1" w:styleId="6BDA2EB554F7407CAEAC4E5A05CB0FAC2">
    <w:name w:val="6BDA2EB554F7407CAEAC4E5A05CB0FAC2"/>
    <w:rsid w:val="009A5656"/>
    <w:pPr>
      <w:spacing w:before="40" w:after="20" w:line="288" w:lineRule="auto"/>
      <w:ind w:left="680" w:hanging="362"/>
      <w:jc w:val="both"/>
    </w:pPr>
    <w:rPr>
      <w:rFonts w:ascii="Arial" w:hAnsi="Arial"/>
      <w:color w:val="404040" w:themeColor="text1" w:themeTint="BF"/>
    </w:rPr>
  </w:style>
  <w:style w:type="paragraph" w:customStyle="1" w:styleId="89EE019F89C94981B7B818A4DDDA61392">
    <w:name w:val="89EE019F89C94981B7B818A4DDDA61392"/>
    <w:rsid w:val="009A5656"/>
    <w:pPr>
      <w:spacing w:before="40" w:after="20" w:line="288" w:lineRule="auto"/>
      <w:ind w:left="680" w:hanging="362"/>
      <w:jc w:val="both"/>
    </w:pPr>
    <w:rPr>
      <w:rFonts w:ascii="Arial" w:hAnsi="Arial"/>
      <w:color w:val="404040" w:themeColor="text1" w:themeTint="BF"/>
    </w:rPr>
  </w:style>
  <w:style w:type="paragraph" w:customStyle="1" w:styleId="C4F06F4F340B4E68B59B5931DAB7C87A2">
    <w:name w:val="C4F06F4F340B4E68B59B5931DAB7C87A2"/>
    <w:rsid w:val="009A5656"/>
    <w:pPr>
      <w:spacing w:before="40" w:after="20" w:line="288" w:lineRule="auto"/>
      <w:ind w:left="680" w:hanging="362"/>
      <w:jc w:val="both"/>
    </w:pPr>
    <w:rPr>
      <w:rFonts w:ascii="Arial" w:hAnsi="Arial"/>
      <w:color w:val="404040" w:themeColor="text1" w:themeTint="BF"/>
    </w:rPr>
  </w:style>
  <w:style w:type="paragraph" w:customStyle="1" w:styleId="F401100FFC4A4A028C640B2B78F3CFA82">
    <w:name w:val="F401100FFC4A4A028C640B2B78F3CFA82"/>
    <w:rsid w:val="009A5656"/>
    <w:pPr>
      <w:spacing w:before="40" w:after="20" w:line="288" w:lineRule="auto"/>
      <w:ind w:left="680" w:hanging="362"/>
      <w:jc w:val="both"/>
    </w:pPr>
    <w:rPr>
      <w:rFonts w:ascii="Arial" w:hAnsi="Arial"/>
      <w:color w:val="404040" w:themeColor="text1" w:themeTint="BF"/>
    </w:rPr>
  </w:style>
  <w:style w:type="paragraph" w:customStyle="1" w:styleId="6D242F50B31243A8B250FAA3D0CD8F252">
    <w:name w:val="6D242F50B31243A8B250FAA3D0CD8F252"/>
    <w:rsid w:val="009A565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9A5656"/>
    <w:pPr>
      <w:spacing w:before="100" w:after="40" w:line="288" w:lineRule="auto"/>
      <w:jc w:val="both"/>
    </w:pPr>
    <w:rPr>
      <w:rFonts w:ascii="Arial" w:hAnsi="Arial"/>
      <w:color w:val="404040" w:themeColor="text1" w:themeTint="BF"/>
    </w:rPr>
  </w:style>
  <w:style w:type="paragraph" w:customStyle="1" w:styleId="45FD18135186444AB4430D14A72A56AF">
    <w:name w:val="45FD18135186444AB4430D14A72A56AF"/>
    <w:rsid w:val="00CE5967"/>
    <w:rPr>
      <w:kern w:val="2"/>
    </w:rPr>
  </w:style>
  <w:style w:type="paragraph" w:customStyle="1" w:styleId="1DFBDBE50AE54C51BE589273E21F8829">
    <w:name w:val="1DFBDBE50AE54C51BE589273E21F8829"/>
    <w:rsid w:val="00CE5967"/>
    <w:rPr>
      <w:kern w:val="2"/>
    </w:rPr>
  </w:style>
  <w:style w:type="paragraph" w:customStyle="1" w:styleId="F05EE613653643CDA7CDCAFA6BD38A9B">
    <w:name w:val="F05EE613653643CDA7CDCAFA6BD38A9B"/>
    <w:rsid w:val="00CE5967"/>
    <w:rPr>
      <w:kern w:val="2"/>
    </w:rPr>
  </w:style>
  <w:style w:type="paragraph" w:customStyle="1" w:styleId="F045A38436C648FA98FBA7B485BD67E12">
    <w:name w:val="F045A38436C648FA98FBA7B485BD67E12"/>
    <w:rsid w:val="009A5656"/>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6FE752FF6273453A92DD703CE642892B2">
    <w:name w:val="6FE752FF6273453A92DD703CE642892B2"/>
    <w:rsid w:val="009A5656"/>
    <w:pPr>
      <w:spacing w:before="100" w:after="40" w:line="240" w:lineRule="auto"/>
      <w:jc w:val="both"/>
    </w:pPr>
    <w:rPr>
      <w:rFonts w:ascii="Arial" w:hAnsi="Arial"/>
      <w:color w:val="404040" w:themeColor="text1" w:themeTint="BF"/>
      <w:sz w:val="20"/>
      <w:szCs w:val="20"/>
    </w:rPr>
  </w:style>
  <w:style w:type="paragraph" w:customStyle="1" w:styleId="7E860A4092074E62A7DF95DB1AFC74232">
    <w:name w:val="7E860A4092074E62A7DF95DB1AFC74232"/>
    <w:rsid w:val="009A5656"/>
    <w:pPr>
      <w:spacing w:before="100" w:after="40" w:line="288" w:lineRule="auto"/>
      <w:jc w:val="both"/>
    </w:pPr>
    <w:rPr>
      <w:rFonts w:ascii="Arial" w:hAnsi="Arial"/>
      <w:color w:val="404040" w:themeColor="text1" w:themeTint="BF"/>
    </w:rPr>
  </w:style>
  <w:style w:type="paragraph" w:customStyle="1" w:styleId="F7E81C32DFBD436EB7DD361852073F5D2">
    <w:name w:val="F7E81C32DFBD436EB7DD361852073F5D2"/>
    <w:rsid w:val="009A5656"/>
    <w:pPr>
      <w:spacing w:before="100" w:after="40" w:line="288" w:lineRule="auto"/>
      <w:jc w:val="both"/>
    </w:pPr>
    <w:rPr>
      <w:rFonts w:ascii="Arial" w:hAnsi="Arial"/>
      <w:color w:val="404040" w:themeColor="text1" w:themeTint="BF"/>
    </w:rPr>
  </w:style>
  <w:style w:type="paragraph" w:customStyle="1" w:styleId="E436132BF1CF4628A31894B158684C5C">
    <w:name w:val="E436132BF1CF4628A31894B158684C5C"/>
    <w:rsid w:val="00CE5967"/>
    <w:rPr>
      <w:kern w:val="2"/>
    </w:rPr>
  </w:style>
  <w:style w:type="paragraph" w:customStyle="1" w:styleId="AC6545E8BE5F431388222ADA5C7416582">
    <w:name w:val="AC6545E8BE5F431388222ADA5C7416582"/>
    <w:rsid w:val="009A5656"/>
    <w:pPr>
      <w:spacing w:before="100" w:after="40" w:line="288" w:lineRule="auto"/>
      <w:jc w:val="both"/>
    </w:pPr>
    <w:rPr>
      <w:rFonts w:ascii="Arial" w:hAnsi="Arial"/>
      <w:color w:val="404040" w:themeColor="text1" w:themeTint="BF"/>
    </w:rPr>
  </w:style>
  <w:style w:type="paragraph" w:customStyle="1" w:styleId="2B7004A6F6104599A85713AE9F9041B12">
    <w:name w:val="2B7004A6F6104599A85713AE9F9041B12"/>
    <w:rsid w:val="009A5656"/>
    <w:pPr>
      <w:spacing w:before="100" w:after="40" w:line="288" w:lineRule="auto"/>
      <w:jc w:val="both"/>
    </w:pPr>
    <w:rPr>
      <w:rFonts w:ascii="Arial" w:hAnsi="Arial"/>
      <w:color w:val="404040" w:themeColor="text1" w:themeTint="BF"/>
    </w:rPr>
  </w:style>
  <w:style w:type="paragraph" w:customStyle="1" w:styleId="92204CFE341245599CA46F6372C0CDB7">
    <w:name w:val="92204CFE341245599CA46F6372C0CDB7"/>
    <w:rsid w:val="00293DF1"/>
  </w:style>
  <w:style w:type="paragraph" w:customStyle="1" w:styleId="2477835DA47E45619DD1801B9CC5BD15">
    <w:name w:val="2477835DA47E45619DD1801B9CC5BD15"/>
    <w:rsid w:val="00293DF1"/>
  </w:style>
  <w:style w:type="paragraph" w:customStyle="1" w:styleId="0CD88B15706C4B46B56433C57D6C91B1">
    <w:name w:val="0CD88B15706C4B46B56433C57D6C91B1"/>
    <w:rsid w:val="00293DF1"/>
  </w:style>
  <w:style w:type="paragraph" w:customStyle="1" w:styleId="8F36982E56A645CB9D1989CCA204E8D4">
    <w:name w:val="8F36982E56A645CB9D1989CCA204E8D4"/>
    <w:rsid w:val="00293DF1"/>
  </w:style>
  <w:style w:type="paragraph" w:customStyle="1" w:styleId="C16F587FCADD46A5982695EDA4D8A50E">
    <w:name w:val="C16F587FCADD46A5982695EDA4D8A50E"/>
    <w:rsid w:val="00293DF1"/>
  </w:style>
  <w:style w:type="paragraph" w:customStyle="1" w:styleId="1B232B763900490D8D9D9CA74BDEFBA1">
    <w:name w:val="1B232B763900490D8D9D9CA74BDEFBA1"/>
    <w:rsid w:val="00293DF1"/>
  </w:style>
  <w:style w:type="paragraph" w:customStyle="1" w:styleId="096B0688A423471DB1C9F3FB75A1C1CF">
    <w:name w:val="096B0688A423471DB1C9F3FB75A1C1CF"/>
    <w:rsid w:val="00293DF1"/>
  </w:style>
  <w:style w:type="paragraph" w:customStyle="1" w:styleId="F1AAB0DD460D4002866FAC81DA14BAE1">
    <w:name w:val="F1AAB0DD460D4002866FAC81DA14BAE1"/>
    <w:rsid w:val="00293DF1"/>
  </w:style>
  <w:style w:type="paragraph" w:customStyle="1" w:styleId="872FFE80140E4B53A2DF11231F9F51AC9">
    <w:name w:val="872FFE80140E4B53A2DF11231F9F51AC9"/>
    <w:rsid w:val="00E23D65"/>
    <w:pPr>
      <w:spacing w:before="100" w:after="40" w:line="288" w:lineRule="auto"/>
      <w:jc w:val="both"/>
    </w:pPr>
    <w:rPr>
      <w:rFonts w:ascii="Arial" w:hAnsi="Arial"/>
      <w:color w:val="404040" w:themeColor="text1" w:themeTint="BF"/>
    </w:rPr>
  </w:style>
  <w:style w:type="paragraph" w:customStyle="1" w:styleId="F5877BD2B5D8494ABC3A308520F542259">
    <w:name w:val="F5877BD2B5D8494ABC3A308520F542259"/>
    <w:rsid w:val="00E23D65"/>
    <w:pPr>
      <w:spacing w:before="100" w:after="40" w:line="288" w:lineRule="auto"/>
      <w:jc w:val="both"/>
    </w:pPr>
    <w:rPr>
      <w:rFonts w:ascii="Arial" w:hAnsi="Arial"/>
      <w:color w:val="404040" w:themeColor="text1" w:themeTint="BF"/>
    </w:rPr>
  </w:style>
  <w:style w:type="paragraph" w:customStyle="1" w:styleId="34A271A021334E6AA3732B2B6F6C018D">
    <w:name w:val="34A271A021334E6AA3732B2B6F6C018D"/>
    <w:rsid w:val="00CE5967"/>
    <w:rPr>
      <w:kern w:val="2"/>
    </w:rPr>
  </w:style>
  <w:style w:type="paragraph" w:customStyle="1" w:styleId="D3B5FD8C60854FAAA46A40B700D6AAC1">
    <w:name w:val="D3B5FD8C60854FAAA46A40B700D6AAC1"/>
    <w:rsid w:val="00CE5967"/>
    <w:rPr>
      <w:kern w:val="2"/>
    </w:rPr>
  </w:style>
  <w:style w:type="paragraph" w:customStyle="1" w:styleId="4D35BD21264A4D949BD9DE85B75B18D5">
    <w:name w:val="4D35BD21264A4D949BD9DE85B75B18D5"/>
    <w:rsid w:val="00293DF1"/>
  </w:style>
  <w:style w:type="paragraph" w:customStyle="1" w:styleId="9897F2B545B443C58D54FDA349CA19D9">
    <w:name w:val="9897F2B545B443C58D54FDA349CA19D9"/>
    <w:rsid w:val="00293DF1"/>
  </w:style>
  <w:style w:type="paragraph" w:customStyle="1" w:styleId="61AE8CD1799E4CF9B4B77EA47479D2AC">
    <w:name w:val="61AE8CD1799E4CF9B4B77EA47479D2AC"/>
    <w:rsid w:val="00293DF1"/>
  </w:style>
  <w:style w:type="paragraph" w:customStyle="1" w:styleId="1411EC329D4D4F5C88EA8FBB99E1FB2B13">
    <w:name w:val="1411EC329D4D4F5C88EA8FBB99E1FB2B13"/>
    <w:rsid w:val="00293DF1"/>
    <w:pPr>
      <w:pBdr>
        <w:left w:val="dotted" w:sz="12" w:space="4" w:color="3A7C22" w:themeColor="accent6" w:themeShade="BF"/>
      </w:pBdr>
      <w:spacing w:after="40" w:line="240" w:lineRule="auto"/>
      <w:ind w:left="851"/>
      <w:jc w:val="both"/>
    </w:pPr>
    <w:rPr>
      <w:rFonts w:ascii="Arial Nova Cond" w:hAnsi="Arial Nova Cond"/>
      <w:color w:val="3A7C22" w:themeColor="accent6" w:themeShade="BF"/>
    </w:rPr>
  </w:style>
  <w:style w:type="paragraph" w:customStyle="1" w:styleId="658F480F923645629A6CC88F27695B6C">
    <w:name w:val="658F480F923645629A6CC88F27695B6C"/>
    <w:rsid w:val="004F259B"/>
    <w:rPr>
      <w:kern w:val="2"/>
    </w:rPr>
  </w:style>
  <w:style w:type="paragraph" w:customStyle="1" w:styleId="A443E7F8203B4850B83488B89A998669">
    <w:name w:val="A443E7F8203B4850B83488B89A998669"/>
    <w:rsid w:val="004F259B"/>
    <w:rPr>
      <w:kern w:val="2"/>
    </w:rPr>
  </w:style>
  <w:style w:type="paragraph" w:customStyle="1" w:styleId="409E82C029C94BBFB444E309919E0901">
    <w:name w:val="409E82C029C94BBFB444E309919E0901"/>
    <w:rsid w:val="004F259B"/>
    <w:rPr>
      <w:kern w:val="2"/>
    </w:rPr>
  </w:style>
  <w:style w:type="paragraph" w:customStyle="1" w:styleId="5F1D7946AA0F4281AE25DA66FF943D96">
    <w:name w:val="5F1D7946AA0F4281AE25DA66FF943D96"/>
    <w:rsid w:val="004F259B"/>
    <w:rPr>
      <w:kern w:val="2"/>
    </w:rPr>
  </w:style>
  <w:style w:type="paragraph" w:customStyle="1" w:styleId="27B76E95D1224D39A889A15A1B42365D">
    <w:name w:val="27B76E95D1224D39A889A15A1B42365D"/>
    <w:rsid w:val="004F259B"/>
    <w:rPr>
      <w:kern w:val="2"/>
    </w:rPr>
  </w:style>
  <w:style w:type="paragraph" w:customStyle="1" w:styleId="D849119434CE40608588187BADFCDD5C">
    <w:name w:val="D849119434CE40608588187BADFCDD5C"/>
    <w:rsid w:val="004F259B"/>
    <w:rPr>
      <w:kern w:val="2"/>
    </w:rPr>
  </w:style>
  <w:style w:type="paragraph" w:customStyle="1" w:styleId="B4B95B0E791B48A0950C99BA7C1E0DE8">
    <w:name w:val="B4B95B0E791B48A0950C99BA7C1E0DE8"/>
    <w:rsid w:val="004F259B"/>
    <w:rPr>
      <w:kern w:val="2"/>
    </w:rPr>
  </w:style>
  <w:style w:type="paragraph" w:customStyle="1" w:styleId="F60DA67A33FF4C08970D7593FB06049F">
    <w:name w:val="F60DA67A33FF4C08970D7593FB06049F"/>
    <w:rsid w:val="004F259B"/>
    <w:rPr>
      <w:kern w:val="2"/>
    </w:rPr>
  </w:style>
  <w:style w:type="paragraph" w:customStyle="1" w:styleId="74F34108ECE7425FB7BDCC3E12F66D2B">
    <w:name w:val="74F34108ECE7425FB7BDCC3E12F66D2B"/>
    <w:rsid w:val="004F259B"/>
    <w:rPr>
      <w:kern w:val="2"/>
    </w:rPr>
  </w:style>
  <w:style w:type="paragraph" w:customStyle="1" w:styleId="9AAC36B13A9E488DA4826A1B70E251B6">
    <w:name w:val="9AAC36B13A9E488DA4826A1B70E251B6"/>
    <w:rsid w:val="004F259B"/>
    <w:rPr>
      <w:kern w:val="2"/>
    </w:rPr>
  </w:style>
  <w:style w:type="paragraph" w:customStyle="1" w:styleId="533309D6190E4A83845C80F25F017E78">
    <w:name w:val="533309D6190E4A83845C80F25F017E78"/>
    <w:rsid w:val="004F259B"/>
    <w:rPr>
      <w:kern w:val="2"/>
    </w:rPr>
  </w:style>
  <w:style w:type="paragraph" w:customStyle="1" w:styleId="541BA7FA444F4967B9FEA4E407AB5879">
    <w:name w:val="541BA7FA444F4967B9FEA4E407AB5879"/>
    <w:rsid w:val="004F259B"/>
    <w:rPr>
      <w:kern w:val="2"/>
    </w:rPr>
  </w:style>
  <w:style w:type="paragraph" w:customStyle="1" w:styleId="28E6AB1C023D4BE493DCF5DB269683DF">
    <w:name w:val="28E6AB1C023D4BE493DCF5DB269683DF"/>
    <w:rsid w:val="004F259B"/>
    <w:rPr>
      <w:kern w:val="2"/>
    </w:rPr>
  </w:style>
  <w:style w:type="paragraph" w:customStyle="1" w:styleId="F887A2A3E76D4E1ABEE397D0ED8B19BE">
    <w:name w:val="F887A2A3E76D4E1ABEE397D0ED8B19BE"/>
    <w:rsid w:val="00CE5967"/>
    <w:rPr>
      <w:kern w:val="2"/>
    </w:rPr>
  </w:style>
  <w:style w:type="paragraph" w:customStyle="1" w:styleId="E9150732BEE8401BBE9F3FF7CF995D7F">
    <w:name w:val="E9150732BEE8401BBE9F3FF7CF995D7F"/>
    <w:rsid w:val="00CE5967"/>
    <w:rPr>
      <w:kern w:val="2"/>
    </w:rPr>
  </w:style>
  <w:style w:type="paragraph" w:customStyle="1" w:styleId="74B11260C5E34C45A6C098E2C8B4638A">
    <w:name w:val="74B11260C5E34C45A6C098E2C8B4638A"/>
    <w:rsid w:val="00CE5967"/>
    <w:rPr>
      <w:kern w:val="2"/>
    </w:rPr>
  </w:style>
  <w:style w:type="paragraph" w:customStyle="1" w:styleId="A23BEE99520C49558580EF19C522F7BF">
    <w:name w:val="A23BEE99520C49558580EF19C522F7BF"/>
    <w:rsid w:val="00CE5967"/>
    <w:rPr>
      <w:kern w:val="2"/>
    </w:rPr>
  </w:style>
  <w:style w:type="paragraph" w:customStyle="1" w:styleId="310AFE1B6E4D47839A76FCE773117274">
    <w:name w:val="310AFE1B6E4D47839A76FCE773117274"/>
    <w:pPr>
      <w:spacing w:line="278" w:lineRule="auto"/>
    </w:pPr>
    <w:rPr>
      <w:kern w:val="2"/>
      <w:sz w:val="24"/>
      <w:szCs w:val="24"/>
      <w14:ligatures w14:val="standardContextual"/>
    </w:rPr>
  </w:style>
  <w:style w:type="paragraph" w:customStyle="1" w:styleId="8D57C71EE66342BD99D8D878D29445ED">
    <w:name w:val="8D57C71EE66342BD99D8D878D29445ED"/>
    <w:pPr>
      <w:spacing w:line="278" w:lineRule="auto"/>
    </w:pPr>
    <w:rPr>
      <w:kern w:val="2"/>
      <w:sz w:val="24"/>
      <w:szCs w:val="24"/>
      <w14:ligatures w14:val="standardContextual"/>
    </w:rPr>
  </w:style>
  <w:style w:type="paragraph" w:customStyle="1" w:styleId="30DA2228345643EFA44E7AF58C2E7DC0">
    <w:name w:val="30DA2228345643EFA44E7AF58C2E7DC0"/>
    <w:pPr>
      <w:spacing w:line="278" w:lineRule="auto"/>
    </w:pPr>
    <w:rPr>
      <w:kern w:val="2"/>
      <w:sz w:val="24"/>
      <w:szCs w:val="24"/>
      <w14:ligatures w14:val="standardContextual"/>
    </w:rPr>
  </w:style>
  <w:style w:type="paragraph" w:customStyle="1" w:styleId="E0DA0539898A4060927C3A4D209070E0">
    <w:name w:val="E0DA0539898A4060927C3A4D209070E0"/>
    <w:pPr>
      <w:spacing w:line="278" w:lineRule="auto"/>
    </w:pPr>
    <w:rPr>
      <w:kern w:val="2"/>
      <w:sz w:val="24"/>
      <w:szCs w:val="24"/>
      <w14:ligatures w14:val="standardContextual"/>
    </w:rPr>
  </w:style>
  <w:style w:type="paragraph" w:customStyle="1" w:styleId="E87587E2E7F94819B07471A1CF217AFC">
    <w:name w:val="E87587E2E7F94819B07471A1CF217AFC"/>
    <w:pPr>
      <w:spacing w:line="278" w:lineRule="auto"/>
    </w:pPr>
    <w:rPr>
      <w:kern w:val="2"/>
      <w:sz w:val="24"/>
      <w:szCs w:val="24"/>
      <w14:ligatures w14:val="standardContextual"/>
    </w:rPr>
  </w:style>
  <w:style w:type="paragraph" w:customStyle="1" w:styleId="0C0BE9460C1D406DB2FB941BA4D51D0C">
    <w:name w:val="0C0BE9460C1D406DB2FB941BA4D51D0C"/>
    <w:pPr>
      <w:spacing w:line="278" w:lineRule="auto"/>
    </w:pPr>
    <w:rPr>
      <w:kern w:val="2"/>
      <w:sz w:val="24"/>
      <w:szCs w:val="24"/>
      <w14:ligatures w14:val="standardContextual"/>
    </w:rPr>
  </w:style>
  <w:style w:type="paragraph" w:customStyle="1" w:styleId="5AB1BC9A2D5A4BE6AF80D32F95F50DAB">
    <w:name w:val="5AB1BC9A2D5A4BE6AF80D32F95F50DAB"/>
    <w:pPr>
      <w:spacing w:line="278" w:lineRule="auto"/>
    </w:pPr>
    <w:rPr>
      <w:kern w:val="2"/>
      <w:sz w:val="24"/>
      <w:szCs w:val="24"/>
      <w14:ligatures w14:val="standardContextual"/>
    </w:rPr>
  </w:style>
  <w:style w:type="paragraph" w:customStyle="1" w:styleId="1352288061E14943BDB3739FE151DB63">
    <w:name w:val="1352288061E14943BDB3739FE151DB63"/>
    <w:pPr>
      <w:spacing w:line="278" w:lineRule="auto"/>
    </w:pPr>
    <w:rPr>
      <w:kern w:val="2"/>
      <w:sz w:val="24"/>
      <w:szCs w:val="24"/>
      <w14:ligatures w14:val="standardContextual"/>
    </w:rPr>
  </w:style>
  <w:style w:type="paragraph" w:customStyle="1" w:styleId="86C4B9F1955D4C82A05AA821449180E0">
    <w:name w:val="86C4B9F1955D4C82A05AA821449180E0"/>
    <w:pPr>
      <w:spacing w:line="278" w:lineRule="auto"/>
    </w:pPr>
    <w:rPr>
      <w:kern w:val="2"/>
      <w:sz w:val="24"/>
      <w:szCs w:val="24"/>
      <w14:ligatures w14:val="standardContextual"/>
    </w:rPr>
  </w:style>
  <w:style w:type="paragraph" w:customStyle="1" w:styleId="E1E61D4CF86F4B01B0A526EF92158456">
    <w:name w:val="E1E61D4CF86F4B01B0A526EF92158456"/>
    <w:pPr>
      <w:spacing w:line="278" w:lineRule="auto"/>
    </w:pPr>
    <w:rPr>
      <w:kern w:val="2"/>
      <w:sz w:val="24"/>
      <w:szCs w:val="24"/>
      <w14:ligatures w14:val="standardContextual"/>
    </w:rPr>
  </w:style>
  <w:style w:type="paragraph" w:customStyle="1" w:styleId="B6348965F0BB4A1DBF8E7A20428DF82A">
    <w:name w:val="B6348965F0BB4A1DBF8E7A20428DF82A"/>
    <w:pPr>
      <w:spacing w:line="278" w:lineRule="auto"/>
    </w:pPr>
    <w:rPr>
      <w:kern w:val="2"/>
      <w:sz w:val="24"/>
      <w:szCs w:val="24"/>
      <w14:ligatures w14:val="standardContextual"/>
    </w:rPr>
  </w:style>
  <w:style w:type="paragraph" w:customStyle="1" w:styleId="CB3104511A27477EB248586360AD9F9B">
    <w:name w:val="CB3104511A27477EB248586360AD9F9B"/>
    <w:pPr>
      <w:spacing w:line="278" w:lineRule="auto"/>
    </w:pPr>
    <w:rPr>
      <w:kern w:val="2"/>
      <w:sz w:val="24"/>
      <w:szCs w:val="24"/>
      <w14:ligatures w14:val="standardContextual"/>
    </w:rPr>
  </w:style>
  <w:style w:type="paragraph" w:customStyle="1" w:styleId="9B0F0E68F7CD4E6695E64F834DA0EE18">
    <w:name w:val="9B0F0E68F7CD4E6695E64F834DA0EE18"/>
    <w:pPr>
      <w:spacing w:line="278" w:lineRule="auto"/>
    </w:pPr>
    <w:rPr>
      <w:kern w:val="2"/>
      <w:sz w:val="24"/>
      <w:szCs w:val="24"/>
      <w14:ligatures w14:val="standardContextual"/>
    </w:rPr>
  </w:style>
  <w:style w:type="paragraph" w:customStyle="1" w:styleId="8CDD2D7C12DD4279846445439D4E500D">
    <w:name w:val="8CDD2D7C12DD4279846445439D4E500D"/>
    <w:rsid w:val="00BC0CC2"/>
    <w:pPr>
      <w:spacing w:line="278" w:lineRule="auto"/>
    </w:pPr>
    <w:rPr>
      <w:kern w:val="2"/>
      <w:sz w:val="24"/>
      <w:szCs w:val="24"/>
      <w14:ligatures w14:val="standardContextual"/>
    </w:rPr>
  </w:style>
  <w:style w:type="paragraph" w:customStyle="1" w:styleId="B35E1C069A05476F8FD37EA7D5EE2F0B">
    <w:name w:val="B35E1C069A05476F8FD37EA7D5EE2F0B"/>
    <w:rsid w:val="00BC0CC2"/>
    <w:pPr>
      <w:spacing w:line="278" w:lineRule="auto"/>
    </w:pPr>
    <w:rPr>
      <w:kern w:val="2"/>
      <w:sz w:val="24"/>
      <w:szCs w:val="24"/>
      <w14:ligatures w14:val="standardContextual"/>
    </w:rPr>
  </w:style>
  <w:style w:type="paragraph" w:customStyle="1" w:styleId="309EF1E72FEE42F996468F462DD836AE">
    <w:name w:val="309EF1E72FEE42F996468F462DD836AE"/>
    <w:rsid w:val="00BC0CC2"/>
    <w:pPr>
      <w:spacing w:line="278" w:lineRule="auto"/>
    </w:pPr>
    <w:rPr>
      <w:kern w:val="2"/>
      <w:sz w:val="24"/>
      <w:szCs w:val="24"/>
      <w14:ligatures w14:val="standardContextual"/>
    </w:rPr>
  </w:style>
  <w:style w:type="paragraph" w:customStyle="1" w:styleId="72D30D126AC24BF7A2BE58565A24262E">
    <w:name w:val="72D30D126AC24BF7A2BE58565A24262E"/>
    <w:rsid w:val="00BC0CC2"/>
    <w:pPr>
      <w:spacing w:line="278" w:lineRule="auto"/>
    </w:pPr>
    <w:rPr>
      <w:kern w:val="2"/>
      <w:sz w:val="24"/>
      <w:szCs w:val="24"/>
      <w14:ligatures w14:val="standardContextual"/>
    </w:rPr>
  </w:style>
  <w:style w:type="paragraph" w:customStyle="1" w:styleId="C636BFA941C64622AC9F408698829A85">
    <w:name w:val="C636BFA941C64622AC9F408698829A85"/>
    <w:rsid w:val="00BC0CC2"/>
    <w:pPr>
      <w:spacing w:line="278" w:lineRule="auto"/>
    </w:pPr>
    <w:rPr>
      <w:kern w:val="2"/>
      <w:sz w:val="24"/>
      <w:szCs w:val="24"/>
      <w14:ligatures w14:val="standardContextual"/>
    </w:rPr>
  </w:style>
  <w:style w:type="paragraph" w:customStyle="1" w:styleId="E0B79DE53B8B43CC841B3EE0A291512C">
    <w:name w:val="E0B79DE53B8B43CC841B3EE0A291512C"/>
    <w:rsid w:val="00BC0CC2"/>
    <w:pPr>
      <w:spacing w:line="278" w:lineRule="auto"/>
    </w:pPr>
    <w:rPr>
      <w:kern w:val="2"/>
      <w:sz w:val="24"/>
      <w:szCs w:val="24"/>
      <w14:ligatures w14:val="standardContextual"/>
    </w:rPr>
  </w:style>
  <w:style w:type="paragraph" w:customStyle="1" w:styleId="064B9C11545A4F56BF5C2EDDE25BCC53">
    <w:name w:val="064B9C11545A4F56BF5C2EDDE25BCC53"/>
    <w:rsid w:val="00BC0CC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4" ma:contentTypeDescription="Crée un document." ma:contentTypeScope="" ma:versionID="480a8bbd089a623ebcbe3db706cc189d">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01ef0e0b7451776d55ffba35be7864a6"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SharedWithUsers xmlns="087755a3-1464-4eb8-9474-99b7caf124c0">
      <UserInfo>
        <DisplayName/>
        <AccountId xsi:nil="true"/>
        <AccountType/>
      </UserInfo>
    </SharedWithUsers>
    <TaxCatchAll xmlns="087755a3-1464-4eb8-9474-99b7caf124c0"/>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BAD08C-BF7C-40AC-B0DA-4561D6284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4.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79990780-2aaa-4f92-b1f5-edcd27005f7a"/>
    <ds:schemaRef ds:uri="087755a3-1464-4eb8-9474-99b7caf124c0"/>
  </ds:schemaRefs>
</ds:datastoreItem>
</file>

<file path=customXml/itemProps5.xml><?xml version="1.0" encoding="utf-8"?>
<ds:datastoreItem xmlns:ds="http://schemas.openxmlformats.org/officeDocument/2006/customXml" ds:itemID="{B8FD2C72-ED14-46BB-A2C5-4CA2BDC4C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54</TotalTime>
  <Pages>52</Pages>
  <Words>14418</Words>
  <Characters>79302</Characters>
  <Application>Microsoft Office Word</Application>
  <DocSecurity>8</DocSecurity>
  <Lines>660</Lines>
  <Paragraphs>187</Paragraphs>
  <ScaleCrop>false</ScaleCrop>
  <HeadingPairs>
    <vt:vector size="2" baseType="variant">
      <vt:variant>
        <vt:lpstr>Titre</vt:lpstr>
      </vt:variant>
      <vt:variant>
        <vt:i4>1</vt:i4>
      </vt:variant>
    </vt:vector>
  </HeadingPairs>
  <TitlesOfParts>
    <vt:vector size="1" baseType="lpstr">
      <vt:lpstr>RYBREVANT 350 mg, solution à diluer pour perfusion</vt:lpstr>
    </vt:vector>
  </TitlesOfParts>
  <Company>HAS</Company>
  <LinksUpToDate>false</LinksUpToDate>
  <CharactersWithSpaces>93533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RYBREVANT 350 mg, solution à diluer pour perfusion</dc:title>
  <dc:subject/>
  <dc:creator>DRUART Laura</dc:creator>
  <cp:keywords/>
  <dc:description/>
  <cp:lastModifiedBy>BABIN Céleste</cp:lastModifiedBy>
  <cp:revision>3</cp:revision>
  <cp:lastPrinted>2023-01-09T10:11:00Z</cp:lastPrinted>
  <dcterms:created xsi:type="dcterms:W3CDTF">2024-07-25T16:01:00Z</dcterms:created>
  <dcterms:modified xsi:type="dcterms:W3CDTF">2024-07-25T16:55:00Z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0x01010057475936B3BC054F96B160888E7AFC6D</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y fmtid="{D5CDD505-2E9C-101B-9397-08002B2CF9AE}" pid="6" name="MediaServiceImageTags">
    <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