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C7E3F" w14:textId="77777777" w:rsidR="00562F2B" w:rsidRDefault="00562F2B">
      <w:permStart w:id="521693124"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6AD47BF3" w14:textId="77777777" w:rsidTr="00227AB1">
        <w:tc>
          <w:tcPr>
            <w:tcW w:w="7512" w:type="dxa"/>
            <w:tcBorders>
              <w:top w:val="single" w:sz="4" w:space="0" w:color="808080" w:themeColor="background1" w:themeShade="80"/>
              <w:bottom w:val="single" w:sz="4" w:space="0" w:color="808080" w:themeColor="background1" w:themeShade="80"/>
            </w:tcBorders>
          </w:tcPr>
          <w:p w14:paraId="02A3EEA3" w14:textId="77777777" w:rsidR="00456D66" w:rsidRDefault="00456D66" w:rsidP="00456D66">
            <w:pPr>
              <w:jc w:val="left"/>
            </w:pPr>
            <w:bookmarkStart w:id="0" w:name="_Hlk44422173"/>
          </w:p>
          <w:p w14:paraId="66069C15" w14:textId="6ABE6A27" w:rsidR="00AC31D2" w:rsidRPr="0093672E" w:rsidRDefault="00731F42"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51E69FA" w14:textId="0A4782EC" w:rsidR="00456D66" w:rsidRPr="0093672E" w:rsidRDefault="00A9236C" w:rsidP="00FE4C51">
            <w:pPr>
              <w:pStyle w:val="Sous-titre"/>
            </w:pPr>
            <w:r w:rsidRPr="0093672E">
              <w:t>Accès précoce</w:t>
            </w:r>
            <w:r w:rsidR="00AC31D2" w:rsidRPr="0093672E">
              <w:t xml:space="preserve"> </w:t>
            </w:r>
            <w:sdt>
              <w:sdtPr>
                <w:id w:val="-234398736"/>
                <w:placeholder>
                  <w:docPart w:val="C602DB0A66F54DB68628F072FF32D0DF"/>
                </w:placeholder>
                <w:temporary/>
                <w:dropDownList>
                  <w:listItem w:value="Choisissez un élément."/>
                  <w:listItem w:displayText="pré-AMM" w:value="pré-AMM"/>
                  <w:listItem w:displayText="post-AMM" w:value="post-AMM"/>
                </w:dropDownList>
              </w:sdtPr>
              <w:sdtContent>
                <w:r w:rsidR="00CE3BC0">
                  <w:t>pré-AMM</w:t>
                </w:r>
              </w:sdtContent>
            </w:sdt>
            <w:r w:rsidR="00AC31D2" w:rsidRPr="0093672E">
              <w:t xml:space="preserve">– </w:t>
            </w:r>
            <w:r w:rsidR="00660117">
              <w:rPr>
                <w:rStyle w:val="Titredulivre"/>
                <w:sz w:val="32"/>
              </w:rPr>
              <w:t>JEMPERLI (dostarlimab)</w:t>
            </w:r>
          </w:p>
        </w:tc>
      </w:tr>
    </w:tbl>
    <w:p w14:paraId="3E15BB52" w14:textId="77777777"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7A55E1A9"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2BFFCE6" w14:textId="77777777" w:rsidR="00AC31D2" w:rsidRPr="0093672E" w:rsidRDefault="00AC31D2" w:rsidP="00235443">
            <w:pPr>
              <w:pStyle w:val="Intertitre"/>
              <w:rPr>
                <w:rStyle w:val="lev"/>
              </w:rPr>
            </w:pPr>
            <w:r w:rsidRPr="0093672E">
              <w:rPr>
                <w:rStyle w:val="lev"/>
              </w:rPr>
              <w:t>La demande</w:t>
            </w:r>
          </w:p>
        </w:tc>
      </w:tr>
      <w:tr w:rsidR="004D1299" w:rsidRPr="0093672E" w14:paraId="4111320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F15FE" w14:textId="77777777" w:rsidR="004D1299" w:rsidRPr="0093672E" w:rsidRDefault="004D1299" w:rsidP="004D1299">
            <w:pPr>
              <w:ind w:left="737" w:hanging="737"/>
            </w:pPr>
            <w:r w:rsidRPr="0093672E">
              <w:t>Spécialité</w:t>
            </w:r>
          </w:p>
        </w:tc>
        <w:tc>
          <w:tcPr>
            <w:tcW w:w="2794" w:type="pct"/>
          </w:tcPr>
          <w:p w14:paraId="7CBB8604" w14:textId="757B987E" w:rsidR="004D1299" w:rsidRPr="0093672E" w:rsidRDefault="00660117" w:rsidP="004D1299">
            <w:pPr>
              <w:cnfStyle w:val="000000000000" w:firstRow="0" w:lastRow="0" w:firstColumn="0" w:lastColumn="0" w:oddVBand="0" w:evenVBand="0" w:oddHBand="0" w:evenHBand="0" w:firstRowFirstColumn="0" w:firstRowLastColumn="0" w:lastRowFirstColumn="0" w:lastRowLastColumn="0"/>
            </w:pPr>
            <w:r>
              <w:t>JEMPERLI (dostarlimab)</w:t>
            </w:r>
            <w:r w:rsidR="00CE3BC0">
              <w:t xml:space="preserve"> 500 mg solution à diluer pour perfusion</w:t>
            </w:r>
          </w:p>
        </w:tc>
      </w:tr>
      <w:tr w:rsidR="004D1299" w:rsidRPr="0093672E" w14:paraId="2E5D2B11"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BB80F3A" w14:textId="77777777" w:rsidR="004D1299" w:rsidRPr="0093672E" w:rsidRDefault="004D1299" w:rsidP="004D1299">
            <w:r w:rsidRPr="0093672E">
              <w:t>DCI</w:t>
            </w:r>
          </w:p>
        </w:tc>
        <w:tc>
          <w:tcPr>
            <w:tcW w:w="2794" w:type="pct"/>
          </w:tcPr>
          <w:p w14:paraId="6F2D0D1E" w14:textId="3FBCA348" w:rsidR="004D1299" w:rsidRPr="0093672E" w:rsidRDefault="00000000"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temporary/>
              </w:sdtPr>
              <w:sdtContent>
                <w:sdt>
                  <w:sdtPr>
                    <w:id w:val="-1119453613"/>
                    <w:placeholder>
                      <w:docPart w:val="4AD3D34050874843A7AD6E1AA5CFAA63"/>
                    </w:placeholder>
                    <w:temporary/>
                  </w:sdtPr>
                  <w:sdtContent>
                    <w:r w:rsidR="00CE3BC0">
                      <w:t>dostarlimab</w:t>
                    </w:r>
                  </w:sdtContent>
                </w:sdt>
              </w:sdtContent>
            </w:sdt>
          </w:p>
        </w:tc>
      </w:tr>
      <w:tr w:rsidR="004D1299" w:rsidRPr="0093672E" w14:paraId="37A98AB8"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749E5B2" w14:textId="77777777" w:rsidR="004D1299" w:rsidRPr="0093672E" w:rsidRDefault="004D1299" w:rsidP="004D1299">
            <w:r w:rsidRPr="0093672E">
              <w:t xml:space="preserve">Indication </w:t>
            </w:r>
          </w:p>
        </w:tc>
        <w:tc>
          <w:tcPr>
            <w:tcW w:w="2794" w:type="pct"/>
          </w:tcPr>
          <w:p w14:paraId="78FDB22E" w14:textId="631938C1" w:rsidR="004D1299" w:rsidRPr="0093672E" w:rsidRDefault="00CE3BC0" w:rsidP="004D1299">
            <w:pPr>
              <w:cnfStyle w:val="000000000000" w:firstRow="0" w:lastRow="0" w:firstColumn="0" w:lastColumn="0" w:oddVBand="0" w:evenVBand="0" w:oddHBand="0" w:evenHBand="0" w:firstRowFirstColumn="0" w:firstRowLastColumn="0" w:lastRowFirstColumn="0" w:lastRowLastColumn="0"/>
            </w:pPr>
            <w:r w:rsidRPr="003206E4">
              <w:t>JEMPERLI est indiqué en association avec le carboplatine et le paclitaxel pour le traitement des patientes adultes atteintes de cancer de l’endomètre avancé nouvellement diagnostiqué ou récidivant, qui ne présente pas de déficience du système de réparation des mésappariements des bases / d’instabilité microsatellitaire ou dont le statut au regard de cette déficience n’est pas connu, et candidates à un traitement systémique</w:t>
            </w:r>
          </w:p>
        </w:tc>
      </w:tr>
      <w:tr w:rsidR="00AC31D2" w:rsidRPr="0093672E" w14:paraId="1CA5150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E3B7FFE" w14:textId="77777777" w:rsidR="00AC31D2" w:rsidRPr="0093672E" w:rsidRDefault="00AC31D2" w:rsidP="00CC6F60">
            <w:pPr>
              <w:ind w:left="1474" w:hanging="1474"/>
            </w:pPr>
            <w:r w:rsidRPr="0093672E">
              <w:t xml:space="preserve">Date d’octroi </w:t>
            </w:r>
          </w:p>
        </w:tc>
        <w:tc>
          <w:tcPr>
            <w:tcW w:w="2794" w:type="pct"/>
          </w:tcPr>
          <w:p w14:paraId="4BAA3A98" w14:textId="127BDE6D" w:rsidR="00AC31D2" w:rsidRPr="00221D5C" w:rsidRDefault="00000000" w:rsidP="00293686">
            <w:pPr>
              <w:cnfStyle w:val="000000000000" w:firstRow="0" w:lastRow="0" w:firstColumn="0" w:lastColumn="0" w:oddVBand="0" w:evenVBand="0" w:oddHBand="0" w:evenHBand="0" w:firstRowFirstColumn="0" w:firstRowLastColumn="0" w:lastRowFirstColumn="0" w:lastRowLastColumn="0"/>
              <w:rPr>
                <w:rStyle w:val="Mention1"/>
              </w:rPr>
            </w:pPr>
            <w:sdt>
              <w:sdtPr>
                <w:rPr>
                  <w:rStyle w:val="Mention1"/>
                </w:rPr>
                <w:id w:val="552964890"/>
                <w:placeholder>
                  <w:docPart w:val="1266E98A45424E999C6688CD519D1DAA"/>
                </w:placeholder>
                <w:date w:fullDate="2024-10-03T00:00:00Z">
                  <w:dateFormat w:val="dd/MM/yyyy"/>
                  <w:lid w:val="fr-FR"/>
                  <w:storeMappedDataAs w:val="dateTime"/>
                  <w:calendar w:val="gregorian"/>
                </w:date>
              </w:sdtPr>
              <w:sdtContent>
                <w:r w:rsidR="003206E4">
                  <w:rPr>
                    <w:rStyle w:val="Mention1"/>
                  </w:rPr>
                  <w:t>03/10/2024</w:t>
                </w:r>
              </w:sdtContent>
            </w:sdt>
          </w:p>
          <w:p w14:paraId="5C96B4DB" w14:textId="77777777" w:rsidR="006B3E9A" w:rsidRPr="00221D5C" w:rsidRDefault="006B3E9A" w:rsidP="00293686">
            <w:pPr>
              <w:cnfStyle w:val="000000000000" w:firstRow="0" w:lastRow="0" w:firstColumn="0" w:lastColumn="0" w:oddVBand="0" w:evenVBand="0" w:oddHBand="0" w:evenHBand="0" w:firstRowFirstColumn="0" w:firstRowLastColumn="0" w:lastRowFirstColumn="0" w:lastRowLastColumn="0"/>
              <w:rPr>
                <w:i/>
                <w:iCs/>
              </w:rPr>
            </w:pPr>
            <w:r w:rsidRPr="00221D5C">
              <w:rPr>
                <w:rStyle w:val="Mention1"/>
                <w:i/>
                <w:iCs/>
              </w:rPr>
              <w:t xml:space="preserve">La </w:t>
            </w:r>
            <w:r w:rsidR="004C49F8" w:rsidRPr="00221D5C">
              <w:rPr>
                <w:rStyle w:val="Mention1"/>
                <w:i/>
                <w:iCs/>
              </w:rPr>
              <w:t>mise à disposition de ce médicament sera effective dans un délai maximal de 2 mois à compter de cette date.</w:t>
            </w:r>
          </w:p>
        </w:tc>
      </w:tr>
      <w:tr w:rsidR="00AC31D2" w:rsidRPr="0093672E" w14:paraId="0D2703B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4242408" w14:textId="77777777" w:rsidR="00AC31D2" w:rsidRPr="0093672E" w:rsidRDefault="00AC31D2" w:rsidP="203C04E4">
            <w:pPr>
              <w:jc w:val="left"/>
            </w:pPr>
            <w:r w:rsidRPr="0093672E">
              <w:t>Périodicité des rapports de synthèse</w:t>
            </w:r>
          </w:p>
        </w:tc>
        <w:tc>
          <w:tcPr>
            <w:tcW w:w="2794" w:type="pct"/>
          </w:tcPr>
          <w:p w14:paraId="49DBB7CD" w14:textId="2EFDFE8D" w:rsidR="003B734E" w:rsidRPr="003206E4" w:rsidRDefault="00D72CCD" w:rsidP="003206E4">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hd w:val="clear" w:color="auto" w:fill="F2F2F2" w:themeFill="background1" w:themeFillShade="F2"/>
              </w:rPr>
            </w:pPr>
            <w:r w:rsidRPr="00221D5C">
              <w:rPr>
                <w:rStyle w:val="Mention1"/>
              </w:rPr>
              <w:t>9 mois</w:t>
            </w:r>
            <w:r w:rsidR="002E1719" w:rsidRPr="00221D5C">
              <w:rPr>
                <w:rStyle w:val="Mention1"/>
              </w:rPr>
              <w:t xml:space="preserve"> –</w:t>
            </w:r>
            <w:r w:rsidRPr="00221D5C">
              <w:rPr>
                <w:rStyle w:val="Mention1"/>
              </w:rPr>
              <w:t xml:space="preserve"> </w:t>
            </w:r>
            <w:r w:rsidR="00BF367D" w:rsidRPr="00221D5C">
              <w:rPr>
                <w:rStyle w:val="Mention1"/>
              </w:rPr>
              <w:t xml:space="preserve">un gel de la base jusqu’à </w:t>
            </w:r>
            <w:r w:rsidR="00772962">
              <w:rPr>
                <w:rStyle w:val="Mention1"/>
              </w:rPr>
              <w:t>deux</w:t>
            </w:r>
            <w:r w:rsidR="00BF367D" w:rsidRPr="00221D5C">
              <w:rPr>
                <w:rStyle w:val="Mention1"/>
              </w:rPr>
              <w:t xml:space="preserve"> mois avant cette échéance est toléré</w:t>
            </w:r>
            <w:r w:rsidR="001B040F" w:rsidRPr="00221D5C">
              <w:rPr>
                <w:rStyle w:val="Mention1"/>
              </w:rPr>
              <w:t>. L</w:t>
            </w:r>
            <w:r w:rsidRPr="00221D5C">
              <w:rPr>
                <w:rStyle w:val="Mention1"/>
              </w:rPr>
              <w:t xml:space="preserve">e prochain rapport de synthèse devra </w:t>
            </w:r>
            <w:r w:rsidR="00047274" w:rsidRPr="00221D5C">
              <w:rPr>
                <w:rStyle w:val="Mention1"/>
              </w:rPr>
              <w:t xml:space="preserve">également </w:t>
            </w:r>
            <w:r w:rsidRPr="00221D5C">
              <w:rPr>
                <w:rStyle w:val="Mention1"/>
              </w:rPr>
              <w:t>être déposé dans le dossier de renouvellement d’accès précoce</w:t>
            </w:r>
            <w:r w:rsidR="00A3536D" w:rsidRPr="00221D5C">
              <w:rPr>
                <w:rStyle w:val="Mention1"/>
              </w:rPr>
              <w:t>.</w:t>
            </w:r>
            <w:r w:rsidRPr="00221D5C">
              <w:rPr>
                <w:rStyle w:val="Mention1"/>
              </w:rPr>
              <w:t xml:space="preserve"> </w:t>
            </w:r>
            <w:r w:rsidR="00EC2C48">
              <w:rPr>
                <w:rStyle w:val="Mention1"/>
              </w:rPr>
              <w:t>Pour ch</w:t>
            </w:r>
            <w:r w:rsidR="00DA67F5">
              <w:rPr>
                <w:rStyle w:val="Mention1"/>
              </w:rPr>
              <w:t>aque renouvellement ultérieur, l</w:t>
            </w:r>
            <w:r w:rsidR="00DA67F5" w:rsidRPr="00AB5E3A">
              <w:rPr>
                <w:rStyle w:val="Mention1"/>
              </w:rPr>
              <w:t>e rapport de synthèse déposé devra être le plus récent possible</w:t>
            </w:r>
            <w:r w:rsidR="001653DB">
              <w:rPr>
                <w:rStyle w:val="Mention1"/>
              </w:rPr>
              <w:t xml:space="preserve">, </w:t>
            </w:r>
            <w:r w:rsidR="001653DB" w:rsidRPr="00AB5E3A">
              <w:rPr>
                <w:rStyle w:val="Mention1"/>
              </w:rPr>
              <w:t xml:space="preserve">en tenant compte du dépôt du dossier 3 mois avant la fin de l’autorisation et du gel de base toléré de </w:t>
            </w:r>
            <w:r w:rsidR="00772962">
              <w:rPr>
                <w:rStyle w:val="Mention1"/>
              </w:rPr>
              <w:t>deux</w:t>
            </w:r>
            <w:r w:rsidR="001653DB" w:rsidRPr="00AB5E3A">
              <w:rPr>
                <w:rStyle w:val="Mention1"/>
              </w:rPr>
              <w:t xml:space="preserve"> mois avant le dépôt du dossier</w:t>
            </w:r>
            <w:r w:rsidR="001653DB">
              <w:rPr>
                <w:rStyle w:val="Mention1"/>
              </w:rPr>
              <w:t>.</w:t>
            </w:r>
            <w:r w:rsidR="00DD3972">
              <w:rPr>
                <w:rStyle w:val="Mention1"/>
              </w:rPr>
              <w:t xml:space="preserve"> </w:t>
            </w:r>
          </w:p>
        </w:tc>
      </w:tr>
      <w:tr w:rsidR="00AC31D2" w:rsidRPr="0093672E" w14:paraId="59CD1EAE"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CC6984A" w14:textId="77777777" w:rsidR="00AC31D2" w:rsidRPr="0093672E" w:rsidRDefault="00AC31D2" w:rsidP="00235443">
            <w:pPr>
              <w:pStyle w:val="Intertitre"/>
              <w:rPr>
                <w:rStyle w:val="lev"/>
              </w:rPr>
            </w:pPr>
            <w:r w:rsidRPr="0093672E">
              <w:rPr>
                <w:rStyle w:val="lev"/>
              </w:rPr>
              <w:t>Renseignements administratifs</w:t>
            </w:r>
          </w:p>
        </w:tc>
      </w:tr>
      <w:tr w:rsidR="00AC31D2" w:rsidRPr="0093672E" w14:paraId="6B697EC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1EE436" w14:textId="6FF314D4" w:rsidR="00AC31D2" w:rsidRPr="0093672E" w:rsidRDefault="00AC31D2" w:rsidP="00AC31D2">
            <w:r w:rsidRPr="0093672E">
              <w:t xml:space="preserve">Contact laboratoire titulaire </w:t>
            </w:r>
            <w:r w:rsidR="005C0B38">
              <w:t>et/</w:t>
            </w:r>
            <w:r w:rsidRPr="0093672E">
              <w:t>ou CRO</w:t>
            </w:r>
          </w:p>
        </w:tc>
        <w:tc>
          <w:tcPr>
            <w:tcW w:w="2794" w:type="pct"/>
          </w:tcPr>
          <w:p w14:paraId="1525ADC8" w14:textId="2914C3F1" w:rsidR="00AC31D2" w:rsidRPr="00221D5C" w:rsidRDefault="0000000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1064530648"/>
                <w:placeholder>
                  <w:docPart w:val="CC54FA9E6BAE4A77B0F789C23996E35D"/>
                </w:placeholder>
                <w:temporary/>
              </w:sdtPr>
              <w:sdtContent>
                <w:sdt>
                  <w:sdtPr>
                    <w:rPr>
                      <w:rFonts w:ascii="Arial Nova Cond" w:hAnsi="Arial Nova Cond"/>
                    </w:rPr>
                    <w:id w:val="1049729443"/>
                    <w:placeholder>
                      <w:docPart w:val="D8E18E7837684AFAA06BAB8FA029D516"/>
                    </w:placeholder>
                    <w:temporary/>
                  </w:sdtPr>
                  <w:sdtContent>
                    <w:r w:rsidR="00CE3BC0" w:rsidRPr="00FB02D3">
                      <w:rPr>
                        <w:rFonts w:ascii="Arial Nova Cond" w:hAnsi="Arial Nova Cond"/>
                        <w:b/>
                        <w:u w:val="single"/>
                      </w:rPr>
                      <w:t>Laboratoire titulaire</w:t>
                    </w:r>
                    <w:r w:rsidR="00CE3BC0" w:rsidRPr="00FB02D3">
                      <w:rPr>
                        <w:rFonts w:ascii="Arial Nova Cond" w:hAnsi="Arial Nova Cond"/>
                        <w:b/>
                      </w:rPr>
                      <w:t xml:space="preserve"> : GlaxoSmithKline </w:t>
                    </w:r>
                    <w:r w:rsidR="00CE3BC0">
                      <w:rPr>
                        <w:rFonts w:ascii="Arial Nova Cond" w:hAnsi="Arial Nova Cond"/>
                        <w:b/>
                      </w:rPr>
                      <w:t xml:space="preserve">France              </w:t>
                    </w:r>
                    <w:r w:rsidR="00CE3BC0">
                      <w:rPr>
                        <w:rFonts w:ascii="Arial Nova Cond" w:hAnsi="Arial Nova Cond"/>
                      </w:rPr>
                      <w:t xml:space="preserve">23, rue François Jacob 92500 RUEIL – MALMAISON          </w:t>
                    </w:r>
                    <w:r w:rsidR="00CE3BC0" w:rsidRPr="00FB02D3">
                      <w:rPr>
                        <w:rFonts w:ascii="Arial Nova Cond" w:hAnsi="Arial Nova Cond"/>
                        <w:b/>
                        <w:u w:val="single"/>
                      </w:rPr>
                      <w:t>CRO</w:t>
                    </w:r>
                    <w:r w:rsidR="00CE3BC0" w:rsidRPr="00FB02D3">
                      <w:rPr>
                        <w:rFonts w:ascii="Arial Nova Cond" w:hAnsi="Arial Nova Cond"/>
                        <w:b/>
                      </w:rPr>
                      <w:t xml:space="preserve"> : Société ICTA PM </w:t>
                    </w:r>
                    <w:r w:rsidR="00CE3BC0">
                      <w:rPr>
                        <w:rFonts w:ascii="Arial Nova Cond" w:hAnsi="Arial Nova Cond"/>
                        <w:b/>
                      </w:rPr>
                      <w:t xml:space="preserve">                                                      </w:t>
                    </w:r>
                    <w:r w:rsidR="00CE3BC0">
                      <w:rPr>
                        <w:rFonts w:ascii="Arial Nova Cond" w:hAnsi="Arial Nova Cond"/>
                      </w:rPr>
                      <w:t>11, rue du Bocage 21121 FONTAINE-LES-DIJON</w:t>
                    </w:r>
                    <w:r w:rsidR="00CE3BC0">
                      <w:rPr>
                        <w:rFonts w:ascii="Arial Nova Cond" w:hAnsi="Arial Nova Cond"/>
                        <w:b/>
                      </w:rPr>
                      <w:t xml:space="preserve"> </w:t>
                    </w:r>
                  </w:sdtContent>
                </w:sdt>
              </w:sdtContent>
            </w:sdt>
          </w:p>
          <w:p w14:paraId="1AAA1126" w14:textId="77777777" w:rsidR="00CE3BC0" w:rsidRPr="007B28EE" w:rsidRDefault="00CE3BC0" w:rsidP="00CE3BC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pt-BR"/>
              </w:rPr>
            </w:pPr>
            <w:r w:rsidRPr="007B28EE">
              <w:rPr>
                <w:rFonts w:ascii="Arial Nova Cond" w:hAnsi="Arial Nova Cond"/>
                <w:lang w:val="pt-BR"/>
              </w:rPr>
              <w:lastRenderedPageBreak/>
              <w:t>Tel : 0 800 201 170</w:t>
            </w:r>
          </w:p>
          <w:p w14:paraId="096093C8" w14:textId="77777777" w:rsidR="00CE3BC0" w:rsidRPr="003206E4" w:rsidRDefault="00CE3BC0" w:rsidP="00CE3BC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lang w:val="pt-BR"/>
              </w:rPr>
            </w:pPr>
            <w:r w:rsidRPr="003206E4">
              <w:rPr>
                <w:rFonts w:ascii="Arial Nova Cond" w:hAnsi="Arial Nova Cond"/>
                <w:lang w:val="pt-BR"/>
              </w:rPr>
              <w:t xml:space="preserve">E-mail : </w:t>
            </w:r>
            <w:sdt>
              <w:sdtPr>
                <w:rPr>
                  <w:rFonts w:ascii="Arial Nova Cond" w:hAnsi="Arial Nova Cond"/>
                </w:rPr>
                <w:id w:val="467558664"/>
                <w:placeholder>
                  <w:docPart w:val="56A5140502D44C0D88F30DDE173B453B"/>
                </w:placeholder>
              </w:sdtPr>
              <w:sdtContent>
                <w:hyperlink r:id="rId12" w:history="1">
                  <w:r w:rsidRPr="003206E4">
                    <w:rPr>
                      <w:rStyle w:val="Lienhypertexte"/>
                      <w:rFonts w:ascii="Arial Nova Cond" w:hAnsi="Arial Nova Cond"/>
                      <w:lang w:val="pt-BR"/>
                    </w:rPr>
                    <w:t>ap-dostarlimab-endometre@icta.fr</w:t>
                  </w:r>
                </w:hyperlink>
              </w:sdtContent>
            </w:sdt>
          </w:p>
          <w:p w14:paraId="4FA44149" w14:textId="5912233E" w:rsidR="00836E0B" w:rsidRPr="00221D5C" w:rsidRDefault="00CE3BC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 xml:space="preserve">Plateforme électronique à destination des professionnels de santé : </w:t>
            </w:r>
            <w:sdt>
              <w:sdtPr>
                <w:rPr>
                  <w:rFonts w:ascii="Arial Nova Cond" w:hAnsi="Arial Nova Cond"/>
                </w:rPr>
                <w:id w:val="-894497076"/>
                <w:placeholder>
                  <w:docPart w:val="37726D6912B44197A466829A9B8716C5"/>
                </w:placeholder>
              </w:sdtPr>
              <w:sdtContent>
                <w:hyperlink r:id="rId13" w:history="1">
                  <w:r w:rsidRPr="00907D3B">
                    <w:rPr>
                      <w:rStyle w:val="Lienhypertexte"/>
                      <w:rFonts w:ascii="Arial Nova Cond" w:hAnsi="Arial Nova Cond"/>
                    </w:rPr>
                    <w:t>www.accesprecoce-dostarlimab-endometre.fr</w:t>
                  </w:r>
                </w:hyperlink>
              </w:sdtContent>
            </w:sdt>
          </w:p>
        </w:tc>
      </w:tr>
      <w:tr w:rsidR="00AC31D2" w:rsidRPr="0093672E" w14:paraId="51210FBC"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4932BD9D" w14:textId="02672875" w:rsidR="00AC31D2" w:rsidRPr="0093672E" w:rsidRDefault="00AC31D2" w:rsidP="00AC31D2">
            <w:pPr>
              <w:rPr>
                <w:rStyle w:val="Condens"/>
              </w:rPr>
            </w:pPr>
            <w:r w:rsidRPr="0093672E">
              <w:rPr>
                <w:rStyle w:val="Condens"/>
              </w:rPr>
              <w:lastRenderedPageBreak/>
              <w:t>CRPV en charge du suivi de l’accès précoce</w:t>
            </w:r>
            <w:r w:rsidR="00542D23">
              <w:rPr>
                <w:rStyle w:val="Condens"/>
              </w:rPr>
              <w:t xml:space="preserve"> </w:t>
            </w:r>
          </w:p>
        </w:tc>
        <w:tc>
          <w:tcPr>
            <w:tcW w:w="2794" w:type="pct"/>
          </w:tcPr>
          <w:p w14:paraId="3AA117F6" w14:textId="4535EC6C" w:rsidR="00AC31D2" w:rsidRPr="00221D5C" w:rsidRDefault="003206E4" w:rsidP="00AC31D2">
            <w:pPr>
              <w:cnfStyle w:val="000000000000" w:firstRow="0" w:lastRow="0" w:firstColumn="0" w:lastColumn="0" w:oddVBand="0" w:evenVBand="0" w:oddHBand="0" w:evenHBand="0" w:firstRowFirstColumn="0" w:firstRowLastColumn="0" w:lastRowFirstColumn="0" w:lastRowLastColumn="0"/>
              <w:rPr>
                <w:rStyle w:val="Accentuation"/>
                <w:rFonts w:ascii="Arial Nova Cond" w:hAnsi="Arial Nova Cond"/>
              </w:rPr>
            </w:pPr>
            <w:r>
              <w:rPr>
                <w:rStyle w:val="Accentuation"/>
                <w:rFonts w:ascii="Arial Nova Cond" w:hAnsi="Arial Nova Cond"/>
              </w:rPr>
              <w:t>C</w:t>
            </w:r>
            <w:r>
              <w:rPr>
                <w:rStyle w:val="Accentuation"/>
              </w:rPr>
              <w:t>RPV de Reims</w:t>
            </w:r>
          </w:p>
        </w:tc>
      </w:tr>
      <w:tr w:rsidR="00AC31D2" w:rsidRPr="0093672E" w14:paraId="290BBBCB"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7C657131" w14:textId="77777777" w:rsidR="00AC31D2" w:rsidRPr="0093672E" w:rsidRDefault="00AC31D2" w:rsidP="00AC31D2">
            <w:r w:rsidRPr="0093672E">
              <w:t xml:space="preserve">Contact </w:t>
            </w:r>
            <w:r w:rsidR="005319EF" w:rsidRPr="0093672E">
              <w:t xml:space="preserve">du </w:t>
            </w:r>
            <w:r w:rsidR="00B604E4" w:rsidRPr="00700685">
              <w:t>délégué à la protection des</w:t>
            </w:r>
            <w:r w:rsidR="00492F1C">
              <w:t xml:space="preserve"> </w:t>
            </w:r>
            <w:r w:rsidR="00B604E4" w:rsidRPr="00700685">
              <w:t xml:space="preserve"> données (DPO) </w:t>
            </w:r>
            <w:r w:rsidRPr="0093672E">
              <w:t>du laboratoire</w:t>
            </w:r>
          </w:p>
        </w:tc>
        <w:tc>
          <w:tcPr>
            <w:tcW w:w="2794" w:type="pct"/>
          </w:tcPr>
          <w:p w14:paraId="5AB45318" w14:textId="604F19DF" w:rsidR="001901A0" w:rsidRDefault="00000000" w:rsidP="001901A0">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sdt>
              <w:sdtPr>
                <w:rPr>
                  <w:rFonts w:ascii="Arial Nova Cond" w:hAnsi="Arial Nova Cond"/>
                </w:rPr>
                <w:id w:val="331340294"/>
                <w:placeholder>
                  <w:docPart w:val="7A9A8CD3A251442499BCF4FB6E27F80E"/>
                </w:placeholder>
                <w:temporary/>
              </w:sdtPr>
              <w:sdtContent>
                <w:sdt>
                  <w:sdtPr>
                    <w:rPr>
                      <w:rFonts w:ascii="Arial Nova Cond" w:hAnsi="Arial Nova Cond"/>
                    </w:rPr>
                    <w:id w:val="-1738622025"/>
                    <w:placeholder>
                      <w:docPart w:val="01F1616C7609408997A36ACDC09149F7"/>
                    </w:placeholder>
                    <w:temporary/>
                  </w:sdtPr>
                  <w:sdtContent>
                    <w:sdt>
                      <w:sdtPr>
                        <w:id w:val="1687862669"/>
                        <w:placeholder>
                          <w:docPart w:val="D86CA7E2DF2F4617B7B2E28B6C8DCABC"/>
                        </w:placeholder>
                      </w:sdtPr>
                      <w:sdtContent>
                        <w:r w:rsidR="00CE3BC0" w:rsidRPr="04D91111">
                          <w:rPr>
                            <w:b/>
                          </w:rPr>
                          <w:t>Fabrice Bertrand</w:t>
                        </w:r>
                        <w:r w:rsidR="00CE3BC0">
                          <w:t xml:space="preserve"> - </w:t>
                        </w:r>
                        <w:r w:rsidR="00CE3BC0">
                          <w:rPr>
                            <w:rFonts w:ascii="Arial Nova Cond" w:hAnsi="Arial Nova Cond"/>
                          </w:rPr>
                          <w:t xml:space="preserve">Laboratoire </w:t>
                        </w:r>
                        <w:r w:rsidR="00CE3BC0" w:rsidRPr="00907D3B">
                          <w:rPr>
                            <w:rFonts w:ascii="Arial Nova Cond" w:hAnsi="Arial Nova Cond"/>
                          </w:rPr>
                          <w:t>GlaxoSmithKline</w:t>
                        </w:r>
                        <w:r w:rsidR="00CE3BC0">
                          <w:t xml:space="preserve"> </w:t>
                        </w:r>
                      </w:sdtContent>
                    </w:sdt>
                  </w:sdtContent>
                </w:sdt>
              </w:sdtContent>
            </w:sdt>
          </w:p>
          <w:p w14:paraId="52E4A7F1" w14:textId="6638B604" w:rsidR="00AC31D2" w:rsidRPr="00C07D8E" w:rsidRDefault="00CE3BC0" w:rsidP="00BF0155">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rPr>
            </w:pPr>
            <w:r w:rsidRPr="00221D5C">
              <w:rPr>
                <w:rFonts w:ascii="Arial Nova Cond" w:hAnsi="Arial Nova Cond"/>
              </w:rPr>
              <w:t>Tél :</w:t>
            </w:r>
            <w:r w:rsidRPr="00221D5C">
              <w:rPr>
                <w:rFonts w:ascii="Arial Nova Cond" w:hAnsi="Arial Nova Cond"/>
              </w:rPr>
              <w:tab/>
            </w:r>
            <w:r w:rsidRPr="00907D3B">
              <w:rPr>
                <w:rFonts w:ascii="Arial Nova Cond" w:eastAsia="Times New Roman" w:hAnsi="Arial Nova Cond"/>
              </w:rPr>
              <w:t>01 39 17 84 44</w:t>
            </w:r>
            <w:r w:rsidR="001901A0" w:rsidRPr="00221D5C">
              <w:rPr>
                <w:rFonts w:ascii="Arial Nova Cond" w:hAnsi="Arial Nova Cond"/>
              </w:rPr>
              <w:br/>
            </w:r>
            <w:r w:rsidR="001901A0" w:rsidRPr="00C07D8E">
              <w:rPr>
                <w:rFonts w:ascii="Arial Nova Cond" w:hAnsi="Arial Nova Cond"/>
              </w:rPr>
              <w:t xml:space="preserve">E-mail </w:t>
            </w:r>
            <w:r w:rsidR="00FA4F76">
              <w:rPr>
                <w:rFonts w:ascii="Arial Nova Cond" w:hAnsi="Arial Nova Cond"/>
              </w:rPr>
              <w:t xml:space="preserve">ou lien vers formulaire de contact </w:t>
            </w:r>
            <w:r w:rsidR="001901A0" w:rsidRPr="00C07D8E">
              <w:rPr>
                <w:rFonts w:ascii="Arial Nova Cond" w:hAnsi="Arial Nova Cond"/>
              </w:rPr>
              <w:t xml:space="preserve">: </w:t>
            </w:r>
            <w:sdt>
              <w:sdtPr>
                <w:rPr>
                  <w:rFonts w:ascii="Arial Nova Cond" w:hAnsi="Arial Nova Cond"/>
                </w:rPr>
                <w:id w:val="1402027064"/>
                <w:placeholder>
                  <w:docPart w:val="908B417096F04FD2982ADE4D0D994BC8"/>
                </w:placeholder>
              </w:sdtPr>
              <w:sdtContent>
                <w:sdt>
                  <w:sdtPr>
                    <w:rPr>
                      <w:rFonts w:ascii="Arial Nova Cond" w:hAnsi="Arial Nova Cond"/>
                    </w:rPr>
                    <w:id w:val="685558910"/>
                    <w:placeholder>
                      <w:docPart w:val="F87E08C8446347ADA6E8A0EEFA27975C"/>
                    </w:placeholder>
                  </w:sdtPr>
                  <w:sdtContent>
                    <w:hyperlink r:id="rId14" w:history="1">
                      <w:r w:rsidRPr="006F347F">
                        <w:rPr>
                          <w:rStyle w:val="Lienhypertexte"/>
                          <w:rFonts w:ascii="Arial Nova Cond" w:hAnsi="Arial Nova Cond"/>
                        </w:rPr>
                        <w:t>eu.dpo@GSK.com</w:t>
                      </w:r>
                    </w:hyperlink>
                  </w:sdtContent>
                </w:sdt>
              </w:sdtContent>
            </w:sdt>
          </w:p>
        </w:tc>
      </w:tr>
    </w:tbl>
    <w:p w14:paraId="42301C29" w14:textId="143B3A0A" w:rsidR="00AC31D2" w:rsidRDefault="00AC31D2" w:rsidP="0051102D">
      <w:pPr>
        <w:jc w:val="left"/>
        <w:rPr>
          <w:rStyle w:val="lev"/>
        </w:rPr>
      </w:pPr>
      <w:r w:rsidRPr="0093672E">
        <w:t xml:space="preserve">Dernière date de mise à jour : </w:t>
      </w:r>
      <w:sdt>
        <w:sdtPr>
          <w:id w:val="-1999105123"/>
          <w:placeholder>
            <w:docPart w:val="0FD776AAB661416786BE3C0ADD9CC0D1"/>
          </w:placeholder>
          <w:date w:fullDate="2024-10-03T00:00:00Z">
            <w:dateFormat w:val="dd/MM/yyyy"/>
            <w:lid w:val="fr-FR"/>
            <w:storeMappedDataAs w:val="dateTime"/>
            <w:calendar w:val="gregorian"/>
          </w:date>
        </w:sdtPr>
        <w:sdtContent>
          <w:r w:rsidR="003206E4">
            <w:t>03/10/2024</w:t>
          </w:r>
        </w:sdtContent>
      </w:sdt>
      <w:r w:rsidR="00392C87">
        <w:t xml:space="preserve"> </w:t>
      </w:r>
      <w:r w:rsidR="00B92730" w:rsidRPr="0093672E">
        <w:rPr>
          <w:rStyle w:val="Accentuation"/>
        </w:rPr>
        <w:br/>
      </w:r>
      <w:r w:rsidRPr="0093672E">
        <w:rPr>
          <w:rStyle w:val="lev"/>
        </w:rPr>
        <w:t>Retrouvez toutes les informations sur</w:t>
      </w:r>
      <w:r w:rsidR="006B1C22" w:rsidRPr="0093672E">
        <w:rPr>
          <w:rStyle w:val="lev"/>
        </w:rPr>
        <w:t xml:space="preserve"> ce médicament en</w:t>
      </w:r>
      <w:r w:rsidRPr="0093672E">
        <w:rPr>
          <w:rStyle w:val="lev"/>
        </w:rPr>
        <w:t xml:space="preserve"> accès précoce</w:t>
      </w:r>
      <w:r w:rsidR="00434885">
        <w:rPr>
          <w:rStyle w:val="lev"/>
        </w:rPr>
        <w:t xml:space="preserve"> sur les sites internet de </w:t>
      </w:r>
      <w:hyperlink r:id="rId15" w:history="1">
        <w:r w:rsidR="00434885" w:rsidRPr="00D311C8">
          <w:rPr>
            <w:rStyle w:val="Lienhypertexte"/>
          </w:rPr>
          <w:t>l’ANSM</w:t>
        </w:r>
      </w:hyperlink>
      <w:r w:rsidR="00434885">
        <w:rPr>
          <w:rStyle w:val="lev"/>
        </w:rPr>
        <w:t xml:space="preserve"> et de la </w:t>
      </w:r>
      <w:hyperlink r:id="rId16" w:history="1">
        <w:r w:rsidR="00434885" w:rsidRPr="006B3E9A">
          <w:rPr>
            <w:rStyle w:val="Lienhypertexte"/>
          </w:rPr>
          <w:t>HAS</w:t>
        </w:r>
      </w:hyperlink>
      <w:r w:rsidR="00434885">
        <w:rPr>
          <w:rStyle w:val="lev"/>
        </w:rPr>
        <w:t>.</w:t>
      </w:r>
    </w:p>
    <w:p w14:paraId="7A4E55FC" w14:textId="77777777" w:rsidR="00ED72A0" w:rsidRDefault="00ED72A0" w:rsidP="0051102D">
      <w:pPr>
        <w:jc w:val="left"/>
        <w:rPr>
          <w:rStyle w:val="lev"/>
        </w:rPr>
      </w:pPr>
    </w:p>
    <w:tbl>
      <w:tblPr>
        <w:tblStyle w:val="Grilledutableau"/>
        <w:tblW w:w="0" w:type="auto"/>
        <w:tblLook w:val="04A0" w:firstRow="1" w:lastRow="0" w:firstColumn="1" w:lastColumn="0" w:noHBand="0" w:noVBand="1"/>
      </w:tblPr>
      <w:tblGrid>
        <w:gridCol w:w="3114"/>
        <w:gridCol w:w="3336"/>
      </w:tblGrid>
      <w:tr w:rsidR="008C3F57" w:rsidRPr="00261731" w14:paraId="6882BEAD" w14:textId="4160CA69" w:rsidTr="0033054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14" w:type="dxa"/>
          </w:tcPr>
          <w:p w14:paraId="481BAB2D" w14:textId="3EEFBFBE" w:rsidR="008C3F57" w:rsidRPr="00261731" w:rsidRDefault="008C3F57" w:rsidP="0051102D">
            <w:pPr>
              <w:jc w:val="left"/>
              <w:rPr>
                <w:rStyle w:val="lev"/>
                <w:i/>
                <w:iCs/>
                <w:sz w:val="20"/>
                <w:szCs w:val="20"/>
              </w:rPr>
            </w:pPr>
            <w:r w:rsidRPr="00261731">
              <w:rPr>
                <w:rStyle w:val="lev"/>
                <w:i/>
                <w:iCs/>
                <w:sz w:val="20"/>
                <w:szCs w:val="20"/>
              </w:rPr>
              <w:t>Version du modèle de PUT-RD </w:t>
            </w:r>
          </w:p>
        </w:tc>
        <w:tc>
          <w:tcPr>
            <w:tcW w:w="3336" w:type="dxa"/>
          </w:tcPr>
          <w:p w14:paraId="3543588A" w14:textId="0F7831C9" w:rsidR="008C3F57" w:rsidRPr="00261731" w:rsidRDefault="008C3F57" w:rsidP="0051102D">
            <w:pPr>
              <w:jc w:val="left"/>
              <w:cnfStyle w:val="100000000000" w:firstRow="1" w:lastRow="0" w:firstColumn="0" w:lastColumn="0" w:oddVBand="0" w:evenVBand="0" w:oddHBand="0" w:evenHBand="0" w:firstRowFirstColumn="0" w:firstRowLastColumn="0" w:lastRowFirstColumn="0" w:lastRowLastColumn="0"/>
              <w:rPr>
                <w:rStyle w:val="lev"/>
                <w:i/>
                <w:iCs/>
                <w:sz w:val="20"/>
                <w:szCs w:val="20"/>
              </w:rPr>
            </w:pPr>
            <w:r w:rsidRPr="00261731">
              <w:rPr>
                <w:rStyle w:val="lev"/>
                <w:i/>
                <w:iCs/>
                <w:sz w:val="20"/>
                <w:szCs w:val="20"/>
              </w:rPr>
              <w:t>Version 2</w:t>
            </w:r>
            <w:r w:rsidR="00275F30">
              <w:rPr>
                <w:rStyle w:val="lev"/>
                <w:i/>
                <w:iCs/>
                <w:sz w:val="20"/>
                <w:szCs w:val="20"/>
              </w:rPr>
              <w:t>.1</w:t>
            </w:r>
            <w:r w:rsidRPr="00261731">
              <w:rPr>
                <w:rStyle w:val="lev"/>
                <w:i/>
                <w:iCs/>
                <w:sz w:val="20"/>
                <w:szCs w:val="20"/>
              </w:rPr>
              <w:t xml:space="preserve"> (</w:t>
            </w:r>
            <w:r w:rsidR="00275F30">
              <w:rPr>
                <w:rStyle w:val="lev"/>
                <w:i/>
                <w:iCs/>
                <w:sz w:val="20"/>
                <w:szCs w:val="20"/>
              </w:rPr>
              <w:t xml:space="preserve">Novembre </w:t>
            </w:r>
            <w:r w:rsidRPr="00261731">
              <w:rPr>
                <w:rStyle w:val="lev"/>
                <w:i/>
                <w:iCs/>
                <w:sz w:val="20"/>
                <w:szCs w:val="20"/>
              </w:rPr>
              <w:t>2023)</w:t>
            </w:r>
          </w:p>
        </w:tc>
      </w:tr>
    </w:tbl>
    <w:p w14:paraId="50F2B6FB" w14:textId="77777777" w:rsidR="00503EEC" w:rsidRPr="0093672E" w:rsidRDefault="00503EEC" w:rsidP="0051102D">
      <w:pPr>
        <w:jc w:val="left"/>
        <w:rPr>
          <w:rStyle w:val="lev"/>
        </w:rPr>
      </w:pPr>
    </w:p>
    <w:p w14:paraId="4AB51A53" w14:textId="77777777" w:rsidR="000F7BE4" w:rsidRPr="0093672E" w:rsidRDefault="00F269F4" w:rsidP="00917A77">
      <w:pPr>
        <w:pStyle w:val="Titrehorssommaire"/>
      </w:pPr>
      <w:r w:rsidRPr="0093672E">
        <w:lastRenderedPageBreak/>
        <w:t>Sommaire</w:t>
      </w:r>
    </w:p>
    <w:bookmarkEnd w:id="0"/>
    <w:p w14:paraId="20BFBC4B" w14:textId="77777777" w:rsidR="00CE6D20" w:rsidRPr="0093672E" w:rsidRDefault="00CE6D20" w:rsidP="00CE6D20"/>
    <w:sdt>
      <w:sdtPr>
        <w:rPr>
          <w:noProof w:val="0"/>
        </w:rPr>
        <w:id w:val="-1494864677"/>
        <w:docPartObj>
          <w:docPartGallery w:val="Table of Contents"/>
        </w:docPartObj>
      </w:sdtPr>
      <w:sdtEndPr>
        <w:rPr>
          <w:noProof/>
        </w:rPr>
      </w:sdtEndPr>
      <w:sdtContent>
        <w:p w14:paraId="6DBCC675" w14:textId="33F38322" w:rsidR="003E4972" w:rsidRDefault="00924B17">
          <w:pPr>
            <w:pStyle w:val="TM1"/>
            <w:rPr>
              <w:rFonts w:asciiTheme="minorHAnsi" w:hAnsiTheme="minorHAnsi"/>
              <w:b w:val="0"/>
              <w:color w:val="auto"/>
              <w:sz w:val="22"/>
            </w:rPr>
          </w:pPr>
          <w:r w:rsidRPr="0093672E">
            <w:fldChar w:fldCharType="begin"/>
          </w:r>
          <w:r w:rsidRPr="0093672E">
            <w:instrText xml:space="preserve"> TOC \o "1-1" \h \z \t "Titre annexes (n° auto);3" </w:instrText>
          </w:r>
          <w:r w:rsidRPr="0093672E">
            <w:fldChar w:fldCharType="separate"/>
          </w:r>
          <w:hyperlink w:anchor="_Toc121319709" w:history="1">
            <w:r w:rsidR="003E4972" w:rsidRPr="0007344C">
              <w:rPr>
                <w:rStyle w:val="Lienhypertexte"/>
              </w:rPr>
              <w:t>Informations à destination des prescripteurs et des pharmacies à usage intérieur</w:t>
            </w:r>
            <w:r w:rsidR="003E4972">
              <w:rPr>
                <w:webHidden/>
              </w:rPr>
              <w:tab/>
            </w:r>
            <w:r w:rsidR="003E4972">
              <w:rPr>
                <w:webHidden/>
              </w:rPr>
              <w:fldChar w:fldCharType="begin"/>
            </w:r>
            <w:r w:rsidR="003E4972">
              <w:rPr>
                <w:webHidden/>
              </w:rPr>
              <w:instrText xml:space="preserve"> PAGEREF _Toc121319709 \h </w:instrText>
            </w:r>
            <w:r w:rsidR="003E4972">
              <w:rPr>
                <w:webHidden/>
              </w:rPr>
            </w:r>
            <w:r w:rsidR="003E4972">
              <w:rPr>
                <w:webHidden/>
              </w:rPr>
              <w:fldChar w:fldCharType="separate"/>
            </w:r>
            <w:r w:rsidR="003422B3">
              <w:rPr>
                <w:webHidden/>
              </w:rPr>
              <w:t>4</w:t>
            </w:r>
            <w:r w:rsidR="003E4972">
              <w:rPr>
                <w:webHidden/>
              </w:rPr>
              <w:fldChar w:fldCharType="end"/>
            </w:r>
          </w:hyperlink>
        </w:p>
        <w:p w14:paraId="7E1671FB" w14:textId="193BFE7F" w:rsidR="003E4972" w:rsidRDefault="00000000">
          <w:pPr>
            <w:pStyle w:val="TM1"/>
            <w:rPr>
              <w:rFonts w:asciiTheme="minorHAnsi" w:hAnsiTheme="minorHAnsi"/>
              <w:b w:val="0"/>
              <w:color w:val="auto"/>
              <w:sz w:val="22"/>
            </w:rPr>
          </w:pPr>
          <w:hyperlink w:anchor="_Toc121319710" w:history="1">
            <w:r w:rsidR="003E4972" w:rsidRPr="0007344C">
              <w:rPr>
                <w:rStyle w:val="Lienhypertexte"/>
              </w:rPr>
              <w:t>Le médicament</w:t>
            </w:r>
            <w:r w:rsidR="003E4972">
              <w:rPr>
                <w:webHidden/>
              </w:rPr>
              <w:tab/>
            </w:r>
            <w:r w:rsidR="003E4972">
              <w:rPr>
                <w:webHidden/>
              </w:rPr>
              <w:fldChar w:fldCharType="begin"/>
            </w:r>
            <w:r w:rsidR="003E4972">
              <w:rPr>
                <w:webHidden/>
              </w:rPr>
              <w:instrText xml:space="preserve"> PAGEREF _Toc121319710 \h </w:instrText>
            </w:r>
            <w:r w:rsidR="003E4972">
              <w:rPr>
                <w:webHidden/>
              </w:rPr>
            </w:r>
            <w:r w:rsidR="003E4972">
              <w:rPr>
                <w:webHidden/>
              </w:rPr>
              <w:fldChar w:fldCharType="separate"/>
            </w:r>
            <w:r w:rsidR="003422B3">
              <w:rPr>
                <w:webHidden/>
              </w:rPr>
              <w:t>6</w:t>
            </w:r>
            <w:r w:rsidR="003E4972">
              <w:rPr>
                <w:webHidden/>
              </w:rPr>
              <w:fldChar w:fldCharType="end"/>
            </w:r>
          </w:hyperlink>
        </w:p>
        <w:p w14:paraId="3E1FB793" w14:textId="4991C43F" w:rsidR="003E4972" w:rsidRDefault="00000000">
          <w:pPr>
            <w:pStyle w:val="TM1"/>
            <w:rPr>
              <w:rFonts w:asciiTheme="minorHAnsi" w:hAnsiTheme="minorHAnsi"/>
              <w:b w:val="0"/>
              <w:color w:val="auto"/>
              <w:sz w:val="22"/>
            </w:rPr>
          </w:pPr>
          <w:hyperlink w:anchor="_Toc121319711" w:history="1">
            <w:r w:rsidR="003E4972" w:rsidRPr="0007344C">
              <w:rPr>
                <w:rStyle w:val="Lienhypertexte"/>
              </w:rPr>
              <w:t>Calendrier des visites</w:t>
            </w:r>
            <w:r w:rsidR="003E4972">
              <w:rPr>
                <w:webHidden/>
              </w:rPr>
              <w:tab/>
            </w:r>
            <w:r w:rsidR="003E4972">
              <w:rPr>
                <w:webHidden/>
              </w:rPr>
              <w:fldChar w:fldCharType="begin"/>
            </w:r>
            <w:r w:rsidR="003E4972">
              <w:rPr>
                <w:webHidden/>
              </w:rPr>
              <w:instrText xml:space="preserve"> PAGEREF _Toc121319711 \h </w:instrText>
            </w:r>
            <w:r w:rsidR="003E4972">
              <w:rPr>
                <w:webHidden/>
              </w:rPr>
            </w:r>
            <w:r w:rsidR="003E4972">
              <w:rPr>
                <w:webHidden/>
              </w:rPr>
              <w:fldChar w:fldCharType="separate"/>
            </w:r>
            <w:r w:rsidR="003422B3">
              <w:rPr>
                <w:webHidden/>
              </w:rPr>
              <w:t>8</w:t>
            </w:r>
            <w:r w:rsidR="003E4972">
              <w:rPr>
                <w:webHidden/>
              </w:rPr>
              <w:fldChar w:fldCharType="end"/>
            </w:r>
          </w:hyperlink>
        </w:p>
        <w:p w14:paraId="61D252F3" w14:textId="6130370A" w:rsidR="003E4972" w:rsidRDefault="00000000">
          <w:pPr>
            <w:pStyle w:val="TM1"/>
            <w:rPr>
              <w:rFonts w:asciiTheme="minorHAnsi" w:hAnsiTheme="minorHAnsi"/>
              <w:b w:val="0"/>
              <w:color w:val="auto"/>
              <w:sz w:val="22"/>
            </w:rPr>
          </w:pPr>
          <w:hyperlink w:anchor="_Toc121319712" w:history="1">
            <w:r w:rsidR="003E4972" w:rsidRPr="0007344C">
              <w:rPr>
                <w:rStyle w:val="Lienhypertexte"/>
              </w:rPr>
              <w:t>Modalités pratiques de traitement et de suivi des patients</w:t>
            </w:r>
            <w:r w:rsidR="003E4972">
              <w:rPr>
                <w:webHidden/>
              </w:rPr>
              <w:tab/>
            </w:r>
            <w:r w:rsidR="003E4972">
              <w:rPr>
                <w:webHidden/>
              </w:rPr>
              <w:fldChar w:fldCharType="begin"/>
            </w:r>
            <w:r w:rsidR="003E4972">
              <w:rPr>
                <w:webHidden/>
              </w:rPr>
              <w:instrText xml:space="preserve"> PAGEREF _Toc121319712 \h </w:instrText>
            </w:r>
            <w:r w:rsidR="003E4972">
              <w:rPr>
                <w:webHidden/>
              </w:rPr>
            </w:r>
            <w:r w:rsidR="003E4972">
              <w:rPr>
                <w:webHidden/>
              </w:rPr>
              <w:fldChar w:fldCharType="separate"/>
            </w:r>
            <w:r w:rsidR="003422B3">
              <w:rPr>
                <w:webHidden/>
              </w:rPr>
              <w:t>11</w:t>
            </w:r>
            <w:r w:rsidR="003E4972">
              <w:rPr>
                <w:webHidden/>
              </w:rPr>
              <w:fldChar w:fldCharType="end"/>
            </w:r>
          </w:hyperlink>
        </w:p>
        <w:p w14:paraId="5CC5183B" w14:textId="0265E799" w:rsidR="003E4972" w:rsidRDefault="00000000">
          <w:pPr>
            <w:pStyle w:val="TM1"/>
            <w:rPr>
              <w:rFonts w:asciiTheme="minorHAnsi" w:hAnsiTheme="minorHAnsi"/>
              <w:b w:val="0"/>
              <w:color w:val="auto"/>
              <w:sz w:val="22"/>
            </w:rPr>
          </w:pPr>
          <w:hyperlink w:anchor="_Toc121319713" w:history="1">
            <w:r w:rsidR="003E4972" w:rsidRPr="0007344C">
              <w:rPr>
                <w:rStyle w:val="Lienhypertexte"/>
              </w:rPr>
              <w:t>Annexes</w:t>
            </w:r>
            <w:r w:rsidR="003E4972">
              <w:rPr>
                <w:webHidden/>
              </w:rPr>
              <w:tab/>
            </w:r>
            <w:r w:rsidR="003E4972">
              <w:rPr>
                <w:webHidden/>
              </w:rPr>
              <w:fldChar w:fldCharType="begin"/>
            </w:r>
            <w:r w:rsidR="003E4972">
              <w:rPr>
                <w:webHidden/>
              </w:rPr>
              <w:instrText xml:space="preserve"> PAGEREF _Toc121319713 \h </w:instrText>
            </w:r>
            <w:r w:rsidR="003E4972">
              <w:rPr>
                <w:webHidden/>
              </w:rPr>
            </w:r>
            <w:r w:rsidR="003E4972">
              <w:rPr>
                <w:webHidden/>
              </w:rPr>
              <w:fldChar w:fldCharType="separate"/>
            </w:r>
            <w:r w:rsidR="003422B3">
              <w:rPr>
                <w:webHidden/>
              </w:rPr>
              <w:t>16</w:t>
            </w:r>
            <w:r w:rsidR="003E4972">
              <w:rPr>
                <w:webHidden/>
              </w:rPr>
              <w:fldChar w:fldCharType="end"/>
            </w:r>
          </w:hyperlink>
        </w:p>
        <w:p w14:paraId="103F751D" w14:textId="358B431C" w:rsidR="003E4972" w:rsidRDefault="00000000">
          <w:pPr>
            <w:pStyle w:val="TM3"/>
            <w:rPr>
              <w:rFonts w:asciiTheme="minorHAnsi" w:hAnsiTheme="minorHAnsi"/>
              <w:color w:val="auto"/>
            </w:rPr>
          </w:pPr>
          <w:hyperlink w:anchor="_Toc121319714" w:history="1">
            <w:r w:rsidR="003E4972" w:rsidRPr="0007344C">
              <w:rPr>
                <w:rStyle w:val="Lienhypertexte"/>
              </w:rPr>
              <w:t>Annexe 1.</w:t>
            </w:r>
            <w:r w:rsidR="003E4972">
              <w:rPr>
                <w:rFonts w:asciiTheme="minorHAnsi" w:hAnsiTheme="minorHAnsi"/>
                <w:color w:val="auto"/>
              </w:rPr>
              <w:tab/>
            </w:r>
            <w:r w:rsidR="003E4972" w:rsidRPr="0007344C">
              <w:rPr>
                <w:rStyle w:val="Lienhypertexte"/>
              </w:rPr>
              <w:t>Fiches de suivi médical et de collecte de données</w:t>
            </w:r>
            <w:r w:rsidR="003E4972">
              <w:rPr>
                <w:webHidden/>
              </w:rPr>
              <w:tab/>
            </w:r>
            <w:r w:rsidR="003E4972">
              <w:rPr>
                <w:webHidden/>
              </w:rPr>
              <w:fldChar w:fldCharType="begin"/>
            </w:r>
            <w:r w:rsidR="003E4972">
              <w:rPr>
                <w:webHidden/>
              </w:rPr>
              <w:instrText xml:space="preserve"> PAGEREF _Toc121319714 \h </w:instrText>
            </w:r>
            <w:r w:rsidR="003E4972">
              <w:rPr>
                <w:webHidden/>
              </w:rPr>
            </w:r>
            <w:r w:rsidR="003E4972">
              <w:rPr>
                <w:webHidden/>
              </w:rPr>
              <w:fldChar w:fldCharType="separate"/>
            </w:r>
            <w:r w:rsidR="003422B3">
              <w:rPr>
                <w:webHidden/>
              </w:rPr>
              <w:t>16</w:t>
            </w:r>
            <w:r w:rsidR="003E4972">
              <w:rPr>
                <w:webHidden/>
              </w:rPr>
              <w:fldChar w:fldCharType="end"/>
            </w:r>
          </w:hyperlink>
        </w:p>
        <w:p w14:paraId="6D7C9FAA" w14:textId="4EF7E5B8" w:rsidR="003E4972" w:rsidRDefault="00000000">
          <w:pPr>
            <w:pStyle w:val="TM3"/>
            <w:rPr>
              <w:rFonts w:asciiTheme="minorHAnsi" w:hAnsiTheme="minorHAnsi"/>
              <w:color w:val="auto"/>
            </w:rPr>
          </w:pPr>
          <w:hyperlink w:anchor="_Toc121319715" w:history="1">
            <w:r w:rsidR="003E4972" w:rsidRPr="0007344C">
              <w:rPr>
                <w:rStyle w:val="Lienhypertexte"/>
              </w:rPr>
              <w:t>Annexe 2.</w:t>
            </w:r>
            <w:r w:rsidR="003E4972">
              <w:rPr>
                <w:rFonts w:asciiTheme="minorHAnsi" w:hAnsiTheme="minorHAnsi"/>
                <w:color w:val="auto"/>
              </w:rPr>
              <w:tab/>
            </w:r>
            <w:r w:rsidR="003E4972" w:rsidRPr="0007344C">
              <w:rPr>
                <w:rStyle w:val="Lienhypertexte"/>
              </w:rPr>
              <w:t>Rôle des différents acteurs</w:t>
            </w:r>
            <w:r w:rsidR="003E4972">
              <w:rPr>
                <w:webHidden/>
              </w:rPr>
              <w:tab/>
            </w:r>
            <w:r w:rsidR="003E4972">
              <w:rPr>
                <w:webHidden/>
              </w:rPr>
              <w:fldChar w:fldCharType="begin"/>
            </w:r>
            <w:r w:rsidR="003E4972">
              <w:rPr>
                <w:webHidden/>
              </w:rPr>
              <w:instrText xml:space="preserve"> PAGEREF _Toc121319715 \h </w:instrText>
            </w:r>
            <w:r w:rsidR="003E4972">
              <w:rPr>
                <w:webHidden/>
              </w:rPr>
            </w:r>
            <w:r w:rsidR="003E4972">
              <w:rPr>
                <w:webHidden/>
              </w:rPr>
              <w:fldChar w:fldCharType="separate"/>
            </w:r>
            <w:r w:rsidR="003422B3">
              <w:rPr>
                <w:webHidden/>
              </w:rPr>
              <w:t>35</w:t>
            </w:r>
            <w:r w:rsidR="003E4972">
              <w:rPr>
                <w:webHidden/>
              </w:rPr>
              <w:fldChar w:fldCharType="end"/>
            </w:r>
          </w:hyperlink>
        </w:p>
        <w:p w14:paraId="61063D8F" w14:textId="5A10630B" w:rsidR="003E4972" w:rsidRDefault="00000000">
          <w:pPr>
            <w:pStyle w:val="TM3"/>
            <w:rPr>
              <w:rFonts w:asciiTheme="minorHAnsi" w:hAnsiTheme="minorHAnsi"/>
              <w:color w:val="auto"/>
            </w:rPr>
          </w:pPr>
          <w:hyperlink w:anchor="_Toc121319716" w:history="1">
            <w:r w:rsidR="003E4972" w:rsidRPr="0007344C">
              <w:rPr>
                <w:rStyle w:val="Lienhypertexte"/>
              </w:rPr>
              <w:t>Annexe 3.</w:t>
            </w:r>
            <w:r w:rsidR="003E4972">
              <w:rPr>
                <w:rFonts w:asciiTheme="minorHAnsi" w:hAnsiTheme="minorHAnsi"/>
                <w:color w:val="auto"/>
              </w:rPr>
              <w:tab/>
            </w:r>
            <w:r w:rsidR="003E4972" w:rsidRPr="0007344C">
              <w:rPr>
                <w:rStyle w:val="Lienhypertexte"/>
              </w:rPr>
              <w:t>Documents d’information à destination des patients, des médecins prescripteurs et des pharmaciens avant toute prescription d’un médicament en accès précoce : Nom du médicament (DCI)</w:t>
            </w:r>
            <w:r w:rsidR="003E4972">
              <w:rPr>
                <w:webHidden/>
              </w:rPr>
              <w:tab/>
            </w:r>
            <w:r w:rsidR="003E4972">
              <w:rPr>
                <w:webHidden/>
              </w:rPr>
              <w:fldChar w:fldCharType="begin"/>
            </w:r>
            <w:r w:rsidR="003E4972">
              <w:rPr>
                <w:webHidden/>
              </w:rPr>
              <w:instrText xml:space="preserve"> PAGEREF _Toc121319716 \h </w:instrText>
            </w:r>
            <w:r w:rsidR="003E4972">
              <w:rPr>
                <w:webHidden/>
              </w:rPr>
            </w:r>
            <w:r w:rsidR="003E4972">
              <w:rPr>
                <w:webHidden/>
              </w:rPr>
              <w:fldChar w:fldCharType="separate"/>
            </w:r>
            <w:r w:rsidR="003422B3">
              <w:rPr>
                <w:webHidden/>
              </w:rPr>
              <w:t>39</w:t>
            </w:r>
            <w:r w:rsidR="003E4972">
              <w:rPr>
                <w:webHidden/>
              </w:rPr>
              <w:fldChar w:fldCharType="end"/>
            </w:r>
          </w:hyperlink>
        </w:p>
        <w:p w14:paraId="47747A14" w14:textId="4747B2FC" w:rsidR="003E4972" w:rsidRDefault="00000000">
          <w:pPr>
            <w:pStyle w:val="TM3"/>
            <w:rPr>
              <w:rFonts w:asciiTheme="minorHAnsi" w:hAnsiTheme="minorHAnsi"/>
              <w:color w:val="auto"/>
            </w:rPr>
          </w:pPr>
          <w:hyperlink w:anchor="_Toc121319717" w:history="1">
            <w:r w:rsidR="003E4972" w:rsidRPr="0007344C">
              <w:rPr>
                <w:rStyle w:val="Lienhypertexte"/>
              </w:rPr>
              <w:t>Annexe 4.</w:t>
            </w:r>
            <w:r w:rsidR="003E4972">
              <w:rPr>
                <w:rFonts w:asciiTheme="minorHAnsi" w:hAnsiTheme="minorHAnsi"/>
                <w:color w:val="auto"/>
              </w:rPr>
              <w:tab/>
            </w:r>
            <w:r w:rsidR="003E4972" w:rsidRPr="0007344C">
              <w:rPr>
                <w:rStyle w:val="Lienhypertexte"/>
              </w:rPr>
              <w:t>Modalités de recueil des effets indésirables suspectés d’être liés au traitement et de situations particulières</w:t>
            </w:r>
            <w:r w:rsidR="003E4972">
              <w:rPr>
                <w:webHidden/>
              </w:rPr>
              <w:tab/>
            </w:r>
            <w:r w:rsidR="003E4972">
              <w:rPr>
                <w:webHidden/>
              </w:rPr>
              <w:fldChar w:fldCharType="begin"/>
            </w:r>
            <w:r w:rsidR="003E4972">
              <w:rPr>
                <w:webHidden/>
              </w:rPr>
              <w:instrText xml:space="preserve"> PAGEREF _Toc121319717 \h </w:instrText>
            </w:r>
            <w:r w:rsidR="003E4972">
              <w:rPr>
                <w:webHidden/>
              </w:rPr>
            </w:r>
            <w:r w:rsidR="003E4972">
              <w:rPr>
                <w:webHidden/>
              </w:rPr>
              <w:fldChar w:fldCharType="separate"/>
            </w:r>
            <w:r w:rsidR="003422B3">
              <w:rPr>
                <w:webHidden/>
              </w:rPr>
              <w:t>61</w:t>
            </w:r>
            <w:r w:rsidR="003E4972">
              <w:rPr>
                <w:webHidden/>
              </w:rPr>
              <w:fldChar w:fldCharType="end"/>
            </w:r>
          </w:hyperlink>
        </w:p>
        <w:p w14:paraId="2952CDC9" w14:textId="5A7C3704" w:rsidR="005F2987" w:rsidRPr="0093672E" w:rsidRDefault="00924B17" w:rsidP="003E4972">
          <w:pPr>
            <w:pStyle w:val="TM1"/>
          </w:pPr>
          <w:r w:rsidRPr="0093672E">
            <w:fldChar w:fldCharType="end"/>
          </w:r>
        </w:p>
      </w:sdtContent>
    </w:sdt>
    <w:p w14:paraId="68AD730E" w14:textId="77777777" w:rsidR="005F2987" w:rsidRPr="0093672E" w:rsidRDefault="005F2987" w:rsidP="005F2987"/>
    <w:p w14:paraId="6123D486" w14:textId="77777777" w:rsidR="00AC31D2" w:rsidRPr="0093672E" w:rsidRDefault="00AC31D2" w:rsidP="00AC31D2"/>
    <w:p w14:paraId="369CFCDC" w14:textId="77777777" w:rsidR="00AC31D2" w:rsidRPr="0093672E" w:rsidRDefault="00AC31D2" w:rsidP="00AC31D2">
      <w:pPr>
        <w:sectPr w:rsidR="00AC31D2" w:rsidRPr="0093672E" w:rsidSect="0029564F">
          <w:footerReference w:type="default" r:id="rId17"/>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3F9D5824" w14:textId="77777777" w:rsidR="00F57158" w:rsidRPr="0093672E" w:rsidRDefault="00AC31D2" w:rsidP="00B70071">
      <w:pPr>
        <w:pStyle w:val="Titre1"/>
        <w:rPr>
          <w:szCs w:val="60"/>
        </w:rPr>
      </w:pPr>
      <w:bookmarkStart w:id="1" w:name="_Toc121319709"/>
      <w:r w:rsidRPr="0093672E">
        <w:rPr>
          <w:szCs w:val="60"/>
        </w:rPr>
        <w:lastRenderedPageBreak/>
        <w:t>Informations à destination des prescripteurs et des pharmacies à usage intérieur</w:t>
      </w:r>
      <w:bookmarkEnd w:id="1"/>
    </w:p>
    <w:p w14:paraId="124B3D37" w14:textId="77777777" w:rsidR="007F169A" w:rsidRDefault="7DD31D9F" w:rsidP="00AC31D2">
      <w:r>
        <w:rPr>
          <w:noProof/>
        </w:rPr>
        <w:drawing>
          <wp:inline distT="0" distB="0" distL="0" distR="0" wp14:anchorId="06574729" wp14:editId="5D51944F">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6B781C2D" w14:textId="303444EB" w:rsidR="00AC31D2" w:rsidRPr="00C45A65" w:rsidRDefault="00AC31D2" w:rsidP="00AC31D2">
      <w:pPr>
        <w:rPr>
          <w:rFonts w:cs="Arial"/>
        </w:rPr>
      </w:pPr>
      <w:r w:rsidRPr="00C45A65">
        <w:rPr>
          <w:rFonts w:cs="Arial"/>
        </w:rPr>
        <w:t xml:space="preserve">Le </w:t>
      </w:r>
      <w:bookmarkStart w:id="2" w:name="_Toc58334970"/>
      <w:sdt>
        <w:sdtPr>
          <w:id w:val="-282734587"/>
          <w:placeholder>
            <w:docPart w:val="DefaultPlaceholder_-1854013437"/>
          </w:placeholder>
          <w:date w:fullDate="2024-10-03T00:00:00Z">
            <w:dateFormat w:val="dd/MM/yyyy"/>
            <w:lid w:val="fr-FR"/>
            <w:storeMappedDataAs w:val="dateTime"/>
            <w:calendar w:val="gregorian"/>
          </w:date>
        </w:sdtPr>
        <w:sdtContent>
          <w:r w:rsidR="003206E4">
            <w:t>03/10/2024</w:t>
          </w:r>
        </w:sdtContent>
      </w:sdt>
      <w:r w:rsidR="00FA6648" w:rsidRPr="00C45A65">
        <w:rPr>
          <w:rFonts w:cs="Arial"/>
        </w:rPr>
        <w:t>,</w:t>
      </w:r>
      <w:r w:rsidRPr="00C45A65">
        <w:rPr>
          <w:rFonts w:cs="Arial"/>
        </w:rPr>
        <w:t xml:space="preserve"> la Haute Autorité de santé (HAS) a délivré une autorisation d’accès précoce, </w:t>
      </w:r>
      <w:r w:rsidR="00CE3BC0">
        <w:rPr>
          <w:rFonts w:cs="Arial"/>
        </w:rPr>
        <w:t xml:space="preserve">après avis de l’Agence Nationale de Sécurité du médicament et des produits de santé (ANSM) concernant le rapport bénéfice/risque présumé, </w:t>
      </w:r>
      <w:r w:rsidRPr="00C45A65">
        <w:rPr>
          <w:rFonts w:cs="Arial"/>
        </w:rPr>
        <w:t xml:space="preserve">pour le médicament </w:t>
      </w:r>
      <w:r w:rsidR="00660117">
        <w:rPr>
          <w:rFonts w:cs="Arial"/>
        </w:rPr>
        <w:t>JEMPERLI (dostarlimab)</w:t>
      </w:r>
      <w:r w:rsidR="00614B48" w:rsidRPr="00C45A65">
        <w:rPr>
          <w:rFonts w:cs="Arial"/>
        </w:rPr>
        <w:t xml:space="preserve"> </w:t>
      </w:r>
      <w:r w:rsidRPr="00C45A65">
        <w:rPr>
          <w:rFonts w:cs="Arial"/>
        </w:rPr>
        <w:t>dans l’indication :</w:t>
      </w:r>
      <w:r w:rsidR="006B4387" w:rsidRPr="00C45A65">
        <w:rPr>
          <w:rFonts w:cs="Arial"/>
        </w:rPr>
        <w:t xml:space="preserve"> </w:t>
      </w:r>
      <w:sdt>
        <w:sdtPr>
          <w:rPr>
            <w:rFonts w:cs="Arial"/>
          </w:rPr>
          <w:id w:val="-42290467"/>
          <w:placeholder>
            <w:docPart w:val="BFF74A60412841A19EA5C4226C3363A3"/>
          </w:placeholder>
        </w:sdtPr>
        <w:sdtContent>
          <w:r w:rsidR="00CE3BC0" w:rsidRPr="003206E4">
            <w:rPr>
              <w:rStyle w:val="Mention1"/>
              <w:rFonts w:ascii="Arial" w:hAnsi="Arial" w:cs="Arial"/>
              <w:color w:val="404040" w:themeColor="text1" w:themeTint="BF"/>
            </w:rPr>
            <w:t>en association avec le carboplatine et le paclitaxel pour le traitement des patientes adultes atteintes de cancer de l’endomètre avancé nouvellement diagnostiqué ou récidivant</w:t>
          </w:r>
          <w:r w:rsidR="00CE3BC0" w:rsidRPr="003206E4">
            <w:t>, qui ne présente pas de déficience du système de réparation des mésappariements des bases / d’instabilité microsatellitaire</w:t>
          </w:r>
          <w:r w:rsidR="00CE3BC0" w:rsidRPr="003206E4">
            <w:rPr>
              <w:rStyle w:val="Mention1"/>
              <w:rFonts w:ascii="Arial" w:hAnsi="Arial" w:cs="Arial"/>
              <w:color w:val="404040" w:themeColor="text1" w:themeTint="BF"/>
            </w:rPr>
            <w:t xml:space="preserve"> </w:t>
          </w:r>
          <w:r w:rsidR="00CE3BC0" w:rsidRPr="00D245B8">
            <w:t xml:space="preserve">ou dont le statut au regard de cette déficience n’est pas connu, </w:t>
          </w:r>
          <w:r w:rsidR="00CE3BC0" w:rsidRPr="003206E4">
            <w:rPr>
              <w:rStyle w:val="Mention1"/>
              <w:rFonts w:ascii="Arial" w:hAnsi="Arial" w:cs="Arial"/>
              <w:color w:val="404040" w:themeColor="text1" w:themeTint="BF"/>
            </w:rPr>
            <w:t>et candidates à un traitement systémique</w:t>
          </w:r>
        </w:sdtContent>
      </w:sdt>
      <w:r w:rsidR="00CE3BC0" w:rsidRPr="00C45A65">
        <w:rPr>
          <w:rFonts w:cs="Arial"/>
        </w:rPr>
        <w:t xml:space="preserve">. </w:t>
      </w:r>
      <w:r w:rsidR="00CE3BC0">
        <w:rPr>
          <w:rFonts w:cs="Arial"/>
        </w:rPr>
        <w:t>Ce médicament ne dispose pas encore d’une Autorisation de Mise sur le Marché (AMM).</w:t>
      </w:r>
      <w:r w:rsidRPr="00C45A65">
        <w:rPr>
          <w:rFonts w:cs="Arial"/>
        </w:rPr>
        <w:t xml:space="preserve"> </w:t>
      </w:r>
      <w:r w:rsidR="00CE3BC0">
        <w:rPr>
          <w:rFonts w:cs="Arial"/>
        </w:rPr>
        <w:t>Ce médicament ne dispose pas encore d’une Autorisation de Mise sur le Marché (AMM).</w:t>
      </w:r>
    </w:p>
    <w:p w14:paraId="79DDE933" w14:textId="77777777" w:rsidR="00AC31D2" w:rsidRPr="00C45A65" w:rsidRDefault="00AC31D2" w:rsidP="00AC31D2"/>
    <w:p w14:paraId="5148374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5A7E3C7E" w14:textId="77777777" w:rsidR="00AC31D2" w:rsidRPr="0093672E" w:rsidRDefault="00AC31D2" w:rsidP="00AC31D2">
      <w:r w:rsidRPr="0093672E">
        <w:lastRenderedPageBreak/>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9" w:history="1">
        <w:r w:rsidRPr="00422012">
          <w:rPr>
            <w:rStyle w:val="Lienhypertexte"/>
          </w:rPr>
          <w:t>le site internet</w:t>
        </w:r>
        <w:r w:rsidR="00422012" w:rsidRPr="00422012">
          <w:rPr>
            <w:rStyle w:val="Lienhypertexte"/>
          </w:rPr>
          <w:t xml:space="preserve"> de la HAS</w:t>
        </w:r>
      </w:hyperlink>
      <w:r w:rsidRPr="0093672E">
        <w:t>.</w:t>
      </w:r>
    </w:p>
    <w:p w14:paraId="37E39E77" w14:textId="77777777"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32431C44" w14:textId="77777777" w:rsidR="00AC31D2" w:rsidRPr="0093672E" w:rsidRDefault="0035437E" w:rsidP="00966679">
      <w:pPr>
        <w:pStyle w:val="Paragraphedeliste"/>
      </w:pPr>
      <w:r>
        <w:t>l</w:t>
      </w:r>
      <w:r w:rsidR="00AC31D2" w:rsidRPr="0093672E">
        <w:t>a maladie est grave, rare ou invalidante</w:t>
      </w:r>
      <w:r>
        <w:t> ;</w:t>
      </w:r>
    </w:p>
    <w:p w14:paraId="53A018CB" w14:textId="77777777" w:rsidR="00AC31D2" w:rsidRPr="0093672E" w:rsidRDefault="0035437E" w:rsidP="00966679">
      <w:pPr>
        <w:pStyle w:val="Paragraphedeliste"/>
      </w:pPr>
      <w:r>
        <w:t>i</w:t>
      </w:r>
      <w:r w:rsidR="00AC31D2" w:rsidRPr="0093672E">
        <w:t>l n’existe pas de traitement approprié</w:t>
      </w:r>
      <w:r>
        <w:t> ;</w:t>
      </w:r>
    </w:p>
    <w:p w14:paraId="3FE41783" w14:textId="030F0ADE"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A93961">
        <w:t xml:space="preserve"> ou le médicament</w:t>
      </w:r>
      <w:r w:rsidR="004A3D9E">
        <w:t xml:space="preserve"> a obtenu une AMM</w:t>
      </w:r>
      <w:r w:rsidR="006C5F80">
        <w:t xml:space="preserve"> </w:t>
      </w:r>
      <w:r w:rsidR="00B5207D">
        <w:t>;</w:t>
      </w:r>
    </w:p>
    <w:p w14:paraId="2C66C86B" w14:textId="77777777" w:rsidR="00AC31D2" w:rsidRPr="0093672E" w:rsidRDefault="0035437E" w:rsidP="00966679">
      <w:pPr>
        <w:pStyle w:val="Paragraphedeliste"/>
      </w:pPr>
      <w:r>
        <w:t>l</w:t>
      </w:r>
      <w:r w:rsidR="00AC31D2" w:rsidRPr="0093672E">
        <w:t>e médicament est présumé innovant</w:t>
      </w:r>
      <w:r>
        <w:t> ;</w:t>
      </w:r>
    </w:p>
    <w:p w14:paraId="7E2383D0" w14:textId="77777777" w:rsidR="00AC31D2" w:rsidRPr="0093672E" w:rsidRDefault="0035437E" w:rsidP="00966679">
      <w:pPr>
        <w:pStyle w:val="Paragraphedeliste"/>
      </w:pPr>
      <w:r>
        <w:t>l</w:t>
      </w:r>
      <w:r w:rsidR="00AC31D2" w:rsidRPr="0093672E">
        <w:t xml:space="preserve">a mise en œuvre du traitement ne peut être différée. </w:t>
      </w:r>
    </w:p>
    <w:p w14:paraId="3384C5B0" w14:textId="77777777" w:rsidR="006B70A6" w:rsidRDefault="006B70A6" w:rsidP="00AC31D2"/>
    <w:p w14:paraId="07A0C5FC" w14:textId="77777777"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DD80E3E" w14:textId="77777777"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24A7351F" w14:textId="77777777"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r w:rsidR="00DE1448">
        <w:t>disponible sur le</w:t>
      </w:r>
      <w:r w:rsidR="00DE3D56">
        <w:t>s</w:t>
      </w:r>
      <w:r w:rsidR="00DE1448">
        <w:t xml:space="preserve"> site</w:t>
      </w:r>
      <w:r w:rsidR="00DE3D56">
        <w:t>s</w:t>
      </w:r>
      <w:r w:rsidR="00DE1448">
        <w:t xml:space="preserve"> de l’ANSM et de la HAS ;</w:t>
      </w:r>
    </w:p>
    <w:p w14:paraId="3DAD9C83" w14:textId="77777777"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 xml:space="preserve">annexe </w:t>
        </w:r>
      </w:hyperlink>
      <w:r w:rsidR="008163F2">
        <w:rPr>
          <w:rStyle w:val="Lienhypertexte"/>
        </w:rPr>
        <w:t>3</w:t>
      </w:r>
      <w:r w:rsidR="00722DD9">
        <w:t xml:space="preserve">) </w:t>
      </w:r>
      <w:r w:rsidR="00AC31D2" w:rsidRPr="0093672E">
        <w:t>;</w:t>
      </w:r>
    </w:p>
    <w:p w14:paraId="485A148C" w14:textId="6172858C"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r w:rsidR="00CE3BC0">
        <w:t>auprès du CRPV géographique via le système national de déclaration : https://signalement.social-sante.gouv.fr</w:t>
      </w:r>
    </w:p>
    <w:p w14:paraId="42D31939" w14:textId="72EB7A01"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C339B2" w:rsidRPr="00C339B2">
        <w:t>Des personnels des établissements participant à la prise en charge d</w:t>
      </w:r>
      <w:r w:rsidR="007708EF">
        <w:t>es</w:t>
      </w:r>
      <w:r w:rsidR="00C339B2" w:rsidRPr="00C339B2">
        <w:t xml:space="preserve"> patient</w:t>
      </w:r>
      <w:r w:rsidR="007708EF">
        <w:t>s</w:t>
      </w:r>
      <w:r w:rsidR="00C339B2" w:rsidRPr="00C339B2">
        <w:t>, autres que le</w:t>
      </w:r>
      <w:r w:rsidR="007708EF">
        <w:t>s</w:t>
      </w:r>
      <w:r w:rsidR="00C339B2" w:rsidRPr="00C339B2">
        <w:t xml:space="preserve"> pharmacien</w:t>
      </w:r>
      <w:r w:rsidR="007708EF">
        <w:t>s</w:t>
      </w:r>
      <w:r w:rsidR="00C339B2" w:rsidRPr="00C339B2">
        <w:t xml:space="preserve"> et le</w:t>
      </w:r>
      <w:r w:rsidR="007708EF">
        <w:t>s</w:t>
      </w:r>
      <w:r w:rsidR="00C339B2" w:rsidRPr="00C339B2">
        <w:t xml:space="preserve"> prescripteur</w:t>
      </w:r>
      <w:r w:rsidR="007708EF">
        <w:t>s</w:t>
      </w:r>
      <w:r w:rsidR="00C339B2" w:rsidRPr="00C339B2">
        <w:t xml:space="preserve">, peuvent participer à la collecte des données sous la responsabilité de ceux-ci et selon les modalités d’organisation propres à chaque établissement de santé. </w:t>
      </w:r>
      <w:r w:rsidR="0070718E" w:rsidRPr="0093672E">
        <w:rPr>
          <w:b/>
          <w:bCs/>
        </w:rPr>
        <w:t xml:space="preserve">Une convention entre le titulaire et l’établissement </w:t>
      </w:r>
      <w:r w:rsidR="00BE1FBE">
        <w:rPr>
          <w:b/>
          <w:bCs/>
        </w:rPr>
        <w:t>définit</w:t>
      </w:r>
      <w:r w:rsidR="0070718E" w:rsidRPr="0093672E">
        <w:rPr>
          <w:b/>
          <w:bCs/>
        </w:rPr>
        <w:t xml:space="preserve">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377B7BCB"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1748FDA7" w14:textId="77777777" w:rsidR="00FE5F08" w:rsidRPr="0093672E" w:rsidRDefault="00AC31D2" w:rsidP="009F4084">
      <w:pPr>
        <w:pStyle w:val="Titre1"/>
      </w:pPr>
      <w:bookmarkStart w:id="3" w:name="_Toc58334972"/>
      <w:bookmarkStart w:id="4" w:name="_Toc72319021"/>
      <w:bookmarkStart w:id="5" w:name="_Toc121319710"/>
      <w:bookmarkEnd w:id="2"/>
      <w:r w:rsidRPr="0093672E">
        <w:lastRenderedPageBreak/>
        <w:t>Le médicament</w:t>
      </w:r>
      <w:bookmarkEnd w:id="3"/>
      <w:bookmarkEnd w:id="4"/>
      <w:bookmarkEnd w:id="5"/>
    </w:p>
    <w:p w14:paraId="03E1616C" w14:textId="77777777" w:rsidR="00AC31D2" w:rsidRPr="0093672E" w:rsidRDefault="00AC31D2" w:rsidP="004759C3">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6" w:name="_Hlk72253563"/>
      <w:r w:rsidR="009F3DC7">
        <w:t>sur le</w:t>
      </w:r>
      <w:r w:rsidR="00DE3D56">
        <w:t>s</w:t>
      </w:r>
      <w:r w:rsidR="009F3DC7">
        <w:t xml:space="preserve"> site</w:t>
      </w:r>
      <w:r w:rsidR="00DE3D56">
        <w:t>s</w:t>
      </w:r>
      <w:r w:rsidR="009F3DC7">
        <w:t xml:space="preserve"> internet de l’ANSM et de la HAS. </w:t>
      </w:r>
      <w:bookmarkEnd w:id="6"/>
    </w:p>
    <w:p w14:paraId="78631B10" w14:textId="77777777" w:rsidR="00AC31D2" w:rsidRPr="0093672E" w:rsidRDefault="00E37C64" w:rsidP="00AC31D2">
      <w:r w:rsidRPr="0093672E">
        <w:t xml:space="preserve"> </w:t>
      </w:r>
    </w:p>
    <w:p w14:paraId="0D1222D0" w14:textId="5A307E82" w:rsidR="00AC31D2" w:rsidRPr="0093672E" w:rsidRDefault="00AC31D2" w:rsidP="006B4387">
      <w:pPr>
        <w:pStyle w:val="Intertitre"/>
        <w:rPr>
          <w:rFonts w:ascii="Arial Nova Cond" w:hAnsi="Arial Nova Cond"/>
        </w:rPr>
      </w:pPr>
      <w:r w:rsidRPr="0093672E">
        <w:rPr>
          <w:rFonts w:ascii="Arial Nova Cond" w:hAnsi="Arial Nova Cond"/>
        </w:rPr>
        <w:t>Spécialité concernée</w:t>
      </w:r>
    </w:p>
    <w:tbl>
      <w:tblPr>
        <w:tblStyle w:val="Grilledetableauclaire"/>
        <w:tblW w:w="0" w:type="auto"/>
        <w:tblLook w:val="0600" w:firstRow="0" w:lastRow="0" w:firstColumn="0" w:lastColumn="0" w:noHBand="1" w:noVBand="1"/>
      </w:tblPr>
      <w:tblGrid>
        <w:gridCol w:w="9609"/>
      </w:tblGrid>
      <w:tr w:rsidR="005F43EC" w:rsidRPr="0093672E" w14:paraId="7F699D94" w14:textId="77777777" w:rsidTr="005F43EC">
        <w:tc>
          <w:tcPr>
            <w:tcW w:w="9609" w:type="dxa"/>
          </w:tcPr>
          <w:p w14:paraId="0BCE2B8E" w14:textId="6F8C8BAE" w:rsidR="005F43EC" w:rsidRPr="0093672E" w:rsidRDefault="00660117" w:rsidP="005F43EC">
            <w:r>
              <w:t>JEMPERLI (dostarlimab)</w:t>
            </w:r>
            <w:r w:rsidR="008E3E8E" w:rsidRPr="009C30D5">
              <w:t xml:space="preserve"> 500 mg solution à diluer pour perfusion.</w:t>
            </w:r>
          </w:p>
        </w:tc>
      </w:tr>
    </w:tbl>
    <w:p w14:paraId="11CF4369" w14:textId="77777777" w:rsidR="00BF5207" w:rsidRPr="0093672E" w:rsidRDefault="00BF5207" w:rsidP="00AC31D2"/>
    <w:p w14:paraId="5759C45F" w14:textId="77777777"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93672E" w14:paraId="125579FF" w14:textId="77777777" w:rsidTr="005F43EC">
        <w:tc>
          <w:tcPr>
            <w:tcW w:w="9629" w:type="dxa"/>
          </w:tcPr>
          <w:p w14:paraId="0B946A80" w14:textId="73C1204F" w:rsidR="008E3E8E" w:rsidRDefault="008E3E8E" w:rsidP="008E3E8E">
            <w:r>
              <w:t>Le dostarlimab est un anticorps monoclonal (AcM) humanisé (immunoglobuline G4 [IgG4]) anti-PD-1 (programmed cell death protein-1), produit par la technique de l’ADN recombinant dans des cellules de mammifères, d’ovaire de hamster chinois (CHO).</w:t>
            </w:r>
          </w:p>
          <w:p w14:paraId="29CF5751" w14:textId="1BEFAC1D" w:rsidR="005F43EC" w:rsidRPr="0093672E" w:rsidRDefault="00FE2341" w:rsidP="008E3E8E">
            <w:r>
              <w:t xml:space="preserve"> dostarlimab</w:t>
            </w:r>
            <w:r w:rsidR="008E3E8E">
              <w:t xml:space="preserve"> se lie aux récepteurs PD 1 et bloque la liaison à ses ligands PD-L1 et PD-L2. L’inhibition de la réponse immunitaire médiée par la voie PD-1 entraîne l’inhibition de la fonction des cellules T telle que la prolifération, la production de cytokines et l’activité cytotoxique. </w:t>
            </w:r>
            <w:r>
              <w:t xml:space="preserve"> dostarlimab</w:t>
            </w:r>
            <w:r w:rsidR="008E3E8E">
              <w:t xml:space="preserve"> potentialise la réponse des cellules T, dont les réponses immunitaires anti-tumorales via le blocage de la liaison du récepteur PD-1 à ses ligands PD-L1 et PDL2.</w:t>
            </w:r>
          </w:p>
        </w:tc>
      </w:tr>
    </w:tbl>
    <w:p w14:paraId="7435EE9F" w14:textId="77777777" w:rsidR="005F43EC" w:rsidRPr="0093672E" w:rsidRDefault="005F43EC" w:rsidP="005F43EC"/>
    <w:p w14:paraId="54103270" w14:textId="77777777"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1D27F903" w14:textId="77777777" w:rsidTr="0001101B">
        <w:tc>
          <w:tcPr>
            <w:tcW w:w="9609" w:type="dxa"/>
          </w:tcPr>
          <w:p w14:paraId="0C6BC317" w14:textId="11721C58" w:rsidR="00365B14" w:rsidRDefault="008E3E8E" w:rsidP="00365B14">
            <w:r w:rsidRPr="003206E4">
              <w:t xml:space="preserve">JEMPERLI est indiqué en association avec le carboplatine et le paclitaxel pour le traitement des patientes adultes atteintes de cancer de l’endomètre avancé nouvellement diagnostiqué ou récidivant, qui ne présente pas de déficience du système de réparation des mésappariements des bases / </w:t>
            </w:r>
            <w:r w:rsidRPr="00DB321C">
              <w:t>d’instabilité microsatellitaire ou dont le statut au regard de cette déficience n’est pas connu, et candidates à un traitement systémique.</w:t>
            </w:r>
          </w:p>
        </w:tc>
      </w:tr>
    </w:tbl>
    <w:p w14:paraId="2188AFA6" w14:textId="77777777" w:rsidR="008916B9" w:rsidRPr="008916B9" w:rsidRDefault="008916B9" w:rsidP="008916B9"/>
    <w:p w14:paraId="13C738B1" w14:textId="77777777" w:rsidR="004C03EC" w:rsidRDefault="000920CD" w:rsidP="004C03EC">
      <w:pPr>
        <w:pStyle w:val="Intertitre"/>
      </w:pPr>
      <w:r w:rsidRPr="00964249">
        <w:t>Critères d’éligibilité</w:t>
      </w:r>
    </w:p>
    <w:p w14:paraId="2FC883C6" w14:textId="77777777" w:rsidR="001071C7" w:rsidRPr="008916B9" w:rsidRDefault="001071C7" w:rsidP="008916B9">
      <w:r w:rsidRPr="008916B9">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9"/>
      </w:tblGrid>
      <w:tr w:rsidR="001071C7" w:rsidRPr="001071C7" w14:paraId="6DE0846E" w14:textId="77777777">
        <w:tc>
          <w:tcPr>
            <w:tcW w:w="9629" w:type="dxa"/>
          </w:tcPr>
          <w:sdt>
            <w:sdtPr>
              <w:id w:val="1258794475"/>
              <w:placeholder>
                <w:docPart w:val="8C2709A1CF4348E5B8870B261D24F6BF"/>
              </w:placeholder>
            </w:sdtPr>
            <w:sdtContent>
              <w:p w14:paraId="77A2C340" w14:textId="700651C4" w:rsidR="008E3E8E" w:rsidRPr="00424334" w:rsidRDefault="008E3E8E" w:rsidP="008E3E8E">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 xml:space="preserve">Patiente de sexe féminin, âgée de </w:t>
                </w:r>
                <w:r w:rsidRPr="00424334">
                  <w:rPr>
                    <w:rFonts w:ascii="Cambria Math" w:hAnsi="Cambria Math" w:cs="Cambria Math"/>
                    <w:shd w:val="clear" w:color="auto" w:fill="F2F2F2" w:themeFill="background1" w:themeFillShade="F2"/>
                  </w:rPr>
                  <w:t>≥</w:t>
                </w:r>
                <w:r w:rsidRPr="00424334">
                  <w:rPr>
                    <w:rFonts w:ascii="Arial Nova Cond" w:hAnsi="Arial Nova Cond" w:cs="Arial"/>
                    <w:shd w:val="clear" w:color="auto" w:fill="F2F2F2" w:themeFill="background1" w:themeFillShade="F2"/>
                  </w:rPr>
                  <w:t>18 ans</w:t>
                </w:r>
                <w:r w:rsidRPr="00424334">
                  <w:rPr>
                    <w:rFonts w:ascii="Arial Nova Cond" w:hAnsi="Arial Nova Cond" w:cs="Arial Nova Cond"/>
                    <w:shd w:val="clear" w:color="auto" w:fill="F2F2F2" w:themeFill="background1" w:themeFillShade="F2"/>
                  </w:rPr>
                  <w:t> </w:t>
                </w:r>
                <w:r w:rsidRPr="00424334">
                  <w:rPr>
                    <w:rFonts w:ascii="Arial Nova Cond" w:hAnsi="Arial Nova Cond" w:cs="Arial"/>
                    <w:shd w:val="clear" w:color="auto" w:fill="F2F2F2" w:themeFill="background1" w:themeFillShade="F2"/>
                  </w:rPr>
                  <w:t xml:space="preserve">; </w:t>
                </w:r>
              </w:p>
              <w:p w14:paraId="3A295A4C" w14:textId="77777777" w:rsidR="008E3E8E" w:rsidRPr="00424334" w:rsidRDefault="008E3E8E" w:rsidP="008E3E8E">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Patiente considérée comme éligible à la chimiothérapie ;</w:t>
                </w:r>
              </w:p>
              <w:p w14:paraId="5F79ECC0" w14:textId="77777777" w:rsidR="008E3E8E" w:rsidRPr="00424334" w:rsidRDefault="008E3E8E" w:rsidP="008E3E8E">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Patiente présentant un cancer de l’endomètre confirmé au niveau histologique ou cytologique ;</w:t>
                </w:r>
              </w:p>
              <w:p w14:paraId="637C651A" w14:textId="77777777" w:rsidR="008E3E8E" w:rsidRPr="00424334" w:rsidRDefault="008E3E8E" w:rsidP="008E3E8E">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Patiente présentant un cancer de l’endomètre de stade FIGO III ou IV nouvellement diagnostiqué ou en première rechute ;</w:t>
                </w:r>
              </w:p>
              <w:p w14:paraId="580FB6B1" w14:textId="369B8348" w:rsidR="001071C7" w:rsidRPr="008E3E8E" w:rsidRDefault="003206E4" w:rsidP="008E3E8E">
                <w:pPr>
                  <w:pStyle w:val="Paragraphedeliste"/>
                  <w:numPr>
                    <w:ilvl w:val="0"/>
                    <w:numId w:val="28"/>
                  </w:numPr>
                  <w:ind w:left="444"/>
                </w:pPr>
                <w:r w:rsidRPr="00424334">
                  <w:rPr>
                    <w:rFonts w:ascii="Arial Nova Cond" w:hAnsi="Arial Nova Cond" w:cs="Arial"/>
                    <w:shd w:val="clear" w:color="auto" w:fill="F2F2F2" w:themeFill="background1" w:themeFillShade="F2"/>
                  </w:rPr>
                  <w:t>Patiente ne présentant pas de déficience du système de réparation des mésappariements des bases (dMMR), ni d’instabilité microsatellitaire élevée (MSS) dont le statut au regard de cette déficience n’est pas connu.</w:t>
                </w:r>
              </w:p>
            </w:sdtContent>
          </w:sdt>
        </w:tc>
      </w:tr>
    </w:tbl>
    <w:p w14:paraId="594571E3" w14:textId="77777777" w:rsidR="001071C7" w:rsidRPr="001071C7" w:rsidRDefault="001071C7" w:rsidP="001071C7">
      <w:pPr>
        <w:keepNext/>
        <w:autoSpaceDE w:val="0"/>
        <w:autoSpaceDN w:val="0"/>
        <w:adjustRightInd w:val="0"/>
        <w:spacing w:before="120" w:after="60"/>
        <w:jc w:val="left"/>
        <w:rPr>
          <w:rFonts w:ascii="Arial Narrow" w:hAnsi="Arial Narrow" w:cs="Arial"/>
          <w:b/>
          <w:bCs/>
          <w:color w:val="000000" w:themeColor="text1"/>
          <w:sz w:val="26"/>
        </w:rPr>
      </w:pPr>
      <w:r w:rsidRPr="001071C7">
        <w:rPr>
          <w:rFonts w:ascii="Arial Narrow" w:hAnsi="Arial Narrow" w:cs="Arial"/>
          <w:b/>
          <w:bCs/>
          <w:color w:val="000000" w:themeColor="text1"/>
          <w:sz w:val="26"/>
        </w:rPr>
        <w:lastRenderedPageBreak/>
        <w:t>Critères de non-éligibilité</w:t>
      </w:r>
    </w:p>
    <w:p w14:paraId="582EEA1B" w14:textId="77777777" w:rsidR="001071C7" w:rsidRPr="003F2E5E" w:rsidRDefault="001071C7" w:rsidP="003F2E5E">
      <w:r w:rsidRPr="003F2E5E">
        <w:t xml:space="preserve">Le patient est non éligible à l’accès précoce s’il remplit l’un des critères ci-dessous : </w:t>
      </w:r>
    </w:p>
    <w:tbl>
      <w:tblPr>
        <w:tblStyle w:val="Grilledetableauclaire"/>
        <w:tblW w:w="0" w:type="auto"/>
        <w:tblLook w:val="0600" w:firstRow="0" w:lastRow="0" w:firstColumn="0" w:lastColumn="0" w:noHBand="1" w:noVBand="1"/>
      </w:tblPr>
      <w:tblGrid>
        <w:gridCol w:w="9609"/>
      </w:tblGrid>
      <w:tr w:rsidR="001071C7" w:rsidRPr="001071C7" w14:paraId="2C38E5B7" w14:textId="77777777">
        <w:tc>
          <w:tcPr>
            <w:tcW w:w="9629" w:type="dxa"/>
          </w:tcPr>
          <w:p w14:paraId="76015578" w14:textId="6434088F" w:rsidR="001071C7" w:rsidRPr="008E3E8E" w:rsidRDefault="008E3E8E" w:rsidP="003206E4">
            <w:pPr>
              <w:pStyle w:val="Paragraphedeliste"/>
              <w:numPr>
                <w:ilvl w:val="0"/>
                <w:numId w:val="29"/>
              </w:numPr>
              <w:ind w:left="444"/>
            </w:pPr>
            <w:r w:rsidRPr="006D1122">
              <w:t xml:space="preserve">Patiente présentant une hypersensibilité connue à l’un des composants du </w:t>
            </w:r>
            <w:r>
              <w:t>dostarlimab, carboplatine ou paclitaxel,</w:t>
            </w:r>
            <w:r w:rsidRPr="006D1122">
              <w:t xml:space="preserve"> ou à l’un des excipients</w:t>
            </w:r>
            <w:r w:rsidR="003206E4">
              <w:t>.</w:t>
            </w:r>
          </w:p>
        </w:tc>
      </w:tr>
    </w:tbl>
    <w:p w14:paraId="66A51C74" w14:textId="77777777" w:rsidR="005F43EC" w:rsidRPr="0093672E" w:rsidRDefault="005F43EC" w:rsidP="005F43EC"/>
    <w:p w14:paraId="67417730" w14:textId="77777777" w:rsidR="005F43EC" w:rsidRPr="0093672E" w:rsidRDefault="00AC31D2" w:rsidP="005F43EC">
      <w:pPr>
        <w:pStyle w:val="Intertitre"/>
      </w:pPr>
      <w:r w:rsidRPr="0093672E">
        <w:t>Conditions de prescription et de délivrance</w:t>
      </w:r>
      <w:bookmarkStart w:id="7" w:name="_Toc58334973"/>
    </w:p>
    <w:p w14:paraId="55865F9A" w14:textId="77777777" w:rsidR="00D04313" w:rsidRDefault="004C2895" w:rsidP="00D04313">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hyperlink>
      <w:r w:rsidR="008163F2">
        <w:rPr>
          <w:rStyle w:val="Lienhypertexte"/>
        </w:rPr>
        <w:t>2</w:t>
      </w:r>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93672E" w14:paraId="6AD62A3D" w14:textId="77777777" w:rsidTr="005F43EC">
        <w:tc>
          <w:tcPr>
            <w:tcW w:w="5000" w:type="pct"/>
          </w:tcPr>
          <w:p w14:paraId="04554ACD" w14:textId="77777777" w:rsidR="008E3E8E" w:rsidRDefault="008E3E8E" w:rsidP="008E3E8E">
            <w:pPr>
              <w:ind w:left="318"/>
            </w:pPr>
            <w:r w:rsidRPr="004E60C0">
              <w:t xml:space="preserve">Médicament réservé à l’usage hospitalier. </w:t>
            </w:r>
          </w:p>
          <w:p w14:paraId="57233A77" w14:textId="77777777" w:rsidR="008E3E8E" w:rsidRDefault="008E3E8E" w:rsidP="008E3E8E">
            <w:pPr>
              <w:ind w:left="318"/>
            </w:pPr>
            <w:r w:rsidRPr="004E60C0">
              <w:t xml:space="preserve">Prescription réservée aux spécialistes en oncologie ou aux médecins compétents en cancérologie. </w:t>
            </w:r>
          </w:p>
          <w:p w14:paraId="37524963" w14:textId="7D86D692" w:rsidR="005F43EC" w:rsidRPr="008E3E8E" w:rsidRDefault="008E3E8E" w:rsidP="008E3E8E">
            <w:pPr>
              <w:ind w:left="680" w:hanging="362"/>
              <w:rPr>
                <w:rFonts w:ascii="Arial Nova Cond" w:hAnsi="Arial Nova Cond"/>
                <w:color w:val="595959" w:themeColor="text1" w:themeTint="A6"/>
                <w:shd w:val="clear" w:color="auto" w:fill="F2F2F2" w:themeFill="background1" w:themeFillShade="F2"/>
              </w:rPr>
            </w:pPr>
            <w:r w:rsidRPr="004E60C0">
              <w:t>Médicament nécessitant une surveillance particulière au cours du traitement.</w:t>
            </w:r>
          </w:p>
        </w:tc>
      </w:tr>
    </w:tbl>
    <w:p w14:paraId="351F46BE" w14:textId="77777777" w:rsidR="005F43EC" w:rsidRPr="0093672E" w:rsidRDefault="005F43EC" w:rsidP="005F43EC"/>
    <w:p w14:paraId="0BE9C61C"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2261E6E8" w14:textId="77777777" w:rsidR="00AC31D2" w:rsidRPr="0093672E" w:rsidRDefault="00AC31D2" w:rsidP="005C3D6F">
      <w:pPr>
        <w:pStyle w:val="Titre1"/>
        <w:spacing w:after="360"/>
      </w:pPr>
      <w:bookmarkStart w:id="8" w:name="_Toc72319022"/>
      <w:bookmarkStart w:id="9" w:name="_Toc121319711"/>
      <w:r w:rsidRPr="0093672E">
        <w:lastRenderedPageBreak/>
        <w:t>Calendrier des visites</w:t>
      </w:r>
      <w:bookmarkEnd w:id="7"/>
      <w:bookmarkEnd w:id="8"/>
      <w:bookmarkEnd w:id="9"/>
    </w:p>
    <w:p w14:paraId="38D7F8A4" w14:textId="77777777" w:rsidR="004B571C" w:rsidRPr="00CD571B" w:rsidRDefault="004B571C" w:rsidP="00611013">
      <w:pPr>
        <w:pStyle w:val="Normalcentr"/>
      </w:pPr>
    </w:p>
    <w:tbl>
      <w:tblPr>
        <w:tblStyle w:val="Grilledutableau"/>
        <w:tblW w:w="5000" w:type="pct"/>
        <w:tblLook w:val="0020" w:firstRow="1" w:lastRow="0" w:firstColumn="0" w:lastColumn="0" w:noHBand="0" w:noVBand="0"/>
      </w:tblPr>
      <w:tblGrid>
        <w:gridCol w:w="7083"/>
        <w:gridCol w:w="1646"/>
        <w:gridCol w:w="1541"/>
        <w:gridCol w:w="2146"/>
        <w:gridCol w:w="2146"/>
      </w:tblGrid>
      <w:tr w:rsidR="008E3E8E" w:rsidRPr="0093672E" w14:paraId="491D2A89" w14:textId="77777777" w:rsidTr="003206E4">
        <w:trPr>
          <w:cnfStyle w:val="100000000000" w:firstRow="1" w:lastRow="0" w:firstColumn="0" w:lastColumn="0" w:oddVBand="0" w:evenVBand="0" w:oddHBand="0" w:evenHBand="0" w:firstRowFirstColumn="0" w:firstRowLastColumn="0" w:lastRowFirstColumn="0" w:lastRowLastColumn="0"/>
          <w:trHeight w:val="328"/>
        </w:trPr>
        <w:tc>
          <w:tcPr>
            <w:tcW w:w="2432" w:type="pct"/>
          </w:tcPr>
          <w:p w14:paraId="506A7B27" w14:textId="77777777" w:rsidR="008E3E8E" w:rsidRPr="0093672E" w:rsidRDefault="008E3E8E" w:rsidP="008E3E8E">
            <w:pPr>
              <w:jc w:val="left"/>
            </w:pPr>
          </w:p>
        </w:tc>
        <w:tc>
          <w:tcPr>
            <w:tcW w:w="565" w:type="pct"/>
          </w:tcPr>
          <w:p w14:paraId="20035D43" w14:textId="3495BA1F" w:rsidR="008E3E8E" w:rsidRPr="005E4E2C" w:rsidRDefault="008E3E8E" w:rsidP="008E3E8E">
            <w:pPr>
              <w:jc w:val="center"/>
              <w:rPr>
                <w:rFonts w:ascii="Arial Narrow" w:hAnsi="Arial Narrow"/>
              </w:rPr>
            </w:pPr>
            <w:r w:rsidRPr="005E4E2C">
              <w:rPr>
                <w:rFonts w:ascii="Arial Narrow" w:hAnsi="Arial Narrow"/>
              </w:rPr>
              <w:t>Fiche d’accès au traitement</w:t>
            </w:r>
          </w:p>
        </w:tc>
        <w:tc>
          <w:tcPr>
            <w:tcW w:w="529" w:type="pct"/>
          </w:tcPr>
          <w:p w14:paraId="3C1DA1DE" w14:textId="229CEA54" w:rsidR="008E3E8E" w:rsidRPr="005E4E2C" w:rsidRDefault="008E3E8E" w:rsidP="008E3E8E">
            <w:pPr>
              <w:jc w:val="center"/>
              <w:rPr>
                <w:rFonts w:ascii="Arial Narrow" w:hAnsi="Arial Narrow"/>
                <w:b w:val="0"/>
              </w:rPr>
            </w:pPr>
            <w:r w:rsidRPr="005E4E2C">
              <w:rPr>
                <w:rFonts w:ascii="Arial Narrow" w:hAnsi="Arial Narrow"/>
              </w:rPr>
              <w:t>Fiche d’instauration de traitement</w:t>
            </w:r>
          </w:p>
        </w:tc>
        <w:tc>
          <w:tcPr>
            <w:tcW w:w="737" w:type="pct"/>
          </w:tcPr>
          <w:p w14:paraId="5108971E" w14:textId="77777777" w:rsidR="008E3E8E" w:rsidRPr="005E4E2C" w:rsidRDefault="008E3E8E" w:rsidP="008E3E8E">
            <w:pPr>
              <w:jc w:val="center"/>
              <w:rPr>
                <w:rFonts w:ascii="Arial Narrow" w:hAnsi="Arial Narrow"/>
              </w:rPr>
            </w:pPr>
            <w:r w:rsidRPr="005E4E2C">
              <w:rPr>
                <w:rFonts w:ascii="Arial Narrow" w:hAnsi="Arial Narrow"/>
              </w:rPr>
              <w:t>Fiche de suivi</w:t>
            </w:r>
            <w:r>
              <w:rPr>
                <w:rFonts w:ascii="Arial Narrow" w:hAnsi="Arial Narrow"/>
              </w:rPr>
              <w:t xml:space="preserve"> en cours de traitement</w:t>
            </w:r>
          </w:p>
          <w:p w14:paraId="01C60681" w14:textId="519A2D25" w:rsidR="008E3E8E" w:rsidRPr="005E4E2C" w:rsidRDefault="008E3E8E" w:rsidP="008E3E8E">
            <w:pPr>
              <w:jc w:val="center"/>
              <w:rPr>
                <w:rFonts w:ascii="Arial Narrow" w:hAnsi="Arial Narrow"/>
                <w:b w:val="0"/>
                <w:bCs/>
                <w:color w:val="595959" w:themeColor="text1" w:themeTint="A6"/>
                <w:shd w:val="clear" w:color="auto" w:fill="F2F2F2" w:themeFill="background1" w:themeFillShade="F2"/>
              </w:rPr>
            </w:pPr>
            <w:r>
              <w:rPr>
                <w:rStyle w:val="Mention1"/>
                <w:rFonts w:ascii="Arial Narrow" w:hAnsi="Arial Narrow"/>
                <w:b w:val="0"/>
                <w:bCs/>
                <w:sz w:val="20"/>
              </w:rPr>
              <w:t xml:space="preserve">Fréquence : </w:t>
            </w:r>
            <w:r w:rsidRPr="00DA101B">
              <w:rPr>
                <w:rStyle w:val="Mention1"/>
                <w:rFonts w:ascii="Arial Narrow" w:hAnsi="Arial Narrow"/>
                <w:b w:val="0"/>
                <w:bCs/>
                <w:sz w:val="20"/>
              </w:rPr>
              <w:t>après 3,18 et 24 semaines de traitement puis à 1, 2 et 3 ans</w:t>
            </w:r>
            <w:r>
              <w:rPr>
                <w:rStyle w:val="Mention1"/>
                <w:rFonts w:ascii="Arial Narrow" w:hAnsi="Arial Narrow"/>
                <w:b w:val="0"/>
                <w:bCs/>
                <w:sz w:val="20"/>
              </w:rPr>
              <w:t xml:space="preserve"> (</w:t>
            </w:r>
            <w:r w:rsidRPr="00DA101B">
              <w:rPr>
                <w:rStyle w:val="Mention1"/>
                <w:rFonts w:ascii="Arial Narrow" w:hAnsi="Arial Narrow"/>
                <w:b w:val="0"/>
                <w:bCs/>
                <w:sz w:val="20"/>
              </w:rPr>
              <w:t xml:space="preserve">jusqu’à la fin du </w:t>
            </w:r>
            <w:r>
              <w:rPr>
                <w:rStyle w:val="Mention1"/>
                <w:rFonts w:ascii="Arial Narrow" w:hAnsi="Arial Narrow"/>
                <w:b w:val="0"/>
                <w:bCs/>
                <w:sz w:val="20"/>
              </w:rPr>
              <w:t>traitement)</w:t>
            </w:r>
          </w:p>
        </w:tc>
        <w:tc>
          <w:tcPr>
            <w:tcW w:w="737" w:type="pct"/>
          </w:tcPr>
          <w:p w14:paraId="24F43EE2" w14:textId="22E84EE4" w:rsidR="008E3E8E" w:rsidRPr="005E4E2C" w:rsidRDefault="008E3E8E" w:rsidP="008E3E8E">
            <w:pPr>
              <w:jc w:val="center"/>
              <w:rPr>
                <w:rFonts w:ascii="Arial Narrow" w:hAnsi="Arial Narrow"/>
              </w:rPr>
            </w:pPr>
            <w:r w:rsidRPr="005E4E2C">
              <w:rPr>
                <w:rFonts w:ascii="Arial Narrow" w:hAnsi="Arial Narrow"/>
              </w:rPr>
              <w:t xml:space="preserve">Fiche </w:t>
            </w:r>
            <w:r>
              <w:rPr>
                <w:rFonts w:ascii="Arial Narrow" w:hAnsi="Arial Narrow"/>
              </w:rPr>
              <w:t>d’</w:t>
            </w:r>
            <w:r w:rsidRPr="005E4E2C">
              <w:rPr>
                <w:rFonts w:ascii="Arial Narrow" w:hAnsi="Arial Narrow"/>
              </w:rPr>
              <w:t xml:space="preserve">arrêt </w:t>
            </w:r>
            <w:r>
              <w:rPr>
                <w:rFonts w:ascii="Arial Narrow" w:hAnsi="Arial Narrow"/>
              </w:rPr>
              <w:t xml:space="preserve">définitif </w:t>
            </w:r>
            <w:r w:rsidRPr="005E4E2C">
              <w:rPr>
                <w:rFonts w:ascii="Arial Narrow" w:hAnsi="Arial Narrow"/>
              </w:rPr>
              <w:t>de traitement</w:t>
            </w:r>
          </w:p>
        </w:tc>
      </w:tr>
      <w:tr w:rsidR="008E3E8E" w:rsidRPr="0093672E" w14:paraId="1C270942" w14:textId="77777777" w:rsidTr="003206E4">
        <w:trPr>
          <w:trHeight w:val="108"/>
        </w:trPr>
        <w:tc>
          <w:tcPr>
            <w:tcW w:w="2432" w:type="pct"/>
          </w:tcPr>
          <w:p w14:paraId="7EF5B0B8" w14:textId="467A63B0" w:rsidR="008E3E8E" w:rsidRPr="00E411FE" w:rsidRDefault="008E3E8E" w:rsidP="008E3E8E">
            <w:pPr>
              <w:jc w:val="left"/>
              <w:rPr>
                <w:rFonts w:ascii="Arial Narrow" w:hAnsi="Arial Narrow"/>
              </w:rPr>
            </w:pPr>
            <w:r w:rsidRPr="00E411FE">
              <w:rPr>
                <w:rFonts w:ascii="Arial Narrow" w:hAnsi="Arial Narrow"/>
              </w:rPr>
              <w:t xml:space="preserve">Remise </w:t>
            </w:r>
            <w:r>
              <w:rPr>
                <w:rFonts w:ascii="Arial Narrow" w:hAnsi="Arial Narrow"/>
              </w:rPr>
              <w:t>des documents d’information destinés</w:t>
            </w:r>
            <w:r w:rsidRPr="00E411FE">
              <w:rPr>
                <w:rFonts w:ascii="Arial Narrow" w:hAnsi="Arial Narrow"/>
              </w:rPr>
              <w:t xml:space="preserve"> au patient par le médecin prescripteur</w:t>
            </w:r>
          </w:p>
        </w:tc>
        <w:tc>
          <w:tcPr>
            <w:tcW w:w="565" w:type="pct"/>
          </w:tcPr>
          <w:p w14:paraId="328972B6" w14:textId="5A932281" w:rsidR="008E3E8E" w:rsidRPr="00024120" w:rsidRDefault="008E3E8E" w:rsidP="008E3E8E">
            <w:pPr>
              <w:pStyle w:val="Normalcentr"/>
              <w:rPr>
                <w:rFonts w:ascii="Arial Narrow" w:hAnsi="Arial Narrow"/>
              </w:rPr>
            </w:pPr>
            <w:r w:rsidRPr="00024120">
              <w:rPr>
                <w:rFonts w:ascii="Arial Narrow" w:hAnsi="Arial Narrow"/>
              </w:rPr>
              <w:t>X</w:t>
            </w:r>
          </w:p>
        </w:tc>
        <w:tc>
          <w:tcPr>
            <w:tcW w:w="529" w:type="pct"/>
          </w:tcPr>
          <w:p w14:paraId="5E02914C" w14:textId="77777777" w:rsidR="008E3E8E" w:rsidRPr="00024120" w:rsidRDefault="008E3E8E" w:rsidP="008E3E8E">
            <w:pPr>
              <w:pStyle w:val="Normalcentr"/>
              <w:rPr>
                <w:rFonts w:ascii="Arial Narrow" w:hAnsi="Arial Narrow"/>
              </w:rPr>
            </w:pPr>
          </w:p>
        </w:tc>
        <w:tc>
          <w:tcPr>
            <w:tcW w:w="737" w:type="pct"/>
          </w:tcPr>
          <w:p w14:paraId="238D0101" w14:textId="77777777" w:rsidR="008E3E8E" w:rsidRPr="00024120" w:rsidRDefault="008E3E8E" w:rsidP="008E3E8E">
            <w:pPr>
              <w:pStyle w:val="Normalcentr"/>
              <w:rPr>
                <w:rFonts w:ascii="Arial Narrow" w:hAnsi="Arial Narrow"/>
              </w:rPr>
            </w:pPr>
          </w:p>
        </w:tc>
        <w:tc>
          <w:tcPr>
            <w:tcW w:w="737" w:type="pct"/>
          </w:tcPr>
          <w:p w14:paraId="736C4885" w14:textId="77777777" w:rsidR="008E3E8E" w:rsidRPr="00024120" w:rsidRDefault="008E3E8E" w:rsidP="008E3E8E">
            <w:pPr>
              <w:pStyle w:val="Normalcentr"/>
              <w:rPr>
                <w:rFonts w:ascii="Arial Narrow" w:hAnsi="Arial Narrow"/>
              </w:rPr>
            </w:pPr>
          </w:p>
        </w:tc>
      </w:tr>
      <w:tr w:rsidR="00B876AE" w:rsidRPr="0093672E" w14:paraId="73B6F564" w14:textId="77777777" w:rsidTr="187A4B57">
        <w:trPr>
          <w:trHeight w:val="108"/>
        </w:trPr>
        <w:tc>
          <w:tcPr>
            <w:tcW w:w="5000" w:type="pct"/>
            <w:gridSpan w:val="5"/>
          </w:tcPr>
          <w:p w14:paraId="209AF508" w14:textId="77777777" w:rsidR="00B876AE" w:rsidRPr="00024120" w:rsidRDefault="00B876AE" w:rsidP="00D06470">
            <w:pPr>
              <w:pStyle w:val="Intertitre"/>
              <w:rPr>
                <w:sz w:val="24"/>
                <w:szCs w:val="24"/>
              </w:rPr>
            </w:pPr>
            <w:r w:rsidRPr="00024120">
              <w:rPr>
                <w:sz w:val="24"/>
                <w:szCs w:val="24"/>
              </w:rPr>
              <w:t>Collecte de données sur les caractéristiques des patients</w:t>
            </w:r>
          </w:p>
        </w:tc>
      </w:tr>
      <w:tr w:rsidR="008E3E8E" w:rsidRPr="0093672E" w14:paraId="51627511" w14:textId="77777777" w:rsidTr="003206E4">
        <w:trPr>
          <w:trHeight w:val="108"/>
        </w:trPr>
        <w:tc>
          <w:tcPr>
            <w:tcW w:w="2432" w:type="pct"/>
          </w:tcPr>
          <w:p w14:paraId="4CF0F417" w14:textId="30BA4421" w:rsidR="008E3E8E" w:rsidRPr="009C5CDE" w:rsidRDefault="008E3E8E" w:rsidP="008E3E8E">
            <w:pPr>
              <w:jc w:val="left"/>
              <w:rPr>
                <w:rFonts w:ascii="Arial Narrow" w:hAnsi="Arial Narrow"/>
              </w:rPr>
            </w:pPr>
            <w:r w:rsidRPr="009C5CDE">
              <w:rPr>
                <w:rFonts w:ascii="Arial Narrow" w:hAnsi="Arial Narrow"/>
              </w:rPr>
              <w:t>Déclaration de conformité médicale aux critères d’éligibilité</w:t>
            </w:r>
            <w:r>
              <w:rPr>
                <w:rFonts w:ascii="Arial Narrow" w:hAnsi="Arial Narrow"/>
              </w:rPr>
              <w:t xml:space="preserve"> et de non-éligibilité</w:t>
            </w:r>
          </w:p>
        </w:tc>
        <w:tc>
          <w:tcPr>
            <w:tcW w:w="565" w:type="pct"/>
          </w:tcPr>
          <w:p w14:paraId="52D0EC72" w14:textId="12FA2A93" w:rsidR="008E3E8E" w:rsidRPr="00024120" w:rsidRDefault="008E3E8E" w:rsidP="008E3E8E">
            <w:pPr>
              <w:pStyle w:val="Normalcentr"/>
              <w:rPr>
                <w:rFonts w:ascii="Arial Narrow" w:hAnsi="Arial Narrow"/>
              </w:rPr>
            </w:pPr>
            <w:r w:rsidRPr="00024120">
              <w:rPr>
                <w:rFonts w:ascii="Arial Narrow" w:hAnsi="Arial Narrow"/>
              </w:rPr>
              <w:t>X</w:t>
            </w:r>
          </w:p>
        </w:tc>
        <w:tc>
          <w:tcPr>
            <w:tcW w:w="529" w:type="pct"/>
          </w:tcPr>
          <w:p w14:paraId="340BC64E" w14:textId="0F3EEE19" w:rsidR="008E3E8E" w:rsidRPr="00024120" w:rsidRDefault="008E3E8E" w:rsidP="008E3E8E">
            <w:pPr>
              <w:pStyle w:val="Normalcentr"/>
              <w:rPr>
                <w:rFonts w:ascii="Arial Narrow" w:hAnsi="Arial Narrow"/>
              </w:rPr>
            </w:pPr>
            <w:r w:rsidRPr="00024120">
              <w:rPr>
                <w:rFonts w:ascii="Arial Narrow" w:hAnsi="Arial Narrow"/>
              </w:rPr>
              <w:t>X</w:t>
            </w:r>
          </w:p>
        </w:tc>
        <w:tc>
          <w:tcPr>
            <w:tcW w:w="737" w:type="pct"/>
          </w:tcPr>
          <w:p w14:paraId="42C35F99" w14:textId="77777777" w:rsidR="008E3E8E" w:rsidRPr="00024120" w:rsidRDefault="008E3E8E" w:rsidP="008E3E8E">
            <w:pPr>
              <w:pStyle w:val="Normalcentr"/>
              <w:rPr>
                <w:rFonts w:ascii="Arial Narrow" w:hAnsi="Arial Narrow"/>
              </w:rPr>
            </w:pPr>
          </w:p>
        </w:tc>
        <w:tc>
          <w:tcPr>
            <w:tcW w:w="737" w:type="pct"/>
          </w:tcPr>
          <w:p w14:paraId="5C375270" w14:textId="77777777" w:rsidR="008E3E8E" w:rsidRPr="00024120" w:rsidRDefault="008E3E8E" w:rsidP="008E3E8E">
            <w:pPr>
              <w:pStyle w:val="Normalcentr"/>
              <w:rPr>
                <w:rFonts w:ascii="Arial Narrow" w:hAnsi="Arial Narrow"/>
              </w:rPr>
            </w:pPr>
          </w:p>
        </w:tc>
      </w:tr>
      <w:tr w:rsidR="008E3E8E" w:rsidRPr="0093672E" w14:paraId="7202A11E" w14:textId="77777777" w:rsidTr="003206E4">
        <w:trPr>
          <w:trHeight w:val="108"/>
        </w:trPr>
        <w:tc>
          <w:tcPr>
            <w:tcW w:w="2432" w:type="pct"/>
          </w:tcPr>
          <w:p w14:paraId="66387D50" w14:textId="630F31A2" w:rsidR="008E3E8E" w:rsidRPr="009C5CDE" w:rsidRDefault="008E3E8E" w:rsidP="008E3E8E">
            <w:pPr>
              <w:jc w:val="left"/>
              <w:rPr>
                <w:rFonts w:ascii="Arial Narrow" w:hAnsi="Arial Narrow"/>
              </w:rPr>
            </w:pPr>
            <w:r>
              <w:rPr>
                <w:rFonts w:ascii="Arial Narrow" w:hAnsi="Arial Narrow"/>
              </w:rPr>
              <w:t>Maladie (diagnostic et état du patient, traitements antérieurs, comorbidités)</w:t>
            </w:r>
          </w:p>
        </w:tc>
        <w:tc>
          <w:tcPr>
            <w:tcW w:w="565" w:type="pct"/>
          </w:tcPr>
          <w:p w14:paraId="202C5329" w14:textId="0BABC0DE" w:rsidR="008E3E8E" w:rsidRPr="00024120" w:rsidRDefault="008E3E8E" w:rsidP="008E3E8E">
            <w:pPr>
              <w:pStyle w:val="Normalcentr"/>
              <w:rPr>
                <w:rFonts w:ascii="Arial Narrow" w:hAnsi="Arial Narrow"/>
              </w:rPr>
            </w:pPr>
            <w:r>
              <w:rPr>
                <w:rFonts w:ascii="Arial Narrow" w:hAnsi="Arial Narrow"/>
              </w:rPr>
              <w:t>X</w:t>
            </w:r>
          </w:p>
        </w:tc>
        <w:tc>
          <w:tcPr>
            <w:tcW w:w="529" w:type="pct"/>
          </w:tcPr>
          <w:p w14:paraId="5F7F115A" w14:textId="77777777" w:rsidR="008E3E8E" w:rsidRPr="00024120" w:rsidRDefault="008E3E8E" w:rsidP="008E3E8E">
            <w:pPr>
              <w:pStyle w:val="Normalcentr"/>
              <w:rPr>
                <w:rFonts w:ascii="Arial Narrow" w:hAnsi="Arial Narrow"/>
              </w:rPr>
            </w:pPr>
          </w:p>
        </w:tc>
        <w:tc>
          <w:tcPr>
            <w:tcW w:w="737" w:type="pct"/>
          </w:tcPr>
          <w:p w14:paraId="28C99226" w14:textId="77777777" w:rsidR="008E3E8E" w:rsidRPr="00024120" w:rsidRDefault="008E3E8E" w:rsidP="008E3E8E">
            <w:pPr>
              <w:pStyle w:val="Normalcentr"/>
              <w:rPr>
                <w:rFonts w:ascii="Arial Narrow" w:hAnsi="Arial Narrow"/>
              </w:rPr>
            </w:pPr>
          </w:p>
        </w:tc>
        <w:tc>
          <w:tcPr>
            <w:tcW w:w="737" w:type="pct"/>
          </w:tcPr>
          <w:p w14:paraId="57F87739" w14:textId="77777777" w:rsidR="008E3E8E" w:rsidRPr="00024120" w:rsidRDefault="008E3E8E" w:rsidP="008E3E8E">
            <w:pPr>
              <w:pStyle w:val="Normalcentr"/>
              <w:rPr>
                <w:rFonts w:ascii="Arial Narrow" w:hAnsi="Arial Narrow"/>
              </w:rPr>
            </w:pPr>
          </w:p>
        </w:tc>
      </w:tr>
      <w:tr w:rsidR="00B876AE" w:rsidRPr="0093672E" w14:paraId="4C147FE5" w14:textId="77777777" w:rsidTr="187A4B57">
        <w:trPr>
          <w:trHeight w:val="108"/>
        </w:trPr>
        <w:tc>
          <w:tcPr>
            <w:tcW w:w="5000" w:type="pct"/>
            <w:gridSpan w:val="5"/>
          </w:tcPr>
          <w:p w14:paraId="74B12CE7" w14:textId="77777777" w:rsidR="00B876AE" w:rsidRPr="00024120" w:rsidRDefault="00B876AE" w:rsidP="000A7B45">
            <w:pPr>
              <w:pStyle w:val="Intertitre"/>
              <w:rPr>
                <w:sz w:val="24"/>
                <w:szCs w:val="24"/>
              </w:rPr>
            </w:pPr>
            <w:r w:rsidRPr="00024120">
              <w:rPr>
                <w:sz w:val="24"/>
                <w:szCs w:val="24"/>
              </w:rPr>
              <w:t>Collecte de données sur les conditions d’utilisation</w:t>
            </w:r>
          </w:p>
        </w:tc>
      </w:tr>
      <w:tr w:rsidR="00F150E4" w:rsidRPr="0093672E" w14:paraId="1F31D21F" w14:textId="77777777" w:rsidTr="003206E4">
        <w:trPr>
          <w:trHeight w:val="108"/>
        </w:trPr>
        <w:tc>
          <w:tcPr>
            <w:tcW w:w="2432" w:type="pct"/>
          </w:tcPr>
          <w:p w14:paraId="497B5646" w14:textId="142AE7B5" w:rsidR="00F150E4" w:rsidRPr="009C5CDE" w:rsidRDefault="00F150E4" w:rsidP="006C1B4E">
            <w:pPr>
              <w:jc w:val="left"/>
              <w:rPr>
                <w:rFonts w:ascii="Arial Narrow" w:hAnsi="Arial Narrow"/>
              </w:rPr>
            </w:pPr>
            <w:r w:rsidRPr="009C5CDE">
              <w:rPr>
                <w:rFonts w:ascii="Arial Narrow" w:hAnsi="Arial Narrow"/>
              </w:rPr>
              <w:t xml:space="preserve">Posologie et traitements </w:t>
            </w:r>
            <w:r w:rsidR="00A460C7">
              <w:rPr>
                <w:rFonts w:ascii="Arial Narrow" w:hAnsi="Arial Narrow"/>
              </w:rPr>
              <w:t>concomitants</w:t>
            </w:r>
            <w:r w:rsidR="009B25F6">
              <w:rPr>
                <w:rFonts w:ascii="Arial Narrow" w:hAnsi="Arial Narrow"/>
              </w:rPr>
              <w:t xml:space="preserve"> et</w:t>
            </w:r>
            <w:r w:rsidR="00395A75">
              <w:rPr>
                <w:rFonts w:ascii="Arial Narrow" w:hAnsi="Arial Narrow"/>
              </w:rPr>
              <w:t>/</w:t>
            </w:r>
            <w:r w:rsidR="009B25F6">
              <w:rPr>
                <w:rFonts w:ascii="Arial Narrow" w:hAnsi="Arial Narrow"/>
              </w:rPr>
              <w:t>ou soins de support</w:t>
            </w:r>
          </w:p>
        </w:tc>
        <w:tc>
          <w:tcPr>
            <w:tcW w:w="565" w:type="pct"/>
          </w:tcPr>
          <w:p w14:paraId="1BA98C5B"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529" w:type="pct"/>
          </w:tcPr>
          <w:p w14:paraId="527A3921"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35EE7810" w14:textId="77777777" w:rsidR="00F150E4" w:rsidRPr="00024120" w:rsidRDefault="008E017F" w:rsidP="006C1B4E">
            <w:pPr>
              <w:pStyle w:val="Normalcentr"/>
              <w:rPr>
                <w:rFonts w:ascii="Arial Narrow" w:hAnsi="Arial Narrow"/>
              </w:rPr>
            </w:pPr>
            <w:r w:rsidRPr="00024120">
              <w:rPr>
                <w:rFonts w:ascii="Arial Narrow" w:hAnsi="Arial Narrow"/>
              </w:rPr>
              <w:t>X</w:t>
            </w:r>
          </w:p>
        </w:tc>
        <w:tc>
          <w:tcPr>
            <w:tcW w:w="737" w:type="pct"/>
          </w:tcPr>
          <w:p w14:paraId="1880C5D2"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F150E4" w:rsidRPr="0093672E" w14:paraId="57420D4C" w14:textId="77777777" w:rsidTr="003206E4">
        <w:trPr>
          <w:trHeight w:val="108"/>
        </w:trPr>
        <w:tc>
          <w:tcPr>
            <w:tcW w:w="2432" w:type="pct"/>
          </w:tcPr>
          <w:p w14:paraId="5556B804" w14:textId="00D65BFD" w:rsidR="00F150E4" w:rsidRPr="009C5CDE" w:rsidRDefault="00F150E4" w:rsidP="006C1B4E">
            <w:pPr>
              <w:jc w:val="left"/>
              <w:rPr>
                <w:rFonts w:ascii="Arial Narrow" w:hAnsi="Arial Narrow"/>
              </w:rPr>
            </w:pPr>
            <w:r w:rsidRPr="009C5CDE">
              <w:rPr>
                <w:rFonts w:ascii="Arial Narrow" w:hAnsi="Arial Narrow"/>
              </w:rPr>
              <w:t>Interruption</w:t>
            </w:r>
            <w:r w:rsidR="00B139EB">
              <w:rPr>
                <w:rFonts w:ascii="Arial Narrow" w:hAnsi="Arial Narrow"/>
              </w:rPr>
              <w:t xml:space="preserve"> temporaire ou définitive</w:t>
            </w:r>
            <w:r w:rsidRPr="009C5CDE">
              <w:rPr>
                <w:rFonts w:ascii="Arial Narrow" w:hAnsi="Arial Narrow"/>
              </w:rPr>
              <w:t xml:space="preserve"> de traitement</w:t>
            </w:r>
          </w:p>
        </w:tc>
        <w:tc>
          <w:tcPr>
            <w:tcW w:w="565" w:type="pct"/>
          </w:tcPr>
          <w:p w14:paraId="7ADE599A" w14:textId="77777777" w:rsidR="00F150E4" w:rsidRPr="00024120" w:rsidRDefault="00F150E4" w:rsidP="006C1B4E">
            <w:pPr>
              <w:pStyle w:val="Normalcentr"/>
              <w:rPr>
                <w:rFonts w:ascii="Arial Narrow" w:hAnsi="Arial Narrow"/>
              </w:rPr>
            </w:pPr>
          </w:p>
        </w:tc>
        <w:tc>
          <w:tcPr>
            <w:tcW w:w="529" w:type="pct"/>
          </w:tcPr>
          <w:p w14:paraId="3F205538" w14:textId="77777777" w:rsidR="00F150E4" w:rsidRPr="00024120" w:rsidRDefault="00F150E4" w:rsidP="006C1B4E">
            <w:pPr>
              <w:pStyle w:val="Normalcentr"/>
              <w:rPr>
                <w:rFonts w:ascii="Arial Narrow" w:hAnsi="Arial Narrow"/>
              </w:rPr>
            </w:pPr>
          </w:p>
        </w:tc>
        <w:tc>
          <w:tcPr>
            <w:tcW w:w="737" w:type="pct"/>
          </w:tcPr>
          <w:p w14:paraId="56720AF3" w14:textId="13EF6692" w:rsidR="00F150E4" w:rsidRPr="00024120" w:rsidRDefault="00CB1B72" w:rsidP="006C1B4E">
            <w:pPr>
              <w:pStyle w:val="Normalcentr"/>
              <w:rPr>
                <w:rFonts w:ascii="Arial Narrow" w:hAnsi="Arial Narrow"/>
              </w:rPr>
            </w:pPr>
            <w:r>
              <w:rPr>
                <w:rFonts w:ascii="Arial Narrow" w:hAnsi="Arial Narrow"/>
              </w:rPr>
              <w:t>X</w:t>
            </w:r>
          </w:p>
        </w:tc>
        <w:tc>
          <w:tcPr>
            <w:tcW w:w="737" w:type="pct"/>
          </w:tcPr>
          <w:p w14:paraId="701B02A9" w14:textId="77777777" w:rsidR="00F150E4" w:rsidRPr="00024120" w:rsidRDefault="00F150E4" w:rsidP="006C1B4E">
            <w:pPr>
              <w:pStyle w:val="Normalcentr"/>
              <w:rPr>
                <w:rFonts w:ascii="Arial Narrow" w:hAnsi="Arial Narrow"/>
              </w:rPr>
            </w:pPr>
            <w:r w:rsidRPr="00024120">
              <w:rPr>
                <w:rFonts w:ascii="Arial Narrow" w:hAnsi="Arial Narrow"/>
              </w:rPr>
              <w:t>X</w:t>
            </w:r>
          </w:p>
        </w:tc>
      </w:tr>
      <w:tr w:rsidR="00B876AE" w:rsidRPr="0093672E" w14:paraId="674730AA" w14:textId="77777777" w:rsidTr="187A4B57">
        <w:trPr>
          <w:trHeight w:val="108"/>
        </w:trPr>
        <w:tc>
          <w:tcPr>
            <w:tcW w:w="5000" w:type="pct"/>
            <w:gridSpan w:val="5"/>
          </w:tcPr>
          <w:p w14:paraId="05CB6751" w14:textId="3B3943CB" w:rsidR="00B876AE" w:rsidRPr="003206E4" w:rsidRDefault="00B876AE" w:rsidP="003206E4">
            <w:pPr>
              <w:pStyle w:val="Intertitre"/>
              <w:rPr>
                <w:sz w:val="24"/>
                <w:szCs w:val="24"/>
              </w:rPr>
            </w:pPr>
            <w:r w:rsidRPr="00024120">
              <w:rPr>
                <w:sz w:val="24"/>
                <w:szCs w:val="24"/>
              </w:rPr>
              <w:t xml:space="preserve">Collecte de données d’efficacité </w:t>
            </w:r>
          </w:p>
        </w:tc>
      </w:tr>
      <w:tr w:rsidR="008E3E8E" w:rsidRPr="0093672E" w14:paraId="63B28447" w14:textId="77777777" w:rsidTr="003206E4">
        <w:trPr>
          <w:trHeight w:val="108"/>
        </w:trPr>
        <w:tc>
          <w:tcPr>
            <w:tcW w:w="2432" w:type="pct"/>
          </w:tcPr>
          <w:p w14:paraId="6B8E62F3" w14:textId="091BA9DD" w:rsidR="008E3E8E" w:rsidRDefault="008E3E8E" w:rsidP="008E3E8E">
            <w:r>
              <w:rPr>
                <w:rStyle w:val="Mention1"/>
                <w:rFonts w:ascii="Arial Narrow" w:hAnsi="Arial Narrow"/>
              </w:rPr>
              <w:t>Temps jusqu’à arrêt de traitement ou décès</w:t>
            </w:r>
          </w:p>
        </w:tc>
        <w:tc>
          <w:tcPr>
            <w:tcW w:w="565" w:type="pct"/>
          </w:tcPr>
          <w:p w14:paraId="2384B365" w14:textId="77777777" w:rsidR="008E3E8E" w:rsidRPr="00024120" w:rsidRDefault="008E3E8E" w:rsidP="008E3E8E">
            <w:pPr>
              <w:pStyle w:val="Normalcentr"/>
              <w:rPr>
                <w:rFonts w:ascii="Arial Narrow" w:hAnsi="Arial Narrow"/>
              </w:rPr>
            </w:pPr>
          </w:p>
        </w:tc>
        <w:tc>
          <w:tcPr>
            <w:tcW w:w="529" w:type="pct"/>
          </w:tcPr>
          <w:p w14:paraId="34E2EE7A" w14:textId="7FE68CED" w:rsidR="008E3E8E" w:rsidRPr="00024120" w:rsidRDefault="008E3E8E" w:rsidP="008E3E8E">
            <w:pPr>
              <w:pStyle w:val="Normalcentr"/>
              <w:rPr>
                <w:rFonts w:ascii="Arial Narrow" w:hAnsi="Arial Narrow"/>
              </w:rPr>
            </w:pPr>
          </w:p>
        </w:tc>
        <w:tc>
          <w:tcPr>
            <w:tcW w:w="737" w:type="pct"/>
          </w:tcPr>
          <w:p w14:paraId="00E38E6C" w14:textId="44965CF5" w:rsidR="008E3E8E" w:rsidRPr="00024120" w:rsidRDefault="008E3E8E" w:rsidP="008E3E8E">
            <w:pPr>
              <w:pStyle w:val="Normalcentr"/>
              <w:rPr>
                <w:rFonts w:ascii="Arial Narrow" w:hAnsi="Arial Narrow"/>
              </w:rPr>
            </w:pPr>
            <w:r w:rsidRPr="00024120">
              <w:rPr>
                <w:rFonts w:ascii="Arial Narrow" w:hAnsi="Arial Narrow"/>
              </w:rPr>
              <w:t>X</w:t>
            </w:r>
          </w:p>
        </w:tc>
        <w:tc>
          <w:tcPr>
            <w:tcW w:w="737" w:type="pct"/>
          </w:tcPr>
          <w:p w14:paraId="34DB7F61" w14:textId="5779090E" w:rsidR="008E3E8E" w:rsidRPr="00024120" w:rsidRDefault="008E3E8E" w:rsidP="008E3E8E">
            <w:pPr>
              <w:pStyle w:val="Normalcentr"/>
              <w:rPr>
                <w:rFonts w:ascii="Arial Narrow" w:hAnsi="Arial Narrow"/>
              </w:rPr>
            </w:pPr>
            <w:r>
              <w:rPr>
                <w:rFonts w:ascii="Arial Narrow" w:hAnsi="Arial Narrow"/>
              </w:rPr>
              <w:t>X</w:t>
            </w:r>
          </w:p>
        </w:tc>
      </w:tr>
      <w:tr w:rsidR="008E3E8E" w:rsidRPr="0093672E" w14:paraId="6D172B3A" w14:textId="77777777" w:rsidTr="003206E4">
        <w:trPr>
          <w:trHeight w:val="108"/>
        </w:trPr>
        <w:tc>
          <w:tcPr>
            <w:tcW w:w="2432" w:type="pct"/>
          </w:tcPr>
          <w:p w14:paraId="28294D19" w14:textId="6CD287A9" w:rsidR="008E3E8E" w:rsidRDefault="008E3E8E" w:rsidP="008E3E8E">
            <w:r>
              <w:rPr>
                <w:rStyle w:val="Mention1"/>
                <w:rFonts w:ascii="Arial Narrow" w:hAnsi="Arial Narrow"/>
              </w:rPr>
              <w:t>Survie globale</w:t>
            </w:r>
          </w:p>
        </w:tc>
        <w:tc>
          <w:tcPr>
            <w:tcW w:w="565" w:type="pct"/>
          </w:tcPr>
          <w:p w14:paraId="0207E551" w14:textId="77777777" w:rsidR="008E3E8E" w:rsidRPr="00024120" w:rsidRDefault="008E3E8E" w:rsidP="008E3E8E">
            <w:pPr>
              <w:pStyle w:val="Normalcentr"/>
              <w:rPr>
                <w:rFonts w:ascii="Arial Narrow" w:hAnsi="Arial Narrow"/>
              </w:rPr>
            </w:pPr>
          </w:p>
        </w:tc>
        <w:tc>
          <w:tcPr>
            <w:tcW w:w="529" w:type="pct"/>
          </w:tcPr>
          <w:p w14:paraId="03F50369" w14:textId="6A7BF6A5" w:rsidR="008E3E8E" w:rsidRPr="00024120" w:rsidRDefault="008E3E8E" w:rsidP="008E3E8E">
            <w:pPr>
              <w:pStyle w:val="Normalcentr"/>
              <w:rPr>
                <w:rFonts w:ascii="Arial Narrow" w:hAnsi="Arial Narrow"/>
              </w:rPr>
            </w:pPr>
          </w:p>
        </w:tc>
        <w:tc>
          <w:tcPr>
            <w:tcW w:w="737" w:type="pct"/>
          </w:tcPr>
          <w:p w14:paraId="69908259" w14:textId="373EC430" w:rsidR="008E3E8E" w:rsidRPr="00024120" w:rsidRDefault="008E3E8E" w:rsidP="008E3E8E">
            <w:pPr>
              <w:pStyle w:val="Normalcentr"/>
              <w:rPr>
                <w:rFonts w:ascii="Arial Narrow" w:hAnsi="Arial Narrow"/>
              </w:rPr>
            </w:pPr>
            <w:r w:rsidRPr="00024120">
              <w:rPr>
                <w:rFonts w:ascii="Arial Narrow" w:hAnsi="Arial Narrow"/>
              </w:rPr>
              <w:t>X</w:t>
            </w:r>
          </w:p>
        </w:tc>
        <w:tc>
          <w:tcPr>
            <w:tcW w:w="737" w:type="pct"/>
          </w:tcPr>
          <w:p w14:paraId="67E591CC" w14:textId="7DF942B8" w:rsidR="008E3E8E" w:rsidRPr="00024120" w:rsidRDefault="008E3E8E" w:rsidP="008E3E8E">
            <w:pPr>
              <w:pStyle w:val="Normalcentr"/>
              <w:rPr>
                <w:rFonts w:ascii="Arial Narrow" w:hAnsi="Arial Narrow"/>
              </w:rPr>
            </w:pPr>
            <w:r>
              <w:rPr>
                <w:rFonts w:ascii="Arial Narrow" w:hAnsi="Arial Narrow"/>
              </w:rPr>
              <w:t>X</w:t>
            </w:r>
          </w:p>
        </w:tc>
      </w:tr>
      <w:tr w:rsidR="008E3E8E" w:rsidRPr="0093672E" w14:paraId="4352497B" w14:textId="77777777" w:rsidTr="003206E4">
        <w:trPr>
          <w:trHeight w:val="108"/>
        </w:trPr>
        <w:tc>
          <w:tcPr>
            <w:tcW w:w="2432" w:type="pct"/>
          </w:tcPr>
          <w:p w14:paraId="1C29C191" w14:textId="40469D60" w:rsidR="008E3E8E" w:rsidRPr="003206E4" w:rsidRDefault="008E3E8E" w:rsidP="003206E4">
            <w:pPr>
              <w:pStyle w:val="Asupprimer"/>
              <w:pBdr>
                <w:left w:val="none" w:sz="0" w:space="0" w:color="auto"/>
              </w:pBdr>
              <w:ind w:left="0"/>
              <w:rPr>
                <w:rFonts w:ascii="Arial Narrow" w:hAnsi="Arial Narrow"/>
                <w:color w:val="595959" w:themeColor="text1" w:themeTint="A6"/>
                <w:shd w:val="clear" w:color="auto" w:fill="F2F2F2" w:themeFill="background1" w:themeFillShade="F2"/>
              </w:rPr>
            </w:pPr>
            <w:r w:rsidRPr="00B866D5">
              <w:rPr>
                <w:rStyle w:val="Mention1"/>
                <w:rFonts w:ascii="Arial Narrow" w:hAnsi="Arial Narrow"/>
              </w:rPr>
              <w:t>Critère d'efficacité auto-rapporté par l</w:t>
            </w:r>
            <w:r>
              <w:rPr>
                <w:rStyle w:val="Mention1"/>
                <w:rFonts w:ascii="Arial Narrow" w:hAnsi="Arial Narrow"/>
              </w:rPr>
              <w:t>a</w:t>
            </w:r>
            <w:r w:rsidRPr="00B866D5">
              <w:rPr>
                <w:rStyle w:val="Mention1"/>
                <w:rFonts w:ascii="Arial Narrow" w:hAnsi="Arial Narrow"/>
              </w:rPr>
              <w:t xml:space="preserve"> patient</w:t>
            </w:r>
            <w:r>
              <w:rPr>
                <w:rStyle w:val="Mention1"/>
                <w:rFonts w:ascii="Arial Narrow" w:hAnsi="Arial Narrow"/>
              </w:rPr>
              <w:t>e</w:t>
            </w:r>
            <w:r w:rsidRPr="00B866D5">
              <w:rPr>
                <w:rStyle w:val="Mention1"/>
                <w:rFonts w:ascii="Arial Narrow" w:hAnsi="Arial Narrow"/>
              </w:rPr>
              <w:t xml:space="preserve"> (qualité de vie, handicap, fonctionnement,</w:t>
            </w:r>
            <w:r>
              <w:rPr>
                <w:rStyle w:val="Mention1"/>
                <w:rFonts w:ascii="Arial Narrow" w:hAnsi="Arial Narrow"/>
              </w:rPr>
              <w:t xml:space="preserve"> symptômes</w:t>
            </w:r>
            <w:r w:rsidRPr="00B866D5">
              <w:rPr>
                <w:rStyle w:val="Mention1"/>
                <w:rFonts w:ascii="Arial Narrow" w:hAnsi="Arial Narrow"/>
              </w:rPr>
              <w:t>...)</w:t>
            </w:r>
            <w:r>
              <w:rPr>
                <w:rStyle w:val="Mention1"/>
                <w:rFonts w:ascii="Arial Narrow" w:hAnsi="Arial Narrow"/>
              </w:rPr>
              <w:t> : Questionnaire EORTC QLQ-C30 – version 3</w:t>
            </w:r>
          </w:p>
        </w:tc>
        <w:tc>
          <w:tcPr>
            <w:tcW w:w="565" w:type="pct"/>
          </w:tcPr>
          <w:p w14:paraId="08F38BE8" w14:textId="77777777" w:rsidR="008E3E8E" w:rsidRPr="00024120" w:rsidRDefault="008E3E8E" w:rsidP="008E3E8E">
            <w:pPr>
              <w:pStyle w:val="Normalcentr"/>
              <w:rPr>
                <w:rFonts w:ascii="Arial Narrow" w:hAnsi="Arial Narrow"/>
              </w:rPr>
            </w:pPr>
          </w:p>
        </w:tc>
        <w:tc>
          <w:tcPr>
            <w:tcW w:w="529" w:type="pct"/>
          </w:tcPr>
          <w:p w14:paraId="024AFE8E" w14:textId="40912440" w:rsidR="008E3E8E" w:rsidRPr="00024120" w:rsidRDefault="008E3E8E" w:rsidP="008E3E8E">
            <w:pPr>
              <w:pStyle w:val="Normalcentr"/>
              <w:rPr>
                <w:rFonts w:ascii="Arial Narrow" w:hAnsi="Arial Narrow"/>
              </w:rPr>
            </w:pPr>
            <w:r w:rsidRPr="00024120">
              <w:rPr>
                <w:rFonts w:ascii="Arial Narrow" w:hAnsi="Arial Narrow"/>
              </w:rPr>
              <w:t>X</w:t>
            </w:r>
          </w:p>
        </w:tc>
        <w:tc>
          <w:tcPr>
            <w:tcW w:w="737" w:type="pct"/>
          </w:tcPr>
          <w:p w14:paraId="121434B4" w14:textId="7D5E2B53" w:rsidR="008E3E8E" w:rsidRPr="00024120" w:rsidRDefault="008E3E8E" w:rsidP="008E3E8E">
            <w:pPr>
              <w:pStyle w:val="Normalcentr"/>
              <w:rPr>
                <w:rFonts w:ascii="Arial Narrow" w:hAnsi="Arial Narrow"/>
              </w:rPr>
            </w:pPr>
            <w:r w:rsidRPr="00024120">
              <w:rPr>
                <w:rFonts w:ascii="Arial Narrow" w:hAnsi="Arial Narrow"/>
              </w:rPr>
              <w:t>X</w:t>
            </w:r>
          </w:p>
        </w:tc>
        <w:tc>
          <w:tcPr>
            <w:tcW w:w="737" w:type="pct"/>
          </w:tcPr>
          <w:p w14:paraId="2C3689D4" w14:textId="20B10CBC" w:rsidR="008E3E8E" w:rsidRPr="00024120" w:rsidRDefault="008E3E8E" w:rsidP="008E3E8E">
            <w:pPr>
              <w:pStyle w:val="Normalcentr"/>
              <w:rPr>
                <w:rFonts w:ascii="Arial Narrow" w:hAnsi="Arial Narrow"/>
              </w:rPr>
            </w:pPr>
          </w:p>
        </w:tc>
      </w:tr>
      <w:tr w:rsidR="00B876AE" w:rsidRPr="0093672E" w14:paraId="2BD10950" w14:textId="77777777" w:rsidTr="187A4B57">
        <w:trPr>
          <w:trHeight w:val="108"/>
        </w:trPr>
        <w:tc>
          <w:tcPr>
            <w:tcW w:w="5000" w:type="pct"/>
            <w:gridSpan w:val="5"/>
          </w:tcPr>
          <w:p w14:paraId="46D9C7C1" w14:textId="77777777" w:rsidR="00B876AE" w:rsidRPr="00024120" w:rsidRDefault="00B876AE" w:rsidP="006C1B4E">
            <w:pPr>
              <w:pStyle w:val="Intertitre"/>
              <w:rPr>
                <w:sz w:val="24"/>
                <w:szCs w:val="24"/>
              </w:rPr>
            </w:pPr>
            <w:r w:rsidRPr="00024120">
              <w:rPr>
                <w:sz w:val="24"/>
                <w:szCs w:val="24"/>
              </w:rPr>
              <w:lastRenderedPageBreak/>
              <w:t>Collecte de données de tolérance/situations particulières</w:t>
            </w:r>
          </w:p>
        </w:tc>
      </w:tr>
      <w:tr w:rsidR="00F150E4" w:rsidRPr="0093672E" w14:paraId="05836053" w14:textId="77777777" w:rsidTr="003206E4">
        <w:trPr>
          <w:trHeight w:val="108"/>
        </w:trPr>
        <w:tc>
          <w:tcPr>
            <w:tcW w:w="2432" w:type="pct"/>
          </w:tcPr>
          <w:p w14:paraId="0D5EFF82" w14:textId="1292A0EB" w:rsidR="00F150E4" w:rsidRPr="00E411FE" w:rsidRDefault="00F150E4" w:rsidP="006C1B4E">
            <w:pPr>
              <w:jc w:val="left"/>
              <w:rPr>
                <w:rFonts w:ascii="Arial Narrow" w:hAnsi="Arial Narrow"/>
              </w:rPr>
            </w:pPr>
            <w:r w:rsidRPr="00E411FE">
              <w:rPr>
                <w:rFonts w:ascii="Arial Narrow" w:hAnsi="Arial Narrow"/>
              </w:rPr>
              <w:t>Suivi des effets indésirables/situation particulières</w:t>
            </w:r>
            <w:r w:rsidR="005B5A3A" w:rsidRPr="00E411FE">
              <w:rPr>
                <w:rFonts w:ascii="Arial Narrow" w:hAnsi="Arial Narrow"/>
              </w:rPr>
              <w:t> :</w:t>
            </w:r>
            <w:r w:rsidR="0059688D" w:rsidRPr="0059688D">
              <w:rPr>
                <w:rFonts w:ascii="Arial Narrow" w:hAnsi="Arial Narrow"/>
              </w:rPr>
              <w:t xml:space="preserve"> </w:t>
            </w:r>
            <w:r w:rsidR="008E3E8E">
              <w:rPr>
                <w:rFonts w:ascii="Arial Narrow" w:hAnsi="Arial Narrow"/>
              </w:rPr>
              <w:t>auprès du CRPV géographique via le système national de déclaration : https://signalement.social-sante.gouv.fr</w:t>
            </w:r>
            <w:r w:rsidR="005B5A3A" w:rsidRPr="00E411FE">
              <w:rPr>
                <w:rFonts w:ascii="Arial Narrow" w:hAnsi="Arial Narrow"/>
              </w:rPr>
              <w:t xml:space="preserve"> </w:t>
            </w:r>
          </w:p>
        </w:tc>
        <w:tc>
          <w:tcPr>
            <w:tcW w:w="565" w:type="pct"/>
          </w:tcPr>
          <w:p w14:paraId="107CCF9C" w14:textId="77777777" w:rsidR="00F150E4" w:rsidRPr="00024120" w:rsidRDefault="00F150E4" w:rsidP="006C1B4E">
            <w:pPr>
              <w:pStyle w:val="Normalcentr"/>
              <w:rPr>
                <w:rFonts w:ascii="Arial Narrow" w:hAnsi="Arial Narrow"/>
              </w:rPr>
            </w:pPr>
          </w:p>
        </w:tc>
        <w:tc>
          <w:tcPr>
            <w:tcW w:w="529" w:type="pct"/>
          </w:tcPr>
          <w:p w14:paraId="1F353BB0" w14:textId="77777777" w:rsidR="00F150E4" w:rsidRPr="00024120" w:rsidRDefault="00F150E4" w:rsidP="006C1B4E">
            <w:pPr>
              <w:pStyle w:val="Normalcentr"/>
              <w:rPr>
                <w:rFonts w:ascii="Arial Narrow" w:hAnsi="Arial Narrow"/>
              </w:rPr>
            </w:pPr>
            <w:r w:rsidRPr="00024120">
              <w:rPr>
                <w:rFonts w:ascii="Arial Narrow" w:hAnsi="Arial Narrow"/>
              </w:rPr>
              <w:t>X</w:t>
            </w:r>
          </w:p>
        </w:tc>
        <w:tc>
          <w:tcPr>
            <w:tcW w:w="737" w:type="pct"/>
          </w:tcPr>
          <w:p w14:paraId="583F8243" w14:textId="77777777" w:rsidR="00F150E4" w:rsidRPr="00024120" w:rsidRDefault="00352D7E" w:rsidP="006C1B4E">
            <w:pPr>
              <w:pStyle w:val="Normalcentr"/>
              <w:rPr>
                <w:rFonts w:ascii="Arial Narrow" w:hAnsi="Arial Narrow"/>
              </w:rPr>
            </w:pPr>
            <w:r w:rsidRPr="00024120">
              <w:rPr>
                <w:rFonts w:ascii="Arial Narrow" w:hAnsi="Arial Narrow"/>
              </w:rPr>
              <w:t>X</w:t>
            </w:r>
          </w:p>
        </w:tc>
        <w:tc>
          <w:tcPr>
            <w:tcW w:w="737" w:type="pct"/>
          </w:tcPr>
          <w:p w14:paraId="17752E71" w14:textId="77777777" w:rsidR="00F150E4" w:rsidRPr="00024120" w:rsidRDefault="00F150E4" w:rsidP="006C1B4E">
            <w:pPr>
              <w:pStyle w:val="Normalcentr"/>
              <w:rPr>
                <w:rFonts w:ascii="Arial Narrow" w:hAnsi="Arial Narrow"/>
              </w:rPr>
            </w:pPr>
            <w:r w:rsidRPr="00024120">
              <w:rPr>
                <w:rFonts w:ascii="Arial Narrow" w:hAnsi="Arial Narrow"/>
              </w:rPr>
              <w:t>X</w:t>
            </w:r>
          </w:p>
        </w:tc>
      </w:tr>
    </w:tbl>
    <w:p w14:paraId="1C12F744" w14:textId="77777777" w:rsidR="00F66E11" w:rsidRPr="00F66E11" w:rsidRDefault="00F66E11" w:rsidP="00F66E11"/>
    <w:p w14:paraId="1EA4BE80" w14:textId="77777777" w:rsidR="00E44F3D" w:rsidRDefault="00E44F3D" w:rsidP="00E44F3D">
      <w:pPr>
        <w:spacing w:before="0" w:after="200" w:line="276" w:lineRule="auto"/>
        <w:jc w:val="left"/>
        <w:rPr>
          <w:rFonts w:ascii="Arial Nova Cond" w:hAnsi="Arial Nova Cond"/>
          <w:color w:val="E36C0A" w:themeColor="accent6" w:themeShade="BF"/>
        </w:rPr>
      </w:pPr>
      <w:r>
        <w:br w:type="page"/>
      </w:r>
    </w:p>
    <w:p w14:paraId="003A9D63" w14:textId="77777777" w:rsidR="00E44F3D" w:rsidRPr="0093672E" w:rsidRDefault="00E44F3D" w:rsidP="00AC31D2">
      <w:pPr>
        <w:sectPr w:rsidR="00E44F3D" w:rsidRPr="0093672E" w:rsidSect="000A7BCE">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6E747E27" w14:textId="77777777" w:rsidR="00AC31D2" w:rsidRPr="0093672E" w:rsidRDefault="007D1FB9" w:rsidP="005534BD">
      <w:pPr>
        <w:pStyle w:val="Titre1"/>
      </w:pPr>
      <w:bookmarkStart w:id="10" w:name="_Toc72319024"/>
      <w:bookmarkStart w:id="11" w:name="_Toc121319713"/>
      <w:r w:rsidRPr="0093672E">
        <w:lastRenderedPageBreak/>
        <w:t>A</w:t>
      </w:r>
      <w:r w:rsidR="00F269F4" w:rsidRPr="0093672E">
        <w:t>nnexes</w:t>
      </w:r>
      <w:bookmarkEnd w:id="10"/>
      <w:bookmarkEnd w:id="11"/>
    </w:p>
    <w:p w14:paraId="06188606" w14:textId="77777777" w:rsidR="00AC31D2" w:rsidRPr="0093672E" w:rsidRDefault="00AC31D2" w:rsidP="009E5F46">
      <w:pPr>
        <w:pStyle w:val="Titreannexesnauto"/>
      </w:pPr>
      <w:bookmarkStart w:id="12" w:name="_Toc58334980"/>
      <w:bookmarkStart w:id="13" w:name="_Toc58335649"/>
      <w:bookmarkStart w:id="14" w:name="_Toc72319026"/>
      <w:bookmarkStart w:id="15" w:name="_Toc121319714"/>
      <w:bookmarkStart w:id="16" w:name="_Hlk58335722"/>
      <w:bookmarkStart w:id="17" w:name="Annexe_1"/>
      <w:r w:rsidRPr="0093672E">
        <w:t>Fiches de suivi médical</w:t>
      </w:r>
      <w:bookmarkEnd w:id="12"/>
      <w:bookmarkEnd w:id="13"/>
      <w:r w:rsidRPr="0093672E">
        <w:t xml:space="preserve"> et de collecte de données</w:t>
      </w:r>
      <w:bookmarkEnd w:id="14"/>
      <w:bookmarkEnd w:id="15"/>
    </w:p>
    <w:bookmarkEnd w:id="16"/>
    <w:bookmarkEnd w:id="17"/>
    <w:p w14:paraId="11D93A3E" w14:textId="77777777" w:rsidR="00400AEC" w:rsidRPr="0093672E" w:rsidRDefault="00400AEC" w:rsidP="00697343"/>
    <w:p w14:paraId="559C21D5" w14:textId="77777777" w:rsidR="00AC31D2" w:rsidRPr="008163F2" w:rsidRDefault="00000000" w:rsidP="00253C69">
      <w:pPr>
        <w:pStyle w:val="Paragraphedeliste"/>
        <w:rPr>
          <w:rStyle w:val="Lienhypertexte"/>
          <w:color w:val="404040" w:themeColor="text1" w:themeTint="BF"/>
          <w:u w:val="none"/>
        </w:rPr>
      </w:pPr>
      <w:hyperlink w:anchor="Demande_accès" w:history="1">
        <w:r w:rsidR="00AC31D2" w:rsidRPr="0093672E">
          <w:rPr>
            <w:rStyle w:val="Lienhypertexte"/>
          </w:rPr>
          <w:t>Fiche d’accès au traitement</w:t>
        </w:r>
      </w:hyperlink>
      <w:r w:rsidR="0062083B">
        <w:rPr>
          <w:rStyle w:val="Lienhypertexte"/>
        </w:rPr>
        <w:t xml:space="preserve"> </w:t>
      </w:r>
    </w:p>
    <w:p w14:paraId="61CAC2E4" w14:textId="7ED6FDE9" w:rsidR="00754FA0" w:rsidRPr="00754FA0" w:rsidRDefault="00000000" w:rsidP="00793BD5">
      <w:pPr>
        <w:pStyle w:val="Paragraphedeliste"/>
        <w:rPr>
          <w:rStyle w:val="Lienhypertexte"/>
          <w:color w:val="404040" w:themeColor="text1" w:themeTint="BF"/>
          <w:u w:val="none"/>
        </w:rPr>
      </w:pPr>
      <w:hyperlink w:anchor="Suivi_traitement" w:history="1">
        <w:r w:rsidR="008163F2" w:rsidRPr="008102C9">
          <w:rPr>
            <w:rStyle w:val="Lienhypertexte"/>
          </w:rPr>
          <w:t>Fiche d’</w:t>
        </w:r>
        <w:r w:rsidR="00CD240E" w:rsidRPr="008102C9">
          <w:rPr>
            <w:rStyle w:val="Lienhypertexte"/>
          </w:rPr>
          <w:t>instauration</w:t>
        </w:r>
        <w:r w:rsidR="008163F2" w:rsidRPr="008102C9">
          <w:rPr>
            <w:rStyle w:val="Lienhypertexte"/>
          </w:rPr>
          <w:t xml:space="preserve"> de traitement</w:t>
        </w:r>
        <w:r w:rsidR="00FB1D9D" w:rsidRPr="008102C9">
          <w:rPr>
            <w:rStyle w:val="Lienhypertexte"/>
          </w:rPr>
          <w:t xml:space="preserve"> (première administration)</w:t>
        </w:r>
      </w:hyperlink>
      <w:r w:rsidR="00726CC3">
        <w:rPr>
          <w:rStyle w:val="Lienhypertexte"/>
        </w:rPr>
        <w:t xml:space="preserve"> </w:t>
      </w:r>
    </w:p>
    <w:p w14:paraId="3AA38EDA" w14:textId="77777777" w:rsidR="008B5716" w:rsidRPr="0093672E" w:rsidRDefault="00000000" w:rsidP="00793BD5">
      <w:pPr>
        <w:pStyle w:val="Paragraphedeliste"/>
      </w:pPr>
      <w:hyperlink w:anchor="Suivi_traitement_2" w:history="1">
        <w:r w:rsidR="00AC31D2" w:rsidRPr="00354A7A">
          <w:rPr>
            <w:rStyle w:val="Lienhypertexte"/>
          </w:rPr>
          <w:t>Fiches de suivi de traitement </w:t>
        </w:r>
      </w:hyperlink>
    </w:p>
    <w:p w14:paraId="2FAC1BDC" w14:textId="77777777" w:rsidR="00AC31D2" w:rsidRPr="0093672E" w:rsidRDefault="00000000" w:rsidP="00253C69">
      <w:pPr>
        <w:pStyle w:val="Paragraphedeliste"/>
      </w:pPr>
      <w:hyperlink w:anchor="Arret_traitement" w:history="1">
        <w:r w:rsidR="00AC31D2" w:rsidRPr="0093672E">
          <w:rPr>
            <w:rStyle w:val="Lienhypertexte"/>
          </w:rPr>
          <w:t xml:space="preserve">Fiche d’arrêt de traitement </w:t>
        </w:r>
      </w:hyperlink>
    </w:p>
    <w:p w14:paraId="69A8F8BC" w14:textId="462F114D" w:rsidR="00AC31D2" w:rsidRPr="0093672E" w:rsidRDefault="00000000" w:rsidP="00AC31D2">
      <w:pPr>
        <w:pStyle w:val="Paragraphedeliste"/>
      </w:pPr>
      <w:hyperlink w:anchor="Questionnaire" w:history="1">
        <w:r w:rsidR="00AC31D2" w:rsidRPr="000F0692">
          <w:rPr>
            <w:rStyle w:val="Lienhypertexte"/>
          </w:rPr>
          <w:t>Questionnaire</w:t>
        </w:r>
      </w:hyperlink>
      <w:r w:rsidR="00AC31D2" w:rsidRPr="00741934">
        <w:t xml:space="preserve"> de </w:t>
      </w:r>
      <w:r w:rsidR="00975D0C">
        <w:rPr>
          <w:rStyle w:val="ui-provider"/>
        </w:rPr>
        <w:t>qualité de vie, handicap, fonctionnement, symptômes...)</w:t>
      </w:r>
      <w:r w:rsidR="00D23178">
        <w:rPr>
          <w:rStyle w:val="ui-provider"/>
        </w:rPr>
        <w:t xml:space="preserve"> EORTC QLQ-C30</w:t>
      </w:r>
    </w:p>
    <w:p w14:paraId="125B3D02" w14:textId="77777777"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63644C" w14:paraId="70F15A1F" w14:textId="77777777" w:rsidTr="000128DA">
        <w:tc>
          <w:tcPr>
            <w:tcW w:w="9628" w:type="dxa"/>
          </w:tcPr>
          <w:p w14:paraId="5140411B" w14:textId="77777777" w:rsidR="00520247" w:rsidRPr="0063644C" w:rsidRDefault="000132EE" w:rsidP="00520247">
            <w:pPr>
              <w:rPr>
                <w:rFonts w:ascii="Arial Nova Cond" w:hAnsi="Arial Nova Cond"/>
                <w:b/>
                <w:bCs/>
                <w:color w:val="000000" w:themeColor="text1"/>
                <w:sz w:val="24"/>
                <w:szCs w:val="24"/>
              </w:rPr>
            </w:pPr>
            <w:r w:rsidRPr="0063644C">
              <w:rPr>
                <w:rFonts w:ascii="Arial Nova Cond" w:hAnsi="Arial Nova Cond"/>
                <w:b/>
                <w:bCs/>
                <w:color w:val="000000" w:themeColor="text1"/>
                <w:sz w:val="24"/>
                <w:szCs w:val="24"/>
              </w:rPr>
              <w:t>Qui contacter</w:t>
            </w:r>
            <w:r w:rsidR="00195F85" w:rsidRPr="0063644C">
              <w:rPr>
                <w:rFonts w:ascii="Arial Nova Cond" w:hAnsi="Arial Nova Cond"/>
                <w:b/>
                <w:bCs/>
                <w:color w:val="000000" w:themeColor="text1"/>
                <w:sz w:val="24"/>
                <w:szCs w:val="24"/>
              </w:rPr>
              <w:t xml:space="preserve"> concernant le recueil des données</w:t>
            </w:r>
            <w:r w:rsidR="00520247" w:rsidRPr="0063644C">
              <w:rPr>
                <w:rFonts w:ascii="Arial Nova Cond" w:hAnsi="Arial Nova Cond"/>
                <w:b/>
                <w:bCs/>
                <w:color w:val="000000" w:themeColor="text1"/>
                <w:sz w:val="24"/>
                <w:szCs w:val="24"/>
              </w:rPr>
              <w:t> :</w:t>
            </w:r>
            <w:r w:rsidR="00CD571B" w:rsidRPr="0063644C">
              <w:rPr>
                <w:rFonts w:ascii="Arial Nova Cond" w:hAnsi="Arial Nova Cond"/>
                <w:b/>
                <w:bCs/>
                <w:color w:val="000000" w:themeColor="text1"/>
                <w:sz w:val="24"/>
                <w:szCs w:val="24"/>
              </w:rPr>
              <w:t xml:space="preserve"> </w:t>
            </w:r>
          </w:p>
          <w:sdt>
            <w:sdtPr>
              <w:rPr>
                <w:rFonts w:ascii="Arial Nova Cond" w:hAnsi="Arial Nova Cond"/>
              </w:rPr>
              <w:id w:val="-418100703"/>
              <w:placeholder>
                <w:docPart w:val="87EE3A6DFF9E4086AEC3B692BFEA10EB"/>
              </w:placeholder>
              <w:temporary/>
            </w:sdtPr>
            <w:sdtContent>
              <w:p w14:paraId="2B2A3DD3" w14:textId="4C3D3782" w:rsidR="00520247" w:rsidRPr="0063644C" w:rsidRDefault="00D23178" w:rsidP="005C79E8">
                <w:pPr>
                  <w:ind w:left="1014"/>
                  <w:jc w:val="left"/>
                  <w:rPr>
                    <w:rFonts w:ascii="Arial Nova Cond" w:hAnsi="Arial Nova Cond"/>
                  </w:rPr>
                </w:pPr>
                <w:r w:rsidRPr="00FB02D3">
                  <w:rPr>
                    <w:rFonts w:ascii="Arial Nova Cond" w:hAnsi="Arial Nova Cond"/>
                    <w:b/>
                    <w:u w:val="single"/>
                  </w:rPr>
                  <w:t>CRO</w:t>
                </w:r>
                <w:r w:rsidRPr="00FB02D3">
                  <w:rPr>
                    <w:rFonts w:ascii="Arial Nova Cond" w:hAnsi="Arial Nova Cond"/>
                    <w:b/>
                  </w:rPr>
                  <w:t> : Société ICTA P</w:t>
                </w:r>
                <w:r>
                  <w:rPr>
                    <w:rFonts w:ascii="Arial Nova Cond" w:hAnsi="Arial Nova Cond"/>
                    <w:b/>
                  </w:rPr>
                  <w:t xml:space="preserve">M </w:t>
                </w:r>
                <w:r>
                  <w:rPr>
                    <w:rFonts w:ascii="Arial Nova Cond" w:hAnsi="Arial Nova Cond"/>
                  </w:rPr>
                  <w:t>11, rue du Bocage 21121 FONTAINE-LES-DIJON</w:t>
                </w:r>
              </w:p>
            </w:sdtContent>
          </w:sdt>
          <w:p w14:paraId="29363CDD" w14:textId="04928ABC" w:rsidR="00520247" w:rsidRPr="0063644C" w:rsidRDefault="00D23178" w:rsidP="00D23178">
            <w:pPr>
              <w:ind w:left="1014"/>
              <w:jc w:val="left"/>
              <w:rPr>
                <w:rFonts w:ascii="Arial Nova Cond" w:hAnsi="Arial Nova Cond"/>
              </w:rPr>
            </w:pPr>
            <w:r w:rsidRPr="0063644C">
              <w:rPr>
                <w:rFonts w:ascii="Arial Nova Cond" w:hAnsi="Arial Nova Cond"/>
              </w:rPr>
              <w:t>Tél :</w:t>
            </w:r>
            <w:r>
              <w:rPr>
                <w:rFonts w:ascii="Arial Nova Cond" w:hAnsi="Arial Nova Cond"/>
              </w:rPr>
              <w:t xml:space="preserve"> </w:t>
            </w:r>
            <w:r w:rsidRPr="04D91111">
              <w:rPr>
                <w:rFonts w:ascii="Arial Nova Cond" w:hAnsi="Arial Nova Cond"/>
              </w:rPr>
              <w:t>0 800</w:t>
            </w:r>
            <w:r>
              <w:rPr>
                <w:rFonts w:ascii="Arial Nova Cond" w:hAnsi="Arial Nova Cond"/>
              </w:rPr>
              <w:t> 201 170</w:t>
            </w:r>
            <w:r w:rsidR="00520247" w:rsidRPr="0063644C">
              <w:rPr>
                <w:rFonts w:ascii="Arial Nova Cond" w:hAnsi="Arial Nova Cond"/>
              </w:rPr>
              <w:br/>
              <w:t xml:space="preserve">E-mail : </w:t>
            </w:r>
            <w:sdt>
              <w:sdtPr>
                <w:rPr>
                  <w:rFonts w:ascii="Arial Nova Cond" w:hAnsi="Arial Nova Cond"/>
                </w:rPr>
                <w:id w:val="-315888648"/>
                <w:placeholder>
                  <w:docPart w:val="544DAA95F410403CB0DB59B3251E77CB"/>
                </w:placeholder>
              </w:sdtPr>
              <w:sdtContent>
                <w:sdt>
                  <w:sdtPr>
                    <w:rPr>
                      <w:rFonts w:ascii="Arial Nova Cond" w:hAnsi="Arial Nova Cond"/>
                    </w:rPr>
                    <w:id w:val="-1088991918"/>
                    <w:placeholder>
                      <w:docPart w:val="3B8B28B626F644E49C2CC03EF94A3802"/>
                    </w:placeholder>
                  </w:sdtPr>
                  <w:sdtContent>
                    <w:hyperlink r:id="rId20">
                      <w:r w:rsidRPr="04D91111">
                        <w:rPr>
                          <w:rStyle w:val="Lienhypertexte"/>
                        </w:rPr>
                        <w:t>ap-dostarlimab-endometre@icta.fr</w:t>
                      </w:r>
                    </w:hyperlink>
                  </w:sdtContent>
                </w:sdt>
              </w:sdtContent>
            </w:sdt>
          </w:p>
          <w:p w14:paraId="042C537B" w14:textId="64783F41" w:rsidR="00E20AD2" w:rsidRPr="005C79E8" w:rsidRDefault="00B5066A" w:rsidP="005C79E8">
            <w:pPr>
              <w:rPr>
                <w:rFonts w:ascii="Arial Nova Cond" w:hAnsi="Arial Nova Cond"/>
                <w:b/>
                <w:bCs/>
              </w:rPr>
            </w:pPr>
            <w:r w:rsidRPr="0063644C">
              <w:rPr>
                <w:rFonts w:ascii="Arial Nova Cond" w:hAnsi="Arial Nova Cond"/>
              </w:rPr>
              <w:t>Le recueil des données</w:t>
            </w:r>
            <w:r w:rsidR="003657B5" w:rsidRPr="0063644C">
              <w:rPr>
                <w:rFonts w:ascii="Arial Nova Cond" w:hAnsi="Arial Nova Cond"/>
              </w:rPr>
              <w:t xml:space="preserve"> dans le cadre du PUT-RD se fait </w:t>
            </w:r>
            <w:sdt>
              <w:sdtPr>
                <w:rPr>
                  <w:rFonts w:ascii="Arial Nova Cond" w:hAnsi="Arial Nova Cond"/>
                  <w:b/>
                  <w:bCs/>
                </w:rPr>
                <w:id w:val="721030339"/>
                <w:placeholder>
                  <w:docPart w:val="7157ADF057AA466BACDFE0BAF756D52B"/>
                </w:placeholder>
                <w:temporary/>
                <w:comboBox>
                  <w:listItem w:value="Choisissez un élément."/>
                  <w:listItem w:displayText="via une plateforme électronique prévue à cet effet" w:value="via une plateforme électronique prévue à cet effet"/>
                  <w:listItem w:displayText="via la transmission des fiches papier" w:value="via la transmission des fiches papier"/>
                </w:comboBox>
              </w:sdtPr>
              <w:sdtContent>
                <w:r w:rsidR="00D23178">
                  <w:rPr>
                    <w:rFonts w:ascii="Arial Nova Cond" w:hAnsi="Arial Nova Cond"/>
                    <w:b/>
                    <w:bCs/>
                  </w:rPr>
                  <w:t>via une plateforme électronique prévue à cet effet</w:t>
                </w:r>
              </w:sdtContent>
            </w:sdt>
            <w:r w:rsidR="005C79E8">
              <w:rPr>
                <w:rFonts w:ascii="Arial Nova Cond" w:hAnsi="Arial Nova Cond"/>
                <w:b/>
                <w:bCs/>
              </w:rPr>
              <w:t xml:space="preserve"> </w:t>
            </w:r>
            <w:r w:rsidR="005935E5" w:rsidRPr="005C79E8">
              <w:rPr>
                <w:rFonts w:ascii="Arial Nova Cond" w:hAnsi="Arial Nova Cond"/>
                <w:b/>
                <w:bCs/>
              </w:rPr>
              <w:t xml:space="preserve">: </w:t>
            </w:r>
            <w:sdt>
              <w:sdtPr>
                <w:rPr>
                  <w:rFonts w:ascii="Arial Nova Cond" w:hAnsi="Arial Nova Cond"/>
                </w:rPr>
                <w:id w:val="1230653101"/>
                <w:placeholder>
                  <w:docPart w:val="F5D5D89DEDEC45A2930276336D8F1C0A"/>
                </w:placeholder>
                <w:temporary/>
              </w:sdtPr>
              <w:sdtContent>
                <w:sdt>
                  <w:sdtPr>
                    <w:rPr>
                      <w:rFonts w:ascii="Arial Nova Cond" w:hAnsi="Arial Nova Cond"/>
                    </w:rPr>
                    <w:id w:val="775687606"/>
                    <w:placeholder>
                      <w:docPart w:val="38E81DA367B541E49E106140D10DC1B1"/>
                    </w:placeholder>
                    <w:temporary/>
                  </w:sdtPr>
                  <w:sdtContent>
                    <w:r w:rsidR="00D23178" w:rsidRPr="00840982">
                      <w:rPr>
                        <w:rStyle w:val="Lienhypertexte"/>
                      </w:rPr>
                      <w:t>https://</w:t>
                    </w:r>
                    <w:hyperlink r:id="rId21" w:history="1">
                      <w:r w:rsidR="00D23178" w:rsidRPr="00ED18A8">
                        <w:rPr>
                          <w:rStyle w:val="Lienhypertexte"/>
                        </w:rPr>
                        <w:t>www.accesprecoce-dostarlimab-endometre.fr</w:t>
                      </w:r>
                    </w:hyperlink>
                  </w:sdtContent>
                </w:sdt>
              </w:sdtContent>
            </w:sdt>
          </w:p>
          <w:p w14:paraId="67C1A48E" w14:textId="77777777" w:rsidR="00D23178" w:rsidRPr="0063644C" w:rsidRDefault="00D23178" w:rsidP="00D23178">
            <w:pPr>
              <w:rPr>
                <w:rFonts w:ascii="Arial Nova Cond" w:hAnsi="Arial Nova Cond"/>
              </w:rPr>
            </w:pPr>
            <w:r w:rsidRPr="0063644C">
              <w:rPr>
                <w:rFonts w:ascii="Arial Nova Cond" w:hAnsi="Arial Nova Cond"/>
              </w:rPr>
              <w:t>Pour rappel dans le cadre de l’accès précoce aux médicaments, lorsque le recueil de données d’utilisation de ces médicaments est effectué par l’intermédiaire d’outils numériques, l’identification et l’authentification à ces outils doit se faire par l’intermédiaire du service Pasrel/Plage mis en œuvre par l’ATIH</w:t>
            </w:r>
            <w:r w:rsidRPr="005C79E8">
              <w:footnoteReference w:id="3"/>
            </w:r>
            <w:r w:rsidRPr="0063644C">
              <w:rPr>
                <w:rFonts w:ascii="Arial Nova Cond" w:hAnsi="Arial Nova Cond"/>
              </w:rPr>
              <w:t>.</w:t>
            </w:r>
          </w:p>
          <w:p w14:paraId="0AD2DC8B" w14:textId="77777777" w:rsidR="00D23178" w:rsidRPr="005C79E8" w:rsidRDefault="00D23178" w:rsidP="00D23178">
            <w:pPr>
              <w:spacing w:line="276" w:lineRule="auto"/>
              <w:rPr>
                <w:rFonts w:ascii="Arial Nova Cond" w:hAnsi="Arial Nova Cond"/>
              </w:rPr>
            </w:pPr>
            <w:r w:rsidRPr="005C79E8">
              <w:rPr>
                <w:rFonts w:ascii="Arial Nova Cond" w:hAnsi="Arial Nova Cond"/>
              </w:rPr>
              <w:t>Lorsque le prescripteur souhaite instaurer un traitement par JEMPERLI® pour une patiente donnée, il doit :</w:t>
            </w:r>
          </w:p>
          <w:p w14:paraId="566364C3" w14:textId="77777777" w:rsidR="00D23178" w:rsidRPr="005C79E8" w:rsidRDefault="00D23178" w:rsidP="00D23178">
            <w:pPr>
              <w:numPr>
                <w:ilvl w:val="0"/>
                <w:numId w:val="30"/>
              </w:numPr>
              <w:spacing w:before="0" w:after="0" w:line="276" w:lineRule="auto"/>
              <w:jc w:val="left"/>
              <w:rPr>
                <w:rFonts w:ascii="Arial Nova Cond" w:hAnsi="Arial Nova Cond"/>
              </w:rPr>
            </w:pPr>
            <w:r w:rsidRPr="005C79E8">
              <w:rPr>
                <w:rFonts w:ascii="Arial Nova Cond" w:hAnsi="Arial Nova Cond"/>
              </w:rPr>
              <w:t>Prendre connaissance du PUT-RD et du RCP de l’Accès Précoce,</w:t>
            </w:r>
          </w:p>
          <w:p w14:paraId="3E1D6362" w14:textId="77777777" w:rsidR="00D23178" w:rsidRPr="005C79E8" w:rsidRDefault="00D23178" w:rsidP="00D23178">
            <w:pPr>
              <w:numPr>
                <w:ilvl w:val="0"/>
                <w:numId w:val="30"/>
              </w:numPr>
              <w:spacing w:before="0" w:after="0" w:line="276" w:lineRule="auto"/>
              <w:jc w:val="left"/>
              <w:rPr>
                <w:rFonts w:ascii="Arial Nova Cond" w:hAnsi="Arial Nova Cond"/>
              </w:rPr>
            </w:pPr>
            <w:r w:rsidRPr="005C79E8">
              <w:rPr>
                <w:rFonts w:ascii="Arial Nova Cond" w:hAnsi="Arial Nova Cond"/>
              </w:rPr>
              <w:t>Vérifier l’indication de l’Accès Précoce,</w:t>
            </w:r>
          </w:p>
          <w:p w14:paraId="087A7894" w14:textId="77777777" w:rsidR="00D23178" w:rsidRPr="005C79E8" w:rsidRDefault="00D23178" w:rsidP="00D23178">
            <w:pPr>
              <w:numPr>
                <w:ilvl w:val="0"/>
                <w:numId w:val="30"/>
              </w:numPr>
              <w:spacing w:before="0" w:after="0" w:line="276" w:lineRule="auto"/>
              <w:jc w:val="left"/>
              <w:rPr>
                <w:rFonts w:ascii="Arial Nova Cond" w:hAnsi="Arial Nova Cond"/>
              </w:rPr>
            </w:pPr>
            <w:r w:rsidRPr="005C79E8">
              <w:rPr>
                <w:rFonts w:ascii="Arial Nova Cond" w:hAnsi="Arial Nova Cond"/>
              </w:rPr>
              <w:t>Vérifier l’absence de contre-indication en se référant au RCP,</w:t>
            </w:r>
          </w:p>
          <w:p w14:paraId="5D706E4D" w14:textId="77777777" w:rsidR="00D23178" w:rsidRPr="005C79E8" w:rsidRDefault="00D23178" w:rsidP="00D23178">
            <w:pPr>
              <w:numPr>
                <w:ilvl w:val="0"/>
                <w:numId w:val="30"/>
              </w:numPr>
              <w:spacing w:before="0" w:after="0" w:line="276" w:lineRule="auto"/>
              <w:rPr>
                <w:rFonts w:ascii="Arial Nova Cond" w:hAnsi="Arial Nova Cond"/>
              </w:rPr>
            </w:pPr>
            <w:r w:rsidRPr="005C79E8">
              <w:rPr>
                <w:rFonts w:ascii="Arial Nova Cond" w:hAnsi="Arial Nova Cond"/>
              </w:rPr>
              <w:t>Expliquer le traitement à sa patiente, les effets indésirables, lui remettre la note d’information et s’assurer de la bonne compréhension de ces informations et de son accord à y participer,</w:t>
            </w:r>
          </w:p>
          <w:p w14:paraId="3D446414" w14:textId="77777777" w:rsidR="00D23178" w:rsidRPr="005C79E8" w:rsidRDefault="00D23178" w:rsidP="00D23178">
            <w:pPr>
              <w:numPr>
                <w:ilvl w:val="0"/>
                <w:numId w:val="30"/>
              </w:numPr>
              <w:spacing w:before="0" w:after="120" w:line="276" w:lineRule="auto"/>
              <w:ind w:left="714" w:hanging="357"/>
              <w:jc w:val="left"/>
              <w:rPr>
                <w:rFonts w:ascii="Arial Nova Cond" w:hAnsi="Arial Nova Cond"/>
              </w:rPr>
            </w:pPr>
            <w:r w:rsidRPr="005C79E8">
              <w:rPr>
                <w:rFonts w:ascii="Arial Nova Cond" w:hAnsi="Arial Nova Cond"/>
              </w:rPr>
              <w:t>Compléter la fiche de demande d’accès au traitement, pour cela il est nécessaire de :</w:t>
            </w:r>
          </w:p>
          <w:p w14:paraId="03C02085" w14:textId="77777777" w:rsidR="00D23178" w:rsidRPr="005C79E8" w:rsidRDefault="00D23178" w:rsidP="00D23178">
            <w:pPr>
              <w:numPr>
                <w:ilvl w:val="0"/>
                <w:numId w:val="31"/>
              </w:numPr>
              <w:spacing w:before="0" w:after="0" w:line="276" w:lineRule="auto"/>
              <w:jc w:val="left"/>
              <w:rPr>
                <w:rFonts w:ascii="Arial Nova Cond" w:hAnsi="Arial Nova Cond"/>
              </w:rPr>
            </w:pPr>
            <w:r w:rsidRPr="005C79E8">
              <w:rPr>
                <w:rFonts w:ascii="Arial Nova Cond" w:hAnsi="Arial Nova Cond"/>
              </w:rPr>
              <w:t>Se connecter sur le site internet dédié à la gestion de l’Accès Précoce pour créer un compte.</w:t>
            </w:r>
          </w:p>
          <w:p w14:paraId="7CAC4C34" w14:textId="77777777" w:rsidR="00D23178" w:rsidRPr="005C79E8" w:rsidRDefault="00D23178" w:rsidP="00D23178">
            <w:pPr>
              <w:numPr>
                <w:ilvl w:val="0"/>
                <w:numId w:val="31"/>
              </w:numPr>
              <w:spacing w:before="0" w:after="0" w:line="276" w:lineRule="auto"/>
              <w:jc w:val="left"/>
              <w:rPr>
                <w:rFonts w:ascii="Arial Nova Cond" w:hAnsi="Arial Nova Cond"/>
              </w:rPr>
            </w:pPr>
            <w:r w:rsidRPr="005C79E8">
              <w:rPr>
                <w:rFonts w:ascii="Arial Nova Cond" w:hAnsi="Arial Nova Cond"/>
              </w:rPr>
              <w:t xml:space="preserve">Une fois son compte créé, le médecin prescripteur peut accéder à la plateforme de recueil des données. Il complète alors la fiche de demande d’accès au traitement et renseigne l’adresse e-mail du pharmacien responsable de l'Accès Précoce dans l’établissement de santé. </w:t>
            </w:r>
          </w:p>
          <w:p w14:paraId="78F46870" w14:textId="77777777" w:rsidR="00D23178" w:rsidRPr="005C79E8" w:rsidRDefault="00D23178" w:rsidP="00D23178">
            <w:pPr>
              <w:numPr>
                <w:ilvl w:val="0"/>
                <w:numId w:val="31"/>
              </w:numPr>
              <w:spacing w:before="0" w:after="0" w:line="276" w:lineRule="auto"/>
              <w:jc w:val="left"/>
              <w:rPr>
                <w:rFonts w:ascii="Arial Nova Cond" w:hAnsi="Arial Nova Cond"/>
              </w:rPr>
            </w:pPr>
            <w:r w:rsidRPr="005C79E8">
              <w:rPr>
                <w:rFonts w:ascii="Arial Nova Cond" w:hAnsi="Arial Nova Cond"/>
              </w:rPr>
              <w:t>Le pharmacien reçoit un courriel afin de créer à son tour son compte.</w:t>
            </w:r>
          </w:p>
          <w:p w14:paraId="53579323" w14:textId="77777777" w:rsidR="00D23178" w:rsidRPr="005C79E8" w:rsidRDefault="00D23178" w:rsidP="00D23178">
            <w:pPr>
              <w:numPr>
                <w:ilvl w:val="0"/>
                <w:numId w:val="31"/>
              </w:numPr>
              <w:spacing w:before="0" w:after="0" w:line="276" w:lineRule="auto"/>
              <w:jc w:val="left"/>
              <w:rPr>
                <w:rFonts w:ascii="Arial Nova Cond" w:hAnsi="Arial Nova Cond"/>
              </w:rPr>
            </w:pPr>
            <w:r w:rsidRPr="005C79E8">
              <w:rPr>
                <w:rFonts w:ascii="Arial Nova Cond" w:hAnsi="Arial Nova Cond"/>
              </w:rPr>
              <w:t>Une fois son compte créé, le pharmacien de l’établissement peut procéder à la validation électronique de la fiche de demande d’accès au traitement.</w:t>
            </w:r>
          </w:p>
          <w:p w14:paraId="61B488B2" w14:textId="77777777" w:rsidR="00D23178" w:rsidRPr="005C79E8" w:rsidRDefault="00D23178" w:rsidP="00D23178">
            <w:pPr>
              <w:spacing w:line="276" w:lineRule="auto"/>
              <w:rPr>
                <w:rFonts w:ascii="Arial Nova Cond" w:hAnsi="Arial Nova Cond"/>
              </w:rPr>
            </w:pPr>
            <w:r w:rsidRPr="005C79E8">
              <w:rPr>
                <w:rFonts w:ascii="Arial Nova Cond" w:hAnsi="Arial Nova Cond"/>
              </w:rPr>
              <w:t>Si la patiente remplit les critères d’éligibilité du PUT-RD, un numéro unique sera attribué à la patiente concernée par le laboratoire GlaxoSmithKline. Ce numéro sera porté dans le dossier médical partagé de la patiente.</w:t>
            </w:r>
          </w:p>
          <w:p w14:paraId="65ECEC7A" w14:textId="77777777" w:rsidR="00D23178" w:rsidRPr="005C79E8" w:rsidRDefault="00D23178" w:rsidP="00D23178">
            <w:pPr>
              <w:spacing w:line="276" w:lineRule="auto"/>
              <w:rPr>
                <w:rFonts w:ascii="Arial Nova Cond" w:hAnsi="Arial Nova Cond"/>
              </w:rPr>
            </w:pPr>
            <w:r w:rsidRPr="005C79E8">
              <w:rPr>
                <w:rFonts w:ascii="Arial Nova Cond" w:hAnsi="Arial Nova Cond"/>
              </w:rPr>
              <w:lastRenderedPageBreak/>
              <w:t>Un monitoring centralisé des données sera mis en place, avec l’objectif d’assurer un niveau de qualité de recueil de données adéquat. Vous pourrez donc être amené à être recontacté par la cellule Accès Précoce afin de mettre en conformité les données.</w:t>
            </w:r>
          </w:p>
          <w:p w14:paraId="2CF6515B" w14:textId="4D390007" w:rsidR="009B5C82" w:rsidRPr="005C79E8" w:rsidRDefault="00D23178" w:rsidP="009B5C82">
            <w:pPr>
              <w:pStyle w:val="Asupprimer"/>
              <w:ind w:left="0"/>
              <w:rPr>
                <w:color w:val="404040" w:themeColor="text1" w:themeTint="BF"/>
              </w:rPr>
            </w:pPr>
            <w:r w:rsidRPr="005C79E8">
              <w:rPr>
                <w:color w:val="404040" w:themeColor="text1" w:themeTint="BF"/>
              </w:rPr>
              <w:t xml:space="preserve">Un questionnaire de qualité de vie, l’EORTC QLQ-30, sera à remplir par la patiente. La collecte de ces données sera réalisée de la manière suivante : la patiente complètera cet auto-questionnaire sous un format électronique de préférence, ou à défaut sous format papier (et seront alors transmises par mail à l’adresse suivante : </w:t>
            </w:r>
            <w:hyperlink r:id="rId22" w:history="1">
              <w:r w:rsidRPr="005C79E8">
                <w:rPr>
                  <w:color w:val="404040" w:themeColor="text1" w:themeTint="BF"/>
                </w:rPr>
                <w:t>ap-dostarlimab-endometre@icta.fr</w:t>
              </w:r>
            </w:hyperlink>
            <w:r w:rsidRPr="005C79E8">
              <w:rPr>
                <w:color w:val="404040" w:themeColor="text1" w:themeTint="BF"/>
              </w:rPr>
              <w:t>.</w:t>
            </w:r>
          </w:p>
          <w:p w14:paraId="009BD6F2" w14:textId="77777777" w:rsidR="00520247" w:rsidRPr="005C79E8" w:rsidRDefault="00520247" w:rsidP="003F67D3">
            <w:pPr>
              <w:jc w:val="left"/>
              <w:rPr>
                <w:rFonts w:ascii="Arial Nova Cond" w:hAnsi="Arial Nova Cond"/>
              </w:rPr>
            </w:pPr>
          </w:p>
          <w:p w14:paraId="7591AEF1" w14:textId="755DAF60" w:rsidR="005935E5" w:rsidRPr="0063644C" w:rsidRDefault="002E5A4A" w:rsidP="003F67D3">
            <w:pPr>
              <w:jc w:val="left"/>
              <w:rPr>
                <w:rFonts w:ascii="Arial Nova Cond" w:hAnsi="Arial Nova Cond"/>
              </w:rPr>
            </w:pPr>
            <w:r w:rsidRPr="0063644C">
              <w:rPr>
                <w:rFonts w:ascii="Arial Nova Cond" w:hAnsi="Arial Nova Cond"/>
                <w:b/>
                <w:bCs/>
              </w:rPr>
              <w:t>En cas d’impossibilité de connexion à la plateforme</w:t>
            </w:r>
            <w:r w:rsidRPr="0063644C">
              <w:rPr>
                <w:rFonts w:ascii="Arial Nova Cond" w:hAnsi="Arial Nova Cond"/>
              </w:rPr>
              <w:t xml:space="preserve">, les fiches peuvent être transmises par </w:t>
            </w:r>
            <w:sdt>
              <w:sdtPr>
                <w:rPr>
                  <w:rFonts w:ascii="Arial Nova Cond" w:hAnsi="Arial Nova Cond"/>
                </w:rPr>
                <w:id w:val="1099451308"/>
                <w:placeholder>
                  <w:docPart w:val="7CF37B0A73B24DD4B15DDD5BF17BEC0E"/>
                </w:placeholder>
                <w:temporary/>
                <w:comboBox>
                  <w:listItem w:value="Choisissez un élément."/>
                  <w:listItem w:displayText="fax" w:value="fax"/>
                  <w:listItem w:displayText="mail" w:value="mail"/>
                </w:comboBox>
              </w:sdtPr>
              <w:sdtContent>
                <w:r w:rsidR="00D23178">
                  <w:rPr>
                    <w:rFonts w:ascii="Arial Nova Cond" w:hAnsi="Arial Nova Cond"/>
                  </w:rPr>
                  <w:t>mail</w:t>
                </w:r>
              </w:sdtContent>
            </w:sdt>
            <w:r w:rsidRPr="0063644C">
              <w:rPr>
                <w:rFonts w:ascii="Arial Nova Cond" w:hAnsi="Arial Nova Cond"/>
              </w:rPr>
              <w:t xml:space="preserve"> (</w:t>
            </w:r>
            <w:sdt>
              <w:sdtPr>
                <w:rPr>
                  <w:rFonts w:ascii="Arial Nova Cond" w:hAnsi="Arial Nova Cond"/>
                </w:rPr>
                <w:id w:val="1236513312"/>
                <w:placeholder>
                  <w:docPart w:val="EBE45FF7E4204C169A22830A38EC78EB"/>
                </w:placeholder>
              </w:sdtPr>
              <w:sdtContent>
                <w:sdt>
                  <w:sdtPr>
                    <w:rPr>
                      <w:rFonts w:ascii="Arial Nova Cond" w:hAnsi="Arial Nova Cond"/>
                    </w:rPr>
                    <w:id w:val="-226681919"/>
                    <w:placeholder>
                      <w:docPart w:val="2EAF45D5857E4FB58523152A874E0C24"/>
                    </w:placeholder>
                  </w:sdtPr>
                  <w:sdtContent>
                    <w:hyperlink r:id="rId23" w:history="1">
                      <w:r w:rsidR="00D23178" w:rsidRPr="009123FE">
                        <w:rPr>
                          <w:rStyle w:val="Lienhypertexte"/>
                        </w:rPr>
                        <w:t>ap-dostarlimab-endometre@icta.fr</w:t>
                      </w:r>
                    </w:hyperlink>
                    <w:r w:rsidR="00D23178" w:rsidRPr="009123FE">
                      <w:rPr>
                        <w:rFonts w:ascii="Arial Nova Cond" w:hAnsi="Arial Nova Cond"/>
                      </w:rPr>
                      <w:t>)</w:t>
                    </w:r>
                  </w:sdtContent>
                </w:sdt>
                <w:r w:rsidR="0059394D" w:rsidRPr="0063644C">
                  <w:rPr>
                    <w:rFonts w:ascii="Arial Nova Cond" w:hAnsi="Arial Nova Cond"/>
                  </w:rPr>
                  <w:t>)</w:t>
                </w:r>
              </w:sdtContent>
            </w:sdt>
            <w:r w:rsidRPr="0063644C">
              <w:rPr>
                <w:rFonts w:ascii="Arial Nova Cond" w:hAnsi="Arial Nova Cond"/>
              </w:rPr>
              <w:t>.</w:t>
            </w:r>
          </w:p>
        </w:tc>
      </w:tr>
    </w:tbl>
    <w:p w14:paraId="761B4554" w14:textId="77777777" w:rsidR="000128DA" w:rsidRPr="0093672E" w:rsidRDefault="000128DA" w:rsidP="00697343"/>
    <w:p w14:paraId="0F3FA147" w14:textId="77777777" w:rsidR="00AC31D2" w:rsidRPr="0093672E" w:rsidRDefault="00AC31D2" w:rsidP="00697343">
      <w:r w:rsidRPr="0093672E">
        <w:br w:type="page"/>
      </w:r>
    </w:p>
    <w:tbl>
      <w:tblPr>
        <w:tblStyle w:val="Grilledutableau"/>
        <w:tblW w:w="0" w:type="auto"/>
        <w:tblLook w:val="0620" w:firstRow="1" w:lastRow="0" w:firstColumn="0" w:lastColumn="0" w:noHBand="1" w:noVBand="1"/>
      </w:tblPr>
      <w:tblGrid>
        <w:gridCol w:w="9608"/>
      </w:tblGrid>
      <w:tr w:rsidR="0075456B" w:rsidRPr="0093672E" w14:paraId="25CE97A3"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171ADAB7" w14:textId="77777777" w:rsidR="0075456B" w:rsidRPr="0093672E" w:rsidRDefault="0075456B" w:rsidP="007B46FE">
            <w:pPr>
              <w:pStyle w:val="Titredenote"/>
            </w:pPr>
            <w:bookmarkStart w:id="18" w:name="Demande_accès"/>
            <w:r w:rsidRPr="0093672E">
              <w:lastRenderedPageBreak/>
              <w:t>Fiche d’accès au traitement</w:t>
            </w:r>
          </w:p>
          <w:bookmarkEnd w:id="18"/>
          <w:p w14:paraId="7C45619D" w14:textId="42DCA919" w:rsidR="0075456B" w:rsidRDefault="0075456B" w:rsidP="007C3CB4">
            <w:pPr>
              <w:jc w:val="cente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326524801"/>
              <w:placeholder>
                <w:docPart w:val="5F600503FFA44550BB8755AFF48EC7CA"/>
              </w:placeholder>
              <w:comboBox>
                <w:listItem w:value="Choisissez un élément."/>
                <w:listItem w:displayText="Plateforme électronique" w:value="Plateforme électronique"/>
                <w:listItem w:displayText="Transmission papier (fax ou mail)" w:value="Transmission papier (fax ou mail)"/>
              </w:comboBox>
            </w:sdtPr>
            <w:sdtContent>
              <w:p w14:paraId="0CBEBAA6" w14:textId="41933FEF" w:rsidR="00520247" w:rsidRDefault="006F5FD1" w:rsidP="00372848">
                <w:pPr>
                  <w:jc w:val="center"/>
                  <w:rPr>
                    <w:rStyle w:val="Grasitalique"/>
                    <w:b/>
                  </w:rPr>
                </w:pPr>
                <w:r>
                  <w:rPr>
                    <w:rStyle w:val="Grasitalique"/>
                  </w:rPr>
                  <w:t>Plateforme électronique</w:t>
                </w:r>
              </w:p>
            </w:sdtContent>
          </w:sdt>
          <w:sdt>
            <w:sdtPr>
              <w:rPr>
                <w:rStyle w:val="Grasitalique"/>
              </w:rPr>
              <w:id w:val="1244912708"/>
              <w:placeholder>
                <w:docPart w:val="915404AD0A9344B89BF8B9BD944D264D"/>
              </w:placeholder>
            </w:sdtPr>
            <w:sdtEndPr>
              <w:rPr>
                <w:rStyle w:val="Textedelespacerserv"/>
                <w:bCs w:val="0"/>
                <w:i w:val="0"/>
                <w:color w:val="808080"/>
              </w:rPr>
            </w:sdtEndPr>
            <w:sdtContent>
              <w:permStart w:id="92811934" w:edGrp="everyone" w:displacedByCustomXml="prev"/>
              <w:p w14:paraId="0C0B3A77" w14:textId="5C4B16F5" w:rsidR="00372848" w:rsidRPr="0093672E" w:rsidRDefault="00000000" w:rsidP="00372848">
                <w:pPr>
                  <w:jc w:val="center"/>
                  <w:rPr>
                    <w:rStyle w:val="Grasitalique"/>
                  </w:rPr>
                </w:pPr>
                <w:sdt>
                  <w:sdtPr>
                    <w:rPr>
                      <w:rStyle w:val="Grasitalique"/>
                    </w:rPr>
                    <w:id w:val="-927268178"/>
                    <w:placeholder>
                      <w:docPart w:val="0A888A805A1F4CE2A3F85162F3842F0A"/>
                    </w:placeholder>
                  </w:sdtPr>
                  <w:sdtEndPr>
                    <w:rPr>
                      <w:rStyle w:val="Textedelespacerserv"/>
                      <w:b/>
                      <w:bCs w:val="0"/>
                      <w:i w:val="0"/>
                      <w:color w:val="808080"/>
                    </w:rPr>
                  </w:sdtEndPr>
                  <w:sdtContent>
                    <w:permEnd w:id="92811934"/>
                    <w:r>
                      <w:fldChar w:fldCharType="begin"/>
                    </w:r>
                    <w:r>
                      <w:instrText>HYPERLINK "http://www.accesprecoce-dostarlimab-endometre.fr"</w:instrText>
                    </w:r>
                    <w:r>
                      <w:fldChar w:fldCharType="separate"/>
                    </w:r>
                    <w:r w:rsidR="006F5FD1" w:rsidRPr="00532875">
                      <w:rPr>
                        <w:rStyle w:val="Lienhypertexte"/>
                      </w:rPr>
                      <w:t>www.accesprecoce-dostarlimab-endometre.fr</w:t>
                    </w:r>
                    <w:r>
                      <w:rPr>
                        <w:rStyle w:val="Lienhypertexte"/>
                      </w:rPr>
                      <w:fldChar w:fldCharType="end"/>
                    </w:r>
                    <w:permStart w:id="1598777926" w:edGrp="everyone"/>
                  </w:sdtContent>
                </w:sdt>
              </w:p>
              <w:permEnd w:id="1598777926" w:displacedByCustomXml="next"/>
            </w:sdtContent>
          </w:sdt>
        </w:tc>
      </w:tr>
    </w:tbl>
    <w:p w14:paraId="019C08BB" w14:textId="77777777" w:rsidR="001F24D4" w:rsidRPr="0093672E" w:rsidRDefault="001F24D4" w:rsidP="001F24D4">
      <w:pPr>
        <w:pStyle w:val="Petit"/>
      </w:pPr>
    </w:p>
    <w:p w14:paraId="5A07B078" w14:textId="77777777" w:rsidR="00AC31D2" w:rsidRPr="0093672E" w:rsidRDefault="00AC31D2" w:rsidP="001F24D4">
      <w:pPr>
        <w:jc w:val="right"/>
      </w:pPr>
      <w:r w:rsidRPr="0093672E">
        <w:t>Date de la demande :</w:t>
      </w:r>
      <w:r w:rsidR="00F57D51" w:rsidRPr="0093672E">
        <w:t xml:space="preserve"> </w:t>
      </w:r>
      <w:permStart w:id="742160930" w:edGrp="everyone"/>
      <w:sdt>
        <w:sdtPr>
          <w:id w:val="208156610"/>
          <w:placeholder>
            <w:docPart w:val="F4C69ED583084899B13332BA7ABAB786"/>
          </w:placeholder>
          <w:showingPlcHdr/>
          <w:date w:fullDate="2021-06-22T00:00:00Z">
            <w:dateFormat w:val="dd/MM/yyyy"/>
            <w:lid w:val="fr-FR"/>
            <w:storeMappedDataAs w:val="dateTime"/>
            <w:calendar w:val="gregorian"/>
          </w:date>
        </w:sdtPr>
        <w:sdtContent>
          <w:r w:rsidR="009A5AE2" w:rsidRPr="00FE334B">
            <w:rPr>
              <w:rStyle w:val="Mention1"/>
            </w:rPr>
            <w:t>_ _/_ _/_ _ _ _</w:t>
          </w:r>
        </w:sdtContent>
      </w:sdt>
      <w:permEnd w:id="742160930"/>
    </w:p>
    <w:p w14:paraId="7409D0D2" w14:textId="77777777" w:rsidR="00AC31D2" w:rsidRPr="0093672E" w:rsidRDefault="00082551" w:rsidP="00BA3A23">
      <w:pPr>
        <w:pStyle w:val="Intertitre"/>
      </w:pPr>
      <w:r w:rsidRPr="0093672E">
        <w:t>Identification du patient</w:t>
      </w:r>
    </w:p>
    <w:p w14:paraId="379CFCCE" w14:textId="77777777" w:rsidR="00AC31D2" w:rsidRPr="0093672E" w:rsidRDefault="00AC31D2" w:rsidP="00AC31D2">
      <w:r w:rsidRPr="0093672E">
        <w:t>Nom du patient (3 premières lettres) :</w:t>
      </w:r>
      <w:permStart w:id="1990933827" w:edGrp="everyone"/>
      <w:r w:rsidRPr="0093672E">
        <w:t xml:space="preserve"> </w:t>
      </w:r>
      <w:sdt>
        <w:sdtPr>
          <w:id w:val="-1874613009"/>
          <w:placeholder>
            <w:docPart w:val="9DCA27C97065416FA0E7AE14494C3781"/>
          </w:placeholder>
          <w:showingPlcHdr/>
        </w:sdtPr>
        <w:sdtContent>
          <w:r w:rsidR="009A5AE2" w:rsidRPr="008E0B25">
            <w:rPr>
              <w:rStyle w:val="Mention1"/>
            </w:rPr>
            <w:t>| _ | _ | _ |</w:t>
          </w:r>
        </w:sdtContent>
      </w:sdt>
      <w:permEnd w:id="1990933827"/>
      <w:r w:rsidR="009239B3" w:rsidRPr="0093672E">
        <w:t xml:space="preserve"> </w:t>
      </w:r>
      <w:r w:rsidRPr="0093672E">
        <w:t xml:space="preserve">Prénom (2 premières lettres) : </w:t>
      </w:r>
      <w:permStart w:id="1110918503" w:edGrp="everyone"/>
      <w:sdt>
        <w:sdtPr>
          <w:id w:val="317785571"/>
          <w:placeholder>
            <w:docPart w:val="D680B4E4B5664B2D8F364E93395F58D9"/>
          </w:placeholder>
        </w:sdtPr>
        <w:sdtContent>
          <w:r w:rsidR="009A5AE2" w:rsidRPr="008E0B25">
            <w:rPr>
              <w:rStyle w:val="Mention1"/>
            </w:rPr>
            <w:t>| _ | _ |</w:t>
          </w:r>
        </w:sdtContent>
      </w:sdt>
      <w:permEnd w:id="1110918503"/>
    </w:p>
    <w:p w14:paraId="1C9B2FB3" w14:textId="22FA7D24" w:rsidR="00AC31D2" w:rsidRPr="0093672E" w:rsidRDefault="00AC31D2" w:rsidP="00AC31D2">
      <w:r w:rsidRPr="0093672E">
        <w:t>Date de naissanc</w:t>
      </w:r>
      <w:r w:rsidR="005C79E8">
        <w:t>e</w:t>
      </w:r>
      <w:r w:rsidR="00FB2341" w:rsidRPr="0093672E">
        <w:t xml:space="preserve"> </w:t>
      </w:r>
      <w:r w:rsidRPr="0093672E">
        <w:t>:</w:t>
      </w:r>
      <w:r w:rsidR="002647B4" w:rsidRPr="0093672E">
        <w:t xml:space="preserve"> </w:t>
      </w:r>
      <w:permStart w:id="1962308198" w:edGrp="everyone"/>
      <w:sdt>
        <w:sdtPr>
          <w:id w:val="551583455"/>
          <w:placeholder>
            <w:docPart w:val="8F164366568F4971BC766D5760741918"/>
          </w:placeholder>
          <w:showingPlcHdr/>
        </w:sdtPr>
        <w:sdtContent>
          <w:r w:rsidR="009A5AE2" w:rsidRPr="00B17014">
            <w:t xml:space="preserve">   </w:t>
          </w:r>
          <w:r w:rsidR="009A5AE2" w:rsidRPr="008E0B25">
            <w:rPr>
              <w:rStyle w:val="Mention1"/>
            </w:rPr>
            <w:t xml:space="preserve">  _</w:t>
          </w:r>
          <w:r w:rsidR="009A5AE2" w:rsidRPr="00B17014">
            <w:rPr>
              <w:rStyle w:val="Mention1"/>
            </w:rPr>
            <w:t xml:space="preserve"> _/_ _    </w:t>
          </w:r>
        </w:sdtContent>
      </w:sdt>
      <w:r w:rsidRPr="0093672E">
        <w:t xml:space="preserve"> </w:t>
      </w:r>
      <w:permEnd w:id="1962308198"/>
      <w:r w:rsidRPr="0093672E">
        <w:t xml:space="preserve">(MM/AAAA) </w:t>
      </w:r>
      <w:permStart w:id="202787451" w:edGrp="everyone"/>
      <w:permEnd w:id="202787451"/>
    </w:p>
    <w:p w14:paraId="4DFC0234" w14:textId="77777777" w:rsidR="00206142" w:rsidRPr="001D68A0" w:rsidRDefault="00206142" w:rsidP="001D68A0">
      <w:pPr>
        <w:pStyle w:val="Paragraphedexplications"/>
        <w:rPr>
          <w:b/>
          <w:bCs/>
        </w:rPr>
      </w:pPr>
      <w:r w:rsidRPr="001D68A0">
        <w:rPr>
          <w:b/>
          <w:bCs/>
        </w:rPr>
        <w:t>Si femme en âge de procréer, se référer au paragraphe 4.6 du RCP.</w:t>
      </w:r>
    </w:p>
    <w:p w14:paraId="57ED6B9E" w14:textId="268DC375"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4" w:history="1">
        <w:r w:rsidR="00CD44AE" w:rsidRPr="000C59B8">
          <w:rPr>
            <w:rStyle w:val="Lienhypertexte"/>
          </w:rPr>
          <w:t>https://www.clinicaltrialsregister.eu/</w:t>
        </w:r>
      </w:hyperlink>
      <w:r w:rsidR="00CD44AE">
        <w:t xml:space="preserve"> ou </w:t>
      </w:r>
      <w:hyperlink r:id="rId25" w:history="1">
        <w:r w:rsidR="005C76FF" w:rsidRPr="000C59B8">
          <w:rPr>
            <w:rStyle w:val="Lienhypertexte"/>
          </w:rPr>
          <w:t>https://clinicaltrials.gov/</w:t>
        </w:r>
      </w:hyperlink>
      <w:r w:rsidR="00093A19" w:rsidRPr="0093672E">
        <w:t>.</w:t>
      </w:r>
    </w:p>
    <w:p w14:paraId="4A46675C" w14:textId="596683B7" w:rsidR="00AC31D2" w:rsidRPr="0093672E" w:rsidRDefault="00AA5A66" w:rsidP="00806733">
      <w:pPr>
        <w:pStyle w:val="Paragraphedexplications"/>
      </w:pPr>
      <w:r>
        <w:t>S</w:t>
      </w:r>
      <w:r w:rsidR="001366AD">
        <w:t xml:space="preserve">’il existe une possibilité d’inclure </w:t>
      </w:r>
      <w:r w:rsidR="00AC31D2" w:rsidRPr="0093672E">
        <w:t>le patient dans un essai clinique en cours dans l’indication qui fait l’objet de l’accès précoce</w:t>
      </w:r>
      <w:r w:rsidR="001366AD">
        <w:t>, le patient doit être orienté vers l’essai clinique.</w:t>
      </w:r>
      <w:r w:rsidR="00AC31D2" w:rsidRPr="0093672E">
        <w:t xml:space="preserve"> </w:t>
      </w:r>
    </w:p>
    <w:p w14:paraId="09F821E5" w14:textId="768FD08B" w:rsidR="00104159" w:rsidRPr="0093672E" w:rsidRDefault="00104159" w:rsidP="00EA0C9D"/>
    <w:p w14:paraId="5703F4CA" w14:textId="27902BB5" w:rsidR="002615A4" w:rsidRDefault="002615A4" w:rsidP="00AC31D2">
      <w:r>
        <w:t>Le patient a-t-il déjà débuté le traitement dans le cadre d’un accès compassionnel</w:t>
      </w:r>
      <w:r w:rsidR="00807B86">
        <w:t xml:space="preserve"> ou </w:t>
      </w:r>
      <w:r w:rsidR="00A11828">
        <w:t xml:space="preserve">dans une </w:t>
      </w:r>
      <w:r w:rsidR="00807B86">
        <w:t>autre situation</w:t>
      </w:r>
      <w:r w:rsidR="008A482D">
        <w:t>?</w:t>
      </w:r>
      <w:r w:rsidR="008A482D" w:rsidRPr="0093672E">
        <w:t xml:space="preserve"> </w:t>
      </w:r>
      <w:permStart w:id="724256406" w:edGrp="everyone"/>
      <w:sdt>
        <w:sdtPr>
          <w:id w:val="-1862650772"/>
          <w14:checkbox>
            <w14:checked w14:val="0"/>
            <w14:checkedState w14:val="2612" w14:font="MS Gothic"/>
            <w14:uncheckedState w14:val="2610" w14:font="MS Gothic"/>
          </w14:checkbox>
        </w:sdtPr>
        <w:sdtContent>
          <w:r w:rsidR="008A482D">
            <w:rPr>
              <w:rFonts w:ascii="MS Gothic" w:eastAsia="MS Gothic" w:hAnsi="MS Gothic" w:hint="eastAsia"/>
            </w:rPr>
            <w:t>☐</w:t>
          </w:r>
        </w:sdtContent>
      </w:sdt>
      <w:permEnd w:id="724256406"/>
      <w:r w:rsidR="008A482D" w:rsidRPr="0093672E">
        <w:t xml:space="preserve"> Oui</w:t>
      </w:r>
      <w:r w:rsidR="008A482D" w:rsidRPr="0093672E">
        <w:tab/>
      </w:r>
      <w:permStart w:id="1879266916" w:edGrp="everyone"/>
      <w:sdt>
        <w:sdtPr>
          <w:id w:val="1589662851"/>
          <w14:checkbox>
            <w14:checked w14:val="0"/>
            <w14:checkedState w14:val="2612" w14:font="MS Gothic"/>
            <w14:uncheckedState w14:val="2610" w14:font="MS Gothic"/>
          </w14:checkbox>
        </w:sdtPr>
        <w:sdtContent>
          <w:r w:rsidR="008A482D">
            <w:rPr>
              <w:rFonts w:ascii="MS Gothic" w:eastAsia="MS Gothic" w:hAnsi="MS Gothic" w:hint="eastAsia"/>
            </w:rPr>
            <w:t>☐</w:t>
          </w:r>
        </w:sdtContent>
      </w:sdt>
      <w:permEnd w:id="1879266916"/>
      <w:r w:rsidR="008A482D" w:rsidDel="008F44C1">
        <w:rPr>
          <w:rFonts w:ascii="MS Gothic" w:eastAsia="MS Gothic" w:hAnsi="MS Gothic" w:hint="eastAsia"/>
        </w:rPr>
        <w:t xml:space="preserve"> </w:t>
      </w:r>
      <w:r w:rsidR="008A482D" w:rsidRPr="0093672E">
        <w:t>Non </w:t>
      </w:r>
    </w:p>
    <w:p w14:paraId="672A59A6" w14:textId="77777777" w:rsidR="00145D44" w:rsidRPr="0093672E" w:rsidRDefault="00145D44" w:rsidP="00AC31D2"/>
    <w:p w14:paraId="1B2C95D6" w14:textId="77777777" w:rsidR="00AC31D2" w:rsidRPr="0093672E" w:rsidRDefault="000241BC" w:rsidP="00FB6276">
      <w:pPr>
        <w:pStyle w:val="Titre2"/>
        <w:numPr>
          <w:ilvl w:val="0"/>
          <w:numId w:val="0"/>
        </w:numPr>
        <w:ind w:left="360" w:hanging="360"/>
      </w:pPr>
      <w:r w:rsidRPr="0093672E">
        <w:t>Maladie</w:t>
      </w:r>
    </w:p>
    <w:p w14:paraId="187CF009" w14:textId="7777777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9608" w:type="dxa"/>
        <w:tblLook w:val="0600" w:firstRow="0" w:lastRow="0" w:firstColumn="0" w:lastColumn="0" w:noHBand="1" w:noVBand="1"/>
      </w:tblPr>
      <w:tblGrid>
        <w:gridCol w:w="9608"/>
      </w:tblGrid>
      <w:tr w:rsidR="005C79E8" w:rsidRPr="0093672E" w14:paraId="3AA71B40" w14:textId="77777777" w:rsidTr="005C79E8">
        <w:tc>
          <w:tcPr>
            <w:tcW w:w="9608" w:type="dxa"/>
          </w:tcPr>
          <w:p w14:paraId="2A5325A9" w14:textId="77777777" w:rsidR="005C79E8" w:rsidRDefault="005C79E8" w:rsidP="005C79E8">
            <w:pPr>
              <w:pStyle w:val="paragraph"/>
              <w:numPr>
                <w:ilvl w:val="0"/>
                <w:numId w:val="20"/>
              </w:numPr>
              <w:spacing w:before="0" w:beforeAutospacing="0" w:after="0" w:afterAutospacing="0" w:line="276" w:lineRule="auto"/>
              <w:jc w:val="both"/>
              <w:textAlignment w:val="baseline"/>
              <w:rPr>
                <w:rFonts w:ascii="Arial Nova Cond" w:eastAsiaTheme="minorEastAsia" w:hAnsi="Arial Nova Cond"/>
                <w:color w:val="595959" w:themeColor="text1" w:themeTint="A6"/>
                <w:sz w:val="22"/>
                <w:shd w:val="clear" w:color="auto" w:fill="F2F2F2" w:themeFill="background1" w:themeFillShade="F2"/>
              </w:rPr>
            </w:pPr>
            <w:r w:rsidRPr="0012370B">
              <w:rPr>
                <w:rFonts w:ascii="Arial" w:eastAsiaTheme="minorEastAsia" w:hAnsi="Arial" w:cs="Arial"/>
                <w:color w:val="404040" w:themeColor="text1" w:themeTint="BF"/>
                <w:sz w:val="22"/>
                <w:szCs w:val="22"/>
                <w:u w:val="single"/>
              </w:rPr>
              <w:t>Date du diagnostic du cancer de l’endomètre</w:t>
            </w:r>
            <w:r w:rsidRPr="0012370B">
              <w:rPr>
                <w:rFonts w:ascii="Arial" w:eastAsiaTheme="minorEastAsia" w:hAnsi="Arial" w:cs="Arial"/>
                <w:color w:val="404040" w:themeColor="text1" w:themeTint="BF"/>
                <w:sz w:val="22"/>
                <w:szCs w:val="22"/>
              </w:rPr>
              <w:t xml:space="preserve"> (MM/AAAA) : </w:t>
            </w:r>
            <w:sdt>
              <w:sdtPr>
                <w:id w:val="48420118"/>
                <w:placeholder>
                  <w:docPart w:val="669DF506A5C14B34B03A5756451CFB59"/>
                </w:placeholder>
                <w:showingPlcHdr/>
              </w:sdtPr>
              <w:sdtContent>
                <w:permStart w:id="686107588" w:edGrp="everyone"/>
                <w:r w:rsidRPr="00B17014">
                  <w:t xml:space="preserve">   </w:t>
                </w:r>
                <w:r w:rsidRPr="008E0B25">
                  <w:rPr>
                    <w:rStyle w:val="Mention1"/>
                  </w:rPr>
                  <w:t xml:space="preserve">  _</w:t>
                </w:r>
                <w:r w:rsidRPr="00B17014">
                  <w:rPr>
                    <w:rStyle w:val="Mention1"/>
                  </w:rPr>
                  <w:t xml:space="preserve"> _/_ _    </w:t>
                </w:r>
                <w:permEnd w:id="686107588"/>
              </w:sdtContent>
            </w:sdt>
          </w:p>
          <w:p w14:paraId="52D89E28" w14:textId="77777777" w:rsidR="005C79E8" w:rsidRPr="0012370B" w:rsidRDefault="005C79E8" w:rsidP="005C79E8">
            <w:pPr>
              <w:numPr>
                <w:ilvl w:val="0"/>
                <w:numId w:val="20"/>
              </w:numPr>
              <w:tabs>
                <w:tab w:val="left" w:pos="793"/>
              </w:tabs>
              <w:spacing w:before="0" w:after="0" w:line="276" w:lineRule="auto"/>
              <w:textAlignment w:val="baseline"/>
              <w:rPr>
                <w:rFonts w:cs="Arial"/>
              </w:rPr>
            </w:pPr>
            <w:r w:rsidRPr="0012370B">
              <w:rPr>
                <w:rFonts w:cs="Arial"/>
                <w:u w:val="single"/>
              </w:rPr>
              <w:t>Statut ECOG</w:t>
            </w:r>
            <w:r w:rsidRPr="0012370B">
              <w:rPr>
                <w:rFonts w:cs="Arial"/>
              </w:rPr>
              <w:t xml:space="preserve"> (à la date de demande d’accès au traitement) : </w:t>
            </w:r>
            <w:permStart w:id="1304040337" w:edGrp="everyone"/>
            <w:sdt>
              <w:sdtPr>
                <w:id w:val="-859196039"/>
                <w14:checkbox>
                  <w14:checked w14:val="0"/>
                  <w14:checkedState w14:val="2612" w14:font="MS Gothic"/>
                  <w14:uncheckedState w14:val="2610" w14:font="MS Gothic"/>
                </w14:checkbox>
              </w:sdtPr>
              <w:sdtContent>
                <w:r>
                  <w:rPr>
                    <w:rFonts w:ascii="MS Gothic" w:eastAsia="MS Gothic" w:hAnsi="MS Gothic" w:hint="eastAsia"/>
                  </w:rPr>
                  <w:t>☐</w:t>
                </w:r>
              </w:sdtContent>
            </w:sdt>
            <w:permEnd w:id="1304040337"/>
            <w:r w:rsidDel="008F44C1">
              <w:rPr>
                <w:rFonts w:ascii="MS Gothic" w:eastAsia="MS Gothic" w:hAnsi="MS Gothic" w:hint="eastAsia"/>
              </w:rPr>
              <w:t xml:space="preserve"> </w:t>
            </w:r>
            <w:r w:rsidRPr="0012370B">
              <w:rPr>
                <w:rFonts w:cs="Arial"/>
              </w:rPr>
              <w:t xml:space="preserve">0 ; </w:t>
            </w:r>
            <w:permStart w:id="1575495444" w:edGrp="everyone"/>
            <w:sdt>
              <w:sdtPr>
                <w:id w:val="-684286515"/>
                <w14:checkbox>
                  <w14:checked w14:val="0"/>
                  <w14:checkedState w14:val="2612" w14:font="MS Gothic"/>
                  <w14:uncheckedState w14:val="2610" w14:font="MS Gothic"/>
                </w14:checkbox>
              </w:sdtPr>
              <w:sdtContent>
                <w:r>
                  <w:rPr>
                    <w:rFonts w:ascii="MS Gothic" w:eastAsia="MS Gothic" w:hAnsi="MS Gothic" w:hint="eastAsia"/>
                  </w:rPr>
                  <w:t>☐</w:t>
                </w:r>
              </w:sdtContent>
            </w:sdt>
            <w:permEnd w:id="1575495444"/>
            <w:r w:rsidDel="008F44C1">
              <w:rPr>
                <w:rFonts w:ascii="MS Gothic" w:eastAsia="MS Gothic" w:hAnsi="MS Gothic" w:hint="eastAsia"/>
              </w:rPr>
              <w:t xml:space="preserve"> </w:t>
            </w:r>
            <w:r w:rsidRPr="0012370B">
              <w:rPr>
                <w:rFonts w:cs="Arial"/>
              </w:rPr>
              <w:t xml:space="preserve">1 ; </w:t>
            </w:r>
            <w:permStart w:id="522341771" w:edGrp="everyone"/>
            <w:sdt>
              <w:sdtPr>
                <w:id w:val="-993256231"/>
                <w14:checkbox>
                  <w14:checked w14:val="0"/>
                  <w14:checkedState w14:val="2612" w14:font="MS Gothic"/>
                  <w14:uncheckedState w14:val="2610" w14:font="MS Gothic"/>
                </w14:checkbox>
              </w:sdtPr>
              <w:sdtContent>
                <w:r>
                  <w:rPr>
                    <w:rFonts w:ascii="MS Gothic" w:eastAsia="MS Gothic" w:hAnsi="MS Gothic" w:hint="eastAsia"/>
                  </w:rPr>
                  <w:t>☐</w:t>
                </w:r>
              </w:sdtContent>
            </w:sdt>
            <w:permEnd w:id="522341771"/>
            <w:r w:rsidDel="008F44C1">
              <w:rPr>
                <w:rFonts w:ascii="MS Gothic" w:eastAsia="MS Gothic" w:hAnsi="MS Gothic" w:hint="eastAsia"/>
              </w:rPr>
              <w:t xml:space="preserve"> </w:t>
            </w:r>
            <w:r w:rsidRPr="0012370B">
              <w:rPr>
                <w:rFonts w:cs="Arial"/>
              </w:rPr>
              <w:t xml:space="preserve">2 ; </w:t>
            </w:r>
            <w:permStart w:id="876552104" w:edGrp="everyone"/>
            <w:sdt>
              <w:sdtPr>
                <w:id w:val="-12376191"/>
                <w14:checkbox>
                  <w14:checked w14:val="0"/>
                  <w14:checkedState w14:val="2612" w14:font="MS Gothic"/>
                  <w14:uncheckedState w14:val="2610" w14:font="MS Gothic"/>
                </w14:checkbox>
              </w:sdtPr>
              <w:sdtContent>
                <w:r>
                  <w:rPr>
                    <w:rFonts w:ascii="MS Gothic" w:eastAsia="MS Gothic" w:hAnsi="MS Gothic" w:hint="eastAsia"/>
                  </w:rPr>
                  <w:t>☐</w:t>
                </w:r>
              </w:sdtContent>
            </w:sdt>
            <w:permEnd w:id="876552104"/>
            <w:r w:rsidDel="008F44C1">
              <w:rPr>
                <w:rFonts w:ascii="MS Gothic" w:eastAsia="MS Gothic" w:hAnsi="MS Gothic" w:hint="eastAsia"/>
              </w:rPr>
              <w:t xml:space="preserve"> </w:t>
            </w:r>
            <w:r w:rsidRPr="0012370B">
              <w:rPr>
                <w:rFonts w:cs="Arial"/>
              </w:rPr>
              <w:t xml:space="preserve">3 ; </w:t>
            </w:r>
            <w:permStart w:id="934025018" w:edGrp="everyone"/>
            <w:sdt>
              <w:sdtPr>
                <w:id w:val="-1475980439"/>
                <w14:checkbox>
                  <w14:checked w14:val="0"/>
                  <w14:checkedState w14:val="2612" w14:font="MS Gothic"/>
                  <w14:uncheckedState w14:val="2610" w14:font="MS Gothic"/>
                </w14:checkbox>
              </w:sdtPr>
              <w:sdtContent>
                <w:r>
                  <w:rPr>
                    <w:rFonts w:ascii="MS Gothic" w:eastAsia="MS Gothic" w:hAnsi="MS Gothic" w:hint="eastAsia"/>
                  </w:rPr>
                  <w:t>☐</w:t>
                </w:r>
              </w:sdtContent>
            </w:sdt>
            <w:permEnd w:id="934025018"/>
            <w:r w:rsidDel="008F44C1">
              <w:rPr>
                <w:rFonts w:ascii="MS Gothic" w:eastAsia="MS Gothic" w:hAnsi="MS Gothic" w:hint="eastAsia"/>
              </w:rPr>
              <w:t xml:space="preserve"> </w:t>
            </w:r>
            <w:r w:rsidRPr="0012370B">
              <w:rPr>
                <w:rFonts w:cs="Arial"/>
              </w:rPr>
              <w:t>4</w:t>
            </w:r>
          </w:p>
          <w:p w14:paraId="5B385599" w14:textId="77777777" w:rsidR="005C79E8" w:rsidRDefault="005C79E8" w:rsidP="005C79E8">
            <w:pPr>
              <w:numPr>
                <w:ilvl w:val="0"/>
                <w:numId w:val="20"/>
              </w:numPr>
              <w:tabs>
                <w:tab w:val="left" w:pos="793"/>
              </w:tabs>
              <w:spacing w:before="0" w:after="0" w:line="276" w:lineRule="auto"/>
              <w:textAlignment w:val="baseline"/>
              <w:rPr>
                <w:rFonts w:cs="Arial"/>
              </w:rPr>
            </w:pPr>
            <w:r w:rsidRPr="0012370B">
              <w:rPr>
                <w:rFonts w:cs="Arial"/>
                <w:u w:val="single"/>
              </w:rPr>
              <w:t>La patiente est-elle éligible à u</w:t>
            </w:r>
            <w:r>
              <w:rPr>
                <w:rFonts w:cs="Arial"/>
                <w:u w:val="single"/>
              </w:rPr>
              <w:t>ne chimiothérapie à base</w:t>
            </w:r>
            <w:r w:rsidRPr="0012370B">
              <w:rPr>
                <w:rFonts w:cs="Arial"/>
                <w:u w:val="single"/>
              </w:rPr>
              <w:t xml:space="preserve"> de platine</w:t>
            </w:r>
            <w:r w:rsidRPr="0012370B">
              <w:rPr>
                <w:rFonts w:cs="Arial"/>
              </w:rPr>
              <w:t xml:space="preserve"> ? </w:t>
            </w:r>
            <w:permStart w:id="1983513879" w:edGrp="everyone"/>
            <w:sdt>
              <w:sdtPr>
                <w:id w:val="1990818241"/>
                <w14:checkbox>
                  <w14:checked w14:val="0"/>
                  <w14:checkedState w14:val="2612" w14:font="MS Gothic"/>
                  <w14:uncheckedState w14:val="2610" w14:font="MS Gothic"/>
                </w14:checkbox>
              </w:sdtPr>
              <w:sdtContent>
                <w:r>
                  <w:rPr>
                    <w:rFonts w:ascii="MS Gothic" w:eastAsia="MS Gothic" w:hAnsi="MS Gothic" w:hint="eastAsia"/>
                  </w:rPr>
                  <w:t>☐</w:t>
                </w:r>
              </w:sdtContent>
            </w:sdt>
            <w:permEnd w:id="1983513879"/>
            <w:r w:rsidDel="008F44C1">
              <w:rPr>
                <w:rFonts w:ascii="MS Gothic" w:eastAsia="MS Gothic" w:hAnsi="MS Gothic" w:hint="eastAsia"/>
              </w:rPr>
              <w:t xml:space="preserve"> </w:t>
            </w:r>
            <w:r w:rsidRPr="0012370B">
              <w:rPr>
                <w:rFonts w:cs="Arial"/>
              </w:rPr>
              <w:t xml:space="preserve">Oui ; </w:t>
            </w:r>
            <w:permStart w:id="1630624349" w:edGrp="everyone"/>
            <w:sdt>
              <w:sdtPr>
                <w:id w:val="-2047515256"/>
                <w14:checkbox>
                  <w14:checked w14:val="0"/>
                  <w14:checkedState w14:val="2612" w14:font="MS Gothic"/>
                  <w14:uncheckedState w14:val="2610" w14:font="MS Gothic"/>
                </w14:checkbox>
              </w:sdtPr>
              <w:sdtContent>
                <w:r>
                  <w:rPr>
                    <w:rFonts w:ascii="MS Gothic" w:eastAsia="MS Gothic" w:hAnsi="MS Gothic" w:hint="eastAsia"/>
                  </w:rPr>
                  <w:t>☐</w:t>
                </w:r>
              </w:sdtContent>
            </w:sdt>
            <w:permEnd w:id="1630624349"/>
            <w:r w:rsidDel="008F44C1">
              <w:rPr>
                <w:rFonts w:ascii="MS Gothic" w:eastAsia="MS Gothic" w:hAnsi="MS Gothic" w:hint="eastAsia"/>
              </w:rPr>
              <w:t xml:space="preserve"> </w:t>
            </w:r>
            <w:r w:rsidRPr="0012370B">
              <w:rPr>
                <w:rFonts w:cs="Arial"/>
              </w:rPr>
              <w:t>Non</w:t>
            </w:r>
          </w:p>
          <w:p w14:paraId="1B38AC18" w14:textId="77777777" w:rsidR="005C79E8" w:rsidRDefault="005C79E8" w:rsidP="005C79E8">
            <w:pPr>
              <w:numPr>
                <w:ilvl w:val="0"/>
                <w:numId w:val="20"/>
              </w:numPr>
              <w:spacing w:before="0" w:after="0" w:line="276" w:lineRule="auto"/>
              <w:textAlignment w:val="baseline"/>
              <w:rPr>
                <w:rFonts w:cs="Arial"/>
              </w:rPr>
            </w:pPr>
            <w:r>
              <w:rPr>
                <w:rFonts w:cs="Arial"/>
                <w:u w:val="single"/>
              </w:rPr>
              <w:t>Statut de la maladie*</w:t>
            </w:r>
            <w:r w:rsidRPr="0012370B">
              <w:rPr>
                <w:rFonts w:cs="Arial"/>
              </w:rPr>
              <w:t xml:space="preserve"> (à la date de demande d’accès au traitement) : </w:t>
            </w:r>
          </w:p>
          <w:permStart w:id="1470328958" w:edGrp="everyone"/>
          <w:p w14:paraId="682EE291" w14:textId="77777777" w:rsidR="005C79E8" w:rsidRDefault="00000000" w:rsidP="005C79E8">
            <w:pPr>
              <w:pStyle w:val="Paragraphedeliste"/>
              <w:numPr>
                <w:ilvl w:val="0"/>
                <w:numId w:val="0"/>
              </w:numPr>
              <w:ind w:left="680" w:firstLine="357"/>
              <w:rPr>
                <w:rFonts w:cs="Arial"/>
              </w:rPr>
            </w:pPr>
            <w:sdt>
              <w:sdtPr>
                <w:id w:val="1507779199"/>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1470328958"/>
            <w:r w:rsidR="005C79E8" w:rsidDel="008F44C1">
              <w:rPr>
                <w:rFonts w:ascii="MS Gothic" w:eastAsia="MS Gothic" w:hAnsi="MS Gothic" w:hint="eastAsia"/>
              </w:rPr>
              <w:t xml:space="preserve"> </w:t>
            </w:r>
            <w:r w:rsidR="005C79E8" w:rsidRPr="007D6F56">
              <w:rPr>
                <w:rFonts w:cs="Arial"/>
              </w:rPr>
              <w:t>Stade</w:t>
            </w:r>
            <w:r w:rsidR="005C79E8">
              <w:rPr>
                <w:rFonts w:cs="Arial"/>
              </w:rPr>
              <w:t xml:space="preserve"> FIGO</w:t>
            </w:r>
            <w:r w:rsidR="005C79E8" w:rsidRPr="007D6F56">
              <w:rPr>
                <w:rFonts w:cs="Arial"/>
              </w:rPr>
              <w:t xml:space="preserve"> III</w:t>
            </w:r>
            <w:r w:rsidR="005C79E8">
              <w:rPr>
                <w:rFonts w:cs="Arial"/>
              </w:rPr>
              <w:t xml:space="preserve"> (nouvellement diagnostiqué) </w:t>
            </w:r>
            <w:r w:rsidR="005C79E8" w:rsidRPr="007D6F56">
              <w:rPr>
                <w:rFonts w:cs="Arial"/>
              </w:rPr>
              <w:t xml:space="preserve">; </w:t>
            </w:r>
          </w:p>
          <w:permStart w:id="1276592540" w:edGrp="everyone"/>
          <w:p w14:paraId="69B6CA50" w14:textId="77777777" w:rsidR="005C79E8" w:rsidRDefault="00000000" w:rsidP="005C79E8">
            <w:pPr>
              <w:pStyle w:val="Paragraphedeliste"/>
              <w:numPr>
                <w:ilvl w:val="0"/>
                <w:numId w:val="0"/>
              </w:numPr>
              <w:ind w:left="680" w:firstLine="357"/>
              <w:rPr>
                <w:rFonts w:cs="Arial"/>
              </w:rPr>
            </w:pPr>
            <w:sdt>
              <w:sdtPr>
                <w:id w:val="-1738078262"/>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1276592540"/>
            <w:r w:rsidR="005C79E8" w:rsidDel="008F44C1">
              <w:rPr>
                <w:rFonts w:ascii="MS Gothic" w:eastAsia="MS Gothic" w:hAnsi="MS Gothic" w:hint="eastAsia"/>
              </w:rPr>
              <w:t xml:space="preserve"> </w:t>
            </w:r>
            <w:r w:rsidR="005C79E8" w:rsidRPr="007D6F56">
              <w:rPr>
                <w:rFonts w:cs="Arial"/>
              </w:rPr>
              <w:t xml:space="preserve">Stade </w:t>
            </w:r>
            <w:r w:rsidR="005C79E8">
              <w:rPr>
                <w:rFonts w:cs="Arial"/>
              </w:rPr>
              <w:t xml:space="preserve">FIGO </w:t>
            </w:r>
            <w:r w:rsidR="005C79E8" w:rsidRPr="007D6F56">
              <w:rPr>
                <w:rFonts w:cs="Arial"/>
              </w:rPr>
              <w:t>IV </w:t>
            </w:r>
            <w:r w:rsidR="005C79E8">
              <w:rPr>
                <w:rFonts w:cs="Arial"/>
              </w:rPr>
              <w:t>(nouvellement diagnostiqué)</w:t>
            </w:r>
            <w:r w:rsidR="005C79E8" w:rsidRPr="007D6F56">
              <w:rPr>
                <w:rFonts w:cs="Arial"/>
              </w:rPr>
              <w:t xml:space="preserve"> ; </w:t>
            </w:r>
          </w:p>
          <w:permStart w:id="869292576" w:edGrp="everyone"/>
          <w:p w14:paraId="247C3FA6" w14:textId="77777777" w:rsidR="005C79E8" w:rsidRDefault="00000000" w:rsidP="005C79E8">
            <w:pPr>
              <w:pStyle w:val="Paragraphedeliste"/>
              <w:numPr>
                <w:ilvl w:val="0"/>
                <w:numId w:val="0"/>
              </w:numPr>
              <w:ind w:left="680" w:firstLine="357"/>
              <w:rPr>
                <w:rFonts w:cs="Arial"/>
              </w:rPr>
            </w:pPr>
            <w:sdt>
              <w:sdtPr>
                <w:id w:val="-11542055"/>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869292576"/>
            <w:r w:rsidR="005C79E8" w:rsidDel="008F44C1">
              <w:rPr>
                <w:rFonts w:ascii="MS Gothic" w:eastAsia="MS Gothic" w:hAnsi="MS Gothic" w:hint="eastAsia"/>
              </w:rPr>
              <w:t xml:space="preserve"> </w:t>
            </w:r>
            <w:r w:rsidR="005C79E8" w:rsidRPr="007D6F56">
              <w:rPr>
                <w:rFonts w:cs="Arial"/>
              </w:rPr>
              <w:t>1</w:t>
            </w:r>
            <w:r w:rsidR="005C79E8" w:rsidRPr="007D6F56">
              <w:rPr>
                <w:rFonts w:cs="Arial"/>
                <w:vertAlign w:val="superscript"/>
              </w:rPr>
              <w:t>ère</w:t>
            </w:r>
            <w:r w:rsidR="005C79E8" w:rsidRPr="007D6F56">
              <w:rPr>
                <w:rFonts w:cs="Arial"/>
              </w:rPr>
              <w:t xml:space="preserve"> rechute ; </w:t>
            </w:r>
          </w:p>
          <w:permStart w:id="1679062286" w:edGrp="everyone"/>
          <w:p w14:paraId="4DA27BF3" w14:textId="77777777" w:rsidR="005C79E8" w:rsidRPr="007D6F56" w:rsidRDefault="00000000" w:rsidP="005C79E8">
            <w:pPr>
              <w:pStyle w:val="Paragraphedeliste"/>
              <w:numPr>
                <w:ilvl w:val="0"/>
                <w:numId w:val="0"/>
              </w:numPr>
              <w:ind w:left="680" w:firstLine="357"/>
              <w:rPr>
                <w:rFonts w:ascii="Segoe UI Symbol" w:hAnsi="Segoe UI Symbol" w:cs="Segoe UI Symbol"/>
              </w:rPr>
            </w:pPr>
            <w:sdt>
              <w:sdtPr>
                <w:id w:val="-1919929555"/>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1679062286"/>
            <w:r w:rsidR="005C79E8" w:rsidDel="008F44C1">
              <w:rPr>
                <w:rFonts w:ascii="MS Gothic" w:eastAsia="MS Gothic" w:hAnsi="MS Gothic" w:hint="eastAsia"/>
              </w:rPr>
              <w:t xml:space="preserve"> </w:t>
            </w:r>
            <w:r w:rsidR="005C79E8" w:rsidRPr="007D6F56">
              <w:rPr>
                <w:rFonts w:cs="Arial"/>
              </w:rPr>
              <w:t>Autre, préciser</w:t>
            </w:r>
            <w:r w:rsidR="005C79E8">
              <w:rPr>
                <w:rFonts w:ascii="Segoe UI" w:hAnsi="Segoe UI" w:cs="Segoe UI"/>
                <w:sz w:val="18"/>
                <w:szCs w:val="18"/>
              </w:rPr>
              <w:t xml:space="preserve"> : </w:t>
            </w:r>
            <w:sdt>
              <w:sdtPr>
                <w:id w:val="1840887039"/>
                <w:placeholder>
                  <w:docPart w:val="D00AC87B604E4168BF43CEC7732B933F"/>
                </w:placeholder>
                <w:showingPlcHdr/>
              </w:sdtPr>
              <w:sdtContent>
                <w:permStart w:id="2019170691" w:edGrp="everyone"/>
                <w:r w:rsidR="005C79E8" w:rsidRPr="0093672E">
                  <w:rPr>
                    <w:rStyle w:val="Mention1"/>
                  </w:rPr>
                  <w:t>________________</w:t>
                </w:r>
                <w:permEnd w:id="2019170691"/>
              </w:sdtContent>
            </w:sdt>
          </w:p>
          <w:p w14:paraId="6D79FF67" w14:textId="77777777" w:rsidR="005C79E8" w:rsidRDefault="005C79E8" w:rsidP="005C79E8">
            <w:pPr>
              <w:spacing w:before="0" w:after="0" w:line="276" w:lineRule="auto"/>
              <w:textAlignment w:val="baseline"/>
              <w:rPr>
                <w:rFonts w:cs="Arial"/>
                <w:i/>
              </w:rPr>
            </w:pPr>
            <w:r w:rsidRPr="000F29D6">
              <w:rPr>
                <w:rFonts w:cs="Arial"/>
                <w:i/>
              </w:rPr>
              <w:t>* S’il s’agit d’un cancer nouvellement diagnostiqué, merci de préciser le stade FIGO (III ou IV). Dans le cas d’une rechute, merci de cocher seulement la case « 1</w:t>
            </w:r>
            <w:r w:rsidRPr="009123FE">
              <w:rPr>
                <w:rFonts w:cs="Arial"/>
                <w:i/>
                <w:vertAlign w:val="superscript"/>
              </w:rPr>
              <w:t>ere</w:t>
            </w:r>
            <w:r w:rsidRPr="000F29D6">
              <w:rPr>
                <w:rFonts w:cs="Arial"/>
                <w:i/>
              </w:rPr>
              <w:t xml:space="preserve"> rechute</w:t>
            </w:r>
            <w:r>
              <w:rPr>
                <w:rFonts w:cs="Arial"/>
                <w:i/>
              </w:rPr>
              <w:t> »</w:t>
            </w:r>
            <w:r w:rsidRPr="000F29D6">
              <w:rPr>
                <w:rFonts w:cs="Arial"/>
                <w:i/>
              </w:rPr>
              <w:t xml:space="preserve">, sans précision du stade FIGO. </w:t>
            </w:r>
          </w:p>
          <w:p w14:paraId="7C48025C" w14:textId="77777777" w:rsidR="005C79E8" w:rsidRPr="0012370B" w:rsidRDefault="005C79E8" w:rsidP="005C79E8">
            <w:pPr>
              <w:tabs>
                <w:tab w:val="left" w:pos="793"/>
              </w:tabs>
              <w:spacing w:before="0" w:after="0" w:line="276" w:lineRule="auto"/>
              <w:textAlignment w:val="baseline"/>
              <w:rPr>
                <w:rFonts w:cs="Arial"/>
              </w:rPr>
            </w:pPr>
          </w:p>
          <w:p w14:paraId="718F6BA5" w14:textId="77777777" w:rsidR="005C79E8" w:rsidRPr="004C5F67" w:rsidRDefault="005C79E8" w:rsidP="005C79E8">
            <w:pPr>
              <w:numPr>
                <w:ilvl w:val="0"/>
                <w:numId w:val="20"/>
              </w:numPr>
              <w:spacing w:before="0" w:after="0" w:line="276" w:lineRule="auto"/>
              <w:textAlignment w:val="baseline"/>
              <w:rPr>
                <w:rFonts w:ascii="Segoe UI" w:hAnsi="Segoe UI" w:cs="Segoe UI"/>
                <w:sz w:val="18"/>
                <w:szCs w:val="18"/>
              </w:rPr>
            </w:pPr>
            <w:r w:rsidRPr="007D6F56">
              <w:rPr>
                <w:rFonts w:cs="Arial"/>
                <w:u w:val="single"/>
              </w:rPr>
              <w:t>Histologie du cancer de l’endomètre</w:t>
            </w:r>
            <w:r w:rsidRPr="007D6F56">
              <w:rPr>
                <w:rFonts w:cs="Arial"/>
              </w:rPr>
              <w:t xml:space="preserve"> au diagnostic : </w:t>
            </w:r>
          </w:p>
          <w:permStart w:id="1626038831" w:edGrp="everyone"/>
          <w:p w14:paraId="26218C42" w14:textId="77777777" w:rsidR="005C79E8" w:rsidRDefault="00000000" w:rsidP="005C79E8">
            <w:pPr>
              <w:spacing w:before="0" w:after="0" w:line="276" w:lineRule="auto"/>
              <w:ind w:left="726" w:firstLine="357"/>
              <w:textAlignment w:val="baseline"/>
              <w:rPr>
                <w:rFonts w:cs="Arial"/>
              </w:rPr>
            </w:pPr>
            <w:sdt>
              <w:sdtPr>
                <w:id w:val="1069152176"/>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1626038831"/>
            <w:r w:rsidR="005C79E8" w:rsidRPr="007D6F56">
              <w:rPr>
                <w:rFonts w:cs="Arial"/>
              </w:rPr>
              <w:t xml:space="preserve"> Carcinome endométrioïde ; </w:t>
            </w:r>
          </w:p>
          <w:permStart w:id="1164535212" w:edGrp="everyone"/>
          <w:p w14:paraId="700E886E" w14:textId="77777777" w:rsidR="005C79E8" w:rsidRDefault="00000000" w:rsidP="005C79E8">
            <w:pPr>
              <w:spacing w:before="0" w:after="0" w:line="276" w:lineRule="auto"/>
              <w:ind w:left="726" w:firstLine="357"/>
              <w:textAlignment w:val="baseline"/>
              <w:rPr>
                <w:rFonts w:cs="Arial"/>
              </w:rPr>
            </w:pPr>
            <w:sdt>
              <w:sdtPr>
                <w:id w:val="551508535"/>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r w:rsidR="005C79E8" w:rsidRPr="007D6F56" w:rsidDel="00096679">
              <w:rPr>
                <w:rFonts w:ascii="Segoe UI Symbol" w:hAnsi="Segoe UI Symbol" w:cs="Segoe UI Symbol"/>
              </w:rPr>
              <w:t xml:space="preserve"> </w:t>
            </w:r>
            <w:permEnd w:id="1164535212"/>
            <w:r w:rsidR="005C79E8">
              <w:rPr>
                <w:rFonts w:cs="Arial"/>
              </w:rPr>
              <w:t>Carcinosarcome ;</w:t>
            </w:r>
            <w:r w:rsidR="005C79E8" w:rsidRPr="007D6F56">
              <w:rPr>
                <w:rFonts w:cs="Arial"/>
              </w:rPr>
              <w:t xml:space="preserve"> </w:t>
            </w:r>
          </w:p>
          <w:permStart w:id="1178730690" w:edGrp="everyone"/>
          <w:p w14:paraId="7894D699" w14:textId="77777777" w:rsidR="005C79E8" w:rsidRDefault="00000000" w:rsidP="005C79E8">
            <w:pPr>
              <w:spacing w:before="0" w:after="0" w:line="276" w:lineRule="auto"/>
              <w:ind w:left="726" w:firstLine="357"/>
              <w:textAlignment w:val="baseline"/>
              <w:rPr>
                <w:rFonts w:cs="Arial"/>
              </w:rPr>
            </w:pPr>
            <w:sdt>
              <w:sdtPr>
                <w:id w:val="-168941356"/>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1178730690"/>
            <w:r w:rsidR="005C79E8" w:rsidRPr="007D6F56">
              <w:rPr>
                <w:rFonts w:cs="Arial"/>
              </w:rPr>
              <w:t xml:space="preserve"> Carcinome à cellules claires ; </w:t>
            </w:r>
          </w:p>
          <w:permStart w:id="624689859" w:edGrp="everyone"/>
          <w:p w14:paraId="00F9A87E" w14:textId="77777777" w:rsidR="005C79E8" w:rsidRDefault="00000000" w:rsidP="005C79E8">
            <w:pPr>
              <w:spacing w:before="0" w:after="0" w:line="276" w:lineRule="auto"/>
              <w:ind w:left="726" w:firstLine="357"/>
              <w:textAlignment w:val="baseline"/>
              <w:rPr>
                <w:rFonts w:cs="Arial"/>
              </w:rPr>
            </w:pPr>
            <w:sdt>
              <w:sdtPr>
                <w:id w:val="1844123975"/>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624689859"/>
            <w:r w:rsidR="005C79E8" w:rsidRPr="007D6F56">
              <w:rPr>
                <w:rFonts w:cs="Arial"/>
              </w:rPr>
              <w:t xml:space="preserve"> Carcinome papillaire séreux ; </w:t>
            </w:r>
          </w:p>
          <w:permStart w:id="1475752424" w:edGrp="everyone"/>
          <w:p w14:paraId="04C19576" w14:textId="77777777" w:rsidR="005C79E8" w:rsidRDefault="00000000" w:rsidP="005C79E8">
            <w:pPr>
              <w:spacing w:before="0" w:after="0" w:line="276" w:lineRule="auto"/>
              <w:ind w:left="726" w:firstLine="357"/>
              <w:textAlignment w:val="baseline"/>
              <w:rPr>
                <w:rFonts w:cs="Arial"/>
              </w:rPr>
            </w:pPr>
            <w:sdt>
              <w:sdtPr>
                <w:id w:val="1305580882"/>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1475752424"/>
            <w:r w:rsidR="005C79E8" w:rsidRPr="007D6F56">
              <w:rPr>
                <w:rFonts w:cs="Arial"/>
              </w:rPr>
              <w:t xml:space="preserve"> Carcinome mixte ;</w:t>
            </w:r>
          </w:p>
          <w:permStart w:id="479744769" w:edGrp="everyone"/>
          <w:p w14:paraId="118F7F60" w14:textId="77777777" w:rsidR="005C79E8" w:rsidRPr="007D6F56" w:rsidRDefault="00000000" w:rsidP="005C79E8">
            <w:pPr>
              <w:spacing w:before="0" w:after="0" w:line="276" w:lineRule="auto"/>
              <w:ind w:left="726" w:firstLine="357"/>
              <w:textAlignment w:val="baseline"/>
              <w:rPr>
                <w:rFonts w:ascii="Segoe UI" w:hAnsi="Segoe UI" w:cs="Segoe UI"/>
                <w:sz w:val="18"/>
                <w:szCs w:val="18"/>
              </w:rPr>
            </w:pPr>
            <w:sdt>
              <w:sdtPr>
                <w:id w:val="1962842138"/>
                <w14:checkbox>
                  <w14:checked w14:val="0"/>
                  <w14:checkedState w14:val="2612" w14:font="MS Gothic"/>
                  <w14:uncheckedState w14:val="2610" w14:font="MS Gothic"/>
                </w14:checkbox>
              </w:sdtPr>
              <w:sdtContent>
                <w:r w:rsidR="005C79E8">
                  <w:rPr>
                    <w:rFonts w:ascii="MS Gothic" w:eastAsia="MS Gothic" w:hAnsi="MS Gothic" w:hint="eastAsia"/>
                  </w:rPr>
                  <w:t>☐</w:t>
                </w:r>
              </w:sdtContent>
            </w:sdt>
            <w:permEnd w:id="479744769"/>
            <w:r w:rsidR="005C79E8" w:rsidRPr="007D6F56">
              <w:rPr>
                <w:rFonts w:cs="Arial"/>
              </w:rPr>
              <w:t xml:space="preserve"> Autre, préciser</w:t>
            </w:r>
            <w:r w:rsidR="005C79E8" w:rsidRPr="007D6F56">
              <w:rPr>
                <w:rFonts w:ascii="Segoe UI" w:hAnsi="Segoe UI" w:cs="Segoe UI"/>
                <w:sz w:val="18"/>
                <w:szCs w:val="18"/>
              </w:rPr>
              <w:t> </w:t>
            </w:r>
            <w:sdt>
              <w:sdtPr>
                <w:id w:val="-727301639"/>
                <w:placeholder>
                  <w:docPart w:val="B8CF81B7682C40C2A733862E7A72BAAC"/>
                </w:placeholder>
                <w:showingPlcHdr/>
              </w:sdtPr>
              <w:sdtContent>
                <w:permStart w:id="1069554987" w:edGrp="everyone"/>
                <w:r w:rsidR="005C79E8" w:rsidRPr="0093672E">
                  <w:rPr>
                    <w:rStyle w:val="Mention1"/>
                  </w:rPr>
                  <w:t>________________</w:t>
                </w:r>
                <w:permEnd w:id="1069554987"/>
              </w:sdtContent>
            </w:sdt>
          </w:p>
          <w:p w14:paraId="49164AFE" w14:textId="77777777" w:rsidR="005C79E8" w:rsidRPr="00B0076E" w:rsidRDefault="005C79E8" w:rsidP="005C79E8">
            <w:pPr>
              <w:rPr>
                <w:rFonts w:ascii="Arial Nova Cond" w:hAnsi="Arial Nova Cond"/>
              </w:rPr>
            </w:pPr>
          </w:p>
          <w:p w14:paraId="7747C6EC" w14:textId="77777777" w:rsidR="005C79E8" w:rsidRPr="0012370B" w:rsidRDefault="005C79E8" w:rsidP="005C79E8">
            <w:pPr>
              <w:numPr>
                <w:ilvl w:val="0"/>
                <w:numId w:val="20"/>
              </w:numPr>
              <w:spacing w:before="0" w:after="0" w:line="276" w:lineRule="auto"/>
              <w:textAlignment w:val="baseline"/>
              <w:rPr>
                <w:rFonts w:ascii="Segoe UI" w:hAnsi="Segoe UI" w:cs="Segoe UI"/>
                <w:color w:val="404040"/>
                <w:sz w:val="18"/>
                <w:szCs w:val="18"/>
              </w:rPr>
            </w:pPr>
            <w:r w:rsidRPr="0012370B">
              <w:rPr>
                <w:rFonts w:cs="Arial"/>
                <w:u w:val="single"/>
              </w:rPr>
              <w:t>Grade</w:t>
            </w:r>
            <w:r w:rsidRPr="0012370B">
              <w:rPr>
                <w:rFonts w:cs="Arial"/>
              </w:rPr>
              <w:t xml:space="preserve"> : </w:t>
            </w:r>
            <w:permStart w:id="968194417" w:edGrp="everyone"/>
            <w:sdt>
              <w:sdtPr>
                <w:id w:val="1849370554"/>
                <w14:checkbox>
                  <w14:checked w14:val="0"/>
                  <w14:checkedState w14:val="2612" w14:font="MS Gothic"/>
                  <w14:uncheckedState w14:val="2610" w14:font="MS Gothic"/>
                </w14:checkbox>
              </w:sdtPr>
              <w:sdtContent>
                <w:r>
                  <w:rPr>
                    <w:rFonts w:ascii="MS Gothic" w:eastAsia="MS Gothic" w:hAnsi="MS Gothic" w:hint="eastAsia"/>
                  </w:rPr>
                  <w:t>☐</w:t>
                </w:r>
              </w:sdtContent>
            </w:sdt>
            <w:permEnd w:id="968194417"/>
            <w:r>
              <w:rPr>
                <w:rFonts w:cs="Arial"/>
              </w:rPr>
              <w:t xml:space="preserve"> Haut</w:t>
            </w:r>
            <w:r w:rsidRPr="0012370B">
              <w:rPr>
                <w:rFonts w:cs="Arial"/>
              </w:rPr>
              <w:t xml:space="preserve"> ; </w:t>
            </w:r>
            <w:permStart w:id="48960903" w:edGrp="everyone"/>
            <w:sdt>
              <w:sdtPr>
                <w:id w:val="1514570054"/>
                <w14:checkbox>
                  <w14:checked w14:val="0"/>
                  <w14:checkedState w14:val="2612" w14:font="MS Gothic"/>
                  <w14:uncheckedState w14:val="2610" w14:font="MS Gothic"/>
                </w14:checkbox>
              </w:sdtPr>
              <w:sdtContent>
                <w:r>
                  <w:rPr>
                    <w:rFonts w:ascii="MS Gothic" w:eastAsia="MS Gothic" w:hAnsi="MS Gothic" w:hint="eastAsia"/>
                  </w:rPr>
                  <w:t>☐</w:t>
                </w:r>
              </w:sdtContent>
            </w:sdt>
            <w:permEnd w:id="48960903"/>
            <w:r>
              <w:rPr>
                <w:rFonts w:cs="Arial"/>
              </w:rPr>
              <w:t xml:space="preserve"> Bas</w:t>
            </w:r>
          </w:p>
          <w:p w14:paraId="17A7372F" w14:textId="77777777" w:rsidR="005C79E8" w:rsidRPr="00B0076E" w:rsidRDefault="005C79E8" w:rsidP="005C79E8">
            <w:pPr>
              <w:rPr>
                <w:rFonts w:ascii="Arial Nova Cond" w:hAnsi="Arial Nova Cond"/>
              </w:rPr>
            </w:pPr>
          </w:p>
          <w:p w14:paraId="04FCCBD6" w14:textId="77777777" w:rsidR="005C79E8" w:rsidRDefault="005C79E8" w:rsidP="005C79E8">
            <w:pPr>
              <w:numPr>
                <w:ilvl w:val="0"/>
                <w:numId w:val="32"/>
              </w:numPr>
              <w:autoSpaceDE w:val="0"/>
              <w:autoSpaceDN w:val="0"/>
              <w:adjustRightInd w:val="0"/>
              <w:spacing w:before="0" w:after="0" w:line="276" w:lineRule="auto"/>
              <w:ind w:left="714" w:hanging="357"/>
              <w:jc w:val="left"/>
              <w:rPr>
                <w:rFonts w:cs="Arial"/>
              </w:rPr>
            </w:pPr>
            <w:r w:rsidRPr="0012370B">
              <w:rPr>
                <w:rFonts w:cs="Arial"/>
                <w:u w:val="single"/>
              </w:rPr>
              <w:t>Statut dMMR/pMMR</w:t>
            </w:r>
            <w:r w:rsidRPr="0012370B">
              <w:rPr>
                <w:rFonts w:cs="Arial"/>
              </w:rPr>
              <w:t xml:space="preserve"> ​: </w:t>
            </w:r>
            <w:permStart w:id="1102582259" w:edGrp="everyone"/>
            <w:sdt>
              <w:sdtPr>
                <w:id w:val="839591625"/>
                <w14:checkbox>
                  <w14:checked w14:val="0"/>
                  <w14:checkedState w14:val="2612" w14:font="MS Gothic"/>
                  <w14:uncheckedState w14:val="2610" w14:font="MS Gothic"/>
                </w14:checkbox>
              </w:sdtPr>
              <w:sdtContent>
                <w:r>
                  <w:rPr>
                    <w:rFonts w:ascii="MS Gothic" w:eastAsia="MS Gothic" w:hAnsi="MS Gothic" w:hint="eastAsia"/>
                  </w:rPr>
                  <w:t>☐</w:t>
                </w:r>
              </w:sdtContent>
            </w:sdt>
            <w:permEnd w:id="1102582259"/>
            <w:r>
              <w:rPr>
                <w:rFonts w:cs="Arial"/>
              </w:rPr>
              <w:t xml:space="preserve"> dMMR/MSI-H ;</w:t>
            </w:r>
            <w:r w:rsidRPr="0012370B">
              <w:rPr>
                <w:rFonts w:cs="Arial"/>
              </w:rPr>
              <w:t xml:space="preserve"> </w:t>
            </w:r>
            <w:permStart w:id="1681063961" w:edGrp="everyone"/>
            <w:sdt>
              <w:sdtPr>
                <w:id w:val="-997344053"/>
                <w14:checkbox>
                  <w14:checked w14:val="0"/>
                  <w14:checkedState w14:val="2612" w14:font="MS Gothic"/>
                  <w14:uncheckedState w14:val="2610" w14:font="MS Gothic"/>
                </w14:checkbox>
              </w:sdtPr>
              <w:sdtContent>
                <w:r>
                  <w:rPr>
                    <w:rFonts w:ascii="MS Gothic" w:eastAsia="MS Gothic" w:hAnsi="MS Gothic" w:hint="eastAsia"/>
                  </w:rPr>
                  <w:t>☐</w:t>
                </w:r>
              </w:sdtContent>
            </w:sdt>
            <w:permEnd w:id="1681063961"/>
            <w:r>
              <w:rPr>
                <w:rFonts w:cs="Arial"/>
              </w:rPr>
              <w:t xml:space="preserve"> pMMR/MSS ;</w:t>
            </w:r>
            <w:r w:rsidRPr="0012370B">
              <w:rPr>
                <w:rFonts w:cs="Arial"/>
              </w:rPr>
              <w:t xml:space="preserve"> </w:t>
            </w:r>
            <w:permStart w:id="1434534581" w:edGrp="everyone"/>
            <w:sdt>
              <w:sdtPr>
                <w:id w:val="1996376173"/>
                <w14:checkbox>
                  <w14:checked w14:val="0"/>
                  <w14:checkedState w14:val="2612" w14:font="MS Gothic"/>
                  <w14:uncheckedState w14:val="2610" w14:font="MS Gothic"/>
                </w14:checkbox>
              </w:sdtPr>
              <w:sdtContent>
                <w:r>
                  <w:rPr>
                    <w:rFonts w:ascii="MS Gothic" w:eastAsia="MS Gothic" w:hAnsi="MS Gothic" w:hint="eastAsia"/>
                  </w:rPr>
                  <w:t>☐</w:t>
                </w:r>
              </w:sdtContent>
            </w:sdt>
            <w:permEnd w:id="1434534581"/>
            <w:r>
              <w:rPr>
                <w:rFonts w:cs="Arial"/>
              </w:rPr>
              <w:t xml:space="preserve"> Non </w:t>
            </w:r>
            <w:r w:rsidRPr="0012370B">
              <w:rPr>
                <w:rFonts w:cs="Arial"/>
              </w:rPr>
              <w:t xml:space="preserve">connu </w:t>
            </w:r>
          </w:p>
          <w:p w14:paraId="71248856" w14:textId="77777777" w:rsidR="005C79E8" w:rsidRDefault="005C79E8" w:rsidP="005C79E8">
            <w:pPr>
              <w:autoSpaceDE w:val="0"/>
              <w:autoSpaceDN w:val="0"/>
              <w:adjustRightInd w:val="0"/>
              <w:spacing w:before="0" w:after="0" w:line="276" w:lineRule="auto"/>
              <w:ind w:left="680" w:hanging="362"/>
              <w:jc w:val="left"/>
              <w:rPr>
                <w:rFonts w:cs="Arial"/>
                <w:u w:val="single"/>
              </w:rPr>
            </w:pPr>
          </w:p>
          <w:p w14:paraId="218F42E8" w14:textId="77777777" w:rsidR="005C79E8" w:rsidRPr="007314C5" w:rsidRDefault="005C79E8" w:rsidP="005C79E8">
            <w:pPr>
              <w:autoSpaceDE w:val="0"/>
              <w:autoSpaceDN w:val="0"/>
              <w:adjustRightInd w:val="0"/>
              <w:spacing w:before="0" w:after="0" w:line="276" w:lineRule="auto"/>
              <w:ind w:left="680" w:hanging="362"/>
              <w:jc w:val="left"/>
              <w:rPr>
                <w:rFonts w:cs="Arial"/>
              </w:rPr>
            </w:pPr>
            <w:r w:rsidRPr="007314C5">
              <w:rPr>
                <w:rFonts w:cs="Arial"/>
                <w:u w:val="single"/>
              </w:rPr>
              <w:t xml:space="preserve">Méthode utilisée pour l’identification du statut dMMR/MSI-H </w:t>
            </w:r>
            <w:r w:rsidRPr="007314C5">
              <w:rPr>
                <w:rFonts w:cs="Arial"/>
                <w:i/>
                <w:u w:val="single"/>
              </w:rPr>
              <w:t>(plusieurs méthodes possibles)</w:t>
            </w:r>
            <w:r w:rsidRPr="007314C5">
              <w:rPr>
                <w:rFonts w:cs="Arial"/>
                <w:u w:val="single"/>
              </w:rPr>
              <w:t> :</w:t>
            </w:r>
            <w:r w:rsidRPr="007314C5">
              <w:rPr>
                <w:rFonts w:cs="Arial"/>
              </w:rPr>
              <w:t xml:space="preserve"> </w:t>
            </w:r>
            <w:permStart w:id="1316779221" w:edGrp="everyone"/>
            <w:sdt>
              <w:sdtPr>
                <w:rPr>
                  <w:rFonts w:ascii="MS Gothic" w:eastAsia="MS Gothic" w:hAnsi="MS Gothic"/>
                </w:rPr>
                <w:id w:val="-10531992"/>
                <w14:checkbox>
                  <w14:checked w14:val="0"/>
                  <w14:checkedState w14:val="2612" w14:font="MS Gothic"/>
                  <w14:uncheckedState w14:val="2610" w14:font="MS Gothic"/>
                </w14:checkbox>
              </w:sdtPr>
              <w:sdtContent>
                <w:r w:rsidRPr="007314C5">
                  <w:rPr>
                    <w:rFonts w:ascii="MS Gothic" w:eastAsia="MS Gothic" w:hAnsi="MS Gothic" w:hint="eastAsia"/>
                  </w:rPr>
                  <w:t>☐</w:t>
                </w:r>
              </w:sdtContent>
            </w:sdt>
            <w:permEnd w:id="1316779221"/>
            <w:r w:rsidRPr="007314C5">
              <w:rPr>
                <w:rFonts w:ascii="Segoe UI Symbol" w:hAnsi="Segoe UI Symbol" w:cs="Segoe UI Symbol"/>
              </w:rPr>
              <w:t xml:space="preserve"> </w:t>
            </w:r>
            <w:r w:rsidRPr="007314C5">
              <w:rPr>
                <w:rFonts w:cs="Arial"/>
              </w:rPr>
              <w:t xml:space="preserve">IHC ; </w:t>
            </w:r>
            <w:permStart w:id="433994098" w:edGrp="everyone"/>
            <w:sdt>
              <w:sdtPr>
                <w:rPr>
                  <w:rFonts w:ascii="MS Gothic" w:eastAsia="MS Gothic" w:hAnsi="MS Gothic"/>
                </w:rPr>
                <w:id w:val="531298434"/>
                <w14:checkbox>
                  <w14:checked w14:val="0"/>
                  <w14:checkedState w14:val="2612" w14:font="MS Gothic"/>
                  <w14:uncheckedState w14:val="2610" w14:font="MS Gothic"/>
                </w14:checkbox>
              </w:sdtPr>
              <w:sdtContent>
                <w:r w:rsidRPr="007314C5">
                  <w:rPr>
                    <w:rFonts w:ascii="MS Gothic" w:eastAsia="MS Gothic" w:hAnsi="MS Gothic" w:hint="eastAsia"/>
                  </w:rPr>
                  <w:t>☐</w:t>
                </w:r>
              </w:sdtContent>
            </w:sdt>
            <w:permEnd w:id="433994098"/>
            <w:r w:rsidRPr="007314C5">
              <w:rPr>
                <w:rFonts w:cs="Arial"/>
              </w:rPr>
              <w:t xml:space="preserve"> PCR (pentaplex, instab microsat) ; </w:t>
            </w:r>
            <w:permStart w:id="1011419564" w:edGrp="everyone"/>
            <w:sdt>
              <w:sdtPr>
                <w:rPr>
                  <w:rFonts w:ascii="MS Gothic" w:eastAsia="MS Gothic" w:hAnsi="MS Gothic"/>
                </w:rPr>
                <w:id w:val="1749304472"/>
                <w14:checkbox>
                  <w14:checked w14:val="0"/>
                  <w14:checkedState w14:val="2612" w14:font="MS Gothic"/>
                  <w14:uncheckedState w14:val="2610" w14:font="MS Gothic"/>
                </w14:checkbox>
              </w:sdtPr>
              <w:sdtContent>
                <w:r w:rsidRPr="007314C5">
                  <w:rPr>
                    <w:rFonts w:ascii="MS Gothic" w:eastAsia="MS Gothic" w:hAnsi="MS Gothic" w:hint="eastAsia"/>
                  </w:rPr>
                  <w:t>☐</w:t>
                </w:r>
              </w:sdtContent>
            </w:sdt>
            <w:permEnd w:id="1011419564"/>
            <w:r w:rsidRPr="007314C5">
              <w:rPr>
                <w:rFonts w:cs="Arial"/>
              </w:rPr>
              <w:t xml:space="preserve"> NGS</w:t>
            </w:r>
          </w:p>
          <w:p w14:paraId="100674E8" w14:textId="77777777" w:rsidR="005C79E8" w:rsidRDefault="005C79E8" w:rsidP="005C79E8">
            <w:pPr>
              <w:autoSpaceDE w:val="0"/>
              <w:autoSpaceDN w:val="0"/>
              <w:adjustRightInd w:val="0"/>
              <w:spacing w:before="0" w:after="0" w:line="276" w:lineRule="auto"/>
              <w:ind w:left="444"/>
              <w:jc w:val="left"/>
              <w:rPr>
                <w:rFonts w:cs="Arial"/>
              </w:rPr>
            </w:pPr>
          </w:p>
          <w:p w14:paraId="7A0B417B" w14:textId="77777777" w:rsidR="005C79E8" w:rsidRDefault="005C79E8" w:rsidP="005C79E8">
            <w:pPr>
              <w:pStyle w:val="Paragraphedeliste"/>
              <w:numPr>
                <w:ilvl w:val="0"/>
                <w:numId w:val="33"/>
              </w:numPr>
              <w:autoSpaceDE w:val="0"/>
              <w:autoSpaceDN w:val="0"/>
              <w:adjustRightInd w:val="0"/>
              <w:spacing w:before="0" w:after="0" w:line="276" w:lineRule="auto"/>
              <w:jc w:val="left"/>
              <w:rPr>
                <w:rFonts w:cs="Arial"/>
              </w:rPr>
            </w:pPr>
            <w:r w:rsidRPr="009123FE">
              <w:rPr>
                <w:rFonts w:cs="Arial"/>
                <w:u w:val="single"/>
              </w:rPr>
              <w:t>Si pMMR/MSS</w:t>
            </w:r>
            <w:r>
              <w:rPr>
                <w:rFonts w:cs="Arial"/>
              </w:rPr>
              <w:t xml:space="preserve"> : </w:t>
            </w:r>
          </w:p>
          <w:p w14:paraId="1CDC1614" w14:textId="0868A703" w:rsidR="005C79E8" w:rsidRDefault="005C79E8" w:rsidP="005C79E8">
            <w:pPr>
              <w:pStyle w:val="Paragraphedeliste"/>
              <w:numPr>
                <w:ilvl w:val="0"/>
                <w:numId w:val="0"/>
              </w:numPr>
              <w:autoSpaceDE w:val="0"/>
              <w:autoSpaceDN w:val="0"/>
              <w:adjustRightInd w:val="0"/>
              <w:spacing w:before="0" w:after="0" w:line="276" w:lineRule="auto"/>
              <w:ind w:left="1038"/>
              <w:jc w:val="left"/>
              <w:rPr>
                <w:rFonts w:cs="Arial"/>
              </w:rPr>
            </w:pPr>
            <w:r>
              <w:rPr>
                <w:rFonts w:cs="Arial"/>
              </w:rPr>
              <w:t>- S</w:t>
            </w:r>
            <w:r w:rsidRPr="009123FE">
              <w:rPr>
                <w:rFonts w:cs="Arial"/>
              </w:rPr>
              <w:t xml:space="preserve">tatut TP53 : </w:t>
            </w:r>
            <w:permStart w:id="1577596650" w:edGrp="everyone"/>
            <w:sdt>
              <w:sdtPr>
                <w:id w:val="-1020620613"/>
                <w14:checkbox>
                  <w14:checked w14:val="0"/>
                  <w14:checkedState w14:val="2612" w14:font="MS Gothic"/>
                  <w14:uncheckedState w14:val="2610" w14:font="MS Gothic"/>
                </w14:checkbox>
              </w:sdtPr>
              <w:sdtContent>
                <w:r>
                  <w:rPr>
                    <w:rFonts w:ascii="MS Gothic" w:eastAsia="MS Gothic" w:hAnsi="MS Gothic" w:hint="eastAsia"/>
                  </w:rPr>
                  <w:t>☐</w:t>
                </w:r>
              </w:sdtContent>
            </w:sdt>
            <w:permEnd w:id="1577596650"/>
            <w:r w:rsidRPr="009123FE">
              <w:rPr>
                <w:rFonts w:cs="Arial"/>
              </w:rPr>
              <w:t xml:space="preserve"> Muté ; </w:t>
            </w:r>
            <w:permStart w:id="427762907" w:edGrp="everyone"/>
            <w:sdt>
              <w:sdtPr>
                <w:id w:val="1969850190"/>
                <w14:checkbox>
                  <w14:checked w14:val="0"/>
                  <w14:checkedState w14:val="2612" w14:font="MS Gothic"/>
                  <w14:uncheckedState w14:val="2610" w14:font="MS Gothic"/>
                </w14:checkbox>
              </w:sdtPr>
              <w:sdtContent>
                <w:r>
                  <w:rPr>
                    <w:rFonts w:ascii="MS Gothic" w:eastAsia="MS Gothic" w:hAnsi="MS Gothic" w:hint="eastAsia"/>
                  </w:rPr>
                  <w:t>☐</w:t>
                </w:r>
              </w:sdtContent>
            </w:sdt>
            <w:permEnd w:id="427762907"/>
            <w:r w:rsidRPr="009123FE">
              <w:rPr>
                <w:rFonts w:cs="Arial"/>
              </w:rPr>
              <w:t xml:space="preserve"> Non muté ; </w:t>
            </w:r>
            <w:permStart w:id="810632691" w:edGrp="everyone"/>
            <w:sdt>
              <w:sdtPr>
                <w:id w:val="75259499"/>
                <w14:checkbox>
                  <w14:checked w14:val="0"/>
                  <w14:checkedState w14:val="2612" w14:font="MS Gothic"/>
                  <w14:uncheckedState w14:val="2610" w14:font="MS Gothic"/>
                </w14:checkbox>
              </w:sdtPr>
              <w:sdtContent>
                <w:r>
                  <w:rPr>
                    <w:rFonts w:ascii="MS Gothic" w:eastAsia="MS Gothic" w:hAnsi="MS Gothic" w:hint="eastAsia"/>
                  </w:rPr>
                  <w:t>☐</w:t>
                </w:r>
              </w:sdtContent>
            </w:sdt>
            <w:permEnd w:id="810632691"/>
            <w:r w:rsidRPr="009123FE">
              <w:rPr>
                <w:rFonts w:cs="Arial"/>
              </w:rPr>
              <w:t xml:space="preserve"> Non connu </w:t>
            </w:r>
          </w:p>
          <w:p w14:paraId="2CFF91BB" w14:textId="1531F1A4" w:rsidR="005C79E8" w:rsidRPr="005C79E8" w:rsidRDefault="005C79E8" w:rsidP="002D3A77">
            <w:pPr>
              <w:pStyle w:val="Paragraphedeliste"/>
              <w:numPr>
                <w:ilvl w:val="0"/>
                <w:numId w:val="0"/>
              </w:numPr>
              <w:autoSpaceDE w:val="0"/>
              <w:autoSpaceDN w:val="0"/>
              <w:adjustRightInd w:val="0"/>
              <w:spacing w:before="0" w:after="0" w:line="276" w:lineRule="auto"/>
              <w:ind w:left="1437"/>
              <w:jc w:val="left"/>
              <w:rPr>
                <w:rFonts w:cs="Arial"/>
              </w:rPr>
            </w:pPr>
            <w:r>
              <w:rPr>
                <w:rFonts w:cs="Arial"/>
              </w:rPr>
              <w:t>- Si, statut TP53 muté, m</w:t>
            </w:r>
            <w:r w:rsidRPr="009123FE">
              <w:rPr>
                <w:rFonts w:cs="Arial"/>
              </w:rPr>
              <w:t xml:space="preserve">éthode utilisée pour l’identification du statut TP53 : </w:t>
            </w:r>
            <w:permStart w:id="1292778835" w:edGrp="everyone"/>
            <w:sdt>
              <w:sdtPr>
                <w:id w:val="13888503"/>
                <w14:checkbox>
                  <w14:checked w14:val="0"/>
                  <w14:checkedState w14:val="2612" w14:font="MS Gothic"/>
                  <w14:uncheckedState w14:val="2610" w14:font="MS Gothic"/>
                </w14:checkbox>
              </w:sdtPr>
              <w:sdtContent>
                <w:r>
                  <w:rPr>
                    <w:rFonts w:ascii="MS Gothic" w:eastAsia="MS Gothic" w:hAnsi="MS Gothic" w:hint="eastAsia"/>
                  </w:rPr>
                  <w:t>☐</w:t>
                </w:r>
              </w:sdtContent>
            </w:sdt>
            <w:permEnd w:id="1292778835"/>
            <w:r w:rsidRPr="009123FE">
              <w:rPr>
                <w:rFonts w:cs="Arial"/>
              </w:rPr>
              <w:t xml:space="preserve"> IHC</w:t>
            </w:r>
            <w:r>
              <w:rPr>
                <w:rFonts w:cs="Arial"/>
              </w:rPr>
              <w:t> ;</w:t>
            </w:r>
            <w:r w:rsidRPr="00234B8D">
              <w:rPr>
                <w:rFonts w:cs="Arial"/>
              </w:rPr>
              <w:t xml:space="preserve"> </w:t>
            </w:r>
            <w:permStart w:id="1192911196" w:edGrp="everyone"/>
            <w:sdt>
              <w:sdtPr>
                <w:id w:val="-21638797"/>
                <w14:checkbox>
                  <w14:checked w14:val="0"/>
                  <w14:checkedState w14:val="2612" w14:font="MS Gothic"/>
                  <w14:uncheckedState w14:val="2610" w14:font="MS Gothic"/>
                </w14:checkbox>
              </w:sdtPr>
              <w:sdtContent>
                <w:r>
                  <w:rPr>
                    <w:rFonts w:ascii="MS Gothic" w:eastAsia="MS Gothic" w:hAnsi="MS Gothic" w:hint="eastAsia"/>
                  </w:rPr>
                  <w:t>☐</w:t>
                </w:r>
              </w:sdtContent>
            </w:sdt>
            <w:permEnd w:id="1192911196"/>
            <w:r w:rsidRPr="00234B8D">
              <w:rPr>
                <w:rFonts w:cs="Arial"/>
              </w:rPr>
              <w:t xml:space="preserve"> NGS </w:t>
            </w:r>
          </w:p>
          <w:p w14:paraId="6386776B" w14:textId="77777777" w:rsidR="005C79E8" w:rsidRPr="00B0076E" w:rsidRDefault="005C79E8" w:rsidP="005C79E8">
            <w:pPr>
              <w:rPr>
                <w:rFonts w:ascii="Arial Nova Cond" w:hAnsi="Arial Nova Cond"/>
              </w:rPr>
            </w:pPr>
          </w:p>
          <w:p w14:paraId="43053F86" w14:textId="38A01E76" w:rsidR="005C79E8" w:rsidRDefault="005C79E8" w:rsidP="005C79E8">
            <w:pPr>
              <w:pStyle w:val="paragraph"/>
              <w:spacing w:before="0" w:beforeAutospacing="0" w:after="0" w:afterAutospacing="0" w:line="276" w:lineRule="auto"/>
              <w:ind w:left="720"/>
              <w:jc w:val="both"/>
              <w:textAlignment w:val="baseline"/>
              <w:rPr>
                <w:rFonts w:ascii="Arial" w:eastAsiaTheme="minorEastAsia" w:hAnsi="Arial" w:cs="Arial"/>
                <w:color w:val="404040" w:themeColor="text1" w:themeTint="BF"/>
                <w:sz w:val="22"/>
                <w:szCs w:val="22"/>
                <w:u w:val="single"/>
              </w:rPr>
            </w:pPr>
            <w:r w:rsidRPr="005C79E8">
              <w:rPr>
                <w:rFonts w:ascii="Arial" w:eastAsiaTheme="minorEastAsia" w:hAnsi="Arial" w:cs="Arial"/>
                <w:color w:val="404040" w:themeColor="text1" w:themeTint="BF"/>
                <w:sz w:val="22"/>
                <w:szCs w:val="22"/>
                <w:u w:val="single"/>
              </w:rPr>
              <w:t>La patiente présente-t-elle une maladie visible</w:t>
            </w:r>
            <w:r w:rsidRPr="00C47761">
              <w:rPr>
                <w:rFonts w:cs="Arial"/>
              </w:rPr>
              <w:t xml:space="preserve"> </w:t>
            </w:r>
            <w:r w:rsidRPr="005C79E8">
              <w:rPr>
                <w:rFonts w:ascii="Arial" w:eastAsiaTheme="minorEastAsia" w:hAnsi="Arial" w:cs="Arial"/>
                <w:color w:val="404040" w:themeColor="text1" w:themeTint="BF"/>
                <w:sz w:val="22"/>
                <w:szCs w:val="22"/>
              </w:rPr>
              <w:t xml:space="preserve">(tumeur résiduelle après traitement locorégional par ex) au moment de la demande d’accès au traitement : </w:t>
            </w:r>
            <w:permStart w:id="1527534923" w:edGrp="everyone"/>
            <w:sdt>
              <w:sdtPr>
                <w:rPr>
                  <w:rFonts w:ascii="Arial" w:eastAsiaTheme="minorEastAsia" w:hAnsi="Arial" w:cs="Arial"/>
                  <w:color w:val="404040" w:themeColor="text1" w:themeTint="BF"/>
                  <w:sz w:val="22"/>
                  <w:szCs w:val="22"/>
                </w:rPr>
                <w:id w:val="-49073946"/>
                <w14:checkbox>
                  <w14:checked w14:val="0"/>
                  <w14:checkedState w14:val="2612" w14:font="MS Gothic"/>
                  <w14:uncheckedState w14:val="2610" w14:font="MS Gothic"/>
                </w14:checkbox>
              </w:sdtPr>
              <w:sdtContent>
                <w:r w:rsidRPr="005C79E8">
                  <w:rPr>
                    <w:rFonts w:ascii="Arial" w:eastAsiaTheme="minorEastAsia" w:hAnsi="Arial" w:cs="Arial" w:hint="eastAsia"/>
                    <w:color w:val="404040" w:themeColor="text1" w:themeTint="BF"/>
                    <w:sz w:val="22"/>
                    <w:szCs w:val="22"/>
                  </w:rPr>
                  <w:t>☐</w:t>
                </w:r>
              </w:sdtContent>
            </w:sdt>
            <w:permEnd w:id="1527534923"/>
            <w:r w:rsidRPr="005C79E8">
              <w:rPr>
                <w:rFonts w:ascii="Arial" w:eastAsiaTheme="minorEastAsia" w:hAnsi="Arial" w:cs="Arial"/>
                <w:color w:val="404040" w:themeColor="text1" w:themeTint="BF"/>
                <w:sz w:val="22"/>
                <w:szCs w:val="22"/>
              </w:rPr>
              <w:t xml:space="preserve"> Oui ; </w:t>
            </w:r>
            <w:permStart w:id="1962814012" w:edGrp="everyone"/>
            <w:sdt>
              <w:sdtPr>
                <w:rPr>
                  <w:rFonts w:ascii="Arial" w:eastAsiaTheme="minorEastAsia" w:hAnsi="Arial" w:cs="Arial"/>
                  <w:color w:val="404040" w:themeColor="text1" w:themeTint="BF"/>
                  <w:sz w:val="22"/>
                  <w:szCs w:val="22"/>
                </w:rPr>
                <w:id w:val="-1322732009"/>
                <w14:checkbox>
                  <w14:checked w14:val="0"/>
                  <w14:checkedState w14:val="2612" w14:font="MS Gothic"/>
                  <w14:uncheckedState w14:val="2610" w14:font="MS Gothic"/>
                </w14:checkbox>
              </w:sdtPr>
              <w:sdtContent>
                <w:r w:rsidRPr="005C79E8">
                  <w:rPr>
                    <w:rFonts w:ascii="Arial" w:eastAsiaTheme="minorEastAsia" w:hAnsi="Arial" w:cs="Arial" w:hint="eastAsia"/>
                    <w:color w:val="404040" w:themeColor="text1" w:themeTint="BF"/>
                    <w:sz w:val="22"/>
                    <w:szCs w:val="22"/>
                  </w:rPr>
                  <w:t>☐</w:t>
                </w:r>
              </w:sdtContent>
            </w:sdt>
            <w:permEnd w:id="1962814012"/>
            <w:r w:rsidRPr="005C79E8">
              <w:rPr>
                <w:rFonts w:ascii="Arial" w:eastAsiaTheme="minorEastAsia" w:hAnsi="Arial" w:cs="Arial"/>
                <w:color w:val="404040" w:themeColor="text1" w:themeTint="BF"/>
                <w:sz w:val="22"/>
                <w:szCs w:val="22"/>
              </w:rPr>
              <w:t xml:space="preserve"> Non ; </w:t>
            </w:r>
            <w:permStart w:id="1491861629" w:edGrp="everyone"/>
            <w:sdt>
              <w:sdtPr>
                <w:rPr>
                  <w:rFonts w:ascii="Arial" w:eastAsiaTheme="minorEastAsia" w:hAnsi="Arial" w:cs="Arial"/>
                  <w:color w:val="404040" w:themeColor="text1" w:themeTint="BF"/>
                  <w:sz w:val="22"/>
                  <w:szCs w:val="22"/>
                </w:rPr>
                <w:id w:val="-447850328"/>
                <w14:checkbox>
                  <w14:checked w14:val="0"/>
                  <w14:checkedState w14:val="2612" w14:font="MS Gothic"/>
                  <w14:uncheckedState w14:val="2610" w14:font="MS Gothic"/>
                </w14:checkbox>
              </w:sdtPr>
              <w:sdtContent>
                <w:r w:rsidRPr="005C79E8">
                  <w:rPr>
                    <w:rFonts w:ascii="Arial" w:eastAsiaTheme="minorEastAsia" w:hAnsi="Arial" w:cs="Arial" w:hint="eastAsia"/>
                    <w:color w:val="404040" w:themeColor="text1" w:themeTint="BF"/>
                    <w:sz w:val="22"/>
                    <w:szCs w:val="22"/>
                  </w:rPr>
                  <w:t>☐</w:t>
                </w:r>
              </w:sdtContent>
            </w:sdt>
            <w:permEnd w:id="1491861629"/>
            <w:r w:rsidRPr="005C79E8">
              <w:rPr>
                <w:rFonts w:ascii="Arial" w:eastAsiaTheme="minorEastAsia" w:hAnsi="Arial" w:cs="Arial"/>
                <w:color w:val="404040" w:themeColor="text1" w:themeTint="BF"/>
                <w:sz w:val="22"/>
                <w:szCs w:val="22"/>
              </w:rPr>
              <w:t xml:space="preserve"> Non connu</w:t>
            </w:r>
          </w:p>
        </w:tc>
      </w:tr>
    </w:tbl>
    <w:p w14:paraId="37CD3AB2" w14:textId="77777777" w:rsidR="00AC31D2" w:rsidRPr="0093672E" w:rsidRDefault="00AC31D2" w:rsidP="00AC31D2"/>
    <w:p w14:paraId="6EA811CD" w14:textId="64543330" w:rsidR="00AC31D2" w:rsidRPr="0093672E" w:rsidRDefault="00AC31D2" w:rsidP="006F5FD1">
      <w:pPr>
        <w:pStyle w:val="Intertitre"/>
      </w:pPr>
      <w:r w:rsidRPr="0093672E">
        <w:t>Traitements antérieurs</w:t>
      </w:r>
      <w:r w:rsidR="00206142">
        <w:t xml:space="preserve"> </w:t>
      </w:r>
      <w:r w:rsidR="003C3DFF">
        <w:t>et/ou concomitants</w:t>
      </w:r>
      <w:r w:rsidR="00D92B08">
        <w:t xml:space="preserve"> (incluant les soins de support)</w:t>
      </w:r>
    </w:p>
    <w:tbl>
      <w:tblPr>
        <w:tblStyle w:val="Grilledetableauclaire"/>
        <w:tblW w:w="0" w:type="auto"/>
        <w:tblLook w:val="0600" w:firstRow="0" w:lastRow="0" w:firstColumn="0" w:lastColumn="0" w:noHBand="1" w:noVBand="1"/>
      </w:tblPr>
      <w:tblGrid>
        <w:gridCol w:w="9608"/>
      </w:tblGrid>
      <w:tr w:rsidR="005F43EC" w:rsidRPr="0093672E" w14:paraId="3FA6121D" w14:textId="77777777" w:rsidTr="005F43EC">
        <w:tc>
          <w:tcPr>
            <w:tcW w:w="9608" w:type="dxa"/>
          </w:tcPr>
          <w:p w14:paraId="1BCEFD6B" w14:textId="52A877CA" w:rsidR="005C79E8" w:rsidRPr="0012370B" w:rsidRDefault="005C79E8" w:rsidP="005C79E8">
            <w:pPr>
              <w:numPr>
                <w:ilvl w:val="0"/>
                <w:numId w:val="34"/>
              </w:numPr>
              <w:spacing w:before="40" w:after="20"/>
              <w:ind w:left="444"/>
              <w:rPr>
                <w:rFonts w:cs="Arial"/>
              </w:rPr>
            </w:pPr>
            <w:r>
              <w:rPr>
                <w:rFonts w:cs="Arial"/>
                <w:u w:val="single"/>
              </w:rPr>
              <w:t>Préciser</w:t>
            </w:r>
            <w:r w:rsidRPr="0012370B">
              <w:rPr>
                <w:rFonts w:cs="Arial"/>
                <w:u w:val="single"/>
              </w:rPr>
              <w:t xml:space="preserve"> si </w:t>
            </w:r>
            <w:r>
              <w:rPr>
                <w:rFonts w:cs="Arial"/>
                <w:u w:val="single"/>
              </w:rPr>
              <w:t xml:space="preserve">la patiente a reçu un ou plusieurs traitements </w:t>
            </w:r>
            <w:r w:rsidRPr="0012370B">
              <w:rPr>
                <w:rFonts w:cs="Arial"/>
                <w:u w:val="single"/>
              </w:rPr>
              <w:t>antérieurs</w:t>
            </w:r>
            <w:r w:rsidRPr="0012370B">
              <w:rPr>
                <w:rFonts w:cs="Arial"/>
              </w:rPr>
              <w:t xml:space="preserve"> pour </w:t>
            </w:r>
            <w:r>
              <w:rPr>
                <w:rFonts w:cs="Arial"/>
              </w:rPr>
              <w:t xml:space="preserve">son cancer de l’endomètre </w:t>
            </w:r>
            <w:r w:rsidRPr="0012370B">
              <w:rPr>
                <w:rFonts w:cs="Arial"/>
              </w:rPr>
              <w:t xml:space="preserve">avant l’instauration du </w:t>
            </w:r>
            <w:r w:rsidR="00660117">
              <w:rPr>
                <w:rFonts w:cs="Arial"/>
              </w:rPr>
              <w:t>JEMPERLI (dostarlimab)</w:t>
            </w:r>
            <w:r w:rsidRPr="0012370B">
              <w:rPr>
                <w:rFonts w:cs="Arial"/>
              </w:rPr>
              <w:t xml:space="preserve"> : </w:t>
            </w:r>
            <w:permStart w:id="933715314" w:edGrp="everyone"/>
            <w:sdt>
              <w:sdtPr>
                <w:id w:val="-2096620396"/>
                <w14:checkbox>
                  <w14:checked w14:val="0"/>
                  <w14:checkedState w14:val="2612" w14:font="MS Gothic"/>
                  <w14:uncheckedState w14:val="2610" w14:font="MS Gothic"/>
                </w14:checkbox>
              </w:sdtPr>
              <w:sdtContent>
                <w:r>
                  <w:rPr>
                    <w:rFonts w:ascii="MS Gothic" w:eastAsia="MS Gothic" w:hAnsi="MS Gothic" w:hint="eastAsia"/>
                  </w:rPr>
                  <w:t>☐</w:t>
                </w:r>
              </w:sdtContent>
            </w:sdt>
            <w:permEnd w:id="933715314"/>
            <w:r w:rsidRPr="0012370B">
              <w:rPr>
                <w:rFonts w:cs="Arial"/>
              </w:rPr>
              <w:t xml:space="preserve"> Oui ; </w:t>
            </w:r>
            <w:permStart w:id="1248612845" w:edGrp="everyone"/>
            <w:sdt>
              <w:sdtPr>
                <w:id w:val="-2130929184"/>
                <w14:checkbox>
                  <w14:checked w14:val="0"/>
                  <w14:checkedState w14:val="2612" w14:font="MS Gothic"/>
                  <w14:uncheckedState w14:val="2610" w14:font="MS Gothic"/>
                </w14:checkbox>
              </w:sdtPr>
              <w:sdtContent>
                <w:r>
                  <w:rPr>
                    <w:rFonts w:ascii="MS Gothic" w:eastAsia="MS Gothic" w:hAnsi="MS Gothic" w:hint="eastAsia"/>
                  </w:rPr>
                  <w:t>☐</w:t>
                </w:r>
              </w:sdtContent>
            </w:sdt>
            <w:permEnd w:id="1248612845"/>
            <w:r>
              <w:rPr>
                <w:rFonts w:cs="Arial"/>
              </w:rPr>
              <w:t xml:space="preserve"> Non</w:t>
            </w:r>
            <w:r w:rsidRPr="0012370B">
              <w:rPr>
                <w:rFonts w:cs="Arial"/>
              </w:rPr>
              <w:t xml:space="preserve"> </w:t>
            </w:r>
          </w:p>
          <w:p w14:paraId="6EDCC3D7" w14:textId="77777777" w:rsidR="005C79E8" w:rsidRPr="007D6F56" w:rsidRDefault="005C79E8" w:rsidP="005C79E8">
            <w:pPr>
              <w:pStyle w:val="Paragraphedeliste"/>
              <w:numPr>
                <w:ilvl w:val="0"/>
                <w:numId w:val="35"/>
              </w:numPr>
              <w:ind w:left="1153"/>
            </w:pPr>
            <w:r w:rsidRPr="00C47761">
              <w:rPr>
                <w:rFonts w:cs="Arial"/>
                <w:u w:val="single"/>
              </w:rPr>
              <w:t>Si oui,</w:t>
            </w:r>
            <w:r w:rsidRPr="00C47761">
              <w:rPr>
                <w:rFonts w:cs="Arial"/>
              </w:rPr>
              <w:t xml:space="preserve"> précise</w:t>
            </w:r>
            <w:r>
              <w:rPr>
                <w:rFonts w:cs="Arial"/>
              </w:rPr>
              <w:t>r</w:t>
            </w:r>
            <w:r w:rsidRPr="00C47761">
              <w:rPr>
                <w:rFonts w:cs="Arial"/>
              </w:rPr>
              <w:t xml:space="preserve"> : </w:t>
            </w:r>
            <w:permStart w:id="823611124" w:edGrp="everyone"/>
            <w:sdt>
              <w:sdtPr>
                <w:id w:val="981737008"/>
                <w14:checkbox>
                  <w14:checked w14:val="0"/>
                  <w14:checkedState w14:val="2612" w14:font="MS Gothic"/>
                  <w14:uncheckedState w14:val="2610" w14:font="MS Gothic"/>
                </w14:checkbox>
              </w:sdtPr>
              <w:sdtContent>
                <w:r>
                  <w:rPr>
                    <w:rFonts w:ascii="MS Gothic" w:eastAsia="MS Gothic" w:hAnsi="MS Gothic" w:hint="eastAsia"/>
                  </w:rPr>
                  <w:t>☐</w:t>
                </w:r>
              </w:sdtContent>
            </w:sdt>
            <w:permEnd w:id="823611124"/>
            <w:r w:rsidRPr="00C47761">
              <w:rPr>
                <w:rFonts w:cs="Arial"/>
              </w:rPr>
              <w:t xml:space="preserve"> Chirurgie ; </w:t>
            </w:r>
            <w:permStart w:id="1120697550" w:edGrp="everyone"/>
            <w:sdt>
              <w:sdtPr>
                <w:id w:val="1338493643"/>
                <w14:checkbox>
                  <w14:checked w14:val="0"/>
                  <w14:checkedState w14:val="2612" w14:font="MS Gothic"/>
                  <w14:uncheckedState w14:val="2610" w14:font="MS Gothic"/>
                </w14:checkbox>
              </w:sdtPr>
              <w:sdtContent>
                <w:r>
                  <w:rPr>
                    <w:rFonts w:ascii="MS Gothic" w:eastAsia="MS Gothic" w:hAnsi="MS Gothic" w:hint="eastAsia"/>
                  </w:rPr>
                  <w:t>☐</w:t>
                </w:r>
              </w:sdtContent>
            </w:sdt>
            <w:permEnd w:id="1120697550"/>
            <w:r w:rsidRPr="00C47761">
              <w:rPr>
                <w:rFonts w:cs="Arial"/>
              </w:rPr>
              <w:t xml:space="preserve"> Chimiothérapie ; </w:t>
            </w:r>
            <w:permStart w:id="985289371" w:edGrp="everyone"/>
            <w:sdt>
              <w:sdtPr>
                <w:id w:val="-319731404"/>
                <w14:checkbox>
                  <w14:checked w14:val="0"/>
                  <w14:checkedState w14:val="2612" w14:font="MS Gothic"/>
                  <w14:uncheckedState w14:val="2610" w14:font="MS Gothic"/>
                </w14:checkbox>
              </w:sdtPr>
              <w:sdtContent>
                <w:r>
                  <w:rPr>
                    <w:rFonts w:ascii="MS Gothic" w:eastAsia="MS Gothic" w:hAnsi="MS Gothic" w:hint="eastAsia"/>
                  </w:rPr>
                  <w:t>☐</w:t>
                </w:r>
              </w:sdtContent>
            </w:sdt>
            <w:permEnd w:id="985289371"/>
            <w:r w:rsidRPr="00C47761">
              <w:rPr>
                <w:rFonts w:cs="Arial"/>
              </w:rPr>
              <w:t xml:space="preserve"> Radiothérapie</w:t>
            </w:r>
            <w:r>
              <w:rPr>
                <w:rFonts w:cs="Arial"/>
              </w:rPr>
              <w:t xml:space="preserve"> </w:t>
            </w:r>
            <w:r w:rsidRPr="00B611E3">
              <w:rPr>
                <w:rFonts w:cs="Arial"/>
              </w:rPr>
              <w:t xml:space="preserve">; </w:t>
            </w:r>
            <w:permStart w:id="1257254316" w:edGrp="everyone"/>
            <w:sdt>
              <w:sdtPr>
                <w:id w:val="-500423437"/>
                <w14:checkbox>
                  <w14:checked w14:val="0"/>
                  <w14:checkedState w14:val="2612" w14:font="MS Gothic"/>
                  <w14:uncheckedState w14:val="2610" w14:font="MS Gothic"/>
                </w14:checkbox>
              </w:sdtPr>
              <w:sdtContent>
                <w:r>
                  <w:rPr>
                    <w:rFonts w:ascii="MS Gothic" w:eastAsia="MS Gothic" w:hAnsi="MS Gothic" w:hint="eastAsia"/>
                  </w:rPr>
                  <w:t>☐</w:t>
                </w:r>
              </w:sdtContent>
            </w:sdt>
            <w:permEnd w:id="1257254316"/>
            <w:r w:rsidRPr="00B611E3">
              <w:rPr>
                <w:rFonts w:cs="Arial"/>
              </w:rPr>
              <w:t xml:space="preserve"> Hormonothérapie </w:t>
            </w:r>
          </w:p>
          <w:p w14:paraId="2652045F" w14:textId="77777777" w:rsidR="005C79E8" w:rsidRPr="007D6F56" w:rsidRDefault="005C79E8" w:rsidP="005C79E8">
            <w:pPr>
              <w:pStyle w:val="Paragraphedeliste"/>
              <w:numPr>
                <w:ilvl w:val="0"/>
                <w:numId w:val="0"/>
              </w:numPr>
              <w:ind w:left="1153"/>
            </w:pPr>
          </w:p>
          <w:p w14:paraId="337E6E54" w14:textId="77777777" w:rsidR="005C79E8" w:rsidRPr="005949F2" w:rsidRDefault="005C79E8" w:rsidP="005C79E8">
            <w:pPr>
              <w:numPr>
                <w:ilvl w:val="0"/>
                <w:numId w:val="34"/>
              </w:numPr>
              <w:spacing w:before="40" w:after="20"/>
              <w:ind w:left="444"/>
              <w:rPr>
                <w:rFonts w:cs="Arial"/>
              </w:rPr>
            </w:pPr>
            <w:r>
              <w:rPr>
                <w:rFonts w:cs="Arial"/>
                <w:u w:val="single"/>
              </w:rPr>
              <w:t xml:space="preserve">Traitements concomitants : </w:t>
            </w:r>
          </w:p>
          <w:p w14:paraId="145B60BD" w14:textId="77777777" w:rsidR="005C79E8" w:rsidRDefault="005C79E8" w:rsidP="005C79E8">
            <w:pPr>
              <w:pStyle w:val="Paragraphedeliste"/>
              <w:numPr>
                <w:ilvl w:val="2"/>
                <w:numId w:val="2"/>
              </w:numPr>
              <w:rPr>
                <w:rFonts w:cs="Arial"/>
              </w:rPr>
            </w:pPr>
            <w:r>
              <w:rPr>
                <w:rFonts w:cs="Arial"/>
                <w:u w:val="single"/>
              </w:rPr>
              <w:t>A</w:t>
            </w:r>
            <w:r w:rsidRPr="007D7BCE">
              <w:rPr>
                <w:rFonts w:cs="Arial"/>
                <w:u w:val="single"/>
              </w:rPr>
              <w:t>ntibiotiques :</w:t>
            </w:r>
            <w:r w:rsidRPr="007D7BCE">
              <w:rPr>
                <w:rFonts w:ascii="Segoe UI Symbol" w:hAnsi="Segoe UI Symbol" w:cs="Segoe UI Symbol"/>
              </w:rPr>
              <w:t xml:space="preserve"> </w:t>
            </w:r>
            <w:permStart w:id="1443240389" w:edGrp="everyone"/>
            <w:sdt>
              <w:sdtPr>
                <w:id w:val="1916122465"/>
                <w14:checkbox>
                  <w14:checked w14:val="0"/>
                  <w14:checkedState w14:val="2612" w14:font="MS Gothic"/>
                  <w14:uncheckedState w14:val="2610" w14:font="MS Gothic"/>
                </w14:checkbox>
              </w:sdtPr>
              <w:sdtContent>
                <w:r>
                  <w:rPr>
                    <w:rFonts w:ascii="MS Gothic" w:eastAsia="MS Gothic" w:hAnsi="MS Gothic" w:hint="eastAsia"/>
                  </w:rPr>
                  <w:t>☐</w:t>
                </w:r>
              </w:sdtContent>
            </w:sdt>
            <w:permEnd w:id="1443240389"/>
            <w:r w:rsidRPr="007D7BCE">
              <w:rPr>
                <w:rFonts w:cs="Arial"/>
              </w:rPr>
              <w:t xml:space="preserve"> Oui ; </w:t>
            </w:r>
            <w:permStart w:id="1555067079" w:edGrp="everyone"/>
            <w:sdt>
              <w:sdtPr>
                <w:id w:val="630826677"/>
                <w14:checkbox>
                  <w14:checked w14:val="0"/>
                  <w14:checkedState w14:val="2612" w14:font="MS Gothic"/>
                  <w14:uncheckedState w14:val="2610" w14:font="MS Gothic"/>
                </w14:checkbox>
              </w:sdtPr>
              <w:sdtContent>
                <w:r>
                  <w:rPr>
                    <w:rFonts w:ascii="MS Gothic" w:eastAsia="MS Gothic" w:hAnsi="MS Gothic" w:hint="eastAsia"/>
                  </w:rPr>
                  <w:t>☐</w:t>
                </w:r>
              </w:sdtContent>
            </w:sdt>
            <w:permEnd w:id="1555067079"/>
            <w:r>
              <w:rPr>
                <w:rFonts w:cs="Arial"/>
              </w:rPr>
              <w:t xml:space="preserve"> Non</w:t>
            </w:r>
          </w:p>
          <w:p w14:paraId="1F093795" w14:textId="109AEC6F" w:rsidR="003778C9" w:rsidRPr="006F5FD1" w:rsidRDefault="005C79E8" w:rsidP="005C79E8">
            <w:pPr>
              <w:pStyle w:val="Paragraphedeliste"/>
              <w:numPr>
                <w:ilvl w:val="2"/>
                <w:numId w:val="2"/>
              </w:numPr>
              <w:rPr>
                <w:rFonts w:cs="Arial"/>
              </w:rPr>
            </w:pPr>
            <w:r w:rsidRPr="00B0076E">
              <w:rPr>
                <w:rFonts w:cs="Arial"/>
                <w:u w:val="single"/>
              </w:rPr>
              <w:t xml:space="preserve">Corticoïdes : </w:t>
            </w:r>
            <w:permStart w:id="1093738515" w:edGrp="everyone"/>
            <w:sdt>
              <w:sdtPr>
                <w:id w:val="1636833235"/>
                <w14:checkbox>
                  <w14:checked w14:val="0"/>
                  <w14:checkedState w14:val="2612" w14:font="MS Gothic"/>
                  <w14:uncheckedState w14:val="2610" w14:font="MS Gothic"/>
                </w14:checkbox>
              </w:sdtPr>
              <w:sdtContent>
                <w:r>
                  <w:rPr>
                    <w:rFonts w:ascii="MS Gothic" w:eastAsia="MS Gothic" w:hAnsi="MS Gothic" w:hint="eastAsia"/>
                  </w:rPr>
                  <w:t>☐</w:t>
                </w:r>
              </w:sdtContent>
            </w:sdt>
            <w:permEnd w:id="1093738515"/>
            <w:r w:rsidRPr="00B0076E">
              <w:rPr>
                <w:rFonts w:cs="Arial"/>
                <w:u w:val="single"/>
              </w:rPr>
              <w:t xml:space="preserve"> Oui ; </w:t>
            </w:r>
            <w:permStart w:id="540946862" w:edGrp="everyone"/>
            <w:sdt>
              <w:sdtPr>
                <w:id w:val="1989828144"/>
                <w14:checkbox>
                  <w14:checked w14:val="0"/>
                  <w14:checkedState w14:val="2612" w14:font="MS Gothic"/>
                  <w14:uncheckedState w14:val="2610" w14:font="MS Gothic"/>
                </w14:checkbox>
              </w:sdtPr>
              <w:sdtContent>
                <w:r>
                  <w:rPr>
                    <w:rFonts w:ascii="MS Gothic" w:eastAsia="MS Gothic" w:hAnsi="MS Gothic" w:hint="eastAsia"/>
                  </w:rPr>
                  <w:t>☐</w:t>
                </w:r>
              </w:sdtContent>
            </w:sdt>
            <w:permEnd w:id="540946862"/>
            <w:r w:rsidRPr="00B0076E">
              <w:rPr>
                <w:rFonts w:cs="Arial"/>
                <w:u w:val="single"/>
              </w:rPr>
              <w:t xml:space="preserve"> Non</w:t>
            </w:r>
          </w:p>
        </w:tc>
      </w:tr>
    </w:tbl>
    <w:p w14:paraId="6111CB35" w14:textId="77777777" w:rsidR="00AA601F" w:rsidRPr="0093672E" w:rsidRDefault="00AA601F" w:rsidP="00AC31D2"/>
    <w:p w14:paraId="5AEA3A99" w14:textId="3D287C8A" w:rsidR="005F43EC" w:rsidRPr="001262B4" w:rsidRDefault="00AC31D2" w:rsidP="000109ED">
      <w:pPr>
        <w:pStyle w:val="Intertitre"/>
      </w:pPr>
      <w:r w:rsidRPr="0093672E">
        <w:t>Comorbidités</w:t>
      </w:r>
      <w:r w:rsidR="00206142">
        <w:t xml:space="preserve"> </w:t>
      </w:r>
    </w:p>
    <w:tbl>
      <w:tblPr>
        <w:tblStyle w:val="Grilledetableauclaire"/>
        <w:tblW w:w="0" w:type="auto"/>
        <w:tblLook w:val="0600" w:firstRow="0" w:lastRow="0" w:firstColumn="0" w:lastColumn="0" w:noHBand="1" w:noVBand="1"/>
      </w:tblPr>
      <w:tblGrid>
        <w:gridCol w:w="9608"/>
      </w:tblGrid>
      <w:tr w:rsidR="005F43EC" w:rsidRPr="0093672E" w14:paraId="6A62B1F5" w14:textId="77777777" w:rsidTr="005F43EC">
        <w:tc>
          <w:tcPr>
            <w:tcW w:w="9629" w:type="dxa"/>
          </w:tcPr>
          <w:p w14:paraId="593F3F0D" w14:textId="00F88E08" w:rsidR="002C3A5D" w:rsidRPr="002C3A5D" w:rsidRDefault="00424334" w:rsidP="002C3A5D">
            <w:pPr>
              <w:rPr>
                <w:rFonts w:ascii="Arial Nova Cond" w:hAnsi="Arial Nova Cond"/>
                <w:color w:val="595959" w:themeColor="text1" w:themeTint="A6"/>
                <w:shd w:val="clear" w:color="auto" w:fill="F2F2F2" w:themeFill="background1" w:themeFillShade="F2"/>
              </w:rPr>
            </w:pPr>
            <w:r w:rsidRPr="00865C8D">
              <w:rPr>
                <w:u w:val="single"/>
              </w:rPr>
              <w:t>Antécédents de maladie auto-immune</w:t>
            </w:r>
            <w:r>
              <w:t xml:space="preserve"> : </w:t>
            </w:r>
            <w:permStart w:id="2006780827" w:edGrp="everyone"/>
            <w:sdt>
              <w:sdtPr>
                <w:id w:val="-831603973"/>
                <w14:checkbox>
                  <w14:checked w14:val="0"/>
                  <w14:checkedState w14:val="2612" w14:font="MS Gothic"/>
                  <w14:uncheckedState w14:val="2610" w14:font="MS Gothic"/>
                </w14:checkbox>
              </w:sdtPr>
              <w:sdtContent>
                <w:r>
                  <w:rPr>
                    <w:rFonts w:ascii="MS Gothic" w:eastAsia="MS Gothic" w:hAnsi="MS Gothic" w:hint="eastAsia"/>
                  </w:rPr>
                  <w:t>☐</w:t>
                </w:r>
              </w:sdtContent>
            </w:sdt>
            <w:permEnd w:id="2006780827"/>
            <w:r>
              <w:t xml:space="preserve"> Non</w:t>
            </w:r>
            <w:r w:rsidRPr="00DA51A3">
              <w:t xml:space="preserve"> ; </w:t>
            </w:r>
            <w:permStart w:id="341843085" w:edGrp="everyone"/>
            <w:sdt>
              <w:sdtPr>
                <w:id w:val="-1243175801"/>
                <w14:checkbox>
                  <w14:checked w14:val="0"/>
                  <w14:checkedState w14:val="2612" w14:font="MS Gothic"/>
                  <w14:uncheckedState w14:val="2610" w14:font="MS Gothic"/>
                </w14:checkbox>
              </w:sdtPr>
              <w:sdtContent>
                <w:r>
                  <w:rPr>
                    <w:rFonts w:ascii="MS Gothic" w:eastAsia="MS Gothic" w:hAnsi="MS Gothic" w:hint="eastAsia"/>
                  </w:rPr>
                  <w:t>☐</w:t>
                </w:r>
              </w:sdtContent>
            </w:sdt>
            <w:permEnd w:id="341843085"/>
            <w:r>
              <w:t xml:space="preserve"> Oui : préciser </w:t>
            </w:r>
            <w:permStart w:id="1529632108" w:edGrp="everyone"/>
            <w:r>
              <w:t xml:space="preserve"> </w:t>
            </w:r>
            <w:sdt>
              <w:sdtPr>
                <w:id w:val="-140275200"/>
                <w:placeholder>
                  <w:docPart w:val="039D77A6515B4E65BEBA1E75E7B46C29"/>
                </w:placeholder>
                <w:showingPlcHdr/>
              </w:sdtPr>
              <w:sdtContent>
                <w:r w:rsidRPr="0093672E">
                  <w:rPr>
                    <w:rStyle w:val="Mention1"/>
                  </w:rPr>
                  <w:t>________________</w:t>
                </w:r>
              </w:sdtContent>
            </w:sdt>
            <w:permEnd w:id="1529632108"/>
          </w:p>
        </w:tc>
      </w:tr>
    </w:tbl>
    <w:p w14:paraId="6751F4D8" w14:textId="77777777" w:rsidR="00AC31D2" w:rsidRPr="0093672E" w:rsidRDefault="00AC31D2" w:rsidP="00AC31D2"/>
    <w:p w14:paraId="2D68FCDC" w14:textId="77219359" w:rsidR="00A44ADE" w:rsidRDefault="00A44ADE" w:rsidP="007A126B"/>
    <w:p w14:paraId="2FB9487C" w14:textId="6E54DB91" w:rsidR="00AC31D2" w:rsidRPr="0093672E" w:rsidRDefault="0003138D" w:rsidP="004614CC">
      <w:pPr>
        <w:pStyle w:val="Titre2"/>
        <w:numPr>
          <w:ilvl w:val="0"/>
          <w:numId w:val="0"/>
        </w:numPr>
        <w:ind w:left="360" w:hanging="360"/>
      </w:pPr>
      <w:r w:rsidRPr="0093672E">
        <w:t>T</w:t>
      </w:r>
      <w:r w:rsidR="00F43A50" w:rsidRPr="0093672E">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Content>
          <w:r w:rsidR="00660117">
            <w:t>JEMPERLI (dostarlimab)</w:t>
          </w:r>
        </w:sdtContent>
      </w:sdt>
    </w:p>
    <w:p w14:paraId="721E783D" w14:textId="77777777" w:rsidR="00DA6610" w:rsidRPr="0093672E" w:rsidRDefault="00DA6610" w:rsidP="00DA6610">
      <w:pPr>
        <w:pStyle w:val="Paragraphedexplications"/>
      </w:pPr>
      <w:r w:rsidRPr="0093672E">
        <w:t xml:space="preserve">Concernant l’utilisation du médicament notamment </w:t>
      </w:r>
      <w:r w:rsidR="00591B45">
        <w:t xml:space="preserve">la posologie, </w:t>
      </w:r>
      <w:r w:rsidRPr="0093672E">
        <w:t xml:space="preserve">les mises en garde spéciales, précautions d’emploi et contre-indications, veuillez-vous référer au </w:t>
      </w:r>
      <w:r w:rsidR="00D86F8D" w:rsidRPr="0093672E">
        <w:t>RCP disponible sur</w:t>
      </w:r>
      <w:r w:rsidR="00DE0BD2">
        <w:t xml:space="preserve"> le</w:t>
      </w:r>
      <w:r w:rsidR="00DE3D56">
        <w:t>s</w:t>
      </w:r>
      <w:r w:rsidR="00DE0BD2">
        <w:t xml:space="preserve"> site</w:t>
      </w:r>
      <w:r w:rsidR="00DE3D56">
        <w:t>s</w:t>
      </w:r>
      <w:r w:rsidR="00DE0BD2">
        <w:t xml:space="preserve"> de l’ANSM et de la HAS. </w:t>
      </w:r>
      <w:r w:rsidR="00E4663C">
        <w:t xml:space="preserve"> </w:t>
      </w:r>
    </w:p>
    <w:p w14:paraId="15F7A909" w14:textId="77777777" w:rsidR="00FC7065" w:rsidRDefault="00FC7065" w:rsidP="005F43EC">
      <w:pPr>
        <w:pStyle w:val="Intertitre"/>
      </w:pPr>
    </w:p>
    <w:p w14:paraId="5DFD91C3" w14:textId="77777777" w:rsidR="00AC31D2" w:rsidRDefault="00AC31D2" w:rsidP="00AC31D2"/>
    <w:p w14:paraId="6F07D8F3" w14:textId="77777777" w:rsidR="00AC31D2" w:rsidRPr="0093672E" w:rsidRDefault="00690C71" w:rsidP="00690C71">
      <w:pPr>
        <w:pStyle w:val="Titre2"/>
        <w:numPr>
          <w:ilvl w:val="0"/>
          <w:numId w:val="0"/>
        </w:numPr>
        <w:ind w:left="360" w:hanging="360"/>
      </w:pPr>
      <w:r w:rsidRPr="0093672E">
        <w:lastRenderedPageBreak/>
        <w:t>Engagement du prescripteur</w:t>
      </w:r>
    </w:p>
    <w:p w14:paraId="1B1AD452" w14:textId="77777777" w:rsidR="00AC31D2" w:rsidRDefault="00AC31D2" w:rsidP="00B30DA9">
      <w:pPr>
        <w:pStyle w:val="Intertitre"/>
      </w:pPr>
      <w:r w:rsidRPr="0093672E">
        <w:t>Critères d’éligibilité</w:t>
      </w:r>
    </w:p>
    <w:p w14:paraId="49261199" w14:textId="77777777" w:rsidR="005F43EC" w:rsidRPr="0093672E" w:rsidRDefault="00AC31D2" w:rsidP="005F43EC">
      <w:bookmarkStart w:id="19" w:name="_Hlk116485614"/>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51448BC4" w14:textId="77777777" w:rsidTr="005F43EC">
        <w:tc>
          <w:tcPr>
            <w:tcW w:w="9629" w:type="dxa"/>
          </w:tcPr>
          <w:sdt>
            <w:sdtPr>
              <w:rPr>
                <w:rStyle w:val="Mention1"/>
              </w:rPr>
              <w:id w:val="2095967827"/>
              <w:placeholder>
                <w:docPart w:val="D587CAF4B88745C08F9E894947459125"/>
              </w:placeholder>
            </w:sdtPr>
            <w:sdtEndPr>
              <w:rPr>
                <w:rStyle w:val="Policepardfaut"/>
                <w:rFonts w:ascii="Arial" w:hAnsi="Arial"/>
                <w:color w:val="404040" w:themeColor="text1" w:themeTint="BF"/>
                <w:shd w:val="clear" w:color="auto" w:fill="auto"/>
              </w:rPr>
            </w:sdtEndPr>
            <w:sdtContent>
              <w:sdt>
                <w:sdtPr>
                  <w:id w:val="-1211413030"/>
                  <w:placeholder>
                    <w:docPart w:val="2912D882B94C442BAE9A0E0FD8596197"/>
                  </w:placeholder>
                </w:sdtPr>
                <w:sdtContent>
                  <w:sdt>
                    <w:sdtPr>
                      <w:id w:val="79576192"/>
                      <w:placeholder>
                        <w:docPart w:val="2A0E2006588E4C6D85BD19F216995AB3"/>
                      </w:placeholder>
                    </w:sdtPr>
                    <w:sdtContent>
                      <w:p w14:paraId="29D90A6A" w14:textId="77777777" w:rsidR="00424334" w:rsidRPr="00424334" w:rsidRDefault="00424334" w:rsidP="00424334">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 xml:space="preserve">Patiente de sexe féminin, âgée de </w:t>
                        </w:r>
                        <w:r w:rsidRPr="00424334">
                          <w:rPr>
                            <w:rFonts w:ascii="Cambria Math" w:hAnsi="Cambria Math" w:cs="Cambria Math"/>
                            <w:shd w:val="clear" w:color="auto" w:fill="F2F2F2" w:themeFill="background1" w:themeFillShade="F2"/>
                          </w:rPr>
                          <w:t>≥</w:t>
                        </w:r>
                        <w:r w:rsidRPr="00424334">
                          <w:rPr>
                            <w:rFonts w:ascii="Arial Nova Cond" w:hAnsi="Arial Nova Cond" w:cs="Arial"/>
                            <w:shd w:val="clear" w:color="auto" w:fill="F2F2F2" w:themeFill="background1" w:themeFillShade="F2"/>
                          </w:rPr>
                          <w:t>18 ans</w:t>
                        </w:r>
                        <w:r w:rsidRPr="00424334">
                          <w:rPr>
                            <w:rFonts w:ascii="Arial Nova Cond" w:hAnsi="Arial Nova Cond" w:cs="Arial Nova Cond"/>
                            <w:shd w:val="clear" w:color="auto" w:fill="F2F2F2" w:themeFill="background1" w:themeFillShade="F2"/>
                          </w:rPr>
                          <w:t> </w:t>
                        </w:r>
                        <w:r w:rsidRPr="00424334">
                          <w:rPr>
                            <w:rFonts w:ascii="Arial Nova Cond" w:hAnsi="Arial Nova Cond" w:cs="Arial"/>
                            <w:shd w:val="clear" w:color="auto" w:fill="F2F2F2" w:themeFill="background1" w:themeFillShade="F2"/>
                          </w:rPr>
                          <w:t xml:space="preserve">; </w:t>
                        </w:r>
                      </w:p>
                      <w:p w14:paraId="0671562F" w14:textId="77777777" w:rsidR="00424334" w:rsidRPr="00424334" w:rsidRDefault="00424334" w:rsidP="00424334">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Patiente considérée comme éligible à la chimiothérapie ;</w:t>
                        </w:r>
                      </w:p>
                      <w:p w14:paraId="4503FC1A" w14:textId="77777777" w:rsidR="00424334" w:rsidRPr="00424334" w:rsidRDefault="00424334" w:rsidP="00424334">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Patiente présentant un cancer de l’endomètre confirmé au niveau histologique ou cytologique ;</w:t>
                        </w:r>
                      </w:p>
                      <w:p w14:paraId="44EB3FAC" w14:textId="77777777" w:rsidR="00424334" w:rsidRPr="00424334" w:rsidRDefault="00424334" w:rsidP="00424334">
                        <w:pPr>
                          <w:pStyle w:val="Paragraphedeliste"/>
                          <w:numPr>
                            <w:ilvl w:val="0"/>
                            <w:numId w:val="28"/>
                          </w:numPr>
                          <w:ind w:left="444"/>
                          <w:rPr>
                            <w:rFonts w:ascii="Arial Nova Cond" w:hAnsi="Arial Nova Cond" w:cs="Arial"/>
                            <w:shd w:val="clear" w:color="auto" w:fill="F2F2F2" w:themeFill="background1" w:themeFillShade="F2"/>
                          </w:rPr>
                        </w:pPr>
                        <w:r w:rsidRPr="00424334">
                          <w:rPr>
                            <w:rFonts w:ascii="Arial Nova Cond" w:hAnsi="Arial Nova Cond" w:cs="Arial"/>
                            <w:shd w:val="clear" w:color="auto" w:fill="F2F2F2" w:themeFill="background1" w:themeFillShade="F2"/>
                          </w:rPr>
                          <w:t>Patiente présentant un cancer de l’endomètre de stade FIGO III ou IV nouvellement diagnostiqué ou en première rechute ;</w:t>
                        </w:r>
                      </w:p>
                      <w:p w14:paraId="7BC50B04" w14:textId="64CB2EA4" w:rsidR="005F43EC" w:rsidRPr="000109ED" w:rsidRDefault="00424334" w:rsidP="00424334">
                        <w:pPr>
                          <w:pStyle w:val="Paragraphedeliste"/>
                          <w:numPr>
                            <w:ilvl w:val="0"/>
                            <w:numId w:val="28"/>
                          </w:numPr>
                          <w:ind w:left="444"/>
                        </w:pPr>
                        <w:r w:rsidRPr="00424334">
                          <w:rPr>
                            <w:rFonts w:ascii="Arial Nova Cond" w:hAnsi="Arial Nova Cond" w:cs="Arial"/>
                            <w:shd w:val="clear" w:color="auto" w:fill="F2F2F2" w:themeFill="background1" w:themeFillShade="F2"/>
                          </w:rPr>
                          <w:t>Patiente ne présentant pas de déficience du système de réparation des mésappariements des bases (dMMR), ni d’instabilité microsatellitaire élevée (MSS) dont le statut au regard de cette déficience n’est pas connu.</w:t>
                        </w:r>
                      </w:p>
                    </w:sdtContent>
                  </w:sdt>
                </w:sdtContent>
              </w:sdt>
            </w:sdtContent>
          </w:sdt>
        </w:tc>
      </w:tr>
    </w:tbl>
    <w:p w14:paraId="4DB2CD06" w14:textId="77777777" w:rsidR="00AC31D2" w:rsidRPr="0093672E" w:rsidRDefault="00AC31D2" w:rsidP="00B30DA9">
      <w:pPr>
        <w:pStyle w:val="Intertitre"/>
      </w:pPr>
      <w:r w:rsidRPr="0093672E">
        <w:t>Critères de non-éligibilité</w:t>
      </w:r>
    </w:p>
    <w:p w14:paraId="5F702B75" w14:textId="77777777"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78391C91" w14:textId="77777777" w:rsidTr="005F43EC">
        <w:tc>
          <w:tcPr>
            <w:tcW w:w="9629" w:type="dxa"/>
          </w:tcPr>
          <w:sdt>
            <w:sdtPr>
              <w:rPr>
                <w:rStyle w:val="Mention1"/>
              </w:rPr>
              <w:id w:val="486441138"/>
              <w:placeholder>
                <w:docPart w:val="20C0C7B4D047429BA259D00E8D6C6CE0"/>
              </w:placeholder>
            </w:sdtPr>
            <w:sdtEndPr>
              <w:rPr>
                <w:rStyle w:val="Policepardfaut"/>
                <w:rFonts w:ascii="Arial" w:hAnsi="Arial"/>
                <w:color w:val="404040" w:themeColor="text1" w:themeTint="BF"/>
                <w:shd w:val="clear" w:color="auto" w:fill="auto"/>
              </w:rPr>
            </w:sdtEndPr>
            <w:sdtContent>
              <w:sdt>
                <w:sdtPr>
                  <w:rPr>
                    <w:rStyle w:val="Mention1"/>
                  </w:rPr>
                  <w:id w:val="-1242106198"/>
                  <w:placeholder>
                    <w:docPart w:val="112F02E50DF34A999CA9FDDD1DD7E637"/>
                  </w:placeholder>
                </w:sdtPr>
                <w:sdtEndPr>
                  <w:rPr>
                    <w:rStyle w:val="Policepardfaut"/>
                    <w:rFonts w:ascii="Arial" w:hAnsi="Arial"/>
                    <w:color w:val="404040" w:themeColor="text1" w:themeTint="BF"/>
                    <w:shd w:val="clear" w:color="auto" w:fill="auto"/>
                  </w:rPr>
                </w:sdtEndPr>
                <w:sdtContent>
                  <w:p w14:paraId="1D4B98FE" w14:textId="794D2071" w:rsidR="00EA12EF" w:rsidRPr="000109ED" w:rsidRDefault="000109ED" w:rsidP="000109ED">
                    <w:pPr>
                      <w:pStyle w:val="Paragraphedeliste"/>
                      <w:numPr>
                        <w:ilvl w:val="0"/>
                        <w:numId w:val="29"/>
                      </w:numPr>
                      <w:ind w:left="444"/>
                    </w:pPr>
                    <w:r w:rsidRPr="008D2A7B">
                      <w:rPr>
                        <w:rFonts w:ascii="Arial Nova Cond" w:hAnsi="Arial Nova Cond" w:cs="Arial"/>
                        <w:shd w:val="clear" w:color="auto" w:fill="F2F2F2" w:themeFill="background1" w:themeFillShade="F2"/>
                      </w:rPr>
                      <w:t>Patiente présentant une hypersensibilité connue à l’un des composants du carboplatine, paclitaxel ou dostarlimab ou à l’un des excipients ;</w:t>
                    </w:r>
                  </w:p>
                </w:sdtContent>
              </w:sdt>
            </w:sdtContent>
          </w:sdt>
        </w:tc>
      </w:tr>
      <w:bookmarkEnd w:id="19"/>
    </w:tbl>
    <w:p w14:paraId="4209CDC7" w14:textId="77777777" w:rsidR="009E4995" w:rsidRPr="0093672E" w:rsidRDefault="009E4995" w:rsidP="00AC31D2"/>
    <w:p w14:paraId="0D2822BD" w14:textId="4FC36A04" w:rsidR="00AC31D2" w:rsidRPr="0093672E" w:rsidRDefault="00AC31D2" w:rsidP="00AC31D2">
      <w:pPr>
        <w:rPr>
          <w:rStyle w:val="lev"/>
        </w:rPr>
      </w:pPr>
      <w:r w:rsidRPr="0093672E">
        <w:rPr>
          <w:rStyle w:val="lev"/>
        </w:rPr>
        <w:t xml:space="preserve">Je certifie que le patient remplit les critères d’éligibilité </w:t>
      </w:r>
      <w:r w:rsidR="00220928">
        <w:rPr>
          <w:rStyle w:val="lev"/>
        </w:rPr>
        <w:t>et ne remplit aucun des critères d</w:t>
      </w:r>
      <w:r w:rsidR="00871495">
        <w:rPr>
          <w:rStyle w:val="lev"/>
        </w:rPr>
        <w:t>e non-</w:t>
      </w:r>
      <w:r w:rsidR="00220928">
        <w:rPr>
          <w:rStyle w:val="lev"/>
        </w:rPr>
        <w:t xml:space="preserve">éligibilité </w:t>
      </w:r>
      <w:r w:rsidR="00871495">
        <w:rPr>
          <w:rStyle w:val="lev"/>
        </w:rPr>
        <w:t xml:space="preserve">ci-dessus </w:t>
      </w:r>
      <w:r w:rsidRPr="0093672E">
        <w:rPr>
          <w:rStyle w:val="lev"/>
        </w:rPr>
        <w:t xml:space="preserve">: </w:t>
      </w:r>
    </w:p>
    <w:p w14:paraId="57C95F29" w14:textId="649E17F2" w:rsidR="00AC31D2" w:rsidRPr="0093672E" w:rsidRDefault="00000000" w:rsidP="00DD10F2">
      <w:sdt>
        <w:sdtPr>
          <w:id w:val="-1800753517"/>
          <w14:checkbox>
            <w14:checked w14:val="0"/>
            <w14:checkedState w14:val="2612" w14:font="MS Gothic"/>
            <w14:uncheckedState w14:val="2610" w14:font="MS Gothic"/>
          </w14:checkbox>
        </w:sdtPr>
        <w:sdtContent>
          <w:permStart w:id="1711031836" w:edGrp="everyone"/>
          <w:r w:rsidR="00292AF3">
            <w:rPr>
              <w:rFonts w:ascii="MS Gothic" w:eastAsia="MS Gothic" w:hAnsi="MS Gothic" w:hint="eastAsia"/>
            </w:rPr>
            <w:t>☐</w:t>
          </w:r>
        </w:sdtContent>
      </w:sdt>
      <w:permEnd w:id="1711031836"/>
      <w:r w:rsidR="00AC31D2" w:rsidRPr="0093672E">
        <w:t xml:space="preserve"> Oui</w:t>
      </w:r>
      <w:r w:rsidR="00292AF3">
        <w:t xml:space="preserve">   </w:t>
      </w:r>
      <w:r w:rsidR="00AC31D2" w:rsidRPr="0093672E">
        <w:t xml:space="preserve"> </w:t>
      </w:r>
      <w:sdt>
        <w:sdtPr>
          <w:id w:val="1662038781"/>
          <w14:checkbox>
            <w14:checked w14:val="0"/>
            <w14:checkedState w14:val="2612" w14:font="MS Gothic"/>
            <w14:uncheckedState w14:val="2610" w14:font="MS Gothic"/>
          </w14:checkbox>
        </w:sdtPr>
        <w:sdtContent>
          <w:permStart w:id="742530694" w:edGrp="everyone"/>
          <w:r w:rsidR="00430DC5" w:rsidRPr="0093672E">
            <w:rPr>
              <w:rFonts w:ascii="Segoe UI Symbol" w:hAnsi="Segoe UI Symbol" w:cs="Segoe UI Symbol"/>
            </w:rPr>
            <w:t>☐</w:t>
          </w:r>
        </w:sdtContent>
      </w:sdt>
      <w:permEnd w:id="742530694"/>
      <w:r w:rsidR="00AC31D2" w:rsidRPr="0093672E">
        <w:t xml:space="preserve"> Non</w:t>
      </w:r>
    </w:p>
    <w:p w14:paraId="3E747EC7" w14:textId="77777777"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 w14:paraId="163061A7" w14:textId="20099B5F" w:rsidR="00186C57"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8163F2" w:rsidRPr="00E05136">
          <w:rPr>
            <w:rStyle w:val="Lienhypertexte"/>
          </w:rPr>
          <w:t xml:space="preserve">annexe </w:t>
        </w:r>
      </w:hyperlink>
      <w:r w:rsidR="008163F2">
        <w:rPr>
          <w:rStyle w:val="Lienhypertexte"/>
        </w:rPr>
        <w:t>3</w:t>
      </w:r>
      <w:r w:rsidR="00393F5A">
        <w:rPr>
          <w:rStyle w:val="lev"/>
        </w:rPr>
        <w:t>) et</w:t>
      </w:r>
      <w:r w:rsidRPr="00690C71">
        <w:rPr>
          <w:rStyle w:val="lev"/>
        </w:rPr>
        <w:t xml:space="preserve"> certifie que le patient </w:t>
      </w:r>
      <w:r>
        <w:rPr>
          <w:rStyle w:val="lev"/>
        </w:rPr>
        <w:t xml:space="preserve">a été informé de la collecte de ses données </w:t>
      </w:r>
      <w:r w:rsidR="00D04291">
        <w:rPr>
          <w:rStyle w:val="lev"/>
        </w:rPr>
        <w:t xml:space="preserve">à caractère </w:t>
      </w:r>
      <w:r>
        <w:rPr>
          <w:rStyle w:val="lev"/>
        </w:rPr>
        <w:t>personnel</w:t>
      </w:r>
      <w:r w:rsidRPr="00690C71">
        <w:rPr>
          <w:rStyle w:val="lev"/>
        </w:rPr>
        <w:t xml:space="preserve"> : </w:t>
      </w:r>
      <w:permStart w:id="1459570411" w:edGrp="everyone"/>
      <w:sdt>
        <w:sdtPr>
          <w:id w:val="1263810966"/>
          <w14:checkbox>
            <w14:checked w14:val="0"/>
            <w14:checkedState w14:val="2612" w14:font="MS Gothic"/>
            <w14:uncheckedState w14:val="2610" w14:font="MS Gothic"/>
          </w14:checkbox>
        </w:sdtPr>
        <w:sdtContent>
          <w:r>
            <w:rPr>
              <w:rFonts w:ascii="MS Gothic" w:eastAsia="MS Gothic" w:hAnsi="MS Gothic" w:hint="eastAsia"/>
            </w:rPr>
            <w:t>☐</w:t>
          </w:r>
        </w:sdtContent>
      </w:sdt>
      <w:permEnd w:id="1459570411"/>
      <w:r w:rsidRPr="00DD10F2">
        <w:t xml:space="preserve"> Oui</w:t>
      </w:r>
      <w:r w:rsidR="00292AF3">
        <w:t xml:space="preserve"> </w:t>
      </w:r>
      <w:r w:rsidRPr="00DD10F2">
        <w:t xml:space="preserve"> </w:t>
      </w:r>
      <w:permStart w:id="439249767" w:edGrp="everyone"/>
      <w:sdt>
        <w:sdtPr>
          <w:id w:val="-2101469471"/>
          <w14:checkbox>
            <w14:checked w14:val="0"/>
            <w14:checkedState w14:val="2612" w14:font="MS Gothic"/>
            <w14:uncheckedState w14:val="2610" w14:font="MS Gothic"/>
          </w14:checkbox>
        </w:sdtPr>
        <w:sdtContent>
          <w:r w:rsidRPr="00DD10F2">
            <w:rPr>
              <w:rFonts w:ascii="Segoe UI Symbol" w:hAnsi="Segoe UI Symbol" w:cs="Segoe UI Symbol"/>
            </w:rPr>
            <w:t>☐</w:t>
          </w:r>
        </w:sdtContent>
      </w:sdt>
      <w:permEnd w:id="439249767"/>
      <w:r w:rsidRPr="00DD10F2">
        <w:t xml:space="preserve"> Non</w:t>
      </w:r>
    </w:p>
    <w:p w14:paraId="591EF079" w14:textId="260CB748" w:rsidR="00B86DD2" w:rsidRDefault="000B0E57" w:rsidP="00186C57">
      <w:pPr>
        <w:rPr>
          <w:b/>
          <w:bCs/>
        </w:rPr>
      </w:pPr>
      <w:r w:rsidRPr="00C07D8E">
        <w:rPr>
          <w:b/>
          <w:bCs/>
        </w:rPr>
        <w:t>Une</w:t>
      </w:r>
      <w:r w:rsidR="00B931E6" w:rsidRPr="00C07D8E">
        <w:rPr>
          <w:b/>
          <w:bCs/>
        </w:rPr>
        <w:t xml:space="preserve"> note d’information </w:t>
      </w:r>
      <w:r w:rsidR="00380C6B" w:rsidRPr="00C07D8E">
        <w:rPr>
          <w:b/>
          <w:bCs/>
        </w:rPr>
        <w:t>à destination des</w:t>
      </w:r>
      <w:r w:rsidR="00126F1E" w:rsidRPr="00C07D8E">
        <w:rPr>
          <w:b/>
          <w:bCs/>
        </w:rPr>
        <w:t xml:space="preserve"> médecins prescripteurs et </w:t>
      </w:r>
      <w:r>
        <w:rPr>
          <w:b/>
          <w:bCs/>
        </w:rPr>
        <w:t>des</w:t>
      </w:r>
      <w:r w:rsidR="00126F1E" w:rsidRPr="00C07D8E">
        <w:rPr>
          <w:b/>
          <w:bCs/>
        </w:rPr>
        <w:t xml:space="preserve"> pharmaciens </w:t>
      </w:r>
      <w:r w:rsidR="00380C6B" w:rsidRPr="00C07D8E">
        <w:rPr>
          <w:b/>
          <w:bCs/>
        </w:rPr>
        <w:t xml:space="preserve">sur le </w:t>
      </w:r>
      <w:r w:rsidR="00126F1E" w:rsidRPr="00C07D8E">
        <w:rPr>
          <w:b/>
          <w:bCs/>
        </w:rPr>
        <w:t>traitement de</w:t>
      </w:r>
      <w:r w:rsidR="00D04291">
        <w:rPr>
          <w:b/>
          <w:bCs/>
        </w:rPr>
        <w:t xml:space="preserve"> leurs</w:t>
      </w:r>
      <w:r w:rsidR="00126F1E" w:rsidRPr="00C07D8E">
        <w:rPr>
          <w:b/>
          <w:bCs/>
        </w:rPr>
        <w:t xml:space="preserve"> données à caractère personnel</w:t>
      </w:r>
      <w:r w:rsidRPr="00C07D8E">
        <w:rPr>
          <w:b/>
          <w:bCs/>
        </w:rPr>
        <w:t xml:space="preserve"> est </w:t>
      </w:r>
      <w:r w:rsidR="00753B2F">
        <w:rPr>
          <w:b/>
          <w:bCs/>
        </w:rPr>
        <w:t xml:space="preserve">également </w:t>
      </w:r>
      <w:r w:rsidRPr="00C07D8E">
        <w:rPr>
          <w:b/>
          <w:bCs/>
        </w:rPr>
        <w:t xml:space="preserve">disponible en </w:t>
      </w:r>
      <w:hyperlink w:anchor="Annexe_4" w:history="1">
        <w:r w:rsidRPr="00C07D8E">
          <w:rPr>
            <w:rStyle w:val="Lienhypertexte"/>
            <w:b/>
            <w:bCs/>
          </w:rPr>
          <w:t xml:space="preserve">annexe </w:t>
        </w:r>
        <w:r w:rsidR="00175921" w:rsidRPr="00D85224">
          <w:rPr>
            <w:rStyle w:val="Lienhypertexte"/>
            <w:b/>
            <w:bCs/>
          </w:rPr>
          <w:t>3</w:t>
        </w:r>
      </w:hyperlink>
      <w:r w:rsidR="00126F1E" w:rsidRPr="00C07D8E">
        <w:rPr>
          <w:b/>
          <w:bCs/>
        </w:rPr>
        <w:t xml:space="preserve">. </w:t>
      </w:r>
    </w:p>
    <w:p w14:paraId="50E00FC9" w14:textId="56121AA5" w:rsidR="008842F3" w:rsidRDefault="008842F3" w:rsidP="00186C57">
      <w:pPr>
        <w:rPr>
          <w:b/>
          <w:bCs/>
        </w:rPr>
      </w:pPr>
    </w:p>
    <w:p w14:paraId="7BF20099" w14:textId="74CC804A" w:rsidR="00FC7A4F" w:rsidRPr="0061192A" w:rsidRDefault="00FC7A4F" w:rsidP="000109ED">
      <w:pPr>
        <w:pStyle w:val="Intertitre"/>
      </w:pPr>
      <w:r>
        <w:t>Suivi du traitement dans le cadre de l’accès précoce</w:t>
      </w:r>
    </w:p>
    <w:tbl>
      <w:tblPr>
        <w:tblStyle w:val="Grilledetableauclaire"/>
        <w:tblW w:w="0" w:type="auto"/>
        <w:tblLook w:val="0600" w:firstRow="0" w:lastRow="0" w:firstColumn="0" w:lastColumn="0" w:noHBand="1" w:noVBand="1"/>
      </w:tblPr>
      <w:tblGrid>
        <w:gridCol w:w="9608"/>
      </w:tblGrid>
      <w:tr w:rsidR="00FC7A4F" w:rsidRPr="00AC44EB" w14:paraId="18E4E650" w14:textId="77777777" w:rsidTr="00232FA1">
        <w:tc>
          <w:tcPr>
            <w:tcW w:w="9608" w:type="dxa"/>
          </w:tcPr>
          <w:p w14:paraId="473A0BD6" w14:textId="4F1D170E" w:rsidR="00FC7A4F" w:rsidRPr="00AC44EB" w:rsidRDefault="00FC7A4F" w:rsidP="00232FA1">
            <w:r>
              <w:t xml:space="preserve">La déclaration des effets indésirables et situations particulières devra être effectuée </w:t>
            </w:r>
            <w:r w:rsidRPr="003C3C09">
              <w:t>auprès du CRPV géographique via</w:t>
            </w:r>
            <w:r>
              <w:t xml:space="preserve"> le</w:t>
            </w:r>
            <w:r w:rsidRPr="003C3C09">
              <w:t xml:space="preserve"> </w:t>
            </w:r>
            <w:r>
              <w:t>portail</w:t>
            </w:r>
            <w:r w:rsidRPr="003C3C09">
              <w:t xml:space="preserve"> </w:t>
            </w:r>
            <w:r>
              <w:t xml:space="preserve">de signalement </w:t>
            </w:r>
            <w:r w:rsidRPr="003C3C09">
              <w:t xml:space="preserve">: </w:t>
            </w:r>
            <w:hyperlink r:id="rId26" w:history="1">
              <w:r w:rsidR="00E707BF">
                <w:rPr>
                  <w:rStyle w:val="Lienhypertexte"/>
                </w:rPr>
                <w:t>https://signalement.social-sante.gouv.fr/</w:t>
              </w:r>
            </w:hyperlink>
          </w:p>
        </w:tc>
      </w:tr>
    </w:tbl>
    <w:p w14:paraId="12FC43A0" w14:textId="77777777" w:rsidR="00631EC0" w:rsidRDefault="00631EC0" w:rsidP="009F21D1"/>
    <w:tbl>
      <w:tblPr>
        <w:tblStyle w:val="Tableausimple2"/>
        <w:tblW w:w="0" w:type="auto"/>
        <w:tblLook w:val="0600" w:firstRow="0" w:lastRow="0" w:firstColumn="0" w:lastColumn="0" w:noHBand="1" w:noVBand="1"/>
      </w:tblPr>
      <w:tblGrid>
        <w:gridCol w:w="4826"/>
        <w:gridCol w:w="4802"/>
      </w:tblGrid>
      <w:tr w:rsidR="00AC31D2" w:rsidRPr="0093672E" w14:paraId="77BCC8D9" w14:textId="77777777" w:rsidTr="00071509">
        <w:tc>
          <w:tcPr>
            <w:tcW w:w="4826" w:type="dxa"/>
          </w:tcPr>
          <w:p w14:paraId="72BB19A7" w14:textId="77777777" w:rsidR="00AC31D2" w:rsidRPr="0093672E" w:rsidRDefault="00AC31D2" w:rsidP="00AC31D2">
            <w:pPr>
              <w:rPr>
                <w:rStyle w:val="lev"/>
              </w:rPr>
            </w:pPr>
            <w:r w:rsidRPr="0093672E">
              <w:rPr>
                <w:rStyle w:val="lev"/>
              </w:rPr>
              <w:t xml:space="preserve">Médecin prescripteur </w:t>
            </w:r>
          </w:p>
          <w:p w14:paraId="0ED41548" w14:textId="77777777"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Content>
                <w:permStart w:id="850020317" w:edGrp="everyone"/>
                <w:r w:rsidR="0042297B" w:rsidRPr="0093672E">
                  <w:rPr>
                    <w:rStyle w:val="Mention1"/>
                  </w:rPr>
                  <w:t>________________</w:t>
                </w:r>
                <w:permEnd w:id="850020317"/>
              </w:sdtContent>
            </w:sdt>
          </w:p>
          <w:p w14:paraId="79411723" w14:textId="77777777"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Content>
                <w:permStart w:id="1263498329" w:edGrp="everyone"/>
                <w:r w:rsidR="0042297B" w:rsidRPr="0093672E">
                  <w:rPr>
                    <w:rStyle w:val="Mention1"/>
                  </w:rPr>
                  <w:t>________________</w:t>
                </w:r>
                <w:permEnd w:id="1263498329"/>
              </w:sdtContent>
            </w:sdt>
          </w:p>
          <w:p w14:paraId="51218B75" w14:textId="77777777"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Content>
                <w:permStart w:id="1099505236" w:edGrp="everyone"/>
                <w:r w:rsidR="0042297B" w:rsidRPr="0093672E">
                  <w:rPr>
                    <w:rStyle w:val="Mention1"/>
                  </w:rPr>
                  <w:t>________________</w:t>
                </w:r>
                <w:permEnd w:id="1099505236"/>
              </w:sdtContent>
            </w:sdt>
          </w:p>
          <w:p w14:paraId="6CCA31D6" w14:textId="77777777"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Content>
                <w:permStart w:id="412177136" w:edGrp="everyone"/>
                <w:r w:rsidRPr="0093672E">
                  <w:rPr>
                    <w:rStyle w:val="Mention1"/>
                  </w:rPr>
                  <w:t>________________</w:t>
                </w:r>
                <w:permEnd w:id="412177136"/>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Content>
                <w:permStart w:id="1864772683" w:edGrp="everyone"/>
                <w:r w:rsidR="00F038E3" w:rsidRPr="0093672E">
                  <w:rPr>
                    <w:rStyle w:val="Mention1"/>
                  </w:rPr>
                  <w:t>Numéro de téléphone</w:t>
                </w:r>
                <w:r w:rsidR="00430DC5" w:rsidRPr="0093672E">
                  <w:rPr>
                    <w:rStyle w:val="Mention1"/>
                  </w:rPr>
                  <w:t>.</w:t>
                </w:r>
                <w:permEnd w:id="1864772683"/>
              </w:sdtContent>
            </w:sdt>
            <w:r w:rsidR="00AC31D2" w:rsidRPr="0093672E">
              <w:tab/>
            </w:r>
            <w:r w:rsidR="00AC31D2" w:rsidRPr="0093672E">
              <w:tab/>
            </w:r>
          </w:p>
          <w:p w14:paraId="23E6C6BF" w14:textId="77777777" w:rsidR="00AC31D2" w:rsidRPr="00617BD9" w:rsidRDefault="001D0200" w:rsidP="00AC31D2">
            <w:pPr>
              <w:rPr>
                <w:lang w:val="de-DE"/>
              </w:rPr>
            </w:pPr>
            <w:r w:rsidRPr="00617BD9">
              <w:rPr>
                <w:lang w:val="de-DE"/>
              </w:rPr>
              <w:lastRenderedPageBreak/>
              <w:t>E</w:t>
            </w:r>
            <w:r w:rsidR="00AC31D2" w:rsidRPr="00617BD9">
              <w:rPr>
                <w:lang w:val="de-DE"/>
              </w:rPr>
              <w:t>-mail</w:t>
            </w:r>
            <w:r w:rsidR="00D52C0B" w:rsidRPr="00617BD9">
              <w:rPr>
                <w:lang w:val="de-DE"/>
              </w:rPr>
              <w:t xml:space="preserve"> </w:t>
            </w:r>
            <w:r w:rsidR="00AC31D2" w:rsidRPr="00617BD9">
              <w:rPr>
                <w:lang w:val="de-DE"/>
              </w:rPr>
              <w:t>:</w:t>
            </w:r>
            <w:r w:rsidR="00F038E3" w:rsidRPr="00617BD9">
              <w:rPr>
                <w:lang w:val="de-DE"/>
              </w:rPr>
              <w:t xml:space="preserve"> </w:t>
            </w:r>
            <w:sdt>
              <w:sdtPr>
                <w:id w:val="470255858"/>
                <w:placeholder>
                  <w:docPart w:val="91D345707C2E4E419F44507E65F65556"/>
                </w:placeholder>
                <w:showingPlcHdr/>
              </w:sdtPr>
              <w:sdtContent>
                <w:permStart w:id="1915236391" w:edGrp="everyone"/>
                <w:r w:rsidR="00E956AF" w:rsidRPr="00617BD9">
                  <w:rPr>
                    <w:rStyle w:val="Mention1"/>
                    <w:lang w:val="de-DE"/>
                  </w:rPr>
                  <w:t>xxx@domaine.com</w:t>
                </w:r>
                <w:permEnd w:id="1915236391"/>
              </w:sdtContent>
            </w:sdt>
          </w:p>
          <w:p w14:paraId="6763455B" w14:textId="77777777" w:rsidR="00AC31D2" w:rsidRPr="00617BD9" w:rsidRDefault="00AC31D2" w:rsidP="00AC31D2">
            <w:pPr>
              <w:rPr>
                <w:lang w:val="de-DE"/>
              </w:rPr>
            </w:pPr>
          </w:p>
          <w:p w14:paraId="6668A832" w14:textId="77777777"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Content>
                <w:permStart w:id="269812252" w:edGrp="everyone"/>
                <w:r w:rsidR="00FE334B" w:rsidRPr="0093672E">
                  <w:rPr>
                    <w:rStyle w:val="Mention1"/>
                  </w:rPr>
                  <w:t>_ _/_ _/_ _ _ _</w:t>
                </w:r>
                <w:permEnd w:id="269812252"/>
              </w:sdtContent>
            </w:sdt>
            <w:r w:rsidRPr="0093672E">
              <w:tab/>
            </w:r>
          </w:p>
          <w:p w14:paraId="580974D5" w14:textId="402C3320" w:rsidR="00AC31D2" w:rsidRPr="0093672E" w:rsidRDefault="006E0EEB" w:rsidP="00AC31D2">
            <w:r>
              <w:t>S</w:t>
            </w:r>
            <w:r w:rsidR="00AC31D2" w:rsidRPr="0093672E">
              <w:t xml:space="preserve">ignature du </w:t>
            </w:r>
            <w:r w:rsidR="001D0200">
              <w:t>m</w:t>
            </w:r>
            <w:r w:rsidR="001D0200" w:rsidRPr="0093672E">
              <w:t>édecin </w:t>
            </w:r>
            <w:r w:rsidR="00AC31D2" w:rsidRPr="0093672E">
              <w:t>:</w:t>
            </w:r>
          </w:p>
          <w:p w14:paraId="4747A843" w14:textId="77777777" w:rsidR="00AC31D2" w:rsidRPr="0093672E" w:rsidRDefault="00AC31D2" w:rsidP="00AC31D2">
            <w:permStart w:id="2021020857" w:edGrp="everyone"/>
          </w:p>
          <w:permEnd w:id="2021020857"/>
          <w:p w14:paraId="230EFC11" w14:textId="77777777" w:rsidR="00305579" w:rsidRPr="0093672E" w:rsidRDefault="00305579" w:rsidP="00AC31D2"/>
        </w:tc>
        <w:tc>
          <w:tcPr>
            <w:tcW w:w="4802" w:type="dxa"/>
          </w:tcPr>
          <w:p w14:paraId="10E8D6F8" w14:textId="77777777" w:rsidR="00AC31D2" w:rsidRPr="0093672E" w:rsidRDefault="00305579" w:rsidP="007D4583">
            <w:pPr>
              <w:jc w:val="left"/>
              <w:rPr>
                <w:rStyle w:val="lev"/>
              </w:rPr>
            </w:pPr>
            <w:r w:rsidRPr="0093672E">
              <w:rPr>
                <w:rStyle w:val="lev"/>
              </w:rPr>
              <w:lastRenderedPageBreak/>
              <w:t>Pharmacien</w:t>
            </w:r>
          </w:p>
          <w:p w14:paraId="4F8BA3D0" w14:textId="77777777"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Content>
                <w:permStart w:id="1726677444" w:edGrp="everyone"/>
                <w:r w:rsidR="0042297B" w:rsidRPr="0093672E">
                  <w:rPr>
                    <w:rStyle w:val="Mention1"/>
                  </w:rPr>
                  <w:t>________________</w:t>
                </w:r>
                <w:permEnd w:id="1726677444"/>
              </w:sdtContent>
            </w:sdt>
          </w:p>
          <w:p w14:paraId="3B18337C" w14:textId="77777777"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Content>
                <w:permStart w:id="884622364" w:edGrp="everyone"/>
                <w:r w:rsidR="007D4C0F" w:rsidRPr="0093672E">
                  <w:rPr>
                    <w:rStyle w:val="Mention1"/>
                  </w:rPr>
                  <w:t>________________</w:t>
                </w:r>
                <w:permEnd w:id="884622364"/>
              </w:sdtContent>
            </w:sdt>
          </w:p>
          <w:p w14:paraId="2A7BFC7B" w14:textId="77777777" w:rsidR="00305579" w:rsidRPr="0093672E" w:rsidRDefault="00305579" w:rsidP="007D4583">
            <w:pPr>
              <w:jc w:val="left"/>
            </w:pPr>
          </w:p>
          <w:p w14:paraId="7306F2F3" w14:textId="6A82517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Content>
                <w:permStart w:id="693400150" w:edGrp="everyone"/>
                <w:r w:rsidRPr="0093672E">
                  <w:rPr>
                    <w:rStyle w:val="Mention1"/>
                  </w:rPr>
                  <w:t>________________</w:t>
                </w:r>
                <w:permEnd w:id="69340015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Content>
                <w:permStart w:id="1785887698" w:edGrp="everyone"/>
                <w:r w:rsidR="00F038E3" w:rsidRPr="0093672E">
                  <w:rPr>
                    <w:rStyle w:val="Mention1"/>
                  </w:rPr>
                  <w:t>Numéro de téléphone.</w:t>
                </w:r>
                <w:permEnd w:id="1785887698"/>
              </w:sdtContent>
            </w:sdt>
          </w:p>
          <w:p w14:paraId="6CA34A5D" w14:textId="77777777" w:rsidR="00AC31D2" w:rsidRPr="00617BD9" w:rsidRDefault="001D0200" w:rsidP="007D4583">
            <w:pPr>
              <w:jc w:val="left"/>
              <w:rPr>
                <w:lang w:val="de-DE"/>
              </w:rPr>
            </w:pPr>
            <w:r w:rsidRPr="00617BD9">
              <w:rPr>
                <w:lang w:val="de-DE"/>
              </w:rPr>
              <w:lastRenderedPageBreak/>
              <w:t>E</w:t>
            </w:r>
            <w:r w:rsidR="00AC31D2" w:rsidRPr="00617BD9">
              <w:rPr>
                <w:lang w:val="de-DE"/>
              </w:rPr>
              <w:t>-mail</w:t>
            </w:r>
            <w:r w:rsidR="00D52C0B" w:rsidRPr="00617BD9">
              <w:rPr>
                <w:lang w:val="de-DE"/>
              </w:rPr>
              <w:t xml:space="preserve"> </w:t>
            </w:r>
            <w:r w:rsidR="00AC31D2" w:rsidRPr="00617BD9">
              <w:rPr>
                <w:lang w:val="de-DE"/>
              </w:rPr>
              <w:t>:</w:t>
            </w:r>
            <w:r w:rsidR="00E956AF" w:rsidRPr="00617BD9">
              <w:rPr>
                <w:lang w:val="de-DE"/>
              </w:rPr>
              <w:t xml:space="preserve"> </w:t>
            </w:r>
            <w:sdt>
              <w:sdtPr>
                <w:id w:val="1608236310"/>
                <w:placeholder>
                  <w:docPart w:val="48A3BDCBC64747EEB770A477151B31EC"/>
                </w:placeholder>
                <w:showingPlcHdr/>
              </w:sdtPr>
              <w:sdtContent>
                <w:permStart w:id="1971550308" w:edGrp="everyone"/>
                <w:r w:rsidR="00E956AF" w:rsidRPr="00617BD9">
                  <w:rPr>
                    <w:rStyle w:val="Mention1"/>
                    <w:lang w:val="de-DE"/>
                  </w:rPr>
                  <w:t>xxx@domaine.com</w:t>
                </w:r>
                <w:permEnd w:id="1971550308"/>
              </w:sdtContent>
            </w:sdt>
          </w:p>
          <w:p w14:paraId="4F68C15A" w14:textId="77777777" w:rsidR="00AC31D2" w:rsidRPr="00617BD9" w:rsidRDefault="00AC31D2" w:rsidP="007D4583">
            <w:pPr>
              <w:jc w:val="left"/>
              <w:rPr>
                <w:lang w:val="de-DE"/>
              </w:rPr>
            </w:pPr>
          </w:p>
          <w:p w14:paraId="00CE855F" w14:textId="77777777"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Content>
                <w:permStart w:id="470035632" w:edGrp="everyone"/>
                <w:r w:rsidR="00FE334B" w:rsidRPr="0093672E">
                  <w:rPr>
                    <w:rStyle w:val="Mention1"/>
                  </w:rPr>
                  <w:t>_ _/_ _/_ _ _ _</w:t>
                </w:r>
                <w:permEnd w:id="470035632"/>
              </w:sdtContent>
            </w:sdt>
            <w:r w:rsidRPr="0093672E">
              <w:tab/>
            </w:r>
          </w:p>
          <w:p w14:paraId="0DDF41AA" w14:textId="079808D7" w:rsidR="00AC31D2" w:rsidRPr="0093672E" w:rsidRDefault="006E0EEB" w:rsidP="007D4583">
            <w:pPr>
              <w:jc w:val="left"/>
            </w:pPr>
            <w:r>
              <w:t>S</w:t>
            </w:r>
            <w:r w:rsidR="00AC31D2" w:rsidRPr="0093672E">
              <w:t xml:space="preserve">ignature du </w:t>
            </w:r>
            <w:r w:rsidR="001D0200">
              <w:t>p</w:t>
            </w:r>
            <w:r w:rsidR="001D0200" w:rsidRPr="0093672E">
              <w:t>harmacien </w:t>
            </w:r>
            <w:r w:rsidR="00AC31D2" w:rsidRPr="0093672E">
              <w:t>:</w:t>
            </w:r>
          </w:p>
          <w:p w14:paraId="5B562109" w14:textId="77777777" w:rsidR="00FA6D95" w:rsidRDefault="00FA6D95" w:rsidP="007D4583">
            <w:pPr>
              <w:jc w:val="left"/>
            </w:pPr>
            <w:permStart w:id="1574766917" w:edGrp="everyone"/>
          </w:p>
          <w:permEnd w:id="1574766917"/>
          <w:p w14:paraId="123E367B" w14:textId="77777777" w:rsidR="00FA6D95" w:rsidRPr="0093672E" w:rsidRDefault="00FA6D95" w:rsidP="007D4583">
            <w:pPr>
              <w:jc w:val="left"/>
            </w:pPr>
          </w:p>
        </w:tc>
      </w:tr>
    </w:tbl>
    <w:p w14:paraId="20722791" w14:textId="77777777" w:rsidR="00AC31D2" w:rsidRDefault="00AC31D2" w:rsidP="00355EB8"/>
    <w:p w14:paraId="4DB7462F" w14:textId="77777777" w:rsidR="00AC31D2" w:rsidRPr="0093672E" w:rsidRDefault="00AC31D2" w:rsidP="00AC31D2">
      <w:pPr>
        <w:sectPr w:rsidR="00AC31D2" w:rsidRPr="0093672E" w:rsidSect="0029564F">
          <w:headerReference w:type="even" r:id="rId27"/>
          <w:footerReference w:type="default" r:id="rId28"/>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FECA46F"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0B0C5F6E" w14:textId="4B2E0F01" w:rsidR="009F68B7" w:rsidRPr="0093672E" w:rsidRDefault="00AD22EE" w:rsidP="009F68B7">
            <w:pPr>
              <w:pStyle w:val="Titredenote"/>
            </w:pPr>
            <w:bookmarkStart w:id="20" w:name="Suivi_traitement"/>
            <w:r w:rsidRPr="0093672E">
              <w:lastRenderedPageBreak/>
              <w:t xml:space="preserve">Fiche </w:t>
            </w:r>
            <w:r w:rsidR="00865A1F" w:rsidRPr="0093672E">
              <w:t>d’</w:t>
            </w:r>
            <w:r w:rsidR="00865A1F">
              <w:t>instauration</w:t>
            </w:r>
            <w:r w:rsidR="00865A1F" w:rsidRPr="0093672E">
              <w:t xml:space="preserve"> </w:t>
            </w:r>
            <w:r w:rsidRPr="0093672E">
              <w:t>de traitement</w:t>
            </w:r>
          </w:p>
          <w:bookmarkEnd w:id="20"/>
          <w:p w14:paraId="74B5B714" w14:textId="785C881C" w:rsidR="009F68B7" w:rsidRDefault="009F68B7" w:rsidP="009F68B7">
            <w:pPr>
              <w:pStyle w:val="Normalcentr"/>
              <w:rPr>
                <w:rStyle w:val="Grasitalique"/>
                <w:b/>
              </w:rPr>
            </w:pPr>
            <w:r w:rsidRPr="0093672E">
              <w:rPr>
                <w:rStyle w:val="lev"/>
              </w:rPr>
              <w:t>(</w:t>
            </w:r>
            <w:r w:rsidR="001B3510" w:rsidRPr="0093672E">
              <w:rPr>
                <w:rStyle w:val="lev"/>
              </w:rPr>
              <w:t>P</w:t>
            </w:r>
            <w:r w:rsidRPr="0093672E">
              <w:rPr>
                <w:rStyle w:val="lev"/>
              </w:rPr>
              <w:t>remière administration</w:t>
            </w:r>
            <w:r w:rsidR="00307F96">
              <w:rPr>
                <w:rStyle w:val="lev"/>
              </w:rPr>
              <w:t xml:space="preserve"> dans le cadre de l’</w:t>
            </w:r>
            <w:r w:rsidR="00B629F8">
              <w:rPr>
                <w:rStyle w:val="lev"/>
              </w:rPr>
              <w:t>accès précoce</w:t>
            </w:r>
            <w:r w:rsidR="00206A47">
              <w:rPr>
                <w:rStyle w:val="lev"/>
              </w:rPr>
              <w:t xml:space="preserve"> – fiche à compléter uniquement pour les </w:t>
            </w:r>
            <w:r w:rsidR="003F511D">
              <w:rPr>
                <w:rStyle w:val="lev"/>
              </w:rPr>
              <w:t>instaurations dans le cadre de l’accès précoce</w:t>
            </w:r>
            <w:r w:rsidRPr="0093672E">
              <w:rPr>
                <w:rStyle w:val="lev"/>
              </w:rPr>
              <w:t xml:space="preserve">)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00434636">
              <w:rPr>
                <w:rStyle w:val="Grasitalique"/>
              </w:rPr>
              <w:t>et le</w:t>
            </w:r>
            <w:r w:rsidR="008532FA" w:rsidRPr="0093672E">
              <w:rPr>
                <w:rStyle w:val="Grasitalique"/>
              </w:rPr>
              <w:t xml:space="preserve"> </w:t>
            </w:r>
            <w:r w:rsidRPr="0093672E">
              <w:rPr>
                <w:rStyle w:val="Grasitalique"/>
              </w:rPr>
              <w:t>pharmacien</w:t>
            </w:r>
          </w:p>
          <w:sdt>
            <w:sdtPr>
              <w:rPr>
                <w:rStyle w:val="Grasitalique"/>
              </w:rPr>
              <w:id w:val="803745359"/>
              <w:placeholder>
                <w:docPart w:val="BBE184608129478D9D2197A8B0B8F748"/>
              </w:placeholder>
              <w:comboBox>
                <w:listItem w:value="Choisissez un élément."/>
                <w:listItem w:displayText="Plateforme électronique" w:value="Plateforme électronique"/>
                <w:listItem w:displayText="Transmission papier (fax ou mail)" w:value="Transmission papier (fax ou mail)"/>
              </w:comboBox>
            </w:sdtPr>
            <w:sdtContent>
              <w:p w14:paraId="7A3D7C57" w14:textId="7A4F0B6F" w:rsidR="00065727" w:rsidRDefault="001475AC" w:rsidP="00065727">
                <w:pPr>
                  <w:jc w:val="center"/>
                  <w:rPr>
                    <w:rStyle w:val="Grasitalique"/>
                    <w:b/>
                  </w:rPr>
                </w:pPr>
                <w:r>
                  <w:rPr>
                    <w:rStyle w:val="Grasitalique"/>
                  </w:rPr>
                  <w:t>Plateforme électronique</w:t>
                </w:r>
              </w:p>
            </w:sdtContent>
          </w:sdt>
          <w:sdt>
            <w:sdtPr>
              <w:rPr>
                <w:rStyle w:val="Grasitalique"/>
              </w:rPr>
              <w:id w:val="-909777169"/>
              <w:placeholder>
                <w:docPart w:val="E65EC28A00194A22BDBE206E1A70668E"/>
              </w:placeholder>
            </w:sdtPr>
            <w:sdtEndPr>
              <w:rPr>
                <w:rStyle w:val="Textedelespacerserv"/>
                <w:bCs w:val="0"/>
                <w:i w:val="0"/>
                <w:color w:val="808080"/>
              </w:rPr>
            </w:sdtEndPr>
            <w:sdtContent>
              <w:permStart w:id="429657288" w:edGrp="everyone" w:displacedByCustomXml="prev"/>
              <w:p w14:paraId="23D7FC09" w14:textId="236FC6A3" w:rsidR="00065727" w:rsidRPr="0093672E" w:rsidRDefault="00000000" w:rsidP="00065727">
                <w:pPr>
                  <w:pStyle w:val="Normalcentr"/>
                </w:pPr>
                <w:sdt>
                  <w:sdtPr>
                    <w:rPr>
                      <w:rStyle w:val="Grasitalique"/>
                    </w:rPr>
                    <w:id w:val="2001765508"/>
                    <w:placeholder>
                      <w:docPart w:val="46702B6FA0B04CC0AC7DFE02C5FF963A"/>
                    </w:placeholder>
                  </w:sdtPr>
                  <w:sdtEndPr>
                    <w:rPr>
                      <w:rStyle w:val="Textedelespacerserv"/>
                      <w:b/>
                      <w:bCs w:val="0"/>
                      <w:i w:val="0"/>
                      <w:color w:val="808080"/>
                    </w:rPr>
                  </w:sdtEndPr>
                  <w:sdtContent>
                    <w:permEnd w:id="429657288"/>
                    <w:r>
                      <w:fldChar w:fldCharType="begin"/>
                    </w:r>
                    <w:r>
                      <w:instrText>HYPERLINK "http://www.accesprecoce-dostarlimab-endometre.fr"</w:instrText>
                    </w:r>
                    <w:r>
                      <w:fldChar w:fldCharType="separate"/>
                    </w:r>
                    <w:r w:rsidR="001475AC" w:rsidRPr="00532875">
                      <w:rPr>
                        <w:rStyle w:val="Lienhypertexte"/>
                      </w:rPr>
                      <w:t>www.accesprecoce-dostarlimab-endometre.fr</w:t>
                    </w:r>
                    <w:r>
                      <w:rPr>
                        <w:rStyle w:val="Lienhypertexte"/>
                      </w:rPr>
                      <w:fldChar w:fldCharType="end"/>
                    </w:r>
                    <w:permStart w:id="826751541" w:edGrp="everyone"/>
                  </w:sdtContent>
                </w:sdt>
              </w:p>
              <w:permEnd w:id="826751541" w:displacedByCustomXml="next"/>
            </w:sdtContent>
          </w:sdt>
        </w:tc>
      </w:tr>
    </w:tbl>
    <w:p w14:paraId="246D14E3" w14:textId="77777777" w:rsidR="001F24D4" w:rsidRPr="0093672E" w:rsidRDefault="001F24D4" w:rsidP="00216893">
      <w:pPr>
        <w:pStyle w:val="Petit"/>
      </w:pPr>
    </w:p>
    <w:p w14:paraId="07C704C9" w14:textId="77777777" w:rsidR="00AC31D2" w:rsidRPr="0093672E" w:rsidRDefault="00AC31D2" w:rsidP="00236579">
      <w:pPr>
        <w:jc w:val="right"/>
      </w:pPr>
      <w:r w:rsidRPr="0093672E">
        <w:t xml:space="preserve">Date de la visite : </w:t>
      </w:r>
      <w:permStart w:id="614143291" w:edGrp="everyone"/>
      <w:sdt>
        <w:sdtPr>
          <w:id w:val="-258754633"/>
          <w:placeholder>
            <w:docPart w:val="D062FB7CE6E64DC885DE195F68C1549C"/>
          </w:placeholder>
          <w:showingPlcHdr/>
          <w:date>
            <w:dateFormat w:val="dd/MM/yyyy"/>
            <w:lid w:val="fr-FR"/>
            <w:storeMappedDataAs w:val="dateTime"/>
            <w:calendar w:val="gregorian"/>
          </w:date>
        </w:sdtPr>
        <w:sdtContent>
          <w:r w:rsidR="00FE334B" w:rsidRPr="0093672E">
            <w:rPr>
              <w:rStyle w:val="Mention1"/>
            </w:rPr>
            <w:t>_ _/_ _/_ _ _ _</w:t>
          </w:r>
        </w:sdtContent>
      </w:sdt>
      <w:permEnd w:id="614143291"/>
    </w:p>
    <w:p w14:paraId="790F4EF6" w14:textId="77777777" w:rsidR="00AC31D2" w:rsidRPr="0093672E" w:rsidRDefault="007D4583" w:rsidP="007D4583">
      <w:pPr>
        <w:pStyle w:val="Titre2"/>
        <w:numPr>
          <w:ilvl w:val="0"/>
          <w:numId w:val="0"/>
        </w:numPr>
        <w:ind w:left="360" w:hanging="360"/>
      </w:pPr>
      <w:r w:rsidRPr="0093672E">
        <w:t>Identification du patient</w:t>
      </w:r>
    </w:p>
    <w:p w14:paraId="5B551932" w14:textId="2B9A5A0A" w:rsidR="00AC31D2" w:rsidRPr="0093672E" w:rsidRDefault="00AC31D2" w:rsidP="00AC31D2">
      <w:r w:rsidRPr="0093672E">
        <w:t xml:space="preserve">Nom du patient (3 premières lettres) : </w:t>
      </w:r>
      <w:permStart w:id="1107823194" w:edGrp="everyone"/>
      <w:sdt>
        <w:sdtPr>
          <w:id w:val="-1941602611"/>
          <w:placeholder>
            <w:docPart w:val="A339EE14894646F1A078958E5ECD027D"/>
          </w:placeholder>
          <w:showingPlcHdr/>
        </w:sdtPr>
        <w:sdtContent>
          <w:r w:rsidR="00A07FD0" w:rsidRPr="0093672E">
            <w:rPr>
              <w:rStyle w:val="Mention1"/>
            </w:rPr>
            <w:t>| _ | _ | _ |</w:t>
          </w:r>
        </w:sdtContent>
      </w:sdt>
      <w:r w:rsidRPr="0093672E" w:rsidDel="004A5DB0">
        <w:t xml:space="preserve"> </w:t>
      </w:r>
      <w:permEnd w:id="1107823194"/>
      <w:r w:rsidRPr="0093672E">
        <w:t>Prénom (2 premières lettres) :</w:t>
      </w:r>
      <w:r w:rsidR="00A07FD0" w:rsidRPr="0093672E">
        <w:t xml:space="preserve"> </w:t>
      </w:r>
      <w:permStart w:id="1022190616" w:edGrp="everyone"/>
      <w:sdt>
        <w:sdtPr>
          <w:id w:val="-1993781833"/>
          <w:placeholder>
            <w:docPart w:val="99B1763D2FA343BBA13AF6AE02606F42"/>
          </w:placeholder>
          <w:showingPlcHdr/>
        </w:sdtPr>
        <w:sdtContent>
          <w:r w:rsidR="00A07FD0" w:rsidRPr="0093672E">
            <w:rPr>
              <w:rStyle w:val="Mention1"/>
            </w:rPr>
            <w:t>| _ | _ |</w:t>
          </w:r>
        </w:sdtContent>
      </w:sdt>
      <w:permEnd w:id="1022190616"/>
    </w:p>
    <w:p w14:paraId="6AB4674E" w14:textId="5B7CF2E5" w:rsidR="00A07FD0" w:rsidRPr="0093672E" w:rsidRDefault="00332376" w:rsidP="00AC31D2">
      <w:r w:rsidRPr="0093672E">
        <w:t>N</w:t>
      </w:r>
      <w:r w:rsidRPr="009E1FDD">
        <w:rPr>
          <w:vertAlign w:val="superscript"/>
        </w:rPr>
        <w:t>o</w:t>
      </w:r>
      <w:r>
        <w:t> </w:t>
      </w:r>
      <w:r w:rsidR="00AC31D2" w:rsidRPr="0093672E">
        <w:t xml:space="preserve">patient d’accès précoce : </w:t>
      </w:r>
      <w:sdt>
        <w:sdtPr>
          <w:id w:val="-1933579431"/>
          <w:placeholder>
            <w:docPart w:val="3A27868AB38A44BF8A08BCD338606C6F"/>
          </w:placeholder>
          <w:showingPlcHdr/>
        </w:sdtPr>
        <w:sdtContent>
          <w:permStart w:id="1370499856" w:edGrp="everyone"/>
          <w:r w:rsidR="00A07FD0" w:rsidRPr="0093672E">
            <w:rPr>
              <w:rStyle w:val="Mention1"/>
            </w:rPr>
            <w:t>| _ | _ | _ |</w:t>
          </w:r>
          <w:permEnd w:id="1370499856"/>
        </w:sdtContent>
      </w:sdt>
    </w:p>
    <w:p w14:paraId="25EC1ADE" w14:textId="77777777" w:rsidR="00AC31D2" w:rsidRPr="0093672E" w:rsidRDefault="00AC31D2" w:rsidP="00AC31D2"/>
    <w:p w14:paraId="6DCF6FF7" w14:textId="77777777" w:rsidR="00AC31D2" w:rsidRPr="0093672E" w:rsidRDefault="007D4583" w:rsidP="007D4583">
      <w:pPr>
        <w:pStyle w:val="Titre2"/>
        <w:numPr>
          <w:ilvl w:val="0"/>
          <w:numId w:val="0"/>
        </w:numPr>
        <w:ind w:left="360" w:hanging="360"/>
      </w:pPr>
      <w:r w:rsidRPr="0093672E">
        <w:t>Maladie et biologie</w:t>
      </w:r>
    </w:p>
    <w:p w14:paraId="4A075536" w14:textId="1E8A37BE" w:rsidR="00AC31D2" w:rsidRPr="0093672E" w:rsidRDefault="00AC31D2" w:rsidP="00642186">
      <w:pPr>
        <w:jc w:val="left"/>
      </w:pPr>
      <w:r w:rsidRPr="0093672E">
        <w:t xml:space="preserve">Des modifications majeures sont-elles survenues depuis </w:t>
      </w:r>
      <w:r w:rsidR="00D60D3F">
        <w:t xml:space="preserve">que la </w:t>
      </w:r>
      <w:r w:rsidR="00D91B1A">
        <w:t>fiche d’accès au traitement</w:t>
      </w:r>
      <w:r w:rsidRPr="0093672E">
        <w:t> </w:t>
      </w:r>
      <w:r w:rsidR="00D60D3F">
        <w:t xml:space="preserve">a été </w:t>
      </w:r>
      <w:r w:rsidR="005F17C3">
        <w:t>complétée</w:t>
      </w:r>
      <w:r w:rsidR="005F17C3" w:rsidRPr="0093672E">
        <w:t xml:space="preserv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Content>
          <w:permStart w:id="1141661690" w:edGrp="everyone"/>
          <w:r w:rsidR="000530D3">
            <w:rPr>
              <w:rFonts w:ascii="MS Gothic" w:eastAsia="MS Gothic" w:hAnsi="MS Gothic" w:hint="eastAsia"/>
            </w:rPr>
            <w:t>☐</w:t>
          </w:r>
        </w:sdtContent>
      </w:sdt>
      <w:permEnd w:id="1141661690"/>
      <w:r w:rsidR="00771C45" w:rsidRPr="0093672E">
        <w:t xml:space="preserve"> </w:t>
      </w:r>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Content>
          <w:permStart w:id="835141547" w:edGrp="everyone"/>
          <w:r w:rsidR="00771C45" w:rsidRPr="0093672E">
            <w:rPr>
              <w:rFonts w:ascii="MS Gothic" w:eastAsia="MS Gothic" w:hAnsi="MS Gothic" w:hint="eastAsia"/>
            </w:rPr>
            <w:t>☐</w:t>
          </w:r>
        </w:sdtContent>
      </w:sdt>
      <w:permEnd w:id="835141547"/>
      <w:r w:rsidRPr="0093672E">
        <w:t xml:space="preserve"> Non </w:t>
      </w:r>
    </w:p>
    <w:p w14:paraId="165CC379" w14:textId="77777777"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657D9358" w14:textId="77777777" w:rsidTr="005F43EC">
        <w:tc>
          <w:tcPr>
            <w:tcW w:w="9629" w:type="dxa"/>
          </w:tcPr>
          <w:permStart w:id="2029011918" w:edGrp="everyone"/>
          <w:p w14:paraId="7A3DE339" w14:textId="77777777" w:rsidR="00424334" w:rsidRPr="00515517" w:rsidRDefault="00000000" w:rsidP="00424334">
            <w:pPr>
              <w:rPr>
                <w:rStyle w:val="Mention1"/>
              </w:rPr>
            </w:pPr>
            <w:sdt>
              <w:sdtPr>
                <w:rPr>
                  <w:rFonts w:ascii="Arial Nova Cond" w:hAnsi="Arial Nova Cond" w:cs="Arial"/>
                  <w:color w:val="595959" w:themeColor="text1" w:themeTint="A6"/>
                  <w:shd w:val="clear" w:color="auto" w:fill="F2F2F2" w:themeFill="background1" w:themeFillShade="F2"/>
                </w:rPr>
                <w:id w:val="575562504"/>
                <w14:checkbox>
                  <w14:checked w14:val="0"/>
                  <w14:checkedState w14:val="2612" w14:font="MS Gothic"/>
                  <w14:uncheckedState w14:val="2610" w14:font="MS Gothic"/>
                </w14:checkbox>
              </w:sdtPr>
              <w:sdtContent>
                <w:r w:rsidR="00424334">
                  <w:rPr>
                    <w:rFonts w:ascii="MS Gothic" w:eastAsia="MS Gothic" w:hAnsi="MS Gothic" w:cs="Arial" w:hint="eastAsia"/>
                  </w:rPr>
                  <w:t>☐</w:t>
                </w:r>
              </w:sdtContent>
            </w:sdt>
            <w:permEnd w:id="2029011918"/>
            <w:r w:rsidR="00424334" w:rsidRPr="005F6FDF">
              <w:rPr>
                <w:rFonts w:ascii="Arial Nova Cond" w:hAnsi="Arial Nova Cond" w:cs="Arial"/>
              </w:rPr>
              <w:t xml:space="preserve"> </w:t>
            </w:r>
            <w:r w:rsidR="00424334" w:rsidRPr="00515517">
              <w:rPr>
                <w:rStyle w:val="Mention1"/>
              </w:rPr>
              <w:t xml:space="preserve">Altération de l’état général non compatible avec un traitement par dostarlimab </w:t>
            </w:r>
            <w:r w:rsidR="00424334" w:rsidRPr="00177810">
              <w:rPr>
                <w:rStyle w:val="Mention1"/>
              </w:rPr>
              <w:t>en combinaison avec une chimiothérapie à base de platine ;</w:t>
            </w:r>
          </w:p>
          <w:p w14:paraId="3343074E" w14:textId="77777777" w:rsidR="00424334" w:rsidRPr="00515517" w:rsidRDefault="00000000" w:rsidP="00424334">
            <w:pPr>
              <w:rPr>
                <w:rStyle w:val="Mention1"/>
              </w:rPr>
            </w:pPr>
            <w:sdt>
              <w:sdtPr>
                <w:rPr>
                  <w:rFonts w:ascii="Arial Nova Cond" w:hAnsi="Arial Nova Cond"/>
                  <w:color w:val="595959" w:themeColor="text1" w:themeTint="A6"/>
                  <w:shd w:val="clear" w:color="auto" w:fill="F2F2F2" w:themeFill="background1" w:themeFillShade="F2"/>
                </w:rPr>
                <w:id w:val="-388964328"/>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permStart w:id="67725468" w:edGrp="everyone"/>
                <w:r w:rsidR="00424334" w:rsidRPr="0093672E">
                  <w:rPr>
                    <w:rFonts w:ascii="MS Gothic" w:eastAsia="MS Gothic" w:hAnsi="MS Gothic" w:hint="eastAsia"/>
                  </w:rPr>
                  <w:t>☐</w:t>
                </w:r>
              </w:sdtContent>
            </w:sdt>
            <w:permEnd w:id="67725468"/>
            <w:r w:rsidR="00424334" w:rsidRPr="00515517">
              <w:rPr>
                <w:rStyle w:val="Mention1"/>
              </w:rPr>
              <w:t xml:space="preserve"> Survenue d’un critère de non-éligibilité</w:t>
            </w:r>
            <w:r w:rsidR="00424334">
              <w:rPr>
                <w:rStyle w:val="Mention1"/>
              </w:rPr>
              <w:t> ;</w:t>
            </w:r>
          </w:p>
          <w:p w14:paraId="2E614AC1" w14:textId="5E3D8031" w:rsidR="00287305" w:rsidRPr="005F6FDF" w:rsidRDefault="00000000" w:rsidP="00424334">
            <w:pPr>
              <w:rPr>
                <w:rFonts w:ascii="Arial Nova Cond" w:hAnsi="Arial Nova Cond"/>
                <w:shd w:val="clear" w:color="auto" w:fill="F2F2F2" w:themeFill="background1" w:themeFillShade="F2"/>
              </w:rPr>
            </w:pPr>
            <w:sdt>
              <w:sdtPr>
                <w:id w:val="-868218235"/>
                <w14:checkbox>
                  <w14:checked w14:val="0"/>
                  <w14:checkedState w14:val="2612" w14:font="MS Gothic"/>
                  <w14:uncheckedState w14:val="2610" w14:font="MS Gothic"/>
                </w14:checkbox>
              </w:sdtPr>
              <w:sdtContent>
                <w:permStart w:id="1441073661" w:edGrp="everyone"/>
                <w:r w:rsidR="00424334">
                  <w:rPr>
                    <w:rFonts w:ascii="MS Gothic" w:eastAsia="MS Gothic" w:hAnsi="MS Gothic" w:hint="eastAsia"/>
                  </w:rPr>
                  <w:t>☐</w:t>
                </w:r>
              </w:sdtContent>
            </w:sdt>
            <w:permEnd w:id="1441073661"/>
            <w:r w:rsidR="00424334" w:rsidRPr="00177810">
              <w:rPr>
                <w:rStyle w:val="Mention1"/>
                <w:rFonts w:hint="eastAsia"/>
              </w:rPr>
              <w:t xml:space="preserve"> </w:t>
            </w:r>
            <w:r w:rsidR="00424334" w:rsidRPr="00515517">
              <w:rPr>
                <w:rStyle w:val="Mention1"/>
              </w:rPr>
              <w:t>Autre</w:t>
            </w:r>
            <w:r w:rsidR="00424334" w:rsidRPr="00177810">
              <w:rPr>
                <w:rStyle w:val="Mention1"/>
              </w:rPr>
              <w:t xml:space="preserve"> : préciser </w:t>
            </w:r>
            <w:sdt>
              <w:sdtPr>
                <w:id w:val="-1260824979"/>
                <w:placeholder>
                  <w:docPart w:val="8732974B7A0943C39753AFC1A9FF8D46"/>
                </w:placeholder>
                <w:showingPlcHdr/>
              </w:sdtPr>
              <w:sdtContent>
                <w:permStart w:id="2104885484" w:edGrp="everyone"/>
                <w:r w:rsidR="00424334" w:rsidRPr="0093672E">
                  <w:rPr>
                    <w:rStyle w:val="Mention1"/>
                  </w:rPr>
                  <w:t>________________</w:t>
                </w:r>
                <w:permEnd w:id="2104885484"/>
              </w:sdtContent>
            </w:sdt>
          </w:p>
        </w:tc>
      </w:tr>
    </w:tbl>
    <w:p w14:paraId="1D8A90E1" w14:textId="77777777" w:rsidR="00AC31D2" w:rsidRPr="0093672E" w:rsidRDefault="00AC31D2" w:rsidP="00AC31D2"/>
    <w:p w14:paraId="67E4CF84" w14:textId="77777777" w:rsidR="00AC31D2" w:rsidRPr="0093672E" w:rsidRDefault="00D62772" w:rsidP="00D62772">
      <w:pPr>
        <w:pStyle w:val="Titre2"/>
        <w:numPr>
          <w:ilvl w:val="0"/>
          <w:numId w:val="0"/>
        </w:numPr>
        <w:ind w:left="360" w:hanging="360"/>
      </w:pPr>
      <w:r w:rsidRPr="0093672E">
        <w:t>Engagement du prescripteur</w:t>
      </w:r>
    </w:p>
    <w:p w14:paraId="4FF9FB9B" w14:textId="37893A75" w:rsidR="00205530" w:rsidRPr="0093672E" w:rsidRDefault="00AC31D2" w:rsidP="00130CD4">
      <w:pPr>
        <w:tabs>
          <w:tab w:val="left" w:pos="9072"/>
        </w:tabs>
      </w:pPr>
      <w:r w:rsidRPr="0093672E">
        <w:t xml:space="preserve">Je confirme que le patient remplit toujours les critères d’éligibilité à l’accès précoce : </w:t>
      </w:r>
      <w:permStart w:id="1173582046" w:edGrp="everyone"/>
      <w:r w:rsidRPr="0093672E">
        <w:rPr>
          <w:rFonts w:ascii="Segoe UI Symbol" w:hAnsi="Segoe UI Symbol" w:cs="Segoe UI Symbol"/>
        </w:rPr>
        <w:t>☐</w:t>
      </w:r>
      <w:permEnd w:id="1173582046"/>
      <w:r w:rsidRPr="0093672E">
        <w:t xml:space="preserve"> Oui</w:t>
      </w:r>
      <w:r w:rsidR="00130CD4" w:rsidRPr="0093672E">
        <w:t xml:space="preserve">  </w:t>
      </w:r>
      <w:permStart w:id="1736128497" w:edGrp="everyone"/>
      <w:r w:rsidRPr="0093672E">
        <w:t xml:space="preserve"> </w:t>
      </w:r>
      <w:r w:rsidRPr="0093672E">
        <w:rPr>
          <w:rFonts w:ascii="Segoe UI Symbol" w:hAnsi="Segoe UI Symbol" w:cs="Segoe UI Symbol"/>
        </w:rPr>
        <w:t>☐</w:t>
      </w:r>
      <w:r w:rsidRPr="0093672E">
        <w:t xml:space="preserve"> </w:t>
      </w:r>
      <w:permEnd w:id="1736128497"/>
      <w:r w:rsidRPr="0093672E">
        <w:t>Non </w:t>
      </w:r>
    </w:p>
    <w:p w14:paraId="7005C29F" w14:textId="45F3311A" w:rsidR="00222241" w:rsidRPr="00222241" w:rsidRDefault="00D32781" w:rsidP="00424334">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w:t>
      </w:r>
      <w:r w:rsidR="00217EF3">
        <w:t>staurer</w:t>
      </w:r>
      <w:r>
        <w:t xml:space="preserve"> le traitement de son patient dans le cadre de l’accès précoce</w:t>
      </w:r>
      <w:r w:rsidR="00424334">
        <w:t>.</w:t>
      </w:r>
      <w:r w:rsidR="00424334" w:rsidRPr="00424334">
        <w:t xml:space="preserve"> </w:t>
      </w:r>
      <w:r>
        <w:t xml:space="preserve"> </w:t>
      </w:r>
    </w:p>
    <w:p w14:paraId="35E64416" w14:textId="26C4B6B7" w:rsidR="001475AC" w:rsidRPr="00222241" w:rsidRDefault="001475AC" w:rsidP="001475AC">
      <w:r w:rsidRPr="00222241">
        <w:t>Je confirme avoir vérifi</w:t>
      </w:r>
      <w:r>
        <w:t>é</w:t>
      </w:r>
      <w:r w:rsidRPr="00222241">
        <w:t xml:space="preserve"> la mise en place d’une contraception</w:t>
      </w:r>
      <w:r>
        <w:t xml:space="preserve"> pour les femmes en âge/capacité de procréer</w:t>
      </w:r>
      <w:r w:rsidRPr="00222241">
        <w:t xml:space="preserve">, conformément au RCP </w:t>
      </w:r>
      <w:sdt>
        <w:sdtPr>
          <w:id w:val="1384755318"/>
          <w14:checkbox>
            <w14:checked w14:val="0"/>
            <w14:checkedState w14:val="2612" w14:font="MS Gothic"/>
            <w14:uncheckedState w14:val="2610" w14:font="MS Gothic"/>
          </w14:checkbox>
        </w:sdtPr>
        <w:sdtContent>
          <w:permStart w:id="1441140458" w:edGrp="everyone"/>
          <w:r w:rsidR="00424334">
            <w:rPr>
              <w:rFonts w:ascii="MS Gothic" w:eastAsia="MS Gothic" w:hAnsi="MS Gothic" w:hint="eastAsia"/>
            </w:rPr>
            <w:t>☐</w:t>
          </w:r>
          <w:permEnd w:id="1441140458"/>
        </w:sdtContent>
      </w:sdt>
      <w:r w:rsidRPr="00222241">
        <w:t xml:space="preserve"> Oui</w:t>
      </w:r>
      <w:r w:rsidR="00FE2341">
        <w:t xml:space="preserve"> </w:t>
      </w:r>
      <w:r w:rsidRPr="00222241">
        <w:t xml:space="preserve"> </w:t>
      </w:r>
      <w:sdt>
        <w:sdtPr>
          <w:id w:val="-23322307"/>
          <w14:checkbox>
            <w14:checked w14:val="0"/>
            <w14:checkedState w14:val="2612" w14:font="MS Gothic"/>
            <w14:uncheckedState w14:val="2610" w14:font="MS Gothic"/>
          </w14:checkbox>
        </w:sdtPr>
        <w:sdtContent>
          <w:permStart w:id="547101224" w:edGrp="everyone"/>
          <w:r>
            <w:rPr>
              <w:rFonts w:ascii="MS Gothic" w:eastAsia="MS Gothic" w:hAnsi="MS Gothic" w:hint="eastAsia"/>
            </w:rPr>
            <w:t>☐</w:t>
          </w:r>
          <w:permEnd w:id="547101224"/>
        </w:sdtContent>
      </w:sdt>
      <w:r w:rsidRPr="00222241">
        <w:t xml:space="preserve"> Non</w:t>
      </w:r>
    </w:p>
    <w:p w14:paraId="13CC2A0E" w14:textId="77777777" w:rsidR="00424334" w:rsidRDefault="00424334" w:rsidP="00424334">
      <w:pPr>
        <w:pStyle w:val="Paragraphedexplications"/>
        <w:pBdr>
          <w:left w:val="single" w:sz="4" w:space="0" w:color="808080" w:themeColor="background1" w:themeShade="80"/>
        </w:pBdr>
      </w:pPr>
      <w:r w:rsidRPr="00F276C3">
        <w:t>La carte patiente doit être remise à la patiente.</w:t>
      </w:r>
    </w:p>
    <w:p w14:paraId="445A827F" w14:textId="77777777" w:rsidR="008E504F" w:rsidRPr="0057675D" w:rsidRDefault="008E504F" w:rsidP="0057675D"/>
    <w:p w14:paraId="6E828A1A" w14:textId="77777777" w:rsidR="002F1E96" w:rsidRPr="0093672E" w:rsidRDefault="00D62772" w:rsidP="00D62772">
      <w:pPr>
        <w:pStyle w:val="Titre2"/>
        <w:numPr>
          <w:ilvl w:val="0"/>
          <w:numId w:val="0"/>
        </w:numPr>
        <w:ind w:left="360" w:hanging="360"/>
      </w:pPr>
      <w:r w:rsidRPr="0093672E">
        <w:t>Conditions d’utilisation</w:t>
      </w:r>
    </w:p>
    <w:p w14:paraId="0CAFDCBE" w14:textId="00C2CD9A" w:rsidR="005F43EC" w:rsidRPr="00313684" w:rsidRDefault="002F1E96" w:rsidP="00E02A82">
      <w:pPr>
        <w:pStyle w:val="Petit"/>
        <w:rPr>
          <w:sz w:val="22"/>
        </w:rPr>
      </w:pPr>
      <w:r w:rsidRPr="00313684">
        <w:rPr>
          <w:sz w:val="22"/>
        </w:rPr>
        <w:t>Date de 1</w:t>
      </w:r>
      <w:r w:rsidRPr="00313684">
        <w:rPr>
          <w:sz w:val="22"/>
          <w:vertAlign w:val="superscript"/>
        </w:rPr>
        <w:t>ère</w:t>
      </w:r>
      <w:r w:rsidRPr="00313684">
        <w:rPr>
          <w:sz w:val="22"/>
        </w:rPr>
        <w:t xml:space="preserve"> administration </w:t>
      </w:r>
      <w:r w:rsidR="007664E7" w:rsidRPr="00313684">
        <w:rPr>
          <w:sz w:val="22"/>
        </w:rPr>
        <w:t xml:space="preserve">ou d’instauration </w:t>
      </w:r>
      <w:r w:rsidR="00880E79" w:rsidRPr="00313684">
        <w:rPr>
          <w:sz w:val="22"/>
        </w:rPr>
        <w:t>du traitement</w:t>
      </w:r>
      <w:r w:rsidR="000A1EBB" w:rsidRPr="00313684">
        <w:rPr>
          <w:sz w:val="22"/>
        </w:rPr>
        <w:t xml:space="preserve"> </w:t>
      </w:r>
      <w:r w:rsidRPr="00313684">
        <w:rPr>
          <w:sz w:val="22"/>
        </w:rPr>
        <w:t>:</w:t>
      </w:r>
      <w:r w:rsidR="00FE334B" w:rsidRPr="00313684">
        <w:rPr>
          <w:sz w:val="22"/>
        </w:rPr>
        <w:t xml:space="preserve"> </w:t>
      </w:r>
      <w:permStart w:id="318532295" w:edGrp="everyone"/>
      <w:sdt>
        <w:sdtPr>
          <w:rPr>
            <w:sz w:val="22"/>
          </w:rPr>
          <w:id w:val="-1498413410"/>
          <w:placeholder>
            <w:docPart w:val="30751BDEE5D744DA852F8BBE418F8309"/>
          </w:placeholder>
          <w:showingPlcHdr/>
          <w:date>
            <w:dateFormat w:val="dd/MM/yyyy"/>
            <w:lid w:val="fr-FR"/>
            <w:storeMappedDataAs w:val="dateTime"/>
            <w:calendar w:val="gregorian"/>
          </w:date>
        </w:sdtPr>
        <w:sdtContent>
          <w:r w:rsidR="00FE334B" w:rsidRPr="00313684">
            <w:rPr>
              <w:rStyle w:val="Mention1"/>
            </w:rPr>
            <w:t>_ _/_ _/_ _ _ _</w:t>
          </w:r>
        </w:sdtContent>
      </w:sdt>
      <w:permEnd w:id="318532295"/>
    </w:p>
    <w:p w14:paraId="0547D63C" w14:textId="17094B4B" w:rsidR="0028334B" w:rsidRPr="0093672E" w:rsidRDefault="0028334B" w:rsidP="001475AC">
      <w:pPr>
        <w:pStyle w:val="Intertitre"/>
      </w:pPr>
      <w:r w:rsidRPr="0093672E">
        <w:t xml:space="preserve">Posologie et durée </w:t>
      </w:r>
      <w:r>
        <w:t>prescrite</w:t>
      </w:r>
    </w:p>
    <w:tbl>
      <w:tblPr>
        <w:tblStyle w:val="Grilledetableauclaire"/>
        <w:tblW w:w="0" w:type="auto"/>
        <w:tblLook w:val="0600" w:firstRow="0" w:lastRow="0" w:firstColumn="0" w:lastColumn="0" w:noHBand="1" w:noVBand="1"/>
      </w:tblPr>
      <w:tblGrid>
        <w:gridCol w:w="9608"/>
      </w:tblGrid>
      <w:tr w:rsidR="0028334B" w:rsidRPr="0093672E" w14:paraId="4733B19F" w14:textId="77777777" w:rsidTr="008D1FE3">
        <w:tc>
          <w:tcPr>
            <w:tcW w:w="9629" w:type="dxa"/>
          </w:tcPr>
          <w:p w14:paraId="54026D81" w14:textId="2FCEC857" w:rsidR="001475AC" w:rsidRPr="00F779D8" w:rsidRDefault="001475AC" w:rsidP="00F779D8">
            <w:pPr>
              <w:rPr>
                <w:i/>
                <w:sz w:val="20"/>
              </w:rPr>
            </w:pPr>
            <w:r w:rsidRPr="003C4D04">
              <w:rPr>
                <w:i/>
                <w:sz w:val="20"/>
              </w:rPr>
              <w:t>Rappel : La dose recommandée est de 500 mg</w:t>
            </w:r>
            <w:r>
              <w:rPr>
                <w:i/>
                <w:sz w:val="20"/>
              </w:rPr>
              <w:t xml:space="preserve"> </w:t>
            </w:r>
            <w:r w:rsidRPr="003C4D04">
              <w:rPr>
                <w:i/>
                <w:sz w:val="20"/>
              </w:rPr>
              <w:t>de dostarlimab</w:t>
            </w:r>
            <w:r>
              <w:rPr>
                <w:i/>
                <w:sz w:val="20"/>
              </w:rPr>
              <w:t xml:space="preserve"> toutes les 3 semaines</w:t>
            </w:r>
            <w:r w:rsidRPr="003C4D04">
              <w:rPr>
                <w:i/>
                <w:sz w:val="20"/>
              </w:rPr>
              <w:t xml:space="preserve"> en combinaison avec </w:t>
            </w:r>
            <w:r>
              <w:rPr>
                <w:i/>
                <w:sz w:val="20"/>
              </w:rPr>
              <w:t>une</w:t>
            </w:r>
            <w:r w:rsidRPr="003C4D04">
              <w:rPr>
                <w:i/>
                <w:sz w:val="20"/>
              </w:rPr>
              <w:t xml:space="preserve"> chimiothérapie</w:t>
            </w:r>
            <w:r>
              <w:rPr>
                <w:i/>
                <w:sz w:val="20"/>
              </w:rPr>
              <w:t xml:space="preserve"> à base de platine </w:t>
            </w:r>
            <w:r w:rsidRPr="003C4D04">
              <w:rPr>
                <w:i/>
                <w:sz w:val="20"/>
              </w:rPr>
              <w:t xml:space="preserve">toutes les 3 semaines pour les 6 premiers cycles, puis de 1 000 mg </w:t>
            </w:r>
            <w:r>
              <w:rPr>
                <w:i/>
                <w:sz w:val="20"/>
              </w:rPr>
              <w:t xml:space="preserve">de dostarlimab en monothérapie </w:t>
            </w:r>
            <w:r w:rsidRPr="003C4D04">
              <w:rPr>
                <w:i/>
                <w:sz w:val="20"/>
              </w:rPr>
              <w:t>toutes les 6 semaines pour tous les cycles suivants.</w:t>
            </w:r>
          </w:p>
          <w:p w14:paraId="6B08AF23" w14:textId="621520FE" w:rsidR="0028334B" w:rsidRPr="00F779D8" w:rsidRDefault="001475AC" w:rsidP="008E504F">
            <w:pPr>
              <w:pStyle w:val="Paragraphedeliste"/>
              <w:numPr>
                <w:ilvl w:val="0"/>
                <w:numId w:val="36"/>
              </w:numPr>
              <w:ind w:left="1153"/>
              <w:rPr>
                <w:rFonts w:cs="Arial"/>
              </w:rPr>
            </w:pPr>
            <w:r w:rsidRPr="008D2A7B">
              <w:rPr>
                <w:rFonts w:cs="Arial"/>
              </w:rPr>
              <w:t>S</w:t>
            </w:r>
            <w:r>
              <w:rPr>
                <w:rFonts w:cs="Arial"/>
              </w:rPr>
              <w:t>i posologie différente, préciser</w:t>
            </w:r>
            <w:r w:rsidRPr="008D2A7B">
              <w:rPr>
                <w:rFonts w:cs="Arial"/>
              </w:rPr>
              <w:t xml:space="preserve"> : </w:t>
            </w:r>
            <w:sdt>
              <w:sdtPr>
                <w:id w:val="1944488726"/>
                <w:placeholder>
                  <w:docPart w:val="ECC6ACEFFA2B42C3A9071C6CA51C8DD0"/>
                </w:placeholder>
                <w:showingPlcHdr/>
              </w:sdtPr>
              <w:sdtContent>
                <w:permStart w:id="1036911553" w:edGrp="everyone"/>
                <w:r w:rsidR="00424334" w:rsidRPr="0093672E">
                  <w:rPr>
                    <w:rStyle w:val="Mention1"/>
                  </w:rPr>
                  <w:t>| _ | _ | _ |</w:t>
                </w:r>
                <w:permEnd w:id="1036911553"/>
              </w:sdtContent>
            </w:sdt>
            <w:r w:rsidR="00424334" w:rsidRPr="008D2A7B">
              <w:rPr>
                <w:rFonts w:cs="Arial"/>
              </w:rPr>
              <w:t xml:space="preserve"> </w:t>
            </w:r>
            <w:r w:rsidRPr="008D2A7B">
              <w:rPr>
                <w:rFonts w:cs="Arial"/>
              </w:rPr>
              <w:t>mg</w:t>
            </w:r>
          </w:p>
        </w:tc>
      </w:tr>
    </w:tbl>
    <w:p w14:paraId="25320DC9" w14:textId="77777777" w:rsidR="00216893" w:rsidRPr="0093672E" w:rsidRDefault="00216893" w:rsidP="00216893"/>
    <w:p w14:paraId="0C479683" w14:textId="18538736" w:rsidR="00A235A5" w:rsidRDefault="004851DE" w:rsidP="0097594E">
      <w:pPr>
        <w:pStyle w:val="Intertitre"/>
      </w:pPr>
      <w:r w:rsidRPr="0093672E">
        <w:t xml:space="preserve">Traitements concomitants </w:t>
      </w:r>
      <w:r w:rsidR="00E00666">
        <w:t>(incluant les soins de support)</w:t>
      </w:r>
    </w:p>
    <w:tbl>
      <w:tblPr>
        <w:tblStyle w:val="Grilledetableauclaire"/>
        <w:tblW w:w="0" w:type="auto"/>
        <w:tblLook w:val="0600" w:firstRow="0" w:lastRow="0" w:firstColumn="0" w:lastColumn="0" w:noHBand="1" w:noVBand="1"/>
      </w:tblPr>
      <w:tblGrid>
        <w:gridCol w:w="9608"/>
      </w:tblGrid>
      <w:tr w:rsidR="005F43EC" w:rsidRPr="0093672E" w14:paraId="0AD14B9B" w14:textId="77777777" w:rsidTr="001475AC">
        <w:tc>
          <w:tcPr>
            <w:tcW w:w="9608" w:type="dxa"/>
          </w:tcPr>
          <w:p w14:paraId="735317C9" w14:textId="77777777" w:rsidR="001475AC" w:rsidRPr="0093672E" w:rsidRDefault="001475AC" w:rsidP="001475AC">
            <w:pPr>
              <w:pStyle w:val="Paragraphedexplications"/>
              <w:ind w:left="0"/>
            </w:pPr>
            <w:r w:rsidRPr="0093672E">
              <w:t xml:space="preserve">À compléter si différent de la fiche </w:t>
            </w:r>
            <w:r>
              <w:t>d’accès au</w:t>
            </w:r>
            <w:r w:rsidRPr="0093672E">
              <w:t xml:space="preserve"> traitement</w:t>
            </w:r>
            <w:r>
              <w:t>.</w:t>
            </w:r>
          </w:p>
          <w:tbl>
            <w:tblPr>
              <w:tblStyle w:val="Grilledetableauclaire"/>
              <w:tblW w:w="0" w:type="auto"/>
              <w:tblLook w:val="0600" w:firstRow="0" w:lastRow="0" w:firstColumn="0" w:lastColumn="0" w:noHBand="1" w:noVBand="1"/>
            </w:tblPr>
            <w:tblGrid>
              <w:gridCol w:w="9362"/>
            </w:tblGrid>
            <w:tr w:rsidR="001475AC" w:rsidRPr="0093672E" w14:paraId="6BF220EC" w14:textId="77777777" w:rsidTr="00DC1BBE">
              <w:tc>
                <w:tcPr>
                  <w:tcW w:w="9629" w:type="dxa"/>
                </w:tcPr>
                <w:p w14:paraId="65ABE9E7" w14:textId="5F26C5A4" w:rsidR="00294A36" w:rsidRPr="00E34757" w:rsidRDefault="00294A36" w:rsidP="00294A36">
                  <w:r w:rsidRPr="00E34757">
                    <w:t xml:space="preserve">Y a-t-il eu une introduction ou une modification des traitements par antibiotiques et/ou corticoïdes mentionnées lors de la demande d’accès : </w:t>
                  </w:r>
                  <w:permStart w:id="250947059" w:edGrp="everyone"/>
                  <w:sdt>
                    <w:sdtPr>
                      <w:id w:val="1850294038"/>
                      <w14:checkbox>
                        <w14:checked w14:val="0"/>
                        <w14:checkedState w14:val="2612" w14:font="MS Gothic"/>
                        <w14:uncheckedState w14:val="2610" w14:font="MS Gothic"/>
                      </w14:checkbox>
                    </w:sdtPr>
                    <w:sdtContent>
                      <w:r w:rsidRPr="00E34757">
                        <w:rPr>
                          <w:rFonts w:hint="eastAsia"/>
                        </w:rPr>
                        <w:t>☐</w:t>
                      </w:r>
                    </w:sdtContent>
                  </w:sdt>
                  <w:r w:rsidRPr="00E34757">
                    <w:t xml:space="preserve"> </w:t>
                  </w:r>
                  <w:permEnd w:id="250947059"/>
                  <w:r w:rsidRPr="00E34757">
                    <w:t xml:space="preserve">Oui </w:t>
                  </w:r>
                  <w:sdt>
                    <w:sdtPr>
                      <w:id w:val="-1860802193"/>
                      <w14:checkbox>
                        <w14:checked w14:val="0"/>
                        <w14:checkedState w14:val="2612" w14:font="MS Gothic"/>
                        <w14:uncheckedState w14:val="2610" w14:font="MS Gothic"/>
                      </w14:checkbox>
                    </w:sdtPr>
                    <w:sdtContent>
                      <w:permStart w:id="1669691819" w:edGrp="everyone"/>
                      <w:r>
                        <w:rPr>
                          <w:rFonts w:ascii="MS Gothic" w:eastAsia="MS Gothic" w:hAnsi="MS Gothic" w:hint="eastAsia"/>
                        </w:rPr>
                        <w:t>☐</w:t>
                      </w:r>
                      <w:permEnd w:id="1669691819"/>
                    </w:sdtContent>
                  </w:sdt>
                  <w:r w:rsidRPr="00E34757" w:rsidDel="00A52915">
                    <w:t xml:space="preserve"> </w:t>
                  </w:r>
                  <w:r w:rsidRPr="00E34757">
                    <w:t xml:space="preserve">Non ; </w:t>
                  </w:r>
                </w:p>
                <w:p w14:paraId="0F391CE9" w14:textId="77777777" w:rsidR="00294A36" w:rsidRPr="00E34757" w:rsidRDefault="00294A36" w:rsidP="00294A36">
                  <w:r w:rsidRPr="00E34757">
                    <w:t xml:space="preserve">Si oui, merci d’indiquer les modifications : </w:t>
                  </w:r>
                </w:p>
                <w:p w14:paraId="1D16CFE4" w14:textId="7A970293" w:rsidR="00294A36" w:rsidRDefault="00294A36" w:rsidP="00294A36">
                  <w:r w:rsidRPr="00E34757">
                    <w:t xml:space="preserve">Antibiotiques : </w:t>
                  </w:r>
                  <w:sdt>
                    <w:sdtPr>
                      <w:id w:val="187964527"/>
                      <w14:checkbox>
                        <w14:checked w14:val="0"/>
                        <w14:checkedState w14:val="2612" w14:font="MS Gothic"/>
                        <w14:uncheckedState w14:val="2610" w14:font="MS Gothic"/>
                      </w14:checkbox>
                    </w:sdtPr>
                    <w:sdtContent>
                      <w:permStart w:id="891496214" w:edGrp="everyone"/>
                      <w:r w:rsidRPr="00E34757">
                        <w:rPr>
                          <w:rFonts w:hint="eastAsia"/>
                        </w:rPr>
                        <w:t>☐</w:t>
                      </w:r>
                    </w:sdtContent>
                  </w:sdt>
                  <w:permEnd w:id="891496214"/>
                  <w:r w:rsidRPr="00E34757">
                    <w:t xml:space="preserve"> Introduction ; </w:t>
                  </w:r>
                  <w:sdt>
                    <w:sdtPr>
                      <w:id w:val="-1829431197"/>
                      <w14:checkbox>
                        <w14:checked w14:val="0"/>
                        <w14:checkedState w14:val="2612" w14:font="MS Gothic"/>
                        <w14:uncheckedState w14:val="2610" w14:font="MS Gothic"/>
                      </w14:checkbox>
                    </w:sdtPr>
                    <w:sdtContent>
                      <w:permStart w:id="655247438" w:edGrp="everyone"/>
                      <w:r w:rsidRPr="00E34757">
                        <w:rPr>
                          <w:rFonts w:hint="eastAsia"/>
                        </w:rPr>
                        <w:t>☐</w:t>
                      </w:r>
                    </w:sdtContent>
                  </w:sdt>
                  <w:permEnd w:id="655247438"/>
                  <w:r w:rsidRPr="00E34757">
                    <w:t xml:space="preserve"> Arrêt </w:t>
                  </w:r>
                </w:p>
                <w:p w14:paraId="59ECC944" w14:textId="2864B915" w:rsidR="001475AC" w:rsidRPr="00294A36" w:rsidRDefault="00294A36" w:rsidP="00294A36">
                  <w:r w:rsidRPr="00E34757">
                    <w:t xml:space="preserve">Corticoïdes : </w:t>
                  </w:r>
                  <w:sdt>
                    <w:sdtPr>
                      <w:id w:val="2123952966"/>
                      <w14:checkbox>
                        <w14:checked w14:val="0"/>
                        <w14:checkedState w14:val="2612" w14:font="MS Gothic"/>
                        <w14:uncheckedState w14:val="2610" w14:font="MS Gothic"/>
                      </w14:checkbox>
                    </w:sdtPr>
                    <w:sdtContent>
                      <w:permStart w:id="1394375339" w:edGrp="everyone"/>
                      <w:r w:rsidRPr="00E34757">
                        <w:rPr>
                          <w:rFonts w:hint="eastAsia"/>
                        </w:rPr>
                        <w:t>☐</w:t>
                      </w:r>
                    </w:sdtContent>
                  </w:sdt>
                  <w:permEnd w:id="1394375339"/>
                  <w:r w:rsidRPr="00E34757">
                    <w:t xml:space="preserve"> Introduction ; </w:t>
                  </w:r>
                  <w:sdt>
                    <w:sdtPr>
                      <w:id w:val="1391457484"/>
                      <w14:checkbox>
                        <w14:checked w14:val="0"/>
                        <w14:checkedState w14:val="2612" w14:font="MS Gothic"/>
                        <w14:uncheckedState w14:val="2610" w14:font="MS Gothic"/>
                      </w14:checkbox>
                    </w:sdtPr>
                    <w:sdtContent>
                      <w:permStart w:id="793454108" w:edGrp="everyone"/>
                      <w:r w:rsidRPr="00E34757">
                        <w:rPr>
                          <w:rFonts w:hint="eastAsia"/>
                        </w:rPr>
                        <w:t>☐</w:t>
                      </w:r>
                    </w:sdtContent>
                  </w:sdt>
                  <w:permEnd w:id="793454108"/>
                  <w:r w:rsidRPr="00E34757">
                    <w:t xml:space="preserve"> Arrêt</w:t>
                  </w:r>
                </w:p>
              </w:tc>
            </w:tr>
          </w:tbl>
          <w:p w14:paraId="1298CBDB" w14:textId="77777777" w:rsidR="00AA1052" w:rsidRPr="00240F5B" w:rsidRDefault="00AA1052" w:rsidP="001475AC">
            <w:pPr>
              <w:pStyle w:val="Asupprimer"/>
              <w:ind w:left="0"/>
              <w:rPr>
                <w:color w:val="595959" w:themeColor="text1" w:themeTint="A6"/>
                <w:shd w:val="clear" w:color="auto" w:fill="F2F2F2" w:themeFill="background1" w:themeFillShade="F2"/>
              </w:rPr>
            </w:pPr>
          </w:p>
        </w:tc>
      </w:tr>
    </w:tbl>
    <w:p w14:paraId="1A4E31E2" w14:textId="77777777" w:rsidR="005F43EC" w:rsidRPr="0093672E" w:rsidRDefault="005F43EC" w:rsidP="00216893">
      <w:pPr>
        <w:pStyle w:val="Petit"/>
      </w:pPr>
    </w:p>
    <w:p w14:paraId="44DC63E6" w14:textId="77777777" w:rsidR="00AC31D2" w:rsidRPr="0093672E" w:rsidRDefault="0065325B" w:rsidP="00404E9B">
      <w:pPr>
        <w:pStyle w:val="Titre2"/>
        <w:numPr>
          <w:ilvl w:val="0"/>
          <w:numId w:val="0"/>
        </w:numPr>
        <w:ind w:left="360" w:hanging="360"/>
      </w:pPr>
      <w:r>
        <w:t xml:space="preserve">Collecte </w:t>
      </w:r>
      <w:r w:rsidR="00592C94">
        <w:t>du/des critère(s) d’efficac</w:t>
      </w:r>
      <w:r w:rsidR="00366E1E">
        <w:t>ité à l’in</w:t>
      </w:r>
      <w:r w:rsidR="00467846">
        <w:t>stauration</w:t>
      </w:r>
      <w:r w:rsidR="00366E1E">
        <w:t xml:space="preserve"> du traitement</w:t>
      </w:r>
    </w:p>
    <w:p w14:paraId="44034318" w14:textId="77777777" w:rsidR="008C07A9" w:rsidRDefault="008C07A9" w:rsidP="008C07A9">
      <w:pPr>
        <w:pStyle w:val="Intertitre"/>
        <w:rPr>
          <w:rFonts w:ascii="Arial" w:hAnsi="Arial" w:cstheme="minorBidi"/>
          <w:b w:val="0"/>
          <w:bCs w:val="0"/>
          <w:color w:val="404040" w:themeColor="text1" w:themeTint="BF"/>
          <w:sz w:val="22"/>
        </w:rPr>
      </w:pPr>
      <w:r>
        <w:rPr>
          <w:rStyle w:val="ui-provider"/>
        </w:rPr>
        <w:t>Critère d'efficacité auto-rapporté par le patient (qualité de vie, handicap, fonctionnement, symptômes ...)</w:t>
      </w:r>
      <w:r>
        <w:t> (questionnaire EORTC QLQ-C30)</w:t>
      </w:r>
    </w:p>
    <w:p w14:paraId="4C31D9F7" w14:textId="77777777" w:rsidR="008C07A9" w:rsidRPr="0093672E" w:rsidRDefault="008C07A9" w:rsidP="008C07A9">
      <w:pPr>
        <w:pStyle w:val="Paragraphedexplications"/>
      </w:pPr>
      <w:r w:rsidRPr="0093672E">
        <w:t xml:space="preserve">À compléter par le patient par auto-questionnaire en </w:t>
      </w:r>
      <w:hyperlink w:anchor="Questionnaire" w:history="1">
        <w:r w:rsidRPr="000F50A3">
          <w:rPr>
            <w:rStyle w:val="Lienhypertexte"/>
          </w:rPr>
          <w:t>annexe</w:t>
        </w:r>
      </w:hyperlink>
      <w:r>
        <w:t>.</w:t>
      </w:r>
    </w:p>
    <w:tbl>
      <w:tblPr>
        <w:tblStyle w:val="Grilledetableauclaire"/>
        <w:tblW w:w="0" w:type="auto"/>
        <w:tblLook w:val="0600" w:firstRow="0" w:lastRow="0" w:firstColumn="0" w:lastColumn="0" w:noHBand="1" w:noVBand="1"/>
      </w:tblPr>
      <w:tblGrid>
        <w:gridCol w:w="9608"/>
      </w:tblGrid>
      <w:tr w:rsidR="008C07A9" w:rsidRPr="0093672E" w14:paraId="6DA7F734" w14:textId="77777777" w:rsidTr="00DC1BBE">
        <w:tc>
          <w:tcPr>
            <w:tcW w:w="9629" w:type="dxa"/>
          </w:tcPr>
          <w:p w14:paraId="2F83C84D" w14:textId="77777777" w:rsidR="008C07A9" w:rsidRPr="0093672E" w:rsidRDefault="008C07A9" w:rsidP="00DC1BBE">
            <w:r w:rsidRPr="00DA101B">
              <w:rPr>
                <w:rFonts w:ascii="Arial Nova Cond" w:hAnsi="Arial Nova Cond" w:cs="Arial"/>
                <w:shd w:val="clear" w:color="auto" w:fill="F2F2F2" w:themeFill="background1" w:themeFillShade="F2"/>
              </w:rPr>
              <w:t xml:space="preserve">La qualité de vie sera mesurée par l’auto-questionnaire EORTC QLQ-C30, présent en </w:t>
            </w:r>
            <w:r w:rsidRPr="04D91111">
              <w:rPr>
                <w:rFonts w:ascii="Arial Nova Cond" w:hAnsi="Arial Nova Cond" w:cs="Arial"/>
                <w:shd w:val="clear" w:color="auto" w:fill="F2F2F2" w:themeFill="background1" w:themeFillShade="F2"/>
              </w:rPr>
              <w:t>annexe 1.</w:t>
            </w:r>
            <w:r w:rsidRPr="00DA101B">
              <w:rPr>
                <w:rFonts w:ascii="Arial Nova Cond" w:hAnsi="Arial Nova Cond" w:cs="Arial"/>
                <w:shd w:val="clear" w:color="auto" w:fill="F2F2F2" w:themeFill="background1" w:themeFillShade="F2"/>
              </w:rPr>
              <w:t xml:space="preserve"> Il sera rempli par la patiente avant le début du traitement, après 3,</w:t>
            </w:r>
            <w:r>
              <w:rPr>
                <w:rFonts w:ascii="Arial Nova Cond" w:hAnsi="Arial Nova Cond" w:cs="Arial"/>
                <w:shd w:val="clear" w:color="auto" w:fill="F2F2F2" w:themeFill="background1" w:themeFillShade="F2"/>
              </w:rPr>
              <w:t xml:space="preserve"> </w:t>
            </w:r>
            <w:r w:rsidRPr="00DA101B">
              <w:rPr>
                <w:rFonts w:ascii="Arial Nova Cond" w:hAnsi="Arial Nova Cond" w:cs="Arial"/>
                <w:shd w:val="clear" w:color="auto" w:fill="F2F2F2" w:themeFill="background1" w:themeFillShade="F2"/>
              </w:rPr>
              <w:t xml:space="preserve">18 et 24 semaines de traitement puis à 1, 2 et 3 ans </w:t>
            </w:r>
            <w:r>
              <w:rPr>
                <w:rFonts w:ascii="Arial Nova Cond" w:hAnsi="Arial Nova Cond" w:cs="Arial"/>
                <w:shd w:val="clear" w:color="auto" w:fill="F2F2F2" w:themeFill="background1" w:themeFillShade="F2"/>
              </w:rPr>
              <w:t>(</w:t>
            </w:r>
            <w:r w:rsidRPr="00DA101B">
              <w:rPr>
                <w:rFonts w:ascii="Arial Nova Cond" w:hAnsi="Arial Nova Cond" w:cs="Arial"/>
                <w:shd w:val="clear" w:color="auto" w:fill="F2F2F2" w:themeFill="background1" w:themeFillShade="F2"/>
              </w:rPr>
              <w:t>jusqu’à la fin du traitement</w:t>
            </w:r>
            <w:r>
              <w:rPr>
                <w:rFonts w:ascii="Arial Nova Cond" w:hAnsi="Arial Nova Cond" w:cs="Arial"/>
                <w:shd w:val="clear" w:color="auto" w:fill="F2F2F2" w:themeFill="background1" w:themeFillShade="F2"/>
              </w:rPr>
              <w:t xml:space="preserve">, </w:t>
            </w:r>
            <w:r w:rsidRPr="00DA101B">
              <w:rPr>
                <w:rFonts w:ascii="Arial Nova Cond" w:hAnsi="Arial Nova Cond" w:cs="Arial"/>
                <w:shd w:val="clear" w:color="auto" w:fill="F2F2F2" w:themeFill="background1" w:themeFillShade="F2"/>
              </w:rPr>
              <w:t>afin de correspondre au calendrier des visites de suivi). La patiente complètera cet auto-questionnaire sous un format électronique de préférence, ou à défaut sous format papier.</w:t>
            </w:r>
          </w:p>
        </w:tc>
      </w:tr>
    </w:tbl>
    <w:p w14:paraId="0B3218B3" w14:textId="77777777" w:rsidR="00404E9B" w:rsidRPr="0093672E" w:rsidRDefault="00404E9B" w:rsidP="00216893">
      <w:pPr>
        <w:pStyle w:val="Petit"/>
      </w:pPr>
    </w:p>
    <w:p w14:paraId="585606D5" w14:textId="77777777" w:rsidR="00131A51" w:rsidRPr="0093672E" w:rsidRDefault="00131A51" w:rsidP="006C1B4E">
      <w:pPr>
        <w:pStyle w:val="Intertitre"/>
      </w:pPr>
      <w:r w:rsidRPr="0093672E">
        <w:t>Effet(s) indésirable(s)/ Situation(s) particulière(s)</w:t>
      </w:r>
    </w:p>
    <w:p w14:paraId="7750F217" w14:textId="77777777"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1804941211" w:edGrp="everyone"/>
      <w:sdt>
        <w:sdtPr>
          <w:id w:val="-1764303328"/>
          <w14:checkbox>
            <w14:checked w14:val="0"/>
            <w14:checkedState w14:val="2612" w14:font="MS Gothic"/>
            <w14:uncheckedState w14:val="2610" w14:font="MS Gothic"/>
          </w14:checkbox>
        </w:sdtPr>
        <w:sdtContent>
          <w:r w:rsidR="00D22CF0" w:rsidRPr="0093672E">
            <w:rPr>
              <w:rFonts w:ascii="MS Gothic" w:eastAsia="MS Gothic" w:hAnsi="MS Gothic" w:hint="eastAsia"/>
            </w:rPr>
            <w:t>☐</w:t>
          </w:r>
          <w:permEnd w:id="1804941211"/>
        </w:sdtContent>
      </w:sdt>
      <w:r w:rsidRPr="0093672E">
        <w:t xml:space="preserve"> Oui</w:t>
      </w:r>
      <w:r w:rsidR="00915B83" w:rsidRPr="0093672E">
        <w:tab/>
      </w:r>
      <w:r w:rsidR="00915B83" w:rsidRPr="0093672E">
        <w:tab/>
      </w:r>
      <w:r w:rsidRPr="0093672E">
        <w:t xml:space="preserve"> </w:t>
      </w:r>
      <w:permStart w:id="1565004959" w:edGrp="everyone"/>
      <w:sdt>
        <w:sdtPr>
          <w:id w:val="-1292515474"/>
          <w14:checkbox>
            <w14:checked w14:val="0"/>
            <w14:checkedState w14:val="2612" w14:font="MS Gothic"/>
            <w14:uncheckedState w14:val="2610" w14:font="MS Gothic"/>
          </w14:checkbox>
        </w:sdtPr>
        <w:sdtContent>
          <w:r w:rsidR="00B15F2D" w:rsidRPr="0093672E">
            <w:rPr>
              <w:rFonts w:ascii="Segoe UI Symbol" w:hAnsi="Segoe UI Symbol" w:cs="Segoe UI Symbol"/>
            </w:rPr>
            <w:t>☐</w:t>
          </w:r>
          <w:permEnd w:id="1565004959"/>
        </w:sdtContent>
      </w:sdt>
      <w:r w:rsidRPr="0093672E">
        <w:t xml:space="preserve"> Non </w:t>
      </w:r>
    </w:p>
    <w:p w14:paraId="77645EF4" w14:textId="7A338098" w:rsidR="00216893" w:rsidRDefault="00131A51" w:rsidP="00216893">
      <w:r w:rsidRPr="0093672E">
        <w:rPr>
          <w:rStyle w:val="lev"/>
        </w:rPr>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52D42E09A24545DABA4AC7E02CBC59B1"/>
          </w:placeholder>
          <w:comboBox>
            <w:listItem w:value="Choisissez un élément."/>
            <w:listItem w:displayText="auprès du laboratoire via la fiche de déclaration en annexe 1" w:value="auprès du laboratoire via la fiche de déclaration en annexe 1"/>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8C07A9">
            <w:t>auprès du CRPV géographique via le système national de déclaration : https://signalement.social-sante.gouv.fr</w:t>
          </w:r>
        </w:sdtContent>
      </w:sdt>
      <w:r w:rsidR="00E23737">
        <w:t>.</w:t>
      </w:r>
    </w:p>
    <w:tbl>
      <w:tblPr>
        <w:tblStyle w:val="Tableausimple2"/>
        <w:tblW w:w="5000" w:type="pct"/>
        <w:tblLook w:val="0600" w:firstRow="0" w:lastRow="0" w:firstColumn="0" w:lastColumn="0" w:noHBand="1" w:noVBand="1"/>
      </w:tblPr>
      <w:tblGrid>
        <w:gridCol w:w="4885"/>
        <w:gridCol w:w="4743"/>
      </w:tblGrid>
      <w:tr w:rsidR="003D06EB" w:rsidRPr="0093672E" w14:paraId="1DA0C3D6" w14:textId="77777777" w:rsidTr="00216893">
        <w:trPr>
          <w:trHeight w:val="273"/>
        </w:trPr>
        <w:tc>
          <w:tcPr>
            <w:tcW w:w="2537" w:type="pct"/>
          </w:tcPr>
          <w:p w14:paraId="609BA78E" w14:textId="77777777" w:rsidR="00AC31D2" w:rsidRPr="0093672E" w:rsidRDefault="00AC31D2" w:rsidP="00AC31D2">
            <w:pPr>
              <w:rPr>
                <w:rStyle w:val="lev"/>
              </w:rPr>
            </w:pPr>
            <w:r w:rsidRPr="0093672E">
              <w:rPr>
                <w:rStyle w:val="lev"/>
              </w:rPr>
              <w:t xml:space="preserve">Médecin prescripteur </w:t>
            </w:r>
          </w:p>
          <w:p w14:paraId="4E77E899" w14:textId="77777777"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Content>
                <w:permStart w:id="1303917055" w:edGrp="everyone"/>
                <w:r w:rsidR="002647B4" w:rsidRPr="0093672E">
                  <w:rPr>
                    <w:rStyle w:val="Mention1"/>
                  </w:rPr>
                  <w:t>________________</w:t>
                </w:r>
                <w:permEnd w:id="1303917055"/>
              </w:sdtContent>
            </w:sdt>
          </w:p>
          <w:p w14:paraId="692312A4" w14:textId="77777777"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Content>
                <w:permStart w:id="302202086" w:edGrp="everyone"/>
                <w:r w:rsidR="002647B4" w:rsidRPr="0093672E">
                  <w:rPr>
                    <w:rStyle w:val="Mention1"/>
                  </w:rPr>
                  <w:t>________________</w:t>
                </w:r>
                <w:permEnd w:id="302202086"/>
              </w:sdtContent>
            </w:sdt>
          </w:p>
          <w:p w14:paraId="018F0E59" w14:textId="77777777"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Content>
                <w:permStart w:id="224792643" w:edGrp="everyone"/>
                <w:r w:rsidR="002647B4" w:rsidRPr="0093672E">
                  <w:rPr>
                    <w:rStyle w:val="Mention1"/>
                  </w:rPr>
                  <w:t>________________</w:t>
                </w:r>
                <w:permEnd w:id="224792643"/>
              </w:sdtContent>
            </w:sdt>
          </w:p>
          <w:p w14:paraId="1BBE616F"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Content>
                <w:permStart w:id="349400498" w:edGrp="everyone"/>
                <w:r w:rsidRPr="0093672E">
                  <w:rPr>
                    <w:rStyle w:val="Mention1"/>
                  </w:rPr>
                  <w:t>________________</w:t>
                </w:r>
                <w:permEnd w:id="349400498"/>
              </w:sdtContent>
            </w:sdt>
          </w:p>
          <w:p w14:paraId="71AC9233" w14:textId="77777777" w:rsidR="00AC31D2" w:rsidRPr="009E3DA0" w:rsidRDefault="00B22E4F" w:rsidP="005C43A2">
            <w:pPr>
              <w:jc w:val="left"/>
              <w:rPr>
                <w:lang w:val="de-DE"/>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Content>
                <w:permStart w:id="188356295" w:edGrp="everyone"/>
                <w:r w:rsidR="00F038E3" w:rsidRPr="0093672E">
                  <w:rPr>
                    <w:rStyle w:val="Mention1"/>
                  </w:rPr>
                  <w:t>Numéro de téléphone.</w:t>
                </w:r>
                <w:permEnd w:id="188356295"/>
              </w:sdtContent>
            </w:sdt>
            <w:r w:rsidR="00071509" w:rsidRPr="0093672E">
              <w:br/>
            </w:r>
            <w:r w:rsidR="00BA6151" w:rsidRPr="000A1599">
              <w:rPr>
                <w:lang w:val="de-DE"/>
              </w:rPr>
              <w:t>E</w:t>
            </w:r>
            <w:r w:rsidR="00AC31D2" w:rsidRPr="000A1599">
              <w:rPr>
                <w:lang w:val="de-DE"/>
              </w:rPr>
              <w:t>-mail</w:t>
            </w:r>
            <w:r w:rsidR="00E23737" w:rsidRPr="000A1599">
              <w:rPr>
                <w:lang w:val="de-DE"/>
              </w:rPr>
              <w:t xml:space="preserve"> </w:t>
            </w:r>
            <w:r w:rsidR="00AC31D2" w:rsidRPr="000A1599">
              <w:rPr>
                <w:lang w:val="de-DE"/>
              </w:rPr>
              <w:t>:</w:t>
            </w:r>
            <w:r w:rsidR="00E956AF" w:rsidRPr="000A1599">
              <w:rPr>
                <w:lang w:val="de-DE"/>
              </w:rPr>
              <w:t xml:space="preserve"> </w:t>
            </w:r>
            <w:sdt>
              <w:sdtPr>
                <w:id w:val="-692458384"/>
                <w:placeholder>
                  <w:docPart w:val="C142AE49C4B941169E9A29FCFAD9E949"/>
                </w:placeholder>
                <w:showingPlcHdr/>
              </w:sdtPr>
              <w:sdtContent>
                <w:permStart w:id="1288531029" w:edGrp="everyone"/>
                <w:r w:rsidR="00E956AF" w:rsidRPr="009E3DA0">
                  <w:rPr>
                    <w:rStyle w:val="Mention1"/>
                    <w:lang w:val="de-DE"/>
                  </w:rPr>
                  <w:t>xxx@domaine.com</w:t>
                </w:r>
                <w:permEnd w:id="1288531029"/>
              </w:sdtContent>
            </w:sdt>
          </w:p>
          <w:p w14:paraId="0471952F" w14:textId="77777777"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Content>
                <w:permStart w:id="655900820" w:edGrp="everyone"/>
                <w:r w:rsidR="00FE334B" w:rsidRPr="0093672E">
                  <w:rPr>
                    <w:rStyle w:val="Mention1"/>
                  </w:rPr>
                  <w:t>_ _/_ _/_ _ _ _</w:t>
                </w:r>
                <w:permEnd w:id="655900820"/>
              </w:sdtContent>
            </w:sdt>
          </w:p>
          <w:p w14:paraId="1474D9DC" w14:textId="1217E40B" w:rsidR="003A0DB2" w:rsidRPr="0093672E" w:rsidRDefault="00A85576" w:rsidP="00AC31D2">
            <w:r>
              <w:t>S</w:t>
            </w:r>
            <w:r w:rsidR="00AC31D2" w:rsidRPr="0093672E">
              <w:t xml:space="preserve">ignature du </w:t>
            </w:r>
            <w:r w:rsidR="00B92877">
              <w:t>m</w:t>
            </w:r>
            <w:r w:rsidR="00B92877" w:rsidRPr="0093672E">
              <w:t>édecin </w:t>
            </w:r>
            <w:r w:rsidR="00AC31D2" w:rsidRPr="0093672E">
              <w:t>:</w:t>
            </w:r>
          </w:p>
          <w:p w14:paraId="61D67FB9" w14:textId="77777777" w:rsidR="003A0DB2" w:rsidRPr="0093672E" w:rsidRDefault="003A0DB2" w:rsidP="00AC31D2">
            <w:permStart w:id="2119833977" w:edGrp="everyone"/>
          </w:p>
          <w:permEnd w:id="2119833977"/>
          <w:p w14:paraId="7CEEBBE3" w14:textId="77777777" w:rsidR="00216893" w:rsidRPr="0093672E" w:rsidRDefault="00216893" w:rsidP="00AC31D2"/>
        </w:tc>
        <w:tc>
          <w:tcPr>
            <w:tcW w:w="2463" w:type="pct"/>
          </w:tcPr>
          <w:p w14:paraId="6DAAF1F1" w14:textId="77777777" w:rsidR="00AC31D2" w:rsidRPr="0093672E" w:rsidRDefault="004A796E" w:rsidP="001E20A0">
            <w:pPr>
              <w:jc w:val="left"/>
              <w:rPr>
                <w:rStyle w:val="lev"/>
              </w:rPr>
            </w:pPr>
            <w:r w:rsidRPr="0093672E">
              <w:rPr>
                <w:rStyle w:val="lev"/>
              </w:rPr>
              <w:t>Pharmacien</w:t>
            </w:r>
          </w:p>
          <w:p w14:paraId="52109BC4" w14:textId="77777777"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Content>
                <w:permStart w:id="15994720" w:edGrp="everyone"/>
                <w:r w:rsidR="002647B4" w:rsidRPr="0093672E">
                  <w:rPr>
                    <w:rStyle w:val="Mention1"/>
                  </w:rPr>
                  <w:t>________________</w:t>
                </w:r>
                <w:permEnd w:id="15994720"/>
              </w:sdtContent>
            </w:sdt>
          </w:p>
          <w:p w14:paraId="623499B9" w14:textId="77777777"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Content>
                <w:permStart w:id="957682419" w:edGrp="everyone"/>
                <w:r w:rsidR="009345FE" w:rsidRPr="0093672E">
                  <w:rPr>
                    <w:rStyle w:val="Mention1"/>
                  </w:rPr>
                  <w:t>________________</w:t>
                </w:r>
                <w:permEnd w:id="957682419"/>
              </w:sdtContent>
            </w:sdt>
          </w:p>
          <w:p w14:paraId="16FA4126" w14:textId="77777777" w:rsidR="00FD0054" w:rsidRPr="0093672E" w:rsidRDefault="00FD0054" w:rsidP="001E20A0">
            <w:pPr>
              <w:jc w:val="left"/>
            </w:pPr>
          </w:p>
          <w:p w14:paraId="7AE76BAA" w14:textId="77777777" w:rsidR="00FD4C0A" w:rsidRPr="0093672E" w:rsidRDefault="00FD4C0A" w:rsidP="001B2C88">
            <w:r w:rsidRPr="0093672E">
              <w:t xml:space="preserve">Numéro FINESS : </w:t>
            </w:r>
            <w:sdt>
              <w:sdtPr>
                <w:id w:val="-1287962067"/>
                <w:placeholder>
                  <w:docPart w:val="1888E7983CC64005886F814DD2C62288"/>
                </w:placeholder>
                <w:showingPlcHdr/>
              </w:sdtPr>
              <w:sdtContent>
                <w:permStart w:id="820382100" w:edGrp="everyone"/>
                <w:r w:rsidRPr="0093672E">
                  <w:rPr>
                    <w:rStyle w:val="Mention1"/>
                  </w:rPr>
                  <w:t>________________</w:t>
                </w:r>
                <w:permEnd w:id="820382100"/>
              </w:sdtContent>
            </w:sdt>
          </w:p>
          <w:p w14:paraId="1B1A57C4" w14:textId="77777777" w:rsidR="00AC31D2" w:rsidRPr="009E3DA0" w:rsidRDefault="00AC31D2" w:rsidP="001E20A0">
            <w:pPr>
              <w:jc w:val="left"/>
              <w:rPr>
                <w:lang w:val="de-DE"/>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Content>
                <w:permStart w:id="833237573" w:edGrp="everyone"/>
                <w:r w:rsidR="00F038E3" w:rsidRPr="0093672E">
                  <w:rPr>
                    <w:rStyle w:val="Mention1"/>
                  </w:rPr>
                  <w:t>Numéro de téléphone.</w:t>
                </w:r>
                <w:permEnd w:id="833237573"/>
              </w:sdtContent>
            </w:sdt>
            <w:r w:rsidR="00071509" w:rsidRPr="0093672E">
              <w:br/>
            </w:r>
            <w:r w:rsidR="00B92877" w:rsidRPr="000A1599">
              <w:rPr>
                <w:lang w:val="de-DE"/>
              </w:rPr>
              <w:t>E</w:t>
            </w:r>
            <w:r w:rsidRPr="000A1599">
              <w:rPr>
                <w:lang w:val="de-DE"/>
              </w:rPr>
              <w:t>-mail</w:t>
            </w:r>
            <w:r w:rsidR="00E23737" w:rsidRPr="000A1599">
              <w:rPr>
                <w:lang w:val="de-DE"/>
              </w:rPr>
              <w:t xml:space="preserve"> </w:t>
            </w:r>
            <w:r w:rsidRPr="000A1599">
              <w:rPr>
                <w:lang w:val="de-DE"/>
              </w:rPr>
              <w:t>:</w:t>
            </w:r>
            <w:r w:rsidR="00E956AF" w:rsidRPr="000A1599">
              <w:rPr>
                <w:lang w:val="de-DE"/>
              </w:rPr>
              <w:t xml:space="preserve"> </w:t>
            </w:r>
            <w:sdt>
              <w:sdtPr>
                <w:id w:val="1206530566"/>
                <w:placeholder>
                  <w:docPart w:val="8941CAA76BD145F28A77CFA6FE3903BE"/>
                </w:placeholder>
                <w:showingPlcHdr/>
              </w:sdtPr>
              <w:sdtContent>
                <w:permStart w:id="4423137" w:edGrp="everyone"/>
                <w:r w:rsidR="00E956AF" w:rsidRPr="009E3DA0">
                  <w:rPr>
                    <w:rStyle w:val="Mention1"/>
                    <w:lang w:val="de-DE"/>
                  </w:rPr>
                  <w:t>xxx@domaine.com</w:t>
                </w:r>
                <w:permEnd w:id="4423137"/>
              </w:sdtContent>
            </w:sdt>
          </w:p>
          <w:p w14:paraId="5CA5A92F" w14:textId="77777777"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Content>
                <w:permStart w:id="1878594873" w:edGrp="everyone"/>
                <w:r w:rsidR="00FE334B" w:rsidRPr="0093672E">
                  <w:rPr>
                    <w:rStyle w:val="Mention1"/>
                  </w:rPr>
                  <w:t>_ _/_ _/_ _ _ _</w:t>
                </w:r>
                <w:permEnd w:id="1878594873"/>
              </w:sdtContent>
            </w:sdt>
          </w:p>
          <w:p w14:paraId="5A5845A4" w14:textId="7A9767D7" w:rsidR="00AC31D2" w:rsidRDefault="00A85576" w:rsidP="001E20A0">
            <w:pPr>
              <w:jc w:val="left"/>
            </w:pPr>
            <w:r>
              <w:t>S</w:t>
            </w:r>
            <w:r w:rsidR="00AC31D2" w:rsidRPr="0093672E">
              <w:t xml:space="preserve">ignature du </w:t>
            </w:r>
            <w:r w:rsidR="00B92877">
              <w:t>p</w:t>
            </w:r>
            <w:r w:rsidR="00B92877" w:rsidRPr="0093672E">
              <w:t>harmacien </w:t>
            </w:r>
            <w:r w:rsidR="00AC31D2" w:rsidRPr="0093672E">
              <w:t>:</w:t>
            </w:r>
          </w:p>
          <w:p w14:paraId="07748F0E" w14:textId="77777777" w:rsidR="0068344B" w:rsidRPr="0093672E" w:rsidRDefault="0068344B" w:rsidP="001E20A0">
            <w:pPr>
              <w:jc w:val="left"/>
            </w:pPr>
            <w:permStart w:id="498872693" w:edGrp="everyone"/>
            <w:r>
              <w:t xml:space="preserve"> </w:t>
            </w:r>
            <w:permEnd w:id="498872693"/>
          </w:p>
        </w:tc>
      </w:tr>
    </w:tbl>
    <w:tbl>
      <w:tblPr>
        <w:tblStyle w:val="Grilledutableau"/>
        <w:tblW w:w="5000" w:type="pct"/>
        <w:tblLook w:val="04A0" w:firstRow="1" w:lastRow="0" w:firstColumn="1" w:lastColumn="0" w:noHBand="0" w:noVBand="1"/>
      </w:tblPr>
      <w:tblGrid>
        <w:gridCol w:w="9628"/>
      </w:tblGrid>
      <w:tr w:rsidR="00AC1D3B" w:rsidRPr="0093672E" w14:paraId="2783E877" w14:textId="77777777" w:rsidTr="00E45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A754F8" w14:textId="77777777" w:rsidR="00AC1D3B" w:rsidRPr="0093672E" w:rsidRDefault="00AC1D3B" w:rsidP="00E45B15">
            <w:pPr>
              <w:pStyle w:val="Titredenote"/>
            </w:pPr>
            <w:bookmarkStart w:id="21" w:name="Suivi_traitement_2"/>
            <w:r w:rsidRPr="0093672E">
              <w:lastRenderedPageBreak/>
              <w:t>Fiche de suivi de traitement</w:t>
            </w:r>
            <w:bookmarkEnd w:id="21"/>
            <w:r w:rsidRPr="0093672E">
              <w:t> </w:t>
            </w:r>
          </w:p>
          <w:p w14:paraId="3173974B" w14:textId="77777777" w:rsidR="00AC1D3B" w:rsidRPr="0093672E" w:rsidRDefault="00AC1D3B" w:rsidP="00E45B15">
            <w:pPr>
              <w:pStyle w:val="Normalcentr"/>
            </w:pPr>
            <w:r w:rsidRPr="0093672E">
              <w:t>(Visites après la première administration)</w:t>
            </w:r>
          </w:p>
          <w:p w14:paraId="3A7FF2FC" w14:textId="451203A1" w:rsidR="00AC1D3B" w:rsidRDefault="00AC1D3B" w:rsidP="00E45B15">
            <w:pPr>
              <w:pStyle w:val="Normalcentr"/>
              <w:rPr>
                <w:rStyle w:val="Grasitalique"/>
                <w:b/>
              </w:rPr>
            </w:pPr>
            <w:r w:rsidRPr="0093672E">
              <w:rPr>
                <w:rStyle w:val="Grasitalique"/>
              </w:rPr>
              <w:t>À remplir par le prescripteur</w:t>
            </w:r>
            <w:r w:rsidR="00434636">
              <w:rPr>
                <w:rStyle w:val="Grasitalique"/>
              </w:rPr>
              <w:t xml:space="preserve"> et le </w:t>
            </w:r>
            <w:r w:rsidRPr="0093672E">
              <w:rPr>
                <w:rStyle w:val="Grasitalique"/>
              </w:rPr>
              <w:t>pharmacien</w:t>
            </w:r>
          </w:p>
          <w:sdt>
            <w:sdtPr>
              <w:rPr>
                <w:rStyle w:val="Grasitalique"/>
              </w:rPr>
              <w:id w:val="1537159234"/>
              <w:placeholder>
                <w:docPart w:val="39DABC31BD7C4E718A534622865A25C7"/>
              </w:placeholder>
              <w:comboBox>
                <w:listItem w:value="Choisissez un élément."/>
                <w:listItem w:displayText="Plateforme électronique" w:value="Plateforme électronique"/>
                <w:listItem w:displayText="Transmission papier (fax ou mail)" w:value="Transmission papier (fax ou mail)"/>
              </w:comboBox>
            </w:sdtPr>
            <w:sdtContent>
              <w:p w14:paraId="5999861C" w14:textId="6C8A1075" w:rsidR="00065727" w:rsidRDefault="008C07A9" w:rsidP="00065727">
                <w:pPr>
                  <w:jc w:val="center"/>
                  <w:rPr>
                    <w:rStyle w:val="Grasitalique"/>
                    <w:b/>
                  </w:rPr>
                </w:pPr>
                <w:r>
                  <w:rPr>
                    <w:rStyle w:val="Grasitalique"/>
                  </w:rPr>
                  <w:t>Plateforme électronique</w:t>
                </w:r>
              </w:p>
            </w:sdtContent>
          </w:sdt>
          <w:sdt>
            <w:sdtPr>
              <w:rPr>
                <w:rStyle w:val="Grasitalique"/>
              </w:rPr>
              <w:id w:val="-1727591893"/>
              <w:placeholder>
                <w:docPart w:val="07363CE6B4EB42268F92315CD009BFC5"/>
              </w:placeholder>
            </w:sdtPr>
            <w:sdtEndPr>
              <w:rPr>
                <w:rStyle w:val="Textedelespacerserv"/>
                <w:bCs w:val="0"/>
                <w:i w:val="0"/>
                <w:color w:val="808080"/>
              </w:rPr>
            </w:sdtEndPr>
            <w:sdtContent>
              <w:permStart w:id="660364298" w:edGrp="everyone" w:displacedByCustomXml="prev"/>
              <w:p w14:paraId="71BAD4D5" w14:textId="2984283E" w:rsidR="00065727" w:rsidRPr="0093672E" w:rsidRDefault="00000000" w:rsidP="00065727">
                <w:pPr>
                  <w:pStyle w:val="Normalcentr"/>
                  <w:rPr>
                    <w:rStyle w:val="Grasitalique"/>
                  </w:rPr>
                </w:pPr>
                <w:sdt>
                  <w:sdtPr>
                    <w:rPr>
                      <w:rStyle w:val="Grasitalique"/>
                    </w:rPr>
                    <w:id w:val="1675295390"/>
                    <w:placeholder>
                      <w:docPart w:val="CF75342F348F4EB288CCB2806D0C2000"/>
                    </w:placeholder>
                  </w:sdtPr>
                  <w:sdtEndPr>
                    <w:rPr>
                      <w:rStyle w:val="Textedelespacerserv"/>
                      <w:b/>
                      <w:bCs w:val="0"/>
                      <w:i w:val="0"/>
                      <w:color w:val="808080"/>
                    </w:rPr>
                  </w:sdtEndPr>
                  <w:sdtContent>
                    <w:permEnd w:id="660364298"/>
                    <w:r>
                      <w:fldChar w:fldCharType="begin"/>
                    </w:r>
                    <w:r>
                      <w:instrText>HYPERLINK "http://www.accesprecoce-dostarlimab-endometre.fr"</w:instrText>
                    </w:r>
                    <w:r>
                      <w:fldChar w:fldCharType="separate"/>
                    </w:r>
                    <w:r w:rsidR="0016586F" w:rsidRPr="00532875">
                      <w:rPr>
                        <w:rStyle w:val="Lienhypertexte"/>
                      </w:rPr>
                      <w:t>www.accesprecoce-dostarlimab-endometre.fr</w:t>
                    </w:r>
                    <w:r>
                      <w:rPr>
                        <w:rStyle w:val="Lienhypertexte"/>
                      </w:rPr>
                      <w:fldChar w:fldCharType="end"/>
                    </w:r>
                  </w:sdtContent>
                </w:sdt>
              </w:p>
            </w:sdtContent>
          </w:sdt>
        </w:tc>
      </w:tr>
    </w:tbl>
    <w:p w14:paraId="0A79E517" w14:textId="77777777" w:rsidR="00AC1D3B" w:rsidRPr="0093672E" w:rsidRDefault="00AC1D3B" w:rsidP="001F24D4">
      <w:pPr>
        <w:pStyle w:val="Petit"/>
      </w:pPr>
    </w:p>
    <w:p w14:paraId="01565E41" w14:textId="77777777" w:rsidR="00034F53" w:rsidRPr="0093672E" w:rsidRDefault="00AC31D2" w:rsidP="00034F53">
      <w:pPr>
        <w:jc w:val="right"/>
      </w:pPr>
      <w:r w:rsidRPr="0093672E">
        <w:t xml:space="preserve">Date de la visite : </w:t>
      </w:r>
      <w:permStart w:id="23486837" w:edGrp="everyone"/>
      <w:sdt>
        <w:sdtPr>
          <w:id w:val="446976257"/>
          <w:placeholder>
            <w:docPart w:val="C71D8D11FCA248A4B74746A56C77F223"/>
          </w:placeholder>
          <w:showingPlcHdr/>
          <w:date>
            <w:dateFormat w:val="dd/MM/yyyy"/>
            <w:lid w:val="fr-FR"/>
            <w:storeMappedDataAs w:val="dateTime"/>
            <w:calendar w:val="gregorian"/>
          </w:date>
        </w:sdtPr>
        <w:sdtContent>
          <w:r w:rsidR="00FE334B" w:rsidRPr="0093672E">
            <w:rPr>
              <w:rStyle w:val="Mention1"/>
            </w:rPr>
            <w:t>_ _/_ _/_ _ _ _</w:t>
          </w:r>
        </w:sdtContent>
      </w:sdt>
    </w:p>
    <w:permEnd w:id="23486837"/>
    <w:p w14:paraId="696A8E3F" w14:textId="27FE16B7" w:rsidR="00730466" w:rsidRDefault="00730466" w:rsidP="00034F53">
      <w:r>
        <w:t xml:space="preserve">Les fiches de suivi sont à compléter selon la périodicité suivante : </w:t>
      </w:r>
      <w:sdt>
        <w:sdtPr>
          <w:id w:val="-1634321890"/>
          <w:placeholder>
            <w:docPart w:val="4B472C9FAB89405088065E231F29E717"/>
          </w:placeholder>
        </w:sdtPr>
        <w:sdtContent>
          <w:sdt>
            <w:sdtPr>
              <w:id w:val="-118310126"/>
              <w:placeholder>
                <w:docPart w:val="D3F1D19CF6DD47B88AB975D6FE76FA15"/>
              </w:placeholder>
            </w:sdtPr>
            <w:sdtContent>
              <w:sdt>
                <w:sdtPr>
                  <w:id w:val="1505787193"/>
                  <w:placeholder>
                    <w:docPart w:val="73CBFDD718FC44A4B4DB91F6F6527D50"/>
                  </w:placeholder>
                </w:sdtPr>
                <w:sdtContent>
                  <w:r w:rsidR="00294A36" w:rsidRPr="00A52915">
                    <w:rPr>
                      <w:rFonts w:ascii="Arial Nova Cond" w:hAnsi="Arial Nova Cond" w:cs="Arial"/>
                      <w:color w:val="808080" w:themeColor="background1" w:themeShade="80"/>
                    </w:rPr>
                    <w:t>Après l’initiation, les visites de suivi sont à compléter après 3, 18 et 24 semaines de traitement puis</w:t>
                  </w:r>
                  <w:r w:rsidR="00294A36">
                    <w:rPr>
                      <w:rFonts w:ascii="Arial Nova Cond" w:hAnsi="Arial Nova Cond" w:cs="Arial"/>
                      <w:color w:val="808080" w:themeColor="background1" w:themeShade="80"/>
                    </w:rPr>
                    <w:t xml:space="preserve"> annuellement</w:t>
                  </w:r>
                  <w:r w:rsidR="00294A36" w:rsidRPr="00A52915">
                    <w:rPr>
                      <w:rFonts w:ascii="Arial Nova Cond" w:hAnsi="Arial Nova Cond" w:cs="Arial"/>
                      <w:color w:val="808080" w:themeColor="background1" w:themeShade="80"/>
                    </w:rPr>
                    <w:t xml:space="preserve">. </w:t>
                  </w:r>
                </w:sdtContent>
              </w:sdt>
            </w:sdtContent>
          </w:sdt>
        </w:sdtContent>
      </w:sdt>
    </w:p>
    <w:p w14:paraId="4FCEA63F" w14:textId="77777777" w:rsidR="00294A36" w:rsidRPr="0093672E" w:rsidRDefault="00294A36" w:rsidP="00294A36">
      <w:r w:rsidRPr="0093672E">
        <w:t xml:space="preserve">Visite de suivi </w:t>
      </w:r>
      <w:permStart w:id="434111985" w:edGrp="everyone"/>
      <w:sdt>
        <w:sdtPr>
          <w:id w:val="-1877142344"/>
          <w14:checkbox>
            <w14:checked w14:val="0"/>
            <w14:checkedState w14:val="2612" w14:font="MS Gothic"/>
            <w14:uncheckedState w14:val="2610" w14:font="MS Gothic"/>
          </w14:checkbox>
        </w:sdtPr>
        <w:sdtContent>
          <w:r w:rsidRPr="00177810">
            <w:rPr>
              <w:rFonts w:hint="eastAsia"/>
            </w:rPr>
            <w:t>☐</w:t>
          </w:r>
        </w:sdtContent>
      </w:sdt>
      <w:permEnd w:id="434111985"/>
      <w:r w:rsidRPr="00222241">
        <w:t xml:space="preserve"> </w:t>
      </w:r>
      <w:sdt>
        <w:sdtPr>
          <w:id w:val="1736124861"/>
          <w:placeholder>
            <w:docPart w:val="5AC62DD8A63448B0BE36D9AF9C6B7715"/>
          </w:placeholder>
          <w:temporary/>
        </w:sdtPr>
        <w:sdtContent>
          <w:r w:rsidRPr="00177810">
            <w:t xml:space="preserve">S4 ; </w:t>
          </w:r>
        </w:sdtContent>
      </w:sdt>
      <w:permStart w:id="1420839782" w:edGrp="everyone"/>
      <w:r w:rsidRPr="00514417">
        <w:t xml:space="preserve"> </w:t>
      </w:r>
      <w:sdt>
        <w:sdtPr>
          <w:id w:val="-1534640988"/>
          <w14:checkbox>
            <w14:checked w14:val="0"/>
            <w14:checkedState w14:val="2612" w14:font="MS Gothic"/>
            <w14:uncheckedState w14:val="2610" w14:font="MS Gothic"/>
          </w14:checkbox>
        </w:sdtPr>
        <w:sdtContent>
          <w:r w:rsidRPr="0093672E">
            <w:rPr>
              <w:rFonts w:ascii="Segoe UI Symbol" w:hAnsi="Segoe UI Symbol" w:cs="Segoe UI Symbol"/>
            </w:rPr>
            <w:t>☐</w:t>
          </w:r>
          <w:permEnd w:id="1420839782"/>
        </w:sdtContent>
      </w:sdt>
      <w:r w:rsidRPr="0093672E">
        <w:t xml:space="preserve"> </w:t>
      </w:r>
      <w:sdt>
        <w:sdtPr>
          <w:id w:val="1573857328"/>
          <w:placeholder>
            <w:docPart w:val="84006018F63C47D783743E09E51A1DE1"/>
          </w:placeholder>
        </w:sdtPr>
        <w:sdtContent>
          <w:r w:rsidRPr="00177810">
            <w:t>S19</w:t>
          </w:r>
          <w:r>
            <w:t> ;</w:t>
          </w:r>
        </w:sdtContent>
      </w:sdt>
      <w:r w:rsidRPr="00730466">
        <w:t xml:space="preserve"> </w:t>
      </w:r>
      <w:permStart w:id="2025527433" w:edGrp="everyone"/>
      <w:sdt>
        <w:sdtPr>
          <w:id w:val="-846097071"/>
          <w14:checkbox>
            <w14:checked w14:val="0"/>
            <w14:checkedState w14:val="2612" w14:font="MS Gothic"/>
            <w14:uncheckedState w14:val="2610" w14:font="MS Gothic"/>
          </w14:checkbox>
        </w:sdtPr>
        <w:sdtContent>
          <w:r w:rsidRPr="0093672E">
            <w:rPr>
              <w:rFonts w:ascii="Segoe UI Symbol" w:hAnsi="Segoe UI Symbol" w:cs="Segoe UI Symbol"/>
            </w:rPr>
            <w:t>☐</w:t>
          </w:r>
          <w:permEnd w:id="2025527433"/>
        </w:sdtContent>
      </w:sdt>
      <w:r w:rsidRPr="0093672E">
        <w:t xml:space="preserve"> </w:t>
      </w:r>
      <w:sdt>
        <w:sdtPr>
          <w:id w:val="1600448293"/>
          <w:placeholder>
            <w:docPart w:val="AFEE19CF43A644DEABDB4875007F6E7E"/>
          </w:placeholder>
        </w:sdtPr>
        <w:sdtContent>
          <w:r w:rsidRPr="00177810">
            <w:t xml:space="preserve">S25 ; </w:t>
          </w:r>
          <w:permStart w:id="1508605031" w:edGrp="everyone"/>
          <w:sdt>
            <w:sdtPr>
              <w:id w:val="-293064013"/>
              <w14:checkbox>
                <w14:checked w14:val="0"/>
                <w14:checkedState w14:val="2612" w14:font="MS Gothic"/>
                <w14:uncheckedState w14:val="2610" w14:font="MS Gothic"/>
              </w14:checkbox>
            </w:sdtPr>
            <w:sdtContent>
              <w:r w:rsidRPr="0093672E">
                <w:rPr>
                  <w:rFonts w:ascii="Segoe UI Symbol" w:hAnsi="Segoe UI Symbol" w:cs="Segoe UI Symbol"/>
                </w:rPr>
                <w:t>☐</w:t>
              </w:r>
              <w:permEnd w:id="1508605031"/>
            </w:sdtContent>
          </w:sdt>
          <w:r w:rsidRPr="0093672E">
            <w:t xml:space="preserve"> </w:t>
          </w:r>
          <w:sdt>
            <w:sdtPr>
              <w:id w:val="1040238891"/>
              <w:placeholder>
                <w:docPart w:val="898A7BE0C227416C9CF4FE0ACE10527C"/>
              </w:placeholder>
            </w:sdtPr>
            <w:sdtContent>
              <w:r w:rsidRPr="00177810">
                <w:t xml:space="preserve">1 an ; </w:t>
              </w:r>
              <w:permStart w:id="596461823" w:edGrp="everyone"/>
              <w:sdt>
                <w:sdtPr>
                  <w:id w:val="1496226788"/>
                  <w14:checkbox>
                    <w14:checked w14:val="0"/>
                    <w14:checkedState w14:val="2612" w14:font="MS Gothic"/>
                    <w14:uncheckedState w14:val="2610" w14:font="MS Gothic"/>
                  </w14:checkbox>
                </w:sdtPr>
                <w:sdtContent>
                  <w:r w:rsidRPr="0093672E">
                    <w:rPr>
                      <w:rFonts w:ascii="Segoe UI Symbol" w:hAnsi="Segoe UI Symbol" w:cs="Segoe UI Symbol"/>
                    </w:rPr>
                    <w:t>☐</w:t>
                  </w:r>
                  <w:permEnd w:id="596461823"/>
                </w:sdtContent>
              </w:sdt>
              <w:r w:rsidRPr="0093672E">
                <w:t xml:space="preserve"> </w:t>
              </w:r>
              <w:sdt>
                <w:sdtPr>
                  <w:id w:val="136007695"/>
                  <w:placeholder>
                    <w:docPart w:val="9F930F611355456CB2668CEA3047FC35"/>
                  </w:placeholder>
                </w:sdtPr>
                <w:sdtContent>
                  <w:r w:rsidRPr="00177810">
                    <w:t>2 ans ;</w:t>
                  </w:r>
                </w:sdtContent>
              </w:sdt>
              <w:r w:rsidRPr="00177810">
                <w:t> </w:t>
              </w:r>
              <w:permStart w:id="2028346248" w:edGrp="everyone"/>
              <w:sdt>
                <w:sdtPr>
                  <w:id w:val="1617867764"/>
                  <w14:checkbox>
                    <w14:checked w14:val="0"/>
                    <w14:checkedState w14:val="2612" w14:font="MS Gothic"/>
                    <w14:uncheckedState w14:val="2610" w14:font="MS Gothic"/>
                  </w14:checkbox>
                </w:sdtPr>
                <w:sdtContent>
                  <w:r w:rsidRPr="0093672E">
                    <w:rPr>
                      <w:rFonts w:ascii="Segoe UI Symbol" w:hAnsi="Segoe UI Symbol" w:cs="Segoe UI Symbol"/>
                    </w:rPr>
                    <w:t>☐</w:t>
                  </w:r>
                  <w:permEnd w:id="2028346248"/>
                </w:sdtContent>
              </w:sdt>
              <w:r w:rsidRPr="0093672E">
                <w:t xml:space="preserve"> </w:t>
              </w:r>
              <w:sdt>
                <w:sdtPr>
                  <w:id w:val="1389070961"/>
                  <w:placeholder>
                    <w:docPart w:val="78CEBE84646243BDA17439FAE74D3348"/>
                  </w:placeholder>
                </w:sdtPr>
                <w:sdtContent>
                  <w:r>
                    <w:t>3 ans</w:t>
                  </w:r>
                </w:sdtContent>
              </w:sdt>
              <w:permStart w:id="68772513" w:edGrp="everyone"/>
            </w:sdtContent>
          </w:sdt>
          <w:permEnd w:id="68772513"/>
        </w:sdtContent>
      </w:sdt>
    </w:p>
    <w:p w14:paraId="43CBFB56" w14:textId="77777777" w:rsidR="00AC31D2" w:rsidRPr="0093672E" w:rsidRDefault="00AC31D2" w:rsidP="00AC31D2"/>
    <w:p w14:paraId="0375ED36" w14:textId="77777777" w:rsidR="00AC31D2" w:rsidRPr="0093672E" w:rsidRDefault="00850F43" w:rsidP="00850F43">
      <w:pPr>
        <w:pStyle w:val="Titre2"/>
        <w:numPr>
          <w:ilvl w:val="0"/>
          <w:numId w:val="0"/>
        </w:numPr>
        <w:ind w:left="360" w:hanging="360"/>
      </w:pPr>
      <w:r w:rsidRPr="0093672E">
        <w:t>Identification du patient</w:t>
      </w:r>
    </w:p>
    <w:p w14:paraId="5E19D15C" w14:textId="33D55A50" w:rsidR="00355233" w:rsidRPr="0093672E" w:rsidRDefault="00AC31D2" w:rsidP="00355233">
      <w:r w:rsidRPr="0093672E">
        <w:t xml:space="preserve">Nom du patient </w:t>
      </w:r>
      <w:r w:rsidRPr="0093672E">
        <w:rPr>
          <w:rStyle w:val="Accentuation"/>
        </w:rPr>
        <w:t>(3 premières lettres)</w:t>
      </w:r>
      <w:r w:rsidR="00FE2341">
        <w:t> :</w:t>
      </w:r>
      <w:r w:rsidRPr="0093672E">
        <w:t xml:space="preserve"> </w:t>
      </w:r>
      <w:permStart w:id="1445291977" w:edGrp="everyone"/>
      <w:sdt>
        <w:sdtPr>
          <w:id w:val="-1357492804"/>
          <w:placeholder>
            <w:docPart w:val="80D0775CE42C4452B99042B75E223C86"/>
          </w:placeholder>
          <w:showingPlcHdr/>
        </w:sdtPr>
        <w:sdtContent>
          <w:r w:rsidR="00A07FD0" w:rsidRPr="0093672E">
            <w:rPr>
              <w:rStyle w:val="Mention1"/>
            </w:rPr>
            <w:t>| _ | _ | _ |</w:t>
          </w:r>
        </w:sdtContent>
      </w:sdt>
      <w:r w:rsidR="00A07FD0" w:rsidRPr="0093672E">
        <w:t xml:space="preserve"> </w:t>
      </w:r>
      <w:permEnd w:id="1445291977"/>
      <w:r w:rsidRPr="0093672E">
        <w:t xml:space="preserve">Prénom </w:t>
      </w:r>
      <w:r w:rsidRPr="0093672E">
        <w:rPr>
          <w:rStyle w:val="Accentuation"/>
        </w:rPr>
        <w:t>(2 premières lettres)</w:t>
      </w:r>
      <w:r w:rsidRPr="0093672E">
        <w:t xml:space="preserve"> :</w:t>
      </w:r>
      <w:permStart w:id="355669553" w:edGrp="everyone"/>
      <w:r w:rsidRPr="0093672E">
        <w:t xml:space="preserve"> </w:t>
      </w:r>
      <w:sdt>
        <w:sdtPr>
          <w:id w:val="1319149263"/>
          <w:placeholder>
            <w:docPart w:val="AFAF28B0388B4C1C9C64B926EC5C898B"/>
          </w:placeholder>
          <w:showingPlcHdr/>
        </w:sdtPr>
        <w:sdtContent>
          <w:r w:rsidR="00A07FD0" w:rsidRPr="0093672E">
            <w:rPr>
              <w:rStyle w:val="Mention1"/>
            </w:rPr>
            <w:t>| _ | _ |</w:t>
          </w:r>
        </w:sdtContent>
      </w:sdt>
      <w:permEnd w:id="355669553"/>
      <w:r w:rsidR="00D25BB7" w:rsidRPr="0093672E">
        <w:br/>
      </w:r>
      <w:permStart w:id="10749818" w:edGrp="everyone"/>
      <w:r w:rsidR="00355233" w:rsidRPr="0093672E">
        <w:t>N</w:t>
      </w:r>
      <w:r w:rsidR="00355233" w:rsidRPr="009E1FDD">
        <w:rPr>
          <w:vertAlign w:val="superscript"/>
        </w:rPr>
        <w:t>o</w:t>
      </w:r>
      <w:r w:rsidR="00355233">
        <w:t> </w:t>
      </w:r>
      <w:r w:rsidR="00355233" w:rsidRPr="0093672E">
        <w:t xml:space="preserve">patient d’accès précoce : </w:t>
      </w:r>
      <w:sdt>
        <w:sdtPr>
          <w:id w:val="-421327181"/>
          <w:placeholder>
            <w:docPart w:val="18387EA4A6854EC594D8A88B74DB6CFB"/>
          </w:placeholder>
          <w:showingPlcHdr/>
        </w:sdtPr>
        <w:sdtContent>
          <w:r w:rsidR="00355233" w:rsidRPr="0093672E">
            <w:rPr>
              <w:rStyle w:val="Mention1"/>
            </w:rPr>
            <w:t>| _ | _ | _ |</w:t>
          </w:r>
        </w:sdtContent>
      </w:sdt>
    </w:p>
    <w:permEnd w:id="10749818"/>
    <w:p w14:paraId="1F819EB9" w14:textId="77777777" w:rsidR="00A52C46" w:rsidRDefault="00A52C46" w:rsidP="00AC31D2"/>
    <w:p w14:paraId="4AB2F30D" w14:textId="77777777" w:rsidR="00053CDC" w:rsidRPr="0093672E" w:rsidRDefault="00053CDC" w:rsidP="00053CDC">
      <w:pPr>
        <w:pStyle w:val="Titre2"/>
        <w:numPr>
          <w:ilvl w:val="0"/>
          <w:numId w:val="0"/>
        </w:numPr>
        <w:ind w:left="360" w:hanging="360"/>
      </w:pPr>
      <w:r w:rsidRPr="0093672E">
        <w:t>Engagement du prescripteur</w:t>
      </w:r>
    </w:p>
    <w:p w14:paraId="5F3F200E" w14:textId="1AF680A9" w:rsidR="00B30C8A" w:rsidRPr="00222241" w:rsidRDefault="00B30C8A" w:rsidP="00B30C8A">
      <w:r w:rsidRPr="00222241">
        <w:t>Je confirme avoir vérifi</w:t>
      </w:r>
      <w:r>
        <w:t>é</w:t>
      </w:r>
      <w:r w:rsidRPr="00222241">
        <w:t xml:space="preserve"> la mise en place d’une contraception</w:t>
      </w:r>
      <w:r>
        <w:t xml:space="preserve"> pour les femmes en âge/capacité de procréer</w:t>
      </w:r>
      <w:r w:rsidRPr="00222241">
        <w:t xml:space="preserve">, conformément au RCP </w:t>
      </w:r>
      <w:sdt>
        <w:sdtPr>
          <w:id w:val="-1108427401"/>
          <w14:checkbox>
            <w14:checked w14:val="0"/>
            <w14:checkedState w14:val="2612" w14:font="MS Gothic"/>
            <w14:uncheckedState w14:val="2610" w14:font="MS Gothic"/>
          </w14:checkbox>
        </w:sdtPr>
        <w:sdtContent>
          <w:permStart w:id="1203777430" w:edGrp="everyone"/>
          <w:r w:rsidR="00294A36">
            <w:rPr>
              <w:rFonts w:ascii="MS Gothic" w:eastAsia="MS Gothic" w:hAnsi="MS Gothic" w:hint="eastAsia"/>
            </w:rPr>
            <w:t>☐</w:t>
          </w:r>
          <w:permEnd w:id="1203777430"/>
        </w:sdtContent>
      </w:sdt>
      <w:r w:rsidRPr="00222241">
        <w:t xml:space="preserve"> Oui </w:t>
      </w:r>
      <w:sdt>
        <w:sdtPr>
          <w:id w:val="-689222441"/>
          <w14:checkbox>
            <w14:checked w14:val="0"/>
            <w14:checkedState w14:val="2612" w14:font="MS Gothic"/>
            <w14:uncheckedState w14:val="2610" w14:font="MS Gothic"/>
          </w14:checkbox>
        </w:sdtPr>
        <w:sdtContent>
          <w:permStart w:id="604440429" w:edGrp="everyone"/>
          <w:r w:rsidR="00294A36">
            <w:rPr>
              <w:rFonts w:ascii="MS Gothic" w:eastAsia="MS Gothic" w:hAnsi="MS Gothic" w:hint="eastAsia"/>
            </w:rPr>
            <w:t>☐</w:t>
          </w:r>
          <w:permEnd w:id="604440429"/>
        </w:sdtContent>
      </w:sdt>
      <w:r w:rsidRPr="00222241">
        <w:t xml:space="preserve"> Non</w:t>
      </w:r>
    </w:p>
    <w:p w14:paraId="26246CAD" w14:textId="77777777" w:rsidR="00053CDC" w:rsidRPr="0093672E" w:rsidRDefault="00053CDC" w:rsidP="00AC31D2"/>
    <w:p w14:paraId="5E69EDEE" w14:textId="77777777" w:rsidR="00A52C46" w:rsidRPr="0093672E" w:rsidRDefault="00785FC6" w:rsidP="00785FC6">
      <w:pPr>
        <w:pStyle w:val="Titre2"/>
        <w:numPr>
          <w:ilvl w:val="0"/>
          <w:numId w:val="0"/>
        </w:numPr>
        <w:ind w:left="360" w:hanging="360"/>
      </w:pPr>
      <w:r w:rsidRPr="0093672E">
        <w:t>Conditions d’utilisation</w:t>
      </w:r>
    </w:p>
    <w:p w14:paraId="0D8FAEB2" w14:textId="77777777" w:rsidR="00B30C8A" w:rsidRDefault="00B30C8A" w:rsidP="00B30C8A">
      <w:pPr>
        <w:pStyle w:val="Intertitre"/>
        <w:rPr>
          <w:i/>
          <w:iCs/>
          <w:color w:val="F79646" w:themeColor="accent6"/>
        </w:rPr>
      </w:pPr>
      <w:r w:rsidRPr="0093672E">
        <w:t>Posologie et durée prescrite</w:t>
      </w:r>
    </w:p>
    <w:p w14:paraId="5C2D9756" w14:textId="77777777" w:rsidR="00B30C8A" w:rsidRPr="003C4D04" w:rsidRDefault="00B30C8A" w:rsidP="00B30C8A">
      <w:pPr>
        <w:rPr>
          <w:i/>
          <w:sz w:val="20"/>
        </w:rPr>
      </w:pPr>
      <w:r w:rsidRPr="003C4D04">
        <w:rPr>
          <w:i/>
          <w:sz w:val="20"/>
        </w:rPr>
        <w:t xml:space="preserve">Rappel : La dose recommandée </w:t>
      </w:r>
      <w:r>
        <w:rPr>
          <w:i/>
          <w:sz w:val="20"/>
        </w:rPr>
        <w:t xml:space="preserve">est </w:t>
      </w:r>
      <w:r w:rsidRPr="003C4D04">
        <w:rPr>
          <w:i/>
          <w:sz w:val="20"/>
        </w:rPr>
        <w:t xml:space="preserve">de 500 mg </w:t>
      </w:r>
      <w:r>
        <w:rPr>
          <w:i/>
          <w:sz w:val="20"/>
        </w:rPr>
        <w:t xml:space="preserve">de dostarlimab </w:t>
      </w:r>
      <w:r w:rsidRPr="003C4D04">
        <w:rPr>
          <w:i/>
          <w:sz w:val="20"/>
        </w:rPr>
        <w:t xml:space="preserve">toutes les 3 semaines en combinaison avec </w:t>
      </w:r>
      <w:r>
        <w:rPr>
          <w:i/>
          <w:sz w:val="20"/>
        </w:rPr>
        <w:t>une</w:t>
      </w:r>
      <w:r w:rsidRPr="003C4D04">
        <w:rPr>
          <w:i/>
          <w:sz w:val="20"/>
        </w:rPr>
        <w:t xml:space="preserve"> chimiothérapie </w:t>
      </w:r>
      <w:r>
        <w:rPr>
          <w:i/>
          <w:sz w:val="20"/>
        </w:rPr>
        <w:t xml:space="preserve">à base de platine toutes les 3 semaines </w:t>
      </w:r>
      <w:r w:rsidRPr="003C4D04">
        <w:rPr>
          <w:i/>
          <w:sz w:val="20"/>
        </w:rPr>
        <w:t xml:space="preserve">pour les 6 premiers cycles, puis de 1 000 mg </w:t>
      </w:r>
      <w:r>
        <w:rPr>
          <w:i/>
          <w:sz w:val="20"/>
        </w:rPr>
        <w:t xml:space="preserve">de dostarlimab en monothérapie </w:t>
      </w:r>
      <w:r w:rsidRPr="003C4D04">
        <w:rPr>
          <w:i/>
          <w:sz w:val="20"/>
        </w:rPr>
        <w:t>toutes les 6 semaines pour tous les cycles suivants.</w:t>
      </w:r>
    </w:p>
    <w:p w14:paraId="65D600DF" w14:textId="77777777" w:rsidR="00C21CB1" w:rsidRPr="0093672E" w:rsidRDefault="00C21CB1" w:rsidP="00216893"/>
    <w:p w14:paraId="3B51C13F" w14:textId="77777777" w:rsidR="00294A36" w:rsidRPr="0093672E" w:rsidRDefault="00294A36" w:rsidP="00294A36">
      <w:pPr>
        <w:pStyle w:val="Intertitre"/>
        <w:tabs>
          <w:tab w:val="left" w:pos="7230"/>
        </w:tabs>
      </w:pPr>
      <w:r w:rsidRPr="0093672E">
        <w:t>Interruption/arrêt temporaire de traitement</w:t>
      </w:r>
      <w:r>
        <w:t xml:space="preserve">                        </w:t>
      </w:r>
      <w:r w:rsidRPr="0093672E">
        <w:t xml:space="preserve">   </w:t>
      </w:r>
      <w:r w:rsidRPr="0093672E">
        <w:rPr>
          <w:rStyle w:val="lev"/>
        </w:rPr>
        <w:t xml:space="preserve"> </w:t>
      </w:r>
      <w:permStart w:id="1216178327" w:edGrp="everyone"/>
      <w:sdt>
        <w:sdtPr>
          <w:rPr>
            <w:rStyle w:val="lev"/>
          </w:rPr>
          <w:id w:val="-1377540058"/>
          <w14:checkbox>
            <w14:checked w14:val="0"/>
            <w14:checkedState w14:val="2612" w14:font="MS Gothic"/>
            <w14:uncheckedState w14:val="2610" w14:font="MS Gothic"/>
          </w14:checkbox>
        </w:sdtPr>
        <w:sdtContent>
          <w:r>
            <w:rPr>
              <w:rStyle w:val="lev"/>
              <w:rFonts w:ascii="MS Gothic" w:eastAsia="MS Gothic" w:hAnsi="MS Gothic" w:hint="eastAsia"/>
            </w:rPr>
            <w:t>☐</w:t>
          </w:r>
        </w:sdtContent>
      </w:sdt>
      <w:permEnd w:id="1216178327"/>
      <w:r w:rsidRPr="0093672E">
        <w:rPr>
          <w:rStyle w:val="lev"/>
        </w:rPr>
        <w:t xml:space="preserve"> Oui</w:t>
      </w:r>
      <w:r>
        <w:rPr>
          <w:rStyle w:val="lev"/>
        </w:rPr>
        <w:t xml:space="preserve"> </w:t>
      </w:r>
      <w:r w:rsidRPr="0093672E">
        <w:rPr>
          <w:rStyle w:val="lev"/>
        </w:rPr>
        <w:tab/>
        <w:t xml:space="preserve"> </w:t>
      </w:r>
      <w:permStart w:id="143137670" w:edGrp="everyone"/>
      <w:sdt>
        <w:sdtPr>
          <w:rPr>
            <w:rStyle w:val="lev"/>
          </w:rPr>
          <w:id w:val="-1907756461"/>
          <w14:checkbox>
            <w14:checked w14:val="0"/>
            <w14:checkedState w14:val="2612" w14:font="MS Gothic"/>
            <w14:uncheckedState w14:val="2610" w14:font="MS Gothic"/>
          </w14:checkbox>
        </w:sdtPr>
        <w:sdtContent>
          <w:r>
            <w:rPr>
              <w:rStyle w:val="lev"/>
              <w:rFonts w:ascii="MS Gothic" w:eastAsia="MS Gothic" w:hAnsi="MS Gothic" w:hint="eastAsia"/>
            </w:rPr>
            <w:t>☐</w:t>
          </w:r>
        </w:sdtContent>
      </w:sdt>
      <w:permEnd w:id="143137670"/>
      <w:r w:rsidRPr="0093672E">
        <w:rPr>
          <w:rStyle w:val="lev"/>
        </w:rPr>
        <w:t xml:space="preserve"> </w:t>
      </w:r>
      <w:r>
        <w:rPr>
          <w:rStyle w:val="lev"/>
        </w:rPr>
        <w:t>Non</w:t>
      </w:r>
      <w:r w:rsidRPr="0093672E">
        <w:rPr>
          <w:rStyle w:val="lev"/>
        </w:rPr>
        <w:t> </w:t>
      </w:r>
    </w:p>
    <w:p w14:paraId="4A6F5A3D" w14:textId="77777777" w:rsidR="00294A36" w:rsidRPr="0093672E" w:rsidRDefault="00294A36" w:rsidP="00294A36">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294A36" w:rsidRPr="0093672E" w14:paraId="03AB12D9" w14:textId="77777777" w:rsidTr="00F007D9">
        <w:tc>
          <w:tcPr>
            <w:tcW w:w="9608" w:type="dxa"/>
          </w:tcPr>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472"/>
              <w:gridCol w:w="3622"/>
            </w:tblGrid>
            <w:tr w:rsidR="00294A36" w:rsidRPr="008D2A7B" w14:paraId="0324DB99" w14:textId="77777777" w:rsidTr="00F007D9">
              <w:trPr>
                <w:trHeight w:val="290"/>
              </w:trPr>
              <w:tc>
                <w:tcPr>
                  <w:tcW w:w="5000" w:type="pct"/>
                  <w:gridSpan w:val="3"/>
                  <w:shd w:val="clear" w:color="auto" w:fill="auto"/>
                </w:tcPr>
                <w:p w14:paraId="2CE5B386" w14:textId="77777777" w:rsidR="00294A36" w:rsidRPr="008D2A7B" w:rsidRDefault="00294A36" w:rsidP="00F007D9">
                  <w:pPr>
                    <w:spacing w:before="0" w:after="0" w:line="276" w:lineRule="auto"/>
                    <w:jc w:val="center"/>
                    <w:rPr>
                      <w:rStyle w:val="Mention1"/>
                      <w:color w:val="404040" w:themeColor="text1" w:themeTint="BF"/>
                    </w:rPr>
                  </w:pPr>
                  <w:r w:rsidRPr="008D2A7B">
                    <w:rPr>
                      <w:b/>
                      <w:szCs w:val="20"/>
                    </w:rPr>
                    <w:t xml:space="preserve">Modifications concernant le dostarlimab : </w:t>
                  </w:r>
                  <w:permStart w:id="1548582162" w:edGrp="everyone"/>
                  <w:sdt>
                    <w:sdtPr>
                      <w:id w:val="-168406709"/>
                      <w14:checkbox>
                        <w14:checked w14:val="0"/>
                        <w14:checkedState w14:val="2612" w14:font="MS Gothic"/>
                        <w14:uncheckedState w14:val="2610" w14:font="MS Gothic"/>
                      </w14:checkbox>
                    </w:sdtPr>
                    <w:sdtContent>
                      <w:r w:rsidRPr="0093672E">
                        <w:rPr>
                          <w:rFonts w:ascii="Segoe UI Symbol" w:hAnsi="Segoe UI Symbol" w:cs="Segoe UI Symbol"/>
                        </w:rPr>
                        <w:t>☐</w:t>
                      </w:r>
                      <w:permEnd w:id="1548582162"/>
                    </w:sdtContent>
                  </w:sdt>
                  <w:r w:rsidRPr="008D2A7B">
                    <w:rPr>
                      <w:szCs w:val="20"/>
                    </w:rPr>
                    <w:t xml:space="preserve"> Oui ; </w:t>
                  </w:r>
                  <w:permStart w:id="126105880" w:edGrp="everyone"/>
                  <w:sdt>
                    <w:sdtPr>
                      <w:id w:val="1216168272"/>
                      <w14:checkbox>
                        <w14:checked w14:val="0"/>
                        <w14:checkedState w14:val="2612" w14:font="MS Gothic"/>
                        <w14:uncheckedState w14:val="2610" w14:font="MS Gothic"/>
                      </w14:checkbox>
                    </w:sdtPr>
                    <w:sdtContent>
                      <w:r w:rsidRPr="0093672E">
                        <w:rPr>
                          <w:rFonts w:ascii="Segoe UI Symbol" w:hAnsi="Segoe UI Symbol" w:cs="Segoe UI Symbol"/>
                        </w:rPr>
                        <w:t>☐</w:t>
                      </w:r>
                      <w:permEnd w:id="126105880"/>
                    </w:sdtContent>
                  </w:sdt>
                  <w:r w:rsidRPr="008D2A7B">
                    <w:rPr>
                      <w:szCs w:val="20"/>
                    </w:rPr>
                    <w:t xml:space="preserve"> Non</w:t>
                  </w:r>
                </w:p>
              </w:tc>
            </w:tr>
            <w:permStart w:id="1834186348" w:edGrp="everyone"/>
            <w:tr w:rsidR="00294A36" w:rsidRPr="008D2A7B" w14:paraId="5862996A" w14:textId="77777777" w:rsidTr="00F007D9">
              <w:trPr>
                <w:trHeight w:val="888"/>
              </w:trPr>
              <w:tc>
                <w:tcPr>
                  <w:tcW w:w="1667" w:type="pct"/>
                  <w:shd w:val="clear" w:color="auto" w:fill="auto"/>
                </w:tcPr>
                <w:p w14:paraId="38092DBC" w14:textId="77777777" w:rsidR="00294A36" w:rsidRDefault="00000000" w:rsidP="00F007D9">
                  <w:pPr>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83584786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sidRPr="0093672E">
                        <w:rPr>
                          <w:rFonts w:ascii="Segoe UI Symbol" w:hAnsi="Segoe UI Symbol" w:cs="Segoe UI Symbol"/>
                        </w:rPr>
                        <w:t>☐</w:t>
                      </w:r>
                      <w:permEnd w:id="1834186348"/>
                    </w:sdtContent>
                  </w:sdt>
                  <w:r w:rsidR="00294A36" w:rsidRPr="008D2A7B">
                    <w:rPr>
                      <w:szCs w:val="20"/>
                    </w:rPr>
                    <w:t xml:space="preserve"> Modification de la posologie depuis la dernière visite</w:t>
                  </w:r>
                  <w:r w:rsidR="00294A36" w:rsidRPr="008D2A7B">
                    <w:rPr>
                      <w:b/>
                      <w:szCs w:val="20"/>
                    </w:rPr>
                    <w:t xml:space="preserve"> </w:t>
                  </w:r>
                </w:p>
              </w:tc>
              <w:tc>
                <w:tcPr>
                  <w:tcW w:w="1352" w:type="pct"/>
                  <w:shd w:val="clear" w:color="auto" w:fill="auto"/>
                </w:tcPr>
                <w:p w14:paraId="532C6522" w14:textId="77777777" w:rsidR="00294A36" w:rsidRPr="008D2A7B" w:rsidRDefault="00294A36" w:rsidP="00F007D9">
                  <w:pPr>
                    <w:rPr>
                      <w:szCs w:val="20"/>
                    </w:rPr>
                  </w:pPr>
                  <w:r w:rsidRPr="008D2A7B">
                    <w:rPr>
                      <w:szCs w:val="20"/>
                    </w:rPr>
                    <w:t>Date de modification</w:t>
                  </w:r>
                </w:p>
                <w:p w14:paraId="6930A00B" w14:textId="77777777" w:rsidR="00294A36" w:rsidRDefault="00000000" w:rsidP="00F007D9">
                  <w:pPr>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1295248455"/>
                      <w:placeholder>
                        <w:docPart w:val="9460725FBADB473A9D822EB0F3D6E24E"/>
                      </w:placeholder>
                      <w:showingPlcHdr/>
                      <w:date>
                        <w:dateFormat w:val="dd/MM/yyyy"/>
                        <w:lid w:val="fr-FR"/>
                        <w:storeMappedDataAs w:val="dateTime"/>
                        <w:calendar w:val="gregorian"/>
                      </w:date>
                    </w:sdtPr>
                    <w:sdtEndPr>
                      <w:rPr>
                        <w:rFonts w:ascii="Arial" w:hAnsi="Arial"/>
                        <w:color w:val="404040" w:themeColor="text1" w:themeTint="BF"/>
                        <w:shd w:val="clear" w:color="auto" w:fill="auto"/>
                      </w:rPr>
                    </w:sdtEndPr>
                    <w:sdtContent>
                      <w:permStart w:id="560744973" w:edGrp="everyone"/>
                      <w:r w:rsidR="00294A36" w:rsidRPr="0093672E">
                        <w:rPr>
                          <w:rStyle w:val="Mention1"/>
                        </w:rPr>
                        <w:t>_ _/_ _/_ _ _ _</w:t>
                      </w:r>
                      <w:permEnd w:id="560744973"/>
                    </w:sdtContent>
                  </w:sdt>
                </w:p>
              </w:tc>
              <w:tc>
                <w:tcPr>
                  <w:tcW w:w="1981" w:type="pct"/>
                  <w:shd w:val="clear" w:color="auto" w:fill="auto"/>
                </w:tcPr>
                <w:p w14:paraId="0978A5E8" w14:textId="77777777" w:rsidR="00294A36" w:rsidRPr="008D2A7B" w:rsidRDefault="00294A36" w:rsidP="00F007D9">
                  <w:pPr>
                    <w:spacing w:before="0" w:after="0" w:line="240" w:lineRule="auto"/>
                    <w:rPr>
                      <w:b/>
                      <w:szCs w:val="20"/>
                    </w:rPr>
                  </w:pPr>
                  <w:r w:rsidRPr="008D2A7B">
                    <w:rPr>
                      <w:b/>
                      <w:szCs w:val="20"/>
                    </w:rPr>
                    <w:t>Motif :</w:t>
                  </w:r>
                </w:p>
                <w:permStart w:id="1438212748" w:edGrp="everyone"/>
                <w:p w14:paraId="74817BF0" w14:textId="77777777" w:rsidR="00294A36" w:rsidRDefault="00000000" w:rsidP="00F007D9">
                  <w:pPr>
                    <w:spacing w:before="0" w:after="0" w:line="240" w:lineRule="auto"/>
                    <w:rPr>
                      <w:szCs w:val="20"/>
                    </w:rPr>
                  </w:pPr>
                  <w:sdt>
                    <w:sdtPr>
                      <w:id w:val="1338585231"/>
                      <w14:checkbox>
                        <w14:checked w14:val="0"/>
                        <w14:checkedState w14:val="2612" w14:font="MS Gothic"/>
                        <w14:uncheckedState w14:val="2610" w14:font="MS Gothic"/>
                      </w14:checkbox>
                    </w:sdtPr>
                    <w:sdtContent>
                      <w:r w:rsidR="00294A36">
                        <w:rPr>
                          <w:rFonts w:ascii="MS Gothic" w:eastAsia="MS Gothic" w:hAnsi="MS Gothic" w:hint="eastAsia"/>
                        </w:rPr>
                        <w:t>☐</w:t>
                      </w:r>
                      <w:permEnd w:id="1438212748"/>
                    </w:sdtContent>
                  </w:sdt>
                  <w:r w:rsidR="00294A36" w:rsidRPr="008D2A7B">
                    <w:rPr>
                      <w:szCs w:val="20"/>
                    </w:rPr>
                    <w:t xml:space="preserve"> </w:t>
                  </w:r>
                  <w:r w:rsidR="00294A36">
                    <w:rPr>
                      <w:rStyle w:val="Mention1"/>
                      <w:color w:val="404040" w:themeColor="text1" w:themeTint="BF"/>
                    </w:rPr>
                    <w:t>modification de la dose conformément au RCP*</w:t>
                  </w:r>
                </w:p>
                <w:permStart w:id="214389895" w:edGrp="everyone"/>
                <w:p w14:paraId="267C8B0B" w14:textId="77777777" w:rsidR="00294A36" w:rsidRPr="008D2A7B" w:rsidRDefault="00000000" w:rsidP="00F007D9">
                  <w:pPr>
                    <w:spacing w:before="0" w:after="0" w:line="240" w:lineRule="auto"/>
                    <w:rPr>
                      <w:szCs w:val="20"/>
                    </w:rPr>
                  </w:pPr>
                  <w:sdt>
                    <w:sdtPr>
                      <w:id w:val="1201274814"/>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214389895"/>
                    </w:sdtContent>
                  </w:sdt>
                  <w:r w:rsidR="00294A36">
                    <w:rPr>
                      <w:rFonts w:ascii="Segoe UI Symbol" w:eastAsia="MS Gothic" w:hAnsi="Segoe UI Symbol" w:cs="Segoe UI Symbol"/>
                      <w:szCs w:val="20"/>
                    </w:rPr>
                    <w:t xml:space="preserve"> </w:t>
                  </w:r>
                  <w:r w:rsidR="00294A36" w:rsidRPr="008D2A7B">
                    <w:rPr>
                      <w:szCs w:val="20"/>
                    </w:rPr>
                    <w:t>progression de la maladie</w:t>
                  </w:r>
                </w:p>
                <w:permStart w:id="726814145" w:edGrp="everyone"/>
                <w:p w14:paraId="12EEEB5B" w14:textId="77777777" w:rsidR="00294A36" w:rsidRPr="008D2A7B" w:rsidRDefault="00000000" w:rsidP="00F007D9">
                  <w:pPr>
                    <w:spacing w:before="0" w:after="0" w:line="240" w:lineRule="auto"/>
                    <w:rPr>
                      <w:szCs w:val="20"/>
                    </w:rPr>
                  </w:pPr>
                  <w:sdt>
                    <w:sdtPr>
                      <w:id w:val="400649732"/>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726814145"/>
                    </w:sdtContent>
                  </w:sdt>
                  <w:r w:rsidR="00294A36" w:rsidRPr="008D2A7B">
                    <w:rPr>
                      <w:szCs w:val="20"/>
                    </w:rPr>
                    <w:t xml:space="preserve"> effet indésirable</w:t>
                  </w:r>
                  <w:r w:rsidR="00294A36">
                    <w:rPr>
                      <w:szCs w:val="20"/>
                    </w:rPr>
                    <w:t>*</w:t>
                  </w:r>
                  <w:r w:rsidR="00294A36" w:rsidRPr="008D2A7B">
                    <w:rPr>
                      <w:szCs w:val="20"/>
                    </w:rPr>
                    <w:t>*</w:t>
                  </w:r>
                </w:p>
                <w:permStart w:id="48967642" w:edGrp="everyone"/>
                <w:p w14:paraId="72C7CB09" w14:textId="77777777" w:rsidR="00294A36" w:rsidRPr="008D2A7B" w:rsidRDefault="00000000" w:rsidP="00F007D9">
                  <w:pPr>
                    <w:spacing w:before="0" w:after="0" w:line="240" w:lineRule="auto"/>
                    <w:rPr>
                      <w:szCs w:val="20"/>
                    </w:rPr>
                  </w:pPr>
                  <w:sdt>
                    <w:sdtPr>
                      <w:id w:val="-1297520089"/>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48967642"/>
                    </w:sdtContent>
                  </w:sdt>
                  <w:r w:rsidR="00294A36" w:rsidRPr="008D2A7B">
                    <w:rPr>
                      <w:szCs w:val="20"/>
                    </w:rPr>
                    <w:t xml:space="preserve"> souhait du patient</w:t>
                  </w:r>
                </w:p>
                <w:permStart w:id="1633168388" w:edGrp="everyone"/>
                <w:p w14:paraId="75C51552" w14:textId="77777777" w:rsidR="00294A36" w:rsidRPr="008D2A7B" w:rsidRDefault="00000000" w:rsidP="00F007D9">
                  <w:pPr>
                    <w:spacing w:before="0" w:after="0" w:line="240" w:lineRule="auto"/>
                    <w:rPr>
                      <w:szCs w:val="20"/>
                    </w:rPr>
                  </w:pPr>
                  <w:sdt>
                    <w:sdtPr>
                      <w:id w:val="193042489"/>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633168388"/>
                    </w:sdtContent>
                  </w:sdt>
                  <w:r w:rsidR="00294A36" w:rsidRPr="008D2A7B">
                    <w:rPr>
                      <w:szCs w:val="20"/>
                    </w:rPr>
                    <w:t xml:space="preserve"> autre </w:t>
                  </w:r>
                  <w:sdt>
                    <w:sdtPr>
                      <w:id w:val="-248589133"/>
                      <w:placeholder>
                        <w:docPart w:val="F5DD7EFBA17D488D901881678FFF6AB5"/>
                      </w:placeholder>
                      <w:showingPlcHdr/>
                    </w:sdtPr>
                    <w:sdtContent>
                      <w:permStart w:id="2046178733" w:edGrp="everyone"/>
                      <w:r w:rsidR="00294A36" w:rsidRPr="0093672E">
                        <w:rPr>
                          <w:rStyle w:val="Mention1"/>
                        </w:rPr>
                        <w:t>________________</w:t>
                      </w:r>
                      <w:permEnd w:id="2046178733"/>
                    </w:sdtContent>
                  </w:sdt>
                </w:p>
                <w:p w14:paraId="24CFF123" w14:textId="77777777" w:rsidR="00294A36" w:rsidRPr="008D2A7B" w:rsidRDefault="00294A36" w:rsidP="00F007D9">
                  <w:pPr>
                    <w:spacing w:before="0" w:after="0" w:line="276" w:lineRule="auto"/>
                    <w:rPr>
                      <w:rStyle w:val="Mention1"/>
                      <w:color w:val="404040" w:themeColor="text1" w:themeTint="BF"/>
                    </w:rPr>
                  </w:pPr>
                  <w:r w:rsidRPr="009123FE">
                    <w:rPr>
                      <w:rFonts w:ascii="Arial Nova Cond" w:hAnsi="Arial Nova Cond"/>
                      <w:color w:val="595959" w:themeColor="text1" w:themeTint="A6"/>
                      <w:szCs w:val="20"/>
                      <w:shd w:val="clear" w:color="auto" w:fill="F2F2F2" w:themeFill="background1" w:themeFillShade="F2"/>
                    </w:rPr>
                    <w:t xml:space="preserve">Posologie actuelle : </w:t>
                  </w:r>
                  <w:sdt>
                    <w:sdtPr>
                      <w:id w:val="-1930724867"/>
                      <w:placeholder>
                        <w:docPart w:val="0ECDF99875BD49048442339B75570A58"/>
                      </w:placeholder>
                      <w:showingPlcHdr/>
                    </w:sdtPr>
                    <w:sdtContent>
                      <w:permStart w:id="1835799221" w:edGrp="everyone"/>
                      <w:r w:rsidRPr="0093672E">
                        <w:rPr>
                          <w:rStyle w:val="Mention1"/>
                        </w:rPr>
                        <w:t>________________</w:t>
                      </w:r>
                      <w:permEnd w:id="1835799221"/>
                    </w:sdtContent>
                  </w:sdt>
                  <w:r w:rsidRPr="00EB2AD8">
                    <w:rPr>
                      <w:szCs w:val="20"/>
                    </w:rPr>
                    <w:t xml:space="preserve"> mg</w:t>
                  </w:r>
                </w:p>
              </w:tc>
            </w:tr>
            <w:tr w:rsidR="00294A36" w:rsidRPr="008D2A7B" w14:paraId="11E55D15" w14:textId="77777777" w:rsidTr="00F007D9">
              <w:trPr>
                <w:trHeight w:val="888"/>
              </w:trPr>
              <w:tc>
                <w:tcPr>
                  <w:tcW w:w="5000" w:type="pct"/>
                  <w:gridSpan w:val="3"/>
                  <w:shd w:val="clear" w:color="auto" w:fill="auto"/>
                </w:tcPr>
                <w:p w14:paraId="59A45F35" w14:textId="77777777" w:rsidR="00294A36" w:rsidRPr="00EB2AD8" w:rsidRDefault="00294A36" w:rsidP="00F007D9">
                  <w:pPr>
                    <w:rPr>
                      <w:i/>
                      <w:sz w:val="20"/>
                    </w:rPr>
                  </w:pPr>
                  <w:r>
                    <w:rPr>
                      <w:b/>
                      <w:szCs w:val="20"/>
                    </w:rPr>
                    <w:lastRenderedPageBreak/>
                    <w:t>*</w:t>
                  </w:r>
                  <w:r w:rsidRPr="003C4D04">
                    <w:rPr>
                      <w:i/>
                      <w:sz w:val="20"/>
                    </w:rPr>
                    <w:t xml:space="preserve"> Rappel : La dose recommandée </w:t>
                  </w:r>
                  <w:r>
                    <w:rPr>
                      <w:i/>
                      <w:sz w:val="20"/>
                    </w:rPr>
                    <w:t xml:space="preserve">est </w:t>
                  </w:r>
                  <w:r w:rsidRPr="003C4D04">
                    <w:rPr>
                      <w:i/>
                      <w:sz w:val="20"/>
                    </w:rPr>
                    <w:t xml:space="preserve">de 500 mg </w:t>
                  </w:r>
                  <w:r>
                    <w:rPr>
                      <w:i/>
                      <w:sz w:val="20"/>
                    </w:rPr>
                    <w:t xml:space="preserve">de dostarlimab </w:t>
                  </w:r>
                  <w:r w:rsidRPr="003C4D04">
                    <w:rPr>
                      <w:i/>
                      <w:sz w:val="20"/>
                    </w:rPr>
                    <w:t xml:space="preserve">toutes les 3 semaines en combinaison avec </w:t>
                  </w:r>
                  <w:r>
                    <w:rPr>
                      <w:i/>
                      <w:sz w:val="20"/>
                    </w:rPr>
                    <w:t>une</w:t>
                  </w:r>
                  <w:r w:rsidRPr="003C4D04">
                    <w:rPr>
                      <w:i/>
                      <w:sz w:val="20"/>
                    </w:rPr>
                    <w:t xml:space="preserve"> chimiothérapie </w:t>
                  </w:r>
                  <w:r>
                    <w:rPr>
                      <w:i/>
                      <w:sz w:val="20"/>
                    </w:rPr>
                    <w:t xml:space="preserve">à base de platine toutes les 3 semaines </w:t>
                  </w:r>
                  <w:r w:rsidRPr="003C4D04">
                    <w:rPr>
                      <w:i/>
                      <w:sz w:val="20"/>
                    </w:rPr>
                    <w:t xml:space="preserve">pour les 6 premiers cycles, puis de 1 000 mg </w:t>
                  </w:r>
                  <w:r>
                    <w:rPr>
                      <w:i/>
                      <w:sz w:val="20"/>
                    </w:rPr>
                    <w:t xml:space="preserve">de dostarlimab en monothérapie </w:t>
                  </w:r>
                  <w:r w:rsidRPr="003C4D04">
                    <w:rPr>
                      <w:i/>
                      <w:sz w:val="20"/>
                    </w:rPr>
                    <w:t>toutes les 6 semaines pour tous les cycles suivants</w:t>
                  </w:r>
                </w:p>
              </w:tc>
            </w:tr>
            <w:permStart w:id="2060259511" w:edGrp="everyone"/>
            <w:tr w:rsidR="00294A36" w:rsidRPr="008D2A7B" w14:paraId="032EA3EA" w14:textId="77777777" w:rsidTr="00F007D9">
              <w:trPr>
                <w:trHeight w:val="888"/>
              </w:trPr>
              <w:tc>
                <w:tcPr>
                  <w:tcW w:w="1667" w:type="pct"/>
                  <w:shd w:val="clear" w:color="auto" w:fill="auto"/>
                </w:tcPr>
                <w:p w14:paraId="2730A687" w14:textId="77777777" w:rsidR="00294A36" w:rsidRPr="008D2A7B" w:rsidRDefault="00000000" w:rsidP="00F007D9">
                  <w:pPr>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486019396"/>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sidRPr="0093672E">
                        <w:rPr>
                          <w:rFonts w:ascii="Segoe UI Symbol" w:hAnsi="Segoe UI Symbol" w:cs="Segoe UI Symbol"/>
                        </w:rPr>
                        <w:t>☐</w:t>
                      </w:r>
                      <w:permEnd w:id="2060259511"/>
                    </w:sdtContent>
                  </w:sdt>
                  <w:r w:rsidR="00294A36" w:rsidDel="00514417">
                    <w:rPr>
                      <w:rStyle w:val="Mention1"/>
                      <w:color w:val="404040" w:themeColor="text1" w:themeTint="BF"/>
                    </w:rPr>
                    <w:t xml:space="preserve"> </w:t>
                  </w:r>
                  <w:r w:rsidR="00294A36">
                    <w:rPr>
                      <w:rStyle w:val="Mention1"/>
                      <w:color w:val="404040" w:themeColor="text1" w:themeTint="BF"/>
                    </w:rPr>
                    <w:t>Interruption du traitement</w:t>
                  </w:r>
                </w:p>
              </w:tc>
              <w:tc>
                <w:tcPr>
                  <w:tcW w:w="1352" w:type="pct"/>
                  <w:shd w:val="clear" w:color="auto" w:fill="auto"/>
                </w:tcPr>
                <w:p w14:paraId="10714FDA" w14:textId="77777777" w:rsidR="00294A36" w:rsidRPr="008D2A7B" w:rsidRDefault="00294A36" w:rsidP="00F007D9">
                  <w:pPr>
                    <w:rPr>
                      <w:rStyle w:val="Mention1"/>
                      <w:color w:val="404040" w:themeColor="text1" w:themeTint="BF"/>
                    </w:rPr>
                  </w:pPr>
                  <w:r>
                    <w:rPr>
                      <w:rStyle w:val="Mention1"/>
                      <w:color w:val="404040" w:themeColor="text1" w:themeTint="BF"/>
                    </w:rPr>
                    <w:t>Date d’interruption</w:t>
                  </w:r>
                </w:p>
                <w:permStart w:id="176775668" w:edGrp="everyone"/>
                <w:p w14:paraId="66112A9F" w14:textId="77777777" w:rsidR="00294A36" w:rsidRPr="008D2A7B" w:rsidRDefault="00000000" w:rsidP="00F007D9">
                  <w:pPr>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953544697"/>
                      <w:placeholder>
                        <w:docPart w:val="8741D5EFD1304F8FA517B675A314F91D"/>
                      </w:placeholder>
                      <w:date>
                        <w:dateFormat w:val="dd/MM/yyyy"/>
                        <w:lid w:val="fr-FR"/>
                        <w:storeMappedDataAs w:val="dateTime"/>
                        <w:calendar w:val="gregorian"/>
                      </w:date>
                    </w:sdtPr>
                    <w:sdtEndPr>
                      <w:rPr>
                        <w:rFonts w:ascii="Arial" w:hAnsi="Arial"/>
                        <w:color w:val="404040" w:themeColor="text1" w:themeTint="BF"/>
                        <w:shd w:val="clear" w:color="auto" w:fill="auto"/>
                      </w:rPr>
                    </w:sdtEndPr>
                    <w:sdtContent>
                      <w:r w:rsidR="00294A36" w:rsidRPr="00514417">
                        <w:t>_ _/_ _/_ _ _ _</w:t>
                      </w:r>
                    </w:sdtContent>
                  </w:sdt>
                  <w:permEnd w:id="176775668"/>
                  <w:r w:rsidR="00294A36" w:rsidRPr="008D2A7B">
                    <w:rPr>
                      <w:rStyle w:val="Mention1"/>
                      <w:color w:val="404040" w:themeColor="text1" w:themeTint="BF"/>
                    </w:rPr>
                    <w:t xml:space="preserve"> </w:t>
                  </w:r>
                </w:p>
                <w:p w14:paraId="3B9CFA17" w14:textId="77777777" w:rsidR="00294A36" w:rsidRPr="008D2A7B" w:rsidRDefault="00294A36" w:rsidP="00F007D9">
                  <w:pPr>
                    <w:rPr>
                      <w:rStyle w:val="Mention1"/>
                      <w:color w:val="404040" w:themeColor="text1" w:themeTint="BF"/>
                    </w:rPr>
                  </w:pPr>
                  <w:r w:rsidRPr="008D2A7B">
                    <w:rPr>
                      <w:rStyle w:val="Mention1"/>
                      <w:color w:val="404040" w:themeColor="text1" w:themeTint="BF"/>
                    </w:rPr>
                    <w:t>(JJ/MM/AAAA)</w:t>
                  </w:r>
                </w:p>
              </w:tc>
              <w:tc>
                <w:tcPr>
                  <w:tcW w:w="1981" w:type="pct"/>
                  <w:shd w:val="clear" w:color="auto" w:fill="auto"/>
                </w:tcPr>
                <w:p w14:paraId="10332684" w14:textId="77777777" w:rsidR="00294A36" w:rsidRPr="008D2A7B" w:rsidRDefault="00294A36" w:rsidP="00F007D9">
                  <w:pPr>
                    <w:spacing w:before="0" w:after="0" w:line="276" w:lineRule="auto"/>
                    <w:rPr>
                      <w:rStyle w:val="Mention1"/>
                      <w:color w:val="404040" w:themeColor="text1" w:themeTint="BF"/>
                    </w:rPr>
                  </w:pPr>
                  <w:r w:rsidRPr="008D2A7B">
                    <w:rPr>
                      <w:rStyle w:val="Mention1"/>
                      <w:color w:val="404040" w:themeColor="text1" w:themeTint="BF"/>
                    </w:rPr>
                    <w:t>Motif </w:t>
                  </w:r>
                </w:p>
                <w:permStart w:id="2124307101" w:edGrp="everyone"/>
                <w:p w14:paraId="1559477C" w14:textId="77777777" w:rsidR="00294A36" w:rsidRPr="008D2A7B" w:rsidRDefault="00000000" w:rsidP="00F007D9">
                  <w:pPr>
                    <w:spacing w:before="0" w:after="0" w:line="276" w:lineRule="auto"/>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586071072"/>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Pr>
                          <w:rFonts w:ascii="MS Gothic" w:eastAsia="MS Gothic" w:hAnsi="MS Gothic" w:hint="eastAsia"/>
                        </w:rPr>
                        <w:t>☐</w:t>
                      </w:r>
                      <w:permEnd w:id="2124307101"/>
                    </w:sdtContent>
                  </w:sdt>
                  <w:r w:rsidR="00294A36" w:rsidRPr="008D2A7B">
                    <w:rPr>
                      <w:rStyle w:val="Mention1"/>
                      <w:color w:val="404040" w:themeColor="text1" w:themeTint="BF"/>
                    </w:rPr>
                    <w:t xml:space="preserve"> progression de la maladie</w:t>
                  </w:r>
                </w:p>
                <w:permStart w:id="59787225" w:edGrp="everyone"/>
                <w:p w14:paraId="1D1815FF" w14:textId="77777777" w:rsidR="00294A36" w:rsidRPr="008D2A7B" w:rsidRDefault="00000000" w:rsidP="00F007D9">
                  <w:pPr>
                    <w:spacing w:before="0" w:after="0" w:line="276" w:lineRule="auto"/>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1664585954"/>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Pr>
                          <w:rFonts w:ascii="MS Gothic" w:eastAsia="MS Gothic" w:hAnsi="MS Gothic" w:hint="eastAsia"/>
                        </w:rPr>
                        <w:t>☐</w:t>
                      </w:r>
                      <w:permEnd w:id="59787225"/>
                    </w:sdtContent>
                  </w:sdt>
                  <w:r w:rsidR="00294A36" w:rsidRPr="008D2A7B">
                    <w:rPr>
                      <w:rStyle w:val="Mention1"/>
                      <w:color w:val="404040" w:themeColor="text1" w:themeTint="BF"/>
                    </w:rPr>
                    <w:t xml:space="preserve"> effet indésirable</w:t>
                  </w:r>
                  <w:r w:rsidR="00294A36">
                    <w:rPr>
                      <w:rStyle w:val="Mention1"/>
                      <w:color w:val="404040" w:themeColor="text1" w:themeTint="BF"/>
                    </w:rPr>
                    <w:t>**</w:t>
                  </w:r>
                </w:p>
                <w:permStart w:id="1434017143" w:edGrp="everyone"/>
                <w:p w14:paraId="4010A916" w14:textId="77777777" w:rsidR="00294A36" w:rsidRPr="008D2A7B" w:rsidRDefault="00000000" w:rsidP="00F007D9">
                  <w:pPr>
                    <w:spacing w:before="0" w:after="0" w:line="276" w:lineRule="auto"/>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141656949"/>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Pr>
                          <w:rFonts w:ascii="MS Gothic" w:eastAsia="MS Gothic" w:hAnsi="MS Gothic" w:hint="eastAsia"/>
                        </w:rPr>
                        <w:t>☐</w:t>
                      </w:r>
                      <w:permEnd w:id="1434017143"/>
                    </w:sdtContent>
                  </w:sdt>
                  <w:r w:rsidR="00294A36" w:rsidRPr="008D2A7B">
                    <w:rPr>
                      <w:rStyle w:val="Mention1"/>
                      <w:color w:val="404040" w:themeColor="text1" w:themeTint="BF"/>
                    </w:rPr>
                    <w:t xml:space="preserve"> souhait du patient</w:t>
                  </w:r>
                </w:p>
                <w:permStart w:id="1255953658" w:edGrp="everyone"/>
                <w:p w14:paraId="5A33757A" w14:textId="77777777" w:rsidR="00294A36" w:rsidRPr="008D2A7B" w:rsidRDefault="00000000" w:rsidP="00F007D9">
                  <w:pPr>
                    <w:spacing w:before="0" w:after="0" w:line="276" w:lineRule="auto"/>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1687404512"/>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Pr>
                          <w:rFonts w:ascii="MS Gothic" w:eastAsia="MS Gothic" w:hAnsi="MS Gothic" w:hint="eastAsia"/>
                        </w:rPr>
                        <w:t>☐</w:t>
                      </w:r>
                      <w:permEnd w:id="1255953658"/>
                    </w:sdtContent>
                  </w:sdt>
                  <w:r w:rsidR="00294A36" w:rsidRPr="008D2A7B">
                    <w:rPr>
                      <w:rStyle w:val="Mention1"/>
                      <w:color w:val="404040" w:themeColor="text1" w:themeTint="BF"/>
                    </w:rPr>
                    <w:t xml:space="preserve"> autre</w:t>
                  </w:r>
                </w:p>
              </w:tc>
            </w:tr>
            <w:permStart w:id="1838230166" w:edGrp="everyone"/>
            <w:tr w:rsidR="00294A36" w:rsidRPr="008D2A7B" w14:paraId="1392F70C" w14:textId="77777777" w:rsidTr="00F007D9">
              <w:tc>
                <w:tcPr>
                  <w:tcW w:w="1667" w:type="pct"/>
                  <w:shd w:val="clear" w:color="auto" w:fill="auto"/>
                </w:tcPr>
                <w:p w14:paraId="2F52EC46" w14:textId="77777777" w:rsidR="00294A36" w:rsidRPr="008D2A7B" w:rsidRDefault="00000000" w:rsidP="00F007D9">
                  <w:pPr>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934875190"/>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sidRPr="0093672E">
                        <w:rPr>
                          <w:rFonts w:ascii="Segoe UI Symbol" w:hAnsi="Segoe UI Symbol" w:cs="Segoe UI Symbol"/>
                        </w:rPr>
                        <w:t>☐</w:t>
                      </w:r>
                      <w:permEnd w:id="1838230166"/>
                    </w:sdtContent>
                  </w:sdt>
                  <w:r w:rsidR="00294A36" w:rsidDel="00514417">
                    <w:rPr>
                      <w:rStyle w:val="Mention1"/>
                      <w:color w:val="404040" w:themeColor="text1" w:themeTint="BF"/>
                    </w:rPr>
                    <w:t xml:space="preserve"> </w:t>
                  </w:r>
                  <w:r w:rsidR="00294A36">
                    <w:rPr>
                      <w:rStyle w:val="Mention1"/>
                      <w:rFonts w:ascii="MS Gothic" w:eastAsia="MS Gothic" w:hAnsi="MS Gothic" w:cs="Segoe UI Symbol" w:hint="eastAsia"/>
                      <w:color w:val="404040" w:themeColor="text1" w:themeTint="BF"/>
                    </w:rPr>
                    <w:t>☒</w:t>
                  </w:r>
                  <w:r w:rsidR="00294A36" w:rsidRPr="008D2A7B">
                    <w:rPr>
                      <w:rStyle w:val="Mention1"/>
                      <w:color w:val="404040" w:themeColor="text1" w:themeTint="BF"/>
                    </w:rPr>
                    <w:t>Reprise du traitement</w:t>
                  </w:r>
                </w:p>
              </w:tc>
              <w:tc>
                <w:tcPr>
                  <w:tcW w:w="1352" w:type="pct"/>
                  <w:shd w:val="clear" w:color="auto" w:fill="auto"/>
                </w:tcPr>
                <w:p w14:paraId="1B3F0FFA" w14:textId="77777777" w:rsidR="00294A36" w:rsidRPr="008D2A7B" w:rsidRDefault="00294A36" w:rsidP="00F007D9">
                  <w:pPr>
                    <w:rPr>
                      <w:rStyle w:val="Mention1"/>
                      <w:color w:val="404040" w:themeColor="text1" w:themeTint="BF"/>
                    </w:rPr>
                  </w:pPr>
                  <w:r>
                    <w:rPr>
                      <w:rStyle w:val="Mention1"/>
                      <w:color w:val="404040" w:themeColor="text1" w:themeTint="BF"/>
                    </w:rPr>
                    <w:t>Date de reprise</w:t>
                  </w:r>
                </w:p>
                <w:permStart w:id="1111107270" w:edGrp="everyone"/>
                <w:p w14:paraId="5D54AC6E" w14:textId="77777777" w:rsidR="00294A36" w:rsidRPr="008D2A7B" w:rsidRDefault="00000000" w:rsidP="00F007D9">
                  <w:pPr>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397411921"/>
                      <w:placeholder>
                        <w:docPart w:val="AB4BC4054ABE4571B9B5855D8DF2996F"/>
                      </w:placeholder>
                      <w:date>
                        <w:dateFormat w:val="dd/MM/yyyy"/>
                        <w:lid w:val="fr-FR"/>
                        <w:storeMappedDataAs w:val="dateTime"/>
                        <w:calendar w:val="gregorian"/>
                      </w:date>
                    </w:sdtPr>
                    <w:sdtEndPr>
                      <w:rPr>
                        <w:rFonts w:ascii="Arial" w:hAnsi="Arial"/>
                        <w:color w:val="404040" w:themeColor="text1" w:themeTint="BF"/>
                        <w:shd w:val="clear" w:color="auto" w:fill="auto"/>
                      </w:rPr>
                    </w:sdtEndPr>
                    <w:sdtContent>
                      <w:r w:rsidR="00294A36" w:rsidRPr="00514417">
                        <w:t>_ _/_ _/_ _ _ _</w:t>
                      </w:r>
                    </w:sdtContent>
                  </w:sdt>
                  <w:permEnd w:id="1111107270"/>
                </w:p>
                <w:p w14:paraId="1467E429" w14:textId="77777777" w:rsidR="00294A36" w:rsidRPr="008D2A7B" w:rsidRDefault="00294A36" w:rsidP="00F007D9">
                  <w:pPr>
                    <w:rPr>
                      <w:rStyle w:val="Mention1"/>
                      <w:color w:val="404040" w:themeColor="text1" w:themeTint="BF"/>
                    </w:rPr>
                  </w:pPr>
                  <w:r w:rsidRPr="008D2A7B">
                    <w:rPr>
                      <w:rStyle w:val="Mention1"/>
                      <w:color w:val="404040" w:themeColor="text1" w:themeTint="BF"/>
                    </w:rPr>
                    <w:t>(JJ/MM/AAAA)</w:t>
                  </w:r>
                </w:p>
              </w:tc>
              <w:tc>
                <w:tcPr>
                  <w:tcW w:w="1981" w:type="pct"/>
                  <w:shd w:val="clear" w:color="auto" w:fill="auto"/>
                </w:tcPr>
                <w:p w14:paraId="70A8B775" w14:textId="77777777" w:rsidR="00294A36" w:rsidRPr="008D2A7B" w:rsidRDefault="00294A36" w:rsidP="00F007D9">
                  <w:pPr>
                    <w:rPr>
                      <w:rStyle w:val="Mention1"/>
                      <w:color w:val="404040" w:themeColor="text1" w:themeTint="BF"/>
                    </w:rPr>
                  </w:pPr>
                  <w:r w:rsidRPr="008D2A7B">
                    <w:rPr>
                      <w:rStyle w:val="Mention1"/>
                      <w:color w:val="404040" w:themeColor="text1" w:themeTint="BF"/>
                    </w:rPr>
                    <w:t xml:space="preserve">Posologie : </w:t>
                  </w:r>
                  <w:sdt>
                    <w:sdtPr>
                      <w:rPr>
                        <w:rStyle w:val="Mention1"/>
                        <w:color w:val="404040" w:themeColor="text1" w:themeTint="BF"/>
                      </w:rPr>
                      <w:id w:val="-1938510319"/>
                      <w:placeholder>
                        <w:docPart w:val="7CC990CC92E94B058BF1B6A7C35B6C13"/>
                      </w:placeholder>
                    </w:sdtPr>
                    <w:sdtContent>
                      <w:sdt>
                        <w:sdtPr>
                          <w:rPr>
                            <w:rFonts w:ascii="Arial Nova Cond" w:hAnsi="Arial Nova Cond"/>
                            <w:color w:val="595959" w:themeColor="text1" w:themeTint="A6"/>
                            <w:shd w:val="clear" w:color="auto" w:fill="F2F2F2" w:themeFill="background1" w:themeFillShade="F2"/>
                          </w:rPr>
                          <w:id w:val="1584950773"/>
                          <w:placeholder>
                            <w:docPart w:val="6A514C6616C3484995126C11A43FA932"/>
                          </w:placeholder>
                          <w:showingPlcHdr/>
                        </w:sdtPr>
                        <w:sdtEndPr>
                          <w:rPr>
                            <w:rFonts w:ascii="Arial" w:hAnsi="Arial"/>
                            <w:color w:val="404040" w:themeColor="text1" w:themeTint="BF"/>
                            <w:shd w:val="clear" w:color="auto" w:fill="auto"/>
                          </w:rPr>
                        </w:sdtEndPr>
                        <w:sdtContent>
                          <w:permStart w:id="2101766027" w:edGrp="everyone"/>
                          <w:r w:rsidRPr="0093672E">
                            <w:rPr>
                              <w:rStyle w:val="Mention1"/>
                            </w:rPr>
                            <w:t>________________</w:t>
                          </w:r>
                          <w:permEnd w:id="2101766027"/>
                        </w:sdtContent>
                      </w:sdt>
                    </w:sdtContent>
                  </w:sdt>
                  <w:r>
                    <w:rPr>
                      <w:rStyle w:val="Mention1"/>
                      <w:color w:val="404040" w:themeColor="text1" w:themeTint="BF"/>
                    </w:rPr>
                    <w:t>mg</w:t>
                  </w:r>
                </w:p>
              </w:tc>
            </w:tr>
            <w:permStart w:id="319367711" w:edGrp="everyone"/>
            <w:tr w:rsidR="00294A36" w:rsidRPr="008D2A7B" w14:paraId="4C4C97A6" w14:textId="77777777" w:rsidTr="00F007D9">
              <w:tc>
                <w:tcPr>
                  <w:tcW w:w="1667" w:type="pct"/>
                  <w:shd w:val="clear" w:color="auto" w:fill="auto"/>
                </w:tcPr>
                <w:p w14:paraId="081C3E6F" w14:textId="77777777" w:rsidR="00294A36" w:rsidRPr="008D2A7B" w:rsidRDefault="00000000" w:rsidP="00F007D9">
                  <w:pPr>
                    <w:rPr>
                      <w:rStyle w:val="Mention1"/>
                      <w:color w:val="404040" w:themeColor="text1" w:themeTint="BF"/>
                    </w:rPr>
                  </w:pPr>
                  <w:sdt>
                    <w:sdtPr>
                      <w:rPr>
                        <w:rFonts w:ascii="Arial Nova Cond" w:hAnsi="Arial Nova Cond"/>
                        <w:color w:val="595959" w:themeColor="text1" w:themeTint="A6"/>
                        <w:shd w:val="clear" w:color="auto" w:fill="F2F2F2" w:themeFill="background1" w:themeFillShade="F2"/>
                      </w:rPr>
                      <w:id w:val="-157148753"/>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294A36" w:rsidRPr="0093672E">
                        <w:rPr>
                          <w:rFonts w:ascii="Segoe UI Symbol" w:hAnsi="Segoe UI Symbol" w:cs="Segoe UI Symbol"/>
                        </w:rPr>
                        <w:t>☐</w:t>
                      </w:r>
                      <w:permEnd w:id="319367711"/>
                    </w:sdtContent>
                  </w:sdt>
                  <w:r w:rsidR="00294A36" w:rsidDel="00514417">
                    <w:rPr>
                      <w:rStyle w:val="Mention1"/>
                      <w:color w:val="404040" w:themeColor="text1" w:themeTint="BF"/>
                    </w:rPr>
                    <w:t xml:space="preserve"> </w:t>
                  </w:r>
                  <w:r w:rsidR="00294A36">
                    <w:rPr>
                      <w:rStyle w:val="Mention1"/>
                      <w:rFonts w:ascii="MS Gothic" w:eastAsia="MS Gothic" w:hAnsi="MS Gothic" w:cs="Segoe UI Symbol" w:hint="eastAsia"/>
                      <w:color w:val="404040" w:themeColor="text1" w:themeTint="BF"/>
                    </w:rPr>
                    <w:t>☒</w:t>
                  </w:r>
                  <w:r w:rsidR="00294A36" w:rsidDel="00514417">
                    <w:rPr>
                      <w:rStyle w:val="Mention1"/>
                      <w:color w:val="404040" w:themeColor="text1" w:themeTint="BF"/>
                    </w:rPr>
                    <w:t xml:space="preserve"> </w:t>
                  </w:r>
                  <w:r w:rsidR="00294A36" w:rsidRPr="008D2A7B">
                    <w:rPr>
                      <w:rStyle w:val="Mention1"/>
                      <w:color w:val="404040" w:themeColor="text1" w:themeTint="BF"/>
                    </w:rPr>
                    <w:t>Arrêt définitif du traitement</w:t>
                  </w:r>
                  <w:r w:rsidR="00294A36">
                    <w:rPr>
                      <w:rStyle w:val="Mention1"/>
                      <w:color w:val="404040" w:themeColor="text1" w:themeTint="BF"/>
                    </w:rPr>
                    <w:t xml:space="preserve"> </w:t>
                  </w:r>
                  <w:r w:rsidR="00294A36" w:rsidRPr="00234B8D">
                    <w:rPr>
                      <w:rStyle w:val="Mention1"/>
                      <w:color w:val="404040" w:themeColor="text1" w:themeTint="BF"/>
                    </w:rPr>
                    <w:t xml:space="preserve">depuis le suivi précédent </w:t>
                  </w:r>
                  <w:r w:rsidR="00294A36">
                    <w:rPr>
                      <w:rStyle w:val="Mention1"/>
                      <w:color w:val="404040" w:themeColor="text1" w:themeTint="BF"/>
                    </w:rPr>
                    <w:t>*</w:t>
                  </w:r>
                  <w:r w:rsidR="00294A36" w:rsidRPr="008D2A7B">
                    <w:rPr>
                      <w:rStyle w:val="Mention1"/>
                      <w:color w:val="404040" w:themeColor="text1" w:themeTint="BF"/>
                    </w:rPr>
                    <w:t xml:space="preserve">* </w:t>
                  </w:r>
                </w:p>
              </w:tc>
              <w:tc>
                <w:tcPr>
                  <w:tcW w:w="3333" w:type="pct"/>
                  <w:gridSpan w:val="2"/>
                  <w:shd w:val="clear" w:color="auto" w:fill="auto"/>
                </w:tcPr>
                <w:p w14:paraId="3E93EF35" w14:textId="77777777" w:rsidR="00294A36" w:rsidRPr="008D2A7B" w:rsidRDefault="00294A36" w:rsidP="00F007D9">
                  <w:pPr>
                    <w:rPr>
                      <w:rStyle w:val="Mention1"/>
                      <w:color w:val="404040" w:themeColor="text1" w:themeTint="BF"/>
                    </w:rPr>
                  </w:pPr>
                  <w:r w:rsidRPr="008D2A7B">
                    <w:rPr>
                      <w:rStyle w:val="Mention1"/>
                      <w:color w:val="404040" w:themeColor="text1" w:themeTint="BF"/>
                    </w:rPr>
                    <w:t>(Compléter la fiche d’arrêt définitif de traitement)</w:t>
                  </w:r>
                </w:p>
              </w:tc>
            </w:tr>
          </w:tbl>
          <w:p w14:paraId="31629B84" w14:textId="77777777" w:rsidR="00294A36" w:rsidRPr="00234B8D" w:rsidRDefault="00294A36" w:rsidP="00F007D9">
            <w:pPr>
              <w:spacing w:before="0" w:after="0" w:line="276" w:lineRule="auto"/>
              <w:ind w:right="282"/>
              <w:rPr>
                <w:rFonts w:cs="Arial"/>
                <w:i/>
                <w:sz w:val="18"/>
                <w:szCs w:val="18"/>
              </w:rPr>
            </w:pPr>
            <w:r w:rsidRPr="00901047">
              <w:rPr>
                <w:rFonts w:cs="Arial"/>
                <w:bCs/>
                <w:i/>
                <w:color w:val="auto"/>
                <w:sz w:val="18"/>
                <w:szCs w:val="18"/>
              </w:rPr>
              <w:t>*</w:t>
            </w:r>
            <w:r>
              <w:rPr>
                <w:rFonts w:cs="Arial"/>
                <w:bCs/>
                <w:i/>
                <w:color w:val="auto"/>
                <w:sz w:val="18"/>
                <w:szCs w:val="18"/>
              </w:rPr>
              <w:t>*</w:t>
            </w:r>
            <w:r w:rsidRPr="00901047">
              <w:rPr>
                <w:rFonts w:cs="Arial"/>
                <w:i/>
                <w:sz w:val="18"/>
                <w:szCs w:val="18"/>
              </w:rPr>
              <w:t xml:space="preserve"> En cas d’effet indésirable, procéder à sa déclaration auprès du CRPV géographique via le système national de déclaration : </w:t>
            </w:r>
            <w:hyperlink r:id="rId29" w:history="1">
              <w:r w:rsidRPr="00532875">
                <w:rPr>
                  <w:rStyle w:val="Lienhypertexte"/>
                  <w:rFonts w:cs="Arial"/>
                  <w:i/>
                  <w:sz w:val="18"/>
                  <w:szCs w:val="18"/>
                </w:rPr>
                <w:t>www.signalement.social-sante.gouv.fr</w:t>
              </w:r>
            </w:hyperlink>
            <w:r w:rsidRPr="00901047">
              <w:rPr>
                <w:rFonts w:cs="Arial"/>
                <w:i/>
                <w:sz w:val="18"/>
                <w:szCs w:val="18"/>
              </w:rPr>
              <w:t xml:space="preserve">. </w:t>
            </w:r>
            <w:r w:rsidRPr="00901047">
              <w:rPr>
                <w:rFonts w:cs="Arial"/>
                <w:bCs/>
                <w:i/>
                <w:color w:val="auto"/>
                <w:sz w:val="18"/>
                <w:szCs w:val="18"/>
              </w:rPr>
              <w:t>En cas de décès du patient, compléter la fiche d’arrêt définitif de traitement</w:t>
            </w:r>
            <w:r>
              <w:rPr>
                <w:rFonts w:cs="Arial"/>
                <w:bCs/>
                <w:i/>
                <w:color w:val="auto"/>
                <w:sz w:val="18"/>
                <w:szCs w:val="18"/>
              </w:rPr>
              <w:t>.</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287"/>
              <w:gridCol w:w="3970"/>
            </w:tblGrid>
            <w:tr w:rsidR="00294A36" w:rsidRPr="008D2A7B" w14:paraId="015420A3" w14:textId="77777777" w:rsidTr="00F007D9">
              <w:trPr>
                <w:trHeight w:val="460"/>
              </w:trPr>
              <w:tc>
                <w:tcPr>
                  <w:tcW w:w="5000" w:type="pct"/>
                  <w:gridSpan w:val="3"/>
                  <w:tcBorders>
                    <w:top w:val="single" w:sz="4" w:space="0" w:color="auto"/>
                    <w:left w:val="single" w:sz="4" w:space="0" w:color="auto"/>
                    <w:bottom w:val="single" w:sz="4" w:space="0" w:color="auto"/>
                    <w:right w:val="single" w:sz="4" w:space="0" w:color="auto"/>
                  </w:tcBorders>
                </w:tcPr>
                <w:p w14:paraId="2EF4D31F" w14:textId="77777777" w:rsidR="00294A36" w:rsidRPr="008D2A7B" w:rsidRDefault="00294A36" w:rsidP="00F007D9">
                  <w:pPr>
                    <w:spacing w:before="0" w:after="0" w:line="240" w:lineRule="auto"/>
                    <w:jc w:val="center"/>
                    <w:rPr>
                      <w:b/>
                      <w:szCs w:val="20"/>
                    </w:rPr>
                  </w:pPr>
                  <w:r w:rsidRPr="008D2A7B">
                    <w:rPr>
                      <w:b/>
                      <w:szCs w:val="20"/>
                    </w:rPr>
                    <w:t xml:space="preserve">Modifications concernant le carboplatine : </w:t>
                  </w:r>
                  <w:permStart w:id="1662910699" w:edGrp="everyone"/>
                  <w:sdt>
                    <w:sdtPr>
                      <w:id w:val="-405078392"/>
                      <w14:checkbox>
                        <w14:checked w14:val="0"/>
                        <w14:checkedState w14:val="2612" w14:font="MS Gothic"/>
                        <w14:uncheckedState w14:val="2610" w14:font="MS Gothic"/>
                      </w14:checkbox>
                    </w:sdtPr>
                    <w:sdtContent>
                      <w:r w:rsidRPr="0093672E">
                        <w:rPr>
                          <w:rFonts w:ascii="Segoe UI Symbol" w:hAnsi="Segoe UI Symbol" w:cs="Segoe UI Symbol"/>
                        </w:rPr>
                        <w:t>☐</w:t>
                      </w:r>
                      <w:permEnd w:id="1662910699"/>
                    </w:sdtContent>
                  </w:sdt>
                  <w:r w:rsidRPr="008D2A7B">
                    <w:rPr>
                      <w:szCs w:val="20"/>
                    </w:rPr>
                    <w:t xml:space="preserve"> Oui ; </w:t>
                  </w:r>
                  <w:permStart w:id="171721245" w:edGrp="everyone"/>
                  <w:sdt>
                    <w:sdtPr>
                      <w:id w:val="498626594"/>
                      <w14:checkbox>
                        <w14:checked w14:val="0"/>
                        <w14:checkedState w14:val="2612" w14:font="MS Gothic"/>
                        <w14:uncheckedState w14:val="2610" w14:font="MS Gothic"/>
                      </w14:checkbox>
                    </w:sdtPr>
                    <w:sdtContent>
                      <w:r w:rsidRPr="0093672E">
                        <w:rPr>
                          <w:rFonts w:ascii="Segoe UI Symbol" w:hAnsi="Segoe UI Symbol" w:cs="Segoe UI Symbol"/>
                        </w:rPr>
                        <w:t>☐</w:t>
                      </w:r>
                      <w:permEnd w:id="171721245"/>
                    </w:sdtContent>
                  </w:sdt>
                  <w:r w:rsidRPr="008D2A7B">
                    <w:rPr>
                      <w:szCs w:val="20"/>
                    </w:rPr>
                    <w:t xml:space="preserve"> Non</w:t>
                  </w:r>
                </w:p>
              </w:tc>
            </w:tr>
            <w:permStart w:id="238574614" w:edGrp="everyone"/>
            <w:tr w:rsidR="00294A36" w:rsidRPr="00F5756A" w14:paraId="3473EA5F" w14:textId="77777777" w:rsidTr="00F007D9">
              <w:trPr>
                <w:trHeight w:val="900"/>
              </w:trPr>
              <w:tc>
                <w:tcPr>
                  <w:tcW w:w="1564" w:type="pct"/>
                  <w:tcBorders>
                    <w:top w:val="single" w:sz="4" w:space="0" w:color="auto"/>
                    <w:left w:val="single" w:sz="4" w:space="0" w:color="auto"/>
                    <w:bottom w:val="single" w:sz="4" w:space="0" w:color="auto"/>
                    <w:right w:val="single" w:sz="4" w:space="0" w:color="auto"/>
                  </w:tcBorders>
                </w:tcPr>
                <w:p w14:paraId="1374AE90" w14:textId="77777777" w:rsidR="00294A36" w:rsidRPr="008D2A7B" w:rsidRDefault="00000000" w:rsidP="00F007D9">
                  <w:pPr>
                    <w:rPr>
                      <w:rFonts w:ascii="Segoe UI Symbol" w:hAnsi="Segoe UI Symbol" w:cs="Segoe UI Symbol"/>
                      <w:b/>
                      <w:bCs/>
                      <w:szCs w:val="20"/>
                    </w:rPr>
                  </w:pPr>
                  <w:sdt>
                    <w:sdtPr>
                      <w:id w:val="-863052615"/>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238574614"/>
                    </w:sdtContent>
                  </w:sdt>
                  <w:r w:rsidR="00294A36" w:rsidRPr="008D2A7B">
                    <w:rPr>
                      <w:szCs w:val="20"/>
                    </w:rPr>
                    <w:t xml:space="preserve"> Modification de la posologie depuis la dernière visite</w:t>
                  </w:r>
                  <w:r w:rsidR="00294A36" w:rsidRPr="008D2A7B">
                    <w:rPr>
                      <w:b/>
                      <w:szCs w:val="20"/>
                    </w:rPr>
                    <w:t xml:space="preserve"> </w:t>
                  </w:r>
                </w:p>
              </w:tc>
              <w:tc>
                <w:tcPr>
                  <w:tcW w:w="1256" w:type="pct"/>
                  <w:tcBorders>
                    <w:top w:val="single" w:sz="4" w:space="0" w:color="auto"/>
                    <w:left w:val="single" w:sz="4" w:space="0" w:color="auto"/>
                    <w:bottom w:val="single" w:sz="4" w:space="0" w:color="auto"/>
                    <w:right w:val="single" w:sz="4" w:space="0" w:color="auto"/>
                  </w:tcBorders>
                </w:tcPr>
                <w:p w14:paraId="7E597744" w14:textId="77777777" w:rsidR="00294A36" w:rsidRPr="008D2A7B" w:rsidRDefault="00294A36" w:rsidP="00F007D9">
                  <w:pPr>
                    <w:rPr>
                      <w:szCs w:val="20"/>
                    </w:rPr>
                  </w:pPr>
                  <w:r w:rsidRPr="008D2A7B">
                    <w:rPr>
                      <w:szCs w:val="20"/>
                    </w:rPr>
                    <w:t>Date de modification</w:t>
                  </w:r>
                </w:p>
                <w:permStart w:id="1844192998" w:edGrp="everyone"/>
                <w:p w14:paraId="494176CF" w14:textId="77777777" w:rsidR="00294A36" w:rsidRPr="008D2A7B" w:rsidRDefault="00000000" w:rsidP="00F007D9">
                  <w:pPr>
                    <w:rPr>
                      <w:szCs w:val="20"/>
                    </w:rPr>
                  </w:pPr>
                  <w:sdt>
                    <w:sdtPr>
                      <w:id w:val="-1409844529"/>
                      <w:placeholder>
                        <w:docPart w:val="2799F511003E4034BF67E895DA698351"/>
                      </w:placeholder>
                      <w:date>
                        <w:dateFormat w:val="dd/MM/yyyy"/>
                        <w:lid w:val="fr-FR"/>
                        <w:storeMappedDataAs w:val="dateTime"/>
                        <w:calendar w:val="gregorian"/>
                      </w:date>
                    </w:sdtPr>
                    <w:sdtContent>
                      <w:r w:rsidR="00294A36" w:rsidRPr="00514417">
                        <w:t>_ _/_ _/_ _ _ _</w:t>
                      </w:r>
                    </w:sdtContent>
                  </w:sdt>
                  <w:permEnd w:id="1844192998"/>
                </w:p>
              </w:tc>
              <w:tc>
                <w:tcPr>
                  <w:tcW w:w="2180" w:type="pct"/>
                  <w:tcBorders>
                    <w:top w:val="single" w:sz="4" w:space="0" w:color="auto"/>
                    <w:left w:val="single" w:sz="4" w:space="0" w:color="auto"/>
                    <w:bottom w:val="single" w:sz="4" w:space="0" w:color="auto"/>
                    <w:right w:val="single" w:sz="4" w:space="0" w:color="auto"/>
                  </w:tcBorders>
                </w:tcPr>
                <w:p w14:paraId="6F77B23F" w14:textId="77777777" w:rsidR="00294A36" w:rsidRPr="008D2A7B" w:rsidRDefault="00294A36" w:rsidP="00F007D9">
                  <w:pPr>
                    <w:spacing w:before="0" w:after="0" w:line="240" w:lineRule="auto"/>
                    <w:rPr>
                      <w:b/>
                      <w:szCs w:val="20"/>
                    </w:rPr>
                  </w:pPr>
                  <w:r w:rsidRPr="008D2A7B">
                    <w:rPr>
                      <w:b/>
                      <w:szCs w:val="20"/>
                    </w:rPr>
                    <w:t>Motif :</w:t>
                  </w:r>
                </w:p>
                <w:permStart w:id="132664918" w:edGrp="everyone"/>
                <w:p w14:paraId="5DFE0CED" w14:textId="77777777" w:rsidR="00294A36" w:rsidRPr="008D2A7B" w:rsidRDefault="00000000" w:rsidP="00F007D9">
                  <w:pPr>
                    <w:spacing w:before="0" w:after="0" w:line="240" w:lineRule="auto"/>
                    <w:rPr>
                      <w:szCs w:val="20"/>
                    </w:rPr>
                  </w:pPr>
                  <w:sdt>
                    <w:sdtPr>
                      <w:id w:val="-293837406"/>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32664918"/>
                    </w:sdtContent>
                  </w:sdt>
                  <w:r w:rsidR="00294A36" w:rsidRPr="008D2A7B">
                    <w:rPr>
                      <w:szCs w:val="20"/>
                    </w:rPr>
                    <w:t xml:space="preserve"> progression de la maladie</w:t>
                  </w:r>
                </w:p>
                <w:permStart w:id="1835102107" w:edGrp="everyone"/>
                <w:p w14:paraId="7642CB9E" w14:textId="77777777" w:rsidR="00294A36" w:rsidRPr="008D2A7B" w:rsidRDefault="00000000" w:rsidP="00F007D9">
                  <w:pPr>
                    <w:spacing w:before="0" w:after="0" w:line="240" w:lineRule="auto"/>
                    <w:rPr>
                      <w:szCs w:val="20"/>
                    </w:rPr>
                  </w:pPr>
                  <w:sdt>
                    <w:sdtPr>
                      <w:id w:val="1121654400"/>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835102107"/>
                    </w:sdtContent>
                  </w:sdt>
                  <w:r w:rsidR="00294A36" w:rsidRPr="008D2A7B">
                    <w:rPr>
                      <w:szCs w:val="20"/>
                    </w:rPr>
                    <w:t xml:space="preserve"> effet indésirable*</w:t>
                  </w:r>
                </w:p>
                <w:permStart w:id="797795619" w:edGrp="everyone"/>
                <w:p w14:paraId="7B8A5F56" w14:textId="77777777" w:rsidR="00294A36" w:rsidRPr="008D2A7B" w:rsidRDefault="00000000" w:rsidP="00F007D9">
                  <w:pPr>
                    <w:spacing w:before="0" w:after="0" w:line="240" w:lineRule="auto"/>
                    <w:rPr>
                      <w:szCs w:val="20"/>
                    </w:rPr>
                  </w:pPr>
                  <w:sdt>
                    <w:sdtPr>
                      <w:id w:val="-29891676"/>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797795619"/>
                    </w:sdtContent>
                  </w:sdt>
                  <w:r w:rsidR="00294A36" w:rsidRPr="008D2A7B">
                    <w:rPr>
                      <w:szCs w:val="20"/>
                    </w:rPr>
                    <w:t xml:space="preserve"> souhait du patient</w:t>
                  </w:r>
                </w:p>
                <w:permStart w:id="1405157961" w:edGrp="everyone"/>
                <w:p w14:paraId="067858A9" w14:textId="77777777" w:rsidR="00294A36" w:rsidRPr="008D2A7B" w:rsidRDefault="00000000" w:rsidP="00F007D9">
                  <w:pPr>
                    <w:spacing w:before="0" w:after="0" w:line="240" w:lineRule="auto"/>
                    <w:rPr>
                      <w:szCs w:val="20"/>
                    </w:rPr>
                  </w:pPr>
                  <w:sdt>
                    <w:sdtPr>
                      <w:id w:val="-1683118816"/>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405157961"/>
                    </w:sdtContent>
                  </w:sdt>
                  <w:r w:rsidR="00294A36" w:rsidRPr="008D2A7B">
                    <w:rPr>
                      <w:szCs w:val="20"/>
                    </w:rPr>
                    <w:t xml:space="preserve"> autre </w:t>
                  </w:r>
                  <w:sdt>
                    <w:sdtPr>
                      <w:id w:val="1805422890"/>
                      <w:placeholder>
                        <w:docPart w:val="4AFB49FF6C6C434287FC8642765B5D7C"/>
                      </w:placeholder>
                      <w:showingPlcHdr/>
                    </w:sdtPr>
                    <w:sdtContent>
                      <w:permStart w:id="150366885" w:edGrp="everyone"/>
                      <w:r w:rsidR="00294A36" w:rsidRPr="0093672E">
                        <w:rPr>
                          <w:rStyle w:val="Mention1"/>
                        </w:rPr>
                        <w:t>________________</w:t>
                      </w:r>
                      <w:permEnd w:id="150366885"/>
                    </w:sdtContent>
                  </w:sdt>
                </w:p>
                <w:p w14:paraId="51EE0CF5" w14:textId="77777777" w:rsidR="00294A36" w:rsidRPr="00FD4F07" w:rsidRDefault="00294A36" w:rsidP="00F007D9">
                  <w:pPr>
                    <w:spacing w:before="0" w:after="0" w:line="240" w:lineRule="auto"/>
                    <w:rPr>
                      <w:b/>
                      <w:szCs w:val="20"/>
                    </w:rPr>
                  </w:pPr>
                  <w:r w:rsidRPr="00FD4F07">
                    <w:rPr>
                      <w:szCs w:val="20"/>
                    </w:rPr>
                    <w:t xml:space="preserve">Posologie actuelle : </w:t>
                  </w:r>
                  <w:permStart w:id="1680017036" w:edGrp="everyone"/>
                  <w:sdt>
                    <w:sdtPr>
                      <w:id w:val="-1575729014"/>
                      <w:placeholder>
                        <w:docPart w:val="6B68E60DF98F4AA4B7441D5DA312C7AD"/>
                      </w:placeholder>
                      <w:showingPlcHdr/>
                    </w:sdtPr>
                    <w:sdtContent>
                      <w:r w:rsidRPr="0093672E">
                        <w:rPr>
                          <w:rStyle w:val="Mention1"/>
                        </w:rPr>
                        <w:t>| _ | _ | _ |</w:t>
                      </w:r>
                    </w:sdtContent>
                  </w:sdt>
                  <w:r w:rsidRPr="0093672E">
                    <w:t xml:space="preserve"> </w:t>
                  </w:r>
                  <w:permEnd w:id="1680017036"/>
                  <w:r w:rsidRPr="00FD4F07">
                    <w:rPr>
                      <w:shd w:val="clear" w:color="auto" w:fill="F2F2F2" w:themeFill="background1" w:themeFillShade="F2"/>
                    </w:rPr>
                    <w:t>mg/mL/min (AUC cible)</w:t>
                  </w:r>
                </w:p>
              </w:tc>
            </w:tr>
            <w:permStart w:id="1157394390" w:edGrp="everyone"/>
            <w:tr w:rsidR="00294A36" w:rsidRPr="008D2A7B" w14:paraId="674BDE74" w14:textId="77777777" w:rsidTr="00F007D9">
              <w:trPr>
                <w:trHeight w:val="900"/>
              </w:trPr>
              <w:tc>
                <w:tcPr>
                  <w:tcW w:w="1564" w:type="pct"/>
                  <w:tcBorders>
                    <w:top w:val="single" w:sz="4" w:space="0" w:color="auto"/>
                    <w:left w:val="single" w:sz="4" w:space="0" w:color="auto"/>
                    <w:bottom w:val="single" w:sz="4" w:space="0" w:color="auto"/>
                    <w:right w:val="single" w:sz="4" w:space="0" w:color="auto"/>
                  </w:tcBorders>
                  <w:hideMark/>
                </w:tcPr>
                <w:p w14:paraId="5DF31068" w14:textId="77777777" w:rsidR="00294A36" w:rsidRPr="008D2A7B" w:rsidRDefault="00000000" w:rsidP="00F007D9">
                  <w:pPr>
                    <w:rPr>
                      <w:szCs w:val="20"/>
                    </w:rPr>
                  </w:pPr>
                  <w:sdt>
                    <w:sdtPr>
                      <w:id w:val="391394317"/>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157394390"/>
                    </w:sdtContent>
                  </w:sdt>
                  <w:r w:rsidR="00294A36" w:rsidRPr="008D2A7B">
                    <w:rPr>
                      <w:szCs w:val="20"/>
                    </w:rPr>
                    <w:t xml:space="preserve"> Interruption temporaire du traitement</w:t>
                  </w:r>
                </w:p>
              </w:tc>
              <w:tc>
                <w:tcPr>
                  <w:tcW w:w="1256" w:type="pct"/>
                  <w:tcBorders>
                    <w:top w:val="single" w:sz="4" w:space="0" w:color="auto"/>
                    <w:left w:val="single" w:sz="4" w:space="0" w:color="auto"/>
                    <w:bottom w:val="single" w:sz="4" w:space="0" w:color="auto"/>
                    <w:right w:val="single" w:sz="4" w:space="0" w:color="auto"/>
                  </w:tcBorders>
                  <w:hideMark/>
                </w:tcPr>
                <w:p w14:paraId="50C95413" w14:textId="77777777" w:rsidR="00294A36" w:rsidRPr="008D2A7B" w:rsidRDefault="00294A36" w:rsidP="00F007D9">
                  <w:pPr>
                    <w:rPr>
                      <w:szCs w:val="20"/>
                    </w:rPr>
                  </w:pPr>
                  <w:r w:rsidRPr="008D2A7B">
                    <w:rPr>
                      <w:szCs w:val="20"/>
                    </w:rPr>
                    <w:t>Date d’interruption</w:t>
                  </w:r>
                </w:p>
                <w:permStart w:id="1984311281" w:edGrp="everyone"/>
                <w:p w14:paraId="56AB4520" w14:textId="77777777" w:rsidR="00294A36" w:rsidRPr="008D2A7B" w:rsidRDefault="00000000" w:rsidP="00F007D9">
                  <w:pPr>
                    <w:rPr>
                      <w:szCs w:val="20"/>
                    </w:rPr>
                  </w:pPr>
                  <w:sdt>
                    <w:sdtPr>
                      <w:id w:val="-1916931797"/>
                      <w:placeholder>
                        <w:docPart w:val="D0E97DB0F97A4C2A86F06C3A3E1CB417"/>
                      </w:placeholder>
                      <w:date>
                        <w:dateFormat w:val="dd/MM/yyyy"/>
                        <w:lid w:val="fr-FR"/>
                        <w:storeMappedDataAs w:val="dateTime"/>
                        <w:calendar w:val="gregorian"/>
                      </w:date>
                    </w:sdtPr>
                    <w:sdtContent>
                      <w:r w:rsidR="00294A36" w:rsidRPr="00514417">
                        <w:t>_ _/_ _/_ _ _ _</w:t>
                      </w:r>
                    </w:sdtContent>
                  </w:sdt>
                  <w:permEnd w:id="1984311281"/>
                </w:p>
              </w:tc>
              <w:tc>
                <w:tcPr>
                  <w:tcW w:w="2180" w:type="pct"/>
                  <w:tcBorders>
                    <w:top w:val="single" w:sz="4" w:space="0" w:color="auto"/>
                    <w:left w:val="single" w:sz="4" w:space="0" w:color="auto"/>
                    <w:bottom w:val="single" w:sz="4" w:space="0" w:color="auto"/>
                    <w:right w:val="single" w:sz="4" w:space="0" w:color="auto"/>
                  </w:tcBorders>
                  <w:hideMark/>
                </w:tcPr>
                <w:p w14:paraId="0387CFDE" w14:textId="77777777" w:rsidR="00294A36" w:rsidRPr="008D2A7B" w:rsidRDefault="00294A36" w:rsidP="00F007D9">
                  <w:pPr>
                    <w:spacing w:before="0" w:after="0" w:line="240" w:lineRule="auto"/>
                    <w:rPr>
                      <w:b/>
                      <w:szCs w:val="20"/>
                    </w:rPr>
                  </w:pPr>
                  <w:r w:rsidRPr="008D2A7B">
                    <w:rPr>
                      <w:b/>
                      <w:szCs w:val="20"/>
                    </w:rPr>
                    <w:t>Motif </w:t>
                  </w:r>
                </w:p>
                <w:permStart w:id="94515362" w:edGrp="everyone"/>
                <w:p w14:paraId="0C3E3910" w14:textId="77777777" w:rsidR="00294A36" w:rsidRPr="008D2A7B" w:rsidRDefault="00000000" w:rsidP="00F007D9">
                  <w:pPr>
                    <w:spacing w:before="0" w:after="0" w:line="240" w:lineRule="auto"/>
                    <w:rPr>
                      <w:szCs w:val="20"/>
                    </w:rPr>
                  </w:pPr>
                  <w:sdt>
                    <w:sdtPr>
                      <w:id w:val="-98962919"/>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94515362"/>
                    </w:sdtContent>
                  </w:sdt>
                  <w:r w:rsidR="00294A36" w:rsidRPr="008D2A7B">
                    <w:rPr>
                      <w:szCs w:val="20"/>
                    </w:rPr>
                    <w:t xml:space="preserve"> progression de la maladie</w:t>
                  </w:r>
                </w:p>
                <w:permStart w:id="1351633813" w:edGrp="everyone"/>
                <w:p w14:paraId="4A1FE43E" w14:textId="77777777" w:rsidR="00294A36" w:rsidRPr="008D2A7B" w:rsidRDefault="00000000" w:rsidP="00F007D9">
                  <w:pPr>
                    <w:spacing w:before="0" w:after="0" w:line="240" w:lineRule="auto"/>
                    <w:rPr>
                      <w:szCs w:val="20"/>
                    </w:rPr>
                  </w:pPr>
                  <w:sdt>
                    <w:sdtPr>
                      <w:id w:val="-1653515317"/>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351633813"/>
                    </w:sdtContent>
                  </w:sdt>
                  <w:r w:rsidR="00294A36" w:rsidRPr="008D2A7B">
                    <w:rPr>
                      <w:szCs w:val="20"/>
                    </w:rPr>
                    <w:t xml:space="preserve"> effet indésirable*</w:t>
                  </w:r>
                </w:p>
                <w:permStart w:id="397114580" w:edGrp="everyone"/>
                <w:p w14:paraId="4483F8AA" w14:textId="77777777" w:rsidR="00294A36" w:rsidRPr="008D2A7B" w:rsidRDefault="00000000" w:rsidP="00F007D9">
                  <w:pPr>
                    <w:spacing w:before="0" w:after="0" w:line="240" w:lineRule="auto"/>
                    <w:rPr>
                      <w:szCs w:val="20"/>
                    </w:rPr>
                  </w:pPr>
                  <w:sdt>
                    <w:sdtPr>
                      <w:id w:val="413907008"/>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397114580"/>
                    </w:sdtContent>
                  </w:sdt>
                  <w:r w:rsidR="00294A36" w:rsidRPr="008D2A7B">
                    <w:rPr>
                      <w:szCs w:val="20"/>
                    </w:rPr>
                    <w:t xml:space="preserve"> souhait du patient</w:t>
                  </w:r>
                </w:p>
                <w:permStart w:id="1018044255" w:edGrp="everyone"/>
                <w:p w14:paraId="15E758F1" w14:textId="77777777" w:rsidR="00294A36" w:rsidRPr="008D2A7B" w:rsidRDefault="00000000" w:rsidP="00F007D9">
                  <w:pPr>
                    <w:spacing w:before="0" w:line="240" w:lineRule="auto"/>
                    <w:rPr>
                      <w:szCs w:val="20"/>
                    </w:rPr>
                  </w:pPr>
                  <w:sdt>
                    <w:sdtPr>
                      <w:id w:val="-66033715"/>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018044255"/>
                    </w:sdtContent>
                  </w:sdt>
                  <w:r w:rsidR="00294A36" w:rsidRPr="008D2A7B">
                    <w:rPr>
                      <w:szCs w:val="20"/>
                    </w:rPr>
                    <w:t xml:space="preserve"> autre </w:t>
                  </w:r>
                  <w:sdt>
                    <w:sdtPr>
                      <w:id w:val="-1694143590"/>
                      <w:placeholder>
                        <w:docPart w:val="20FB68E91AEF4C33A3F9BE6DC74D048A"/>
                      </w:placeholder>
                      <w:showingPlcHdr/>
                    </w:sdtPr>
                    <w:sdtContent>
                      <w:permStart w:id="1241851083" w:edGrp="everyone"/>
                      <w:r w:rsidR="00294A36" w:rsidRPr="0093672E">
                        <w:rPr>
                          <w:rStyle w:val="Mention1"/>
                        </w:rPr>
                        <w:t>________________</w:t>
                      </w:r>
                      <w:permEnd w:id="1241851083"/>
                    </w:sdtContent>
                  </w:sdt>
                </w:p>
              </w:tc>
            </w:tr>
            <w:permStart w:id="407138481" w:edGrp="everyone"/>
            <w:tr w:rsidR="00294A36" w:rsidRPr="00C42889" w14:paraId="7226F3B9" w14:textId="77777777" w:rsidTr="00F007D9">
              <w:trPr>
                <w:trHeight w:val="790"/>
              </w:trPr>
              <w:tc>
                <w:tcPr>
                  <w:tcW w:w="1564" w:type="pct"/>
                  <w:tcBorders>
                    <w:top w:val="single" w:sz="4" w:space="0" w:color="auto"/>
                    <w:left w:val="single" w:sz="4" w:space="0" w:color="auto"/>
                    <w:bottom w:val="single" w:sz="4" w:space="0" w:color="auto"/>
                    <w:right w:val="single" w:sz="4" w:space="0" w:color="auto"/>
                  </w:tcBorders>
                  <w:hideMark/>
                </w:tcPr>
                <w:p w14:paraId="64A1FE3A" w14:textId="77777777" w:rsidR="00294A36" w:rsidRPr="008D2A7B" w:rsidRDefault="00000000" w:rsidP="00F007D9">
                  <w:pPr>
                    <w:rPr>
                      <w:szCs w:val="20"/>
                    </w:rPr>
                  </w:pPr>
                  <w:sdt>
                    <w:sdtPr>
                      <w:id w:val="-1907211431"/>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407138481"/>
                    </w:sdtContent>
                  </w:sdt>
                  <w:r w:rsidR="00294A36" w:rsidRPr="008D2A7B">
                    <w:rPr>
                      <w:szCs w:val="20"/>
                    </w:rPr>
                    <w:t xml:space="preserve"> Reprise du traitement</w:t>
                  </w:r>
                </w:p>
              </w:tc>
              <w:tc>
                <w:tcPr>
                  <w:tcW w:w="1256" w:type="pct"/>
                  <w:tcBorders>
                    <w:top w:val="single" w:sz="4" w:space="0" w:color="auto"/>
                    <w:left w:val="single" w:sz="4" w:space="0" w:color="auto"/>
                    <w:bottom w:val="single" w:sz="4" w:space="0" w:color="auto"/>
                    <w:right w:val="single" w:sz="4" w:space="0" w:color="auto"/>
                  </w:tcBorders>
                  <w:hideMark/>
                </w:tcPr>
                <w:p w14:paraId="35A2DB1A" w14:textId="77777777" w:rsidR="00294A36" w:rsidRPr="008D2A7B" w:rsidRDefault="00294A36" w:rsidP="00F007D9">
                  <w:pPr>
                    <w:rPr>
                      <w:szCs w:val="20"/>
                    </w:rPr>
                  </w:pPr>
                  <w:r w:rsidRPr="008D2A7B">
                    <w:rPr>
                      <w:szCs w:val="20"/>
                    </w:rPr>
                    <w:t>Date de reprise</w:t>
                  </w:r>
                </w:p>
                <w:permStart w:id="2126128636" w:edGrp="everyone"/>
                <w:p w14:paraId="43BC3ABA" w14:textId="77777777" w:rsidR="00294A36" w:rsidRPr="008D2A7B" w:rsidRDefault="00000000" w:rsidP="00F007D9">
                  <w:pPr>
                    <w:rPr>
                      <w:szCs w:val="20"/>
                    </w:rPr>
                  </w:pPr>
                  <w:sdt>
                    <w:sdtPr>
                      <w:id w:val="-450323622"/>
                      <w:placeholder>
                        <w:docPart w:val="EEA69E72FF7D4E5B869CA7A58A789F9A"/>
                      </w:placeholder>
                      <w:date>
                        <w:dateFormat w:val="dd/MM/yyyy"/>
                        <w:lid w:val="fr-FR"/>
                        <w:storeMappedDataAs w:val="dateTime"/>
                        <w:calendar w:val="gregorian"/>
                      </w:date>
                    </w:sdtPr>
                    <w:sdtContent>
                      <w:r w:rsidR="00294A36" w:rsidRPr="00514417">
                        <w:t>_ _/_ _/_ _ _ _</w:t>
                      </w:r>
                    </w:sdtContent>
                  </w:sdt>
                  <w:permEnd w:id="2126128636"/>
                </w:p>
              </w:tc>
              <w:tc>
                <w:tcPr>
                  <w:tcW w:w="2180" w:type="pct"/>
                  <w:tcBorders>
                    <w:top w:val="single" w:sz="4" w:space="0" w:color="auto"/>
                    <w:left w:val="single" w:sz="4" w:space="0" w:color="auto"/>
                    <w:bottom w:val="single" w:sz="4" w:space="0" w:color="auto"/>
                    <w:right w:val="single" w:sz="4" w:space="0" w:color="auto"/>
                  </w:tcBorders>
                  <w:hideMark/>
                </w:tcPr>
                <w:p w14:paraId="2725D9F2" w14:textId="4F7FEFF8" w:rsidR="00294A36" w:rsidRPr="00A52915" w:rsidRDefault="00294A36" w:rsidP="00F007D9">
                  <w:pPr>
                    <w:rPr>
                      <w:szCs w:val="20"/>
                    </w:rPr>
                  </w:pPr>
                  <w:r w:rsidRPr="00A52915">
                    <w:rPr>
                      <w:szCs w:val="20"/>
                    </w:rPr>
                    <w:t xml:space="preserve">Posologie : </w:t>
                  </w:r>
                  <w:sdt>
                    <w:sdtPr>
                      <w:id w:val="-1133867984"/>
                      <w:placeholder>
                        <w:docPart w:val="76D17EEAFEA3436EB13C0231EEB90769"/>
                      </w:placeholder>
                      <w:showingPlcHdr/>
                    </w:sdtPr>
                    <w:sdtContent>
                      <w:r w:rsidRPr="0093672E">
                        <w:rPr>
                          <w:rStyle w:val="Mention1"/>
                        </w:rPr>
                        <w:t>| _ | _ | _ |</w:t>
                      </w:r>
                    </w:sdtContent>
                  </w:sdt>
                  <w:r w:rsidRPr="00A52915">
                    <w:rPr>
                      <w:szCs w:val="20"/>
                    </w:rPr>
                    <w:t xml:space="preserve"> </w:t>
                  </w:r>
                  <w:r w:rsidRPr="00A52915">
                    <w:rPr>
                      <w:shd w:val="clear" w:color="auto" w:fill="F2F2F2" w:themeFill="background1" w:themeFillShade="F2"/>
                    </w:rPr>
                    <w:t>mg/mL/min (AUC cible)</w:t>
                  </w:r>
                </w:p>
              </w:tc>
            </w:tr>
            <w:permStart w:id="164462033" w:edGrp="everyone"/>
            <w:tr w:rsidR="00294A36" w:rsidRPr="008D2A7B" w14:paraId="20898405" w14:textId="77777777" w:rsidTr="00F007D9">
              <w:trPr>
                <w:trHeight w:val="742"/>
              </w:trPr>
              <w:tc>
                <w:tcPr>
                  <w:tcW w:w="1564" w:type="pct"/>
                  <w:tcBorders>
                    <w:top w:val="single" w:sz="4" w:space="0" w:color="auto"/>
                    <w:left w:val="single" w:sz="4" w:space="0" w:color="auto"/>
                    <w:bottom w:val="single" w:sz="4" w:space="0" w:color="auto"/>
                    <w:right w:val="single" w:sz="4" w:space="0" w:color="auto"/>
                  </w:tcBorders>
                </w:tcPr>
                <w:p w14:paraId="5B61061A" w14:textId="77777777" w:rsidR="00294A36" w:rsidRPr="008D2A7B" w:rsidRDefault="00000000" w:rsidP="00F007D9">
                  <w:pPr>
                    <w:rPr>
                      <w:b/>
                      <w:bCs/>
                      <w:szCs w:val="20"/>
                    </w:rPr>
                  </w:pPr>
                  <w:sdt>
                    <w:sdtPr>
                      <w:id w:val="1537089723"/>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64462033"/>
                    </w:sdtContent>
                  </w:sdt>
                  <w:r w:rsidR="00294A36" w:rsidRPr="008D2A7B">
                    <w:rPr>
                      <w:b/>
                      <w:bCs/>
                      <w:szCs w:val="20"/>
                    </w:rPr>
                    <w:t xml:space="preserve"> Arrêt définitif du traitement depuis le suivi précédent</w:t>
                  </w:r>
                </w:p>
              </w:tc>
              <w:tc>
                <w:tcPr>
                  <w:tcW w:w="1256" w:type="pct"/>
                  <w:tcBorders>
                    <w:top w:val="single" w:sz="4" w:space="0" w:color="auto"/>
                    <w:left w:val="single" w:sz="4" w:space="0" w:color="auto"/>
                    <w:bottom w:val="single" w:sz="4" w:space="0" w:color="auto"/>
                    <w:right w:val="single" w:sz="4" w:space="0" w:color="auto"/>
                  </w:tcBorders>
                </w:tcPr>
                <w:p w14:paraId="34340410" w14:textId="77777777" w:rsidR="00294A36" w:rsidRPr="008D2A7B" w:rsidRDefault="00294A36" w:rsidP="00F007D9">
                  <w:pPr>
                    <w:rPr>
                      <w:szCs w:val="20"/>
                    </w:rPr>
                  </w:pPr>
                  <w:r w:rsidRPr="008D2A7B">
                    <w:rPr>
                      <w:szCs w:val="20"/>
                    </w:rPr>
                    <w:t>Date d’interruption</w:t>
                  </w:r>
                </w:p>
                <w:permStart w:id="153562908" w:edGrp="everyone"/>
                <w:p w14:paraId="4A8CB3E0" w14:textId="77777777" w:rsidR="00294A36" w:rsidRPr="008D2A7B" w:rsidRDefault="00000000" w:rsidP="00F007D9">
                  <w:pPr>
                    <w:rPr>
                      <w:szCs w:val="20"/>
                    </w:rPr>
                  </w:pPr>
                  <w:sdt>
                    <w:sdtPr>
                      <w:id w:val="1709370287"/>
                      <w:placeholder>
                        <w:docPart w:val="8E10EA9AAD184F51B28A983869C185B0"/>
                      </w:placeholder>
                      <w:date>
                        <w:dateFormat w:val="dd/MM/yyyy"/>
                        <w:lid w:val="fr-FR"/>
                        <w:storeMappedDataAs w:val="dateTime"/>
                        <w:calendar w:val="gregorian"/>
                      </w:date>
                    </w:sdtPr>
                    <w:sdtContent>
                      <w:r w:rsidR="00294A36" w:rsidRPr="00514417">
                        <w:t>_ _/_ _/_ _ _ _</w:t>
                      </w:r>
                    </w:sdtContent>
                  </w:sdt>
                  <w:permEnd w:id="153562908"/>
                </w:p>
              </w:tc>
              <w:tc>
                <w:tcPr>
                  <w:tcW w:w="2180" w:type="pct"/>
                  <w:tcBorders>
                    <w:top w:val="single" w:sz="4" w:space="0" w:color="auto"/>
                    <w:left w:val="single" w:sz="4" w:space="0" w:color="auto"/>
                    <w:bottom w:val="single" w:sz="4" w:space="0" w:color="auto"/>
                    <w:right w:val="single" w:sz="4" w:space="0" w:color="auto"/>
                  </w:tcBorders>
                </w:tcPr>
                <w:p w14:paraId="12DD7EF4" w14:textId="77777777" w:rsidR="00294A36" w:rsidRPr="008D2A7B" w:rsidRDefault="00294A36" w:rsidP="00F007D9">
                  <w:pPr>
                    <w:spacing w:before="0" w:after="0" w:line="240" w:lineRule="auto"/>
                    <w:rPr>
                      <w:b/>
                      <w:szCs w:val="20"/>
                    </w:rPr>
                  </w:pPr>
                  <w:r w:rsidRPr="008D2A7B">
                    <w:rPr>
                      <w:b/>
                      <w:szCs w:val="20"/>
                    </w:rPr>
                    <w:t>Motif :</w:t>
                  </w:r>
                </w:p>
                <w:permStart w:id="1423267720" w:edGrp="everyone"/>
                <w:p w14:paraId="565C23AA" w14:textId="77777777" w:rsidR="00294A36" w:rsidRPr="008D2A7B" w:rsidRDefault="00000000" w:rsidP="00F007D9">
                  <w:pPr>
                    <w:spacing w:before="0" w:after="0" w:line="240" w:lineRule="auto"/>
                    <w:rPr>
                      <w:szCs w:val="20"/>
                    </w:rPr>
                  </w:pPr>
                  <w:sdt>
                    <w:sdtPr>
                      <w:id w:val="-701159757"/>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423267720"/>
                    </w:sdtContent>
                  </w:sdt>
                  <w:r w:rsidR="00294A36" w:rsidRPr="008D2A7B">
                    <w:rPr>
                      <w:szCs w:val="20"/>
                    </w:rPr>
                    <w:t xml:space="preserve"> progression de la maladie</w:t>
                  </w:r>
                </w:p>
                <w:permStart w:id="1583163413" w:edGrp="everyone"/>
                <w:p w14:paraId="27D12679" w14:textId="77777777" w:rsidR="00294A36" w:rsidRPr="008D2A7B" w:rsidRDefault="00000000" w:rsidP="00F007D9">
                  <w:pPr>
                    <w:spacing w:before="0" w:after="0" w:line="240" w:lineRule="auto"/>
                    <w:rPr>
                      <w:szCs w:val="20"/>
                    </w:rPr>
                  </w:pPr>
                  <w:sdt>
                    <w:sdtPr>
                      <w:id w:val="377672820"/>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583163413"/>
                    </w:sdtContent>
                  </w:sdt>
                  <w:r w:rsidR="00294A36" w:rsidRPr="008D2A7B">
                    <w:rPr>
                      <w:szCs w:val="20"/>
                    </w:rPr>
                    <w:t xml:space="preserve"> effet indésirable*</w:t>
                  </w:r>
                </w:p>
                <w:permStart w:id="30101939" w:edGrp="everyone"/>
                <w:p w14:paraId="1DBDB126" w14:textId="77777777" w:rsidR="00294A36" w:rsidRPr="008D2A7B" w:rsidRDefault="00000000" w:rsidP="00F007D9">
                  <w:pPr>
                    <w:spacing w:before="0" w:after="0" w:line="240" w:lineRule="auto"/>
                    <w:rPr>
                      <w:szCs w:val="20"/>
                    </w:rPr>
                  </w:pPr>
                  <w:sdt>
                    <w:sdtPr>
                      <w:id w:val="-2022303013"/>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30101939"/>
                    </w:sdtContent>
                  </w:sdt>
                  <w:r w:rsidR="00294A36" w:rsidRPr="008D2A7B">
                    <w:rPr>
                      <w:szCs w:val="20"/>
                    </w:rPr>
                    <w:t xml:space="preserve"> souhait du patient</w:t>
                  </w:r>
                </w:p>
                <w:permStart w:id="1310549650" w:edGrp="everyone"/>
                <w:p w14:paraId="1141B355" w14:textId="77777777" w:rsidR="00294A36" w:rsidRPr="008D2A7B" w:rsidRDefault="00000000" w:rsidP="00F007D9">
                  <w:pPr>
                    <w:spacing w:before="0" w:after="0" w:line="240" w:lineRule="auto"/>
                    <w:rPr>
                      <w:szCs w:val="20"/>
                    </w:rPr>
                  </w:pPr>
                  <w:sdt>
                    <w:sdtPr>
                      <w:id w:val="-1133087870"/>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310549650"/>
                    </w:sdtContent>
                  </w:sdt>
                  <w:r w:rsidR="00294A36" w:rsidRPr="008D2A7B">
                    <w:rPr>
                      <w:szCs w:val="20"/>
                    </w:rPr>
                    <w:t xml:space="preserve"> autre </w:t>
                  </w:r>
                  <w:sdt>
                    <w:sdtPr>
                      <w:id w:val="-758747934"/>
                      <w:placeholder>
                        <w:docPart w:val="293D0FEC1FC84F8AA9F804286FE4631B"/>
                      </w:placeholder>
                      <w:showingPlcHdr/>
                    </w:sdtPr>
                    <w:sdtContent>
                      <w:permStart w:id="785148422" w:edGrp="everyone"/>
                      <w:r w:rsidR="00294A36" w:rsidRPr="0093672E">
                        <w:rPr>
                          <w:rStyle w:val="Mention1"/>
                        </w:rPr>
                        <w:t>________________</w:t>
                      </w:r>
                      <w:permEnd w:id="785148422"/>
                    </w:sdtContent>
                  </w:sdt>
                </w:p>
              </w:tc>
            </w:tr>
          </w:tbl>
          <w:p w14:paraId="569A79E0" w14:textId="77777777" w:rsidR="00294A36" w:rsidRPr="00901047" w:rsidRDefault="00294A36" w:rsidP="00F007D9">
            <w:pPr>
              <w:spacing w:before="0" w:after="0" w:line="276" w:lineRule="auto"/>
              <w:rPr>
                <w:rFonts w:cs="Arial"/>
                <w:bCs/>
                <w:i/>
                <w:color w:val="auto"/>
                <w:sz w:val="18"/>
                <w:szCs w:val="18"/>
              </w:rPr>
            </w:pPr>
            <w:r w:rsidRPr="00901047">
              <w:rPr>
                <w:rFonts w:cs="Arial"/>
                <w:bCs/>
                <w:i/>
                <w:color w:val="auto"/>
                <w:sz w:val="18"/>
                <w:szCs w:val="18"/>
              </w:rPr>
              <w:t>*</w:t>
            </w:r>
            <w:r w:rsidRPr="00901047">
              <w:rPr>
                <w:rFonts w:cs="Arial"/>
                <w:i/>
                <w:sz w:val="18"/>
                <w:szCs w:val="18"/>
              </w:rPr>
              <w:t xml:space="preserve"> En cas d’effet indésirable, procéder à sa déclaration auprès du CRPV géographique via le système national de déclaration :</w:t>
            </w:r>
            <w:r>
              <w:t xml:space="preserve"> </w:t>
            </w:r>
            <w:hyperlink r:id="rId30" w:history="1">
              <w:r w:rsidRPr="00CE7647">
                <w:rPr>
                  <w:rStyle w:val="Lienhypertexte"/>
                  <w:rFonts w:cs="Arial"/>
                  <w:i/>
                  <w:sz w:val="18"/>
                  <w:szCs w:val="18"/>
                </w:rPr>
                <w:t>www.signalement.social-sante.gouv.fr</w:t>
              </w:r>
            </w:hyperlink>
            <w:r w:rsidRPr="00901047">
              <w:rPr>
                <w:rFonts w:cs="Arial"/>
                <w:i/>
                <w:sz w:val="18"/>
                <w:szCs w:val="18"/>
              </w:rPr>
              <w:t xml:space="preserve">. </w:t>
            </w:r>
            <w:r w:rsidRPr="00901047">
              <w:rPr>
                <w:rFonts w:cs="Arial"/>
                <w:bCs/>
                <w:i/>
                <w:color w:val="auto"/>
                <w:sz w:val="18"/>
                <w:szCs w:val="18"/>
              </w:rPr>
              <w:t>En cas de décès du patient, compléter la fiche d’arrêt définitif de traitement</w:t>
            </w:r>
            <w:r>
              <w:rPr>
                <w:rFonts w:cs="Arial"/>
                <w:bCs/>
                <w:i/>
                <w:color w:val="auto"/>
                <w:sz w:val="18"/>
                <w:szCs w:val="18"/>
              </w:rPr>
              <w:t>.</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287"/>
              <w:gridCol w:w="3970"/>
            </w:tblGrid>
            <w:tr w:rsidR="00294A36" w:rsidRPr="008D2A7B" w14:paraId="2F7D9AA5" w14:textId="77777777" w:rsidTr="00F007D9">
              <w:trPr>
                <w:trHeight w:val="460"/>
              </w:trPr>
              <w:tc>
                <w:tcPr>
                  <w:tcW w:w="5000" w:type="pct"/>
                  <w:gridSpan w:val="3"/>
                  <w:tcBorders>
                    <w:top w:val="single" w:sz="4" w:space="0" w:color="auto"/>
                    <w:left w:val="single" w:sz="4" w:space="0" w:color="auto"/>
                    <w:bottom w:val="single" w:sz="4" w:space="0" w:color="auto"/>
                    <w:right w:val="single" w:sz="4" w:space="0" w:color="auto"/>
                  </w:tcBorders>
                </w:tcPr>
                <w:p w14:paraId="7F4259D7" w14:textId="77777777" w:rsidR="00294A36" w:rsidRPr="008D2A7B" w:rsidRDefault="00294A36" w:rsidP="00F007D9">
                  <w:pPr>
                    <w:spacing w:before="0" w:after="0" w:line="240" w:lineRule="auto"/>
                    <w:jc w:val="center"/>
                    <w:rPr>
                      <w:b/>
                      <w:szCs w:val="20"/>
                    </w:rPr>
                  </w:pPr>
                  <w:r w:rsidRPr="008D2A7B">
                    <w:rPr>
                      <w:b/>
                      <w:szCs w:val="20"/>
                    </w:rPr>
                    <w:t xml:space="preserve">Modifications concernant le paclitaxel : </w:t>
                  </w:r>
                  <w:permStart w:id="150474198" w:edGrp="everyone"/>
                  <w:sdt>
                    <w:sdtPr>
                      <w:id w:val="1705749968"/>
                      <w14:checkbox>
                        <w14:checked w14:val="0"/>
                        <w14:checkedState w14:val="2612" w14:font="MS Gothic"/>
                        <w14:uncheckedState w14:val="2610" w14:font="MS Gothic"/>
                      </w14:checkbox>
                    </w:sdtPr>
                    <w:sdtContent>
                      <w:r w:rsidRPr="0093672E">
                        <w:rPr>
                          <w:rFonts w:ascii="Segoe UI Symbol" w:hAnsi="Segoe UI Symbol" w:cs="Segoe UI Symbol"/>
                        </w:rPr>
                        <w:t>☐</w:t>
                      </w:r>
                      <w:permEnd w:id="150474198"/>
                    </w:sdtContent>
                  </w:sdt>
                  <w:r w:rsidRPr="008D2A7B">
                    <w:rPr>
                      <w:szCs w:val="20"/>
                    </w:rPr>
                    <w:t xml:space="preserve"> Oui ; </w:t>
                  </w:r>
                  <w:permStart w:id="532823227" w:edGrp="everyone"/>
                  <w:sdt>
                    <w:sdtPr>
                      <w:id w:val="692274724"/>
                      <w14:checkbox>
                        <w14:checked w14:val="0"/>
                        <w14:checkedState w14:val="2612" w14:font="MS Gothic"/>
                        <w14:uncheckedState w14:val="2610" w14:font="MS Gothic"/>
                      </w14:checkbox>
                    </w:sdtPr>
                    <w:sdtContent>
                      <w:r w:rsidRPr="0093672E">
                        <w:rPr>
                          <w:rFonts w:ascii="Segoe UI Symbol" w:hAnsi="Segoe UI Symbol" w:cs="Segoe UI Symbol"/>
                        </w:rPr>
                        <w:t>☐</w:t>
                      </w:r>
                      <w:permEnd w:id="532823227"/>
                    </w:sdtContent>
                  </w:sdt>
                  <w:r w:rsidRPr="008D2A7B">
                    <w:rPr>
                      <w:szCs w:val="20"/>
                    </w:rPr>
                    <w:t xml:space="preserve"> Non</w:t>
                  </w:r>
                  <w:r w:rsidRPr="008D2A7B">
                    <w:rPr>
                      <w:rFonts w:ascii="Segoe UI Symbol" w:eastAsia="MS Gothic" w:hAnsi="Segoe UI Symbol" w:cs="Segoe UI Symbol"/>
                      <w:szCs w:val="20"/>
                    </w:rPr>
                    <w:t xml:space="preserve"> </w:t>
                  </w:r>
                </w:p>
              </w:tc>
            </w:tr>
            <w:permStart w:id="1076699082" w:edGrp="everyone"/>
            <w:tr w:rsidR="00294A36" w:rsidRPr="00514417" w14:paraId="0DBD412F" w14:textId="77777777" w:rsidTr="00F007D9">
              <w:trPr>
                <w:trHeight w:val="900"/>
              </w:trPr>
              <w:tc>
                <w:tcPr>
                  <w:tcW w:w="1564" w:type="pct"/>
                  <w:tcBorders>
                    <w:top w:val="single" w:sz="4" w:space="0" w:color="auto"/>
                    <w:left w:val="single" w:sz="4" w:space="0" w:color="auto"/>
                    <w:bottom w:val="single" w:sz="4" w:space="0" w:color="auto"/>
                    <w:right w:val="single" w:sz="4" w:space="0" w:color="auto"/>
                  </w:tcBorders>
                </w:tcPr>
                <w:p w14:paraId="00A28A6E" w14:textId="77777777" w:rsidR="00294A36" w:rsidRPr="008D2A7B" w:rsidRDefault="00000000" w:rsidP="00F007D9">
                  <w:pPr>
                    <w:rPr>
                      <w:rFonts w:ascii="Segoe UI Symbol" w:hAnsi="Segoe UI Symbol" w:cs="Segoe UI Symbol"/>
                      <w:b/>
                      <w:bCs/>
                      <w:szCs w:val="20"/>
                    </w:rPr>
                  </w:pPr>
                  <w:sdt>
                    <w:sdtPr>
                      <w:id w:val="7808713"/>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076699082"/>
                    </w:sdtContent>
                  </w:sdt>
                  <w:r w:rsidR="00294A36" w:rsidRPr="008D2A7B">
                    <w:rPr>
                      <w:szCs w:val="20"/>
                    </w:rPr>
                    <w:t xml:space="preserve"> Modification de la posologie depuis la dernière visite</w:t>
                  </w:r>
                  <w:r w:rsidR="00294A36" w:rsidRPr="008D2A7B">
                    <w:rPr>
                      <w:b/>
                      <w:szCs w:val="20"/>
                    </w:rPr>
                    <w:t xml:space="preserve"> </w:t>
                  </w:r>
                </w:p>
              </w:tc>
              <w:tc>
                <w:tcPr>
                  <w:tcW w:w="1256" w:type="pct"/>
                  <w:tcBorders>
                    <w:top w:val="single" w:sz="4" w:space="0" w:color="auto"/>
                    <w:left w:val="single" w:sz="4" w:space="0" w:color="auto"/>
                    <w:bottom w:val="single" w:sz="4" w:space="0" w:color="auto"/>
                    <w:right w:val="single" w:sz="4" w:space="0" w:color="auto"/>
                  </w:tcBorders>
                </w:tcPr>
                <w:p w14:paraId="76A5534F" w14:textId="77777777" w:rsidR="00294A36" w:rsidRPr="008D2A7B" w:rsidRDefault="00294A36" w:rsidP="00F007D9">
                  <w:pPr>
                    <w:rPr>
                      <w:szCs w:val="20"/>
                    </w:rPr>
                  </w:pPr>
                  <w:r w:rsidRPr="008D2A7B">
                    <w:rPr>
                      <w:szCs w:val="20"/>
                    </w:rPr>
                    <w:t>Date de modification</w:t>
                  </w:r>
                </w:p>
                <w:permStart w:id="412564237" w:edGrp="everyone"/>
                <w:p w14:paraId="3F79E421" w14:textId="77777777" w:rsidR="00294A36" w:rsidRPr="008D2A7B" w:rsidRDefault="00000000" w:rsidP="00F007D9">
                  <w:pPr>
                    <w:rPr>
                      <w:szCs w:val="20"/>
                    </w:rPr>
                  </w:pPr>
                  <w:sdt>
                    <w:sdtPr>
                      <w:id w:val="1126588817"/>
                      <w:placeholder>
                        <w:docPart w:val="31AFCD92E47345DA90A5F170D509A1D4"/>
                      </w:placeholder>
                      <w:date>
                        <w:dateFormat w:val="dd/MM/yyyy"/>
                        <w:lid w:val="fr-FR"/>
                        <w:storeMappedDataAs w:val="dateTime"/>
                        <w:calendar w:val="gregorian"/>
                      </w:date>
                    </w:sdtPr>
                    <w:sdtContent>
                      <w:r w:rsidR="00294A36" w:rsidRPr="00514417">
                        <w:t>_ _/_ _/_ _ _ _</w:t>
                      </w:r>
                    </w:sdtContent>
                  </w:sdt>
                  <w:permEnd w:id="412564237"/>
                </w:p>
              </w:tc>
              <w:tc>
                <w:tcPr>
                  <w:tcW w:w="2180" w:type="pct"/>
                  <w:tcBorders>
                    <w:top w:val="single" w:sz="4" w:space="0" w:color="auto"/>
                    <w:left w:val="single" w:sz="4" w:space="0" w:color="auto"/>
                    <w:bottom w:val="single" w:sz="4" w:space="0" w:color="auto"/>
                    <w:right w:val="single" w:sz="4" w:space="0" w:color="auto"/>
                  </w:tcBorders>
                </w:tcPr>
                <w:p w14:paraId="423190B1" w14:textId="77777777" w:rsidR="00294A36" w:rsidRPr="008D2A7B" w:rsidRDefault="00294A36" w:rsidP="00F007D9">
                  <w:pPr>
                    <w:spacing w:before="0" w:after="0" w:line="240" w:lineRule="auto"/>
                    <w:rPr>
                      <w:b/>
                      <w:szCs w:val="20"/>
                    </w:rPr>
                  </w:pPr>
                  <w:r w:rsidRPr="008D2A7B">
                    <w:rPr>
                      <w:b/>
                      <w:szCs w:val="20"/>
                    </w:rPr>
                    <w:t>Motif :</w:t>
                  </w:r>
                </w:p>
                <w:permStart w:id="982260652" w:edGrp="everyone"/>
                <w:p w14:paraId="0288B3D1" w14:textId="77777777" w:rsidR="00294A36" w:rsidRPr="008D2A7B" w:rsidRDefault="00000000" w:rsidP="00F007D9">
                  <w:pPr>
                    <w:spacing w:before="0" w:after="0" w:line="240" w:lineRule="auto"/>
                    <w:rPr>
                      <w:szCs w:val="20"/>
                    </w:rPr>
                  </w:pPr>
                  <w:sdt>
                    <w:sdtPr>
                      <w:id w:val="-936520763"/>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982260652"/>
                    </w:sdtContent>
                  </w:sdt>
                  <w:r w:rsidR="00294A36" w:rsidRPr="008D2A7B">
                    <w:rPr>
                      <w:szCs w:val="20"/>
                    </w:rPr>
                    <w:t xml:space="preserve"> progression de la maladie</w:t>
                  </w:r>
                </w:p>
                <w:permStart w:id="1419533773" w:edGrp="everyone"/>
                <w:p w14:paraId="5167006A" w14:textId="77777777" w:rsidR="00294A36" w:rsidRPr="008D2A7B" w:rsidRDefault="00000000" w:rsidP="00F007D9">
                  <w:pPr>
                    <w:spacing w:before="0" w:after="0" w:line="240" w:lineRule="auto"/>
                    <w:rPr>
                      <w:szCs w:val="20"/>
                    </w:rPr>
                  </w:pPr>
                  <w:sdt>
                    <w:sdtPr>
                      <w:id w:val="-1264292609"/>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419533773"/>
                    </w:sdtContent>
                  </w:sdt>
                  <w:r w:rsidR="00294A36" w:rsidRPr="008D2A7B">
                    <w:rPr>
                      <w:szCs w:val="20"/>
                    </w:rPr>
                    <w:t xml:space="preserve"> effet indésirable*</w:t>
                  </w:r>
                </w:p>
                <w:permStart w:id="93266328" w:edGrp="everyone"/>
                <w:p w14:paraId="7787B1C8" w14:textId="77777777" w:rsidR="00294A36" w:rsidRPr="008D2A7B" w:rsidRDefault="00000000" w:rsidP="00F007D9">
                  <w:pPr>
                    <w:spacing w:before="0" w:after="0" w:line="240" w:lineRule="auto"/>
                    <w:rPr>
                      <w:szCs w:val="20"/>
                    </w:rPr>
                  </w:pPr>
                  <w:sdt>
                    <w:sdtPr>
                      <w:id w:val="2075229856"/>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93266328"/>
                    </w:sdtContent>
                  </w:sdt>
                  <w:r w:rsidR="00294A36" w:rsidRPr="008D2A7B">
                    <w:rPr>
                      <w:szCs w:val="20"/>
                    </w:rPr>
                    <w:t xml:space="preserve"> souhait du patient</w:t>
                  </w:r>
                </w:p>
                <w:permStart w:id="87973920" w:edGrp="everyone"/>
                <w:p w14:paraId="2BBC3D3E" w14:textId="77777777" w:rsidR="00294A36" w:rsidRPr="008D2A7B" w:rsidRDefault="00000000" w:rsidP="00F007D9">
                  <w:pPr>
                    <w:spacing w:before="0" w:after="0" w:line="240" w:lineRule="auto"/>
                    <w:rPr>
                      <w:szCs w:val="20"/>
                    </w:rPr>
                  </w:pPr>
                  <w:sdt>
                    <w:sdtPr>
                      <w:id w:val="-16313880"/>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87973920"/>
                    </w:sdtContent>
                  </w:sdt>
                  <w:r w:rsidR="00294A36" w:rsidRPr="008D2A7B">
                    <w:rPr>
                      <w:szCs w:val="20"/>
                    </w:rPr>
                    <w:t xml:space="preserve"> autre </w:t>
                  </w:r>
                  <w:sdt>
                    <w:sdtPr>
                      <w:id w:val="979732864"/>
                      <w:placeholder>
                        <w:docPart w:val="E6A98A6CBF9643958B4382588FBCD907"/>
                      </w:placeholder>
                      <w:showingPlcHdr/>
                    </w:sdtPr>
                    <w:sdtContent>
                      <w:permStart w:id="874466340" w:edGrp="everyone"/>
                      <w:r w:rsidR="00294A36" w:rsidRPr="0093672E">
                        <w:rPr>
                          <w:rStyle w:val="Mention1"/>
                        </w:rPr>
                        <w:t>________________</w:t>
                      </w:r>
                      <w:permEnd w:id="874466340"/>
                    </w:sdtContent>
                  </w:sdt>
                </w:p>
                <w:p w14:paraId="6F864977" w14:textId="77777777" w:rsidR="00294A36" w:rsidRPr="00A52915" w:rsidRDefault="00294A36" w:rsidP="00F007D9">
                  <w:pPr>
                    <w:spacing w:before="0" w:after="0" w:line="240" w:lineRule="auto"/>
                    <w:rPr>
                      <w:b/>
                      <w:szCs w:val="20"/>
                    </w:rPr>
                  </w:pPr>
                  <w:r w:rsidRPr="00A52915">
                    <w:rPr>
                      <w:szCs w:val="20"/>
                    </w:rPr>
                    <w:lastRenderedPageBreak/>
                    <w:t xml:space="preserve">Posologie actuelle : </w:t>
                  </w:r>
                  <w:permStart w:id="1174688227" w:edGrp="everyone"/>
                  <w:sdt>
                    <w:sdtPr>
                      <w:id w:val="1382364394"/>
                      <w:placeholder>
                        <w:docPart w:val="C5B4936E85E54D66AC3C49F624E28083"/>
                      </w:placeholder>
                      <w:showingPlcHdr/>
                    </w:sdtPr>
                    <w:sdtContent>
                      <w:r w:rsidRPr="0093672E">
                        <w:rPr>
                          <w:rStyle w:val="Mention1"/>
                        </w:rPr>
                        <w:t>| _ | _ | _ |</w:t>
                      </w:r>
                    </w:sdtContent>
                  </w:sdt>
                  <w:r w:rsidRPr="0093672E">
                    <w:t xml:space="preserve"> </w:t>
                  </w:r>
                  <w:permEnd w:id="1174688227"/>
                  <w:r w:rsidRPr="00A52915">
                    <w:rPr>
                      <w:szCs w:val="20"/>
                    </w:rPr>
                    <w:t>mg/m²</w:t>
                  </w:r>
                </w:p>
              </w:tc>
            </w:tr>
            <w:permStart w:id="1740921507" w:edGrp="everyone"/>
            <w:tr w:rsidR="00294A36" w:rsidRPr="008D2A7B" w14:paraId="3AAC0442" w14:textId="77777777" w:rsidTr="00F007D9">
              <w:trPr>
                <w:trHeight w:val="900"/>
              </w:trPr>
              <w:tc>
                <w:tcPr>
                  <w:tcW w:w="1564" w:type="pct"/>
                  <w:tcBorders>
                    <w:top w:val="single" w:sz="4" w:space="0" w:color="auto"/>
                    <w:left w:val="single" w:sz="4" w:space="0" w:color="auto"/>
                    <w:bottom w:val="single" w:sz="4" w:space="0" w:color="auto"/>
                    <w:right w:val="single" w:sz="4" w:space="0" w:color="auto"/>
                  </w:tcBorders>
                  <w:hideMark/>
                </w:tcPr>
                <w:p w14:paraId="307A71BB" w14:textId="77777777" w:rsidR="00294A36" w:rsidRPr="008D2A7B" w:rsidRDefault="00000000" w:rsidP="00F007D9">
                  <w:pPr>
                    <w:rPr>
                      <w:szCs w:val="20"/>
                    </w:rPr>
                  </w:pPr>
                  <w:sdt>
                    <w:sdtPr>
                      <w:id w:val="98224296"/>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740921507"/>
                    </w:sdtContent>
                  </w:sdt>
                  <w:r w:rsidR="00294A36" w:rsidRPr="008D2A7B">
                    <w:rPr>
                      <w:szCs w:val="20"/>
                    </w:rPr>
                    <w:t xml:space="preserve"> Interruption temporaire du traitement</w:t>
                  </w:r>
                </w:p>
              </w:tc>
              <w:tc>
                <w:tcPr>
                  <w:tcW w:w="1256" w:type="pct"/>
                  <w:tcBorders>
                    <w:top w:val="single" w:sz="4" w:space="0" w:color="auto"/>
                    <w:left w:val="single" w:sz="4" w:space="0" w:color="auto"/>
                    <w:bottom w:val="single" w:sz="4" w:space="0" w:color="auto"/>
                    <w:right w:val="single" w:sz="4" w:space="0" w:color="auto"/>
                  </w:tcBorders>
                  <w:hideMark/>
                </w:tcPr>
                <w:p w14:paraId="6469DB9D" w14:textId="77777777" w:rsidR="00294A36" w:rsidRPr="008D2A7B" w:rsidRDefault="00294A36" w:rsidP="00F007D9">
                  <w:pPr>
                    <w:rPr>
                      <w:szCs w:val="20"/>
                    </w:rPr>
                  </w:pPr>
                  <w:r w:rsidRPr="008D2A7B">
                    <w:rPr>
                      <w:szCs w:val="20"/>
                    </w:rPr>
                    <w:t>Date d’interruption</w:t>
                  </w:r>
                </w:p>
                <w:permStart w:id="563944063" w:edGrp="everyone"/>
                <w:p w14:paraId="4C1AF737" w14:textId="77777777" w:rsidR="00294A36" w:rsidRPr="008D2A7B" w:rsidRDefault="00000000" w:rsidP="00F007D9">
                  <w:pPr>
                    <w:rPr>
                      <w:szCs w:val="20"/>
                    </w:rPr>
                  </w:pPr>
                  <w:sdt>
                    <w:sdtPr>
                      <w:id w:val="-1248344565"/>
                      <w:placeholder>
                        <w:docPart w:val="C5BB44D009794CFD846ECAC742F9CD98"/>
                      </w:placeholder>
                      <w:date>
                        <w:dateFormat w:val="dd/MM/yyyy"/>
                        <w:lid w:val="fr-FR"/>
                        <w:storeMappedDataAs w:val="dateTime"/>
                        <w:calendar w:val="gregorian"/>
                      </w:date>
                    </w:sdtPr>
                    <w:sdtContent>
                      <w:r w:rsidR="00294A36" w:rsidRPr="00514417">
                        <w:t>_ _/_ _/_ _ _ _</w:t>
                      </w:r>
                    </w:sdtContent>
                  </w:sdt>
                  <w:permEnd w:id="563944063"/>
                </w:p>
              </w:tc>
              <w:tc>
                <w:tcPr>
                  <w:tcW w:w="2180" w:type="pct"/>
                  <w:tcBorders>
                    <w:top w:val="single" w:sz="4" w:space="0" w:color="auto"/>
                    <w:left w:val="single" w:sz="4" w:space="0" w:color="auto"/>
                    <w:bottom w:val="single" w:sz="4" w:space="0" w:color="auto"/>
                    <w:right w:val="single" w:sz="4" w:space="0" w:color="auto"/>
                  </w:tcBorders>
                  <w:hideMark/>
                </w:tcPr>
                <w:p w14:paraId="418AE960" w14:textId="77777777" w:rsidR="00294A36" w:rsidRPr="008D2A7B" w:rsidRDefault="00294A36" w:rsidP="00F007D9">
                  <w:pPr>
                    <w:spacing w:before="0" w:after="0" w:line="240" w:lineRule="auto"/>
                    <w:rPr>
                      <w:b/>
                      <w:szCs w:val="20"/>
                    </w:rPr>
                  </w:pPr>
                  <w:r w:rsidRPr="008D2A7B">
                    <w:rPr>
                      <w:b/>
                      <w:szCs w:val="20"/>
                    </w:rPr>
                    <w:t>Motif </w:t>
                  </w:r>
                </w:p>
                <w:permStart w:id="415186988" w:edGrp="everyone"/>
                <w:p w14:paraId="0927CD0A" w14:textId="77777777" w:rsidR="00294A36" w:rsidRPr="008D2A7B" w:rsidRDefault="00000000" w:rsidP="00F007D9">
                  <w:pPr>
                    <w:spacing w:before="0" w:after="0" w:line="240" w:lineRule="auto"/>
                    <w:rPr>
                      <w:szCs w:val="20"/>
                    </w:rPr>
                  </w:pPr>
                  <w:sdt>
                    <w:sdtPr>
                      <w:id w:val="-768849504"/>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415186988"/>
                    </w:sdtContent>
                  </w:sdt>
                  <w:r w:rsidR="00294A36" w:rsidRPr="008D2A7B">
                    <w:rPr>
                      <w:szCs w:val="20"/>
                    </w:rPr>
                    <w:t xml:space="preserve"> progression de la maladie</w:t>
                  </w:r>
                </w:p>
                <w:permStart w:id="1130432990" w:edGrp="everyone"/>
                <w:p w14:paraId="56F19ED8" w14:textId="77777777" w:rsidR="00294A36" w:rsidRPr="008D2A7B" w:rsidRDefault="00000000" w:rsidP="00F007D9">
                  <w:pPr>
                    <w:spacing w:before="0" w:after="0" w:line="240" w:lineRule="auto"/>
                    <w:rPr>
                      <w:szCs w:val="20"/>
                    </w:rPr>
                  </w:pPr>
                  <w:sdt>
                    <w:sdtPr>
                      <w:id w:val="1128438945"/>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130432990"/>
                    </w:sdtContent>
                  </w:sdt>
                  <w:r w:rsidR="00294A36" w:rsidRPr="008D2A7B">
                    <w:rPr>
                      <w:szCs w:val="20"/>
                    </w:rPr>
                    <w:t xml:space="preserve"> effet indésirable*</w:t>
                  </w:r>
                </w:p>
                <w:permStart w:id="1106914968" w:edGrp="everyone"/>
                <w:p w14:paraId="0E67B6BD" w14:textId="77777777" w:rsidR="00294A36" w:rsidRPr="008D2A7B" w:rsidRDefault="00000000" w:rsidP="00F007D9">
                  <w:pPr>
                    <w:spacing w:before="0" w:after="0" w:line="240" w:lineRule="auto"/>
                    <w:rPr>
                      <w:szCs w:val="20"/>
                    </w:rPr>
                  </w:pPr>
                  <w:sdt>
                    <w:sdtPr>
                      <w:id w:val="1495059104"/>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106914968"/>
                    </w:sdtContent>
                  </w:sdt>
                  <w:r w:rsidR="00294A36" w:rsidRPr="008D2A7B">
                    <w:rPr>
                      <w:szCs w:val="20"/>
                    </w:rPr>
                    <w:t xml:space="preserve"> souhait du patient</w:t>
                  </w:r>
                </w:p>
                <w:permStart w:id="1510035703" w:edGrp="everyone"/>
                <w:p w14:paraId="3BDA2436" w14:textId="77777777" w:rsidR="00294A36" w:rsidRPr="008D2A7B" w:rsidRDefault="00000000" w:rsidP="00F007D9">
                  <w:pPr>
                    <w:spacing w:before="0" w:line="240" w:lineRule="auto"/>
                    <w:rPr>
                      <w:szCs w:val="20"/>
                    </w:rPr>
                  </w:pPr>
                  <w:sdt>
                    <w:sdtPr>
                      <w:id w:val="-780569209"/>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510035703"/>
                    </w:sdtContent>
                  </w:sdt>
                  <w:r w:rsidR="00294A36" w:rsidRPr="008D2A7B">
                    <w:rPr>
                      <w:szCs w:val="20"/>
                    </w:rPr>
                    <w:t xml:space="preserve"> autre </w:t>
                  </w:r>
                  <w:sdt>
                    <w:sdtPr>
                      <w:id w:val="-541434136"/>
                      <w:placeholder>
                        <w:docPart w:val="B4B0EEF2760E4C97948804DFF3067FA5"/>
                      </w:placeholder>
                      <w:showingPlcHdr/>
                    </w:sdtPr>
                    <w:sdtContent>
                      <w:permStart w:id="1068639619" w:edGrp="everyone"/>
                      <w:r w:rsidR="00294A36" w:rsidRPr="0093672E">
                        <w:rPr>
                          <w:rStyle w:val="Mention1"/>
                        </w:rPr>
                        <w:t>________________</w:t>
                      </w:r>
                      <w:permEnd w:id="1068639619"/>
                    </w:sdtContent>
                  </w:sdt>
                </w:p>
              </w:tc>
            </w:tr>
            <w:permStart w:id="1660766425" w:edGrp="everyone"/>
            <w:tr w:rsidR="00294A36" w:rsidRPr="007B4595" w14:paraId="550729B5" w14:textId="77777777" w:rsidTr="00F007D9">
              <w:trPr>
                <w:trHeight w:val="790"/>
              </w:trPr>
              <w:tc>
                <w:tcPr>
                  <w:tcW w:w="1564" w:type="pct"/>
                  <w:tcBorders>
                    <w:top w:val="single" w:sz="4" w:space="0" w:color="auto"/>
                    <w:left w:val="single" w:sz="4" w:space="0" w:color="auto"/>
                    <w:bottom w:val="single" w:sz="4" w:space="0" w:color="auto"/>
                    <w:right w:val="single" w:sz="4" w:space="0" w:color="auto"/>
                  </w:tcBorders>
                  <w:hideMark/>
                </w:tcPr>
                <w:p w14:paraId="742C2D3E" w14:textId="77777777" w:rsidR="00294A36" w:rsidRPr="008D2A7B" w:rsidRDefault="00000000" w:rsidP="00F007D9">
                  <w:pPr>
                    <w:rPr>
                      <w:szCs w:val="20"/>
                    </w:rPr>
                  </w:pPr>
                  <w:sdt>
                    <w:sdtPr>
                      <w:id w:val="1797173390"/>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660766425"/>
                    </w:sdtContent>
                  </w:sdt>
                  <w:r w:rsidR="00294A36" w:rsidRPr="008D2A7B">
                    <w:rPr>
                      <w:szCs w:val="20"/>
                    </w:rPr>
                    <w:t xml:space="preserve"> Reprise du traitement</w:t>
                  </w:r>
                </w:p>
              </w:tc>
              <w:tc>
                <w:tcPr>
                  <w:tcW w:w="1256" w:type="pct"/>
                  <w:tcBorders>
                    <w:top w:val="single" w:sz="4" w:space="0" w:color="auto"/>
                    <w:left w:val="single" w:sz="4" w:space="0" w:color="auto"/>
                    <w:bottom w:val="single" w:sz="4" w:space="0" w:color="auto"/>
                    <w:right w:val="single" w:sz="4" w:space="0" w:color="auto"/>
                  </w:tcBorders>
                  <w:hideMark/>
                </w:tcPr>
                <w:p w14:paraId="5DD0987C" w14:textId="77777777" w:rsidR="00294A36" w:rsidRPr="008D2A7B" w:rsidRDefault="00294A36" w:rsidP="00F007D9">
                  <w:pPr>
                    <w:rPr>
                      <w:szCs w:val="20"/>
                    </w:rPr>
                  </w:pPr>
                  <w:r w:rsidRPr="008D2A7B">
                    <w:rPr>
                      <w:szCs w:val="20"/>
                    </w:rPr>
                    <w:t>Date de reprise</w:t>
                  </w:r>
                </w:p>
                <w:permStart w:id="1943297997" w:edGrp="everyone"/>
                <w:p w14:paraId="2676BBB8" w14:textId="77777777" w:rsidR="00294A36" w:rsidRPr="008D2A7B" w:rsidRDefault="00000000" w:rsidP="00F007D9">
                  <w:pPr>
                    <w:rPr>
                      <w:szCs w:val="20"/>
                    </w:rPr>
                  </w:pPr>
                  <w:sdt>
                    <w:sdtPr>
                      <w:id w:val="387468334"/>
                      <w:placeholder>
                        <w:docPart w:val="892252C0D7154E428C9948E7462A0552"/>
                      </w:placeholder>
                      <w:date>
                        <w:dateFormat w:val="dd/MM/yyyy"/>
                        <w:lid w:val="fr-FR"/>
                        <w:storeMappedDataAs w:val="dateTime"/>
                        <w:calendar w:val="gregorian"/>
                      </w:date>
                    </w:sdtPr>
                    <w:sdtContent>
                      <w:r w:rsidR="00294A36" w:rsidRPr="00514417">
                        <w:t>_ _/_ _/_ _ _ _</w:t>
                      </w:r>
                    </w:sdtContent>
                  </w:sdt>
                  <w:permEnd w:id="1943297997"/>
                </w:p>
              </w:tc>
              <w:tc>
                <w:tcPr>
                  <w:tcW w:w="2180" w:type="pct"/>
                  <w:tcBorders>
                    <w:top w:val="single" w:sz="4" w:space="0" w:color="auto"/>
                    <w:left w:val="single" w:sz="4" w:space="0" w:color="auto"/>
                    <w:bottom w:val="single" w:sz="4" w:space="0" w:color="auto"/>
                    <w:right w:val="single" w:sz="4" w:space="0" w:color="auto"/>
                  </w:tcBorders>
                  <w:hideMark/>
                </w:tcPr>
                <w:p w14:paraId="340C402F" w14:textId="22255D9A" w:rsidR="00294A36" w:rsidRPr="007B4595" w:rsidRDefault="00294A36" w:rsidP="00F007D9">
                  <w:pPr>
                    <w:rPr>
                      <w:szCs w:val="20"/>
                      <w:lang w:val="pt-BR"/>
                    </w:rPr>
                  </w:pPr>
                  <w:r w:rsidRPr="007B4595">
                    <w:rPr>
                      <w:szCs w:val="20"/>
                      <w:lang w:val="pt-BR"/>
                    </w:rPr>
                    <w:t xml:space="preserve">Posologie : </w:t>
                  </w:r>
                  <w:sdt>
                    <w:sdtPr>
                      <w:id w:val="-347327542"/>
                      <w:placeholder>
                        <w:docPart w:val="6F7F398A5045476CA1AAC9812822FA7F"/>
                      </w:placeholder>
                      <w:showingPlcHdr/>
                    </w:sdtPr>
                    <w:sdtContent>
                      <w:r w:rsidRPr="0093672E">
                        <w:rPr>
                          <w:rStyle w:val="Mention1"/>
                        </w:rPr>
                        <w:t>| _ | _ | _ |</w:t>
                      </w:r>
                    </w:sdtContent>
                  </w:sdt>
                  <w:r w:rsidRPr="007B4595">
                    <w:rPr>
                      <w:szCs w:val="20"/>
                      <w:lang w:val="pt-BR"/>
                    </w:rPr>
                    <w:t xml:space="preserve"> mg/m²</w:t>
                  </w:r>
                </w:p>
              </w:tc>
            </w:tr>
            <w:permStart w:id="869691113" w:edGrp="everyone"/>
            <w:tr w:rsidR="00294A36" w:rsidRPr="008D2A7B" w14:paraId="354DD340" w14:textId="77777777" w:rsidTr="00F007D9">
              <w:trPr>
                <w:trHeight w:val="742"/>
              </w:trPr>
              <w:tc>
                <w:tcPr>
                  <w:tcW w:w="1564" w:type="pct"/>
                  <w:tcBorders>
                    <w:top w:val="single" w:sz="4" w:space="0" w:color="auto"/>
                    <w:left w:val="single" w:sz="4" w:space="0" w:color="auto"/>
                    <w:bottom w:val="single" w:sz="4" w:space="0" w:color="auto"/>
                    <w:right w:val="single" w:sz="4" w:space="0" w:color="auto"/>
                  </w:tcBorders>
                </w:tcPr>
                <w:p w14:paraId="0ED7EE68" w14:textId="77777777" w:rsidR="00294A36" w:rsidRPr="008D2A7B" w:rsidRDefault="00000000" w:rsidP="00F007D9">
                  <w:pPr>
                    <w:rPr>
                      <w:b/>
                      <w:bCs/>
                      <w:szCs w:val="20"/>
                    </w:rPr>
                  </w:pPr>
                  <w:sdt>
                    <w:sdtPr>
                      <w:id w:val="1841577999"/>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869691113"/>
                    </w:sdtContent>
                  </w:sdt>
                  <w:r w:rsidR="00294A36" w:rsidRPr="008D2A7B">
                    <w:rPr>
                      <w:b/>
                      <w:bCs/>
                      <w:szCs w:val="20"/>
                    </w:rPr>
                    <w:t xml:space="preserve"> Arrêt définitif du traitement depuis le suivi précédent</w:t>
                  </w:r>
                </w:p>
              </w:tc>
              <w:tc>
                <w:tcPr>
                  <w:tcW w:w="1256" w:type="pct"/>
                  <w:tcBorders>
                    <w:top w:val="single" w:sz="4" w:space="0" w:color="auto"/>
                    <w:left w:val="single" w:sz="4" w:space="0" w:color="auto"/>
                    <w:bottom w:val="single" w:sz="4" w:space="0" w:color="auto"/>
                    <w:right w:val="single" w:sz="4" w:space="0" w:color="auto"/>
                  </w:tcBorders>
                </w:tcPr>
                <w:p w14:paraId="0CE1C39B" w14:textId="77777777" w:rsidR="00294A36" w:rsidRPr="008D2A7B" w:rsidRDefault="00294A36" w:rsidP="00F007D9">
                  <w:pPr>
                    <w:rPr>
                      <w:szCs w:val="20"/>
                    </w:rPr>
                  </w:pPr>
                  <w:r w:rsidRPr="008D2A7B">
                    <w:rPr>
                      <w:szCs w:val="20"/>
                    </w:rPr>
                    <w:t>Date d’interruption</w:t>
                  </w:r>
                </w:p>
                <w:permStart w:id="501305062" w:edGrp="everyone"/>
                <w:p w14:paraId="4C19D126" w14:textId="77777777" w:rsidR="00294A36" w:rsidRPr="008D2A7B" w:rsidRDefault="00000000" w:rsidP="00F007D9">
                  <w:pPr>
                    <w:rPr>
                      <w:szCs w:val="20"/>
                    </w:rPr>
                  </w:pPr>
                  <w:sdt>
                    <w:sdtPr>
                      <w:id w:val="528143049"/>
                      <w:placeholder>
                        <w:docPart w:val="6295D09BCBA147DD96E2D47BEA317172"/>
                      </w:placeholder>
                      <w:date>
                        <w:dateFormat w:val="dd/MM/yyyy"/>
                        <w:lid w:val="fr-FR"/>
                        <w:storeMappedDataAs w:val="dateTime"/>
                        <w:calendar w:val="gregorian"/>
                      </w:date>
                    </w:sdtPr>
                    <w:sdtContent>
                      <w:r w:rsidR="00294A36" w:rsidRPr="00514417">
                        <w:t>_ _/_ _/_ _ _ _</w:t>
                      </w:r>
                    </w:sdtContent>
                  </w:sdt>
                  <w:permEnd w:id="501305062"/>
                </w:p>
              </w:tc>
              <w:tc>
                <w:tcPr>
                  <w:tcW w:w="2180" w:type="pct"/>
                  <w:tcBorders>
                    <w:top w:val="single" w:sz="4" w:space="0" w:color="auto"/>
                    <w:left w:val="single" w:sz="4" w:space="0" w:color="auto"/>
                    <w:bottom w:val="single" w:sz="4" w:space="0" w:color="auto"/>
                    <w:right w:val="single" w:sz="4" w:space="0" w:color="auto"/>
                  </w:tcBorders>
                </w:tcPr>
                <w:p w14:paraId="15796F5B" w14:textId="77777777" w:rsidR="00294A36" w:rsidRPr="008D2A7B" w:rsidRDefault="00294A36" w:rsidP="00F007D9">
                  <w:pPr>
                    <w:spacing w:before="0" w:after="0" w:line="240" w:lineRule="auto"/>
                    <w:rPr>
                      <w:b/>
                      <w:szCs w:val="20"/>
                    </w:rPr>
                  </w:pPr>
                  <w:r w:rsidRPr="008D2A7B">
                    <w:rPr>
                      <w:b/>
                      <w:szCs w:val="20"/>
                    </w:rPr>
                    <w:t>Motif :</w:t>
                  </w:r>
                </w:p>
                <w:permStart w:id="1298924408" w:edGrp="everyone"/>
                <w:p w14:paraId="6EB1B3A6" w14:textId="77777777" w:rsidR="00294A36" w:rsidRPr="008D2A7B" w:rsidRDefault="00000000" w:rsidP="00F007D9">
                  <w:pPr>
                    <w:spacing w:before="0" w:after="0" w:line="240" w:lineRule="auto"/>
                    <w:rPr>
                      <w:szCs w:val="20"/>
                    </w:rPr>
                  </w:pPr>
                  <w:sdt>
                    <w:sdtPr>
                      <w:id w:val="-28105461"/>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298924408"/>
                    </w:sdtContent>
                  </w:sdt>
                  <w:r w:rsidR="00294A36" w:rsidRPr="008D2A7B">
                    <w:rPr>
                      <w:szCs w:val="20"/>
                    </w:rPr>
                    <w:t xml:space="preserve"> progression de la maladie</w:t>
                  </w:r>
                </w:p>
                <w:permStart w:id="103112940" w:edGrp="everyone"/>
                <w:p w14:paraId="3245CCFC" w14:textId="77777777" w:rsidR="00294A36" w:rsidRPr="008D2A7B" w:rsidRDefault="00000000" w:rsidP="00F007D9">
                  <w:pPr>
                    <w:spacing w:before="0" w:after="0" w:line="240" w:lineRule="auto"/>
                    <w:rPr>
                      <w:szCs w:val="20"/>
                    </w:rPr>
                  </w:pPr>
                  <w:sdt>
                    <w:sdtPr>
                      <w:id w:val="922452105"/>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03112940"/>
                    </w:sdtContent>
                  </w:sdt>
                  <w:r w:rsidR="00294A36" w:rsidRPr="008D2A7B">
                    <w:rPr>
                      <w:szCs w:val="20"/>
                    </w:rPr>
                    <w:t xml:space="preserve"> effet indésirable*</w:t>
                  </w:r>
                </w:p>
                <w:permStart w:id="1319396757" w:edGrp="everyone"/>
                <w:p w14:paraId="3AD5A5C1" w14:textId="77777777" w:rsidR="00294A36" w:rsidRPr="008D2A7B" w:rsidRDefault="00000000" w:rsidP="00F007D9">
                  <w:pPr>
                    <w:spacing w:before="0" w:after="0" w:line="240" w:lineRule="auto"/>
                    <w:rPr>
                      <w:szCs w:val="20"/>
                    </w:rPr>
                  </w:pPr>
                  <w:sdt>
                    <w:sdtPr>
                      <w:id w:val="-678421498"/>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1319396757"/>
                    </w:sdtContent>
                  </w:sdt>
                  <w:r w:rsidR="00294A36" w:rsidRPr="008D2A7B">
                    <w:rPr>
                      <w:szCs w:val="20"/>
                    </w:rPr>
                    <w:t xml:space="preserve"> souhait du patient</w:t>
                  </w:r>
                </w:p>
                <w:permStart w:id="200027298" w:edGrp="everyone"/>
                <w:p w14:paraId="3144BE85" w14:textId="77777777" w:rsidR="00294A36" w:rsidRPr="008D2A7B" w:rsidRDefault="00000000" w:rsidP="00F007D9">
                  <w:pPr>
                    <w:spacing w:before="0" w:after="0" w:line="240" w:lineRule="auto"/>
                    <w:rPr>
                      <w:szCs w:val="20"/>
                    </w:rPr>
                  </w:pPr>
                  <w:sdt>
                    <w:sdtPr>
                      <w:id w:val="1722785918"/>
                      <w14:checkbox>
                        <w14:checked w14:val="0"/>
                        <w14:checkedState w14:val="2612" w14:font="MS Gothic"/>
                        <w14:uncheckedState w14:val="2610" w14:font="MS Gothic"/>
                      </w14:checkbox>
                    </w:sdtPr>
                    <w:sdtContent>
                      <w:r w:rsidR="00294A36" w:rsidRPr="0093672E">
                        <w:rPr>
                          <w:rFonts w:ascii="Segoe UI Symbol" w:hAnsi="Segoe UI Symbol" w:cs="Segoe UI Symbol"/>
                        </w:rPr>
                        <w:t>☐</w:t>
                      </w:r>
                      <w:permEnd w:id="200027298"/>
                    </w:sdtContent>
                  </w:sdt>
                  <w:r w:rsidR="00294A36" w:rsidRPr="008D2A7B">
                    <w:rPr>
                      <w:szCs w:val="20"/>
                    </w:rPr>
                    <w:t xml:space="preserve"> autre </w:t>
                  </w:r>
                  <w:sdt>
                    <w:sdtPr>
                      <w:id w:val="1491992621"/>
                      <w:placeholder>
                        <w:docPart w:val="8F231E8B9554494886BD2595B999A6BF"/>
                      </w:placeholder>
                      <w:showingPlcHdr/>
                    </w:sdtPr>
                    <w:sdtContent>
                      <w:permStart w:id="77102221" w:edGrp="everyone"/>
                      <w:r w:rsidR="00294A36" w:rsidRPr="0093672E">
                        <w:rPr>
                          <w:rStyle w:val="Mention1"/>
                        </w:rPr>
                        <w:t>________________</w:t>
                      </w:r>
                      <w:permEnd w:id="77102221"/>
                    </w:sdtContent>
                  </w:sdt>
                </w:p>
              </w:tc>
            </w:tr>
          </w:tbl>
          <w:p w14:paraId="05AE1D6A" w14:textId="77777777" w:rsidR="00294A36" w:rsidRPr="0093672E" w:rsidRDefault="00294A36" w:rsidP="00F007D9">
            <w:pPr>
              <w:rPr>
                <w:rFonts w:ascii="Arial Nova Cond" w:hAnsi="Arial Nova Cond"/>
                <w:color w:val="808080" w:themeColor="background1" w:themeShade="80"/>
              </w:rPr>
            </w:pPr>
            <w:r w:rsidRPr="00901047">
              <w:rPr>
                <w:rFonts w:cs="Arial"/>
                <w:bCs/>
                <w:i/>
                <w:color w:val="auto"/>
                <w:sz w:val="18"/>
                <w:szCs w:val="18"/>
              </w:rPr>
              <w:t>*</w:t>
            </w:r>
            <w:r w:rsidRPr="00901047">
              <w:rPr>
                <w:rFonts w:cs="Arial"/>
                <w:i/>
                <w:sz w:val="18"/>
                <w:szCs w:val="18"/>
              </w:rPr>
              <w:t xml:space="preserve"> En cas d’effet indésirable, procéder à sa déclaration auprès du CRPV géographique via le système national de déclaration : </w:t>
            </w:r>
            <w:hyperlink r:id="rId31" w:history="1">
              <w:r w:rsidRPr="00CE7647">
                <w:rPr>
                  <w:rStyle w:val="Lienhypertexte"/>
                  <w:rFonts w:cs="Arial"/>
                  <w:i/>
                  <w:sz w:val="18"/>
                  <w:szCs w:val="18"/>
                </w:rPr>
                <w:t>www.signalement.social-sante.gouv.fr</w:t>
              </w:r>
            </w:hyperlink>
            <w:r>
              <w:rPr>
                <w:i/>
                <w:sz w:val="18"/>
                <w:szCs w:val="18"/>
              </w:rPr>
              <w:t xml:space="preserve">. </w:t>
            </w:r>
            <w:r w:rsidRPr="00901047">
              <w:rPr>
                <w:rFonts w:cs="Arial"/>
                <w:bCs/>
                <w:i/>
                <w:color w:val="auto"/>
                <w:sz w:val="18"/>
                <w:szCs w:val="18"/>
              </w:rPr>
              <w:t>En cas de décès du patient, compléter la fiche d’arrêt définitif de traitement</w:t>
            </w:r>
            <w:r>
              <w:rPr>
                <w:rFonts w:cs="Arial"/>
                <w:bCs/>
                <w:i/>
                <w:color w:val="auto"/>
                <w:sz w:val="18"/>
                <w:szCs w:val="18"/>
              </w:rPr>
              <w:t>.</w:t>
            </w:r>
          </w:p>
        </w:tc>
      </w:tr>
    </w:tbl>
    <w:p w14:paraId="54FED02B" w14:textId="77777777" w:rsidR="00294A36" w:rsidRDefault="00294A36" w:rsidP="00294A36">
      <w:pPr>
        <w:jc w:val="left"/>
      </w:pPr>
    </w:p>
    <w:p w14:paraId="4E84EA72" w14:textId="77777777" w:rsidR="00294A36" w:rsidRDefault="00294A36" w:rsidP="00294A36">
      <w:pPr>
        <w:pStyle w:val="Intertitre"/>
      </w:pPr>
      <w:r>
        <w:t>Maladie et bilan biologique</w:t>
      </w:r>
    </w:p>
    <w:p w14:paraId="5C22F5AC" w14:textId="194E9984" w:rsidR="00294A36" w:rsidRPr="0093672E" w:rsidRDefault="00294A36" w:rsidP="00294A36">
      <w:pPr>
        <w:jc w:val="left"/>
      </w:pPr>
      <w:r w:rsidRPr="0093672E">
        <w:t xml:space="preserve">Des modifications majeures sont-elles survenues depuis la demande d’accès précoce ? </w:t>
      </w:r>
      <w:r w:rsidRPr="0093672E">
        <w:br/>
      </w:r>
      <w:sdt>
        <w:sdtPr>
          <w:id w:val="1636213178"/>
          <w14:checkbox>
            <w14:checked w14:val="0"/>
            <w14:checkedState w14:val="2612" w14:font="MS Gothic"/>
            <w14:uncheckedState w14:val="2610" w14:font="MS Gothic"/>
          </w14:checkbox>
        </w:sdtPr>
        <w:sdtContent>
          <w:permStart w:id="1775265521" w:edGrp="everyone"/>
          <w:r w:rsidRPr="0093672E">
            <w:rPr>
              <w:rFonts w:ascii="MS Gothic" w:eastAsia="MS Gothic" w:hAnsi="MS Gothic" w:hint="eastAsia"/>
            </w:rPr>
            <w:t>☐</w:t>
          </w:r>
          <w:permEnd w:id="1775265521"/>
        </w:sdtContent>
      </w:sdt>
      <w:r w:rsidRPr="0093672E">
        <w:t xml:space="preserve"> Oui</w:t>
      </w:r>
      <w:r w:rsidRPr="0093672E">
        <w:tab/>
      </w:r>
      <w:r w:rsidRPr="0093672E">
        <w:tab/>
        <w:t xml:space="preserve"> </w:t>
      </w:r>
      <w:sdt>
        <w:sdtPr>
          <w:id w:val="-1047606077"/>
          <w14:checkbox>
            <w14:checked w14:val="0"/>
            <w14:checkedState w14:val="2612" w14:font="MS Gothic"/>
            <w14:uncheckedState w14:val="2610" w14:font="MS Gothic"/>
          </w14:checkbox>
        </w:sdtPr>
        <w:sdtContent>
          <w:permStart w:id="1515725928" w:edGrp="everyone"/>
          <w:r>
            <w:rPr>
              <w:rFonts w:ascii="MS Gothic" w:eastAsia="MS Gothic" w:hAnsi="MS Gothic" w:hint="eastAsia"/>
            </w:rPr>
            <w:t>☐</w:t>
          </w:r>
        </w:sdtContent>
      </w:sdt>
      <w:permEnd w:id="1515725928"/>
      <w:r w:rsidRPr="0093672E">
        <w:t xml:space="preserve"> Non </w:t>
      </w:r>
    </w:p>
    <w:p w14:paraId="4437B4A8" w14:textId="77777777" w:rsidR="00294A36" w:rsidRPr="0093672E" w:rsidRDefault="00294A36" w:rsidP="00294A36">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294A36" w:rsidRPr="0093672E" w14:paraId="168035D6" w14:textId="77777777" w:rsidTr="00F007D9">
        <w:tc>
          <w:tcPr>
            <w:tcW w:w="9629" w:type="dxa"/>
          </w:tcPr>
          <w:p w14:paraId="281A5D76" w14:textId="77777777" w:rsidR="00294A36" w:rsidRPr="00005706" w:rsidRDefault="00000000" w:rsidP="00F007D9">
            <w:pPr>
              <w:rPr>
                <w:rFonts w:ascii="Arial Nova Cond" w:hAnsi="Arial Nova Cond" w:cs="Arial"/>
              </w:rPr>
            </w:pPr>
            <w:sdt>
              <w:sdtPr>
                <w:id w:val="942500437"/>
                <w:placeholder>
                  <w:docPart w:val="58B7BAC9E97A41BF91E3E3DA4954B3BD"/>
                </w:placeholder>
                <w:showingPlcHdr/>
              </w:sdtPr>
              <w:sdtContent>
                <w:permStart w:id="1026042136" w:edGrp="everyone"/>
                <w:r w:rsidR="00294A36" w:rsidRPr="0093672E">
                  <w:rPr>
                    <w:rStyle w:val="Mention1"/>
                  </w:rPr>
                  <w:t>________________</w:t>
                </w:r>
                <w:permEnd w:id="1026042136"/>
              </w:sdtContent>
            </w:sdt>
          </w:p>
        </w:tc>
      </w:tr>
    </w:tbl>
    <w:p w14:paraId="4F9E0E89" w14:textId="77777777" w:rsidR="00294A36" w:rsidRPr="0093672E" w:rsidRDefault="00294A36" w:rsidP="00294A36"/>
    <w:p w14:paraId="7DA075A8" w14:textId="77777777" w:rsidR="00294A36" w:rsidRPr="0093672E" w:rsidRDefault="00294A36" w:rsidP="00294A36">
      <w:pPr>
        <w:pStyle w:val="Intertitre"/>
      </w:pPr>
      <w:r w:rsidRPr="0093672E">
        <w:t xml:space="preserve">Traitements concomitants </w:t>
      </w:r>
      <w:r>
        <w:t>(incluant les</w:t>
      </w:r>
      <w:r w:rsidRPr="0093672E">
        <w:t xml:space="preserve"> soins de support</w:t>
      </w:r>
      <w:r>
        <w:t>)</w:t>
      </w:r>
      <w:r w:rsidRPr="0093672E">
        <w:t xml:space="preserve"> </w:t>
      </w:r>
    </w:p>
    <w:tbl>
      <w:tblPr>
        <w:tblStyle w:val="Grilledetableauclaire"/>
        <w:tblW w:w="0" w:type="auto"/>
        <w:tblLook w:val="0600" w:firstRow="0" w:lastRow="0" w:firstColumn="0" w:lastColumn="0" w:noHBand="1" w:noVBand="1"/>
      </w:tblPr>
      <w:tblGrid>
        <w:gridCol w:w="9608"/>
      </w:tblGrid>
      <w:tr w:rsidR="00294A36" w:rsidRPr="0093672E" w14:paraId="106674DD" w14:textId="77777777" w:rsidTr="00F007D9">
        <w:tc>
          <w:tcPr>
            <w:tcW w:w="9628" w:type="dxa"/>
          </w:tcPr>
          <w:p w14:paraId="0FCEB0B6" w14:textId="13139682" w:rsidR="00294A36" w:rsidRPr="000C43B5" w:rsidRDefault="00294A36" w:rsidP="00F007D9">
            <w:r w:rsidRPr="000C43B5">
              <w:t xml:space="preserve">Y a-t-il eu une introduction ou une modification des traitements par antibiotiques et/ou corticoïdes mentionnées lors de la demande d’accès : </w:t>
            </w:r>
            <w:permStart w:id="1672833957" w:edGrp="everyone"/>
            <w:sdt>
              <w:sdtPr>
                <w:id w:val="1689258443"/>
                <w14:checkbox>
                  <w14:checked w14:val="0"/>
                  <w14:checkedState w14:val="2612" w14:font="MS Gothic"/>
                  <w14:uncheckedState w14:val="2610" w14:font="MS Gothic"/>
                </w14:checkbox>
              </w:sdtPr>
              <w:sdtContent>
                <w:r w:rsidRPr="000C43B5">
                  <w:rPr>
                    <w:rFonts w:hint="eastAsia"/>
                  </w:rPr>
                  <w:t>☐</w:t>
                </w:r>
              </w:sdtContent>
            </w:sdt>
            <w:permEnd w:id="1672833957"/>
            <w:r w:rsidRPr="000C43B5">
              <w:t xml:space="preserve"> Oui ; </w:t>
            </w:r>
            <w:permStart w:id="1455381044" w:edGrp="everyone"/>
            <w:sdt>
              <w:sdtPr>
                <w:id w:val="-761222239"/>
                <w14:checkbox>
                  <w14:checked w14:val="0"/>
                  <w14:checkedState w14:val="2612" w14:font="MS Gothic"/>
                  <w14:uncheckedState w14:val="2610" w14:font="MS Gothic"/>
                </w14:checkbox>
              </w:sdtPr>
              <w:sdtContent>
                <w:r w:rsidRPr="000C43B5">
                  <w:rPr>
                    <w:rFonts w:hint="eastAsia"/>
                  </w:rPr>
                  <w:t>☐</w:t>
                </w:r>
              </w:sdtContent>
            </w:sdt>
            <w:permEnd w:id="1455381044"/>
            <w:r w:rsidRPr="000C43B5">
              <w:t xml:space="preserve"> Non </w:t>
            </w:r>
          </w:p>
          <w:p w14:paraId="075DE134" w14:textId="77777777" w:rsidR="00294A36" w:rsidRPr="000C43B5" w:rsidRDefault="00294A36" w:rsidP="00F007D9">
            <w:r w:rsidRPr="000C43B5">
              <w:t xml:space="preserve">Si oui, merci d’indiquer les modifications : </w:t>
            </w:r>
          </w:p>
          <w:p w14:paraId="37954C60" w14:textId="77777777" w:rsidR="00294A36" w:rsidRPr="000C43B5" w:rsidRDefault="00294A36" w:rsidP="00F007D9">
            <w:r w:rsidRPr="000C43B5">
              <w:t xml:space="preserve">Antibiotiques : </w:t>
            </w:r>
            <w:permStart w:id="53162917" w:edGrp="everyone"/>
            <w:sdt>
              <w:sdtPr>
                <w:id w:val="665525396"/>
                <w14:checkbox>
                  <w14:checked w14:val="0"/>
                  <w14:checkedState w14:val="2612" w14:font="MS Gothic"/>
                  <w14:uncheckedState w14:val="2610" w14:font="MS Gothic"/>
                </w14:checkbox>
              </w:sdtPr>
              <w:sdtContent>
                <w:r w:rsidRPr="000C43B5">
                  <w:rPr>
                    <w:rFonts w:hint="eastAsia"/>
                  </w:rPr>
                  <w:t>☐</w:t>
                </w:r>
              </w:sdtContent>
            </w:sdt>
            <w:permEnd w:id="53162917"/>
            <w:r w:rsidRPr="000C43B5">
              <w:t xml:space="preserve"> Introduction ; </w:t>
            </w:r>
            <w:permStart w:id="1905475100" w:edGrp="everyone"/>
            <w:sdt>
              <w:sdtPr>
                <w:id w:val="-747421322"/>
                <w14:checkbox>
                  <w14:checked w14:val="0"/>
                  <w14:checkedState w14:val="2612" w14:font="MS Gothic"/>
                  <w14:uncheckedState w14:val="2610" w14:font="MS Gothic"/>
                </w14:checkbox>
              </w:sdtPr>
              <w:sdtContent>
                <w:r w:rsidRPr="000C43B5">
                  <w:rPr>
                    <w:rFonts w:hint="eastAsia"/>
                  </w:rPr>
                  <w:t>☐</w:t>
                </w:r>
              </w:sdtContent>
            </w:sdt>
            <w:permEnd w:id="1905475100"/>
            <w:r w:rsidRPr="000C43B5">
              <w:t xml:space="preserve"> Arrêt </w:t>
            </w:r>
          </w:p>
          <w:p w14:paraId="759FD976" w14:textId="77777777" w:rsidR="00294A36" w:rsidRPr="006C232E" w:rsidRDefault="00294A36" w:rsidP="00F007D9">
            <w:pPr>
              <w:rPr>
                <w:rFonts w:cs="Arial"/>
              </w:rPr>
            </w:pPr>
            <w:r w:rsidRPr="000C43B5">
              <w:t xml:space="preserve">Corticoïdes : </w:t>
            </w:r>
            <w:permStart w:id="518479335" w:edGrp="everyone"/>
            <w:sdt>
              <w:sdtPr>
                <w:id w:val="-1588758397"/>
                <w14:checkbox>
                  <w14:checked w14:val="0"/>
                  <w14:checkedState w14:val="2612" w14:font="MS Gothic"/>
                  <w14:uncheckedState w14:val="2610" w14:font="MS Gothic"/>
                </w14:checkbox>
              </w:sdtPr>
              <w:sdtContent>
                <w:r w:rsidRPr="000C43B5">
                  <w:rPr>
                    <w:rFonts w:hint="eastAsia"/>
                  </w:rPr>
                  <w:t>☐</w:t>
                </w:r>
              </w:sdtContent>
            </w:sdt>
            <w:permEnd w:id="518479335"/>
            <w:r w:rsidRPr="000C43B5">
              <w:t xml:space="preserve"> Introduction ; </w:t>
            </w:r>
            <w:permStart w:id="930819426" w:edGrp="everyone"/>
            <w:sdt>
              <w:sdtPr>
                <w:id w:val="-1651436955"/>
                <w14:checkbox>
                  <w14:checked w14:val="0"/>
                  <w14:checkedState w14:val="2612" w14:font="MS Gothic"/>
                  <w14:uncheckedState w14:val="2610" w14:font="MS Gothic"/>
                </w14:checkbox>
              </w:sdtPr>
              <w:sdtContent>
                <w:r w:rsidRPr="000C43B5">
                  <w:rPr>
                    <w:rFonts w:hint="eastAsia"/>
                  </w:rPr>
                  <w:t>☐</w:t>
                </w:r>
              </w:sdtContent>
            </w:sdt>
            <w:permEnd w:id="930819426"/>
            <w:r w:rsidRPr="000C43B5">
              <w:t xml:space="preserve"> Arrêt</w:t>
            </w:r>
          </w:p>
        </w:tc>
      </w:tr>
    </w:tbl>
    <w:p w14:paraId="74AD2B66" w14:textId="77777777" w:rsidR="00690512" w:rsidRDefault="00690512" w:rsidP="007A126B"/>
    <w:p w14:paraId="4CFA2631" w14:textId="4966921B" w:rsidR="00294A36" w:rsidRPr="0093672E" w:rsidRDefault="00294A36" w:rsidP="00294A36">
      <w:pPr>
        <w:pStyle w:val="Titre2"/>
        <w:numPr>
          <w:ilvl w:val="0"/>
          <w:numId w:val="0"/>
        </w:numPr>
        <w:ind w:left="360" w:hanging="360"/>
      </w:pPr>
      <w:r w:rsidRPr="0093672E">
        <w:t xml:space="preserve">Évaluation de l’effet du traitement par </w:t>
      </w:r>
      <w:sdt>
        <w:sdtPr>
          <w:alias w:val="Nom du médicament"/>
          <w:tag w:val=""/>
          <w:id w:val="-104277404"/>
          <w:placeholder>
            <w:docPart w:val="C0349BB58E974A17BB383BA24B43C089"/>
          </w:placeholder>
          <w:dataBinding w:prefixMappings="xmlns:ns0='http://purl.org/dc/elements/1.1/' xmlns:ns1='http://schemas.openxmlformats.org/package/2006/metadata/core-properties' " w:xpath="/ns1:coreProperties[1]/ns0:title[1]" w:storeItemID="{6C3C8BC8-F283-45AE-878A-BAB7291924A1}"/>
          <w:text/>
        </w:sdtPr>
        <w:sdtContent>
          <w:r w:rsidR="00660117">
            <w:t>JEMPERLI (dostarlimab)</w:t>
          </w:r>
        </w:sdtContent>
      </w:sdt>
    </w:p>
    <w:p w14:paraId="33980FD3" w14:textId="41D08476" w:rsidR="00294A36" w:rsidRDefault="00294A36" w:rsidP="00294A36">
      <w:pPr>
        <w:pStyle w:val="Intertitre"/>
        <w:rPr>
          <w:rFonts w:ascii="Arial" w:hAnsi="Arial" w:cstheme="minorBidi"/>
          <w:b w:val="0"/>
          <w:bCs w:val="0"/>
          <w:color w:val="404040" w:themeColor="text1" w:themeTint="BF"/>
          <w:sz w:val="22"/>
        </w:rPr>
      </w:pPr>
      <w:r w:rsidRPr="00B234BD">
        <w:t>Temps jusqu’à arrêt de traitement ou décès*</w:t>
      </w:r>
    </w:p>
    <w:tbl>
      <w:tblPr>
        <w:tblStyle w:val="Grilledetableauclaire"/>
        <w:tblW w:w="0" w:type="auto"/>
        <w:tblLook w:val="0600" w:firstRow="0" w:lastRow="0" w:firstColumn="0" w:lastColumn="0" w:noHBand="1" w:noVBand="1"/>
      </w:tblPr>
      <w:tblGrid>
        <w:gridCol w:w="9608"/>
      </w:tblGrid>
      <w:tr w:rsidR="00294A36" w:rsidRPr="0093672E" w14:paraId="446D05AD" w14:textId="77777777" w:rsidTr="00F007D9">
        <w:tc>
          <w:tcPr>
            <w:tcW w:w="9629" w:type="dxa"/>
          </w:tcPr>
          <w:p w14:paraId="6BA3EC50" w14:textId="77777777" w:rsidR="00294A36" w:rsidRPr="009E0356" w:rsidRDefault="00294A36" w:rsidP="00F007D9">
            <w:pPr>
              <w:rPr>
                <w:rFonts w:ascii="Arial Nova Cond" w:hAnsi="Arial Nova Cond" w:cs="Arial"/>
                <w:color w:val="262626" w:themeColor="text1" w:themeTint="D9"/>
                <w:shd w:val="clear" w:color="auto" w:fill="F2F2F2" w:themeFill="background1" w:themeFillShade="F2"/>
              </w:rPr>
            </w:pPr>
            <w:r w:rsidRPr="009E0356">
              <w:rPr>
                <w:rFonts w:ascii="Arial Nova Cond" w:hAnsi="Arial Nova Cond" w:cs="Arial"/>
                <w:color w:val="262626" w:themeColor="text1" w:themeTint="D9"/>
                <w:shd w:val="clear" w:color="auto" w:fill="F2F2F2" w:themeFill="background1" w:themeFillShade="F2"/>
              </w:rPr>
              <w:t>Temps entre la date d’initiation du traitement par JEMPERLI (dostalimab) et la date d’arrêt de traitement pour progression de la maladie, pour toxicité ou décès quelle que soit la cause.</w:t>
            </w:r>
          </w:p>
          <w:p w14:paraId="0AADB107" w14:textId="77777777" w:rsidR="00294A36" w:rsidRPr="0093672E" w:rsidRDefault="00294A36" w:rsidP="00F007D9">
            <w:r w:rsidRPr="009E0356">
              <w:rPr>
                <w:rFonts w:ascii="Arial Nova Cond" w:hAnsi="Arial Nova Cond" w:cs="Arial"/>
                <w:color w:val="262626" w:themeColor="text1" w:themeTint="D9"/>
                <w:shd w:val="clear" w:color="auto" w:fill="F2F2F2" w:themeFill="background1" w:themeFillShade="F2"/>
              </w:rPr>
              <w:t>*Pour collecter cette variable, merci de remplir la fiche d’arrêt définitif de traitement.</w:t>
            </w:r>
          </w:p>
        </w:tc>
      </w:tr>
    </w:tbl>
    <w:p w14:paraId="257F972A" w14:textId="77777777" w:rsidR="00294A36" w:rsidRDefault="00294A36" w:rsidP="00294A36">
      <w:pPr>
        <w:pStyle w:val="Intertitre"/>
        <w:rPr>
          <w:rFonts w:ascii="Arial" w:hAnsi="Arial" w:cstheme="minorBidi"/>
          <w:b w:val="0"/>
          <w:bCs w:val="0"/>
          <w:color w:val="404040" w:themeColor="text1" w:themeTint="BF"/>
          <w:sz w:val="22"/>
        </w:rPr>
      </w:pPr>
      <w:r>
        <w:lastRenderedPageBreak/>
        <w:t>Survie globale</w:t>
      </w:r>
      <w:r w:rsidDel="003B56E2">
        <w:t xml:space="preserve"> </w:t>
      </w:r>
      <w:r>
        <w:t>**</w:t>
      </w:r>
    </w:p>
    <w:tbl>
      <w:tblPr>
        <w:tblStyle w:val="Grilledetableauclaire"/>
        <w:tblW w:w="0" w:type="auto"/>
        <w:tblLook w:val="0600" w:firstRow="0" w:lastRow="0" w:firstColumn="0" w:lastColumn="0" w:noHBand="1" w:noVBand="1"/>
      </w:tblPr>
      <w:tblGrid>
        <w:gridCol w:w="9608"/>
      </w:tblGrid>
      <w:tr w:rsidR="00294A36" w:rsidRPr="0093672E" w14:paraId="6F26809E" w14:textId="77777777" w:rsidTr="00F007D9">
        <w:tc>
          <w:tcPr>
            <w:tcW w:w="9629" w:type="dxa"/>
          </w:tcPr>
          <w:p w14:paraId="2AD6ED84" w14:textId="3C9F1935" w:rsidR="00294A36" w:rsidRPr="009E0356" w:rsidRDefault="00294A36" w:rsidP="00F007D9">
            <w:pPr>
              <w:rPr>
                <w:rFonts w:ascii="Arial Nova Cond" w:hAnsi="Arial Nova Cond" w:cs="Arial"/>
                <w:color w:val="262626" w:themeColor="text1" w:themeTint="D9"/>
                <w:shd w:val="clear" w:color="auto" w:fill="F2F2F2" w:themeFill="background1" w:themeFillShade="F2"/>
              </w:rPr>
            </w:pPr>
            <w:r w:rsidRPr="009E0356">
              <w:rPr>
                <w:rFonts w:ascii="Arial Nova Cond" w:hAnsi="Arial Nova Cond" w:cs="Arial"/>
                <w:color w:val="262626" w:themeColor="text1" w:themeTint="D9"/>
                <w:shd w:val="clear" w:color="auto" w:fill="F2F2F2" w:themeFill="background1" w:themeFillShade="F2"/>
              </w:rPr>
              <w:t xml:space="preserve">Temps entre la date d’initiation du traitement par </w:t>
            </w:r>
            <w:r w:rsidR="00660117">
              <w:rPr>
                <w:rFonts w:ascii="Arial Nova Cond" w:hAnsi="Arial Nova Cond" w:cs="Arial"/>
                <w:color w:val="262626" w:themeColor="text1" w:themeTint="D9"/>
                <w:shd w:val="clear" w:color="auto" w:fill="F2F2F2" w:themeFill="background1" w:themeFillShade="F2"/>
              </w:rPr>
              <w:t>JEMPERLI (dostarlimab)</w:t>
            </w:r>
            <w:r w:rsidR="00FE2341">
              <w:rPr>
                <w:rFonts w:ascii="Arial Nova Cond" w:hAnsi="Arial Nova Cond" w:cs="Arial"/>
                <w:color w:val="262626" w:themeColor="text1" w:themeTint="D9"/>
                <w:shd w:val="clear" w:color="auto" w:fill="F2F2F2" w:themeFill="background1" w:themeFillShade="F2"/>
              </w:rPr>
              <w:t xml:space="preserve"> </w:t>
            </w:r>
            <w:r w:rsidRPr="009E0356">
              <w:rPr>
                <w:rFonts w:ascii="Arial Nova Cond" w:hAnsi="Arial Nova Cond" w:cs="Arial"/>
                <w:color w:val="262626" w:themeColor="text1" w:themeTint="D9"/>
                <w:shd w:val="clear" w:color="auto" w:fill="F2F2F2" w:themeFill="background1" w:themeFillShade="F2"/>
              </w:rPr>
              <w:t xml:space="preserve">et la date de décès de toutes causes. </w:t>
            </w:r>
          </w:p>
          <w:p w14:paraId="1262B0D4" w14:textId="77777777" w:rsidR="00294A36" w:rsidRPr="006C232E" w:rsidRDefault="00294A36" w:rsidP="00F007D9">
            <w:pPr>
              <w:rPr>
                <w:rFonts w:ascii="Arial Nova Cond" w:hAnsi="Arial Nova Cond"/>
              </w:rPr>
            </w:pPr>
            <w:r w:rsidRPr="009E0356">
              <w:rPr>
                <w:rFonts w:ascii="Arial Nova Cond" w:hAnsi="Arial Nova Cond" w:cs="Arial"/>
                <w:color w:val="262626" w:themeColor="text1" w:themeTint="D9"/>
                <w:shd w:val="clear" w:color="auto" w:fill="F2F2F2" w:themeFill="background1" w:themeFillShade="F2"/>
              </w:rPr>
              <w:t>**Pour collecter cette variable, merci de remplir la fiche d’arrêt définitif de traitement.</w:t>
            </w:r>
          </w:p>
        </w:tc>
      </w:tr>
    </w:tbl>
    <w:p w14:paraId="322F56E5" w14:textId="77777777" w:rsidR="001E1586" w:rsidRPr="0093672E" w:rsidRDefault="001E1586" w:rsidP="00216893">
      <w:pPr>
        <w:pStyle w:val="Petit"/>
      </w:pPr>
    </w:p>
    <w:p w14:paraId="79CC56CB" w14:textId="4A716064" w:rsidR="00B30C8A" w:rsidRDefault="00B30C8A" w:rsidP="00B30C8A">
      <w:pPr>
        <w:pStyle w:val="Intertitre"/>
        <w:jc w:val="both"/>
        <w:rPr>
          <w:rFonts w:ascii="Arial" w:hAnsi="Arial" w:cstheme="minorBidi"/>
          <w:b w:val="0"/>
          <w:bCs w:val="0"/>
          <w:color w:val="404040" w:themeColor="text1" w:themeTint="BF"/>
          <w:sz w:val="22"/>
        </w:rPr>
      </w:pPr>
      <w:r>
        <w:rPr>
          <w:rStyle w:val="ui-provider"/>
        </w:rPr>
        <w:t>Critère d'efficacité auto-rapporté par le patient (qualité de vie, handicap, fonctionnement, symptômes ...)</w:t>
      </w:r>
      <w:r w:rsidR="00FE2341">
        <w:t xml:space="preserve"> </w:t>
      </w:r>
      <w:r>
        <w:t>(questionnaire EORTC QLQ-C30)</w:t>
      </w:r>
    </w:p>
    <w:p w14:paraId="2F2AADFF" w14:textId="77777777" w:rsidR="00B30C8A" w:rsidRPr="0093672E" w:rsidRDefault="00B30C8A" w:rsidP="00B30C8A">
      <w:pPr>
        <w:pStyle w:val="Paragraphedexplications"/>
      </w:pPr>
      <w:r w:rsidRPr="0093672E">
        <w:t>À compléter par l</w:t>
      </w:r>
      <w:r>
        <w:t>a</w:t>
      </w:r>
      <w:r w:rsidRPr="0093672E">
        <w:t xml:space="preserve"> patient</w:t>
      </w:r>
      <w:r>
        <w:t>e</w:t>
      </w:r>
      <w:r w:rsidRPr="0093672E">
        <w:t xml:space="preserve"> par auto-questionnaire en </w:t>
      </w:r>
      <w:hyperlink w:anchor="Questionnaire" w:history="1">
        <w:r w:rsidRPr="000F50A3">
          <w:rPr>
            <w:rStyle w:val="Lienhypertexte"/>
          </w:rPr>
          <w:t>annexe</w:t>
        </w:r>
      </w:hyperlink>
      <w:r>
        <w:t>.</w:t>
      </w:r>
    </w:p>
    <w:tbl>
      <w:tblPr>
        <w:tblStyle w:val="Grilledetableauclaire"/>
        <w:tblW w:w="0" w:type="auto"/>
        <w:tblLook w:val="0600" w:firstRow="0" w:lastRow="0" w:firstColumn="0" w:lastColumn="0" w:noHBand="1" w:noVBand="1"/>
      </w:tblPr>
      <w:tblGrid>
        <w:gridCol w:w="9608"/>
      </w:tblGrid>
      <w:tr w:rsidR="00B30C8A" w:rsidRPr="0093672E" w14:paraId="2BF699A3" w14:textId="77777777" w:rsidTr="00DC1BBE">
        <w:tc>
          <w:tcPr>
            <w:tcW w:w="9608" w:type="dxa"/>
          </w:tcPr>
          <w:p w14:paraId="1361DA0B" w14:textId="77777777" w:rsidR="00B30C8A" w:rsidRPr="00670A0E" w:rsidRDefault="00B30C8A" w:rsidP="00DC1BBE">
            <w:r w:rsidRPr="009050EC">
              <w:rPr>
                <w:rFonts w:ascii="Arial Nova Cond" w:hAnsi="Arial Nova Cond" w:cs="Arial"/>
                <w:color w:val="262626" w:themeColor="text1" w:themeTint="D9"/>
                <w:shd w:val="clear" w:color="auto" w:fill="F2F2F2" w:themeFill="background1" w:themeFillShade="F2"/>
              </w:rPr>
              <w:t xml:space="preserve">La qualité de vie sera mesurée par l’auto-questionnaire EORTC QLQ-C30 en </w:t>
            </w:r>
            <w:r w:rsidRPr="04D91111">
              <w:rPr>
                <w:rFonts w:ascii="Arial Nova Cond" w:hAnsi="Arial Nova Cond" w:cs="Arial"/>
                <w:color w:val="262626" w:themeColor="text1" w:themeTint="D9"/>
                <w:shd w:val="clear" w:color="auto" w:fill="F2F2F2" w:themeFill="background1" w:themeFillShade="F2"/>
              </w:rPr>
              <w:t>annexe 1.</w:t>
            </w:r>
            <w:r w:rsidRPr="009050EC">
              <w:rPr>
                <w:rFonts w:ascii="Arial Nova Cond" w:hAnsi="Arial Nova Cond" w:cs="Arial"/>
                <w:color w:val="262626" w:themeColor="text1" w:themeTint="D9"/>
                <w:shd w:val="clear" w:color="auto" w:fill="F2F2F2" w:themeFill="background1" w:themeFillShade="F2"/>
              </w:rPr>
              <w:t xml:space="preserve"> Il sera rempli par la patiente avant le début du traitement, </w:t>
            </w:r>
            <w:r w:rsidRPr="00DA101B">
              <w:rPr>
                <w:rFonts w:ascii="Arial Nova Cond" w:hAnsi="Arial Nova Cond" w:cs="Arial"/>
                <w:color w:val="262626" w:themeColor="text1" w:themeTint="D9"/>
                <w:shd w:val="clear" w:color="auto" w:fill="F2F2F2" w:themeFill="background1" w:themeFillShade="F2"/>
              </w:rPr>
              <w:t xml:space="preserve">après 3,18 et 24 semaines de traitement puis à 1, 2 et 3 ans </w:t>
            </w:r>
            <w:r>
              <w:rPr>
                <w:rFonts w:ascii="Arial Nova Cond" w:hAnsi="Arial Nova Cond" w:cs="Arial"/>
                <w:color w:val="262626" w:themeColor="text1" w:themeTint="D9"/>
                <w:shd w:val="clear" w:color="auto" w:fill="F2F2F2" w:themeFill="background1" w:themeFillShade="F2"/>
              </w:rPr>
              <w:t>(</w:t>
            </w:r>
            <w:r w:rsidRPr="00DA101B">
              <w:rPr>
                <w:rFonts w:ascii="Arial Nova Cond" w:hAnsi="Arial Nova Cond" w:cs="Arial"/>
                <w:color w:val="262626" w:themeColor="text1" w:themeTint="D9"/>
                <w:shd w:val="clear" w:color="auto" w:fill="F2F2F2" w:themeFill="background1" w:themeFillShade="F2"/>
              </w:rPr>
              <w:t>jusqu’à la fin du traitement</w:t>
            </w:r>
            <w:r>
              <w:rPr>
                <w:rFonts w:ascii="Arial Nova Cond" w:hAnsi="Arial Nova Cond" w:cs="Arial"/>
                <w:color w:val="262626" w:themeColor="text1" w:themeTint="D9"/>
                <w:shd w:val="clear" w:color="auto" w:fill="F2F2F2" w:themeFill="background1" w:themeFillShade="F2"/>
              </w:rPr>
              <w:t xml:space="preserve">, </w:t>
            </w:r>
            <w:r w:rsidRPr="009050EC">
              <w:rPr>
                <w:rFonts w:ascii="Arial Nova Cond" w:hAnsi="Arial Nova Cond" w:cs="Arial"/>
                <w:color w:val="262626" w:themeColor="text1" w:themeTint="D9"/>
                <w:shd w:val="clear" w:color="auto" w:fill="F2F2F2" w:themeFill="background1" w:themeFillShade="F2"/>
              </w:rPr>
              <w:t xml:space="preserve">afin de correspondre au calendrier des visites de suivi). </w:t>
            </w:r>
            <w:r w:rsidRPr="006C232E">
              <w:rPr>
                <w:rFonts w:ascii="Arial Nova Cond" w:hAnsi="Arial Nova Cond" w:cs="Arial"/>
                <w:color w:val="262626" w:themeColor="text1" w:themeTint="D9"/>
                <w:shd w:val="clear" w:color="auto" w:fill="F2F2F2" w:themeFill="background1" w:themeFillShade="F2"/>
              </w:rPr>
              <w:t>La patiente complètera cet auto-questionnaire sous un format électronique de préférence, ou à défaut sous format papier.</w:t>
            </w:r>
          </w:p>
        </w:tc>
      </w:tr>
    </w:tbl>
    <w:p w14:paraId="7B5DE66E" w14:textId="77777777" w:rsidR="005F43EC" w:rsidRPr="0093672E" w:rsidRDefault="005F43EC" w:rsidP="00216893">
      <w:pPr>
        <w:pStyle w:val="Petit"/>
      </w:pPr>
    </w:p>
    <w:p w14:paraId="5C5E0B23" w14:textId="77777777" w:rsidR="00A25800" w:rsidRPr="0093672E" w:rsidRDefault="00A25800" w:rsidP="002A263E">
      <w:pPr>
        <w:pStyle w:val="Intertitre"/>
      </w:pPr>
      <w:r w:rsidRPr="0093672E">
        <w:t>Effet(s) indésirable(s)/Situation(s) particulière(s)</w:t>
      </w:r>
    </w:p>
    <w:p w14:paraId="1EDE1D40" w14:textId="5CA75060" w:rsidR="00A25800" w:rsidRPr="0093672E" w:rsidRDefault="00A25800" w:rsidP="00A25800">
      <w:r w:rsidRPr="0093672E">
        <w:t>Y a-t-il eu apparition d’effet(s) indésirable(s) ou une situation particulière à déclarer</w:t>
      </w:r>
      <w:r w:rsidR="00E70A73" w:rsidRPr="0093672E">
        <w:t xml:space="preserve"> depuis la dernière visite</w:t>
      </w:r>
      <w:r w:rsidRPr="0093672E">
        <w:t> ?</w:t>
      </w:r>
      <w:r w:rsidR="0027000B" w:rsidRPr="0093672E">
        <w:tab/>
      </w:r>
      <w:r w:rsidRPr="0093672E">
        <w:t xml:space="preserve"> </w:t>
      </w:r>
      <w:permStart w:id="1782733685" w:edGrp="everyone"/>
      <w:sdt>
        <w:sdtPr>
          <w:id w:val="-126323006"/>
          <w14:checkbox>
            <w14:checked w14:val="0"/>
            <w14:checkedState w14:val="2612" w14:font="MS Gothic"/>
            <w14:uncheckedState w14:val="2610" w14:font="MS Gothic"/>
          </w14:checkbox>
        </w:sdtPr>
        <w:sdtContent>
          <w:r w:rsidR="00AE1D78">
            <w:rPr>
              <w:rFonts w:ascii="MS Gothic" w:eastAsia="MS Gothic" w:hAnsi="MS Gothic" w:hint="eastAsia"/>
            </w:rPr>
            <w:t>☐</w:t>
          </w:r>
        </w:sdtContent>
      </w:sdt>
      <w:permEnd w:id="1782733685"/>
      <w:r w:rsidRPr="0093672E">
        <w:t xml:space="preserve"> Oui</w:t>
      </w:r>
      <w:r w:rsidR="0027000B" w:rsidRPr="0093672E">
        <w:tab/>
      </w:r>
      <w:r w:rsidR="0027000B" w:rsidRPr="0093672E">
        <w:tab/>
      </w:r>
      <w:r w:rsidRPr="0093672E">
        <w:t xml:space="preserve"> </w:t>
      </w:r>
      <w:permStart w:id="1136602036" w:edGrp="everyone"/>
      <w:sdt>
        <w:sdtPr>
          <w:id w:val="348299303"/>
          <w14:checkbox>
            <w14:checked w14:val="0"/>
            <w14:checkedState w14:val="2612" w14:font="MS Gothic"/>
            <w14:uncheckedState w14:val="2610" w14:font="MS Gothic"/>
          </w14:checkbox>
        </w:sdtPr>
        <w:sdtContent>
          <w:r w:rsidR="00771C45" w:rsidRPr="0093672E">
            <w:rPr>
              <w:rFonts w:ascii="Segoe UI Symbol" w:hAnsi="Segoe UI Symbol" w:cs="Segoe UI Symbol"/>
            </w:rPr>
            <w:t>☐</w:t>
          </w:r>
        </w:sdtContent>
      </w:sdt>
      <w:permEnd w:id="1136602036"/>
      <w:r w:rsidRPr="0093672E">
        <w:t xml:space="preserve"> Non</w:t>
      </w:r>
    </w:p>
    <w:p w14:paraId="1F72510F" w14:textId="20AD1F4C" w:rsidR="005D18A4" w:rsidRDefault="00A25800" w:rsidP="00822CBE">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B30C8A">
            <w:t>auprès du CRPV géographique via le système national de déclaration : https://signalement.social-sante.gouv.fr</w:t>
          </w:r>
        </w:sdtContent>
      </w:sdt>
      <w:r w:rsidR="00344262" w:rsidRPr="0093672E">
        <w:t xml:space="preserve">. </w:t>
      </w:r>
    </w:p>
    <w:p w14:paraId="245792A0" w14:textId="77777777" w:rsidR="00822CBE" w:rsidRDefault="00822CBE" w:rsidP="00822CBE">
      <w:pPr>
        <w:pStyle w:val="Paragraphedexplications"/>
        <w:ind w:left="0"/>
      </w:pPr>
    </w:p>
    <w:tbl>
      <w:tblPr>
        <w:tblStyle w:val="Tableausimple2"/>
        <w:tblW w:w="5000" w:type="pct"/>
        <w:tblLook w:val="0600" w:firstRow="0" w:lastRow="0" w:firstColumn="0" w:lastColumn="0" w:noHBand="1" w:noVBand="1"/>
      </w:tblPr>
      <w:tblGrid>
        <w:gridCol w:w="4770"/>
        <w:gridCol w:w="4858"/>
      </w:tblGrid>
      <w:tr w:rsidR="00F353CA" w:rsidRPr="0093672E" w14:paraId="48B5C6C4" w14:textId="77777777" w:rsidTr="00216893">
        <w:trPr>
          <w:trHeight w:val="5360"/>
        </w:trPr>
        <w:tc>
          <w:tcPr>
            <w:tcW w:w="2477" w:type="pct"/>
          </w:tcPr>
          <w:p w14:paraId="7F9C70C8" w14:textId="77777777" w:rsidR="00AC31D2" w:rsidRPr="0093672E" w:rsidRDefault="00AC31D2" w:rsidP="00AC31D2">
            <w:pPr>
              <w:rPr>
                <w:rStyle w:val="lev"/>
              </w:rPr>
            </w:pPr>
            <w:r w:rsidRPr="0093672E">
              <w:rPr>
                <w:rStyle w:val="lev"/>
              </w:rPr>
              <w:t xml:space="preserve">Médecin prescripteur </w:t>
            </w:r>
          </w:p>
          <w:p w14:paraId="2F9F9BAC" w14:textId="77777777"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Content>
                <w:permStart w:id="826232557" w:edGrp="everyone"/>
                <w:r w:rsidR="002647B4" w:rsidRPr="0093672E">
                  <w:rPr>
                    <w:rStyle w:val="Mention1"/>
                  </w:rPr>
                  <w:t>________________</w:t>
                </w:r>
                <w:permEnd w:id="826232557"/>
              </w:sdtContent>
            </w:sdt>
          </w:p>
          <w:p w14:paraId="1923E86F" w14:textId="77777777"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Content>
                <w:permStart w:id="984893359" w:edGrp="everyone"/>
                <w:r w:rsidR="002647B4" w:rsidRPr="0093672E">
                  <w:rPr>
                    <w:rStyle w:val="Mention1"/>
                  </w:rPr>
                  <w:t>________________</w:t>
                </w:r>
                <w:permEnd w:id="984893359"/>
              </w:sdtContent>
            </w:sdt>
          </w:p>
          <w:p w14:paraId="1198A0BA" w14:textId="77777777" w:rsidR="00AC31D2" w:rsidRPr="003206E4" w:rsidRDefault="00AD458E" w:rsidP="00AC31D2">
            <w:pPr>
              <w:rPr>
                <w:lang w:val="pt-BR"/>
              </w:rPr>
            </w:pPr>
            <w:r w:rsidRPr="003206E4">
              <w:rPr>
                <w:lang w:val="pt-BR"/>
              </w:rPr>
              <w:t>N</w:t>
            </w:r>
            <w:r w:rsidRPr="003206E4">
              <w:rPr>
                <w:vertAlign w:val="superscript"/>
                <w:lang w:val="pt-BR"/>
              </w:rPr>
              <w:t>o</w:t>
            </w:r>
            <w:r w:rsidRPr="003206E4">
              <w:rPr>
                <w:lang w:val="pt-BR"/>
              </w:rPr>
              <w:t> </w:t>
            </w:r>
            <w:r w:rsidR="00AC31D2" w:rsidRPr="003206E4">
              <w:rPr>
                <w:lang w:val="pt-BR"/>
              </w:rPr>
              <w:t>RPPS :</w:t>
            </w:r>
            <w:r w:rsidR="002647B4" w:rsidRPr="003206E4">
              <w:rPr>
                <w:lang w:val="pt-BR"/>
              </w:rPr>
              <w:t xml:space="preserve"> </w:t>
            </w:r>
            <w:sdt>
              <w:sdtPr>
                <w:id w:val="1471789914"/>
                <w:placeholder>
                  <w:docPart w:val="DDBD184F5F6E4548A6ACB907CA50411A"/>
                </w:placeholder>
                <w:showingPlcHdr/>
              </w:sdtPr>
              <w:sdtContent>
                <w:permStart w:id="1609386187" w:edGrp="everyone"/>
                <w:r w:rsidR="002647B4" w:rsidRPr="003206E4">
                  <w:rPr>
                    <w:rStyle w:val="Mention1"/>
                    <w:lang w:val="pt-BR"/>
                  </w:rPr>
                  <w:t>________________</w:t>
                </w:r>
                <w:permEnd w:id="1609386187"/>
              </w:sdtContent>
            </w:sdt>
          </w:p>
          <w:p w14:paraId="5CD5ED91" w14:textId="77777777" w:rsidR="002522FD" w:rsidRPr="003206E4" w:rsidRDefault="00C45AF2" w:rsidP="002522FD">
            <w:pPr>
              <w:rPr>
                <w:lang w:val="pt-BR"/>
              </w:rPr>
            </w:pPr>
            <w:r w:rsidRPr="003206E4">
              <w:rPr>
                <w:lang w:val="pt-BR"/>
              </w:rPr>
              <w:t>N</w:t>
            </w:r>
            <w:r w:rsidRPr="003206E4">
              <w:rPr>
                <w:vertAlign w:val="superscript"/>
                <w:lang w:val="pt-BR"/>
              </w:rPr>
              <w:t>o</w:t>
            </w:r>
            <w:r w:rsidRPr="003206E4" w:rsidDel="00C45AF2">
              <w:rPr>
                <w:lang w:val="pt-BR"/>
              </w:rPr>
              <w:t xml:space="preserve"> </w:t>
            </w:r>
            <w:r w:rsidR="002522FD" w:rsidRPr="003206E4">
              <w:rPr>
                <w:lang w:val="pt-BR"/>
              </w:rPr>
              <w:t xml:space="preserve">FINESS : </w:t>
            </w:r>
            <w:sdt>
              <w:sdtPr>
                <w:id w:val="1304881777"/>
                <w:placeholder>
                  <w:docPart w:val="1C320FD8C38247A69D5BE2ECEC3FA650"/>
                </w:placeholder>
                <w:showingPlcHdr/>
              </w:sdtPr>
              <w:sdtContent>
                <w:permStart w:id="711134162" w:edGrp="everyone"/>
                <w:r w:rsidR="002522FD" w:rsidRPr="003206E4">
                  <w:rPr>
                    <w:rStyle w:val="Mention1"/>
                    <w:lang w:val="pt-BR"/>
                  </w:rPr>
                  <w:t>________________</w:t>
                </w:r>
                <w:permEnd w:id="711134162"/>
              </w:sdtContent>
            </w:sdt>
          </w:p>
          <w:p w14:paraId="1607B084" w14:textId="77777777" w:rsidR="00AC31D2" w:rsidRPr="003206E4" w:rsidRDefault="00AD458E" w:rsidP="00AC31D2">
            <w:pPr>
              <w:rPr>
                <w:lang w:val="pt-BR"/>
              </w:rPr>
            </w:pPr>
            <w:r w:rsidRPr="003206E4">
              <w:rPr>
                <w:lang w:val="pt-BR"/>
              </w:rPr>
              <w:t xml:space="preserve">Tél </w:t>
            </w:r>
            <w:r w:rsidR="00AC31D2" w:rsidRPr="003206E4">
              <w:rPr>
                <w:lang w:val="pt-BR"/>
              </w:rPr>
              <w:t>:</w:t>
            </w:r>
            <w:r w:rsidR="00AC31D2" w:rsidRPr="003206E4">
              <w:rPr>
                <w:lang w:val="pt-BR"/>
              </w:rPr>
              <w:tab/>
            </w:r>
            <w:sdt>
              <w:sdtPr>
                <w:id w:val="-1971351018"/>
                <w:placeholder>
                  <w:docPart w:val="B26CC972C57C4B69B8C1B85DAA880972"/>
                </w:placeholder>
                <w:showingPlcHdr/>
              </w:sdtPr>
              <w:sdtContent>
                <w:permStart w:id="1091267102" w:edGrp="everyone"/>
                <w:r w:rsidR="00F038E3" w:rsidRPr="003206E4">
                  <w:rPr>
                    <w:rStyle w:val="Mention1"/>
                    <w:lang w:val="pt-BR"/>
                  </w:rPr>
                  <w:t>Numéro de téléphone.</w:t>
                </w:r>
                <w:permEnd w:id="1091267102"/>
              </w:sdtContent>
            </w:sdt>
          </w:p>
          <w:p w14:paraId="400B6D74" w14:textId="77777777" w:rsidR="00AC31D2" w:rsidRPr="003206E4" w:rsidRDefault="00AD458E" w:rsidP="00AC31D2">
            <w:pPr>
              <w:rPr>
                <w:lang w:val="pt-BR"/>
              </w:rPr>
            </w:pPr>
            <w:r w:rsidRPr="003206E4">
              <w:rPr>
                <w:lang w:val="pt-BR"/>
              </w:rPr>
              <w:t>E</w:t>
            </w:r>
            <w:r w:rsidR="00AC31D2" w:rsidRPr="003206E4">
              <w:rPr>
                <w:lang w:val="pt-BR"/>
              </w:rPr>
              <w:t>-mail</w:t>
            </w:r>
            <w:r w:rsidR="008C571B" w:rsidRPr="003206E4">
              <w:rPr>
                <w:lang w:val="pt-BR"/>
              </w:rPr>
              <w:t xml:space="preserve"> </w:t>
            </w:r>
            <w:r w:rsidR="00AC31D2" w:rsidRPr="003206E4">
              <w:rPr>
                <w:lang w:val="pt-BR"/>
              </w:rPr>
              <w:t>:</w:t>
            </w:r>
            <w:r w:rsidR="00E956AF" w:rsidRPr="003206E4">
              <w:rPr>
                <w:lang w:val="pt-BR"/>
              </w:rPr>
              <w:t xml:space="preserve"> </w:t>
            </w:r>
            <w:sdt>
              <w:sdtPr>
                <w:id w:val="889619285"/>
                <w:placeholder>
                  <w:docPart w:val="B88F52ED7152451282C13E1F8BB0387E"/>
                </w:placeholder>
                <w:showingPlcHdr/>
              </w:sdtPr>
              <w:sdtContent>
                <w:permStart w:id="581054167" w:edGrp="everyone"/>
                <w:r w:rsidR="00E956AF" w:rsidRPr="003206E4">
                  <w:rPr>
                    <w:rStyle w:val="Mention1"/>
                    <w:lang w:val="pt-BR"/>
                  </w:rPr>
                  <w:t>xxx@domaine.com</w:t>
                </w:r>
                <w:permEnd w:id="581054167"/>
              </w:sdtContent>
            </w:sdt>
          </w:p>
          <w:p w14:paraId="1172C925" w14:textId="77777777" w:rsidR="00AC31D2" w:rsidRPr="003206E4" w:rsidRDefault="00AC31D2" w:rsidP="00AC31D2">
            <w:pPr>
              <w:rPr>
                <w:lang w:val="pt-BR"/>
              </w:rPr>
            </w:pPr>
          </w:p>
          <w:p w14:paraId="7B9B4749" w14:textId="77777777"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Content>
                <w:permStart w:id="1125190501" w:edGrp="everyone"/>
                <w:r w:rsidR="00FE334B" w:rsidRPr="0093672E">
                  <w:rPr>
                    <w:rStyle w:val="Mention1"/>
                  </w:rPr>
                  <w:t>_ _/_ _/_ _ _ _</w:t>
                </w:r>
                <w:permEnd w:id="1125190501"/>
              </w:sdtContent>
            </w:sdt>
          </w:p>
          <w:p w14:paraId="0F0ABA3A" w14:textId="13967E0B" w:rsidR="00AC31D2" w:rsidRPr="0093672E" w:rsidRDefault="001207D2" w:rsidP="00AC31D2">
            <w:r>
              <w:t>S</w:t>
            </w:r>
            <w:r w:rsidR="00AC31D2" w:rsidRPr="0093672E">
              <w:t xml:space="preserve">ignature du </w:t>
            </w:r>
            <w:r w:rsidR="00D91247">
              <w:t>m</w:t>
            </w:r>
            <w:r w:rsidR="00D91247" w:rsidRPr="0093672E">
              <w:t>édecin </w:t>
            </w:r>
            <w:r w:rsidR="00AC31D2" w:rsidRPr="0093672E">
              <w:t>:</w:t>
            </w:r>
          </w:p>
          <w:p w14:paraId="2996FC8B" w14:textId="77777777" w:rsidR="00AC31D2" w:rsidRPr="0093672E" w:rsidRDefault="00AC31D2" w:rsidP="00AC31D2">
            <w:permStart w:id="1491216048" w:edGrp="everyone"/>
          </w:p>
          <w:p w14:paraId="20632030" w14:textId="77777777" w:rsidR="00AC31D2" w:rsidRPr="0093672E" w:rsidRDefault="00AC31D2" w:rsidP="00AC31D2"/>
          <w:permEnd w:id="1491216048"/>
          <w:p w14:paraId="15D6940D" w14:textId="77777777" w:rsidR="00216893" w:rsidRPr="0093672E" w:rsidRDefault="00216893" w:rsidP="00216893">
            <w:pPr>
              <w:tabs>
                <w:tab w:val="left" w:pos="1072"/>
              </w:tabs>
            </w:pPr>
          </w:p>
        </w:tc>
        <w:tc>
          <w:tcPr>
            <w:tcW w:w="2523" w:type="pct"/>
          </w:tcPr>
          <w:p w14:paraId="63FA7C8E" w14:textId="77777777" w:rsidR="00AC31D2" w:rsidRPr="0093672E" w:rsidRDefault="00D25BB7" w:rsidP="003266C6">
            <w:pPr>
              <w:jc w:val="left"/>
              <w:rPr>
                <w:rStyle w:val="lev"/>
              </w:rPr>
            </w:pPr>
            <w:r w:rsidRPr="0093672E">
              <w:rPr>
                <w:rStyle w:val="lev"/>
              </w:rPr>
              <w:t>Pharmacien</w:t>
            </w:r>
          </w:p>
          <w:p w14:paraId="1B893884" w14:textId="77777777"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Content>
                <w:permStart w:id="286805013" w:edGrp="everyone"/>
                <w:r w:rsidR="002647B4" w:rsidRPr="0093672E">
                  <w:rPr>
                    <w:rStyle w:val="Mention1"/>
                  </w:rPr>
                  <w:t>________________</w:t>
                </w:r>
                <w:permEnd w:id="286805013"/>
              </w:sdtContent>
            </w:sdt>
          </w:p>
          <w:p w14:paraId="7A49ED20" w14:textId="77777777"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Content>
                <w:permStart w:id="480467657" w:edGrp="everyone"/>
                <w:r w:rsidR="002647B4" w:rsidRPr="0093672E">
                  <w:rPr>
                    <w:rStyle w:val="Mention1"/>
                  </w:rPr>
                  <w:t>________________</w:t>
                </w:r>
                <w:permEnd w:id="480467657"/>
              </w:sdtContent>
            </w:sdt>
          </w:p>
          <w:p w14:paraId="011AE847" w14:textId="77777777" w:rsidR="00687E94" w:rsidRPr="0093672E" w:rsidRDefault="00687E94" w:rsidP="003266C6">
            <w:pPr>
              <w:jc w:val="left"/>
            </w:pPr>
          </w:p>
          <w:p w14:paraId="3DB8A22B" w14:textId="77777777"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Content>
                <w:permStart w:id="809786862" w:edGrp="everyone"/>
                <w:r w:rsidR="002522FD" w:rsidRPr="0093672E">
                  <w:rPr>
                    <w:rStyle w:val="Mention1"/>
                  </w:rPr>
                  <w:t>________________</w:t>
                </w:r>
                <w:permEnd w:id="809786862"/>
              </w:sdtContent>
            </w:sdt>
          </w:p>
          <w:p w14:paraId="6F323275" w14:textId="77777777"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Content>
                <w:permStart w:id="1492012018" w:edGrp="everyone"/>
                <w:r w:rsidR="00F038E3" w:rsidRPr="0093672E">
                  <w:rPr>
                    <w:rStyle w:val="Mention1"/>
                  </w:rPr>
                  <w:t>Numéro de téléphone.</w:t>
                </w:r>
                <w:permEnd w:id="1492012018"/>
              </w:sdtContent>
            </w:sdt>
          </w:p>
          <w:p w14:paraId="73C696FB" w14:textId="77777777" w:rsidR="00AC31D2" w:rsidRPr="000963BC" w:rsidRDefault="00AD458E" w:rsidP="003266C6">
            <w:pPr>
              <w:jc w:val="left"/>
              <w:rPr>
                <w:lang w:val="de-DE"/>
              </w:rPr>
            </w:pPr>
            <w:r w:rsidRPr="000963BC">
              <w:rPr>
                <w:lang w:val="de-DE"/>
              </w:rPr>
              <w:t>E</w:t>
            </w:r>
            <w:r w:rsidR="00AC31D2" w:rsidRPr="000963BC">
              <w:rPr>
                <w:lang w:val="de-DE"/>
              </w:rPr>
              <w:t>-mail</w:t>
            </w:r>
            <w:r w:rsidR="008C571B" w:rsidRPr="000963BC">
              <w:rPr>
                <w:lang w:val="de-DE"/>
              </w:rPr>
              <w:t xml:space="preserve"> </w:t>
            </w:r>
            <w:r w:rsidR="00AC31D2" w:rsidRPr="000963BC">
              <w:rPr>
                <w:lang w:val="de-DE"/>
              </w:rPr>
              <w:t>:</w:t>
            </w:r>
            <w:r w:rsidR="00E956AF" w:rsidRPr="000963BC">
              <w:rPr>
                <w:lang w:val="de-DE"/>
              </w:rPr>
              <w:t xml:space="preserve"> </w:t>
            </w:r>
            <w:sdt>
              <w:sdtPr>
                <w:id w:val="490066576"/>
                <w:placeholder>
                  <w:docPart w:val="0E58A7EC80E04CD3B41153DAE67E657F"/>
                </w:placeholder>
                <w:showingPlcHdr/>
              </w:sdtPr>
              <w:sdtContent>
                <w:permStart w:id="1256484069" w:edGrp="everyone"/>
                <w:r w:rsidR="00E956AF" w:rsidRPr="000963BC">
                  <w:rPr>
                    <w:rStyle w:val="Mention1"/>
                    <w:lang w:val="de-DE"/>
                  </w:rPr>
                  <w:t>xxx@domaine.com</w:t>
                </w:r>
                <w:permEnd w:id="1256484069"/>
              </w:sdtContent>
            </w:sdt>
          </w:p>
          <w:p w14:paraId="249B0B5A" w14:textId="77777777" w:rsidR="00AC31D2" w:rsidRPr="000963BC" w:rsidRDefault="00AC31D2" w:rsidP="003266C6">
            <w:pPr>
              <w:jc w:val="left"/>
              <w:rPr>
                <w:lang w:val="de-DE"/>
              </w:rPr>
            </w:pPr>
          </w:p>
          <w:p w14:paraId="6B0F5263" w14:textId="77777777"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Content>
                <w:permStart w:id="749498536" w:edGrp="everyone"/>
                <w:r w:rsidR="00FE334B" w:rsidRPr="0093672E">
                  <w:rPr>
                    <w:rStyle w:val="Mention1"/>
                  </w:rPr>
                  <w:t>_ _/_ _/_ _ _ _</w:t>
                </w:r>
                <w:permEnd w:id="749498536"/>
              </w:sdtContent>
            </w:sdt>
          </w:p>
          <w:p w14:paraId="45D87FDF" w14:textId="363C66E3" w:rsidR="00AC31D2" w:rsidRPr="0093672E" w:rsidRDefault="001207D2" w:rsidP="003266C6">
            <w:pPr>
              <w:jc w:val="left"/>
            </w:pPr>
            <w:r>
              <w:t>S</w:t>
            </w:r>
            <w:r w:rsidR="00AC31D2" w:rsidRPr="0093672E">
              <w:t xml:space="preserve">ignature du </w:t>
            </w:r>
            <w:r w:rsidR="00D91247">
              <w:t>p</w:t>
            </w:r>
            <w:r w:rsidR="00D91247" w:rsidRPr="0093672E">
              <w:t>harmacien </w:t>
            </w:r>
            <w:r w:rsidR="00AC31D2" w:rsidRPr="0093672E">
              <w:t>:</w:t>
            </w:r>
          </w:p>
          <w:p w14:paraId="1DAE7B09" w14:textId="77777777" w:rsidR="00AC31D2" w:rsidRDefault="00AC31D2" w:rsidP="003266C6">
            <w:pPr>
              <w:jc w:val="left"/>
            </w:pPr>
            <w:permStart w:id="856298614" w:edGrp="everyone"/>
          </w:p>
          <w:p w14:paraId="49B2C6C2" w14:textId="77777777" w:rsidR="001B10EE" w:rsidRDefault="001B10EE" w:rsidP="003266C6">
            <w:pPr>
              <w:jc w:val="left"/>
            </w:pPr>
          </w:p>
          <w:permEnd w:id="856298614"/>
          <w:p w14:paraId="6A7FED0C" w14:textId="77777777" w:rsidR="001B10EE" w:rsidRPr="0093672E" w:rsidRDefault="001B10EE" w:rsidP="003266C6">
            <w:pPr>
              <w:jc w:val="left"/>
            </w:pPr>
          </w:p>
        </w:tc>
      </w:tr>
    </w:tbl>
    <w:p w14:paraId="00972C24"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01F7F012"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428519E0" w14:textId="77777777" w:rsidR="009C36F6" w:rsidRPr="0093672E" w:rsidRDefault="00AC31D2" w:rsidP="00DF4B34">
            <w:pPr>
              <w:pStyle w:val="Titredenote"/>
            </w:pPr>
            <w:r w:rsidRPr="0093672E">
              <w:lastRenderedPageBreak/>
              <w:br w:type="page"/>
            </w:r>
            <w:bookmarkStart w:id="22" w:name="_Hlk64554044"/>
            <w:bookmarkStart w:id="23" w:name="Arret_traitement"/>
            <w:r w:rsidR="009C36F6" w:rsidRPr="0093672E">
              <w:t>Fiche d’arrêt définitif de traitement</w:t>
            </w:r>
            <w:bookmarkEnd w:id="22"/>
          </w:p>
          <w:bookmarkEnd w:id="23"/>
          <w:p w14:paraId="073E7415" w14:textId="519025B1" w:rsidR="009C36F6" w:rsidRPr="007B00CD" w:rsidRDefault="009C36F6" w:rsidP="009C36F6">
            <w:pPr>
              <w:pStyle w:val="Normalcentr"/>
              <w:rPr>
                <w:b w:val="0"/>
                <w:bCs/>
                <w:i/>
                <w:iCs w:val="0"/>
              </w:rPr>
            </w:pPr>
            <w:r w:rsidRPr="007B00CD">
              <w:rPr>
                <w:b w:val="0"/>
                <w:bCs/>
                <w:i/>
                <w:iCs w:val="0"/>
              </w:rPr>
              <w:t>À remplir par le prescripteur</w:t>
            </w:r>
            <w:r w:rsidR="00434636">
              <w:rPr>
                <w:b w:val="0"/>
                <w:bCs/>
                <w:i/>
                <w:iCs w:val="0"/>
              </w:rPr>
              <w:t xml:space="preserve"> </w:t>
            </w:r>
            <w:r w:rsidR="00434636" w:rsidRPr="0035176C">
              <w:rPr>
                <w:i/>
                <w:iCs w:val="0"/>
              </w:rPr>
              <w:t>et le</w:t>
            </w:r>
            <w:r w:rsidR="00434636">
              <w:rPr>
                <w:b w:val="0"/>
              </w:rPr>
              <w:t xml:space="preserve"> </w:t>
            </w:r>
            <w:r w:rsidRPr="007B00CD">
              <w:rPr>
                <w:b w:val="0"/>
                <w:bCs/>
                <w:i/>
                <w:iCs w:val="0"/>
              </w:rPr>
              <w:t>pharmacien</w:t>
            </w:r>
          </w:p>
        </w:tc>
      </w:tr>
    </w:tbl>
    <w:p w14:paraId="1FC19CFC" w14:textId="77777777" w:rsidR="00F55A6F" w:rsidRPr="0093672E" w:rsidRDefault="00F55A6F" w:rsidP="00DF14FD">
      <w:pPr>
        <w:pStyle w:val="Petit"/>
      </w:pPr>
    </w:p>
    <w:p w14:paraId="61B03D19" w14:textId="77777777" w:rsidR="00AC31D2" w:rsidRPr="0093672E" w:rsidRDefault="00AC31D2" w:rsidP="008931DD">
      <w:pPr>
        <w:jc w:val="right"/>
      </w:pPr>
      <w:r w:rsidRPr="0093672E">
        <w:t xml:space="preserve">Date de l’arrêt définitif de traitement : </w:t>
      </w:r>
      <w:permStart w:id="1561217644" w:edGrp="everyone"/>
      <w:sdt>
        <w:sdtPr>
          <w:id w:val="847991603"/>
          <w:placeholder>
            <w:docPart w:val="DAC3E85A04BF40F98EDFBAC3A27EEBE8"/>
          </w:placeholder>
          <w:showingPlcHdr/>
          <w:date>
            <w:dateFormat w:val="dd/MM/yyyy"/>
            <w:lid w:val="fr-FR"/>
            <w:storeMappedDataAs w:val="dateTime"/>
            <w:calendar w:val="gregorian"/>
          </w:date>
        </w:sdtPr>
        <w:sdtContent>
          <w:r w:rsidR="00FE334B" w:rsidRPr="0093672E">
            <w:rPr>
              <w:rStyle w:val="Mention1"/>
            </w:rPr>
            <w:t>_ _/_ _/_ _ _ _</w:t>
          </w:r>
        </w:sdtContent>
      </w:sdt>
      <w:permEnd w:id="1561217644"/>
    </w:p>
    <w:p w14:paraId="4124D8D9" w14:textId="77777777" w:rsidR="00AC31D2" w:rsidRPr="0093672E" w:rsidRDefault="008931DD" w:rsidP="008931DD">
      <w:pPr>
        <w:pStyle w:val="Titre2"/>
        <w:numPr>
          <w:ilvl w:val="0"/>
          <w:numId w:val="0"/>
        </w:numPr>
        <w:ind w:left="360" w:hanging="360"/>
      </w:pPr>
      <w:r w:rsidRPr="0093672E">
        <w:t>Identification du patient</w:t>
      </w:r>
    </w:p>
    <w:p w14:paraId="3D9FE4D5" w14:textId="77777777" w:rsidR="00670A0E" w:rsidRPr="0093672E" w:rsidRDefault="00670A0E" w:rsidP="00670A0E">
      <w:r w:rsidRPr="0093672E">
        <w:t xml:space="preserve">Nom du patient (3 premières lettres) : </w:t>
      </w:r>
      <w:permStart w:id="1409555052" w:edGrp="everyone"/>
      <w:r w:rsidRPr="0093672E">
        <w:t xml:space="preserve"> </w:t>
      </w:r>
      <w:sdt>
        <w:sdtPr>
          <w:id w:val="-73660634"/>
          <w:placeholder>
            <w:docPart w:val="A9F7F84416F24658BD7598D987A921CB"/>
          </w:placeholder>
          <w:showingPlcHdr/>
        </w:sdtPr>
        <w:sdtContent>
          <w:r w:rsidRPr="0093672E">
            <w:rPr>
              <w:rStyle w:val="Mention1"/>
            </w:rPr>
            <w:t>| _ | _ | _ |</w:t>
          </w:r>
        </w:sdtContent>
      </w:sdt>
      <w:r w:rsidRPr="0093672E" w:rsidDel="004A5DB0">
        <w:t xml:space="preserve"> </w:t>
      </w:r>
      <w:permEnd w:id="1409555052"/>
      <w:r w:rsidRPr="0093672E">
        <w:t xml:space="preserve">Prénom (2 premières lettres) : </w:t>
      </w:r>
      <w:permStart w:id="1848338628" w:edGrp="everyone"/>
      <w:sdt>
        <w:sdtPr>
          <w:id w:val="-1804306567"/>
          <w:placeholder>
            <w:docPart w:val="C197913738AD4FE2B61CCA7C022719F2"/>
          </w:placeholder>
          <w:showingPlcHdr/>
        </w:sdtPr>
        <w:sdtContent>
          <w:r w:rsidRPr="0093672E">
            <w:rPr>
              <w:rStyle w:val="Mention1"/>
            </w:rPr>
            <w:t>| _ | _ |</w:t>
          </w:r>
        </w:sdtContent>
      </w:sdt>
      <w:permEnd w:id="1848338628"/>
    </w:p>
    <w:p w14:paraId="3A1A9DB7" w14:textId="7A8BC7D9" w:rsidR="00670A0E" w:rsidRPr="0093672E" w:rsidRDefault="00670A0E" w:rsidP="00670A0E">
      <w:permStart w:id="38940998" w:edGrp="everyone"/>
      <w:r w:rsidRPr="0093672E">
        <w:t>N</w:t>
      </w:r>
      <w:r w:rsidRPr="009E1FDD">
        <w:rPr>
          <w:vertAlign w:val="superscript"/>
        </w:rPr>
        <w:t>o</w:t>
      </w:r>
      <w:r>
        <w:t> </w:t>
      </w:r>
      <w:r w:rsidRPr="0093672E">
        <w:t xml:space="preserve">patient d’accès précoce : </w:t>
      </w:r>
      <w:sdt>
        <w:sdtPr>
          <w:id w:val="-1085910305"/>
          <w:placeholder>
            <w:docPart w:val="56CB7C1F89144414BFE815B5C64ECB63"/>
          </w:placeholder>
          <w:showingPlcHdr/>
        </w:sdtPr>
        <w:sdtContent>
          <w:r w:rsidRPr="0093672E">
            <w:rPr>
              <w:rStyle w:val="Mention1"/>
            </w:rPr>
            <w:t>| _ | _ | _ |</w:t>
          </w:r>
        </w:sdtContent>
      </w:sdt>
    </w:p>
    <w:permEnd w:id="38940998"/>
    <w:p w14:paraId="2A214342" w14:textId="77777777" w:rsidR="003527B0" w:rsidRDefault="003527B0" w:rsidP="003527B0">
      <w:pPr>
        <w:pStyle w:val="Petit"/>
      </w:pPr>
      <w:r w:rsidRPr="0093672E">
        <w:rPr>
          <w:sz w:val="22"/>
        </w:rPr>
        <w:t>Posologie à l’arrêt du traitement :</w:t>
      </w:r>
      <w:r w:rsidRPr="0093672E">
        <w:t xml:space="preserve"> </w:t>
      </w:r>
      <w:sdt>
        <w:sdtPr>
          <w:id w:val="1910104890"/>
          <w:placeholder>
            <w:docPart w:val="75A72D75C5544C91BCCD36754A766B4B"/>
          </w:placeholder>
        </w:sdtPr>
        <w:sdtContent>
          <w:sdt>
            <w:sdtPr>
              <w:id w:val="965933147"/>
              <w:placeholder>
                <w:docPart w:val="1A464B623D124F468679B73696F62AD5"/>
              </w:placeholder>
              <w:showingPlcHdr/>
            </w:sdtPr>
            <w:sdtContent>
              <w:permStart w:id="5123274" w:edGrp="everyone"/>
              <w:r w:rsidR="007B00CD" w:rsidRPr="0093672E">
                <w:rPr>
                  <w:rStyle w:val="Mention1"/>
                </w:rPr>
                <w:t>________________</w:t>
              </w:r>
              <w:permEnd w:id="5123274"/>
            </w:sdtContent>
          </w:sdt>
        </w:sdtContent>
      </w:sdt>
    </w:p>
    <w:p w14:paraId="591E0348" w14:textId="77777777" w:rsidR="007B00CD" w:rsidRPr="007B00CD" w:rsidRDefault="000963BC" w:rsidP="007B00CD">
      <w:r>
        <w:t xml:space="preserve">Autre </w:t>
      </w:r>
      <w:r w:rsidR="00670A0E">
        <w:t>t</w:t>
      </w:r>
      <w:r w:rsidR="007B00CD" w:rsidRPr="007B00CD">
        <w:t xml:space="preserve">raitement ultérieur </w:t>
      </w:r>
      <w:r w:rsidR="00400C81">
        <w:t xml:space="preserve">envisagé ou </w:t>
      </w:r>
      <w:r w:rsidR="007B00CD" w:rsidRPr="007B00CD">
        <w:t>mis en place </w:t>
      </w:r>
      <w:r w:rsidR="00400C81">
        <w:t xml:space="preserve">(si applicable) </w:t>
      </w:r>
      <w:r w:rsidR="007B00CD" w:rsidRPr="007B00CD">
        <w:t xml:space="preserve">: </w:t>
      </w:r>
      <w:sdt>
        <w:sdtPr>
          <w:id w:val="1007565136"/>
          <w:placeholder>
            <w:docPart w:val="3907E99719D5483A8545B1FE9C60ADDF"/>
          </w:placeholder>
          <w:showingPlcHdr/>
        </w:sdtPr>
        <w:sdtContent>
          <w:permStart w:id="340478961" w:edGrp="everyone"/>
          <w:r w:rsidR="007B00CD" w:rsidRPr="007B00CD">
            <w:rPr>
              <w:rStyle w:val="Mention1"/>
            </w:rPr>
            <w:t>________________</w:t>
          </w:r>
          <w:permEnd w:id="340478961"/>
        </w:sdtContent>
      </w:sdt>
    </w:p>
    <w:p w14:paraId="6F70C5DB" w14:textId="77777777" w:rsidR="00A52C46" w:rsidRPr="0093672E" w:rsidRDefault="00A52C46" w:rsidP="00DF14FD">
      <w:pPr>
        <w:pStyle w:val="Petit"/>
      </w:pPr>
    </w:p>
    <w:p w14:paraId="5463678E" w14:textId="77777777" w:rsidR="00AC31D2" w:rsidRPr="0093672E" w:rsidRDefault="008931DD" w:rsidP="003D03CC">
      <w:pPr>
        <w:pStyle w:val="Titre2"/>
        <w:numPr>
          <w:ilvl w:val="0"/>
          <w:numId w:val="0"/>
        </w:numPr>
        <w:ind w:left="360" w:hanging="360"/>
      </w:pPr>
      <w:r w:rsidRPr="0093672E">
        <w:t>Raisons de l’arrêt du traitement</w:t>
      </w:r>
    </w:p>
    <w:p w14:paraId="04889C50" w14:textId="77777777" w:rsidR="00AC31D2" w:rsidRPr="0093672E" w:rsidRDefault="00000000" w:rsidP="007B7AE9">
      <w:pPr>
        <w:spacing w:before="0" w:after="0"/>
      </w:pPr>
      <w:sdt>
        <w:sdtPr>
          <w:id w:val="1420752837"/>
          <w14:checkbox>
            <w14:checked w14:val="0"/>
            <w14:checkedState w14:val="2612" w14:font="MS Gothic"/>
            <w14:uncheckedState w14:val="2610" w14:font="MS Gothic"/>
          </w14:checkbox>
        </w:sdtPr>
        <w:sdtContent>
          <w:permStart w:id="1022690455" w:edGrp="everyone"/>
          <w:r w:rsidR="009D2E7D">
            <w:rPr>
              <w:rFonts w:ascii="MS Gothic" w:eastAsia="MS Gothic" w:hAnsi="MS Gothic" w:hint="eastAsia"/>
            </w:rPr>
            <w:t>☐</w:t>
          </w:r>
        </w:sdtContent>
      </w:sdt>
      <w:r w:rsidR="00DD10F2" w:rsidRPr="0093672E">
        <w:t xml:space="preserve"> </w:t>
      </w:r>
      <w:permEnd w:id="1022690455"/>
      <w:r w:rsidR="00DF14FD" w:rsidRPr="0093672E">
        <w:t>Fi</w:t>
      </w:r>
      <w:r w:rsidR="00AC31D2" w:rsidRPr="0093672E">
        <w:t>n de traitement (définie dans le RCP)</w:t>
      </w:r>
    </w:p>
    <w:p w14:paraId="07E167DB" w14:textId="77777777" w:rsidR="00AC31D2" w:rsidRPr="0093672E" w:rsidRDefault="00000000" w:rsidP="007B7AE9">
      <w:pPr>
        <w:spacing w:before="0" w:after="0"/>
      </w:pPr>
      <w:sdt>
        <w:sdtPr>
          <w:id w:val="341434287"/>
          <w14:checkbox>
            <w14:checked w14:val="0"/>
            <w14:checkedState w14:val="2612" w14:font="MS Gothic"/>
            <w14:uncheckedState w14:val="2610" w14:font="MS Gothic"/>
          </w14:checkbox>
        </w:sdtPr>
        <w:sdtContent>
          <w:permStart w:id="932520295" w:edGrp="everyone"/>
          <w:r w:rsidR="00A03FB3" w:rsidRPr="0093672E">
            <w:rPr>
              <w:rFonts w:ascii="Segoe UI Symbol" w:hAnsi="Segoe UI Symbol" w:cs="Segoe UI Symbol"/>
            </w:rPr>
            <w:t>☐</w:t>
          </w:r>
        </w:sdtContent>
      </w:sdt>
      <w:r w:rsidR="00A03FB3" w:rsidRPr="0093672E">
        <w:t xml:space="preserve"> </w:t>
      </w:r>
      <w:permEnd w:id="932520295"/>
      <w:r w:rsidR="00DF14FD" w:rsidRPr="0093672E">
        <w:t>S</w:t>
      </w:r>
      <w:r w:rsidR="00AC31D2" w:rsidRPr="0093672E">
        <w:t>urvenue d’un effet indésirable suspecté d’être lié au traitement</w:t>
      </w:r>
    </w:p>
    <w:p w14:paraId="6D59F846" w14:textId="78C8854E"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3668D3">
            <w:t>auprès du CRPV géographique via le système national de déclaration : https://signalement.social-sante.gouv.fr</w:t>
          </w:r>
        </w:sdtContent>
      </w:sdt>
      <w:r w:rsidR="00344262" w:rsidRPr="0093672E">
        <w:t>.</w:t>
      </w:r>
    </w:p>
    <w:p w14:paraId="2F968CB8" w14:textId="77777777" w:rsidR="00AC31D2" w:rsidRPr="0093672E" w:rsidRDefault="00000000" w:rsidP="007B7AE9">
      <w:pPr>
        <w:spacing w:before="0" w:after="0"/>
      </w:pPr>
      <w:sdt>
        <w:sdtPr>
          <w:id w:val="1937556106"/>
          <w14:checkbox>
            <w14:checked w14:val="0"/>
            <w14:checkedState w14:val="2612" w14:font="MS Gothic"/>
            <w14:uncheckedState w14:val="2610" w14:font="MS Gothic"/>
          </w14:checkbox>
        </w:sdtPr>
        <w:sdtContent>
          <w:permStart w:id="1596001035" w:edGrp="everyone"/>
          <w:r w:rsidR="009D2E7D">
            <w:rPr>
              <w:rFonts w:ascii="MS Gothic" w:eastAsia="MS Gothic" w:hAnsi="MS Gothic" w:hint="eastAsia"/>
            </w:rPr>
            <w:t>☐</w:t>
          </w:r>
        </w:sdtContent>
      </w:sdt>
      <w:r w:rsidR="00A03FB3" w:rsidRPr="0093672E">
        <w:t xml:space="preserve"> </w:t>
      </w:r>
      <w:permEnd w:id="1596001035"/>
      <w:r w:rsidR="00DF14FD" w:rsidRPr="0093672E">
        <w:t>P</w:t>
      </w:r>
      <w:r w:rsidR="00AC31D2" w:rsidRPr="0093672E">
        <w:t>rogression de la maladie</w:t>
      </w:r>
    </w:p>
    <w:p w14:paraId="3DA128EA" w14:textId="77777777" w:rsidR="00AC31D2" w:rsidRPr="0093672E" w:rsidRDefault="00000000" w:rsidP="007B7AE9">
      <w:pPr>
        <w:spacing w:before="0" w:after="0"/>
      </w:pPr>
      <w:sdt>
        <w:sdtPr>
          <w:id w:val="1081109397"/>
          <w14:checkbox>
            <w14:checked w14:val="0"/>
            <w14:checkedState w14:val="2612" w14:font="MS Gothic"/>
            <w14:uncheckedState w14:val="2610" w14:font="MS Gothic"/>
          </w14:checkbox>
        </w:sdtPr>
        <w:sdtContent>
          <w:permStart w:id="2103641661" w:edGrp="everyone"/>
          <w:r w:rsidR="00DB0E78" w:rsidRPr="0093672E">
            <w:rPr>
              <w:rFonts w:ascii="Segoe UI Symbol" w:hAnsi="Segoe UI Symbol" w:cs="Segoe UI Symbol"/>
            </w:rPr>
            <w:t>☐</w:t>
          </w:r>
        </w:sdtContent>
      </w:sdt>
      <w:r w:rsidR="00DB0E78" w:rsidRPr="0093672E">
        <w:t xml:space="preserve"> </w:t>
      </w:r>
      <w:permEnd w:id="2103641661"/>
      <w:r w:rsidR="00DF14FD" w:rsidRPr="0093672E">
        <w:t>E</w:t>
      </w:r>
      <w:r w:rsidR="00AC31D2" w:rsidRPr="0093672E">
        <w:t>ffet thérapeutique non satisfaisant</w:t>
      </w:r>
    </w:p>
    <w:p w14:paraId="6AAB6A14" w14:textId="77777777" w:rsidR="001C4414" w:rsidRPr="0093672E" w:rsidRDefault="00000000" w:rsidP="007B7AE9">
      <w:pPr>
        <w:spacing w:before="0" w:after="0"/>
      </w:pPr>
      <w:sdt>
        <w:sdtPr>
          <w:id w:val="2015497869"/>
          <w14:checkbox>
            <w14:checked w14:val="0"/>
            <w14:checkedState w14:val="2612" w14:font="MS Gothic"/>
            <w14:uncheckedState w14:val="2610" w14:font="MS Gothic"/>
          </w14:checkbox>
        </w:sdtPr>
        <w:sdtContent>
          <w:permStart w:id="1739791427" w:edGrp="everyone"/>
          <w:r w:rsidR="00DB0E78" w:rsidRPr="0093672E">
            <w:rPr>
              <w:rFonts w:ascii="Segoe UI Symbol" w:hAnsi="Segoe UI Symbol" w:cs="Segoe UI Symbol"/>
            </w:rPr>
            <w:t>☐</w:t>
          </w:r>
        </w:sdtContent>
      </w:sdt>
      <w:r w:rsidR="00DB0E78" w:rsidRPr="0093672E">
        <w:t xml:space="preserve"> </w:t>
      </w:r>
      <w:permEnd w:id="1739791427"/>
      <w:r w:rsidR="00DF14FD" w:rsidRPr="0093672E">
        <w:t>D</w:t>
      </w:r>
      <w:r w:rsidR="00AC31D2" w:rsidRPr="0093672E">
        <w:t>écès</w:t>
      </w:r>
    </w:p>
    <w:p w14:paraId="4D116FA2" w14:textId="77777777" w:rsidR="00AC31D2" w:rsidRPr="0093672E" w:rsidRDefault="00AC31D2" w:rsidP="002C163E">
      <w:pPr>
        <w:pStyle w:val="Listepuces"/>
        <w:numPr>
          <w:ilvl w:val="0"/>
          <w:numId w:val="19"/>
        </w:numPr>
        <w:spacing w:before="0" w:after="0"/>
      </w:pPr>
      <w:r w:rsidRPr="0093672E">
        <w:t>Date du décès :</w:t>
      </w:r>
      <w:r w:rsidR="001C4DCE" w:rsidRPr="0093672E">
        <w:tab/>
      </w:r>
      <w:permStart w:id="289220143"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Content>
          <w:r w:rsidR="003F11FB" w:rsidRPr="0093672E">
            <w:rPr>
              <w:rStyle w:val="Mention1"/>
            </w:rPr>
            <w:t>_ _/_ _/_ _ _ _</w:t>
          </w:r>
          <w:permEnd w:id="289220143"/>
        </w:sdtContent>
      </w:sdt>
    </w:p>
    <w:p w14:paraId="30F4890C" w14:textId="77777777" w:rsidR="00CE76D5" w:rsidRPr="0093672E" w:rsidRDefault="00AC31D2" w:rsidP="002C163E">
      <w:pPr>
        <w:pStyle w:val="Listepuces"/>
        <w:numPr>
          <w:ilvl w:val="0"/>
          <w:numId w:val="19"/>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590296978" w:edGrp="everyone"/>
      <w:sdt>
        <w:sdtPr>
          <w:id w:val="1241364741"/>
          <w14:checkbox>
            <w14:checked w14:val="0"/>
            <w14:checkedState w14:val="2612" w14:font="MS Gothic"/>
            <w14:uncheckedState w14:val="2610" w14:font="MS Gothic"/>
          </w14:checkbox>
        </w:sdtPr>
        <w:sdtContent>
          <w:r w:rsidR="00B2161F" w:rsidRPr="0093672E">
            <w:rPr>
              <w:rFonts w:ascii="MS Gothic" w:eastAsia="MS Gothic" w:hAnsi="MS Gothic" w:hint="eastAsia"/>
            </w:rPr>
            <w:t>☐</w:t>
          </w:r>
        </w:sdtContent>
      </w:sdt>
      <w:permEnd w:id="1590296978"/>
      <w:r w:rsidRPr="0093672E">
        <w:t>Décès lié à un effet indésirable</w:t>
      </w:r>
      <w:r w:rsidR="0067364F" w:rsidRPr="0093672E">
        <w:t xml:space="preserve"> </w:t>
      </w:r>
    </w:p>
    <w:p w14:paraId="303A5A1E" w14:textId="39872989"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https://signalement.social-sante.gouv.fr" w:value="auprès du CRPV géographique via le système national de déclaration : https://signalement.social-sante.gouv.fr"/>
          </w:comboBox>
        </w:sdtPr>
        <w:sdtContent>
          <w:r w:rsidR="003668D3">
            <w:t>auprès du CRPV géographique via le système national de déclaration : https://signalement.social-sante.gouv.fr</w:t>
          </w:r>
        </w:sdtContent>
      </w:sdt>
      <w:r w:rsidR="001458B0">
        <w:t>.</w:t>
      </w:r>
    </w:p>
    <w:p w14:paraId="499FF2AF" w14:textId="77777777" w:rsidR="00AC31D2" w:rsidRPr="0093672E" w:rsidRDefault="00000000" w:rsidP="007B7AE9">
      <w:pPr>
        <w:spacing w:before="0" w:after="0"/>
        <w:ind w:left="113" w:firstLine="2835"/>
      </w:pPr>
      <w:sdt>
        <w:sdtPr>
          <w:id w:val="-1420330066"/>
          <w14:checkbox>
            <w14:checked w14:val="0"/>
            <w14:checkedState w14:val="2612" w14:font="MS Gothic"/>
            <w14:uncheckedState w14:val="2610" w14:font="MS Gothic"/>
          </w14:checkbox>
        </w:sdtPr>
        <w:sdtContent>
          <w:permStart w:id="522874224" w:edGrp="everyone"/>
          <w:r w:rsidR="007B7AE9" w:rsidRPr="0093672E">
            <w:rPr>
              <w:rFonts w:ascii="MS Gothic" w:eastAsia="MS Gothic" w:hAnsi="MS Gothic" w:hint="eastAsia"/>
            </w:rPr>
            <w:t>☐</w:t>
          </w:r>
        </w:sdtContent>
      </w:sdt>
      <w:r w:rsidR="00DB0E78" w:rsidRPr="0093672E">
        <w:t xml:space="preserve"> </w:t>
      </w:r>
      <w:permEnd w:id="522874224"/>
      <w:r w:rsidR="00DF14FD" w:rsidRPr="0093672E">
        <w:t>D</w:t>
      </w:r>
      <w:r w:rsidR="00AC31D2" w:rsidRPr="0093672E">
        <w:t>écès lié à la progression de la maladie</w:t>
      </w:r>
    </w:p>
    <w:p w14:paraId="182E0FD9" w14:textId="77777777" w:rsidR="00AC31D2" w:rsidRPr="0093672E" w:rsidRDefault="00000000" w:rsidP="00DE166C">
      <w:pPr>
        <w:spacing w:before="0" w:after="0"/>
        <w:ind w:left="113" w:firstLine="2835"/>
        <w:jc w:val="left"/>
      </w:pPr>
      <w:sdt>
        <w:sdtPr>
          <w:id w:val="655964693"/>
          <w14:checkbox>
            <w14:checked w14:val="0"/>
            <w14:checkedState w14:val="2612" w14:font="MS Gothic"/>
            <w14:uncheckedState w14:val="2610" w14:font="MS Gothic"/>
          </w14:checkbox>
        </w:sdtPr>
        <w:sdtContent>
          <w:permStart w:id="960908904" w:edGrp="everyone"/>
          <w:r w:rsidR="00F9448F" w:rsidRPr="0093672E">
            <w:rPr>
              <w:rFonts w:ascii="MS Gothic" w:eastAsia="MS Gothic" w:hAnsi="MS Gothic" w:hint="eastAsia"/>
            </w:rPr>
            <w:t>☐</w:t>
          </w:r>
        </w:sdtContent>
      </w:sdt>
      <w:r w:rsidR="00AC31D2" w:rsidRPr="0093672E">
        <w:t xml:space="preserve"> </w:t>
      </w:r>
      <w:permEnd w:id="960908904"/>
      <w:r w:rsidR="00AC31D2" w:rsidRPr="0093672E">
        <w:t xml:space="preserve">Autre raison </w:t>
      </w:r>
      <w:r w:rsidR="002644C0" w:rsidRPr="0093672E">
        <w:t xml:space="preserve">: </w:t>
      </w:r>
      <w:permStart w:id="1239298346" w:edGrp="everyone"/>
      <w:sdt>
        <w:sdtPr>
          <w:id w:val="1047952834"/>
          <w:placeholder>
            <w:docPart w:val="238E80FCFF5A4E168DDDA55075F0AA8A"/>
          </w:placeholder>
          <w:showingPlcHdr/>
        </w:sdtPr>
        <w:sdtContent>
          <w:r w:rsidR="002644C0" w:rsidRPr="0093672E">
            <w:rPr>
              <w:rStyle w:val="Mention1"/>
            </w:rPr>
            <w:t>__________________________________________</w:t>
          </w:r>
        </w:sdtContent>
      </w:sdt>
      <w:permEnd w:id="1239298346"/>
    </w:p>
    <w:p w14:paraId="3A22BD5E" w14:textId="77777777" w:rsidR="00AC31D2" w:rsidRPr="0093672E" w:rsidRDefault="00000000" w:rsidP="007B7AE9">
      <w:pPr>
        <w:spacing w:before="0" w:after="0"/>
      </w:pPr>
      <w:sdt>
        <w:sdtPr>
          <w:id w:val="584191923"/>
          <w14:checkbox>
            <w14:checked w14:val="0"/>
            <w14:checkedState w14:val="2612" w14:font="MS Gothic"/>
            <w14:uncheckedState w14:val="2610" w14:font="MS Gothic"/>
          </w14:checkbox>
        </w:sdtPr>
        <w:sdtContent>
          <w:permStart w:id="1967539183" w:edGrp="everyone"/>
          <w:r w:rsidR="00DB0E78" w:rsidRPr="0093672E">
            <w:rPr>
              <w:rFonts w:ascii="MS Gothic" w:eastAsia="MS Gothic" w:hAnsi="MS Gothic" w:hint="eastAsia"/>
            </w:rPr>
            <w:t>☐</w:t>
          </w:r>
        </w:sdtContent>
      </w:sdt>
      <w:r w:rsidR="00DB0E78" w:rsidRPr="0093672E">
        <w:t xml:space="preserve"> </w:t>
      </w:r>
      <w:permEnd w:id="1967539183"/>
      <w:r w:rsidR="00AC31D2" w:rsidRPr="0093672E">
        <w:t>Souhait du patient d’interrompre le traitement</w:t>
      </w:r>
    </w:p>
    <w:p w14:paraId="61C78834" w14:textId="77777777" w:rsidR="00AC31D2" w:rsidRPr="0093672E" w:rsidRDefault="00000000" w:rsidP="007B7AE9">
      <w:pPr>
        <w:spacing w:before="0" w:after="0"/>
      </w:pPr>
      <w:sdt>
        <w:sdtPr>
          <w:id w:val="-741176419"/>
          <w14:checkbox>
            <w14:checked w14:val="0"/>
            <w14:checkedState w14:val="2612" w14:font="MS Gothic"/>
            <w14:uncheckedState w14:val="2610" w14:font="MS Gothic"/>
          </w14:checkbox>
        </w:sdtPr>
        <w:sdtContent>
          <w:permStart w:id="1499157601" w:edGrp="everyone"/>
          <w:r w:rsidR="00DB0E78" w:rsidRPr="0093672E">
            <w:rPr>
              <w:rFonts w:ascii="MS Gothic" w:eastAsia="MS Gothic" w:hAnsi="MS Gothic" w:hint="eastAsia"/>
            </w:rPr>
            <w:t>☐</w:t>
          </w:r>
        </w:sdtContent>
      </w:sdt>
      <w:r w:rsidR="00DB0E78" w:rsidRPr="0093672E">
        <w:t xml:space="preserve"> </w:t>
      </w:r>
      <w:permEnd w:id="1499157601"/>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Content>
          <w:permStart w:id="330246800" w:edGrp="everyone"/>
          <w:r w:rsidR="00FA6AA0" w:rsidRPr="0093672E">
            <w:t>_ _/_ _/_ _ _ _</w:t>
          </w:r>
          <w:permEnd w:id="330246800"/>
        </w:sdtContent>
      </w:sdt>
    </w:p>
    <w:p w14:paraId="3EC1108D" w14:textId="77777777" w:rsidR="00AC31D2" w:rsidRPr="0093672E" w:rsidRDefault="00000000" w:rsidP="007B7AE9">
      <w:pPr>
        <w:spacing w:before="0" w:after="0"/>
      </w:pPr>
      <w:sdt>
        <w:sdtPr>
          <w:id w:val="746303539"/>
          <w14:checkbox>
            <w14:checked w14:val="0"/>
            <w14:checkedState w14:val="2612" w14:font="MS Gothic"/>
            <w14:uncheckedState w14:val="2610" w14:font="MS Gothic"/>
          </w14:checkbox>
        </w:sdtPr>
        <w:sdtContent>
          <w:permStart w:id="976490411" w:edGrp="everyone"/>
          <w:r w:rsidR="00DB0E78" w:rsidRPr="0093672E">
            <w:rPr>
              <w:rFonts w:ascii="MS Gothic" w:eastAsia="MS Gothic" w:hAnsi="MS Gothic" w:hint="eastAsia"/>
            </w:rPr>
            <w:t>☐</w:t>
          </w:r>
        </w:sdtContent>
      </w:sdt>
      <w:r w:rsidR="00DB0E78" w:rsidRPr="0093672E">
        <w:t xml:space="preserve"> </w:t>
      </w:r>
      <w:permEnd w:id="976490411"/>
      <w:r w:rsidR="00AC31D2" w:rsidRPr="0093672E">
        <w:t xml:space="preserve">Ne remplit plus les critères d’éligibilité, préciser : </w:t>
      </w:r>
      <w:permStart w:id="723194848" w:edGrp="everyone"/>
      <w:sdt>
        <w:sdtPr>
          <w:id w:val="-374624779"/>
          <w:placeholder>
            <w:docPart w:val="7B3ED47EC79B43FC9001E0BDA592B4BF"/>
          </w:placeholder>
          <w:showingPlcHdr/>
        </w:sdtPr>
        <w:sdtContent>
          <w:r w:rsidR="002644C0" w:rsidRPr="0093672E">
            <w:rPr>
              <w:rStyle w:val="Mention1"/>
            </w:rPr>
            <w:t>__________________________________________</w:t>
          </w:r>
        </w:sdtContent>
      </w:sdt>
      <w:permEnd w:id="723194848"/>
    </w:p>
    <w:permStart w:id="275410731" w:edGrp="everyone"/>
    <w:p w14:paraId="0FA4CD03" w14:textId="77777777" w:rsidR="001069A0" w:rsidRPr="0093672E" w:rsidRDefault="00000000"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275410731"/>
      <w:r w:rsidR="00CE065E" w:rsidRPr="0093672E">
        <w:t>A</w:t>
      </w:r>
      <w:r w:rsidR="00AC31D2" w:rsidRPr="0093672E">
        <w:t xml:space="preserve">utre, préciser : </w:t>
      </w:r>
      <w:sdt>
        <w:sdtPr>
          <w:id w:val="1212154219"/>
          <w:placeholder>
            <w:docPart w:val="19F2960378A24F0680A559602B1B1112"/>
          </w:placeholder>
          <w:showingPlcHdr/>
        </w:sdtPr>
        <w:sdtContent>
          <w:permStart w:id="1055617856" w:edGrp="everyone"/>
          <w:r w:rsidR="002644C0" w:rsidRPr="0093672E">
            <w:rPr>
              <w:rStyle w:val="Mention1"/>
            </w:rPr>
            <w:t>__________________________________________</w:t>
          </w:r>
          <w:permEnd w:id="1055617856"/>
        </w:sdtContent>
      </w:sdt>
    </w:p>
    <w:p w14:paraId="4059B31F"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03D1535E" w14:textId="77777777" w:rsidTr="00E3059D">
        <w:trPr>
          <w:trHeight w:val="4762"/>
        </w:trPr>
        <w:tc>
          <w:tcPr>
            <w:tcW w:w="2477" w:type="pct"/>
          </w:tcPr>
          <w:p w14:paraId="4C398D98" w14:textId="77777777" w:rsidR="00AC31D2" w:rsidRPr="0093672E" w:rsidRDefault="00AC31D2" w:rsidP="00AC31D2">
            <w:pPr>
              <w:rPr>
                <w:rStyle w:val="lev"/>
              </w:rPr>
            </w:pPr>
            <w:r w:rsidRPr="0093672E">
              <w:rPr>
                <w:rStyle w:val="lev"/>
              </w:rPr>
              <w:lastRenderedPageBreak/>
              <w:t xml:space="preserve">Médecin prescripteur </w:t>
            </w:r>
          </w:p>
          <w:p w14:paraId="56F9D82F" w14:textId="1F99572F"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Content>
                <w:permStart w:id="759771697" w:edGrp="everyone"/>
                <w:r w:rsidR="00BB7169" w:rsidRPr="0042297B">
                  <w:rPr>
                    <w:rStyle w:val="Mention1"/>
                  </w:rPr>
                  <w:t>________________</w:t>
                </w:r>
                <w:permEnd w:id="759771697"/>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Content>
                <w:permStart w:id="1168518985" w:edGrp="everyone"/>
                <w:r w:rsidR="002647B4" w:rsidRPr="0093672E">
                  <w:rPr>
                    <w:rStyle w:val="Mention1"/>
                  </w:rPr>
                  <w:t>________________</w:t>
                </w:r>
                <w:permEnd w:id="116851898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Content>
                <w:permStart w:id="725317380" w:edGrp="everyone"/>
                <w:r w:rsidR="002647B4" w:rsidRPr="0093672E">
                  <w:rPr>
                    <w:rStyle w:val="Mention1"/>
                  </w:rPr>
                  <w:t>________________</w:t>
                </w:r>
                <w:permEnd w:id="725317380"/>
              </w:sdtContent>
            </w:sdt>
            <w:r w:rsidR="000F4EE6" w:rsidRPr="0093672E">
              <w:br/>
            </w:r>
          </w:p>
          <w:p w14:paraId="49E7665B" w14:textId="77777777"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Content>
                <w:permStart w:id="38433339" w:edGrp="everyone"/>
                <w:r w:rsidR="00FA6AA0" w:rsidRPr="0093672E">
                  <w:rPr>
                    <w:rStyle w:val="Mention1"/>
                  </w:rPr>
                  <w:t>________________</w:t>
                </w:r>
                <w:permEnd w:id="38433339"/>
              </w:sdtContent>
            </w:sdt>
          </w:p>
          <w:p w14:paraId="4D4E7E62"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Content>
                <w:permStart w:id="735920990" w:edGrp="everyone"/>
                <w:r w:rsidR="00F038E3" w:rsidRPr="0093672E">
                  <w:rPr>
                    <w:rStyle w:val="Mention1"/>
                  </w:rPr>
                  <w:t>Numéro de téléphone.</w:t>
                </w:r>
                <w:permEnd w:id="735920990"/>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1698446095" w:edGrp="everyone"/>
            <w:sdt>
              <w:sdtPr>
                <w:id w:val="-337538851"/>
                <w:placeholder>
                  <w:docPart w:val="2841DEC13EB64FD0BD9248C03C610BBA"/>
                </w:placeholder>
              </w:sdtPr>
              <w:sdtContent>
                <w:hyperlink r:id="rId32"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1698446095"/>
            <w:r w:rsidR="00DF14FD" w:rsidRPr="00617BD9">
              <w:rPr>
                <w:lang w:val="de-DE"/>
              </w:rPr>
              <w:br/>
            </w:r>
          </w:p>
          <w:p w14:paraId="575360D3" w14:textId="0950FFD8"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Content>
                <w:permStart w:id="1680413712" w:edGrp="everyone"/>
                <w:r w:rsidR="00FE334B" w:rsidRPr="0093672E">
                  <w:rPr>
                    <w:rStyle w:val="Mention1"/>
                  </w:rPr>
                  <w:t>_ _/_ _/_ _ _ _</w:t>
                </w:r>
                <w:permEnd w:id="1680413712"/>
              </w:sdtContent>
            </w:sdt>
            <w:r w:rsidRPr="0093672E">
              <w:tab/>
            </w:r>
            <w:r w:rsidR="000F4EE6" w:rsidRPr="0093672E">
              <w:br/>
            </w:r>
            <w:r w:rsidR="00205C72">
              <w:t>S</w:t>
            </w:r>
            <w:r w:rsidRPr="0093672E">
              <w:t xml:space="preserve">ignature du </w:t>
            </w:r>
            <w:r w:rsidR="000F53B2">
              <w:t>m</w:t>
            </w:r>
            <w:r w:rsidRPr="0093672E">
              <w:t>édecin :</w:t>
            </w:r>
          </w:p>
          <w:p w14:paraId="34B655B8" w14:textId="77777777" w:rsidR="00AC31D2" w:rsidRPr="0093672E" w:rsidRDefault="002B0BC2" w:rsidP="00AC31D2">
            <w:permStart w:id="1134298460" w:edGrp="everyone"/>
            <w:r w:rsidRPr="0093672E">
              <w:br/>
            </w:r>
          </w:p>
          <w:permEnd w:id="1134298460"/>
          <w:p w14:paraId="5203503B" w14:textId="77777777" w:rsidR="00AC31D2" w:rsidRPr="0093672E" w:rsidRDefault="00AC31D2" w:rsidP="00C81DED"/>
        </w:tc>
        <w:tc>
          <w:tcPr>
            <w:tcW w:w="2523" w:type="pct"/>
          </w:tcPr>
          <w:p w14:paraId="6429BFD9" w14:textId="77777777" w:rsidR="00AC31D2" w:rsidRPr="0093672E" w:rsidRDefault="00DA4D25" w:rsidP="00AC31D2">
            <w:pPr>
              <w:rPr>
                <w:rStyle w:val="lev"/>
              </w:rPr>
            </w:pPr>
            <w:r w:rsidRPr="0093672E">
              <w:rPr>
                <w:rStyle w:val="lev"/>
              </w:rPr>
              <w:t>Pharmacien</w:t>
            </w:r>
          </w:p>
          <w:p w14:paraId="30B1CE8F" w14:textId="09239D91"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Content>
                <w:permStart w:id="1669603368" w:edGrp="everyone"/>
                <w:r w:rsidR="002647B4" w:rsidRPr="0093672E">
                  <w:rPr>
                    <w:rStyle w:val="Mention1"/>
                  </w:rPr>
                  <w:t>________________</w:t>
                </w:r>
                <w:permEnd w:id="1669603368"/>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Content>
                <w:permStart w:id="1281298914" w:edGrp="everyone"/>
                <w:r w:rsidR="000F4EE6" w:rsidRPr="0093672E">
                  <w:rPr>
                    <w:rStyle w:val="Mention1"/>
                  </w:rPr>
                  <w:t>________________</w:t>
                </w:r>
                <w:permEnd w:id="1281298914"/>
              </w:sdtContent>
            </w:sdt>
            <w:r w:rsidR="005A2754" w:rsidRPr="0093672E">
              <w:br/>
            </w:r>
            <w:r w:rsidR="005A2754" w:rsidRPr="0093672E">
              <w:br/>
            </w:r>
          </w:p>
          <w:p w14:paraId="304E1EEA" w14:textId="77777777"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Content>
                <w:permStart w:id="1032395395" w:edGrp="everyone"/>
                <w:r w:rsidR="00FA6AA0" w:rsidRPr="0093672E">
                  <w:rPr>
                    <w:rStyle w:val="Mention1"/>
                  </w:rPr>
                  <w:t>________________</w:t>
                </w:r>
                <w:permEnd w:id="1032395395"/>
              </w:sdtContent>
            </w:sdt>
          </w:p>
          <w:p w14:paraId="4004BE1D" w14:textId="77777777" w:rsidR="00AC31D2" w:rsidRPr="00617BD9" w:rsidRDefault="00AC31D2" w:rsidP="00DF14FD">
            <w:pPr>
              <w:jc w:val="left"/>
              <w:rPr>
                <w:lang w:val="de-DE"/>
              </w:rPr>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Content>
                <w:permStart w:id="1470449357" w:edGrp="everyone"/>
                <w:r w:rsidR="00F038E3" w:rsidRPr="0093672E">
                  <w:rPr>
                    <w:rStyle w:val="Mention1"/>
                  </w:rPr>
                  <w:t>Numéro de téléphone.</w:t>
                </w:r>
                <w:permEnd w:id="1470449357"/>
              </w:sdtContent>
            </w:sdt>
            <w:r w:rsidR="007F1945" w:rsidRPr="0093672E">
              <w:br/>
            </w:r>
            <w:r w:rsidR="000F53B2" w:rsidRPr="00617BD9">
              <w:rPr>
                <w:lang w:val="de-DE"/>
              </w:rPr>
              <w:t>E</w:t>
            </w:r>
            <w:r w:rsidRPr="00617BD9">
              <w:rPr>
                <w:lang w:val="de-DE"/>
              </w:rPr>
              <w:t>-mail</w:t>
            </w:r>
            <w:r w:rsidR="00D64A6B" w:rsidRPr="00617BD9">
              <w:rPr>
                <w:lang w:val="de-DE"/>
              </w:rPr>
              <w:t xml:space="preserve"> </w:t>
            </w:r>
            <w:r w:rsidRPr="00617BD9">
              <w:rPr>
                <w:lang w:val="de-DE"/>
              </w:rPr>
              <w:t>:</w:t>
            </w:r>
            <w:r w:rsidR="00E956AF" w:rsidRPr="00617BD9">
              <w:rPr>
                <w:lang w:val="de-DE"/>
              </w:rPr>
              <w:t xml:space="preserve"> </w:t>
            </w:r>
            <w:permStart w:id="2100448487" w:edGrp="everyone"/>
            <w:sdt>
              <w:sdtPr>
                <w:id w:val="1885127114"/>
                <w:placeholder>
                  <w:docPart w:val="A69623920E474CD598370C502D478C19"/>
                </w:placeholder>
              </w:sdtPr>
              <w:sdtContent>
                <w:hyperlink r:id="rId33" w:history="1">
                  <w:r w:rsidR="00DF14FD" w:rsidRPr="00617BD9">
                    <w:rPr>
                      <w:rStyle w:val="Lienhypertexte"/>
                      <w:rFonts w:ascii="Arial Nova Cond" w:hAnsi="Arial Nova Cond"/>
                      <w:shd w:val="clear" w:color="auto" w:fill="F2F2F2" w:themeFill="background1" w:themeFillShade="F2"/>
                      <w:lang w:val="de-DE"/>
                    </w:rPr>
                    <w:t>xxx@domaine.com</w:t>
                  </w:r>
                </w:hyperlink>
              </w:sdtContent>
            </w:sdt>
            <w:permEnd w:id="2100448487"/>
            <w:r w:rsidR="00DF14FD" w:rsidRPr="00617BD9">
              <w:rPr>
                <w:lang w:val="de-DE"/>
              </w:rPr>
              <w:br/>
            </w:r>
          </w:p>
          <w:p w14:paraId="10FE46D7" w14:textId="5E9F1D3F"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Content>
                <w:permStart w:id="2055424397" w:edGrp="everyone"/>
                <w:r w:rsidR="00FE334B" w:rsidRPr="0093672E">
                  <w:rPr>
                    <w:rStyle w:val="Mention1"/>
                  </w:rPr>
                  <w:t>_ _/_ _/_ _ _ _</w:t>
                </w:r>
                <w:permEnd w:id="2055424397"/>
              </w:sdtContent>
            </w:sdt>
            <w:r w:rsidRPr="0093672E">
              <w:tab/>
            </w:r>
            <w:r w:rsidR="000F4EE6" w:rsidRPr="0093672E">
              <w:br/>
            </w:r>
            <w:r w:rsidR="00205C72">
              <w:t>S</w:t>
            </w:r>
            <w:r w:rsidRPr="0093672E">
              <w:t xml:space="preserve">ignature du </w:t>
            </w:r>
            <w:r w:rsidR="000F53B2">
              <w:t>p</w:t>
            </w:r>
            <w:r w:rsidRPr="0093672E">
              <w:t>harmacien :</w:t>
            </w:r>
          </w:p>
          <w:p w14:paraId="05F05397" w14:textId="77777777" w:rsidR="00AC31D2" w:rsidRDefault="00AC31D2" w:rsidP="00AC31D2">
            <w:permStart w:id="2063681947" w:edGrp="everyone"/>
          </w:p>
          <w:p w14:paraId="6FC38525" w14:textId="77777777" w:rsidR="00D10F3C" w:rsidRDefault="00D10F3C" w:rsidP="00AC31D2"/>
          <w:permEnd w:id="2063681947"/>
          <w:p w14:paraId="3AD7CC9C" w14:textId="77777777" w:rsidR="00D10F3C" w:rsidRPr="0093672E" w:rsidRDefault="00D10F3C" w:rsidP="00AC31D2"/>
        </w:tc>
      </w:tr>
    </w:tbl>
    <w:p w14:paraId="1077F6B2" w14:textId="77777777" w:rsidR="00AC31D2" w:rsidRPr="0093672E" w:rsidRDefault="00AC31D2" w:rsidP="00AC31D2">
      <w:bookmarkStart w:id="24" w:name="_Toc331428073"/>
      <w:bookmarkStart w:id="25" w:name="_Toc331428274"/>
      <w:bookmarkStart w:id="26" w:name="_Toc13576583"/>
    </w:p>
    <w:p w14:paraId="653FD15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50F44636"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4E1BA4" w14:textId="4450CCAE" w:rsidR="00F778FC" w:rsidRPr="0093672E" w:rsidRDefault="00F778FC" w:rsidP="00F778FC">
            <w:pPr>
              <w:pStyle w:val="Titredenote"/>
            </w:pPr>
            <w:bookmarkStart w:id="27" w:name="Questionnaire"/>
            <w:r w:rsidRPr="0093672E">
              <w:lastRenderedPageBreak/>
              <w:t xml:space="preserve">Questionnaire </w:t>
            </w:r>
            <w:r w:rsidR="00EC3BEB">
              <w:rPr>
                <w:rStyle w:val="ui-provider"/>
              </w:rPr>
              <w:t>qualité de vie, handicap, fonctionnement, symptômes ...)</w:t>
            </w:r>
            <w:r w:rsidR="00EC3BEB">
              <w:t> </w:t>
            </w:r>
            <w:bookmarkEnd w:id="27"/>
          </w:p>
          <w:p w14:paraId="3B874F26" w14:textId="77777777" w:rsidR="00F778FC" w:rsidRPr="0093672E" w:rsidRDefault="00F778FC" w:rsidP="00697343">
            <w:pPr>
              <w:pStyle w:val="Normalcentr"/>
              <w:rPr>
                <w:rStyle w:val="Grasitalique"/>
              </w:rPr>
            </w:pPr>
            <w:r w:rsidRPr="0093672E">
              <w:rPr>
                <w:rStyle w:val="Grasitalique"/>
              </w:rPr>
              <w:t>À compléter par le patient</w:t>
            </w:r>
          </w:p>
        </w:tc>
      </w:tr>
    </w:tbl>
    <w:p w14:paraId="3984CEAD" w14:textId="77777777" w:rsidR="00E3059D" w:rsidRPr="0093672E" w:rsidRDefault="00E3059D" w:rsidP="00E3059D"/>
    <w:tbl>
      <w:tblPr>
        <w:tblStyle w:val="Grilledetableauclaire"/>
        <w:tblW w:w="0" w:type="auto"/>
        <w:tblLook w:val="0600" w:firstRow="0" w:lastRow="0" w:firstColumn="0" w:lastColumn="0" w:noHBand="1" w:noVBand="1"/>
      </w:tblPr>
      <w:tblGrid>
        <w:gridCol w:w="9608"/>
      </w:tblGrid>
      <w:tr w:rsidR="005F43EC" w:rsidRPr="0093672E" w14:paraId="70A997D5" w14:textId="77777777" w:rsidTr="005F43EC">
        <w:tc>
          <w:tcPr>
            <w:tcW w:w="9629" w:type="dxa"/>
          </w:tcPr>
          <w:p w14:paraId="7CF025BC" w14:textId="40EB2E45" w:rsidR="003668D3" w:rsidRPr="008F4297" w:rsidRDefault="003668D3" w:rsidP="003668D3">
            <w:pPr>
              <w:rPr>
                <w:rFonts w:ascii="Arial Nova Cond" w:hAnsi="Arial Nova Cond" w:cs="Arial"/>
                <w:color w:val="262626" w:themeColor="text1" w:themeTint="D9"/>
                <w:shd w:val="clear" w:color="auto" w:fill="F2F2F2" w:themeFill="background1" w:themeFillShade="F2"/>
              </w:rPr>
            </w:pPr>
            <w:r w:rsidRPr="009050EC">
              <w:rPr>
                <w:rFonts w:ascii="Arial Nova Cond" w:hAnsi="Arial Nova Cond" w:cs="Arial"/>
                <w:color w:val="262626" w:themeColor="text1" w:themeTint="D9"/>
                <w:shd w:val="clear" w:color="auto" w:fill="F2F2F2" w:themeFill="background1" w:themeFillShade="F2"/>
              </w:rPr>
              <w:t>La qualité de vie sera mesurée par l’auto-questionnaire EORTC QLQ-C30</w:t>
            </w:r>
            <w:r>
              <w:rPr>
                <w:rFonts w:ascii="Arial Nova Cond" w:hAnsi="Arial Nova Cond" w:cs="Arial"/>
                <w:color w:val="262626" w:themeColor="text1" w:themeTint="D9"/>
                <w:shd w:val="clear" w:color="auto" w:fill="F2F2F2" w:themeFill="background1" w:themeFillShade="F2"/>
              </w:rPr>
              <w:t xml:space="preserve"> – Version 3</w:t>
            </w:r>
            <w:r w:rsidRPr="009050EC">
              <w:rPr>
                <w:rFonts w:ascii="Arial Nova Cond" w:hAnsi="Arial Nova Cond" w:cs="Arial"/>
                <w:color w:val="262626" w:themeColor="text1" w:themeTint="D9"/>
                <w:highlight w:val="yellow"/>
                <w:shd w:val="clear" w:color="auto" w:fill="F2F2F2" w:themeFill="background1" w:themeFillShade="F2"/>
              </w:rPr>
              <w:t>.</w:t>
            </w:r>
            <w:r w:rsidRPr="009050EC">
              <w:rPr>
                <w:rFonts w:ascii="Arial Nova Cond" w:hAnsi="Arial Nova Cond" w:cs="Arial"/>
                <w:color w:val="262626" w:themeColor="text1" w:themeTint="D9"/>
                <w:shd w:val="clear" w:color="auto" w:fill="F2F2F2" w:themeFill="background1" w:themeFillShade="F2"/>
              </w:rPr>
              <w:t xml:space="preserve"> Il sera rempli par la patient</w:t>
            </w:r>
            <w:r>
              <w:rPr>
                <w:rFonts w:ascii="Arial Nova Cond" w:hAnsi="Arial Nova Cond" w:cs="Arial"/>
                <w:color w:val="262626" w:themeColor="text1" w:themeTint="D9"/>
                <w:shd w:val="clear" w:color="auto" w:fill="F2F2F2" w:themeFill="background1" w:themeFillShade="F2"/>
              </w:rPr>
              <w:t>e avant le début du traitement,</w:t>
            </w:r>
            <w:r w:rsidRPr="00DA101B">
              <w:rPr>
                <w:rFonts w:ascii="Arial Nova Cond" w:hAnsi="Arial Nova Cond" w:cs="Arial"/>
                <w:color w:val="262626" w:themeColor="text1" w:themeTint="D9"/>
                <w:shd w:val="clear" w:color="auto" w:fill="F2F2F2" w:themeFill="background1" w:themeFillShade="F2"/>
              </w:rPr>
              <w:t xml:space="preserve"> après 3,18 et 24 semaines de traitement puis à 1, 2 et 3 ans </w:t>
            </w:r>
            <w:r>
              <w:rPr>
                <w:rFonts w:ascii="Arial Nova Cond" w:hAnsi="Arial Nova Cond" w:cs="Arial"/>
                <w:color w:val="262626" w:themeColor="text1" w:themeTint="D9"/>
                <w:shd w:val="clear" w:color="auto" w:fill="F2F2F2" w:themeFill="background1" w:themeFillShade="F2"/>
              </w:rPr>
              <w:t>(</w:t>
            </w:r>
            <w:r w:rsidRPr="00DA101B">
              <w:rPr>
                <w:rFonts w:ascii="Arial Nova Cond" w:hAnsi="Arial Nova Cond" w:cs="Arial"/>
                <w:color w:val="262626" w:themeColor="text1" w:themeTint="D9"/>
                <w:shd w:val="clear" w:color="auto" w:fill="F2F2F2" w:themeFill="background1" w:themeFillShade="F2"/>
              </w:rPr>
              <w:t>jusqu’à la fin du traitement</w:t>
            </w:r>
            <w:r>
              <w:rPr>
                <w:rFonts w:ascii="Arial Nova Cond" w:hAnsi="Arial Nova Cond" w:cs="Arial"/>
                <w:color w:val="262626" w:themeColor="text1" w:themeTint="D9"/>
                <w:shd w:val="clear" w:color="auto" w:fill="F2F2F2" w:themeFill="background1" w:themeFillShade="F2"/>
              </w:rPr>
              <w:t xml:space="preserve">, </w:t>
            </w:r>
            <w:r w:rsidRPr="009050EC">
              <w:rPr>
                <w:rFonts w:ascii="Arial Nova Cond" w:hAnsi="Arial Nova Cond" w:cs="Arial"/>
                <w:color w:val="262626" w:themeColor="text1" w:themeTint="D9"/>
                <w:shd w:val="clear" w:color="auto" w:fill="F2F2F2" w:themeFill="background1" w:themeFillShade="F2"/>
              </w:rPr>
              <w:t xml:space="preserve">afin de correspondre au calendrier des visites de suivi). </w:t>
            </w:r>
            <w:r w:rsidRPr="008F4297">
              <w:rPr>
                <w:rFonts w:ascii="Arial Nova Cond" w:hAnsi="Arial Nova Cond" w:cs="Arial"/>
                <w:color w:val="262626" w:themeColor="text1" w:themeTint="D9"/>
                <w:shd w:val="clear" w:color="auto" w:fill="F2F2F2" w:themeFill="background1" w:themeFillShade="F2"/>
              </w:rPr>
              <w:t>La patiente complètera cet auto-questionnaire sous un format électronique de préférence, ou à défaut sous format papier.</w:t>
            </w:r>
          </w:p>
          <w:p w14:paraId="0481B923" w14:textId="7C95C583" w:rsidR="00BB7169" w:rsidRDefault="003668D3" w:rsidP="00BB7169">
            <w:r>
              <w:rPr>
                <w:noProof/>
              </w:rPr>
              <w:drawing>
                <wp:inline distT="0" distB="0" distL="0" distR="0" wp14:anchorId="18C72B3A" wp14:editId="2BD214A2">
                  <wp:extent cx="6120130" cy="6127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6127115"/>
                          </a:xfrm>
                          <a:prstGeom prst="rect">
                            <a:avLst/>
                          </a:prstGeom>
                        </pic:spPr>
                      </pic:pic>
                    </a:graphicData>
                  </a:graphic>
                </wp:inline>
              </w:drawing>
            </w:r>
          </w:p>
          <w:p w14:paraId="1CEA622E" w14:textId="77777777" w:rsidR="005F43EC" w:rsidRDefault="003668D3" w:rsidP="004D67D3">
            <w:r>
              <w:rPr>
                <w:noProof/>
              </w:rPr>
              <w:lastRenderedPageBreak/>
              <w:drawing>
                <wp:inline distT="0" distB="0" distL="0" distR="0" wp14:anchorId="0059285A" wp14:editId="776DC74E">
                  <wp:extent cx="6005945" cy="304721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8083" cy="3073670"/>
                          </a:xfrm>
                          <a:prstGeom prst="rect">
                            <a:avLst/>
                          </a:prstGeom>
                        </pic:spPr>
                      </pic:pic>
                    </a:graphicData>
                  </a:graphic>
                </wp:inline>
              </w:drawing>
            </w:r>
          </w:p>
          <w:p w14:paraId="361F2E3F" w14:textId="77777777" w:rsidR="003668D3" w:rsidRDefault="003668D3" w:rsidP="004D67D3">
            <w:r>
              <w:rPr>
                <w:noProof/>
              </w:rPr>
              <w:drawing>
                <wp:inline distT="0" distB="0" distL="0" distR="0" wp14:anchorId="79D79ED6" wp14:editId="5FF57E63">
                  <wp:extent cx="6127950" cy="5427922"/>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7589" cy="5436460"/>
                          </a:xfrm>
                          <a:prstGeom prst="rect">
                            <a:avLst/>
                          </a:prstGeom>
                        </pic:spPr>
                      </pic:pic>
                    </a:graphicData>
                  </a:graphic>
                </wp:inline>
              </w:drawing>
            </w:r>
          </w:p>
          <w:p w14:paraId="530BA173" w14:textId="77777777" w:rsidR="003668D3" w:rsidRDefault="003668D3" w:rsidP="004D67D3">
            <w:r>
              <w:rPr>
                <w:noProof/>
              </w:rPr>
              <w:lastRenderedPageBreak/>
              <w:drawing>
                <wp:inline distT="0" distB="0" distL="0" distR="0" wp14:anchorId="247E5E07" wp14:editId="1EE9E5F2">
                  <wp:extent cx="5507182" cy="39712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2774" cy="3975284"/>
                          </a:xfrm>
                          <a:prstGeom prst="rect">
                            <a:avLst/>
                          </a:prstGeom>
                        </pic:spPr>
                      </pic:pic>
                    </a:graphicData>
                  </a:graphic>
                </wp:inline>
              </w:drawing>
            </w:r>
          </w:p>
          <w:p w14:paraId="7FA8253D" w14:textId="48C0B8CD" w:rsidR="003668D3" w:rsidRPr="0093672E" w:rsidRDefault="003668D3" w:rsidP="004D67D3"/>
        </w:tc>
      </w:tr>
    </w:tbl>
    <w:p w14:paraId="76B7225B" w14:textId="77777777" w:rsidR="00AC31D2" w:rsidRPr="0093672E" w:rsidRDefault="00AC31D2" w:rsidP="00DB0E78">
      <w:pPr>
        <w:sectPr w:rsidR="00AC31D2" w:rsidRPr="0093672E" w:rsidSect="0029564F">
          <w:pgSz w:w="11906" w:h="16838"/>
          <w:pgMar w:top="1134" w:right="1134" w:bottom="1134" w:left="1134" w:header="709" w:footer="448" w:gutter="0"/>
          <w:cols w:space="708"/>
          <w:docGrid w:linePitch="360"/>
        </w:sectPr>
      </w:pPr>
    </w:p>
    <w:p w14:paraId="251B8973" w14:textId="77777777" w:rsidR="00AC31D2" w:rsidRPr="0093672E" w:rsidRDefault="00DF4B34" w:rsidP="009E5F46">
      <w:pPr>
        <w:pStyle w:val="Titreannexesnauto"/>
      </w:pPr>
      <w:bookmarkStart w:id="28" w:name="_Toc121319715"/>
      <w:bookmarkStart w:id="29" w:name="Annexe_2"/>
      <w:r w:rsidRPr="0093672E">
        <w:lastRenderedPageBreak/>
        <w:t>Rôle des différents acteurs</w:t>
      </w:r>
      <w:bookmarkEnd w:id="28"/>
    </w:p>
    <w:p w14:paraId="2C74BBBF" w14:textId="77777777" w:rsidR="00AC31D2" w:rsidRPr="0093672E" w:rsidRDefault="00AC31D2" w:rsidP="00E2700F">
      <w:pPr>
        <w:pStyle w:val="Titre2"/>
      </w:pPr>
      <w:bookmarkStart w:id="30" w:name="_Toc58334984"/>
      <w:bookmarkStart w:id="31" w:name="_Toc58335654"/>
      <w:bookmarkStart w:id="32" w:name="_Toc72319028"/>
      <w:bookmarkEnd w:id="29"/>
      <w:r w:rsidRPr="0093672E">
        <w:t>Rôle des professionnels de santé</w:t>
      </w:r>
      <w:bookmarkEnd w:id="30"/>
      <w:bookmarkEnd w:id="31"/>
      <w:bookmarkEnd w:id="32"/>
    </w:p>
    <w:p w14:paraId="1553665B" w14:textId="77777777" w:rsidR="00AC31D2" w:rsidRPr="0093672E" w:rsidRDefault="00AC31D2" w:rsidP="009969C3">
      <w:pPr>
        <w:pStyle w:val="Titre3"/>
      </w:pPr>
      <w:bookmarkStart w:id="33" w:name="_Toc72319029"/>
      <w:r w:rsidRPr="0093672E">
        <w:t>Le prescripteur</w:t>
      </w:r>
      <w:bookmarkEnd w:id="33"/>
      <w:r w:rsidRPr="0093672E">
        <w:t xml:space="preserve"> </w:t>
      </w:r>
    </w:p>
    <w:p w14:paraId="3B8A6DFA" w14:textId="77777777"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3A2E44">
        <w:t>délivrance</w:t>
      </w:r>
      <w:r w:rsidRPr="0093672E">
        <w:t>, ainsi que l’information et le suivi prospectif des patients traités tels que prévu</w:t>
      </w:r>
      <w:r w:rsidR="004162F9">
        <w:t>s</w:t>
      </w:r>
      <w:r w:rsidRPr="0093672E">
        <w:t xml:space="preserve"> par le PUT-RD.</w:t>
      </w:r>
    </w:p>
    <w:p w14:paraId="48A9DD25" w14:textId="77777777" w:rsidR="00AC31D2" w:rsidRPr="0093672E" w:rsidRDefault="00AC31D2" w:rsidP="00AC31D2">
      <w:r w:rsidRPr="0093672E">
        <w:t xml:space="preserve">Avant tout traitement, le prescripteur : </w:t>
      </w:r>
    </w:p>
    <w:p w14:paraId="3795BFAA" w14:textId="77777777"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06E6B3D4" w14:textId="439D59B4" w:rsidR="00AC31D2" w:rsidRPr="0093672E" w:rsidRDefault="00302476" w:rsidP="00871FC8">
      <w:pPr>
        <w:pStyle w:val="Paragraphedeliste"/>
      </w:pPr>
      <w:r>
        <w:t>v</w:t>
      </w:r>
      <w:r w:rsidR="00AC31D2" w:rsidRPr="0093672E">
        <w:t xml:space="preserve">érifie l’éligibilité de son patient </w:t>
      </w:r>
      <w:r w:rsidR="009C76A7">
        <w:t>au</w:t>
      </w:r>
      <w:r w:rsidR="00863836">
        <w:t>x critères d’octroi</w:t>
      </w:r>
      <w:r w:rsidR="009C76A7">
        <w:t xml:space="preserve"> </w:t>
      </w:r>
      <w:r w:rsidR="00863836">
        <w:t xml:space="preserve">du </w:t>
      </w:r>
      <w:r w:rsidR="009C76A7">
        <w:t>médicament disposant d’une autorisation d</w:t>
      </w:r>
      <w:r w:rsidR="00AC31D2" w:rsidRPr="0093672E">
        <w:t>’accès précoce</w:t>
      </w:r>
      <w:r w:rsidR="00FD7250">
        <w:t> </w:t>
      </w:r>
      <w:r w:rsidR="00DC5736">
        <w:t xml:space="preserve">et </w:t>
      </w:r>
      <w:r w:rsidR="00AF7192">
        <w:t xml:space="preserve">certifie que celui-ci remplit les critères d’éligibilité </w:t>
      </w:r>
      <w:r w:rsidR="007A38A2">
        <w:t>en cochant la case prévue à cet effet</w:t>
      </w:r>
      <w:r w:rsidR="00FD7250">
        <w:t>;</w:t>
      </w:r>
    </w:p>
    <w:p w14:paraId="5B8D820A" w14:textId="77777777"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hyperlink>
      <w:r w:rsidR="00884B4B">
        <w:rPr>
          <w:rStyle w:val="Lienhypertexte"/>
        </w:rPr>
        <w:t>3</w:t>
      </w:r>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5EC2920C" w14:textId="77777777"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6969BD15" w14:textId="77777777"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1887CFF5"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2D41B11D" w14:textId="11079784"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 xml:space="preserve">leurs données </w:t>
      </w:r>
      <w:r w:rsidR="003C63DE">
        <w:t xml:space="preserve">à caractère </w:t>
      </w:r>
      <w:r w:rsidRPr="0093672E" w:rsidDel="002E06C1">
        <w:t>personnel</w:t>
      </w:r>
      <w:r w:rsidRPr="0093672E" w:rsidDel="002E06C1">
        <w:rPr>
          <w:rStyle w:val="Condens"/>
        </w:rPr>
        <w:t>.</w:t>
      </w:r>
      <w:r w:rsidR="00AC31D2" w:rsidRPr="0093672E">
        <w:rPr>
          <w:rStyle w:val="Condens"/>
        </w:rPr>
        <w:t xml:space="preserve"> </w:t>
      </w:r>
    </w:p>
    <w:p w14:paraId="4C346779" w14:textId="77777777"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842282">
        <w:t xml:space="preserve"> </w:t>
      </w:r>
      <w:r w:rsidR="006952B6">
        <w:t>Le prescripteur</w:t>
      </w:r>
      <w:r w:rsidRPr="0093672E">
        <w:t xml:space="preserve"> veille à la bonne compréhension de ces informations. </w:t>
      </w:r>
    </w:p>
    <w:p w14:paraId="117260CE" w14:textId="428A43B3" w:rsidR="00AC31D2" w:rsidRPr="0093672E" w:rsidRDefault="00D209C8" w:rsidP="00871FC8">
      <w:pPr>
        <w:pStyle w:val="Paragraphedeliste"/>
      </w:pPr>
      <w:r>
        <w:t>c</w:t>
      </w:r>
      <w:r w:rsidR="00AC31D2" w:rsidRPr="0093672E">
        <w:t>ompl</w:t>
      </w:r>
      <w:r w:rsidR="00B668D6" w:rsidRPr="0093672E">
        <w:t>è</w:t>
      </w:r>
      <w:r w:rsidR="00AC31D2" w:rsidRPr="0093672E">
        <w:t xml:space="preserve">te la </w:t>
      </w:r>
      <w:r w:rsidR="00CE40D4">
        <w:t>fiche</w:t>
      </w:r>
      <w:r w:rsidR="00CE40D4" w:rsidRPr="0093672E">
        <w:t xml:space="preserve"> </w:t>
      </w:r>
      <w:r w:rsidR="00AC31D2" w:rsidRPr="0093672E">
        <w:t xml:space="preserve">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6BF87C20" w14:textId="77777777" w:rsidR="00AC31D2" w:rsidRPr="0093672E" w:rsidRDefault="00AC31D2" w:rsidP="00AC31D2"/>
    <w:p w14:paraId="36BEC7CB" w14:textId="714B36B2" w:rsidR="00AC31D2" w:rsidRPr="0093672E" w:rsidRDefault="00AC31D2" w:rsidP="00130649">
      <w:r w:rsidRPr="0093672E">
        <w:t xml:space="preserve">Après réception </w:t>
      </w:r>
      <w:r w:rsidR="00EA0661">
        <w:t>du numéro patient d’accès précoce</w:t>
      </w:r>
      <w:r w:rsidR="00344BC5">
        <w:t xml:space="preserve"> adressé par le laboratoire</w:t>
      </w:r>
      <w:r w:rsidRPr="0093672E">
        <w:t xml:space="preserve">, le prescripteur </w:t>
      </w:r>
      <w:r w:rsidR="00130649" w:rsidRPr="0093672E">
        <w:t>i</w:t>
      </w:r>
      <w:r w:rsidRPr="0093672E">
        <w:t>nforme le médecin traitant du patient.</w:t>
      </w:r>
    </w:p>
    <w:p w14:paraId="50038D70" w14:textId="77777777" w:rsidR="00AC31D2" w:rsidRPr="0093672E" w:rsidRDefault="00AC31D2" w:rsidP="00AC31D2"/>
    <w:p w14:paraId="3355E199" w14:textId="77777777" w:rsidR="00AC31D2" w:rsidRPr="0093672E" w:rsidRDefault="00AC31D2" w:rsidP="00AC31D2">
      <w:r w:rsidRPr="0093672E">
        <w:t xml:space="preserve">Le prescripteur indique sur l’ordonnance </w:t>
      </w:r>
      <w:r w:rsidR="00D22A3F">
        <w:t>l’une ou l’autre des mentions suivantes :</w:t>
      </w:r>
    </w:p>
    <w:p w14:paraId="00BC713E" w14:textId="77777777"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58511603"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C65DAA"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0A040945" w14:textId="77777777" w:rsidR="00AC31D2" w:rsidRDefault="00AC31D2" w:rsidP="00AC31D2"/>
    <w:p w14:paraId="57E44C9E" w14:textId="77777777"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6C5C3E36" w14:textId="77777777" w:rsidR="00775520" w:rsidRPr="0093672E" w:rsidRDefault="00775520" w:rsidP="00AC31D2"/>
    <w:p w14:paraId="29CB7E47" w14:textId="5F7EC2C5" w:rsidR="00AC31D2" w:rsidRPr="0093672E" w:rsidRDefault="00761AF2" w:rsidP="00AC31D2">
      <w:r w:rsidRPr="0093672E">
        <w:t>Lors de</w:t>
      </w:r>
      <w:r w:rsidR="00AC31D2" w:rsidRPr="0093672E">
        <w:t xml:space="preserve"> l’i</w:t>
      </w:r>
      <w:r w:rsidR="00CD240E">
        <w:t>nstauration</w:t>
      </w:r>
      <w:r w:rsidR="00AC31D2" w:rsidRPr="0093672E">
        <w:t xml:space="preserve"> du traitement,</w:t>
      </w:r>
      <w:r w:rsidR="007644BB">
        <w:t xml:space="preserve"> le prescripteur</w:t>
      </w:r>
      <w:r w:rsidR="00AC31D2" w:rsidRPr="0093672E">
        <w:t xml:space="preserve"> </w:t>
      </w:r>
      <w:sdt>
        <w:sdtPr>
          <w:id w:val="1334562736"/>
          <w:placeholder>
            <w:docPart w:val="13FD9ED5E9A24F93A5BFE0760C58A028"/>
          </w:placeholder>
          <w:temporary/>
          <w:dropDownList>
            <w:listItem w:displayText="remplit la fiche d’instauration de traitement (J0 première administration) et " w:value="remplit la fiche d’instauration de traitement (J0 première administration) et "/>
            <w:listItem w:displayText=" " w:value="  "/>
          </w:dropDownList>
        </w:sdtPr>
        <w:sdtContent>
          <w:r w:rsidR="003668D3">
            <w:t xml:space="preserve">remplit la fiche d’instauration de traitement (J0 première administration) et </w:t>
          </w:r>
        </w:sdtContent>
      </w:sdt>
      <w:r w:rsidR="00AC31D2" w:rsidRPr="0093672E">
        <w:t>planifie des visites de suivi (</w:t>
      </w:r>
      <w:r w:rsidR="005A4733">
        <w:t>voir</w:t>
      </w:r>
      <w:r w:rsidR="00AC31D2" w:rsidRPr="0093672E">
        <w:t xml:space="preserve"> calendrier de suivi dans le PUT-RD) au cours desquelles il devra également :</w:t>
      </w:r>
    </w:p>
    <w:p w14:paraId="7EB8298E" w14:textId="645F7E2C" w:rsidR="00AC31D2" w:rsidRPr="0093672E" w:rsidRDefault="00000000" w:rsidP="00CE69C6">
      <w:pPr>
        <w:pStyle w:val="Paragraphedeliste"/>
      </w:pPr>
      <w:sdt>
        <w:sdtPr>
          <w:id w:val="231896441"/>
          <w:placeholder>
            <w:docPart w:val="E4BE18F1CF404708A0023969D64ACF33"/>
          </w:placeholder>
          <w:temporary/>
          <w:dropDownList>
            <w:listItem w:value="Choisissez un élément."/>
            <w:listItem w:displayText="remplir la fiche de suivi correspondante" w:value="remplir la fiche de suivi correspondante"/>
            <w:listItem w:displayText=" " w:value="  "/>
          </w:dropDownList>
        </w:sdtPr>
        <w:sdtContent>
          <w:r w:rsidR="003668D3">
            <w:t>remplir la fiche de suivi correspondante</w:t>
          </w:r>
        </w:sdtContent>
      </w:sdt>
      <w:r w:rsidR="00AC31D2" w:rsidRPr="0093672E">
        <w:t xml:space="preserve">, </w:t>
      </w:r>
    </w:p>
    <w:p w14:paraId="7A1F1C87" w14:textId="4269A041" w:rsidR="00AC31D2" w:rsidRPr="0093672E" w:rsidRDefault="00AC31D2" w:rsidP="00CE69C6">
      <w:pPr>
        <w:pStyle w:val="Paragraphedeliste"/>
      </w:pPr>
      <w:r w:rsidRPr="0093672E">
        <w:t xml:space="preserve">rechercher la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302989" w:rsidRPr="0093672E">
          <w:rPr>
            <w:rStyle w:val="Lienhypertexte"/>
          </w:rPr>
          <w:t xml:space="preserve">annexe </w:t>
        </w:r>
      </w:hyperlink>
      <w:r w:rsidR="00302989">
        <w:rPr>
          <w:rStyle w:val="Lienhypertexte"/>
        </w:rPr>
        <w:t>4</w:t>
      </w:r>
      <w:r w:rsidRPr="0093672E">
        <w:t>,</w:t>
      </w:r>
    </w:p>
    <w:p w14:paraId="16964F45" w14:textId="77777777" w:rsidR="00AC31D2" w:rsidRPr="0093672E" w:rsidRDefault="00AC31D2" w:rsidP="00CE69C6">
      <w:pPr>
        <w:pStyle w:val="Paragraphedeliste"/>
      </w:pPr>
      <w:r w:rsidRPr="0093672E">
        <w:t>remplir la fiche d’arrêt de traitement, le cas échéant.</w:t>
      </w:r>
    </w:p>
    <w:p w14:paraId="1F6BD705" w14:textId="77777777" w:rsidR="00AC31D2" w:rsidRPr="0093672E" w:rsidRDefault="00AC31D2" w:rsidP="00AC31D2"/>
    <w:p w14:paraId="0724A333" w14:textId="77777777"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2395A0D7" w14:textId="77777777" w:rsidR="00AC31D2" w:rsidRPr="0093672E" w:rsidRDefault="00AC31D2" w:rsidP="00AC31D2"/>
    <w:p w14:paraId="3E480C42" w14:textId="77777777" w:rsidR="00AC31D2" w:rsidRPr="0093672E" w:rsidRDefault="00AC31D2" w:rsidP="006D4455">
      <w:pPr>
        <w:pStyle w:val="Titre3"/>
      </w:pPr>
      <w:bookmarkStart w:id="34" w:name="_Toc72319030"/>
      <w:r w:rsidRPr="0093672E">
        <w:t>Le pharmacien</w:t>
      </w:r>
      <w:bookmarkEnd w:id="34"/>
      <w:r w:rsidRPr="0093672E">
        <w:t xml:space="preserve"> </w:t>
      </w:r>
    </w:p>
    <w:p w14:paraId="6D0B03A2" w14:textId="77777777" w:rsidR="00AC31D2" w:rsidRPr="0093672E" w:rsidRDefault="00AC31D2" w:rsidP="00AC31D2">
      <w:r w:rsidRPr="0093672E">
        <w:t>Seul</w:t>
      </w:r>
      <w:r w:rsidR="00B551AA">
        <w:t>e</w:t>
      </w:r>
      <w:r w:rsidRPr="0093672E">
        <w:t>s les pharmacie</w:t>
      </w:r>
      <w:r w:rsidR="00842282">
        <w:t>s</w:t>
      </w:r>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5A975EE0" w14:textId="77777777" w:rsidR="00AC31D2" w:rsidRPr="0093672E" w:rsidRDefault="00AC31D2" w:rsidP="00F92D6D">
      <w:pPr>
        <w:pStyle w:val="Titre3"/>
      </w:pPr>
      <w:r w:rsidRPr="00AC2697">
        <w:t>Le pharmacien :</w:t>
      </w:r>
    </w:p>
    <w:p w14:paraId="7C1FAF7B" w14:textId="77777777" w:rsidR="00AC31D2" w:rsidRPr="0093672E" w:rsidRDefault="00AC2697" w:rsidP="00272236">
      <w:pPr>
        <w:pStyle w:val="Paragraphedeliste"/>
      </w:pPr>
      <w:r>
        <w:t>c</w:t>
      </w:r>
      <w:r w:rsidR="00AC31D2" w:rsidRPr="0093672E">
        <w:t>ompl</w:t>
      </w:r>
      <w:r w:rsidR="00F06F1A" w:rsidRPr="0093672E">
        <w:t>è</w:t>
      </w:r>
      <w:r w:rsidR="00AC31D2" w:rsidRPr="0093672E">
        <w:t xml:space="preserve">te la </w:t>
      </w:r>
      <w:r w:rsidR="00735495">
        <w:t>fiche</w:t>
      </w:r>
      <w:r w:rsidR="00AC31D2" w:rsidRPr="0093672E">
        <w:t xml:space="preserve"> d’accès au traitement ainsi que les fiches préalablement </w:t>
      </w:r>
      <w:r w:rsidR="00F46DE3" w:rsidRPr="0093672E">
        <w:t xml:space="preserve">remplies </w:t>
      </w:r>
      <w:r w:rsidR="00AC31D2" w:rsidRPr="0093672E">
        <w:t>par le prescripteur lors de chaque visite</w:t>
      </w:r>
      <w:r w:rsidR="005F7666">
        <w:t xml:space="preserve"> </w:t>
      </w:r>
      <w:r w:rsidR="005F7666" w:rsidRPr="005F7666">
        <w:t>(lorsqu’elles existent)</w:t>
      </w:r>
      <w:r w:rsidR="00AC31D2" w:rsidRPr="0093672E">
        <w:t xml:space="preserve">, et les transmet au laboratoire </w:t>
      </w:r>
      <w:r w:rsidR="00F46DE3" w:rsidRPr="0093672E">
        <w:t>exploitant</w:t>
      </w:r>
      <w:r w:rsidR="00AC31D2" w:rsidRPr="0093672E">
        <w:t xml:space="preserve"> l’autorisation d’accès précoce</w:t>
      </w:r>
      <w:r>
        <w:t> ;</w:t>
      </w:r>
    </w:p>
    <w:p w14:paraId="669C0867" w14:textId="77777777" w:rsidR="00AC31D2" w:rsidRPr="0093672E" w:rsidRDefault="00AC2697" w:rsidP="00272236">
      <w:pPr>
        <w:pStyle w:val="Paragraphedeliste"/>
      </w:pPr>
      <w:r>
        <w:t>c</w:t>
      </w:r>
      <w:r w:rsidR="00AC31D2" w:rsidRPr="0093672E">
        <w:t>ommande le médicament auprès du laboratoire</w:t>
      </w:r>
      <w:r>
        <w:t> ;</w:t>
      </w:r>
    </w:p>
    <w:p w14:paraId="0AFB480A" w14:textId="77777777" w:rsidR="00AC31D2" w:rsidRPr="0093672E" w:rsidRDefault="00AC2697" w:rsidP="00272236">
      <w:pPr>
        <w:pStyle w:val="Paragraphedeliste"/>
      </w:pPr>
      <w:r>
        <w:t>a</w:t>
      </w:r>
      <w:r w:rsidR="00AC31D2" w:rsidRPr="0093672E">
        <w:t>ssure la dispensation du médicament sur prescription du médecin</w:t>
      </w:r>
      <w:r>
        <w:t> ;</w:t>
      </w:r>
    </w:p>
    <w:p w14:paraId="65075B55" w14:textId="77777777"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6647B274" w14:textId="77777777" w:rsidR="00AC31D2" w:rsidRDefault="00AC31D2" w:rsidP="00AC31D2"/>
    <w:p w14:paraId="6795FF87" w14:textId="3A0AF2CD"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5111715F" w14:textId="49307683" w:rsidR="006023A1" w:rsidRDefault="001D3E5C" w:rsidP="00AC31D2">
      <w:r>
        <w:t xml:space="preserve">Des </w:t>
      </w:r>
      <w:r w:rsidR="006023A1">
        <w:t>personnels des établissements participant à la prise en charge du patient</w:t>
      </w:r>
      <w:r>
        <w:t>, autres que le</w:t>
      </w:r>
      <w:r w:rsidR="007708EF">
        <w:t>s</w:t>
      </w:r>
      <w:r>
        <w:t xml:space="preserve"> pharmacien</w:t>
      </w:r>
      <w:r w:rsidR="007708EF">
        <w:t>s</w:t>
      </w:r>
      <w:r>
        <w:t xml:space="preserve"> et le</w:t>
      </w:r>
      <w:r w:rsidR="007708EF">
        <w:t>s</w:t>
      </w:r>
      <w:r>
        <w:t xml:space="preserve"> prescripteur</w:t>
      </w:r>
      <w:r w:rsidR="007708EF">
        <w:t>s</w:t>
      </w:r>
      <w:r>
        <w:t xml:space="preserve">, peuvent </w:t>
      </w:r>
      <w:r w:rsidR="00423616">
        <w:t>participer à la collecte des données sous la responsabilité de ceux-ci</w:t>
      </w:r>
      <w:r w:rsidR="006A3C44">
        <w:t xml:space="preserve"> et selon les modalités d’organisation propres à chaque établissement de santé</w:t>
      </w:r>
      <w:r w:rsidR="00423616">
        <w:t>.</w:t>
      </w:r>
    </w:p>
    <w:p w14:paraId="0078D3C2" w14:textId="77777777" w:rsidR="00BA6BFB" w:rsidRPr="0093672E" w:rsidRDefault="00BA6BFB" w:rsidP="00AC31D2"/>
    <w:p w14:paraId="36607AAA" w14:textId="77777777" w:rsidR="00AC31D2" w:rsidRPr="0093672E" w:rsidRDefault="00AC31D2" w:rsidP="00702415">
      <w:pPr>
        <w:pStyle w:val="Titre2"/>
      </w:pPr>
      <w:bookmarkStart w:id="35" w:name="_Toc72319031"/>
      <w:r w:rsidRPr="0093672E">
        <w:t>Rôle du patient</w:t>
      </w:r>
      <w:bookmarkEnd w:id="35"/>
    </w:p>
    <w:p w14:paraId="2E4EA6A6" w14:textId="77777777" w:rsidR="00AC31D2" w:rsidRPr="0093672E" w:rsidRDefault="00AC31D2" w:rsidP="00AC31D2">
      <w:r w:rsidRPr="0093672E">
        <w:t xml:space="preserve">Tout patient : </w:t>
      </w:r>
    </w:p>
    <w:p w14:paraId="1A5BF9E9" w14:textId="77777777"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sidR="00884B4B">
          <w:rPr>
            <w:rStyle w:val="Lienhypertexte"/>
          </w:rPr>
          <w:t>3</w:t>
        </w:r>
        <w:r w:rsidRPr="0093672E">
          <w:rPr>
            <w:rStyle w:val="Lienhypertexte"/>
          </w:rPr>
          <w:t>)</w:t>
        </w:r>
      </w:hyperlink>
      <w:r w:rsidR="00AC31D2" w:rsidRPr="0093672E">
        <w:t xml:space="preserve"> ;</w:t>
      </w:r>
    </w:p>
    <w:p w14:paraId="558F1DAF" w14:textId="7280305F" w:rsidR="00AC31D2" w:rsidRPr="0093672E" w:rsidRDefault="00D36913" w:rsidP="00D10D5C">
      <w:pPr>
        <w:pStyle w:val="Paragraphedeliste"/>
      </w:pPr>
      <w:r>
        <w:t>r</w:t>
      </w:r>
      <w:r w:rsidR="00AC31D2" w:rsidRPr="0093672E">
        <w:t>empli</w:t>
      </w:r>
      <w:r w:rsidR="00550AB8" w:rsidRPr="0093672E">
        <w:t>t</w:t>
      </w:r>
      <w:r w:rsidR="00AC31D2" w:rsidRPr="0093672E">
        <w:t xml:space="preserve"> le questionnaire de qualité de vie,</w:t>
      </w:r>
      <w:r w:rsidR="00447E79">
        <w:t xml:space="preserve"> </w:t>
      </w:r>
      <w:r w:rsidR="00447E79">
        <w:rPr>
          <w:rStyle w:val="ui-provider"/>
        </w:rPr>
        <w:t>handicap, fonctionnement, symptômes...,</w:t>
      </w:r>
      <w:r w:rsidR="00447E79">
        <w:t> </w:t>
      </w:r>
      <w:r w:rsidR="00AC31D2" w:rsidRPr="0093672E">
        <w:t xml:space="preserve"> si applicable ; </w:t>
      </w:r>
    </w:p>
    <w:p w14:paraId="6E72ABB2" w14:textId="5735D39A" w:rsidR="00AC31D2" w:rsidRPr="0093672E" w:rsidRDefault="00D36913" w:rsidP="00D10D5C">
      <w:pPr>
        <w:pStyle w:val="Paragraphedeliste"/>
      </w:pPr>
      <w:r>
        <w:lastRenderedPageBreak/>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38" w:history="1">
        <w:r w:rsidR="00E91D7E">
          <w:rPr>
            <w:rStyle w:val="Lienhypertexte"/>
          </w:rPr>
          <w:t>https://signalement.social-sante.gouv.fr/</w:t>
        </w:r>
      </w:hyperlink>
      <w:r>
        <w:t>.</w:t>
      </w:r>
    </w:p>
    <w:p w14:paraId="4031C5CC" w14:textId="77777777" w:rsidR="00AC31D2" w:rsidRPr="0093672E" w:rsidRDefault="00AC31D2" w:rsidP="00AC31D2"/>
    <w:p w14:paraId="507DFFF2" w14:textId="77777777" w:rsidR="00AC31D2" w:rsidRPr="0093672E" w:rsidRDefault="00AC31D2" w:rsidP="00702415">
      <w:pPr>
        <w:pStyle w:val="Titre2"/>
      </w:pPr>
      <w:bookmarkStart w:id="36" w:name="_Toc58334985"/>
      <w:bookmarkStart w:id="37" w:name="_Toc58335655"/>
      <w:bookmarkStart w:id="38" w:name="_Toc72319032"/>
      <w:r w:rsidRPr="0093672E">
        <w:t>Rôle du laboratoire</w:t>
      </w:r>
      <w:bookmarkEnd w:id="36"/>
      <w:bookmarkEnd w:id="37"/>
      <w:bookmarkEnd w:id="38"/>
      <w:r w:rsidRPr="0093672E">
        <w:t> </w:t>
      </w:r>
    </w:p>
    <w:p w14:paraId="0CD0C2C8" w14:textId="77777777" w:rsidR="00AC31D2" w:rsidRPr="0093672E" w:rsidRDefault="002A2709" w:rsidP="00AC31D2">
      <w:r w:rsidRPr="0093672E">
        <w:t>L’entreprise qui assure l’exploitation du médicament</w:t>
      </w:r>
      <w:r w:rsidR="000E4A4A">
        <w:t xml:space="preserve"> </w:t>
      </w:r>
      <w:r w:rsidR="00AC31D2" w:rsidRPr="0093672E">
        <w:t>:</w:t>
      </w:r>
    </w:p>
    <w:p w14:paraId="3FCD1A4B" w14:textId="77777777" w:rsidR="00AC31D2" w:rsidRPr="0093672E" w:rsidRDefault="00AC31D2" w:rsidP="00702415">
      <w:pPr>
        <w:pStyle w:val="Paragraphedeliste"/>
      </w:pPr>
      <w:r w:rsidRPr="0093672E">
        <w:t xml:space="preserve">réceptionne les fiches d’accès au traitement, </w:t>
      </w:r>
      <w:r w:rsidR="00E451B5" w:rsidRPr="0093672E">
        <w:t>d’in</w:t>
      </w:r>
      <w:r w:rsidR="000E158D">
        <w:t>stauration</w:t>
      </w:r>
      <w:r w:rsidR="00E451B5" w:rsidRPr="0093672E">
        <w:t xml:space="preserve"> </w:t>
      </w:r>
      <w:r w:rsidRPr="0093672E">
        <w:t xml:space="preserve">et de suivi, et intègre les données dans </w:t>
      </w:r>
      <w:r w:rsidR="00E451B5" w:rsidRPr="0093672E">
        <w:t>sa</w:t>
      </w:r>
      <w:r w:rsidRPr="0093672E">
        <w:t xml:space="preserve"> base de suivi de l’accès précoce</w:t>
      </w:r>
      <w:r w:rsidR="00350942">
        <w:t> ;</w:t>
      </w:r>
    </w:p>
    <w:p w14:paraId="70F73CD7" w14:textId="1651FCE5"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xml:space="preserve">, </w:t>
      </w:r>
      <w:r w:rsidR="00DE611D">
        <w:t>le numéro patient d’accès précoce</w:t>
      </w:r>
      <w:r w:rsidR="005C35C8">
        <w:t xml:space="preserve">, </w:t>
      </w:r>
      <w:r w:rsidR="006720EB">
        <w:t xml:space="preserve">après </w:t>
      </w:r>
      <w:r w:rsidR="00525B26">
        <w:t xml:space="preserve">avoir vérifié </w:t>
      </w:r>
      <w:r w:rsidR="006720EB">
        <w:t xml:space="preserve">que le prescripteur </w:t>
      </w:r>
      <w:r w:rsidR="00AD1AAE">
        <w:t xml:space="preserve">ait </w:t>
      </w:r>
      <w:r w:rsidR="00525B26">
        <w:t>certifi</w:t>
      </w:r>
      <w:r w:rsidR="00AD1AAE">
        <w:t>é</w:t>
      </w:r>
      <w:r w:rsidR="00525B26">
        <w:t xml:space="preserve"> que le patient rempli</w:t>
      </w:r>
      <w:r w:rsidR="00AD1AAE">
        <w:t>ssait</w:t>
      </w:r>
      <w:r w:rsidR="00525B26">
        <w:t xml:space="preserve"> les critères d’éligibilité</w:t>
      </w:r>
      <w:r w:rsidR="006720EB">
        <w:t xml:space="preserve"> </w:t>
      </w:r>
      <w:r w:rsidR="00525B26">
        <w:t>à l’accès précoce</w:t>
      </w:r>
      <w:r w:rsidR="00350942">
        <w:t>;</w:t>
      </w:r>
    </w:p>
    <w:p w14:paraId="57E60A3A" w14:textId="77777777" w:rsidR="00700971" w:rsidRPr="0093672E" w:rsidRDefault="00700971" w:rsidP="002A4600">
      <w:pPr>
        <w:pStyle w:val="Paragraphedeliste"/>
      </w:pPr>
      <w:r w:rsidRPr="0093672E">
        <w:t>est responsable de traitement au sens du règlement général sur la protection des données (RGPD)</w:t>
      </w:r>
      <w:r w:rsidR="00350942">
        <w:t> ;</w:t>
      </w:r>
    </w:p>
    <w:p w14:paraId="2F23324E" w14:textId="5867A9ED" w:rsidR="00AC31D2"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w:t>
      </w:r>
      <w:r w:rsidR="00447852">
        <w:t xml:space="preserve"> </w:t>
      </w:r>
      <w:r w:rsidRPr="0093672E">
        <w:t>.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w:t>
      </w:r>
      <w:sdt>
        <w:sdtPr>
          <w:id w:val="994298988"/>
          <w:placeholder>
            <w:docPart w:val="E887A533E3304C11803A7B0DCB11CE5D"/>
          </w:placeholder>
          <w:temporary/>
          <w:dropDownList>
            <w:listItem w:value="Choisissez un élément."/>
            <w:listItem w:displayText=", à l'ANSM et au CRPV en charge du suivi de l’accès précoce" w:value=", à l'ANSM et au CRPV en charge du suivi de l’accès précoce"/>
            <w:listItem w:displayText=" " w:value="  "/>
          </w:dropDownList>
        </w:sdtPr>
        <w:sdtContent>
          <w:r w:rsidR="003668D3">
            <w:t>, à l'ANSM et au CRPV en charge du suivi de l’accès précoce</w:t>
          </w:r>
        </w:sdtContent>
      </w:sdt>
      <w:r w:rsidRPr="0093672E">
        <w:t xml:space="preserve">, puis transmet le résumé de ce rapport, publié par la HAS et </w:t>
      </w:r>
      <w:sdt>
        <w:sdtPr>
          <w:id w:val="1005485460"/>
          <w:placeholder>
            <w:docPart w:val="5388136D025544DEBBBBF8211AE16791"/>
          </w:placeholder>
          <w:comboBox>
            <w:listItem w:displayText=" " w:value=" "/>
            <w:listItem w:displayText="l'ANSM" w:value="l'ANSM"/>
          </w:comboBox>
        </w:sdtPr>
        <w:sdtContent>
          <w:r w:rsidR="003668D3">
            <w:t>l'ANSM</w:t>
          </w:r>
        </w:sdtContent>
      </w:sdt>
      <w:r w:rsidRPr="0093672E">
        <w:t xml:space="preserve">,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44DAF01" w14:textId="77777777"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FF640C">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633F9CF1" w14:textId="36063154" w:rsidR="00AC31D2" w:rsidRPr="0093672E" w:rsidRDefault="00AC31D2" w:rsidP="00702415">
      <w:pPr>
        <w:pStyle w:val="Paragraphedeliste"/>
      </w:pPr>
      <w:r w:rsidRPr="0093672E">
        <w:t>contacte l’ANSM sans délai</w:t>
      </w:r>
      <w:r w:rsidR="00EC333A">
        <w:t xml:space="preserve"> </w:t>
      </w:r>
      <w:sdt>
        <w:sdtPr>
          <w:id w:val="949274935"/>
          <w:placeholder>
            <w:docPart w:val="AE616C40605F475BB6BD13202794BFDC"/>
          </w:placeholder>
          <w:temporary/>
          <w:dropDownList>
            <w:listItem w:value="Choisissez un élément."/>
            <w:listItem w:displayText="et le CRPV en charge du suivi " w:value="et le CRPV en charge du suivi "/>
            <w:listItem w:displayText=" " w:value="  "/>
          </w:dropDownList>
        </w:sdtPr>
        <w:sdtContent>
          <w:r w:rsidR="003668D3">
            <w:t xml:space="preserve">et le CRPV en charge du suivi </w:t>
          </w:r>
        </w:sdtContent>
      </w:sdt>
      <w:r w:rsidR="001118C0">
        <w:t>e</w:t>
      </w:r>
      <w:r w:rsidRPr="0093672E">
        <w:t>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1A74B2D4" w14:textId="77777777"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09FD2A5D" w14:textId="77777777" w:rsidR="00AC31D2" w:rsidRPr="0093672E" w:rsidRDefault="00AC31D2" w:rsidP="00702415">
      <w:pPr>
        <w:pStyle w:val="Paragraphedeliste"/>
      </w:pPr>
      <w:r w:rsidRPr="0093672E">
        <w:t>s’assure du bon usage du médicament dans le cadre de l’accès précoce</w:t>
      </w:r>
      <w:r w:rsidR="00350942">
        <w:t> ;</w:t>
      </w:r>
    </w:p>
    <w:p w14:paraId="504EDFDE" w14:textId="77777777" w:rsidR="00AC31D2" w:rsidRPr="0093672E" w:rsidRDefault="00AC31D2" w:rsidP="00702415">
      <w:pPr>
        <w:pStyle w:val="Paragraphedeliste"/>
      </w:pPr>
      <w:r w:rsidRPr="0093672E">
        <w:t>approvisionne en conséquence la PUI et assure le suivi de lots</w:t>
      </w:r>
      <w:r w:rsidR="00350942">
        <w:t> ;</w:t>
      </w:r>
    </w:p>
    <w:p w14:paraId="7CEF1652" w14:textId="77777777"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7B383D59" w14:textId="77777777" w:rsidR="00AC31D2" w:rsidRPr="0093672E" w:rsidRDefault="00AC31D2" w:rsidP="00AC31D2"/>
    <w:p w14:paraId="37967F63" w14:textId="77777777" w:rsidR="00AC31D2" w:rsidRPr="0093672E" w:rsidRDefault="00AC31D2" w:rsidP="00702415">
      <w:pPr>
        <w:pStyle w:val="Titre2"/>
      </w:pPr>
      <w:bookmarkStart w:id="39" w:name="_Toc58334986"/>
      <w:bookmarkStart w:id="40" w:name="_Toc58335656"/>
      <w:bookmarkStart w:id="41" w:name="_Toc72319033"/>
      <w:r w:rsidRPr="0093672E">
        <w:t xml:space="preserve">Rôle des agences de santé (ANSM et </w:t>
      </w:r>
      <w:bookmarkEnd w:id="39"/>
      <w:bookmarkEnd w:id="40"/>
      <w:r w:rsidRPr="0093672E">
        <w:t>HAS)</w:t>
      </w:r>
      <w:bookmarkEnd w:id="41"/>
    </w:p>
    <w:p w14:paraId="23A1BCC7" w14:textId="77777777" w:rsidR="00AC31D2" w:rsidRPr="0093672E" w:rsidRDefault="00AC31D2" w:rsidP="00AC31D2">
      <w:r w:rsidRPr="0093672E">
        <w:t>La HAS prend la décision d’autorisation d’accès précoce.</w:t>
      </w:r>
    </w:p>
    <w:p w14:paraId="71598AC2" w14:textId="7777777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132D2E03" w14:textId="0721F0A5" w:rsidR="00AC31D2" w:rsidRPr="0093672E" w:rsidRDefault="00AC31D2" w:rsidP="003B6557">
      <w:pPr>
        <w:pStyle w:val="Aidechamp"/>
      </w:pPr>
      <w:r w:rsidRPr="0093672E">
        <w:lastRenderedPageBreak/>
        <w:t xml:space="preserve">Le PUT-RD, </w:t>
      </w:r>
      <w:r w:rsidR="003668D3">
        <w:t>élaboré avec l'ANSM</w:t>
      </w:r>
      <w:r w:rsidR="006C621D">
        <w:t xml:space="preserve"> </w:t>
      </w:r>
      <w:r w:rsidRPr="0093672E">
        <w:t xml:space="preserve">sur proposition du laboratoire, est annexé à la décision de la HAS. </w:t>
      </w:r>
    </w:p>
    <w:p w14:paraId="474AF48B" w14:textId="351CEA97" w:rsidR="00AC31D2" w:rsidRPr="0093672E" w:rsidRDefault="00AC31D2" w:rsidP="00AC31D2">
      <w:r w:rsidRPr="0093672E">
        <w:t>La HAS</w:t>
      </w:r>
      <w:r w:rsidR="00DC56F2">
        <w:t xml:space="preserve"> </w:t>
      </w:r>
      <w:r w:rsidR="003668D3">
        <w:t>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21944EF7" w14:textId="77777777" w:rsidR="00AC31D2" w:rsidRPr="0093672E" w:rsidRDefault="00AC31D2" w:rsidP="00AC31D2"/>
    <w:p w14:paraId="51A624BC" w14:textId="77777777" w:rsidR="00AC31D2" w:rsidRPr="0093672E" w:rsidRDefault="00CB7C93" w:rsidP="00AC31D2">
      <w:r>
        <w:t xml:space="preserve">À la suite de </w:t>
      </w:r>
      <w:r w:rsidR="00AC31D2" w:rsidRPr="0093672E">
        <w:t>la délivrance de l’autorisation d’accès précoce :</w:t>
      </w:r>
    </w:p>
    <w:p w14:paraId="6DDC1351" w14:textId="780C9629" w:rsidR="00AC31D2" w:rsidRPr="0093672E" w:rsidRDefault="00BD7B8B" w:rsidP="00702415">
      <w:pPr>
        <w:pStyle w:val="Paragraphedeliste"/>
      </w:pPr>
      <w:r>
        <w:t>l</w:t>
      </w:r>
      <w:r w:rsidR="00AC31D2" w:rsidRPr="0093672E">
        <w:t>a HAS</w:t>
      </w:r>
      <w:r w:rsidR="00B752B9">
        <w:t xml:space="preserve"> </w:t>
      </w:r>
      <w:r w:rsidR="002C500D">
        <w:t>et l’ANSM prennent</w:t>
      </w:r>
      <w:r w:rsidR="00AC31D2" w:rsidRPr="0093672E">
        <w:t xml:space="preserve"> connaissance des informations transmises par le laboratoire</w:t>
      </w:r>
      <w:r w:rsidR="00B752B9">
        <w:t xml:space="preserve"> </w:t>
      </w:r>
      <w:sdt>
        <w:sdtPr>
          <w:id w:val="1701595746"/>
          <w:placeholder>
            <w:docPart w:val="DECA46153A184728A0ADC3D741344DCD"/>
          </w:placeholder>
          <w:temporary/>
          <w:dropDownList>
            <w:listItem w:value="Choisissez un élément."/>
            <w:listItem w:displayText="ainsi que par le CRPV en charge du suivi de l'accès précoce" w:value="ainsi que par le CRPV en charge du suivi de l'accès précoce"/>
            <w:listItem w:displayText=" " w:value="  "/>
          </w:dropDownList>
        </w:sdtPr>
        <w:sdtContent>
          <w:r w:rsidR="00E82F48">
            <w:t>ainsi que par le CRPV en charge du suivi de l'accès précoce</w:t>
          </w:r>
        </w:sdtContent>
      </w:sdt>
      <w:r w:rsidR="00AC31D2" w:rsidRPr="0093672E">
        <w:t xml:space="preserve"> et prennent toute mesure utile de manière à assurer la sécurité des patients et le bon usage du médicament</w:t>
      </w:r>
      <w:r>
        <w:t> ;</w:t>
      </w:r>
    </w:p>
    <w:p w14:paraId="2EDDEE28" w14:textId="4358C55C" w:rsidR="00AC31D2" w:rsidRPr="0093672E" w:rsidRDefault="00000000" w:rsidP="00702415">
      <w:pPr>
        <w:pStyle w:val="Paragraphedeliste"/>
      </w:pPr>
      <w:sdt>
        <w:sdtPr>
          <w:id w:val="363949289"/>
          <w:placeholder>
            <w:docPart w:val="6BDA2EB554F7407CAEAC4E5A05CB0FAC"/>
          </w:placeholder>
          <w:dropDownList>
            <w:listItem w:value="Choisissez un élément."/>
            <w:listItem w:displayText="La HAS évalue" w:value="La HAS évalue"/>
            <w:listItem w:displayText="elles évaluent en collaboration avec le CRPV en charge du suivi" w:value="elles évaluent en collaboration avec le CRPV en charge du suivi"/>
          </w:dropDownList>
        </w:sdtPr>
        <w:sdtContent>
          <w:r w:rsidR="00660117">
            <w:t>elles évaluent en collaboration avec le CRPV en charge du suivi</w:t>
          </w:r>
        </w:sdtContent>
      </w:sdt>
      <w:r w:rsidR="00874416">
        <w:t xml:space="preserve"> </w:t>
      </w:r>
      <w:r w:rsidR="00AC31D2" w:rsidRPr="0093672E">
        <w:t xml:space="preserve">les rapports périodiques de synthèse et </w:t>
      </w:r>
      <w:sdt>
        <w:sdtPr>
          <w:id w:val="-1645348264"/>
          <w:placeholder>
            <w:docPart w:val="89EE019F89C94981B7B818A4DDDA6139"/>
          </w:placeholder>
          <w:temporary/>
          <w:dropDownList>
            <w:listItem w:value="Choisissez un élément."/>
            <w:listItem w:displayText="publie" w:value="publie"/>
            <w:listItem w:displayText="publient" w:value="publient"/>
          </w:dropDownList>
        </w:sdtPr>
        <w:sdtContent>
          <w:r w:rsidR="00E82F48">
            <w:t>publient</w:t>
          </w:r>
        </w:sdtContent>
      </w:sdt>
      <w:r w:rsidR="0075794E">
        <w:t xml:space="preserve"> </w:t>
      </w:r>
      <w:r w:rsidR="00AC31D2" w:rsidRPr="0093672E">
        <w:t>le résumé de ces rapports établis par le laboratoire</w:t>
      </w:r>
      <w:r w:rsidR="00BD7B8B">
        <w:t> ;</w:t>
      </w:r>
    </w:p>
    <w:p w14:paraId="13064562" w14:textId="45D91C2B" w:rsidR="00AC31D2" w:rsidRPr="0093672E" w:rsidRDefault="00000000" w:rsidP="00702415">
      <w:pPr>
        <w:pStyle w:val="Paragraphedeliste"/>
      </w:pPr>
      <w:sdt>
        <w:sdtPr>
          <w:id w:val="1479418723"/>
          <w:placeholder>
            <w:docPart w:val="C4F06F4F340B4E68B59B5931DAB7C87A"/>
          </w:placeholder>
          <w:temporary/>
          <w:dropDownList>
            <w:listItem w:value="Choisissez un élément."/>
            <w:listItem w:displayText="l’ANSM informe sans délai le laboratoire et le CRPV en charge du suivi en cas de signal émergent de sécurité qui lui aurait été notifié ou déclaré directement qui pourrait remettre en cause l’accès précoce " w:value="l’ANSM informe sans délai le laboratoire et le CRPV en charge du suivi en cas de signal émergent de sécurité qui lui aurait été notifié ou déclaré directement qui pourrait remettre en cause l’accès précoce "/>
            <w:listItem w:displayText=" " w:value="  "/>
          </w:dropDownList>
        </w:sdtPr>
        <w:sdtContent>
          <w:r w:rsidR="00E82F48">
            <w:t xml:space="preserve">l’ANSM informe sans délai le laboratoire et le CRPV en charge du suivi en cas de signal émergent de sécurité qui lui aurait été notifié ou déclaré directement qui pourrait remettre en cause l’accès précoce </w:t>
          </w:r>
        </w:sdtContent>
      </w:sdt>
      <w:r w:rsidR="00BD7B8B">
        <w:t>;</w:t>
      </w:r>
    </w:p>
    <w:p w14:paraId="72A073B3" w14:textId="77777777"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10839596" w14:textId="5376FAC3" w:rsidR="00AC31D2" w:rsidRPr="0093672E" w:rsidRDefault="00000000" w:rsidP="00AC31D2">
      <w:pPr>
        <w:pStyle w:val="Paragraphedeliste"/>
      </w:pPr>
      <w:sdt>
        <w:sdtPr>
          <w:id w:val="-617374722"/>
          <w:placeholder>
            <w:docPart w:val="F401100FFC4A4A028C640B2B78F3CFA8"/>
          </w:placeholder>
          <w:temporary/>
          <w:dropDownList>
            <w:listItem w:value="Choisissez un élément."/>
            <w:listItem w:displayText="en cas d’urgence, l’ANSM peut également suspendre temporairement la décision d’accès précoce pré-AMM pour des motifs de santé publique" w:value="en cas d’urgence, l’ANSM peut également suspendre temporairement la décision d’accès précoce pré-AMM pour des motifs de santé publique"/>
            <w:listItem w:displayText=" " w:value="  "/>
          </w:dropDownList>
        </w:sdtPr>
        <w:sdtContent>
          <w:r w:rsidR="00E82F48">
            <w:t>en cas d’urgence, l’ANSM peut également suspendre temporairement la décision d’accès précoce pré-AMM pour des motifs de santé publique</w:t>
          </w:r>
        </w:sdtContent>
      </w:sdt>
      <w:r w:rsidR="00AC31D2" w:rsidRPr="0093672E">
        <w:t>.</w:t>
      </w:r>
    </w:p>
    <w:p w14:paraId="230E6333" w14:textId="77777777" w:rsidR="00AC31D2" w:rsidRPr="0093672E" w:rsidRDefault="00AC31D2" w:rsidP="00AC31D2"/>
    <w:p w14:paraId="7A006ED8" w14:textId="77777777" w:rsidR="00AC31D2" w:rsidRDefault="00AC31D2" w:rsidP="00702415">
      <w:pPr>
        <w:pStyle w:val="Titre2"/>
      </w:pPr>
      <w:bookmarkStart w:id="42" w:name="_Toc58334987"/>
      <w:bookmarkStart w:id="43" w:name="_Toc58335657"/>
      <w:bookmarkStart w:id="44" w:name="_Toc72319034"/>
      <w:r w:rsidRPr="0093672E">
        <w:t>Rôle du CRPV en charge du suivi de l’</w:t>
      </w:r>
      <w:bookmarkEnd w:id="42"/>
      <w:bookmarkEnd w:id="43"/>
      <w:r w:rsidRPr="0093672E">
        <w:t>accès précoce</w:t>
      </w:r>
      <w:bookmarkEnd w:id="44"/>
    </w:p>
    <w:p w14:paraId="1F11A220" w14:textId="77777777" w:rsidR="00E82F48" w:rsidRDefault="00E82F48" w:rsidP="00AC31D2"/>
    <w:p w14:paraId="640B1D44" w14:textId="167EF1DE"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196E94BE" w14:textId="77777777" w:rsidR="00AC31D2" w:rsidRPr="0093672E" w:rsidRDefault="00AC31D2" w:rsidP="00AC31D2"/>
    <w:p w14:paraId="424D0B19" w14:textId="77777777" w:rsidR="00AC31D2" w:rsidRPr="0093672E" w:rsidRDefault="00AC31D2" w:rsidP="00AC31D2">
      <w:bookmarkStart w:id="45" w:name="_Toc58334989"/>
      <w:bookmarkStart w:id="46" w:name="_Toc58335659"/>
      <w:r w:rsidRPr="0093672E">
        <w:br w:type="page"/>
      </w:r>
    </w:p>
    <w:p w14:paraId="20AFA243" w14:textId="3E5BFC2A" w:rsidR="00AC31D2" w:rsidRPr="0093672E" w:rsidRDefault="00702415" w:rsidP="009E5F46">
      <w:pPr>
        <w:pStyle w:val="Titreannexesnauto"/>
      </w:pPr>
      <w:bookmarkStart w:id="47" w:name="_Toc121319716"/>
      <w:bookmarkStart w:id="48" w:name="Annexe_4"/>
      <w:bookmarkEnd w:id="45"/>
      <w:bookmarkEnd w:id="46"/>
      <w:r w:rsidRPr="0093672E">
        <w:lastRenderedPageBreak/>
        <w:t>Document</w:t>
      </w:r>
      <w:r w:rsidR="00503C58" w:rsidRPr="0093672E">
        <w:t>s</w:t>
      </w:r>
      <w:r w:rsidRPr="0093672E">
        <w:t xml:space="preserve"> d’information à destination des patients</w:t>
      </w:r>
      <w:r w:rsidR="00547885">
        <w:t>, des médecins prescripteurs et des pharmaciens</w:t>
      </w:r>
      <w:r w:rsidRPr="0093672E">
        <w:t xml:space="preserve">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Content>
          <w:r w:rsidR="00660117">
            <w:t>JEMPERLI (dostarlimab)</w:t>
          </w:r>
        </w:sdtContent>
      </w:sdt>
      <w:bookmarkEnd w:id="47"/>
      <w:r w:rsidR="00714FAF" w:rsidRPr="0093672E">
        <w:t xml:space="preserve"> </w:t>
      </w:r>
    </w:p>
    <w:bookmarkEnd w:id="48"/>
    <w:p w14:paraId="0CF0B890" w14:textId="77777777" w:rsidR="00E40587" w:rsidRPr="0093672E" w:rsidRDefault="00E40587" w:rsidP="00E40587"/>
    <w:p w14:paraId="09E52616" w14:textId="77777777" w:rsidR="005722F0" w:rsidRPr="0093672E" w:rsidRDefault="00543F7F" w:rsidP="00543F7F">
      <w:r w:rsidRPr="0093672E">
        <w:t>Cette annexe comprend</w:t>
      </w:r>
      <w:r w:rsidR="005722F0" w:rsidRPr="0093672E">
        <w:t> :</w:t>
      </w:r>
    </w:p>
    <w:p w14:paraId="36F2CF31" w14:textId="6B047C8A"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363EA0">
        <w:rPr>
          <w:color w:val="004990"/>
          <w:u w:val="single"/>
        </w:rPr>
        <w:t> </w:t>
      </w:r>
      <w:r w:rsidR="00363EA0">
        <w:t>;</w:t>
      </w:r>
    </w:p>
    <w:p w14:paraId="1C03634B" w14:textId="5BCF73AE" w:rsidR="00543F7F" w:rsidRPr="00C07D8E" w:rsidRDefault="00543F7F" w:rsidP="00700685">
      <w:pPr>
        <w:numPr>
          <w:ilvl w:val="0"/>
          <w:numId w:val="2"/>
        </w:numPr>
        <w:spacing w:before="40" w:after="20"/>
        <w:rPr>
          <w:i/>
        </w:rPr>
      </w:pPr>
      <w:r w:rsidRPr="0093672E">
        <w:t xml:space="preserve">une </w:t>
      </w:r>
      <w:r w:rsidRPr="00700685">
        <w:rPr>
          <w:color w:val="004990"/>
          <w:u w:val="single"/>
        </w:rPr>
        <w:t xml:space="preserve">note d’information </w:t>
      </w:r>
      <w:r w:rsidR="003F7ECA">
        <w:rPr>
          <w:color w:val="004990"/>
          <w:u w:val="single"/>
        </w:rPr>
        <w:t xml:space="preserve">aux patients </w:t>
      </w:r>
      <w:r w:rsidRPr="00700685">
        <w:rPr>
          <w:color w:val="004990"/>
          <w:u w:val="single"/>
        </w:rPr>
        <w:t xml:space="preserve">sur le traitement des données </w:t>
      </w:r>
      <w:r w:rsidR="003F7ECA">
        <w:rPr>
          <w:color w:val="004990"/>
          <w:u w:val="single"/>
        </w:rPr>
        <w:t xml:space="preserve">à caractère </w:t>
      </w:r>
      <w:r w:rsidRPr="00700685">
        <w:rPr>
          <w:color w:val="004990"/>
          <w:u w:val="single"/>
        </w:rPr>
        <w:t>personnel</w:t>
      </w:r>
      <w:r w:rsidR="00D20035">
        <w:rPr>
          <w:color w:val="004990"/>
          <w:u w:val="single"/>
        </w:rPr>
        <w:t> ;</w:t>
      </w:r>
    </w:p>
    <w:p w14:paraId="4904FB94" w14:textId="77777777" w:rsidR="00386486" w:rsidRPr="00700685" w:rsidRDefault="00386486" w:rsidP="00700685">
      <w:pPr>
        <w:numPr>
          <w:ilvl w:val="0"/>
          <w:numId w:val="2"/>
        </w:numPr>
        <w:spacing w:before="40" w:after="20"/>
        <w:rPr>
          <w:i/>
        </w:rPr>
      </w:pPr>
      <w:r>
        <w:t>une note d’information aux médecins prescripteurs et</w:t>
      </w:r>
      <w:r w:rsidR="00BC4992">
        <w:t xml:space="preserve"> aux pharmaciens sur le traitements des données à caractère personnel.</w:t>
      </w:r>
    </w:p>
    <w:p w14:paraId="5F34339B" w14:textId="77777777" w:rsidR="00700685" w:rsidRPr="00700685" w:rsidRDefault="00700685" w:rsidP="00700685">
      <w:pPr>
        <w:spacing w:before="0" w:after="200" w:line="276" w:lineRule="auto"/>
        <w:jc w:val="left"/>
      </w:pPr>
    </w:p>
    <w:p w14:paraId="70ACAF27" w14:textId="02855C40" w:rsidR="001F74B2" w:rsidRPr="00700685" w:rsidRDefault="001F74B2" w:rsidP="00BE4C31">
      <w:pPr>
        <w:pStyle w:val="Asupprimer"/>
      </w:pPr>
      <w:r w:rsidRPr="00700685">
        <w:br w:type="page"/>
      </w:r>
    </w:p>
    <w:tbl>
      <w:tblPr>
        <w:tblStyle w:val="Grilledutableau1"/>
        <w:tblW w:w="5000" w:type="pct"/>
        <w:tblLook w:val="04A0" w:firstRow="1" w:lastRow="0" w:firstColumn="1" w:lastColumn="0" w:noHBand="0" w:noVBand="1"/>
      </w:tblPr>
      <w:tblGrid>
        <w:gridCol w:w="9854"/>
      </w:tblGrid>
      <w:tr w:rsidR="00B90D9B" w:rsidRPr="0093672E" w14:paraId="3EAFDC98"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4"/>
          <w:bookmarkEnd w:id="25"/>
          <w:bookmarkEnd w:id="26"/>
          <w:p w14:paraId="2BC84FF3"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1F44C136" w14:textId="4A85E0E5" w:rsidR="00825254" w:rsidRPr="005B07DB" w:rsidRDefault="00825254" w:rsidP="00FB699B">
      <w:pPr>
        <w:rPr>
          <w:i/>
          <w:iCs/>
          <w:u w:val="single"/>
        </w:rPr>
      </w:pPr>
      <w:r w:rsidRPr="00E91A50">
        <w:rPr>
          <w:i/>
          <w:iCs/>
          <w:u w:val="single"/>
        </w:rPr>
        <w:t xml:space="preserve">Ce document est destiné </w:t>
      </w:r>
      <w:r w:rsidR="008660ED" w:rsidRPr="00E91A50">
        <w:rPr>
          <w:i/>
          <w:iCs/>
          <w:u w:val="single"/>
        </w:rPr>
        <w:t>au</w:t>
      </w:r>
      <w:r w:rsidR="00F37402" w:rsidRPr="00E91A50">
        <w:rPr>
          <w:i/>
          <w:iCs/>
          <w:u w:val="single"/>
        </w:rPr>
        <w:t>x</w:t>
      </w:r>
      <w:r w:rsidR="008660ED" w:rsidRPr="00E91A50">
        <w:rPr>
          <w:i/>
          <w:iCs/>
          <w:u w:val="single"/>
        </w:rPr>
        <w:t xml:space="preserve"> patient</w:t>
      </w:r>
      <w:r w:rsidR="00F37402" w:rsidRPr="00E91A50">
        <w:rPr>
          <w:i/>
          <w:iCs/>
          <w:u w:val="single"/>
        </w:rPr>
        <w:t>s</w:t>
      </w:r>
      <w:r w:rsidR="008660ED" w:rsidRPr="00E91A50">
        <w:rPr>
          <w:i/>
          <w:iCs/>
          <w:u w:val="single"/>
        </w:rPr>
        <w:t xml:space="preserve"> </w:t>
      </w:r>
      <w:r w:rsidR="00D74A0D" w:rsidRPr="00E91A50">
        <w:rPr>
          <w:i/>
          <w:iCs/>
          <w:u w:val="single"/>
        </w:rPr>
        <w:t>(</w:t>
      </w:r>
      <w:r w:rsidR="008660ED" w:rsidRPr="00E91A50">
        <w:rPr>
          <w:i/>
          <w:iCs/>
          <w:u w:val="single"/>
        </w:rPr>
        <w:t>ou</w:t>
      </w:r>
      <w:r w:rsidR="00F714BB" w:rsidRPr="00E91A50">
        <w:rPr>
          <w:i/>
          <w:iCs/>
          <w:u w:val="single"/>
        </w:rPr>
        <w:t xml:space="preserve"> aux parents d’un enfant mineur</w:t>
      </w:r>
      <w:r w:rsidR="0074097D" w:rsidRPr="00E91A50">
        <w:rPr>
          <w:i/>
          <w:iCs/>
          <w:u w:val="single"/>
        </w:rPr>
        <w:t xml:space="preserve"> ou</w:t>
      </w:r>
      <w:r w:rsidR="008660ED" w:rsidRPr="00E91A50">
        <w:rPr>
          <w:i/>
          <w:iCs/>
          <w:u w:val="single"/>
        </w:rPr>
        <w:t xml:space="preserve"> </w:t>
      </w:r>
      <w:r w:rsidRPr="00E91A50">
        <w:rPr>
          <w:i/>
          <w:iCs/>
          <w:u w:val="single"/>
        </w:rPr>
        <w:t>au(x) titulaire(s) de l’autorité parentale</w:t>
      </w:r>
      <w:r w:rsidR="00D74A0D">
        <w:rPr>
          <w:i/>
          <w:iCs/>
          <w:u w:val="single"/>
        </w:rPr>
        <w:t xml:space="preserve"> le cas échéant, pour un traitement indiqué</w:t>
      </w:r>
      <w:r w:rsidR="001D673D">
        <w:rPr>
          <w:i/>
          <w:iCs/>
          <w:u w:val="single"/>
        </w:rPr>
        <w:t xml:space="preserve"> chez l’enfant)</w:t>
      </w:r>
      <w:r w:rsidR="008660ED">
        <w:rPr>
          <w:i/>
          <w:iCs/>
          <w:u w:val="single"/>
        </w:rPr>
        <w:t>.</w:t>
      </w:r>
    </w:p>
    <w:p w14:paraId="7BAE7959" w14:textId="77777777" w:rsidR="00700685" w:rsidRPr="00700685" w:rsidRDefault="00700685" w:rsidP="00700685"/>
    <w:p w14:paraId="6F724C22" w14:textId="2CC4D260" w:rsidR="00545FC2" w:rsidRPr="00C84C08" w:rsidRDefault="00545FC2" w:rsidP="00545FC2">
      <w:pPr>
        <w:rPr>
          <w:b/>
          <w:color w:val="auto"/>
        </w:rPr>
      </w:pPr>
      <w:r w:rsidRPr="00C84C08">
        <w:rPr>
          <w:b/>
          <w:color w:val="auto"/>
        </w:rPr>
        <w:t xml:space="preserve">Votre médecin vous a proposé </w:t>
      </w:r>
      <w:r w:rsidR="0040106D">
        <w:rPr>
          <w:b/>
          <w:color w:val="auto"/>
        </w:rPr>
        <w:t>/ a proposé pour votre enfant</w:t>
      </w:r>
      <w:r w:rsidR="00971677">
        <w:rPr>
          <w:b/>
          <w:color w:val="auto"/>
        </w:rPr>
        <w:t>,</w:t>
      </w:r>
      <w:r w:rsidR="0040106D">
        <w:rPr>
          <w:b/>
          <w:color w:val="auto"/>
        </w:rPr>
        <w:t xml:space="preserve"> mineur</w:t>
      </w:r>
      <w:r w:rsidR="00971677">
        <w:rPr>
          <w:b/>
          <w:color w:val="auto"/>
        </w:rPr>
        <w:t>,</w:t>
      </w:r>
      <w:r w:rsidR="0040106D">
        <w:rPr>
          <w:b/>
          <w:color w:val="auto"/>
        </w:rPr>
        <w:t xml:space="preserve"> </w:t>
      </w:r>
      <w:r w:rsidRPr="00C84C08">
        <w:rPr>
          <w:b/>
          <w:color w:val="auto"/>
        </w:rPr>
        <w:t xml:space="preserve">un traitement 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Content>
          <w:r w:rsidR="00660117">
            <w:rPr>
              <w:b/>
              <w:color w:val="auto"/>
            </w:rPr>
            <w:t>JEMPERLI (dostarlimab)</w:t>
          </w:r>
        </w:sdtContent>
      </w:sdt>
      <w:r w:rsidR="00E45D67" w:rsidRPr="00C84C08">
        <w:rPr>
          <w:b/>
          <w:color w:val="auto"/>
        </w:rPr>
        <w:t xml:space="preserve"> </w:t>
      </w:r>
      <w:r w:rsidRPr="00C84C08">
        <w:rPr>
          <w:b/>
          <w:color w:val="auto"/>
        </w:rPr>
        <w:t xml:space="preserve">du laboratoire pharmaceutique </w:t>
      </w:r>
      <w:sdt>
        <w:sdtPr>
          <w:rPr>
            <w:b/>
            <w:color w:val="auto"/>
          </w:rPr>
          <w:id w:val="-1355886810"/>
          <w:placeholder>
            <w:docPart w:val="6D242F50B31243A8B250FAA3D0CD8F25"/>
          </w:placeholder>
        </w:sdtPr>
        <w:sdtEndPr>
          <w:rPr>
            <w:i/>
          </w:rPr>
        </w:sdtEndPr>
        <w:sdtContent>
          <w:sdt>
            <w:sdtPr>
              <w:rPr>
                <w:b/>
                <w:color w:val="auto"/>
              </w:rPr>
              <w:id w:val="-2061707756"/>
              <w:placeholder>
                <w:docPart w:val="3B5B062DF912431B9205A00E72D140A2"/>
              </w:placeholder>
            </w:sdtPr>
            <w:sdtEndPr>
              <w:rPr>
                <w:i/>
              </w:rPr>
            </w:sdtEndPr>
            <w:sdtContent>
              <w:r w:rsidR="00E82F48">
                <w:rPr>
                  <w:b/>
                  <w:color w:val="auto"/>
                </w:rPr>
                <w:t>GlaxoSmithKline France</w:t>
              </w:r>
            </w:sdtContent>
          </w:sdt>
        </w:sdtContent>
      </w:sdt>
      <w:r w:rsidRPr="00C84C08">
        <w:rPr>
          <w:b/>
          <w:color w:val="auto"/>
        </w:rPr>
        <w:t xml:space="preserve"> dans le cadre d’une autorisation d’accès précoce à un médicament.</w:t>
      </w:r>
    </w:p>
    <w:p w14:paraId="0EDF977C" w14:textId="0CCDA666" w:rsidR="00545FC2" w:rsidRPr="00C84C08" w:rsidRDefault="00545FC2" w:rsidP="00545FC2">
      <w:pPr>
        <w:rPr>
          <w:b/>
          <w:color w:val="auto"/>
        </w:rPr>
      </w:pPr>
      <w:r w:rsidRPr="00C84C08">
        <w:rPr>
          <w:b/>
          <w:color w:val="auto"/>
        </w:rPr>
        <w:t>Ce document a pour objectif de vous informer sur cette prescription et ce à quoi elle vous engage</w:t>
      </w:r>
      <w:r w:rsidR="00887968">
        <w:rPr>
          <w:b/>
          <w:color w:val="auto"/>
        </w:rPr>
        <w:t xml:space="preserve"> / vous engage vous et votre enfant</w:t>
      </w:r>
      <w:r w:rsidRPr="00C84C08">
        <w:rPr>
          <w:b/>
          <w:color w:val="auto"/>
        </w:rPr>
        <w:t>. Il complète les informations de votre médecin et vous aidera à prendre une décision à propos de ce traitement.</w:t>
      </w:r>
    </w:p>
    <w:p w14:paraId="32C32F83" w14:textId="77777777" w:rsidR="00545FC2" w:rsidRPr="0093672E" w:rsidRDefault="00545FC2" w:rsidP="00C22C81"/>
    <w:p w14:paraId="050288A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4D418D97"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4"/>
      </w:r>
      <w:r w:rsidRPr="0093672E">
        <w:t xml:space="preserve"> donnée, pour savoir s’il est sûr et s’il apporte un réel bénéfice aux personnes malades. </w:t>
      </w:r>
    </w:p>
    <w:p w14:paraId="66E1BDA8"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7D35D422" w14:textId="77777777"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5181118"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57547932" w14:textId="77777777" w:rsidR="00426D9B" w:rsidRPr="0093672E" w:rsidRDefault="00426D9B" w:rsidP="00426D9B">
      <w:r w:rsidRPr="0093672E">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l s’agit par exemple du premier médicament disponible pour soigner cette maladie ou d’une nouvelle façon de prendre un traitement (par exemple des comprimés plutôt qu’une perfusion).</w:t>
      </w:r>
    </w:p>
    <w:p w14:paraId="5EBA44D6" w14:textId="77777777" w:rsidR="00545FC2" w:rsidRPr="0093672E" w:rsidRDefault="00545FC2" w:rsidP="00545FC2"/>
    <w:p w14:paraId="2AEF9F22" w14:textId="77777777" w:rsidR="00700685" w:rsidRPr="00700685" w:rsidRDefault="00700685" w:rsidP="00700685">
      <w:r>
        <w:rPr>
          <w:noProof/>
        </w:rPr>
        <w:lastRenderedPageBreak/>
        <w:drawing>
          <wp:inline distT="0" distB="0" distL="0" distR="0" wp14:anchorId="37D83787" wp14:editId="7CD6FE58">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9">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5B8A994" w14:textId="77777777" w:rsidR="002507AE" w:rsidRDefault="002507AE" w:rsidP="00611684"/>
    <w:p w14:paraId="584E5E84"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518CE04B" w14:textId="3B2088E3"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et des patients qui le prennent</w:t>
      </w:r>
      <w:r w:rsidR="004A033F">
        <w:t xml:space="preserve"> </w:t>
      </w:r>
      <w:r w:rsidR="00320EC1">
        <w:t xml:space="preserve">ou des enfants qui le prennent </w:t>
      </w:r>
      <w:r w:rsidR="009E3333">
        <w:t>ou</w:t>
      </w:r>
      <w:r w:rsidR="00320EC1">
        <w:t xml:space="preserve"> de leurs proches</w:t>
      </w:r>
      <w:r w:rsidR="00700685" w:rsidRPr="00700685">
        <w:t xml:space="preserve">. </w:t>
      </w:r>
      <w:r w:rsidRPr="0093672E">
        <w:t>Elles sont transmises de manière anonyme aux autorités de santé pour évaluer le médicament pendant l’accès précoce en vue de son autorisation de mise sur le marché et de son remboursement.</w:t>
      </w:r>
    </w:p>
    <w:p w14:paraId="24857E21" w14:textId="39490EB3"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r w:rsidR="00CC5944">
        <w:t xml:space="preserve"> / qui suit votre enfant</w:t>
      </w:r>
      <w:r w:rsidRPr="0093672E">
        <w:t>.</w:t>
      </w:r>
    </w:p>
    <w:p w14:paraId="30448C82" w14:textId="77777777" w:rsidR="00545FC2" w:rsidRPr="0093672E" w:rsidRDefault="00545FC2" w:rsidP="009969C3"/>
    <w:p w14:paraId="50CF2CDE" w14:textId="1C698328"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sidR="0070644B">
        <w:rPr>
          <w:rFonts w:ascii="Arial Narrow" w:eastAsiaTheme="majorEastAsia" w:hAnsi="Arial Narrow" w:cstheme="majorBidi"/>
          <w:color w:val="000000" w:themeColor="text1"/>
          <w:sz w:val="36"/>
          <w:szCs w:val="26"/>
        </w:rPr>
        <w:t>vous</w:t>
      </w:r>
      <w:r w:rsidR="0070644B"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propose </w:t>
      </w:r>
      <w:r w:rsidR="00226694">
        <w:rPr>
          <w:rFonts w:ascii="Arial Narrow" w:eastAsiaTheme="majorEastAsia" w:hAnsi="Arial Narrow" w:cstheme="majorBidi"/>
          <w:color w:val="000000" w:themeColor="text1"/>
          <w:sz w:val="36"/>
          <w:szCs w:val="26"/>
        </w:rPr>
        <w:t xml:space="preserve">/ que l’on propose à votre enfant </w:t>
      </w:r>
      <w:r w:rsidRPr="00700685">
        <w:rPr>
          <w:rFonts w:ascii="Arial Narrow" w:eastAsiaTheme="majorEastAsia" w:hAnsi="Arial Narrow" w:cstheme="majorBidi"/>
          <w:color w:val="000000" w:themeColor="text1"/>
          <w:sz w:val="36"/>
          <w:szCs w:val="26"/>
        </w:rPr>
        <w:t xml:space="preserve">est-il </w:t>
      </w:r>
      <w:r w:rsidR="00700685"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w:t>
      </w:r>
      <w:r w:rsidR="003F5D67" w:rsidRPr="00700685">
        <w:rPr>
          <w:rFonts w:ascii="Arial Narrow" w:eastAsiaTheme="majorEastAsia" w:hAnsi="Arial Narrow" w:cstheme="majorBidi"/>
          <w:color w:val="000000" w:themeColor="text1"/>
          <w:sz w:val="36"/>
          <w:szCs w:val="26"/>
        </w:rPr>
        <w:t xml:space="preserve">vous </w:t>
      </w:r>
      <w:r w:rsidR="00700685"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w:t>
      </w:r>
      <w:r w:rsidR="00081F17">
        <w:rPr>
          <w:rFonts w:ascii="Arial Narrow" w:eastAsiaTheme="majorEastAsia" w:hAnsi="Arial Narrow" w:cstheme="majorBidi"/>
          <w:color w:val="000000" w:themeColor="text1"/>
          <w:sz w:val="36"/>
          <w:szCs w:val="26"/>
        </w:rPr>
        <w:t>/ est-ce qu’il cour</w:t>
      </w:r>
      <w:r w:rsidR="0069266C">
        <w:rPr>
          <w:rFonts w:ascii="Arial Narrow" w:eastAsiaTheme="majorEastAsia" w:hAnsi="Arial Narrow" w:cstheme="majorBidi"/>
          <w:color w:val="000000" w:themeColor="text1"/>
          <w:sz w:val="36"/>
          <w:szCs w:val="26"/>
        </w:rPr>
        <w:t>t</w:t>
      </w:r>
      <w:r w:rsidR="00081F17">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des risques en le prenant ? </w:t>
      </w:r>
    </w:p>
    <w:p w14:paraId="36F93217" w14:textId="77777777" w:rsidR="002E30F8" w:rsidRPr="00700685" w:rsidRDefault="002E30F8" w:rsidP="002E30F8">
      <w:r w:rsidRPr="00700685">
        <w:t xml:space="preserve">Même si ce traitement n’a pas encore été totalement évalué et que l’étape des essais cliniques est encore en cours, les </w:t>
      </w:r>
      <w:r w:rsidRPr="0093672E">
        <w:t xml:space="preserve">premiers résultats </w:t>
      </w:r>
      <w:r w:rsidR="00AB0A36">
        <w:t>des recherches</w:t>
      </w:r>
      <w:r w:rsidR="002767ED">
        <w:rPr>
          <w:rStyle w:val="Appelnotedebasdep"/>
        </w:rPr>
        <w:footnoteReference w:id="5"/>
      </w:r>
      <w:r w:rsidR="00AB0A36">
        <w:t xml:space="preserve"> </w:t>
      </w:r>
      <w:r w:rsidRPr="0093672E">
        <w:t xml:space="preserve">ont conduit à estimer que </w:t>
      </w:r>
      <w:r w:rsidRPr="00700685">
        <w:t>l’efficacité et la sécurité de ce médicament</w:t>
      </w:r>
      <w:r w:rsidR="00A75B08">
        <w:t xml:space="preserve"> </w:t>
      </w:r>
      <w:r w:rsidRPr="00700685">
        <w:t>étaient fortement présumées</w:t>
      </w:r>
      <w:r w:rsidR="004138F3" w:rsidRPr="004B7448">
        <w:t xml:space="preserve"> </w:t>
      </w:r>
      <w:r w:rsidR="002767ED" w:rsidRPr="002767ED">
        <w:t>dans l’indication considérée</w:t>
      </w:r>
      <w:r w:rsidR="002767ED">
        <w:t xml:space="preserve">. </w:t>
      </w:r>
    </w:p>
    <w:p w14:paraId="11037659"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4CDFED94" w14:textId="77777777" w:rsidR="002E30F8" w:rsidRPr="00700685" w:rsidRDefault="002E30F8" w:rsidP="00700685">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45AA17EA" w14:textId="77777777" w:rsidR="002E30F8" w:rsidRPr="0093672E" w:rsidRDefault="002E30F8" w:rsidP="002E30F8">
      <w:r w:rsidRPr="0093672E">
        <w:t>Ainsi, il est très probable que les effets indésirables de ce médicament ne soient pas trop importants par rapport au bénéfice attendu.</w:t>
      </w:r>
    </w:p>
    <w:p w14:paraId="29643AFC" w14:textId="77777777" w:rsidR="002E30F8" w:rsidRPr="00700685" w:rsidRDefault="002E30F8" w:rsidP="002E30F8">
      <w:r w:rsidRPr="00700685">
        <w:t xml:space="preserve">Cependant, dans le cas d’un médicament </w:t>
      </w:r>
      <w:r w:rsidR="000B4A30">
        <w:t>disposant d’une autorisation</w:t>
      </w:r>
      <w:r w:rsidR="000B4A30" w:rsidRPr="00700685">
        <w:t xml:space="preserve"> </w:t>
      </w:r>
      <w:r w:rsidR="000B4A30">
        <w:t>d’</w:t>
      </w:r>
      <w:r w:rsidR="00700685" w:rsidRPr="00700685">
        <w:t>accès</w:t>
      </w:r>
      <w:r w:rsidRPr="00700685">
        <w:t xml:space="preserve"> précoce, on ne sait pas encore tout sur les effets indésirables et </w:t>
      </w:r>
      <w:r w:rsidRPr="0093672E">
        <w:t xml:space="preserve">l’efficacité </w:t>
      </w:r>
      <w:r w:rsidRPr="00700685">
        <w:t>du médicament</w:t>
      </w:r>
      <w:r w:rsidR="00321654">
        <w:t xml:space="preserve"> dans l’indication considérée</w:t>
      </w:r>
      <w:r w:rsidR="00700685" w:rsidRPr="00700685">
        <w:t>.</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05379A43" w14:textId="7D5E3AB6" w:rsidR="002E30F8" w:rsidRDefault="002E30F8" w:rsidP="002E30F8">
      <w:r w:rsidRPr="0093672E">
        <w:t>Vous pouvez en parler avec votre médecin</w:t>
      </w:r>
      <w:r w:rsidR="00AD2775">
        <w:t> / le médecin qui suit votre enfant</w:t>
      </w:r>
      <w:r w:rsidRPr="0093672E">
        <w:t>. N’hésitez pas à poser toutes vos questions. Il vous donnera des informations sur les bénéfices et effets attendus de ce médicament dans votre situation</w:t>
      </w:r>
      <w:r w:rsidR="00C0763B">
        <w:t xml:space="preserve"> / la situation de votre enfant</w:t>
      </w:r>
      <w:r w:rsidRPr="0093672E">
        <w:t xml:space="preserve">, sur ses avantages, mais aussi sur les risques, les incertitudes ou les inconvénients (effets secondaires, contraintes de prise, etc.). </w:t>
      </w:r>
    </w:p>
    <w:p w14:paraId="5006020F" w14:textId="2A4E90FA" w:rsidR="002A7B63" w:rsidRPr="00A233FD" w:rsidRDefault="00386D1F" w:rsidP="00B94E03">
      <w:pPr>
        <w:pStyle w:val="Corpsdetexte"/>
        <w:spacing w:before="112" w:line="268" w:lineRule="auto"/>
        <w:ind w:right="106"/>
        <w:rPr>
          <w:color w:val="231F20"/>
          <w:spacing w:val="-4"/>
        </w:rPr>
      </w:pPr>
      <w:r>
        <w:rPr>
          <w:color w:val="231F20"/>
          <w:spacing w:val="-4"/>
        </w:rPr>
        <w:t xml:space="preserve">Pour les patients mineurs : </w:t>
      </w:r>
      <w:r w:rsidR="002A7B63" w:rsidRPr="00A233FD">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22FF612A" w14:textId="77777777" w:rsidR="002A7B63" w:rsidRPr="0093672E" w:rsidRDefault="002A7B63" w:rsidP="002E30F8"/>
    <w:p w14:paraId="41259F1B" w14:textId="77777777" w:rsidR="00700685" w:rsidRPr="0001563A" w:rsidRDefault="00700685" w:rsidP="00700685">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40"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700685" w:rsidRPr="00700685" w14:paraId="10927323" w14:textId="77777777" w:rsidTr="00827BB5">
        <w:tc>
          <w:tcPr>
            <w:tcW w:w="9834" w:type="dxa"/>
          </w:tcPr>
          <w:p w14:paraId="5B55B370" w14:textId="6CDDA63D" w:rsidR="00700685" w:rsidRPr="00700685" w:rsidRDefault="00700685" w:rsidP="00700685">
            <w:r w:rsidRPr="00700685">
              <w:t>Vous pouvez noter ici ce qui est important pour vous </w:t>
            </w:r>
            <w:r w:rsidR="00E7194E">
              <w:t xml:space="preserve">/ pour votre enfant et pour vous </w:t>
            </w:r>
            <w:r w:rsidRPr="00700685">
              <w:t>(les questions que vous voulez poser à votre médecin, ce que vous ne voulez pas oublier de lui dire, etc.)</w:t>
            </w:r>
            <w:r w:rsidR="004528B1">
              <w:t>.</w:t>
            </w:r>
          </w:p>
          <w:p w14:paraId="01D1A75C" w14:textId="77777777" w:rsidR="00700685" w:rsidRPr="007F66FC" w:rsidRDefault="00700685" w:rsidP="00700685">
            <w:pPr>
              <w:rPr>
                <w:szCs w:val="28"/>
              </w:rPr>
            </w:pPr>
            <w:r w:rsidRPr="007F66FC">
              <w:rPr>
                <w:szCs w:val="28"/>
              </w:rPr>
              <w:t>Voici les questions que certaines personnes ont posées à leur médecin :</w:t>
            </w:r>
          </w:p>
          <w:p w14:paraId="630E1577" w14:textId="77777777" w:rsidR="00700685" w:rsidRPr="007F66FC" w:rsidRDefault="00700685" w:rsidP="002C163E">
            <w:pPr>
              <w:numPr>
                <w:ilvl w:val="0"/>
                <w:numId w:val="15"/>
              </w:numPr>
              <w:spacing w:before="0"/>
              <w:contextualSpacing/>
              <w:jc w:val="left"/>
              <w:rPr>
                <w:szCs w:val="28"/>
              </w:rPr>
            </w:pPr>
            <w:r w:rsidRPr="007F66FC">
              <w:rPr>
                <w:szCs w:val="24"/>
              </w:rPr>
              <w:t>Que signifie être obligé de recueillir des données ? (voir plus loin, paragraphe « A quoi cela vous engage-t-il »)</w:t>
            </w:r>
            <w:r w:rsidR="0077448D">
              <w:rPr>
                <w:szCs w:val="24"/>
              </w:rPr>
              <w:t> ;</w:t>
            </w:r>
          </w:p>
          <w:p w14:paraId="2E5A540B" w14:textId="6A4FB493" w:rsidR="00700685" w:rsidRPr="007F66FC" w:rsidRDefault="00700685" w:rsidP="002C163E">
            <w:pPr>
              <w:numPr>
                <w:ilvl w:val="0"/>
                <w:numId w:val="15"/>
              </w:numPr>
              <w:spacing w:before="0"/>
              <w:contextualSpacing/>
              <w:jc w:val="left"/>
              <w:rPr>
                <w:szCs w:val="24"/>
              </w:rPr>
            </w:pPr>
            <w:r w:rsidRPr="007F66FC">
              <w:rPr>
                <w:szCs w:val="24"/>
              </w:rPr>
              <w:t>Existe-t-il d’autres traitements disponibles pour moi</w:t>
            </w:r>
            <w:r w:rsidR="005E129A">
              <w:rPr>
                <w:szCs w:val="24"/>
              </w:rPr>
              <w:t xml:space="preserve"> / pour mon enfant</w:t>
            </w:r>
            <w:r w:rsidRPr="007F66FC">
              <w:rPr>
                <w:szCs w:val="24"/>
              </w:rPr>
              <w:t xml:space="preserve"> ? </w:t>
            </w:r>
          </w:p>
          <w:p w14:paraId="5A57045C" w14:textId="77777777" w:rsidR="00700685" w:rsidRPr="007F66FC" w:rsidRDefault="00700685" w:rsidP="002C163E">
            <w:pPr>
              <w:numPr>
                <w:ilvl w:val="0"/>
                <w:numId w:val="15"/>
              </w:numPr>
              <w:spacing w:before="0"/>
              <w:contextualSpacing/>
              <w:jc w:val="left"/>
              <w:rPr>
                <w:szCs w:val="24"/>
              </w:rPr>
            </w:pPr>
            <w:r w:rsidRPr="007F66FC">
              <w:rPr>
                <w:szCs w:val="24"/>
              </w:rPr>
              <w:t>Quelle différence avec un essai clinique ?</w:t>
            </w:r>
          </w:p>
          <w:sdt>
            <w:sdtPr>
              <w:id w:val="-594629945"/>
              <w:placeholder>
                <w:docPart w:val="346EB37EC5D4481ABE26C606571D4F47"/>
              </w:placeholder>
              <w:temporary/>
              <w:showingPlcHdr/>
            </w:sdtPr>
            <w:sdtContent>
              <w:p w14:paraId="574F1982"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00685">
                  <w:rPr>
                    <w:rFonts w:ascii="Arial Nova Cond" w:hAnsi="Arial Nova Cond"/>
                    <w:color w:val="595959" w:themeColor="text1" w:themeTint="A6"/>
                    <w:shd w:val="clear" w:color="auto" w:fill="F2F2F2" w:themeFill="background1" w:themeFillShade="F2"/>
                  </w:rPr>
                  <w:lastRenderedPageBreak/>
                  <w:t>______________________________________________________________________________________________________________________________________________________________________________</w:t>
                </w:r>
              </w:p>
            </w:sdtContent>
          </w:sdt>
        </w:tc>
      </w:tr>
    </w:tbl>
    <w:p w14:paraId="5D57B033" w14:textId="77777777" w:rsidR="00545FC2" w:rsidRPr="0093672E" w:rsidRDefault="00545FC2" w:rsidP="00545FC2"/>
    <w:p w14:paraId="080F6DFF" w14:textId="6234AC43" w:rsidR="00545FC2" w:rsidRPr="00700685" w:rsidRDefault="00545FC2" w:rsidP="00452D52">
      <w:pPr>
        <w:rPr>
          <w:b/>
        </w:rPr>
      </w:pPr>
      <w:r w:rsidRPr="00700685">
        <w:rPr>
          <w:b/>
        </w:rPr>
        <w:t xml:space="preserve">Vous êtes libre d’accepter ou de refuser </w:t>
      </w:r>
      <w:r w:rsidR="00363874" w:rsidRPr="00700685">
        <w:rPr>
          <w:b/>
        </w:rPr>
        <w:t>la prescription de ce médicament.</w:t>
      </w:r>
      <w:r w:rsidR="00355862">
        <w:rPr>
          <w:b/>
        </w:rPr>
        <w:t xml:space="preserve"> </w:t>
      </w:r>
      <w:r w:rsidR="00355862" w:rsidRPr="00355862">
        <w:rPr>
          <w:b/>
        </w:rPr>
        <w:t>Votre enfant doit avoir été informé de façon adaptée.</w:t>
      </w:r>
    </w:p>
    <w:p w14:paraId="52FB7E77" w14:textId="3D405431" w:rsidR="00363874" w:rsidRPr="00700685" w:rsidRDefault="00545FC2" w:rsidP="00363874">
      <w:pPr>
        <w:rPr>
          <w:b/>
        </w:rPr>
      </w:pPr>
      <w:r w:rsidRPr="00700685">
        <w:rPr>
          <w:b/>
        </w:rPr>
        <w:t>Après avoir échangé avec votre médecin</w:t>
      </w:r>
      <w:r w:rsidR="00E27830">
        <w:rPr>
          <w:b/>
        </w:rPr>
        <w:t xml:space="preserve"> / le médecin qui suit votre enfant</w:t>
      </w:r>
      <w:r w:rsidR="00183D9F">
        <w:rPr>
          <w:b/>
        </w:rPr>
        <w:t xml:space="preserve"> et avec votre enfant</w:t>
      </w:r>
      <w:r w:rsidRPr="00700685">
        <w:rPr>
          <w:b/>
        </w:rPr>
        <w:t xml:space="preserve">, c’est à vous de décider. </w:t>
      </w:r>
      <w:r w:rsidR="00363874" w:rsidRPr="00700685">
        <w:rPr>
          <w:b/>
        </w:rPr>
        <w:t>Vous pouvez prendre le temps de réfléchir et faire appel si besoin à la personne de confiance que vous avez désignée. À tout moment, vous avez le droit de changer d’avis et de demander à ne plus prendre ce médicament</w:t>
      </w:r>
      <w:r w:rsidR="00F17C95">
        <w:rPr>
          <w:b/>
        </w:rPr>
        <w:t xml:space="preserve"> / que votre enfant </w:t>
      </w:r>
      <w:r w:rsidR="00845DCA">
        <w:rPr>
          <w:b/>
        </w:rPr>
        <w:t>ne prenne plus ce médicament</w:t>
      </w:r>
      <w:r w:rsidR="00363874" w:rsidRPr="00700685">
        <w:rPr>
          <w:b/>
        </w:rPr>
        <w:t>. Il faut alors en informer votre médecin</w:t>
      </w:r>
      <w:r w:rsidR="00A668F7">
        <w:rPr>
          <w:b/>
        </w:rPr>
        <w:t xml:space="preserve"> / le médecin qui suit votre enfant</w:t>
      </w:r>
      <w:r w:rsidR="00363874" w:rsidRPr="00700685">
        <w:rPr>
          <w:b/>
        </w:rPr>
        <w:t xml:space="preserve"> le plus tôt possible.</w:t>
      </w:r>
    </w:p>
    <w:p w14:paraId="152F893A" w14:textId="0D50B81E" w:rsidR="00363874" w:rsidRPr="0093672E" w:rsidRDefault="00363874" w:rsidP="00545FC2">
      <w:r w:rsidRPr="00700685">
        <w:rPr>
          <w:b/>
        </w:rPr>
        <w:t xml:space="preserve">L’équipe qui vous suit </w:t>
      </w:r>
      <w:r w:rsidR="00842CD4">
        <w:rPr>
          <w:b/>
        </w:rPr>
        <w:t xml:space="preserve">/ qui suit votre enfant </w:t>
      </w:r>
      <w:r w:rsidRPr="00700685">
        <w:rPr>
          <w:b/>
        </w:rPr>
        <w:t xml:space="preserve">doit vous apporter </w:t>
      </w:r>
      <w:r w:rsidR="00C52F85">
        <w:rPr>
          <w:b/>
        </w:rPr>
        <w:t xml:space="preserve">/ lui apporter </w:t>
      </w:r>
      <w:r w:rsidRPr="00700685">
        <w:rPr>
          <w:b/>
        </w:rPr>
        <w:t>la même qualité de soins</w:t>
      </w:r>
      <w:r w:rsidR="00361DC5">
        <w:rPr>
          <w:b/>
        </w:rPr>
        <w:t>,</w:t>
      </w:r>
      <w:r w:rsidRPr="00700685">
        <w:rPr>
          <w:b/>
        </w:rPr>
        <w:t xml:space="preserve"> quelle que soit votre </w:t>
      </w:r>
      <w:r w:rsidR="00700685" w:rsidRPr="00700685">
        <w:rPr>
          <w:b/>
          <w:bCs/>
        </w:rPr>
        <w:t>déc</w:t>
      </w:r>
      <w:r w:rsidR="00D91F59">
        <w:rPr>
          <w:b/>
          <w:bCs/>
        </w:rPr>
        <w:t>i</w:t>
      </w:r>
      <w:r w:rsidR="00700685" w:rsidRPr="00700685">
        <w:rPr>
          <w:b/>
          <w:bCs/>
        </w:rPr>
        <w:t>sion.</w:t>
      </w:r>
      <w:r w:rsidRPr="00700685">
        <w:rPr>
          <w:b/>
        </w:rPr>
        <w:t xml:space="preserve"> Vous ne serez pas pénalisé</w:t>
      </w:r>
      <w:r w:rsidR="00C4440A">
        <w:rPr>
          <w:b/>
        </w:rPr>
        <w:t xml:space="preserve"> / votre enfant ne sera pas pénalisé</w:t>
      </w:r>
      <w:r w:rsidR="00A32EAF">
        <w:rPr>
          <w:b/>
        </w:rPr>
        <w:t xml:space="preserve"> en aucun cas</w:t>
      </w:r>
      <w:r w:rsidRPr="00700685">
        <w:rPr>
          <w:b/>
        </w:rPr>
        <w:t>.</w:t>
      </w:r>
    </w:p>
    <w:p w14:paraId="5BB0426C" w14:textId="77777777" w:rsidR="00363874" w:rsidRPr="0093672E" w:rsidRDefault="00363874" w:rsidP="00545FC2"/>
    <w:p w14:paraId="13F10699" w14:textId="08EA3C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00700685"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w:t>
      </w:r>
      <w:r w:rsidR="00FB0C5B" w:rsidRPr="00700685">
        <w:rPr>
          <w:rFonts w:ascii="Arial Narrow" w:eastAsiaTheme="majorEastAsia" w:hAnsi="Arial Narrow" w:cstheme="majorBidi"/>
          <w:color w:val="000000" w:themeColor="text1"/>
          <w:sz w:val="36"/>
          <w:szCs w:val="26"/>
        </w:rPr>
        <w:t>allez-vous</w:t>
      </w:r>
      <w:r w:rsidRPr="00700685">
        <w:rPr>
          <w:rFonts w:ascii="Arial Narrow" w:eastAsiaTheme="majorEastAsia" w:hAnsi="Arial Narrow" w:cstheme="majorBidi"/>
          <w:color w:val="000000" w:themeColor="text1"/>
          <w:sz w:val="36"/>
          <w:szCs w:val="26"/>
        </w:rPr>
        <w:t xml:space="preserve"> recevoir ce médicament </w:t>
      </w:r>
      <w:r w:rsidR="00960299">
        <w:rPr>
          <w:rFonts w:ascii="Arial Narrow" w:eastAsiaTheme="majorEastAsia" w:hAnsi="Arial Narrow" w:cstheme="majorBidi"/>
          <w:color w:val="000000" w:themeColor="text1"/>
          <w:sz w:val="36"/>
          <w:szCs w:val="26"/>
        </w:rPr>
        <w:t xml:space="preserve">/ comment votre enfant va-t-il recevoir ce médicament </w:t>
      </w:r>
      <w:r w:rsidRPr="00700685">
        <w:rPr>
          <w:rFonts w:ascii="Arial Narrow" w:eastAsiaTheme="majorEastAsia" w:hAnsi="Arial Narrow" w:cstheme="majorBidi"/>
          <w:color w:val="000000" w:themeColor="text1"/>
          <w:sz w:val="36"/>
          <w:szCs w:val="26"/>
        </w:rPr>
        <w:t xml:space="preserve">? </w:t>
      </w:r>
    </w:p>
    <w:p w14:paraId="2096DB80" w14:textId="2826A759" w:rsidR="00027172" w:rsidRPr="00027172" w:rsidRDefault="00FB0C5B" w:rsidP="00027172">
      <w:r w:rsidRPr="0093672E">
        <w:t xml:space="preserve">La présentation d’un médicament et son utilisation varient d’un médicament à l’autre : en perfusion, en gélules ou comprimés à avaler, en injection, en inhalations, etc. </w:t>
      </w:r>
      <w:r w:rsidR="00700685" w:rsidRPr="00700685">
        <w:t>Demandez des précisions à votre médecin</w:t>
      </w:r>
      <w:r w:rsidR="00775F1E">
        <w:t xml:space="preserve"> / au médecin qui suit votre enfant</w:t>
      </w:r>
      <w:r w:rsidR="00700685" w:rsidRPr="00700685">
        <w:t xml:space="preserve"> ou reportez-vous à la notice du médicament dans sa boîte s’il y en a une ou sur le site de l’Agence national de sécurité du médicament et des produits de santé (ANSM) - </w:t>
      </w:r>
      <w:hyperlink r:id="rId41" w:history="1">
        <w:r w:rsidR="006D710A" w:rsidRPr="00F556F9">
          <w:rPr>
            <w:rStyle w:val="Lienhypertexte"/>
          </w:rPr>
          <w:t>https://ansm.sante.fr</w:t>
        </w:r>
      </w:hyperlink>
      <w:r w:rsidR="006D710A">
        <w:t xml:space="preserve">. </w:t>
      </w:r>
    </w:p>
    <w:p w14:paraId="566F6EA7" w14:textId="339FF5E8" w:rsidR="00FB0C5B" w:rsidRPr="0093672E" w:rsidRDefault="00FB0C5B" w:rsidP="00FB0C5B">
      <w:r w:rsidRPr="0093672E">
        <w:t xml:space="preserve">L’utilisation de ce médicament est très encadrée, très précise. Si vous prenez </w:t>
      </w:r>
      <w:r w:rsidR="00A97001">
        <w:t xml:space="preserve">/ votre enfant prend </w:t>
      </w:r>
      <w:r w:rsidRPr="0093672E">
        <w:t xml:space="preserve">ce médicament </w:t>
      </w:r>
      <w:r w:rsidR="0034236E">
        <w:t>à domicile</w:t>
      </w:r>
      <w:r w:rsidRPr="0093672E">
        <w:t>, il est important :</w:t>
      </w:r>
    </w:p>
    <w:p w14:paraId="0BF4DC81" w14:textId="77777777" w:rsidR="00FB0C5B" w:rsidRPr="0093672E" w:rsidRDefault="00FB0C5B" w:rsidP="002C163E">
      <w:pPr>
        <w:numPr>
          <w:ilvl w:val="0"/>
          <w:numId w:val="16"/>
        </w:numPr>
        <w:spacing w:before="40" w:after="20"/>
      </w:pPr>
      <w:r w:rsidRPr="0093672E">
        <w:t>de respecter les préconisations qui vous ont été données pour le prendre et le conserver (certains médicaments doivent être conservés au réfrigérateur, sont à prendre à distance des repas, etc.)</w:t>
      </w:r>
      <w:r w:rsidR="00700685" w:rsidRPr="00700685">
        <w:t> ;</w:t>
      </w:r>
    </w:p>
    <w:p w14:paraId="4BBC008D" w14:textId="0B5E957C" w:rsidR="00FB0C5B" w:rsidRPr="0093672E" w:rsidRDefault="00FB0C5B" w:rsidP="002C163E">
      <w:pPr>
        <w:numPr>
          <w:ilvl w:val="0"/>
          <w:numId w:val="16"/>
        </w:numPr>
        <w:spacing w:before="40" w:after="20"/>
      </w:pPr>
      <w:r w:rsidRPr="0093672E">
        <w:t>de demander des précisions sur le lieu où vous pourrez le trouver. Les médicaments en accès précoce ne sont pas disponibles dans les pharmacies de ville</w:t>
      </w:r>
      <w:r w:rsidR="00DC0A2F">
        <w:t>,</w:t>
      </w:r>
      <w:r w:rsidRPr="0093672E">
        <w:t xml:space="preserve"> mais seulement dans des hôpitaux. Au besoin, demandez à l’équipe qui vous suit </w:t>
      </w:r>
      <w:r w:rsidR="00074AE1">
        <w:t xml:space="preserve">/ qui suit votre enfant </w:t>
      </w:r>
      <w:r w:rsidRPr="0093672E">
        <w:t xml:space="preserve">si </w:t>
      </w:r>
      <w:r w:rsidR="00E826FD">
        <w:t>le</w:t>
      </w:r>
      <w:r w:rsidR="00E826FD" w:rsidRPr="0093672E">
        <w:t xml:space="preserve"> </w:t>
      </w:r>
      <w:r w:rsidRPr="0093672E">
        <w:t>médicament peut être disponible dans un hôpital près de chez vous.</w:t>
      </w:r>
    </w:p>
    <w:p w14:paraId="066E0A33"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021EC6" w:rsidRPr="0093672E" w14:paraId="39090A5A" w14:textId="77777777" w:rsidTr="00021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D0E59C9" w14:textId="7DCBBF52" w:rsidR="00021EC6" w:rsidRPr="00454AD4" w:rsidRDefault="00021EC6" w:rsidP="00E82F48">
            <w:pPr>
              <w:spacing w:before="40" w:after="20" w:line="276" w:lineRule="auto"/>
              <w:rPr>
                <w:rFonts w:cs="Arial"/>
                <w:b w:val="0"/>
                <w:sz w:val="22"/>
              </w:rPr>
            </w:pPr>
            <w:r w:rsidRPr="00454AD4">
              <w:rPr>
                <w:rFonts w:cs="Arial"/>
                <w:b w:val="0"/>
                <w:sz w:val="22"/>
              </w:rPr>
              <w:t>JEMPERLI 500 mg est une solution à diluer pour perfusion, un flacon de 10 ml de solution à diluer pour perfusion contient 500 mg de dostarlimab. La solution est transparente à légèrement opalescente, incolore à jaune, essentiellement sans particules visibles.</w:t>
            </w:r>
          </w:p>
          <w:p w14:paraId="5A977160" w14:textId="77777777" w:rsidR="00021EC6" w:rsidRPr="00454AD4" w:rsidRDefault="00021EC6" w:rsidP="00E82F48">
            <w:pPr>
              <w:spacing w:before="40" w:after="20" w:line="276" w:lineRule="auto"/>
              <w:rPr>
                <w:rFonts w:cs="Arial"/>
                <w:b w:val="0"/>
                <w:sz w:val="22"/>
              </w:rPr>
            </w:pPr>
            <w:r w:rsidRPr="00454AD4">
              <w:rPr>
                <w:rFonts w:cs="Arial"/>
                <w:b w:val="0"/>
                <w:sz w:val="22"/>
              </w:rPr>
              <w:t>Le dostarlimab est un anticorps monoclonal (AcM) humanisé (immunoglobuline G4 [IgG4]) anti-PD-1 (programmed cell death protein-1), produit par la technique de l’ADN recombinant dans des cellules de mammifères, d’ovaire de hamster chinois (CHO).</w:t>
            </w:r>
          </w:p>
          <w:p w14:paraId="7F671C50" w14:textId="11EF36FA" w:rsidR="00021EC6" w:rsidRDefault="00021EC6" w:rsidP="00E82F48">
            <w:r w:rsidRPr="00454AD4">
              <w:rPr>
                <w:rFonts w:cs="Arial"/>
                <w:b w:val="0"/>
                <w:sz w:val="22"/>
              </w:rPr>
              <w:t>JEMPERLI doit être utilisé exclusivement en perfusion intraveineuse. JEMPERLI doit être administré en perfusion intraveineuse à l’aide d’une pompe à perfusion intraveineuse pendant 30 minutes</w:t>
            </w:r>
            <w:r w:rsidRPr="00454AD4">
              <w:rPr>
                <w:rFonts w:ascii="Arial Nova Cond" w:hAnsi="Arial Nova Cond" w:cs="Arial"/>
                <w:b w:val="0"/>
                <w:color w:val="595959" w:themeColor="text1" w:themeTint="A6"/>
                <w:sz w:val="22"/>
                <w:shd w:val="clear" w:color="auto" w:fill="F2F2F2" w:themeFill="background1" w:themeFillShade="F2"/>
              </w:rPr>
              <w:t>.</w:t>
            </w:r>
          </w:p>
        </w:tc>
      </w:tr>
    </w:tbl>
    <w:p w14:paraId="2ADEEBE0" w14:textId="77777777" w:rsidR="00B8233F" w:rsidRPr="0093672E" w:rsidRDefault="00B8233F" w:rsidP="00545FC2"/>
    <w:p w14:paraId="450BA74C" w14:textId="465A6C72"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À quoi cela </w:t>
      </w:r>
      <w:r w:rsidR="0096577E" w:rsidRPr="00700685">
        <w:rPr>
          <w:rFonts w:ascii="Arial Narrow" w:eastAsiaTheme="majorEastAsia" w:hAnsi="Arial Narrow" w:cstheme="majorBidi"/>
          <w:color w:val="000000" w:themeColor="text1"/>
          <w:sz w:val="36"/>
          <w:szCs w:val="26"/>
        </w:rPr>
        <w:t>engage</w:t>
      </w:r>
      <w:r w:rsidRPr="00700685">
        <w:rPr>
          <w:rFonts w:ascii="Arial Narrow" w:eastAsiaTheme="majorEastAsia" w:hAnsi="Arial Narrow" w:cstheme="majorBidi"/>
          <w:color w:val="000000" w:themeColor="text1"/>
          <w:sz w:val="36"/>
          <w:szCs w:val="26"/>
        </w:rPr>
        <w:t xml:space="preserve">-t-il ? Quelles seront </w:t>
      </w:r>
      <w:r w:rsidR="0093451D">
        <w:rPr>
          <w:rFonts w:ascii="Arial Narrow" w:eastAsiaTheme="majorEastAsia" w:hAnsi="Arial Narrow" w:cstheme="majorBidi"/>
          <w:color w:val="000000" w:themeColor="text1"/>
          <w:sz w:val="36"/>
          <w:szCs w:val="26"/>
        </w:rPr>
        <w:t>les</w:t>
      </w:r>
      <w:r w:rsidR="0093451D" w:rsidRPr="00700685">
        <w:rPr>
          <w:rFonts w:ascii="Arial Narrow" w:eastAsiaTheme="majorEastAsia" w:hAnsi="Arial Narrow" w:cstheme="majorBidi"/>
          <w:color w:val="000000" w:themeColor="text1"/>
          <w:sz w:val="36"/>
          <w:szCs w:val="26"/>
        </w:rPr>
        <w:t xml:space="preserve"> </w:t>
      </w:r>
      <w:r w:rsidRPr="00700685">
        <w:rPr>
          <w:rFonts w:ascii="Arial Narrow" w:eastAsiaTheme="majorEastAsia" w:hAnsi="Arial Narrow" w:cstheme="majorBidi"/>
          <w:color w:val="000000" w:themeColor="text1"/>
          <w:sz w:val="36"/>
          <w:szCs w:val="26"/>
        </w:rPr>
        <w:t xml:space="preserve">contraintes ? </w:t>
      </w:r>
    </w:p>
    <w:p w14:paraId="6B1DEDEA" w14:textId="2BB027C5" w:rsidR="00BF5BAD" w:rsidRPr="0093672E" w:rsidRDefault="00BF5BAD" w:rsidP="00BF5BAD">
      <w:r w:rsidRPr="0093672E">
        <w:t>Comme il y a peu de recul sur le médicament qui vous est proposé</w:t>
      </w:r>
      <w:r w:rsidR="00D17576">
        <w:t> / qui est proposé à votre enfant</w:t>
      </w:r>
      <w:r w:rsidRPr="0093672E">
        <w:t xml:space="preserve">, son utilisation précoce est observée avec attention pour mieux l’évaluer et le connaître. </w:t>
      </w:r>
      <w:r w:rsidR="00700685" w:rsidRPr="00700685">
        <w:t>Cette surveillance est décrite en détail dans le protocole d’utilisation thérapeutique et de recueil de données (PUT-RD) disponible sur le site internet de la Haute Autorité de santé</w:t>
      </w:r>
      <w:r w:rsidR="0039529B">
        <w:t xml:space="preserve"> (HAS)</w:t>
      </w:r>
      <w:r w:rsidR="00700685" w:rsidRPr="00700685">
        <w:t>, de l’Agence nationale de sécurité du médicament et des produits de santé (ANSM) et du ministère chargé de la Santé (voir les adresses des sites dans la partie « Pour en savoir plus »).</w:t>
      </w:r>
    </w:p>
    <w:p w14:paraId="763D2C01" w14:textId="02B5F7CB" w:rsidR="00700685" w:rsidRPr="00700685" w:rsidRDefault="00700685" w:rsidP="00700685">
      <w:r w:rsidRPr="00700685">
        <w:t xml:space="preserve">Votre retour </w:t>
      </w:r>
      <w:r w:rsidR="003B7C65">
        <w:t xml:space="preserve">/ celui de votre enfant </w:t>
      </w:r>
      <w:r w:rsidRPr="00700685">
        <w:t xml:space="preserve">sur ce traitement est essentiel. C’est pourquoi votre avis sur ce médicament et les effets qu’il a sur vous </w:t>
      </w:r>
      <w:r w:rsidR="007E4316">
        <w:t xml:space="preserve">/ sur votre enfant </w:t>
      </w:r>
      <w:r w:rsidRPr="00700685">
        <w:t>sera recueilli de deux façons : à chaque visite avec votre médecin</w:t>
      </w:r>
      <w:r w:rsidR="00E35D63">
        <w:t xml:space="preserve"> / le médecin qui suit votre enfant</w:t>
      </w:r>
      <w:r w:rsidRPr="00700685">
        <w:t xml:space="preserve"> et entre les visites. </w:t>
      </w:r>
    </w:p>
    <w:p w14:paraId="23CE2843" w14:textId="77777777" w:rsidR="00700685" w:rsidRPr="00700685" w:rsidRDefault="00700685" w:rsidP="00700685">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36EB5C98" w14:textId="585E2BC0" w:rsidR="00700685" w:rsidRPr="00700685" w:rsidRDefault="00700685" w:rsidP="002C163E">
      <w:pPr>
        <w:numPr>
          <w:ilvl w:val="0"/>
          <w:numId w:val="12"/>
        </w:numPr>
        <w:spacing w:before="40" w:after="20"/>
        <w:rPr>
          <w:color w:val="262626" w:themeColor="text1" w:themeTint="D9"/>
        </w:rPr>
      </w:pPr>
      <w:r w:rsidRPr="00700685">
        <w:t xml:space="preserve">Votre médecin </w:t>
      </w:r>
      <w:r w:rsidR="007D5CC3">
        <w:t xml:space="preserve">/ le médecin qui suit votre enfant </w:t>
      </w:r>
      <w:r w:rsidRPr="00700685">
        <w:t xml:space="preserve">va vous poser des questions sur la façon dont vous vous </w:t>
      </w:r>
      <w:r w:rsidR="00B82B47">
        <w:t>prenez ce médicament</w:t>
      </w:r>
      <w:r w:rsidRPr="00700685">
        <w:t xml:space="preserve"> </w:t>
      </w:r>
      <w:r w:rsidR="00AD5CE9">
        <w:t xml:space="preserve">/ dont votre enfant </w:t>
      </w:r>
      <w:r w:rsidR="007C3670">
        <w:t xml:space="preserve">prend ce médicament </w:t>
      </w:r>
      <w:r w:rsidRPr="00700685">
        <w:t xml:space="preserve">et rassembler des données </w:t>
      </w:r>
      <w:r w:rsidR="00E862DC">
        <w:t xml:space="preserve">à caractère personnel </w:t>
      </w:r>
      <w:r w:rsidRPr="00700685">
        <w:t xml:space="preserve">sur votre </w:t>
      </w:r>
      <w:r w:rsidR="00E862DC">
        <w:t xml:space="preserve">/ sa </w:t>
      </w:r>
      <w:r w:rsidRPr="00700685">
        <w:t>santé et vos</w:t>
      </w:r>
      <w:r w:rsidR="00365FD8">
        <w:t> / ses</w:t>
      </w:r>
      <w:r w:rsidRPr="00700685">
        <w:t xml:space="preserve"> habitudes de vie. Pour plus de détails sur les données </w:t>
      </w:r>
      <w:r w:rsidR="003027CF">
        <w:t xml:space="preserve">à caractère </w:t>
      </w:r>
      <w:r w:rsidRPr="00700685">
        <w:t xml:space="preserve">personnel recueillies et vos droits, vous pouvez lire le document intitulé « Accès précoce à un médicament - Traitement des données </w:t>
      </w:r>
      <w:r w:rsidR="003846FF">
        <w:t xml:space="preserve">à caractère </w:t>
      </w:r>
      <w:r w:rsidRPr="00700685">
        <w:t xml:space="preserve">personnel » (voir en fin de document la rubrique « Pour en savoir plus »). </w:t>
      </w:r>
    </w:p>
    <w:p w14:paraId="7E4C0D47" w14:textId="77777777" w:rsidR="00545FC2" w:rsidRPr="00700685" w:rsidRDefault="00545FC2" w:rsidP="00700685">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46A669BC" w14:textId="6C133CD6" w:rsidR="00502931" w:rsidRPr="0093672E" w:rsidRDefault="00780FFC" w:rsidP="002C163E">
      <w:pPr>
        <w:numPr>
          <w:ilvl w:val="0"/>
          <w:numId w:val="12"/>
        </w:numPr>
        <w:spacing w:before="40" w:after="20"/>
      </w:pPr>
      <w:r w:rsidRPr="00B644D6">
        <w:rPr>
          <w:color w:val="231F20"/>
        </w:rPr>
        <w:t xml:space="preserve">La qualité de vie en général avec le médicament est une information également très importante. </w:t>
      </w:r>
      <w:r w:rsidR="00502931" w:rsidRPr="0093672E">
        <w:t xml:space="preserve">Vous devrez remplir un questionnaire, en ligne ou sous format papier, qui porte </w:t>
      </w:r>
      <w:r w:rsidR="00502931" w:rsidRPr="00700685">
        <w:t>sur votre qualité de vie avec le médicament : vos impressions sur le traitement, comment vous vous sentez, ce que le traitement vous apporte comme changement, etc.</w:t>
      </w:r>
      <w:r w:rsidR="00502931" w:rsidRPr="0093672E">
        <w:t xml:space="preserve"> La forme du questionnaire,</w:t>
      </w:r>
      <w:r w:rsidR="00502931" w:rsidRPr="0093672E" w:rsidDel="0076775A">
        <w:t xml:space="preserve"> </w:t>
      </w:r>
      <w:r w:rsidR="00502931" w:rsidRPr="0093672E">
        <w:t>le rythme et les conseils pratiques pour le remplir vous seront transmis par l’équipe de soins.</w:t>
      </w:r>
      <w:r w:rsidR="005A16A1">
        <w:t xml:space="preserve"> Pour les patients mineurs : l</w:t>
      </w:r>
      <w:r w:rsidR="005A16A1" w:rsidRPr="005A16A1">
        <w:t>es impacts de la situation de santé avec le traitement sont-ils sensibles sur des domaines tels que la vie scolaire, familiale, les activités possibles, etc. ? Ces retours sont importants, vous ou votre enfant pouvez à tout moment les rapporter au médecin.</w:t>
      </w:r>
      <w:r w:rsidR="00502931" w:rsidRPr="0093672E">
        <w:t xml:space="preserve"> </w:t>
      </w:r>
    </w:p>
    <w:p w14:paraId="79331E65" w14:textId="77777777" w:rsidR="00935880" w:rsidRPr="00700685" w:rsidRDefault="00935880" w:rsidP="00700685">
      <w:pPr>
        <w:spacing w:before="40" w:after="20"/>
      </w:pPr>
    </w:p>
    <w:tbl>
      <w:tblPr>
        <w:tblStyle w:val="Fondgris1"/>
        <w:tblW w:w="5000" w:type="pct"/>
        <w:tblLook w:val="04A0" w:firstRow="1" w:lastRow="0" w:firstColumn="1" w:lastColumn="0" w:noHBand="0" w:noVBand="1"/>
      </w:tblPr>
      <w:tblGrid>
        <w:gridCol w:w="9834"/>
      </w:tblGrid>
      <w:tr w:rsidR="00982652" w:rsidRPr="0093672E" w14:paraId="6934F0F0"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922055F" w14:textId="7703783D" w:rsidR="00982652" w:rsidRPr="0093672E" w:rsidRDefault="00E82F48" w:rsidP="00700685">
            <w:pPr>
              <w:spacing w:before="40" w:after="20"/>
              <w:rPr>
                <w:b w:val="0"/>
                <w:sz w:val="22"/>
              </w:rPr>
            </w:pPr>
            <w:r w:rsidRPr="00454AD4">
              <w:rPr>
                <w:rFonts w:ascii="Arial Nova Cond" w:hAnsi="Arial Nova Cond" w:cs="Arial"/>
                <w:b w:val="0"/>
                <w:sz w:val="22"/>
                <w:shd w:val="clear" w:color="auto" w:fill="F2F2F2" w:themeFill="background1" w:themeFillShade="F2"/>
              </w:rPr>
              <w:t xml:space="preserve">La qualité de vie sera mesurée par l’auto-questionnaire EORTC QLQ-C30 en </w:t>
            </w:r>
            <w:r w:rsidRPr="04D91111">
              <w:rPr>
                <w:rFonts w:ascii="Arial Nova Cond" w:hAnsi="Arial Nova Cond" w:cs="Arial"/>
                <w:b w:val="0"/>
                <w:sz w:val="22"/>
                <w:shd w:val="clear" w:color="auto" w:fill="F2F2F2" w:themeFill="background1" w:themeFillShade="F2"/>
              </w:rPr>
              <w:t>annexe 1.</w:t>
            </w:r>
            <w:r w:rsidRPr="00454AD4">
              <w:rPr>
                <w:rFonts w:ascii="Arial Nova Cond" w:hAnsi="Arial Nova Cond" w:cs="Arial"/>
                <w:b w:val="0"/>
                <w:sz w:val="22"/>
                <w:shd w:val="clear" w:color="auto" w:fill="F2F2F2" w:themeFill="background1" w:themeFillShade="F2"/>
              </w:rPr>
              <w:t xml:space="preserve"> Vous devrez le remplir avant le début du traitement, </w:t>
            </w:r>
            <w:r w:rsidRPr="00DA101B">
              <w:rPr>
                <w:rFonts w:ascii="Arial Nova Cond" w:hAnsi="Arial Nova Cond" w:cs="Arial"/>
                <w:b w:val="0"/>
                <w:sz w:val="22"/>
                <w:shd w:val="clear" w:color="auto" w:fill="F2F2F2" w:themeFill="background1" w:themeFillShade="F2"/>
              </w:rPr>
              <w:t xml:space="preserve">après 3,18 et 24 semaines de traitement puis à 1, 2 et 3 ans </w:t>
            </w:r>
            <w:r>
              <w:rPr>
                <w:rFonts w:ascii="Arial Nova Cond" w:hAnsi="Arial Nova Cond" w:cs="Arial"/>
                <w:b w:val="0"/>
                <w:sz w:val="22"/>
                <w:shd w:val="clear" w:color="auto" w:fill="F2F2F2" w:themeFill="background1" w:themeFillShade="F2"/>
              </w:rPr>
              <w:t>(</w:t>
            </w:r>
            <w:r w:rsidRPr="00DA101B">
              <w:rPr>
                <w:rFonts w:ascii="Arial Nova Cond" w:hAnsi="Arial Nova Cond" w:cs="Arial"/>
                <w:b w:val="0"/>
                <w:sz w:val="22"/>
                <w:shd w:val="clear" w:color="auto" w:fill="F2F2F2" w:themeFill="background1" w:themeFillShade="F2"/>
              </w:rPr>
              <w:t>jusqu’à la fin du traitement</w:t>
            </w:r>
            <w:r>
              <w:rPr>
                <w:rFonts w:ascii="Arial Nova Cond" w:hAnsi="Arial Nova Cond" w:cs="Arial"/>
                <w:b w:val="0"/>
                <w:sz w:val="22"/>
                <w:shd w:val="clear" w:color="auto" w:fill="F2F2F2" w:themeFill="background1" w:themeFillShade="F2"/>
              </w:rPr>
              <w:t>).</w:t>
            </w:r>
          </w:p>
        </w:tc>
      </w:tr>
    </w:tbl>
    <w:p w14:paraId="2F0C28D1" w14:textId="77777777" w:rsidR="00C567EB" w:rsidRPr="0093672E" w:rsidRDefault="00C567EB" w:rsidP="00700685">
      <w:pPr>
        <w:spacing w:before="40" w:after="20"/>
      </w:pPr>
    </w:p>
    <w:p w14:paraId="0086968C" w14:textId="1CF120B5" w:rsidR="00FA7C26" w:rsidRPr="00700685" w:rsidRDefault="00FA7C26" w:rsidP="00FA7C26">
      <w:r w:rsidRPr="00700685">
        <w:t xml:space="preserve">Par ailleurs, </w:t>
      </w:r>
      <w:r w:rsidRPr="0093672E">
        <w:t xml:space="preserve">il est important que vous déclariez </w:t>
      </w:r>
      <w:r w:rsidRPr="00700685">
        <w:t xml:space="preserve">les effets indésirables du médicament, c’est-à-dire </w:t>
      </w:r>
      <w:r w:rsidR="00067787">
        <w:t>l</w:t>
      </w:r>
      <w:r w:rsidRPr="00700685">
        <w:t>es conséquences inattendues et désagréables du traitement que vous pourriez ressentir</w:t>
      </w:r>
      <w:r w:rsidR="0093339C">
        <w:t xml:space="preserve"> / que votre enfant pourrait ressentir</w:t>
      </w:r>
      <w:r w:rsidRPr="00700685">
        <w:t xml:space="preserve"> (douleurs, nausées, diarrhées, etc.).</w:t>
      </w:r>
    </w:p>
    <w:p w14:paraId="464A2A50" w14:textId="77777777" w:rsidR="00FA7C26" w:rsidRPr="0093672E" w:rsidRDefault="00FA7C26" w:rsidP="00700685">
      <w:pPr>
        <w:spacing w:before="40" w:after="20"/>
      </w:pPr>
    </w:p>
    <w:tbl>
      <w:tblPr>
        <w:tblStyle w:val="Grilledutableau1"/>
        <w:tblW w:w="4643" w:type="pct"/>
        <w:tblInd w:w="704" w:type="dxa"/>
        <w:tblLook w:val="0600" w:firstRow="0" w:lastRow="0" w:firstColumn="0" w:lastColumn="0" w:noHBand="1" w:noVBand="1"/>
      </w:tblPr>
      <w:tblGrid>
        <w:gridCol w:w="9150"/>
      </w:tblGrid>
      <w:tr w:rsidR="00700685" w:rsidRPr="00700685" w14:paraId="5597AD37" w14:textId="77777777" w:rsidTr="00827BB5">
        <w:tc>
          <w:tcPr>
            <w:tcW w:w="5000" w:type="pct"/>
          </w:tcPr>
          <w:p w14:paraId="26461469" w14:textId="77777777" w:rsidR="00700685" w:rsidRPr="00700685" w:rsidRDefault="00700685" w:rsidP="00700685">
            <w:pPr>
              <w:spacing w:before="40" w:after="20"/>
              <w:rPr>
                <w:b/>
                <w:bCs/>
              </w:rPr>
            </w:pPr>
            <w:r w:rsidRPr="00700685">
              <w:rPr>
                <w:b/>
                <w:bCs/>
              </w:rPr>
              <w:t>En pratique</w:t>
            </w:r>
          </w:p>
          <w:p w14:paraId="6989BAD0" w14:textId="2864ABCD" w:rsidR="00700685" w:rsidRPr="00700685" w:rsidRDefault="00700685" w:rsidP="00700685">
            <w:r w:rsidRPr="00700685">
              <w:t xml:space="preserve">Si vous ne vous sentez pas comme d’habitude </w:t>
            </w:r>
            <w:r w:rsidR="000A6546">
              <w:t xml:space="preserve">/ si votre enfant ne se sent pas comme d’habitude </w:t>
            </w:r>
            <w:r w:rsidRPr="00700685">
              <w:t>ou en cas de symptôme nouveau ou inhabituel : parlez-en à votre médecin</w:t>
            </w:r>
            <w:r w:rsidR="0030230D">
              <w:t> / le médecin qui le suit</w:t>
            </w:r>
            <w:r w:rsidRPr="00700685">
              <w:t xml:space="preserve">, </w:t>
            </w:r>
            <w:r w:rsidR="00D87BF2">
              <w:t xml:space="preserve">à </w:t>
            </w:r>
            <w:r w:rsidRPr="00700685">
              <w:t xml:space="preserve">votre pharmacien ou à votre infirmier/ère. </w:t>
            </w:r>
          </w:p>
          <w:p w14:paraId="63D0A004" w14:textId="76DE3E00" w:rsidR="00700685" w:rsidRPr="00700685" w:rsidRDefault="00700685" w:rsidP="00646FD7">
            <w:pPr>
              <w:spacing w:before="40" w:after="20"/>
            </w:pPr>
            <w:r w:rsidRPr="00700685">
              <w:t xml:space="preserve">Vous pouvez, en complément, déclarer les effets indésirables, en précisant qu’il s’agit d’un médicament en accès précoce, directement via le système national de déclaration - site internet : </w:t>
            </w:r>
            <w:hyperlink r:id="rId42" w:history="1">
              <w:r w:rsidR="0076609A">
                <w:rPr>
                  <w:rStyle w:val="Lienhypertexte"/>
                </w:rPr>
                <w:t>https://signalement.social-sante.gouv.fr/</w:t>
              </w:r>
            </w:hyperlink>
            <w:r w:rsidRPr="00700685">
              <w:t xml:space="preserve">. </w:t>
            </w:r>
          </w:p>
        </w:tc>
      </w:tr>
    </w:tbl>
    <w:p w14:paraId="36DD092C" w14:textId="77777777" w:rsidR="00545FC2" w:rsidRPr="00700685" w:rsidRDefault="00545FC2" w:rsidP="00545FC2"/>
    <w:p w14:paraId="42E9508D" w14:textId="77777777" w:rsidR="003A3AA3" w:rsidRDefault="003A3AA3" w:rsidP="003A3AA3">
      <w:pPr>
        <w:pStyle w:val="Corpsdetexte"/>
        <w:spacing w:before="107" w:line="268" w:lineRule="auto"/>
        <w:ind w:left="110" w:right="106"/>
      </w:pPr>
      <w:r>
        <w:rPr>
          <w:color w:val="231F20"/>
          <w:spacing w:val="-6"/>
        </w:rPr>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55A23903" w14:textId="77777777" w:rsidR="009831C4" w:rsidRDefault="006F2121" w:rsidP="009831C4">
      <w:pPr>
        <w:pStyle w:val="Corpsdetexte"/>
        <w:spacing w:before="112" w:line="268" w:lineRule="auto"/>
        <w:ind w:left="110" w:right="107"/>
        <w:rPr>
          <w:color w:val="231F20"/>
        </w:rPr>
      </w:pPr>
      <w:r w:rsidRPr="0093672E">
        <w:t xml:space="preserve">Lorsque l’on vous prescrit </w:t>
      </w:r>
      <w:r w:rsidR="005950EE">
        <w:t xml:space="preserve">/ </w:t>
      </w:r>
      <w:r w:rsidR="00B97643">
        <w:t xml:space="preserve">lorsque l’on prescrit à votre enfant </w:t>
      </w:r>
      <w:r w:rsidRPr="0093672E">
        <w:t>un médicament dans le cadre d’un accès précoce, vous n’entrez pas</w:t>
      </w:r>
      <w:r w:rsidR="00B97643">
        <w:t xml:space="preserve"> / </w:t>
      </w:r>
      <w:r w:rsidR="00FB325F">
        <w:t>votre enfant</w:t>
      </w:r>
      <w:r w:rsidR="00B97643">
        <w:t xml:space="preserve"> n’entre pas</w:t>
      </w:r>
      <w:r w:rsidRPr="0093672E">
        <w:t xml:space="preserve"> dans un essai clinique. L’objectif principal est de vous </w:t>
      </w:r>
      <w:r w:rsidR="004C6E3A">
        <w:t xml:space="preserve">/ le </w:t>
      </w:r>
      <w:r w:rsidRPr="0093672E">
        <w:t xml:space="preserve">soigner et non de tester le médicament. </w:t>
      </w:r>
    </w:p>
    <w:p w14:paraId="2DBB9940" w14:textId="77777777" w:rsidR="009831C4" w:rsidRDefault="009831C4" w:rsidP="009831C4">
      <w:pPr>
        <w:pStyle w:val="Corpsdetexte"/>
        <w:spacing w:before="112" w:line="268" w:lineRule="auto"/>
        <w:ind w:left="110" w:right="107"/>
      </w:pPr>
      <w:r>
        <w:rPr>
          <w:color w:val="231F20"/>
        </w:rPr>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4D2B1A39" w14:textId="26AC8249" w:rsidR="003B6E05" w:rsidRPr="00700685" w:rsidRDefault="003B6E05" w:rsidP="00545FC2"/>
    <w:p w14:paraId="0999D19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6D0AD310" w14:textId="77777777" w:rsidR="00545FC2" w:rsidRPr="0093672E" w:rsidRDefault="00545FC2" w:rsidP="00545FC2">
      <w:r w:rsidRPr="0093672E">
        <w:t xml:space="preserve">Une autorisation d’accès précoce est toujours temporaire, dans l’attente que le médicament </w:t>
      </w:r>
      <w:r w:rsidR="00343F4D" w:rsidRPr="00700685">
        <w:t>puisse être commercialisé et remboursé</w:t>
      </w:r>
      <w:r w:rsidRPr="0093672E">
        <w:t>.</w:t>
      </w:r>
    </w:p>
    <w:p w14:paraId="53501003" w14:textId="77777777" w:rsidR="00343F4D" w:rsidRPr="00700685" w:rsidRDefault="00343F4D" w:rsidP="00343F4D">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rsidR="00AC2693">
        <w:t xml:space="preserve">pérenne </w:t>
      </w:r>
      <w:r w:rsidRPr="0093672E">
        <w:t xml:space="preserve">par l’Assurance maladie. </w:t>
      </w:r>
    </w:p>
    <w:p w14:paraId="41831F07" w14:textId="77777777" w:rsidR="00700685" w:rsidRPr="00700685" w:rsidRDefault="00700685" w:rsidP="00700685">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3" w:history="1">
        <w:r w:rsidRPr="005C448D">
          <w:rPr>
            <w:rStyle w:val="Lienhypertexte"/>
          </w:rPr>
          <w:t>guide intitulé « Accès précoce des médicaments : accompagnement des laboratoires » disponible sur le site de la Haute Autorité de santé</w:t>
        </w:r>
      </w:hyperlink>
      <w:r w:rsidR="005C448D">
        <w:t>).</w:t>
      </w:r>
    </w:p>
    <w:p w14:paraId="5E4A2483" w14:textId="77777777" w:rsidR="00B44FB1" w:rsidRDefault="00B44FB1" w:rsidP="001C5E14"/>
    <w:p w14:paraId="5D678EAE" w14:textId="77777777"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68D981ED" w14:textId="1CB2854B" w:rsidR="00524204" w:rsidRPr="00700685" w:rsidRDefault="00524204" w:rsidP="00524204">
      <w:r w:rsidRPr="0093672E">
        <w:t xml:space="preserve">Dans le cas où l’autorisation d’accès précoce de votre médicament </w:t>
      </w:r>
      <w:r w:rsidR="00130646">
        <w:t xml:space="preserve">/ du médicament de votre enfant </w:t>
      </w:r>
      <w:r w:rsidRPr="0093672E">
        <w:t xml:space="preserve">serait </w:t>
      </w:r>
      <w:r w:rsidR="00033491">
        <w:t>retirée</w:t>
      </w:r>
      <w:r w:rsidRPr="0093672E">
        <w:t xml:space="preserve"> ou suspendue alors qu’il vous </w:t>
      </w:r>
      <w:r w:rsidR="00117D13">
        <w:t xml:space="preserve">/ lui </w:t>
      </w:r>
      <w:r w:rsidRPr="0093672E">
        <w:t>apporte des bénéfices, votre médecin</w:t>
      </w:r>
      <w:r w:rsidR="00F43761">
        <w:t xml:space="preserve"> / son médecin</w:t>
      </w:r>
      <w:r w:rsidRPr="0093672E">
        <w:t xml:space="preserve"> pourra quand même continuer à vous le prescrire</w:t>
      </w:r>
      <w:r w:rsidR="00F43761">
        <w:t xml:space="preserve"> / à le lui prescrire</w:t>
      </w:r>
      <w:r w:rsidRPr="0093672E">
        <w:t xml:space="preserve">, si vous le souhaitez, </w:t>
      </w:r>
      <w:r w:rsidRPr="00700685">
        <w:t xml:space="preserve">pendant </w:t>
      </w:r>
      <w:r w:rsidR="00700685" w:rsidRPr="00700685">
        <w:t>un</w:t>
      </w:r>
      <w:r w:rsidRPr="00700685">
        <w:t xml:space="preserve"> an maximum </w:t>
      </w:r>
      <w:r w:rsidRPr="0093672E">
        <w:t>à compter de la date de l’arrêté du ministre des Solidarités et de la Santé qui acte la fin de sa prise en charge financière par l’Assurance maladie</w:t>
      </w:r>
      <w:r w:rsidRPr="00700685">
        <w:t xml:space="preserve">. </w:t>
      </w:r>
    </w:p>
    <w:p w14:paraId="7B5A3D55" w14:textId="77777777" w:rsidR="00524204" w:rsidRPr="00700685" w:rsidRDefault="00700685" w:rsidP="00524204">
      <w:pPr>
        <w:rPr>
          <w:color w:val="262626" w:themeColor="text1" w:themeTint="D9"/>
        </w:rPr>
      </w:pPr>
      <w:r w:rsidRPr="00700685">
        <w:t>Toutefois,</w:t>
      </w:r>
      <w:r w:rsidR="00524204" w:rsidRPr="00700685">
        <w:t xml:space="preserve"> ceci n’est pas possible si de nouvelles informations montrent que le médicament n’est pas assez sûr. </w:t>
      </w:r>
    </w:p>
    <w:p w14:paraId="4FEFD6B8" w14:textId="77777777" w:rsidR="00343F4D" w:rsidRPr="0093672E" w:rsidRDefault="00343F4D" w:rsidP="00545FC2"/>
    <w:p w14:paraId="3F0D3FF6" w14:textId="08BB8175" w:rsidR="00545FC2" w:rsidRPr="00700685" w:rsidRDefault="00545FC2" w:rsidP="00700685">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w:t>
      </w:r>
      <w:r w:rsidR="00211DBE">
        <w:rPr>
          <w:rFonts w:ascii="Arial Narrow" w:eastAsiaTheme="majorEastAsia" w:hAnsi="Arial Narrow" w:cstheme="majorBidi"/>
          <w:color w:val="000000" w:themeColor="text1"/>
          <w:sz w:val="36"/>
          <w:szCs w:val="26"/>
        </w:rPr>
        <w:t>s</w:t>
      </w:r>
      <w:r w:rsidRPr="00700685">
        <w:rPr>
          <w:rFonts w:ascii="Arial Narrow" w:eastAsiaTheme="majorEastAsia" w:hAnsi="Arial Narrow" w:cstheme="majorBidi"/>
          <w:color w:val="000000" w:themeColor="text1"/>
          <w:sz w:val="36"/>
          <w:szCs w:val="26"/>
        </w:rPr>
        <w:t xml:space="preserve"> données </w:t>
      </w:r>
      <w:r w:rsidR="00B377E6">
        <w:rPr>
          <w:rFonts w:ascii="Arial Narrow" w:eastAsiaTheme="majorEastAsia" w:hAnsi="Arial Narrow" w:cstheme="majorBidi"/>
          <w:color w:val="000000" w:themeColor="text1"/>
          <w:sz w:val="36"/>
          <w:szCs w:val="26"/>
        </w:rPr>
        <w:t xml:space="preserve">à caractère </w:t>
      </w:r>
      <w:r w:rsidRPr="00700685">
        <w:rPr>
          <w:rFonts w:ascii="Arial Narrow" w:eastAsiaTheme="majorEastAsia" w:hAnsi="Arial Narrow" w:cstheme="majorBidi"/>
          <w:color w:val="000000" w:themeColor="text1"/>
          <w:sz w:val="36"/>
          <w:szCs w:val="26"/>
        </w:rPr>
        <w:t>personnel</w:t>
      </w:r>
    </w:p>
    <w:p w14:paraId="7A5BA884" w14:textId="2ADC1A97" w:rsidR="00545FC2" w:rsidRPr="00700685" w:rsidRDefault="00545FC2" w:rsidP="00545FC2">
      <w:r w:rsidRPr="00700685">
        <w:t>Le traitement par un médicament prescrit dans le cadre d’un accès précoce implique l</w:t>
      </w:r>
      <w:r w:rsidR="00766BA1" w:rsidRPr="00700685">
        <w:t xml:space="preserve">e recueil de </w:t>
      </w:r>
      <w:r w:rsidR="00700685" w:rsidRPr="00700685">
        <w:t xml:space="preserve">données </w:t>
      </w:r>
      <w:r w:rsidR="00B377E6">
        <w:t>à caractère personnel</w:t>
      </w:r>
      <w:r w:rsidR="00B377E6" w:rsidRPr="00700685">
        <w:t xml:space="preserve"> </w:t>
      </w:r>
      <w:r w:rsidR="00700685" w:rsidRPr="00700685">
        <w:t>concernant votre santé</w:t>
      </w:r>
      <w:r w:rsidR="007A09E1">
        <w:t xml:space="preserve"> / la santé de votre enfant</w:t>
      </w:r>
      <w:r w:rsidR="00700685" w:rsidRPr="00700685">
        <w:t xml:space="preserve">. </w:t>
      </w:r>
    </w:p>
    <w:p w14:paraId="295CBC3A" w14:textId="66B7522C" w:rsidR="00700685" w:rsidRPr="00700685" w:rsidRDefault="00700685" w:rsidP="00700685">
      <w:r w:rsidRPr="00700685">
        <w:t xml:space="preserve">Vous trouverez des informations complémentaires relatives à vos droits </w:t>
      </w:r>
      <w:r w:rsidR="00441D91">
        <w:t xml:space="preserve">/ ceux de votre enfant </w:t>
      </w:r>
      <w:r w:rsidRPr="00700685">
        <w:t xml:space="preserve">dans la rubrique suivante : </w:t>
      </w:r>
      <w:hyperlink w:anchor="Note_traitement_données" w:history="1">
        <w:r w:rsidRPr="007F66FC">
          <w:rPr>
            <w:rStyle w:val="Lienhypertexte"/>
          </w:rPr>
          <w:t xml:space="preserve">« Accès précoce à un médicament – Traitement des données </w:t>
        </w:r>
        <w:r w:rsidR="00B377E6">
          <w:rPr>
            <w:rStyle w:val="Lienhypertexte"/>
          </w:rPr>
          <w:t xml:space="preserve">à caractère </w:t>
        </w:r>
        <w:r w:rsidRPr="007F66FC">
          <w:rPr>
            <w:rStyle w:val="Lienhypertexte"/>
          </w:rPr>
          <w:t>personnel».</w:t>
        </w:r>
      </w:hyperlink>
      <w:r w:rsidRPr="00700685">
        <w:t xml:space="preserve"> </w:t>
      </w:r>
    </w:p>
    <w:p w14:paraId="65ADC2AD" w14:textId="77777777" w:rsidR="00700685" w:rsidRPr="00700685" w:rsidRDefault="00700685" w:rsidP="00700685">
      <w:pPr>
        <w:spacing w:before="0" w:after="200" w:line="276" w:lineRule="auto"/>
        <w:jc w:val="left"/>
      </w:pPr>
    </w:p>
    <w:p w14:paraId="56125D3C"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98FA057" w14:textId="77777777" w:rsidR="00700685" w:rsidRPr="00700685" w:rsidRDefault="00700685" w:rsidP="002C163E">
      <w:pPr>
        <w:numPr>
          <w:ilvl w:val="0"/>
          <w:numId w:val="12"/>
        </w:numPr>
        <w:spacing w:before="40" w:after="20"/>
        <w:rPr>
          <w:iCs/>
          <w:sz w:val="18"/>
        </w:rPr>
      </w:pPr>
      <w:r w:rsidRPr="00700685">
        <w:rPr>
          <w:iCs/>
          <w:sz w:val="18"/>
        </w:rPr>
        <w:t>Notice du médicament que vous allez prendre (</w:t>
      </w:r>
      <w:hyperlink r:id="rId44" w:history="1">
        <w:r w:rsidR="00CC753C" w:rsidRPr="00CC753C">
          <w:rPr>
            <w:rStyle w:val="Lienhypertexte"/>
            <w:iCs/>
            <w:sz w:val="18"/>
          </w:rPr>
          <w:t>à consulter sur le site</w:t>
        </w:r>
        <w:r w:rsidRPr="00CC753C">
          <w:rPr>
            <w:rStyle w:val="Lienhypertexte"/>
            <w:iCs/>
            <w:sz w:val="18"/>
          </w:rPr>
          <w:t xml:space="preserve"> de l’ANSM</w:t>
        </w:r>
      </w:hyperlink>
      <w:r w:rsidRPr="00700685">
        <w:rPr>
          <w:iCs/>
          <w:sz w:val="18"/>
        </w:rPr>
        <w:t>)</w:t>
      </w:r>
    </w:p>
    <w:p w14:paraId="3606DF68" w14:textId="77777777" w:rsidR="0098233F" w:rsidRPr="00700685" w:rsidRDefault="0098233F" w:rsidP="002C163E">
      <w:pPr>
        <w:numPr>
          <w:ilvl w:val="0"/>
          <w:numId w:val="12"/>
        </w:numPr>
        <w:spacing w:before="40" w:after="20"/>
        <w:rPr>
          <w:iCs/>
          <w:sz w:val="18"/>
        </w:rPr>
      </w:pPr>
      <w:r w:rsidRPr="00700685">
        <w:rPr>
          <w:iCs/>
          <w:sz w:val="18"/>
        </w:rPr>
        <w:t>Décision de la HAS sur cette autorisation d’accès précoce (</w:t>
      </w:r>
      <w:hyperlink r:id="rId45" w:history="1">
        <w:r w:rsidR="008D3F50" w:rsidRPr="008D3F50">
          <w:rPr>
            <w:rStyle w:val="Lienhypertexte"/>
            <w:iCs/>
            <w:sz w:val="18"/>
          </w:rPr>
          <w:t>disponible sur le site de la HAS</w:t>
        </w:r>
      </w:hyperlink>
      <w:r w:rsidRPr="00700685">
        <w:rPr>
          <w:iCs/>
          <w:sz w:val="18"/>
        </w:rPr>
        <w:t>)</w:t>
      </w:r>
    </w:p>
    <w:p w14:paraId="40B55C4B" w14:textId="77777777" w:rsidR="00700685" w:rsidRPr="00700685" w:rsidRDefault="00700685" w:rsidP="002C163E">
      <w:pPr>
        <w:numPr>
          <w:ilvl w:val="0"/>
          <w:numId w:val="12"/>
        </w:numPr>
        <w:spacing w:before="40" w:after="20"/>
        <w:rPr>
          <w:iCs/>
          <w:sz w:val="18"/>
        </w:rPr>
      </w:pPr>
      <w:r w:rsidRPr="00700685">
        <w:rPr>
          <w:iCs/>
          <w:sz w:val="18"/>
        </w:rPr>
        <w:lastRenderedPageBreak/>
        <w:t>Protocole d’utilisation thérapeutique et de recueil de données de votre médicament</w:t>
      </w:r>
      <w:r w:rsidR="0098233F">
        <w:rPr>
          <w:iCs/>
          <w:sz w:val="18"/>
        </w:rPr>
        <w:t xml:space="preserve"> </w:t>
      </w:r>
      <w:r w:rsidRPr="00700685">
        <w:rPr>
          <w:iCs/>
          <w:sz w:val="18"/>
        </w:rPr>
        <w:t>(</w:t>
      </w:r>
      <w:r w:rsidR="0098233F">
        <w:rPr>
          <w:iCs/>
          <w:sz w:val="18"/>
        </w:rPr>
        <w:t>en annexe de la décision de la HAS</w:t>
      </w:r>
    </w:p>
    <w:p w14:paraId="08A275FA" w14:textId="77777777" w:rsidR="00700685" w:rsidRPr="00700685" w:rsidRDefault="00000000" w:rsidP="002C163E">
      <w:pPr>
        <w:numPr>
          <w:ilvl w:val="0"/>
          <w:numId w:val="12"/>
        </w:numPr>
        <w:spacing w:before="40" w:after="20"/>
        <w:rPr>
          <w:iCs/>
          <w:sz w:val="18"/>
        </w:rPr>
      </w:pPr>
      <w:hyperlink r:id="rId46" w:history="1">
        <w:r w:rsidR="00700685" w:rsidRPr="00701ACD">
          <w:rPr>
            <w:rStyle w:val="Lienhypertexte"/>
            <w:iCs/>
            <w:sz w:val="18"/>
          </w:rPr>
          <w:t>Informations générales sur les autorisations en accès précoce des médicaments</w:t>
        </w:r>
      </w:hyperlink>
    </w:p>
    <w:p w14:paraId="5B94AB4B" w14:textId="77777777" w:rsidR="00700685" w:rsidRPr="00700685" w:rsidRDefault="00000000" w:rsidP="002C163E">
      <w:pPr>
        <w:numPr>
          <w:ilvl w:val="0"/>
          <w:numId w:val="12"/>
        </w:numPr>
        <w:spacing w:before="40" w:after="20"/>
        <w:rPr>
          <w:iCs/>
          <w:sz w:val="18"/>
        </w:rPr>
      </w:pPr>
      <w:hyperlink r:id="rId47" w:history="1">
        <w:r w:rsidR="00700685" w:rsidRPr="0098233F">
          <w:rPr>
            <w:rStyle w:val="Lienhypertexte"/>
            <w:iCs/>
            <w:sz w:val="18"/>
          </w:rPr>
          <w:t>Infographie sur le dispositif de l’accès précoce aux médicaments </w:t>
        </w:r>
      </w:hyperlink>
    </w:p>
    <w:p w14:paraId="717C5447" w14:textId="77777777" w:rsidR="00332AAC" w:rsidRPr="0093672E" w:rsidRDefault="00332AAC" w:rsidP="00C22C81"/>
    <w:p w14:paraId="49BA278C" w14:textId="0FB625DC" w:rsidR="00332AAC" w:rsidRPr="00700685" w:rsidRDefault="00332AAC" w:rsidP="00332AAC">
      <w:r w:rsidRPr="00700685">
        <w:t>Des associations de</w:t>
      </w:r>
      <w:r w:rsidR="00BF53E8">
        <w:t xml:space="preserve"> patients</w:t>
      </w:r>
      <w:r w:rsidRPr="00700685">
        <w:t xml:space="preserve"> </w:t>
      </w:r>
      <w:r w:rsidR="006C01E9" w:rsidRPr="0093672E">
        <w:t xml:space="preserve">impliquées dans la maladie qui vous concerne </w:t>
      </w:r>
      <w:r w:rsidR="00E21F75">
        <w:t xml:space="preserve">/ qui concerne votre enfant </w:t>
      </w:r>
      <w:r w:rsidR="006C01E9" w:rsidRPr="00700685">
        <w:t>peuvent vous apporter aide et soutien. Renseignez-vous auprès de l’équipe médicale qui vous suit</w:t>
      </w:r>
      <w:r w:rsidR="00607307">
        <w:t xml:space="preserve"> / qui suit votre enfant</w:t>
      </w:r>
      <w:r w:rsidR="006C01E9" w:rsidRPr="00700685">
        <w:t xml:space="preserve">. </w:t>
      </w:r>
    </w:p>
    <w:p w14:paraId="058BF42A" w14:textId="77777777" w:rsidR="006C01E9" w:rsidRPr="00700685" w:rsidRDefault="006C01E9" w:rsidP="00332AAC"/>
    <w:tbl>
      <w:tblPr>
        <w:tblStyle w:val="Fondgris1"/>
        <w:tblW w:w="0" w:type="auto"/>
        <w:tblLook w:val="0600" w:firstRow="0" w:lastRow="0" w:firstColumn="0" w:lastColumn="0" w:noHBand="1" w:noVBand="1"/>
      </w:tblPr>
      <w:tblGrid>
        <w:gridCol w:w="9834"/>
      </w:tblGrid>
      <w:tr w:rsidR="00332AAC" w:rsidRPr="0093672E" w14:paraId="7A4DD2DE" w14:textId="77777777" w:rsidTr="00827BB5">
        <w:tc>
          <w:tcPr>
            <w:tcW w:w="9844" w:type="dxa"/>
          </w:tcPr>
          <w:p w14:paraId="65229B9D" w14:textId="77777777" w:rsidR="000A2C43" w:rsidRPr="00700685" w:rsidRDefault="000A2C43" w:rsidP="000A2C43">
            <w:pPr>
              <w:rPr>
                <w:i/>
              </w:rPr>
            </w:pPr>
            <w:r w:rsidRPr="00700685">
              <w:rPr>
                <w:i/>
              </w:rPr>
              <w:t>L’industriel peut ici préciser des noms d’associations s’il en a connaissance.</w:t>
            </w:r>
          </w:p>
          <w:p w14:paraId="63EBD0D0" w14:textId="05FF15F4" w:rsidR="00E82F48" w:rsidRPr="004256F7" w:rsidRDefault="00E82F48" w:rsidP="00E82F48">
            <w:pPr>
              <w:pStyle w:val="Paragraphedeliste"/>
              <w:numPr>
                <w:ilvl w:val="0"/>
                <w:numId w:val="37"/>
              </w:numPr>
              <w:rPr>
                <w:rFonts w:ascii="Helvetica" w:hAnsi="Helvetica"/>
                <w:color w:val="222222"/>
                <w:shd w:val="clear" w:color="auto" w:fill="FFFFFF"/>
              </w:rPr>
            </w:pPr>
            <w:r w:rsidRPr="004256F7">
              <w:rPr>
                <w:rFonts w:ascii="Helvetica" w:hAnsi="Helvetica"/>
                <w:color w:val="222222"/>
                <w:shd w:val="clear" w:color="auto" w:fill="FFFFFF"/>
              </w:rPr>
              <w:t>L’association</w:t>
            </w:r>
            <w:r w:rsidRPr="004256F7">
              <w:rPr>
                <w:rFonts w:ascii="Helvetica" w:hAnsi="Helvetica"/>
                <w:b/>
                <w:color w:val="222222"/>
                <w:shd w:val="clear" w:color="auto" w:fill="FFFFFF"/>
              </w:rPr>
              <w:t xml:space="preserve"> IMAGYN </w:t>
            </w:r>
            <w:r w:rsidRPr="004256F7">
              <w:rPr>
                <w:rFonts w:ascii="Helvetica" w:hAnsi="Helvetica"/>
                <w:color w:val="222222"/>
                <w:shd w:val="clear" w:color="auto" w:fill="FFFFFF"/>
              </w:rPr>
              <w:t>(</w:t>
            </w:r>
            <w:r w:rsidRPr="004256F7">
              <w:rPr>
                <w:rStyle w:val="lev"/>
                <w:rFonts w:ascii="Helvetica" w:hAnsi="Helvetica" w:cs="Arial"/>
                <w:color w:val="222222"/>
                <w:shd w:val="clear" w:color="auto" w:fill="FFFFFF"/>
              </w:rPr>
              <w:t>I</w:t>
            </w:r>
            <w:r w:rsidRPr="004256F7">
              <w:rPr>
                <w:rFonts w:ascii="Helvetica" w:hAnsi="Helvetica"/>
                <w:color w:val="222222"/>
                <w:shd w:val="clear" w:color="auto" w:fill="FFFFFF"/>
              </w:rPr>
              <w:t>nitiative des </w:t>
            </w:r>
            <w:r w:rsidRPr="004256F7">
              <w:rPr>
                <w:rStyle w:val="lev"/>
                <w:rFonts w:ascii="Helvetica" w:hAnsi="Helvetica" w:cs="Arial"/>
                <w:color w:val="222222"/>
                <w:shd w:val="clear" w:color="auto" w:fill="FFFFFF"/>
              </w:rPr>
              <w:t>M</w:t>
            </w:r>
            <w:r w:rsidRPr="004256F7">
              <w:rPr>
                <w:rFonts w:ascii="Helvetica" w:hAnsi="Helvetica"/>
                <w:color w:val="222222"/>
                <w:shd w:val="clear" w:color="auto" w:fill="FFFFFF"/>
              </w:rPr>
              <w:t>alades </w:t>
            </w:r>
            <w:r w:rsidRPr="004256F7">
              <w:rPr>
                <w:rStyle w:val="lev"/>
                <w:rFonts w:ascii="Helvetica" w:hAnsi="Helvetica" w:cs="Arial"/>
                <w:color w:val="222222"/>
                <w:shd w:val="clear" w:color="auto" w:fill="FFFFFF"/>
              </w:rPr>
              <w:t>A</w:t>
            </w:r>
            <w:r w:rsidRPr="004256F7">
              <w:rPr>
                <w:rFonts w:ascii="Helvetica" w:hAnsi="Helvetica"/>
                <w:color w:val="222222"/>
                <w:shd w:val="clear" w:color="auto" w:fill="FFFFFF"/>
              </w:rPr>
              <w:t>tteintes de cancers </w:t>
            </w:r>
            <w:r w:rsidRPr="004256F7">
              <w:rPr>
                <w:rStyle w:val="lev"/>
                <w:rFonts w:ascii="Helvetica" w:hAnsi="Helvetica" w:cs="Arial"/>
                <w:color w:val="222222"/>
                <w:shd w:val="clear" w:color="auto" w:fill="FFFFFF"/>
              </w:rPr>
              <w:t>GYN</w:t>
            </w:r>
            <w:r w:rsidRPr="004256F7">
              <w:rPr>
                <w:rFonts w:ascii="Helvetica" w:hAnsi="Helvetica"/>
                <w:color w:val="222222"/>
                <w:shd w:val="clear" w:color="auto" w:fill="FFFFFF"/>
              </w:rPr>
              <w:t>écologiques) est une association française représentant les patientes atteintes de cancers gynécologiques et leurs proches.</w:t>
            </w:r>
          </w:p>
          <w:p w14:paraId="68B6B65E" w14:textId="77777777" w:rsidR="00E82F48" w:rsidRDefault="00E82F48" w:rsidP="00E82F48">
            <w:pPr>
              <w:rPr>
                <w:rFonts w:ascii="Helvetica" w:hAnsi="Helvetica"/>
                <w:color w:val="222222"/>
                <w:shd w:val="clear" w:color="auto" w:fill="FFFFFF"/>
              </w:rPr>
            </w:pPr>
            <w:r>
              <w:rPr>
                <w:rFonts w:ascii="Helvetica" w:hAnsi="Helvetica"/>
                <w:color w:val="222222"/>
                <w:shd w:val="clear" w:color="auto" w:fill="FFFFFF"/>
              </w:rPr>
              <w:t xml:space="preserve">Disponible à l’adresse suivante : </w:t>
            </w:r>
            <w:hyperlink r:id="rId48" w:history="1">
              <w:r w:rsidRPr="00CE7647">
                <w:rPr>
                  <w:rStyle w:val="Lienhypertexte"/>
                  <w:rFonts w:ascii="Helvetica" w:hAnsi="Helvetica" w:cs="Arial"/>
                  <w:shd w:val="clear" w:color="auto" w:fill="FFFFFF"/>
                </w:rPr>
                <w:t>https://www.imagyn.org/</w:t>
              </w:r>
            </w:hyperlink>
            <w:r>
              <w:rPr>
                <w:rFonts w:ascii="Helvetica" w:hAnsi="Helvetica"/>
                <w:color w:val="222222"/>
                <w:shd w:val="clear" w:color="auto" w:fill="FFFFFF"/>
              </w:rPr>
              <w:t xml:space="preserve"> </w:t>
            </w:r>
          </w:p>
          <w:p w14:paraId="447F2930" w14:textId="77777777" w:rsidR="00E82F48" w:rsidRDefault="00E82F48" w:rsidP="00E82F48">
            <w:pPr>
              <w:rPr>
                <w:rFonts w:ascii="Helvetica" w:hAnsi="Helvetica"/>
                <w:color w:val="222222"/>
                <w:shd w:val="clear" w:color="auto" w:fill="FFFFFF"/>
              </w:rPr>
            </w:pPr>
          </w:p>
          <w:p w14:paraId="5D5BE5A3" w14:textId="77777777" w:rsidR="00E82F48" w:rsidRDefault="00E82F48" w:rsidP="00E82F48">
            <w:pPr>
              <w:pStyle w:val="Paragraphedeliste"/>
              <w:numPr>
                <w:ilvl w:val="0"/>
                <w:numId w:val="37"/>
              </w:numPr>
              <w:rPr>
                <w:rFonts w:ascii="Helvetica" w:hAnsi="Helvetica"/>
                <w:color w:val="222222"/>
                <w:shd w:val="clear" w:color="auto" w:fill="FFFFFF"/>
              </w:rPr>
            </w:pPr>
            <w:r w:rsidRPr="004256F7">
              <w:rPr>
                <w:rFonts w:ascii="Helvetica" w:hAnsi="Helvetica"/>
                <w:color w:val="222222"/>
                <w:shd w:val="clear" w:color="auto" w:fill="FFFFFF"/>
              </w:rPr>
              <w:t xml:space="preserve">L’association </w:t>
            </w:r>
            <w:r w:rsidRPr="004256F7">
              <w:rPr>
                <w:rFonts w:ascii="Helvetica" w:hAnsi="Helvetica"/>
                <w:b/>
                <w:color w:val="222222"/>
                <w:shd w:val="clear" w:color="auto" w:fill="FFFFFF"/>
              </w:rPr>
              <w:t>mon réseau cancer gynéco</w:t>
            </w:r>
            <w:r w:rsidRPr="004256F7">
              <w:rPr>
                <w:rFonts w:ascii="Helvetica" w:hAnsi="Helvetica"/>
                <w:color w:val="222222"/>
                <w:shd w:val="clear" w:color="auto" w:fill="FFFFFF"/>
              </w:rPr>
              <w:t xml:space="preserve"> propose un réseau social pour les personnes touchées par un cancer gynécologique et leurs proches.</w:t>
            </w:r>
          </w:p>
          <w:p w14:paraId="298577D5" w14:textId="77777777" w:rsidR="00E82F48" w:rsidRPr="008A3274" w:rsidRDefault="00E82F48" w:rsidP="00E82F48">
            <w:pPr>
              <w:rPr>
                <w:rFonts w:ascii="Helvetica" w:hAnsi="Helvetica"/>
                <w:color w:val="222222"/>
                <w:shd w:val="clear" w:color="auto" w:fill="FFFFFF"/>
              </w:rPr>
            </w:pPr>
            <w:r w:rsidRPr="004256F7">
              <w:rPr>
                <w:rFonts w:ascii="Helvetica" w:hAnsi="Helvetica"/>
                <w:color w:val="222222"/>
                <w:shd w:val="clear" w:color="auto" w:fill="FFFFFF"/>
              </w:rPr>
              <w:t>Disponible à l’adresse suivante :</w:t>
            </w:r>
            <w:r>
              <w:rPr>
                <w:rFonts w:ascii="Arial Nova Cond" w:hAnsi="Arial Nova Cond"/>
                <w:color w:val="595959" w:themeColor="text1" w:themeTint="A6"/>
                <w:shd w:val="clear" w:color="auto" w:fill="F2F2F2" w:themeFill="background1" w:themeFillShade="F2"/>
              </w:rPr>
              <w:t xml:space="preserve"> </w:t>
            </w:r>
            <w:hyperlink r:id="rId49" w:history="1">
              <w:r w:rsidRPr="00CE7647">
                <w:rPr>
                  <w:rStyle w:val="Lienhypertexte"/>
                  <w:rFonts w:ascii="Arial Nova Cond" w:hAnsi="Arial Nova Cond" w:cs="Arial"/>
                  <w:shd w:val="clear" w:color="auto" w:fill="F2F2F2" w:themeFill="background1" w:themeFillShade="F2"/>
                </w:rPr>
                <w:t>https://www.monreseau-cancergyneco.com/</w:t>
              </w:r>
            </w:hyperlink>
          </w:p>
          <w:p w14:paraId="7BB8C440" w14:textId="72962B11" w:rsidR="00332AAC" w:rsidRPr="0093672E" w:rsidRDefault="00332AAC" w:rsidP="00360E96"/>
        </w:tc>
      </w:tr>
    </w:tbl>
    <w:p w14:paraId="169F8629" w14:textId="77777777" w:rsidR="00700685" w:rsidRPr="00700685" w:rsidRDefault="00700685" w:rsidP="00700685">
      <w:pPr>
        <w:rPr>
          <w:b/>
          <w:bCs/>
        </w:rPr>
      </w:pPr>
    </w:p>
    <w:p w14:paraId="00EAA1F3" w14:textId="492E9DA4"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50"/>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p w14:paraId="50F124D9" w14:textId="5A9CB73E" w:rsidR="00700685" w:rsidRPr="00700685" w:rsidRDefault="00700685" w:rsidP="00AF2405">
      <w:pPr>
        <w:spacing w:before="0" w:after="200" w:line="276" w:lineRule="auto"/>
      </w:pPr>
    </w:p>
    <w:tbl>
      <w:tblPr>
        <w:tblStyle w:val="Grilledutableau1"/>
        <w:tblW w:w="5000" w:type="pct"/>
        <w:tblLook w:val="04A0" w:firstRow="1" w:lastRow="0" w:firstColumn="1" w:lastColumn="0" w:noHBand="0" w:noVBand="1"/>
      </w:tblPr>
      <w:tblGrid>
        <w:gridCol w:w="9854"/>
      </w:tblGrid>
      <w:tr w:rsidR="00700685" w:rsidRPr="00700685" w14:paraId="2A929EB9"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1F8733" w14:textId="5BA4FED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49" w:name="Note_traitement_données"/>
            <w:r w:rsidRPr="00700685">
              <w:rPr>
                <w:rFonts w:ascii="Arial Narrow" w:hAnsi="Arial Narrow" w:cs="Arial"/>
                <w:color w:val="000000" w:themeColor="text1"/>
                <w:sz w:val="36"/>
                <w:szCs w:val="36"/>
              </w:rPr>
              <w:t>Note d’information à destination des patients</w:t>
            </w:r>
            <w:r w:rsidR="00A41F00">
              <w:rPr>
                <w:rFonts w:ascii="Arial Narrow" w:hAnsi="Arial Narrow" w:cs="Arial"/>
                <w:color w:val="000000" w:themeColor="text1"/>
                <w:sz w:val="36"/>
                <w:szCs w:val="36"/>
              </w:rPr>
              <w:t xml:space="preserve"> sur le traitement des </w:t>
            </w:r>
            <w:r w:rsidR="00623C4C">
              <w:rPr>
                <w:rFonts w:ascii="Arial Narrow" w:hAnsi="Arial Narrow" w:cs="Arial"/>
                <w:color w:val="000000" w:themeColor="text1"/>
                <w:sz w:val="36"/>
                <w:szCs w:val="36"/>
              </w:rPr>
              <w:t xml:space="preserve">données à caractère personnel </w:t>
            </w:r>
            <w:bookmarkEnd w:id="49"/>
          </w:p>
        </w:tc>
      </w:tr>
    </w:tbl>
    <w:p w14:paraId="796EA794" w14:textId="77777777" w:rsidR="00953C79" w:rsidRPr="00700685" w:rsidRDefault="00953C79" w:rsidP="00953C79"/>
    <w:p w14:paraId="251FDF7D" w14:textId="0FFC88E3" w:rsidR="00953C79" w:rsidRDefault="00953C79" w:rsidP="00422ED0">
      <w:pPr>
        <w:pStyle w:val="Paragraphedexplications"/>
      </w:pPr>
      <w:r>
        <w:t>La conformité de la présente note d’information à la réglementation applicable en matière de protection des données à caractère personnel</w:t>
      </w:r>
      <w:r>
        <w:rPr>
          <w:rStyle w:val="Appelnotedebasdep"/>
        </w:rPr>
        <w:footnoteReference w:id="6"/>
      </w:r>
      <w:r>
        <w:t xml:space="preserve"> relève de la responsabilité du laboratoire </w:t>
      </w:r>
      <w:sdt>
        <w:sdtPr>
          <w:id w:val="-1464348986"/>
          <w:placeholder>
            <w:docPart w:val="F045A38436C648FA98FBA7B485BD67E1"/>
          </w:placeholder>
        </w:sdtPr>
        <w:sdtContent>
          <w:sdt>
            <w:sdtPr>
              <w:id w:val="-404458358"/>
              <w:placeholder>
                <w:docPart w:val="70F55D28AADF4EB8A881B3ED6BAC7629"/>
              </w:placeholder>
            </w:sdtPr>
            <w:sdtContent>
              <w:r w:rsidR="00C51FDF">
                <w:t>GlaxoSmithKline France</w:t>
              </w:r>
            </w:sdtContent>
          </w:sdt>
        </w:sdtContent>
      </w:sdt>
      <w:r>
        <w:t>.</w:t>
      </w:r>
    </w:p>
    <w:p w14:paraId="52CD88AA" w14:textId="67021B1B" w:rsidR="00953C79" w:rsidRDefault="00953C79" w:rsidP="00953C79">
      <w:r w:rsidRPr="00211328">
        <w:t>Un médicament dispensé dans le cadre d’une autorisation d’accès précoce vous a été prescrit</w:t>
      </w:r>
      <w:r w:rsidR="00C3505C">
        <w:t xml:space="preserve"> / a été prescrit à votre enfant</w:t>
      </w:r>
      <w:r w:rsidRPr="00211328">
        <w:t xml:space="preserve">. Ceci implique un traitement de </w:t>
      </w:r>
      <w:r>
        <w:t>données à caractère personnel</w:t>
      </w:r>
      <w:r w:rsidRPr="00211328">
        <w:t xml:space="preserve"> sur votre santé</w:t>
      </w:r>
      <w:r w:rsidR="004848F1">
        <w:t> </w:t>
      </w:r>
      <w:r w:rsidR="004B3FBF">
        <w:t>/</w:t>
      </w:r>
      <w:r w:rsidR="004848F1">
        <w:t xml:space="preserve"> sur la santé de votre enfant</w:t>
      </w:r>
      <w:r w:rsidRPr="00211328">
        <w:t xml:space="preserve">. Ces </w:t>
      </w:r>
      <w:r>
        <w:t>données à caractère personnel</w:t>
      </w:r>
      <w:r w:rsidRPr="00211328">
        <w:t xml:space="preserve"> sont des informations qui portent sur vous</w:t>
      </w:r>
      <w:r w:rsidR="00272743">
        <w:t xml:space="preserve"> / votre enfant</w:t>
      </w:r>
      <w:r w:rsidRPr="00211328">
        <w:t xml:space="preserve">, votre </w:t>
      </w:r>
      <w:r w:rsidR="00272743">
        <w:t xml:space="preserve">/ sa </w:t>
      </w:r>
      <w:r w:rsidRPr="00211328">
        <w:t>santé, vos</w:t>
      </w:r>
      <w:r w:rsidR="00272743">
        <w:t> / ses</w:t>
      </w:r>
      <w:r w:rsidRPr="00211328">
        <w:t xml:space="preserve"> habitudes de vie</w:t>
      </w:r>
      <w:r>
        <w:t>.</w:t>
      </w:r>
    </w:p>
    <w:p w14:paraId="3200BBD3" w14:textId="6092FCDC" w:rsidR="00953C79" w:rsidRDefault="00953C79" w:rsidP="00953C79">
      <w:r>
        <w:t xml:space="preserve">Ce document vous informe sur les données à caractère personnel qui sont recueillies et leur traitement, c’est-à-dire l’utilisation qui en sera faite. Le responsable du traitement des données est </w:t>
      </w:r>
      <w:sdt>
        <w:sdtPr>
          <w:id w:val="2001067862"/>
          <w:placeholder>
            <w:docPart w:val="872FFE80140E4B53A2DF11231F9F51AC"/>
          </w:placeholder>
        </w:sdtPr>
        <w:sdtContent>
          <w:sdt>
            <w:sdtPr>
              <w:id w:val="-1093016684"/>
              <w:placeholder>
                <w:docPart w:val="24B28C128043431F96BF366AB7501F85"/>
              </w:placeholder>
            </w:sdtPr>
            <w:sdtContent>
              <w:r w:rsidR="00C51FDF">
                <w:t>GlaxoSmithKline France</w:t>
              </w:r>
            </w:sdtContent>
          </w:sdt>
        </w:sdtContent>
      </w:sdt>
      <w:r>
        <w:t>, laboratoire pharmaceutique titulaire de l’autorisation d’accès précoce pour le médicament</w:t>
      </w:r>
      <w:r w:rsidR="004C230B">
        <w:t xml:space="preserve"> </w:t>
      </w:r>
      <w:sdt>
        <w:sdtPr>
          <w:id w:val="805501832"/>
          <w:placeholder>
            <w:docPart w:val="EE589891390544BCB720C7052A7A4486"/>
          </w:placeholder>
        </w:sdtPr>
        <w:sdtContent>
          <w:sdt>
            <w:sdtPr>
              <w:id w:val="1591583307"/>
              <w:placeholder>
                <w:docPart w:val="611F0EBEE00C45F5A05E725FAB909C09"/>
              </w:placeholder>
            </w:sdtPr>
            <w:sdtContent>
              <w:r w:rsidR="00660117">
                <w:t>JEMPERLI (dostarlimab)</w:t>
              </w:r>
              <w:r w:rsidR="00C51FDF">
                <w:t>.</w:t>
              </w:r>
            </w:sdtContent>
          </w:sdt>
        </w:sdtContent>
      </w:sdt>
    </w:p>
    <w:p w14:paraId="61324DDD" w14:textId="16F17A1A" w:rsidR="00953C79" w:rsidRDefault="00000000" w:rsidP="00953C79">
      <w:sdt>
        <w:sdtPr>
          <w:id w:val="1221250456"/>
          <w:placeholder>
            <w:docPart w:val="F5877BD2B5D8494ABC3A308520F54225"/>
          </w:placeholder>
        </w:sdtPr>
        <w:sdtContent>
          <w:sdt>
            <w:sdtPr>
              <w:id w:val="-1122769060"/>
              <w:placeholder>
                <w:docPart w:val="E76F695A13604F53896134DF8C30CCB2"/>
              </w:placeholder>
            </w:sdtPr>
            <w:sdtContent>
              <w:r w:rsidR="00C51FDF">
                <w:t>GlaxoSmithKline France</w:t>
              </w:r>
            </w:sdtContent>
          </w:sdt>
        </w:sdtContent>
      </w:sdt>
      <w:r w:rsidR="00953C79" w:rsidRPr="006578AF">
        <w:t xml:space="preserve"> s’engage à assurer la sécurité et la confidentialité de vos données à caractère personnel.</w:t>
      </w:r>
    </w:p>
    <w:p w14:paraId="61E20AAC" w14:textId="77777777" w:rsidR="00953C79" w:rsidRDefault="00953C79" w:rsidP="00953C79"/>
    <w:p w14:paraId="37C05E33" w14:textId="12DBBF52"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À quoi vont servir </w:t>
      </w:r>
      <w:r w:rsidR="00283EEA">
        <w:rPr>
          <w:rFonts w:ascii="Arial Narrow" w:eastAsiaTheme="majorEastAsia" w:hAnsi="Arial Narrow" w:cstheme="majorBidi"/>
          <w:bCs/>
          <w:color w:val="000000" w:themeColor="text1"/>
          <w:sz w:val="36"/>
          <w:szCs w:val="26"/>
        </w:rPr>
        <w:t>ces</w:t>
      </w:r>
      <w:r w:rsidRPr="00700685">
        <w:rPr>
          <w:rFonts w:ascii="Arial Narrow" w:eastAsiaTheme="majorEastAsia" w:hAnsi="Arial Narrow" w:cstheme="majorBidi"/>
          <w:bCs/>
          <w:color w:val="000000" w:themeColor="text1"/>
          <w:sz w:val="36"/>
          <w:szCs w:val="26"/>
        </w:rPr>
        <w:t xml:space="preserve"> données ?</w:t>
      </w:r>
    </w:p>
    <w:p w14:paraId="69EA8BB6" w14:textId="70EE61DE" w:rsidR="00953C79" w:rsidRPr="00700685" w:rsidRDefault="00953C79" w:rsidP="00953C79">
      <w:r w:rsidRPr="00700685">
        <w:t>Pour pouvoir obtenir une autorisation d’accès précoce, un médicament doit remplir plusieurs critères : présenter plus de bénéfices que de risques, être présumé innovant, etc</w:t>
      </w:r>
      <w:r>
        <w:rPr>
          <w:rStyle w:val="Appelnotedebasdep"/>
        </w:rPr>
        <w:footnoteReference w:id="7"/>
      </w:r>
      <w:r w:rsidRPr="00700685">
        <w:t xml:space="preserve">. Vos </w:t>
      </w:r>
      <w:r>
        <w:t>données à caractère personnel</w:t>
      </w:r>
      <w:r w:rsidRPr="00700685">
        <w:t xml:space="preserve"> </w:t>
      </w:r>
      <w:r w:rsidR="00995F99">
        <w:t xml:space="preserve">/ les données à caractère personnel de votre enfant </w:t>
      </w:r>
      <w:r w:rsidRPr="00700685">
        <w:t xml:space="preserve">et en particulier les informations sur votre </w:t>
      </w:r>
      <w:r w:rsidR="00FF1190">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65FEC65E" w14:textId="77777777" w:rsidR="00953C79" w:rsidRPr="00700685" w:rsidRDefault="00953C79" w:rsidP="00953C79">
      <w:r>
        <w:t>À</w:t>
      </w:r>
      <w:r w:rsidRPr="00700685">
        <w:t xml:space="preserve"> terme, </w:t>
      </w:r>
      <w:r>
        <w:t>elles permettront aussi d’</w:t>
      </w:r>
      <w:r w:rsidRPr="00700685">
        <w:t xml:space="preserve">évaluer </w:t>
      </w:r>
      <w:r>
        <w:t>l</w:t>
      </w:r>
      <w:r w:rsidRPr="00700685">
        <w:t>e médicament en vue de sa prise en charge par l’Assurance maladie.</w:t>
      </w:r>
    </w:p>
    <w:p w14:paraId="7A0CEAA6" w14:textId="77777777" w:rsidR="00953C79" w:rsidRDefault="00953C79" w:rsidP="001C5E14"/>
    <w:p w14:paraId="5C92CEB9" w14:textId="4390A7F0" w:rsidR="00953C79" w:rsidRPr="006E4929" w:rsidRDefault="00953C79" w:rsidP="00953C79">
      <w:pPr>
        <w:pStyle w:val="Titre2"/>
        <w:numPr>
          <w:ilvl w:val="0"/>
          <w:numId w:val="0"/>
        </w:numPr>
      </w:pPr>
      <w:r w:rsidRPr="006E4929">
        <w:t xml:space="preserve">Vos </w:t>
      </w:r>
      <w:r>
        <w:t>données à caractère personnel</w:t>
      </w:r>
      <w:r w:rsidRPr="006E4929">
        <w:t xml:space="preserve"> </w:t>
      </w:r>
      <w:r w:rsidR="00A21F99">
        <w:t xml:space="preserve">/ les données à caractère personnel de </w:t>
      </w:r>
      <w:r w:rsidR="00EA010E">
        <w:t xml:space="preserve">votre enfant </w:t>
      </w:r>
      <w:r w:rsidRPr="006E4929">
        <w:t xml:space="preserve">pourront-elles être </w:t>
      </w:r>
      <w:r>
        <w:t>ré</w:t>
      </w:r>
      <w:r w:rsidRPr="006E4929">
        <w:t>utilisées </w:t>
      </w:r>
      <w:r>
        <w:t xml:space="preserve">par la suite </w:t>
      </w:r>
      <w:r w:rsidRPr="006E4929">
        <w:t>?</w:t>
      </w:r>
    </w:p>
    <w:p w14:paraId="0711891F" w14:textId="16F13F4C" w:rsidR="00953C79" w:rsidRDefault="00953C79" w:rsidP="00953C79">
      <w:pPr>
        <w:spacing w:after="120"/>
        <w:ind w:right="215"/>
        <w:textAlignment w:val="baseline"/>
      </w:pPr>
      <w:r w:rsidRPr="0093672E">
        <w:t xml:space="preserve">Vos </w:t>
      </w:r>
      <w:r>
        <w:t>données à caractère personnel</w:t>
      </w:r>
      <w:r w:rsidRPr="0093672E">
        <w:t xml:space="preserve"> </w:t>
      </w:r>
      <w:r w:rsidR="00F85973">
        <w:t xml:space="preserve">/ les données à caractère personnel de votre enfant </w:t>
      </w:r>
      <w:r w:rsidRPr="0093672E">
        <w:t>pourront également être utilisées ensuite pour faire de la recherche</w:t>
      </w:r>
      <w:r>
        <w:t xml:space="preserve">, </w:t>
      </w:r>
      <w:r w:rsidR="00871C0E">
        <w:t>dans le cadre d’</w:t>
      </w:r>
      <w:r>
        <w:t>étude</w:t>
      </w:r>
      <w:r w:rsidR="00871C0E">
        <w:t>s</w:t>
      </w:r>
      <w:r>
        <w:t xml:space="preserve"> ou de l’évaluation</w:t>
      </w:r>
      <w:r w:rsidRPr="0093672E">
        <w:t xml:space="preserve"> dans le domaine de la santé. </w:t>
      </w:r>
    </w:p>
    <w:p w14:paraId="28EB129B" w14:textId="77777777" w:rsidR="00154D83" w:rsidRDefault="00154D83" w:rsidP="00154D83">
      <w:pPr>
        <w:spacing w:after="120"/>
        <w:ind w:right="215"/>
        <w:textAlignment w:val="baseline"/>
      </w:pPr>
      <w:r w:rsidRPr="00EA692B">
        <w:t>Le cas échéant</w:t>
      </w:r>
      <w:r>
        <w:t xml:space="preserve">, </w:t>
      </w:r>
      <w:r w:rsidRPr="00EA692B">
        <w:t>vous</w:t>
      </w:r>
      <w:r>
        <w:t xml:space="preserve"> en</w:t>
      </w:r>
      <w:r w:rsidRPr="00EA692B">
        <w:t xml:space="preserve"> serez informé et </w:t>
      </w:r>
      <w:r>
        <w:t xml:space="preserve">vous </w:t>
      </w:r>
      <w:r w:rsidRPr="00EA692B">
        <w:t>avez la possibilité de vous opposer à</w:t>
      </w:r>
      <w:r>
        <w:t xml:space="preserve"> </w:t>
      </w:r>
      <w:r w:rsidRPr="00EA692B">
        <w:t>cette réutilisation de vos données à caractère personnel / des</w:t>
      </w:r>
      <w:r>
        <w:t xml:space="preserve"> </w:t>
      </w:r>
      <w:r w:rsidRPr="00EA692B">
        <w:t>données à caractère personnel de votre enfant</w:t>
      </w:r>
      <w:r>
        <w:t xml:space="preserve"> et cela,</w:t>
      </w:r>
      <w:r w:rsidRPr="00EA692B">
        <w:t xml:space="preserve"> à tout moment.</w:t>
      </w:r>
    </w:p>
    <w:p w14:paraId="4016101D" w14:textId="77777777" w:rsidR="00154D83" w:rsidRDefault="00154D83" w:rsidP="00953C79">
      <w:pPr>
        <w:spacing w:after="120"/>
        <w:ind w:right="215"/>
        <w:textAlignment w:val="baseline"/>
      </w:pPr>
    </w:p>
    <w:p w14:paraId="46C60BAE" w14:textId="4B9D12DE" w:rsidR="00953C79" w:rsidRDefault="00953C79" w:rsidP="00953C79">
      <w:pPr>
        <w:spacing w:after="120"/>
        <w:ind w:right="215"/>
        <w:textAlignment w:val="baseline"/>
      </w:pPr>
      <w:r w:rsidRPr="0093672E">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rsidR="009A18F8">
        <w:t> / concernant votre enfant</w:t>
      </w:r>
      <w:r w:rsidRPr="0093672E">
        <w:t>.</w:t>
      </w:r>
      <w:r>
        <w:t xml:space="preserve"> Cela signifie que vos </w:t>
      </w:r>
      <w:r w:rsidR="00F71C6F">
        <w:t xml:space="preserve">/ ses </w:t>
      </w:r>
      <w:r>
        <w:t>données à caractère 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36BAEC80" w14:textId="4F957328" w:rsidR="00953C79" w:rsidRDefault="00953C79" w:rsidP="00953C79">
      <w:pPr>
        <w:spacing w:after="120"/>
        <w:ind w:right="215"/>
        <w:textAlignment w:val="baseline"/>
      </w:pPr>
      <w:r w:rsidRPr="00616A0A">
        <w:t xml:space="preserve">Vous pouvez vous opposer </w:t>
      </w:r>
      <w:r w:rsidR="00D2764B">
        <w:t xml:space="preserve">/ votre enfant peut s’opposer </w:t>
      </w:r>
      <w:r w:rsidRPr="00616A0A">
        <w:t>à cette réutilisation à des fins de recherche</w:t>
      </w:r>
      <w:r>
        <w:t xml:space="preserve"> auprès du médecin prescripteur du médicament en accès précoce</w:t>
      </w:r>
      <w:r w:rsidRPr="00616A0A">
        <w:t>.</w:t>
      </w:r>
    </w:p>
    <w:p w14:paraId="3C0FBF9E" w14:textId="03D176D8" w:rsidR="00953C79" w:rsidRDefault="00953C79" w:rsidP="00953C79">
      <w:pPr>
        <w:spacing w:after="120"/>
        <w:ind w:right="215"/>
        <w:textAlignment w:val="baseline"/>
      </w:pPr>
      <w:r w:rsidRPr="0093672E">
        <w:t>Les informations relatives à une nouvelle recherche à partir de vos</w:t>
      </w:r>
      <w:r w:rsidR="001777AB">
        <w:t xml:space="preserve"> / ses</w:t>
      </w:r>
      <w:r w:rsidRPr="0093672E">
        <w:t xml:space="preserve"> données seront</w:t>
      </w:r>
      <w:r>
        <w:t xml:space="preserve"> publiées sur le portail de transparence du laboratoire </w:t>
      </w:r>
      <w:r w:rsidRPr="00087A5C">
        <w:t>à l’adresse suivante</w:t>
      </w:r>
      <w:r>
        <w:t xml:space="preserve"> : </w:t>
      </w:r>
      <w:sdt>
        <w:sdtPr>
          <w:id w:val="-1407829640"/>
          <w:placeholder>
            <w:docPart w:val="244C862E8EEC4ED79B62ADA9AA2F5C5B"/>
          </w:placeholder>
          <w:temporary/>
        </w:sdtPr>
        <w:sdtContent>
          <w:hyperlink r:id="rId51" w:history="1">
            <w:r w:rsidR="00C51FDF" w:rsidRPr="00AE2A50">
              <w:rPr>
                <w:rStyle w:val="Lienhypertexte"/>
              </w:rPr>
              <w:t>Transparence et recherche clinique | GlaxoSmithKline France (gsk.com)</w:t>
            </w:r>
          </w:hyperlink>
        </w:sdtContent>
      </w:sdt>
      <w:r w:rsidRPr="00F96147">
        <w:t>.</w:t>
      </w:r>
      <w:r>
        <w:rPr>
          <w:rStyle w:val="Mention"/>
        </w:rPr>
        <w:t xml:space="preserve"> </w:t>
      </w:r>
    </w:p>
    <w:p w14:paraId="4336F76D" w14:textId="0C0345BE" w:rsidR="00953C79" w:rsidRPr="00087A5C" w:rsidRDefault="00953C79" w:rsidP="00953C79">
      <w:pPr>
        <w:spacing w:after="120"/>
        <w:ind w:right="215"/>
        <w:textAlignment w:val="baseline"/>
      </w:pPr>
      <w:r>
        <w:t xml:space="preserve">Ces informations seront également </w:t>
      </w:r>
      <w:r w:rsidRPr="0093672E">
        <w:t>disponibles sur le site d</w:t>
      </w:r>
      <w:r>
        <w:t xml:space="preserve">e la Plateforme des données de santé </w:t>
      </w:r>
      <w:r w:rsidRPr="0093672E">
        <w:t>qui publie</w:t>
      </w:r>
      <w:r>
        <w:t xml:space="preserve">, sur demande du laboratoire </w:t>
      </w:r>
      <w:sdt>
        <w:sdtPr>
          <w:id w:val="144248993"/>
          <w:placeholder>
            <w:docPart w:val="B97B8B68387342FBB42DFDA26D657DD1"/>
          </w:placeholder>
        </w:sdtPr>
        <w:sdtContent>
          <w:sdt>
            <w:sdtPr>
              <w:id w:val="734593129"/>
              <w:placeholder>
                <w:docPart w:val="FF58D06DCBB4403FB5C9F8B90C600FC2"/>
              </w:placeholder>
            </w:sdtPr>
            <w:sdtContent>
              <w:r w:rsidR="00C51FDF">
                <w:t>GlaxoSmithKline France</w:t>
              </w:r>
            </w:sdtContent>
          </w:sdt>
        </w:sdtContent>
      </w:sdt>
      <w:r>
        <w:t xml:space="preserve">, </w:t>
      </w:r>
      <w:r w:rsidRPr="0093672E">
        <w:t xml:space="preserve">un résumé du protocole de recherche pour tous les projets qui lui sont soumis : </w:t>
      </w:r>
      <w:hyperlink r:id="rId52" w:history="1">
        <w:r w:rsidRPr="0093672E">
          <w:rPr>
            <w:rStyle w:val="Lienhypertexte"/>
          </w:rPr>
          <w:t>https://www.health-data-hub.fr/projets</w:t>
        </w:r>
      </w:hyperlink>
      <w:r>
        <w:rPr>
          <w:rStyle w:val="Lienhypertexte"/>
        </w:rPr>
        <w:t xml:space="preserve"> </w:t>
      </w:r>
      <w:r>
        <w:t xml:space="preserve">. Cela étant dit, les projets de recherche ne sont pas toujours publiés sur la Plateforme des données de santé. </w:t>
      </w:r>
    </w:p>
    <w:p w14:paraId="2EBEE112" w14:textId="77777777" w:rsidR="00953C79" w:rsidRPr="00087A5C" w:rsidRDefault="00953C79" w:rsidP="00953C79">
      <w:pPr>
        <w:spacing w:after="120"/>
        <w:ind w:right="215"/>
        <w:textAlignment w:val="baseline"/>
      </w:pPr>
    </w:p>
    <w:p w14:paraId="6BCD4C86"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3DFD9A7B" w14:textId="53279DF9" w:rsidR="00953C79" w:rsidRPr="00BA4A27" w:rsidRDefault="00953C79" w:rsidP="00953C79">
      <w:r w:rsidRPr="00BA4A27">
        <w:t>Ce traitement de données est fondé sur une obligation légale à la charge d</w:t>
      </w:r>
      <w:r w:rsidR="00D2648B">
        <w:t>u laboratoire</w:t>
      </w:r>
      <w:r>
        <w:t>, responsable du traitement,</w:t>
      </w:r>
      <w:r w:rsidRPr="00BA4A27">
        <w:t xml:space="preserve">(article 6.1.c du </w:t>
      </w:r>
      <w:hyperlink r:id="rId53">
        <w:r w:rsidRPr="5E50316D">
          <w:rPr>
            <w:color w:val="004990"/>
            <w:u w:val="single"/>
          </w:rPr>
          <w:t>RGPD</w:t>
        </w:r>
      </w:hyperlink>
      <w:r w:rsidRPr="00BA4A27">
        <w:t xml:space="preserve">) telle que prévue aux articles </w:t>
      </w:r>
      <w:hyperlink r:id="rId54">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51C2671" w14:textId="17DA90EA" w:rsidR="00953C79" w:rsidRPr="00BA4A27" w:rsidRDefault="00953C79" w:rsidP="00953C79">
      <w:r w:rsidRPr="00BA4A27">
        <w:t>La collecte de données de santé est justifiée par un intérêt public dans le domaine de la santé (</w:t>
      </w:r>
      <w:r w:rsidR="00C51A6B" w:rsidRPr="00BA4A27">
        <w:t>article</w:t>
      </w:r>
      <w:r w:rsidRPr="00BA4A27">
        <w:t> 9.2.i</w:t>
      </w:r>
      <w:r w:rsidRPr="00BA4A27" w:rsidDel="00410D42">
        <w:t>)</w:t>
      </w:r>
      <w:r w:rsidRPr="00BA4A27">
        <w:t xml:space="preserve"> du RGPD). </w:t>
      </w:r>
    </w:p>
    <w:p w14:paraId="63FB9B02" w14:textId="77777777" w:rsidR="00953C79" w:rsidRPr="00700685" w:rsidRDefault="00953C79" w:rsidP="00953C79"/>
    <w:p w14:paraId="46769363"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E0119E0" w14:textId="25B01E17" w:rsidR="00953C79" w:rsidRPr="0093672E" w:rsidRDefault="00953C79" w:rsidP="00953C79">
      <w:r w:rsidRPr="0093672E">
        <w:t xml:space="preserve">Votre médecin </w:t>
      </w:r>
      <w:r w:rsidR="00375E35">
        <w:t xml:space="preserve">/ </w:t>
      </w:r>
      <w:r w:rsidR="00450471">
        <w:t xml:space="preserve">le médecin qui suit votre enfant </w:t>
      </w:r>
      <w:r>
        <w:t>et</w:t>
      </w:r>
      <w:r w:rsidRPr="0093672E">
        <w:t xml:space="preserve"> le pharmacien </w:t>
      </w:r>
      <w:r w:rsidRPr="0080090E">
        <w:t xml:space="preserve">qui vous </w:t>
      </w:r>
      <w:r w:rsidR="007F5697">
        <w:t xml:space="preserve">/ lui </w:t>
      </w:r>
      <w:r w:rsidRPr="0080090E">
        <w:t>a donné</w:t>
      </w:r>
      <w:r w:rsidR="006719FB">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1B4A8935" w14:textId="543BE12A" w:rsidR="00953C79" w:rsidRPr="0093672E" w:rsidRDefault="00953C79" w:rsidP="00953C79">
      <w:pPr>
        <w:pStyle w:val="Paragraphedeliste"/>
      </w:pPr>
      <w:r w:rsidRPr="0093672E">
        <w:t xml:space="preserve">votre identification </w:t>
      </w:r>
      <w:r w:rsidR="001403A2">
        <w:t xml:space="preserve">/ l’identification de votre enfant </w:t>
      </w:r>
      <w:r w:rsidRPr="0093672E">
        <w:t xml:space="preserve">: numéro, </w:t>
      </w:r>
      <w:r w:rsidRPr="00063A31">
        <w:t>les trois premières lettres de votre</w:t>
      </w:r>
      <w:r w:rsidR="00D81296">
        <w:t xml:space="preserve"> / son</w:t>
      </w:r>
      <w:r w:rsidRPr="00063A31">
        <w:t xml:space="preserve"> nom et les deux premières lettres de votre</w:t>
      </w:r>
      <w:r w:rsidR="00D81296">
        <w:t xml:space="preserve"> / son</w:t>
      </w:r>
      <w:r w:rsidRPr="00063A31">
        <w:t xml:space="preserve"> prénom,</w:t>
      </w:r>
      <w:r>
        <w:t xml:space="preserve"> </w:t>
      </w:r>
      <w:r w:rsidRPr="0093672E">
        <w:t xml:space="preserve">sexe, poids, taille, âge ou année et mois de naissance </w:t>
      </w:r>
      <w:r w:rsidR="002B291B">
        <w:t xml:space="preserve">/ </w:t>
      </w:r>
      <w:r w:rsidRPr="0093672E">
        <w:t>date de naissance complète dans un contexte pédiatrique ;</w:t>
      </w:r>
    </w:p>
    <w:p w14:paraId="157E8023" w14:textId="32E04DCB" w:rsidR="00953C79" w:rsidRPr="0093672E" w:rsidRDefault="00953C79" w:rsidP="00953C79">
      <w:pPr>
        <w:pStyle w:val="Paragraphedeliste"/>
      </w:pPr>
      <w:r w:rsidRPr="0093672E">
        <w:t xml:space="preserve">les informations relatives à votre </w:t>
      </w:r>
      <w:r w:rsidR="007B359E">
        <w:t xml:space="preserve">/ son </w:t>
      </w:r>
      <w:r w:rsidRPr="0093672E">
        <w:t xml:space="preserve">état de santé : notamment l’histoire de votre </w:t>
      </w:r>
      <w:r w:rsidR="007B359E">
        <w:t xml:space="preserve">/ sa </w:t>
      </w:r>
      <w:r w:rsidRPr="0093672E">
        <w:t xml:space="preserve">maladie, vos </w:t>
      </w:r>
      <w:r w:rsidR="007B359E">
        <w:t xml:space="preserve">/ ses </w:t>
      </w:r>
      <w:r w:rsidRPr="0093672E">
        <w:t>antécédents personnels ou familiaux, vos</w:t>
      </w:r>
      <w:r w:rsidR="007B359E">
        <w:t xml:space="preserve"> / ses</w:t>
      </w:r>
      <w:r w:rsidRPr="0093672E">
        <w:t xml:space="preserve"> </w:t>
      </w:r>
      <w:r>
        <w:t>autres maladies ou traitements</w:t>
      </w:r>
      <w:r w:rsidRPr="0093672E">
        <w:t xml:space="preserve"> ; </w:t>
      </w:r>
    </w:p>
    <w:p w14:paraId="310675F0" w14:textId="1306144A" w:rsidR="00953C79" w:rsidRPr="0093672E" w:rsidRDefault="00953C79" w:rsidP="00953C79">
      <w:pPr>
        <w:pStyle w:val="Paragraphedeliste"/>
      </w:pPr>
      <w:r w:rsidRPr="0093672E">
        <w:t xml:space="preserve">les informations relatives aux conditions d’utilisation du médicament impliquant notamment : l’identification des professionnels de santé vous </w:t>
      </w:r>
      <w:r w:rsidR="001904FC">
        <w:t xml:space="preserve">/ le </w:t>
      </w:r>
      <w:r w:rsidRPr="0093672E">
        <w:t>prenant en charge (médecins prescripteurs et pharmaciens dispensateurs, etc.), vos</w:t>
      </w:r>
      <w:r w:rsidR="001904FC">
        <w:t xml:space="preserve"> </w:t>
      </w:r>
      <w:r w:rsidRPr="0093672E">
        <w:t>autres traitements</w:t>
      </w:r>
      <w:r w:rsidR="00B1718E">
        <w:t> / les autres traitements de votre enfant</w:t>
      </w:r>
      <w:r w:rsidRPr="0093672E">
        <w:t>, les informations relatives aux modalités de prescription et d’utilisation du médicament ;</w:t>
      </w:r>
    </w:p>
    <w:p w14:paraId="5FE74D01" w14:textId="77777777" w:rsidR="00953C79" w:rsidRPr="0093672E" w:rsidRDefault="00953C79" w:rsidP="00953C79">
      <w:pPr>
        <w:pStyle w:val="Paragraphedeliste"/>
      </w:pPr>
      <w:r w:rsidRPr="0093672E">
        <w:t>l’efficacité du médicament ;</w:t>
      </w:r>
    </w:p>
    <w:p w14:paraId="478210E1" w14:textId="3177D1C9" w:rsidR="00953C79" w:rsidRPr="0093672E" w:rsidRDefault="00953C79" w:rsidP="00953C79">
      <w:pPr>
        <w:pStyle w:val="Paragraphedeliste"/>
      </w:pPr>
      <w:r w:rsidRPr="0093672E">
        <w:lastRenderedPageBreak/>
        <w:t>la nature et la fréquence des effets indésirables du médicament </w:t>
      </w:r>
      <w:r>
        <w:t xml:space="preserve">(ce sont les conséquences inattendues et désagréables du traitement que vous pourriez </w:t>
      </w:r>
      <w:r w:rsidR="00DE601A">
        <w:t xml:space="preserve">/ votre enfant pourrait </w:t>
      </w:r>
      <w:r>
        <w:t>ressentir : douleur, nausées, diarrhées, etc.) ;</w:t>
      </w:r>
    </w:p>
    <w:p w14:paraId="63CE68B2" w14:textId="77777777" w:rsidR="00953C79" w:rsidRPr="0093672E" w:rsidRDefault="00953C79" w:rsidP="00953C79">
      <w:pPr>
        <w:pStyle w:val="Paragraphedeliste"/>
      </w:pPr>
      <w:r w:rsidRPr="0093672E">
        <w:t xml:space="preserve">les motifs des éventuels arrêts de traitement. </w:t>
      </w:r>
    </w:p>
    <w:p w14:paraId="00935028" w14:textId="77777777" w:rsidR="00953C79" w:rsidRDefault="00953C79" w:rsidP="00953C79">
      <w:pPr>
        <w:pStyle w:val="Paragraphedeliste"/>
        <w:numPr>
          <w:ilvl w:val="0"/>
          <w:numId w:val="0"/>
        </w:numPr>
        <w:ind w:left="680"/>
      </w:pPr>
    </w:p>
    <w:p w14:paraId="1BBE86C2" w14:textId="77777777" w:rsidR="00953C79" w:rsidRDefault="00953C79" w:rsidP="00953C79"/>
    <w:p w14:paraId="08129CB4" w14:textId="0E76B7CD" w:rsidR="00953C79" w:rsidRPr="0093672E" w:rsidRDefault="00953C79" w:rsidP="00C51FDF">
      <w:r w:rsidRPr="0093672E">
        <w:t>Sont également collectées </w:t>
      </w:r>
      <w:r w:rsidR="00C51FDF">
        <w:t>d</w:t>
      </w:r>
      <w:r w:rsidRPr="0093672E">
        <w:t>es données génétiques ;</w:t>
      </w:r>
    </w:p>
    <w:p w14:paraId="4504518C" w14:textId="77777777" w:rsidR="00953C79" w:rsidRPr="0093672E" w:rsidRDefault="00953C79" w:rsidP="00953C79">
      <w:pPr>
        <w:pStyle w:val="Liste2"/>
        <w:ind w:left="193" w:hanging="193"/>
      </w:pPr>
    </w:p>
    <w:p w14:paraId="51B94EE3" w14:textId="7A622B5E" w:rsidR="00953C79" w:rsidRPr="0093672E" w:rsidRDefault="00953C79" w:rsidP="00953C79">
      <w:r w:rsidRPr="0093672E">
        <w:t>Pour certains traitements, des données pourront être collectées auprès de vos proches (partenaire, ascendance, descendance, etc.)</w:t>
      </w:r>
      <w:r w:rsidR="0035586E">
        <w:t xml:space="preserve"> / des proches de votre enfant (parents, etc.)</w:t>
      </w:r>
      <w:r w:rsidRPr="0093672E">
        <w:t>, par exemple l’efficacité et la tolérance du traitement ou la qualité de vie de l’aidant.</w:t>
      </w:r>
    </w:p>
    <w:p w14:paraId="4D142AF0" w14:textId="77777777" w:rsidR="00953C79" w:rsidRPr="0093672E" w:rsidRDefault="00953C79" w:rsidP="00953C79"/>
    <w:p w14:paraId="19C0162D" w14:textId="05C90C27" w:rsidR="00953C79" w:rsidRPr="00700685" w:rsidRDefault="00953C79" w:rsidP="00953C79">
      <w:r w:rsidRPr="0093672E">
        <w:t>Vous pourrez également être invité à compléter vous-même des questionnaires relatifs à votre qualité de vie</w:t>
      </w:r>
      <w:r w:rsidR="008414BC">
        <w:t xml:space="preserve"> / à la qualité de vie de votre enfant</w:t>
      </w:r>
      <w:r w:rsidRPr="0093672E">
        <w:t>.</w:t>
      </w:r>
    </w:p>
    <w:p w14:paraId="791F7FC8" w14:textId="77777777" w:rsidR="00953C79" w:rsidRDefault="00953C79" w:rsidP="001C5E14"/>
    <w:p w14:paraId="487607C7"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73153B53" w14:textId="2109575F" w:rsidR="00953C79" w:rsidRDefault="00953C79" w:rsidP="00953C79">
      <w:r w:rsidRPr="0093672E">
        <w:t xml:space="preserve">Toutes ces informations confidentielles seront transmises </w:t>
      </w:r>
      <w:r>
        <w:t xml:space="preserve">aux personnels habilités de </w:t>
      </w:r>
      <w:sdt>
        <w:sdtPr>
          <w:id w:val="-1693989575"/>
          <w:placeholder>
            <w:docPart w:val="2CA16C5103184C058875A7575453D58D"/>
          </w:placeholder>
        </w:sdtPr>
        <w:sdtContent>
          <w:sdt>
            <w:sdtPr>
              <w:id w:val="-383025109"/>
              <w:placeholder>
                <w:docPart w:val="01F8D2E75B474890980CB3AE267E1599"/>
              </w:placeholder>
            </w:sdtPr>
            <w:sdtContent>
              <w:r w:rsidR="00C51FDF">
                <w:t>GlaxoSmithKline France</w:t>
              </w:r>
            </w:sdtContent>
          </w:sdt>
          <w:r w:rsidR="00C51FDF" w:rsidRPr="00F96147">
            <w:t>.</w:t>
          </w:r>
        </w:sdtContent>
      </w:sdt>
      <w:r w:rsidRPr="0093672E">
        <w:t xml:space="preserve"> et ses éventuels sous-traitants</w:t>
      </w:r>
      <w:r w:rsidR="00165854" w:rsidRPr="0003100E">
        <w:rPr>
          <w:vertAlign w:val="superscript"/>
        </w:rPr>
        <w:footnoteReference w:id="8"/>
      </w:r>
      <w:r w:rsidRPr="0093672E">
        <w:t xml:space="preserve"> </w:t>
      </w:r>
      <w:r>
        <w:t xml:space="preserve">sous une forme </w:t>
      </w:r>
      <w:r w:rsidRPr="000F1A80">
        <w:t>pseudonymisée</w:t>
      </w:r>
      <w:r>
        <w:t xml:space="preserve">. </w:t>
      </w:r>
      <w:r w:rsidRPr="0093672E">
        <w:t>Vous ne serez</w:t>
      </w:r>
      <w:r w:rsidR="00EB2E3F">
        <w:t> / votre enfant ne sera</w:t>
      </w:r>
      <w:r w:rsidRPr="0093672E">
        <w:t xml:space="preserve"> identifié que par les trois premières lettres de votre</w:t>
      </w:r>
      <w:r w:rsidR="00EB2E3F">
        <w:t xml:space="preserve"> / son</w:t>
      </w:r>
      <w:r w:rsidRPr="0093672E">
        <w:t xml:space="preserve"> nom et les deux premières lettres de votre</w:t>
      </w:r>
      <w:r w:rsidR="00EB2E3F">
        <w:t> / son</w:t>
      </w:r>
      <w:r w:rsidRPr="0093672E">
        <w:t xml:space="preserve"> prénom, ainsi que par votre </w:t>
      </w:r>
      <w:r w:rsidR="00EB2E3F">
        <w:t xml:space="preserve">/ son </w:t>
      </w:r>
      <w:r w:rsidRPr="0093672E">
        <w:t xml:space="preserve">âge. </w:t>
      </w:r>
    </w:p>
    <w:p w14:paraId="1091DDC9" w14:textId="4AD6420B" w:rsidR="00953C79" w:rsidRPr="0093672E" w:rsidRDefault="00953C79" w:rsidP="00953C79">
      <w:r w:rsidRPr="009371BB">
        <w:t xml:space="preserve">Vos </w:t>
      </w:r>
      <w:r w:rsidR="00FE7EB0">
        <w:t xml:space="preserve">/ ses </w:t>
      </w:r>
      <w:r w:rsidRPr="009371BB">
        <w:t xml:space="preserve">données pourront également être transmises au personnel habilité des autres sociétés du groupe </w:t>
      </w:r>
      <w:sdt>
        <w:sdtPr>
          <w:id w:val="2001382972"/>
          <w:placeholder>
            <w:docPart w:val="E05BD9A4FFEB434CBEFF47ECAA366924"/>
          </w:placeholder>
        </w:sdtPr>
        <w:sdtContent>
          <w:sdt>
            <w:sdtPr>
              <w:id w:val="86518248"/>
              <w:placeholder>
                <w:docPart w:val="F6F2DB4EC96C487EAAE9061EC2D44EAF"/>
              </w:placeholder>
            </w:sdtPr>
            <w:sdtContent>
              <w:sdt>
                <w:sdtPr>
                  <w:id w:val="-886098842"/>
                  <w:placeholder>
                    <w:docPart w:val="8E9CB791C8424B5B887C72A5CA0C22F9"/>
                  </w:placeholder>
                </w:sdtPr>
                <w:sdtContent>
                  <w:r w:rsidR="00C51FDF">
                    <w:t>GlaxoSmithKline</w:t>
                  </w:r>
                </w:sdtContent>
              </w:sdt>
              <w:r w:rsidR="00C51FDF" w:rsidRPr="00F96147">
                <w:t>.</w:t>
              </w:r>
            </w:sdtContent>
          </w:sdt>
        </w:sdtContent>
      </w:sdt>
      <w:r w:rsidRPr="009371BB">
        <w:t xml:space="preserve"> auquel appartient </w:t>
      </w:r>
      <w:sdt>
        <w:sdtPr>
          <w:id w:val="-1662540341"/>
          <w:placeholder>
            <w:docPart w:val="7C294BA74C214D19BD531CBD5635FB32"/>
          </w:placeholder>
        </w:sdtPr>
        <w:sdtContent>
          <w:r w:rsidR="00C51FDF">
            <w:t>GlaxoSmithKline France</w:t>
          </w:r>
        </w:sdtContent>
      </w:sdt>
      <w:r w:rsidR="00C51FDF" w:rsidRPr="00F96147">
        <w:t>.</w:t>
      </w:r>
    </w:p>
    <w:p w14:paraId="46F61A99" w14:textId="445339A8" w:rsidR="00953C79" w:rsidRPr="00D253EF" w:rsidRDefault="00953C79" w:rsidP="00953C79">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id w:val="-1221431211"/>
          <w:placeholder>
            <w:docPart w:val="F03AF2515E504295AFF933014F18F2CA"/>
          </w:placeholder>
        </w:sdtPr>
        <w:sdtContent>
          <w:r w:rsidR="00C51FDF">
            <w:t>GlaxoSmithKline France</w:t>
          </w:r>
        </w:sdtContent>
      </w:sdt>
      <w:r w:rsidR="00C51FDF" w:rsidRPr="00F96147">
        <w:t>.</w:t>
      </w:r>
      <w:r w:rsidRPr="00D253EF">
        <w:rPr>
          <w:sz w:val="22"/>
          <w:szCs w:val="22"/>
        </w:rPr>
        <w:t xml:space="preserve">à la HAS, aux ministres chargés de la Santé et de la Sécurité sociale </w:t>
      </w:r>
      <w:sdt>
        <w:sdtPr>
          <w:rPr>
            <w:sz w:val="22"/>
            <w:szCs w:val="22"/>
          </w:rPr>
          <w:id w:val="666133822"/>
          <w:placeholder>
            <w:docPart w:val="BBBB53E8B8ED4D5B880BE299083478D5"/>
          </w:placeholder>
          <w:comboBox>
            <w:listItem w:value="Choisissez un élément."/>
            <w:listItem w:displayText=" et à l’Agence nationale de la sécurité des médicaments" w:value=" et à l’Agence nationale de la sécurité des médicaments"/>
            <w:listItem w:displayText=" " w:value=" "/>
          </w:comboBox>
        </w:sdtPr>
        <w:sdtContent>
          <w:r w:rsidR="00C51FDF">
            <w:rPr>
              <w:sz w:val="22"/>
              <w:szCs w:val="22"/>
            </w:rPr>
            <w:t xml:space="preserve"> et à l’Agence nationale de la sécurité des médicaments</w:t>
          </w:r>
        </w:sdtContent>
      </w:sdt>
      <w:r w:rsidRPr="0003100E">
        <w:rPr>
          <w:sz w:val="22"/>
          <w:szCs w:val="22"/>
        </w:rPr>
        <w:t xml:space="preserve"> </w:t>
      </w:r>
      <w:r w:rsidRPr="00D253EF">
        <w:rPr>
          <w:sz w:val="22"/>
          <w:szCs w:val="22"/>
        </w:rPr>
        <w:t>ainsi qu’au centre régional de pharmacovigilance désigné pour assurer au niveau national le suivi de l’accès précoce.</w:t>
      </w:r>
    </w:p>
    <w:p w14:paraId="6A672A5C" w14:textId="77777777" w:rsidR="00953C79" w:rsidRPr="0093672E" w:rsidRDefault="00953C79" w:rsidP="00F96147">
      <w:pPr>
        <w:pStyle w:val="Commentaire"/>
        <w:spacing w:line="288" w:lineRule="auto"/>
      </w:pPr>
      <w:r w:rsidRPr="00F96147">
        <w:rPr>
          <w:sz w:val="22"/>
          <w:szCs w:val="22"/>
        </w:rPr>
        <w:t>Le résumé de ces rapports est également susceptible d’être adressé aux médecins</w:t>
      </w:r>
      <w:r w:rsidRPr="0003100E">
        <w:rPr>
          <w:sz w:val="22"/>
          <w:szCs w:val="22"/>
        </w:rPr>
        <w:t xml:space="preserve"> qui ont prescrit le médicament, aux pharmaciens qui l'ont délivré ainsi qu’aux centres antipoison.</w:t>
      </w:r>
    </w:p>
    <w:p w14:paraId="12D0EFE7" w14:textId="4FBEF96B" w:rsidR="00953C79" w:rsidRDefault="00953C79" w:rsidP="00953C79">
      <w:r w:rsidRPr="0093672E">
        <w:t>Cette synthèse, ce rapport et ce résumé ne comprendront aucune information permettant de vous identifier</w:t>
      </w:r>
      <w:r w:rsidR="00553627">
        <w:t xml:space="preserve"> / d’identifier votre enfant</w:t>
      </w:r>
      <w:r w:rsidRPr="0093672E">
        <w:t>.</w:t>
      </w:r>
    </w:p>
    <w:p w14:paraId="74903AA5" w14:textId="77777777" w:rsidR="00953C79" w:rsidRDefault="00953C79" w:rsidP="00953C79"/>
    <w:p w14:paraId="5C26C1F4" w14:textId="01C4A6C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lastRenderedPageBreak/>
        <w:t xml:space="preserve">Où vos données </w:t>
      </w:r>
      <w:r w:rsidR="00007339">
        <w:rPr>
          <w:rFonts w:ascii="Arial Narrow" w:eastAsiaTheme="majorEastAsia" w:hAnsi="Arial Narrow" w:cstheme="majorBidi"/>
          <w:bCs/>
          <w:color w:val="000000" w:themeColor="text1"/>
          <w:sz w:val="36"/>
          <w:szCs w:val="26"/>
        </w:rPr>
        <w:t xml:space="preserve">/ les données de votre enfant </w:t>
      </w:r>
      <w:r w:rsidRPr="001F0AF1">
        <w:rPr>
          <w:rFonts w:ascii="Arial Narrow" w:eastAsiaTheme="majorEastAsia" w:hAnsi="Arial Narrow" w:cstheme="majorBidi"/>
          <w:bCs/>
          <w:color w:val="000000" w:themeColor="text1"/>
          <w:sz w:val="36"/>
          <w:szCs w:val="26"/>
        </w:rPr>
        <w:t>sont-elles conservées ?</w:t>
      </w:r>
    </w:p>
    <w:p w14:paraId="55EB8AC7" w14:textId="2C3C4B97" w:rsidR="00953C79" w:rsidRPr="00F96147" w:rsidRDefault="00953C79" w:rsidP="00953C79">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2D4349">
        <w:rPr>
          <w:rFonts w:eastAsiaTheme="majorEastAsia" w:cs="Arial"/>
          <w:bCs/>
          <w:color w:val="000000" w:themeColor="text1"/>
        </w:rPr>
        <w:t xml:space="preserve"> </w:t>
      </w:r>
      <w:sdt>
        <w:sdtPr>
          <w:id w:val="808209636"/>
          <w:placeholder>
            <w:docPart w:val="B2040B305EAB4326B6C805B1CAC21D3E"/>
          </w:placeholder>
        </w:sdtPr>
        <w:sdtContent>
          <w:r w:rsidR="00660117">
            <w:t>JEMPERLI (dostarlimab)</w:t>
          </w:r>
        </w:sdtContent>
      </w:sdt>
      <w:r>
        <w:rPr>
          <w:rFonts w:eastAsiaTheme="majorEastAsia" w:cs="Arial"/>
          <w:bCs/>
          <w:color w:val="000000" w:themeColor="text1"/>
        </w:rPr>
        <w:t>, le laboratoire</w:t>
      </w:r>
      <w:r w:rsidR="0003100E" w:rsidRPr="0003100E">
        <w:rPr>
          <w:rFonts w:eastAsiaTheme="majorEastAsia" w:cs="Arial"/>
          <w:bCs/>
          <w:color w:val="000000" w:themeColor="text1"/>
        </w:rPr>
        <w:t xml:space="preserve"> </w:t>
      </w:r>
      <w:sdt>
        <w:sdtPr>
          <w:rPr>
            <w:rFonts w:eastAsiaTheme="majorEastAsia" w:cs="Arial"/>
            <w:bCs/>
            <w:color w:val="000000" w:themeColor="text1"/>
          </w:rPr>
          <w:id w:val="-699548896"/>
          <w:placeholder>
            <w:docPart w:val="7E860A4092074E62A7DF95DB1AFC7423"/>
          </w:placeholder>
        </w:sdtPr>
        <w:sdtContent>
          <w:sdt>
            <w:sdtPr>
              <w:id w:val="123507538"/>
              <w:placeholder>
                <w:docPart w:val="DA021E4A0A6C4243AD34B748F18A9982"/>
              </w:placeholder>
            </w:sdtPr>
            <w:sdtContent>
              <w:r w:rsidR="00C51FDF">
                <w:t>GlaxoSmithKline France</w:t>
              </w:r>
            </w:sdtContent>
          </w:sdt>
          <w:r w:rsidR="00C51FDF" w:rsidRPr="00F96147">
            <w:t>.</w:t>
          </w:r>
        </w:sdtContent>
      </w:sdt>
      <w:r>
        <w:rPr>
          <w:rFonts w:eastAsiaTheme="majorEastAsia" w:cs="Arial"/>
          <w:bCs/>
          <w:color w:val="000000" w:themeColor="text1"/>
        </w:rPr>
        <w:t xml:space="preserve"> </w:t>
      </w:r>
      <w:r w:rsidRPr="00F96147">
        <w:rPr>
          <w:rFonts w:eastAsiaTheme="majorEastAsia" w:cs="Arial"/>
          <w:bCs/>
          <w:color w:val="000000" w:themeColor="text1"/>
        </w:rPr>
        <w:t xml:space="preserve"> pourra conserver vos données</w:t>
      </w:r>
      <w:r w:rsidR="004218F6" w:rsidRPr="00F96147">
        <w:rPr>
          <w:rFonts w:eastAsiaTheme="majorEastAsia" w:cs="Arial"/>
          <w:bCs/>
          <w:color w:val="000000" w:themeColor="text1"/>
        </w:rPr>
        <w:t> / les données de votre enfant</w:t>
      </w:r>
      <w:r w:rsidRPr="00F96147">
        <w:rPr>
          <w:rFonts w:eastAsiaTheme="majorEastAsia" w:cs="Arial"/>
          <w:bCs/>
          <w:color w:val="000000" w:themeColor="text1"/>
        </w:rPr>
        <w:t>.</w:t>
      </w:r>
    </w:p>
    <w:p w14:paraId="2F66DD14" w14:textId="65EF9907" w:rsidR="00365080" w:rsidRPr="00F96147" w:rsidRDefault="00365080" w:rsidP="00F96147">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 xml:space="preserve">Ces données peuvent être conservées dans un entrepôt de données de santé. Les entrepôts de données de santé sont des bases de données destinées à être utilisées notamment à des fins de recherches, d’études ou d’évaluations dans le domaine de la santé. </w:t>
      </w:r>
    </w:p>
    <w:p w14:paraId="4837C5AA" w14:textId="3954699B" w:rsidR="00953C79" w:rsidRPr="00F96147" w:rsidRDefault="00953C79" w:rsidP="00953C79">
      <w:pPr>
        <w:spacing w:beforeAutospacing="1" w:after="100" w:afterAutospacing="1" w:line="240" w:lineRule="auto"/>
        <w:rPr>
          <w:rFonts w:eastAsiaTheme="majorEastAsia" w:cs="Arial"/>
          <w:bCs/>
          <w:color w:val="000000" w:themeColor="text1"/>
        </w:rPr>
      </w:pPr>
      <w:r w:rsidRPr="00F96147">
        <w:rPr>
          <w:rFonts w:eastAsiaTheme="majorEastAsia" w:cs="Arial"/>
          <w:bCs/>
          <w:color w:val="000000" w:themeColor="text1"/>
        </w:rPr>
        <w:t>Dans l’hypothèse où vos</w:t>
      </w:r>
      <w:r w:rsidR="00C95089" w:rsidRPr="00F96147">
        <w:rPr>
          <w:rFonts w:eastAsiaTheme="majorEastAsia" w:cs="Arial"/>
          <w:bCs/>
          <w:color w:val="000000" w:themeColor="text1"/>
        </w:rPr>
        <w:t> / ses</w:t>
      </w:r>
      <w:r w:rsidRPr="00F96147">
        <w:rPr>
          <w:rFonts w:eastAsiaTheme="majorEastAsia" w:cs="Arial"/>
          <w:bCs/>
          <w:color w:val="000000" w:themeColor="text1"/>
        </w:rPr>
        <w:t xml:space="preserve"> données sont conservées dans un entrepôt de données de santé, le laboratoire </w:t>
      </w:r>
      <w:sdt>
        <w:sdtPr>
          <w:rPr>
            <w:rFonts w:eastAsiaTheme="majorEastAsia" w:cs="Arial"/>
            <w:bCs/>
            <w:color w:val="000000" w:themeColor="text1"/>
          </w:rPr>
          <w:id w:val="-1745089503"/>
          <w:placeholder>
            <w:docPart w:val="F7E81C32DFBD436EB7DD361852073F5D"/>
          </w:placeholder>
        </w:sdtPr>
        <w:sdtContent>
          <w:sdt>
            <w:sdtPr>
              <w:rPr>
                <w:rFonts w:eastAsiaTheme="majorEastAsia" w:cs="Arial"/>
                <w:bCs/>
                <w:color w:val="000000" w:themeColor="text1"/>
              </w:rPr>
              <w:id w:val="-1673020648"/>
              <w:placeholder>
                <w:docPart w:val="C8BF2D3C6DAF4FB192F9204715173F4B"/>
              </w:placeholder>
            </w:sdtPr>
            <w:sdtContent>
              <w:sdt>
                <w:sdtPr>
                  <w:id w:val="-84996487"/>
                  <w:placeholder>
                    <w:docPart w:val="964A20992636466788C16B25F502D773"/>
                  </w:placeholder>
                </w:sdtPr>
                <w:sdtContent>
                  <w:r w:rsidR="00C51FDF">
                    <w:t>GlaxoSmithKline France</w:t>
                  </w:r>
                </w:sdtContent>
              </w:sdt>
              <w:r w:rsidR="00C51FDF" w:rsidRPr="00F96147">
                <w:t>.</w:t>
              </w:r>
            </w:sdtContent>
          </w:sdt>
        </w:sdtContent>
      </w:sdt>
      <w:r w:rsidRPr="00F96147">
        <w:rPr>
          <w:rFonts w:eastAsiaTheme="majorEastAsia" w:cs="Arial"/>
          <w:bCs/>
          <w:color w:val="000000" w:themeColor="text1"/>
        </w:rPr>
        <w:t xml:space="preserve"> vous en informera explicitement et vous indiquera le lien vers le portail de transparence dédié.</w:t>
      </w:r>
    </w:p>
    <w:p w14:paraId="23D7FE40" w14:textId="12DC3A06" w:rsidR="00141701" w:rsidRDefault="00141701" w:rsidP="00141701">
      <w:pPr>
        <w:spacing w:beforeAutospacing="1" w:after="100" w:afterAutospacing="1" w:line="240" w:lineRule="auto"/>
      </w:pPr>
      <w:r>
        <w:t>Le laboratoire conservera vos données à caractère personnel collectées dans le cadre de l’autorisation d’accès précoce en France, chez un hébergeur de données de santé : OVH.</w:t>
      </w:r>
    </w:p>
    <w:p w14:paraId="732E0B5B" w14:textId="77777777" w:rsidR="00671DA9" w:rsidRDefault="00671DA9" w:rsidP="00953C79">
      <w:pPr>
        <w:spacing w:beforeAutospacing="1" w:after="100" w:afterAutospacing="1" w:line="240" w:lineRule="auto"/>
      </w:pPr>
    </w:p>
    <w:p w14:paraId="1EA6EEA4"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0AA909D7" w14:textId="77777777" w:rsidR="00141701" w:rsidRPr="0093672E" w:rsidRDefault="00141701" w:rsidP="00141701">
      <w:r w:rsidRPr="0093672E">
        <w:t xml:space="preserve">Vos données </w:t>
      </w:r>
      <w:r>
        <w:t xml:space="preserve">feront </w:t>
      </w:r>
      <w:r w:rsidRPr="0093672E">
        <w:t xml:space="preserve">l’objet d’un transfert vers </w:t>
      </w:r>
      <w:r w:rsidRPr="00063A31">
        <w:t>des organismes établis en dehors de l’Union européenne lorsque le transfert est strictement nécessaire à la mise en œuvre du traitement de vos donnée</w:t>
      </w:r>
      <w:r>
        <w:t>s.</w:t>
      </w:r>
    </w:p>
    <w:p w14:paraId="055A632C" w14:textId="6C4628EB" w:rsidR="00F53297" w:rsidRDefault="00141701" w:rsidP="00953C79">
      <w:r>
        <w:t xml:space="preserve">Lorsque les données font l’objet d’un transfert en-dehors de l’Union européenne, le laboratoire vous informe par écrit de l’identité des destinataires du transfert portant sur vos données à caractère personnel.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suffisante et appropriée</w:t>
      </w:r>
      <w:r w:rsidRPr="006D33F2">
        <w:t xml:space="preserve"> de vos </w:t>
      </w:r>
      <w:r>
        <w:t>droits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1046959391"/>
          <w:placeholder>
            <w:docPart w:val="D7524470A4834AEA883C4E814430330F"/>
          </w:placeholder>
        </w:sdtPr>
        <w:sdtContent>
          <w:r>
            <w:t>GlaxoSmithKline France</w:t>
          </w:r>
        </w:sdtContent>
      </w:sdt>
      <w:r w:rsidRPr="006D33F2">
        <w:t xml:space="preserve"> </w:t>
      </w:r>
      <w:r>
        <w:t xml:space="preserve"> </w:t>
      </w:r>
      <w:r w:rsidRPr="006D33F2">
        <w:t xml:space="preserve">a conclu avec </w:t>
      </w:r>
      <w:r>
        <w:t>la</w:t>
      </w:r>
      <w:r w:rsidRPr="006D33F2">
        <w:t xml:space="preserve"> sociét</w:t>
      </w:r>
      <w:r>
        <w:t>é</w:t>
      </w:r>
      <w:r w:rsidRPr="006D33F2">
        <w:t xml:space="preserve"> </w:t>
      </w:r>
      <w:sdt>
        <w:sdtPr>
          <w:id w:val="584193009"/>
          <w:placeholder>
            <w:docPart w:val="4BAF4B1EB5F240DE9E7ABDE3A77D0EA4"/>
          </w:placeholder>
          <w:text/>
        </w:sdtPr>
        <w:sdtContent>
          <w:r>
            <w:t>GlaxoSmithKline</w:t>
          </w:r>
        </w:sdtContent>
      </w:sdt>
      <w:r>
        <w:t xml:space="preserve"> 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Pr>
          <w:rStyle w:val="Appelnotedebasdep"/>
        </w:rPr>
        <w:footnoteReference w:id="9"/>
      </w:r>
      <w:r>
        <w:t xml:space="preserve">. </w:t>
      </w:r>
    </w:p>
    <w:tbl>
      <w:tblPr>
        <w:tblStyle w:val="Fondgris1"/>
        <w:tblW w:w="0" w:type="auto"/>
        <w:tblLook w:val="0600" w:firstRow="0" w:lastRow="0" w:firstColumn="0" w:lastColumn="0" w:noHBand="1" w:noVBand="1"/>
      </w:tblPr>
      <w:tblGrid>
        <w:gridCol w:w="9629"/>
      </w:tblGrid>
      <w:tr w:rsidR="00953C79" w:rsidRPr="00700685" w14:paraId="46B5C96D" w14:textId="77777777" w:rsidTr="00B464D0">
        <w:tc>
          <w:tcPr>
            <w:tcW w:w="9629" w:type="dxa"/>
          </w:tcPr>
          <w:p w14:paraId="64E466F7" w14:textId="77777777" w:rsidR="00953C79" w:rsidRDefault="00141701" w:rsidP="00141701">
            <w:pPr>
              <w:rPr>
                <w:rFonts w:eastAsia="Times New Roman" w:cs="Arial"/>
                <w:color w:val="404040"/>
              </w:rPr>
            </w:pPr>
            <w:r w:rsidRPr="004664BA">
              <w:rPr>
                <w:rFonts w:eastAsia="Times New Roman" w:cs="Arial"/>
                <w:color w:val="404040"/>
              </w:rPr>
              <w:t xml:space="preserve">L’utilisation et le partage des données à caractère personnel mentionnées dans le présent document décrivant vos droits et informations en matière de confidentialité peuvent impliquer un transfert de vos données à caractère personnel vers d’autres pays que la France y compris les États-Unis lorsque le transfert est strictement nécessaire à la mise en œuvre du traitement de vos données. Ces pays peuvent avoir des règles de protection des données différentes de celles de votre pays. GlaxoSmithKline a mis en place des contrats appropriés et d’autres mesures pour protéger vos données à caractère personnel lorsqu’elles sont transférées telles que le cryptage. </w:t>
            </w:r>
          </w:p>
          <w:p w14:paraId="75E0A8B9" w14:textId="294F0AE4" w:rsidR="00141701" w:rsidRPr="00141701" w:rsidRDefault="00141701" w:rsidP="00141701">
            <w:pPr>
              <w:rPr>
                <w:rFonts w:eastAsia="Times New Roman" w:cs="Arial"/>
                <w:color w:val="404040"/>
              </w:rPr>
            </w:pPr>
            <w:r w:rsidRPr="004664BA">
              <w:rPr>
                <w:rFonts w:eastAsia="Times New Roman" w:cs="Arial"/>
                <w:color w:val="404040"/>
              </w:rPr>
              <w:lastRenderedPageBreak/>
              <w:t>La Commission Européenne reconnaît que certains pays n’appartenant pas à l’Espace Economique Européen (EEE) offrent une protection des données conforme aux normes de l’EEE. Dans le cas de transferts de l’EEE vers des pays qui ne répondent pas à ces normes, GlaxoSmithKline s’est assurée que des mesures adéquates sont en place. GlaxoSmithKline s’assure notamment que l’organisation qui reçoit vos données à caractère personnel est légalement tenue de respecter les lois sur la protection des données</w:t>
            </w:r>
            <w:r>
              <w:rPr>
                <w:rFonts w:eastAsia="Times New Roman" w:cs="Arial"/>
                <w:color w:val="404040"/>
              </w:rPr>
              <w:t>.</w:t>
            </w:r>
          </w:p>
        </w:tc>
      </w:tr>
    </w:tbl>
    <w:p w14:paraId="548B9D37" w14:textId="29A6114A" w:rsidR="00141701" w:rsidRDefault="00141701" w:rsidP="00141701">
      <w:r>
        <w:lastRenderedPageBreak/>
        <w:t xml:space="preserve">Sur demande de votre part, le laboratoire pourra vous apporter la preuve du respect des garanties précitées par toutes les personnes ayant accès à vos données à caractère personnel. </w:t>
      </w:r>
    </w:p>
    <w:p w14:paraId="0B1B2A44" w14:textId="77777777" w:rsidR="00141701" w:rsidRDefault="00141701" w:rsidP="00141701">
      <w:r>
        <w:t>En tout état de cause, il est précisé que le respect du RGPD et de la loi « informatique et libertés » en cas de transfert vers un pays situé en-dehors de l’Union européenne relève de la responsabilité du laboratoire.</w:t>
      </w:r>
    </w:p>
    <w:p w14:paraId="49D16421" w14:textId="2C3119AB" w:rsidR="00953C79" w:rsidRDefault="00141701" w:rsidP="00141701">
      <w:r w:rsidRPr="006D33F2">
        <w:t>Pour toute demande d’information sur le transfert de vos données en dehors de l’Union Européenne ou pour obtenir une copie des garanties mises en place</w:t>
      </w:r>
      <w:r>
        <w:t xml:space="preserve"> par le laboratoire pharmaceutique ou pour </w:t>
      </w:r>
      <w:r w:rsidRPr="00B82B8A">
        <w:t>faire valoir vos droits sur vos données à caractère personnel</w:t>
      </w:r>
      <w:r>
        <w:t>, le</w:t>
      </w:r>
      <w:r w:rsidRPr="00B82B8A">
        <w:t xml:space="preserve"> médecin prescripteur est votre premier interlocuteur</w:t>
      </w:r>
      <w:r>
        <w:t>.</w:t>
      </w:r>
      <w:r w:rsidRPr="006D33F2">
        <w:t xml:space="preserve"> </w:t>
      </w:r>
      <w:r>
        <w:t>V</w:t>
      </w:r>
      <w:r w:rsidRPr="006D33F2">
        <w:t xml:space="preserve">ous pouvez </w:t>
      </w:r>
      <w:r>
        <w:t xml:space="preserve">également </w:t>
      </w:r>
      <w:r w:rsidRPr="006D33F2">
        <w:t>vous adresser au Délégué à la Protection des Données</w:t>
      </w:r>
      <w:r>
        <w:t xml:space="preserve"> du laboratoire qui est une personne physique</w:t>
      </w:r>
      <w:r w:rsidRPr="006D33F2">
        <w:t xml:space="preserve"> </w:t>
      </w:r>
      <w:r>
        <w:t xml:space="preserve">travaillant pour </w:t>
      </w:r>
      <w:sdt>
        <w:sdtPr>
          <w:id w:val="1334100808"/>
          <w:placeholder>
            <w:docPart w:val="791A745B3E194B2A8B208C374C72C3CB"/>
          </w:placeholder>
        </w:sdtPr>
        <w:sdtContent>
          <w:r>
            <w:t>GlaxoSmithKline</w:t>
          </w:r>
        </w:sdtContent>
      </w:sdt>
      <w:r>
        <w:t xml:space="preserve"> </w:t>
      </w:r>
      <w:r w:rsidRPr="006D33F2">
        <w:t>en lui écrivant à l’adresse suivante :</w:t>
      </w:r>
      <w:r w:rsidRPr="00C20220">
        <w:t xml:space="preserve"> </w:t>
      </w:r>
      <w:sdt>
        <w:sdtPr>
          <w:id w:val="-509443966"/>
          <w:placeholder>
            <w:docPart w:val="C70E629F1A904649B4A86968A09A8855"/>
          </w:placeholder>
        </w:sdtPr>
        <w:sdtContent>
          <w:sdt>
            <w:sdtPr>
              <w:id w:val="1404026120"/>
              <w:placeholder>
                <w:docPart w:val="1A6FA7D54CA3465695DF8D7D4DAA1A1C"/>
              </w:placeholder>
            </w:sdtPr>
            <w:sdtContent>
              <w:hyperlink r:id="rId55" w:history="1">
                <w:r w:rsidRPr="006F347F">
                  <w:rPr>
                    <w:rStyle w:val="Lienhypertexte"/>
                    <w:rFonts w:eastAsia="Times New Roman" w:cs="Arial"/>
                  </w:rPr>
                  <w:t>eu.dpo@GSK.com</w:t>
                </w:r>
              </w:hyperlink>
            </w:sdtContent>
          </w:sdt>
        </w:sdtContent>
      </w:sdt>
      <w:r>
        <w:t>, mais cela implique la transmission au laboratoire de votre identité</w:t>
      </w:r>
    </w:p>
    <w:p w14:paraId="00FB1963" w14:textId="77777777" w:rsidR="00953C79" w:rsidRPr="00700685" w:rsidRDefault="00953C79" w:rsidP="00953C79"/>
    <w:p w14:paraId="3C09A4CF" w14:textId="75EF81C0"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Combien de temps sont conservées </w:t>
      </w:r>
      <w:r w:rsidR="00EA4A65">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59047BBB" w14:textId="7EA23CE8" w:rsidR="00953C79" w:rsidRDefault="00953C79" w:rsidP="00953C79">
      <w:r w:rsidRPr="00700685">
        <w:t xml:space="preserve">Vos </w:t>
      </w:r>
      <w:r>
        <w:t>données à caractère personnel</w:t>
      </w:r>
      <w:r w:rsidRPr="00700685">
        <w:t xml:space="preserve"> </w:t>
      </w:r>
      <w:r w:rsidR="00CE4E92">
        <w:t xml:space="preserve">/ les données à caractère personnel de votre enfant </w:t>
      </w:r>
      <w:r w:rsidRPr="00700685">
        <w:t xml:space="preserve">sont conservées pendant une durée de </w:t>
      </w:r>
      <w:sdt>
        <w:sdtPr>
          <w:id w:val="-1854948134"/>
          <w:placeholder>
            <w:docPart w:val="EC98E759647C4344BD8B686C91243B43"/>
          </w:placeholder>
        </w:sdtPr>
        <w:sdtContent>
          <w:sdt>
            <w:sdtPr>
              <w:id w:val="1312375735"/>
              <w:placeholder>
                <w:docPart w:val="503CAEA5F00943B4B0CFB086E22BA71F"/>
              </w:placeholder>
            </w:sdtPr>
            <w:sdtContent>
              <w:r w:rsidR="00141701">
                <w:t>deux ans suivant l’approbation par l’ANSM du résumé du dernier rapport de synthèse prévu aux articles R. 5121-73-1 et R. 5121-76-1 du CSP</w:t>
              </w:r>
            </w:sdtContent>
          </w:sdt>
        </w:sdtContent>
      </w:sdt>
      <w:r w:rsidR="00A97472" w:rsidRPr="00F96147">
        <w:t xml:space="preserve"> </w:t>
      </w:r>
      <w:r w:rsidRPr="00700685">
        <w:t>pour une utilisation active</w:t>
      </w:r>
      <w:r w:rsidR="00C6450F">
        <w:t xml:space="preserve">, c’est-à-dire le temps que le laboratoire obtienne l’autorisation </w:t>
      </w:r>
      <w:r w:rsidR="00310839">
        <w:t>de mise sur le marché</w:t>
      </w:r>
      <w:r w:rsidR="00C6450F">
        <w:t>, le cas échéant</w:t>
      </w:r>
      <w:r w:rsidRPr="00700685">
        <w:t xml:space="preserve">. Les données seront ensuite archivées durant </w:t>
      </w:r>
      <w:sdt>
        <w:sdtPr>
          <w:id w:val="1871952525"/>
          <w:placeholder>
            <w:docPart w:val="0C408082839648C8913EE07C18C5D082"/>
          </w:placeholder>
        </w:sdtPr>
        <w:sdtContent>
          <w:sdt>
            <w:sdtPr>
              <w:id w:val="-704407676"/>
              <w:placeholder>
                <w:docPart w:val="13E92B7BBE714271B30A48B3008780CB"/>
              </w:placeholder>
            </w:sdtPr>
            <w:sdtContent>
              <w:r w:rsidR="00141701">
                <w:t>la durée de l’autorisation de mise sur le marché de la spécialité pharmaceutique concernée et jusque dix ans après l’expiration de cette autorisation</w:t>
              </w:r>
            </w:sdtContent>
          </w:sdt>
        </w:sdtContent>
      </w:sdt>
      <w:r w:rsidRPr="00700685">
        <w:t>.</w:t>
      </w:r>
      <w:r w:rsidRPr="00F96147">
        <w:t xml:space="preserve"> </w:t>
      </w:r>
      <w:r w:rsidRPr="003B3571">
        <w:t xml:space="preserve">À l’issue de ces délais, vos données </w:t>
      </w:r>
      <w:r w:rsidR="00441AB8">
        <w:t xml:space="preserve">/ les données de votre enfant </w:t>
      </w:r>
      <w:r w:rsidRPr="003B3571">
        <w:t>seront supprimées ou anonymisées.</w:t>
      </w:r>
    </w:p>
    <w:p w14:paraId="66FCC5B0" w14:textId="77777777" w:rsidR="00953C79" w:rsidRDefault="00953C79" w:rsidP="00953C79"/>
    <w:p w14:paraId="0A38D5DF"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417172D3" w14:textId="77777777" w:rsidR="00953C79" w:rsidRPr="00700685" w:rsidRDefault="00953C79" w:rsidP="00953C79">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384EE5F0" w14:textId="77777777" w:rsidR="00953C79" w:rsidRPr="00700685" w:rsidRDefault="00953C79" w:rsidP="00953C79">
      <w:r w:rsidRPr="00700685">
        <w:t>Des synthèses des résultats pourront par ailleurs être publié</w:t>
      </w:r>
      <w:r>
        <w:t>e</w:t>
      </w:r>
      <w:r w:rsidRPr="00700685">
        <w:t>s dans des revues scientifiques.</w:t>
      </w:r>
    </w:p>
    <w:p w14:paraId="45D8077F" w14:textId="0AFDB391" w:rsidR="00953C79" w:rsidRPr="00700685" w:rsidRDefault="00953C79" w:rsidP="00953C79">
      <w:r w:rsidRPr="00700685">
        <w:t>Aucun de ces documents publiés ne permettra de vous identifier</w:t>
      </w:r>
      <w:r w:rsidR="00BD3BEF">
        <w:t xml:space="preserve"> / d’identifier votre enfant</w:t>
      </w:r>
      <w:r w:rsidRPr="00700685">
        <w:t>.</w:t>
      </w:r>
    </w:p>
    <w:p w14:paraId="0BA46EC7" w14:textId="77777777" w:rsidR="00953C79" w:rsidRPr="00700685" w:rsidRDefault="00953C79" w:rsidP="00953C79"/>
    <w:p w14:paraId="3E3A8164" w14:textId="6CAF1B3A"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sidR="003D39EE">
        <w:rPr>
          <w:rFonts w:ascii="Arial Narrow" w:eastAsiaTheme="majorEastAsia" w:hAnsi="Arial Narrow" w:cstheme="majorBidi"/>
          <w:color w:val="000000" w:themeColor="text1"/>
          <w:sz w:val="36"/>
          <w:szCs w:val="36"/>
        </w:rPr>
        <w:t xml:space="preserve"> / les droits et les recours possibles de votre enfant</w:t>
      </w:r>
      <w:r>
        <w:rPr>
          <w:rFonts w:ascii="Arial Narrow" w:eastAsiaTheme="majorEastAsia" w:hAnsi="Arial Narrow" w:cstheme="majorBidi"/>
          <w:color w:val="000000" w:themeColor="text1"/>
          <w:sz w:val="36"/>
          <w:szCs w:val="36"/>
        </w:rPr>
        <w:t> </w:t>
      </w:r>
      <w:r w:rsidRPr="25929813">
        <w:rPr>
          <w:rFonts w:ascii="Arial Narrow" w:eastAsiaTheme="majorEastAsia" w:hAnsi="Arial Narrow" w:cstheme="majorBidi"/>
          <w:color w:val="000000" w:themeColor="text1"/>
          <w:sz w:val="36"/>
          <w:szCs w:val="36"/>
        </w:rPr>
        <w:t>?</w:t>
      </w:r>
    </w:p>
    <w:p w14:paraId="65829C89" w14:textId="77777777" w:rsidR="00953C79" w:rsidRDefault="00953C79" w:rsidP="00953C79"/>
    <w:p w14:paraId="5EBC3159" w14:textId="7E4C269A" w:rsidR="00953C79" w:rsidRDefault="00953C79" w:rsidP="00953C79">
      <w:r>
        <w:t>Le médecin qui vous a prescrit</w:t>
      </w:r>
      <w:r w:rsidR="00634175">
        <w:t xml:space="preserve"> / Le médecin qui a prescrit à votre enfant</w:t>
      </w:r>
      <w:r>
        <w:t xml:space="preserve"> le médicament en accès précoce est votre premier interlocuteur pour faire valoir vos droits sur vos données à caractère personnel.</w:t>
      </w:r>
    </w:p>
    <w:p w14:paraId="74BE0DA7" w14:textId="13B89E5E" w:rsidR="00953C79" w:rsidRPr="00700685" w:rsidRDefault="00953C79" w:rsidP="00953C79">
      <w:r w:rsidRPr="00700685">
        <w:lastRenderedPageBreak/>
        <w:t xml:space="preserve">Vous </w:t>
      </w:r>
      <w:r w:rsidR="003274E4">
        <w:t xml:space="preserve">ou votre enfant </w:t>
      </w:r>
      <w:r w:rsidRPr="00700685">
        <w:t xml:space="preserve">pouvez demander </w:t>
      </w:r>
      <w:r>
        <w:t>à ce</w:t>
      </w:r>
      <w:r w:rsidRPr="00700685">
        <w:t xml:space="preserve"> médecin</w:t>
      </w:r>
      <w:r>
        <w:t> </w:t>
      </w:r>
      <w:r w:rsidRPr="00700685">
        <w:t>:</w:t>
      </w:r>
    </w:p>
    <w:p w14:paraId="3A1EB635" w14:textId="1DE9019A" w:rsidR="00953C79" w:rsidRPr="00700685" w:rsidRDefault="00953C79" w:rsidP="00953C79">
      <w:pPr>
        <w:numPr>
          <w:ilvl w:val="2"/>
          <w:numId w:val="1"/>
        </w:numPr>
        <w:spacing w:before="40" w:after="20"/>
        <w:ind w:left="510" w:hanging="170"/>
      </w:pPr>
      <w:r w:rsidRPr="00700685">
        <w:t xml:space="preserve">à consulter </w:t>
      </w:r>
      <w:r w:rsidR="003C010F">
        <w:t>le</w:t>
      </w:r>
      <w:r w:rsidRPr="00700685">
        <w:t xml:space="preserve">s </w:t>
      </w:r>
      <w:r>
        <w:t>données à caractère personnel </w:t>
      </w:r>
      <w:r w:rsidRPr="00700685">
        <w:t>;</w:t>
      </w:r>
    </w:p>
    <w:p w14:paraId="4740D084" w14:textId="77777777" w:rsidR="00953C79" w:rsidRPr="00700685" w:rsidRDefault="00953C79" w:rsidP="00953C79">
      <w:pPr>
        <w:numPr>
          <w:ilvl w:val="2"/>
          <w:numId w:val="1"/>
        </w:numPr>
        <w:spacing w:before="40" w:after="20"/>
        <w:ind w:left="510" w:hanging="170"/>
      </w:pPr>
      <w:r w:rsidRPr="00700685">
        <w:t>à les modifier</w:t>
      </w:r>
      <w:r>
        <w:t> </w:t>
      </w:r>
      <w:r w:rsidRPr="00700685">
        <w:t>;</w:t>
      </w:r>
    </w:p>
    <w:p w14:paraId="1C8C39D0" w14:textId="77777777" w:rsidR="00953C79" w:rsidRPr="00700685" w:rsidRDefault="00953C79" w:rsidP="00953C79">
      <w:pPr>
        <w:numPr>
          <w:ilvl w:val="2"/>
          <w:numId w:val="1"/>
        </w:numPr>
        <w:spacing w:before="40" w:after="20"/>
        <w:ind w:left="510" w:hanging="170"/>
      </w:pPr>
      <w:r w:rsidRPr="00700685">
        <w:t>à limiter le traitement de certaines données.</w:t>
      </w:r>
    </w:p>
    <w:p w14:paraId="4A929C94" w14:textId="76A29642" w:rsidR="00953C79" w:rsidRPr="0093672E" w:rsidRDefault="00953C79" w:rsidP="00953C79">
      <w:r w:rsidRPr="00700685">
        <w:t xml:space="preserve">Si vous acceptez </w:t>
      </w:r>
      <w:r w:rsidR="00AB4278">
        <w:t xml:space="preserve">/ votre enfant accepte </w:t>
      </w:r>
      <w:r w:rsidRPr="00700685">
        <w:t xml:space="preserve">d’être traité par un médicament </w:t>
      </w:r>
      <w:r>
        <w:t>dispensé</w:t>
      </w:r>
      <w:r w:rsidRPr="00700685">
        <w:t xml:space="preserve"> dans le cadre d’une autorisation d’accès précoce, vous ne pouvez pas vous opposer </w:t>
      </w:r>
      <w:r w:rsidR="00DD5F67">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758DC68F" w14:textId="77777777" w:rsidR="00953C79" w:rsidRPr="00700685" w:rsidRDefault="00953C79" w:rsidP="00953C79"/>
    <w:p w14:paraId="5B075242" w14:textId="675FA810" w:rsidR="00953C79" w:rsidRDefault="00953C79" w:rsidP="00953C79">
      <w:r w:rsidRPr="00700685">
        <w:t xml:space="preserve">Vous </w:t>
      </w:r>
      <w:r w:rsidR="00142F6E">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42EBA6FC" w14:textId="77777777" w:rsidR="00953C79" w:rsidRDefault="00953C79" w:rsidP="00953C79"/>
    <w:p w14:paraId="6571F8CC" w14:textId="6C7F6A6D" w:rsidR="00953C79" w:rsidRPr="00700685" w:rsidRDefault="00953C79" w:rsidP="00953C79">
      <w:pPr>
        <w:rPr>
          <w:b/>
          <w:bCs/>
        </w:rPr>
      </w:pPr>
      <w:r w:rsidRPr="00700685">
        <w:t xml:space="preserve">Vous </w:t>
      </w:r>
      <w:r w:rsidR="005626F0">
        <w:t xml:space="preserve">ou votre enfant </w:t>
      </w:r>
      <w:r w:rsidRPr="00700685">
        <w:t>pouvez contacter directement votre médecin</w:t>
      </w:r>
      <w:r w:rsidR="005626F0">
        <w:t> / le médecin de votre enfant</w:t>
      </w:r>
      <w:r w:rsidRPr="00700685">
        <w:t xml:space="preserve"> pour exercer ces droits.</w:t>
      </w:r>
      <w:r w:rsidRPr="00700685">
        <w:rPr>
          <w:b/>
          <w:bCs/>
        </w:rPr>
        <w:t xml:space="preserve"> </w:t>
      </w:r>
    </w:p>
    <w:p w14:paraId="60628F7C" w14:textId="77777777" w:rsidR="00953C79" w:rsidRDefault="00953C79" w:rsidP="00953C79"/>
    <w:p w14:paraId="40277F09" w14:textId="2AE1FCF7" w:rsidR="00953C79" w:rsidRPr="00700685" w:rsidRDefault="00953C79" w:rsidP="00953C79">
      <w:r w:rsidRPr="00700685">
        <w:t xml:space="preserve">Vous </w:t>
      </w:r>
      <w:r w:rsidR="00A535F9">
        <w:t xml:space="preserve">ou votre enfant </w:t>
      </w:r>
      <w:r w:rsidRPr="00700685">
        <w:t xml:space="preserve">pouvez, par ailleurs, contacter le délégué à la protection des données (DPO) </w:t>
      </w:r>
      <w:r>
        <w:t>du laboratoire</w:t>
      </w:r>
      <w:r w:rsidRPr="00700685">
        <w:t xml:space="preserve"> </w:t>
      </w:r>
      <w:r>
        <w:t xml:space="preserve">à l’adresse suivante </w:t>
      </w:r>
      <w:sdt>
        <w:sdtPr>
          <w:id w:val="663051125"/>
          <w:placeholder>
            <w:docPart w:val="208F63536D0144EB9AEA44B389C657DB"/>
          </w:placeholder>
        </w:sdtPr>
        <w:sdtContent>
          <w:sdt>
            <w:sdtPr>
              <w:id w:val="1489448439"/>
              <w:placeholder>
                <w:docPart w:val="91271FA69D49472EA107D63B2D95E93C"/>
              </w:placeholder>
            </w:sdtPr>
            <w:sdtContent>
              <w:hyperlink r:id="rId56" w:history="1">
                <w:r w:rsidR="00141701" w:rsidRPr="006F347F">
                  <w:rPr>
                    <w:rStyle w:val="Lienhypertexte"/>
                    <w:rFonts w:eastAsia="Times New Roman" w:cs="Arial"/>
                  </w:rPr>
                  <w:t>eu.dpo@GSK.com</w:t>
                </w:r>
              </w:hyperlink>
            </w:sdtContent>
          </w:sdt>
        </w:sdtContent>
      </w:sdt>
      <w:r w:rsidRPr="00700685">
        <w:t xml:space="preserve"> pour exercer ces droits, ce qui implique la transmission de votre identité </w:t>
      </w:r>
      <w:r>
        <w:t>au laboratoire</w:t>
      </w:r>
      <w:r w:rsidRPr="00700685">
        <w:t>.</w:t>
      </w:r>
    </w:p>
    <w:p w14:paraId="464140D4" w14:textId="77777777" w:rsidR="00953C79" w:rsidRPr="00700685" w:rsidRDefault="00953C79" w:rsidP="00953C79">
      <w:pPr>
        <w:rPr>
          <w:b/>
          <w:bCs/>
        </w:rPr>
      </w:pPr>
    </w:p>
    <w:p w14:paraId="5060E692" w14:textId="0AA1C6A5" w:rsidR="00953C79" w:rsidRPr="00700685" w:rsidRDefault="00953C79" w:rsidP="00953C79">
      <w:r w:rsidRPr="00700685">
        <w:t xml:space="preserve">Vous </w:t>
      </w:r>
      <w:r w:rsidR="00CF4EDF">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p w14:paraId="307A5BE9" w14:textId="77777777" w:rsidR="00953C79" w:rsidRDefault="00953C79" w:rsidP="00953C79"/>
    <w:p w14:paraId="6124D08F" w14:textId="77777777" w:rsidR="00953C79" w:rsidRDefault="00953C79" w:rsidP="00953C79"/>
    <w:p w14:paraId="5C61F2C3" w14:textId="77777777" w:rsidR="00953C79" w:rsidRDefault="00953C79" w:rsidP="00953C79"/>
    <w:p w14:paraId="34AB0380" w14:textId="77777777" w:rsidR="00953C79" w:rsidRDefault="00953C79" w:rsidP="00953C79"/>
    <w:p w14:paraId="7379F37A" w14:textId="77777777" w:rsidR="00953C79" w:rsidRDefault="00953C79" w:rsidP="00953C79"/>
    <w:p w14:paraId="66AFC569" w14:textId="77777777" w:rsidR="007929A5" w:rsidRDefault="007929A5">
      <w:r>
        <w:rPr>
          <w:b/>
        </w:rPr>
        <w:br w:type="page"/>
      </w:r>
    </w:p>
    <w:tbl>
      <w:tblPr>
        <w:tblStyle w:val="Grilledutableau1"/>
        <w:tblW w:w="5000" w:type="pct"/>
        <w:tblLook w:val="04A0" w:firstRow="1" w:lastRow="0" w:firstColumn="1" w:lastColumn="0" w:noHBand="0" w:noVBand="1"/>
      </w:tblPr>
      <w:tblGrid>
        <w:gridCol w:w="9854"/>
      </w:tblGrid>
      <w:tr w:rsidR="00953C79" w:rsidRPr="00700685" w14:paraId="184F70B5" w14:textId="77777777" w:rsidTr="00B4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87E820A" w14:textId="4A818A9F" w:rsidR="00953C79" w:rsidRPr="00700685" w:rsidRDefault="00953C79" w:rsidP="00B464D0">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lastRenderedPageBreak/>
              <w:t xml:space="preserve">Note d’information à destination des </w:t>
            </w:r>
            <w:r>
              <w:rPr>
                <w:rFonts w:ascii="Arial Narrow" w:hAnsi="Arial Narrow" w:cs="Arial"/>
                <w:color w:val="000000" w:themeColor="text1"/>
                <w:sz w:val="36"/>
                <w:szCs w:val="36"/>
              </w:rPr>
              <w:t>médecins prescripteurs et des pharmaciens sur le traitement des données à caractère personnel</w:t>
            </w:r>
          </w:p>
        </w:tc>
      </w:tr>
    </w:tbl>
    <w:p w14:paraId="30D6BE9C" w14:textId="08DF01A0" w:rsidR="00953C79" w:rsidRPr="00422ED0" w:rsidRDefault="00953C79" w:rsidP="00422ED0">
      <w:pPr>
        <w:pStyle w:val="Paragraphedexplications"/>
      </w:pPr>
      <w:r w:rsidRPr="00422ED0">
        <w:t>La conformité de la présente note d’information à la réglementation applicable en matière de protection des données à caractère personnel</w:t>
      </w:r>
      <w:r w:rsidRPr="00422ED0">
        <w:footnoteReference w:id="10"/>
      </w:r>
      <w:r w:rsidRPr="00422ED0">
        <w:t xml:space="preserve"> relève de la responsabilité du laboratoire </w:t>
      </w:r>
      <w:sdt>
        <w:sdtPr>
          <w:id w:val="-31033452"/>
          <w:placeholder>
            <w:docPart w:val="1411EC329D4D4F5C88EA8FBB99E1FB2B"/>
          </w:placeholder>
        </w:sdtPr>
        <w:sdtContent>
          <w:sdt>
            <w:sdtPr>
              <w:id w:val="623278741"/>
              <w:placeholder>
                <w:docPart w:val="F8A20D0ED53C409C90BC197BC4F77978"/>
              </w:placeholder>
            </w:sdtPr>
            <w:sdtContent>
              <w:r w:rsidR="00141701">
                <w:t>GlaxoSmithKline France</w:t>
              </w:r>
            </w:sdtContent>
          </w:sdt>
        </w:sdtContent>
      </w:sdt>
      <w:r w:rsidRPr="00422ED0">
        <w:t>.</w:t>
      </w:r>
    </w:p>
    <w:p w14:paraId="7DBB0844" w14:textId="150A120A" w:rsidR="00953C79" w:rsidRDefault="00953C79" w:rsidP="00953C79">
      <w:r>
        <w:t xml:space="preserve">Ce document vous informe sur la collecte et le traitement (c’est-à-dire l’utilisation) de vos données à caractère personnel recueillies lorsque vous remplissez avec le patient la fiche d’accès au traitement, la fiche </w:t>
      </w:r>
      <w:r w:rsidR="00E74692">
        <w:t xml:space="preserve">d’instauration </w:t>
      </w:r>
      <w:r>
        <w:t xml:space="preserve">de traitement, la fiche de suivi de traitement ou la fiche d’arrêt définitif de traitement. Le responsable du traitement des données est </w:t>
      </w:r>
      <w:sdt>
        <w:sdtPr>
          <w:id w:val="-114060639"/>
          <w:placeholder>
            <w:docPart w:val="BA326C79B844488897749A1AB2C8742E"/>
          </w:placeholder>
        </w:sdtPr>
        <w:sdtContent>
          <w:sdt>
            <w:sdtPr>
              <w:id w:val="913128647"/>
              <w:placeholder>
                <w:docPart w:val="2347C0FFAD304796B45D6860CBF94F80"/>
              </w:placeholder>
            </w:sdtPr>
            <w:sdtContent>
              <w:r w:rsidR="00141701">
                <w:t>GlaxoSmithKline France</w:t>
              </w:r>
            </w:sdtContent>
          </w:sdt>
        </w:sdtContent>
      </w:sdt>
      <w:r>
        <w:t>, laboratoire pharmaceutique titulaire de l’autorisation d’accès précoce pour le médicament</w:t>
      </w:r>
      <w:r w:rsidR="0003100E" w:rsidRPr="0003100E">
        <w:t xml:space="preserve"> </w:t>
      </w:r>
      <w:sdt>
        <w:sdtPr>
          <w:id w:val="917986536"/>
          <w:placeholder>
            <w:docPart w:val="4D35BD21264A4D949BD9DE85B75B18D5"/>
          </w:placeholder>
          <w:text/>
        </w:sdtPr>
        <w:sdtContent>
          <w:r w:rsidR="00141701">
            <w:t>JEMPERLI (</w:t>
          </w:r>
          <w:r w:rsidR="00FE2341">
            <w:t xml:space="preserve"> dostarlimab</w:t>
          </w:r>
          <w:r w:rsidR="00141701">
            <w:t>)</w:t>
          </w:r>
        </w:sdtContent>
      </w:sdt>
      <w:r w:rsidR="007929A5">
        <w:t>.</w:t>
      </w:r>
    </w:p>
    <w:p w14:paraId="7028F75D" w14:textId="77777777" w:rsidR="007929A5" w:rsidRDefault="007929A5" w:rsidP="00953C79"/>
    <w:p w14:paraId="0B391370" w14:textId="29152F04" w:rsidR="00953C79" w:rsidRDefault="00000000" w:rsidP="00953C79">
      <w:sdt>
        <w:sdtPr>
          <w:id w:val="-1803378627"/>
          <w:placeholder>
            <w:docPart w:val="EFC09E99807B4921A6108859A05FC031"/>
          </w:placeholder>
        </w:sdtPr>
        <w:sdtContent>
          <w:sdt>
            <w:sdtPr>
              <w:id w:val="1652089563"/>
              <w:placeholder>
                <w:docPart w:val="769850BA4F19412281E281715B6D394A"/>
              </w:placeholder>
            </w:sdtPr>
            <w:sdtContent>
              <w:r w:rsidR="00141701">
                <w:t>GlaxoSmithKline France</w:t>
              </w:r>
            </w:sdtContent>
          </w:sdt>
        </w:sdtContent>
      </w:sdt>
      <w:r w:rsidR="00953C79" w:rsidRPr="00D57ECA">
        <w:t xml:space="preserve"> s’engage à assurer la sécurité et la confidentialité de vos </w:t>
      </w:r>
      <w:r w:rsidR="00953C79" w:rsidRPr="006578AF">
        <w:t>données à caractère personnel</w:t>
      </w:r>
      <w:r w:rsidR="00953C79" w:rsidRPr="00D57ECA">
        <w:t>.</w:t>
      </w:r>
    </w:p>
    <w:p w14:paraId="27AB778C" w14:textId="77777777" w:rsidR="00953C79" w:rsidRDefault="00953C79" w:rsidP="00953C79"/>
    <w:p w14:paraId="7815F0C0" w14:textId="77777777" w:rsidR="00953C79" w:rsidRPr="00F36D48"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F36D48">
        <w:rPr>
          <w:rFonts w:ascii="Arial Narrow" w:eastAsiaTheme="majorEastAsia" w:hAnsi="Arial Narrow" w:cstheme="majorBidi"/>
          <w:bCs/>
          <w:color w:val="000000" w:themeColor="text1"/>
          <w:sz w:val="36"/>
          <w:szCs w:val="26"/>
        </w:rPr>
        <w:t>À quoi vont servir vos données</w:t>
      </w:r>
      <w:r>
        <w:rPr>
          <w:rFonts w:ascii="Arial Narrow" w:eastAsiaTheme="majorEastAsia" w:hAnsi="Arial Narrow" w:cstheme="majorBidi"/>
          <w:bCs/>
          <w:color w:val="000000" w:themeColor="text1"/>
          <w:sz w:val="36"/>
          <w:szCs w:val="26"/>
        </w:rPr>
        <w:t> </w:t>
      </w:r>
      <w:r w:rsidRPr="00F36D48">
        <w:rPr>
          <w:rFonts w:ascii="Arial Narrow" w:eastAsiaTheme="majorEastAsia" w:hAnsi="Arial Narrow" w:cstheme="majorBidi"/>
          <w:bCs/>
          <w:color w:val="000000" w:themeColor="text1"/>
          <w:sz w:val="36"/>
          <w:szCs w:val="26"/>
        </w:rPr>
        <w:t>?</w:t>
      </w:r>
    </w:p>
    <w:p w14:paraId="7CC1ED1B" w14:textId="77777777" w:rsidR="00953C79" w:rsidRDefault="00953C79" w:rsidP="00953C79">
      <w:r w:rsidRPr="00F36D48">
        <w:t xml:space="preserve">Le traitement de vos </w:t>
      </w:r>
      <w:r>
        <w:t>données à caractère personnel</w:t>
      </w:r>
      <w:r w:rsidRPr="00F36D48">
        <w:t xml:space="preserve"> vise à</w:t>
      </w:r>
      <w:r>
        <w:t> </w:t>
      </w:r>
      <w:r w:rsidRPr="00F36D48">
        <w:t xml:space="preserve">: </w:t>
      </w:r>
    </w:p>
    <w:p w14:paraId="36B232A6" w14:textId="575FD5EF" w:rsidR="00953C79" w:rsidRPr="00F36D48" w:rsidRDefault="00953C79" w:rsidP="00953C79">
      <w:pPr>
        <w:pStyle w:val="Paragraphedeliste"/>
        <w:numPr>
          <w:ilvl w:val="2"/>
          <w:numId w:val="1"/>
        </w:numPr>
      </w:pPr>
      <w:r w:rsidRPr="00F36D48">
        <w:t xml:space="preserve">assurer le suivi </w:t>
      </w:r>
      <w:r>
        <w:t xml:space="preserve">de la collecte </w:t>
      </w:r>
      <w:r w:rsidRPr="00F36D48">
        <w:t xml:space="preserve">des </w:t>
      </w:r>
      <w:r>
        <w:t xml:space="preserve">données à caractère personnel </w:t>
      </w:r>
      <w:r w:rsidRPr="00F36D48">
        <w:t>des patients dans le cadre de l</w:t>
      </w:r>
      <w:r>
        <w:t>’</w:t>
      </w:r>
      <w:r w:rsidRPr="00F36D48">
        <w:t xml:space="preserve"> autorisation d’accès précoce </w:t>
      </w:r>
      <w:r>
        <w:t xml:space="preserve">pour le médicament </w:t>
      </w:r>
      <w:sdt>
        <w:sdtPr>
          <w:id w:val="1316844419"/>
          <w:placeholder>
            <w:docPart w:val="00116AFD62C242B88A8E7B7082CB94FD"/>
          </w:placeholder>
          <w:text/>
        </w:sdtPr>
        <w:sdtContent>
          <w:r w:rsidR="00141701">
            <w:t>JEMPERLI (</w:t>
          </w:r>
          <w:r w:rsidR="00FE2341">
            <w:t xml:space="preserve"> dostarlimab</w:t>
          </w:r>
        </w:sdtContent>
      </w:sdt>
      <w:r>
        <w:t xml:space="preserve"> en vue de garantir une utilisation de ce médicament conforme au présent protocole d’utilisation thérapeutique et de recueil de données </w:t>
      </w:r>
      <w:r w:rsidRPr="00F36D48">
        <w:t>;</w:t>
      </w:r>
    </w:p>
    <w:p w14:paraId="6D4DDE4C" w14:textId="77777777" w:rsidR="00953C79" w:rsidRPr="006578AF" w:rsidRDefault="00953C79" w:rsidP="00953C79">
      <w:pPr>
        <w:pStyle w:val="Paragraphedeliste"/>
        <w:numPr>
          <w:ilvl w:val="2"/>
          <w:numId w:val="1"/>
        </w:numPr>
        <w:rPr>
          <w:rFonts w:eastAsia="Times New Roman" w:cs="Arial"/>
          <w:color w:val="auto"/>
          <w:sz w:val="20"/>
          <w:szCs w:val="20"/>
        </w:rPr>
      </w:pPr>
      <w:r w:rsidRPr="00F36D48">
        <w:t>recueillir des informations sur les conditions d’utilisation du médicament en accès précoce</w:t>
      </w:r>
      <w:r>
        <w:rPr>
          <w:rFonts w:ascii="Segoe UI" w:eastAsia="Times New Roman" w:hAnsi="Segoe UI" w:cs="Segoe UI"/>
          <w:color w:val="404040"/>
          <w:sz w:val="18"/>
          <w:szCs w:val="18"/>
        </w:rPr>
        <w:t> ;</w:t>
      </w:r>
    </w:p>
    <w:p w14:paraId="5F55FB33" w14:textId="77777777" w:rsidR="00953C79" w:rsidRPr="004F391E" w:rsidRDefault="00953C79" w:rsidP="00953C79">
      <w:pPr>
        <w:pStyle w:val="Paragraphedeliste"/>
        <w:numPr>
          <w:ilvl w:val="2"/>
          <w:numId w:val="1"/>
        </w:numPr>
        <w:rPr>
          <w:rFonts w:eastAsia="Times New Roman" w:cs="Arial"/>
          <w:color w:val="auto"/>
          <w:sz w:val="20"/>
          <w:szCs w:val="20"/>
        </w:rPr>
      </w:pPr>
      <w:r>
        <w:t>assurer la gestion des contacts avec les professionnels de santé intervenant dans le cadre du suivi des patients bénéficiant des médicaments sans accès précoce et les personnels agissant sous leur responsabilité ou autorité.</w:t>
      </w:r>
    </w:p>
    <w:p w14:paraId="0092BB75" w14:textId="77777777" w:rsidR="00953C79" w:rsidRDefault="00953C79" w:rsidP="00953C79"/>
    <w:p w14:paraId="182E2883" w14:textId="77777777" w:rsidR="00953C79" w:rsidRDefault="00953C79" w:rsidP="001C5E14"/>
    <w:p w14:paraId="3DD4D520" w14:textId="77777777" w:rsidR="00953C79" w:rsidRPr="006578AF" w:rsidRDefault="00953C79" w:rsidP="00953C79">
      <w:pPr>
        <w:pStyle w:val="Titre2"/>
        <w:numPr>
          <w:ilvl w:val="0"/>
          <w:numId w:val="0"/>
        </w:numPr>
      </w:pPr>
      <w:r w:rsidRPr="006578AF">
        <w:t xml:space="preserve">Vos </w:t>
      </w:r>
      <w:r>
        <w:t>données à caractère personnel</w:t>
      </w:r>
      <w:r w:rsidRPr="006578AF">
        <w:t xml:space="preserve"> pourront-elles être réutilisées par la suite</w:t>
      </w:r>
      <w:r>
        <w:t> </w:t>
      </w:r>
      <w:r w:rsidRPr="006578AF">
        <w:t>?</w:t>
      </w:r>
    </w:p>
    <w:p w14:paraId="2901000F" w14:textId="2D8382CE" w:rsidR="00953C79" w:rsidRDefault="00953C79" w:rsidP="00953C79">
      <w:pPr>
        <w:spacing w:after="120"/>
        <w:ind w:right="215"/>
        <w:textAlignment w:val="baseline"/>
      </w:pPr>
      <w:r>
        <w:t>Vos données à caractère personnel sont susceptibles d’être réutilisées par la suite pour assurer les finalités précitées. Une telle réutilisation concerne notamment votre spécialité médicale.</w:t>
      </w:r>
    </w:p>
    <w:p w14:paraId="266C0FED" w14:textId="77777777" w:rsidR="00953C79" w:rsidRDefault="00953C79" w:rsidP="00953C79">
      <w:pPr>
        <w:spacing w:after="120"/>
        <w:ind w:right="215"/>
        <w:textAlignment w:val="baseline"/>
      </w:pPr>
    </w:p>
    <w:p w14:paraId="1AABADB9" w14:textId="77777777" w:rsidR="00953C79" w:rsidRDefault="00953C79" w:rsidP="00953C79">
      <w:pPr>
        <w:spacing w:after="120"/>
        <w:ind w:right="215"/>
        <w:textAlignment w:val="baseline"/>
      </w:pPr>
      <w:r w:rsidRPr="0093672E">
        <w:t xml:space="preserve">Cette </w:t>
      </w:r>
      <w:r>
        <w:t>réutilisation</w:t>
      </w:r>
      <w:r w:rsidRPr="0093672E">
        <w:t xml:space="preserv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w:t>
      </w:r>
      <w:r>
        <w:t>, le cas échéant</w:t>
      </w:r>
      <w:r w:rsidRPr="0093672E">
        <w:t xml:space="preserve">. </w:t>
      </w:r>
    </w:p>
    <w:p w14:paraId="473455A4" w14:textId="36DAEE9A" w:rsidR="00953C79" w:rsidRDefault="00953C79" w:rsidP="00953C79">
      <w:pPr>
        <w:spacing w:after="120"/>
        <w:ind w:right="215"/>
        <w:textAlignment w:val="baseline"/>
      </w:pPr>
      <w:r w:rsidRPr="00616A0A">
        <w:lastRenderedPageBreak/>
        <w:t xml:space="preserve">Vous pouvez vous opposer à cette réutilisation </w:t>
      </w:r>
      <w:r>
        <w:t>auprès de</w:t>
      </w:r>
      <w:r w:rsidRPr="004B4CDB">
        <w:t xml:space="preserve"> </w:t>
      </w:r>
      <w:sdt>
        <w:sdtPr>
          <w:id w:val="-1895493445"/>
          <w:placeholder>
            <w:docPart w:val="1B232B763900490D8D9D9CA74BDEFBA1"/>
          </w:placeholder>
          <w:text/>
        </w:sdtPr>
        <w:sdtContent>
          <w:r w:rsidR="00141701">
            <w:t>GlaxoSmithKline France</w:t>
          </w:r>
        </w:sdtContent>
      </w:sdt>
      <w:r>
        <w:t>, titulaire de l’autorisation d’accès précoce pour le médicament</w:t>
      </w:r>
      <w:r w:rsidR="00281E0A">
        <w:t xml:space="preserve"> </w:t>
      </w:r>
      <w:r>
        <w:t>.</w:t>
      </w:r>
    </w:p>
    <w:p w14:paraId="3DC660B3" w14:textId="23E6768F" w:rsidR="00953C79" w:rsidRPr="00087A5C" w:rsidRDefault="00953C79" w:rsidP="00953C79">
      <w:pPr>
        <w:spacing w:after="120"/>
        <w:ind w:right="215"/>
        <w:textAlignment w:val="baseline"/>
      </w:pPr>
      <w:r w:rsidRPr="0093672E">
        <w:t xml:space="preserve">Les informations relatives à une </w:t>
      </w:r>
      <w:r>
        <w:t xml:space="preserve">réutilisation </w:t>
      </w:r>
      <w:r w:rsidRPr="0093672E">
        <w:t xml:space="preserve">de vos données seront </w:t>
      </w:r>
      <w:r>
        <w:t xml:space="preserve">également </w:t>
      </w:r>
      <w:r w:rsidRPr="0093672E">
        <w:t>disponibles sur le site d</w:t>
      </w:r>
      <w:r>
        <w:t xml:space="preserve">e la Plateforme des données de santé </w:t>
      </w:r>
      <w:r w:rsidRPr="0093672E">
        <w:t>qui publie</w:t>
      </w:r>
      <w:r>
        <w:t xml:space="preserve">, sur demande du laboratoire </w:t>
      </w:r>
      <w:sdt>
        <w:sdtPr>
          <w:id w:val="1130595376"/>
          <w:placeholder>
            <w:docPart w:val="C16F587FCADD46A5982695EDA4D8A50E"/>
          </w:placeholder>
          <w:text/>
        </w:sdtPr>
        <w:sdtContent>
          <w:r w:rsidR="00141701">
            <w:t>GlaxoSmithKline France</w:t>
          </w:r>
        </w:sdtContent>
      </w:sdt>
      <w:r>
        <w:t xml:space="preserve">, </w:t>
      </w:r>
      <w:r w:rsidRPr="0093672E">
        <w:t>un résumé du protocole de recherche pour tous les projets qui lui sont soumis</w:t>
      </w:r>
      <w:r>
        <w:t> </w:t>
      </w:r>
      <w:r w:rsidRPr="0093672E">
        <w:t xml:space="preserve">: </w:t>
      </w:r>
      <w:hyperlink r:id="rId57" w:history="1">
        <w:r w:rsidRPr="0093672E">
          <w:rPr>
            <w:rStyle w:val="Lienhypertexte"/>
          </w:rPr>
          <w:t>https</w:t>
        </w:r>
        <w:r>
          <w:rPr>
            <w:rStyle w:val="Lienhypertexte"/>
          </w:rPr>
          <w:t> </w:t>
        </w:r>
        <w:r w:rsidRPr="0093672E">
          <w:rPr>
            <w:rStyle w:val="Lienhypertexte"/>
          </w:rPr>
          <w:t>://www.health-data-hub.fr/projets</w:t>
        </w:r>
      </w:hyperlink>
      <w:r>
        <w:rPr>
          <w:rStyle w:val="Lienhypertexte"/>
        </w:rPr>
        <w:t xml:space="preserve"> </w:t>
      </w:r>
      <w:r>
        <w:t xml:space="preserve">. Cela étant dit, les projets de recherche ne sont pas toujours publiés sur la Plateforme des données de santé. </w:t>
      </w:r>
    </w:p>
    <w:p w14:paraId="7E7890FC"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Sur quelle loi se fonde le traitement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 xml:space="preserve">? </w:t>
      </w:r>
    </w:p>
    <w:p w14:paraId="725F0B34" w14:textId="46D45860" w:rsidR="00953C79" w:rsidRPr="00BA4A27" w:rsidRDefault="00953C79" w:rsidP="00953C79">
      <w:r w:rsidRPr="00BA4A27">
        <w:t>Ce traitement de données est fondé sur une obligation légale à la charge d</w:t>
      </w:r>
      <w:r w:rsidR="00E50EC6">
        <w:t>u laboratoire</w:t>
      </w:r>
      <w:r>
        <w:t>, responsable du traitement,</w:t>
      </w:r>
      <w:r w:rsidRPr="00BA4A27">
        <w:t xml:space="preserve">(article 6.1.c du </w:t>
      </w:r>
      <w:hyperlink r:id="rId58">
        <w:r w:rsidRPr="5E50316D">
          <w:rPr>
            <w:color w:val="004990"/>
            <w:u w:val="single"/>
          </w:rPr>
          <w:t>RGPD</w:t>
        </w:r>
      </w:hyperlink>
      <w:r w:rsidRPr="00BA4A27">
        <w:t xml:space="preserve">) telle que prévue aux articles </w:t>
      </w:r>
      <w:hyperlink r:id="rId59">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433DCD3D" w14:textId="752A9E6C" w:rsidR="00953C79" w:rsidRPr="00BA4A27" w:rsidRDefault="00953C79" w:rsidP="00953C79">
      <w:r w:rsidRPr="00BA4A27">
        <w:t>La collecte de données de santé est justifiée par un intérêt public dans le domaine de la santé (</w:t>
      </w:r>
      <w:r w:rsidR="0078312B" w:rsidRPr="00BA4A27">
        <w:t>article</w:t>
      </w:r>
      <w:r w:rsidRPr="00BA4A27">
        <w:t> 9.2.i</w:t>
      </w:r>
      <w:r w:rsidRPr="00BA4A27" w:rsidDel="00410D42">
        <w:t>)</w:t>
      </w:r>
      <w:r w:rsidRPr="00BA4A27">
        <w:t xml:space="preserve"> du RGPD). </w:t>
      </w:r>
    </w:p>
    <w:p w14:paraId="34F78709" w14:textId="77777777" w:rsidR="00953C79" w:rsidRDefault="00953C79" w:rsidP="00953C79"/>
    <w:p w14:paraId="17043100" w14:textId="77777777" w:rsidR="00953C79"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w:t>
      </w:r>
      <w:r>
        <w:rPr>
          <w:rFonts w:ascii="Arial Narrow" w:eastAsiaTheme="majorEastAsia" w:hAnsi="Arial Narrow" w:cstheme="majorBidi"/>
          <w:bCs/>
          <w:color w:val="000000" w:themeColor="text1"/>
          <w:sz w:val="36"/>
          <w:szCs w:val="26"/>
        </w:rPr>
        <w:t>uelles sont les données collectées ?</w:t>
      </w:r>
    </w:p>
    <w:p w14:paraId="16D8807B" w14:textId="4ABA4779" w:rsidR="00953C79" w:rsidRDefault="00953C79" w:rsidP="00953C79">
      <w:r>
        <w:t xml:space="preserve">Aux fins d’assurer le </w:t>
      </w:r>
      <w:r w:rsidRPr="00F36D48">
        <w:t xml:space="preserve">suivi </w:t>
      </w:r>
      <w:r>
        <w:t xml:space="preserve">de la collecte </w:t>
      </w:r>
      <w:r w:rsidRPr="00F36D48">
        <w:t xml:space="preserve">des </w:t>
      </w:r>
      <w:r>
        <w:t xml:space="preserve">données à caractère personnel </w:t>
      </w:r>
      <w:r w:rsidRPr="00F36D48">
        <w:t>des patients dans le cadre de l</w:t>
      </w:r>
      <w:r>
        <w:t>’</w:t>
      </w:r>
      <w:r w:rsidRPr="00F36D48">
        <w:t xml:space="preserve">autorisation d’accès précoce </w:t>
      </w:r>
      <w:r>
        <w:t xml:space="preserve">pour le médicament </w:t>
      </w:r>
      <w:sdt>
        <w:sdtPr>
          <w:id w:val="1943642464"/>
          <w:placeholder>
            <w:docPart w:val="9897F2B545B443C58D54FDA349CA19D9"/>
          </w:placeholder>
          <w:text/>
        </w:sdtPr>
        <w:sdtContent>
          <w:r w:rsidR="00141701">
            <w:t>JEMPERLI (</w:t>
          </w:r>
          <w:r w:rsidR="00FE2341">
            <w:t xml:space="preserve"> dostarlimab</w:t>
          </w:r>
          <w:r w:rsidR="00141701">
            <w:t>)</w:t>
          </w:r>
        </w:sdtContent>
      </w:sdt>
      <w:r>
        <w:t xml:space="preserve">, </w:t>
      </w:r>
      <w:sdt>
        <w:sdtPr>
          <w:id w:val="2016336241"/>
          <w:placeholder>
            <w:docPart w:val="8F36982E56A645CB9D1989CCA204E8D4"/>
          </w:placeholder>
          <w:text/>
        </w:sdtPr>
        <w:sdtContent>
          <w:r w:rsidR="00141701">
            <w:t>GlaxoSmithKline France</w:t>
          </w:r>
        </w:sdtContent>
      </w:sdt>
      <w:r>
        <w:t xml:space="preserve"> collectera des données permettant de vous identifier telles que votre nom, votre prénom, votre spécialité, votre numéro d’inscription au répertoire partagé des professionnels de santé (RPPS), votre numéro d’inscription au </w:t>
      </w:r>
      <w:r w:rsidRPr="00C466AB">
        <w:t>Fichier National des Établissements Sanitaires et Sociaux</w:t>
      </w:r>
      <w:r>
        <w:t xml:space="preserve"> (FINESS) et vos coordonnées professionnelles (numéro de téléphone et email). </w:t>
      </w:r>
    </w:p>
    <w:p w14:paraId="0AC599FF" w14:textId="77777777" w:rsidR="00953C79" w:rsidRDefault="00953C79" w:rsidP="00953C79"/>
    <w:p w14:paraId="59B17EA9" w14:textId="77777777" w:rsidR="00953C79" w:rsidRPr="000E6592" w:rsidRDefault="00953C79" w:rsidP="00953C79"/>
    <w:p w14:paraId="09550DFD"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t>Q</w:t>
      </w:r>
      <w:r w:rsidRPr="00700685">
        <w:rPr>
          <w:rFonts w:ascii="Arial Narrow" w:eastAsiaTheme="majorEastAsia" w:hAnsi="Arial Narrow" w:cstheme="majorBidi"/>
          <w:bCs/>
          <w:color w:val="000000" w:themeColor="text1"/>
          <w:sz w:val="36"/>
          <w:szCs w:val="26"/>
        </w:rPr>
        <w:t>ui est destinataire des données</w:t>
      </w:r>
      <w:r>
        <w:rPr>
          <w:rFonts w:ascii="Arial Narrow" w:eastAsiaTheme="majorEastAsia" w:hAnsi="Arial Narrow" w:cstheme="majorBidi"/>
          <w:bCs/>
          <w:color w:val="000000" w:themeColor="text1"/>
          <w:sz w:val="36"/>
          <w:szCs w:val="26"/>
        </w:rPr>
        <w:t> </w:t>
      </w:r>
      <w:r w:rsidRPr="00700685">
        <w:rPr>
          <w:rFonts w:ascii="Arial Narrow" w:eastAsiaTheme="majorEastAsia" w:hAnsi="Arial Narrow" w:cstheme="majorBidi"/>
          <w:bCs/>
          <w:color w:val="000000" w:themeColor="text1"/>
          <w:sz w:val="36"/>
          <w:szCs w:val="26"/>
        </w:rPr>
        <w:t>?</w:t>
      </w:r>
    </w:p>
    <w:p w14:paraId="1F06484D" w14:textId="025F40DD" w:rsidR="00953C79" w:rsidRDefault="00953C79" w:rsidP="00953C79">
      <w:r w:rsidRPr="0093672E">
        <w:t xml:space="preserve">Toutes ces informations confidentielles seront transmises </w:t>
      </w:r>
      <w:r>
        <w:t xml:space="preserve">aux personnels habilités de </w:t>
      </w:r>
      <w:sdt>
        <w:sdtPr>
          <w:id w:val="129753788"/>
          <w:placeholder>
            <w:docPart w:val="0CD88B15706C4B46B56433C57D6C91B1"/>
          </w:placeholder>
        </w:sdtPr>
        <w:sdtContent>
          <w:sdt>
            <w:sdtPr>
              <w:id w:val="1208603759"/>
              <w:placeholder>
                <w:docPart w:val="EEEC46FEC6CC4209B081784227348AAC"/>
              </w:placeholder>
            </w:sdtPr>
            <w:sdtContent>
              <w:r w:rsidR="00141701">
                <w:t>GlaxoSmithKline France</w:t>
              </w:r>
            </w:sdtContent>
          </w:sdt>
        </w:sdtContent>
      </w:sdt>
      <w:r w:rsidRPr="0093672E">
        <w:t xml:space="preserve"> et ses éventuels sous-traitants</w:t>
      </w:r>
      <w:r w:rsidR="004B1B86" w:rsidRPr="007D132F">
        <w:footnoteReference w:id="11"/>
      </w:r>
      <w:r w:rsidRPr="0093672E">
        <w:t xml:space="preserve"> </w:t>
      </w:r>
      <w:r>
        <w:t>.</w:t>
      </w:r>
    </w:p>
    <w:p w14:paraId="4F107DF3" w14:textId="395EF78A" w:rsidR="00953C79" w:rsidRPr="0093672E" w:rsidRDefault="00953C79" w:rsidP="00953C79">
      <w:r w:rsidRPr="009371BB">
        <w:t xml:space="preserve">Vos données pourront également être transmises au personnel habilité des autres sociétés du groupe </w:t>
      </w:r>
      <w:sdt>
        <w:sdtPr>
          <w:id w:val="1710603493"/>
          <w:placeholder>
            <w:docPart w:val="096B0688A423471DB1C9F3FB75A1C1CF"/>
          </w:placeholder>
        </w:sdtPr>
        <w:sdtContent>
          <w:sdt>
            <w:sdtPr>
              <w:id w:val="1493673348"/>
              <w:placeholder>
                <w:docPart w:val="373ECCD2571D42939A5E37E257EF34A5"/>
              </w:placeholder>
            </w:sdtPr>
            <w:sdtContent>
              <w:sdt>
                <w:sdtPr>
                  <w:id w:val="1273367752"/>
                  <w:placeholder>
                    <w:docPart w:val="FCABAA970BF14202B194E764BAFEDDF3"/>
                  </w:placeholder>
                </w:sdtPr>
                <w:sdtContent>
                  <w:r w:rsidR="00141701">
                    <w:t xml:space="preserve">GlaxoSmithKline </w:t>
                  </w:r>
                </w:sdtContent>
              </w:sdt>
            </w:sdtContent>
          </w:sdt>
        </w:sdtContent>
      </w:sdt>
      <w:r w:rsidRPr="009371BB">
        <w:t xml:space="preserve"> auquel appartient </w:t>
      </w:r>
      <w:sdt>
        <w:sdtPr>
          <w:id w:val="978653560"/>
          <w:placeholder>
            <w:docPart w:val="F1AAB0DD460D4002866FAC81DA14BAE1"/>
          </w:placeholder>
        </w:sdtPr>
        <w:sdtContent>
          <w:sdt>
            <w:sdtPr>
              <w:id w:val="-1491712347"/>
              <w:placeholder>
                <w:docPart w:val="41F4FC69F042476C91468C67C4E8DE1B"/>
              </w:placeholder>
            </w:sdtPr>
            <w:sdtContent>
              <w:r w:rsidR="00141701">
                <w:t>GlaxoSmithKline France</w:t>
              </w:r>
            </w:sdtContent>
          </w:sdt>
        </w:sdtContent>
      </w:sdt>
      <w:r w:rsidR="0003100E">
        <w:t>.</w:t>
      </w:r>
    </w:p>
    <w:p w14:paraId="46BCB429" w14:textId="3BCD2534" w:rsidR="00953C79" w:rsidRPr="00D253EF" w:rsidRDefault="00953C79" w:rsidP="007D132F">
      <w:r w:rsidRPr="00510973">
        <w:t xml:space="preserve">Ces informations seront traitées uniquement pour les finalités décrites ci-dessus. Un rapport de ces informations </w:t>
      </w:r>
      <w:r w:rsidRPr="00D253EF">
        <w:t xml:space="preserve">appelé rapport de synthèse ainsi qu’un résumé de ce rapport sont transmis par le laboratoire </w:t>
      </w:r>
      <w:sdt>
        <w:sdtPr>
          <w:id w:val="665142460"/>
          <w:placeholder>
            <w:docPart w:val="2477835DA47E45619DD1801B9CC5BD15"/>
          </w:placeholder>
        </w:sdtPr>
        <w:sdtContent>
          <w:sdt>
            <w:sdtPr>
              <w:id w:val="1342443404"/>
              <w:placeholder>
                <w:docPart w:val="4DDC4930D17C4D59A1E444DB860D3684"/>
              </w:placeholder>
            </w:sdtPr>
            <w:sdtContent>
              <w:r w:rsidR="00141701">
                <w:t>GlaxoSmithKline France</w:t>
              </w:r>
            </w:sdtContent>
          </w:sdt>
        </w:sdtContent>
      </w:sdt>
      <w:r w:rsidRPr="00D253EF">
        <w:t xml:space="preserve"> à la HAS, aux ministres chargés de la Santé et de la Sécurité sociale </w:t>
      </w:r>
      <w:sdt>
        <w:sdtPr>
          <w:id w:val="1006550669"/>
          <w:placeholder>
            <w:docPart w:val="5AD6524F2A4C47668982C80241F1B30A"/>
          </w:placeholder>
          <w:comboBox>
            <w:listItem w:value="Choisissez un élément."/>
            <w:listItem w:displayText=" et à l’Agence nationale de la sécurité des médicaments" w:value=" et à l’Agence nationale de la sécurité des médicaments"/>
            <w:listItem w:displayText=" " w:value=" "/>
          </w:comboBox>
        </w:sdtPr>
        <w:sdtContent>
          <w:r w:rsidR="00141701">
            <w:t xml:space="preserve"> et à l’Agence nationale de la sécurité des médicaments</w:t>
          </w:r>
        </w:sdtContent>
      </w:sdt>
      <w:r w:rsidRPr="007D132F">
        <w:t xml:space="preserve"> </w:t>
      </w:r>
      <w:r w:rsidRPr="00D253EF">
        <w:t>ainsi qu’au centre régional de pharmacovigilance désigné pour assurer au niveau national le suivi de l’accès précoce.</w:t>
      </w:r>
    </w:p>
    <w:p w14:paraId="50585D6A" w14:textId="77777777" w:rsidR="00953C79" w:rsidRPr="0093672E" w:rsidRDefault="00953C79" w:rsidP="00953C79">
      <w:r w:rsidRPr="0093672E">
        <w:t>Le résumé de ces rapports est également susceptible d’être adressé aux médecins qui ont prescrit le médicament, aux pharmaciens qui l</w:t>
      </w:r>
      <w:r>
        <w:t>’</w:t>
      </w:r>
      <w:r w:rsidRPr="0093672E">
        <w:t>ont délivré ainsi qu’aux centres antipoison.</w:t>
      </w:r>
    </w:p>
    <w:p w14:paraId="69048126" w14:textId="77777777" w:rsidR="00953C79" w:rsidRPr="0093672E" w:rsidRDefault="00953C79" w:rsidP="00953C79">
      <w:r w:rsidRPr="0093672E">
        <w:lastRenderedPageBreak/>
        <w:t>Cette synthèse, ce rapport et ce résumé ne comprendront aucune information permettant de vous identifier.</w:t>
      </w:r>
    </w:p>
    <w:p w14:paraId="6CDB803E" w14:textId="77777777" w:rsidR="00953C79"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1F0AF1">
        <w:rPr>
          <w:rFonts w:ascii="Arial Narrow" w:eastAsiaTheme="majorEastAsia" w:hAnsi="Arial Narrow" w:cstheme="majorBidi"/>
          <w:bCs/>
          <w:color w:val="000000" w:themeColor="text1"/>
          <w:sz w:val="36"/>
          <w:szCs w:val="26"/>
        </w:rPr>
        <w:t>Où vos données sont-elles conservées</w:t>
      </w:r>
      <w:r>
        <w:rPr>
          <w:rFonts w:ascii="Arial Narrow" w:eastAsiaTheme="majorEastAsia" w:hAnsi="Arial Narrow" w:cstheme="majorBidi"/>
          <w:bCs/>
          <w:color w:val="000000" w:themeColor="text1"/>
          <w:sz w:val="36"/>
          <w:szCs w:val="26"/>
        </w:rPr>
        <w:t> </w:t>
      </w:r>
      <w:r w:rsidRPr="001F0AF1">
        <w:rPr>
          <w:rFonts w:ascii="Arial Narrow" w:eastAsiaTheme="majorEastAsia" w:hAnsi="Arial Narrow" w:cstheme="majorBidi"/>
          <w:bCs/>
          <w:color w:val="000000" w:themeColor="text1"/>
          <w:sz w:val="36"/>
          <w:szCs w:val="26"/>
        </w:rPr>
        <w:t>?</w:t>
      </w:r>
    </w:p>
    <w:p w14:paraId="2E7E6EF9" w14:textId="29C69D02" w:rsidR="007B0B87" w:rsidRPr="0003100E" w:rsidRDefault="00953C79" w:rsidP="00477822">
      <w:pPr>
        <w:spacing w:beforeAutospacing="1" w:after="100" w:afterAutospacing="1" w:line="240" w:lineRule="auto"/>
        <w:rPr>
          <w:rFonts w:eastAsiaTheme="majorEastAsia" w:cs="Arial"/>
          <w:bCs/>
          <w:color w:val="000000" w:themeColor="text1"/>
        </w:rPr>
      </w:pPr>
      <w:r>
        <w:rPr>
          <w:rFonts w:eastAsiaTheme="majorEastAsia" w:cs="Arial"/>
          <w:bCs/>
          <w:color w:val="000000" w:themeColor="text1"/>
        </w:rPr>
        <w:t>Aux fins d’obtenir l’autorisation d’accès précoce pour le médicament</w:t>
      </w:r>
      <w:r w:rsidR="008F6780" w:rsidRPr="008F6780">
        <w:t xml:space="preserve"> </w:t>
      </w:r>
      <w:sdt>
        <w:sdtPr>
          <w:id w:val="693427354"/>
          <w:placeholder>
            <w:docPart w:val="61AE8CD1799E4CF9B4B77EA47479D2AC"/>
          </w:placeholder>
          <w:text/>
        </w:sdtPr>
        <w:sdtContent>
          <w:r w:rsidR="00141701">
            <w:t>JEMPERLI (</w:t>
          </w:r>
          <w:r w:rsidR="00FE2341">
            <w:t xml:space="preserve"> dostarlimab</w:t>
          </w:r>
          <w:r w:rsidR="00141701">
            <w:t>)</w:t>
          </w:r>
        </w:sdtContent>
      </w:sdt>
      <w:r>
        <w:rPr>
          <w:rFonts w:eastAsiaTheme="majorEastAsia" w:cs="Arial"/>
          <w:bCs/>
          <w:color w:val="000000" w:themeColor="text1"/>
        </w:rPr>
        <w:t xml:space="preserve">, le laboratoire </w:t>
      </w:r>
      <w:sdt>
        <w:sdtPr>
          <w:rPr>
            <w:rFonts w:eastAsiaTheme="majorEastAsia" w:cs="Arial"/>
            <w:bCs/>
            <w:color w:val="000000" w:themeColor="text1"/>
          </w:rPr>
          <w:id w:val="895932014"/>
          <w:placeholder>
            <w:docPart w:val="AC6545E8BE5F431388222ADA5C741658"/>
          </w:placeholder>
        </w:sdtPr>
        <w:sdtContent>
          <w:sdt>
            <w:sdtPr>
              <w:id w:val="-2089532433"/>
              <w:placeholder>
                <w:docPart w:val="9415C954116E498EB61E30693B70DC5B"/>
              </w:placeholder>
            </w:sdtPr>
            <w:sdtContent>
              <w:r w:rsidR="00141701">
                <w:t>GlaxoSmithKline France</w:t>
              </w:r>
            </w:sdtContent>
          </w:sdt>
        </w:sdtContent>
      </w:sdt>
      <w:r w:rsidRPr="007D132F">
        <w:rPr>
          <w:rFonts w:eastAsiaTheme="majorEastAsia" w:cs="Arial"/>
          <w:bCs/>
          <w:color w:val="000000" w:themeColor="text1"/>
        </w:rPr>
        <w:t xml:space="preserve"> pourra conserver vos données pendant une durée de </w:t>
      </w:r>
      <w:r w:rsidR="0003100E" w:rsidRPr="0003100E">
        <w:rPr>
          <w:rFonts w:eastAsiaTheme="majorEastAsia" w:cs="Arial"/>
          <w:bCs/>
          <w:color w:val="000000" w:themeColor="text1"/>
        </w:rPr>
        <w:t xml:space="preserve"> </w:t>
      </w:r>
      <w:sdt>
        <w:sdtPr>
          <w:rPr>
            <w:rFonts w:eastAsiaTheme="majorEastAsia" w:cs="Arial"/>
            <w:bCs/>
            <w:color w:val="000000" w:themeColor="text1"/>
          </w:rPr>
          <w:id w:val="1003010060"/>
          <w:placeholder>
            <w:docPart w:val="2B7004A6F6104599A85713AE9F9041B1"/>
          </w:placeholder>
        </w:sdtPr>
        <w:sdtContent>
          <w:r w:rsidR="00141701" w:rsidRPr="007D132F">
            <w:rPr>
              <w:rFonts w:eastAsiaTheme="majorEastAsia" w:cs="Arial"/>
              <w:bCs/>
              <w:color w:val="000000" w:themeColor="text1"/>
            </w:rPr>
            <w:t xml:space="preserve">de </w:t>
          </w:r>
          <w:r w:rsidR="00141701" w:rsidRPr="0003100E">
            <w:rPr>
              <w:rFonts w:eastAsiaTheme="majorEastAsia" w:cs="Arial"/>
              <w:bCs/>
              <w:color w:val="000000" w:themeColor="text1"/>
            </w:rPr>
            <w:t xml:space="preserve"> </w:t>
          </w:r>
          <w:sdt>
            <w:sdtPr>
              <w:rPr>
                <w:rFonts w:eastAsiaTheme="majorEastAsia" w:cs="Arial"/>
                <w:bCs/>
                <w:color w:val="000000" w:themeColor="text1"/>
              </w:rPr>
              <w:id w:val="891315013"/>
              <w:placeholder>
                <w:docPart w:val="680B879E64DF482BB6DDA9359221871D"/>
              </w:placeholder>
            </w:sdtPr>
            <w:sdtContent>
              <w:sdt>
                <w:sdtPr>
                  <w:rPr>
                    <w:color w:val="262626" w:themeColor="text1" w:themeTint="D9"/>
                  </w:rPr>
                  <w:id w:val="1818218459"/>
                  <w:placeholder>
                    <w:docPart w:val="C918B4610CD04B74AEBF475AED2492BB"/>
                  </w:placeholder>
                </w:sdtPr>
                <w:sdtContent>
                  <w:r w:rsidR="00141701" w:rsidRPr="00455982">
                    <w:rPr>
                      <w:color w:val="262626" w:themeColor="text1" w:themeTint="D9"/>
                    </w:rPr>
                    <w:t>deux ans suivant la publication par la HAS, le cas échéant après consultation de l’ANSM, du résumé du dernier rapport de synthèse prévu à l’article R. 5121-70-1 du CSP</w:t>
                  </w:r>
                </w:sdtContent>
              </w:sdt>
            </w:sdtContent>
          </w:sdt>
        </w:sdtContent>
      </w:sdt>
      <w:r w:rsidRPr="0003100E">
        <w:rPr>
          <w:rFonts w:eastAsiaTheme="majorEastAsia" w:cs="Arial"/>
          <w:bCs/>
          <w:color w:val="000000" w:themeColor="text1"/>
        </w:rPr>
        <w:t>.</w:t>
      </w:r>
    </w:p>
    <w:p w14:paraId="5A819431" w14:textId="5B13DC98" w:rsidR="00FA33DF" w:rsidRPr="00FA33DF" w:rsidRDefault="00FA33DF" w:rsidP="00FA33DF">
      <w:pPr>
        <w:pStyle w:val="NormalWeb"/>
        <w:shd w:val="clear" w:color="auto" w:fill="FFFFFF"/>
        <w:spacing w:after="165"/>
        <w:jc w:val="both"/>
        <w:rPr>
          <w:rFonts w:ascii="Arial" w:hAnsi="Arial" w:cs="Arial"/>
          <w:color w:val="71716E"/>
          <w:sz w:val="22"/>
          <w:szCs w:val="22"/>
        </w:rPr>
      </w:pPr>
      <w:r w:rsidRPr="00F64A91">
        <w:rPr>
          <w:rFonts w:ascii="Arial" w:hAnsi="Arial" w:cs="Arial"/>
          <w:sz w:val="22"/>
          <w:szCs w:val="22"/>
        </w:rPr>
        <w:t xml:space="preserve">Ces données peuvent être conservées dans un entrepôt de données de santé. </w:t>
      </w:r>
      <w:r w:rsidRPr="00FA33DF">
        <w:rPr>
          <w:rFonts w:ascii="Arial" w:hAnsi="Arial" w:cs="Arial"/>
          <w:sz w:val="22"/>
          <w:szCs w:val="22"/>
        </w:rPr>
        <w:t>Les entrepôts de données de santé sont des bases de données destinées à être utilisées notamment à des fins de recherches, d’études ou d’évaluations dans le domaine de la santé.</w:t>
      </w:r>
      <w:r w:rsidRPr="00F64A91">
        <w:rPr>
          <w:rFonts w:ascii="Arial" w:hAnsi="Arial" w:cs="Arial"/>
          <w:color w:val="71716E"/>
          <w:sz w:val="22"/>
          <w:szCs w:val="22"/>
        </w:rPr>
        <w:t xml:space="preserve"> </w:t>
      </w:r>
    </w:p>
    <w:p w14:paraId="471AD30F" w14:textId="0E50AB03" w:rsidR="00953C79" w:rsidRPr="006578AF" w:rsidRDefault="00953C79" w:rsidP="00477822">
      <w:pPr>
        <w:spacing w:beforeAutospacing="1" w:after="100" w:afterAutospacing="1" w:line="240" w:lineRule="auto"/>
        <w:rPr>
          <w:rFonts w:eastAsiaTheme="majorEastAsia" w:cs="Arial"/>
          <w:bCs/>
          <w:color w:val="000000" w:themeColor="text1"/>
        </w:rPr>
      </w:pPr>
      <w:r>
        <w:t xml:space="preserve">Dans l’hypothèse où vos données sont conservées dans un entrepôt de données de santé, le laboratoire </w:t>
      </w:r>
      <w:sdt>
        <w:sdtPr>
          <w:id w:val="-1667857581"/>
          <w:placeholder>
            <w:docPart w:val="92204CFE341245599CA46F6372C0CDB7"/>
          </w:placeholder>
        </w:sdtPr>
        <w:sdtContent>
          <w:sdt>
            <w:sdtPr>
              <w:id w:val="332040001"/>
              <w:placeholder>
                <w:docPart w:val="BF391D785C244A108A37057760AA24C9"/>
              </w:placeholder>
            </w:sdtPr>
            <w:sdtContent>
              <w:r w:rsidR="00141701">
                <w:t>GlaxoSmithKline France</w:t>
              </w:r>
            </w:sdtContent>
          </w:sdt>
        </w:sdtContent>
      </w:sdt>
      <w:r>
        <w:t xml:space="preserve"> vous en informera explicitement et vous indiquera le lien vers le portail de transparence dédié.</w:t>
      </w:r>
    </w:p>
    <w:p w14:paraId="4ACC9F49" w14:textId="77777777" w:rsidR="00141701" w:rsidRDefault="00141701" w:rsidP="00141701">
      <w:pPr>
        <w:rPr>
          <w:b/>
          <w:bCs/>
        </w:rPr>
      </w:pPr>
      <w:r>
        <w:t>Le laboratoire conservera vos données à caractère personnel collectées dans le cadre de l’autorisation d’accès précoce en France, chez un hébergeur de données de santé : OVH.</w:t>
      </w:r>
    </w:p>
    <w:p w14:paraId="6B1FBE90" w14:textId="2E477B40" w:rsidR="00953C79" w:rsidRDefault="00953C79" w:rsidP="00953C79">
      <w:pPr>
        <w:rPr>
          <w:b/>
          <w:bCs/>
        </w:rPr>
      </w:pPr>
    </w:p>
    <w:p w14:paraId="075015D4" w14:textId="77777777" w:rsidR="00564ED2" w:rsidRPr="00700685" w:rsidRDefault="00564ED2" w:rsidP="00953C79">
      <w:pPr>
        <w:rPr>
          <w:b/>
          <w:bCs/>
        </w:rPr>
      </w:pPr>
    </w:p>
    <w:p w14:paraId="3BDE8B88" w14:textId="77777777" w:rsidR="00953C79" w:rsidRPr="00700685" w:rsidRDefault="00953C79" w:rsidP="00953C79">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34F6E754" w14:textId="77777777" w:rsidR="00141701" w:rsidRPr="0093672E" w:rsidRDefault="00953C79" w:rsidP="00141701">
      <w:r w:rsidRPr="0093672E">
        <w:t xml:space="preserve">Vos </w:t>
      </w:r>
      <w:r w:rsidR="00141701" w:rsidRPr="0093672E">
        <w:t xml:space="preserve">données </w:t>
      </w:r>
      <w:r w:rsidR="00141701">
        <w:t xml:space="preserve">feront </w:t>
      </w:r>
      <w:r w:rsidR="00141701" w:rsidRPr="0093672E">
        <w:t xml:space="preserve">l’objet d’un transfert vers </w:t>
      </w:r>
      <w:r w:rsidR="00141701" w:rsidRPr="00063A31">
        <w:t>des organismes établis en dehors de l’Union européenne lorsque le transfert est strictement nécessaire à la mise en œuvre du traitement de vos donnée</w:t>
      </w:r>
      <w:r w:rsidR="00141701">
        <w:t>s.</w:t>
      </w:r>
    </w:p>
    <w:p w14:paraId="7F155B5A" w14:textId="77777777" w:rsidR="00141701" w:rsidRDefault="00141701" w:rsidP="00141701">
      <w:r>
        <w:t xml:space="preserve">Lorsque vos données font l’objet d’un transfert en-dehors de l’Union européenne, le laboratoire vous informe par écrit de l’identité des destinataires du transfert portant sur vos données à caractère personnel. Le laboratoire vous indique également si le transfert s’effectue à destination d’un pays ou d’une organisation internationale reconnu par la Commission européenne comme assurant un niveau de protection adéquat. </w:t>
      </w:r>
      <w:r w:rsidRPr="00BC7B08">
        <w:t>Dans cette hypothèse,</w:t>
      </w:r>
      <w:r>
        <w:t xml:space="preserve"> le traitement ne nécessite pas d’autorisation spécifique. Dans le cas contraire, </w:t>
      </w:r>
      <w:r w:rsidRPr="00700685">
        <w:t xml:space="preserve">le laboratoire met en place </w:t>
      </w:r>
      <w:r>
        <w:t>d</w:t>
      </w:r>
      <w:r w:rsidRPr="00700685">
        <w:t xml:space="preserve">es garanties </w:t>
      </w:r>
      <w:r>
        <w:t>suffisantes et appropriées</w:t>
      </w:r>
      <w:r w:rsidRPr="00700685">
        <w:t xml:space="preserve"> pour assurer la protection de vos droits en matière de protection des </w:t>
      </w:r>
      <w:r>
        <w:t>données à caractère personnel</w:t>
      </w:r>
      <w:r w:rsidRPr="00700685">
        <w:t xml:space="preserve">, quel que soit le pays où vos </w:t>
      </w:r>
      <w:r>
        <w:t>données à caractère personnel</w:t>
      </w:r>
      <w:r w:rsidRPr="00700685">
        <w:t xml:space="preserve"> sont transférées</w:t>
      </w:r>
      <w:r>
        <w:t>. Afin</w:t>
      </w:r>
      <w:r w:rsidRPr="006D33F2">
        <w:t xml:space="preserve"> d’assurer une protection </w:t>
      </w:r>
      <w:r>
        <w:t>suffisante et appropriée</w:t>
      </w:r>
      <w:r w:rsidRPr="006D33F2">
        <w:t xml:space="preserve"> de vos </w:t>
      </w:r>
      <w:r>
        <w:t>droits en matière de protection des données à caractère personnel</w:t>
      </w:r>
      <w:r w:rsidRPr="006D33F2">
        <w:t xml:space="preserve"> et un traitement </w:t>
      </w:r>
      <w:r>
        <w:t xml:space="preserve">de celles-ci </w:t>
      </w:r>
      <w:r w:rsidRPr="006D33F2">
        <w:t xml:space="preserve">conforme à la présente notice d’information, </w:t>
      </w:r>
      <w:sdt>
        <w:sdtPr>
          <w:id w:val="-86077439"/>
          <w:placeholder>
            <w:docPart w:val="BD9CC817350A40969F24067DC52D9054"/>
          </w:placeholder>
        </w:sdtPr>
        <w:sdtContent>
          <w:r>
            <w:t>GlaxoSmithKline France</w:t>
          </w:r>
        </w:sdtContent>
      </w:sdt>
      <w:r w:rsidRPr="006D33F2">
        <w:t xml:space="preserve"> a conclu avec </w:t>
      </w:r>
      <w:r>
        <w:t>la</w:t>
      </w:r>
      <w:r w:rsidRPr="006D33F2">
        <w:t xml:space="preserve"> sociét</w:t>
      </w:r>
      <w:r>
        <w:t>é</w:t>
      </w:r>
      <w:r w:rsidRPr="006D33F2">
        <w:t xml:space="preserve"> </w:t>
      </w:r>
      <w:sdt>
        <w:sdtPr>
          <w:id w:val="1867093923"/>
          <w:placeholder>
            <w:docPart w:val="5A34F52705634A0C83EE24A30831787E"/>
          </w:placeholder>
          <w:text/>
        </w:sdtPr>
        <w:sdtContent>
          <w:r>
            <w:t>GlaxoSmithKline</w:t>
          </w:r>
        </w:sdtContent>
      </w:sdt>
      <w:r>
        <w:t xml:space="preserve"> un contrat régissant le transfert des données concernées en-dehors de l’Union européenne. Le contrat offre des garanties appropriées au sens de l’article 46 du RGPD au moyen de clauses contractuelles types conformes à la décision d’exécution de la Commission européenne du 4 juin 2021</w:t>
      </w:r>
      <w:r>
        <w:rPr>
          <w:rStyle w:val="Appelnotedebasdep"/>
        </w:rPr>
        <w:footnoteReference w:id="12"/>
      </w:r>
      <w:r>
        <w:t xml:space="preserve">. </w:t>
      </w:r>
    </w:p>
    <w:tbl>
      <w:tblPr>
        <w:tblStyle w:val="Fondgris1"/>
        <w:tblW w:w="0" w:type="auto"/>
        <w:tblLook w:val="0600" w:firstRow="0" w:lastRow="0" w:firstColumn="0" w:lastColumn="0" w:noHBand="1" w:noVBand="1"/>
      </w:tblPr>
      <w:tblGrid>
        <w:gridCol w:w="9629"/>
      </w:tblGrid>
      <w:tr w:rsidR="00141701" w:rsidRPr="00700685" w14:paraId="10FDDC32" w14:textId="77777777" w:rsidTr="00DC1BBE">
        <w:tc>
          <w:tcPr>
            <w:tcW w:w="9629" w:type="dxa"/>
          </w:tcPr>
          <w:p w14:paraId="715E83BA" w14:textId="77777777" w:rsidR="00141701" w:rsidRPr="00755525" w:rsidRDefault="00141701" w:rsidP="00DC1BBE">
            <w:pPr>
              <w:rPr>
                <w:rFonts w:eastAsia="Times New Roman" w:cs="Arial"/>
                <w:color w:val="404040"/>
              </w:rPr>
            </w:pPr>
            <w:r w:rsidRPr="00755525">
              <w:rPr>
                <w:rFonts w:eastAsia="Times New Roman" w:cs="Arial"/>
                <w:color w:val="404040"/>
              </w:rPr>
              <w:t>L’utilisation et le partage des données à caractère personnel mentionnées dans le présent document décrivant vos droits et informations en matière de confidentialité peuvent impliquer un transfert de vos données à caractère personnel vers d’autres pays que la France y compris les États-</w:t>
            </w:r>
            <w:r w:rsidRPr="00755525">
              <w:rPr>
                <w:rFonts w:eastAsia="Times New Roman" w:cs="Arial"/>
                <w:color w:val="404040"/>
              </w:rPr>
              <w:lastRenderedPageBreak/>
              <w:t xml:space="preserve">Unis lorsque le transfert est strictement nécessaire à la mise en œuvre du traitement de vos données. Ces pays peuvent avoir des règles de protection des données différentes de celles de votre pays. GlaxoSmithKline a mis en place des contrats appropriés et d’autres mesures pour protéger vos données à caractère personnel lorsqu’elles sont transférées telles que le cryptage. </w:t>
            </w:r>
          </w:p>
          <w:p w14:paraId="51F07679" w14:textId="77777777" w:rsidR="00141701" w:rsidRPr="00700685" w:rsidRDefault="00141701" w:rsidP="00DC1BBE">
            <w:pPr>
              <w:jc w:val="left"/>
              <w:rPr>
                <w:rFonts w:ascii="Arial Nova Cond" w:hAnsi="Arial Nova Cond"/>
                <w:color w:val="595959" w:themeColor="text1" w:themeTint="A6"/>
                <w:shd w:val="clear" w:color="auto" w:fill="F2F2F2" w:themeFill="background1" w:themeFillShade="F2"/>
              </w:rPr>
            </w:pPr>
            <w:r w:rsidRPr="00755525">
              <w:rPr>
                <w:rFonts w:eastAsia="Times New Roman" w:cs="Arial"/>
                <w:color w:val="404040"/>
              </w:rPr>
              <w:t>La Commission Européenne reconnaît que certains pays n’appartenant pas à l’Espace Economique Européen (EEE) offrent une protection des données conforme aux normes de l’EEE. Dans le cas de transferts de l’EEE vers des pays qui ne répondent pas à ces normes, GlaxoSmithKline s’est assurée que des mesures adéquates sont en place. GlaxoSmithKline s’assure notamment que l’organisation qui reçoit vos données à caractère personnel est légalement tenue de respecter les lois sur la protection des données</w:t>
            </w:r>
            <w:r>
              <w:rPr>
                <w:rFonts w:eastAsia="Times New Roman" w:cs="Arial"/>
                <w:color w:val="404040"/>
              </w:rPr>
              <w:t>.</w:t>
            </w:r>
          </w:p>
        </w:tc>
      </w:tr>
    </w:tbl>
    <w:p w14:paraId="75F534A4" w14:textId="77777777" w:rsidR="00141701" w:rsidRDefault="00141701" w:rsidP="00141701">
      <w:r>
        <w:lastRenderedPageBreak/>
        <w:t xml:space="preserve">Sur demande de votre part, le laboratoire pourra vous apporter la preuve du respect des garanties précitées par toutes les personnes ayant accès à vos données à caractère personnel. </w:t>
      </w:r>
    </w:p>
    <w:p w14:paraId="5AF1668C" w14:textId="77777777" w:rsidR="00141701" w:rsidRDefault="00141701" w:rsidP="00141701">
      <w:r>
        <w:t>En tout état de cause, il est précisé que le respect du RGPD et de la loi « informatique et libertés »  en cas de transfert vers un pays situé en-dehors de l’Union européenne relève de la responsabilité du laboratoire.</w:t>
      </w:r>
    </w:p>
    <w:p w14:paraId="67A4D62F" w14:textId="4943E724" w:rsidR="00953C79" w:rsidRDefault="00141701" w:rsidP="00141701">
      <w:r w:rsidRPr="006D33F2">
        <w:t>Pour toute demande d’information sur le transfert de vos données en dehors de l’Union Européenne ou pour obtenir une copie des garanties mises en place</w:t>
      </w:r>
      <w:r>
        <w:t xml:space="preserve"> par le laboratoire pharmaceutique</w:t>
      </w:r>
      <w:r w:rsidRPr="006D33F2">
        <w:t>, vous pouvez vous adresser au Délégué à la Protection des Données</w:t>
      </w:r>
      <w:r>
        <w:t xml:space="preserve"> qui est une personne physique</w:t>
      </w:r>
      <w:r w:rsidRPr="006D33F2">
        <w:t xml:space="preserve"> </w:t>
      </w:r>
      <w:r>
        <w:t>travaillant pour</w:t>
      </w:r>
      <w:r w:rsidRPr="006D33F2">
        <w:t xml:space="preserve"> </w:t>
      </w:r>
      <w:sdt>
        <w:sdtPr>
          <w:id w:val="1990525579"/>
          <w:placeholder>
            <w:docPart w:val="7EAF6330FCE94CB3947C56AE12CD280F"/>
          </w:placeholder>
        </w:sdtPr>
        <w:sdtContent>
          <w:r>
            <w:t>GlaxoSmithKline</w:t>
          </w:r>
        </w:sdtContent>
      </w:sdt>
      <w:r w:rsidRPr="006D33F2">
        <w:t xml:space="preserve"> </w:t>
      </w:r>
      <w:r>
        <w:t xml:space="preserve"> </w:t>
      </w:r>
      <w:r w:rsidRPr="006D33F2">
        <w:t xml:space="preserve">en lui écrivant à l’adresse suivante : </w:t>
      </w:r>
      <w:sdt>
        <w:sdtPr>
          <w:id w:val="-1591697046"/>
          <w:placeholder>
            <w:docPart w:val="3D90A66F8C1346D39EE4EC08960CB145"/>
          </w:placeholder>
        </w:sdtPr>
        <w:sdtContent>
          <w:sdt>
            <w:sdtPr>
              <w:id w:val="1881287313"/>
              <w:placeholder>
                <w:docPart w:val="AA7FE574729748B0AFBD962A39DB6573"/>
              </w:placeholder>
            </w:sdtPr>
            <w:sdtContent>
              <w:hyperlink r:id="rId60" w:history="1">
                <w:r w:rsidRPr="006F347F">
                  <w:rPr>
                    <w:rStyle w:val="Lienhypertexte"/>
                    <w:rFonts w:eastAsia="Times New Roman" w:cs="Arial"/>
                  </w:rPr>
                  <w:t>eu.dpo@GSK.com</w:t>
                </w:r>
              </w:hyperlink>
            </w:sdtContent>
          </w:sdt>
        </w:sdtContent>
      </w:sdt>
    </w:p>
    <w:p w14:paraId="39B9A743" w14:textId="77777777" w:rsidR="00953C79" w:rsidRPr="00700685" w:rsidRDefault="00953C79" w:rsidP="00953C79"/>
    <w:p w14:paraId="2252752E" w14:textId="77777777" w:rsidR="00953C79" w:rsidRPr="00700685" w:rsidRDefault="00953C79" w:rsidP="00953C79">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0663642" w14:textId="638B914B" w:rsidR="00953C79" w:rsidRPr="003B3571" w:rsidRDefault="00953C79" w:rsidP="00953C79">
      <w:r w:rsidRPr="00700685">
        <w:t xml:space="preserve">Vos </w:t>
      </w:r>
      <w:r>
        <w:t>données à caractère personnel</w:t>
      </w:r>
      <w:r w:rsidRPr="00700685">
        <w:t xml:space="preserve"> sont conservées pendant une durée de </w:t>
      </w:r>
      <w:sdt>
        <w:sdtPr>
          <w:id w:val="-2060543956"/>
          <w:placeholder>
            <w:docPart w:val="43EB542D038E49228ACBF59AC3719FD5"/>
          </w:placeholder>
        </w:sdtPr>
        <w:sdtContent>
          <w:sdt>
            <w:sdtPr>
              <w:id w:val="-224833929"/>
              <w:placeholder>
                <w:docPart w:val="120622A022954BC0A263A894E040A29F"/>
              </w:placeholder>
            </w:sdtPr>
            <w:sdtContent>
              <w:sdt>
                <w:sdtPr>
                  <w:id w:val="910198177"/>
                  <w:placeholder>
                    <w:docPart w:val="262F5B0A2FD749C9970D949124A00319"/>
                  </w:placeholder>
                </w:sdtPr>
                <w:sdtContent>
                  <w:r w:rsidR="00141701">
                    <w:t>deux ans suivant l’approbation par l’ANSM du résumé du dernier rapport de synthèse prévu aux articles R. 5121-73-1 et R. 5121-76-1 du CSP</w:t>
                  </w:r>
                </w:sdtContent>
              </w:sdt>
            </w:sdtContent>
          </w:sdt>
        </w:sdtContent>
      </w:sdt>
      <w:r w:rsidR="001C73EC">
        <w:t xml:space="preserve"> </w:t>
      </w:r>
      <w:r w:rsidRPr="00700685">
        <w:t xml:space="preserve">pour une utilisation active. Les données seront ensuite archivées </w:t>
      </w:r>
      <w:sdt>
        <w:sdtPr>
          <w:id w:val="850685743"/>
          <w:placeholder>
            <w:docPart w:val="CFAF26ED3844462C9FD40F08428EA171"/>
          </w:placeholder>
        </w:sdtPr>
        <w:sdtContent>
          <w:r w:rsidR="00141701" w:rsidRPr="00700685">
            <w:t xml:space="preserve">durant </w:t>
          </w:r>
          <w:sdt>
            <w:sdtPr>
              <w:id w:val="2101209573"/>
              <w:placeholder>
                <w:docPart w:val="F9BF1A4F73E54485B8DA3BA81C33E3FD"/>
              </w:placeholder>
            </w:sdtPr>
            <w:sdtContent>
              <w:r w:rsidR="00141701">
                <w:t>la durée de l’autorisation de mise sur le marché de la spécialité pharmaceutique concernée et jusque dix ans après l’expiration de cette autorisation</w:t>
              </w:r>
            </w:sdtContent>
          </w:sdt>
        </w:sdtContent>
      </w:sdt>
      <w:r w:rsidRPr="00700685">
        <w:t>.</w:t>
      </w:r>
      <w:r w:rsidRPr="007D132F">
        <w:t xml:space="preserve"> </w:t>
      </w:r>
      <w:r w:rsidRPr="003B3571">
        <w:t>À l’issue de ces délais, vos données seront supprimées ou anonymisées.</w:t>
      </w:r>
    </w:p>
    <w:p w14:paraId="7C3C65ED" w14:textId="77777777" w:rsidR="00953C79" w:rsidRPr="00700685" w:rsidRDefault="00953C79" w:rsidP="00953C79"/>
    <w:p w14:paraId="341F4124" w14:textId="77777777" w:rsidR="00953C79" w:rsidRPr="00E54064" w:rsidRDefault="00953C79" w:rsidP="00953C79">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2E12C84A" w14:textId="77777777" w:rsidR="00953C79" w:rsidRDefault="00953C79" w:rsidP="00953C79">
      <w:r>
        <w:t xml:space="preserve">Conformément à la réglementation applicable (en ce y compris le RGPD et la loi informatique et libertés), vous disposez, dans les cas prévus par la réglementation applicable, d’un droit d’accès à vos données à caractère personnel, d’un droit de rectification de ces données, d’un droit visant à limiter le traitement de ces données, d’un droit d’opposition au traitement de ces données et d’un droit à l’effacement. </w:t>
      </w:r>
    </w:p>
    <w:p w14:paraId="219A79EE" w14:textId="77777777" w:rsidR="00953C79" w:rsidRPr="00335C3B" w:rsidRDefault="00953C79" w:rsidP="00953C79"/>
    <w:p w14:paraId="3E445808" w14:textId="3FBEC912" w:rsidR="00953C79" w:rsidRPr="00F64E32" w:rsidRDefault="00953C79" w:rsidP="00953C79">
      <w:pPr>
        <w:rPr>
          <w:rFonts w:cs="Arial"/>
        </w:rPr>
      </w:pPr>
      <w:r>
        <w:rPr>
          <w:rFonts w:cs="Arial"/>
        </w:rPr>
        <w:t>Pour exercer l’un de ces droits, vous pouvez</w:t>
      </w:r>
      <w:r w:rsidRPr="00F64E32">
        <w:rPr>
          <w:rFonts w:cs="Arial"/>
        </w:rPr>
        <w:t xml:space="preserve"> contacter le délégué à la protection des données (DPO) du laboratoire à l’adresse suivante </w:t>
      </w:r>
      <w:sdt>
        <w:sdtPr>
          <w:id w:val="-1209714526"/>
          <w:placeholder>
            <w:docPart w:val="5831FB4D2F8340B4B2B83D8F95F34653"/>
          </w:placeholder>
        </w:sdtPr>
        <w:sdtContent>
          <w:sdt>
            <w:sdtPr>
              <w:rPr>
                <w:rFonts w:cs="Arial"/>
              </w:rPr>
              <w:id w:val="639393705"/>
              <w:placeholder>
                <w:docPart w:val="3AD859A001524579843D862D25DACEE7"/>
              </w:placeholder>
              <w:text/>
            </w:sdtPr>
            <w:sdtContent>
              <w:r w:rsidR="00961D57">
                <w:rPr>
                  <w:rFonts w:cs="Arial"/>
                </w:rPr>
                <w:t>eu.dpo@GSK.com</w:t>
              </w:r>
            </w:sdtContent>
          </w:sdt>
        </w:sdtContent>
      </w:sdt>
      <w:r>
        <w:rPr>
          <w:rFonts w:cs="Arial"/>
        </w:rPr>
        <w:t>.</w:t>
      </w:r>
      <w:r w:rsidRPr="00F64E32">
        <w:rPr>
          <w:rFonts w:cs="Arial"/>
        </w:rPr>
        <w:t xml:space="preserve"> </w:t>
      </w:r>
      <w:r>
        <w:rPr>
          <w:rFonts w:cs="Arial"/>
        </w:rPr>
        <w:t xml:space="preserve">Cette procédure </w:t>
      </w:r>
      <w:r w:rsidRPr="00F64E32">
        <w:rPr>
          <w:rFonts w:cs="Arial"/>
        </w:rPr>
        <w:t>implique la transmission de votre identité au laboratoire.</w:t>
      </w:r>
    </w:p>
    <w:p w14:paraId="5EF20A10" w14:textId="77777777" w:rsidR="00953C79" w:rsidRPr="00ED589E" w:rsidRDefault="00953C79" w:rsidP="00953C79">
      <w:pPr>
        <w:rPr>
          <w:rFonts w:cs="Arial"/>
        </w:rPr>
      </w:pPr>
    </w:p>
    <w:p w14:paraId="2001442B" w14:textId="2125592F" w:rsidR="00700685" w:rsidRPr="00C54079" w:rsidRDefault="00953C79" w:rsidP="00C54079">
      <w:pPr>
        <w:rPr>
          <w:rFonts w:cs="Arial"/>
        </w:rPr>
      </w:pPr>
      <w:r w:rsidRPr="00F64E32">
        <w:rPr>
          <w:rFonts w:cs="Arial"/>
        </w:rPr>
        <w:t xml:space="preserve">Vous pouvez également </w:t>
      </w:r>
      <w:r>
        <w:rPr>
          <w:rFonts w:cs="Arial"/>
        </w:rPr>
        <w:t>introduire</w:t>
      </w:r>
      <w:r w:rsidRPr="00F64E32">
        <w:rPr>
          <w:rFonts w:cs="Arial"/>
        </w:rPr>
        <w:t xml:space="preserve"> une réclamation </w:t>
      </w:r>
      <w:r>
        <w:rPr>
          <w:rFonts w:cs="Arial"/>
        </w:rPr>
        <w:t>auprès de</w:t>
      </w:r>
      <w:r w:rsidRPr="00F64E32">
        <w:rPr>
          <w:rFonts w:cs="Arial"/>
        </w:rPr>
        <w:t xml:space="preserve"> la Commission nationale de l’informatique et des libertés (CNIL) notamment sur son site internet www.cnil.fr. </w:t>
      </w:r>
      <w:r w:rsidR="00700685" w:rsidRPr="00700685">
        <w:br w:type="page"/>
      </w:r>
    </w:p>
    <w:p w14:paraId="6BA0F5B8" w14:textId="77777777"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61"/>
          <w:pgSz w:w="11906" w:h="16838"/>
          <w:pgMar w:top="1134" w:right="1021" w:bottom="1134" w:left="1021" w:header="1134" w:footer="510" w:gutter="0"/>
          <w:cols w:space="709"/>
          <w:docGrid w:linePitch="360"/>
        </w:sectPr>
      </w:pPr>
    </w:p>
    <w:p w14:paraId="18FF745B" w14:textId="77777777" w:rsidR="00AC31D2" w:rsidRPr="0093672E" w:rsidRDefault="00E94426" w:rsidP="009E5F46">
      <w:pPr>
        <w:pStyle w:val="Titreannexesnauto"/>
      </w:pPr>
      <w:bookmarkStart w:id="50" w:name="_Toc58334991"/>
      <w:bookmarkStart w:id="51" w:name="_Toc58335662"/>
      <w:bookmarkStart w:id="52" w:name="_Toc121319717"/>
      <w:bookmarkStart w:id="53" w:name="Annexe_5"/>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0"/>
      <w:bookmarkEnd w:id="51"/>
      <w:r w:rsidR="00EC2770" w:rsidRPr="0093672E">
        <w:t>situations particulières</w:t>
      </w:r>
      <w:bookmarkEnd w:id="52"/>
    </w:p>
    <w:p w14:paraId="1B1F78BD" w14:textId="77777777" w:rsidR="00AC31D2" w:rsidRPr="0093672E" w:rsidRDefault="00AC31D2" w:rsidP="00D17801">
      <w:pPr>
        <w:pStyle w:val="Titre2"/>
        <w:numPr>
          <w:ilvl w:val="0"/>
          <w:numId w:val="0"/>
        </w:numPr>
        <w:ind w:left="360" w:hanging="360"/>
      </w:pPr>
      <w:bookmarkStart w:id="54" w:name="_Toc58334992"/>
      <w:bookmarkStart w:id="55" w:name="_Toc58335663"/>
      <w:bookmarkStart w:id="56" w:name="_Toc72319038"/>
      <w:bookmarkEnd w:id="53"/>
      <w:r w:rsidRPr="0093672E">
        <w:t>Qui déclare ?</w:t>
      </w:r>
      <w:bookmarkEnd w:id="54"/>
      <w:bookmarkEnd w:id="55"/>
      <w:bookmarkEnd w:id="56"/>
      <w:r w:rsidRPr="0093672E">
        <w:t xml:space="preserve"> </w:t>
      </w:r>
    </w:p>
    <w:p w14:paraId="2167AE8C" w14:textId="77777777" w:rsidR="00AC31D2" w:rsidRDefault="00AC31D2" w:rsidP="00AC31D2">
      <w:bookmarkStart w:id="57" w:name="_Toc58334993"/>
      <w:bookmarkStart w:id="58" w:name="_Toc58335664"/>
      <w:r w:rsidRPr="0093672E">
        <w:t>Tout médecin, chirurgien-dentiste, sage-femme ou pharmacien ayant eu connaissance d’un effet indésirable</w:t>
      </w:r>
      <w:r w:rsidR="00EC2770" w:rsidRPr="0093672E">
        <w:t xml:space="preserve"> </w:t>
      </w:r>
      <w:r w:rsidRPr="0093672E">
        <w:t>susceptible d’être dû au médicament doit en faire la déclaration. Les autres professionnels de santé peuvent également déclarer tout effet indésirable suspecté d'être dû au médicament, dont ils ont connaissance.</w:t>
      </w:r>
      <w:bookmarkEnd w:id="57"/>
      <w:bookmarkEnd w:id="58"/>
      <w:r w:rsidRPr="0093672E">
        <w:t xml:space="preserve"> </w:t>
      </w:r>
      <w:bookmarkStart w:id="59" w:name="_Toc58334994"/>
      <w:bookmarkStart w:id="60" w:name="_Toc58335665"/>
    </w:p>
    <w:p w14:paraId="219FFA11" w14:textId="77777777" w:rsidR="0045479D" w:rsidRPr="0045479D" w:rsidRDefault="0045479D" w:rsidP="0045479D">
      <w:pPr>
        <w:ind w:right="21"/>
      </w:pPr>
      <w:r w:rsidRPr="0045479D">
        <w:t>En outre, les professionnels de santé sont encouragés à déclarer toute situation particulière.</w:t>
      </w:r>
    </w:p>
    <w:p w14:paraId="1149236A" w14:textId="77777777"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59"/>
      <w:bookmarkEnd w:id="60"/>
      <w:r w:rsidRPr="0093672E">
        <w:t xml:space="preserve"> </w:t>
      </w:r>
    </w:p>
    <w:p w14:paraId="3DE046B1" w14:textId="77777777" w:rsidR="00845A76" w:rsidRPr="0093672E" w:rsidRDefault="00845A76" w:rsidP="00AC31D2"/>
    <w:p w14:paraId="6004BC15" w14:textId="77777777" w:rsidR="00AC31D2" w:rsidRPr="0093672E" w:rsidRDefault="00AC31D2" w:rsidP="00D17801">
      <w:pPr>
        <w:pStyle w:val="Titre2"/>
        <w:numPr>
          <w:ilvl w:val="0"/>
          <w:numId w:val="0"/>
        </w:numPr>
        <w:ind w:left="360" w:hanging="360"/>
      </w:pPr>
      <w:bookmarkStart w:id="61" w:name="_Toc58334995"/>
      <w:bookmarkStart w:id="62" w:name="_Toc58335666"/>
      <w:bookmarkStart w:id="63" w:name="_Toc72319039"/>
      <w:r w:rsidRPr="0093672E">
        <w:t>Que déclarer ?</w:t>
      </w:r>
      <w:bookmarkEnd w:id="61"/>
      <w:bookmarkEnd w:id="62"/>
      <w:bookmarkEnd w:id="63"/>
      <w:r w:rsidRPr="0093672E">
        <w:t xml:space="preserve"> </w:t>
      </w:r>
    </w:p>
    <w:p w14:paraId="30B04BEB" w14:textId="77777777"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65D4B7D" w14:textId="77777777" w:rsidR="00017CEB" w:rsidRPr="0093672E" w:rsidRDefault="00017CEB" w:rsidP="00017CEB">
      <w:r w:rsidRPr="0093672E">
        <w:t>En outre, il convient également de déclarer toute situation particulière :</w:t>
      </w:r>
    </w:p>
    <w:p w14:paraId="7425E16F" w14:textId="77777777" w:rsidR="00017CEB" w:rsidRPr="0093672E" w:rsidRDefault="00017CEB" w:rsidP="00017CEB">
      <w:pPr>
        <w:pStyle w:val="Paragraphedeliste"/>
      </w:pPr>
      <w:r w:rsidRPr="0093672E">
        <w:t xml:space="preserve">toute erreur médicamenteuse sans effet indésirable, qu’elle soit avérée, potentielle ou latente, </w:t>
      </w:r>
    </w:p>
    <w:p w14:paraId="6C46563C" w14:textId="77777777"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61671FD3" w14:textId="77777777" w:rsidR="00017CEB" w:rsidRPr="0093672E" w:rsidRDefault="00017CEB" w:rsidP="00017CEB">
      <w:pPr>
        <w:pStyle w:val="Paragraphedeliste"/>
      </w:pPr>
      <w:r w:rsidRPr="0093672E">
        <w:t xml:space="preserve">toute suspicion de transmission d’agents infectieux liée à un médicament ou à un produit, </w:t>
      </w:r>
    </w:p>
    <w:p w14:paraId="4C3CCE5F" w14:textId="77777777" w:rsidR="00017CEB" w:rsidRPr="0093672E" w:rsidRDefault="00017CEB" w:rsidP="00017CEB">
      <w:pPr>
        <w:pStyle w:val="Paragraphedeliste"/>
      </w:pPr>
      <w:r w:rsidRPr="0093672E">
        <w:t>toute exposition à un médicament au cours de la grossesse ou de l’allaitement sans survenue d’effet indésirable ;</w:t>
      </w:r>
    </w:p>
    <w:p w14:paraId="53C601DB" w14:textId="77777777" w:rsidR="00430DC5" w:rsidRPr="0093672E" w:rsidRDefault="00017CEB" w:rsidP="00430DC5">
      <w:pPr>
        <w:pStyle w:val="Paragraphedeliste"/>
      </w:pPr>
      <w:r w:rsidRPr="0093672E">
        <w:t>toute situation jugée pertinente de déclarer.</w:t>
      </w:r>
    </w:p>
    <w:p w14:paraId="6E420540" w14:textId="77777777" w:rsidR="00017CEB" w:rsidRPr="0093672E" w:rsidRDefault="00017CEB" w:rsidP="00017CEB">
      <w:pPr>
        <w:pStyle w:val="Paragraphedeliste"/>
        <w:numPr>
          <w:ilvl w:val="0"/>
          <w:numId w:val="0"/>
        </w:numPr>
        <w:ind w:left="680"/>
      </w:pPr>
    </w:p>
    <w:p w14:paraId="75D04828" w14:textId="77777777" w:rsidR="00AC31D2" w:rsidRPr="0093672E" w:rsidRDefault="00AC31D2" w:rsidP="00D17801">
      <w:pPr>
        <w:pStyle w:val="Titre2"/>
        <w:numPr>
          <w:ilvl w:val="0"/>
          <w:numId w:val="0"/>
        </w:numPr>
        <w:ind w:left="360" w:hanging="360"/>
      </w:pPr>
      <w:bookmarkStart w:id="64" w:name="_Toc58334996"/>
      <w:bookmarkStart w:id="65" w:name="_Toc58335667"/>
      <w:bookmarkStart w:id="66" w:name="_Toc72319040"/>
      <w:r w:rsidRPr="0093672E">
        <w:t>Quand déclarer ?</w:t>
      </w:r>
      <w:bookmarkEnd w:id="64"/>
      <w:bookmarkEnd w:id="65"/>
      <w:bookmarkEnd w:id="66"/>
      <w:r w:rsidRPr="0093672E">
        <w:t xml:space="preserve"> </w:t>
      </w:r>
    </w:p>
    <w:p w14:paraId="526D138D" w14:textId="77777777"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3D93ED27" w14:textId="77777777" w:rsidR="00D17801" w:rsidRPr="0093672E" w:rsidRDefault="00D17801" w:rsidP="00AC31D2"/>
    <w:p w14:paraId="6EFDBE57" w14:textId="77777777" w:rsidR="00AC31D2" w:rsidRPr="0093672E" w:rsidRDefault="00AC31D2" w:rsidP="00D17801">
      <w:pPr>
        <w:pStyle w:val="Titre2"/>
        <w:numPr>
          <w:ilvl w:val="0"/>
          <w:numId w:val="0"/>
        </w:numPr>
        <w:ind w:left="360" w:hanging="360"/>
      </w:pPr>
      <w:bookmarkStart w:id="67" w:name="_Toc58334998"/>
      <w:bookmarkStart w:id="68" w:name="_Toc58335669"/>
      <w:bookmarkStart w:id="69" w:name="_Toc72319041"/>
      <w:r w:rsidRPr="0093672E">
        <w:t>Comment et à qui déclarer ?</w:t>
      </w:r>
      <w:bookmarkEnd w:id="67"/>
      <w:bookmarkEnd w:id="68"/>
      <w:bookmarkEnd w:id="69"/>
    </w:p>
    <w:p w14:paraId="177C1342" w14:textId="77777777" w:rsidR="00441036" w:rsidRPr="0093672E" w:rsidRDefault="00AC31D2" w:rsidP="005F43EC">
      <w:pPr>
        <w:pStyle w:val="Listepuces"/>
        <w:rPr>
          <w:b/>
        </w:rPr>
      </w:pPr>
      <w:bookmarkStart w:id="70" w:name="_Toc58334999"/>
      <w:bookmarkStart w:id="71" w:name="_Toc58335670"/>
      <w:r w:rsidRPr="0093672E">
        <w:rPr>
          <w:b/>
        </w:rPr>
        <w:t>Pour les professionnels de santé :</w:t>
      </w:r>
      <w:bookmarkEnd w:id="70"/>
      <w:bookmarkEnd w:id="71"/>
      <w:r w:rsidRPr="0093672E">
        <w:rPr>
          <w:b/>
        </w:rPr>
        <w:t xml:space="preserve"> </w:t>
      </w:r>
      <w:bookmarkStart w:id="72" w:name="_Toc58335000"/>
      <w:bookmarkStart w:id="73" w:name="_Toc58335671"/>
    </w:p>
    <w:p w14:paraId="0DFB8400" w14:textId="5628D46E" w:rsidR="00AC31D2"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72"/>
      <w:bookmarkEnd w:id="73"/>
      <w:r w:rsidR="00A118D3">
        <w:t xml:space="preserve">dont le patient </w:t>
      </w:r>
      <w:r w:rsidR="00A118D3">
        <w:lastRenderedPageBreak/>
        <w:t>dépend sur le plan géographique</w:t>
      </w:r>
      <w:r w:rsidR="00A118D3" w:rsidRPr="000C3348">
        <w:t xml:space="preserve"> </w:t>
      </w:r>
      <w:r w:rsidRPr="0093672E">
        <w:t>pour les médicaments disposant déjà d’une AMM</w:t>
      </w:r>
      <w:bookmarkStart w:id="74" w:name="_Toc58335001"/>
      <w:bookmarkStart w:id="75" w:name="_Toc58335672"/>
      <w:r w:rsidR="00EF3DE5" w:rsidRPr="0093672E">
        <w:t xml:space="preserve">, </w:t>
      </w:r>
      <w:r w:rsidR="00BE10E0">
        <w:t>préférentiellement directement sur</w:t>
      </w:r>
      <w:r w:rsidR="00BE10E0" w:rsidRPr="0093672E">
        <w:t xml:space="preserve"> </w:t>
      </w:r>
      <w:r w:rsidR="00BE10E0">
        <w:t>portail de signalement</w:t>
      </w:r>
      <w:r w:rsidR="00BE75C8">
        <w:t xml:space="preserve"> </w:t>
      </w:r>
      <w:r w:rsidR="00EF3DE5" w:rsidRPr="0093672E">
        <w:t xml:space="preserve">: </w:t>
      </w:r>
      <w:hyperlink r:id="rId62" w:history="1">
        <w:r w:rsidR="007C5E2D">
          <w:rPr>
            <w:rStyle w:val="Lienhypertexte"/>
          </w:rPr>
          <w:t>https://signalement.social-sante.gouv.fr/</w:t>
        </w:r>
      </w:hyperlink>
      <w:r w:rsidR="00EF3DE5" w:rsidRPr="0093672E">
        <w:t>, en précisant que le traitement est donné dans le cadre d’un accès précoce.</w:t>
      </w:r>
    </w:p>
    <w:p w14:paraId="0503B03F" w14:textId="77777777" w:rsidR="00BE10E0" w:rsidRPr="001F1809" w:rsidRDefault="00BE10E0" w:rsidP="00BE10E0">
      <w:pPr>
        <w:ind w:left="709" w:right="260"/>
        <w:rPr>
          <w:rFonts w:eastAsia="Calibri" w:cs="Arial"/>
          <w:sz w:val="20"/>
          <w:szCs w:val="20"/>
        </w:rPr>
      </w:pPr>
      <w:r w:rsidRPr="00F94D67">
        <w:rPr>
          <w:rFonts w:cs="Arial"/>
        </w:rPr>
        <w:t xml:space="preserve">D’autres supports de déclaration peuvent être utilisés, tels qu’un </w:t>
      </w:r>
      <w:r>
        <w:rPr>
          <w:rFonts w:cs="Arial"/>
        </w:rPr>
        <w:t>courrier</w:t>
      </w:r>
      <w:r w:rsidRPr="00F94D67">
        <w:rPr>
          <w:rFonts w:cs="Arial"/>
        </w:rPr>
        <w:t xml:space="preserve">, un compte rendu d’hospitalisation, </w:t>
      </w:r>
      <w:r>
        <w:rPr>
          <w:rFonts w:cs="Arial"/>
        </w:rPr>
        <w:t xml:space="preserve">un fax, un courriel ou </w:t>
      </w:r>
      <w:r w:rsidRPr="00F94D67">
        <w:rPr>
          <w:rFonts w:cs="Arial"/>
        </w:rPr>
        <w:t>un appel téléphonique</w:t>
      </w:r>
      <w:r>
        <w:rPr>
          <w:rFonts w:cs="Arial"/>
        </w:rPr>
        <w:t xml:space="preserve">, adressés directement </w:t>
      </w:r>
      <w:r>
        <w:t xml:space="preserve">au CRPV du territoire duquel dépend le professionnel de santé. </w:t>
      </w:r>
      <w:r>
        <w:rPr>
          <w:rFonts w:cs="Arial"/>
        </w:rPr>
        <w:t>L</w:t>
      </w:r>
      <w:r w:rsidRPr="00F94D67">
        <w:rPr>
          <w:rFonts w:cs="Arial"/>
        </w:rPr>
        <w:t>a liste indiquant l’adresse et les départements couverts par chaque CRPV est disponible</w:t>
      </w:r>
      <w:r>
        <w:rPr>
          <w:rFonts w:cs="Arial"/>
        </w:rPr>
        <w:t xml:space="preserve"> sur le site Internet de l’ANSM. </w:t>
      </w:r>
    </w:p>
    <w:p w14:paraId="798D15DC" w14:textId="77777777" w:rsidR="00BE10E0" w:rsidRPr="0093672E" w:rsidRDefault="00BE10E0" w:rsidP="00441036">
      <w:pPr>
        <w:pStyle w:val="Listepuces"/>
        <w:tabs>
          <w:tab w:val="clear" w:pos="360"/>
        </w:tabs>
        <w:ind w:left="680" w:firstLine="0"/>
      </w:pPr>
    </w:p>
    <w:p w14:paraId="348C82DF" w14:textId="77777777" w:rsidR="00441036" w:rsidRPr="0093672E" w:rsidRDefault="00441036" w:rsidP="00441036"/>
    <w:p w14:paraId="0D8578DC" w14:textId="77777777" w:rsidR="00441036" w:rsidRPr="0093672E" w:rsidRDefault="00AC31D2" w:rsidP="005F43EC">
      <w:pPr>
        <w:pStyle w:val="Listepuces"/>
        <w:rPr>
          <w:b/>
        </w:rPr>
      </w:pPr>
      <w:r w:rsidRPr="0093672E">
        <w:rPr>
          <w:b/>
        </w:rPr>
        <w:t>Pour les patients et/ou des associations de patients :</w:t>
      </w:r>
      <w:bookmarkStart w:id="76" w:name="_Toc58335002"/>
      <w:bookmarkStart w:id="77" w:name="_Toc58335673"/>
      <w:bookmarkEnd w:id="74"/>
      <w:bookmarkEnd w:id="75"/>
    </w:p>
    <w:p w14:paraId="547A4D36" w14:textId="2743E8D9"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w:t>
      </w:r>
      <w:r w:rsidR="00BE10E0">
        <w:t>portail de signalement</w:t>
      </w:r>
      <w:r w:rsidR="00C4349D" w:rsidRPr="0093672E">
        <w:t xml:space="preserve"> </w:t>
      </w:r>
      <w:r w:rsidR="001028C4" w:rsidRPr="0093672E">
        <w:t xml:space="preserve">: </w:t>
      </w:r>
      <w:hyperlink r:id="rId63" w:history="1">
        <w:r w:rsidR="007C5E2D">
          <w:rPr>
            <w:rStyle w:val="Lienhypertexte"/>
          </w:rPr>
          <w:t>https://signalement.social-sante.gouv.fr/</w:t>
        </w:r>
      </w:hyperlink>
      <w:r w:rsidRPr="0093672E">
        <w:t xml:space="preserve"> en précisant que le traitement est donné dans le cadre d’un accès précoce.</w:t>
      </w:r>
      <w:bookmarkEnd w:id="76"/>
      <w:bookmarkEnd w:id="77"/>
    </w:p>
    <w:p w14:paraId="72F100C8" w14:textId="7F67C8EB" w:rsidR="00BE10E0" w:rsidRPr="00874416" w:rsidRDefault="00BE10E0" w:rsidP="005C1ABE">
      <w:pPr>
        <w:tabs>
          <w:tab w:val="left" w:pos="709"/>
        </w:tabs>
        <w:ind w:left="709"/>
      </w:pPr>
      <w:r w:rsidRPr="00874416">
        <w:t>D’autres supports de déclaration peuvent être utilisés, tels qu’un courrier, un cou</w:t>
      </w:r>
      <w:r w:rsidR="00904C9E">
        <w:t>r</w:t>
      </w:r>
      <w:r w:rsidRPr="00874416">
        <w:t>riel, ou un appel téléphonique</w:t>
      </w:r>
      <w:r w:rsidR="00C965A3">
        <w:t xml:space="preserve"> </w:t>
      </w:r>
      <w:r w:rsidRPr="00874416">
        <w:t>adressés directement au CRPV dont la personne ayant présenté l’effet indésirable dépend géographiquement. La liste indiquant l’adresse et les départements couverts par chaque CRPV est disponible sur le site Internet de l’ANSM.</w:t>
      </w:r>
    </w:p>
    <w:permEnd w:id="521693124"/>
    <w:p w14:paraId="22B7F5A4" w14:textId="77777777" w:rsidR="00BE10E0" w:rsidRDefault="00BE10E0" w:rsidP="00441036">
      <w:pPr>
        <w:pStyle w:val="Listepuces"/>
        <w:tabs>
          <w:tab w:val="clear" w:pos="360"/>
        </w:tabs>
        <w:ind w:left="680" w:firstLine="0"/>
      </w:pPr>
    </w:p>
    <w:sectPr w:rsidR="00BE10E0" w:rsidSect="00FC72C8">
      <w:headerReference w:type="even" r:id="rId64"/>
      <w:headerReference w:type="default" r:id="rId65"/>
      <w:headerReference w:type="first" r:id="rId66"/>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4D685" w14:textId="77777777" w:rsidR="005C2EC4" w:rsidRDefault="005C2EC4" w:rsidP="00A01F8E">
      <w:pPr>
        <w:spacing w:line="240" w:lineRule="auto"/>
      </w:pPr>
      <w:r>
        <w:separator/>
      </w:r>
    </w:p>
    <w:p w14:paraId="0B169525" w14:textId="77777777" w:rsidR="005C2EC4" w:rsidRDefault="005C2EC4"/>
    <w:p w14:paraId="7C646456" w14:textId="77777777" w:rsidR="005C2EC4" w:rsidRDefault="005C2EC4"/>
    <w:p w14:paraId="326A246A" w14:textId="77777777" w:rsidR="005C2EC4" w:rsidRDefault="005C2EC4"/>
    <w:p w14:paraId="2D03C303" w14:textId="77777777" w:rsidR="005C2EC4" w:rsidRDefault="005C2EC4"/>
    <w:p w14:paraId="045D0F07" w14:textId="77777777" w:rsidR="005C2EC4" w:rsidRDefault="005C2EC4"/>
    <w:p w14:paraId="01163738" w14:textId="77777777" w:rsidR="005C2EC4" w:rsidRDefault="005C2EC4"/>
    <w:p w14:paraId="4C51113F" w14:textId="77777777" w:rsidR="005C2EC4" w:rsidRDefault="005C2EC4"/>
    <w:p w14:paraId="5D0F76AD" w14:textId="77777777" w:rsidR="005C2EC4" w:rsidRDefault="005C2EC4"/>
  </w:endnote>
  <w:endnote w:type="continuationSeparator" w:id="0">
    <w:p w14:paraId="4201E1A8" w14:textId="77777777" w:rsidR="005C2EC4" w:rsidRDefault="005C2EC4" w:rsidP="00A01F8E">
      <w:pPr>
        <w:spacing w:line="240" w:lineRule="auto"/>
      </w:pPr>
      <w:r>
        <w:continuationSeparator/>
      </w:r>
    </w:p>
    <w:p w14:paraId="5D3AC8AA" w14:textId="77777777" w:rsidR="005C2EC4" w:rsidRDefault="005C2EC4"/>
    <w:p w14:paraId="33310B68" w14:textId="77777777" w:rsidR="005C2EC4" w:rsidRDefault="005C2EC4"/>
    <w:p w14:paraId="7B8F72F6" w14:textId="77777777" w:rsidR="005C2EC4" w:rsidRDefault="005C2EC4"/>
    <w:p w14:paraId="493A53EF" w14:textId="77777777" w:rsidR="005C2EC4" w:rsidRDefault="005C2EC4"/>
    <w:p w14:paraId="5DB2C85F" w14:textId="77777777" w:rsidR="005C2EC4" w:rsidRDefault="005C2EC4"/>
    <w:p w14:paraId="2EBDC878" w14:textId="77777777" w:rsidR="005C2EC4" w:rsidRDefault="005C2EC4"/>
    <w:p w14:paraId="41C062E9" w14:textId="77777777" w:rsidR="005C2EC4" w:rsidRDefault="005C2EC4"/>
    <w:p w14:paraId="0C9F4AC8" w14:textId="77777777" w:rsidR="005C2EC4" w:rsidRDefault="005C2EC4"/>
  </w:endnote>
  <w:endnote w:type="continuationNotice" w:id="1">
    <w:p w14:paraId="07E47EFE" w14:textId="77777777" w:rsidR="005C2EC4" w:rsidRDefault="005C2E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Klee One"/>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4CA5" w14:textId="13FCF44D"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Content>
        <w:r w:rsidR="008C69AD">
          <w:rPr>
            <w:rStyle w:val="Titredulivre"/>
          </w:rPr>
          <w:t>JEMPERLI (dostarlimab)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A77B2A">
          <w:rPr>
            <w:rStyle w:val="Titredulivre"/>
            <w:noProof/>
          </w:rPr>
          <w:t>14</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4612A" w14:textId="0FF06437" w:rsidR="00C953A6" w:rsidRPr="00F7741C" w:rsidRDefault="00C953A6"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Content>
        <w:r w:rsidR="008C69AD">
          <w:rPr>
            <w:rStyle w:val="Titredulivre"/>
          </w:rPr>
          <w:t>JEMPERLI (dostarlimab)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F925A0">
          <w:rPr>
            <w:rStyle w:val="Titredulivre"/>
            <w:noProof/>
          </w:rPr>
          <w:t>43</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D87BD" w14:textId="77777777" w:rsidR="005C2EC4" w:rsidRPr="004E03CA" w:rsidRDefault="005C2EC4"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5C48E249" w14:textId="77777777" w:rsidR="005C2EC4" w:rsidRDefault="005C2EC4" w:rsidP="00A01F8E">
      <w:pPr>
        <w:spacing w:line="240" w:lineRule="auto"/>
      </w:pPr>
      <w:r>
        <w:continuationSeparator/>
      </w:r>
    </w:p>
  </w:footnote>
  <w:footnote w:type="continuationNotice" w:id="1">
    <w:p w14:paraId="5C3615F2" w14:textId="77777777" w:rsidR="005C2EC4" w:rsidRPr="00861584" w:rsidRDefault="005C2EC4" w:rsidP="00861584">
      <w:pPr>
        <w:pStyle w:val="Pieddepage"/>
      </w:pPr>
    </w:p>
  </w:footnote>
  <w:footnote w:id="2">
    <w:p w14:paraId="32C71CEC" w14:textId="77777777" w:rsidR="00C953A6" w:rsidRDefault="00C953A6">
      <w:pPr>
        <w:pStyle w:val="Notedebasdepage"/>
      </w:pPr>
      <w:r>
        <w:rPr>
          <w:rStyle w:val="Appelnotedebasdep"/>
        </w:rPr>
        <w:footnoteRef/>
      </w:r>
      <w:r>
        <w:t xml:space="preserve"> C</w:t>
      </w:r>
      <w:r w:rsidRPr="0070718E">
        <w:t>onformément au II de l’article R5121-70 du C</w:t>
      </w:r>
      <w:r>
        <w:t>ode de la Santé Publique</w:t>
      </w:r>
    </w:p>
  </w:footnote>
  <w:footnote w:id="3">
    <w:p w14:paraId="1EC2E21D" w14:textId="77777777" w:rsidR="00D23178" w:rsidRPr="00963BDE" w:rsidRDefault="00D23178" w:rsidP="00D23178">
      <w:pPr>
        <w:autoSpaceDE w:val="0"/>
        <w:autoSpaceDN w:val="0"/>
        <w:adjustRightInd w:val="0"/>
        <w:spacing w:before="0" w:after="0" w:line="240" w:lineRule="auto"/>
        <w:rPr>
          <w:rFonts w:ascii="ArialMT" w:hAnsi="ArialMT" w:cs="ArialMT"/>
          <w:color w:val="auto"/>
          <w:sz w:val="18"/>
          <w:szCs w:val="18"/>
        </w:rPr>
      </w:pPr>
      <w:r>
        <w:rPr>
          <w:rStyle w:val="Appelnotedebasdep"/>
        </w:rPr>
        <w:footnoteRef/>
      </w:r>
      <w:r>
        <w:t xml:space="preserve"> </w:t>
      </w:r>
      <w:r w:rsidRPr="00FA3ADB">
        <w:rPr>
          <w:rFonts w:cs="Arial"/>
          <w:color w:val="auto"/>
          <w:sz w:val="18"/>
          <w:szCs w:val="18"/>
        </w:rPr>
        <w:t>NOTE D’INFORMATION N</w:t>
      </w:r>
      <w:r w:rsidRPr="00FA3ADB">
        <w:rPr>
          <w:rFonts w:cs="Arial"/>
          <w:b/>
          <w:bCs/>
          <w:color w:val="auto"/>
          <w:sz w:val="18"/>
          <w:szCs w:val="18"/>
        </w:rPr>
        <w:t xml:space="preserve">° </w:t>
      </w:r>
      <w:r w:rsidRPr="00FA3ADB">
        <w:rPr>
          <w:rFonts w:cs="Arial"/>
          <w:color w:val="auto"/>
          <w:sz w:val="18"/>
          <w:szCs w:val="18"/>
        </w:rPr>
        <w:t>DGOS/PF2/2022/205 du 29 août 2022 relative aux modalités d’identification et d’authentification aux outils de recueil de données utilisés dans le cadre de l’accès précoce et compassionnel aux médicaments</w:t>
      </w:r>
    </w:p>
  </w:footnote>
  <w:footnote w:id="4">
    <w:p w14:paraId="1BAD4F92" w14:textId="77777777" w:rsidR="00C953A6" w:rsidRDefault="00C953A6" w:rsidP="00426D9B">
      <w:pPr>
        <w:pStyle w:val="Notedebasdepage"/>
      </w:pPr>
      <w:r>
        <w:rPr>
          <w:rStyle w:val="Appelnotedebasdep"/>
        </w:rPr>
        <w:footnoteRef/>
      </w:r>
      <w:r>
        <w:t xml:space="preserve"> </w:t>
      </w:r>
      <w:r w:rsidRPr="000861F7">
        <w:t>Une </w:t>
      </w:r>
      <w:r>
        <w:t>« </w:t>
      </w:r>
      <w:r w:rsidRPr="000861F7">
        <w:t>indication </w:t>
      </w:r>
      <w:r>
        <w:t>»</w:t>
      </w:r>
      <w:r w:rsidRPr="000861F7">
        <w:t> </w:t>
      </w:r>
      <w:r>
        <w:t xml:space="preserve"> </w:t>
      </w:r>
      <w:r w:rsidRPr="000861F7">
        <w:t xml:space="preserve">est </w:t>
      </w:r>
      <w:r>
        <w:t>la maladie ou les symptômes que le médicament est capable de traiter.</w:t>
      </w:r>
    </w:p>
  </w:footnote>
  <w:footnote w:id="5">
    <w:p w14:paraId="62D2529A" w14:textId="77777777" w:rsidR="00C953A6" w:rsidRDefault="00C953A6">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6">
    <w:p w14:paraId="0C33C9BB" w14:textId="77777777" w:rsidR="00953C79" w:rsidRPr="00797C55" w:rsidRDefault="00953C79" w:rsidP="00953C79">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7">
    <w:p w14:paraId="39CEC2D5" w14:textId="77777777" w:rsidR="00953C79" w:rsidRDefault="00953C79" w:rsidP="00953C79">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 w:id="8">
    <w:p w14:paraId="740E452A" w14:textId="77777777" w:rsidR="00E348E6" w:rsidRPr="00E348E6" w:rsidRDefault="00165854" w:rsidP="00E348E6">
      <w:pPr>
        <w:pStyle w:val="Notedebasdepage"/>
        <w:jc w:val="both"/>
        <w:rPr>
          <w:sz w:val="18"/>
          <w:szCs w:val="18"/>
        </w:rPr>
      </w:pPr>
      <w:r w:rsidRPr="00E348E6">
        <w:rPr>
          <w:rStyle w:val="Appelnotedebasdep"/>
          <w:sz w:val="18"/>
          <w:szCs w:val="18"/>
        </w:rPr>
        <w:footnoteRef/>
      </w:r>
      <w:r w:rsidRPr="00E348E6">
        <w:rPr>
          <w:sz w:val="18"/>
          <w:szCs w:val="18"/>
        </w:rPr>
        <w:t xml:space="preserve"> </w:t>
      </w:r>
      <w:r w:rsidR="00E348E6" w:rsidRPr="00E348E6">
        <w:rPr>
          <w:sz w:val="18"/>
          <w:szCs w:val="18"/>
        </w:rPr>
        <w:t>Ces sous-traitants peuvent être des prestataires de services informatiques (hébergement, maintenance,…), des intégrateurs de logiciels, des sociétés de sécurité informatique, des entreprises de service du numérique ou anciennement sociétés de services et d'ingénierie en informatique (SSII) qui ont accès aux données, des agences de marketing ou de communication qui traitent des données personnelles pour le compte de clients et plus généralement, tout organisme offrant un service ou une prestation impliquant un traitement de données à caractère personnel pour le compte d’un autre organisme, un organisme public ou une association peut également constituer un sous-traitant.</w:t>
      </w:r>
    </w:p>
    <w:p w14:paraId="1D09C9C6" w14:textId="62806453" w:rsidR="00165854" w:rsidRDefault="00165854">
      <w:pPr>
        <w:pStyle w:val="Notedebasdepage"/>
      </w:pPr>
    </w:p>
  </w:footnote>
  <w:footnote w:id="9">
    <w:p w14:paraId="05C7E069" w14:textId="77777777" w:rsidR="00141701" w:rsidRPr="00693A93" w:rsidRDefault="00141701" w:rsidP="00141701">
      <w:pPr>
        <w:pStyle w:val="Notedebasdepage"/>
        <w:rPr>
          <w:sz w:val="18"/>
          <w:szCs w:val="18"/>
        </w:rPr>
      </w:pPr>
      <w:r w:rsidRPr="00693A93">
        <w:rPr>
          <w:rStyle w:val="Appelnotedebasdep"/>
          <w:sz w:val="18"/>
          <w:szCs w:val="18"/>
        </w:rPr>
        <w:footnoteRef/>
      </w:r>
      <w:r w:rsidRPr="00693A93">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 w:id="10">
    <w:p w14:paraId="634CF9DD" w14:textId="77777777" w:rsidR="00953C79" w:rsidRPr="00EB0C24" w:rsidRDefault="00953C79" w:rsidP="00EB0C24">
      <w:pPr>
        <w:pStyle w:val="Notedebasdepage"/>
        <w:jc w:val="both"/>
        <w:rPr>
          <w:sz w:val="18"/>
          <w:szCs w:val="18"/>
        </w:rPr>
      </w:pPr>
      <w:r w:rsidRPr="00EB0C24">
        <w:rPr>
          <w:rStyle w:val="Appelnotedebasdep"/>
          <w:sz w:val="18"/>
          <w:szCs w:val="18"/>
        </w:rPr>
        <w:footnoteRef/>
      </w:r>
      <w:r w:rsidRPr="00EB0C24">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11">
    <w:p w14:paraId="14518C42" w14:textId="37A82E73" w:rsidR="004B1B86" w:rsidRDefault="004B1B86" w:rsidP="00D10020">
      <w:pPr>
        <w:pStyle w:val="Notedebasdepage"/>
        <w:jc w:val="both"/>
      </w:pPr>
      <w:r>
        <w:rPr>
          <w:rStyle w:val="Appelnotedebasdep"/>
        </w:rPr>
        <w:footnoteRef/>
      </w:r>
      <w:r>
        <w:t xml:space="preserve"> </w:t>
      </w:r>
      <w:r w:rsidR="00D10020">
        <w:rPr>
          <w:sz w:val="18"/>
          <w:szCs w:val="18"/>
        </w:rPr>
        <w:t>Ces sous-traitants peuvent être d</w:t>
      </w:r>
      <w:r w:rsidR="00D10020" w:rsidRPr="00F64A91">
        <w:rPr>
          <w:sz w:val="18"/>
          <w:szCs w:val="18"/>
        </w:rPr>
        <w:t xml:space="preserve">es prestataires de services informatiques (hébergement, maintenance,…), </w:t>
      </w:r>
      <w:r w:rsidR="00D10020">
        <w:rPr>
          <w:sz w:val="18"/>
          <w:szCs w:val="18"/>
        </w:rPr>
        <w:t>d</w:t>
      </w:r>
      <w:r w:rsidR="00D10020" w:rsidRPr="00F64A91">
        <w:rPr>
          <w:sz w:val="18"/>
          <w:szCs w:val="18"/>
        </w:rPr>
        <w:t>es intégrateurs de</w:t>
      </w:r>
      <w:r w:rsidR="00D10020">
        <w:rPr>
          <w:sz w:val="18"/>
          <w:szCs w:val="18"/>
        </w:rPr>
        <w:t xml:space="preserve"> </w:t>
      </w:r>
      <w:r w:rsidR="00D10020" w:rsidRPr="00F64A91">
        <w:rPr>
          <w:sz w:val="18"/>
          <w:szCs w:val="18"/>
        </w:rPr>
        <w:t xml:space="preserve">logiciels, </w:t>
      </w:r>
      <w:r w:rsidR="00D10020">
        <w:rPr>
          <w:sz w:val="18"/>
          <w:szCs w:val="18"/>
        </w:rPr>
        <w:t>d</w:t>
      </w:r>
      <w:r w:rsidR="00D10020" w:rsidRPr="00F64A91">
        <w:rPr>
          <w:sz w:val="18"/>
          <w:szCs w:val="18"/>
        </w:rPr>
        <w:t xml:space="preserve">es sociétés de sécurité informatique, </w:t>
      </w:r>
      <w:r w:rsidR="00D10020">
        <w:rPr>
          <w:sz w:val="18"/>
          <w:szCs w:val="18"/>
        </w:rPr>
        <w:t>d</w:t>
      </w:r>
      <w:r w:rsidR="00D10020" w:rsidRPr="00F64A91">
        <w:rPr>
          <w:sz w:val="18"/>
          <w:szCs w:val="18"/>
        </w:rPr>
        <w:t>es entreprises de service du numérique ou</w:t>
      </w:r>
      <w:r w:rsidR="00D10020">
        <w:rPr>
          <w:sz w:val="18"/>
          <w:szCs w:val="18"/>
        </w:rPr>
        <w:t xml:space="preserve"> </w:t>
      </w:r>
      <w:r w:rsidR="00D10020" w:rsidRPr="00F64A91">
        <w:rPr>
          <w:sz w:val="18"/>
          <w:szCs w:val="18"/>
        </w:rPr>
        <w:t>anciennement sociétés de services et d'ingénierie en informatique (SSII) qui ont accès aux</w:t>
      </w:r>
      <w:r w:rsidR="00D10020">
        <w:rPr>
          <w:sz w:val="18"/>
          <w:szCs w:val="18"/>
        </w:rPr>
        <w:t xml:space="preserve"> </w:t>
      </w:r>
      <w:r w:rsidR="00D10020" w:rsidRPr="00F64A91">
        <w:rPr>
          <w:sz w:val="18"/>
          <w:szCs w:val="18"/>
        </w:rPr>
        <w:t>données,</w:t>
      </w:r>
      <w:r w:rsidR="00D10020">
        <w:rPr>
          <w:sz w:val="18"/>
          <w:szCs w:val="18"/>
        </w:rPr>
        <w:t xml:space="preserve"> d</w:t>
      </w:r>
      <w:r w:rsidR="00D10020" w:rsidRPr="00F64A91">
        <w:rPr>
          <w:sz w:val="18"/>
          <w:szCs w:val="18"/>
        </w:rPr>
        <w:t>es agences de marketing ou de communication qui traitent des données personnelles pour le</w:t>
      </w:r>
      <w:r w:rsidR="00D10020">
        <w:rPr>
          <w:sz w:val="18"/>
          <w:szCs w:val="18"/>
        </w:rPr>
        <w:t xml:space="preserve"> </w:t>
      </w:r>
      <w:r w:rsidR="00D10020" w:rsidRPr="00F64A91">
        <w:rPr>
          <w:sz w:val="18"/>
          <w:szCs w:val="18"/>
        </w:rPr>
        <w:t>compte de clients et</w:t>
      </w:r>
      <w:r w:rsidR="00D10020">
        <w:rPr>
          <w:sz w:val="18"/>
          <w:szCs w:val="18"/>
        </w:rPr>
        <w:t xml:space="preserve"> </w:t>
      </w:r>
      <w:r w:rsidR="00D10020" w:rsidRPr="00F64A91">
        <w:rPr>
          <w:sz w:val="18"/>
          <w:szCs w:val="18"/>
        </w:rPr>
        <w:t>plus généralement, tout organisme offrant un service ou une prestation impliquant un</w:t>
      </w:r>
      <w:r w:rsidR="00D10020">
        <w:rPr>
          <w:sz w:val="18"/>
          <w:szCs w:val="18"/>
        </w:rPr>
        <w:t xml:space="preserve"> </w:t>
      </w:r>
      <w:r w:rsidR="00D10020" w:rsidRPr="00F64A91">
        <w:rPr>
          <w:sz w:val="18"/>
          <w:szCs w:val="18"/>
        </w:rPr>
        <w:t>traitement de données à caractère personnel pour le compte d’un autre organisme</w:t>
      </w:r>
      <w:r w:rsidR="00D10020">
        <w:rPr>
          <w:sz w:val="18"/>
          <w:szCs w:val="18"/>
        </w:rPr>
        <w:t>, u</w:t>
      </w:r>
      <w:r w:rsidR="00D10020" w:rsidRPr="00F64A91">
        <w:rPr>
          <w:sz w:val="18"/>
          <w:szCs w:val="18"/>
        </w:rPr>
        <w:t xml:space="preserve">n organisme public ou une association peut également </w:t>
      </w:r>
      <w:r w:rsidR="00D10020">
        <w:rPr>
          <w:sz w:val="18"/>
          <w:szCs w:val="18"/>
        </w:rPr>
        <w:t>constituer un sous-traitant.</w:t>
      </w:r>
    </w:p>
  </w:footnote>
  <w:footnote w:id="12">
    <w:p w14:paraId="54072DC3" w14:textId="77777777" w:rsidR="00141701" w:rsidRPr="00CF3B62" w:rsidRDefault="00141701" w:rsidP="00141701">
      <w:pPr>
        <w:pStyle w:val="Notedebasdepage"/>
        <w:rPr>
          <w:sz w:val="18"/>
          <w:szCs w:val="18"/>
        </w:rPr>
      </w:pPr>
      <w:r w:rsidRPr="00CF3B62">
        <w:rPr>
          <w:rStyle w:val="Appelnotedebasdep"/>
          <w:sz w:val="18"/>
          <w:szCs w:val="18"/>
        </w:rPr>
        <w:footnoteRef/>
      </w:r>
      <w:r w:rsidRPr="00CF3B62">
        <w:rPr>
          <w:sz w:val="18"/>
          <w:szCs w:val="18"/>
        </w:rPr>
        <w:t xml:space="preserve"> Décision d’exécution (UE) 2021/914 de la Commission du 4 juin 2021 relative aux clauses contractuelles types pour le transfert de données à caractère personnel vers des pays tiers en vertu du règlement (UE) 2016/679 du Parlement européen et du Conseil.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BA041" w14:textId="77777777" w:rsidR="00C953A6" w:rsidRDefault="00C953A6">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0872" w14:textId="77777777" w:rsidR="00C953A6" w:rsidRDefault="00C953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C3D5F" w14:textId="77777777" w:rsidR="00C953A6" w:rsidRDefault="00C953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C43FE" w14:textId="77777777" w:rsidR="00C953A6" w:rsidRDefault="00C953A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4AB29" w14:textId="77777777" w:rsidR="00C953A6" w:rsidRDefault="00C953A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210CC" w14:textId="77777777" w:rsidR="00C953A6" w:rsidRDefault="00C953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7AA3C1C"/>
    <w:multiLevelType w:val="hybridMultilevel"/>
    <w:tmpl w:val="9FB0B118"/>
    <w:lvl w:ilvl="0" w:tplc="040C0003">
      <w:start w:val="1"/>
      <w:numFmt w:val="bullet"/>
      <w:lvlText w:val="o"/>
      <w:lvlJc w:val="left"/>
      <w:pPr>
        <w:ind w:left="1038" w:hanging="360"/>
      </w:pPr>
      <w:rPr>
        <w:rFonts w:ascii="Courier New" w:hAnsi="Courier New" w:cs="Courier New"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10" w15:restartNumberingAfterBreak="0">
    <w:nsid w:val="09BB7F95"/>
    <w:multiLevelType w:val="hybridMultilevel"/>
    <w:tmpl w:val="BC7C89B6"/>
    <w:lvl w:ilvl="0" w:tplc="040C0003">
      <w:start w:val="1"/>
      <w:numFmt w:val="bullet"/>
      <w:lvlText w:val="o"/>
      <w:lvlJc w:val="left"/>
      <w:pPr>
        <w:ind w:left="1590" w:hanging="360"/>
      </w:pPr>
      <w:rPr>
        <w:rFonts w:ascii="Courier New" w:hAnsi="Courier New" w:cs="Courier New"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11"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825BE"/>
    <w:multiLevelType w:val="hybridMultilevel"/>
    <w:tmpl w:val="8320F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541091"/>
    <w:multiLevelType w:val="hybridMultilevel"/>
    <w:tmpl w:val="599C1636"/>
    <w:lvl w:ilvl="0" w:tplc="040C0003">
      <w:start w:val="1"/>
      <w:numFmt w:val="bullet"/>
      <w:lvlText w:val="o"/>
      <w:lvlJc w:val="left"/>
      <w:pPr>
        <w:ind w:left="1590" w:hanging="360"/>
      </w:pPr>
      <w:rPr>
        <w:rFonts w:ascii="Courier New" w:hAnsi="Courier New" w:cs="Courier New"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17" w15:restartNumberingAfterBreak="0">
    <w:nsid w:val="43EC6DF5"/>
    <w:multiLevelType w:val="hybridMultilevel"/>
    <w:tmpl w:val="1AA8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D352F5"/>
    <w:multiLevelType w:val="hybridMultilevel"/>
    <w:tmpl w:val="29A03714"/>
    <w:lvl w:ilvl="0" w:tplc="BAAC0D5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BAAC0D5C">
      <w:numFmt w:val="bullet"/>
      <w:lvlText w:val="•"/>
      <w:lvlJc w:val="left"/>
      <w:pPr>
        <w:ind w:left="2160" w:hanging="360"/>
      </w:pPr>
      <w:rPr>
        <w:rFonts w:ascii="Calibri" w:eastAsia="Times New Roman" w:hAnsi="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704C5A"/>
    <w:multiLevelType w:val="hybridMultilevel"/>
    <w:tmpl w:val="ACE66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0649D3"/>
    <w:multiLevelType w:val="hybridMultilevel"/>
    <w:tmpl w:val="DFA07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83B653B"/>
    <w:multiLevelType w:val="hybridMultilevel"/>
    <w:tmpl w:val="E3469F44"/>
    <w:lvl w:ilvl="0" w:tplc="96FE3B56">
      <w:start w:val="1"/>
      <w:numFmt w:val="decimal"/>
      <w:lvlText w:val="%1."/>
      <w:lvlJc w:val="left"/>
      <w:pPr>
        <w:ind w:left="420" w:hanging="360"/>
      </w:pPr>
      <w:rPr>
        <w:rFonts w:cs="Times New Roman"/>
      </w:rPr>
    </w:lvl>
    <w:lvl w:ilvl="1" w:tplc="040C0019">
      <w:start w:val="1"/>
      <w:numFmt w:val="lowerLetter"/>
      <w:lvlText w:val="%2."/>
      <w:lvlJc w:val="left"/>
      <w:pPr>
        <w:ind w:left="1140" w:hanging="360"/>
      </w:pPr>
      <w:rPr>
        <w:rFonts w:cs="Times New Roman"/>
      </w:rPr>
    </w:lvl>
    <w:lvl w:ilvl="2" w:tplc="040C001B">
      <w:start w:val="1"/>
      <w:numFmt w:val="lowerRoman"/>
      <w:lvlText w:val="%3."/>
      <w:lvlJc w:val="right"/>
      <w:pPr>
        <w:ind w:left="1860" w:hanging="180"/>
      </w:pPr>
      <w:rPr>
        <w:rFonts w:cs="Times New Roman"/>
      </w:rPr>
    </w:lvl>
    <w:lvl w:ilvl="3" w:tplc="040C000F">
      <w:start w:val="1"/>
      <w:numFmt w:val="decimal"/>
      <w:lvlText w:val="%4."/>
      <w:lvlJc w:val="left"/>
      <w:pPr>
        <w:ind w:left="2580" w:hanging="360"/>
      </w:pPr>
      <w:rPr>
        <w:rFonts w:cs="Times New Roman"/>
      </w:rPr>
    </w:lvl>
    <w:lvl w:ilvl="4" w:tplc="040C0019">
      <w:start w:val="1"/>
      <w:numFmt w:val="lowerLetter"/>
      <w:lvlText w:val="%5."/>
      <w:lvlJc w:val="left"/>
      <w:pPr>
        <w:ind w:left="3300" w:hanging="360"/>
      </w:pPr>
      <w:rPr>
        <w:rFonts w:cs="Times New Roman"/>
      </w:rPr>
    </w:lvl>
    <w:lvl w:ilvl="5" w:tplc="040C001B">
      <w:start w:val="1"/>
      <w:numFmt w:val="lowerRoman"/>
      <w:lvlText w:val="%6."/>
      <w:lvlJc w:val="right"/>
      <w:pPr>
        <w:ind w:left="4020" w:hanging="180"/>
      </w:pPr>
      <w:rPr>
        <w:rFonts w:cs="Times New Roman"/>
      </w:rPr>
    </w:lvl>
    <w:lvl w:ilvl="6" w:tplc="040C000F">
      <w:start w:val="1"/>
      <w:numFmt w:val="decimal"/>
      <w:lvlText w:val="%7."/>
      <w:lvlJc w:val="left"/>
      <w:pPr>
        <w:ind w:left="4740" w:hanging="360"/>
      </w:pPr>
      <w:rPr>
        <w:rFonts w:cs="Times New Roman"/>
      </w:rPr>
    </w:lvl>
    <w:lvl w:ilvl="7" w:tplc="040C0019">
      <w:start w:val="1"/>
      <w:numFmt w:val="lowerLetter"/>
      <w:lvlText w:val="%8."/>
      <w:lvlJc w:val="left"/>
      <w:pPr>
        <w:ind w:left="5460" w:hanging="360"/>
      </w:pPr>
      <w:rPr>
        <w:rFonts w:cs="Times New Roman"/>
      </w:rPr>
    </w:lvl>
    <w:lvl w:ilvl="8" w:tplc="040C001B">
      <w:start w:val="1"/>
      <w:numFmt w:val="lowerRoman"/>
      <w:lvlText w:val="%9."/>
      <w:lvlJc w:val="right"/>
      <w:pPr>
        <w:ind w:left="6180" w:hanging="180"/>
      </w:pPr>
      <w:rPr>
        <w:rFonts w:cs="Times New Roman"/>
      </w:rPr>
    </w:lvl>
  </w:abstractNum>
  <w:abstractNum w:abstractNumId="26"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E823BB7"/>
    <w:multiLevelType w:val="hybridMultilevel"/>
    <w:tmpl w:val="662AC400"/>
    <w:lvl w:ilvl="0" w:tplc="BAAC0D5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103524C"/>
    <w:multiLevelType w:val="hybridMultilevel"/>
    <w:tmpl w:val="806AC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44344E"/>
    <w:multiLevelType w:val="hybridMultilevel"/>
    <w:tmpl w:val="7A6A9AD6"/>
    <w:lvl w:ilvl="0" w:tplc="B1DCDB2A">
      <w:numFmt w:val="bullet"/>
      <w:lvlText w:val=""/>
      <w:lvlJc w:val="left"/>
      <w:pPr>
        <w:ind w:left="1211" w:hanging="360"/>
      </w:pPr>
      <w:rPr>
        <w:rFonts w:ascii="Wingdings" w:eastAsiaTheme="minorEastAsia" w:hAnsi="Wingdings"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2"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B876B4"/>
    <w:multiLevelType w:val="hybridMultilevel"/>
    <w:tmpl w:val="863052BC"/>
    <w:lvl w:ilvl="0" w:tplc="5E848506">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4984454">
    <w:abstractNumId w:val="18"/>
  </w:num>
  <w:num w:numId="2" w16cid:durableId="1484928092">
    <w:abstractNumId w:val="27"/>
  </w:num>
  <w:num w:numId="3" w16cid:durableId="650209475">
    <w:abstractNumId w:val="24"/>
  </w:num>
  <w:num w:numId="4" w16cid:durableId="388695652">
    <w:abstractNumId w:val="7"/>
  </w:num>
  <w:num w:numId="5" w16cid:durableId="1085029777">
    <w:abstractNumId w:val="3"/>
  </w:num>
  <w:num w:numId="6" w16cid:durableId="1499350562">
    <w:abstractNumId w:val="2"/>
  </w:num>
  <w:num w:numId="7" w16cid:durableId="998341469">
    <w:abstractNumId w:val="1"/>
  </w:num>
  <w:num w:numId="8" w16cid:durableId="990058886">
    <w:abstractNumId w:val="0"/>
  </w:num>
  <w:num w:numId="9" w16cid:durableId="904947017">
    <w:abstractNumId w:val="6"/>
  </w:num>
  <w:num w:numId="10" w16cid:durableId="1533571695">
    <w:abstractNumId w:val="5"/>
  </w:num>
  <w:num w:numId="11" w16cid:durableId="1291014629">
    <w:abstractNumId w:val="4"/>
  </w:num>
  <w:num w:numId="12" w16cid:durableId="1162041187">
    <w:abstractNumId w:val="13"/>
  </w:num>
  <w:num w:numId="13" w16cid:durableId="4543708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171892">
    <w:abstractNumId w:val="14"/>
  </w:num>
  <w:num w:numId="15" w16cid:durableId="719939781">
    <w:abstractNumId w:val="32"/>
  </w:num>
  <w:num w:numId="16" w16cid:durableId="1490633650">
    <w:abstractNumId w:val="11"/>
  </w:num>
  <w:num w:numId="17" w16cid:durableId="1426997555">
    <w:abstractNumId w:val="15"/>
  </w:num>
  <w:num w:numId="18" w16cid:durableId="1446585257">
    <w:abstractNumId w:val="26"/>
  </w:num>
  <w:num w:numId="19" w16cid:durableId="713046024">
    <w:abstractNumId w:val="20"/>
  </w:num>
  <w:num w:numId="20" w16cid:durableId="216598895">
    <w:abstractNumId w:val="19"/>
  </w:num>
  <w:num w:numId="21" w16cid:durableId="1351763595">
    <w:abstractNumId w:val="17"/>
  </w:num>
  <w:num w:numId="22" w16cid:durableId="1174107800">
    <w:abstractNumId w:val="31"/>
  </w:num>
  <w:num w:numId="23" w16cid:durableId="1062826613">
    <w:abstractNumId w:val="8"/>
  </w:num>
  <w:num w:numId="24" w16cid:durableId="371615656">
    <w:abstractNumId w:val="23"/>
  </w:num>
  <w:num w:numId="25" w16cid:durableId="834973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5997431">
    <w:abstractNumId w:val="27"/>
  </w:num>
  <w:num w:numId="27" w16cid:durableId="2136021152">
    <w:abstractNumId w:val="27"/>
  </w:num>
  <w:num w:numId="28" w16cid:durableId="1313948177">
    <w:abstractNumId w:val="33"/>
  </w:num>
  <w:num w:numId="29" w16cid:durableId="19014518">
    <w:abstractNumId w:val="29"/>
  </w:num>
  <w:num w:numId="30" w16cid:durableId="818426814">
    <w:abstractNumId w:val="28"/>
  </w:num>
  <w:num w:numId="31" w16cid:durableId="6015685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14239499">
    <w:abstractNumId w:val="21"/>
  </w:num>
  <w:num w:numId="33" w16cid:durableId="1522936084">
    <w:abstractNumId w:val="9"/>
  </w:num>
  <w:num w:numId="34" w16cid:durableId="754547613">
    <w:abstractNumId w:val="12"/>
  </w:num>
  <w:num w:numId="35" w16cid:durableId="416947548">
    <w:abstractNumId w:val="10"/>
  </w:num>
  <w:num w:numId="36" w16cid:durableId="1884095829">
    <w:abstractNumId w:val="16"/>
  </w:num>
  <w:num w:numId="37" w16cid:durableId="1003316631">
    <w:abstractNumId w:val="22"/>
  </w:num>
  <w:num w:numId="38" w16cid:durableId="75918174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bYAZqWPLMtnIX9q4pxDNNJgPTitj04CyXCqTJOERFJna7rvyEvd/9K1Boizn20zKv2fo7yiz+0DxoN5nzTdUhg==" w:salt="+be8uPmJXiNPt8dJGmr38Q=="/>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D2"/>
    <w:rsid w:val="00000164"/>
    <w:rsid w:val="00000175"/>
    <w:rsid w:val="000001BC"/>
    <w:rsid w:val="0000051D"/>
    <w:rsid w:val="00000559"/>
    <w:rsid w:val="00000AC1"/>
    <w:rsid w:val="00000B3F"/>
    <w:rsid w:val="0000205E"/>
    <w:rsid w:val="000028AB"/>
    <w:rsid w:val="00002B6C"/>
    <w:rsid w:val="00003139"/>
    <w:rsid w:val="00003C66"/>
    <w:rsid w:val="00004CDA"/>
    <w:rsid w:val="00004F8E"/>
    <w:rsid w:val="000050DF"/>
    <w:rsid w:val="0000525A"/>
    <w:rsid w:val="000056B3"/>
    <w:rsid w:val="00005706"/>
    <w:rsid w:val="0000590B"/>
    <w:rsid w:val="00005A14"/>
    <w:rsid w:val="00005BA7"/>
    <w:rsid w:val="00006B40"/>
    <w:rsid w:val="00007339"/>
    <w:rsid w:val="0000740A"/>
    <w:rsid w:val="0000750C"/>
    <w:rsid w:val="00007BCD"/>
    <w:rsid w:val="00007E95"/>
    <w:rsid w:val="00010824"/>
    <w:rsid w:val="000109ED"/>
    <w:rsid w:val="00010DD0"/>
    <w:rsid w:val="00010F9D"/>
    <w:rsid w:val="0001101B"/>
    <w:rsid w:val="00012155"/>
    <w:rsid w:val="000123D9"/>
    <w:rsid w:val="000128DA"/>
    <w:rsid w:val="000129E7"/>
    <w:rsid w:val="00012A01"/>
    <w:rsid w:val="00012D2F"/>
    <w:rsid w:val="00012D35"/>
    <w:rsid w:val="000131A0"/>
    <w:rsid w:val="000132EE"/>
    <w:rsid w:val="000132FF"/>
    <w:rsid w:val="00013A25"/>
    <w:rsid w:val="00013C2B"/>
    <w:rsid w:val="00013F56"/>
    <w:rsid w:val="00014391"/>
    <w:rsid w:val="000147BE"/>
    <w:rsid w:val="00014CA8"/>
    <w:rsid w:val="0001563A"/>
    <w:rsid w:val="000157BA"/>
    <w:rsid w:val="00015F17"/>
    <w:rsid w:val="000167C3"/>
    <w:rsid w:val="00016883"/>
    <w:rsid w:val="00016972"/>
    <w:rsid w:val="000170AB"/>
    <w:rsid w:val="0001739E"/>
    <w:rsid w:val="00017ABF"/>
    <w:rsid w:val="00017CEB"/>
    <w:rsid w:val="00017DC1"/>
    <w:rsid w:val="000206BF"/>
    <w:rsid w:val="000208B6"/>
    <w:rsid w:val="00020A44"/>
    <w:rsid w:val="00020F06"/>
    <w:rsid w:val="00020F44"/>
    <w:rsid w:val="00021327"/>
    <w:rsid w:val="000214A5"/>
    <w:rsid w:val="00021EC6"/>
    <w:rsid w:val="0002219A"/>
    <w:rsid w:val="00022510"/>
    <w:rsid w:val="0002259C"/>
    <w:rsid w:val="000227A3"/>
    <w:rsid w:val="00022DFC"/>
    <w:rsid w:val="00022E0A"/>
    <w:rsid w:val="00022EEB"/>
    <w:rsid w:val="00023388"/>
    <w:rsid w:val="0002343F"/>
    <w:rsid w:val="000237E3"/>
    <w:rsid w:val="00024120"/>
    <w:rsid w:val="000241BC"/>
    <w:rsid w:val="0002443B"/>
    <w:rsid w:val="0002465D"/>
    <w:rsid w:val="00024E77"/>
    <w:rsid w:val="0002522B"/>
    <w:rsid w:val="00025509"/>
    <w:rsid w:val="00025909"/>
    <w:rsid w:val="00025CF5"/>
    <w:rsid w:val="00025DA5"/>
    <w:rsid w:val="00025E01"/>
    <w:rsid w:val="00026014"/>
    <w:rsid w:val="000261E6"/>
    <w:rsid w:val="00026AC0"/>
    <w:rsid w:val="00027021"/>
    <w:rsid w:val="00027172"/>
    <w:rsid w:val="0002723C"/>
    <w:rsid w:val="000279EE"/>
    <w:rsid w:val="00030098"/>
    <w:rsid w:val="00030245"/>
    <w:rsid w:val="00030E26"/>
    <w:rsid w:val="0003100E"/>
    <w:rsid w:val="00031106"/>
    <w:rsid w:val="000311BC"/>
    <w:rsid w:val="0003138D"/>
    <w:rsid w:val="000318C1"/>
    <w:rsid w:val="00031D8F"/>
    <w:rsid w:val="00031F18"/>
    <w:rsid w:val="000322D9"/>
    <w:rsid w:val="00032404"/>
    <w:rsid w:val="0003255A"/>
    <w:rsid w:val="000325D3"/>
    <w:rsid w:val="00032F0F"/>
    <w:rsid w:val="00033313"/>
    <w:rsid w:val="00033491"/>
    <w:rsid w:val="00033C19"/>
    <w:rsid w:val="00034053"/>
    <w:rsid w:val="000341AB"/>
    <w:rsid w:val="00034498"/>
    <w:rsid w:val="0003471F"/>
    <w:rsid w:val="00034837"/>
    <w:rsid w:val="00034BCA"/>
    <w:rsid w:val="00034EDD"/>
    <w:rsid w:val="00034F53"/>
    <w:rsid w:val="00035272"/>
    <w:rsid w:val="000358FE"/>
    <w:rsid w:val="00035B19"/>
    <w:rsid w:val="0003601B"/>
    <w:rsid w:val="0003609F"/>
    <w:rsid w:val="00036174"/>
    <w:rsid w:val="0003629E"/>
    <w:rsid w:val="00036361"/>
    <w:rsid w:val="000366DF"/>
    <w:rsid w:val="00036955"/>
    <w:rsid w:val="00036D78"/>
    <w:rsid w:val="00037007"/>
    <w:rsid w:val="0003720F"/>
    <w:rsid w:val="00037375"/>
    <w:rsid w:val="00037D28"/>
    <w:rsid w:val="00040085"/>
    <w:rsid w:val="0004026E"/>
    <w:rsid w:val="00040410"/>
    <w:rsid w:val="00040450"/>
    <w:rsid w:val="00040526"/>
    <w:rsid w:val="00040C82"/>
    <w:rsid w:val="0004119F"/>
    <w:rsid w:val="00041A26"/>
    <w:rsid w:val="00041B45"/>
    <w:rsid w:val="0004247D"/>
    <w:rsid w:val="0004259D"/>
    <w:rsid w:val="00042618"/>
    <w:rsid w:val="00042B4A"/>
    <w:rsid w:val="00042E56"/>
    <w:rsid w:val="00042F96"/>
    <w:rsid w:val="00043143"/>
    <w:rsid w:val="000437DD"/>
    <w:rsid w:val="000439A4"/>
    <w:rsid w:val="00043F30"/>
    <w:rsid w:val="00044045"/>
    <w:rsid w:val="00044864"/>
    <w:rsid w:val="00044C6F"/>
    <w:rsid w:val="00045046"/>
    <w:rsid w:val="00045260"/>
    <w:rsid w:val="00045444"/>
    <w:rsid w:val="000454F7"/>
    <w:rsid w:val="000460E5"/>
    <w:rsid w:val="00046310"/>
    <w:rsid w:val="00046650"/>
    <w:rsid w:val="00046D89"/>
    <w:rsid w:val="00047274"/>
    <w:rsid w:val="00047570"/>
    <w:rsid w:val="0004799A"/>
    <w:rsid w:val="0005029C"/>
    <w:rsid w:val="00050E89"/>
    <w:rsid w:val="00050F38"/>
    <w:rsid w:val="00051999"/>
    <w:rsid w:val="00051BCD"/>
    <w:rsid w:val="00051EEF"/>
    <w:rsid w:val="0005240C"/>
    <w:rsid w:val="00052B46"/>
    <w:rsid w:val="00052F1E"/>
    <w:rsid w:val="0005309C"/>
    <w:rsid w:val="000530D3"/>
    <w:rsid w:val="00053740"/>
    <w:rsid w:val="000539B3"/>
    <w:rsid w:val="00053AC3"/>
    <w:rsid w:val="00053B06"/>
    <w:rsid w:val="00053CDC"/>
    <w:rsid w:val="00053ECE"/>
    <w:rsid w:val="000542D3"/>
    <w:rsid w:val="000547D9"/>
    <w:rsid w:val="00054BD2"/>
    <w:rsid w:val="00055475"/>
    <w:rsid w:val="00055649"/>
    <w:rsid w:val="00055DB0"/>
    <w:rsid w:val="00055E14"/>
    <w:rsid w:val="000560B7"/>
    <w:rsid w:val="0005615C"/>
    <w:rsid w:val="0005620C"/>
    <w:rsid w:val="00056DD9"/>
    <w:rsid w:val="00056E57"/>
    <w:rsid w:val="00057268"/>
    <w:rsid w:val="00057DBB"/>
    <w:rsid w:val="000604D8"/>
    <w:rsid w:val="000607C1"/>
    <w:rsid w:val="00060BB6"/>
    <w:rsid w:val="00060E00"/>
    <w:rsid w:val="0006111F"/>
    <w:rsid w:val="00061197"/>
    <w:rsid w:val="0006149B"/>
    <w:rsid w:val="00061E33"/>
    <w:rsid w:val="00062495"/>
    <w:rsid w:val="000626A6"/>
    <w:rsid w:val="00062C0A"/>
    <w:rsid w:val="00063357"/>
    <w:rsid w:val="000634C0"/>
    <w:rsid w:val="00063876"/>
    <w:rsid w:val="000638FE"/>
    <w:rsid w:val="00063D00"/>
    <w:rsid w:val="00063EB0"/>
    <w:rsid w:val="00064A90"/>
    <w:rsid w:val="00064CD1"/>
    <w:rsid w:val="000652EB"/>
    <w:rsid w:val="00065385"/>
    <w:rsid w:val="00065727"/>
    <w:rsid w:val="0006577E"/>
    <w:rsid w:val="00065B21"/>
    <w:rsid w:val="00066220"/>
    <w:rsid w:val="0006627F"/>
    <w:rsid w:val="000666BC"/>
    <w:rsid w:val="000669B3"/>
    <w:rsid w:val="000669BB"/>
    <w:rsid w:val="00066A5D"/>
    <w:rsid w:val="00066BD0"/>
    <w:rsid w:val="00067703"/>
    <w:rsid w:val="00067787"/>
    <w:rsid w:val="00067DE5"/>
    <w:rsid w:val="00070602"/>
    <w:rsid w:val="0007064D"/>
    <w:rsid w:val="0007084B"/>
    <w:rsid w:val="0007087F"/>
    <w:rsid w:val="00070A98"/>
    <w:rsid w:val="00070C21"/>
    <w:rsid w:val="00071238"/>
    <w:rsid w:val="00071509"/>
    <w:rsid w:val="00071B72"/>
    <w:rsid w:val="00071B81"/>
    <w:rsid w:val="00071BDC"/>
    <w:rsid w:val="0007245C"/>
    <w:rsid w:val="0007269F"/>
    <w:rsid w:val="00072BFB"/>
    <w:rsid w:val="00072C45"/>
    <w:rsid w:val="00073BDF"/>
    <w:rsid w:val="00074AE1"/>
    <w:rsid w:val="00074B95"/>
    <w:rsid w:val="0007515B"/>
    <w:rsid w:val="0007555C"/>
    <w:rsid w:val="00075C50"/>
    <w:rsid w:val="000763D7"/>
    <w:rsid w:val="00076619"/>
    <w:rsid w:val="000768F5"/>
    <w:rsid w:val="0007697F"/>
    <w:rsid w:val="00076AAC"/>
    <w:rsid w:val="00076C01"/>
    <w:rsid w:val="00077085"/>
    <w:rsid w:val="00077184"/>
    <w:rsid w:val="00077401"/>
    <w:rsid w:val="00077A45"/>
    <w:rsid w:val="000800BD"/>
    <w:rsid w:val="00080669"/>
    <w:rsid w:val="00080E5E"/>
    <w:rsid w:val="00080F28"/>
    <w:rsid w:val="00081061"/>
    <w:rsid w:val="00081480"/>
    <w:rsid w:val="00081A41"/>
    <w:rsid w:val="00081F17"/>
    <w:rsid w:val="00082551"/>
    <w:rsid w:val="00082AD0"/>
    <w:rsid w:val="00082CC0"/>
    <w:rsid w:val="00082CEA"/>
    <w:rsid w:val="00082D82"/>
    <w:rsid w:val="00082DB7"/>
    <w:rsid w:val="00082FC5"/>
    <w:rsid w:val="000835A6"/>
    <w:rsid w:val="000838EC"/>
    <w:rsid w:val="0008404E"/>
    <w:rsid w:val="0008442F"/>
    <w:rsid w:val="00084615"/>
    <w:rsid w:val="0008524D"/>
    <w:rsid w:val="000857CE"/>
    <w:rsid w:val="00086123"/>
    <w:rsid w:val="00086279"/>
    <w:rsid w:val="00086362"/>
    <w:rsid w:val="00086471"/>
    <w:rsid w:val="00086672"/>
    <w:rsid w:val="00086DA4"/>
    <w:rsid w:val="00086F3F"/>
    <w:rsid w:val="00087197"/>
    <w:rsid w:val="000871D9"/>
    <w:rsid w:val="000873EC"/>
    <w:rsid w:val="000876CD"/>
    <w:rsid w:val="00087880"/>
    <w:rsid w:val="00087A5C"/>
    <w:rsid w:val="00087C6F"/>
    <w:rsid w:val="00090020"/>
    <w:rsid w:val="000900C6"/>
    <w:rsid w:val="00090AE0"/>
    <w:rsid w:val="00091166"/>
    <w:rsid w:val="00091880"/>
    <w:rsid w:val="00091A0C"/>
    <w:rsid w:val="00091A23"/>
    <w:rsid w:val="00091E22"/>
    <w:rsid w:val="00092089"/>
    <w:rsid w:val="000920CD"/>
    <w:rsid w:val="000924CF"/>
    <w:rsid w:val="0009261F"/>
    <w:rsid w:val="00092A71"/>
    <w:rsid w:val="00092B60"/>
    <w:rsid w:val="00093374"/>
    <w:rsid w:val="00093534"/>
    <w:rsid w:val="00093784"/>
    <w:rsid w:val="00093A19"/>
    <w:rsid w:val="00093B56"/>
    <w:rsid w:val="000940E2"/>
    <w:rsid w:val="00094541"/>
    <w:rsid w:val="000948F5"/>
    <w:rsid w:val="00094A05"/>
    <w:rsid w:val="00094AD0"/>
    <w:rsid w:val="0009528D"/>
    <w:rsid w:val="000957CF"/>
    <w:rsid w:val="00096074"/>
    <w:rsid w:val="000963BC"/>
    <w:rsid w:val="00096A07"/>
    <w:rsid w:val="00097B3B"/>
    <w:rsid w:val="00097CCF"/>
    <w:rsid w:val="00097CD6"/>
    <w:rsid w:val="00097E8B"/>
    <w:rsid w:val="000A00D5"/>
    <w:rsid w:val="000A0C0F"/>
    <w:rsid w:val="000A0C66"/>
    <w:rsid w:val="000A1067"/>
    <w:rsid w:val="000A12AB"/>
    <w:rsid w:val="000A1504"/>
    <w:rsid w:val="000A1599"/>
    <w:rsid w:val="000A1EBB"/>
    <w:rsid w:val="000A23DA"/>
    <w:rsid w:val="000A2C43"/>
    <w:rsid w:val="000A3484"/>
    <w:rsid w:val="000A3B35"/>
    <w:rsid w:val="000A3B6B"/>
    <w:rsid w:val="000A3BA9"/>
    <w:rsid w:val="000A3EDF"/>
    <w:rsid w:val="000A3EFC"/>
    <w:rsid w:val="000A41DF"/>
    <w:rsid w:val="000A43D6"/>
    <w:rsid w:val="000A4778"/>
    <w:rsid w:val="000A509F"/>
    <w:rsid w:val="000A586E"/>
    <w:rsid w:val="000A5B0E"/>
    <w:rsid w:val="000A5CDB"/>
    <w:rsid w:val="000A6223"/>
    <w:rsid w:val="000A6486"/>
    <w:rsid w:val="000A6546"/>
    <w:rsid w:val="000A713B"/>
    <w:rsid w:val="000A747B"/>
    <w:rsid w:val="000A77AA"/>
    <w:rsid w:val="000A7B45"/>
    <w:rsid w:val="000A7BB3"/>
    <w:rsid w:val="000A7BCE"/>
    <w:rsid w:val="000A7BE2"/>
    <w:rsid w:val="000A7E0F"/>
    <w:rsid w:val="000B02D1"/>
    <w:rsid w:val="000B033B"/>
    <w:rsid w:val="000B0BD1"/>
    <w:rsid w:val="000B0C95"/>
    <w:rsid w:val="000B0E57"/>
    <w:rsid w:val="000B0E91"/>
    <w:rsid w:val="000B0F2C"/>
    <w:rsid w:val="000B106D"/>
    <w:rsid w:val="000B1483"/>
    <w:rsid w:val="000B1F47"/>
    <w:rsid w:val="000B22AD"/>
    <w:rsid w:val="000B2ACE"/>
    <w:rsid w:val="000B3718"/>
    <w:rsid w:val="000B376E"/>
    <w:rsid w:val="000B3927"/>
    <w:rsid w:val="000B42CE"/>
    <w:rsid w:val="000B4354"/>
    <w:rsid w:val="000B4A30"/>
    <w:rsid w:val="000B4B23"/>
    <w:rsid w:val="000B5634"/>
    <w:rsid w:val="000B5CB1"/>
    <w:rsid w:val="000B681C"/>
    <w:rsid w:val="000B6BD4"/>
    <w:rsid w:val="000B6F79"/>
    <w:rsid w:val="000B7053"/>
    <w:rsid w:val="000B7229"/>
    <w:rsid w:val="000B75BD"/>
    <w:rsid w:val="000B776A"/>
    <w:rsid w:val="000C0872"/>
    <w:rsid w:val="000C0A2D"/>
    <w:rsid w:val="000C113F"/>
    <w:rsid w:val="000C1454"/>
    <w:rsid w:val="000C1642"/>
    <w:rsid w:val="000C1D67"/>
    <w:rsid w:val="000C1E8E"/>
    <w:rsid w:val="000C2974"/>
    <w:rsid w:val="000C29F3"/>
    <w:rsid w:val="000C305A"/>
    <w:rsid w:val="000C3348"/>
    <w:rsid w:val="000C3511"/>
    <w:rsid w:val="000C3990"/>
    <w:rsid w:val="000C4221"/>
    <w:rsid w:val="000C4267"/>
    <w:rsid w:val="000C434D"/>
    <w:rsid w:val="000C4800"/>
    <w:rsid w:val="000C482A"/>
    <w:rsid w:val="000C54AF"/>
    <w:rsid w:val="000C579D"/>
    <w:rsid w:val="000C5B01"/>
    <w:rsid w:val="000C6386"/>
    <w:rsid w:val="000C6636"/>
    <w:rsid w:val="000C66D1"/>
    <w:rsid w:val="000C672B"/>
    <w:rsid w:val="000C6B77"/>
    <w:rsid w:val="000C6D87"/>
    <w:rsid w:val="000C6EF6"/>
    <w:rsid w:val="000C7892"/>
    <w:rsid w:val="000C7E4E"/>
    <w:rsid w:val="000D01E6"/>
    <w:rsid w:val="000D0499"/>
    <w:rsid w:val="000D05FC"/>
    <w:rsid w:val="000D09FD"/>
    <w:rsid w:val="000D0A09"/>
    <w:rsid w:val="000D0E3C"/>
    <w:rsid w:val="000D1753"/>
    <w:rsid w:val="000D199F"/>
    <w:rsid w:val="000D1A39"/>
    <w:rsid w:val="000D1A5B"/>
    <w:rsid w:val="000D2028"/>
    <w:rsid w:val="000D28C0"/>
    <w:rsid w:val="000D2B3C"/>
    <w:rsid w:val="000D2D11"/>
    <w:rsid w:val="000D4128"/>
    <w:rsid w:val="000D4C4E"/>
    <w:rsid w:val="000D4EFC"/>
    <w:rsid w:val="000D5133"/>
    <w:rsid w:val="000D5523"/>
    <w:rsid w:val="000D5E1F"/>
    <w:rsid w:val="000D5E74"/>
    <w:rsid w:val="000D681C"/>
    <w:rsid w:val="000D6F8D"/>
    <w:rsid w:val="000D7A64"/>
    <w:rsid w:val="000D7CFC"/>
    <w:rsid w:val="000D7E84"/>
    <w:rsid w:val="000D7ECA"/>
    <w:rsid w:val="000E0FB5"/>
    <w:rsid w:val="000E151E"/>
    <w:rsid w:val="000E158D"/>
    <w:rsid w:val="000E19F2"/>
    <w:rsid w:val="000E2489"/>
    <w:rsid w:val="000E27B7"/>
    <w:rsid w:val="000E2D99"/>
    <w:rsid w:val="000E2DB3"/>
    <w:rsid w:val="000E36DD"/>
    <w:rsid w:val="000E38C7"/>
    <w:rsid w:val="000E3FDC"/>
    <w:rsid w:val="000E469D"/>
    <w:rsid w:val="000E4A4A"/>
    <w:rsid w:val="000E527E"/>
    <w:rsid w:val="000E67F3"/>
    <w:rsid w:val="000E682D"/>
    <w:rsid w:val="000E7409"/>
    <w:rsid w:val="000E76B0"/>
    <w:rsid w:val="000E7BA4"/>
    <w:rsid w:val="000E7F4F"/>
    <w:rsid w:val="000F016D"/>
    <w:rsid w:val="000F0692"/>
    <w:rsid w:val="000F07F7"/>
    <w:rsid w:val="000F0912"/>
    <w:rsid w:val="000F0A90"/>
    <w:rsid w:val="000F0FA7"/>
    <w:rsid w:val="000F1527"/>
    <w:rsid w:val="000F16EA"/>
    <w:rsid w:val="000F1E74"/>
    <w:rsid w:val="000F236B"/>
    <w:rsid w:val="000F2A75"/>
    <w:rsid w:val="000F2C7F"/>
    <w:rsid w:val="000F3C02"/>
    <w:rsid w:val="000F4197"/>
    <w:rsid w:val="000F4454"/>
    <w:rsid w:val="000F4587"/>
    <w:rsid w:val="000F4637"/>
    <w:rsid w:val="000F46A3"/>
    <w:rsid w:val="000F483A"/>
    <w:rsid w:val="000F4997"/>
    <w:rsid w:val="000F4BEE"/>
    <w:rsid w:val="000F4EE6"/>
    <w:rsid w:val="000F50A3"/>
    <w:rsid w:val="000F53B2"/>
    <w:rsid w:val="000F5DEE"/>
    <w:rsid w:val="000F6FDE"/>
    <w:rsid w:val="000F7421"/>
    <w:rsid w:val="000F7880"/>
    <w:rsid w:val="000F7BE4"/>
    <w:rsid w:val="0010010B"/>
    <w:rsid w:val="0010032A"/>
    <w:rsid w:val="00100541"/>
    <w:rsid w:val="00100899"/>
    <w:rsid w:val="00100920"/>
    <w:rsid w:val="00100937"/>
    <w:rsid w:val="00100A1E"/>
    <w:rsid w:val="00100A1F"/>
    <w:rsid w:val="00100DF4"/>
    <w:rsid w:val="001019E0"/>
    <w:rsid w:val="00102300"/>
    <w:rsid w:val="001026D2"/>
    <w:rsid w:val="001028C4"/>
    <w:rsid w:val="00102FD8"/>
    <w:rsid w:val="0010360B"/>
    <w:rsid w:val="00104077"/>
    <w:rsid w:val="00104159"/>
    <w:rsid w:val="001041D1"/>
    <w:rsid w:val="00104349"/>
    <w:rsid w:val="0010471A"/>
    <w:rsid w:val="00104877"/>
    <w:rsid w:val="001056D0"/>
    <w:rsid w:val="0010596B"/>
    <w:rsid w:val="00105DED"/>
    <w:rsid w:val="00106738"/>
    <w:rsid w:val="00106812"/>
    <w:rsid w:val="001069A0"/>
    <w:rsid w:val="00106D87"/>
    <w:rsid w:val="001071C7"/>
    <w:rsid w:val="00107276"/>
    <w:rsid w:val="001075FE"/>
    <w:rsid w:val="001077CB"/>
    <w:rsid w:val="00107950"/>
    <w:rsid w:val="00107ACA"/>
    <w:rsid w:val="00107C45"/>
    <w:rsid w:val="00107D7B"/>
    <w:rsid w:val="001102DE"/>
    <w:rsid w:val="00110338"/>
    <w:rsid w:val="001106FE"/>
    <w:rsid w:val="001107F1"/>
    <w:rsid w:val="001110CF"/>
    <w:rsid w:val="0011122C"/>
    <w:rsid w:val="001116D4"/>
    <w:rsid w:val="001118C0"/>
    <w:rsid w:val="001119A2"/>
    <w:rsid w:val="00111D86"/>
    <w:rsid w:val="00112307"/>
    <w:rsid w:val="00112E8F"/>
    <w:rsid w:val="00113288"/>
    <w:rsid w:val="001138E5"/>
    <w:rsid w:val="00113F25"/>
    <w:rsid w:val="0011425B"/>
    <w:rsid w:val="001144D9"/>
    <w:rsid w:val="001144E9"/>
    <w:rsid w:val="00114B9A"/>
    <w:rsid w:val="0011531A"/>
    <w:rsid w:val="00115AF3"/>
    <w:rsid w:val="00115AF7"/>
    <w:rsid w:val="00115BF1"/>
    <w:rsid w:val="00115C53"/>
    <w:rsid w:val="00115CDE"/>
    <w:rsid w:val="00116222"/>
    <w:rsid w:val="00116958"/>
    <w:rsid w:val="001171BE"/>
    <w:rsid w:val="00117646"/>
    <w:rsid w:val="0011789F"/>
    <w:rsid w:val="00117D13"/>
    <w:rsid w:val="00117E57"/>
    <w:rsid w:val="001203AE"/>
    <w:rsid w:val="001206DC"/>
    <w:rsid w:val="001207D2"/>
    <w:rsid w:val="00121420"/>
    <w:rsid w:val="0012195D"/>
    <w:rsid w:val="001227FE"/>
    <w:rsid w:val="00122AFB"/>
    <w:rsid w:val="00122BDB"/>
    <w:rsid w:val="00123486"/>
    <w:rsid w:val="0012349D"/>
    <w:rsid w:val="001236DF"/>
    <w:rsid w:val="0012393D"/>
    <w:rsid w:val="0012393E"/>
    <w:rsid w:val="00123E72"/>
    <w:rsid w:val="00123EA7"/>
    <w:rsid w:val="001243EF"/>
    <w:rsid w:val="00124595"/>
    <w:rsid w:val="0012498C"/>
    <w:rsid w:val="00124E8C"/>
    <w:rsid w:val="0012511A"/>
    <w:rsid w:val="001253C5"/>
    <w:rsid w:val="00125727"/>
    <w:rsid w:val="00125900"/>
    <w:rsid w:val="00125C3A"/>
    <w:rsid w:val="001262B4"/>
    <w:rsid w:val="00126492"/>
    <w:rsid w:val="00126B1B"/>
    <w:rsid w:val="00126F1E"/>
    <w:rsid w:val="00127513"/>
    <w:rsid w:val="00127645"/>
    <w:rsid w:val="00127698"/>
    <w:rsid w:val="001301D5"/>
    <w:rsid w:val="001301F7"/>
    <w:rsid w:val="0013036C"/>
    <w:rsid w:val="001304AF"/>
    <w:rsid w:val="0013056E"/>
    <w:rsid w:val="00130646"/>
    <w:rsid w:val="00130649"/>
    <w:rsid w:val="001306B0"/>
    <w:rsid w:val="00130CD4"/>
    <w:rsid w:val="00130D16"/>
    <w:rsid w:val="0013135F"/>
    <w:rsid w:val="00131754"/>
    <w:rsid w:val="00131A51"/>
    <w:rsid w:val="001324F4"/>
    <w:rsid w:val="001329D5"/>
    <w:rsid w:val="00132DA5"/>
    <w:rsid w:val="00133844"/>
    <w:rsid w:val="00133A7F"/>
    <w:rsid w:val="00133C42"/>
    <w:rsid w:val="00133D2C"/>
    <w:rsid w:val="001341BB"/>
    <w:rsid w:val="001343AE"/>
    <w:rsid w:val="00134C2E"/>
    <w:rsid w:val="00134D07"/>
    <w:rsid w:val="00134E78"/>
    <w:rsid w:val="00135E13"/>
    <w:rsid w:val="001362E4"/>
    <w:rsid w:val="0013647D"/>
    <w:rsid w:val="001365FE"/>
    <w:rsid w:val="00136636"/>
    <w:rsid w:val="001366AD"/>
    <w:rsid w:val="001368E0"/>
    <w:rsid w:val="00136B5F"/>
    <w:rsid w:val="00136BE0"/>
    <w:rsid w:val="0013752A"/>
    <w:rsid w:val="00137F9D"/>
    <w:rsid w:val="00140242"/>
    <w:rsid w:val="001403A2"/>
    <w:rsid w:val="001403D4"/>
    <w:rsid w:val="00140418"/>
    <w:rsid w:val="001404A8"/>
    <w:rsid w:val="00140690"/>
    <w:rsid w:val="00140AA8"/>
    <w:rsid w:val="00140E59"/>
    <w:rsid w:val="00141231"/>
    <w:rsid w:val="00141409"/>
    <w:rsid w:val="001415EF"/>
    <w:rsid w:val="00141701"/>
    <w:rsid w:val="00142076"/>
    <w:rsid w:val="00142520"/>
    <w:rsid w:val="001425C4"/>
    <w:rsid w:val="00142DF0"/>
    <w:rsid w:val="00142F6E"/>
    <w:rsid w:val="001432E5"/>
    <w:rsid w:val="00143576"/>
    <w:rsid w:val="00143DC5"/>
    <w:rsid w:val="00144155"/>
    <w:rsid w:val="0014428F"/>
    <w:rsid w:val="001445C3"/>
    <w:rsid w:val="00144B3A"/>
    <w:rsid w:val="0014534B"/>
    <w:rsid w:val="0014546D"/>
    <w:rsid w:val="001458B0"/>
    <w:rsid w:val="00145BB6"/>
    <w:rsid w:val="00145CAC"/>
    <w:rsid w:val="00145D2B"/>
    <w:rsid w:val="00145D44"/>
    <w:rsid w:val="0014612C"/>
    <w:rsid w:val="001465EF"/>
    <w:rsid w:val="001475AC"/>
    <w:rsid w:val="00147A96"/>
    <w:rsid w:val="00147AB1"/>
    <w:rsid w:val="00147B51"/>
    <w:rsid w:val="00147D24"/>
    <w:rsid w:val="00150553"/>
    <w:rsid w:val="00151434"/>
    <w:rsid w:val="00151B79"/>
    <w:rsid w:val="00151EB7"/>
    <w:rsid w:val="00151F3F"/>
    <w:rsid w:val="00151F6A"/>
    <w:rsid w:val="00152329"/>
    <w:rsid w:val="00152B70"/>
    <w:rsid w:val="00152CB4"/>
    <w:rsid w:val="00152CC1"/>
    <w:rsid w:val="00152E4B"/>
    <w:rsid w:val="00152FD2"/>
    <w:rsid w:val="001535D6"/>
    <w:rsid w:val="00153676"/>
    <w:rsid w:val="00153A51"/>
    <w:rsid w:val="00153A56"/>
    <w:rsid w:val="001540DB"/>
    <w:rsid w:val="001545EB"/>
    <w:rsid w:val="00154D6F"/>
    <w:rsid w:val="00154D83"/>
    <w:rsid w:val="00155378"/>
    <w:rsid w:val="001556E2"/>
    <w:rsid w:val="00155D73"/>
    <w:rsid w:val="00156036"/>
    <w:rsid w:val="00156136"/>
    <w:rsid w:val="001564B4"/>
    <w:rsid w:val="00156BF6"/>
    <w:rsid w:val="00156C1F"/>
    <w:rsid w:val="00156D20"/>
    <w:rsid w:val="001579FC"/>
    <w:rsid w:val="00157CB5"/>
    <w:rsid w:val="00157EEB"/>
    <w:rsid w:val="00160056"/>
    <w:rsid w:val="00160661"/>
    <w:rsid w:val="00161740"/>
    <w:rsid w:val="0016185B"/>
    <w:rsid w:val="001618AD"/>
    <w:rsid w:val="00161A66"/>
    <w:rsid w:val="00162456"/>
    <w:rsid w:val="0016397A"/>
    <w:rsid w:val="00163CA3"/>
    <w:rsid w:val="00163CB2"/>
    <w:rsid w:val="00164F37"/>
    <w:rsid w:val="00164F6A"/>
    <w:rsid w:val="00164F75"/>
    <w:rsid w:val="001653DB"/>
    <w:rsid w:val="00165854"/>
    <w:rsid w:val="0016586F"/>
    <w:rsid w:val="00166EE1"/>
    <w:rsid w:val="00167816"/>
    <w:rsid w:val="00167922"/>
    <w:rsid w:val="0017025F"/>
    <w:rsid w:val="001706B2"/>
    <w:rsid w:val="00170709"/>
    <w:rsid w:val="00170CCA"/>
    <w:rsid w:val="00171076"/>
    <w:rsid w:val="0017113B"/>
    <w:rsid w:val="0017189E"/>
    <w:rsid w:val="00171C22"/>
    <w:rsid w:val="00172E4D"/>
    <w:rsid w:val="00173554"/>
    <w:rsid w:val="0017373D"/>
    <w:rsid w:val="00173819"/>
    <w:rsid w:val="00173A08"/>
    <w:rsid w:val="00173E8E"/>
    <w:rsid w:val="00173ED8"/>
    <w:rsid w:val="001742CB"/>
    <w:rsid w:val="001748AC"/>
    <w:rsid w:val="00174946"/>
    <w:rsid w:val="00175119"/>
    <w:rsid w:val="00175921"/>
    <w:rsid w:val="001759E9"/>
    <w:rsid w:val="00175C30"/>
    <w:rsid w:val="00175CC7"/>
    <w:rsid w:val="0017686A"/>
    <w:rsid w:val="00176E66"/>
    <w:rsid w:val="001777AB"/>
    <w:rsid w:val="00177917"/>
    <w:rsid w:val="00177939"/>
    <w:rsid w:val="001802AA"/>
    <w:rsid w:val="0018088D"/>
    <w:rsid w:val="0018089C"/>
    <w:rsid w:val="0018091B"/>
    <w:rsid w:val="00180C2D"/>
    <w:rsid w:val="00181313"/>
    <w:rsid w:val="001814AD"/>
    <w:rsid w:val="00181C1B"/>
    <w:rsid w:val="00181C57"/>
    <w:rsid w:val="001823E2"/>
    <w:rsid w:val="00182604"/>
    <w:rsid w:val="001827AB"/>
    <w:rsid w:val="00182A16"/>
    <w:rsid w:val="00183543"/>
    <w:rsid w:val="00183595"/>
    <w:rsid w:val="00183786"/>
    <w:rsid w:val="00183D9F"/>
    <w:rsid w:val="00184048"/>
    <w:rsid w:val="00184B80"/>
    <w:rsid w:val="00184C5D"/>
    <w:rsid w:val="00184F02"/>
    <w:rsid w:val="00185245"/>
    <w:rsid w:val="00185288"/>
    <w:rsid w:val="00185931"/>
    <w:rsid w:val="00185DA2"/>
    <w:rsid w:val="00185DC7"/>
    <w:rsid w:val="00186525"/>
    <w:rsid w:val="00186C57"/>
    <w:rsid w:val="0018709D"/>
    <w:rsid w:val="001871D9"/>
    <w:rsid w:val="0018726A"/>
    <w:rsid w:val="0018729A"/>
    <w:rsid w:val="001875C3"/>
    <w:rsid w:val="0018778C"/>
    <w:rsid w:val="001878C5"/>
    <w:rsid w:val="0018796D"/>
    <w:rsid w:val="00187C46"/>
    <w:rsid w:val="00187D9B"/>
    <w:rsid w:val="00187E69"/>
    <w:rsid w:val="00187E9F"/>
    <w:rsid w:val="00187FC6"/>
    <w:rsid w:val="00190024"/>
    <w:rsid w:val="001901A0"/>
    <w:rsid w:val="00190289"/>
    <w:rsid w:val="00190468"/>
    <w:rsid w:val="001904F5"/>
    <w:rsid w:val="001904FC"/>
    <w:rsid w:val="00190522"/>
    <w:rsid w:val="00190B94"/>
    <w:rsid w:val="0019149F"/>
    <w:rsid w:val="00191AC7"/>
    <w:rsid w:val="00191ECD"/>
    <w:rsid w:val="00192B19"/>
    <w:rsid w:val="0019305C"/>
    <w:rsid w:val="001931F9"/>
    <w:rsid w:val="00193A48"/>
    <w:rsid w:val="00194022"/>
    <w:rsid w:val="00194C59"/>
    <w:rsid w:val="00194C78"/>
    <w:rsid w:val="00195135"/>
    <w:rsid w:val="001959C3"/>
    <w:rsid w:val="00195B08"/>
    <w:rsid w:val="00195F85"/>
    <w:rsid w:val="0019695E"/>
    <w:rsid w:val="00196CA6"/>
    <w:rsid w:val="0019708F"/>
    <w:rsid w:val="001A01C1"/>
    <w:rsid w:val="001A10FD"/>
    <w:rsid w:val="001A13FE"/>
    <w:rsid w:val="001A1419"/>
    <w:rsid w:val="001A2F1B"/>
    <w:rsid w:val="001A4B1A"/>
    <w:rsid w:val="001A4D40"/>
    <w:rsid w:val="001A5CF0"/>
    <w:rsid w:val="001A5E84"/>
    <w:rsid w:val="001A617E"/>
    <w:rsid w:val="001A649F"/>
    <w:rsid w:val="001A6804"/>
    <w:rsid w:val="001A6A7A"/>
    <w:rsid w:val="001A6BD6"/>
    <w:rsid w:val="001A700A"/>
    <w:rsid w:val="001A7068"/>
    <w:rsid w:val="001A70E1"/>
    <w:rsid w:val="001A7161"/>
    <w:rsid w:val="001A7643"/>
    <w:rsid w:val="001A7A1D"/>
    <w:rsid w:val="001A7AAF"/>
    <w:rsid w:val="001A7B85"/>
    <w:rsid w:val="001A7E07"/>
    <w:rsid w:val="001A7E55"/>
    <w:rsid w:val="001B03AC"/>
    <w:rsid w:val="001B040F"/>
    <w:rsid w:val="001B10EE"/>
    <w:rsid w:val="001B1241"/>
    <w:rsid w:val="001B13A7"/>
    <w:rsid w:val="001B1E0D"/>
    <w:rsid w:val="001B264A"/>
    <w:rsid w:val="001B2714"/>
    <w:rsid w:val="001B27C2"/>
    <w:rsid w:val="001B2C3E"/>
    <w:rsid w:val="001B2C88"/>
    <w:rsid w:val="001B2D25"/>
    <w:rsid w:val="001B2F3C"/>
    <w:rsid w:val="001B3510"/>
    <w:rsid w:val="001B3D7E"/>
    <w:rsid w:val="001B4145"/>
    <w:rsid w:val="001B42CD"/>
    <w:rsid w:val="001B4BD7"/>
    <w:rsid w:val="001B4EC6"/>
    <w:rsid w:val="001B4FDF"/>
    <w:rsid w:val="001B5577"/>
    <w:rsid w:val="001B64A5"/>
    <w:rsid w:val="001B6758"/>
    <w:rsid w:val="001B680A"/>
    <w:rsid w:val="001B68EB"/>
    <w:rsid w:val="001B6ECD"/>
    <w:rsid w:val="001B7D5A"/>
    <w:rsid w:val="001C0245"/>
    <w:rsid w:val="001C056A"/>
    <w:rsid w:val="001C0C25"/>
    <w:rsid w:val="001C14AA"/>
    <w:rsid w:val="001C18E1"/>
    <w:rsid w:val="001C1924"/>
    <w:rsid w:val="001C1E8B"/>
    <w:rsid w:val="001C23B8"/>
    <w:rsid w:val="001C2787"/>
    <w:rsid w:val="001C314C"/>
    <w:rsid w:val="001C3315"/>
    <w:rsid w:val="001C393B"/>
    <w:rsid w:val="001C3DA3"/>
    <w:rsid w:val="001C3DF2"/>
    <w:rsid w:val="001C3E47"/>
    <w:rsid w:val="001C42B0"/>
    <w:rsid w:val="001C4395"/>
    <w:rsid w:val="001C4414"/>
    <w:rsid w:val="001C4609"/>
    <w:rsid w:val="001C4B96"/>
    <w:rsid w:val="001C4C34"/>
    <w:rsid w:val="001C4DCE"/>
    <w:rsid w:val="001C596E"/>
    <w:rsid w:val="001C5CCA"/>
    <w:rsid w:val="001C5E14"/>
    <w:rsid w:val="001C6B99"/>
    <w:rsid w:val="001C6BEB"/>
    <w:rsid w:val="001C7356"/>
    <w:rsid w:val="001C73EC"/>
    <w:rsid w:val="001C758B"/>
    <w:rsid w:val="001C75CB"/>
    <w:rsid w:val="001C7799"/>
    <w:rsid w:val="001C7A06"/>
    <w:rsid w:val="001C7DBD"/>
    <w:rsid w:val="001C7E48"/>
    <w:rsid w:val="001D00AA"/>
    <w:rsid w:val="001D00B0"/>
    <w:rsid w:val="001D0200"/>
    <w:rsid w:val="001D0855"/>
    <w:rsid w:val="001D0A8E"/>
    <w:rsid w:val="001D1316"/>
    <w:rsid w:val="001D1CF3"/>
    <w:rsid w:val="001D2FAF"/>
    <w:rsid w:val="001D3E5C"/>
    <w:rsid w:val="001D432E"/>
    <w:rsid w:val="001D4371"/>
    <w:rsid w:val="001D46C7"/>
    <w:rsid w:val="001D4F05"/>
    <w:rsid w:val="001D4FBC"/>
    <w:rsid w:val="001D54F1"/>
    <w:rsid w:val="001D59AE"/>
    <w:rsid w:val="001D5A34"/>
    <w:rsid w:val="001D673D"/>
    <w:rsid w:val="001D68A0"/>
    <w:rsid w:val="001D6E1C"/>
    <w:rsid w:val="001D7D66"/>
    <w:rsid w:val="001E007B"/>
    <w:rsid w:val="001E043C"/>
    <w:rsid w:val="001E07B3"/>
    <w:rsid w:val="001E0A3B"/>
    <w:rsid w:val="001E0B01"/>
    <w:rsid w:val="001E0E7D"/>
    <w:rsid w:val="001E103D"/>
    <w:rsid w:val="001E1586"/>
    <w:rsid w:val="001E18E3"/>
    <w:rsid w:val="001E20A0"/>
    <w:rsid w:val="001E2485"/>
    <w:rsid w:val="001E25A3"/>
    <w:rsid w:val="001E2D6B"/>
    <w:rsid w:val="001E2E08"/>
    <w:rsid w:val="001E30D2"/>
    <w:rsid w:val="001E34CB"/>
    <w:rsid w:val="001E3939"/>
    <w:rsid w:val="001E3942"/>
    <w:rsid w:val="001E44C1"/>
    <w:rsid w:val="001E5B5F"/>
    <w:rsid w:val="001E5BEF"/>
    <w:rsid w:val="001E5CFA"/>
    <w:rsid w:val="001E5E6F"/>
    <w:rsid w:val="001E6079"/>
    <w:rsid w:val="001E6343"/>
    <w:rsid w:val="001E78A0"/>
    <w:rsid w:val="001E7F8B"/>
    <w:rsid w:val="001F01C8"/>
    <w:rsid w:val="001F0866"/>
    <w:rsid w:val="001F0A75"/>
    <w:rsid w:val="001F0FC1"/>
    <w:rsid w:val="001F12DA"/>
    <w:rsid w:val="001F17BE"/>
    <w:rsid w:val="001F190C"/>
    <w:rsid w:val="001F1D99"/>
    <w:rsid w:val="001F1F86"/>
    <w:rsid w:val="001F241A"/>
    <w:rsid w:val="001F24D4"/>
    <w:rsid w:val="001F26CF"/>
    <w:rsid w:val="001F27C5"/>
    <w:rsid w:val="001F2DF4"/>
    <w:rsid w:val="001F2F42"/>
    <w:rsid w:val="001F34BD"/>
    <w:rsid w:val="001F34E4"/>
    <w:rsid w:val="001F3C8B"/>
    <w:rsid w:val="001F41D9"/>
    <w:rsid w:val="001F4681"/>
    <w:rsid w:val="001F5725"/>
    <w:rsid w:val="001F5912"/>
    <w:rsid w:val="001F5D60"/>
    <w:rsid w:val="001F6E22"/>
    <w:rsid w:val="001F70B4"/>
    <w:rsid w:val="001F737B"/>
    <w:rsid w:val="001F74B2"/>
    <w:rsid w:val="001F74E3"/>
    <w:rsid w:val="001F7A56"/>
    <w:rsid w:val="001F7B63"/>
    <w:rsid w:val="0020024D"/>
    <w:rsid w:val="00200366"/>
    <w:rsid w:val="002006EA"/>
    <w:rsid w:val="00200BAC"/>
    <w:rsid w:val="00201F6F"/>
    <w:rsid w:val="0020220A"/>
    <w:rsid w:val="0020276C"/>
    <w:rsid w:val="00202E82"/>
    <w:rsid w:val="002037E3"/>
    <w:rsid w:val="002037FD"/>
    <w:rsid w:val="00203A9A"/>
    <w:rsid w:val="0020414A"/>
    <w:rsid w:val="0020422D"/>
    <w:rsid w:val="002047A6"/>
    <w:rsid w:val="00204842"/>
    <w:rsid w:val="00204846"/>
    <w:rsid w:val="0020497A"/>
    <w:rsid w:val="00205203"/>
    <w:rsid w:val="00205506"/>
    <w:rsid w:val="00205530"/>
    <w:rsid w:val="00205C72"/>
    <w:rsid w:val="00206050"/>
    <w:rsid w:val="00206142"/>
    <w:rsid w:val="00206421"/>
    <w:rsid w:val="00206A47"/>
    <w:rsid w:val="00206FC8"/>
    <w:rsid w:val="00207FB2"/>
    <w:rsid w:val="0021048F"/>
    <w:rsid w:val="0021070D"/>
    <w:rsid w:val="00210F02"/>
    <w:rsid w:val="00211319"/>
    <w:rsid w:val="00211328"/>
    <w:rsid w:val="002114CC"/>
    <w:rsid w:val="00211603"/>
    <w:rsid w:val="00211A79"/>
    <w:rsid w:val="00211DBE"/>
    <w:rsid w:val="00212490"/>
    <w:rsid w:val="002126C1"/>
    <w:rsid w:val="00212845"/>
    <w:rsid w:val="002134F2"/>
    <w:rsid w:val="0021360D"/>
    <w:rsid w:val="00213BE2"/>
    <w:rsid w:val="00213C17"/>
    <w:rsid w:val="00213C19"/>
    <w:rsid w:val="00213E04"/>
    <w:rsid w:val="00213E1A"/>
    <w:rsid w:val="00214CA9"/>
    <w:rsid w:val="00214F09"/>
    <w:rsid w:val="00215282"/>
    <w:rsid w:val="002153D3"/>
    <w:rsid w:val="002156F4"/>
    <w:rsid w:val="00215CCC"/>
    <w:rsid w:val="002165F5"/>
    <w:rsid w:val="00216893"/>
    <w:rsid w:val="002168CE"/>
    <w:rsid w:val="00216A29"/>
    <w:rsid w:val="00216A72"/>
    <w:rsid w:val="00216D95"/>
    <w:rsid w:val="00216EE5"/>
    <w:rsid w:val="00216F2A"/>
    <w:rsid w:val="002173E7"/>
    <w:rsid w:val="002176AB"/>
    <w:rsid w:val="00217B54"/>
    <w:rsid w:val="00217EF3"/>
    <w:rsid w:val="002202D8"/>
    <w:rsid w:val="002203F3"/>
    <w:rsid w:val="002206C7"/>
    <w:rsid w:val="00220928"/>
    <w:rsid w:val="00220E79"/>
    <w:rsid w:val="00220FBA"/>
    <w:rsid w:val="002211BE"/>
    <w:rsid w:val="0022147C"/>
    <w:rsid w:val="002214B1"/>
    <w:rsid w:val="00221B3B"/>
    <w:rsid w:val="00221D5C"/>
    <w:rsid w:val="00222241"/>
    <w:rsid w:val="00222A6E"/>
    <w:rsid w:val="00222BC1"/>
    <w:rsid w:val="00222E69"/>
    <w:rsid w:val="0022339C"/>
    <w:rsid w:val="00224CF2"/>
    <w:rsid w:val="002254A5"/>
    <w:rsid w:val="00225798"/>
    <w:rsid w:val="00225D23"/>
    <w:rsid w:val="00225FA7"/>
    <w:rsid w:val="00226045"/>
    <w:rsid w:val="002264B4"/>
    <w:rsid w:val="00226694"/>
    <w:rsid w:val="00226702"/>
    <w:rsid w:val="00227772"/>
    <w:rsid w:val="00227802"/>
    <w:rsid w:val="00227AB1"/>
    <w:rsid w:val="00230690"/>
    <w:rsid w:val="00230A87"/>
    <w:rsid w:val="00231080"/>
    <w:rsid w:val="002310E7"/>
    <w:rsid w:val="00231E57"/>
    <w:rsid w:val="002321A6"/>
    <w:rsid w:val="002328B7"/>
    <w:rsid w:val="002334B4"/>
    <w:rsid w:val="00233636"/>
    <w:rsid w:val="002336BD"/>
    <w:rsid w:val="00233ABF"/>
    <w:rsid w:val="00234A5D"/>
    <w:rsid w:val="00234CB2"/>
    <w:rsid w:val="00234DE4"/>
    <w:rsid w:val="00235443"/>
    <w:rsid w:val="002358E3"/>
    <w:rsid w:val="00235C3A"/>
    <w:rsid w:val="00236579"/>
    <w:rsid w:val="00236C8E"/>
    <w:rsid w:val="00237432"/>
    <w:rsid w:val="002374BC"/>
    <w:rsid w:val="00237CBA"/>
    <w:rsid w:val="0024008E"/>
    <w:rsid w:val="002401D0"/>
    <w:rsid w:val="002402A4"/>
    <w:rsid w:val="00240537"/>
    <w:rsid w:val="00240A40"/>
    <w:rsid w:val="00240DEB"/>
    <w:rsid w:val="00240F5B"/>
    <w:rsid w:val="00241665"/>
    <w:rsid w:val="00241990"/>
    <w:rsid w:val="00241C01"/>
    <w:rsid w:val="002423AC"/>
    <w:rsid w:val="002424AE"/>
    <w:rsid w:val="0024336A"/>
    <w:rsid w:val="0024353B"/>
    <w:rsid w:val="0024361B"/>
    <w:rsid w:val="002439FF"/>
    <w:rsid w:val="00244066"/>
    <w:rsid w:val="0024410F"/>
    <w:rsid w:val="00244684"/>
    <w:rsid w:val="00244DD5"/>
    <w:rsid w:val="00244DF8"/>
    <w:rsid w:val="00244FB6"/>
    <w:rsid w:val="0024590E"/>
    <w:rsid w:val="00245CB2"/>
    <w:rsid w:val="0024629D"/>
    <w:rsid w:val="002462CF"/>
    <w:rsid w:val="00246687"/>
    <w:rsid w:val="002467C0"/>
    <w:rsid w:val="00246A9A"/>
    <w:rsid w:val="0024741F"/>
    <w:rsid w:val="002475C1"/>
    <w:rsid w:val="00247B0E"/>
    <w:rsid w:val="00247F30"/>
    <w:rsid w:val="00250162"/>
    <w:rsid w:val="002507AE"/>
    <w:rsid w:val="00250B30"/>
    <w:rsid w:val="00250CAA"/>
    <w:rsid w:val="002511B9"/>
    <w:rsid w:val="00251F28"/>
    <w:rsid w:val="002522FD"/>
    <w:rsid w:val="00252D43"/>
    <w:rsid w:val="00253551"/>
    <w:rsid w:val="00253C5C"/>
    <w:rsid w:val="00253C69"/>
    <w:rsid w:val="00254350"/>
    <w:rsid w:val="00254428"/>
    <w:rsid w:val="002547F0"/>
    <w:rsid w:val="00254ACD"/>
    <w:rsid w:val="0025548F"/>
    <w:rsid w:val="00255567"/>
    <w:rsid w:val="002555BC"/>
    <w:rsid w:val="002556C0"/>
    <w:rsid w:val="002566E6"/>
    <w:rsid w:val="00256903"/>
    <w:rsid w:val="00257016"/>
    <w:rsid w:val="002578CB"/>
    <w:rsid w:val="00257930"/>
    <w:rsid w:val="00257E3B"/>
    <w:rsid w:val="00260375"/>
    <w:rsid w:val="0026088D"/>
    <w:rsid w:val="002613D3"/>
    <w:rsid w:val="00261415"/>
    <w:rsid w:val="002615A4"/>
    <w:rsid w:val="00261731"/>
    <w:rsid w:val="002619B9"/>
    <w:rsid w:val="00262410"/>
    <w:rsid w:val="00262EFC"/>
    <w:rsid w:val="0026324E"/>
    <w:rsid w:val="0026334D"/>
    <w:rsid w:val="00263429"/>
    <w:rsid w:val="0026415E"/>
    <w:rsid w:val="002641ED"/>
    <w:rsid w:val="0026430E"/>
    <w:rsid w:val="002643E6"/>
    <w:rsid w:val="002644C0"/>
    <w:rsid w:val="002647B4"/>
    <w:rsid w:val="00264A56"/>
    <w:rsid w:val="00264F7D"/>
    <w:rsid w:val="00265139"/>
    <w:rsid w:val="00265297"/>
    <w:rsid w:val="002652E6"/>
    <w:rsid w:val="00265BCA"/>
    <w:rsid w:val="00265CDE"/>
    <w:rsid w:val="002669FA"/>
    <w:rsid w:val="00266D59"/>
    <w:rsid w:val="002671CD"/>
    <w:rsid w:val="002672F8"/>
    <w:rsid w:val="00267337"/>
    <w:rsid w:val="00267526"/>
    <w:rsid w:val="002675BE"/>
    <w:rsid w:val="002676D7"/>
    <w:rsid w:val="00267E1C"/>
    <w:rsid w:val="00267FC2"/>
    <w:rsid w:val="0027000B"/>
    <w:rsid w:val="0027069E"/>
    <w:rsid w:val="002707DB"/>
    <w:rsid w:val="00270B61"/>
    <w:rsid w:val="00270ECA"/>
    <w:rsid w:val="0027162B"/>
    <w:rsid w:val="00271643"/>
    <w:rsid w:val="00271B07"/>
    <w:rsid w:val="00272236"/>
    <w:rsid w:val="00272743"/>
    <w:rsid w:val="00272A8F"/>
    <w:rsid w:val="0027314B"/>
    <w:rsid w:val="00274651"/>
    <w:rsid w:val="00275170"/>
    <w:rsid w:val="00275F30"/>
    <w:rsid w:val="00276073"/>
    <w:rsid w:val="002767ED"/>
    <w:rsid w:val="00276C2A"/>
    <w:rsid w:val="00276CFA"/>
    <w:rsid w:val="00276D5E"/>
    <w:rsid w:val="00277A72"/>
    <w:rsid w:val="00277DB7"/>
    <w:rsid w:val="00277F03"/>
    <w:rsid w:val="002805D7"/>
    <w:rsid w:val="002806E0"/>
    <w:rsid w:val="00280E85"/>
    <w:rsid w:val="0028163D"/>
    <w:rsid w:val="00281E0A"/>
    <w:rsid w:val="002820DA"/>
    <w:rsid w:val="002827B7"/>
    <w:rsid w:val="00282A90"/>
    <w:rsid w:val="00282CDE"/>
    <w:rsid w:val="0028334B"/>
    <w:rsid w:val="00283917"/>
    <w:rsid w:val="00283A24"/>
    <w:rsid w:val="00283EEA"/>
    <w:rsid w:val="002845A6"/>
    <w:rsid w:val="0028467D"/>
    <w:rsid w:val="002847D6"/>
    <w:rsid w:val="00285800"/>
    <w:rsid w:val="00285B24"/>
    <w:rsid w:val="00285EA5"/>
    <w:rsid w:val="00286AF0"/>
    <w:rsid w:val="00286C8A"/>
    <w:rsid w:val="00286F4D"/>
    <w:rsid w:val="0028724F"/>
    <w:rsid w:val="0028728F"/>
    <w:rsid w:val="002872E8"/>
    <w:rsid w:val="00287305"/>
    <w:rsid w:val="0029017B"/>
    <w:rsid w:val="0029071B"/>
    <w:rsid w:val="0029122B"/>
    <w:rsid w:val="00291274"/>
    <w:rsid w:val="0029154A"/>
    <w:rsid w:val="00291937"/>
    <w:rsid w:val="00291DAE"/>
    <w:rsid w:val="00291E3C"/>
    <w:rsid w:val="00291EEC"/>
    <w:rsid w:val="00291F75"/>
    <w:rsid w:val="002928A6"/>
    <w:rsid w:val="002928B3"/>
    <w:rsid w:val="002929B2"/>
    <w:rsid w:val="00292A0D"/>
    <w:rsid w:val="00292AF3"/>
    <w:rsid w:val="00292C9B"/>
    <w:rsid w:val="00292E22"/>
    <w:rsid w:val="00293686"/>
    <w:rsid w:val="002939C1"/>
    <w:rsid w:val="00293AA7"/>
    <w:rsid w:val="00293AD8"/>
    <w:rsid w:val="00293EBB"/>
    <w:rsid w:val="002943A3"/>
    <w:rsid w:val="00294548"/>
    <w:rsid w:val="00294A36"/>
    <w:rsid w:val="00294B6B"/>
    <w:rsid w:val="00294D55"/>
    <w:rsid w:val="00295148"/>
    <w:rsid w:val="0029564F"/>
    <w:rsid w:val="00295AB2"/>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63E"/>
    <w:rsid w:val="002A2709"/>
    <w:rsid w:val="002A2AAC"/>
    <w:rsid w:val="002A2D61"/>
    <w:rsid w:val="002A3136"/>
    <w:rsid w:val="002A346F"/>
    <w:rsid w:val="002A37D4"/>
    <w:rsid w:val="002A383C"/>
    <w:rsid w:val="002A3956"/>
    <w:rsid w:val="002A4544"/>
    <w:rsid w:val="002A4600"/>
    <w:rsid w:val="002A4640"/>
    <w:rsid w:val="002A4789"/>
    <w:rsid w:val="002A483F"/>
    <w:rsid w:val="002A527C"/>
    <w:rsid w:val="002A5371"/>
    <w:rsid w:val="002A541B"/>
    <w:rsid w:val="002A6D3B"/>
    <w:rsid w:val="002A6D86"/>
    <w:rsid w:val="002A6D87"/>
    <w:rsid w:val="002A71A2"/>
    <w:rsid w:val="002A73E5"/>
    <w:rsid w:val="002A7B63"/>
    <w:rsid w:val="002A7CAC"/>
    <w:rsid w:val="002A7E34"/>
    <w:rsid w:val="002A7E8D"/>
    <w:rsid w:val="002B0B10"/>
    <w:rsid w:val="002B0BC2"/>
    <w:rsid w:val="002B0D3A"/>
    <w:rsid w:val="002B0DE8"/>
    <w:rsid w:val="002B0EA5"/>
    <w:rsid w:val="002B1706"/>
    <w:rsid w:val="002B210D"/>
    <w:rsid w:val="002B250F"/>
    <w:rsid w:val="002B291B"/>
    <w:rsid w:val="002B332E"/>
    <w:rsid w:val="002B3336"/>
    <w:rsid w:val="002B3711"/>
    <w:rsid w:val="002B3742"/>
    <w:rsid w:val="002B3FAB"/>
    <w:rsid w:val="002B4612"/>
    <w:rsid w:val="002B49A2"/>
    <w:rsid w:val="002B4C95"/>
    <w:rsid w:val="002B4ED5"/>
    <w:rsid w:val="002B5626"/>
    <w:rsid w:val="002B5B67"/>
    <w:rsid w:val="002B60F3"/>
    <w:rsid w:val="002B654C"/>
    <w:rsid w:val="002B68C0"/>
    <w:rsid w:val="002B7378"/>
    <w:rsid w:val="002B7437"/>
    <w:rsid w:val="002B799B"/>
    <w:rsid w:val="002C00F8"/>
    <w:rsid w:val="002C0399"/>
    <w:rsid w:val="002C0E3D"/>
    <w:rsid w:val="002C163E"/>
    <w:rsid w:val="002C17CB"/>
    <w:rsid w:val="002C1901"/>
    <w:rsid w:val="002C1C5E"/>
    <w:rsid w:val="002C31B9"/>
    <w:rsid w:val="002C3711"/>
    <w:rsid w:val="002C3A5D"/>
    <w:rsid w:val="002C4815"/>
    <w:rsid w:val="002C49F7"/>
    <w:rsid w:val="002C500D"/>
    <w:rsid w:val="002C55DA"/>
    <w:rsid w:val="002C57F6"/>
    <w:rsid w:val="002C59E2"/>
    <w:rsid w:val="002C6469"/>
    <w:rsid w:val="002C665B"/>
    <w:rsid w:val="002C6FB0"/>
    <w:rsid w:val="002C7418"/>
    <w:rsid w:val="002C7562"/>
    <w:rsid w:val="002C76E3"/>
    <w:rsid w:val="002C76F3"/>
    <w:rsid w:val="002D0A16"/>
    <w:rsid w:val="002D25AB"/>
    <w:rsid w:val="002D2DCA"/>
    <w:rsid w:val="002D2FA6"/>
    <w:rsid w:val="002D3284"/>
    <w:rsid w:val="002D339E"/>
    <w:rsid w:val="002D3A77"/>
    <w:rsid w:val="002D4349"/>
    <w:rsid w:val="002D5598"/>
    <w:rsid w:val="002D5919"/>
    <w:rsid w:val="002D59AB"/>
    <w:rsid w:val="002D5C68"/>
    <w:rsid w:val="002D6866"/>
    <w:rsid w:val="002D7050"/>
    <w:rsid w:val="002D727D"/>
    <w:rsid w:val="002D7898"/>
    <w:rsid w:val="002D7968"/>
    <w:rsid w:val="002E0005"/>
    <w:rsid w:val="002E0049"/>
    <w:rsid w:val="002E0267"/>
    <w:rsid w:val="002E06C1"/>
    <w:rsid w:val="002E0953"/>
    <w:rsid w:val="002E0B58"/>
    <w:rsid w:val="002E0CB5"/>
    <w:rsid w:val="002E149D"/>
    <w:rsid w:val="002E1719"/>
    <w:rsid w:val="002E17DD"/>
    <w:rsid w:val="002E2051"/>
    <w:rsid w:val="002E28FE"/>
    <w:rsid w:val="002E2C8F"/>
    <w:rsid w:val="002E2D6D"/>
    <w:rsid w:val="002E3076"/>
    <w:rsid w:val="002E30F8"/>
    <w:rsid w:val="002E3C0C"/>
    <w:rsid w:val="002E40D4"/>
    <w:rsid w:val="002E4576"/>
    <w:rsid w:val="002E5A4A"/>
    <w:rsid w:val="002E5A52"/>
    <w:rsid w:val="002E5BAB"/>
    <w:rsid w:val="002E6873"/>
    <w:rsid w:val="002E706A"/>
    <w:rsid w:val="002E71C6"/>
    <w:rsid w:val="002F01DE"/>
    <w:rsid w:val="002F0887"/>
    <w:rsid w:val="002F0CAE"/>
    <w:rsid w:val="002F0E20"/>
    <w:rsid w:val="002F0F7B"/>
    <w:rsid w:val="002F117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4F05"/>
    <w:rsid w:val="002F50A7"/>
    <w:rsid w:val="002F550A"/>
    <w:rsid w:val="002F5764"/>
    <w:rsid w:val="002F5922"/>
    <w:rsid w:val="002F5995"/>
    <w:rsid w:val="002F6729"/>
    <w:rsid w:val="002F676B"/>
    <w:rsid w:val="002F6F3E"/>
    <w:rsid w:val="002F6FDF"/>
    <w:rsid w:val="002F7A56"/>
    <w:rsid w:val="003002A8"/>
    <w:rsid w:val="0030064D"/>
    <w:rsid w:val="003006C6"/>
    <w:rsid w:val="003006F9"/>
    <w:rsid w:val="00300734"/>
    <w:rsid w:val="00300786"/>
    <w:rsid w:val="0030097C"/>
    <w:rsid w:val="00300E67"/>
    <w:rsid w:val="0030105C"/>
    <w:rsid w:val="00301586"/>
    <w:rsid w:val="00301694"/>
    <w:rsid w:val="003016C7"/>
    <w:rsid w:val="00301E12"/>
    <w:rsid w:val="00301F3F"/>
    <w:rsid w:val="00301FD5"/>
    <w:rsid w:val="003020FB"/>
    <w:rsid w:val="0030230D"/>
    <w:rsid w:val="00302476"/>
    <w:rsid w:val="003025AF"/>
    <w:rsid w:val="003027CF"/>
    <w:rsid w:val="00302989"/>
    <w:rsid w:val="003032C8"/>
    <w:rsid w:val="003036B0"/>
    <w:rsid w:val="0030385F"/>
    <w:rsid w:val="003039C3"/>
    <w:rsid w:val="00303ED7"/>
    <w:rsid w:val="003051D8"/>
    <w:rsid w:val="00305579"/>
    <w:rsid w:val="003057E7"/>
    <w:rsid w:val="00306030"/>
    <w:rsid w:val="0030671B"/>
    <w:rsid w:val="003067C2"/>
    <w:rsid w:val="0030760E"/>
    <w:rsid w:val="00307F96"/>
    <w:rsid w:val="00310504"/>
    <w:rsid w:val="00310839"/>
    <w:rsid w:val="00310ABC"/>
    <w:rsid w:val="00310BEA"/>
    <w:rsid w:val="00310FA2"/>
    <w:rsid w:val="00311253"/>
    <w:rsid w:val="00311713"/>
    <w:rsid w:val="00311BD2"/>
    <w:rsid w:val="00311CBB"/>
    <w:rsid w:val="00311E8D"/>
    <w:rsid w:val="00311FE1"/>
    <w:rsid w:val="00312247"/>
    <w:rsid w:val="003123B5"/>
    <w:rsid w:val="003124EB"/>
    <w:rsid w:val="0031300A"/>
    <w:rsid w:val="00313012"/>
    <w:rsid w:val="00313163"/>
    <w:rsid w:val="00313684"/>
    <w:rsid w:val="00313CC6"/>
    <w:rsid w:val="00314004"/>
    <w:rsid w:val="003140F5"/>
    <w:rsid w:val="003142C5"/>
    <w:rsid w:val="003147F9"/>
    <w:rsid w:val="003149DD"/>
    <w:rsid w:val="003150DD"/>
    <w:rsid w:val="003150E7"/>
    <w:rsid w:val="0031523D"/>
    <w:rsid w:val="003158F2"/>
    <w:rsid w:val="00315C54"/>
    <w:rsid w:val="00315DE7"/>
    <w:rsid w:val="003169C0"/>
    <w:rsid w:val="00316ACF"/>
    <w:rsid w:val="00317801"/>
    <w:rsid w:val="0031788C"/>
    <w:rsid w:val="00317946"/>
    <w:rsid w:val="00317D06"/>
    <w:rsid w:val="00317E82"/>
    <w:rsid w:val="003205DC"/>
    <w:rsid w:val="00320652"/>
    <w:rsid w:val="003206E4"/>
    <w:rsid w:val="00320D1E"/>
    <w:rsid w:val="00320DCD"/>
    <w:rsid w:val="00320E2E"/>
    <w:rsid w:val="00320EC1"/>
    <w:rsid w:val="00321654"/>
    <w:rsid w:val="003216D9"/>
    <w:rsid w:val="00321822"/>
    <w:rsid w:val="00321B18"/>
    <w:rsid w:val="00321C47"/>
    <w:rsid w:val="00322757"/>
    <w:rsid w:val="00322B48"/>
    <w:rsid w:val="00322F13"/>
    <w:rsid w:val="00322F37"/>
    <w:rsid w:val="00323D7D"/>
    <w:rsid w:val="003243E2"/>
    <w:rsid w:val="0032498B"/>
    <w:rsid w:val="00325627"/>
    <w:rsid w:val="00325BED"/>
    <w:rsid w:val="00325C3E"/>
    <w:rsid w:val="00325C5D"/>
    <w:rsid w:val="00325DDD"/>
    <w:rsid w:val="003265DE"/>
    <w:rsid w:val="003266C6"/>
    <w:rsid w:val="00326E2E"/>
    <w:rsid w:val="00326EF6"/>
    <w:rsid w:val="00326F63"/>
    <w:rsid w:val="00327105"/>
    <w:rsid w:val="003274E4"/>
    <w:rsid w:val="003277D5"/>
    <w:rsid w:val="00327AB7"/>
    <w:rsid w:val="00327B1F"/>
    <w:rsid w:val="00327FDC"/>
    <w:rsid w:val="00330361"/>
    <w:rsid w:val="003304AC"/>
    <w:rsid w:val="0033054D"/>
    <w:rsid w:val="003307B7"/>
    <w:rsid w:val="0033103A"/>
    <w:rsid w:val="003311F8"/>
    <w:rsid w:val="00331E11"/>
    <w:rsid w:val="00332376"/>
    <w:rsid w:val="00332644"/>
    <w:rsid w:val="00332AAC"/>
    <w:rsid w:val="00332E07"/>
    <w:rsid w:val="00332F96"/>
    <w:rsid w:val="00332FF8"/>
    <w:rsid w:val="0033340C"/>
    <w:rsid w:val="00333738"/>
    <w:rsid w:val="00333B9F"/>
    <w:rsid w:val="00334471"/>
    <w:rsid w:val="00334CD7"/>
    <w:rsid w:val="003355EF"/>
    <w:rsid w:val="00335D6D"/>
    <w:rsid w:val="0033626F"/>
    <w:rsid w:val="00336637"/>
    <w:rsid w:val="003367B0"/>
    <w:rsid w:val="0033713B"/>
    <w:rsid w:val="0033723D"/>
    <w:rsid w:val="00337A7A"/>
    <w:rsid w:val="00337D25"/>
    <w:rsid w:val="0034006A"/>
    <w:rsid w:val="00340399"/>
    <w:rsid w:val="0034094F"/>
    <w:rsid w:val="00341052"/>
    <w:rsid w:val="003413AA"/>
    <w:rsid w:val="003413DC"/>
    <w:rsid w:val="00341C8E"/>
    <w:rsid w:val="00341F41"/>
    <w:rsid w:val="003422B3"/>
    <w:rsid w:val="00342309"/>
    <w:rsid w:val="0034236E"/>
    <w:rsid w:val="00342514"/>
    <w:rsid w:val="003427A9"/>
    <w:rsid w:val="00342981"/>
    <w:rsid w:val="00343831"/>
    <w:rsid w:val="00343F4D"/>
    <w:rsid w:val="00344049"/>
    <w:rsid w:val="00344262"/>
    <w:rsid w:val="003444A2"/>
    <w:rsid w:val="00344BC5"/>
    <w:rsid w:val="00344CA5"/>
    <w:rsid w:val="00344D69"/>
    <w:rsid w:val="003452BD"/>
    <w:rsid w:val="00345A28"/>
    <w:rsid w:val="00346A60"/>
    <w:rsid w:val="00346D5F"/>
    <w:rsid w:val="00347135"/>
    <w:rsid w:val="003473D2"/>
    <w:rsid w:val="00347775"/>
    <w:rsid w:val="003500A8"/>
    <w:rsid w:val="003502E9"/>
    <w:rsid w:val="00350942"/>
    <w:rsid w:val="00351349"/>
    <w:rsid w:val="003514DA"/>
    <w:rsid w:val="00351532"/>
    <w:rsid w:val="0035176C"/>
    <w:rsid w:val="00351A1A"/>
    <w:rsid w:val="00351B38"/>
    <w:rsid w:val="0035240A"/>
    <w:rsid w:val="00352476"/>
    <w:rsid w:val="00352692"/>
    <w:rsid w:val="003526A2"/>
    <w:rsid w:val="003527B0"/>
    <w:rsid w:val="0035288F"/>
    <w:rsid w:val="00352D7E"/>
    <w:rsid w:val="00352E7F"/>
    <w:rsid w:val="003540CC"/>
    <w:rsid w:val="00354136"/>
    <w:rsid w:val="003542E5"/>
    <w:rsid w:val="00354321"/>
    <w:rsid w:val="0035437E"/>
    <w:rsid w:val="003545FE"/>
    <w:rsid w:val="00354881"/>
    <w:rsid w:val="00354900"/>
    <w:rsid w:val="0035493E"/>
    <w:rsid w:val="00354A1D"/>
    <w:rsid w:val="00354A7A"/>
    <w:rsid w:val="00354D19"/>
    <w:rsid w:val="00355233"/>
    <w:rsid w:val="00355862"/>
    <w:rsid w:val="0035586E"/>
    <w:rsid w:val="00355EB8"/>
    <w:rsid w:val="003563BB"/>
    <w:rsid w:val="003570A8"/>
    <w:rsid w:val="00357157"/>
    <w:rsid w:val="00357491"/>
    <w:rsid w:val="003577E4"/>
    <w:rsid w:val="00357B99"/>
    <w:rsid w:val="00357D3D"/>
    <w:rsid w:val="00357F1B"/>
    <w:rsid w:val="00360413"/>
    <w:rsid w:val="00360E96"/>
    <w:rsid w:val="00361C37"/>
    <w:rsid w:val="00361DC5"/>
    <w:rsid w:val="00362123"/>
    <w:rsid w:val="003628B6"/>
    <w:rsid w:val="00363011"/>
    <w:rsid w:val="00363874"/>
    <w:rsid w:val="00363CFA"/>
    <w:rsid w:val="00363EA0"/>
    <w:rsid w:val="0036439F"/>
    <w:rsid w:val="0036449C"/>
    <w:rsid w:val="003647B6"/>
    <w:rsid w:val="00364D29"/>
    <w:rsid w:val="00365080"/>
    <w:rsid w:val="00365112"/>
    <w:rsid w:val="0036556D"/>
    <w:rsid w:val="003657B5"/>
    <w:rsid w:val="003657F0"/>
    <w:rsid w:val="00365B14"/>
    <w:rsid w:val="00365FD8"/>
    <w:rsid w:val="00366091"/>
    <w:rsid w:val="003662B3"/>
    <w:rsid w:val="003662F7"/>
    <w:rsid w:val="003668D3"/>
    <w:rsid w:val="00366AE7"/>
    <w:rsid w:val="00366E1E"/>
    <w:rsid w:val="003672B3"/>
    <w:rsid w:val="00367B61"/>
    <w:rsid w:val="00367FE6"/>
    <w:rsid w:val="00370896"/>
    <w:rsid w:val="00370E96"/>
    <w:rsid w:val="00370F8E"/>
    <w:rsid w:val="0037141F"/>
    <w:rsid w:val="003719B1"/>
    <w:rsid w:val="003725E0"/>
    <w:rsid w:val="00372848"/>
    <w:rsid w:val="00372D60"/>
    <w:rsid w:val="00372D77"/>
    <w:rsid w:val="00372DBD"/>
    <w:rsid w:val="003734EC"/>
    <w:rsid w:val="0037352A"/>
    <w:rsid w:val="00373C7D"/>
    <w:rsid w:val="00373EA6"/>
    <w:rsid w:val="00373F32"/>
    <w:rsid w:val="00373FF9"/>
    <w:rsid w:val="0037414F"/>
    <w:rsid w:val="00374244"/>
    <w:rsid w:val="003744C9"/>
    <w:rsid w:val="00374D42"/>
    <w:rsid w:val="00375074"/>
    <w:rsid w:val="003759E7"/>
    <w:rsid w:val="00375E35"/>
    <w:rsid w:val="0037618D"/>
    <w:rsid w:val="00376A38"/>
    <w:rsid w:val="0037707B"/>
    <w:rsid w:val="003776CF"/>
    <w:rsid w:val="003778C9"/>
    <w:rsid w:val="003779EC"/>
    <w:rsid w:val="00377AC0"/>
    <w:rsid w:val="00377CFE"/>
    <w:rsid w:val="00380164"/>
    <w:rsid w:val="0038035C"/>
    <w:rsid w:val="00380393"/>
    <w:rsid w:val="00380709"/>
    <w:rsid w:val="00380C45"/>
    <w:rsid w:val="00380C6B"/>
    <w:rsid w:val="00381A08"/>
    <w:rsid w:val="003827D8"/>
    <w:rsid w:val="0038280C"/>
    <w:rsid w:val="00382AC4"/>
    <w:rsid w:val="00382E1E"/>
    <w:rsid w:val="0038371F"/>
    <w:rsid w:val="00383E2F"/>
    <w:rsid w:val="00384227"/>
    <w:rsid w:val="003846FF"/>
    <w:rsid w:val="0038478B"/>
    <w:rsid w:val="00384D8F"/>
    <w:rsid w:val="00385206"/>
    <w:rsid w:val="00385571"/>
    <w:rsid w:val="00385B6B"/>
    <w:rsid w:val="00386486"/>
    <w:rsid w:val="00386503"/>
    <w:rsid w:val="00386A93"/>
    <w:rsid w:val="00386D1F"/>
    <w:rsid w:val="00387826"/>
    <w:rsid w:val="00387E4D"/>
    <w:rsid w:val="00390F30"/>
    <w:rsid w:val="00391116"/>
    <w:rsid w:val="00391DA2"/>
    <w:rsid w:val="00391E05"/>
    <w:rsid w:val="00391F8F"/>
    <w:rsid w:val="003923FF"/>
    <w:rsid w:val="00392516"/>
    <w:rsid w:val="0039271B"/>
    <w:rsid w:val="00392C87"/>
    <w:rsid w:val="00392F97"/>
    <w:rsid w:val="003933B0"/>
    <w:rsid w:val="003938FE"/>
    <w:rsid w:val="00393D6F"/>
    <w:rsid w:val="00393F5A"/>
    <w:rsid w:val="00394099"/>
    <w:rsid w:val="00394127"/>
    <w:rsid w:val="003944B3"/>
    <w:rsid w:val="003946A2"/>
    <w:rsid w:val="003947EA"/>
    <w:rsid w:val="003947ED"/>
    <w:rsid w:val="0039497E"/>
    <w:rsid w:val="00394A3F"/>
    <w:rsid w:val="0039529B"/>
    <w:rsid w:val="003954B5"/>
    <w:rsid w:val="00395A75"/>
    <w:rsid w:val="00396047"/>
    <w:rsid w:val="003968B8"/>
    <w:rsid w:val="003968E1"/>
    <w:rsid w:val="0039727D"/>
    <w:rsid w:val="00397BDA"/>
    <w:rsid w:val="003A0447"/>
    <w:rsid w:val="003A0DB2"/>
    <w:rsid w:val="003A0EF9"/>
    <w:rsid w:val="003A14BA"/>
    <w:rsid w:val="003A187A"/>
    <w:rsid w:val="003A1AC9"/>
    <w:rsid w:val="003A1BF1"/>
    <w:rsid w:val="003A1EC3"/>
    <w:rsid w:val="003A2958"/>
    <w:rsid w:val="003A2C84"/>
    <w:rsid w:val="003A2E44"/>
    <w:rsid w:val="003A3201"/>
    <w:rsid w:val="003A3243"/>
    <w:rsid w:val="003A327E"/>
    <w:rsid w:val="003A34DD"/>
    <w:rsid w:val="003A3A29"/>
    <w:rsid w:val="003A3AA3"/>
    <w:rsid w:val="003A3E3A"/>
    <w:rsid w:val="003A40B3"/>
    <w:rsid w:val="003A452D"/>
    <w:rsid w:val="003A49B3"/>
    <w:rsid w:val="003A536C"/>
    <w:rsid w:val="003A5404"/>
    <w:rsid w:val="003A5D60"/>
    <w:rsid w:val="003A5FF2"/>
    <w:rsid w:val="003A66E7"/>
    <w:rsid w:val="003A67B6"/>
    <w:rsid w:val="003A6C26"/>
    <w:rsid w:val="003A7A65"/>
    <w:rsid w:val="003A7BA2"/>
    <w:rsid w:val="003A7EF3"/>
    <w:rsid w:val="003A7FB0"/>
    <w:rsid w:val="003B01BD"/>
    <w:rsid w:val="003B0565"/>
    <w:rsid w:val="003B0748"/>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D4A"/>
    <w:rsid w:val="003B4FE3"/>
    <w:rsid w:val="003B5590"/>
    <w:rsid w:val="003B58DF"/>
    <w:rsid w:val="003B60F2"/>
    <w:rsid w:val="003B6557"/>
    <w:rsid w:val="003B6E05"/>
    <w:rsid w:val="003B734E"/>
    <w:rsid w:val="003B7500"/>
    <w:rsid w:val="003B789B"/>
    <w:rsid w:val="003B7BC6"/>
    <w:rsid w:val="003B7C65"/>
    <w:rsid w:val="003C010F"/>
    <w:rsid w:val="003C0A6E"/>
    <w:rsid w:val="003C0B15"/>
    <w:rsid w:val="003C0C84"/>
    <w:rsid w:val="003C0E0F"/>
    <w:rsid w:val="003C1278"/>
    <w:rsid w:val="003C184D"/>
    <w:rsid w:val="003C1F55"/>
    <w:rsid w:val="003C2024"/>
    <w:rsid w:val="003C2124"/>
    <w:rsid w:val="003C254C"/>
    <w:rsid w:val="003C29FB"/>
    <w:rsid w:val="003C2C19"/>
    <w:rsid w:val="003C3222"/>
    <w:rsid w:val="003C3DFF"/>
    <w:rsid w:val="003C41F2"/>
    <w:rsid w:val="003C4B8B"/>
    <w:rsid w:val="003C5045"/>
    <w:rsid w:val="003C577E"/>
    <w:rsid w:val="003C5CF2"/>
    <w:rsid w:val="003C63DE"/>
    <w:rsid w:val="003C647B"/>
    <w:rsid w:val="003C6770"/>
    <w:rsid w:val="003C6D3E"/>
    <w:rsid w:val="003C6D5F"/>
    <w:rsid w:val="003C6DA2"/>
    <w:rsid w:val="003C757C"/>
    <w:rsid w:val="003C75E9"/>
    <w:rsid w:val="003C7A95"/>
    <w:rsid w:val="003D03CC"/>
    <w:rsid w:val="003D06EB"/>
    <w:rsid w:val="003D088E"/>
    <w:rsid w:val="003D1435"/>
    <w:rsid w:val="003D1E31"/>
    <w:rsid w:val="003D2119"/>
    <w:rsid w:val="003D2261"/>
    <w:rsid w:val="003D22DD"/>
    <w:rsid w:val="003D234B"/>
    <w:rsid w:val="003D2FDD"/>
    <w:rsid w:val="003D32E3"/>
    <w:rsid w:val="003D37BD"/>
    <w:rsid w:val="003D385F"/>
    <w:rsid w:val="003D39EE"/>
    <w:rsid w:val="003D4E09"/>
    <w:rsid w:val="003D5081"/>
    <w:rsid w:val="003D5394"/>
    <w:rsid w:val="003D566C"/>
    <w:rsid w:val="003D5719"/>
    <w:rsid w:val="003D5E78"/>
    <w:rsid w:val="003D6156"/>
    <w:rsid w:val="003D64F1"/>
    <w:rsid w:val="003D654C"/>
    <w:rsid w:val="003D66D3"/>
    <w:rsid w:val="003D67D7"/>
    <w:rsid w:val="003D6933"/>
    <w:rsid w:val="003D6AB5"/>
    <w:rsid w:val="003D6F6D"/>
    <w:rsid w:val="003D72F5"/>
    <w:rsid w:val="003D795C"/>
    <w:rsid w:val="003E078C"/>
    <w:rsid w:val="003E078F"/>
    <w:rsid w:val="003E0A3F"/>
    <w:rsid w:val="003E0B75"/>
    <w:rsid w:val="003E0C1C"/>
    <w:rsid w:val="003E14A8"/>
    <w:rsid w:val="003E171D"/>
    <w:rsid w:val="003E1DB3"/>
    <w:rsid w:val="003E1F84"/>
    <w:rsid w:val="003E2099"/>
    <w:rsid w:val="003E266E"/>
    <w:rsid w:val="003E2926"/>
    <w:rsid w:val="003E2C8B"/>
    <w:rsid w:val="003E309A"/>
    <w:rsid w:val="003E33D6"/>
    <w:rsid w:val="003E35D4"/>
    <w:rsid w:val="003E3A2F"/>
    <w:rsid w:val="003E3BBE"/>
    <w:rsid w:val="003E469D"/>
    <w:rsid w:val="003E4972"/>
    <w:rsid w:val="003E57F2"/>
    <w:rsid w:val="003E67EF"/>
    <w:rsid w:val="003E6963"/>
    <w:rsid w:val="003E6CDD"/>
    <w:rsid w:val="003E71F2"/>
    <w:rsid w:val="003E7EC3"/>
    <w:rsid w:val="003E7F76"/>
    <w:rsid w:val="003F01A8"/>
    <w:rsid w:val="003F0721"/>
    <w:rsid w:val="003F1157"/>
    <w:rsid w:val="003F1178"/>
    <w:rsid w:val="003F11FB"/>
    <w:rsid w:val="003F19A5"/>
    <w:rsid w:val="003F1BDA"/>
    <w:rsid w:val="003F2E5E"/>
    <w:rsid w:val="003F33D0"/>
    <w:rsid w:val="003F3680"/>
    <w:rsid w:val="003F3E77"/>
    <w:rsid w:val="003F3F0A"/>
    <w:rsid w:val="003F4525"/>
    <w:rsid w:val="003F4741"/>
    <w:rsid w:val="003F4841"/>
    <w:rsid w:val="003F511D"/>
    <w:rsid w:val="003F5760"/>
    <w:rsid w:val="003F58DE"/>
    <w:rsid w:val="003F59C4"/>
    <w:rsid w:val="003F5A4C"/>
    <w:rsid w:val="003F5D67"/>
    <w:rsid w:val="003F61EA"/>
    <w:rsid w:val="003F652E"/>
    <w:rsid w:val="003F67D3"/>
    <w:rsid w:val="003F726E"/>
    <w:rsid w:val="003F79B7"/>
    <w:rsid w:val="003F7ECA"/>
    <w:rsid w:val="004003AC"/>
    <w:rsid w:val="004005BC"/>
    <w:rsid w:val="0040097C"/>
    <w:rsid w:val="00400AEC"/>
    <w:rsid w:val="00400B7D"/>
    <w:rsid w:val="00400C81"/>
    <w:rsid w:val="0040106D"/>
    <w:rsid w:val="00401710"/>
    <w:rsid w:val="004022AD"/>
    <w:rsid w:val="004028C7"/>
    <w:rsid w:val="00402A32"/>
    <w:rsid w:val="00402EB8"/>
    <w:rsid w:val="00403800"/>
    <w:rsid w:val="00403819"/>
    <w:rsid w:val="00404B02"/>
    <w:rsid w:val="00404E9B"/>
    <w:rsid w:val="004051EC"/>
    <w:rsid w:val="00405D5D"/>
    <w:rsid w:val="00405DD6"/>
    <w:rsid w:val="00405EA2"/>
    <w:rsid w:val="004062D5"/>
    <w:rsid w:val="00406BDC"/>
    <w:rsid w:val="00406D5B"/>
    <w:rsid w:val="00406E6E"/>
    <w:rsid w:val="00406F85"/>
    <w:rsid w:val="0040757F"/>
    <w:rsid w:val="0041018D"/>
    <w:rsid w:val="00410424"/>
    <w:rsid w:val="004107CF"/>
    <w:rsid w:val="00410D42"/>
    <w:rsid w:val="00410DAF"/>
    <w:rsid w:val="004110CF"/>
    <w:rsid w:val="004110E2"/>
    <w:rsid w:val="00411370"/>
    <w:rsid w:val="00411375"/>
    <w:rsid w:val="00411411"/>
    <w:rsid w:val="004115A3"/>
    <w:rsid w:val="004115E3"/>
    <w:rsid w:val="00411715"/>
    <w:rsid w:val="00411BE0"/>
    <w:rsid w:val="00411C03"/>
    <w:rsid w:val="00411C0E"/>
    <w:rsid w:val="004121D5"/>
    <w:rsid w:val="00412818"/>
    <w:rsid w:val="00412D0C"/>
    <w:rsid w:val="00412D31"/>
    <w:rsid w:val="00412DE8"/>
    <w:rsid w:val="00412F9A"/>
    <w:rsid w:val="00413543"/>
    <w:rsid w:val="004138F3"/>
    <w:rsid w:val="00413C5C"/>
    <w:rsid w:val="004141AD"/>
    <w:rsid w:val="004147AC"/>
    <w:rsid w:val="00414A9C"/>
    <w:rsid w:val="00414F50"/>
    <w:rsid w:val="00415AC4"/>
    <w:rsid w:val="004161B2"/>
    <w:rsid w:val="004162F9"/>
    <w:rsid w:val="00416310"/>
    <w:rsid w:val="004167CB"/>
    <w:rsid w:val="00416CD8"/>
    <w:rsid w:val="00417538"/>
    <w:rsid w:val="004178D4"/>
    <w:rsid w:val="00417BA4"/>
    <w:rsid w:val="004205BB"/>
    <w:rsid w:val="00420981"/>
    <w:rsid w:val="004209A0"/>
    <w:rsid w:val="00420A50"/>
    <w:rsid w:val="00420AAE"/>
    <w:rsid w:val="00420D07"/>
    <w:rsid w:val="00420F18"/>
    <w:rsid w:val="004211B4"/>
    <w:rsid w:val="00421419"/>
    <w:rsid w:val="004216C0"/>
    <w:rsid w:val="004218F6"/>
    <w:rsid w:val="00421BF1"/>
    <w:rsid w:val="00422012"/>
    <w:rsid w:val="0042297B"/>
    <w:rsid w:val="00422ED0"/>
    <w:rsid w:val="00423004"/>
    <w:rsid w:val="00423602"/>
    <w:rsid w:val="00423616"/>
    <w:rsid w:val="00423E81"/>
    <w:rsid w:val="00424334"/>
    <w:rsid w:val="0042472C"/>
    <w:rsid w:val="00424F77"/>
    <w:rsid w:val="004252B7"/>
    <w:rsid w:val="00425486"/>
    <w:rsid w:val="0042596F"/>
    <w:rsid w:val="00425C44"/>
    <w:rsid w:val="00425E22"/>
    <w:rsid w:val="00426111"/>
    <w:rsid w:val="004268F3"/>
    <w:rsid w:val="00426B18"/>
    <w:rsid w:val="00426C83"/>
    <w:rsid w:val="00426D9B"/>
    <w:rsid w:val="0042729F"/>
    <w:rsid w:val="0042794B"/>
    <w:rsid w:val="00427B61"/>
    <w:rsid w:val="00427D18"/>
    <w:rsid w:val="00427F21"/>
    <w:rsid w:val="00427FE5"/>
    <w:rsid w:val="00430DC5"/>
    <w:rsid w:val="00431BEC"/>
    <w:rsid w:val="00432106"/>
    <w:rsid w:val="00432A9A"/>
    <w:rsid w:val="00432C97"/>
    <w:rsid w:val="00432CE6"/>
    <w:rsid w:val="00432E2E"/>
    <w:rsid w:val="00433836"/>
    <w:rsid w:val="00433DFE"/>
    <w:rsid w:val="00434636"/>
    <w:rsid w:val="0043470C"/>
    <w:rsid w:val="0043480C"/>
    <w:rsid w:val="00434885"/>
    <w:rsid w:val="00435915"/>
    <w:rsid w:val="0043649A"/>
    <w:rsid w:val="004364EA"/>
    <w:rsid w:val="0043695C"/>
    <w:rsid w:val="00436DC6"/>
    <w:rsid w:val="004401C8"/>
    <w:rsid w:val="004403A0"/>
    <w:rsid w:val="004409EC"/>
    <w:rsid w:val="00440B31"/>
    <w:rsid w:val="00440CC7"/>
    <w:rsid w:val="00440CF4"/>
    <w:rsid w:val="0044102F"/>
    <w:rsid w:val="00441036"/>
    <w:rsid w:val="00441352"/>
    <w:rsid w:val="00441AB8"/>
    <w:rsid w:val="00441D91"/>
    <w:rsid w:val="0044214D"/>
    <w:rsid w:val="00442150"/>
    <w:rsid w:val="0044269C"/>
    <w:rsid w:val="0044318F"/>
    <w:rsid w:val="00443191"/>
    <w:rsid w:val="0044332C"/>
    <w:rsid w:val="0044355A"/>
    <w:rsid w:val="00443B22"/>
    <w:rsid w:val="00443CBE"/>
    <w:rsid w:val="00443EF8"/>
    <w:rsid w:val="00443FA9"/>
    <w:rsid w:val="00444483"/>
    <w:rsid w:val="004446F0"/>
    <w:rsid w:val="00445046"/>
    <w:rsid w:val="00445574"/>
    <w:rsid w:val="00446CDB"/>
    <w:rsid w:val="00446F66"/>
    <w:rsid w:val="004476FD"/>
    <w:rsid w:val="00447852"/>
    <w:rsid w:val="00447A7A"/>
    <w:rsid w:val="00447E79"/>
    <w:rsid w:val="00450471"/>
    <w:rsid w:val="004511B1"/>
    <w:rsid w:val="004516D6"/>
    <w:rsid w:val="004517F7"/>
    <w:rsid w:val="00452358"/>
    <w:rsid w:val="0045252B"/>
    <w:rsid w:val="004528B1"/>
    <w:rsid w:val="004528EA"/>
    <w:rsid w:val="00452D52"/>
    <w:rsid w:val="00453653"/>
    <w:rsid w:val="00453C0F"/>
    <w:rsid w:val="00453E15"/>
    <w:rsid w:val="0045421B"/>
    <w:rsid w:val="0045479D"/>
    <w:rsid w:val="004547CC"/>
    <w:rsid w:val="00454B32"/>
    <w:rsid w:val="00455285"/>
    <w:rsid w:val="0045535F"/>
    <w:rsid w:val="00455688"/>
    <w:rsid w:val="00455A1F"/>
    <w:rsid w:val="00455A30"/>
    <w:rsid w:val="00455ECA"/>
    <w:rsid w:val="00456286"/>
    <w:rsid w:val="00456984"/>
    <w:rsid w:val="00456C99"/>
    <w:rsid w:val="00456D66"/>
    <w:rsid w:val="00457537"/>
    <w:rsid w:val="00457AAF"/>
    <w:rsid w:val="00457FE9"/>
    <w:rsid w:val="004601AE"/>
    <w:rsid w:val="0046041D"/>
    <w:rsid w:val="00460A60"/>
    <w:rsid w:val="00460F90"/>
    <w:rsid w:val="004614C2"/>
    <w:rsid w:val="004614CC"/>
    <w:rsid w:val="00461574"/>
    <w:rsid w:val="00461614"/>
    <w:rsid w:val="00461667"/>
    <w:rsid w:val="004619D4"/>
    <w:rsid w:val="00461B7E"/>
    <w:rsid w:val="00461C34"/>
    <w:rsid w:val="00462267"/>
    <w:rsid w:val="00462685"/>
    <w:rsid w:val="00462899"/>
    <w:rsid w:val="00462C8F"/>
    <w:rsid w:val="004636DB"/>
    <w:rsid w:val="0046371B"/>
    <w:rsid w:val="004646A0"/>
    <w:rsid w:val="00464E31"/>
    <w:rsid w:val="00465123"/>
    <w:rsid w:val="00465357"/>
    <w:rsid w:val="00466715"/>
    <w:rsid w:val="004667B9"/>
    <w:rsid w:val="004667F9"/>
    <w:rsid w:val="00466C51"/>
    <w:rsid w:val="00466E24"/>
    <w:rsid w:val="0046718B"/>
    <w:rsid w:val="00467846"/>
    <w:rsid w:val="00467BF1"/>
    <w:rsid w:val="00470270"/>
    <w:rsid w:val="0047053E"/>
    <w:rsid w:val="004705F0"/>
    <w:rsid w:val="00470672"/>
    <w:rsid w:val="004707D8"/>
    <w:rsid w:val="00470EA8"/>
    <w:rsid w:val="00471892"/>
    <w:rsid w:val="004719B4"/>
    <w:rsid w:val="00471F1E"/>
    <w:rsid w:val="00472640"/>
    <w:rsid w:val="004727F9"/>
    <w:rsid w:val="00472AE2"/>
    <w:rsid w:val="00472BA6"/>
    <w:rsid w:val="00472FB7"/>
    <w:rsid w:val="0047322F"/>
    <w:rsid w:val="00473264"/>
    <w:rsid w:val="00473550"/>
    <w:rsid w:val="004739CE"/>
    <w:rsid w:val="00473BCE"/>
    <w:rsid w:val="004742C1"/>
    <w:rsid w:val="00474A08"/>
    <w:rsid w:val="004753EB"/>
    <w:rsid w:val="00475802"/>
    <w:rsid w:val="004759C3"/>
    <w:rsid w:val="00475ECA"/>
    <w:rsid w:val="004764B5"/>
    <w:rsid w:val="00476F6E"/>
    <w:rsid w:val="0047765D"/>
    <w:rsid w:val="00477822"/>
    <w:rsid w:val="0048054F"/>
    <w:rsid w:val="00480ABC"/>
    <w:rsid w:val="00481037"/>
    <w:rsid w:val="00481846"/>
    <w:rsid w:val="004821BC"/>
    <w:rsid w:val="0048265D"/>
    <w:rsid w:val="00482C32"/>
    <w:rsid w:val="0048322C"/>
    <w:rsid w:val="00483781"/>
    <w:rsid w:val="004839DD"/>
    <w:rsid w:val="00484712"/>
    <w:rsid w:val="00484768"/>
    <w:rsid w:val="004848F1"/>
    <w:rsid w:val="00484CC4"/>
    <w:rsid w:val="004850A7"/>
    <w:rsid w:val="004851DE"/>
    <w:rsid w:val="00485248"/>
    <w:rsid w:val="0048618E"/>
    <w:rsid w:val="00486476"/>
    <w:rsid w:val="004869D6"/>
    <w:rsid w:val="004869FC"/>
    <w:rsid w:val="00486A19"/>
    <w:rsid w:val="00486C9A"/>
    <w:rsid w:val="00486CFE"/>
    <w:rsid w:val="004874CA"/>
    <w:rsid w:val="0048786C"/>
    <w:rsid w:val="0048798C"/>
    <w:rsid w:val="00487BDE"/>
    <w:rsid w:val="00490400"/>
    <w:rsid w:val="00490672"/>
    <w:rsid w:val="00490D21"/>
    <w:rsid w:val="004912D3"/>
    <w:rsid w:val="00491384"/>
    <w:rsid w:val="00491BE1"/>
    <w:rsid w:val="004929F7"/>
    <w:rsid w:val="00492CA2"/>
    <w:rsid w:val="00492DCD"/>
    <w:rsid w:val="00492EFE"/>
    <w:rsid w:val="00492F1C"/>
    <w:rsid w:val="004932FF"/>
    <w:rsid w:val="004935D8"/>
    <w:rsid w:val="004936AD"/>
    <w:rsid w:val="00493B3D"/>
    <w:rsid w:val="00493B89"/>
    <w:rsid w:val="00493D4D"/>
    <w:rsid w:val="00493FAF"/>
    <w:rsid w:val="0049436C"/>
    <w:rsid w:val="004944BE"/>
    <w:rsid w:val="004945EE"/>
    <w:rsid w:val="00494728"/>
    <w:rsid w:val="00494884"/>
    <w:rsid w:val="0049488C"/>
    <w:rsid w:val="00494907"/>
    <w:rsid w:val="00494987"/>
    <w:rsid w:val="00494EDB"/>
    <w:rsid w:val="00494F63"/>
    <w:rsid w:val="00495EE7"/>
    <w:rsid w:val="0049682D"/>
    <w:rsid w:val="00496919"/>
    <w:rsid w:val="00497723"/>
    <w:rsid w:val="004A033F"/>
    <w:rsid w:val="004A100D"/>
    <w:rsid w:val="004A17BE"/>
    <w:rsid w:val="004A1C5B"/>
    <w:rsid w:val="004A205E"/>
    <w:rsid w:val="004A2765"/>
    <w:rsid w:val="004A33CA"/>
    <w:rsid w:val="004A37C0"/>
    <w:rsid w:val="004A3A7F"/>
    <w:rsid w:val="004A3D9E"/>
    <w:rsid w:val="004A3DA1"/>
    <w:rsid w:val="004A4507"/>
    <w:rsid w:val="004A4BBF"/>
    <w:rsid w:val="004A4BFD"/>
    <w:rsid w:val="004A4E2E"/>
    <w:rsid w:val="004A5121"/>
    <w:rsid w:val="004A54FB"/>
    <w:rsid w:val="004A6999"/>
    <w:rsid w:val="004A6BD2"/>
    <w:rsid w:val="004A715D"/>
    <w:rsid w:val="004A72A6"/>
    <w:rsid w:val="004A7631"/>
    <w:rsid w:val="004A7713"/>
    <w:rsid w:val="004A7905"/>
    <w:rsid w:val="004A796E"/>
    <w:rsid w:val="004A7F05"/>
    <w:rsid w:val="004A7F0A"/>
    <w:rsid w:val="004B1391"/>
    <w:rsid w:val="004B13A9"/>
    <w:rsid w:val="004B18C6"/>
    <w:rsid w:val="004B1B86"/>
    <w:rsid w:val="004B2251"/>
    <w:rsid w:val="004B251E"/>
    <w:rsid w:val="004B2B43"/>
    <w:rsid w:val="004B3478"/>
    <w:rsid w:val="004B36DC"/>
    <w:rsid w:val="004B39BC"/>
    <w:rsid w:val="004B39E0"/>
    <w:rsid w:val="004B3B61"/>
    <w:rsid w:val="004B3FBF"/>
    <w:rsid w:val="004B4309"/>
    <w:rsid w:val="004B4331"/>
    <w:rsid w:val="004B4385"/>
    <w:rsid w:val="004B541C"/>
    <w:rsid w:val="004B571C"/>
    <w:rsid w:val="004B5868"/>
    <w:rsid w:val="004B65FC"/>
    <w:rsid w:val="004B683E"/>
    <w:rsid w:val="004B6D3D"/>
    <w:rsid w:val="004B6F38"/>
    <w:rsid w:val="004B7448"/>
    <w:rsid w:val="004B7637"/>
    <w:rsid w:val="004B779D"/>
    <w:rsid w:val="004C0007"/>
    <w:rsid w:val="004C0146"/>
    <w:rsid w:val="004C039B"/>
    <w:rsid w:val="004C03EC"/>
    <w:rsid w:val="004C0575"/>
    <w:rsid w:val="004C095A"/>
    <w:rsid w:val="004C0A16"/>
    <w:rsid w:val="004C0B9E"/>
    <w:rsid w:val="004C0E63"/>
    <w:rsid w:val="004C0F12"/>
    <w:rsid w:val="004C1356"/>
    <w:rsid w:val="004C146D"/>
    <w:rsid w:val="004C18D5"/>
    <w:rsid w:val="004C1CB4"/>
    <w:rsid w:val="004C1D97"/>
    <w:rsid w:val="004C1EB9"/>
    <w:rsid w:val="004C1F0A"/>
    <w:rsid w:val="004C230B"/>
    <w:rsid w:val="004C23C5"/>
    <w:rsid w:val="004C26FF"/>
    <w:rsid w:val="004C2772"/>
    <w:rsid w:val="004C2895"/>
    <w:rsid w:val="004C28F6"/>
    <w:rsid w:val="004C3E62"/>
    <w:rsid w:val="004C4432"/>
    <w:rsid w:val="004C470E"/>
    <w:rsid w:val="004C49F8"/>
    <w:rsid w:val="004C4BB1"/>
    <w:rsid w:val="004C4E7B"/>
    <w:rsid w:val="004C52C3"/>
    <w:rsid w:val="004C54FF"/>
    <w:rsid w:val="004C66D4"/>
    <w:rsid w:val="004C6E15"/>
    <w:rsid w:val="004C6E3A"/>
    <w:rsid w:val="004C7048"/>
    <w:rsid w:val="004C7771"/>
    <w:rsid w:val="004C7C32"/>
    <w:rsid w:val="004C7D33"/>
    <w:rsid w:val="004C7E60"/>
    <w:rsid w:val="004D07A0"/>
    <w:rsid w:val="004D0CB0"/>
    <w:rsid w:val="004D1299"/>
    <w:rsid w:val="004D1BEB"/>
    <w:rsid w:val="004D25DE"/>
    <w:rsid w:val="004D265C"/>
    <w:rsid w:val="004D2910"/>
    <w:rsid w:val="004D2B7F"/>
    <w:rsid w:val="004D2ED1"/>
    <w:rsid w:val="004D301F"/>
    <w:rsid w:val="004D3408"/>
    <w:rsid w:val="004D35CE"/>
    <w:rsid w:val="004D3C4F"/>
    <w:rsid w:val="004D3ECD"/>
    <w:rsid w:val="004D4AF4"/>
    <w:rsid w:val="004D51FE"/>
    <w:rsid w:val="004D5611"/>
    <w:rsid w:val="004D5BEF"/>
    <w:rsid w:val="004D5E03"/>
    <w:rsid w:val="004D62CC"/>
    <w:rsid w:val="004D67D3"/>
    <w:rsid w:val="004D6A32"/>
    <w:rsid w:val="004D6E5F"/>
    <w:rsid w:val="004D7302"/>
    <w:rsid w:val="004E0197"/>
    <w:rsid w:val="004E03CA"/>
    <w:rsid w:val="004E071D"/>
    <w:rsid w:val="004E099A"/>
    <w:rsid w:val="004E1098"/>
    <w:rsid w:val="004E1235"/>
    <w:rsid w:val="004E1483"/>
    <w:rsid w:val="004E1680"/>
    <w:rsid w:val="004E1CB8"/>
    <w:rsid w:val="004E26FF"/>
    <w:rsid w:val="004E2D4A"/>
    <w:rsid w:val="004E3278"/>
    <w:rsid w:val="004E39DB"/>
    <w:rsid w:val="004E4E1A"/>
    <w:rsid w:val="004E4E47"/>
    <w:rsid w:val="004E527F"/>
    <w:rsid w:val="004E56DB"/>
    <w:rsid w:val="004E5BCB"/>
    <w:rsid w:val="004E5F09"/>
    <w:rsid w:val="004E651B"/>
    <w:rsid w:val="004E65DD"/>
    <w:rsid w:val="004E6C60"/>
    <w:rsid w:val="004E73A6"/>
    <w:rsid w:val="004E748D"/>
    <w:rsid w:val="004E7666"/>
    <w:rsid w:val="004F0B30"/>
    <w:rsid w:val="004F0DB1"/>
    <w:rsid w:val="004F0DBF"/>
    <w:rsid w:val="004F1086"/>
    <w:rsid w:val="004F10F4"/>
    <w:rsid w:val="004F1FB8"/>
    <w:rsid w:val="004F222F"/>
    <w:rsid w:val="004F23B2"/>
    <w:rsid w:val="004F26AE"/>
    <w:rsid w:val="004F2B4D"/>
    <w:rsid w:val="004F2D49"/>
    <w:rsid w:val="004F362E"/>
    <w:rsid w:val="004F3B1B"/>
    <w:rsid w:val="004F3B3A"/>
    <w:rsid w:val="004F3DB3"/>
    <w:rsid w:val="004F4302"/>
    <w:rsid w:val="004F43BE"/>
    <w:rsid w:val="004F4CEC"/>
    <w:rsid w:val="004F5BF4"/>
    <w:rsid w:val="004F6DCC"/>
    <w:rsid w:val="004F6EEB"/>
    <w:rsid w:val="004F7374"/>
    <w:rsid w:val="004F7709"/>
    <w:rsid w:val="004F78CE"/>
    <w:rsid w:val="004F7BD7"/>
    <w:rsid w:val="004F7D0F"/>
    <w:rsid w:val="004F7FAA"/>
    <w:rsid w:val="00500111"/>
    <w:rsid w:val="0050023B"/>
    <w:rsid w:val="00500551"/>
    <w:rsid w:val="00500557"/>
    <w:rsid w:val="00500FA6"/>
    <w:rsid w:val="00501372"/>
    <w:rsid w:val="005013FB"/>
    <w:rsid w:val="00502931"/>
    <w:rsid w:val="00502A03"/>
    <w:rsid w:val="00502B58"/>
    <w:rsid w:val="005032D4"/>
    <w:rsid w:val="00503C58"/>
    <w:rsid w:val="00503E76"/>
    <w:rsid w:val="00503EEC"/>
    <w:rsid w:val="00504157"/>
    <w:rsid w:val="005041BD"/>
    <w:rsid w:val="00504405"/>
    <w:rsid w:val="005044DC"/>
    <w:rsid w:val="00504B8C"/>
    <w:rsid w:val="00504D57"/>
    <w:rsid w:val="00504DA5"/>
    <w:rsid w:val="005058CC"/>
    <w:rsid w:val="00505979"/>
    <w:rsid w:val="00506C9C"/>
    <w:rsid w:val="00506CAF"/>
    <w:rsid w:val="005071FF"/>
    <w:rsid w:val="00507534"/>
    <w:rsid w:val="005102AF"/>
    <w:rsid w:val="0051074E"/>
    <w:rsid w:val="005108BB"/>
    <w:rsid w:val="00510973"/>
    <w:rsid w:val="00510DD1"/>
    <w:rsid w:val="00511001"/>
    <w:rsid w:val="0051102D"/>
    <w:rsid w:val="005112DC"/>
    <w:rsid w:val="005117C6"/>
    <w:rsid w:val="00511C71"/>
    <w:rsid w:val="00511D2D"/>
    <w:rsid w:val="00512420"/>
    <w:rsid w:val="005129C0"/>
    <w:rsid w:val="00512EB3"/>
    <w:rsid w:val="005130E0"/>
    <w:rsid w:val="0051317E"/>
    <w:rsid w:val="005136A9"/>
    <w:rsid w:val="005136C6"/>
    <w:rsid w:val="00513785"/>
    <w:rsid w:val="00513992"/>
    <w:rsid w:val="00513FEC"/>
    <w:rsid w:val="0051413D"/>
    <w:rsid w:val="005141BD"/>
    <w:rsid w:val="00515E23"/>
    <w:rsid w:val="005166A1"/>
    <w:rsid w:val="00516905"/>
    <w:rsid w:val="00516942"/>
    <w:rsid w:val="00516D61"/>
    <w:rsid w:val="005170B9"/>
    <w:rsid w:val="00517386"/>
    <w:rsid w:val="00517394"/>
    <w:rsid w:val="005174C6"/>
    <w:rsid w:val="00517D6D"/>
    <w:rsid w:val="00520247"/>
    <w:rsid w:val="005205AC"/>
    <w:rsid w:val="005209BD"/>
    <w:rsid w:val="00520A2E"/>
    <w:rsid w:val="00520B52"/>
    <w:rsid w:val="00520E16"/>
    <w:rsid w:val="005210FF"/>
    <w:rsid w:val="00521121"/>
    <w:rsid w:val="0052116B"/>
    <w:rsid w:val="0052173B"/>
    <w:rsid w:val="00521BAA"/>
    <w:rsid w:val="005228AA"/>
    <w:rsid w:val="005228B9"/>
    <w:rsid w:val="00522ABF"/>
    <w:rsid w:val="005230AA"/>
    <w:rsid w:val="005234C5"/>
    <w:rsid w:val="00523CFE"/>
    <w:rsid w:val="00523F69"/>
    <w:rsid w:val="00524204"/>
    <w:rsid w:val="0052432B"/>
    <w:rsid w:val="00524584"/>
    <w:rsid w:val="00524D30"/>
    <w:rsid w:val="00524E96"/>
    <w:rsid w:val="005252AF"/>
    <w:rsid w:val="005252B9"/>
    <w:rsid w:val="00525A7E"/>
    <w:rsid w:val="00525B26"/>
    <w:rsid w:val="00525CF4"/>
    <w:rsid w:val="005260A2"/>
    <w:rsid w:val="00526978"/>
    <w:rsid w:val="00526BB7"/>
    <w:rsid w:val="00526E59"/>
    <w:rsid w:val="0052718F"/>
    <w:rsid w:val="00527C8E"/>
    <w:rsid w:val="00527CD3"/>
    <w:rsid w:val="00527D73"/>
    <w:rsid w:val="005300A2"/>
    <w:rsid w:val="00530116"/>
    <w:rsid w:val="00530143"/>
    <w:rsid w:val="00530502"/>
    <w:rsid w:val="005313AF"/>
    <w:rsid w:val="0053188E"/>
    <w:rsid w:val="005319EF"/>
    <w:rsid w:val="00531C1A"/>
    <w:rsid w:val="00531F97"/>
    <w:rsid w:val="0053246E"/>
    <w:rsid w:val="00532CB3"/>
    <w:rsid w:val="005346E8"/>
    <w:rsid w:val="005348A4"/>
    <w:rsid w:val="0053497B"/>
    <w:rsid w:val="005351F9"/>
    <w:rsid w:val="0053550A"/>
    <w:rsid w:val="005358B7"/>
    <w:rsid w:val="005359B4"/>
    <w:rsid w:val="00535E63"/>
    <w:rsid w:val="005361AB"/>
    <w:rsid w:val="00536677"/>
    <w:rsid w:val="00536792"/>
    <w:rsid w:val="005376CD"/>
    <w:rsid w:val="0053793C"/>
    <w:rsid w:val="00537A61"/>
    <w:rsid w:val="00537BC2"/>
    <w:rsid w:val="005414FF"/>
    <w:rsid w:val="005415C3"/>
    <w:rsid w:val="0054190C"/>
    <w:rsid w:val="00541BE0"/>
    <w:rsid w:val="00541D8D"/>
    <w:rsid w:val="005426ED"/>
    <w:rsid w:val="00542B91"/>
    <w:rsid w:val="00542BB6"/>
    <w:rsid w:val="00542D23"/>
    <w:rsid w:val="00542E53"/>
    <w:rsid w:val="005435A6"/>
    <w:rsid w:val="00543CF6"/>
    <w:rsid w:val="00543D61"/>
    <w:rsid w:val="00543F7F"/>
    <w:rsid w:val="00544068"/>
    <w:rsid w:val="00544152"/>
    <w:rsid w:val="00544206"/>
    <w:rsid w:val="005447DE"/>
    <w:rsid w:val="00544916"/>
    <w:rsid w:val="00545196"/>
    <w:rsid w:val="005453D5"/>
    <w:rsid w:val="0054543D"/>
    <w:rsid w:val="005454A8"/>
    <w:rsid w:val="005457C7"/>
    <w:rsid w:val="00545879"/>
    <w:rsid w:val="00545BF3"/>
    <w:rsid w:val="00545FC2"/>
    <w:rsid w:val="00546636"/>
    <w:rsid w:val="0054741F"/>
    <w:rsid w:val="0054757B"/>
    <w:rsid w:val="0054784C"/>
    <w:rsid w:val="00547885"/>
    <w:rsid w:val="00547AAA"/>
    <w:rsid w:val="00547FF6"/>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690"/>
    <w:rsid w:val="00552F30"/>
    <w:rsid w:val="00552FD7"/>
    <w:rsid w:val="005534BD"/>
    <w:rsid w:val="00553627"/>
    <w:rsid w:val="00553968"/>
    <w:rsid w:val="005539E8"/>
    <w:rsid w:val="00553F4B"/>
    <w:rsid w:val="00554470"/>
    <w:rsid w:val="00554899"/>
    <w:rsid w:val="00554A70"/>
    <w:rsid w:val="00554AD6"/>
    <w:rsid w:val="00554C25"/>
    <w:rsid w:val="00555230"/>
    <w:rsid w:val="0055523B"/>
    <w:rsid w:val="00555B2F"/>
    <w:rsid w:val="00555B5E"/>
    <w:rsid w:val="0055673E"/>
    <w:rsid w:val="00556863"/>
    <w:rsid w:val="005572EC"/>
    <w:rsid w:val="005573BF"/>
    <w:rsid w:val="0056037D"/>
    <w:rsid w:val="0056078B"/>
    <w:rsid w:val="005608C4"/>
    <w:rsid w:val="00561433"/>
    <w:rsid w:val="0056172B"/>
    <w:rsid w:val="00561778"/>
    <w:rsid w:val="005618F2"/>
    <w:rsid w:val="00561C95"/>
    <w:rsid w:val="00562228"/>
    <w:rsid w:val="00562661"/>
    <w:rsid w:val="005626F0"/>
    <w:rsid w:val="00562944"/>
    <w:rsid w:val="00562F2B"/>
    <w:rsid w:val="0056366A"/>
    <w:rsid w:val="00563A55"/>
    <w:rsid w:val="0056465D"/>
    <w:rsid w:val="00564A07"/>
    <w:rsid w:val="00564C32"/>
    <w:rsid w:val="00564E99"/>
    <w:rsid w:val="00564ED2"/>
    <w:rsid w:val="005654C1"/>
    <w:rsid w:val="005659BE"/>
    <w:rsid w:val="00565AAA"/>
    <w:rsid w:val="005662D6"/>
    <w:rsid w:val="0056643B"/>
    <w:rsid w:val="00566885"/>
    <w:rsid w:val="0056776B"/>
    <w:rsid w:val="005700A1"/>
    <w:rsid w:val="00570A46"/>
    <w:rsid w:val="005712BD"/>
    <w:rsid w:val="0057178D"/>
    <w:rsid w:val="0057215A"/>
    <w:rsid w:val="005722F0"/>
    <w:rsid w:val="00572406"/>
    <w:rsid w:val="00572B0A"/>
    <w:rsid w:val="00572ED0"/>
    <w:rsid w:val="005737D6"/>
    <w:rsid w:val="00573D2F"/>
    <w:rsid w:val="00574596"/>
    <w:rsid w:val="00574E32"/>
    <w:rsid w:val="00574E66"/>
    <w:rsid w:val="00574EE1"/>
    <w:rsid w:val="00575AA4"/>
    <w:rsid w:val="00575AC3"/>
    <w:rsid w:val="00575B85"/>
    <w:rsid w:val="00575BBE"/>
    <w:rsid w:val="00576162"/>
    <w:rsid w:val="0057675D"/>
    <w:rsid w:val="00576C51"/>
    <w:rsid w:val="00576CB5"/>
    <w:rsid w:val="00576D5C"/>
    <w:rsid w:val="00577ECE"/>
    <w:rsid w:val="005809D3"/>
    <w:rsid w:val="00580A87"/>
    <w:rsid w:val="00581194"/>
    <w:rsid w:val="00581230"/>
    <w:rsid w:val="0058143F"/>
    <w:rsid w:val="00581631"/>
    <w:rsid w:val="00581D11"/>
    <w:rsid w:val="00582343"/>
    <w:rsid w:val="005823C0"/>
    <w:rsid w:val="00582727"/>
    <w:rsid w:val="00582FD5"/>
    <w:rsid w:val="00583B55"/>
    <w:rsid w:val="00583F2E"/>
    <w:rsid w:val="00584182"/>
    <w:rsid w:val="0058452B"/>
    <w:rsid w:val="00585A26"/>
    <w:rsid w:val="005863C0"/>
    <w:rsid w:val="00586432"/>
    <w:rsid w:val="00586901"/>
    <w:rsid w:val="00586A37"/>
    <w:rsid w:val="00586FC0"/>
    <w:rsid w:val="00587154"/>
    <w:rsid w:val="00587309"/>
    <w:rsid w:val="00590065"/>
    <w:rsid w:val="00590111"/>
    <w:rsid w:val="005902E7"/>
    <w:rsid w:val="0059043E"/>
    <w:rsid w:val="005906A5"/>
    <w:rsid w:val="0059096F"/>
    <w:rsid w:val="00590B10"/>
    <w:rsid w:val="00590E4C"/>
    <w:rsid w:val="005917C2"/>
    <w:rsid w:val="00591B45"/>
    <w:rsid w:val="00592008"/>
    <w:rsid w:val="005920EE"/>
    <w:rsid w:val="00592C94"/>
    <w:rsid w:val="00593054"/>
    <w:rsid w:val="005934B8"/>
    <w:rsid w:val="005935E5"/>
    <w:rsid w:val="00593856"/>
    <w:rsid w:val="0059394D"/>
    <w:rsid w:val="00593FF6"/>
    <w:rsid w:val="0059457E"/>
    <w:rsid w:val="00594C26"/>
    <w:rsid w:val="00594E76"/>
    <w:rsid w:val="005950EE"/>
    <w:rsid w:val="00595879"/>
    <w:rsid w:val="00595DE9"/>
    <w:rsid w:val="0059613E"/>
    <w:rsid w:val="0059630E"/>
    <w:rsid w:val="00596654"/>
    <w:rsid w:val="0059688D"/>
    <w:rsid w:val="00596F9E"/>
    <w:rsid w:val="0059733C"/>
    <w:rsid w:val="00597372"/>
    <w:rsid w:val="005977F7"/>
    <w:rsid w:val="00597991"/>
    <w:rsid w:val="00597A3D"/>
    <w:rsid w:val="00597A41"/>
    <w:rsid w:val="00597C6F"/>
    <w:rsid w:val="00597D5E"/>
    <w:rsid w:val="005A0F47"/>
    <w:rsid w:val="005A16A1"/>
    <w:rsid w:val="005A1873"/>
    <w:rsid w:val="005A1FA0"/>
    <w:rsid w:val="005A2476"/>
    <w:rsid w:val="005A2754"/>
    <w:rsid w:val="005A2915"/>
    <w:rsid w:val="005A335B"/>
    <w:rsid w:val="005A376D"/>
    <w:rsid w:val="005A4733"/>
    <w:rsid w:val="005A51D9"/>
    <w:rsid w:val="005A5714"/>
    <w:rsid w:val="005A603B"/>
    <w:rsid w:val="005A648D"/>
    <w:rsid w:val="005A6A47"/>
    <w:rsid w:val="005A6BA7"/>
    <w:rsid w:val="005A6E47"/>
    <w:rsid w:val="005A78A2"/>
    <w:rsid w:val="005A7D2A"/>
    <w:rsid w:val="005A7F2D"/>
    <w:rsid w:val="005B0070"/>
    <w:rsid w:val="005B0133"/>
    <w:rsid w:val="005B07AA"/>
    <w:rsid w:val="005B0FF9"/>
    <w:rsid w:val="005B1891"/>
    <w:rsid w:val="005B1F9D"/>
    <w:rsid w:val="005B2135"/>
    <w:rsid w:val="005B2201"/>
    <w:rsid w:val="005B29EA"/>
    <w:rsid w:val="005B2BBF"/>
    <w:rsid w:val="005B3372"/>
    <w:rsid w:val="005B34C5"/>
    <w:rsid w:val="005B437C"/>
    <w:rsid w:val="005B4687"/>
    <w:rsid w:val="005B4754"/>
    <w:rsid w:val="005B481F"/>
    <w:rsid w:val="005B49AA"/>
    <w:rsid w:val="005B5007"/>
    <w:rsid w:val="005B54D8"/>
    <w:rsid w:val="005B565F"/>
    <w:rsid w:val="005B5A3A"/>
    <w:rsid w:val="005B5D0D"/>
    <w:rsid w:val="005B626B"/>
    <w:rsid w:val="005B6471"/>
    <w:rsid w:val="005B6598"/>
    <w:rsid w:val="005B7298"/>
    <w:rsid w:val="005B72BE"/>
    <w:rsid w:val="005B77D9"/>
    <w:rsid w:val="005B7EB5"/>
    <w:rsid w:val="005C04B4"/>
    <w:rsid w:val="005C0621"/>
    <w:rsid w:val="005C093A"/>
    <w:rsid w:val="005C0B38"/>
    <w:rsid w:val="005C1513"/>
    <w:rsid w:val="005C1598"/>
    <w:rsid w:val="005C1ABE"/>
    <w:rsid w:val="005C2CE2"/>
    <w:rsid w:val="005C2EC4"/>
    <w:rsid w:val="005C2F19"/>
    <w:rsid w:val="005C32A7"/>
    <w:rsid w:val="005C33C0"/>
    <w:rsid w:val="005C3525"/>
    <w:rsid w:val="005C35C8"/>
    <w:rsid w:val="005C3D6F"/>
    <w:rsid w:val="005C41EE"/>
    <w:rsid w:val="005C43A2"/>
    <w:rsid w:val="005C448D"/>
    <w:rsid w:val="005C45CC"/>
    <w:rsid w:val="005C47A4"/>
    <w:rsid w:val="005C4EC6"/>
    <w:rsid w:val="005C50D0"/>
    <w:rsid w:val="005C5499"/>
    <w:rsid w:val="005C6EEF"/>
    <w:rsid w:val="005C6FF7"/>
    <w:rsid w:val="005C76FF"/>
    <w:rsid w:val="005C7817"/>
    <w:rsid w:val="005C79E8"/>
    <w:rsid w:val="005C7AFE"/>
    <w:rsid w:val="005D07F3"/>
    <w:rsid w:val="005D1618"/>
    <w:rsid w:val="005D18A4"/>
    <w:rsid w:val="005D1DBC"/>
    <w:rsid w:val="005D1DC4"/>
    <w:rsid w:val="005D22F7"/>
    <w:rsid w:val="005D241E"/>
    <w:rsid w:val="005D25CA"/>
    <w:rsid w:val="005D2B56"/>
    <w:rsid w:val="005D2F84"/>
    <w:rsid w:val="005D3257"/>
    <w:rsid w:val="005D397D"/>
    <w:rsid w:val="005D3A6F"/>
    <w:rsid w:val="005D3AF4"/>
    <w:rsid w:val="005D3D1F"/>
    <w:rsid w:val="005D3F08"/>
    <w:rsid w:val="005D4659"/>
    <w:rsid w:val="005D513E"/>
    <w:rsid w:val="005D52AA"/>
    <w:rsid w:val="005D5647"/>
    <w:rsid w:val="005D5B25"/>
    <w:rsid w:val="005D5D22"/>
    <w:rsid w:val="005D61C8"/>
    <w:rsid w:val="005D658C"/>
    <w:rsid w:val="005D7239"/>
    <w:rsid w:val="005D74E1"/>
    <w:rsid w:val="005D78DA"/>
    <w:rsid w:val="005D7C2C"/>
    <w:rsid w:val="005D7F1F"/>
    <w:rsid w:val="005E0716"/>
    <w:rsid w:val="005E0DDA"/>
    <w:rsid w:val="005E0E23"/>
    <w:rsid w:val="005E0F01"/>
    <w:rsid w:val="005E129A"/>
    <w:rsid w:val="005E183D"/>
    <w:rsid w:val="005E1926"/>
    <w:rsid w:val="005E21A1"/>
    <w:rsid w:val="005E28FD"/>
    <w:rsid w:val="005E3981"/>
    <w:rsid w:val="005E3EB9"/>
    <w:rsid w:val="005E3FB9"/>
    <w:rsid w:val="005E41A2"/>
    <w:rsid w:val="005E4283"/>
    <w:rsid w:val="005E44D4"/>
    <w:rsid w:val="005E472B"/>
    <w:rsid w:val="005E4E2C"/>
    <w:rsid w:val="005E5B03"/>
    <w:rsid w:val="005E5D00"/>
    <w:rsid w:val="005E5DE3"/>
    <w:rsid w:val="005E6AE2"/>
    <w:rsid w:val="005E6D27"/>
    <w:rsid w:val="005E7DA3"/>
    <w:rsid w:val="005E7FC6"/>
    <w:rsid w:val="005F01CC"/>
    <w:rsid w:val="005F055E"/>
    <w:rsid w:val="005F0AEE"/>
    <w:rsid w:val="005F0E59"/>
    <w:rsid w:val="005F117C"/>
    <w:rsid w:val="005F1494"/>
    <w:rsid w:val="005F1600"/>
    <w:rsid w:val="005F17C3"/>
    <w:rsid w:val="005F1CD6"/>
    <w:rsid w:val="005F2529"/>
    <w:rsid w:val="005F292D"/>
    <w:rsid w:val="005F2987"/>
    <w:rsid w:val="005F2A5C"/>
    <w:rsid w:val="005F2E93"/>
    <w:rsid w:val="005F2F66"/>
    <w:rsid w:val="005F3029"/>
    <w:rsid w:val="005F3A4C"/>
    <w:rsid w:val="005F43EC"/>
    <w:rsid w:val="005F4BCE"/>
    <w:rsid w:val="005F4BF1"/>
    <w:rsid w:val="005F55D7"/>
    <w:rsid w:val="005F5A49"/>
    <w:rsid w:val="005F5DB6"/>
    <w:rsid w:val="005F692E"/>
    <w:rsid w:val="005F6ABE"/>
    <w:rsid w:val="005F6FDF"/>
    <w:rsid w:val="005F72CC"/>
    <w:rsid w:val="005F7666"/>
    <w:rsid w:val="005F793B"/>
    <w:rsid w:val="005F7A03"/>
    <w:rsid w:val="006000A5"/>
    <w:rsid w:val="00600236"/>
    <w:rsid w:val="00601A37"/>
    <w:rsid w:val="00601AAF"/>
    <w:rsid w:val="006023A1"/>
    <w:rsid w:val="00602EFF"/>
    <w:rsid w:val="006033B5"/>
    <w:rsid w:val="0060344C"/>
    <w:rsid w:val="00603503"/>
    <w:rsid w:val="00604362"/>
    <w:rsid w:val="006045B3"/>
    <w:rsid w:val="00604DC9"/>
    <w:rsid w:val="006054E5"/>
    <w:rsid w:val="0060551A"/>
    <w:rsid w:val="00605521"/>
    <w:rsid w:val="006057D8"/>
    <w:rsid w:val="00605FFF"/>
    <w:rsid w:val="00606339"/>
    <w:rsid w:val="00606D0F"/>
    <w:rsid w:val="00607307"/>
    <w:rsid w:val="00607398"/>
    <w:rsid w:val="0060767D"/>
    <w:rsid w:val="006079A0"/>
    <w:rsid w:val="006079BF"/>
    <w:rsid w:val="00607BA4"/>
    <w:rsid w:val="00607E00"/>
    <w:rsid w:val="00607FA2"/>
    <w:rsid w:val="00610EDE"/>
    <w:rsid w:val="00611013"/>
    <w:rsid w:val="00611096"/>
    <w:rsid w:val="0061110C"/>
    <w:rsid w:val="0061131D"/>
    <w:rsid w:val="00611684"/>
    <w:rsid w:val="0061192A"/>
    <w:rsid w:val="00611A1D"/>
    <w:rsid w:val="00611E38"/>
    <w:rsid w:val="00611FC4"/>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16E"/>
    <w:rsid w:val="00617182"/>
    <w:rsid w:val="00617298"/>
    <w:rsid w:val="0061737B"/>
    <w:rsid w:val="006177AC"/>
    <w:rsid w:val="00617A4E"/>
    <w:rsid w:val="00617BD9"/>
    <w:rsid w:val="00617D0F"/>
    <w:rsid w:val="00620071"/>
    <w:rsid w:val="0062043A"/>
    <w:rsid w:val="0062083B"/>
    <w:rsid w:val="0062095D"/>
    <w:rsid w:val="00620C0D"/>
    <w:rsid w:val="00621624"/>
    <w:rsid w:val="006218C9"/>
    <w:rsid w:val="006218E6"/>
    <w:rsid w:val="00621C04"/>
    <w:rsid w:val="00622141"/>
    <w:rsid w:val="006223D0"/>
    <w:rsid w:val="006228E4"/>
    <w:rsid w:val="00623124"/>
    <w:rsid w:val="00623335"/>
    <w:rsid w:val="006236A3"/>
    <w:rsid w:val="006239E1"/>
    <w:rsid w:val="00623B78"/>
    <w:rsid w:val="00623C4C"/>
    <w:rsid w:val="0062414F"/>
    <w:rsid w:val="00624976"/>
    <w:rsid w:val="00624C8E"/>
    <w:rsid w:val="0062502A"/>
    <w:rsid w:val="00625959"/>
    <w:rsid w:val="00625B0A"/>
    <w:rsid w:val="006271E8"/>
    <w:rsid w:val="00627A1E"/>
    <w:rsid w:val="00630972"/>
    <w:rsid w:val="00630ACE"/>
    <w:rsid w:val="00630B87"/>
    <w:rsid w:val="0063117C"/>
    <w:rsid w:val="0063122C"/>
    <w:rsid w:val="006312CB"/>
    <w:rsid w:val="00631301"/>
    <w:rsid w:val="006319C0"/>
    <w:rsid w:val="00631BC9"/>
    <w:rsid w:val="00631C27"/>
    <w:rsid w:val="00631C9F"/>
    <w:rsid w:val="00631EC0"/>
    <w:rsid w:val="00632207"/>
    <w:rsid w:val="00632F8B"/>
    <w:rsid w:val="0063320E"/>
    <w:rsid w:val="00633DDF"/>
    <w:rsid w:val="00633E4F"/>
    <w:rsid w:val="00634175"/>
    <w:rsid w:val="0063464F"/>
    <w:rsid w:val="0063471D"/>
    <w:rsid w:val="00634A28"/>
    <w:rsid w:val="00634B89"/>
    <w:rsid w:val="006353C8"/>
    <w:rsid w:val="0063595C"/>
    <w:rsid w:val="00636336"/>
    <w:rsid w:val="0063644C"/>
    <w:rsid w:val="00636703"/>
    <w:rsid w:val="0063671B"/>
    <w:rsid w:val="00637121"/>
    <w:rsid w:val="00637253"/>
    <w:rsid w:val="006374F9"/>
    <w:rsid w:val="00637C1C"/>
    <w:rsid w:val="00640064"/>
    <w:rsid w:val="00640300"/>
    <w:rsid w:val="0064083C"/>
    <w:rsid w:val="00640CF8"/>
    <w:rsid w:val="00640DC9"/>
    <w:rsid w:val="00640DDD"/>
    <w:rsid w:val="00641229"/>
    <w:rsid w:val="00641685"/>
    <w:rsid w:val="006417BE"/>
    <w:rsid w:val="00641EA4"/>
    <w:rsid w:val="00642173"/>
    <w:rsid w:val="00642186"/>
    <w:rsid w:val="006428A0"/>
    <w:rsid w:val="006428AE"/>
    <w:rsid w:val="00642D06"/>
    <w:rsid w:val="00642FEE"/>
    <w:rsid w:val="00643184"/>
    <w:rsid w:val="006433E4"/>
    <w:rsid w:val="006433FA"/>
    <w:rsid w:val="00643669"/>
    <w:rsid w:val="00643874"/>
    <w:rsid w:val="00643EB5"/>
    <w:rsid w:val="006442A8"/>
    <w:rsid w:val="006446A2"/>
    <w:rsid w:val="006446B9"/>
    <w:rsid w:val="00644A16"/>
    <w:rsid w:val="00644AE3"/>
    <w:rsid w:val="00644C62"/>
    <w:rsid w:val="00644EF0"/>
    <w:rsid w:val="006464D7"/>
    <w:rsid w:val="006466C8"/>
    <w:rsid w:val="006466D7"/>
    <w:rsid w:val="00646873"/>
    <w:rsid w:val="00646FD7"/>
    <w:rsid w:val="0064717D"/>
    <w:rsid w:val="0064743B"/>
    <w:rsid w:val="00647FBF"/>
    <w:rsid w:val="0065060C"/>
    <w:rsid w:val="006508A1"/>
    <w:rsid w:val="00651A10"/>
    <w:rsid w:val="006522FF"/>
    <w:rsid w:val="00652CDF"/>
    <w:rsid w:val="00652FDC"/>
    <w:rsid w:val="006531FA"/>
    <w:rsid w:val="0065325B"/>
    <w:rsid w:val="0065372B"/>
    <w:rsid w:val="00653889"/>
    <w:rsid w:val="00653BED"/>
    <w:rsid w:val="00654861"/>
    <w:rsid w:val="0065486E"/>
    <w:rsid w:val="00655479"/>
    <w:rsid w:val="0065586A"/>
    <w:rsid w:val="00656198"/>
    <w:rsid w:val="006566CD"/>
    <w:rsid w:val="00656955"/>
    <w:rsid w:val="00656A8F"/>
    <w:rsid w:val="00657394"/>
    <w:rsid w:val="006578C9"/>
    <w:rsid w:val="00657FBA"/>
    <w:rsid w:val="00660117"/>
    <w:rsid w:val="0066044F"/>
    <w:rsid w:val="00660B6F"/>
    <w:rsid w:val="006610E3"/>
    <w:rsid w:val="00661676"/>
    <w:rsid w:val="006617BC"/>
    <w:rsid w:val="00661B09"/>
    <w:rsid w:val="00661F16"/>
    <w:rsid w:val="00662EE5"/>
    <w:rsid w:val="00662FFD"/>
    <w:rsid w:val="00663751"/>
    <w:rsid w:val="00663CB8"/>
    <w:rsid w:val="00663D55"/>
    <w:rsid w:val="00664195"/>
    <w:rsid w:val="006643A2"/>
    <w:rsid w:val="006644E0"/>
    <w:rsid w:val="00664D82"/>
    <w:rsid w:val="00664FF9"/>
    <w:rsid w:val="00665120"/>
    <w:rsid w:val="00666120"/>
    <w:rsid w:val="0066627F"/>
    <w:rsid w:val="006663C9"/>
    <w:rsid w:val="00666759"/>
    <w:rsid w:val="0066715A"/>
    <w:rsid w:val="0066737A"/>
    <w:rsid w:val="0066754F"/>
    <w:rsid w:val="006675E6"/>
    <w:rsid w:val="00667708"/>
    <w:rsid w:val="0066780F"/>
    <w:rsid w:val="00667CE0"/>
    <w:rsid w:val="0067001C"/>
    <w:rsid w:val="006707AF"/>
    <w:rsid w:val="00670A0E"/>
    <w:rsid w:val="0067190F"/>
    <w:rsid w:val="006719FB"/>
    <w:rsid w:val="00671B6C"/>
    <w:rsid w:val="00671D1E"/>
    <w:rsid w:val="00671DA9"/>
    <w:rsid w:val="006720EB"/>
    <w:rsid w:val="00672567"/>
    <w:rsid w:val="006725AB"/>
    <w:rsid w:val="00672BD3"/>
    <w:rsid w:val="00672CE4"/>
    <w:rsid w:val="00673088"/>
    <w:rsid w:val="006731FA"/>
    <w:rsid w:val="006735AB"/>
    <w:rsid w:val="006735FD"/>
    <w:rsid w:val="0067364F"/>
    <w:rsid w:val="00673AE0"/>
    <w:rsid w:val="00673B24"/>
    <w:rsid w:val="00673CA0"/>
    <w:rsid w:val="0067435F"/>
    <w:rsid w:val="00674894"/>
    <w:rsid w:val="00674932"/>
    <w:rsid w:val="006751EE"/>
    <w:rsid w:val="00675636"/>
    <w:rsid w:val="0067599E"/>
    <w:rsid w:val="00675ADE"/>
    <w:rsid w:val="0067681B"/>
    <w:rsid w:val="00676D51"/>
    <w:rsid w:val="00676E93"/>
    <w:rsid w:val="00677154"/>
    <w:rsid w:val="00677418"/>
    <w:rsid w:val="006776BE"/>
    <w:rsid w:val="006776C5"/>
    <w:rsid w:val="0067779E"/>
    <w:rsid w:val="006778EB"/>
    <w:rsid w:val="006779F1"/>
    <w:rsid w:val="00677B80"/>
    <w:rsid w:val="00677EB2"/>
    <w:rsid w:val="00677F2B"/>
    <w:rsid w:val="00680B79"/>
    <w:rsid w:val="00680C0F"/>
    <w:rsid w:val="00680C41"/>
    <w:rsid w:val="00680CE8"/>
    <w:rsid w:val="00680E16"/>
    <w:rsid w:val="00680EEE"/>
    <w:rsid w:val="00680F9D"/>
    <w:rsid w:val="00680FFC"/>
    <w:rsid w:val="0068186C"/>
    <w:rsid w:val="00681A30"/>
    <w:rsid w:val="00681E24"/>
    <w:rsid w:val="00682457"/>
    <w:rsid w:val="00682493"/>
    <w:rsid w:val="00682B6A"/>
    <w:rsid w:val="00682BA3"/>
    <w:rsid w:val="0068323F"/>
    <w:rsid w:val="0068344B"/>
    <w:rsid w:val="00683ADC"/>
    <w:rsid w:val="00683C37"/>
    <w:rsid w:val="006844A2"/>
    <w:rsid w:val="006846F3"/>
    <w:rsid w:val="006847DA"/>
    <w:rsid w:val="006848CE"/>
    <w:rsid w:val="00685595"/>
    <w:rsid w:val="00685614"/>
    <w:rsid w:val="006856F9"/>
    <w:rsid w:val="00685992"/>
    <w:rsid w:val="00685A4C"/>
    <w:rsid w:val="006863EA"/>
    <w:rsid w:val="00686511"/>
    <w:rsid w:val="006866B0"/>
    <w:rsid w:val="00686B9D"/>
    <w:rsid w:val="00687AF1"/>
    <w:rsid w:val="00687E94"/>
    <w:rsid w:val="006902BC"/>
    <w:rsid w:val="00690512"/>
    <w:rsid w:val="00690C71"/>
    <w:rsid w:val="006912C3"/>
    <w:rsid w:val="00691711"/>
    <w:rsid w:val="006918A2"/>
    <w:rsid w:val="006918B5"/>
    <w:rsid w:val="0069266C"/>
    <w:rsid w:val="00693A93"/>
    <w:rsid w:val="00693B88"/>
    <w:rsid w:val="006944D6"/>
    <w:rsid w:val="00694615"/>
    <w:rsid w:val="00694662"/>
    <w:rsid w:val="006948B3"/>
    <w:rsid w:val="00694F09"/>
    <w:rsid w:val="00694FE0"/>
    <w:rsid w:val="00695021"/>
    <w:rsid w:val="006950EC"/>
    <w:rsid w:val="006952B6"/>
    <w:rsid w:val="006953C0"/>
    <w:rsid w:val="006953C1"/>
    <w:rsid w:val="00695577"/>
    <w:rsid w:val="0069573C"/>
    <w:rsid w:val="00696003"/>
    <w:rsid w:val="0069629E"/>
    <w:rsid w:val="00696305"/>
    <w:rsid w:val="00697343"/>
    <w:rsid w:val="00697DCC"/>
    <w:rsid w:val="006A0068"/>
    <w:rsid w:val="006A0409"/>
    <w:rsid w:val="006A0565"/>
    <w:rsid w:val="006A0AF0"/>
    <w:rsid w:val="006A0E29"/>
    <w:rsid w:val="006A11D9"/>
    <w:rsid w:val="006A21D1"/>
    <w:rsid w:val="006A2363"/>
    <w:rsid w:val="006A262F"/>
    <w:rsid w:val="006A2645"/>
    <w:rsid w:val="006A275C"/>
    <w:rsid w:val="006A2C2D"/>
    <w:rsid w:val="006A3AC0"/>
    <w:rsid w:val="006A3C44"/>
    <w:rsid w:val="006A4287"/>
    <w:rsid w:val="006A4342"/>
    <w:rsid w:val="006A440F"/>
    <w:rsid w:val="006A55B8"/>
    <w:rsid w:val="006A57F9"/>
    <w:rsid w:val="006A58C2"/>
    <w:rsid w:val="006A6718"/>
    <w:rsid w:val="006A6777"/>
    <w:rsid w:val="006A6C3B"/>
    <w:rsid w:val="006A6CCB"/>
    <w:rsid w:val="006A7634"/>
    <w:rsid w:val="006A7695"/>
    <w:rsid w:val="006A7721"/>
    <w:rsid w:val="006A7C63"/>
    <w:rsid w:val="006B01F5"/>
    <w:rsid w:val="006B089F"/>
    <w:rsid w:val="006B09B0"/>
    <w:rsid w:val="006B1049"/>
    <w:rsid w:val="006B1133"/>
    <w:rsid w:val="006B1148"/>
    <w:rsid w:val="006B1B66"/>
    <w:rsid w:val="006B1C22"/>
    <w:rsid w:val="006B1C63"/>
    <w:rsid w:val="006B22CF"/>
    <w:rsid w:val="006B2772"/>
    <w:rsid w:val="006B2D39"/>
    <w:rsid w:val="006B2E76"/>
    <w:rsid w:val="006B39F8"/>
    <w:rsid w:val="006B3E9A"/>
    <w:rsid w:val="006B42F2"/>
    <w:rsid w:val="006B4387"/>
    <w:rsid w:val="006B472C"/>
    <w:rsid w:val="006B48DB"/>
    <w:rsid w:val="006B48F8"/>
    <w:rsid w:val="006B4BDA"/>
    <w:rsid w:val="006B4D96"/>
    <w:rsid w:val="006B4E04"/>
    <w:rsid w:val="006B4F83"/>
    <w:rsid w:val="006B598A"/>
    <w:rsid w:val="006B5D26"/>
    <w:rsid w:val="006B5F97"/>
    <w:rsid w:val="006B6457"/>
    <w:rsid w:val="006B68F0"/>
    <w:rsid w:val="006B70A6"/>
    <w:rsid w:val="006B748A"/>
    <w:rsid w:val="006B7D62"/>
    <w:rsid w:val="006C00BF"/>
    <w:rsid w:val="006C01E9"/>
    <w:rsid w:val="006C0605"/>
    <w:rsid w:val="006C08EA"/>
    <w:rsid w:val="006C1459"/>
    <w:rsid w:val="006C15FB"/>
    <w:rsid w:val="006C1A49"/>
    <w:rsid w:val="006C1B4E"/>
    <w:rsid w:val="006C2243"/>
    <w:rsid w:val="006C31CF"/>
    <w:rsid w:val="006C3C48"/>
    <w:rsid w:val="006C3CA6"/>
    <w:rsid w:val="006C3EC7"/>
    <w:rsid w:val="006C4049"/>
    <w:rsid w:val="006C40B8"/>
    <w:rsid w:val="006C46E6"/>
    <w:rsid w:val="006C4856"/>
    <w:rsid w:val="006C511A"/>
    <w:rsid w:val="006C52D1"/>
    <w:rsid w:val="006C5549"/>
    <w:rsid w:val="006C5F80"/>
    <w:rsid w:val="006C6050"/>
    <w:rsid w:val="006C621D"/>
    <w:rsid w:val="006C7C84"/>
    <w:rsid w:val="006C7CA4"/>
    <w:rsid w:val="006D0789"/>
    <w:rsid w:val="006D1057"/>
    <w:rsid w:val="006D11AF"/>
    <w:rsid w:val="006D1634"/>
    <w:rsid w:val="006D175E"/>
    <w:rsid w:val="006D1896"/>
    <w:rsid w:val="006D1ED1"/>
    <w:rsid w:val="006D256F"/>
    <w:rsid w:val="006D2F30"/>
    <w:rsid w:val="006D3778"/>
    <w:rsid w:val="006D398B"/>
    <w:rsid w:val="006D3BE2"/>
    <w:rsid w:val="006D4157"/>
    <w:rsid w:val="006D42DD"/>
    <w:rsid w:val="006D4455"/>
    <w:rsid w:val="006D44C8"/>
    <w:rsid w:val="006D4676"/>
    <w:rsid w:val="006D4683"/>
    <w:rsid w:val="006D4789"/>
    <w:rsid w:val="006D4891"/>
    <w:rsid w:val="006D56DC"/>
    <w:rsid w:val="006D5E4D"/>
    <w:rsid w:val="006D6812"/>
    <w:rsid w:val="006D6955"/>
    <w:rsid w:val="006D6DAC"/>
    <w:rsid w:val="006D70F2"/>
    <w:rsid w:val="006D710A"/>
    <w:rsid w:val="006D7498"/>
    <w:rsid w:val="006D761D"/>
    <w:rsid w:val="006D7B52"/>
    <w:rsid w:val="006D7E76"/>
    <w:rsid w:val="006E04F0"/>
    <w:rsid w:val="006E0EEB"/>
    <w:rsid w:val="006E165E"/>
    <w:rsid w:val="006E1BF0"/>
    <w:rsid w:val="006E1DAE"/>
    <w:rsid w:val="006E1EF1"/>
    <w:rsid w:val="006E26A9"/>
    <w:rsid w:val="006E2909"/>
    <w:rsid w:val="006E29EB"/>
    <w:rsid w:val="006E2EDC"/>
    <w:rsid w:val="006E30B0"/>
    <w:rsid w:val="006E353D"/>
    <w:rsid w:val="006E39B0"/>
    <w:rsid w:val="006E414A"/>
    <w:rsid w:val="006E41D7"/>
    <w:rsid w:val="006E46AC"/>
    <w:rsid w:val="006E4929"/>
    <w:rsid w:val="006E526A"/>
    <w:rsid w:val="006E5754"/>
    <w:rsid w:val="006E5F0D"/>
    <w:rsid w:val="006E644C"/>
    <w:rsid w:val="006E6601"/>
    <w:rsid w:val="006E68D3"/>
    <w:rsid w:val="006E78D1"/>
    <w:rsid w:val="006E7B80"/>
    <w:rsid w:val="006E7F04"/>
    <w:rsid w:val="006F0CC9"/>
    <w:rsid w:val="006F1239"/>
    <w:rsid w:val="006F1EF0"/>
    <w:rsid w:val="006F2121"/>
    <w:rsid w:val="006F282B"/>
    <w:rsid w:val="006F2CDC"/>
    <w:rsid w:val="006F3691"/>
    <w:rsid w:val="006F36DD"/>
    <w:rsid w:val="006F42F4"/>
    <w:rsid w:val="006F5035"/>
    <w:rsid w:val="006F5895"/>
    <w:rsid w:val="006F5BCC"/>
    <w:rsid w:val="006F5FD1"/>
    <w:rsid w:val="006F6126"/>
    <w:rsid w:val="006F6194"/>
    <w:rsid w:val="006F75B6"/>
    <w:rsid w:val="006F78DA"/>
    <w:rsid w:val="00700262"/>
    <w:rsid w:val="00700288"/>
    <w:rsid w:val="00700685"/>
    <w:rsid w:val="007007A5"/>
    <w:rsid w:val="00700971"/>
    <w:rsid w:val="00700EC4"/>
    <w:rsid w:val="007016B6"/>
    <w:rsid w:val="00701903"/>
    <w:rsid w:val="0070199D"/>
    <w:rsid w:val="00701ACD"/>
    <w:rsid w:val="00701C13"/>
    <w:rsid w:val="00701FE6"/>
    <w:rsid w:val="00701FEE"/>
    <w:rsid w:val="0070233F"/>
    <w:rsid w:val="00702415"/>
    <w:rsid w:val="0070310F"/>
    <w:rsid w:val="00703770"/>
    <w:rsid w:val="00703ABD"/>
    <w:rsid w:val="007040AE"/>
    <w:rsid w:val="007041AB"/>
    <w:rsid w:val="00704695"/>
    <w:rsid w:val="00704858"/>
    <w:rsid w:val="00705C80"/>
    <w:rsid w:val="00705D16"/>
    <w:rsid w:val="00705D40"/>
    <w:rsid w:val="0070611F"/>
    <w:rsid w:val="00706397"/>
    <w:rsid w:val="0070644B"/>
    <w:rsid w:val="00706899"/>
    <w:rsid w:val="00706B1C"/>
    <w:rsid w:val="00706D19"/>
    <w:rsid w:val="0070718E"/>
    <w:rsid w:val="007075C7"/>
    <w:rsid w:val="007076D9"/>
    <w:rsid w:val="00707CE4"/>
    <w:rsid w:val="00707D01"/>
    <w:rsid w:val="00707F31"/>
    <w:rsid w:val="00707FB6"/>
    <w:rsid w:val="0071014E"/>
    <w:rsid w:val="007106AE"/>
    <w:rsid w:val="00710769"/>
    <w:rsid w:val="007107DE"/>
    <w:rsid w:val="00710991"/>
    <w:rsid w:val="00710DA7"/>
    <w:rsid w:val="00711018"/>
    <w:rsid w:val="00711E50"/>
    <w:rsid w:val="007122E5"/>
    <w:rsid w:val="00712451"/>
    <w:rsid w:val="007125A2"/>
    <w:rsid w:val="00712657"/>
    <w:rsid w:val="00712DD9"/>
    <w:rsid w:val="00713A40"/>
    <w:rsid w:val="0071448C"/>
    <w:rsid w:val="00714570"/>
    <w:rsid w:val="00714BA8"/>
    <w:rsid w:val="00714CB8"/>
    <w:rsid w:val="00714FAF"/>
    <w:rsid w:val="007151FF"/>
    <w:rsid w:val="00716E6F"/>
    <w:rsid w:val="007173FE"/>
    <w:rsid w:val="00717515"/>
    <w:rsid w:val="0071766E"/>
    <w:rsid w:val="00717D8E"/>
    <w:rsid w:val="00717DFE"/>
    <w:rsid w:val="00717F2F"/>
    <w:rsid w:val="00720070"/>
    <w:rsid w:val="0072019B"/>
    <w:rsid w:val="00720AD7"/>
    <w:rsid w:val="00720AFC"/>
    <w:rsid w:val="00720B82"/>
    <w:rsid w:val="00720FA7"/>
    <w:rsid w:val="007218D5"/>
    <w:rsid w:val="00721AEC"/>
    <w:rsid w:val="00721D29"/>
    <w:rsid w:val="00721FDF"/>
    <w:rsid w:val="00722377"/>
    <w:rsid w:val="00722D38"/>
    <w:rsid w:val="00722DD9"/>
    <w:rsid w:val="00723317"/>
    <w:rsid w:val="0072389A"/>
    <w:rsid w:val="00723D1E"/>
    <w:rsid w:val="00723E67"/>
    <w:rsid w:val="00723EF0"/>
    <w:rsid w:val="00724596"/>
    <w:rsid w:val="007249A1"/>
    <w:rsid w:val="00724F14"/>
    <w:rsid w:val="00725CA8"/>
    <w:rsid w:val="00725E5A"/>
    <w:rsid w:val="00726047"/>
    <w:rsid w:val="00726375"/>
    <w:rsid w:val="0072682F"/>
    <w:rsid w:val="00726CC3"/>
    <w:rsid w:val="00726ED0"/>
    <w:rsid w:val="00726F96"/>
    <w:rsid w:val="007270DB"/>
    <w:rsid w:val="00727387"/>
    <w:rsid w:val="007274BB"/>
    <w:rsid w:val="00727844"/>
    <w:rsid w:val="007279B0"/>
    <w:rsid w:val="00727B2F"/>
    <w:rsid w:val="00727D1E"/>
    <w:rsid w:val="00727FC0"/>
    <w:rsid w:val="00730466"/>
    <w:rsid w:val="00730BCA"/>
    <w:rsid w:val="00730CE7"/>
    <w:rsid w:val="00731108"/>
    <w:rsid w:val="00731E0C"/>
    <w:rsid w:val="00731F42"/>
    <w:rsid w:val="00731FAD"/>
    <w:rsid w:val="007325B2"/>
    <w:rsid w:val="007325F6"/>
    <w:rsid w:val="00732F0D"/>
    <w:rsid w:val="007333A9"/>
    <w:rsid w:val="007333C6"/>
    <w:rsid w:val="007335E5"/>
    <w:rsid w:val="00733752"/>
    <w:rsid w:val="00733AB3"/>
    <w:rsid w:val="00733AEA"/>
    <w:rsid w:val="0073480C"/>
    <w:rsid w:val="00734E6C"/>
    <w:rsid w:val="00734FF1"/>
    <w:rsid w:val="00735495"/>
    <w:rsid w:val="00735866"/>
    <w:rsid w:val="00735CB3"/>
    <w:rsid w:val="00735CC5"/>
    <w:rsid w:val="007364E9"/>
    <w:rsid w:val="007369CB"/>
    <w:rsid w:val="00736C37"/>
    <w:rsid w:val="00736F3B"/>
    <w:rsid w:val="007376F9"/>
    <w:rsid w:val="00737FCD"/>
    <w:rsid w:val="00737FE3"/>
    <w:rsid w:val="007403CD"/>
    <w:rsid w:val="0074097D"/>
    <w:rsid w:val="00740F55"/>
    <w:rsid w:val="007414E2"/>
    <w:rsid w:val="007418F4"/>
    <w:rsid w:val="00741934"/>
    <w:rsid w:val="00741C16"/>
    <w:rsid w:val="00741D11"/>
    <w:rsid w:val="007424BC"/>
    <w:rsid w:val="00742C59"/>
    <w:rsid w:val="00743348"/>
    <w:rsid w:val="007434A9"/>
    <w:rsid w:val="00743967"/>
    <w:rsid w:val="00743A94"/>
    <w:rsid w:val="00744042"/>
    <w:rsid w:val="00744297"/>
    <w:rsid w:val="00744345"/>
    <w:rsid w:val="00744530"/>
    <w:rsid w:val="00744537"/>
    <w:rsid w:val="0074472F"/>
    <w:rsid w:val="00744CC3"/>
    <w:rsid w:val="0074506E"/>
    <w:rsid w:val="007451BF"/>
    <w:rsid w:val="00745533"/>
    <w:rsid w:val="00745A93"/>
    <w:rsid w:val="00745B5A"/>
    <w:rsid w:val="00745E1C"/>
    <w:rsid w:val="00746851"/>
    <w:rsid w:val="00747AC2"/>
    <w:rsid w:val="00747FA0"/>
    <w:rsid w:val="007501C5"/>
    <w:rsid w:val="007505CA"/>
    <w:rsid w:val="007509B1"/>
    <w:rsid w:val="00750CCF"/>
    <w:rsid w:val="00750E8F"/>
    <w:rsid w:val="0075118B"/>
    <w:rsid w:val="00752214"/>
    <w:rsid w:val="0075222C"/>
    <w:rsid w:val="00752424"/>
    <w:rsid w:val="007530A0"/>
    <w:rsid w:val="007530DE"/>
    <w:rsid w:val="0075333A"/>
    <w:rsid w:val="0075383B"/>
    <w:rsid w:val="007538AA"/>
    <w:rsid w:val="00753B2F"/>
    <w:rsid w:val="0075456B"/>
    <w:rsid w:val="007548C0"/>
    <w:rsid w:val="00754915"/>
    <w:rsid w:val="00754D2D"/>
    <w:rsid w:val="00754F0D"/>
    <w:rsid w:val="00754FA0"/>
    <w:rsid w:val="00755036"/>
    <w:rsid w:val="0075639C"/>
    <w:rsid w:val="007564EC"/>
    <w:rsid w:val="00756B45"/>
    <w:rsid w:val="00756B5D"/>
    <w:rsid w:val="0075743F"/>
    <w:rsid w:val="0075761A"/>
    <w:rsid w:val="00757720"/>
    <w:rsid w:val="0075777E"/>
    <w:rsid w:val="0075794E"/>
    <w:rsid w:val="00757D12"/>
    <w:rsid w:val="00760B5A"/>
    <w:rsid w:val="00760C76"/>
    <w:rsid w:val="00760E00"/>
    <w:rsid w:val="00761088"/>
    <w:rsid w:val="007617AA"/>
    <w:rsid w:val="00761AF2"/>
    <w:rsid w:val="00763430"/>
    <w:rsid w:val="00763637"/>
    <w:rsid w:val="00763C73"/>
    <w:rsid w:val="00763D10"/>
    <w:rsid w:val="0076407F"/>
    <w:rsid w:val="007644BB"/>
    <w:rsid w:val="00764F4B"/>
    <w:rsid w:val="007650AB"/>
    <w:rsid w:val="007654B8"/>
    <w:rsid w:val="00765A18"/>
    <w:rsid w:val="00765AE2"/>
    <w:rsid w:val="00765F50"/>
    <w:rsid w:val="0076609A"/>
    <w:rsid w:val="0076619A"/>
    <w:rsid w:val="00766298"/>
    <w:rsid w:val="007664E7"/>
    <w:rsid w:val="00766BA1"/>
    <w:rsid w:val="00766BF8"/>
    <w:rsid w:val="00766E47"/>
    <w:rsid w:val="00766EBC"/>
    <w:rsid w:val="00767161"/>
    <w:rsid w:val="007676B5"/>
    <w:rsid w:val="00767BDC"/>
    <w:rsid w:val="00767F47"/>
    <w:rsid w:val="007700CD"/>
    <w:rsid w:val="007708EF"/>
    <w:rsid w:val="0077099C"/>
    <w:rsid w:val="00770B1E"/>
    <w:rsid w:val="00770E52"/>
    <w:rsid w:val="00771C45"/>
    <w:rsid w:val="00772251"/>
    <w:rsid w:val="00772475"/>
    <w:rsid w:val="007724E1"/>
    <w:rsid w:val="00772962"/>
    <w:rsid w:val="00772A9A"/>
    <w:rsid w:val="00772D90"/>
    <w:rsid w:val="00772E06"/>
    <w:rsid w:val="00772E80"/>
    <w:rsid w:val="0077318E"/>
    <w:rsid w:val="0077381E"/>
    <w:rsid w:val="00773A3C"/>
    <w:rsid w:val="00773D8D"/>
    <w:rsid w:val="00773E16"/>
    <w:rsid w:val="00774078"/>
    <w:rsid w:val="00774170"/>
    <w:rsid w:val="0077448D"/>
    <w:rsid w:val="00774876"/>
    <w:rsid w:val="007748E9"/>
    <w:rsid w:val="00775152"/>
    <w:rsid w:val="00775520"/>
    <w:rsid w:val="00775949"/>
    <w:rsid w:val="00775F1E"/>
    <w:rsid w:val="00775FF2"/>
    <w:rsid w:val="00776BEA"/>
    <w:rsid w:val="00776C92"/>
    <w:rsid w:val="00777419"/>
    <w:rsid w:val="00777615"/>
    <w:rsid w:val="00777808"/>
    <w:rsid w:val="00777A06"/>
    <w:rsid w:val="00777CBC"/>
    <w:rsid w:val="00777DBA"/>
    <w:rsid w:val="007803F3"/>
    <w:rsid w:val="00780FFC"/>
    <w:rsid w:val="00781515"/>
    <w:rsid w:val="00781D22"/>
    <w:rsid w:val="00781F29"/>
    <w:rsid w:val="00782725"/>
    <w:rsid w:val="00782F56"/>
    <w:rsid w:val="0078312B"/>
    <w:rsid w:val="007836CD"/>
    <w:rsid w:val="007836DC"/>
    <w:rsid w:val="007846F7"/>
    <w:rsid w:val="00784971"/>
    <w:rsid w:val="00785C30"/>
    <w:rsid w:val="00785DAA"/>
    <w:rsid w:val="00785FC6"/>
    <w:rsid w:val="0078604B"/>
    <w:rsid w:val="007866E5"/>
    <w:rsid w:val="00786A2A"/>
    <w:rsid w:val="00786A79"/>
    <w:rsid w:val="00786B14"/>
    <w:rsid w:val="0078726F"/>
    <w:rsid w:val="00787344"/>
    <w:rsid w:val="007874BC"/>
    <w:rsid w:val="0078798E"/>
    <w:rsid w:val="007920E2"/>
    <w:rsid w:val="007929A5"/>
    <w:rsid w:val="00792A0B"/>
    <w:rsid w:val="00792A9C"/>
    <w:rsid w:val="0079345D"/>
    <w:rsid w:val="00793BD5"/>
    <w:rsid w:val="00793F66"/>
    <w:rsid w:val="007943D9"/>
    <w:rsid w:val="007948F8"/>
    <w:rsid w:val="007952DA"/>
    <w:rsid w:val="007952E5"/>
    <w:rsid w:val="00795402"/>
    <w:rsid w:val="00795414"/>
    <w:rsid w:val="00795491"/>
    <w:rsid w:val="0079571E"/>
    <w:rsid w:val="0079581A"/>
    <w:rsid w:val="00795D15"/>
    <w:rsid w:val="00796112"/>
    <w:rsid w:val="00796427"/>
    <w:rsid w:val="0079672A"/>
    <w:rsid w:val="00796D25"/>
    <w:rsid w:val="00796EC6"/>
    <w:rsid w:val="00797237"/>
    <w:rsid w:val="00797251"/>
    <w:rsid w:val="00797409"/>
    <w:rsid w:val="00797552"/>
    <w:rsid w:val="0079777F"/>
    <w:rsid w:val="00797BFA"/>
    <w:rsid w:val="00797C55"/>
    <w:rsid w:val="00797C87"/>
    <w:rsid w:val="00797DA1"/>
    <w:rsid w:val="007A06E5"/>
    <w:rsid w:val="007A09E1"/>
    <w:rsid w:val="007A126B"/>
    <w:rsid w:val="007A1368"/>
    <w:rsid w:val="007A16A0"/>
    <w:rsid w:val="007A19EF"/>
    <w:rsid w:val="007A2650"/>
    <w:rsid w:val="007A294A"/>
    <w:rsid w:val="007A3650"/>
    <w:rsid w:val="007A38A2"/>
    <w:rsid w:val="007A4DA1"/>
    <w:rsid w:val="007A4DEF"/>
    <w:rsid w:val="007A557A"/>
    <w:rsid w:val="007A5818"/>
    <w:rsid w:val="007A5859"/>
    <w:rsid w:val="007A5889"/>
    <w:rsid w:val="007A5ABB"/>
    <w:rsid w:val="007A5F4C"/>
    <w:rsid w:val="007A6397"/>
    <w:rsid w:val="007A64C0"/>
    <w:rsid w:val="007A6A6A"/>
    <w:rsid w:val="007A6C88"/>
    <w:rsid w:val="007A77A1"/>
    <w:rsid w:val="007A78A5"/>
    <w:rsid w:val="007B00CD"/>
    <w:rsid w:val="007B08CF"/>
    <w:rsid w:val="007B0A10"/>
    <w:rsid w:val="007B0B87"/>
    <w:rsid w:val="007B0D21"/>
    <w:rsid w:val="007B0DD0"/>
    <w:rsid w:val="007B15F9"/>
    <w:rsid w:val="007B170F"/>
    <w:rsid w:val="007B1B7B"/>
    <w:rsid w:val="007B1CB8"/>
    <w:rsid w:val="007B1CFA"/>
    <w:rsid w:val="007B22F3"/>
    <w:rsid w:val="007B2695"/>
    <w:rsid w:val="007B2715"/>
    <w:rsid w:val="007B28AA"/>
    <w:rsid w:val="007B28EE"/>
    <w:rsid w:val="007B2E17"/>
    <w:rsid w:val="007B2F2D"/>
    <w:rsid w:val="007B3021"/>
    <w:rsid w:val="007B359E"/>
    <w:rsid w:val="007B431C"/>
    <w:rsid w:val="007B4586"/>
    <w:rsid w:val="007B4600"/>
    <w:rsid w:val="007B46FE"/>
    <w:rsid w:val="007B4A40"/>
    <w:rsid w:val="007B4FCE"/>
    <w:rsid w:val="007B58AF"/>
    <w:rsid w:val="007B64BB"/>
    <w:rsid w:val="007B6890"/>
    <w:rsid w:val="007B6C28"/>
    <w:rsid w:val="007B6F89"/>
    <w:rsid w:val="007B7AE9"/>
    <w:rsid w:val="007B7E0C"/>
    <w:rsid w:val="007B7EA4"/>
    <w:rsid w:val="007C05F2"/>
    <w:rsid w:val="007C0D38"/>
    <w:rsid w:val="007C157A"/>
    <w:rsid w:val="007C1582"/>
    <w:rsid w:val="007C1C91"/>
    <w:rsid w:val="007C22D9"/>
    <w:rsid w:val="007C23B9"/>
    <w:rsid w:val="007C25C9"/>
    <w:rsid w:val="007C2B90"/>
    <w:rsid w:val="007C34C1"/>
    <w:rsid w:val="007C3670"/>
    <w:rsid w:val="007C3B49"/>
    <w:rsid w:val="007C3CB4"/>
    <w:rsid w:val="007C45D2"/>
    <w:rsid w:val="007C46BF"/>
    <w:rsid w:val="007C4D15"/>
    <w:rsid w:val="007C4E9E"/>
    <w:rsid w:val="007C4F0C"/>
    <w:rsid w:val="007C4F82"/>
    <w:rsid w:val="007C5339"/>
    <w:rsid w:val="007C5366"/>
    <w:rsid w:val="007C59BF"/>
    <w:rsid w:val="007C5E2D"/>
    <w:rsid w:val="007C60E3"/>
    <w:rsid w:val="007C6F39"/>
    <w:rsid w:val="007C74FB"/>
    <w:rsid w:val="007C7F7E"/>
    <w:rsid w:val="007D0662"/>
    <w:rsid w:val="007D08F6"/>
    <w:rsid w:val="007D0AFC"/>
    <w:rsid w:val="007D11DC"/>
    <w:rsid w:val="007D12A8"/>
    <w:rsid w:val="007D132F"/>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CC3"/>
    <w:rsid w:val="007D5D97"/>
    <w:rsid w:val="007D5EAD"/>
    <w:rsid w:val="007D64B1"/>
    <w:rsid w:val="007D66AA"/>
    <w:rsid w:val="007D6BF1"/>
    <w:rsid w:val="007D6CFA"/>
    <w:rsid w:val="007D6F0F"/>
    <w:rsid w:val="007D73A8"/>
    <w:rsid w:val="007D7B7A"/>
    <w:rsid w:val="007E0372"/>
    <w:rsid w:val="007E03ED"/>
    <w:rsid w:val="007E067C"/>
    <w:rsid w:val="007E0D9F"/>
    <w:rsid w:val="007E0E36"/>
    <w:rsid w:val="007E1028"/>
    <w:rsid w:val="007E173D"/>
    <w:rsid w:val="007E177E"/>
    <w:rsid w:val="007E1E86"/>
    <w:rsid w:val="007E1F5D"/>
    <w:rsid w:val="007E2214"/>
    <w:rsid w:val="007E22D2"/>
    <w:rsid w:val="007E2664"/>
    <w:rsid w:val="007E2D51"/>
    <w:rsid w:val="007E2EA6"/>
    <w:rsid w:val="007E300A"/>
    <w:rsid w:val="007E377C"/>
    <w:rsid w:val="007E42E9"/>
    <w:rsid w:val="007E4316"/>
    <w:rsid w:val="007E4597"/>
    <w:rsid w:val="007E49BA"/>
    <w:rsid w:val="007E4E86"/>
    <w:rsid w:val="007E4F2E"/>
    <w:rsid w:val="007E5535"/>
    <w:rsid w:val="007E5C43"/>
    <w:rsid w:val="007E5C67"/>
    <w:rsid w:val="007E6CCC"/>
    <w:rsid w:val="007E76FF"/>
    <w:rsid w:val="007E77E6"/>
    <w:rsid w:val="007E7851"/>
    <w:rsid w:val="007F000E"/>
    <w:rsid w:val="007F0D7C"/>
    <w:rsid w:val="007F107A"/>
    <w:rsid w:val="007F1594"/>
    <w:rsid w:val="007F15CB"/>
    <w:rsid w:val="007F169A"/>
    <w:rsid w:val="007F1945"/>
    <w:rsid w:val="007F19D4"/>
    <w:rsid w:val="007F1E1D"/>
    <w:rsid w:val="007F2F5C"/>
    <w:rsid w:val="007F3201"/>
    <w:rsid w:val="007F3571"/>
    <w:rsid w:val="007F369F"/>
    <w:rsid w:val="007F3742"/>
    <w:rsid w:val="007F3BED"/>
    <w:rsid w:val="007F42F6"/>
    <w:rsid w:val="007F4354"/>
    <w:rsid w:val="007F4486"/>
    <w:rsid w:val="007F4AD9"/>
    <w:rsid w:val="007F5663"/>
    <w:rsid w:val="007F5697"/>
    <w:rsid w:val="007F5DD2"/>
    <w:rsid w:val="007F5E92"/>
    <w:rsid w:val="007F5F7B"/>
    <w:rsid w:val="007F6044"/>
    <w:rsid w:val="007F66FC"/>
    <w:rsid w:val="007F6787"/>
    <w:rsid w:val="007F67A8"/>
    <w:rsid w:val="007F67F0"/>
    <w:rsid w:val="007F6A14"/>
    <w:rsid w:val="007F6B1C"/>
    <w:rsid w:val="007F6BD3"/>
    <w:rsid w:val="007F6F35"/>
    <w:rsid w:val="007F6FC1"/>
    <w:rsid w:val="007F78F2"/>
    <w:rsid w:val="007F7C52"/>
    <w:rsid w:val="008007D0"/>
    <w:rsid w:val="00800842"/>
    <w:rsid w:val="0080090E"/>
    <w:rsid w:val="0080104C"/>
    <w:rsid w:val="0080156F"/>
    <w:rsid w:val="008015B5"/>
    <w:rsid w:val="008019F5"/>
    <w:rsid w:val="00801D6E"/>
    <w:rsid w:val="0080210B"/>
    <w:rsid w:val="00802624"/>
    <w:rsid w:val="008035BB"/>
    <w:rsid w:val="008036C3"/>
    <w:rsid w:val="00803901"/>
    <w:rsid w:val="00804564"/>
    <w:rsid w:val="00805774"/>
    <w:rsid w:val="00805796"/>
    <w:rsid w:val="00805CB2"/>
    <w:rsid w:val="0080604E"/>
    <w:rsid w:val="008061F9"/>
    <w:rsid w:val="00806733"/>
    <w:rsid w:val="008068D8"/>
    <w:rsid w:val="00806E47"/>
    <w:rsid w:val="0080710C"/>
    <w:rsid w:val="0080722E"/>
    <w:rsid w:val="008074EB"/>
    <w:rsid w:val="00807846"/>
    <w:rsid w:val="00807B86"/>
    <w:rsid w:val="00807F15"/>
    <w:rsid w:val="00810244"/>
    <w:rsid w:val="008102C9"/>
    <w:rsid w:val="00810361"/>
    <w:rsid w:val="00810D4E"/>
    <w:rsid w:val="00810DED"/>
    <w:rsid w:val="008114EF"/>
    <w:rsid w:val="00811723"/>
    <w:rsid w:val="0081197B"/>
    <w:rsid w:val="00811DF0"/>
    <w:rsid w:val="00812453"/>
    <w:rsid w:val="008124C1"/>
    <w:rsid w:val="00812634"/>
    <w:rsid w:val="0081263B"/>
    <w:rsid w:val="0081273E"/>
    <w:rsid w:val="008129D3"/>
    <w:rsid w:val="00812BB9"/>
    <w:rsid w:val="00812FAD"/>
    <w:rsid w:val="008130D1"/>
    <w:rsid w:val="0081350C"/>
    <w:rsid w:val="008139A5"/>
    <w:rsid w:val="00814382"/>
    <w:rsid w:val="008143D4"/>
    <w:rsid w:val="00814AB6"/>
    <w:rsid w:val="00815EE3"/>
    <w:rsid w:val="008163F2"/>
    <w:rsid w:val="008169A6"/>
    <w:rsid w:val="008174B3"/>
    <w:rsid w:val="008178A0"/>
    <w:rsid w:val="00817B8F"/>
    <w:rsid w:val="00817DFB"/>
    <w:rsid w:val="00820615"/>
    <w:rsid w:val="00820876"/>
    <w:rsid w:val="0082158A"/>
    <w:rsid w:val="00821D5F"/>
    <w:rsid w:val="00821ED9"/>
    <w:rsid w:val="00822354"/>
    <w:rsid w:val="008224E3"/>
    <w:rsid w:val="00822C05"/>
    <w:rsid w:val="00822C92"/>
    <w:rsid w:val="00822CBE"/>
    <w:rsid w:val="00822FA7"/>
    <w:rsid w:val="00822FE3"/>
    <w:rsid w:val="00823286"/>
    <w:rsid w:val="0082370A"/>
    <w:rsid w:val="008238F4"/>
    <w:rsid w:val="00823BB4"/>
    <w:rsid w:val="0082448C"/>
    <w:rsid w:val="0082490F"/>
    <w:rsid w:val="00824EE1"/>
    <w:rsid w:val="00825061"/>
    <w:rsid w:val="00825254"/>
    <w:rsid w:val="0082526B"/>
    <w:rsid w:val="00825BC9"/>
    <w:rsid w:val="0082602C"/>
    <w:rsid w:val="008265A9"/>
    <w:rsid w:val="00826FA5"/>
    <w:rsid w:val="00826FCF"/>
    <w:rsid w:val="0082764D"/>
    <w:rsid w:val="00827985"/>
    <w:rsid w:val="00827BB5"/>
    <w:rsid w:val="00830066"/>
    <w:rsid w:val="008300D1"/>
    <w:rsid w:val="0083046A"/>
    <w:rsid w:val="00830DC7"/>
    <w:rsid w:val="008311C2"/>
    <w:rsid w:val="00831936"/>
    <w:rsid w:val="00831BD7"/>
    <w:rsid w:val="00832505"/>
    <w:rsid w:val="00832564"/>
    <w:rsid w:val="00832A74"/>
    <w:rsid w:val="00833080"/>
    <w:rsid w:val="00833149"/>
    <w:rsid w:val="00833F93"/>
    <w:rsid w:val="008341F6"/>
    <w:rsid w:val="00834315"/>
    <w:rsid w:val="00834A8D"/>
    <w:rsid w:val="008351CA"/>
    <w:rsid w:val="0083619E"/>
    <w:rsid w:val="008361BB"/>
    <w:rsid w:val="00836219"/>
    <w:rsid w:val="00836E0B"/>
    <w:rsid w:val="008403E0"/>
    <w:rsid w:val="008410A6"/>
    <w:rsid w:val="008414BC"/>
    <w:rsid w:val="008415EA"/>
    <w:rsid w:val="008416AF"/>
    <w:rsid w:val="008416F5"/>
    <w:rsid w:val="008418E4"/>
    <w:rsid w:val="0084196D"/>
    <w:rsid w:val="008419CB"/>
    <w:rsid w:val="00841DC6"/>
    <w:rsid w:val="00842282"/>
    <w:rsid w:val="00842714"/>
    <w:rsid w:val="008428FE"/>
    <w:rsid w:val="00842A16"/>
    <w:rsid w:val="00842CD4"/>
    <w:rsid w:val="00843EE4"/>
    <w:rsid w:val="0084411B"/>
    <w:rsid w:val="008442E8"/>
    <w:rsid w:val="00844404"/>
    <w:rsid w:val="0084461A"/>
    <w:rsid w:val="00844C6D"/>
    <w:rsid w:val="00845166"/>
    <w:rsid w:val="00845281"/>
    <w:rsid w:val="00845285"/>
    <w:rsid w:val="008453D3"/>
    <w:rsid w:val="00845A76"/>
    <w:rsid w:val="00845BF4"/>
    <w:rsid w:val="00845DCA"/>
    <w:rsid w:val="00845EDC"/>
    <w:rsid w:val="00846B3D"/>
    <w:rsid w:val="00846BAA"/>
    <w:rsid w:val="00846C27"/>
    <w:rsid w:val="00846C36"/>
    <w:rsid w:val="00846CBC"/>
    <w:rsid w:val="0084705C"/>
    <w:rsid w:val="008470E2"/>
    <w:rsid w:val="00847981"/>
    <w:rsid w:val="008502ED"/>
    <w:rsid w:val="0085046A"/>
    <w:rsid w:val="00850831"/>
    <w:rsid w:val="00850DD1"/>
    <w:rsid w:val="00850F43"/>
    <w:rsid w:val="00851159"/>
    <w:rsid w:val="00851756"/>
    <w:rsid w:val="008518D0"/>
    <w:rsid w:val="0085228C"/>
    <w:rsid w:val="00852956"/>
    <w:rsid w:val="008532FA"/>
    <w:rsid w:val="00853808"/>
    <w:rsid w:val="00853CE0"/>
    <w:rsid w:val="00853E32"/>
    <w:rsid w:val="008540F8"/>
    <w:rsid w:val="008542C1"/>
    <w:rsid w:val="00854A36"/>
    <w:rsid w:val="00854C10"/>
    <w:rsid w:val="00854DAA"/>
    <w:rsid w:val="00854E83"/>
    <w:rsid w:val="0085544A"/>
    <w:rsid w:val="00855BFF"/>
    <w:rsid w:val="008561DF"/>
    <w:rsid w:val="008567E6"/>
    <w:rsid w:val="008569AA"/>
    <w:rsid w:val="00856A1D"/>
    <w:rsid w:val="00856C9F"/>
    <w:rsid w:val="00857538"/>
    <w:rsid w:val="00857781"/>
    <w:rsid w:val="00857911"/>
    <w:rsid w:val="0085791F"/>
    <w:rsid w:val="00857A75"/>
    <w:rsid w:val="00857F3F"/>
    <w:rsid w:val="00860437"/>
    <w:rsid w:val="0086053B"/>
    <w:rsid w:val="008606A5"/>
    <w:rsid w:val="00860CA1"/>
    <w:rsid w:val="0086101B"/>
    <w:rsid w:val="008612B9"/>
    <w:rsid w:val="00861584"/>
    <w:rsid w:val="008618E0"/>
    <w:rsid w:val="008623E3"/>
    <w:rsid w:val="00862B88"/>
    <w:rsid w:val="00863714"/>
    <w:rsid w:val="00863836"/>
    <w:rsid w:val="008640CE"/>
    <w:rsid w:val="00864494"/>
    <w:rsid w:val="00864B01"/>
    <w:rsid w:val="00864C25"/>
    <w:rsid w:val="00864D32"/>
    <w:rsid w:val="00865656"/>
    <w:rsid w:val="008656F6"/>
    <w:rsid w:val="00865A1F"/>
    <w:rsid w:val="00865E72"/>
    <w:rsid w:val="00865FC4"/>
    <w:rsid w:val="008660ED"/>
    <w:rsid w:val="00866341"/>
    <w:rsid w:val="008667FD"/>
    <w:rsid w:val="00867A2C"/>
    <w:rsid w:val="00867FB7"/>
    <w:rsid w:val="008708E8"/>
    <w:rsid w:val="00870934"/>
    <w:rsid w:val="00870B86"/>
    <w:rsid w:val="00870D21"/>
    <w:rsid w:val="00871495"/>
    <w:rsid w:val="008719E0"/>
    <w:rsid w:val="00871C0E"/>
    <w:rsid w:val="00871FC8"/>
    <w:rsid w:val="0087237B"/>
    <w:rsid w:val="008726EF"/>
    <w:rsid w:val="00872B46"/>
    <w:rsid w:val="00872EF2"/>
    <w:rsid w:val="008732D6"/>
    <w:rsid w:val="00873C8E"/>
    <w:rsid w:val="00873FA4"/>
    <w:rsid w:val="00874416"/>
    <w:rsid w:val="0087459E"/>
    <w:rsid w:val="008745DC"/>
    <w:rsid w:val="00874A74"/>
    <w:rsid w:val="00874E2A"/>
    <w:rsid w:val="00876393"/>
    <w:rsid w:val="00876AD1"/>
    <w:rsid w:val="00876C60"/>
    <w:rsid w:val="00876DF4"/>
    <w:rsid w:val="00876FC5"/>
    <w:rsid w:val="00877803"/>
    <w:rsid w:val="00877CE8"/>
    <w:rsid w:val="0088015B"/>
    <w:rsid w:val="008801D2"/>
    <w:rsid w:val="00880395"/>
    <w:rsid w:val="00880656"/>
    <w:rsid w:val="008807A9"/>
    <w:rsid w:val="00880A14"/>
    <w:rsid w:val="00880E79"/>
    <w:rsid w:val="00881623"/>
    <w:rsid w:val="00881658"/>
    <w:rsid w:val="008823E9"/>
    <w:rsid w:val="00882E37"/>
    <w:rsid w:val="0088335C"/>
    <w:rsid w:val="008837EE"/>
    <w:rsid w:val="0088385B"/>
    <w:rsid w:val="00883886"/>
    <w:rsid w:val="0088388C"/>
    <w:rsid w:val="00883F32"/>
    <w:rsid w:val="0088406A"/>
    <w:rsid w:val="00884249"/>
    <w:rsid w:val="008842F3"/>
    <w:rsid w:val="00884B4B"/>
    <w:rsid w:val="00884C8B"/>
    <w:rsid w:val="008850E5"/>
    <w:rsid w:val="00885271"/>
    <w:rsid w:val="008852E8"/>
    <w:rsid w:val="008852F5"/>
    <w:rsid w:val="008853DD"/>
    <w:rsid w:val="008860EE"/>
    <w:rsid w:val="00886643"/>
    <w:rsid w:val="0088682F"/>
    <w:rsid w:val="00886AC0"/>
    <w:rsid w:val="00886DD8"/>
    <w:rsid w:val="00887411"/>
    <w:rsid w:val="008877F1"/>
    <w:rsid w:val="00887968"/>
    <w:rsid w:val="00887E3A"/>
    <w:rsid w:val="00887FD2"/>
    <w:rsid w:val="00890E3F"/>
    <w:rsid w:val="00890E98"/>
    <w:rsid w:val="008910F1"/>
    <w:rsid w:val="0089135F"/>
    <w:rsid w:val="008916B9"/>
    <w:rsid w:val="0089280E"/>
    <w:rsid w:val="00892987"/>
    <w:rsid w:val="00892A86"/>
    <w:rsid w:val="008931DD"/>
    <w:rsid w:val="008932C1"/>
    <w:rsid w:val="00893A16"/>
    <w:rsid w:val="00893AFB"/>
    <w:rsid w:val="00893F45"/>
    <w:rsid w:val="00893FD0"/>
    <w:rsid w:val="008943E2"/>
    <w:rsid w:val="00894936"/>
    <w:rsid w:val="00895912"/>
    <w:rsid w:val="00895D78"/>
    <w:rsid w:val="00896086"/>
    <w:rsid w:val="00896C38"/>
    <w:rsid w:val="00896DC3"/>
    <w:rsid w:val="00897C58"/>
    <w:rsid w:val="00897D4C"/>
    <w:rsid w:val="00897F0C"/>
    <w:rsid w:val="008A0041"/>
    <w:rsid w:val="008A08C4"/>
    <w:rsid w:val="008A0B2A"/>
    <w:rsid w:val="008A119C"/>
    <w:rsid w:val="008A13F5"/>
    <w:rsid w:val="008A166A"/>
    <w:rsid w:val="008A1D61"/>
    <w:rsid w:val="008A1DAD"/>
    <w:rsid w:val="008A27E5"/>
    <w:rsid w:val="008A2AA0"/>
    <w:rsid w:val="008A36FE"/>
    <w:rsid w:val="008A37B6"/>
    <w:rsid w:val="008A39B9"/>
    <w:rsid w:val="008A3CAF"/>
    <w:rsid w:val="008A3F4C"/>
    <w:rsid w:val="008A482D"/>
    <w:rsid w:val="008A4DF5"/>
    <w:rsid w:val="008A5192"/>
    <w:rsid w:val="008A56D9"/>
    <w:rsid w:val="008A58E7"/>
    <w:rsid w:val="008A5A17"/>
    <w:rsid w:val="008A608F"/>
    <w:rsid w:val="008A6784"/>
    <w:rsid w:val="008A705E"/>
    <w:rsid w:val="008A7095"/>
    <w:rsid w:val="008A75F1"/>
    <w:rsid w:val="008A7928"/>
    <w:rsid w:val="008A7C1A"/>
    <w:rsid w:val="008B00B5"/>
    <w:rsid w:val="008B0673"/>
    <w:rsid w:val="008B09A6"/>
    <w:rsid w:val="008B1336"/>
    <w:rsid w:val="008B14D9"/>
    <w:rsid w:val="008B1879"/>
    <w:rsid w:val="008B1A18"/>
    <w:rsid w:val="008B1F9D"/>
    <w:rsid w:val="008B2C91"/>
    <w:rsid w:val="008B3280"/>
    <w:rsid w:val="008B3670"/>
    <w:rsid w:val="008B3DE6"/>
    <w:rsid w:val="008B3FE4"/>
    <w:rsid w:val="008B44DD"/>
    <w:rsid w:val="008B458A"/>
    <w:rsid w:val="008B4797"/>
    <w:rsid w:val="008B48D9"/>
    <w:rsid w:val="008B48EC"/>
    <w:rsid w:val="008B4A98"/>
    <w:rsid w:val="008B4EAD"/>
    <w:rsid w:val="008B567D"/>
    <w:rsid w:val="008B5716"/>
    <w:rsid w:val="008B5B4D"/>
    <w:rsid w:val="008B5BB6"/>
    <w:rsid w:val="008B5D56"/>
    <w:rsid w:val="008B6DDA"/>
    <w:rsid w:val="008B6F41"/>
    <w:rsid w:val="008B7924"/>
    <w:rsid w:val="008B7ED8"/>
    <w:rsid w:val="008C07A9"/>
    <w:rsid w:val="008C0A79"/>
    <w:rsid w:val="008C0DB5"/>
    <w:rsid w:val="008C0E73"/>
    <w:rsid w:val="008C0E83"/>
    <w:rsid w:val="008C108F"/>
    <w:rsid w:val="008C1225"/>
    <w:rsid w:val="008C1328"/>
    <w:rsid w:val="008C1C5D"/>
    <w:rsid w:val="008C237D"/>
    <w:rsid w:val="008C2A0B"/>
    <w:rsid w:val="008C2BD1"/>
    <w:rsid w:val="008C2D6F"/>
    <w:rsid w:val="008C2E9D"/>
    <w:rsid w:val="008C34F0"/>
    <w:rsid w:val="008C3ED8"/>
    <w:rsid w:val="008C3F57"/>
    <w:rsid w:val="008C407A"/>
    <w:rsid w:val="008C40A7"/>
    <w:rsid w:val="008C4577"/>
    <w:rsid w:val="008C4811"/>
    <w:rsid w:val="008C49C8"/>
    <w:rsid w:val="008C4B3F"/>
    <w:rsid w:val="008C4B5E"/>
    <w:rsid w:val="008C4CA4"/>
    <w:rsid w:val="008C514A"/>
    <w:rsid w:val="008C571B"/>
    <w:rsid w:val="008C5732"/>
    <w:rsid w:val="008C6637"/>
    <w:rsid w:val="008C69AD"/>
    <w:rsid w:val="008C6B52"/>
    <w:rsid w:val="008C6D72"/>
    <w:rsid w:val="008C74FF"/>
    <w:rsid w:val="008C79FD"/>
    <w:rsid w:val="008C7DA5"/>
    <w:rsid w:val="008C7FC7"/>
    <w:rsid w:val="008D03E7"/>
    <w:rsid w:val="008D0585"/>
    <w:rsid w:val="008D0C52"/>
    <w:rsid w:val="008D0E6F"/>
    <w:rsid w:val="008D1066"/>
    <w:rsid w:val="008D15E1"/>
    <w:rsid w:val="008D1BB6"/>
    <w:rsid w:val="008D1ECA"/>
    <w:rsid w:val="008D1ED0"/>
    <w:rsid w:val="008D1FE3"/>
    <w:rsid w:val="008D22BA"/>
    <w:rsid w:val="008D28BF"/>
    <w:rsid w:val="008D2A47"/>
    <w:rsid w:val="008D3F50"/>
    <w:rsid w:val="008D405B"/>
    <w:rsid w:val="008D435E"/>
    <w:rsid w:val="008D5AA8"/>
    <w:rsid w:val="008D5E2B"/>
    <w:rsid w:val="008D65A3"/>
    <w:rsid w:val="008D6A0D"/>
    <w:rsid w:val="008D6FC5"/>
    <w:rsid w:val="008D734D"/>
    <w:rsid w:val="008D775E"/>
    <w:rsid w:val="008E017F"/>
    <w:rsid w:val="008E01F6"/>
    <w:rsid w:val="008E0215"/>
    <w:rsid w:val="008E039A"/>
    <w:rsid w:val="008E0460"/>
    <w:rsid w:val="008E0657"/>
    <w:rsid w:val="008E0831"/>
    <w:rsid w:val="008E0B25"/>
    <w:rsid w:val="008E1BAE"/>
    <w:rsid w:val="008E2014"/>
    <w:rsid w:val="008E205F"/>
    <w:rsid w:val="008E2665"/>
    <w:rsid w:val="008E28CA"/>
    <w:rsid w:val="008E292F"/>
    <w:rsid w:val="008E31D4"/>
    <w:rsid w:val="008E32D3"/>
    <w:rsid w:val="008E3BF6"/>
    <w:rsid w:val="008E3E8E"/>
    <w:rsid w:val="008E4929"/>
    <w:rsid w:val="008E49BE"/>
    <w:rsid w:val="008E4CE9"/>
    <w:rsid w:val="008E5046"/>
    <w:rsid w:val="008E504F"/>
    <w:rsid w:val="008E5313"/>
    <w:rsid w:val="008E587F"/>
    <w:rsid w:val="008E5D49"/>
    <w:rsid w:val="008E5DEA"/>
    <w:rsid w:val="008E6BC9"/>
    <w:rsid w:val="008E6C1E"/>
    <w:rsid w:val="008E6CC0"/>
    <w:rsid w:val="008E6DEC"/>
    <w:rsid w:val="008E7029"/>
    <w:rsid w:val="008E7372"/>
    <w:rsid w:val="008E7665"/>
    <w:rsid w:val="008E78DD"/>
    <w:rsid w:val="008E7FBB"/>
    <w:rsid w:val="008F014D"/>
    <w:rsid w:val="008F0172"/>
    <w:rsid w:val="008F0208"/>
    <w:rsid w:val="008F0228"/>
    <w:rsid w:val="008F0385"/>
    <w:rsid w:val="008F0864"/>
    <w:rsid w:val="008F0963"/>
    <w:rsid w:val="008F14AE"/>
    <w:rsid w:val="008F1744"/>
    <w:rsid w:val="008F1CFD"/>
    <w:rsid w:val="008F1FA7"/>
    <w:rsid w:val="008F360A"/>
    <w:rsid w:val="008F42E9"/>
    <w:rsid w:val="008F44C1"/>
    <w:rsid w:val="008F4D72"/>
    <w:rsid w:val="008F584C"/>
    <w:rsid w:val="008F5A0C"/>
    <w:rsid w:val="008F5B60"/>
    <w:rsid w:val="008F5B65"/>
    <w:rsid w:val="008F5EEA"/>
    <w:rsid w:val="008F649A"/>
    <w:rsid w:val="008F6780"/>
    <w:rsid w:val="008F7086"/>
    <w:rsid w:val="008F72A3"/>
    <w:rsid w:val="008F7D12"/>
    <w:rsid w:val="008F7EB3"/>
    <w:rsid w:val="00900549"/>
    <w:rsid w:val="00900AD2"/>
    <w:rsid w:val="00901B79"/>
    <w:rsid w:val="00901E9B"/>
    <w:rsid w:val="0090288D"/>
    <w:rsid w:val="00902BE6"/>
    <w:rsid w:val="00902F98"/>
    <w:rsid w:val="00903150"/>
    <w:rsid w:val="0090457B"/>
    <w:rsid w:val="0090458B"/>
    <w:rsid w:val="009045E8"/>
    <w:rsid w:val="009045EF"/>
    <w:rsid w:val="00904C9E"/>
    <w:rsid w:val="00904E3D"/>
    <w:rsid w:val="00904EC4"/>
    <w:rsid w:val="00905F5B"/>
    <w:rsid w:val="0090623F"/>
    <w:rsid w:val="00906792"/>
    <w:rsid w:val="00906A3B"/>
    <w:rsid w:val="00906B27"/>
    <w:rsid w:val="00906BFA"/>
    <w:rsid w:val="00907226"/>
    <w:rsid w:val="009072A7"/>
    <w:rsid w:val="00907A3E"/>
    <w:rsid w:val="00907E7F"/>
    <w:rsid w:val="0091090F"/>
    <w:rsid w:val="00910AC0"/>
    <w:rsid w:val="00910E7D"/>
    <w:rsid w:val="00911183"/>
    <w:rsid w:val="009111D1"/>
    <w:rsid w:val="009112FC"/>
    <w:rsid w:val="00911D59"/>
    <w:rsid w:val="00911E92"/>
    <w:rsid w:val="00912419"/>
    <w:rsid w:val="009124F4"/>
    <w:rsid w:val="009127DE"/>
    <w:rsid w:val="00912BAC"/>
    <w:rsid w:val="00912EF8"/>
    <w:rsid w:val="009132C0"/>
    <w:rsid w:val="00913D31"/>
    <w:rsid w:val="00913D7F"/>
    <w:rsid w:val="00914132"/>
    <w:rsid w:val="00914623"/>
    <w:rsid w:val="00915480"/>
    <w:rsid w:val="0091559E"/>
    <w:rsid w:val="009157C1"/>
    <w:rsid w:val="00915B13"/>
    <w:rsid w:val="00915B2A"/>
    <w:rsid w:val="00915B83"/>
    <w:rsid w:val="00916702"/>
    <w:rsid w:val="009169CA"/>
    <w:rsid w:val="00916FBB"/>
    <w:rsid w:val="0091751C"/>
    <w:rsid w:val="00917A05"/>
    <w:rsid w:val="00917A77"/>
    <w:rsid w:val="00920132"/>
    <w:rsid w:val="0092083B"/>
    <w:rsid w:val="00921377"/>
    <w:rsid w:val="0092147E"/>
    <w:rsid w:val="00921788"/>
    <w:rsid w:val="0092178B"/>
    <w:rsid w:val="00921BA9"/>
    <w:rsid w:val="00922AD7"/>
    <w:rsid w:val="00922B62"/>
    <w:rsid w:val="0092302B"/>
    <w:rsid w:val="0092308F"/>
    <w:rsid w:val="00923130"/>
    <w:rsid w:val="009239B3"/>
    <w:rsid w:val="0092497E"/>
    <w:rsid w:val="00924A8D"/>
    <w:rsid w:val="00924B17"/>
    <w:rsid w:val="00924EE2"/>
    <w:rsid w:val="00925560"/>
    <w:rsid w:val="009256FA"/>
    <w:rsid w:val="00925D34"/>
    <w:rsid w:val="00925EDE"/>
    <w:rsid w:val="009264E5"/>
    <w:rsid w:val="00926816"/>
    <w:rsid w:val="009269DC"/>
    <w:rsid w:val="00926CD7"/>
    <w:rsid w:val="00927AD5"/>
    <w:rsid w:val="00930166"/>
    <w:rsid w:val="009301CE"/>
    <w:rsid w:val="00930ACF"/>
    <w:rsid w:val="00930C86"/>
    <w:rsid w:val="00931144"/>
    <w:rsid w:val="00931A5C"/>
    <w:rsid w:val="00931C1A"/>
    <w:rsid w:val="0093339C"/>
    <w:rsid w:val="009336AF"/>
    <w:rsid w:val="0093398D"/>
    <w:rsid w:val="00933D65"/>
    <w:rsid w:val="009341E7"/>
    <w:rsid w:val="0093451D"/>
    <w:rsid w:val="009345FE"/>
    <w:rsid w:val="0093467D"/>
    <w:rsid w:val="009349F3"/>
    <w:rsid w:val="00934D87"/>
    <w:rsid w:val="00935880"/>
    <w:rsid w:val="00935BF9"/>
    <w:rsid w:val="00935C2E"/>
    <w:rsid w:val="009360F3"/>
    <w:rsid w:val="0093672E"/>
    <w:rsid w:val="0093674F"/>
    <w:rsid w:val="00936A53"/>
    <w:rsid w:val="00936E0E"/>
    <w:rsid w:val="0093704E"/>
    <w:rsid w:val="009370E4"/>
    <w:rsid w:val="009371BB"/>
    <w:rsid w:val="00937896"/>
    <w:rsid w:val="00940AFC"/>
    <w:rsid w:val="00941297"/>
    <w:rsid w:val="00941A71"/>
    <w:rsid w:val="00941B2E"/>
    <w:rsid w:val="0094217C"/>
    <w:rsid w:val="00942DB6"/>
    <w:rsid w:val="00943156"/>
    <w:rsid w:val="00943567"/>
    <w:rsid w:val="00943715"/>
    <w:rsid w:val="009447AD"/>
    <w:rsid w:val="00944D4C"/>
    <w:rsid w:val="009458D0"/>
    <w:rsid w:val="00945D6B"/>
    <w:rsid w:val="009463E5"/>
    <w:rsid w:val="0094653A"/>
    <w:rsid w:val="0094673E"/>
    <w:rsid w:val="00946796"/>
    <w:rsid w:val="009467E1"/>
    <w:rsid w:val="009524C4"/>
    <w:rsid w:val="009525A9"/>
    <w:rsid w:val="0095265D"/>
    <w:rsid w:val="00952C5D"/>
    <w:rsid w:val="00952E3D"/>
    <w:rsid w:val="0095305E"/>
    <w:rsid w:val="009532A9"/>
    <w:rsid w:val="00953C03"/>
    <w:rsid w:val="00953C79"/>
    <w:rsid w:val="00953EFC"/>
    <w:rsid w:val="009544B6"/>
    <w:rsid w:val="009545C9"/>
    <w:rsid w:val="00954C32"/>
    <w:rsid w:val="00954E7C"/>
    <w:rsid w:val="00954F03"/>
    <w:rsid w:val="0095511F"/>
    <w:rsid w:val="00955A40"/>
    <w:rsid w:val="00955BF0"/>
    <w:rsid w:val="00955E91"/>
    <w:rsid w:val="009564B6"/>
    <w:rsid w:val="00956588"/>
    <w:rsid w:val="009565E1"/>
    <w:rsid w:val="00956DBE"/>
    <w:rsid w:val="009572D3"/>
    <w:rsid w:val="009576E0"/>
    <w:rsid w:val="00957AE3"/>
    <w:rsid w:val="00960299"/>
    <w:rsid w:val="00960A08"/>
    <w:rsid w:val="00960A64"/>
    <w:rsid w:val="00960BAC"/>
    <w:rsid w:val="00961643"/>
    <w:rsid w:val="009616BB"/>
    <w:rsid w:val="00961873"/>
    <w:rsid w:val="00961D57"/>
    <w:rsid w:val="009625DF"/>
    <w:rsid w:val="00963514"/>
    <w:rsid w:val="009635FD"/>
    <w:rsid w:val="009636C0"/>
    <w:rsid w:val="009637B1"/>
    <w:rsid w:val="00963BDE"/>
    <w:rsid w:val="00964249"/>
    <w:rsid w:val="00964E7E"/>
    <w:rsid w:val="00965265"/>
    <w:rsid w:val="00965381"/>
    <w:rsid w:val="0096571F"/>
    <w:rsid w:val="0096577E"/>
    <w:rsid w:val="00965E2B"/>
    <w:rsid w:val="00966535"/>
    <w:rsid w:val="009665B6"/>
    <w:rsid w:val="00966679"/>
    <w:rsid w:val="00966EE0"/>
    <w:rsid w:val="00967138"/>
    <w:rsid w:val="00967BE8"/>
    <w:rsid w:val="0097064B"/>
    <w:rsid w:val="00970686"/>
    <w:rsid w:val="00970B44"/>
    <w:rsid w:val="00971581"/>
    <w:rsid w:val="009715A3"/>
    <w:rsid w:val="00971677"/>
    <w:rsid w:val="00971835"/>
    <w:rsid w:val="0097188D"/>
    <w:rsid w:val="00971A3F"/>
    <w:rsid w:val="00972085"/>
    <w:rsid w:val="00972298"/>
    <w:rsid w:val="009722F6"/>
    <w:rsid w:val="0097243E"/>
    <w:rsid w:val="00972796"/>
    <w:rsid w:val="0097305C"/>
    <w:rsid w:val="00973812"/>
    <w:rsid w:val="009739A6"/>
    <w:rsid w:val="00973C34"/>
    <w:rsid w:val="00973C84"/>
    <w:rsid w:val="00973E20"/>
    <w:rsid w:val="009741EC"/>
    <w:rsid w:val="00974C09"/>
    <w:rsid w:val="00974EB8"/>
    <w:rsid w:val="0097594E"/>
    <w:rsid w:val="00975D0C"/>
    <w:rsid w:val="00976157"/>
    <w:rsid w:val="00976494"/>
    <w:rsid w:val="00976C03"/>
    <w:rsid w:val="00976F24"/>
    <w:rsid w:val="009770EF"/>
    <w:rsid w:val="009776BD"/>
    <w:rsid w:val="00980071"/>
    <w:rsid w:val="00980384"/>
    <w:rsid w:val="0098043F"/>
    <w:rsid w:val="0098044F"/>
    <w:rsid w:val="00981510"/>
    <w:rsid w:val="009818DE"/>
    <w:rsid w:val="00981919"/>
    <w:rsid w:val="00981E4F"/>
    <w:rsid w:val="00981F44"/>
    <w:rsid w:val="0098233F"/>
    <w:rsid w:val="0098253A"/>
    <w:rsid w:val="0098253F"/>
    <w:rsid w:val="00982652"/>
    <w:rsid w:val="0098280B"/>
    <w:rsid w:val="00982C6F"/>
    <w:rsid w:val="00982F9A"/>
    <w:rsid w:val="009831C4"/>
    <w:rsid w:val="00983811"/>
    <w:rsid w:val="00983A0D"/>
    <w:rsid w:val="00983EAC"/>
    <w:rsid w:val="00983F58"/>
    <w:rsid w:val="009855B0"/>
    <w:rsid w:val="009859EA"/>
    <w:rsid w:val="00985B2B"/>
    <w:rsid w:val="00985C21"/>
    <w:rsid w:val="00986972"/>
    <w:rsid w:val="00990328"/>
    <w:rsid w:val="00990582"/>
    <w:rsid w:val="00990E25"/>
    <w:rsid w:val="00991126"/>
    <w:rsid w:val="0099113D"/>
    <w:rsid w:val="00991CD1"/>
    <w:rsid w:val="009922D8"/>
    <w:rsid w:val="00992372"/>
    <w:rsid w:val="009923F3"/>
    <w:rsid w:val="00992BFE"/>
    <w:rsid w:val="0099428C"/>
    <w:rsid w:val="00994F09"/>
    <w:rsid w:val="00995068"/>
    <w:rsid w:val="009955FE"/>
    <w:rsid w:val="0099561D"/>
    <w:rsid w:val="00995DFA"/>
    <w:rsid w:val="00995F99"/>
    <w:rsid w:val="009960A7"/>
    <w:rsid w:val="0099658C"/>
    <w:rsid w:val="0099694E"/>
    <w:rsid w:val="009969C3"/>
    <w:rsid w:val="00996BAB"/>
    <w:rsid w:val="00997B05"/>
    <w:rsid w:val="00997E1C"/>
    <w:rsid w:val="009A0204"/>
    <w:rsid w:val="009A0470"/>
    <w:rsid w:val="009A0674"/>
    <w:rsid w:val="009A072F"/>
    <w:rsid w:val="009A07CA"/>
    <w:rsid w:val="009A10CC"/>
    <w:rsid w:val="009A1667"/>
    <w:rsid w:val="009A18F8"/>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4B9B"/>
    <w:rsid w:val="009A5107"/>
    <w:rsid w:val="009A53C5"/>
    <w:rsid w:val="009A5499"/>
    <w:rsid w:val="009A54DC"/>
    <w:rsid w:val="009A5A36"/>
    <w:rsid w:val="009A5AE2"/>
    <w:rsid w:val="009A60EB"/>
    <w:rsid w:val="009A62C7"/>
    <w:rsid w:val="009A6D8F"/>
    <w:rsid w:val="009A742B"/>
    <w:rsid w:val="009A7820"/>
    <w:rsid w:val="009A7890"/>
    <w:rsid w:val="009A79BF"/>
    <w:rsid w:val="009B13C0"/>
    <w:rsid w:val="009B25F6"/>
    <w:rsid w:val="009B3355"/>
    <w:rsid w:val="009B54C2"/>
    <w:rsid w:val="009B5C82"/>
    <w:rsid w:val="009B6363"/>
    <w:rsid w:val="009B678C"/>
    <w:rsid w:val="009B6986"/>
    <w:rsid w:val="009B6E6B"/>
    <w:rsid w:val="009B6F48"/>
    <w:rsid w:val="009B71C8"/>
    <w:rsid w:val="009B7414"/>
    <w:rsid w:val="009C0173"/>
    <w:rsid w:val="009C01D4"/>
    <w:rsid w:val="009C0CD8"/>
    <w:rsid w:val="009C104C"/>
    <w:rsid w:val="009C123E"/>
    <w:rsid w:val="009C1258"/>
    <w:rsid w:val="009C1341"/>
    <w:rsid w:val="009C1C5B"/>
    <w:rsid w:val="009C2755"/>
    <w:rsid w:val="009C27AB"/>
    <w:rsid w:val="009C2F76"/>
    <w:rsid w:val="009C2FC5"/>
    <w:rsid w:val="009C316F"/>
    <w:rsid w:val="009C321F"/>
    <w:rsid w:val="009C36F6"/>
    <w:rsid w:val="009C3827"/>
    <w:rsid w:val="009C3B49"/>
    <w:rsid w:val="009C4D65"/>
    <w:rsid w:val="009C4D6E"/>
    <w:rsid w:val="009C53F7"/>
    <w:rsid w:val="009C5CDE"/>
    <w:rsid w:val="009C6016"/>
    <w:rsid w:val="009C613D"/>
    <w:rsid w:val="009C6757"/>
    <w:rsid w:val="009C6F9C"/>
    <w:rsid w:val="009C7148"/>
    <w:rsid w:val="009C757E"/>
    <w:rsid w:val="009C75C6"/>
    <w:rsid w:val="009C769D"/>
    <w:rsid w:val="009C76A7"/>
    <w:rsid w:val="009C7A2F"/>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DD"/>
    <w:rsid w:val="009D5B0D"/>
    <w:rsid w:val="009D5F32"/>
    <w:rsid w:val="009D5F56"/>
    <w:rsid w:val="009D6C93"/>
    <w:rsid w:val="009D74D3"/>
    <w:rsid w:val="009D7630"/>
    <w:rsid w:val="009E017F"/>
    <w:rsid w:val="009E0545"/>
    <w:rsid w:val="009E05FB"/>
    <w:rsid w:val="009E0DA8"/>
    <w:rsid w:val="009E115B"/>
    <w:rsid w:val="009E1422"/>
    <w:rsid w:val="009E1B3F"/>
    <w:rsid w:val="009E2293"/>
    <w:rsid w:val="009E3333"/>
    <w:rsid w:val="009E340A"/>
    <w:rsid w:val="009E3AE1"/>
    <w:rsid w:val="009E3D87"/>
    <w:rsid w:val="009E3DA0"/>
    <w:rsid w:val="009E4398"/>
    <w:rsid w:val="009E447C"/>
    <w:rsid w:val="009E450F"/>
    <w:rsid w:val="009E4949"/>
    <w:rsid w:val="009E4995"/>
    <w:rsid w:val="009E5061"/>
    <w:rsid w:val="009E5A05"/>
    <w:rsid w:val="009E5ED2"/>
    <w:rsid w:val="009E5F46"/>
    <w:rsid w:val="009E5F9B"/>
    <w:rsid w:val="009E60C2"/>
    <w:rsid w:val="009E6744"/>
    <w:rsid w:val="009E7BB8"/>
    <w:rsid w:val="009E7C0D"/>
    <w:rsid w:val="009F079E"/>
    <w:rsid w:val="009F0980"/>
    <w:rsid w:val="009F0AF5"/>
    <w:rsid w:val="009F0BA0"/>
    <w:rsid w:val="009F0E08"/>
    <w:rsid w:val="009F0F7C"/>
    <w:rsid w:val="009F118B"/>
    <w:rsid w:val="009F136F"/>
    <w:rsid w:val="009F140A"/>
    <w:rsid w:val="009F1A45"/>
    <w:rsid w:val="009F1D02"/>
    <w:rsid w:val="009F2153"/>
    <w:rsid w:val="009F21D1"/>
    <w:rsid w:val="009F2C6E"/>
    <w:rsid w:val="009F2FD4"/>
    <w:rsid w:val="009F328E"/>
    <w:rsid w:val="009F385C"/>
    <w:rsid w:val="009F398E"/>
    <w:rsid w:val="009F3B6F"/>
    <w:rsid w:val="009F3DC7"/>
    <w:rsid w:val="009F4084"/>
    <w:rsid w:val="009F41C9"/>
    <w:rsid w:val="009F477A"/>
    <w:rsid w:val="009F4797"/>
    <w:rsid w:val="009F49CF"/>
    <w:rsid w:val="009F4EDD"/>
    <w:rsid w:val="009F4FCF"/>
    <w:rsid w:val="009F5083"/>
    <w:rsid w:val="009F5270"/>
    <w:rsid w:val="009F57A5"/>
    <w:rsid w:val="009F57C6"/>
    <w:rsid w:val="009F5B63"/>
    <w:rsid w:val="009F6388"/>
    <w:rsid w:val="009F665A"/>
    <w:rsid w:val="009F68B7"/>
    <w:rsid w:val="009F6E0C"/>
    <w:rsid w:val="009F6EDC"/>
    <w:rsid w:val="009F7891"/>
    <w:rsid w:val="009F78A5"/>
    <w:rsid w:val="009F7950"/>
    <w:rsid w:val="009F7BBF"/>
    <w:rsid w:val="009F7C3E"/>
    <w:rsid w:val="009F7DC7"/>
    <w:rsid w:val="009F7F73"/>
    <w:rsid w:val="00A0021B"/>
    <w:rsid w:val="00A00CA6"/>
    <w:rsid w:val="00A00FFC"/>
    <w:rsid w:val="00A01502"/>
    <w:rsid w:val="00A01E8E"/>
    <w:rsid w:val="00A01F8E"/>
    <w:rsid w:val="00A021FB"/>
    <w:rsid w:val="00A02498"/>
    <w:rsid w:val="00A0275E"/>
    <w:rsid w:val="00A03CD8"/>
    <w:rsid w:val="00A03DF3"/>
    <w:rsid w:val="00A03FB3"/>
    <w:rsid w:val="00A0400A"/>
    <w:rsid w:val="00A0408C"/>
    <w:rsid w:val="00A04CA8"/>
    <w:rsid w:val="00A05201"/>
    <w:rsid w:val="00A0552D"/>
    <w:rsid w:val="00A05977"/>
    <w:rsid w:val="00A05A62"/>
    <w:rsid w:val="00A05A6E"/>
    <w:rsid w:val="00A05CED"/>
    <w:rsid w:val="00A0646D"/>
    <w:rsid w:val="00A06A3F"/>
    <w:rsid w:val="00A06D0B"/>
    <w:rsid w:val="00A072EE"/>
    <w:rsid w:val="00A07670"/>
    <w:rsid w:val="00A07820"/>
    <w:rsid w:val="00A07C5B"/>
    <w:rsid w:val="00A07F24"/>
    <w:rsid w:val="00A07FD0"/>
    <w:rsid w:val="00A10988"/>
    <w:rsid w:val="00A10F2A"/>
    <w:rsid w:val="00A11346"/>
    <w:rsid w:val="00A11462"/>
    <w:rsid w:val="00A11828"/>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5AE4"/>
    <w:rsid w:val="00A1617C"/>
    <w:rsid w:val="00A1622C"/>
    <w:rsid w:val="00A163B4"/>
    <w:rsid w:val="00A16702"/>
    <w:rsid w:val="00A1674B"/>
    <w:rsid w:val="00A16821"/>
    <w:rsid w:val="00A169CE"/>
    <w:rsid w:val="00A16AA2"/>
    <w:rsid w:val="00A16BD7"/>
    <w:rsid w:val="00A16BFE"/>
    <w:rsid w:val="00A16EFC"/>
    <w:rsid w:val="00A177BA"/>
    <w:rsid w:val="00A20274"/>
    <w:rsid w:val="00A20426"/>
    <w:rsid w:val="00A204E4"/>
    <w:rsid w:val="00A208FF"/>
    <w:rsid w:val="00A20B59"/>
    <w:rsid w:val="00A20CD4"/>
    <w:rsid w:val="00A20F1F"/>
    <w:rsid w:val="00A213A5"/>
    <w:rsid w:val="00A21517"/>
    <w:rsid w:val="00A2158A"/>
    <w:rsid w:val="00A21D88"/>
    <w:rsid w:val="00A21F99"/>
    <w:rsid w:val="00A22C99"/>
    <w:rsid w:val="00A23457"/>
    <w:rsid w:val="00A235A5"/>
    <w:rsid w:val="00A2386C"/>
    <w:rsid w:val="00A23922"/>
    <w:rsid w:val="00A23AD2"/>
    <w:rsid w:val="00A23CC5"/>
    <w:rsid w:val="00A23D17"/>
    <w:rsid w:val="00A23D38"/>
    <w:rsid w:val="00A24415"/>
    <w:rsid w:val="00A24D10"/>
    <w:rsid w:val="00A25800"/>
    <w:rsid w:val="00A259B4"/>
    <w:rsid w:val="00A26255"/>
    <w:rsid w:val="00A266B3"/>
    <w:rsid w:val="00A2697F"/>
    <w:rsid w:val="00A27020"/>
    <w:rsid w:val="00A27398"/>
    <w:rsid w:val="00A27E7F"/>
    <w:rsid w:val="00A3028C"/>
    <w:rsid w:val="00A30460"/>
    <w:rsid w:val="00A304FE"/>
    <w:rsid w:val="00A30FB0"/>
    <w:rsid w:val="00A310A7"/>
    <w:rsid w:val="00A31732"/>
    <w:rsid w:val="00A32061"/>
    <w:rsid w:val="00A323AF"/>
    <w:rsid w:val="00A32431"/>
    <w:rsid w:val="00A326F2"/>
    <w:rsid w:val="00A32836"/>
    <w:rsid w:val="00A32D22"/>
    <w:rsid w:val="00A32D92"/>
    <w:rsid w:val="00A32DFD"/>
    <w:rsid w:val="00A32EAF"/>
    <w:rsid w:val="00A33163"/>
    <w:rsid w:val="00A34491"/>
    <w:rsid w:val="00A34752"/>
    <w:rsid w:val="00A3536D"/>
    <w:rsid w:val="00A35504"/>
    <w:rsid w:val="00A35742"/>
    <w:rsid w:val="00A365D6"/>
    <w:rsid w:val="00A370AD"/>
    <w:rsid w:val="00A375C4"/>
    <w:rsid w:val="00A3764F"/>
    <w:rsid w:val="00A377F5"/>
    <w:rsid w:val="00A37BFB"/>
    <w:rsid w:val="00A37F88"/>
    <w:rsid w:val="00A402AA"/>
    <w:rsid w:val="00A4058B"/>
    <w:rsid w:val="00A40A04"/>
    <w:rsid w:val="00A416FA"/>
    <w:rsid w:val="00A417AF"/>
    <w:rsid w:val="00A41803"/>
    <w:rsid w:val="00A41B3A"/>
    <w:rsid w:val="00A41F00"/>
    <w:rsid w:val="00A4203D"/>
    <w:rsid w:val="00A42A63"/>
    <w:rsid w:val="00A42BBB"/>
    <w:rsid w:val="00A435DC"/>
    <w:rsid w:val="00A44043"/>
    <w:rsid w:val="00A441C2"/>
    <w:rsid w:val="00A44330"/>
    <w:rsid w:val="00A44890"/>
    <w:rsid w:val="00A44ADE"/>
    <w:rsid w:val="00A45288"/>
    <w:rsid w:val="00A45A56"/>
    <w:rsid w:val="00A460C7"/>
    <w:rsid w:val="00A4658B"/>
    <w:rsid w:val="00A466EE"/>
    <w:rsid w:val="00A46A72"/>
    <w:rsid w:val="00A46AC7"/>
    <w:rsid w:val="00A46CEB"/>
    <w:rsid w:val="00A47C85"/>
    <w:rsid w:val="00A50424"/>
    <w:rsid w:val="00A51498"/>
    <w:rsid w:val="00A5178D"/>
    <w:rsid w:val="00A51B85"/>
    <w:rsid w:val="00A51D01"/>
    <w:rsid w:val="00A51EBA"/>
    <w:rsid w:val="00A52076"/>
    <w:rsid w:val="00A52139"/>
    <w:rsid w:val="00A5244B"/>
    <w:rsid w:val="00A524F4"/>
    <w:rsid w:val="00A52606"/>
    <w:rsid w:val="00A527AB"/>
    <w:rsid w:val="00A529B3"/>
    <w:rsid w:val="00A52C46"/>
    <w:rsid w:val="00A534B0"/>
    <w:rsid w:val="00A535F9"/>
    <w:rsid w:val="00A537B2"/>
    <w:rsid w:val="00A53C52"/>
    <w:rsid w:val="00A54476"/>
    <w:rsid w:val="00A549AD"/>
    <w:rsid w:val="00A5612F"/>
    <w:rsid w:val="00A561CB"/>
    <w:rsid w:val="00A57013"/>
    <w:rsid w:val="00A57176"/>
    <w:rsid w:val="00A576D5"/>
    <w:rsid w:val="00A602DD"/>
    <w:rsid w:val="00A60333"/>
    <w:rsid w:val="00A6055B"/>
    <w:rsid w:val="00A615AD"/>
    <w:rsid w:val="00A61835"/>
    <w:rsid w:val="00A62A99"/>
    <w:rsid w:val="00A62B01"/>
    <w:rsid w:val="00A62BF5"/>
    <w:rsid w:val="00A630AE"/>
    <w:rsid w:val="00A6402C"/>
    <w:rsid w:val="00A6417B"/>
    <w:rsid w:val="00A64309"/>
    <w:rsid w:val="00A64B19"/>
    <w:rsid w:val="00A64CD8"/>
    <w:rsid w:val="00A64E01"/>
    <w:rsid w:val="00A6553A"/>
    <w:rsid w:val="00A65BDC"/>
    <w:rsid w:val="00A65CD1"/>
    <w:rsid w:val="00A66289"/>
    <w:rsid w:val="00A667A3"/>
    <w:rsid w:val="00A668F7"/>
    <w:rsid w:val="00A66E22"/>
    <w:rsid w:val="00A67044"/>
    <w:rsid w:val="00A675BD"/>
    <w:rsid w:val="00A70159"/>
    <w:rsid w:val="00A709B9"/>
    <w:rsid w:val="00A70D07"/>
    <w:rsid w:val="00A71AA1"/>
    <w:rsid w:val="00A71E0A"/>
    <w:rsid w:val="00A71E31"/>
    <w:rsid w:val="00A72062"/>
    <w:rsid w:val="00A72297"/>
    <w:rsid w:val="00A72628"/>
    <w:rsid w:val="00A731E1"/>
    <w:rsid w:val="00A735F7"/>
    <w:rsid w:val="00A736C9"/>
    <w:rsid w:val="00A736E2"/>
    <w:rsid w:val="00A73B29"/>
    <w:rsid w:val="00A7424C"/>
    <w:rsid w:val="00A743AE"/>
    <w:rsid w:val="00A747BB"/>
    <w:rsid w:val="00A74948"/>
    <w:rsid w:val="00A74B1B"/>
    <w:rsid w:val="00A74E15"/>
    <w:rsid w:val="00A75882"/>
    <w:rsid w:val="00A759CF"/>
    <w:rsid w:val="00A75B08"/>
    <w:rsid w:val="00A75BAB"/>
    <w:rsid w:val="00A7616B"/>
    <w:rsid w:val="00A76A20"/>
    <w:rsid w:val="00A77141"/>
    <w:rsid w:val="00A7767B"/>
    <w:rsid w:val="00A7773A"/>
    <w:rsid w:val="00A77B2A"/>
    <w:rsid w:val="00A80726"/>
    <w:rsid w:val="00A81044"/>
    <w:rsid w:val="00A8108E"/>
    <w:rsid w:val="00A81417"/>
    <w:rsid w:val="00A815C7"/>
    <w:rsid w:val="00A821C1"/>
    <w:rsid w:val="00A821D0"/>
    <w:rsid w:val="00A8278F"/>
    <w:rsid w:val="00A827E8"/>
    <w:rsid w:val="00A82FAA"/>
    <w:rsid w:val="00A83301"/>
    <w:rsid w:val="00A83552"/>
    <w:rsid w:val="00A83570"/>
    <w:rsid w:val="00A83F1E"/>
    <w:rsid w:val="00A83F3E"/>
    <w:rsid w:val="00A843F6"/>
    <w:rsid w:val="00A8497F"/>
    <w:rsid w:val="00A84BD0"/>
    <w:rsid w:val="00A85576"/>
    <w:rsid w:val="00A85D78"/>
    <w:rsid w:val="00A86100"/>
    <w:rsid w:val="00A86171"/>
    <w:rsid w:val="00A8660E"/>
    <w:rsid w:val="00A86CB6"/>
    <w:rsid w:val="00A86D4C"/>
    <w:rsid w:val="00A8705D"/>
    <w:rsid w:val="00A876A1"/>
    <w:rsid w:val="00A87DED"/>
    <w:rsid w:val="00A9010F"/>
    <w:rsid w:val="00A90B04"/>
    <w:rsid w:val="00A90EA3"/>
    <w:rsid w:val="00A91042"/>
    <w:rsid w:val="00A91547"/>
    <w:rsid w:val="00A916C9"/>
    <w:rsid w:val="00A91831"/>
    <w:rsid w:val="00A91842"/>
    <w:rsid w:val="00A91AA2"/>
    <w:rsid w:val="00A91B42"/>
    <w:rsid w:val="00A91BF1"/>
    <w:rsid w:val="00A91C71"/>
    <w:rsid w:val="00A9236C"/>
    <w:rsid w:val="00A9255E"/>
    <w:rsid w:val="00A9259D"/>
    <w:rsid w:val="00A92A49"/>
    <w:rsid w:val="00A92F50"/>
    <w:rsid w:val="00A93460"/>
    <w:rsid w:val="00A93961"/>
    <w:rsid w:val="00A9398B"/>
    <w:rsid w:val="00A93DD5"/>
    <w:rsid w:val="00A947DB"/>
    <w:rsid w:val="00A9486A"/>
    <w:rsid w:val="00A94A46"/>
    <w:rsid w:val="00A950CF"/>
    <w:rsid w:val="00A95540"/>
    <w:rsid w:val="00A9594E"/>
    <w:rsid w:val="00A96156"/>
    <w:rsid w:val="00A964F5"/>
    <w:rsid w:val="00A968DA"/>
    <w:rsid w:val="00A96936"/>
    <w:rsid w:val="00A97001"/>
    <w:rsid w:val="00A9709C"/>
    <w:rsid w:val="00A972DA"/>
    <w:rsid w:val="00A97472"/>
    <w:rsid w:val="00A97D2B"/>
    <w:rsid w:val="00AA0605"/>
    <w:rsid w:val="00AA0BFA"/>
    <w:rsid w:val="00AA0D3D"/>
    <w:rsid w:val="00AA1052"/>
    <w:rsid w:val="00AA19C8"/>
    <w:rsid w:val="00AA1E2D"/>
    <w:rsid w:val="00AA2149"/>
    <w:rsid w:val="00AA2329"/>
    <w:rsid w:val="00AA245C"/>
    <w:rsid w:val="00AA253C"/>
    <w:rsid w:val="00AA27FC"/>
    <w:rsid w:val="00AA2892"/>
    <w:rsid w:val="00AA29D3"/>
    <w:rsid w:val="00AA2A9E"/>
    <w:rsid w:val="00AA2BFD"/>
    <w:rsid w:val="00AA3047"/>
    <w:rsid w:val="00AA3C3F"/>
    <w:rsid w:val="00AA40F7"/>
    <w:rsid w:val="00AA4234"/>
    <w:rsid w:val="00AA441F"/>
    <w:rsid w:val="00AA447B"/>
    <w:rsid w:val="00AA45ED"/>
    <w:rsid w:val="00AA5075"/>
    <w:rsid w:val="00AA50F4"/>
    <w:rsid w:val="00AA5A66"/>
    <w:rsid w:val="00AA5C24"/>
    <w:rsid w:val="00AA601F"/>
    <w:rsid w:val="00AA648E"/>
    <w:rsid w:val="00AA6640"/>
    <w:rsid w:val="00AA6666"/>
    <w:rsid w:val="00AA67FA"/>
    <w:rsid w:val="00AA7112"/>
    <w:rsid w:val="00AA7229"/>
    <w:rsid w:val="00AA7465"/>
    <w:rsid w:val="00AA7476"/>
    <w:rsid w:val="00AA77D5"/>
    <w:rsid w:val="00AA7D72"/>
    <w:rsid w:val="00AB074C"/>
    <w:rsid w:val="00AB0953"/>
    <w:rsid w:val="00AB0A36"/>
    <w:rsid w:val="00AB10C8"/>
    <w:rsid w:val="00AB18D9"/>
    <w:rsid w:val="00AB1E3A"/>
    <w:rsid w:val="00AB1F85"/>
    <w:rsid w:val="00AB20DB"/>
    <w:rsid w:val="00AB250C"/>
    <w:rsid w:val="00AB260D"/>
    <w:rsid w:val="00AB299A"/>
    <w:rsid w:val="00AB3107"/>
    <w:rsid w:val="00AB3478"/>
    <w:rsid w:val="00AB358F"/>
    <w:rsid w:val="00AB365A"/>
    <w:rsid w:val="00AB3D25"/>
    <w:rsid w:val="00AB3D34"/>
    <w:rsid w:val="00AB3E24"/>
    <w:rsid w:val="00AB41DE"/>
    <w:rsid w:val="00AB4278"/>
    <w:rsid w:val="00AB4735"/>
    <w:rsid w:val="00AB47CE"/>
    <w:rsid w:val="00AB5468"/>
    <w:rsid w:val="00AB62A7"/>
    <w:rsid w:val="00AB6484"/>
    <w:rsid w:val="00AB72E0"/>
    <w:rsid w:val="00AC043A"/>
    <w:rsid w:val="00AC179B"/>
    <w:rsid w:val="00AC1C2E"/>
    <w:rsid w:val="00AC1D3B"/>
    <w:rsid w:val="00AC22CB"/>
    <w:rsid w:val="00AC2693"/>
    <w:rsid w:val="00AC2697"/>
    <w:rsid w:val="00AC2873"/>
    <w:rsid w:val="00AC31D2"/>
    <w:rsid w:val="00AC320D"/>
    <w:rsid w:val="00AC3668"/>
    <w:rsid w:val="00AC3C59"/>
    <w:rsid w:val="00AC40E8"/>
    <w:rsid w:val="00AC47DF"/>
    <w:rsid w:val="00AC4F90"/>
    <w:rsid w:val="00AC4FD9"/>
    <w:rsid w:val="00AC5156"/>
    <w:rsid w:val="00AC5374"/>
    <w:rsid w:val="00AC5C3C"/>
    <w:rsid w:val="00AC5C73"/>
    <w:rsid w:val="00AC5F2D"/>
    <w:rsid w:val="00AC6353"/>
    <w:rsid w:val="00AC6626"/>
    <w:rsid w:val="00AC687C"/>
    <w:rsid w:val="00AC75BE"/>
    <w:rsid w:val="00AC7682"/>
    <w:rsid w:val="00AC7D93"/>
    <w:rsid w:val="00AC7ED7"/>
    <w:rsid w:val="00AD04B6"/>
    <w:rsid w:val="00AD06C8"/>
    <w:rsid w:val="00AD0AA6"/>
    <w:rsid w:val="00AD108C"/>
    <w:rsid w:val="00AD13E9"/>
    <w:rsid w:val="00AD19C4"/>
    <w:rsid w:val="00AD1AAE"/>
    <w:rsid w:val="00AD1ECB"/>
    <w:rsid w:val="00AD1ECE"/>
    <w:rsid w:val="00AD2208"/>
    <w:rsid w:val="00AD225F"/>
    <w:rsid w:val="00AD22EE"/>
    <w:rsid w:val="00AD2775"/>
    <w:rsid w:val="00AD2D12"/>
    <w:rsid w:val="00AD2FBC"/>
    <w:rsid w:val="00AD34CB"/>
    <w:rsid w:val="00AD3888"/>
    <w:rsid w:val="00AD3FA1"/>
    <w:rsid w:val="00AD458E"/>
    <w:rsid w:val="00AD50CB"/>
    <w:rsid w:val="00AD543E"/>
    <w:rsid w:val="00AD5CE9"/>
    <w:rsid w:val="00AD5D70"/>
    <w:rsid w:val="00AD71CD"/>
    <w:rsid w:val="00AD7360"/>
    <w:rsid w:val="00AD7669"/>
    <w:rsid w:val="00AD7BDE"/>
    <w:rsid w:val="00AE05C9"/>
    <w:rsid w:val="00AE12EC"/>
    <w:rsid w:val="00AE1D78"/>
    <w:rsid w:val="00AE2206"/>
    <w:rsid w:val="00AE314E"/>
    <w:rsid w:val="00AE37DE"/>
    <w:rsid w:val="00AE422C"/>
    <w:rsid w:val="00AE4D89"/>
    <w:rsid w:val="00AE53C4"/>
    <w:rsid w:val="00AE55D1"/>
    <w:rsid w:val="00AE58C1"/>
    <w:rsid w:val="00AE5AC6"/>
    <w:rsid w:val="00AE5BB7"/>
    <w:rsid w:val="00AE5BC0"/>
    <w:rsid w:val="00AE5E13"/>
    <w:rsid w:val="00AE60B7"/>
    <w:rsid w:val="00AE6285"/>
    <w:rsid w:val="00AE6409"/>
    <w:rsid w:val="00AE6527"/>
    <w:rsid w:val="00AE6632"/>
    <w:rsid w:val="00AE6A4D"/>
    <w:rsid w:val="00AE6DB8"/>
    <w:rsid w:val="00AE6EDC"/>
    <w:rsid w:val="00AE6EE0"/>
    <w:rsid w:val="00AE7137"/>
    <w:rsid w:val="00AE71E9"/>
    <w:rsid w:val="00AE7BA1"/>
    <w:rsid w:val="00AE7BD3"/>
    <w:rsid w:val="00AE7E45"/>
    <w:rsid w:val="00AF0460"/>
    <w:rsid w:val="00AF04E4"/>
    <w:rsid w:val="00AF0541"/>
    <w:rsid w:val="00AF0D74"/>
    <w:rsid w:val="00AF1030"/>
    <w:rsid w:val="00AF1435"/>
    <w:rsid w:val="00AF1649"/>
    <w:rsid w:val="00AF1694"/>
    <w:rsid w:val="00AF199E"/>
    <w:rsid w:val="00AF1F01"/>
    <w:rsid w:val="00AF2405"/>
    <w:rsid w:val="00AF2412"/>
    <w:rsid w:val="00AF37A5"/>
    <w:rsid w:val="00AF3D84"/>
    <w:rsid w:val="00AF3F27"/>
    <w:rsid w:val="00AF4247"/>
    <w:rsid w:val="00AF4360"/>
    <w:rsid w:val="00AF4453"/>
    <w:rsid w:val="00AF45FD"/>
    <w:rsid w:val="00AF480E"/>
    <w:rsid w:val="00AF4AA3"/>
    <w:rsid w:val="00AF4B28"/>
    <w:rsid w:val="00AF4F1A"/>
    <w:rsid w:val="00AF5552"/>
    <w:rsid w:val="00AF5808"/>
    <w:rsid w:val="00AF5F4F"/>
    <w:rsid w:val="00AF635E"/>
    <w:rsid w:val="00AF6D52"/>
    <w:rsid w:val="00AF7192"/>
    <w:rsid w:val="00AF7366"/>
    <w:rsid w:val="00AF7BEA"/>
    <w:rsid w:val="00AF7CCD"/>
    <w:rsid w:val="00AF7CF4"/>
    <w:rsid w:val="00AF7D2E"/>
    <w:rsid w:val="00AF7D57"/>
    <w:rsid w:val="00AF7D84"/>
    <w:rsid w:val="00B00118"/>
    <w:rsid w:val="00B00271"/>
    <w:rsid w:val="00B002CD"/>
    <w:rsid w:val="00B00FA1"/>
    <w:rsid w:val="00B00FFF"/>
    <w:rsid w:val="00B0133E"/>
    <w:rsid w:val="00B017C4"/>
    <w:rsid w:val="00B01826"/>
    <w:rsid w:val="00B018B4"/>
    <w:rsid w:val="00B026B7"/>
    <w:rsid w:val="00B02B00"/>
    <w:rsid w:val="00B0317C"/>
    <w:rsid w:val="00B0355B"/>
    <w:rsid w:val="00B0355D"/>
    <w:rsid w:val="00B0377C"/>
    <w:rsid w:val="00B03E11"/>
    <w:rsid w:val="00B04AC9"/>
    <w:rsid w:val="00B04AE8"/>
    <w:rsid w:val="00B04C72"/>
    <w:rsid w:val="00B04D8B"/>
    <w:rsid w:val="00B04D97"/>
    <w:rsid w:val="00B04EA1"/>
    <w:rsid w:val="00B052DC"/>
    <w:rsid w:val="00B053F1"/>
    <w:rsid w:val="00B05F84"/>
    <w:rsid w:val="00B0618A"/>
    <w:rsid w:val="00B0667F"/>
    <w:rsid w:val="00B06691"/>
    <w:rsid w:val="00B06C7A"/>
    <w:rsid w:val="00B07110"/>
    <w:rsid w:val="00B071AD"/>
    <w:rsid w:val="00B071BC"/>
    <w:rsid w:val="00B07B01"/>
    <w:rsid w:val="00B07CB4"/>
    <w:rsid w:val="00B10082"/>
    <w:rsid w:val="00B107B4"/>
    <w:rsid w:val="00B10AEA"/>
    <w:rsid w:val="00B113EE"/>
    <w:rsid w:val="00B1166F"/>
    <w:rsid w:val="00B11761"/>
    <w:rsid w:val="00B11A28"/>
    <w:rsid w:val="00B11C46"/>
    <w:rsid w:val="00B121E1"/>
    <w:rsid w:val="00B12497"/>
    <w:rsid w:val="00B12C0A"/>
    <w:rsid w:val="00B12EB4"/>
    <w:rsid w:val="00B12F8A"/>
    <w:rsid w:val="00B13156"/>
    <w:rsid w:val="00B131C4"/>
    <w:rsid w:val="00B138FE"/>
    <w:rsid w:val="00B139EB"/>
    <w:rsid w:val="00B13A77"/>
    <w:rsid w:val="00B14850"/>
    <w:rsid w:val="00B14856"/>
    <w:rsid w:val="00B14BC3"/>
    <w:rsid w:val="00B14E52"/>
    <w:rsid w:val="00B14F9A"/>
    <w:rsid w:val="00B15B38"/>
    <w:rsid w:val="00B15F2D"/>
    <w:rsid w:val="00B15F54"/>
    <w:rsid w:val="00B160EE"/>
    <w:rsid w:val="00B16975"/>
    <w:rsid w:val="00B17014"/>
    <w:rsid w:val="00B1718E"/>
    <w:rsid w:val="00B1742C"/>
    <w:rsid w:val="00B174DF"/>
    <w:rsid w:val="00B1752B"/>
    <w:rsid w:val="00B17649"/>
    <w:rsid w:val="00B17932"/>
    <w:rsid w:val="00B1794C"/>
    <w:rsid w:val="00B17DA5"/>
    <w:rsid w:val="00B209FA"/>
    <w:rsid w:val="00B20A93"/>
    <w:rsid w:val="00B20B45"/>
    <w:rsid w:val="00B20B72"/>
    <w:rsid w:val="00B20B7E"/>
    <w:rsid w:val="00B20D4F"/>
    <w:rsid w:val="00B21589"/>
    <w:rsid w:val="00B2161F"/>
    <w:rsid w:val="00B2172F"/>
    <w:rsid w:val="00B217AC"/>
    <w:rsid w:val="00B21B92"/>
    <w:rsid w:val="00B21DB9"/>
    <w:rsid w:val="00B223B4"/>
    <w:rsid w:val="00B22578"/>
    <w:rsid w:val="00B22E4F"/>
    <w:rsid w:val="00B23144"/>
    <w:rsid w:val="00B23B93"/>
    <w:rsid w:val="00B23DEE"/>
    <w:rsid w:val="00B242D0"/>
    <w:rsid w:val="00B24813"/>
    <w:rsid w:val="00B24BE8"/>
    <w:rsid w:val="00B25079"/>
    <w:rsid w:val="00B2587A"/>
    <w:rsid w:val="00B25E2D"/>
    <w:rsid w:val="00B260FB"/>
    <w:rsid w:val="00B26124"/>
    <w:rsid w:val="00B2641E"/>
    <w:rsid w:val="00B275DF"/>
    <w:rsid w:val="00B30277"/>
    <w:rsid w:val="00B30366"/>
    <w:rsid w:val="00B3041A"/>
    <w:rsid w:val="00B30C8A"/>
    <w:rsid w:val="00B30DA9"/>
    <w:rsid w:val="00B31399"/>
    <w:rsid w:val="00B3192D"/>
    <w:rsid w:val="00B31EED"/>
    <w:rsid w:val="00B32173"/>
    <w:rsid w:val="00B3239E"/>
    <w:rsid w:val="00B323FA"/>
    <w:rsid w:val="00B32DD1"/>
    <w:rsid w:val="00B32F7E"/>
    <w:rsid w:val="00B330AC"/>
    <w:rsid w:val="00B33154"/>
    <w:rsid w:val="00B333AB"/>
    <w:rsid w:val="00B3345F"/>
    <w:rsid w:val="00B336B3"/>
    <w:rsid w:val="00B347A5"/>
    <w:rsid w:val="00B348DE"/>
    <w:rsid w:val="00B34D9D"/>
    <w:rsid w:val="00B35655"/>
    <w:rsid w:val="00B35E0E"/>
    <w:rsid w:val="00B35E21"/>
    <w:rsid w:val="00B365EF"/>
    <w:rsid w:val="00B37496"/>
    <w:rsid w:val="00B377E6"/>
    <w:rsid w:val="00B37ADF"/>
    <w:rsid w:val="00B37FAA"/>
    <w:rsid w:val="00B401D8"/>
    <w:rsid w:val="00B40CE5"/>
    <w:rsid w:val="00B41742"/>
    <w:rsid w:val="00B41B28"/>
    <w:rsid w:val="00B41D6A"/>
    <w:rsid w:val="00B41FF0"/>
    <w:rsid w:val="00B423CC"/>
    <w:rsid w:val="00B425E5"/>
    <w:rsid w:val="00B42F34"/>
    <w:rsid w:val="00B43F4A"/>
    <w:rsid w:val="00B442CF"/>
    <w:rsid w:val="00B44CF7"/>
    <w:rsid w:val="00B44D1C"/>
    <w:rsid w:val="00B44FB1"/>
    <w:rsid w:val="00B4501D"/>
    <w:rsid w:val="00B4517C"/>
    <w:rsid w:val="00B45CB0"/>
    <w:rsid w:val="00B45E71"/>
    <w:rsid w:val="00B46636"/>
    <w:rsid w:val="00B4668D"/>
    <w:rsid w:val="00B46D08"/>
    <w:rsid w:val="00B46E44"/>
    <w:rsid w:val="00B47361"/>
    <w:rsid w:val="00B47A7B"/>
    <w:rsid w:val="00B47E48"/>
    <w:rsid w:val="00B50112"/>
    <w:rsid w:val="00B50631"/>
    <w:rsid w:val="00B5066A"/>
    <w:rsid w:val="00B50CC4"/>
    <w:rsid w:val="00B50E40"/>
    <w:rsid w:val="00B510ED"/>
    <w:rsid w:val="00B5137D"/>
    <w:rsid w:val="00B51F2F"/>
    <w:rsid w:val="00B5207D"/>
    <w:rsid w:val="00B526B0"/>
    <w:rsid w:val="00B52FFF"/>
    <w:rsid w:val="00B53458"/>
    <w:rsid w:val="00B53548"/>
    <w:rsid w:val="00B53CC3"/>
    <w:rsid w:val="00B53D3D"/>
    <w:rsid w:val="00B540D4"/>
    <w:rsid w:val="00B54583"/>
    <w:rsid w:val="00B5484A"/>
    <w:rsid w:val="00B54B5F"/>
    <w:rsid w:val="00B551AA"/>
    <w:rsid w:val="00B554CA"/>
    <w:rsid w:val="00B5551B"/>
    <w:rsid w:val="00B5552D"/>
    <w:rsid w:val="00B5599E"/>
    <w:rsid w:val="00B55C59"/>
    <w:rsid w:val="00B56A3A"/>
    <w:rsid w:val="00B56B1A"/>
    <w:rsid w:val="00B5754F"/>
    <w:rsid w:val="00B575D7"/>
    <w:rsid w:val="00B57D84"/>
    <w:rsid w:val="00B6022B"/>
    <w:rsid w:val="00B604E4"/>
    <w:rsid w:val="00B60833"/>
    <w:rsid w:val="00B60A80"/>
    <w:rsid w:val="00B60E7B"/>
    <w:rsid w:val="00B615E8"/>
    <w:rsid w:val="00B6175D"/>
    <w:rsid w:val="00B61CF6"/>
    <w:rsid w:val="00B61E35"/>
    <w:rsid w:val="00B61F24"/>
    <w:rsid w:val="00B620E3"/>
    <w:rsid w:val="00B623BC"/>
    <w:rsid w:val="00B628C4"/>
    <w:rsid w:val="00B629F8"/>
    <w:rsid w:val="00B62AAC"/>
    <w:rsid w:val="00B63FD6"/>
    <w:rsid w:val="00B645E9"/>
    <w:rsid w:val="00B645F9"/>
    <w:rsid w:val="00B64C6A"/>
    <w:rsid w:val="00B657FD"/>
    <w:rsid w:val="00B66229"/>
    <w:rsid w:val="00B6636A"/>
    <w:rsid w:val="00B6639C"/>
    <w:rsid w:val="00B667FC"/>
    <w:rsid w:val="00B668D6"/>
    <w:rsid w:val="00B66993"/>
    <w:rsid w:val="00B66AF0"/>
    <w:rsid w:val="00B66C62"/>
    <w:rsid w:val="00B67115"/>
    <w:rsid w:val="00B674D1"/>
    <w:rsid w:val="00B70071"/>
    <w:rsid w:val="00B70A00"/>
    <w:rsid w:val="00B71606"/>
    <w:rsid w:val="00B71A29"/>
    <w:rsid w:val="00B7204B"/>
    <w:rsid w:val="00B7247C"/>
    <w:rsid w:val="00B7284D"/>
    <w:rsid w:val="00B72A7A"/>
    <w:rsid w:val="00B72CC4"/>
    <w:rsid w:val="00B72E21"/>
    <w:rsid w:val="00B72E3E"/>
    <w:rsid w:val="00B7336B"/>
    <w:rsid w:val="00B733EF"/>
    <w:rsid w:val="00B73800"/>
    <w:rsid w:val="00B74273"/>
    <w:rsid w:val="00B7434F"/>
    <w:rsid w:val="00B752B9"/>
    <w:rsid w:val="00B7571F"/>
    <w:rsid w:val="00B75D81"/>
    <w:rsid w:val="00B76356"/>
    <w:rsid w:val="00B768C3"/>
    <w:rsid w:val="00B76EB4"/>
    <w:rsid w:val="00B76F44"/>
    <w:rsid w:val="00B76FFF"/>
    <w:rsid w:val="00B77429"/>
    <w:rsid w:val="00B7776F"/>
    <w:rsid w:val="00B80147"/>
    <w:rsid w:val="00B80160"/>
    <w:rsid w:val="00B804B9"/>
    <w:rsid w:val="00B81521"/>
    <w:rsid w:val="00B81B88"/>
    <w:rsid w:val="00B81C37"/>
    <w:rsid w:val="00B81DA7"/>
    <w:rsid w:val="00B82201"/>
    <w:rsid w:val="00B8233F"/>
    <w:rsid w:val="00B8239D"/>
    <w:rsid w:val="00B82A79"/>
    <w:rsid w:val="00B82B47"/>
    <w:rsid w:val="00B830CD"/>
    <w:rsid w:val="00B83361"/>
    <w:rsid w:val="00B83A0E"/>
    <w:rsid w:val="00B84276"/>
    <w:rsid w:val="00B84361"/>
    <w:rsid w:val="00B84AA5"/>
    <w:rsid w:val="00B84B93"/>
    <w:rsid w:val="00B84BA2"/>
    <w:rsid w:val="00B84D3E"/>
    <w:rsid w:val="00B851BB"/>
    <w:rsid w:val="00B8565E"/>
    <w:rsid w:val="00B85E6A"/>
    <w:rsid w:val="00B866D5"/>
    <w:rsid w:val="00B86A3D"/>
    <w:rsid w:val="00B86DD2"/>
    <w:rsid w:val="00B86E5B"/>
    <w:rsid w:val="00B87186"/>
    <w:rsid w:val="00B87424"/>
    <w:rsid w:val="00B876AE"/>
    <w:rsid w:val="00B87B46"/>
    <w:rsid w:val="00B901AC"/>
    <w:rsid w:val="00B9075C"/>
    <w:rsid w:val="00B90D9B"/>
    <w:rsid w:val="00B90E16"/>
    <w:rsid w:val="00B90EC6"/>
    <w:rsid w:val="00B90FB2"/>
    <w:rsid w:val="00B91A28"/>
    <w:rsid w:val="00B91AFB"/>
    <w:rsid w:val="00B926A7"/>
    <w:rsid w:val="00B92730"/>
    <w:rsid w:val="00B92779"/>
    <w:rsid w:val="00B92877"/>
    <w:rsid w:val="00B931E6"/>
    <w:rsid w:val="00B9374B"/>
    <w:rsid w:val="00B93ED2"/>
    <w:rsid w:val="00B940B2"/>
    <w:rsid w:val="00B945CD"/>
    <w:rsid w:val="00B946A0"/>
    <w:rsid w:val="00B94D4C"/>
    <w:rsid w:val="00B94E03"/>
    <w:rsid w:val="00B9534F"/>
    <w:rsid w:val="00B9551D"/>
    <w:rsid w:val="00B95FDD"/>
    <w:rsid w:val="00B965AB"/>
    <w:rsid w:val="00B96796"/>
    <w:rsid w:val="00B96CF8"/>
    <w:rsid w:val="00B96FDF"/>
    <w:rsid w:val="00B97643"/>
    <w:rsid w:val="00B97862"/>
    <w:rsid w:val="00B97D7C"/>
    <w:rsid w:val="00BA0021"/>
    <w:rsid w:val="00BA063E"/>
    <w:rsid w:val="00BA0A89"/>
    <w:rsid w:val="00BA0B91"/>
    <w:rsid w:val="00BA0FF9"/>
    <w:rsid w:val="00BA11EE"/>
    <w:rsid w:val="00BA170C"/>
    <w:rsid w:val="00BA1DFF"/>
    <w:rsid w:val="00BA1E0D"/>
    <w:rsid w:val="00BA1EAB"/>
    <w:rsid w:val="00BA212B"/>
    <w:rsid w:val="00BA27F1"/>
    <w:rsid w:val="00BA28D1"/>
    <w:rsid w:val="00BA2F69"/>
    <w:rsid w:val="00BA31A3"/>
    <w:rsid w:val="00BA3A23"/>
    <w:rsid w:val="00BA3F9D"/>
    <w:rsid w:val="00BA4A27"/>
    <w:rsid w:val="00BA4DEB"/>
    <w:rsid w:val="00BA4E72"/>
    <w:rsid w:val="00BA5D3E"/>
    <w:rsid w:val="00BA5FCC"/>
    <w:rsid w:val="00BA6151"/>
    <w:rsid w:val="00BA65D6"/>
    <w:rsid w:val="00BA668A"/>
    <w:rsid w:val="00BA6BFB"/>
    <w:rsid w:val="00BA6E74"/>
    <w:rsid w:val="00BA6EAD"/>
    <w:rsid w:val="00BA7061"/>
    <w:rsid w:val="00BB006C"/>
    <w:rsid w:val="00BB00F7"/>
    <w:rsid w:val="00BB02CC"/>
    <w:rsid w:val="00BB0A45"/>
    <w:rsid w:val="00BB1181"/>
    <w:rsid w:val="00BB14A2"/>
    <w:rsid w:val="00BB1AE4"/>
    <w:rsid w:val="00BB1D57"/>
    <w:rsid w:val="00BB2597"/>
    <w:rsid w:val="00BB27E4"/>
    <w:rsid w:val="00BB2BD5"/>
    <w:rsid w:val="00BB2C41"/>
    <w:rsid w:val="00BB2EF5"/>
    <w:rsid w:val="00BB3004"/>
    <w:rsid w:val="00BB3028"/>
    <w:rsid w:val="00BB30F6"/>
    <w:rsid w:val="00BB37ED"/>
    <w:rsid w:val="00BB465C"/>
    <w:rsid w:val="00BB497C"/>
    <w:rsid w:val="00BB4E4C"/>
    <w:rsid w:val="00BB4FCC"/>
    <w:rsid w:val="00BB521E"/>
    <w:rsid w:val="00BB5294"/>
    <w:rsid w:val="00BB53F8"/>
    <w:rsid w:val="00BB54EE"/>
    <w:rsid w:val="00BB5B47"/>
    <w:rsid w:val="00BB63A0"/>
    <w:rsid w:val="00BB66DD"/>
    <w:rsid w:val="00BB7169"/>
    <w:rsid w:val="00BB78EA"/>
    <w:rsid w:val="00BB7CD0"/>
    <w:rsid w:val="00BB7CD6"/>
    <w:rsid w:val="00BB7EAB"/>
    <w:rsid w:val="00BC062E"/>
    <w:rsid w:val="00BC0B54"/>
    <w:rsid w:val="00BC0BEE"/>
    <w:rsid w:val="00BC10E6"/>
    <w:rsid w:val="00BC1551"/>
    <w:rsid w:val="00BC173D"/>
    <w:rsid w:val="00BC1A71"/>
    <w:rsid w:val="00BC1EBB"/>
    <w:rsid w:val="00BC2684"/>
    <w:rsid w:val="00BC2843"/>
    <w:rsid w:val="00BC2C81"/>
    <w:rsid w:val="00BC2F98"/>
    <w:rsid w:val="00BC3511"/>
    <w:rsid w:val="00BC395A"/>
    <w:rsid w:val="00BC3E7A"/>
    <w:rsid w:val="00BC46DD"/>
    <w:rsid w:val="00BC4992"/>
    <w:rsid w:val="00BC5D25"/>
    <w:rsid w:val="00BC5FD6"/>
    <w:rsid w:val="00BC6005"/>
    <w:rsid w:val="00BC6019"/>
    <w:rsid w:val="00BC648B"/>
    <w:rsid w:val="00BC6A76"/>
    <w:rsid w:val="00BC71D6"/>
    <w:rsid w:val="00BC7954"/>
    <w:rsid w:val="00BC7E04"/>
    <w:rsid w:val="00BD04DE"/>
    <w:rsid w:val="00BD0603"/>
    <w:rsid w:val="00BD0A5C"/>
    <w:rsid w:val="00BD1309"/>
    <w:rsid w:val="00BD1422"/>
    <w:rsid w:val="00BD1638"/>
    <w:rsid w:val="00BD1C45"/>
    <w:rsid w:val="00BD1DE5"/>
    <w:rsid w:val="00BD23BE"/>
    <w:rsid w:val="00BD2767"/>
    <w:rsid w:val="00BD2E3A"/>
    <w:rsid w:val="00BD2E9F"/>
    <w:rsid w:val="00BD3035"/>
    <w:rsid w:val="00BD3110"/>
    <w:rsid w:val="00BD31A3"/>
    <w:rsid w:val="00BD327C"/>
    <w:rsid w:val="00BD3BEF"/>
    <w:rsid w:val="00BD3FB9"/>
    <w:rsid w:val="00BD4157"/>
    <w:rsid w:val="00BD4358"/>
    <w:rsid w:val="00BD5C9E"/>
    <w:rsid w:val="00BD6818"/>
    <w:rsid w:val="00BD69D1"/>
    <w:rsid w:val="00BD6D74"/>
    <w:rsid w:val="00BD6E64"/>
    <w:rsid w:val="00BD7576"/>
    <w:rsid w:val="00BD780C"/>
    <w:rsid w:val="00BD7995"/>
    <w:rsid w:val="00BD7A34"/>
    <w:rsid w:val="00BD7B8B"/>
    <w:rsid w:val="00BD7F6B"/>
    <w:rsid w:val="00BE10E0"/>
    <w:rsid w:val="00BE18B8"/>
    <w:rsid w:val="00BE1E7F"/>
    <w:rsid w:val="00BE1FBE"/>
    <w:rsid w:val="00BE270C"/>
    <w:rsid w:val="00BE28B3"/>
    <w:rsid w:val="00BE28EB"/>
    <w:rsid w:val="00BE2BF4"/>
    <w:rsid w:val="00BE34A7"/>
    <w:rsid w:val="00BE3B13"/>
    <w:rsid w:val="00BE43CC"/>
    <w:rsid w:val="00BE4625"/>
    <w:rsid w:val="00BE47B5"/>
    <w:rsid w:val="00BE4872"/>
    <w:rsid w:val="00BE4C31"/>
    <w:rsid w:val="00BE4F5A"/>
    <w:rsid w:val="00BE5429"/>
    <w:rsid w:val="00BE5607"/>
    <w:rsid w:val="00BE6082"/>
    <w:rsid w:val="00BE62AB"/>
    <w:rsid w:val="00BE63A7"/>
    <w:rsid w:val="00BE66FC"/>
    <w:rsid w:val="00BE6922"/>
    <w:rsid w:val="00BE698C"/>
    <w:rsid w:val="00BE6C62"/>
    <w:rsid w:val="00BE7356"/>
    <w:rsid w:val="00BE74F4"/>
    <w:rsid w:val="00BE75C8"/>
    <w:rsid w:val="00BE77BE"/>
    <w:rsid w:val="00BE780F"/>
    <w:rsid w:val="00BE7893"/>
    <w:rsid w:val="00BE78AB"/>
    <w:rsid w:val="00BE7F28"/>
    <w:rsid w:val="00BF0118"/>
    <w:rsid w:val="00BF0155"/>
    <w:rsid w:val="00BF0163"/>
    <w:rsid w:val="00BF018A"/>
    <w:rsid w:val="00BF06B7"/>
    <w:rsid w:val="00BF11FD"/>
    <w:rsid w:val="00BF12A6"/>
    <w:rsid w:val="00BF1806"/>
    <w:rsid w:val="00BF1BE7"/>
    <w:rsid w:val="00BF1BFA"/>
    <w:rsid w:val="00BF1DFC"/>
    <w:rsid w:val="00BF1E7E"/>
    <w:rsid w:val="00BF25F3"/>
    <w:rsid w:val="00BF290C"/>
    <w:rsid w:val="00BF30C4"/>
    <w:rsid w:val="00BF33D6"/>
    <w:rsid w:val="00BF341D"/>
    <w:rsid w:val="00BF367D"/>
    <w:rsid w:val="00BF384E"/>
    <w:rsid w:val="00BF39C2"/>
    <w:rsid w:val="00BF3AEA"/>
    <w:rsid w:val="00BF3E94"/>
    <w:rsid w:val="00BF435A"/>
    <w:rsid w:val="00BF4385"/>
    <w:rsid w:val="00BF4494"/>
    <w:rsid w:val="00BF4FDD"/>
    <w:rsid w:val="00BF5082"/>
    <w:rsid w:val="00BF5207"/>
    <w:rsid w:val="00BF53E8"/>
    <w:rsid w:val="00BF5A68"/>
    <w:rsid w:val="00BF5BAD"/>
    <w:rsid w:val="00BF61C3"/>
    <w:rsid w:val="00BF692B"/>
    <w:rsid w:val="00BF733B"/>
    <w:rsid w:val="00BF736A"/>
    <w:rsid w:val="00BF746A"/>
    <w:rsid w:val="00BF7600"/>
    <w:rsid w:val="00BF79FE"/>
    <w:rsid w:val="00BF7D08"/>
    <w:rsid w:val="00C00177"/>
    <w:rsid w:val="00C00302"/>
    <w:rsid w:val="00C006BF"/>
    <w:rsid w:val="00C00B7C"/>
    <w:rsid w:val="00C00CEB"/>
    <w:rsid w:val="00C00D04"/>
    <w:rsid w:val="00C017EC"/>
    <w:rsid w:val="00C02317"/>
    <w:rsid w:val="00C027FF"/>
    <w:rsid w:val="00C02F3D"/>
    <w:rsid w:val="00C036DD"/>
    <w:rsid w:val="00C03E71"/>
    <w:rsid w:val="00C04156"/>
    <w:rsid w:val="00C04587"/>
    <w:rsid w:val="00C0475B"/>
    <w:rsid w:val="00C04CC6"/>
    <w:rsid w:val="00C05DE7"/>
    <w:rsid w:val="00C062B8"/>
    <w:rsid w:val="00C067B9"/>
    <w:rsid w:val="00C06AAE"/>
    <w:rsid w:val="00C06AD5"/>
    <w:rsid w:val="00C06FBF"/>
    <w:rsid w:val="00C0763B"/>
    <w:rsid w:val="00C07D8E"/>
    <w:rsid w:val="00C10DF7"/>
    <w:rsid w:val="00C11154"/>
    <w:rsid w:val="00C11967"/>
    <w:rsid w:val="00C11D23"/>
    <w:rsid w:val="00C12292"/>
    <w:rsid w:val="00C12330"/>
    <w:rsid w:val="00C12371"/>
    <w:rsid w:val="00C12495"/>
    <w:rsid w:val="00C1284B"/>
    <w:rsid w:val="00C12A30"/>
    <w:rsid w:val="00C12A55"/>
    <w:rsid w:val="00C1300C"/>
    <w:rsid w:val="00C13DA0"/>
    <w:rsid w:val="00C140BB"/>
    <w:rsid w:val="00C142C2"/>
    <w:rsid w:val="00C145F6"/>
    <w:rsid w:val="00C14E12"/>
    <w:rsid w:val="00C15D8E"/>
    <w:rsid w:val="00C15FAB"/>
    <w:rsid w:val="00C16249"/>
    <w:rsid w:val="00C16331"/>
    <w:rsid w:val="00C16454"/>
    <w:rsid w:val="00C17110"/>
    <w:rsid w:val="00C17228"/>
    <w:rsid w:val="00C17DC0"/>
    <w:rsid w:val="00C17EBA"/>
    <w:rsid w:val="00C20220"/>
    <w:rsid w:val="00C205DF"/>
    <w:rsid w:val="00C20786"/>
    <w:rsid w:val="00C20A89"/>
    <w:rsid w:val="00C20CBB"/>
    <w:rsid w:val="00C20D2F"/>
    <w:rsid w:val="00C20F21"/>
    <w:rsid w:val="00C2171F"/>
    <w:rsid w:val="00C21803"/>
    <w:rsid w:val="00C21CB1"/>
    <w:rsid w:val="00C21D40"/>
    <w:rsid w:val="00C2277C"/>
    <w:rsid w:val="00C228D3"/>
    <w:rsid w:val="00C229D8"/>
    <w:rsid w:val="00C22C81"/>
    <w:rsid w:val="00C22C9E"/>
    <w:rsid w:val="00C22DAF"/>
    <w:rsid w:val="00C22DC8"/>
    <w:rsid w:val="00C22FFE"/>
    <w:rsid w:val="00C23B42"/>
    <w:rsid w:val="00C23D6A"/>
    <w:rsid w:val="00C24941"/>
    <w:rsid w:val="00C24AF2"/>
    <w:rsid w:val="00C25567"/>
    <w:rsid w:val="00C25774"/>
    <w:rsid w:val="00C25AAB"/>
    <w:rsid w:val="00C25D05"/>
    <w:rsid w:val="00C26529"/>
    <w:rsid w:val="00C2678D"/>
    <w:rsid w:val="00C26A01"/>
    <w:rsid w:val="00C26B44"/>
    <w:rsid w:val="00C26EDC"/>
    <w:rsid w:val="00C26F55"/>
    <w:rsid w:val="00C2707A"/>
    <w:rsid w:val="00C27180"/>
    <w:rsid w:val="00C27B36"/>
    <w:rsid w:val="00C30973"/>
    <w:rsid w:val="00C30FFA"/>
    <w:rsid w:val="00C31403"/>
    <w:rsid w:val="00C31911"/>
    <w:rsid w:val="00C3192E"/>
    <w:rsid w:val="00C32C20"/>
    <w:rsid w:val="00C32C70"/>
    <w:rsid w:val="00C33443"/>
    <w:rsid w:val="00C339B2"/>
    <w:rsid w:val="00C33A7A"/>
    <w:rsid w:val="00C3403A"/>
    <w:rsid w:val="00C34B00"/>
    <w:rsid w:val="00C34B64"/>
    <w:rsid w:val="00C34CFB"/>
    <w:rsid w:val="00C34EB7"/>
    <w:rsid w:val="00C3505C"/>
    <w:rsid w:val="00C35374"/>
    <w:rsid w:val="00C3595D"/>
    <w:rsid w:val="00C35D59"/>
    <w:rsid w:val="00C3604E"/>
    <w:rsid w:val="00C3679B"/>
    <w:rsid w:val="00C368D4"/>
    <w:rsid w:val="00C36B4A"/>
    <w:rsid w:val="00C371B4"/>
    <w:rsid w:val="00C376E9"/>
    <w:rsid w:val="00C378B1"/>
    <w:rsid w:val="00C37DBC"/>
    <w:rsid w:val="00C406E2"/>
    <w:rsid w:val="00C4077D"/>
    <w:rsid w:val="00C40B8E"/>
    <w:rsid w:val="00C40ED8"/>
    <w:rsid w:val="00C412BE"/>
    <w:rsid w:val="00C4148C"/>
    <w:rsid w:val="00C41E3A"/>
    <w:rsid w:val="00C41F9B"/>
    <w:rsid w:val="00C4233E"/>
    <w:rsid w:val="00C42370"/>
    <w:rsid w:val="00C424B7"/>
    <w:rsid w:val="00C426D0"/>
    <w:rsid w:val="00C4299A"/>
    <w:rsid w:val="00C42BEA"/>
    <w:rsid w:val="00C4302C"/>
    <w:rsid w:val="00C43287"/>
    <w:rsid w:val="00C43343"/>
    <w:rsid w:val="00C4349D"/>
    <w:rsid w:val="00C437C3"/>
    <w:rsid w:val="00C43EB3"/>
    <w:rsid w:val="00C4440A"/>
    <w:rsid w:val="00C447B9"/>
    <w:rsid w:val="00C44A5F"/>
    <w:rsid w:val="00C44FB9"/>
    <w:rsid w:val="00C456AB"/>
    <w:rsid w:val="00C45A65"/>
    <w:rsid w:val="00C45AF2"/>
    <w:rsid w:val="00C45C1F"/>
    <w:rsid w:val="00C4657D"/>
    <w:rsid w:val="00C46989"/>
    <w:rsid w:val="00C46FDA"/>
    <w:rsid w:val="00C47442"/>
    <w:rsid w:val="00C5038D"/>
    <w:rsid w:val="00C5086E"/>
    <w:rsid w:val="00C508C1"/>
    <w:rsid w:val="00C5176D"/>
    <w:rsid w:val="00C51A6B"/>
    <w:rsid w:val="00C51F13"/>
    <w:rsid w:val="00C51FDF"/>
    <w:rsid w:val="00C523AF"/>
    <w:rsid w:val="00C52963"/>
    <w:rsid w:val="00C52F85"/>
    <w:rsid w:val="00C532A3"/>
    <w:rsid w:val="00C535BC"/>
    <w:rsid w:val="00C537CF"/>
    <w:rsid w:val="00C538A0"/>
    <w:rsid w:val="00C539F5"/>
    <w:rsid w:val="00C53EF2"/>
    <w:rsid w:val="00C54079"/>
    <w:rsid w:val="00C54520"/>
    <w:rsid w:val="00C54C50"/>
    <w:rsid w:val="00C552FB"/>
    <w:rsid w:val="00C5547A"/>
    <w:rsid w:val="00C55645"/>
    <w:rsid w:val="00C55C45"/>
    <w:rsid w:val="00C560F5"/>
    <w:rsid w:val="00C56342"/>
    <w:rsid w:val="00C567EB"/>
    <w:rsid w:val="00C56DB8"/>
    <w:rsid w:val="00C5737C"/>
    <w:rsid w:val="00C574A2"/>
    <w:rsid w:val="00C57C53"/>
    <w:rsid w:val="00C57CFB"/>
    <w:rsid w:val="00C60242"/>
    <w:rsid w:val="00C60A9E"/>
    <w:rsid w:val="00C60DC2"/>
    <w:rsid w:val="00C613F3"/>
    <w:rsid w:val="00C618E2"/>
    <w:rsid w:val="00C61F8B"/>
    <w:rsid w:val="00C61FB5"/>
    <w:rsid w:val="00C62424"/>
    <w:rsid w:val="00C6257C"/>
    <w:rsid w:val="00C6269C"/>
    <w:rsid w:val="00C62727"/>
    <w:rsid w:val="00C62D3F"/>
    <w:rsid w:val="00C63087"/>
    <w:rsid w:val="00C63C03"/>
    <w:rsid w:val="00C642B3"/>
    <w:rsid w:val="00C6450F"/>
    <w:rsid w:val="00C646A7"/>
    <w:rsid w:val="00C64795"/>
    <w:rsid w:val="00C65002"/>
    <w:rsid w:val="00C6520C"/>
    <w:rsid w:val="00C657D8"/>
    <w:rsid w:val="00C66021"/>
    <w:rsid w:val="00C6641E"/>
    <w:rsid w:val="00C66E10"/>
    <w:rsid w:val="00C66F8A"/>
    <w:rsid w:val="00C6736E"/>
    <w:rsid w:val="00C674D3"/>
    <w:rsid w:val="00C678A9"/>
    <w:rsid w:val="00C70278"/>
    <w:rsid w:val="00C70610"/>
    <w:rsid w:val="00C7076F"/>
    <w:rsid w:val="00C7088C"/>
    <w:rsid w:val="00C71194"/>
    <w:rsid w:val="00C7158B"/>
    <w:rsid w:val="00C71D85"/>
    <w:rsid w:val="00C71E0A"/>
    <w:rsid w:val="00C7262F"/>
    <w:rsid w:val="00C72868"/>
    <w:rsid w:val="00C72B27"/>
    <w:rsid w:val="00C7325D"/>
    <w:rsid w:val="00C73415"/>
    <w:rsid w:val="00C736D6"/>
    <w:rsid w:val="00C742B3"/>
    <w:rsid w:val="00C744F4"/>
    <w:rsid w:val="00C74CE1"/>
    <w:rsid w:val="00C74E02"/>
    <w:rsid w:val="00C75681"/>
    <w:rsid w:val="00C76804"/>
    <w:rsid w:val="00C7684C"/>
    <w:rsid w:val="00C769E2"/>
    <w:rsid w:val="00C76DE6"/>
    <w:rsid w:val="00C7746A"/>
    <w:rsid w:val="00C7759C"/>
    <w:rsid w:val="00C77932"/>
    <w:rsid w:val="00C77E6D"/>
    <w:rsid w:val="00C77FD1"/>
    <w:rsid w:val="00C80321"/>
    <w:rsid w:val="00C80584"/>
    <w:rsid w:val="00C80AF6"/>
    <w:rsid w:val="00C80D1C"/>
    <w:rsid w:val="00C80E00"/>
    <w:rsid w:val="00C80EE4"/>
    <w:rsid w:val="00C817A5"/>
    <w:rsid w:val="00C817D9"/>
    <w:rsid w:val="00C819D1"/>
    <w:rsid w:val="00C81A94"/>
    <w:rsid w:val="00C81CED"/>
    <w:rsid w:val="00C81DED"/>
    <w:rsid w:val="00C8231C"/>
    <w:rsid w:val="00C82486"/>
    <w:rsid w:val="00C82AF4"/>
    <w:rsid w:val="00C82EC5"/>
    <w:rsid w:val="00C836ED"/>
    <w:rsid w:val="00C83994"/>
    <w:rsid w:val="00C83DB2"/>
    <w:rsid w:val="00C84221"/>
    <w:rsid w:val="00C84243"/>
    <w:rsid w:val="00C84332"/>
    <w:rsid w:val="00C848C6"/>
    <w:rsid w:val="00C84C08"/>
    <w:rsid w:val="00C84CB9"/>
    <w:rsid w:val="00C851B8"/>
    <w:rsid w:val="00C853FC"/>
    <w:rsid w:val="00C8597E"/>
    <w:rsid w:val="00C85D5A"/>
    <w:rsid w:val="00C86389"/>
    <w:rsid w:val="00C8656A"/>
    <w:rsid w:val="00C867D4"/>
    <w:rsid w:val="00C87179"/>
    <w:rsid w:val="00C87653"/>
    <w:rsid w:val="00C8776C"/>
    <w:rsid w:val="00C87D54"/>
    <w:rsid w:val="00C87E46"/>
    <w:rsid w:val="00C9008C"/>
    <w:rsid w:val="00C9057D"/>
    <w:rsid w:val="00C90C66"/>
    <w:rsid w:val="00C90C68"/>
    <w:rsid w:val="00C91318"/>
    <w:rsid w:val="00C917B4"/>
    <w:rsid w:val="00C9181E"/>
    <w:rsid w:val="00C91931"/>
    <w:rsid w:val="00C9194F"/>
    <w:rsid w:val="00C919D9"/>
    <w:rsid w:val="00C91BD6"/>
    <w:rsid w:val="00C91CA0"/>
    <w:rsid w:val="00C9226D"/>
    <w:rsid w:val="00C92374"/>
    <w:rsid w:val="00C92710"/>
    <w:rsid w:val="00C92998"/>
    <w:rsid w:val="00C92E58"/>
    <w:rsid w:val="00C939F2"/>
    <w:rsid w:val="00C93A28"/>
    <w:rsid w:val="00C94138"/>
    <w:rsid w:val="00C94510"/>
    <w:rsid w:val="00C94560"/>
    <w:rsid w:val="00C945A8"/>
    <w:rsid w:val="00C946B6"/>
    <w:rsid w:val="00C94E2C"/>
    <w:rsid w:val="00C9504A"/>
    <w:rsid w:val="00C95089"/>
    <w:rsid w:val="00C953A6"/>
    <w:rsid w:val="00C95734"/>
    <w:rsid w:val="00C959CD"/>
    <w:rsid w:val="00C95C0E"/>
    <w:rsid w:val="00C95DA2"/>
    <w:rsid w:val="00C95E9D"/>
    <w:rsid w:val="00C9628D"/>
    <w:rsid w:val="00C965A3"/>
    <w:rsid w:val="00C96DAC"/>
    <w:rsid w:val="00C971CF"/>
    <w:rsid w:val="00C973F4"/>
    <w:rsid w:val="00C9747B"/>
    <w:rsid w:val="00C976DD"/>
    <w:rsid w:val="00C97705"/>
    <w:rsid w:val="00C9771A"/>
    <w:rsid w:val="00C977F1"/>
    <w:rsid w:val="00C97828"/>
    <w:rsid w:val="00C97C1F"/>
    <w:rsid w:val="00CA02E2"/>
    <w:rsid w:val="00CA0450"/>
    <w:rsid w:val="00CA05B4"/>
    <w:rsid w:val="00CA0DD6"/>
    <w:rsid w:val="00CA122E"/>
    <w:rsid w:val="00CA1A1F"/>
    <w:rsid w:val="00CA1B91"/>
    <w:rsid w:val="00CA2354"/>
    <w:rsid w:val="00CA2432"/>
    <w:rsid w:val="00CA27A6"/>
    <w:rsid w:val="00CA354E"/>
    <w:rsid w:val="00CA37F8"/>
    <w:rsid w:val="00CA3D88"/>
    <w:rsid w:val="00CA44F8"/>
    <w:rsid w:val="00CA4681"/>
    <w:rsid w:val="00CA4A1E"/>
    <w:rsid w:val="00CA5B95"/>
    <w:rsid w:val="00CA62E3"/>
    <w:rsid w:val="00CA68FF"/>
    <w:rsid w:val="00CA6A7A"/>
    <w:rsid w:val="00CA6FB2"/>
    <w:rsid w:val="00CA77A3"/>
    <w:rsid w:val="00CA7B66"/>
    <w:rsid w:val="00CA7F35"/>
    <w:rsid w:val="00CB0139"/>
    <w:rsid w:val="00CB04CD"/>
    <w:rsid w:val="00CB053B"/>
    <w:rsid w:val="00CB0BB2"/>
    <w:rsid w:val="00CB0DCD"/>
    <w:rsid w:val="00CB1135"/>
    <w:rsid w:val="00CB17E7"/>
    <w:rsid w:val="00CB1B72"/>
    <w:rsid w:val="00CB1D09"/>
    <w:rsid w:val="00CB1DDA"/>
    <w:rsid w:val="00CB2221"/>
    <w:rsid w:val="00CB23B9"/>
    <w:rsid w:val="00CB2767"/>
    <w:rsid w:val="00CB29B9"/>
    <w:rsid w:val="00CB2CAF"/>
    <w:rsid w:val="00CB32D4"/>
    <w:rsid w:val="00CB38EE"/>
    <w:rsid w:val="00CB39F2"/>
    <w:rsid w:val="00CB42E5"/>
    <w:rsid w:val="00CB4470"/>
    <w:rsid w:val="00CB44B4"/>
    <w:rsid w:val="00CB4930"/>
    <w:rsid w:val="00CB50A6"/>
    <w:rsid w:val="00CB5112"/>
    <w:rsid w:val="00CB5D0C"/>
    <w:rsid w:val="00CB637C"/>
    <w:rsid w:val="00CB69D7"/>
    <w:rsid w:val="00CB73BE"/>
    <w:rsid w:val="00CB770E"/>
    <w:rsid w:val="00CB7C93"/>
    <w:rsid w:val="00CC01DC"/>
    <w:rsid w:val="00CC0429"/>
    <w:rsid w:val="00CC0450"/>
    <w:rsid w:val="00CC0D10"/>
    <w:rsid w:val="00CC0E5C"/>
    <w:rsid w:val="00CC15F0"/>
    <w:rsid w:val="00CC1739"/>
    <w:rsid w:val="00CC1C2C"/>
    <w:rsid w:val="00CC28CC"/>
    <w:rsid w:val="00CC2CDB"/>
    <w:rsid w:val="00CC315B"/>
    <w:rsid w:val="00CC39EC"/>
    <w:rsid w:val="00CC3FCE"/>
    <w:rsid w:val="00CC4886"/>
    <w:rsid w:val="00CC4A9D"/>
    <w:rsid w:val="00CC4CD3"/>
    <w:rsid w:val="00CC5572"/>
    <w:rsid w:val="00CC58D4"/>
    <w:rsid w:val="00CC5944"/>
    <w:rsid w:val="00CC5C7B"/>
    <w:rsid w:val="00CC5D75"/>
    <w:rsid w:val="00CC6264"/>
    <w:rsid w:val="00CC649D"/>
    <w:rsid w:val="00CC68AC"/>
    <w:rsid w:val="00CC69C2"/>
    <w:rsid w:val="00CC6F60"/>
    <w:rsid w:val="00CC7092"/>
    <w:rsid w:val="00CC753C"/>
    <w:rsid w:val="00CC775B"/>
    <w:rsid w:val="00CC7CBB"/>
    <w:rsid w:val="00CD0628"/>
    <w:rsid w:val="00CD062F"/>
    <w:rsid w:val="00CD083A"/>
    <w:rsid w:val="00CD0D66"/>
    <w:rsid w:val="00CD0DBF"/>
    <w:rsid w:val="00CD0EFA"/>
    <w:rsid w:val="00CD1382"/>
    <w:rsid w:val="00CD14C3"/>
    <w:rsid w:val="00CD167E"/>
    <w:rsid w:val="00CD1855"/>
    <w:rsid w:val="00CD1924"/>
    <w:rsid w:val="00CD1B92"/>
    <w:rsid w:val="00CD1DF1"/>
    <w:rsid w:val="00CD231A"/>
    <w:rsid w:val="00CD240E"/>
    <w:rsid w:val="00CD24BB"/>
    <w:rsid w:val="00CD3039"/>
    <w:rsid w:val="00CD312E"/>
    <w:rsid w:val="00CD44AE"/>
    <w:rsid w:val="00CD483C"/>
    <w:rsid w:val="00CD5357"/>
    <w:rsid w:val="00CD571B"/>
    <w:rsid w:val="00CD5DB5"/>
    <w:rsid w:val="00CD626C"/>
    <w:rsid w:val="00CD6427"/>
    <w:rsid w:val="00CD6504"/>
    <w:rsid w:val="00CD791E"/>
    <w:rsid w:val="00CE0174"/>
    <w:rsid w:val="00CE0263"/>
    <w:rsid w:val="00CE065E"/>
    <w:rsid w:val="00CE0BC4"/>
    <w:rsid w:val="00CE0C3B"/>
    <w:rsid w:val="00CE1994"/>
    <w:rsid w:val="00CE22BC"/>
    <w:rsid w:val="00CE22BE"/>
    <w:rsid w:val="00CE2527"/>
    <w:rsid w:val="00CE27E8"/>
    <w:rsid w:val="00CE2E86"/>
    <w:rsid w:val="00CE35F8"/>
    <w:rsid w:val="00CE37EC"/>
    <w:rsid w:val="00CE3926"/>
    <w:rsid w:val="00CE3BC0"/>
    <w:rsid w:val="00CE3C05"/>
    <w:rsid w:val="00CE3E97"/>
    <w:rsid w:val="00CE40D4"/>
    <w:rsid w:val="00CE4138"/>
    <w:rsid w:val="00CE4E92"/>
    <w:rsid w:val="00CE53BC"/>
    <w:rsid w:val="00CE5D76"/>
    <w:rsid w:val="00CE621B"/>
    <w:rsid w:val="00CE63B1"/>
    <w:rsid w:val="00CE6608"/>
    <w:rsid w:val="00CE67A1"/>
    <w:rsid w:val="00CE69C6"/>
    <w:rsid w:val="00CE6B0D"/>
    <w:rsid w:val="00CE6C4C"/>
    <w:rsid w:val="00CE6D20"/>
    <w:rsid w:val="00CE6EBD"/>
    <w:rsid w:val="00CE72F1"/>
    <w:rsid w:val="00CE73D1"/>
    <w:rsid w:val="00CE76D5"/>
    <w:rsid w:val="00CE7886"/>
    <w:rsid w:val="00CE7BED"/>
    <w:rsid w:val="00CF022F"/>
    <w:rsid w:val="00CF06F3"/>
    <w:rsid w:val="00CF0A38"/>
    <w:rsid w:val="00CF0E81"/>
    <w:rsid w:val="00CF1554"/>
    <w:rsid w:val="00CF156F"/>
    <w:rsid w:val="00CF16B0"/>
    <w:rsid w:val="00CF1A0E"/>
    <w:rsid w:val="00CF20D4"/>
    <w:rsid w:val="00CF232E"/>
    <w:rsid w:val="00CF31E6"/>
    <w:rsid w:val="00CF339F"/>
    <w:rsid w:val="00CF357C"/>
    <w:rsid w:val="00CF3B62"/>
    <w:rsid w:val="00CF3E85"/>
    <w:rsid w:val="00CF419A"/>
    <w:rsid w:val="00CF453A"/>
    <w:rsid w:val="00CF475A"/>
    <w:rsid w:val="00CF4A0F"/>
    <w:rsid w:val="00CF4EDF"/>
    <w:rsid w:val="00CF5EC9"/>
    <w:rsid w:val="00CF6CAB"/>
    <w:rsid w:val="00CF6D41"/>
    <w:rsid w:val="00CF734D"/>
    <w:rsid w:val="00CF7837"/>
    <w:rsid w:val="00CF7988"/>
    <w:rsid w:val="00CF7AC5"/>
    <w:rsid w:val="00CF7D54"/>
    <w:rsid w:val="00CF7DC8"/>
    <w:rsid w:val="00D00727"/>
    <w:rsid w:val="00D00739"/>
    <w:rsid w:val="00D007F6"/>
    <w:rsid w:val="00D00AB4"/>
    <w:rsid w:val="00D010EB"/>
    <w:rsid w:val="00D01430"/>
    <w:rsid w:val="00D014CB"/>
    <w:rsid w:val="00D0180C"/>
    <w:rsid w:val="00D01C92"/>
    <w:rsid w:val="00D01F9F"/>
    <w:rsid w:val="00D0280E"/>
    <w:rsid w:val="00D02A28"/>
    <w:rsid w:val="00D02B7F"/>
    <w:rsid w:val="00D03897"/>
    <w:rsid w:val="00D041A2"/>
    <w:rsid w:val="00D04216"/>
    <w:rsid w:val="00D04291"/>
    <w:rsid w:val="00D04313"/>
    <w:rsid w:val="00D044F5"/>
    <w:rsid w:val="00D048FB"/>
    <w:rsid w:val="00D0497A"/>
    <w:rsid w:val="00D05403"/>
    <w:rsid w:val="00D05944"/>
    <w:rsid w:val="00D060DB"/>
    <w:rsid w:val="00D061B9"/>
    <w:rsid w:val="00D062FA"/>
    <w:rsid w:val="00D063CF"/>
    <w:rsid w:val="00D06470"/>
    <w:rsid w:val="00D075D7"/>
    <w:rsid w:val="00D07AEF"/>
    <w:rsid w:val="00D07CFE"/>
    <w:rsid w:val="00D07E96"/>
    <w:rsid w:val="00D10020"/>
    <w:rsid w:val="00D10702"/>
    <w:rsid w:val="00D10D5C"/>
    <w:rsid w:val="00D10F3C"/>
    <w:rsid w:val="00D11768"/>
    <w:rsid w:val="00D11958"/>
    <w:rsid w:val="00D11BE9"/>
    <w:rsid w:val="00D121D8"/>
    <w:rsid w:val="00D12584"/>
    <w:rsid w:val="00D12635"/>
    <w:rsid w:val="00D12D6D"/>
    <w:rsid w:val="00D12F58"/>
    <w:rsid w:val="00D12FDE"/>
    <w:rsid w:val="00D1316D"/>
    <w:rsid w:val="00D13452"/>
    <w:rsid w:val="00D1381C"/>
    <w:rsid w:val="00D13B0A"/>
    <w:rsid w:val="00D13B79"/>
    <w:rsid w:val="00D13E7A"/>
    <w:rsid w:val="00D141D3"/>
    <w:rsid w:val="00D14AD8"/>
    <w:rsid w:val="00D14E7C"/>
    <w:rsid w:val="00D150DE"/>
    <w:rsid w:val="00D151C5"/>
    <w:rsid w:val="00D159FE"/>
    <w:rsid w:val="00D165FA"/>
    <w:rsid w:val="00D16C0A"/>
    <w:rsid w:val="00D17576"/>
    <w:rsid w:val="00D17801"/>
    <w:rsid w:val="00D179C4"/>
    <w:rsid w:val="00D20035"/>
    <w:rsid w:val="00D20154"/>
    <w:rsid w:val="00D20216"/>
    <w:rsid w:val="00D209C8"/>
    <w:rsid w:val="00D2103D"/>
    <w:rsid w:val="00D21DB6"/>
    <w:rsid w:val="00D22A3F"/>
    <w:rsid w:val="00D22CF0"/>
    <w:rsid w:val="00D22EB5"/>
    <w:rsid w:val="00D23178"/>
    <w:rsid w:val="00D231D6"/>
    <w:rsid w:val="00D2324A"/>
    <w:rsid w:val="00D23265"/>
    <w:rsid w:val="00D235A4"/>
    <w:rsid w:val="00D239BC"/>
    <w:rsid w:val="00D23BA1"/>
    <w:rsid w:val="00D23E25"/>
    <w:rsid w:val="00D23F3A"/>
    <w:rsid w:val="00D24487"/>
    <w:rsid w:val="00D245B8"/>
    <w:rsid w:val="00D247ED"/>
    <w:rsid w:val="00D24FC5"/>
    <w:rsid w:val="00D2514B"/>
    <w:rsid w:val="00D253CC"/>
    <w:rsid w:val="00D253EF"/>
    <w:rsid w:val="00D25699"/>
    <w:rsid w:val="00D25BB7"/>
    <w:rsid w:val="00D26116"/>
    <w:rsid w:val="00D2646D"/>
    <w:rsid w:val="00D2647E"/>
    <w:rsid w:val="00D2648B"/>
    <w:rsid w:val="00D26864"/>
    <w:rsid w:val="00D26EBD"/>
    <w:rsid w:val="00D27165"/>
    <w:rsid w:val="00D2733E"/>
    <w:rsid w:val="00D2762B"/>
    <w:rsid w:val="00D2764B"/>
    <w:rsid w:val="00D2781D"/>
    <w:rsid w:val="00D3023F"/>
    <w:rsid w:val="00D3069F"/>
    <w:rsid w:val="00D30B02"/>
    <w:rsid w:val="00D30D47"/>
    <w:rsid w:val="00D311C8"/>
    <w:rsid w:val="00D31407"/>
    <w:rsid w:val="00D31ADC"/>
    <w:rsid w:val="00D31D82"/>
    <w:rsid w:val="00D31F7D"/>
    <w:rsid w:val="00D32006"/>
    <w:rsid w:val="00D321CE"/>
    <w:rsid w:val="00D32243"/>
    <w:rsid w:val="00D32781"/>
    <w:rsid w:val="00D327F4"/>
    <w:rsid w:val="00D328BD"/>
    <w:rsid w:val="00D331D0"/>
    <w:rsid w:val="00D332C0"/>
    <w:rsid w:val="00D33EBE"/>
    <w:rsid w:val="00D33ECA"/>
    <w:rsid w:val="00D33EE5"/>
    <w:rsid w:val="00D34F79"/>
    <w:rsid w:val="00D350FA"/>
    <w:rsid w:val="00D35526"/>
    <w:rsid w:val="00D35756"/>
    <w:rsid w:val="00D357FC"/>
    <w:rsid w:val="00D35B6C"/>
    <w:rsid w:val="00D35E5A"/>
    <w:rsid w:val="00D363F3"/>
    <w:rsid w:val="00D3652C"/>
    <w:rsid w:val="00D36913"/>
    <w:rsid w:val="00D36A27"/>
    <w:rsid w:val="00D36D98"/>
    <w:rsid w:val="00D36FC0"/>
    <w:rsid w:val="00D37232"/>
    <w:rsid w:val="00D372EE"/>
    <w:rsid w:val="00D3754E"/>
    <w:rsid w:val="00D377AD"/>
    <w:rsid w:val="00D37A9A"/>
    <w:rsid w:val="00D37B7C"/>
    <w:rsid w:val="00D37CC8"/>
    <w:rsid w:val="00D37D70"/>
    <w:rsid w:val="00D40445"/>
    <w:rsid w:val="00D40866"/>
    <w:rsid w:val="00D40BD6"/>
    <w:rsid w:val="00D40DB7"/>
    <w:rsid w:val="00D40F7A"/>
    <w:rsid w:val="00D41D79"/>
    <w:rsid w:val="00D41ECD"/>
    <w:rsid w:val="00D427B2"/>
    <w:rsid w:val="00D428C4"/>
    <w:rsid w:val="00D42A5D"/>
    <w:rsid w:val="00D43165"/>
    <w:rsid w:val="00D43C8C"/>
    <w:rsid w:val="00D43F45"/>
    <w:rsid w:val="00D449DF"/>
    <w:rsid w:val="00D44D7A"/>
    <w:rsid w:val="00D4518A"/>
    <w:rsid w:val="00D457F8"/>
    <w:rsid w:val="00D459D6"/>
    <w:rsid w:val="00D45C73"/>
    <w:rsid w:val="00D461ED"/>
    <w:rsid w:val="00D464C1"/>
    <w:rsid w:val="00D466E6"/>
    <w:rsid w:val="00D469C1"/>
    <w:rsid w:val="00D46ADF"/>
    <w:rsid w:val="00D47159"/>
    <w:rsid w:val="00D47794"/>
    <w:rsid w:val="00D4794B"/>
    <w:rsid w:val="00D50181"/>
    <w:rsid w:val="00D501D5"/>
    <w:rsid w:val="00D5060C"/>
    <w:rsid w:val="00D50B8B"/>
    <w:rsid w:val="00D515DD"/>
    <w:rsid w:val="00D51682"/>
    <w:rsid w:val="00D51BCF"/>
    <w:rsid w:val="00D51BFB"/>
    <w:rsid w:val="00D520AE"/>
    <w:rsid w:val="00D5212C"/>
    <w:rsid w:val="00D522D9"/>
    <w:rsid w:val="00D5276D"/>
    <w:rsid w:val="00D52C0B"/>
    <w:rsid w:val="00D52F53"/>
    <w:rsid w:val="00D534CF"/>
    <w:rsid w:val="00D5381A"/>
    <w:rsid w:val="00D53BB6"/>
    <w:rsid w:val="00D53E64"/>
    <w:rsid w:val="00D54C3A"/>
    <w:rsid w:val="00D54E71"/>
    <w:rsid w:val="00D550D8"/>
    <w:rsid w:val="00D551AA"/>
    <w:rsid w:val="00D55214"/>
    <w:rsid w:val="00D56676"/>
    <w:rsid w:val="00D56B67"/>
    <w:rsid w:val="00D576F4"/>
    <w:rsid w:val="00D6049D"/>
    <w:rsid w:val="00D608E9"/>
    <w:rsid w:val="00D60A53"/>
    <w:rsid w:val="00D60D3F"/>
    <w:rsid w:val="00D614A2"/>
    <w:rsid w:val="00D62330"/>
    <w:rsid w:val="00D62711"/>
    <w:rsid w:val="00D62772"/>
    <w:rsid w:val="00D62799"/>
    <w:rsid w:val="00D63D70"/>
    <w:rsid w:val="00D64267"/>
    <w:rsid w:val="00D6497E"/>
    <w:rsid w:val="00D64A6B"/>
    <w:rsid w:val="00D64E69"/>
    <w:rsid w:val="00D650DF"/>
    <w:rsid w:val="00D65DC2"/>
    <w:rsid w:val="00D65F7D"/>
    <w:rsid w:val="00D6681C"/>
    <w:rsid w:val="00D70985"/>
    <w:rsid w:val="00D711EC"/>
    <w:rsid w:val="00D71322"/>
    <w:rsid w:val="00D71937"/>
    <w:rsid w:val="00D71B86"/>
    <w:rsid w:val="00D71EC1"/>
    <w:rsid w:val="00D72814"/>
    <w:rsid w:val="00D72A80"/>
    <w:rsid w:val="00D72CCD"/>
    <w:rsid w:val="00D72D99"/>
    <w:rsid w:val="00D73093"/>
    <w:rsid w:val="00D730EA"/>
    <w:rsid w:val="00D73ABB"/>
    <w:rsid w:val="00D73B0B"/>
    <w:rsid w:val="00D73C5C"/>
    <w:rsid w:val="00D73FCB"/>
    <w:rsid w:val="00D74271"/>
    <w:rsid w:val="00D7443D"/>
    <w:rsid w:val="00D74852"/>
    <w:rsid w:val="00D74A0D"/>
    <w:rsid w:val="00D74A81"/>
    <w:rsid w:val="00D74C19"/>
    <w:rsid w:val="00D75285"/>
    <w:rsid w:val="00D75B76"/>
    <w:rsid w:val="00D76C18"/>
    <w:rsid w:val="00D77222"/>
    <w:rsid w:val="00D77E44"/>
    <w:rsid w:val="00D801B9"/>
    <w:rsid w:val="00D80C4B"/>
    <w:rsid w:val="00D80DA9"/>
    <w:rsid w:val="00D811CB"/>
    <w:rsid w:val="00D81279"/>
    <w:rsid w:val="00D81296"/>
    <w:rsid w:val="00D81365"/>
    <w:rsid w:val="00D8142C"/>
    <w:rsid w:val="00D816AB"/>
    <w:rsid w:val="00D81D69"/>
    <w:rsid w:val="00D81E6D"/>
    <w:rsid w:val="00D82191"/>
    <w:rsid w:val="00D8227E"/>
    <w:rsid w:val="00D824E7"/>
    <w:rsid w:val="00D83115"/>
    <w:rsid w:val="00D83866"/>
    <w:rsid w:val="00D8394E"/>
    <w:rsid w:val="00D8493D"/>
    <w:rsid w:val="00D84F77"/>
    <w:rsid w:val="00D85224"/>
    <w:rsid w:val="00D856AB"/>
    <w:rsid w:val="00D8587B"/>
    <w:rsid w:val="00D86AA0"/>
    <w:rsid w:val="00D86DC5"/>
    <w:rsid w:val="00D86F8D"/>
    <w:rsid w:val="00D8720F"/>
    <w:rsid w:val="00D87BF2"/>
    <w:rsid w:val="00D87E00"/>
    <w:rsid w:val="00D90A50"/>
    <w:rsid w:val="00D90B40"/>
    <w:rsid w:val="00D90C32"/>
    <w:rsid w:val="00D90FD0"/>
    <w:rsid w:val="00D9113C"/>
    <w:rsid w:val="00D9119B"/>
    <w:rsid w:val="00D91247"/>
    <w:rsid w:val="00D912C8"/>
    <w:rsid w:val="00D913FC"/>
    <w:rsid w:val="00D9144A"/>
    <w:rsid w:val="00D919CC"/>
    <w:rsid w:val="00D91B1A"/>
    <w:rsid w:val="00D91DD5"/>
    <w:rsid w:val="00D91F59"/>
    <w:rsid w:val="00D91FC6"/>
    <w:rsid w:val="00D92A44"/>
    <w:rsid w:val="00D92B08"/>
    <w:rsid w:val="00D92CB6"/>
    <w:rsid w:val="00D93115"/>
    <w:rsid w:val="00D94110"/>
    <w:rsid w:val="00D945AF"/>
    <w:rsid w:val="00D94969"/>
    <w:rsid w:val="00D95130"/>
    <w:rsid w:val="00D95197"/>
    <w:rsid w:val="00D95437"/>
    <w:rsid w:val="00D9547B"/>
    <w:rsid w:val="00D961A8"/>
    <w:rsid w:val="00D961C8"/>
    <w:rsid w:val="00D969EA"/>
    <w:rsid w:val="00D96A1E"/>
    <w:rsid w:val="00D97693"/>
    <w:rsid w:val="00D97D74"/>
    <w:rsid w:val="00DA02E0"/>
    <w:rsid w:val="00DA06EE"/>
    <w:rsid w:val="00DA0947"/>
    <w:rsid w:val="00DA0EB3"/>
    <w:rsid w:val="00DA1093"/>
    <w:rsid w:val="00DA10AF"/>
    <w:rsid w:val="00DA14AA"/>
    <w:rsid w:val="00DA200F"/>
    <w:rsid w:val="00DA296C"/>
    <w:rsid w:val="00DA2A94"/>
    <w:rsid w:val="00DA2E15"/>
    <w:rsid w:val="00DA2E8E"/>
    <w:rsid w:val="00DA341A"/>
    <w:rsid w:val="00DA376C"/>
    <w:rsid w:val="00DA3B69"/>
    <w:rsid w:val="00DA3B82"/>
    <w:rsid w:val="00DA3D26"/>
    <w:rsid w:val="00DA4226"/>
    <w:rsid w:val="00DA4333"/>
    <w:rsid w:val="00DA44DA"/>
    <w:rsid w:val="00DA4687"/>
    <w:rsid w:val="00DA4D25"/>
    <w:rsid w:val="00DA4EC2"/>
    <w:rsid w:val="00DA5598"/>
    <w:rsid w:val="00DA574D"/>
    <w:rsid w:val="00DA59DE"/>
    <w:rsid w:val="00DA5C0A"/>
    <w:rsid w:val="00DA5EF1"/>
    <w:rsid w:val="00DA6391"/>
    <w:rsid w:val="00DA6610"/>
    <w:rsid w:val="00DA67F5"/>
    <w:rsid w:val="00DA6A62"/>
    <w:rsid w:val="00DA6E18"/>
    <w:rsid w:val="00DA6F14"/>
    <w:rsid w:val="00DA70D5"/>
    <w:rsid w:val="00DA7101"/>
    <w:rsid w:val="00DA7782"/>
    <w:rsid w:val="00DA778E"/>
    <w:rsid w:val="00DA7C05"/>
    <w:rsid w:val="00DA7CC5"/>
    <w:rsid w:val="00DB0196"/>
    <w:rsid w:val="00DB08E5"/>
    <w:rsid w:val="00DB099F"/>
    <w:rsid w:val="00DB0BA6"/>
    <w:rsid w:val="00DB0BE4"/>
    <w:rsid w:val="00DB0E78"/>
    <w:rsid w:val="00DB1161"/>
    <w:rsid w:val="00DB14F1"/>
    <w:rsid w:val="00DB1A5A"/>
    <w:rsid w:val="00DB1E99"/>
    <w:rsid w:val="00DB2288"/>
    <w:rsid w:val="00DB265C"/>
    <w:rsid w:val="00DB2823"/>
    <w:rsid w:val="00DB28BA"/>
    <w:rsid w:val="00DB2B63"/>
    <w:rsid w:val="00DB2C86"/>
    <w:rsid w:val="00DB31B5"/>
    <w:rsid w:val="00DB31C9"/>
    <w:rsid w:val="00DB31D3"/>
    <w:rsid w:val="00DB321C"/>
    <w:rsid w:val="00DB3762"/>
    <w:rsid w:val="00DB3828"/>
    <w:rsid w:val="00DB3860"/>
    <w:rsid w:val="00DB3FC4"/>
    <w:rsid w:val="00DB53DE"/>
    <w:rsid w:val="00DB567D"/>
    <w:rsid w:val="00DB56DD"/>
    <w:rsid w:val="00DB56E7"/>
    <w:rsid w:val="00DB58A0"/>
    <w:rsid w:val="00DB5FE6"/>
    <w:rsid w:val="00DB66C3"/>
    <w:rsid w:val="00DB672D"/>
    <w:rsid w:val="00DB69AE"/>
    <w:rsid w:val="00DB70EE"/>
    <w:rsid w:val="00DB7226"/>
    <w:rsid w:val="00DB732E"/>
    <w:rsid w:val="00DB74E7"/>
    <w:rsid w:val="00DB794F"/>
    <w:rsid w:val="00DC01F4"/>
    <w:rsid w:val="00DC037C"/>
    <w:rsid w:val="00DC0449"/>
    <w:rsid w:val="00DC0A2F"/>
    <w:rsid w:val="00DC0DB3"/>
    <w:rsid w:val="00DC124F"/>
    <w:rsid w:val="00DC15C0"/>
    <w:rsid w:val="00DC15E1"/>
    <w:rsid w:val="00DC16BC"/>
    <w:rsid w:val="00DC17A7"/>
    <w:rsid w:val="00DC1D61"/>
    <w:rsid w:val="00DC1EDF"/>
    <w:rsid w:val="00DC21DA"/>
    <w:rsid w:val="00DC2249"/>
    <w:rsid w:val="00DC242F"/>
    <w:rsid w:val="00DC2689"/>
    <w:rsid w:val="00DC34FC"/>
    <w:rsid w:val="00DC4595"/>
    <w:rsid w:val="00DC49C8"/>
    <w:rsid w:val="00DC4ADD"/>
    <w:rsid w:val="00DC4B9E"/>
    <w:rsid w:val="00DC543E"/>
    <w:rsid w:val="00DC5497"/>
    <w:rsid w:val="00DC569C"/>
    <w:rsid w:val="00DC56F2"/>
    <w:rsid w:val="00DC5736"/>
    <w:rsid w:val="00DC579E"/>
    <w:rsid w:val="00DC5E88"/>
    <w:rsid w:val="00DC5EC3"/>
    <w:rsid w:val="00DC69F6"/>
    <w:rsid w:val="00DC7183"/>
    <w:rsid w:val="00DC78D3"/>
    <w:rsid w:val="00DC78FE"/>
    <w:rsid w:val="00DC798C"/>
    <w:rsid w:val="00DC79D3"/>
    <w:rsid w:val="00DD050C"/>
    <w:rsid w:val="00DD0C59"/>
    <w:rsid w:val="00DD10F2"/>
    <w:rsid w:val="00DD153B"/>
    <w:rsid w:val="00DD16E3"/>
    <w:rsid w:val="00DD1B92"/>
    <w:rsid w:val="00DD1CDE"/>
    <w:rsid w:val="00DD206B"/>
    <w:rsid w:val="00DD293F"/>
    <w:rsid w:val="00DD2BA8"/>
    <w:rsid w:val="00DD2EEC"/>
    <w:rsid w:val="00DD3972"/>
    <w:rsid w:val="00DD3B52"/>
    <w:rsid w:val="00DD3BB2"/>
    <w:rsid w:val="00DD41C0"/>
    <w:rsid w:val="00DD453F"/>
    <w:rsid w:val="00DD45F4"/>
    <w:rsid w:val="00DD470E"/>
    <w:rsid w:val="00DD47C9"/>
    <w:rsid w:val="00DD47EC"/>
    <w:rsid w:val="00DD4A3D"/>
    <w:rsid w:val="00DD5B13"/>
    <w:rsid w:val="00DD5B91"/>
    <w:rsid w:val="00DD5F67"/>
    <w:rsid w:val="00DD61D7"/>
    <w:rsid w:val="00DD65BD"/>
    <w:rsid w:val="00DD66FD"/>
    <w:rsid w:val="00DD6984"/>
    <w:rsid w:val="00DD753A"/>
    <w:rsid w:val="00DE087E"/>
    <w:rsid w:val="00DE0BD2"/>
    <w:rsid w:val="00DE0BE8"/>
    <w:rsid w:val="00DE1029"/>
    <w:rsid w:val="00DE1448"/>
    <w:rsid w:val="00DE166C"/>
    <w:rsid w:val="00DE16F5"/>
    <w:rsid w:val="00DE195D"/>
    <w:rsid w:val="00DE1BCA"/>
    <w:rsid w:val="00DE22E6"/>
    <w:rsid w:val="00DE2566"/>
    <w:rsid w:val="00DE2657"/>
    <w:rsid w:val="00DE2D46"/>
    <w:rsid w:val="00DE2EE9"/>
    <w:rsid w:val="00DE301E"/>
    <w:rsid w:val="00DE32F2"/>
    <w:rsid w:val="00DE33E8"/>
    <w:rsid w:val="00DE3BE2"/>
    <w:rsid w:val="00DE3D56"/>
    <w:rsid w:val="00DE41BC"/>
    <w:rsid w:val="00DE421F"/>
    <w:rsid w:val="00DE4937"/>
    <w:rsid w:val="00DE49ED"/>
    <w:rsid w:val="00DE4AF9"/>
    <w:rsid w:val="00DE4D07"/>
    <w:rsid w:val="00DE4D2C"/>
    <w:rsid w:val="00DE57A0"/>
    <w:rsid w:val="00DE601A"/>
    <w:rsid w:val="00DE611D"/>
    <w:rsid w:val="00DE61B6"/>
    <w:rsid w:val="00DE65B1"/>
    <w:rsid w:val="00DE68B9"/>
    <w:rsid w:val="00DE6C5E"/>
    <w:rsid w:val="00DE6E96"/>
    <w:rsid w:val="00DE6ED0"/>
    <w:rsid w:val="00DE701F"/>
    <w:rsid w:val="00DE793A"/>
    <w:rsid w:val="00DF00E1"/>
    <w:rsid w:val="00DF03DC"/>
    <w:rsid w:val="00DF0B24"/>
    <w:rsid w:val="00DF14FD"/>
    <w:rsid w:val="00DF158F"/>
    <w:rsid w:val="00DF16B2"/>
    <w:rsid w:val="00DF22B2"/>
    <w:rsid w:val="00DF2441"/>
    <w:rsid w:val="00DF2F64"/>
    <w:rsid w:val="00DF31CC"/>
    <w:rsid w:val="00DF33D0"/>
    <w:rsid w:val="00DF3822"/>
    <w:rsid w:val="00DF3AA5"/>
    <w:rsid w:val="00DF4B34"/>
    <w:rsid w:val="00DF4B74"/>
    <w:rsid w:val="00DF4BD5"/>
    <w:rsid w:val="00DF4BFC"/>
    <w:rsid w:val="00DF51EF"/>
    <w:rsid w:val="00DF5767"/>
    <w:rsid w:val="00DF5993"/>
    <w:rsid w:val="00DF5C52"/>
    <w:rsid w:val="00DF70A6"/>
    <w:rsid w:val="00DF7578"/>
    <w:rsid w:val="00DF7BA4"/>
    <w:rsid w:val="00DF7C10"/>
    <w:rsid w:val="00E00434"/>
    <w:rsid w:val="00E00440"/>
    <w:rsid w:val="00E00506"/>
    <w:rsid w:val="00E00666"/>
    <w:rsid w:val="00E00728"/>
    <w:rsid w:val="00E0103D"/>
    <w:rsid w:val="00E019F1"/>
    <w:rsid w:val="00E01BB5"/>
    <w:rsid w:val="00E01EA3"/>
    <w:rsid w:val="00E0207D"/>
    <w:rsid w:val="00E022EB"/>
    <w:rsid w:val="00E02911"/>
    <w:rsid w:val="00E029CE"/>
    <w:rsid w:val="00E02A82"/>
    <w:rsid w:val="00E031C9"/>
    <w:rsid w:val="00E033FB"/>
    <w:rsid w:val="00E035CC"/>
    <w:rsid w:val="00E03B3D"/>
    <w:rsid w:val="00E040D0"/>
    <w:rsid w:val="00E041C8"/>
    <w:rsid w:val="00E0457D"/>
    <w:rsid w:val="00E05136"/>
    <w:rsid w:val="00E05216"/>
    <w:rsid w:val="00E0575C"/>
    <w:rsid w:val="00E057F5"/>
    <w:rsid w:val="00E058ED"/>
    <w:rsid w:val="00E05C33"/>
    <w:rsid w:val="00E05E5B"/>
    <w:rsid w:val="00E063D3"/>
    <w:rsid w:val="00E06C34"/>
    <w:rsid w:val="00E06D4B"/>
    <w:rsid w:val="00E07118"/>
    <w:rsid w:val="00E0794B"/>
    <w:rsid w:val="00E07F62"/>
    <w:rsid w:val="00E105EE"/>
    <w:rsid w:val="00E10831"/>
    <w:rsid w:val="00E10FE6"/>
    <w:rsid w:val="00E11560"/>
    <w:rsid w:val="00E11FCB"/>
    <w:rsid w:val="00E1203F"/>
    <w:rsid w:val="00E12697"/>
    <w:rsid w:val="00E1278A"/>
    <w:rsid w:val="00E129D0"/>
    <w:rsid w:val="00E12C1F"/>
    <w:rsid w:val="00E12D20"/>
    <w:rsid w:val="00E12EC6"/>
    <w:rsid w:val="00E1372C"/>
    <w:rsid w:val="00E138E2"/>
    <w:rsid w:val="00E1394B"/>
    <w:rsid w:val="00E13AAF"/>
    <w:rsid w:val="00E14043"/>
    <w:rsid w:val="00E1422F"/>
    <w:rsid w:val="00E143D3"/>
    <w:rsid w:val="00E14C63"/>
    <w:rsid w:val="00E14F38"/>
    <w:rsid w:val="00E152D2"/>
    <w:rsid w:val="00E165D7"/>
    <w:rsid w:val="00E16A21"/>
    <w:rsid w:val="00E16B17"/>
    <w:rsid w:val="00E16BD6"/>
    <w:rsid w:val="00E16C82"/>
    <w:rsid w:val="00E176B6"/>
    <w:rsid w:val="00E17AE7"/>
    <w:rsid w:val="00E20656"/>
    <w:rsid w:val="00E20AD2"/>
    <w:rsid w:val="00E21391"/>
    <w:rsid w:val="00E21B28"/>
    <w:rsid w:val="00E21F75"/>
    <w:rsid w:val="00E22CB2"/>
    <w:rsid w:val="00E234C1"/>
    <w:rsid w:val="00E2353D"/>
    <w:rsid w:val="00E23737"/>
    <w:rsid w:val="00E2380B"/>
    <w:rsid w:val="00E23A05"/>
    <w:rsid w:val="00E23E44"/>
    <w:rsid w:val="00E23F86"/>
    <w:rsid w:val="00E24236"/>
    <w:rsid w:val="00E2423D"/>
    <w:rsid w:val="00E2439C"/>
    <w:rsid w:val="00E24CEC"/>
    <w:rsid w:val="00E2517F"/>
    <w:rsid w:val="00E254E6"/>
    <w:rsid w:val="00E2592B"/>
    <w:rsid w:val="00E26311"/>
    <w:rsid w:val="00E267B2"/>
    <w:rsid w:val="00E2700F"/>
    <w:rsid w:val="00E27138"/>
    <w:rsid w:val="00E277A4"/>
    <w:rsid w:val="00E27830"/>
    <w:rsid w:val="00E278F0"/>
    <w:rsid w:val="00E2792B"/>
    <w:rsid w:val="00E30049"/>
    <w:rsid w:val="00E3010F"/>
    <w:rsid w:val="00E3059D"/>
    <w:rsid w:val="00E30829"/>
    <w:rsid w:val="00E30C23"/>
    <w:rsid w:val="00E30F30"/>
    <w:rsid w:val="00E319C9"/>
    <w:rsid w:val="00E32756"/>
    <w:rsid w:val="00E32B9E"/>
    <w:rsid w:val="00E32FE5"/>
    <w:rsid w:val="00E3323C"/>
    <w:rsid w:val="00E33A80"/>
    <w:rsid w:val="00E33DB0"/>
    <w:rsid w:val="00E33EEE"/>
    <w:rsid w:val="00E348E6"/>
    <w:rsid w:val="00E34E4E"/>
    <w:rsid w:val="00E35089"/>
    <w:rsid w:val="00E352B3"/>
    <w:rsid w:val="00E3570F"/>
    <w:rsid w:val="00E35D63"/>
    <w:rsid w:val="00E362B7"/>
    <w:rsid w:val="00E365DD"/>
    <w:rsid w:val="00E366EE"/>
    <w:rsid w:val="00E36C84"/>
    <w:rsid w:val="00E3718B"/>
    <w:rsid w:val="00E3723F"/>
    <w:rsid w:val="00E37C64"/>
    <w:rsid w:val="00E40264"/>
    <w:rsid w:val="00E40587"/>
    <w:rsid w:val="00E407BC"/>
    <w:rsid w:val="00E40D53"/>
    <w:rsid w:val="00E411FE"/>
    <w:rsid w:val="00E415DC"/>
    <w:rsid w:val="00E422CC"/>
    <w:rsid w:val="00E42FD1"/>
    <w:rsid w:val="00E4343D"/>
    <w:rsid w:val="00E4345F"/>
    <w:rsid w:val="00E43DC7"/>
    <w:rsid w:val="00E4431A"/>
    <w:rsid w:val="00E443C4"/>
    <w:rsid w:val="00E447F4"/>
    <w:rsid w:val="00E44CFC"/>
    <w:rsid w:val="00E44F3D"/>
    <w:rsid w:val="00E451B5"/>
    <w:rsid w:val="00E45462"/>
    <w:rsid w:val="00E45796"/>
    <w:rsid w:val="00E45840"/>
    <w:rsid w:val="00E459C5"/>
    <w:rsid w:val="00E459ED"/>
    <w:rsid w:val="00E45B15"/>
    <w:rsid w:val="00E45D67"/>
    <w:rsid w:val="00E45EE3"/>
    <w:rsid w:val="00E46188"/>
    <w:rsid w:val="00E4655E"/>
    <w:rsid w:val="00E4663C"/>
    <w:rsid w:val="00E47559"/>
    <w:rsid w:val="00E47781"/>
    <w:rsid w:val="00E47BB2"/>
    <w:rsid w:val="00E50560"/>
    <w:rsid w:val="00E5090F"/>
    <w:rsid w:val="00E50B82"/>
    <w:rsid w:val="00E50BC5"/>
    <w:rsid w:val="00E50E3F"/>
    <w:rsid w:val="00E50EC6"/>
    <w:rsid w:val="00E50EED"/>
    <w:rsid w:val="00E51269"/>
    <w:rsid w:val="00E512FB"/>
    <w:rsid w:val="00E51F23"/>
    <w:rsid w:val="00E51FF2"/>
    <w:rsid w:val="00E52959"/>
    <w:rsid w:val="00E52BBE"/>
    <w:rsid w:val="00E52D91"/>
    <w:rsid w:val="00E53742"/>
    <w:rsid w:val="00E53CCB"/>
    <w:rsid w:val="00E544F5"/>
    <w:rsid w:val="00E54AD8"/>
    <w:rsid w:val="00E54BA1"/>
    <w:rsid w:val="00E54CAD"/>
    <w:rsid w:val="00E55509"/>
    <w:rsid w:val="00E55624"/>
    <w:rsid w:val="00E562F5"/>
    <w:rsid w:val="00E568AE"/>
    <w:rsid w:val="00E56950"/>
    <w:rsid w:val="00E569EA"/>
    <w:rsid w:val="00E56C6F"/>
    <w:rsid w:val="00E57810"/>
    <w:rsid w:val="00E579E2"/>
    <w:rsid w:val="00E57E7B"/>
    <w:rsid w:val="00E57E7D"/>
    <w:rsid w:val="00E604D5"/>
    <w:rsid w:val="00E6252C"/>
    <w:rsid w:val="00E625A0"/>
    <w:rsid w:val="00E628BF"/>
    <w:rsid w:val="00E636CF"/>
    <w:rsid w:val="00E6376B"/>
    <w:rsid w:val="00E6397A"/>
    <w:rsid w:val="00E63AA6"/>
    <w:rsid w:val="00E63CFF"/>
    <w:rsid w:val="00E63D42"/>
    <w:rsid w:val="00E63D82"/>
    <w:rsid w:val="00E63FC8"/>
    <w:rsid w:val="00E647AC"/>
    <w:rsid w:val="00E647AF"/>
    <w:rsid w:val="00E653F3"/>
    <w:rsid w:val="00E654A8"/>
    <w:rsid w:val="00E661B3"/>
    <w:rsid w:val="00E66762"/>
    <w:rsid w:val="00E66986"/>
    <w:rsid w:val="00E66CA2"/>
    <w:rsid w:val="00E66E21"/>
    <w:rsid w:val="00E66FD4"/>
    <w:rsid w:val="00E67ABF"/>
    <w:rsid w:val="00E7078E"/>
    <w:rsid w:val="00E707AD"/>
    <w:rsid w:val="00E707BF"/>
    <w:rsid w:val="00E70A73"/>
    <w:rsid w:val="00E713C8"/>
    <w:rsid w:val="00E715DE"/>
    <w:rsid w:val="00E7194E"/>
    <w:rsid w:val="00E71FD8"/>
    <w:rsid w:val="00E7252B"/>
    <w:rsid w:val="00E72A9C"/>
    <w:rsid w:val="00E72BA1"/>
    <w:rsid w:val="00E72D41"/>
    <w:rsid w:val="00E73329"/>
    <w:rsid w:val="00E733DB"/>
    <w:rsid w:val="00E73C5A"/>
    <w:rsid w:val="00E73DA5"/>
    <w:rsid w:val="00E7402D"/>
    <w:rsid w:val="00E74692"/>
    <w:rsid w:val="00E747D9"/>
    <w:rsid w:val="00E74ABE"/>
    <w:rsid w:val="00E75191"/>
    <w:rsid w:val="00E751E2"/>
    <w:rsid w:val="00E75CE6"/>
    <w:rsid w:val="00E75E3B"/>
    <w:rsid w:val="00E75ED6"/>
    <w:rsid w:val="00E762D4"/>
    <w:rsid w:val="00E766F7"/>
    <w:rsid w:val="00E76A66"/>
    <w:rsid w:val="00E773A5"/>
    <w:rsid w:val="00E774D5"/>
    <w:rsid w:val="00E77AA1"/>
    <w:rsid w:val="00E77F4A"/>
    <w:rsid w:val="00E8001F"/>
    <w:rsid w:val="00E8037D"/>
    <w:rsid w:val="00E80C1B"/>
    <w:rsid w:val="00E826FD"/>
    <w:rsid w:val="00E82F48"/>
    <w:rsid w:val="00E8320D"/>
    <w:rsid w:val="00E83873"/>
    <w:rsid w:val="00E83966"/>
    <w:rsid w:val="00E839E2"/>
    <w:rsid w:val="00E842AC"/>
    <w:rsid w:val="00E842F6"/>
    <w:rsid w:val="00E84830"/>
    <w:rsid w:val="00E849F8"/>
    <w:rsid w:val="00E84DB8"/>
    <w:rsid w:val="00E85165"/>
    <w:rsid w:val="00E85B7F"/>
    <w:rsid w:val="00E861DC"/>
    <w:rsid w:val="00E862DC"/>
    <w:rsid w:val="00E867B9"/>
    <w:rsid w:val="00E86895"/>
    <w:rsid w:val="00E86F06"/>
    <w:rsid w:val="00E873D8"/>
    <w:rsid w:val="00E876C4"/>
    <w:rsid w:val="00E8787E"/>
    <w:rsid w:val="00E90596"/>
    <w:rsid w:val="00E91A50"/>
    <w:rsid w:val="00E91AB2"/>
    <w:rsid w:val="00E91B22"/>
    <w:rsid w:val="00E91C30"/>
    <w:rsid w:val="00E91D7E"/>
    <w:rsid w:val="00E92790"/>
    <w:rsid w:val="00E928E0"/>
    <w:rsid w:val="00E92CA9"/>
    <w:rsid w:val="00E92CBF"/>
    <w:rsid w:val="00E92F8F"/>
    <w:rsid w:val="00E93ABF"/>
    <w:rsid w:val="00E94426"/>
    <w:rsid w:val="00E945EA"/>
    <w:rsid w:val="00E94822"/>
    <w:rsid w:val="00E9487C"/>
    <w:rsid w:val="00E94CC5"/>
    <w:rsid w:val="00E94DFD"/>
    <w:rsid w:val="00E950A3"/>
    <w:rsid w:val="00E95592"/>
    <w:rsid w:val="00E956AF"/>
    <w:rsid w:val="00E959AD"/>
    <w:rsid w:val="00E95CF0"/>
    <w:rsid w:val="00E96B5E"/>
    <w:rsid w:val="00E9775B"/>
    <w:rsid w:val="00E97991"/>
    <w:rsid w:val="00E97B9D"/>
    <w:rsid w:val="00EA010E"/>
    <w:rsid w:val="00EA0661"/>
    <w:rsid w:val="00EA0974"/>
    <w:rsid w:val="00EA0C9D"/>
    <w:rsid w:val="00EA0DA5"/>
    <w:rsid w:val="00EA0DDA"/>
    <w:rsid w:val="00EA1138"/>
    <w:rsid w:val="00EA12EF"/>
    <w:rsid w:val="00EA13B6"/>
    <w:rsid w:val="00EA1724"/>
    <w:rsid w:val="00EA1EC9"/>
    <w:rsid w:val="00EA24DD"/>
    <w:rsid w:val="00EA25EF"/>
    <w:rsid w:val="00EA31A1"/>
    <w:rsid w:val="00EA35A9"/>
    <w:rsid w:val="00EA3755"/>
    <w:rsid w:val="00EA3951"/>
    <w:rsid w:val="00EA3C34"/>
    <w:rsid w:val="00EA3CB9"/>
    <w:rsid w:val="00EA4484"/>
    <w:rsid w:val="00EA47FD"/>
    <w:rsid w:val="00EA4A65"/>
    <w:rsid w:val="00EA4B21"/>
    <w:rsid w:val="00EA4CF0"/>
    <w:rsid w:val="00EA4F24"/>
    <w:rsid w:val="00EA5118"/>
    <w:rsid w:val="00EA514D"/>
    <w:rsid w:val="00EA516B"/>
    <w:rsid w:val="00EA51BC"/>
    <w:rsid w:val="00EA5A59"/>
    <w:rsid w:val="00EA5B08"/>
    <w:rsid w:val="00EA5C4E"/>
    <w:rsid w:val="00EA64DC"/>
    <w:rsid w:val="00EA68D0"/>
    <w:rsid w:val="00EA6B36"/>
    <w:rsid w:val="00EA6FBF"/>
    <w:rsid w:val="00EA74D1"/>
    <w:rsid w:val="00EA7533"/>
    <w:rsid w:val="00EB027F"/>
    <w:rsid w:val="00EB0C24"/>
    <w:rsid w:val="00EB0EB1"/>
    <w:rsid w:val="00EB10C6"/>
    <w:rsid w:val="00EB1692"/>
    <w:rsid w:val="00EB2009"/>
    <w:rsid w:val="00EB206C"/>
    <w:rsid w:val="00EB2082"/>
    <w:rsid w:val="00EB21A2"/>
    <w:rsid w:val="00EB2628"/>
    <w:rsid w:val="00EB28CC"/>
    <w:rsid w:val="00EB2D11"/>
    <w:rsid w:val="00EB2E3F"/>
    <w:rsid w:val="00EB328E"/>
    <w:rsid w:val="00EB3456"/>
    <w:rsid w:val="00EB396C"/>
    <w:rsid w:val="00EB419E"/>
    <w:rsid w:val="00EB4EEB"/>
    <w:rsid w:val="00EB5245"/>
    <w:rsid w:val="00EB5E43"/>
    <w:rsid w:val="00EB6275"/>
    <w:rsid w:val="00EB6376"/>
    <w:rsid w:val="00EB6422"/>
    <w:rsid w:val="00EB6A86"/>
    <w:rsid w:val="00EB6E16"/>
    <w:rsid w:val="00EB7926"/>
    <w:rsid w:val="00EB798A"/>
    <w:rsid w:val="00EB7D45"/>
    <w:rsid w:val="00EC0C06"/>
    <w:rsid w:val="00EC103F"/>
    <w:rsid w:val="00EC10E2"/>
    <w:rsid w:val="00EC1141"/>
    <w:rsid w:val="00EC1334"/>
    <w:rsid w:val="00EC1E7F"/>
    <w:rsid w:val="00EC1F57"/>
    <w:rsid w:val="00EC2115"/>
    <w:rsid w:val="00EC2770"/>
    <w:rsid w:val="00EC2A9B"/>
    <w:rsid w:val="00EC2C1D"/>
    <w:rsid w:val="00EC2C48"/>
    <w:rsid w:val="00EC333A"/>
    <w:rsid w:val="00EC3951"/>
    <w:rsid w:val="00EC3B5D"/>
    <w:rsid w:val="00EC3BEB"/>
    <w:rsid w:val="00EC3F0A"/>
    <w:rsid w:val="00EC45FB"/>
    <w:rsid w:val="00EC4D24"/>
    <w:rsid w:val="00EC508F"/>
    <w:rsid w:val="00EC54CA"/>
    <w:rsid w:val="00EC54D8"/>
    <w:rsid w:val="00EC58CD"/>
    <w:rsid w:val="00EC58EB"/>
    <w:rsid w:val="00EC6671"/>
    <w:rsid w:val="00EC6B06"/>
    <w:rsid w:val="00EC6D98"/>
    <w:rsid w:val="00EC70F8"/>
    <w:rsid w:val="00EC78A4"/>
    <w:rsid w:val="00EC7D1C"/>
    <w:rsid w:val="00ED05B8"/>
    <w:rsid w:val="00ED0A98"/>
    <w:rsid w:val="00ED0ACB"/>
    <w:rsid w:val="00ED0BF8"/>
    <w:rsid w:val="00ED2A1E"/>
    <w:rsid w:val="00ED2FC8"/>
    <w:rsid w:val="00ED3A66"/>
    <w:rsid w:val="00ED3AC5"/>
    <w:rsid w:val="00ED3E84"/>
    <w:rsid w:val="00ED4144"/>
    <w:rsid w:val="00ED42A5"/>
    <w:rsid w:val="00ED4DF4"/>
    <w:rsid w:val="00ED4FB3"/>
    <w:rsid w:val="00ED5FD9"/>
    <w:rsid w:val="00ED6680"/>
    <w:rsid w:val="00ED67F4"/>
    <w:rsid w:val="00ED6A0B"/>
    <w:rsid w:val="00ED6A34"/>
    <w:rsid w:val="00ED72A0"/>
    <w:rsid w:val="00EE02D6"/>
    <w:rsid w:val="00EE0AAA"/>
    <w:rsid w:val="00EE0BA0"/>
    <w:rsid w:val="00EE0C9D"/>
    <w:rsid w:val="00EE10E7"/>
    <w:rsid w:val="00EE11BB"/>
    <w:rsid w:val="00EE11E6"/>
    <w:rsid w:val="00EE17C4"/>
    <w:rsid w:val="00EE1990"/>
    <w:rsid w:val="00EE26B3"/>
    <w:rsid w:val="00EE277E"/>
    <w:rsid w:val="00EE29ED"/>
    <w:rsid w:val="00EE2BDC"/>
    <w:rsid w:val="00EE37E3"/>
    <w:rsid w:val="00EE46BD"/>
    <w:rsid w:val="00EE4A18"/>
    <w:rsid w:val="00EE4C25"/>
    <w:rsid w:val="00EE4D26"/>
    <w:rsid w:val="00EE4E44"/>
    <w:rsid w:val="00EE4ECF"/>
    <w:rsid w:val="00EE4F64"/>
    <w:rsid w:val="00EE5689"/>
    <w:rsid w:val="00EE62F9"/>
    <w:rsid w:val="00EE68BC"/>
    <w:rsid w:val="00EE750B"/>
    <w:rsid w:val="00EE7621"/>
    <w:rsid w:val="00EE7F69"/>
    <w:rsid w:val="00EF02C7"/>
    <w:rsid w:val="00EF0400"/>
    <w:rsid w:val="00EF0A70"/>
    <w:rsid w:val="00EF0CAD"/>
    <w:rsid w:val="00EF0E11"/>
    <w:rsid w:val="00EF1574"/>
    <w:rsid w:val="00EF2D30"/>
    <w:rsid w:val="00EF33A2"/>
    <w:rsid w:val="00EF36BC"/>
    <w:rsid w:val="00EF3BCB"/>
    <w:rsid w:val="00EF3CE7"/>
    <w:rsid w:val="00EF3DE5"/>
    <w:rsid w:val="00EF41A2"/>
    <w:rsid w:val="00EF433B"/>
    <w:rsid w:val="00EF441E"/>
    <w:rsid w:val="00EF4B3E"/>
    <w:rsid w:val="00EF4D2C"/>
    <w:rsid w:val="00EF4EBD"/>
    <w:rsid w:val="00EF53AF"/>
    <w:rsid w:val="00EF5560"/>
    <w:rsid w:val="00EF60A2"/>
    <w:rsid w:val="00EF626B"/>
    <w:rsid w:val="00EF6716"/>
    <w:rsid w:val="00EF6F5E"/>
    <w:rsid w:val="00EF7051"/>
    <w:rsid w:val="00EF7158"/>
    <w:rsid w:val="00EF76FD"/>
    <w:rsid w:val="00EF794F"/>
    <w:rsid w:val="00EF7E62"/>
    <w:rsid w:val="00F00719"/>
    <w:rsid w:val="00F00A8A"/>
    <w:rsid w:val="00F00FD1"/>
    <w:rsid w:val="00F01457"/>
    <w:rsid w:val="00F015B0"/>
    <w:rsid w:val="00F0161C"/>
    <w:rsid w:val="00F0161F"/>
    <w:rsid w:val="00F01792"/>
    <w:rsid w:val="00F02005"/>
    <w:rsid w:val="00F026F5"/>
    <w:rsid w:val="00F02766"/>
    <w:rsid w:val="00F027C0"/>
    <w:rsid w:val="00F029C6"/>
    <w:rsid w:val="00F02C02"/>
    <w:rsid w:val="00F03368"/>
    <w:rsid w:val="00F038E3"/>
    <w:rsid w:val="00F0458D"/>
    <w:rsid w:val="00F045AB"/>
    <w:rsid w:val="00F04656"/>
    <w:rsid w:val="00F056E4"/>
    <w:rsid w:val="00F05810"/>
    <w:rsid w:val="00F059C1"/>
    <w:rsid w:val="00F062B3"/>
    <w:rsid w:val="00F06561"/>
    <w:rsid w:val="00F06F1A"/>
    <w:rsid w:val="00F06F40"/>
    <w:rsid w:val="00F07463"/>
    <w:rsid w:val="00F07531"/>
    <w:rsid w:val="00F075F8"/>
    <w:rsid w:val="00F076A0"/>
    <w:rsid w:val="00F07738"/>
    <w:rsid w:val="00F07A0E"/>
    <w:rsid w:val="00F10426"/>
    <w:rsid w:val="00F1094B"/>
    <w:rsid w:val="00F11797"/>
    <w:rsid w:val="00F11FBE"/>
    <w:rsid w:val="00F1238C"/>
    <w:rsid w:val="00F128A3"/>
    <w:rsid w:val="00F134AC"/>
    <w:rsid w:val="00F13664"/>
    <w:rsid w:val="00F142A2"/>
    <w:rsid w:val="00F150E4"/>
    <w:rsid w:val="00F15774"/>
    <w:rsid w:val="00F15E2C"/>
    <w:rsid w:val="00F15F73"/>
    <w:rsid w:val="00F167EA"/>
    <w:rsid w:val="00F1709F"/>
    <w:rsid w:val="00F17B27"/>
    <w:rsid w:val="00F17C95"/>
    <w:rsid w:val="00F202EB"/>
    <w:rsid w:val="00F207E6"/>
    <w:rsid w:val="00F210BE"/>
    <w:rsid w:val="00F210C0"/>
    <w:rsid w:val="00F21704"/>
    <w:rsid w:val="00F217B3"/>
    <w:rsid w:val="00F223DE"/>
    <w:rsid w:val="00F2259A"/>
    <w:rsid w:val="00F23154"/>
    <w:rsid w:val="00F23224"/>
    <w:rsid w:val="00F23267"/>
    <w:rsid w:val="00F232DF"/>
    <w:rsid w:val="00F2376A"/>
    <w:rsid w:val="00F23D56"/>
    <w:rsid w:val="00F243F5"/>
    <w:rsid w:val="00F254E8"/>
    <w:rsid w:val="00F25567"/>
    <w:rsid w:val="00F25706"/>
    <w:rsid w:val="00F2615A"/>
    <w:rsid w:val="00F2634D"/>
    <w:rsid w:val="00F269F4"/>
    <w:rsid w:val="00F270DB"/>
    <w:rsid w:val="00F27B3D"/>
    <w:rsid w:val="00F27F0E"/>
    <w:rsid w:val="00F300EE"/>
    <w:rsid w:val="00F308D1"/>
    <w:rsid w:val="00F30FBA"/>
    <w:rsid w:val="00F31218"/>
    <w:rsid w:val="00F31584"/>
    <w:rsid w:val="00F31ED8"/>
    <w:rsid w:val="00F32090"/>
    <w:rsid w:val="00F324F9"/>
    <w:rsid w:val="00F32577"/>
    <w:rsid w:val="00F33C7D"/>
    <w:rsid w:val="00F33CD7"/>
    <w:rsid w:val="00F3401C"/>
    <w:rsid w:val="00F349E1"/>
    <w:rsid w:val="00F353CA"/>
    <w:rsid w:val="00F3542C"/>
    <w:rsid w:val="00F35435"/>
    <w:rsid w:val="00F35AE2"/>
    <w:rsid w:val="00F35C4F"/>
    <w:rsid w:val="00F36048"/>
    <w:rsid w:val="00F36722"/>
    <w:rsid w:val="00F36818"/>
    <w:rsid w:val="00F36A9E"/>
    <w:rsid w:val="00F36B34"/>
    <w:rsid w:val="00F36F9D"/>
    <w:rsid w:val="00F37402"/>
    <w:rsid w:val="00F37591"/>
    <w:rsid w:val="00F378CE"/>
    <w:rsid w:val="00F379A4"/>
    <w:rsid w:val="00F400F8"/>
    <w:rsid w:val="00F4029F"/>
    <w:rsid w:val="00F40958"/>
    <w:rsid w:val="00F40ADB"/>
    <w:rsid w:val="00F40E84"/>
    <w:rsid w:val="00F40EE8"/>
    <w:rsid w:val="00F413C9"/>
    <w:rsid w:val="00F4181D"/>
    <w:rsid w:val="00F41BB8"/>
    <w:rsid w:val="00F428F6"/>
    <w:rsid w:val="00F42C86"/>
    <w:rsid w:val="00F42E02"/>
    <w:rsid w:val="00F42E07"/>
    <w:rsid w:val="00F434B9"/>
    <w:rsid w:val="00F43712"/>
    <w:rsid w:val="00F43761"/>
    <w:rsid w:val="00F43A50"/>
    <w:rsid w:val="00F442AF"/>
    <w:rsid w:val="00F442D6"/>
    <w:rsid w:val="00F44856"/>
    <w:rsid w:val="00F44B94"/>
    <w:rsid w:val="00F44C5E"/>
    <w:rsid w:val="00F4516E"/>
    <w:rsid w:val="00F46206"/>
    <w:rsid w:val="00F464B8"/>
    <w:rsid w:val="00F46DE3"/>
    <w:rsid w:val="00F475ED"/>
    <w:rsid w:val="00F478AD"/>
    <w:rsid w:val="00F47B72"/>
    <w:rsid w:val="00F502C4"/>
    <w:rsid w:val="00F5057C"/>
    <w:rsid w:val="00F508B6"/>
    <w:rsid w:val="00F50916"/>
    <w:rsid w:val="00F50E0E"/>
    <w:rsid w:val="00F514D8"/>
    <w:rsid w:val="00F51644"/>
    <w:rsid w:val="00F516E0"/>
    <w:rsid w:val="00F51B2B"/>
    <w:rsid w:val="00F51E16"/>
    <w:rsid w:val="00F51EE6"/>
    <w:rsid w:val="00F51F6A"/>
    <w:rsid w:val="00F523A1"/>
    <w:rsid w:val="00F52D0F"/>
    <w:rsid w:val="00F53098"/>
    <w:rsid w:val="00F53297"/>
    <w:rsid w:val="00F5345E"/>
    <w:rsid w:val="00F53BB2"/>
    <w:rsid w:val="00F53BC6"/>
    <w:rsid w:val="00F53F78"/>
    <w:rsid w:val="00F54BCF"/>
    <w:rsid w:val="00F54E80"/>
    <w:rsid w:val="00F55A6F"/>
    <w:rsid w:val="00F5615D"/>
    <w:rsid w:val="00F5650C"/>
    <w:rsid w:val="00F568C0"/>
    <w:rsid w:val="00F570F4"/>
    <w:rsid w:val="00F57158"/>
    <w:rsid w:val="00F57A19"/>
    <w:rsid w:val="00F57D51"/>
    <w:rsid w:val="00F60191"/>
    <w:rsid w:val="00F601C9"/>
    <w:rsid w:val="00F6089F"/>
    <w:rsid w:val="00F60D38"/>
    <w:rsid w:val="00F60DAC"/>
    <w:rsid w:val="00F61044"/>
    <w:rsid w:val="00F612FA"/>
    <w:rsid w:val="00F61A7D"/>
    <w:rsid w:val="00F61B3E"/>
    <w:rsid w:val="00F61B8B"/>
    <w:rsid w:val="00F61EF5"/>
    <w:rsid w:val="00F62B43"/>
    <w:rsid w:val="00F6323B"/>
    <w:rsid w:val="00F633D5"/>
    <w:rsid w:val="00F63751"/>
    <w:rsid w:val="00F63C0A"/>
    <w:rsid w:val="00F64675"/>
    <w:rsid w:val="00F6484F"/>
    <w:rsid w:val="00F64E46"/>
    <w:rsid w:val="00F650E4"/>
    <w:rsid w:val="00F65264"/>
    <w:rsid w:val="00F65CF2"/>
    <w:rsid w:val="00F65F17"/>
    <w:rsid w:val="00F6604A"/>
    <w:rsid w:val="00F66362"/>
    <w:rsid w:val="00F664A3"/>
    <w:rsid w:val="00F66BBC"/>
    <w:rsid w:val="00F66E11"/>
    <w:rsid w:val="00F66FE6"/>
    <w:rsid w:val="00F6765C"/>
    <w:rsid w:val="00F679A5"/>
    <w:rsid w:val="00F67BAE"/>
    <w:rsid w:val="00F67D31"/>
    <w:rsid w:val="00F714BB"/>
    <w:rsid w:val="00F717A4"/>
    <w:rsid w:val="00F71C6F"/>
    <w:rsid w:val="00F727BB"/>
    <w:rsid w:val="00F72B4D"/>
    <w:rsid w:val="00F73136"/>
    <w:rsid w:val="00F73837"/>
    <w:rsid w:val="00F73AFB"/>
    <w:rsid w:val="00F74317"/>
    <w:rsid w:val="00F75AF3"/>
    <w:rsid w:val="00F75C61"/>
    <w:rsid w:val="00F76A82"/>
    <w:rsid w:val="00F76AD7"/>
    <w:rsid w:val="00F76C8F"/>
    <w:rsid w:val="00F771E8"/>
    <w:rsid w:val="00F7741C"/>
    <w:rsid w:val="00F77615"/>
    <w:rsid w:val="00F77869"/>
    <w:rsid w:val="00F778FC"/>
    <w:rsid w:val="00F779D8"/>
    <w:rsid w:val="00F77FFB"/>
    <w:rsid w:val="00F8014A"/>
    <w:rsid w:val="00F815CA"/>
    <w:rsid w:val="00F81743"/>
    <w:rsid w:val="00F81BC3"/>
    <w:rsid w:val="00F81EB5"/>
    <w:rsid w:val="00F81EBF"/>
    <w:rsid w:val="00F8225D"/>
    <w:rsid w:val="00F84196"/>
    <w:rsid w:val="00F847C2"/>
    <w:rsid w:val="00F84D99"/>
    <w:rsid w:val="00F84DBF"/>
    <w:rsid w:val="00F84E88"/>
    <w:rsid w:val="00F852D6"/>
    <w:rsid w:val="00F85450"/>
    <w:rsid w:val="00F85474"/>
    <w:rsid w:val="00F85730"/>
    <w:rsid w:val="00F85973"/>
    <w:rsid w:val="00F85C28"/>
    <w:rsid w:val="00F86AE2"/>
    <w:rsid w:val="00F876C2"/>
    <w:rsid w:val="00F87A0B"/>
    <w:rsid w:val="00F901F8"/>
    <w:rsid w:val="00F90532"/>
    <w:rsid w:val="00F90B08"/>
    <w:rsid w:val="00F90B5C"/>
    <w:rsid w:val="00F91645"/>
    <w:rsid w:val="00F925A0"/>
    <w:rsid w:val="00F92D6D"/>
    <w:rsid w:val="00F92EB4"/>
    <w:rsid w:val="00F9300B"/>
    <w:rsid w:val="00F94453"/>
    <w:rsid w:val="00F9448F"/>
    <w:rsid w:val="00F94A6A"/>
    <w:rsid w:val="00F94E3F"/>
    <w:rsid w:val="00F955A6"/>
    <w:rsid w:val="00F957BA"/>
    <w:rsid w:val="00F95898"/>
    <w:rsid w:val="00F960F3"/>
    <w:rsid w:val="00F96147"/>
    <w:rsid w:val="00F965EF"/>
    <w:rsid w:val="00F96826"/>
    <w:rsid w:val="00F974E2"/>
    <w:rsid w:val="00F974FA"/>
    <w:rsid w:val="00F976F1"/>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66E"/>
    <w:rsid w:val="00FA2882"/>
    <w:rsid w:val="00FA2F60"/>
    <w:rsid w:val="00FA3161"/>
    <w:rsid w:val="00FA31BD"/>
    <w:rsid w:val="00FA33DF"/>
    <w:rsid w:val="00FA3A81"/>
    <w:rsid w:val="00FA3ADB"/>
    <w:rsid w:val="00FA3C7C"/>
    <w:rsid w:val="00FA3CC1"/>
    <w:rsid w:val="00FA4031"/>
    <w:rsid w:val="00FA413E"/>
    <w:rsid w:val="00FA422B"/>
    <w:rsid w:val="00FA4253"/>
    <w:rsid w:val="00FA44E3"/>
    <w:rsid w:val="00FA4681"/>
    <w:rsid w:val="00FA489D"/>
    <w:rsid w:val="00FA4A1C"/>
    <w:rsid w:val="00FA4F76"/>
    <w:rsid w:val="00FA5162"/>
    <w:rsid w:val="00FA6515"/>
    <w:rsid w:val="00FA6648"/>
    <w:rsid w:val="00FA6AA0"/>
    <w:rsid w:val="00FA6B51"/>
    <w:rsid w:val="00FA6BCC"/>
    <w:rsid w:val="00FA6D95"/>
    <w:rsid w:val="00FA6EDE"/>
    <w:rsid w:val="00FA7402"/>
    <w:rsid w:val="00FA7465"/>
    <w:rsid w:val="00FA7A16"/>
    <w:rsid w:val="00FA7B1C"/>
    <w:rsid w:val="00FA7C26"/>
    <w:rsid w:val="00FA7C52"/>
    <w:rsid w:val="00FB064C"/>
    <w:rsid w:val="00FB0703"/>
    <w:rsid w:val="00FB0C5B"/>
    <w:rsid w:val="00FB0EE1"/>
    <w:rsid w:val="00FB0F5C"/>
    <w:rsid w:val="00FB1686"/>
    <w:rsid w:val="00FB16EF"/>
    <w:rsid w:val="00FB1899"/>
    <w:rsid w:val="00FB1D9D"/>
    <w:rsid w:val="00FB1E21"/>
    <w:rsid w:val="00FB2341"/>
    <w:rsid w:val="00FB2B27"/>
    <w:rsid w:val="00FB2B4B"/>
    <w:rsid w:val="00FB30B3"/>
    <w:rsid w:val="00FB325F"/>
    <w:rsid w:val="00FB37A4"/>
    <w:rsid w:val="00FB3ED9"/>
    <w:rsid w:val="00FB3F1B"/>
    <w:rsid w:val="00FB41CE"/>
    <w:rsid w:val="00FB42B2"/>
    <w:rsid w:val="00FB42ED"/>
    <w:rsid w:val="00FB4940"/>
    <w:rsid w:val="00FB4984"/>
    <w:rsid w:val="00FB5937"/>
    <w:rsid w:val="00FB5D4A"/>
    <w:rsid w:val="00FB6276"/>
    <w:rsid w:val="00FB699B"/>
    <w:rsid w:val="00FB6AD8"/>
    <w:rsid w:val="00FB6D8A"/>
    <w:rsid w:val="00FB724B"/>
    <w:rsid w:val="00FB748A"/>
    <w:rsid w:val="00FB7522"/>
    <w:rsid w:val="00FC0B78"/>
    <w:rsid w:val="00FC0C4E"/>
    <w:rsid w:val="00FC0DC8"/>
    <w:rsid w:val="00FC1435"/>
    <w:rsid w:val="00FC14E6"/>
    <w:rsid w:val="00FC1B57"/>
    <w:rsid w:val="00FC1BAC"/>
    <w:rsid w:val="00FC2332"/>
    <w:rsid w:val="00FC2D14"/>
    <w:rsid w:val="00FC2E73"/>
    <w:rsid w:val="00FC31B5"/>
    <w:rsid w:val="00FC36FF"/>
    <w:rsid w:val="00FC3A59"/>
    <w:rsid w:val="00FC3C54"/>
    <w:rsid w:val="00FC444E"/>
    <w:rsid w:val="00FC4BE2"/>
    <w:rsid w:val="00FC5B2D"/>
    <w:rsid w:val="00FC5CCC"/>
    <w:rsid w:val="00FC61D1"/>
    <w:rsid w:val="00FC6209"/>
    <w:rsid w:val="00FC647A"/>
    <w:rsid w:val="00FC6735"/>
    <w:rsid w:val="00FC688A"/>
    <w:rsid w:val="00FC6D73"/>
    <w:rsid w:val="00FC7065"/>
    <w:rsid w:val="00FC72C8"/>
    <w:rsid w:val="00FC75B4"/>
    <w:rsid w:val="00FC7A4F"/>
    <w:rsid w:val="00FC7C19"/>
    <w:rsid w:val="00FC7DBE"/>
    <w:rsid w:val="00FC7E2B"/>
    <w:rsid w:val="00FD0054"/>
    <w:rsid w:val="00FD0323"/>
    <w:rsid w:val="00FD0424"/>
    <w:rsid w:val="00FD0A4D"/>
    <w:rsid w:val="00FD0C94"/>
    <w:rsid w:val="00FD0DE7"/>
    <w:rsid w:val="00FD0E91"/>
    <w:rsid w:val="00FD197C"/>
    <w:rsid w:val="00FD1C8B"/>
    <w:rsid w:val="00FD2286"/>
    <w:rsid w:val="00FD22FD"/>
    <w:rsid w:val="00FD249B"/>
    <w:rsid w:val="00FD2A3D"/>
    <w:rsid w:val="00FD2B8A"/>
    <w:rsid w:val="00FD2B8C"/>
    <w:rsid w:val="00FD2F38"/>
    <w:rsid w:val="00FD33B3"/>
    <w:rsid w:val="00FD421C"/>
    <w:rsid w:val="00FD46D3"/>
    <w:rsid w:val="00FD4C0A"/>
    <w:rsid w:val="00FD549E"/>
    <w:rsid w:val="00FD5863"/>
    <w:rsid w:val="00FD591D"/>
    <w:rsid w:val="00FD6EA6"/>
    <w:rsid w:val="00FD7250"/>
    <w:rsid w:val="00FD75D4"/>
    <w:rsid w:val="00FD79CE"/>
    <w:rsid w:val="00FD7DB6"/>
    <w:rsid w:val="00FD7E97"/>
    <w:rsid w:val="00FD7FF4"/>
    <w:rsid w:val="00FE01C6"/>
    <w:rsid w:val="00FE05D8"/>
    <w:rsid w:val="00FE07EB"/>
    <w:rsid w:val="00FE0BA3"/>
    <w:rsid w:val="00FE193B"/>
    <w:rsid w:val="00FE1A74"/>
    <w:rsid w:val="00FE2341"/>
    <w:rsid w:val="00FE2A05"/>
    <w:rsid w:val="00FE334B"/>
    <w:rsid w:val="00FE378A"/>
    <w:rsid w:val="00FE38C9"/>
    <w:rsid w:val="00FE3EF1"/>
    <w:rsid w:val="00FE4C51"/>
    <w:rsid w:val="00FE586F"/>
    <w:rsid w:val="00FE590D"/>
    <w:rsid w:val="00FE5F08"/>
    <w:rsid w:val="00FE614E"/>
    <w:rsid w:val="00FE6684"/>
    <w:rsid w:val="00FE68C5"/>
    <w:rsid w:val="00FE7042"/>
    <w:rsid w:val="00FE7EB0"/>
    <w:rsid w:val="00FE7F2B"/>
    <w:rsid w:val="00FF0765"/>
    <w:rsid w:val="00FF0E6B"/>
    <w:rsid w:val="00FF1189"/>
    <w:rsid w:val="00FF1190"/>
    <w:rsid w:val="00FF1264"/>
    <w:rsid w:val="00FF2403"/>
    <w:rsid w:val="00FF28FF"/>
    <w:rsid w:val="00FF2A8F"/>
    <w:rsid w:val="00FF2DF4"/>
    <w:rsid w:val="00FF4825"/>
    <w:rsid w:val="00FF4F70"/>
    <w:rsid w:val="00FF5193"/>
    <w:rsid w:val="00FF53CA"/>
    <w:rsid w:val="00FF5A99"/>
    <w:rsid w:val="00FF5CE9"/>
    <w:rsid w:val="00FF600A"/>
    <w:rsid w:val="00FF640C"/>
    <w:rsid w:val="00FF64E6"/>
    <w:rsid w:val="00FF6550"/>
    <w:rsid w:val="00FF6BD3"/>
    <w:rsid w:val="00FF6E0F"/>
    <w:rsid w:val="00FF7280"/>
    <w:rsid w:val="00FF7929"/>
    <w:rsid w:val="00FF7ABE"/>
    <w:rsid w:val="00FF7D04"/>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87A4B57"/>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AC1E7EA"/>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4F4339E8"/>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8BE71"/>
  <w15:docId w15:val="{67186511-2083-45A7-A869-94F1CE6C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71C7"/>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Styl moj,Akapit z listą11,TABLEAU"/>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2 tableau bi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F51EE6"/>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3E4972"/>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4"/>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clear" w:pos="926"/>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Mentionnonrsolue1">
    <w:name w:val="Mention non résolue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Texte d'aide,Споменаване1"/>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4"/>
      </w:numPr>
      <w:contextualSpacing/>
    </w:pPr>
  </w:style>
  <w:style w:type="paragraph" w:styleId="Listenumros2">
    <w:name w:val="List Number 2"/>
    <w:basedOn w:val="Normal"/>
    <w:semiHidden/>
    <w:unhideWhenUsed/>
    <w:rsid w:val="001E5B5F"/>
    <w:pPr>
      <w:numPr>
        <w:numId w:val="5"/>
      </w:numPr>
      <w:contextualSpacing/>
    </w:pPr>
  </w:style>
  <w:style w:type="paragraph" w:styleId="Listenumros3">
    <w:name w:val="List Number 3"/>
    <w:basedOn w:val="Normal"/>
    <w:semiHidden/>
    <w:unhideWhenUsed/>
    <w:rsid w:val="001E5B5F"/>
    <w:pPr>
      <w:numPr>
        <w:numId w:val="6"/>
      </w:numPr>
      <w:contextualSpacing/>
    </w:pPr>
  </w:style>
  <w:style w:type="paragraph" w:styleId="Listenumros4">
    <w:name w:val="List Number 4"/>
    <w:basedOn w:val="Normal"/>
    <w:semiHidden/>
    <w:unhideWhenUsed/>
    <w:rsid w:val="001E5B5F"/>
    <w:pPr>
      <w:numPr>
        <w:numId w:val="7"/>
      </w:numPr>
      <w:contextualSpacing/>
    </w:pPr>
  </w:style>
  <w:style w:type="paragraph" w:styleId="Listenumros5">
    <w:name w:val="List Number 5"/>
    <w:basedOn w:val="Normal"/>
    <w:semiHidden/>
    <w:unhideWhenUsed/>
    <w:rsid w:val="001E5B5F"/>
    <w:pPr>
      <w:numPr>
        <w:numId w:val="8"/>
      </w:numPr>
      <w:contextualSpacing/>
    </w:pPr>
  </w:style>
  <w:style w:type="paragraph" w:styleId="Listepuces3">
    <w:name w:val="List Bullet 3"/>
    <w:basedOn w:val="Normal"/>
    <w:semiHidden/>
    <w:unhideWhenUsed/>
    <w:rsid w:val="001E5B5F"/>
    <w:pPr>
      <w:numPr>
        <w:numId w:val="9"/>
      </w:numPr>
      <w:contextualSpacing/>
    </w:pPr>
  </w:style>
  <w:style w:type="paragraph" w:styleId="Listepuces4">
    <w:name w:val="List Bullet 4"/>
    <w:basedOn w:val="Normal"/>
    <w:semiHidden/>
    <w:unhideWhenUsed/>
    <w:rsid w:val="001E5B5F"/>
    <w:pPr>
      <w:numPr>
        <w:numId w:val="10"/>
      </w:numPr>
      <w:contextualSpacing/>
    </w:pPr>
  </w:style>
  <w:style w:type="paragraph" w:styleId="Listepuces5">
    <w:name w:val="List Bullet 5"/>
    <w:basedOn w:val="Normal"/>
    <w:semiHidden/>
    <w:unhideWhenUsed/>
    <w:rsid w:val="001E5B5F"/>
    <w:pPr>
      <w:numPr>
        <w:numId w:val="11"/>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Mentionnonrsolue2">
    <w:name w:val="Mention non résolue2"/>
    <w:basedOn w:val="Policepardfaut"/>
    <w:uiPriority w:val="99"/>
    <w:semiHidden/>
    <w:unhideWhenUsed/>
    <w:rsid w:val="006B3E9A"/>
    <w:rPr>
      <w:color w:val="605E5C"/>
      <w:shd w:val="clear" w:color="auto" w:fill="E1DFDD"/>
    </w:rPr>
  </w:style>
  <w:style w:type="character" w:customStyle="1" w:styleId="Mention2">
    <w:name w:val="Mention2"/>
    <w:uiPriority w:val="99"/>
    <w:unhideWhenUsed/>
    <w:rsid w:val="004850A7"/>
    <w:rPr>
      <w:rFonts w:ascii="Arial Nova Cond" w:hAnsi="Arial Nova Cond"/>
      <w:color w:val="595959" w:themeColor="text1" w:themeTint="A6"/>
      <w:sz w:val="22"/>
      <w:shd w:val="clear" w:color="auto" w:fill="F2F2F2" w:themeFill="background1" w:themeFillShade="F2"/>
    </w:rPr>
  </w:style>
  <w:style w:type="character" w:styleId="Mention">
    <w:name w:val="Mention"/>
    <w:uiPriority w:val="99"/>
    <w:unhideWhenUsed/>
    <w:rsid w:val="00953C79"/>
    <w:rPr>
      <w:rFonts w:ascii="Arial Nova Cond" w:hAnsi="Arial Nova Cond"/>
      <w:color w:val="595959" w:themeColor="text1" w:themeTint="A6"/>
      <w:sz w:val="22"/>
      <w:shd w:val="clear" w:color="auto" w:fill="F2F2F2" w:themeFill="background1" w:themeFillShade="F2"/>
    </w:rPr>
  </w:style>
  <w:style w:type="character" w:styleId="Mentionnonrsolue">
    <w:name w:val="Unresolved Mention"/>
    <w:basedOn w:val="Policepardfaut"/>
    <w:uiPriority w:val="99"/>
    <w:semiHidden/>
    <w:unhideWhenUsed/>
    <w:rsid w:val="00BB4E4C"/>
    <w:rPr>
      <w:color w:val="605E5C"/>
      <w:shd w:val="clear" w:color="auto" w:fill="E1DFDD"/>
    </w:rPr>
  </w:style>
  <w:style w:type="character" w:customStyle="1" w:styleId="ui-provider">
    <w:name w:val="ui-provider"/>
    <w:basedOn w:val="Policepardfaut"/>
    <w:rsid w:val="00845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9211">
      <w:bodyDiv w:val="1"/>
      <w:marLeft w:val="0"/>
      <w:marRight w:val="0"/>
      <w:marTop w:val="0"/>
      <w:marBottom w:val="0"/>
      <w:divBdr>
        <w:top w:val="none" w:sz="0" w:space="0" w:color="auto"/>
        <w:left w:val="none" w:sz="0" w:space="0" w:color="auto"/>
        <w:bottom w:val="none" w:sz="0" w:space="0" w:color="auto"/>
        <w:right w:val="none" w:sz="0" w:space="0" w:color="auto"/>
      </w:divBdr>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38057931">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09945603">
      <w:bodyDiv w:val="1"/>
      <w:marLeft w:val="0"/>
      <w:marRight w:val="0"/>
      <w:marTop w:val="0"/>
      <w:marBottom w:val="0"/>
      <w:divBdr>
        <w:top w:val="none" w:sz="0" w:space="0" w:color="auto"/>
        <w:left w:val="none" w:sz="0" w:space="0" w:color="auto"/>
        <w:bottom w:val="none" w:sz="0" w:space="0" w:color="auto"/>
        <w:right w:val="none" w:sz="0" w:space="0" w:color="auto"/>
      </w:divBdr>
    </w:div>
    <w:div w:id="342325704">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05420668">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45567523">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00369962">
      <w:bodyDiv w:val="1"/>
      <w:marLeft w:val="0"/>
      <w:marRight w:val="0"/>
      <w:marTop w:val="0"/>
      <w:marBottom w:val="0"/>
      <w:divBdr>
        <w:top w:val="none" w:sz="0" w:space="0" w:color="auto"/>
        <w:left w:val="none" w:sz="0" w:space="0" w:color="auto"/>
        <w:bottom w:val="none" w:sz="0" w:space="0" w:color="auto"/>
        <w:right w:val="none" w:sz="0" w:space="0" w:color="auto"/>
      </w:divBdr>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05866767">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gnalement.social-sante.gouv.fr/" TargetMode="External"/><Relationship Id="rId21" Type="http://schemas.openxmlformats.org/officeDocument/2006/relationships/hyperlink" Target="http://www.accesprecoce-dostarlimab-endometre.fr" TargetMode="External"/><Relationship Id="rId42" Type="http://schemas.openxmlformats.org/officeDocument/2006/relationships/hyperlink" Target="https://signalement.social-sante.gouv.fr/" TargetMode="External"/><Relationship Id="rId47" Type="http://schemas.openxmlformats.org/officeDocument/2006/relationships/hyperlink" Target="https://www.has-sante.fr/jcms/p_3274454/fr/acces-precoces-infographie-de-la-reforme" TargetMode="External"/><Relationship Id="rId63" Type="http://schemas.openxmlformats.org/officeDocument/2006/relationships/hyperlink" Target="https://signalement.social-sante.gouv.fr/" TargetMode="Externa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has-sante.fr/jcms/p_3281266/fr/avis-et-decisions-sur-les-medicaments" TargetMode="External"/><Relationship Id="rId29" Type="http://schemas.openxmlformats.org/officeDocument/2006/relationships/hyperlink" Target="http://www.signalement.social-sante.gouv.fr" TargetMode="External"/><Relationship Id="rId11" Type="http://schemas.openxmlformats.org/officeDocument/2006/relationships/endnotes" Target="endnotes.xml"/><Relationship Id="rId24" Type="http://schemas.openxmlformats.org/officeDocument/2006/relationships/hyperlink" Target="https://www.clinicaltrialsregister.eu/" TargetMode="External"/><Relationship Id="rId32" Type="http://schemas.openxmlformats.org/officeDocument/2006/relationships/hyperlink" Target="mailto:xxx@domaine.com" TargetMode="External"/><Relationship Id="rId37" Type="http://schemas.openxmlformats.org/officeDocument/2006/relationships/image" Target="media/image5.png"/><Relationship Id="rId40" Type="http://schemas.openxmlformats.org/officeDocument/2006/relationships/hyperlink" Target="https://ansm.sante.fr" TargetMode="External"/><Relationship Id="rId45" Type="http://schemas.openxmlformats.org/officeDocument/2006/relationships/hyperlink" Target="https://www.has-sante.fr/jcms/r_1500918/fr/acces-precoce-a-un-medicament" TargetMode="External"/><Relationship Id="rId53" Type="http://schemas.openxmlformats.org/officeDocument/2006/relationships/hyperlink" Target="https://eur-lex.europa.eu/legal-content/FR/TXT/PDF/?uri=CELEX:32016R0679&amp;from=FR" TargetMode="External"/><Relationship Id="rId58" Type="http://schemas.openxmlformats.org/officeDocument/2006/relationships/hyperlink" Target="https://eur-lex.europa.eu/legal-content/FR/TXT/PDF/?uri=CELEX:32016R0679&amp;from=FR" TargetMode="External"/><Relationship Id="rId66"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https://www.has-sante.fr/jcms/r_1500918/fr/acces-precoce-a-un-medicament" TargetMode="External"/><Relationship Id="rId14" Type="http://schemas.openxmlformats.org/officeDocument/2006/relationships/hyperlink" Target="mailto:eu.dpo@GSK.com" TargetMode="External"/><Relationship Id="rId22" Type="http://schemas.openxmlformats.org/officeDocument/2006/relationships/hyperlink" Target="mailto:ap-dostarlimab-endometre@icta.fr" TargetMode="External"/><Relationship Id="rId27" Type="http://schemas.openxmlformats.org/officeDocument/2006/relationships/header" Target="header1.xml"/><Relationship Id="rId30" Type="http://schemas.openxmlformats.org/officeDocument/2006/relationships/hyperlink" Target="http://www.signalement.social-sante.gouv.fr" TargetMode="External"/><Relationship Id="rId35" Type="http://schemas.openxmlformats.org/officeDocument/2006/relationships/image" Target="media/image3.png"/><Relationship Id="rId43" Type="http://schemas.openxmlformats.org/officeDocument/2006/relationships/hyperlink" Target="https://www.has-sante.fr/jcms/p_3274137/fr/acces-precoce-des-medicaments-accompagnement-des-laboratoires-guide" TargetMode="External"/><Relationship Id="rId48" Type="http://schemas.openxmlformats.org/officeDocument/2006/relationships/hyperlink" Target="https://www.imagyn.org/" TargetMode="External"/><Relationship Id="rId56" Type="http://schemas.openxmlformats.org/officeDocument/2006/relationships/hyperlink" Target="mailto:eu.dpo@GSK.com"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fr.gsk.com/fr-fr/innovation/recherche-clinique/transparence-et-recherche-clinique/" TargetMode="External"/><Relationship Id="rId3" Type="http://schemas.openxmlformats.org/officeDocument/2006/relationships/customXml" Target="../customXml/item3.xml"/><Relationship Id="rId12" Type="http://schemas.openxmlformats.org/officeDocument/2006/relationships/hyperlink" Target="mailto:ap-dostarlimab-endometre@icta.fr" TargetMode="External"/><Relationship Id="rId17" Type="http://schemas.openxmlformats.org/officeDocument/2006/relationships/footer" Target="footer1.xml"/><Relationship Id="rId25" Type="http://schemas.openxmlformats.org/officeDocument/2006/relationships/hyperlink" Target="https://clinicaltrials.gov/" TargetMode="External"/><Relationship Id="rId33" Type="http://schemas.openxmlformats.org/officeDocument/2006/relationships/hyperlink" Target="mailto:xxx@domaine.com" TargetMode="External"/><Relationship Id="rId38" Type="http://schemas.openxmlformats.org/officeDocument/2006/relationships/hyperlink" Target="https://signalement.social-sante.gouv.fr/" TargetMode="External"/><Relationship Id="rId46" Type="http://schemas.openxmlformats.org/officeDocument/2006/relationships/hyperlink" Target="https://www.has-sante.fr/jcms/p_3274374/fr/traitement-par-un-medicament-en-acces-precoce-ce-qu-il-faut-savoir" TargetMode="External"/><Relationship Id="rId59" Type="http://schemas.openxmlformats.org/officeDocument/2006/relationships/hyperlink" Target="https://www.legifrance.gouv.fr/codes/article_lc/LEGIARTI000041721215/" TargetMode="External"/><Relationship Id="rId67" Type="http://schemas.openxmlformats.org/officeDocument/2006/relationships/fontTable" Target="fontTable.xml"/><Relationship Id="rId20" Type="http://schemas.openxmlformats.org/officeDocument/2006/relationships/hyperlink" Target="mailto:ap-dostarlimab-endometre@icta.fr" TargetMode="External"/><Relationship Id="rId41" Type="http://schemas.openxmlformats.org/officeDocument/2006/relationships/hyperlink" Target="https://ansm.sante.fr" TargetMode="External"/><Relationship Id="rId54" Type="http://schemas.openxmlformats.org/officeDocument/2006/relationships/hyperlink" Target="https://www.legifrance.gouv.fr/codes/article_lc/LEGIARTI000041721215/" TargetMode="External"/><Relationship Id="rId62" Type="http://schemas.openxmlformats.org/officeDocument/2006/relationships/hyperlink" Target="https://signalement.social-sante.gouv.f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nsm.sante.fr/" TargetMode="External"/><Relationship Id="rId23" Type="http://schemas.openxmlformats.org/officeDocument/2006/relationships/hyperlink" Target="mailto:ap-dostarlimab-endometre@icta.fr" TargetMode="External"/><Relationship Id="rId28" Type="http://schemas.openxmlformats.org/officeDocument/2006/relationships/footer" Target="footer2.xml"/><Relationship Id="rId36" Type="http://schemas.openxmlformats.org/officeDocument/2006/relationships/image" Target="media/image4.png"/><Relationship Id="rId49" Type="http://schemas.openxmlformats.org/officeDocument/2006/relationships/hyperlink" Target="https://www.monreseau-cancergyneco.com/" TargetMode="External"/><Relationship Id="rId57" Type="http://schemas.openxmlformats.org/officeDocument/2006/relationships/hyperlink" Target="https://www.health-data-hub.fr/projets" TargetMode="External"/><Relationship Id="rId10" Type="http://schemas.openxmlformats.org/officeDocument/2006/relationships/footnotes" Target="footnotes.xml"/><Relationship Id="rId31" Type="http://schemas.openxmlformats.org/officeDocument/2006/relationships/hyperlink" Target="http://www.signalement.social-sante.gouv.fr" TargetMode="External"/><Relationship Id="rId44" Type="http://schemas.openxmlformats.org/officeDocument/2006/relationships/hyperlink" Target="https://ansm.sante.fr/documents/reference/atu-de-cohorte-en-cours" TargetMode="External"/><Relationship Id="rId52" Type="http://schemas.openxmlformats.org/officeDocument/2006/relationships/hyperlink" Target="https://www.health-data-hub.fr/projets" TargetMode="External"/><Relationship Id="rId60" Type="http://schemas.openxmlformats.org/officeDocument/2006/relationships/hyperlink" Target="mailto:eu.dpo@GSK.com"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accesprecoce-dostarlimab-endometre.fr" TargetMode="External"/><Relationship Id="rId18" Type="http://schemas.openxmlformats.org/officeDocument/2006/relationships/image" Target="media/image1.jpg"/><Relationship Id="rId39" Type="http://schemas.openxmlformats.org/officeDocument/2006/relationships/image" Target="media/image6.jpg"/><Relationship Id="rId34" Type="http://schemas.openxmlformats.org/officeDocument/2006/relationships/image" Target="media/image2.png"/><Relationship Id="rId50" Type="http://schemas.openxmlformats.org/officeDocument/2006/relationships/header" Target="header2.xml"/><Relationship Id="rId55" Type="http://schemas.openxmlformats.org/officeDocument/2006/relationships/hyperlink" Target="mailto:eu.dpo@GS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xxx@domaine.com" TargetMode="External"/><Relationship Id="rId5" Type="http://schemas.openxmlformats.org/officeDocument/2006/relationships/hyperlink" Target="mailto:xxx@domaine.com"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9A5656" w:rsidP="009A5656">
          <w:pPr>
            <w:pStyle w:val="A661F74A4DA244A0BDA3239446DD45DB2"/>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9A5656" w:rsidP="009A5656">
          <w:pPr>
            <w:pStyle w:val="C71D8D11FCA248A4B74746A56C77F2232"/>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9A5656" w:rsidP="009A5656">
          <w:pPr>
            <w:pStyle w:val="DAC3E85A04BF40F98EDFBAC3A27EEBE82"/>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9A5656" w:rsidP="009A5656">
          <w:pPr>
            <w:pStyle w:val="ECBAC56717434E4B9A83FA561E15D9752"/>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9A5656" w:rsidP="009A5656">
          <w:pPr>
            <w:pStyle w:val="D61F39E6FD574BC6B329B336B4046D232"/>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9A5656" w:rsidP="009A5656">
          <w:pPr>
            <w:pStyle w:val="78F828928F3A401F8FF077C3964056FF2"/>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9A5656" w:rsidP="009A5656">
          <w:pPr>
            <w:pStyle w:val="30751BDEE5D744DA852F8BBE418F83092"/>
          </w:pPr>
          <w:r w:rsidRPr="00313684">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9A5656" w:rsidP="009A5656">
          <w:pPr>
            <w:pStyle w:val="D2198DC24D5C4185A626BE4B259A587C2"/>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9A5656" w:rsidP="009A5656">
          <w:pPr>
            <w:pStyle w:val="D062FB7CE6E64DC885DE195F68C1549C2"/>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9A5656" w:rsidP="009A5656">
          <w:pPr>
            <w:pStyle w:val="0D675112DE04419BB12DE095D616AB612"/>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9A5656" w:rsidP="009A5656">
          <w:pPr>
            <w:pStyle w:val="F1BFF10338CD48EDB32283AE8DB5B8662"/>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9A5656" w:rsidP="009A5656">
          <w:pPr>
            <w:pStyle w:val="0EF65EF13B414C1C8D011FFF67F6B7102"/>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9A5656" w:rsidP="009A5656">
          <w:pPr>
            <w:pStyle w:val="E8A3A893B66540188E8E4A033A930B722"/>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9A5656" w:rsidP="009A5656">
          <w:pPr>
            <w:pStyle w:val="B26CC972C57C4B69B8C1B85DAA8809722"/>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9A5656" w:rsidP="009A5656">
          <w:pPr>
            <w:pStyle w:val="CE5989E7CC5941A0800688799D80FFD12"/>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9A5656" w:rsidP="009A5656">
          <w:pPr>
            <w:pStyle w:val="91D345707C2E4E419F44507E65F655562"/>
          </w:pPr>
          <w:r w:rsidRPr="00617BD9">
            <w:rPr>
              <w:rStyle w:val="Mention1"/>
              <w:lang w:val="de-DE"/>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9A5656" w:rsidP="009A5656">
          <w:pPr>
            <w:pStyle w:val="48A3BDCBC64747EEB770A477151B31EC2"/>
          </w:pPr>
          <w:r w:rsidRPr="00617BD9">
            <w:rPr>
              <w:rStyle w:val="Mention1"/>
              <w:lang w:val="de-DE"/>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9A5656" w:rsidP="009A5656">
          <w:pPr>
            <w:pStyle w:val="C142AE49C4B941169E9A29FCFAD9E9492"/>
          </w:pPr>
          <w:r w:rsidRPr="009E3DA0">
            <w:rPr>
              <w:rStyle w:val="Mention1"/>
              <w:lang w:val="de-DE"/>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9A5656" w:rsidP="009A5656">
          <w:pPr>
            <w:pStyle w:val="8941CAA76BD145F28A77CFA6FE3903BE2"/>
          </w:pPr>
          <w:r w:rsidRPr="009E3DA0">
            <w:rPr>
              <w:rStyle w:val="Mention1"/>
              <w:lang w:val="de-DE"/>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9A5656" w:rsidP="009A5656">
          <w:pPr>
            <w:pStyle w:val="B88F52ED7152451282C13E1F8BB0387E2"/>
          </w:pPr>
          <w:r w:rsidRPr="0062083B">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9A5656" w:rsidP="009A5656">
          <w:pPr>
            <w:pStyle w:val="0E58A7EC80E04CD3B41153DAE67E657F2"/>
          </w:pPr>
          <w:r w:rsidRPr="000963BC">
            <w:rPr>
              <w:rStyle w:val="Mention1"/>
              <w:lang w:val="de-DE"/>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9A5656" w:rsidP="009A5656">
          <w:pPr>
            <w:pStyle w:val="46E64919AACD42829056DE7D306D362E2"/>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9A5656" w:rsidP="009A5656">
          <w:pPr>
            <w:pStyle w:val="E3DD20B340E84B78A8C44CEDC48944F02"/>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9A5656" w:rsidP="009A5656">
          <w:pPr>
            <w:pStyle w:val="8566105F857548E9B2BCC571410D51902"/>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9A5656" w:rsidP="009A5656">
          <w:pPr>
            <w:pStyle w:val="CD9442AE4C8F447AA83A79B798BDA7D52"/>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9A5656" w:rsidP="009A5656">
          <w:pPr>
            <w:pStyle w:val="96A9FD8BCFC049EBBC9969B4CB8C22042"/>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9A5656" w:rsidP="009A5656">
          <w:pPr>
            <w:pStyle w:val="A57A3290F98C476CA5B7326D8C26A4C72"/>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9A5656" w:rsidP="009A5656">
          <w:pPr>
            <w:pStyle w:val="874F12DC2F1D4EE4B602AAE0323B66612"/>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9A5656" w:rsidP="009A5656">
          <w:pPr>
            <w:pStyle w:val="DAF89BD9BCE94437AA22B7DA22519BA72"/>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9A5656" w:rsidP="009A5656">
          <w:pPr>
            <w:pStyle w:val="B083D3CED23641AA8CD76E1C48E7EFE92"/>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9A5656" w:rsidP="009A5656">
          <w:pPr>
            <w:pStyle w:val="DF4A9032EC06421A9F4656023FA188E12"/>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9A5656" w:rsidP="009A5656">
          <w:pPr>
            <w:pStyle w:val="DDBD184F5F6E4548A6ACB907CA50411A2"/>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9A5656" w:rsidP="009A5656">
          <w:pPr>
            <w:pStyle w:val="67AF759A61CB406790D67234FA8844492"/>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9A5656" w:rsidP="009A5656">
          <w:pPr>
            <w:pStyle w:val="6DF03BEB1C984119A8A989D2695ADA2A2"/>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9A5656" w:rsidP="009A5656">
          <w:pPr>
            <w:pStyle w:val="8F164366568F4971BC766D57607419182"/>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9A5656" w:rsidP="009A5656">
          <w:pPr>
            <w:pStyle w:val="9DCA27C97065416FA0E7AE14494C37812"/>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9A5656" w:rsidP="009A5656">
          <w:pPr>
            <w:pStyle w:val="A339EE14894646F1A078958E5ECD027D2"/>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9A5656" w:rsidP="009A5656">
          <w:pPr>
            <w:pStyle w:val="99B1763D2FA343BBA13AF6AE02606F422"/>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9A5656" w:rsidP="009A5656">
          <w:pPr>
            <w:pStyle w:val="3A27868AB38A44BF8A08BCD338606C6F2"/>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9A5656" w:rsidP="009A5656">
          <w:pPr>
            <w:pStyle w:val="80D0775CE42C4452B99042B75E223C862"/>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9A5656" w:rsidP="009A5656">
          <w:pPr>
            <w:pStyle w:val="AFAF28B0388B4C1C9C64B926EC5C898B2"/>
          </w:pPr>
          <w:r w:rsidRPr="0093672E">
            <w:rPr>
              <w:rStyle w:val="Mention1"/>
            </w:rPr>
            <w:t>|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9A5656" w:rsidP="009A5656">
          <w:pPr>
            <w:pStyle w:val="93CDA9E67D44473A90BEE83B73596C5A2"/>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9A5656" w:rsidP="009A5656">
          <w:pPr>
            <w:pStyle w:val="D7E224F372F748799D1BE577B63076283"/>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9A5656" w:rsidP="009A5656">
          <w:pPr>
            <w:pStyle w:val="9241527551EE45D4B38B222DACB914742"/>
          </w:pPr>
          <w:r w:rsidRPr="0093672E">
            <w:rPr>
              <w:rStyle w:val="Mention1"/>
            </w:rPr>
            <w:t>________________</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9A5656" w:rsidP="009A5656">
          <w:pPr>
            <w:pStyle w:val="05A388A675CB4FD1A3A4D781721D7E9E2"/>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9A5656" w:rsidP="009A5656">
          <w:pPr>
            <w:pStyle w:val="238E80FCFF5A4E168DDDA55075F0AA8A2"/>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9A5656" w:rsidP="009A5656">
          <w:pPr>
            <w:pStyle w:val="7B3ED47EC79B43FC9001E0BDA592B4BF2"/>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9A5656" w:rsidP="009A5656">
          <w:pPr>
            <w:pStyle w:val="6D242F50B31243A8B250FAA3D0CD8F252"/>
          </w:pPr>
          <w:r w:rsidRPr="005A6A47">
            <w:rPr>
              <w:rFonts w:cs="Arial"/>
              <w:b/>
              <w:color w:val="auto"/>
              <w:shd w:val="clear" w:color="auto" w:fill="F2F2F2" w:themeFill="background1" w:themeFillShade="F2"/>
            </w:rPr>
            <w:t>Indiquer le nom exact du laboratoire</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9A5656" w:rsidP="009A5656">
          <w:pPr>
            <w:pStyle w:val="19F2960378A24F0680A559602B1B11122"/>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9A5656" w:rsidP="009A5656">
          <w:pPr>
            <w:pStyle w:val="0D6DC59ABA6F42818A185B3DCA5020072"/>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9A5656" w:rsidP="009A5656">
          <w:pPr>
            <w:pStyle w:val="83219A8884E44FA39B2CAD7AC5E60B9D2"/>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9A5656" w:rsidP="009A5656">
          <w:pPr>
            <w:pStyle w:val="D7E2FB8A44B247259BFC191F587BC46F2"/>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9A5656" w:rsidP="009A5656">
          <w:pPr>
            <w:pStyle w:val="EE9FEA0BDD53440FB56E8972DE8BDF3A2"/>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9A5656" w:rsidP="009A5656">
          <w:pPr>
            <w:pStyle w:val="F3870D4D03CD4759A6EEBEBDF2DEA0022"/>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9A5656" w:rsidP="009A5656">
          <w:pPr>
            <w:pStyle w:val="BBCFDBAD78E749B39DAD0033408AB83D2"/>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9A5656" w:rsidP="009A5656">
          <w:pPr>
            <w:pStyle w:val="1659A0A26D6548BB8590226DA19386482"/>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9A5656" w:rsidP="009A5656">
          <w:pPr>
            <w:pStyle w:val="43B38CF90B9B4B8FBFEE35901BB659BE2"/>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9A5656" w:rsidP="009A5656">
          <w:pPr>
            <w:pStyle w:val="871E5F0A26EF4C00AC0FEF526E3FA7D52"/>
          </w:pPr>
          <w:r w:rsidRPr="0093672E">
            <w:rPr>
              <w:rStyle w:val="Mention1"/>
            </w:rPr>
            <w:t>_ _/_ _/_ _ _ _</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9A5656">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9A5656">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9A5656">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9A5656">
          <w:pPr>
            <w:pStyle w:val="70AEBD300ABE44B1ACD57662E56C9AB6"/>
          </w:pPr>
          <w:r w:rsidRPr="0093672E">
            <w:t>Phrase à sélectionner</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9A5656" w:rsidP="009A5656">
          <w:pPr>
            <w:pStyle w:val="8C5C8A17DC534C7BB4EF81F28EF87CBC2"/>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9A5656" w:rsidP="009A5656">
          <w:pPr>
            <w:pStyle w:val="BDBE90F55B984548BE2F9839631A48E12"/>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9A5656" w:rsidP="009A5656">
          <w:pPr>
            <w:pStyle w:val="D43659D07EF54642A1B86B68848CC7432"/>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9A5656" w:rsidP="009A5656">
          <w:pPr>
            <w:pStyle w:val="1888E7983CC64005886F814DD2C622882"/>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9A5656" w:rsidP="009A5656">
          <w:pPr>
            <w:pStyle w:val="1C320FD8C38247A69D5BE2ECEC3FA6502"/>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9A5656" w:rsidP="009A5656">
          <w:pPr>
            <w:pStyle w:val="1C2CC62BD3B641DBB35BB322F0BF49F02"/>
          </w:pPr>
          <w:r w:rsidRPr="0093672E">
            <w:rPr>
              <w:rStyle w:val="Mention1"/>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F1527" w:rsidP="000F1527">
          <w:pPr>
            <w:pStyle w:val="75A72D75C5544C91BCCD36754A766B4B15"/>
          </w:pPr>
          <w:r w:rsidRPr="0093672E">
            <w:rPr>
              <w:rStyle w:val="Mention1"/>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9A5656"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9A5656" w:rsidP="009A5656">
          <w:pPr>
            <w:pStyle w:val="9893A593977E4DC39392A955BCF6E4C22"/>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9A5656" w:rsidP="009A5656">
          <w:pPr>
            <w:pStyle w:val="2D16F74B4C934AB4B482AD17B4FF50202"/>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9A5656" w:rsidP="009A5656">
          <w:pPr>
            <w:pStyle w:val="F4C69ED583084899B13332BA7ABAB7862"/>
          </w:pPr>
          <w:r w:rsidRPr="00FE334B">
            <w:rPr>
              <w:rStyle w:val="Mention1"/>
            </w:rPr>
            <w:t>_ _/_ _/_ _ _ _</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9A5656" w:rsidP="009A5656">
          <w:pPr>
            <w:pStyle w:val="5ADE8E6BC3A849888BA1D4D9456BB0482"/>
          </w:pPr>
          <w:r w:rsidRPr="00F40EE8">
            <w:rPr>
              <w:rStyle w:val="Mention1"/>
            </w:rPr>
            <w:t>Si la DCI n’est pas disponible, renseigner la dénomination provisoire du médicament</w:t>
          </w:r>
        </w:p>
      </w:docPartBody>
    </w:docPart>
    <w:docPart>
      <w:docPartPr>
        <w:name w:val="346EB37EC5D4481ABE26C606571D4F47"/>
        <w:category>
          <w:name w:val="Général"/>
          <w:gallery w:val="placeholder"/>
        </w:category>
        <w:types>
          <w:type w:val="bbPlcHdr"/>
        </w:types>
        <w:behaviors>
          <w:behavior w:val="content"/>
        </w:behaviors>
        <w:guid w:val="{3035D16A-4F7B-4C2D-81EE-251751071F06}"/>
      </w:docPartPr>
      <w:docPartBody>
        <w:p w:rsidR="00621FE7" w:rsidRDefault="009A5656" w:rsidP="009A5656">
          <w:pPr>
            <w:pStyle w:val="346EB37EC5D4481ABE26C606571D4F472"/>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9A5656" w:rsidRDefault="009A5656" w:rsidP="005F43EC">
          <w:pPr>
            <w:rPr>
              <w:rStyle w:val="Mention1"/>
            </w:rPr>
          </w:pPr>
          <w:r w:rsidRPr="0093672E">
            <w:rPr>
              <w:rStyle w:val="Mention1"/>
            </w:rPr>
            <w:t>Proposer une liste de critères d’éligibilité</w:t>
          </w:r>
          <w:r>
            <w:rPr>
              <w:rStyle w:val="Mention1"/>
            </w:rPr>
            <w:t> :</w:t>
          </w:r>
        </w:p>
        <w:p w:rsidR="009A5656" w:rsidRPr="00EA12EF" w:rsidRDefault="009A5656" w:rsidP="009A5656">
          <w:pPr>
            <w:pStyle w:val="Paragraphedeliste"/>
            <w:numPr>
              <w:ilvl w:val="2"/>
              <w:numId w:val="12"/>
            </w:numPr>
            <w:rPr>
              <w:rStyle w:val="Mention1"/>
            </w:rPr>
          </w:pPr>
          <w:r w:rsidRPr="00EA12EF">
            <w:rPr>
              <w:rStyle w:val="Mention1"/>
            </w:rPr>
            <w:t>Critère 1</w:t>
          </w:r>
        </w:p>
        <w:p w:rsidR="009A5656" w:rsidRPr="00EA12EF" w:rsidRDefault="009A5656" w:rsidP="009A5656">
          <w:pPr>
            <w:pStyle w:val="Paragraphedeliste"/>
            <w:numPr>
              <w:ilvl w:val="2"/>
              <w:numId w:val="12"/>
            </w:numPr>
            <w:rPr>
              <w:rStyle w:val="Mention1"/>
            </w:rPr>
          </w:pPr>
          <w:r w:rsidRPr="00EA12EF">
            <w:rPr>
              <w:rStyle w:val="Mention1"/>
            </w:rPr>
            <w:t>Critère 2</w:t>
          </w:r>
        </w:p>
        <w:p w:rsidR="00D279DE" w:rsidRDefault="009A5656" w:rsidP="009A5656">
          <w:pPr>
            <w:pStyle w:val="D587CAF4B88745C08F9E8949474591252"/>
          </w:pPr>
          <w:r w:rsidRPr="00EA12EF">
            <w:rPr>
              <w:rStyle w:val="Mention1"/>
            </w:rPr>
            <w:t>…</w:t>
          </w:r>
        </w:p>
      </w:docPartBody>
    </w:docPart>
    <w:docPart>
      <w:docPartPr>
        <w:name w:val="1266E98A45424E999C6688CD519D1DAA"/>
        <w:category>
          <w:name w:val="Général"/>
          <w:gallery w:val="placeholder"/>
        </w:category>
        <w:types>
          <w:type w:val="bbPlcHdr"/>
        </w:types>
        <w:behaviors>
          <w:behavior w:val="content"/>
        </w:behaviors>
        <w:guid w:val="{2A9C9C47-0719-4CAE-A20D-7DDAE3924672}"/>
      </w:docPartPr>
      <w:docPartBody>
        <w:p w:rsidR="004F5EC5" w:rsidRDefault="000A509F" w:rsidP="000A509F">
          <w:pPr>
            <w:pStyle w:val="1266E98A45424E999C6688CD519D1DAA"/>
          </w:pPr>
          <w:r w:rsidRPr="001D2966">
            <w:rPr>
              <w:rStyle w:val="Textedelespacerserv"/>
            </w:rPr>
            <w:t>Cliquez ou appuyez ici pour entrer une date.</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13FD9ED5E9A24F93A5BFE0760C58A028"/>
        <w:category>
          <w:name w:val="Général"/>
          <w:gallery w:val="placeholder"/>
        </w:category>
        <w:types>
          <w:type w:val="bbPlcHdr"/>
        </w:types>
        <w:behaviors>
          <w:behavior w:val="content"/>
        </w:behaviors>
        <w:guid w:val="{F4D86B9B-9618-41D7-9760-4C43D934CB9C}"/>
      </w:docPartPr>
      <w:docPartBody>
        <w:p w:rsidR="00A0028C" w:rsidRDefault="009A5656" w:rsidP="009A5656">
          <w:pPr>
            <w:pStyle w:val="13FD9ED5E9A24F93A5BFE0760C58A0282"/>
          </w:pPr>
          <w:r w:rsidRPr="00EA1EC9">
            <w:rPr>
              <w:rStyle w:val="Textedelespacerserv"/>
            </w:rPr>
            <w:t>phrase à insérer si le PUT-RD comprend une fiche d'</w:t>
          </w:r>
          <w:r>
            <w:rPr>
              <w:rStyle w:val="Textedelespacerserv"/>
            </w:rPr>
            <w:t>instauration</w:t>
          </w:r>
          <w:r w:rsidRPr="00EA1EC9">
            <w:rPr>
              <w:rStyle w:val="Textedelespacerserv"/>
            </w:rPr>
            <w:t xml:space="preserve"> de traitement</w:t>
          </w:r>
          <w:r>
            <w:rPr>
              <w:rStyle w:val="Textedelespacerserv"/>
            </w:rPr>
            <w:t xml:space="preserve"> </w:t>
          </w:r>
        </w:p>
      </w:docPartBody>
    </w:docPart>
    <w:docPart>
      <w:docPartPr>
        <w:name w:val="E4BE18F1CF404708A0023969D64ACF33"/>
        <w:category>
          <w:name w:val="Général"/>
          <w:gallery w:val="placeholder"/>
        </w:category>
        <w:types>
          <w:type w:val="bbPlcHdr"/>
        </w:types>
        <w:behaviors>
          <w:behavior w:val="content"/>
        </w:behaviors>
        <w:guid w:val="{55677E67-D906-466B-B20C-FA271881C70D}"/>
      </w:docPartPr>
      <w:docPartBody>
        <w:p w:rsidR="00A0028C" w:rsidRDefault="009A5656" w:rsidP="009A5656">
          <w:pPr>
            <w:pStyle w:val="E4BE18F1CF404708A0023969D64ACF332"/>
          </w:pPr>
          <w:r>
            <w:rPr>
              <w:rStyle w:val="Textedelespacerserv"/>
            </w:rPr>
            <w:t>Phrase à insérer si le PUT-RD comprend une fiche de suivi</w:t>
          </w:r>
        </w:p>
      </w:docPartBody>
    </w:docPart>
    <w:docPart>
      <w:docPartPr>
        <w:name w:val="E887A533E3304C11803A7B0DCB11CE5D"/>
        <w:category>
          <w:name w:val="Général"/>
          <w:gallery w:val="placeholder"/>
        </w:category>
        <w:types>
          <w:type w:val="bbPlcHdr"/>
        </w:types>
        <w:behaviors>
          <w:behavior w:val="content"/>
        </w:behaviors>
        <w:guid w:val="{9E7D2D67-E636-4292-A4CE-E146CB5B467C}"/>
      </w:docPartPr>
      <w:docPartBody>
        <w:p w:rsidR="00A0028C" w:rsidRDefault="009A5656" w:rsidP="009A5656">
          <w:pPr>
            <w:pStyle w:val="E887A533E3304C11803A7B0DCB11CE5D2"/>
          </w:pPr>
          <w:r>
            <w:rPr>
              <w:rStyle w:val="Textedelespacerserv"/>
            </w:rPr>
            <w:t>phrase à insérer pour les accès précoces pré-AMM uniquement</w:t>
          </w:r>
        </w:p>
      </w:docPartBody>
    </w:docPart>
    <w:docPart>
      <w:docPartPr>
        <w:name w:val="AE616C40605F475BB6BD13202794BFDC"/>
        <w:category>
          <w:name w:val="Général"/>
          <w:gallery w:val="placeholder"/>
        </w:category>
        <w:types>
          <w:type w:val="bbPlcHdr"/>
        </w:types>
        <w:behaviors>
          <w:behavior w:val="content"/>
        </w:behaviors>
        <w:guid w:val="{8AFB92F4-8FBA-441A-B335-CA54217E268F}"/>
      </w:docPartPr>
      <w:docPartBody>
        <w:p w:rsidR="00A0028C" w:rsidRDefault="009A5656" w:rsidP="009A5656">
          <w:pPr>
            <w:pStyle w:val="AE616C40605F475BB6BD13202794BFDC2"/>
          </w:pPr>
          <w:r>
            <w:rPr>
              <w:rStyle w:val="Textedelespacerserv"/>
            </w:rPr>
            <w:t>phrase à insérer pour les accès précoces pré-AMM uniquement</w:t>
          </w:r>
        </w:p>
      </w:docPartBody>
    </w:docPart>
    <w:docPart>
      <w:docPartPr>
        <w:name w:val="DECA46153A184728A0ADC3D741344DCD"/>
        <w:category>
          <w:name w:val="Général"/>
          <w:gallery w:val="placeholder"/>
        </w:category>
        <w:types>
          <w:type w:val="bbPlcHdr"/>
        </w:types>
        <w:behaviors>
          <w:behavior w:val="content"/>
        </w:behaviors>
        <w:guid w:val="{F15254D0-FAD7-40B3-9B17-8D0B2AF4BD07}"/>
      </w:docPartPr>
      <w:docPartBody>
        <w:p w:rsidR="00A0028C" w:rsidRDefault="009A5656" w:rsidP="009A5656">
          <w:pPr>
            <w:pStyle w:val="DECA46153A184728A0ADC3D741344DCD2"/>
          </w:pPr>
          <w:r>
            <w:rPr>
              <w:rStyle w:val="Textedelespacerserv"/>
            </w:rPr>
            <w:t>phrase à insérer pour les accès précoces pré-AMM uniquement</w:t>
          </w:r>
        </w:p>
      </w:docPartBody>
    </w:docPart>
    <w:docPart>
      <w:docPartPr>
        <w:name w:val="6BDA2EB554F7407CAEAC4E5A05CB0FAC"/>
        <w:category>
          <w:name w:val="Général"/>
          <w:gallery w:val="placeholder"/>
        </w:category>
        <w:types>
          <w:type w:val="bbPlcHdr"/>
        </w:types>
        <w:behaviors>
          <w:behavior w:val="content"/>
        </w:behaviors>
        <w:guid w:val="{83204B29-2BE1-4C11-B951-076B3AEAFDC0}"/>
      </w:docPartPr>
      <w:docPartBody>
        <w:p w:rsidR="00A0028C" w:rsidRDefault="009A5656" w:rsidP="009A5656">
          <w:pPr>
            <w:pStyle w:val="6BDA2EB554F7407CAEAC4E5A05CB0FAC2"/>
          </w:pPr>
          <w:r w:rsidRPr="009D2001">
            <w:rPr>
              <w:rStyle w:val="Textedelespacerserv"/>
            </w:rPr>
            <w:t>Choisissez un élément.</w:t>
          </w:r>
        </w:p>
      </w:docPartBody>
    </w:docPart>
    <w:docPart>
      <w:docPartPr>
        <w:name w:val="89EE019F89C94981B7B818A4DDDA6139"/>
        <w:category>
          <w:name w:val="Général"/>
          <w:gallery w:val="placeholder"/>
        </w:category>
        <w:types>
          <w:type w:val="bbPlcHdr"/>
        </w:types>
        <w:behaviors>
          <w:behavior w:val="content"/>
        </w:behaviors>
        <w:guid w:val="{660B4B47-E2AD-4E8A-884B-570543923A91}"/>
      </w:docPartPr>
      <w:docPartBody>
        <w:p w:rsidR="00A0028C" w:rsidRDefault="009A5656" w:rsidP="009A5656">
          <w:pPr>
            <w:pStyle w:val="89EE019F89C94981B7B818A4DDDA61392"/>
          </w:pPr>
          <w:r w:rsidRPr="009D2001">
            <w:rPr>
              <w:rStyle w:val="Textedelespacerserv"/>
            </w:rPr>
            <w:t>Choisissez un élément.</w:t>
          </w:r>
        </w:p>
      </w:docPartBody>
    </w:docPart>
    <w:docPart>
      <w:docPartPr>
        <w:name w:val="C4F06F4F340B4E68B59B5931DAB7C87A"/>
        <w:category>
          <w:name w:val="Général"/>
          <w:gallery w:val="placeholder"/>
        </w:category>
        <w:types>
          <w:type w:val="bbPlcHdr"/>
        </w:types>
        <w:behaviors>
          <w:behavior w:val="content"/>
        </w:behaviors>
        <w:guid w:val="{94DB1635-9E05-4311-87F4-DF035597B8B0}"/>
      </w:docPartPr>
      <w:docPartBody>
        <w:p w:rsidR="00A0028C" w:rsidRDefault="009A5656" w:rsidP="009A5656">
          <w:pPr>
            <w:pStyle w:val="C4F06F4F340B4E68B59B5931DAB7C87A2"/>
          </w:pPr>
          <w:r>
            <w:rPr>
              <w:rStyle w:val="Textedelespacerserv"/>
            </w:rPr>
            <w:t>Phrase à insérer pour les accès précoces pré-AMM uniquement</w:t>
          </w:r>
        </w:p>
      </w:docPartBody>
    </w:docPart>
    <w:docPart>
      <w:docPartPr>
        <w:name w:val="F401100FFC4A4A028C640B2B78F3CFA8"/>
        <w:category>
          <w:name w:val="Général"/>
          <w:gallery w:val="placeholder"/>
        </w:category>
        <w:types>
          <w:type w:val="bbPlcHdr"/>
        </w:types>
        <w:behaviors>
          <w:behavior w:val="content"/>
        </w:behaviors>
        <w:guid w:val="{780882A1-CF6D-4D64-8DED-9CC53134F814}"/>
      </w:docPartPr>
      <w:docPartBody>
        <w:p w:rsidR="00A0028C" w:rsidRDefault="009A5656" w:rsidP="009A5656">
          <w:pPr>
            <w:pStyle w:val="F401100FFC4A4A028C640B2B78F3CFA82"/>
          </w:pPr>
          <w:r>
            <w:rPr>
              <w:rStyle w:val="Textedelespacerserv"/>
            </w:rPr>
            <w:t>phrase à insérer pour les accès précoces pré-AMM uniquement</w:t>
          </w:r>
          <w:r w:rsidRPr="009D2001">
            <w:rPr>
              <w:rStyle w:val="Textedelespacerserv"/>
            </w:rPr>
            <w:t>.</w:t>
          </w:r>
        </w:p>
      </w:docPartBody>
    </w:docPart>
    <w:docPart>
      <w:docPartPr>
        <w:name w:val="3907E99719D5483A8545B1FE9C60ADDF"/>
        <w:category>
          <w:name w:val="Général"/>
          <w:gallery w:val="placeholder"/>
        </w:category>
        <w:types>
          <w:type w:val="bbPlcHdr"/>
        </w:types>
        <w:behaviors>
          <w:behavior w:val="content"/>
        </w:behaviors>
        <w:guid w:val="{B3A343A8-5E0E-48BC-A537-8074D4E38178}"/>
      </w:docPartPr>
      <w:docPartBody>
        <w:p w:rsidR="005435A6" w:rsidRDefault="009A5656" w:rsidP="009A5656">
          <w:pPr>
            <w:pStyle w:val="3907E99719D5483A8545B1FE9C60ADDF2"/>
          </w:pPr>
          <w:r w:rsidRPr="007B00CD">
            <w:rPr>
              <w:rStyle w:val="Mention1"/>
            </w:rPr>
            <w:t>________________</w:t>
          </w:r>
        </w:p>
      </w:docPartBody>
    </w:docPart>
    <w:docPart>
      <w:docPartPr>
        <w:name w:val="1A464B623D124F468679B73696F62AD5"/>
        <w:category>
          <w:name w:val="Général"/>
          <w:gallery w:val="placeholder"/>
        </w:category>
        <w:types>
          <w:type w:val="bbPlcHdr"/>
        </w:types>
        <w:behaviors>
          <w:behavior w:val="content"/>
        </w:behaviors>
        <w:guid w:val="{AC6DED26-DAD7-4EE8-A95A-EC4DEC6714DD}"/>
      </w:docPartPr>
      <w:docPartBody>
        <w:p w:rsidR="005435A6" w:rsidRDefault="009A5656" w:rsidP="009A5656">
          <w:pPr>
            <w:pStyle w:val="1A464B623D124F468679B73696F62AD52"/>
          </w:pPr>
          <w:r w:rsidRPr="0093672E">
            <w:rPr>
              <w:rStyle w:val="Mention1"/>
            </w:rPr>
            <w:t>________________</w:t>
          </w:r>
        </w:p>
      </w:docPartBody>
    </w:docPart>
    <w:docPart>
      <w:docPartPr>
        <w:name w:val="20C0C7B4D047429BA259D00E8D6C6CE0"/>
        <w:category>
          <w:name w:val="Général"/>
          <w:gallery w:val="placeholder"/>
        </w:category>
        <w:types>
          <w:type w:val="bbPlcHdr"/>
        </w:types>
        <w:behaviors>
          <w:behavior w:val="content"/>
        </w:behaviors>
        <w:guid w:val="{87AA0BC6-3E21-45EC-90A9-E26B8D41278E}"/>
      </w:docPartPr>
      <w:docPartBody>
        <w:p w:rsidR="00EF53AF" w:rsidRDefault="00EF53AF"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EF53AF" w:rsidRPr="00EA12EF" w:rsidRDefault="00EF53AF" w:rsidP="00EF53AF">
          <w:pPr>
            <w:pStyle w:val="Paragraphedeliste"/>
            <w:numPr>
              <w:ilvl w:val="2"/>
              <w:numId w:val="12"/>
            </w:numPr>
            <w:rPr>
              <w:rStyle w:val="Mention1"/>
            </w:rPr>
          </w:pPr>
          <w:r w:rsidRPr="00EA12EF">
            <w:rPr>
              <w:rStyle w:val="Mention1"/>
            </w:rPr>
            <w:t>Critère 1</w:t>
          </w:r>
        </w:p>
        <w:p w:rsidR="00EF53AF" w:rsidRPr="00EA12EF" w:rsidRDefault="00EF53AF" w:rsidP="00EF53AF">
          <w:pPr>
            <w:pStyle w:val="Paragraphedeliste"/>
            <w:numPr>
              <w:ilvl w:val="2"/>
              <w:numId w:val="12"/>
            </w:numPr>
            <w:rPr>
              <w:rStyle w:val="Mention1"/>
            </w:rPr>
          </w:pPr>
          <w:r w:rsidRPr="00EA12EF">
            <w:rPr>
              <w:rStyle w:val="Mention1"/>
            </w:rPr>
            <w:t>Critère 2</w:t>
          </w:r>
        </w:p>
        <w:p w:rsidR="00B56621" w:rsidRDefault="00EF53AF" w:rsidP="00EF53AF">
          <w:pPr>
            <w:pStyle w:val="20C0C7B4D047429BA259D00E8D6C6CE016"/>
          </w:pPr>
          <w:r w:rsidRPr="00EA12EF">
            <w:rPr>
              <w:rStyle w:val="Mention1"/>
            </w:rPr>
            <w:t>…</w:t>
          </w:r>
        </w:p>
      </w:docPartBody>
    </w:docPart>
    <w:docPart>
      <w:docPartPr>
        <w:name w:val="CC54FA9E6BAE4A77B0F789C23996E35D"/>
        <w:category>
          <w:name w:val="Général"/>
          <w:gallery w:val="placeholder"/>
        </w:category>
        <w:types>
          <w:type w:val="bbPlcHdr"/>
        </w:types>
        <w:behaviors>
          <w:behavior w:val="content"/>
        </w:behaviors>
        <w:guid w:val="{524D6977-AEAF-44E0-9ED6-71F1CF801487}"/>
      </w:docPartPr>
      <w:docPartBody>
        <w:p w:rsidR="00C42E59" w:rsidRDefault="009A5656" w:rsidP="009A5656">
          <w:pPr>
            <w:pStyle w:val="CC54FA9E6BAE4A77B0F789C23996E35D2"/>
          </w:pPr>
          <w:r w:rsidRPr="00221D5C">
            <w:rPr>
              <w:rStyle w:val="Mention1"/>
            </w:rPr>
            <w:t>Nom de l’entité </w:t>
          </w:r>
        </w:p>
      </w:docPartBody>
    </w:docPart>
    <w:docPart>
      <w:docPartPr>
        <w:name w:val="908B417096F04FD2982ADE4D0D994BC8"/>
        <w:category>
          <w:name w:val="Général"/>
          <w:gallery w:val="placeholder"/>
        </w:category>
        <w:types>
          <w:type w:val="bbPlcHdr"/>
        </w:types>
        <w:behaviors>
          <w:behavior w:val="content"/>
        </w:behaviors>
        <w:guid w:val="{823DE407-F889-4CA6-B25F-6A9C705E3D04}"/>
      </w:docPartPr>
      <w:docPartBody>
        <w:p w:rsidR="001F3B06" w:rsidRDefault="00000000" w:rsidP="009A5656">
          <w:pPr>
            <w:pStyle w:val="908B417096F04FD2982ADE4D0D994BC82"/>
          </w:pPr>
          <w:hyperlink r:id="rId5" w:history="1">
            <w:r w:rsidR="009A5656" w:rsidRPr="009647BC">
              <w:rPr>
                <w:rStyle w:val="Lienhypertexte"/>
                <w:rFonts w:ascii="Arial Nova Cond" w:hAnsi="Arial Nova Cond"/>
                <w:shd w:val="clear" w:color="auto" w:fill="F2F2F2" w:themeFill="background1" w:themeFillShade="F2"/>
              </w:rPr>
              <w:t>xxx@domaine.com</w:t>
            </w:r>
          </w:hyperlink>
          <w:r w:rsidR="009A5656">
            <w:rPr>
              <w:rStyle w:val="Mention1"/>
            </w:rPr>
            <w:t xml:space="preserve"> ou lien </w:t>
          </w:r>
        </w:p>
      </w:docPartBody>
    </w:docPart>
    <w:docPart>
      <w:docPartPr>
        <w:name w:val="544DAA95F410403CB0DB59B3251E77CB"/>
        <w:category>
          <w:name w:val="Général"/>
          <w:gallery w:val="placeholder"/>
        </w:category>
        <w:types>
          <w:type w:val="bbPlcHdr"/>
        </w:types>
        <w:behaviors>
          <w:behavior w:val="content"/>
        </w:behaviors>
        <w:guid w:val="{9DD63108-2513-46FD-AA50-A9BC09A655A4}"/>
      </w:docPartPr>
      <w:docPartBody>
        <w:p w:rsidR="001F3B06" w:rsidRDefault="009A5656" w:rsidP="009A5656">
          <w:pPr>
            <w:pStyle w:val="544DAA95F410403CB0DB59B3251E77CB2"/>
          </w:pPr>
          <w:r w:rsidRPr="0063644C">
            <w:rPr>
              <w:rStyle w:val="Mention1"/>
            </w:rPr>
            <w:t>xxx@domaine.com</w:t>
          </w:r>
        </w:p>
      </w:docPartBody>
    </w:docPart>
    <w:docPart>
      <w:docPartPr>
        <w:name w:val="7157ADF057AA466BACDFE0BAF756D52B"/>
        <w:category>
          <w:name w:val="Général"/>
          <w:gallery w:val="placeholder"/>
        </w:category>
        <w:types>
          <w:type w:val="bbPlcHdr"/>
        </w:types>
        <w:behaviors>
          <w:behavior w:val="content"/>
        </w:behaviors>
        <w:guid w:val="{E7D6202C-AD45-428C-B83C-549DE2CDACEB}"/>
      </w:docPartPr>
      <w:docPartBody>
        <w:p w:rsidR="001F3B06" w:rsidRDefault="009A5656" w:rsidP="009A5656">
          <w:pPr>
            <w:pStyle w:val="7157ADF057AA466BACDFE0BAF756D52B2"/>
          </w:pPr>
          <w:r w:rsidRPr="0063644C">
            <w:rPr>
              <w:rStyle w:val="Textedelespacerserv"/>
              <w:rFonts w:ascii="Arial Nova Cond" w:hAnsi="Arial Nova Cond"/>
              <w:b/>
              <w:bCs/>
            </w:rPr>
            <w:t>Choisissez un élément.</w:t>
          </w:r>
        </w:p>
      </w:docPartBody>
    </w:docPart>
    <w:docPart>
      <w:docPartPr>
        <w:name w:val="F5D5D89DEDEC45A2930276336D8F1C0A"/>
        <w:category>
          <w:name w:val="Général"/>
          <w:gallery w:val="placeholder"/>
        </w:category>
        <w:types>
          <w:type w:val="bbPlcHdr"/>
        </w:types>
        <w:behaviors>
          <w:behavior w:val="content"/>
        </w:behaviors>
        <w:guid w:val="{20CFEC68-9B3E-4B9C-B24C-90DB1ADAD96B}"/>
      </w:docPartPr>
      <w:docPartBody>
        <w:p w:rsidR="001F3B06" w:rsidRDefault="009A5656" w:rsidP="009A5656">
          <w:pPr>
            <w:pStyle w:val="F5D5D89DEDEC45A2930276336D8F1C0A2"/>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5F600503FFA44550BB8755AFF48EC7CA"/>
        <w:category>
          <w:name w:val="Général"/>
          <w:gallery w:val="placeholder"/>
        </w:category>
        <w:types>
          <w:type w:val="bbPlcHdr"/>
        </w:types>
        <w:behaviors>
          <w:behavior w:val="content"/>
        </w:behaviors>
        <w:guid w:val="{061240B2-685A-4E16-A706-60B7031CD9D0}"/>
      </w:docPartPr>
      <w:docPartBody>
        <w:p w:rsidR="001F3B06" w:rsidRDefault="009A5656" w:rsidP="009A5656">
          <w:pPr>
            <w:pStyle w:val="5F600503FFA44550BB8755AFF48EC7CA2"/>
          </w:pPr>
          <w:r w:rsidRPr="00520247">
            <w:rPr>
              <w:rStyle w:val="Textedelespacerserv"/>
              <w:bCs/>
              <w:i/>
              <w:iCs/>
            </w:rPr>
            <w:t>Mode de transmission</w:t>
          </w:r>
        </w:p>
      </w:docPartBody>
    </w:docPart>
    <w:docPart>
      <w:docPartPr>
        <w:name w:val="915404AD0A9344B89BF8B9BD944D264D"/>
        <w:category>
          <w:name w:val="Général"/>
          <w:gallery w:val="placeholder"/>
        </w:category>
        <w:types>
          <w:type w:val="bbPlcHdr"/>
        </w:types>
        <w:behaviors>
          <w:behavior w:val="content"/>
        </w:behaviors>
        <w:guid w:val="{43604D7E-A2F2-472D-B921-62BD1C6BDFF1}"/>
      </w:docPartPr>
      <w:docPartBody>
        <w:p w:rsidR="001F3B06" w:rsidRDefault="009A5656" w:rsidP="009A5656">
          <w:pPr>
            <w:pStyle w:val="915404AD0A9344B89BF8B9BD944D264D2"/>
          </w:pPr>
          <w:r w:rsidRPr="00520247">
            <w:rPr>
              <w:rStyle w:val="Textedelespacerserv"/>
              <w:bCs/>
              <w:i/>
            </w:rPr>
            <w:t>Coordonnées pour transmission fiches : fax, mail ou adresse web plateforme</w:t>
          </w:r>
        </w:p>
      </w:docPartBody>
    </w:docPart>
    <w:docPart>
      <w:docPartPr>
        <w:name w:val="18387EA4A6854EC594D8A88B74DB6CFB"/>
        <w:category>
          <w:name w:val="Général"/>
          <w:gallery w:val="placeholder"/>
        </w:category>
        <w:types>
          <w:type w:val="bbPlcHdr"/>
        </w:types>
        <w:behaviors>
          <w:behavior w:val="content"/>
        </w:behaviors>
        <w:guid w:val="{8F0C6FB8-F351-4360-A3A2-92286CCA2C32}"/>
      </w:docPartPr>
      <w:docPartBody>
        <w:p w:rsidR="001F3B06" w:rsidRDefault="009A5656" w:rsidP="009A5656">
          <w:pPr>
            <w:pStyle w:val="18387EA4A6854EC594D8A88B74DB6CFB2"/>
          </w:pPr>
          <w:r w:rsidRPr="0093672E">
            <w:rPr>
              <w:rStyle w:val="Mention1"/>
            </w:rPr>
            <w:t>| _ | _ | _ |</w:t>
          </w:r>
        </w:p>
      </w:docPartBody>
    </w:docPart>
    <w:docPart>
      <w:docPartPr>
        <w:name w:val="4B472C9FAB89405088065E231F29E717"/>
        <w:category>
          <w:name w:val="Général"/>
          <w:gallery w:val="placeholder"/>
        </w:category>
        <w:types>
          <w:type w:val="bbPlcHdr"/>
        </w:types>
        <w:behaviors>
          <w:behavior w:val="content"/>
        </w:behaviors>
        <w:guid w:val="{C9BAB330-581D-4671-8941-833A2C6CA268}"/>
      </w:docPartPr>
      <w:docPartBody>
        <w:p w:rsidR="001F3B06" w:rsidRDefault="009A5656" w:rsidP="009A5656">
          <w:pPr>
            <w:pStyle w:val="4B472C9FAB89405088065E231F29E7172"/>
          </w:pPr>
          <w:r>
            <w:rPr>
              <w:rStyle w:val="Textedelespacerserv"/>
            </w:rPr>
            <w:t>périodicité à préciser</w:t>
          </w:r>
        </w:p>
      </w:docPartBody>
    </w:docPart>
    <w:docPart>
      <w:docPartPr>
        <w:name w:val="A9F7F84416F24658BD7598D987A921CB"/>
        <w:category>
          <w:name w:val="Général"/>
          <w:gallery w:val="placeholder"/>
        </w:category>
        <w:types>
          <w:type w:val="bbPlcHdr"/>
        </w:types>
        <w:behaviors>
          <w:behavior w:val="content"/>
        </w:behaviors>
        <w:guid w:val="{CC797294-EA6E-482B-9064-A556822E779A}"/>
      </w:docPartPr>
      <w:docPartBody>
        <w:p w:rsidR="001F3B06" w:rsidRDefault="009A5656" w:rsidP="009A5656">
          <w:pPr>
            <w:pStyle w:val="A9F7F84416F24658BD7598D987A921CB2"/>
          </w:pPr>
          <w:r w:rsidRPr="0093672E">
            <w:rPr>
              <w:rStyle w:val="Mention1"/>
            </w:rPr>
            <w:t>| _ | _ | _ |</w:t>
          </w:r>
        </w:p>
      </w:docPartBody>
    </w:docPart>
    <w:docPart>
      <w:docPartPr>
        <w:name w:val="C197913738AD4FE2B61CCA7C022719F2"/>
        <w:category>
          <w:name w:val="Général"/>
          <w:gallery w:val="placeholder"/>
        </w:category>
        <w:types>
          <w:type w:val="bbPlcHdr"/>
        </w:types>
        <w:behaviors>
          <w:behavior w:val="content"/>
        </w:behaviors>
        <w:guid w:val="{74C70A1A-2C36-4EC9-A132-CBEBF8BB3C8F}"/>
      </w:docPartPr>
      <w:docPartBody>
        <w:p w:rsidR="001F3B06" w:rsidRDefault="009A5656" w:rsidP="009A5656">
          <w:pPr>
            <w:pStyle w:val="C197913738AD4FE2B61CCA7C022719F22"/>
          </w:pPr>
          <w:r w:rsidRPr="0093672E">
            <w:rPr>
              <w:rStyle w:val="Mention1"/>
            </w:rPr>
            <w:t>| _ | _ |</w:t>
          </w:r>
        </w:p>
      </w:docPartBody>
    </w:docPart>
    <w:docPart>
      <w:docPartPr>
        <w:name w:val="56CB7C1F89144414BFE815B5C64ECB63"/>
        <w:category>
          <w:name w:val="Général"/>
          <w:gallery w:val="placeholder"/>
        </w:category>
        <w:types>
          <w:type w:val="bbPlcHdr"/>
        </w:types>
        <w:behaviors>
          <w:behavior w:val="content"/>
        </w:behaviors>
        <w:guid w:val="{3EF9E6F9-E766-4612-B418-C946B4481953}"/>
      </w:docPartPr>
      <w:docPartBody>
        <w:p w:rsidR="001F3B06" w:rsidRDefault="009A5656" w:rsidP="009A5656">
          <w:pPr>
            <w:pStyle w:val="56CB7C1F89144414BFE815B5C64ECB632"/>
          </w:pPr>
          <w:r w:rsidRPr="0093672E">
            <w:rPr>
              <w:rStyle w:val="Mention1"/>
            </w:rPr>
            <w:t>| _ | _ | _ |</w:t>
          </w:r>
        </w:p>
      </w:docPartBody>
    </w:docPart>
    <w:docPart>
      <w:docPartPr>
        <w:name w:val="7A9A8CD3A251442499BCF4FB6E27F80E"/>
        <w:category>
          <w:name w:val="Général"/>
          <w:gallery w:val="placeholder"/>
        </w:category>
        <w:types>
          <w:type w:val="bbPlcHdr"/>
        </w:types>
        <w:behaviors>
          <w:behavior w:val="content"/>
        </w:behaviors>
        <w:guid w:val="{A5E53833-46F9-4AF4-90BF-1203FA6D40D6}"/>
      </w:docPartPr>
      <w:docPartBody>
        <w:p w:rsidR="00FF4925" w:rsidRDefault="009A5656" w:rsidP="009A5656">
          <w:pPr>
            <w:pStyle w:val="7A9A8CD3A251442499BCF4FB6E27F80E2"/>
          </w:pPr>
          <w:r w:rsidRPr="00221D5C">
            <w:rPr>
              <w:rStyle w:val="Mention1"/>
            </w:rPr>
            <w:t>Nom Prénom</w:t>
          </w:r>
          <w:r>
            <w:rPr>
              <w:rStyle w:val="Mention1"/>
            </w:rPr>
            <w:t xml:space="preserve"> (obligatoire)</w:t>
          </w:r>
          <w:r w:rsidRPr="00221D5C">
            <w:rPr>
              <w:rStyle w:val="Mention1"/>
            </w:rPr>
            <w:t> </w:t>
          </w:r>
        </w:p>
      </w:docPartBody>
    </w:docPart>
    <w:docPart>
      <w:docPartPr>
        <w:name w:val="BBE184608129478D9D2197A8B0B8F748"/>
        <w:category>
          <w:name w:val="Général"/>
          <w:gallery w:val="placeholder"/>
        </w:category>
        <w:types>
          <w:type w:val="bbPlcHdr"/>
        </w:types>
        <w:behaviors>
          <w:behavior w:val="content"/>
        </w:behaviors>
        <w:guid w:val="{F3B5EF11-984D-42ED-80B1-FF088597FFE9}"/>
      </w:docPartPr>
      <w:docPartBody>
        <w:p w:rsidR="00F36C26" w:rsidRDefault="009A5656" w:rsidP="009A5656">
          <w:pPr>
            <w:pStyle w:val="BBE184608129478D9D2197A8B0B8F7482"/>
          </w:pPr>
          <w:r w:rsidRPr="00520247">
            <w:rPr>
              <w:rStyle w:val="Textedelespacerserv"/>
              <w:bCs/>
              <w:i/>
              <w:iCs/>
            </w:rPr>
            <w:t>Mode de transmission</w:t>
          </w:r>
        </w:p>
      </w:docPartBody>
    </w:docPart>
    <w:docPart>
      <w:docPartPr>
        <w:name w:val="E65EC28A00194A22BDBE206E1A70668E"/>
        <w:category>
          <w:name w:val="Général"/>
          <w:gallery w:val="placeholder"/>
        </w:category>
        <w:types>
          <w:type w:val="bbPlcHdr"/>
        </w:types>
        <w:behaviors>
          <w:behavior w:val="content"/>
        </w:behaviors>
        <w:guid w:val="{954B33F5-8C63-45D1-B752-C690FE28E73B}"/>
      </w:docPartPr>
      <w:docPartBody>
        <w:p w:rsidR="00F36C26" w:rsidRDefault="009A5656" w:rsidP="009A5656">
          <w:pPr>
            <w:pStyle w:val="E65EC28A00194A22BDBE206E1A70668E2"/>
          </w:pPr>
          <w:r w:rsidRPr="00520247">
            <w:rPr>
              <w:rStyle w:val="Textedelespacerserv"/>
              <w:bCs/>
              <w:i/>
            </w:rPr>
            <w:t>Coordonnées pour transmission fiches : fax, mail ou adresse web plateforme</w:t>
          </w:r>
        </w:p>
      </w:docPartBody>
    </w:docPart>
    <w:docPart>
      <w:docPartPr>
        <w:name w:val="39DABC31BD7C4E718A534622865A25C7"/>
        <w:category>
          <w:name w:val="Général"/>
          <w:gallery w:val="placeholder"/>
        </w:category>
        <w:types>
          <w:type w:val="bbPlcHdr"/>
        </w:types>
        <w:behaviors>
          <w:behavior w:val="content"/>
        </w:behaviors>
        <w:guid w:val="{D7E692E8-3ED7-4881-836C-BE5A476D9DDF}"/>
      </w:docPartPr>
      <w:docPartBody>
        <w:p w:rsidR="00F36C26" w:rsidRDefault="009A5656" w:rsidP="009A5656">
          <w:pPr>
            <w:pStyle w:val="39DABC31BD7C4E718A534622865A25C72"/>
          </w:pPr>
          <w:r w:rsidRPr="00520247">
            <w:rPr>
              <w:rStyle w:val="Textedelespacerserv"/>
              <w:bCs/>
              <w:i/>
              <w:iCs/>
            </w:rPr>
            <w:t>Mode de transmission</w:t>
          </w:r>
        </w:p>
      </w:docPartBody>
    </w:docPart>
    <w:docPart>
      <w:docPartPr>
        <w:name w:val="07363CE6B4EB42268F92315CD009BFC5"/>
        <w:category>
          <w:name w:val="Général"/>
          <w:gallery w:val="placeholder"/>
        </w:category>
        <w:types>
          <w:type w:val="bbPlcHdr"/>
        </w:types>
        <w:behaviors>
          <w:behavior w:val="content"/>
        </w:behaviors>
        <w:guid w:val="{D4D6F525-3802-43DF-A266-9A94F224BE46}"/>
      </w:docPartPr>
      <w:docPartBody>
        <w:p w:rsidR="00F36C26" w:rsidRDefault="009A5656" w:rsidP="009A5656">
          <w:pPr>
            <w:pStyle w:val="07363CE6B4EB42268F92315CD009BFC52"/>
          </w:pPr>
          <w:r w:rsidRPr="00520247">
            <w:rPr>
              <w:rStyle w:val="Textedelespacerserv"/>
              <w:bCs/>
              <w:i/>
            </w:rPr>
            <w:t>Coordonnées pour transmission fiches : fax, mail ou adresse web plateforme</w:t>
          </w:r>
        </w:p>
      </w:docPartBody>
    </w:docPart>
    <w:docPart>
      <w:docPartPr>
        <w:name w:val="7CF37B0A73B24DD4B15DDD5BF17BEC0E"/>
        <w:category>
          <w:name w:val="Général"/>
          <w:gallery w:val="placeholder"/>
        </w:category>
        <w:types>
          <w:type w:val="bbPlcHdr"/>
        </w:types>
        <w:behaviors>
          <w:behavior w:val="content"/>
        </w:behaviors>
        <w:guid w:val="{700B3F82-86D0-4355-AC39-9B59E8370A37}"/>
      </w:docPartPr>
      <w:docPartBody>
        <w:p w:rsidR="00F36C26" w:rsidRDefault="00B6022B" w:rsidP="00B6022B">
          <w:pPr>
            <w:pStyle w:val="7CF37B0A73B24DD4B15DDD5BF17BEC0E"/>
          </w:pPr>
          <w:r w:rsidRPr="0071347C">
            <w:rPr>
              <w:rStyle w:val="Textedelespacerserv"/>
            </w:rPr>
            <w:t>Choisissez un élément.</w:t>
          </w:r>
        </w:p>
      </w:docPartBody>
    </w:docPart>
    <w:docPart>
      <w:docPartPr>
        <w:name w:val="EBE45FF7E4204C169A22830A38EC78EB"/>
        <w:category>
          <w:name w:val="Général"/>
          <w:gallery w:val="placeholder"/>
        </w:category>
        <w:types>
          <w:type w:val="bbPlcHdr"/>
        </w:types>
        <w:behaviors>
          <w:behavior w:val="content"/>
        </w:behaviors>
        <w:guid w:val="{FAA2572D-6918-4CE0-B771-5B3282CA56D1}"/>
      </w:docPartPr>
      <w:docPartBody>
        <w:p w:rsidR="00F36C26" w:rsidRDefault="00FF4CB3" w:rsidP="00FF4CB3">
          <w:pPr>
            <w:pStyle w:val="EBE45FF7E4204C169A22830A38EC78EB1"/>
          </w:pPr>
          <w:r w:rsidRPr="002E5A4A">
            <w:rPr>
              <w:rFonts w:ascii="Arial Nova Cond" w:hAnsi="Arial Nova Cond"/>
            </w:rPr>
            <w:t>numéro fax ou adresse mail</w:t>
          </w:r>
        </w:p>
      </w:docPartBody>
    </w:docPart>
    <w:docPart>
      <w:docPartPr>
        <w:name w:val="F045A38436C648FA98FBA7B485BD67E1"/>
        <w:category>
          <w:name w:val="Général"/>
          <w:gallery w:val="placeholder"/>
        </w:category>
        <w:types>
          <w:type w:val="bbPlcHdr"/>
        </w:types>
        <w:behaviors>
          <w:behavior w:val="content"/>
        </w:behaviors>
        <w:guid w:val="{304BBE46-1FB4-4904-A2CE-CC28564D3A50}"/>
      </w:docPartPr>
      <w:docPartBody>
        <w:p w:rsidR="00333A70" w:rsidRDefault="009A5656" w:rsidP="009A5656">
          <w:pPr>
            <w:pStyle w:val="F045A38436C648FA98FBA7B485BD67E12"/>
          </w:pPr>
          <w:r w:rsidRPr="0093672E">
            <w:rPr>
              <w:rStyle w:val="Mention"/>
            </w:rPr>
            <w:t>Indiquer le nom exact de votre laboratoire</w:t>
          </w:r>
        </w:p>
      </w:docPartBody>
    </w:docPart>
    <w:docPart>
      <w:docPartPr>
        <w:name w:val="872FFE80140E4B53A2DF11231F9F51AC"/>
        <w:category>
          <w:name w:val="Général"/>
          <w:gallery w:val="placeholder"/>
        </w:category>
        <w:types>
          <w:type w:val="bbPlcHdr"/>
        </w:types>
        <w:behaviors>
          <w:behavior w:val="content"/>
        </w:behaviors>
        <w:guid w:val="{5884A8D9-E6B5-49BB-9051-737476B81768}"/>
      </w:docPartPr>
      <w:docPartBody>
        <w:p w:rsidR="00333A70" w:rsidRDefault="009A5656" w:rsidP="00E23D65">
          <w:pPr>
            <w:pStyle w:val="872FFE80140E4B53A2DF11231F9F51AC9"/>
          </w:pPr>
          <w:r w:rsidRPr="0071448C">
            <w:t>Indiquer le nom exact de votre laboratoire</w:t>
          </w:r>
        </w:p>
      </w:docPartBody>
    </w:docPart>
    <w:docPart>
      <w:docPartPr>
        <w:name w:val="F5877BD2B5D8494ABC3A308520F54225"/>
        <w:category>
          <w:name w:val="Général"/>
          <w:gallery w:val="placeholder"/>
        </w:category>
        <w:types>
          <w:type w:val="bbPlcHdr"/>
        </w:types>
        <w:behaviors>
          <w:behavior w:val="content"/>
        </w:behaviors>
        <w:guid w:val="{E75AC340-6E9E-4F53-8DA7-601A2C19990B}"/>
      </w:docPartPr>
      <w:docPartBody>
        <w:p w:rsidR="00333A70" w:rsidRDefault="009A5656" w:rsidP="00E23D65">
          <w:pPr>
            <w:pStyle w:val="F5877BD2B5D8494ABC3A308520F542259"/>
          </w:pPr>
          <w:r w:rsidRPr="00F54E80">
            <w:t>Indiquer le nom exact de votre laboratoire</w:t>
          </w:r>
        </w:p>
      </w:docPartBody>
    </w:docPart>
    <w:docPart>
      <w:docPartPr>
        <w:name w:val="244C862E8EEC4ED79B62ADA9AA2F5C5B"/>
        <w:category>
          <w:name w:val="Général"/>
          <w:gallery w:val="placeholder"/>
        </w:category>
        <w:types>
          <w:type w:val="bbPlcHdr"/>
        </w:types>
        <w:behaviors>
          <w:behavior w:val="content"/>
        </w:behaviors>
        <w:guid w:val="{EE492DCE-6DEC-4705-8314-FEB682371ECC}"/>
      </w:docPartPr>
      <w:docPartBody>
        <w:p w:rsidR="00333A70" w:rsidRDefault="009A5656" w:rsidP="00293DF1">
          <w:pPr>
            <w:pStyle w:val="244C862E8EEC4ED79B62ADA9AA2F5C5B"/>
          </w:pPr>
          <w:r w:rsidRPr="00F96147">
            <w:t>À compléter si votre laboratoire dispose d’un portail de transparence</w:t>
          </w:r>
        </w:p>
      </w:docPartBody>
    </w:docPart>
    <w:docPart>
      <w:docPartPr>
        <w:name w:val="B97B8B68387342FBB42DFDA26D657DD1"/>
        <w:category>
          <w:name w:val="Général"/>
          <w:gallery w:val="placeholder"/>
        </w:category>
        <w:types>
          <w:type w:val="bbPlcHdr"/>
        </w:types>
        <w:behaviors>
          <w:behavior w:val="content"/>
        </w:behaviors>
        <w:guid w:val="{BC191124-C352-4D17-9B43-2488DBA1BF74}"/>
      </w:docPartPr>
      <w:docPartBody>
        <w:p w:rsidR="00333A70" w:rsidRDefault="009A5656" w:rsidP="00293DF1">
          <w:pPr>
            <w:pStyle w:val="B97B8B68387342FBB42DFDA26D657DD1"/>
          </w:pPr>
          <w:r w:rsidRPr="00F96147">
            <w:t>Indiquer le nom exact de votre laboratoire</w:t>
          </w:r>
        </w:p>
      </w:docPartBody>
    </w:docPart>
    <w:docPart>
      <w:docPartPr>
        <w:name w:val="2CA16C5103184C058875A7575453D58D"/>
        <w:category>
          <w:name w:val="Général"/>
          <w:gallery w:val="placeholder"/>
        </w:category>
        <w:types>
          <w:type w:val="bbPlcHdr"/>
        </w:types>
        <w:behaviors>
          <w:behavior w:val="content"/>
        </w:behaviors>
        <w:guid w:val="{1C8B3E19-7744-4A0B-B821-78E4A5A7832A}"/>
      </w:docPartPr>
      <w:docPartBody>
        <w:p w:rsidR="00333A70" w:rsidRDefault="009A5656" w:rsidP="00293DF1">
          <w:pPr>
            <w:pStyle w:val="2CA16C5103184C058875A7575453D58D1"/>
          </w:pPr>
          <w:r w:rsidRPr="00F96147">
            <w:t>Indiquer le nom exact de votre laboratoire</w:t>
          </w:r>
        </w:p>
      </w:docPartBody>
    </w:docPart>
    <w:docPart>
      <w:docPartPr>
        <w:name w:val="E05BD9A4FFEB434CBEFF47ECAA366924"/>
        <w:category>
          <w:name w:val="Général"/>
          <w:gallery w:val="placeholder"/>
        </w:category>
        <w:types>
          <w:type w:val="bbPlcHdr"/>
        </w:types>
        <w:behaviors>
          <w:behavior w:val="content"/>
        </w:behaviors>
        <w:guid w:val="{898F45D8-64D3-4769-A440-BF84DB165C6A}"/>
      </w:docPartPr>
      <w:docPartBody>
        <w:p w:rsidR="00333A70" w:rsidRDefault="009A5656" w:rsidP="00293DF1">
          <w:pPr>
            <w:pStyle w:val="E05BD9A4FFEB434CBEFF47ECAA3669241"/>
          </w:pPr>
          <w:r w:rsidRPr="00F96147">
            <w:t>[à préciser]</w:t>
          </w:r>
        </w:p>
      </w:docPartBody>
    </w:docPart>
    <w:docPart>
      <w:docPartPr>
        <w:name w:val="BBBB53E8B8ED4D5B880BE299083478D5"/>
        <w:category>
          <w:name w:val="Général"/>
          <w:gallery w:val="placeholder"/>
        </w:category>
        <w:types>
          <w:type w:val="bbPlcHdr"/>
        </w:types>
        <w:behaviors>
          <w:behavior w:val="content"/>
        </w:behaviors>
        <w:guid w:val="{79325F32-58A5-4D26-8F84-9CD4B419C3DD}"/>
      </w:docPartPr>
      <w:docPartBody>
        <w:p w:rsidR="00333A70" w:rsidRDefault="00596349" w:rsidP="00596349">
          <w:pPr>
            <w:pStyle w:val="BBBB53E8B8ED4D5B880BE299083478D5"/>
          </w:pPr>
          <w:r w:rsidRPr="00435915">
            <w:rPr>
              <w:rStyle w:val="Mention"/>
            </w:rPr>
            <w:t>Choisissez un élément.</w:t>
          </w:r>
        </w:p>
      </w:docPartBody>
    </w:docPart>
    <w:docPart>
      <w:docPartPr>
        <w:name w:val="F7E81C32DFBD436EB7DD361852073F5D"/>
        <w:category>
          <w:name w:val="Général"/>
          <w:gallery w:val="placeholder"/>
        </w:category>
        <w:types>
          <w:type w:val="bbPlcHdr"/>
        </w:types>
        <w:behaviors>
          <w:behavior w:val="content"/>
        </w:behaviors>
        <w:guid w:val="{7834BBD3-83D8-4BE8-9CD1-C705428BB834}"/>
      </w:docPartPr>
      <w:docPartBody>
        <w:p w:rsidR="00333A70" w:rsidRDefault="009A5656" w:rsidP="009A5656">
          <w:pPr>
            <w:pStyle w:val="F7E81C32DFBD436EB7DD361852073F5D2"/>
          </w:pPr>
          <w:r w:rsidRPr="00F96147">
            <w:rPr>
              <w:rFonts w:eastAsiaTheme="majorEastAsia" w:cs="Arial"/>
              <w:bCs/>
              <w:color w:val="000000" w:themeColor="text1"/>
            </w:rPr>
            <w:t>Indiquer le nom exact de votre laboratoire</w:t>
          </w:r>
        </w:p>
      </w:docPartBody>
    </w:docPart>
    <w:docPart>
      <w:docPartPr>
        <w:name w:val="EC98E759647C4344BD8B686C91243B43"/>
        <w:category>
          <w:name w:val="Général"/>
          <w:gallery w:val="placeholder"/>
        </w:category>
        <w:types>
          <w:type w:val="bbPlcHdr"/>
        </w:types>
        <w:behaviors>
          <w:behavior w:val="content"/>
        </w:behaviors>
        <w:guid w:val="{B01F36F5-584B-414A-9247-A0DE4579BE0D}"/>
      </w:docPartPr>
      <w:docPartBody>
        <w:p w:rsidR="00333A70" w:rsidRDefault="009A5656" w:rsidP="00293DF1">
          <w:pPr>
            <w:pStyle w:val="EC98E759647C4344BD8B686C91243B431"/>
          </w:pPr>
          <w:r w:rsidRPr="00F96147">
            <w:t>Indiquer la durée de conservation en nombre d’années</w:t>
          </w:r>
        </w:p>
      </w:docPartBody>
    </w:docPart>
    <w:docPart>
      <w:docPartPr>
        <w:name w:val="0C408082839648C8913EE07C18C5D082"/>
        <w:category>
          <w:name w:val="Général"/>
          <w:gallery w:val="placeholder"/>
        </w:category>
        <w:types>
          <w:type w:val="bbPlcHdr"/>
        </w:types>
        <w:behaviors>
          <w:behavior w:val="content"/>
        </w:behaviors>
        <w:guid w:val="{7E3A818C-52B2-4561-81F0-5148C40BDBED}"/>
      </w:docPartPr>
      <w:docPartBody>
        <w:p w:rsidR="00333A70" w:rsidRDefault="009A5656" w:rsidP="00293DF1">
          <w:pPr>
            <w:pStyle w:val="0C408082839648C8913EE07C18C5D0821"/>
          </w:pPr>
          <w:r w:rsidRPr="00F96147">
            <w:t>Indiquer la durée de conservation en nombre d’années</w:t>
          </w:r>
        </w:p>
      </w:docPartBody>
    </w:docPart>
    <w:docPart>
      <w:docPartPr>
        <w:name w:val="208F63536D0144EB9AEA44B389C657DB"/>
        <w:category>
          <w:name w:val="Général"/>
          <w:gallery w:val="placeholder"/>
        </w:category>
        <w:types>
          <w:type w:val="bbPlcHdr"/>
        </w:types>
        <w:behaviors>
          <w:behavior w:val="content"/>
        </w:behaviors>
        <w:guid w:val="{24EB1265-A62C-47F9-88EE-64A431B61A65}"/>
      </w:docPartPr>
      <w:docPartBody>
        <w:p w:rsidR="00333A70" w:rsidRDefault="009A5656" w:rsidP="00293DF1">
          <w:pPr>
            <w:pStyle w:val="208F63536D0144EB9AEA44B389C657DB1"/>
          </w:pPr>
          <w:r w:rsidRPr="00F96147">
            <w:t>[à préciser]</w:t>
          </w:r>
        </w:p>
      </w:docPartBody>
    </w:docPart>
    <w:docPart>
      <w:docPartPr>
        <w:name w:val="1411EC329D4D4F5C88EA8FBB99E1FB2B"/>
        <w:category>
          <w:name w:val="Général"/>
          <w:gallery w:val="placeholder"/>
        </w:category>
        <w:types>
          <w:type w:val="bbPlcHdr"/>
        </w:types>
        <w:behaviors>
          <w:behavior w:val="content"/>
        </w:behaviors>
        <w:guid w:val="{E89413D7-D193-4ECD-9BB1-F2A6DDA63178}"/>
      </w:docPartPr>
      <w:docPartBody>
        <w:p w:rsidR="00333A70" w:rsidRDefault="009A5656" w:rsidP="00293DF1">
          <w:pPr>
            <w:pStyle w:val="1411EC329D4D4F5C88EA8FBB99E1FB2B13"/>
          </w:pPr>
          <w:r w:rsidRPr="00422ED0">
            <w:rPr>
              <w:color w:val="808080" w:themeColor="background1" w:themeShade="80"/>
            </w:rPr>
            <w:t>Indiquer le nom exact de votre laboratoire</w:t>
          </w:r>
        </w:p>
      </w:docPartBody>
    </w:docPart>
    <w:docPart>
      <w:docPartPr>
        <w:name w:val="BA326C79B844488897749A1AB2C8742E"/>
        <w:category>
          <w:name w:val="Général"/>
          <w:gallery w:val="placeholder"/>
        </w:category>
        <w:types>
          <w:type w:val="bbPlcHdr"/>
        </w:types>
        <w:behaviors>
          <w:behavior w:val="content"/>
        </w:behaviors>
        <w:guid w:val="{AAC93D0D-5887-4F94-9EE0-8E0FC6233CFE}"/>
      </w:docPartPr>
      <w:docPartBody>
        <w:p w:rsidR="00333A70" w:rsidRDefault="009A5656" w:rsidP="00293DF1">
          <w:pPr>
            <w:pStyle w:val="BA326C79B844488897749A1AB2C8742E1"/>
          </w:pPr>
          <w:r w:rsidRPr="003A7A65">
            <w:t>Indiquer le nom exact de votre laboratoire</w:t>
          </w:r>
        </w:p>
      </w:docPartBody>
    </w:docPart>
    <w:docPart>
      <w:docPartPr>
        <w:name w:val="EFC09E99807B4921A6108859A05FC031"/>
        <w:category>
          <w:name w:val="Général"/>
          <w:gallery w:val="placeholder"/>
        </w:category>
        <w:types>
          <w:type w:val="bbPlcHdr"/>
        </w:types>
        <w:behaviors>
          <w:behavior w:val="content"/>
        </w:behaviors>
        <w:guid w:val="{44B2954E-84B0-4D86-A178-085E10FEA711}"/>
      </w:docPartPr>
      <w:docPartBody>
        <w:p w:rsidR="00333A70" w:rsidRDefault="009A5656" w:rsidP="00293DF1">
          <w:pPr>
            <w:pStyle w:val="EFC09E99807B4921A6108859A05FC0311"/>
          </w:pPr>
          <w:r w:rsidRPr="003A7A65">
            <w:t>Indiquer le nom exact de votre laboratoire</w:t>
          </w:r>
        </w:p>
      </w:docPartBody>
    </w:docPart>
    <w:docPart>
      <w:docPartPr>
        <w:name w:val="5AD6524F2A4C47668982C80241F1B30A"/>
        <w:category>
          <w:name w:val="Général"/>
          <w:gallery w:val="placeholder"/>
        </w:category>
        <w:types>
          <w:type w:val="bbPlcHdr"/>
        </w:types>
        <w:behaviors>
          <w:behavior w:val="content"/>
        </w:behaviors>
        <w:guid w:val="{7E8547D7-AF17-4D28-9B69-9B2BF0C4DCF5}"/>
      </w:docPartPr>
      <w:docPartBody>
        <w:p w:rsidR="00333A70" w:rsidRDefault="00596349" w:rsidP="00596349">
          <w:pPr>
            <w:pStyle w:val="5AD6524F2A4C47668982C80241F1B30A"/>
          </w:pPr>
          <w:r w:rsidRPr="00435915">
            <w:rPr>
              <w:rStyle w:val="Mention"/>
            </w:rPr>
            <w:t>Choisissez un élément.</w:t>
          </w:r>
        </w:p>
      </w:docPartBody>
    </w:docPart>
    <w:docPart>
      <w:docPartPr>
        <w:name w:val="43EB542D038E49228ACBF59AC3719FD5"/>
        <w:category>
          <w:name w:val="Général"/>
          <w:gallery w:val="placeholder"/>
        </w:category>
        <w:types>
          <w:type w:val="bbPlcHdr"/>
        </w:types>
        <w:behaviors>
          <w:behavior w:val="content"/>
        </w:behaviors>
        <w:guid w:val="{1005E378-E5C8-4572-930E-9837E7003C21}"/>
      </w:docPartPr>
      <w:docPartBody>
        <w:p w:rsidR="00333A70" w:rsidRDefault="009A5656" w:rsidP="00293DF1">
          <w:pPr>
            <w:pStyle w:val="43EB542D038E49228ACBF59AC3719FD51"/>
          </w:pPr>
          <w:r w:rsidRPr="007D132F">
            <w:t>Indiquer la durée de conservation en nombre d’années</w:t>
          </w:r>
        </w:p>
      </w:docPartBody>
    </w:docPart>
    <w:docPart>
      <w:docPartPr>
        <w:name w:val="CFAF26ED3844462C9FD40F08428EA171"/>
        <w:category>
          <w:name w:val="Général"/>
          <w:gallery w:val="placeholder"/>
        </w:category>
        <w:types>
          <w:type w:val="bbPlcHdr"/>
        </w:types>
        <w:behaviors>
          <w:behavior w:val="content"/>
        </w:behaviors>
        <w:guid w:val="{45733B33-07CE-4CE8-93ED-5D0C60D4DBC2}"/>
      </w:docPartPr>
      <w:docPartBody>
        <w:p w:rsidR="00333A70" w:rsidRDefault="009A5656" w:rsidP="00293DF1">
          <w:pPr>
            <w:pStyle w:val="CFAF26ED3844462C9FD40F08428EA1711"/>
          </w:pPr>
          <w:r w:rsidRPr="007D132F">
            <w:t>Indiquer la durée de conservation en nombre d’années</w:t>
          </w:r>
        </w:p>
      </w:docPartBody>
    </w:docPart>
    <w:docPart>
      <w:docPartPr>
        <w:name w:val="5831FB4D2F8340B4B2B83D8F95F34653"/>
        <w:category>
          <w:name w:val="Général"/>
          <w:gallery w:val="placeholder"/>
        </w:category>
        <w:types>
          <w:type w:val="bbPlcHdr"/>
        </w:types>
        <w:behaviors>
          <w:behavior w:val="content"/>
        </w:behaviors>
        <w:guid w:val="{829D6916-91DF-4655-92C5-9DCB35B76054}"/>
      </w:docPartPr>
      <w:docPartBody>
        <w:p w:rsidR="00333A70" w:rsidRDefault="009A5656" w:rsidP="00293DF1">
          <w:pPr>
            <w:pStyle w:val="5831FB4D2F8340B4B2B83D8F95F346531"/>
          </w:pPr>
          <w:r w:rsidRPr="007D132F">
            <w:t>[à préciser]</w:t>
          </w:r>
        </w:p>
      </w:docPartBody>
    </w:docPart>
    <w:docPart>
      <w:docPartPr>
        <w:name w:val="00116AFD62C242B88A8E7B7082CB94FD"/>
        <w:category>
          <w:name w:val="Général"/>
          <w:gallery w:val="placeholder"/>
        </w:category>
        <w:types>
          <w:type w:val="bbPlcHdr"/>
        </w:types>
        <w:behaviors>
          <w:behavior w:val="content"/>
        </w:behaviors>
        <w:guid w:val="{73708838-90F4-407D-BDD0-545C4CB20963}"/>
      </w:docPartPr>
      <w:docPartBody>
        <w:p w:rsidR="00333A70" w:rsidRDefault="009A5656">
          <w:r>
            <w:t>Nom du médicament (DCI)</w:t>
          </w:r>
        </w:p>
      </w:docPartBody>
    </w:docPart>
    <w:docPart>
      <w:docPartPr>
        <w:name w:val="C602DB0A66F54DB68628F072FF32D0DF"/>
        <w:category>
          <w:name w:val="Général"/>
          <w:gallery w:val="placeholder"/>
        </w:category>
        <w:types>
          <w:type w:val="bbPlcHdr"/>
        </w:types>
        <w:behaviors>
          <w:behavior w:val="content"/>
        </w:behaviors>
        <w:guid w:val="{619CD851-2DC2-4655-BEA6-E5246BB9BF2F}"/>
      </w:docPartPr>
      <w:docPartBody>
        <w:p w:rsidR="00157F51" w:rsidRDefault="009A5656" w:rsidP="009A5656">
          <w:pPr>
            <w:pStyle w:val="C602DB0A66F54DB68628F072FF32D0DF2"/>
          </w:pPr>
          <w:r w:rsidRPr="0071347C">
            <w:rPr>
              <w:rStyle w:val="Textedelespacerserv"/>
            </w:rPr>
            <w:t>Choisissez un élément.</w:t>
          </w:r>
        </w:p>
      </w:docPartBody>
    </w:docPart>
    <w:docPart>
      <w:docPartPr>
        <w:name w:val="5388136D025544DEBBBBF8211AE16791"/>
        <w:category>
          <w:name w:val="Général"/>
          <w:gallery w:val="placeholder"/>
        </w:category>
        <w:types>
          <w:type w:val="bbPlcHdr"/>
        </w:types>
        <w:behaviors>
          <w:behavior w:val="content"/>
        </w:behaviors>
        <w:guid w:val="{489060E5-C85A-4D5A-91C8-9203F7CAD3D8}"/>
      </w:docPartPr>
      <w:docPartBody>
        <w:p w:rsidR="001F40AF" w:rsidRDefault="009A5656" w:rsidP="009A5656">
          <w:pPr>
            <w:pStyle w:val="5388136D025544DEBBBBF8211AE167912"/>
          </w:pPr>
          <w:r>
            <w:rPr>
              <w:rStyle w:val="Textedelespacerserv"/>
            </w:rPr>
            <w:t>pour les accès précoces pré-AMM uniquement</w:t>
          </w:r>
        </w:p>
      </w:docPartBody>
    </w:docPart>
    <w:docPart>
      <w:docPartPr>
        <w:name w:val="92204CFE341245599CA46F6372C0CDB7"/>
        <w:category>
          <w:name w:val="Général"/>
          <w:gallery w:val="placeholder"/>
        </w:category>
        <w:types>
          <w:type w:val="bbPlcHdr"/>
        </w:types>
        <w:behaviors>
          <w:behavior w:val="content"/>
        </w:behaviors>
        <w:guid w:val="{C656CCF9-D58F-4500-A8B9-1F56055FB622}"/>
      </w:docPartPr>
      <w:docPartBody>
        <w:p w:rsidR="009A5656" w:rsidRDefault="009A5656" w:rsidP="00293DF1">
          <w:pPr>
            <w:pStyle w:val="92204CFE341245599CA46F6372C0CDB7"/>
          </w:pPr>
          <w:r>
            <w:t>indiquer le nom exact du laboratoire</w:t>
          </w:r>
        </w:p>
      </w:docPartBody>
    </w:docPart>
    <w:docPart>
      <w:docPartPr>
        <w:name w:val="AC6545E8BE5F431388222ADA5C741658"/>
        <w:category>
          <w:name w:val="Général"/>
          <w:gallery w:val="placeholder"/>
        </w:category>
        <w:types>
          <w:type w:val="bbPlcHdr"/>
        </w:types>
        <w:behaviors>
          <w:behavior w:val="content"/>
        </w:behaviors>
        <w:guid w:val="{D51D9747-DEB4-4EF9-B30C-C051EB802C2E}"/>
      </w:docPartPr>
      <w:docPartBody>
        <w:p w:rsidR="009A5656" w:rsidRDefault="009A5656" w:rsidP="009A5656">
          <w:pPr>
            <w:pStyle w:val="AC6545E8BE5F431388222ADA5C7416582"/>
          </w:pPr>
          <w:r w:rsidRPr="0003100E">
            <w:rPr>
              <w:rFonts w:eastAsiaTheme="majorEastAsia" w:cs="Arial"/>
              <w:bCs/>
              <w:color w:val="000000" w:themeColor="text1"/>
            </w:rPr>
            <w:t>indiquer le nom exact du laboratoire</w:t>
          </w:r>
        </w:p>
      </w:docPartBody>
    </w:docPart>
    <w:docPart>
      <w:docPartPr>
        <w:name w:val="2477835DA47E45619DD1801B9CC5BD15"/>
        <w:category>
          <w:name w:val="Général"/>
          <w:gallery w:val="placeholder"/>
        </w:category>
        <w:types>
          <w:type w:val="bbPlcHdr"/>
        </w:types>
        <w:behaviors>
          <w:behavior w:val="content"/>
        </w:behaviors>
        <w:guid w:val="{A4EB9A25-8AB1-4F06-A035-F7E0F82C9A1F}"/>
      </w:docPartPr>
      <w:docPartBody>
        <w:p w:rsidR="009A5656" w:rsidRDefault="009A5656" w:rsidP="00293DF1">
          <w:pPr>
            <w:pStyle w:val="2477835DA47E45619DD1801B9CC5BD15"/>
          </w:pPr>
          <w:r>
            <w:t>indiquer le nom exact du laboratoire</w:t>
          </w:r>
        </w:p>
      </w:docPartBody>
    </w:docPart>
    <w:docPart>
      <w:docPartPr>
        <w:name w:val="0CD88B15706C4B46B56433C57D6C91B1"/>
        <w:category>
          <w:name w:val="Général"/>
          <w:gallery w:val="placeholder"/>
        </w:category>
        <w:types>
          <w:type w:val="bbPlcHdr"/>
        </w:types>
        <w:behaviors>
          <w:behavior w:val="content"/>
        </w:behaviors>
        <w:guid w:val="{A53D8ACF-F42C-417B-BECC-F0084308A1E0}"/>
      </w:docPartPr>
      <w:docPartBody>
        <w:p w:rsidR="009A5656" w:rsidRDefault="009A5656" w:rsidP="00293DF1">
          <w:pPr>
            <w:pStyle w:val="0CD88B15706C4B46B56433C57D6C91B1"/>
          </w:pPr>
          <w:r>
            <w:t>indiquer le nom exact du laboratoire</w:t>
          </w:r>
        </w:p>
      </w:docPartBody>
    </w:docPart>
    <w:docPart>
      <w:docPartPr>
        <w:name w:val="8F36982E56A645CB9D1989CCA204E8D4"/>
        <w:category>
          <w:name w:val="Général"/>
          <w:gallery w:val="placeholder"/>
        </w:category>
        <w:types>
          <w:type w:val="bbPlcHdr"/>
        </w:types>
        <w:behaviors>
          <w:behavior w:val="content"/>
        </w:behaviors>
        <w:guid w:val="{AF168517-FF72-4BF4-8A29-389DDA8979DA}"/>
      </w:docPartPr>
      <w:docPartBody>
        <w:p w:rsidR="009A5656" w:rsidRDefault="009A5656" w:rsidP="00293DF1">
          <w:pPr>
            <w:pStyle w:val="8F36982E56A645CB9D1989CCA204E8D4"/>
          </w:pPr>
          <w:r>
            <w:t>indiquer le nom exact du laboratoire</w:t>
          </w:r>
        </w:p>
      </w:docPartBody>
    </w:docPart>
    <w:docPart>
      <w:docPartPr>
        <w:name w:val="C16F587FCADD46A5982695EDA4D8A50E"/>
        <w:category>
          <w:name w:val="Général"/>
          <w:gallery w:val="placeholder"/>
        </w:category>
        <w:types>
          <w:type w:val="bbPlcHdr"/>
        </w:types>
        <w:behaviors>
          <w:behavior w:val="content"/>
        </w:behaviors>
        <w:guid w:val="{8CCA485E-E705-453D-A7CD-CDF382368005}"/>
      </w:docPartPr>
      <w:docPartBody>
        <w:p w:rsidR="009A5656" w:rsidRDefault="009A5656" w:rsidP="00293DF1">
          <w:pPr>
            <w:pStyle w:val="C16F587FCADD46A5982695EDA4D8A50E"/>
          </w:pPr>
          <w:r>
            <w:t>indiquer le nom exact du laboratoire</w:t>
          </w:r>
        </w:p>
      </w:docPartBody>
    </w:docPart>
    <w:docPart>
      <w:docPartPr>
        <w:name w:val="1B232B763900490D8D9D9CA74BDEFBA1"/>
        <w:category>
          <w:name w:val="Général"/>
          <w:gallery w:val="placeholder"/>
        </w:category>
        <w:types>
          <w:type w:val="bbPlcHdr"/>
        </w:types>
        <w:behaviors>
          <w:behavior w:val="content"/>
        </w:behaviors>
        <w:guid w:val="{38ACA15D-048E-49EF-BE5B-78652B4C14FB}"/>
      </w:docPartPr>
      <w:docPartBody>
        <w:p w:rsidR="009A5656" w:rsidRDefault="009A5656" w:rsidP="00293DF1">
          <w:pPr>
            <w:pStyle w:val="1B232B763900490D8D9D9CA74BDEFBA1"/>
          </w:pPr>
          <w:r>
            <w:t>indiquer le nom exact du laboratoire</w:t>
          </w:r>
        </w:p>
      </w:docPartBody>
    </w:docPart>
    <w:docPart>
      <w:docPartPr>
        <w:name w:val="096B0688A423471DB1C9F3FB75A1C1CF"/>
        <w:category>
          <w:name w:val="Général"/>
          <w:gallery w:val="placeholder"/>
        </w:category>
        <w:types>
          <w:type w:val="bbPlcHdr"/>
        </w:types>
        <w:behaviors>
          <w:behavior w:val="content"/>
        </w:behaviors>
        <w:guid w:val="{1EA04B71-84C9-47A3-83D8-0B8AD72EF7E5}"/>
      </w:docPartPr>
      <w:docPartBody>
        <w:p w:rsidR="009A5656" w:rsidRDefault="009A5656" w:rsidP="00293DF1">
          <w:pPr>
            <w:pStyle w:val="096B0688A423471DB1C9F3FB75A1C1CF"/>
          </w:pPr>
          <w:r>
            <w:t>à préciser</w:t>
          </w:r>
        </w:p>
      </w:docPartBody>
    </w:docPart>
    <w:docPart>
      <w:docPartPr>
        <w:name w:val="F1AAB0DD460D4002866FAC81DA14BAE1"/>
        <w:category>
          <w:name w:val="Général"/>
          <w:gallery w:val="placeholder"/>
        </w:category>
        <w:types>
          <w:type w:val="bbPlcHdr"/>
        </w:types>
        <w:behaviors>
          <w:behavior w:val="content"/>
        </w:behaviors>
        <w:guid w:val="{DB5C54B4-F08F-483A-9A61-A74D07F8F784}"/>
      </w:docPartPr>
      <w:docPartBody>
        <w:p w:rsidR="009A5656" w:rsidRDefault="009A5656" w:rsidP="00293DF1">
          <w:pPr>
            <w:pStyle w:val="F1AAB0DD460D4002866FAC81DA14BAE1"/>
          </w:pPr>
          <w:r>
            <w:t>à préciser</w:t>
          </w:r>
        </w:p>
      </w:docPartBody>
    </w:docPart>
    <w:docPart>
      <w:docPartPr>
        <w:name w:val="2B7004A6F6104599A85713AE9F9041B1"/>
        <w:category>
          <w:name w:val="Général"/>
          <w:gallery w:val="placeholder"/>
        </w:category>
        <w:types>
          <w:type w:val="bbPlcHdr"/>
        </w:types>
        <w:behaviors>
          <w:behavior w:val="content"/>
        </w:behaviors>
        <w:guid w:val="{477C9350-2CFF-49EA-A9D4-B11CC65B489A}"/>
      </w:docPartPr>
      <w:docPartBody>
        <w:p w:rsidR="009A5656" w:rsidRDefault="009A5656" w:rsidP="009A5656">
          <w:pPr>
            <w:pStyle w:val="2B7004A6F6104599A85713AE9F9041B12"/>
          </w:pPr>
          <w:r w:rsidRPr="007D132F">
            <w:rPr>
              <w:rFonts w:eastAsiaTheme="majorEastAsia" w:cs="Arial"/>
              <w:bCs/>
              <w:color w:val="000000" w:themeColor="text1"/>
            </w:rPr>
            <w:t>Insérer la durée de conservation en nombre d’années</w:t>
          </w:r>
        </w:p>
      </w:docPartBody>
    </w:docPart>
    <w:docPart>
      <w:docPartPr>
        <w:name w:val="7E860A4092074E62A7DF95DB1AFC7423"/>
        <w:category>
          <w:name w:val="Général"/>
          <w:gallery w:val="placeholder"/>
        </w:category>
        <w:types>
          <w:type w:val="bbPlcHdr"/>
        </w:types>
        <w:behaviors>
          <w:behavior w:val="content"/>
        </w:behaviors>
        <w:guid w:val="{25073E52-FF03-486D-BA04-A52D852AB7AA}"/>
      </w:docPartPr>
      <w:docPartBody>
        <w:p w:rsidR="009A5656" w:rsidRDefault="009A5656" w:rsidP="009A5656">
          <w:pPr>
            <w:pStyle w:val="7E860A4092074E62A7DF95DB1AFC74232"/>
          </w:pPr>
          <w:r w:rsidRPr="00F96147">
            <w:rPr>
              <w:rFonts w:eastAsiaTheme="majorEastAsia" w:cs="Arial"/>
              <w:bCs/>
              <w:color w:val="000000" w:themeColor="text1"/>
            </w:rPr>
            <w:t>Indiquer le nom exact de votre laboratoire</w:t>
          </w:r>
        </w:p>
      </w:docPartBody>
    </w:docPart>
    <w:docPart>
      <w:docPartPr>
        <w:name w:val="4D35BD21264A4D949BD9DE85B75B18D5"/>
        <w:category>
          <w:name w:val="Général"/>
          <w:gallery w:val="placeholder"/>
        </w:category>
        <w:types>
          <w:type w:val="bbPlcHdr"/>
        </w:types>
        <w:behaviors>
          <w:behavior w:val="content"/>
        </w:behaviors>
        <w:guid w:val="{E9B40FEC-625A-46DB-849E-0EF214099699}"/>
      </w:docPartPr>
      <w:docPartBody>
        <w:p w:rsidR="009A5656" w:rsidRDefault="009A5656" w:rsidP="00293DF1">
          <w:pPr>
            <w:pStyle w:val="4D35BD21264A4D949BD9DE85B75B18D5"/>
          </w:pPr>
          <w:r>
            <w:t>Nom du médicament (DCI)</w:t>
          </w:r>
        </w:p>
      </w:docPartBody>
    </w:docPart>
    <w:docPart>
      <w:docPartPr>
        <w:name w:val="9897F2B545B443C58D54FDA349CA19D9"/>
        <w:category>
          <w:name w:val="Général"/>
          <w:gallery w:val="placeholder"/>
        </w:category>
        <w:types>
          <w:type w:val="bbPlcHdr"/>
        </w:types>
        <w:behaviors>
          <w:behavior w:val="content"/>
        </w:behaviors>
        <w:guid w:val="{F604DF89-7F7A-427B-B5A7-DC37EF6FA2B0}"/>
      </w:docPartPr>
      <w:docPartBody>
        <w:p w:rsidR="009A5656" w:rsidRDefault="009A5656" w:rsidP="00293DF1">
          <w:pPr>
            <w:pStyle w:val="9897F2B545B443C58D54FDA349CA19D9"/>
          </w:pPr>
          <w:r>
            <w:t>Nom du médicament (DCI)</w:t>
          </w:r>
        </w:p>
      </w:docPartBody>
    </w:docPart>
    <w:docPart>
      <w:docPartPr>
        <w:name w:val="61AE8CD1799E4CF9B4B77EA47479D2AC"/>
        <w:category>
          <w:name w:val="Général"/>
          <w:gallery w:val="placeholder"/>
        </w:category>
        <w:types>
          <w:type w:val="bbPlcHdr"/>
        </w:types>
        <w:behaviors>
          <w:behavior w:val="content"/>
        </w:behaviors>
        <w:guid w:val="{88C15989-06B5-44C3-B12D-201855622A91}"/>
      </w:docPartPr>
      <w:docPartBody>
        <w:p w:rsidR="009A5656" w:rsidRDefault="009A5656" w:rsidP="00293DF1">
          <w:pPr>
            <w:pStyle w:val="61AE8CD1799E4CF9B4B77EA47479D2AC"/>
          </w:pPr>
          <w:r>
            <w:t>Nom du médicament (DCI)</w:t>
          </w:r>
        </w:p>
      </w:docPartBody>
    </w:docPart>
    <w:docPart>
      <w:docPartPr>
        <w:name w:val="EE589891390544BCB720C7052A7A4486"/>
        <w:category>
          <w:name w:val="Général"/>
          <w:gallery w:val="placeholder"/>
        </w:category>
        <w:types>
          <w:type w:val="bbPlcHdr"/>
        </w:types>
        <w:behaviors>
          <w:behavior w:val="content"/>
        </w:behaviors>
        <w:guid w:val="{703C0035-131E-4660-AF1D-E9FA07A08309}"/>
      </w:docPartPr>
      <w:docPartBody>
        <w:p w:rsidR="00424ED8" w:rsidRDefault="009A5656" w:rsidP="009A5656">
          <w:pPr>
            <w:pStyle w:val="EE589891390544BCB720C7052A7A4486"/>
          </w:pPr>
          <w:r>
            <w:t>Nom du médicament (DCI)</w:t>
          </w:r>
        </w:p>
      </w:docPartBody>
    </w:docPart>
    <w:docPart>
      <w:docPartPr>
        <w:name w:val="B2040B305EAB4326B6C805B1CAC21D3E"/>
        <w:category>
          <w:name w:val="Général"/>
          <w:gallery w:val="placeholder"/>
        </w:category>
        <w:types>
          <w:type w:val="bbPlcHdr"/>
        </w:types>
        <w:behaviors>
          <w:behavior w:val="content"/>
        </w:behaviors>
        <w:guid w:val="{A84EF61D-172D-499A-8756-A13C66DF9646}"/>
      </w:docPartPr>
      <w:docPartBody>
        <w:p w:rsidR="00424ED8" w:rsidRDefault="009A5656" w:rsidP="009A5656">
          <w:pPr>
            <w:pStyle w:val="B2040B305EAB4326B6C805B1CAC21D3E"/>
          </w:pPr>
          <w:r>
            <w:t>Nom du médicament (DCI)</w:t>
          </w:r>
        </w:p>
      </w:docPartBody>
    </w:docPart>
    <w:docPart>
      <w:docPartPr>
        <w:name w:val="4AD3D34050874843A7AD6E1AA5CFAA63"/>
        <w:category>
          <w:name w:val="Général"/>
          <w:gallery w:val="placeholder"/>
        </w:category>
        <w:types>
          <w:type w:val="bbPlcHdr"/>
        </w:types>
        <w:behaviors>
          <w:behavior w:val="content"/>
        </w:behaviors>
        <w:guid w:val="{07F7C97B-BA35-4D6E-88B1-6470AA716C84}"/>
      </w:docPartPr>
      <w:docPartBody>
        <w:p w:rsidR="00750A3C" w:rsidRDefault="00750A3C" w:rsidP="00750A3C">
          <w:pPr>
            <w:pStyle w:val="4AD3D34050874843A7AD6E1AA5CFAA63"/>
          </w:pPr>
          <w:r w:rsidRPr="00F40EE8">
            <w:rPr>
              <w:rStyle w:val="Mention1"/>
            </w:rPr>
            <w:t>Si la DCI n’est pas disponible, renseigner la dénomination provisoire du médicament</w:t>
          </w:r>
        </w:p>
      </w:docPartBody>
    </w:docPart>
    <w:docPart>
      <w:docPartPr>
        <w:name w:val="D8E18E7837684AFAA06BAB8FA029D516"/>
        <w:category>
          <w:name w:val="Général"/>
          <w:gallery w:val="placeholder"/>
        </w:category>
        <w:types>
          <w:type w:val="bbPlcHdr"/>
        </w:types>
        <w:behaviors>
          <w:behavior w:val="content"/>
        </w:behaviors>
        <w:guid w:val="{3C1D2E17-516A-4DA6-A105-366C7198AA18}"/>
      </w:docPartPr>
      <w:docPartBody>
        <w:p w:rsidR="00750A3C" w:rsidRDefault="00750A3C" w:rsidP="00750A3C">
          <w:pPr>
            <w:pStyle w:val="D8E18E7837684AFAA06BAB8FA029D516"/>
          </w:pPr>
          <w:r w:rsidRPr="00221D5C">
            <w:rPr>
              <w:rStyle w:val="Mention1"/>
            </w:rPr>
            <w:t>Nom de l’entité </w:t>
          </w:r>
        </w:p>
      </w:docPartBody>
    </w:docPart>
    <w:docPart>
      <w:docPartPr>
        <w:name w:val="56A5140502D44C0D88F30DDE173B453B"/>
        <w:category>
          <w:name w:val="Général"/>
          <w:gallery w:val="placeholder"/>
        </w:category>
        <w:types>
          <w:type w:val="bbPlcHdr"/>
        </w:types>
        <w:behaviors>
          <w:behavior w:val="content"/>
        </w:behaviors>
        <w:guid w:val="{6554F34B-84DC-4857-8CAA-FC9BF4BECA49}"/>
      </w:docPartPr>
      <w:docPartBody>
        <w:p w:rsidR="00750A3C" w:rsidRDefault="00750A3C" w:rsidP="00750A3C">
          <w:pPr>
            <w:pStyle w:val="56A5140502D44C0D88F30DDE173B453B"/>
          </w:pPr>
          <w:r w:rsidRPr="00C07D8E">
            <w:rPr>
              <w:rStyle w:val="Mention1"/>
            </w:rPr>
            <w:t>xxx@domaine.com</w:t>
          </w:r>
        </w:p>
      </w:docPartBody>
    </w:docPart>
    <w:docPart>
      <w:docPartPr>
        <w:name w:val="37726D6912B44197A466829A9B8716C5"/>
        <w:category>
          <w:name w:val="Général"/>
          <w:gallery w:val="placeholder"/>
        </w:category>
        <w:types>
          <w:type w:val="bbPlcHdr"/>
        </w:types>
        <w:behaviors>
          <w:behavior w:val="content"/>
        </w:behaviors>
        <w:guid w:val="{BCB54DEB-A62A-4216-A251-0E1A2C7D1342}"/>
      </w:docPartPr>
      <w:docPartBody>
        <w:p w:rsidR="00750A3C" w:rsidRDefault="00750A3C" w:rsidP="00750A3C">
          <w:pPr>
            <w:pStyle w:val="37726D6912B44197A466829A9B8716C5"/>
          </w:pPr>
          <w:r w:rsidRPr="00221D5C">
            <w:rPr>
              <w:rStyle w:val="Mention1"/>
              <w:lang w:val="de-DE"/>
            </w:rPr>
            <w:t>https://www</w:t>
          </w:r>
          <w:r w:rsidRPr="00221D5C">
            <w:rPr>
              <w:rFonts w:ascii="Arial Nova Cond" w:hAnsi="Arial Nova Cond"/>
            </w:rPr>
            <w:t>.</w:t>
          </w:r>
          <w:r w:rsidRPr="00221D5C">
            <w:rPr>
              <w:rStyle w:val="Mention1"/>
              <w:lang w:val="de-DE"/>
            </w:rPr>
            <w:t>domaine.com</w:t>
          </w:r>
        </w:p>
      </w:docPartBody>
    </w:docPart>
    <w:docPart>
      <w:docPartPr>
        <w:name w:val="01F1616C7609408997A36ACDC09149F7"/>
        <w:category>
          <w:name w:val="Général"/>
          <w:gallery w:val="placeholder"/>
        </w:category>
        <w:types>
          <w:type w:val="bbPlcHdr"/>
        </w:types>
        <w:behaviors>
          <w:behavior w:val="content"/>
        </w:behaviors>
        <w:guid w:val="{A089D661-0F05-47AD-A633-C490914D705C}"/>
      </w:docPartPr>
      <w:docPartBody>
        <w:p w:rsidR="00750A3C" w:rsidRDefault="00750A3C" w:rsidP="00750A3C">
          <w:pPr>
            <w:pStyle w:val="01F1616C7609408997A36ACDC09149F7"/>
          </w:pPr>
          <w:r w:rsidRPr="00221D5C">
            <w:rPr>
              <w:rStyle w:val="Mention1"/>
            </w:rPr>
            <w:t>Nom Prénom</w:t>
          </w:r>
          <w:r>
            <w:rPr>
              <w:rStyle w:val="Mention1"/>
            </w:rPr>
            <w:t xml:space="preserve"> (obligatoire)</w:t>
          </w:r>
          <w:r w:rsidRPr="00221D5C">
            <w:rPr>
              <w:rStyle w:val="Mention1"/>
            </w:rPr>
            <w:t> </w:t>
          </w:r>
        </w:p>
      </w:docPartBody>
    </w:docPart>
    <w:docPart>
      <w:docPartPr>
        <w:name w:val="D86CA7E2DF2F4617B7B2E28B6C8DCABC"/>
        <w:category>
          <w:name w:val="Général"/>
          <w:gallery w:val="placeholder"/>
        </w:category>
        <w:types>
          <w:type w:val="bbPlcHdr"/>
        </w:types>
        <w:behaviors>
          <w:behavior w:val="content"/>
        </w:behaviors>
        <w:guid w:val="{4007A958-783D-447F-B44A-EA54396595C5}"/>
      </w:docPartPr>
      <w:docPartBody>
        <w:p w:rsidR="00750A3C" w:rsidRDefault="00750A3C" w:rsidP="00750A3C">
          <w:pPr>
            <w:pStyle w:val="D86CA7E2DF2F4617B7B2E28B6C8DCABC"/>
          </w:pPr>
          <w:r>
            <w:rPr>
              <w:rStyle w:val="Mention21"/>
            </w:rPr>
            <w:t>Renseigner adresse mail générique + tél </w:t>
          </w:r>
        </w:p>
      </w:docPartBody>
    </w:docPart>
    <w:docPart>
      <w:docPartPr>
        <w:name w:val="F87E08C8446347ADA6E8A0EEFA27975C"/>
        <w:category>
          <w:name w:val="Général"/>
          <w:gallery w:val="placeholder"/>
        </w:category>
        <w:types>
          <w:type w:val="bbPlcHdr"/>
        </w:types>
        <w:behaviors>
          <w:behavior w:val="content"/>
        </w:behaviors>
        <w:guid w:val="{FFFECD1A-0A10-45A8-A98B-7E069EB6F162}"/>
      </w:docPartPr>
      <w:docPartBody>
        <w:p w:rsidR="00750A3C" w:rsidRDefault="00000000" w:rsidP="00750A3C">
          <w:pPr>
            <w:pStyle w:val="F87E08C8446347ADA6E8A0EEFA27975C"/>
          </w:pPr>
          <w:hyperlink r:id="rId6" w:history="1">
            <w:r w:rsidR="00750A3C" w:rsidRPr="009647BC">
              <w:rPr>
                <w:rStyle w:val="Lienhypertexte"/>
                <w:rFonts w:ascii="Arial Nova Cond" w:hAnsi="Arial Nova Cond"/>
                <w:shd w:val="clear" w:color="auto" w:fill="F2F2F2" w:themeFill="background1" w:themeFillShade="F2"/>
              </w:rPr>
              <w:t>xxx@domaine.com</w:t>
            </w:r>
          </w:hyperlink>
          <w:r w:rsidR="00750A3C">
            <w:rPr>
              <w:rStyle w:val="Mention1"/>
            </w:rPr>
            <w:t xml:space="preserve"> ou lien </w:t>
          </w:r>
        </w:p>
      </w:docPartBody>
    </w:docPart>
    <w:docPart>
      <w:docPartPr>
        <w:name w:val="BFF74A60412841A19EA5C4226C3363A3"/>
        <w:category>
          <w:name w:val="Général"/>
          <w:gallery w:val="placeholder"/>
        </w:category>
        <w:types>
          <w:type w:val="bbPlcHdr"/>
        </w:types>
        <w:behaviors>
          <w:behavior w:val="content"/>
        </w:behaviors>
        <w:guid w:val="{A8A71B8B-E131-4D61-B79B-9D21DBB1B644}"/>
      </w:docPartPr>
      <w:docPartBody>
        <w:p w:rsidR="00750A3C" w:rsidRDefault="00750A3C" w:rsidP="00750A3C">
          <w:pPr>
            <w:pStyle w:val="BFF74A60412841A19EA5C4226C3363A3"/>
          </w:pPr>
          <w:r w:rsidRPr="001D2966">
            <w:rPr>
              <w:rStyle w:val="Textedelespacerserv"/>
            </w:rPr>
            <w:t>Cliquez ou appuyez ici pour entrer du texte.</w:t>
          </w:r>
        </w:p>
      </w:docPartBody>
    </w:docPart>
    <w:docPart>
      <w:docPartPr>
        <w:name w:val="8C2709A1CF4348E5B8870B261D24F6BF"/>
        <w:category>
          <w:name w:val="Général"/>
          <w:gallery w:val="placeholder"/>
        </w:category>
        <w:types>
          <w:type w:val="bbPlcHdr"/>
        </w:types>
        <w:behaviors>
          <w:behavior w:val="content"/>
        </w:behaviors>
        <w:guid w:val="{46A67C49-DB4A-4C82-871A-4488202239C7}"/>
      </w:docPartPr>
      <w:docPartBody>
        <w:p w:rsidR="00750A3C" w:rsidRDefault="00750A3C" w:rsidP="00750A3C">
          <w:pPr>
            <w:pStyle w:val="8C2709A1CF4348E5B8870B261D24F6BF"/>
          </w:pPr>
          <w:r w:rsidRPr="0093672E">
            <w:rPr>
              <w:rStyle w:val="Mention1"/>
            </w:rPr>
            <w:t>Proposer une liste de critères d’éligibilité</w:t>
          </w:r>
          <w:r w:rsidRPr="001D2966">
            <w:rPr>
              <w:rStyle w:val="Textedelespacerserv"/>
            </w:rPr>
            <w:t>.</w:t>
          </w:r>
        </w:p>
      </w:docPartBody>
    </w:docPart>
    <w:docPart>
      <w:docPartPr>
        <w:name w:val="87EE3A6DFF9E4086AEC3B692BFEA10EB"/>
        <w:category>
          <w:name w:val="Général"/>
          <w:gallery w:val="placeholder"/>
        </w:category>
        <w:types>
          <w:type w:val="bbPlcHdr"/>
        </w:types>
        <w:behaviors>
          <w:behavior w:val="content"/>
        </w:behaviors>
        <w:guid w:val="{3C87652F-13DC-4BE2-8209-6B942AE31F11}"/>
      </w:docPartPr>
      <w:docPartBody>
        <w:p w:rsidR="00750A3C" w:rsidRDefault="00750A3C" w:rsidP="00750A3C">
          <w:pPr>
            <w:pStyle w:val="87EE3A6DFF9E4086AEC3B692BFEA10EB"/>
          </w:pPr>
          <w:r w:rsidRPr="0063644C">
            <w:rPr>
              <w:rStyle w:val="Mention1"/>
            </w:rPr>
            <w:t>Entité</w:t>
          </w:r>
        </w:p>
      </w:docPartBody>
    </w:docPart>
    <w:docPart>
      <w:docPartPr>
        <w:name w:val="3B8B28B626F644E49C2CC03EF94A3802"/>
        <w:category>
          <w:name w:val="Général"/>
          <w:gallery w:val="placeholder"/>
        </w:category>
        <w:types>
          <w:type w:val="bbPlcHdr"/>
        </w:types>
        <w:behaviors>
          <w:behavior w:val="content"/>
        </w:behaviors>
        <w:guid w:val="{86973BC6-DC4E-4DB9-B437-45763E72B21C}"/>
      </w:docPartPr>
      <w:docPartBody>
        <w:p w:rsidR="00750A3C" w:rsidRDefault="00750A3C" w:rsidP="00750A3C">
          <w:pPr>
            <w:pStyle w:val="3B8B28B626F644E49C2CC03EF94A3802"/>
          </w:pPr>
          <w:r w:rsidRPr="00C07D8E">
            <w:rPr>
              <w:rStyle w:val="Mention1"/>
            </w:rPr>
            <w:t>xxx@domaine.com</w:t>
          </w:r>
        </w:p>
      </w:docPartBody>
    </w:docPart>
    <w:docPart>
      <w:docPartPr>
        <w:name w:val="38E81DA367B541E49E106140D10DC1B1"/>
        <w:category>
          <w:name w:val="Général"/>
          <w:gallery w:val="placeholder"/>
        </w:category>
        <w:types>
          <w:type w:val="bbPlcHdr"/>
        </w:types>
        <w:behaviors>
          <w:behavior w:val="content"/>
        </w:behaviors>
        <w:guid w:val="{EA3A4581-ED67-47CA-BF6B-A665D080B3E0}"/>
      </w:docPartPr>
      <w:docPartBody>
        <w:p w:rsidR="00750A3C" w:rsidRDefault="00750A3C" w:rsidP="00750A3C">
          <w:pPr>
            <w:pStyle w:val="38E81DA367B541E49E106140D10DC1B1"/>
          </w:pPr>
          <w:r w:rsidRPr="0063644C">
            <w:rPr>
              <w:rFonts w:ascii="Arial Nova Cond" w:hAnsi="Arial Nova Cond"/>
            </w:rPr>
            <w:t>Site web de la plateforme au format</w:t>
          </w:r>
          <w:r w:rsidRPr="0063644C">
            <w:rPr>
              <w:rFonts w:ascii="Arial Nova Cond" w:hAnsi="Arial Nova Cond"/>
              <w:b/>
              <w:bCs/>
            </w:rPr>
            <w:t xml:space="preserve"> https://www.domaine.xx</w:t>
          </w:r>
        </w:p>
      </w:docPartBody>
    </w:docPart>
    <w:docPart>
      <w:docPartPr>
        <w:name w:val="2EAF45D5857E4FB58523152A874E0C24"/>
        <w:category>
          <w:name w:val="Général"/>
          <w:gallery w:val="placeholder"/>
        </w:category>
        <w:types>
          <w:type w:val="bbPlcHdr"/>
        </w:types>
        <w:behaviors>
          <w:behavior w:val="content"/>
        </w:behaviors>
        <w:guid w:val="{7C5F22FC-F037-4697-A31C-9CC4E78F6C1F}"/>
      </w:docPartPr>
      <w:docPartBody>
        <w:p w:rsidR="00750A3C" w:rsidRDefault="00750A3C" w:rsidP="00750A3C">
          <w:pPr>
            <w:pStyle w:val="2EAF45D5857E4FB58523152A874E0C24"/>
          </w:pPr>
          <w:r w:rsidRPr="002E5A4A">
            <w:rPr>
              <w:rFonts w:ascii="Arial Nova Cond" w:hAnsi="Arial Nova Cond"/>
            </w:rPr>
            <w:t>numéro fax ou adresse mail</w:t>
          </w:r>
        </w:p>
      </w:docPartBody>
    </w:docPart>
    <w:docPart>
      <w:docPartPr>
        <w:name w:val="0A888A805A1F4CE2A3F85162F3842F0A"/>
        <w:category>
          <w:name w:val="Général"/>
          <w:gallery w:val="placeholder"/>
        </w:category>
        <w:types>
          <w:type w:val="bbPlcHdr"/>
        </w:types>
        <w:behaviors>
          <w:behavior w:val="content"/>
        </w:behaviors>
        <w:guid w:val="{E18D139A-7D54-4397-9F8A-4FD8349EE9CB}"/>
      </w:docPartPr>
      <w:docPartBody>
        <w:p w:rsidR="00750A3C" w:rsidRDefault="00750A3C" w:rsidP="00750A3C">
          <w:pPr>
            <w:pStyle w:val="0A888A805A1F4CE2A3F85162F3842F0A"/>
          </w:pPr>
          <w:r w:rsidRPr="00520247">
            <w:rPr>
              <w:rStyle w:val="Textedelespacerserv"/>
              <w:bCs/>
              <w:i/>
            </w:rPr>
            <w:t>Coordonnées pour transmission fiches : fax, mail ou adresse web plateforme</w:t>
          </w:r>
        </w:p>
      </w:docPartBody>
    </w:docPart>
    <w:docPart>
      <w:docPartPr>
        <w:name w:val="2912D882B94C442BAE9A0E0FD8596197"/>
        <w:category>
          <w:name w:val="Général"/>
          <w:gallery w:val="placeholder"/>
        </w:category>
        <w:types>
          <w:type w:val="bbPlcHdr"/>
        </w:types>
        <w:behaviors>
          <w:behavior w:val="content"/>
        </w:behaviors>
        <w:guid w:val="{CC816618-E532-4C2B-9FF0-FA4761205A79}"/>
      </w:docPartPr>
      <w:docPartBody>
        <w:p w:rsidR="00750A3C" w:rsidRDefault="00750A3C" w:rsidP="00750A3C">
          <w:pPr>
            <w:pStyle w:val="2912D882B94C442BAE9A0E0FD8596197"/>
          </w:pPr>
          <w:r w:rsidRPr="0093672E">
            <w:rPr>
              <w:rStyle w:val="Mention1"/>
            </w:rPr>
            <w:t>Proposer une liste de critères d’éligibilité</w:t>
          </w:r>
          <w:r w:rsidRPr="001D2966">
            <w:rPr>
              <w:rStyle w:val="Textedelespacerserv"/>
            </w:rPr>
            <w:t>.</w:t>
          </w:r>
        </w:p>
      </w:docPartBody>
    </w:docPart>
    <w:docPart>
      <w:docPartPr>
        <w:name w:val="112F02E50DF34A999CA9FDDD1DD7E637"/>
        <w:category>
          <w:name w:val="Général"/>
          <w:gallery w:val="placeholder"/>
        </w:category>
        <w:types>
          <w:type w:val="bbPlcHdr"/>
        </w:types>
        <w:behaviors>
          <w:behavior w:val="content"/>
        </w:behaviors>
        <w:guid w:val="{09E49D35-EB8A-400C-80AC-7FA96FEE947E}"/>
      </w:docPartPr>
      <w:docPartBody>
        <w:p w:rsidR="00750A3C" w:rsidRDefault="00750A3C" w:rsidP="00617284">
          <w:pPr>
            <w:rPr>
              <w:rStyle w:val="Mention1"/>
            </w:rPr>
          </w:pPr>
          <w:r w:rsidRPr="0093672E">
            <w:rPr>
              <w:rStyle w:val="Mention1"/>
            </w:rPr>
            <w:t>Proposer une liste de critères d</w:t>
          </w:r>
          <w:r>
            <w:rPr>
              <w:rStyle w:val="Mention1"/>
            </w:rPr>
            <w:t xml:space="preserve">e non </w:t>
          </w:r>
          <w:r w:rsidRPr="0093672E">
            <w:rPr>
              <w:rStyle w:val="Mention1"/>
            </w:rPr>
            <w:t>éligibilité</w:t>
          </w:r>
          <w:r>
            <w:rPr>
              <w:rStyle w:val="Mention1"/>
            </w:rPr>
            <w:t> :</w:t>
          </w:r>
        </w:p>
        <w:p w:rsidR="00750A3C" w:rsidRPr="00EA12EF" w:rsidRDefault="00750A3C" w:rsidP="00750A3C">
          <w:pPr>
            <w:pStyle w:val="Paragraphedeliste"/>
            <w:numPr>
              <w:ilvl w:val="2"/>
              <w:numId w:val="12"/>
            </w:numPr>
            <w:rPr>
              <w:rStyle w:val="Mention1"/>
            </w:rPr>
          </w:pPr>
          <w:r w:rsidRPr="00EA12EF">
            <w:rPr>
              <w:rStyle w:val="Mention1"/>
            </w:rPr>
            <w:t>Critère 1</w:t>
          </w:r>
        </w:p>
        <w:p w:rsidR="00750A3C" w:rsidRPr="00EA12EF" w:rsidRDefault="00750A3C" w:rsidP="00750A3C">
          <w:pPr>
            <w:pStyle w:val="Paragraphedeliste"/>
            <w:numPr>
              <w:ilvl w:val="2"/>
              <w:numId w:val="12"/>
            </w:numPr>
            <w:rPr>
              <w:rStyle w:val="Mention1"/>
            </w:rPr>
          </w:pPr>
          <w:r w:rsidRPr="00EA12EF">
            <w:rPr>
              <w:rStyle w:val="Mention1"/>
            </w:rPr>
            <w:t>Critère 2</w:t>
          </w:r>
        </w:p>
        <w:p w:rsidR="00750A3C" w:rsidRDefault="00750A3C" w:rsidP="00750A3C">
          <w:pPr>
            <w:pStyle w:val="112F02E50DF34A999CA9FDDD1DD7E637"/>
          </w:pPr>
          <w:r w:rsidRPr="00EA12EF">
            <w:rPr>
              <w:rStyle w:val="Mention1"/>
            </w:rPr>
            <w:t>…</w:t>
          </w:r>
        </w:p>
      </w:docPartBody>
    </w:docPart>
    <w:docPart>
      <w:docPartPr>
        <w:name w:val="46702B6FA0B04CC0AC7DFE02C5FF963A"/>
        <w:category>
          <w:name w:val="Général"/>
          <w:gallery w:val="placeholder"/>
        </w:category>
        <w:types>
          <w:type w:val="bbPlcHdr"/>
        </w:types>
        <w:behaviors>
          <w:behavior w:val="content"/>
        </w:behaviors>
        <w:guid w:val="{D8A894CB-D330-4C82-8255-5FB2B89E1A81}"/>
      </w:docPartPr>
      <w:docPartBody>
        <w:p w:rsidR="00750A3C" w:rsidRDefault="00750A3C" w:rsidP="00750A3C">
          <w:pPr>
            <w:pStyle w:val="46702B6FA0B04CC0AC7DFE02C5FF963A"/>
          </w:pPr>
          <w:r w:rsidRPr="00520247">
            <w:rPr>
              <w:rStyle w:val="Textedelespacerserv"/>
              <w:bCs/>
              <w:i/>
            </w:rPr>
            <w:t>Coordonnées pour transmission fiches : fax, mail ou adresse web plateforme</w:t>
          </w:r>
        </w:p>
      </w:docPartBody>
    </w:docPart>
    <w:docPart>
      <w:docPartPr>
        <w:name w:val="CF75342F348F4EB288CCB2806D0C2000"/>
        <w:category>
          <w:name w:val="Général"/>
          <w:gallery w:val="placeholder"/>
        </w:category>
        <w:types>
          <w:type w:val="bbPlcHdr"/>
        </w:types>
        <w:behaviors>
          <w:behavior w:val="content"/>
        </w:behaviors>
        <w:guid w:val="{41C52BBC-A05D-4C7F-8F51-8C7F50543D69}"/>
      </w:docPartPr>
      <w:docPartBody>
        <w:p w:rsidR="00750A3C" w:rsidRDefault="00750A3C" w:rsidP="00750A3C">
          <w:pPr>
            <w:pStyle w:val="CF75342F348F4EB288CCB2806D0C2000"/>
          </w:pPr>
          <w:r w:rsidRPr="00520247">
            <w:rPr>
              <w:rStyle w:val="Textedelespacerserv"/>
              <w:bCs/>
              <w:i/>
            </w:rPr>
            <w:t>Coordonnées pour transmission fiches : fax, mail ou adresse web plateforme</w:t>
          </w:r>
        </w:p>
      </w:docPartBody>
    </w:docPart>
    <w:docPart>
      <w:docPartPr>
        <w:name w:val="D3F1D19CF6DD47B88AB975D6FE76FA15"/>
        <w:category>
          <w:name w:val="Général"/>
          <w:gallery w:val="placeholder"/>
        </w:category>
        <w:types>
          <w:type w:val="bbPlcHdr"/>
        </w:types>
        <w:behaviors>
          <w:behavior w:val="content"/>
        </w:behaviors>
        <w:guid w:val="{AACCF8AE-7A46-44C3-9ACB-E2DE0B4069FC}"/>
      </w:docPartPr>
      <w:docPartBody>
        <w:p w:rsidR="00750A3C" w:rsidRDefault="00750A3C" w:rsidP="00750A3C">
          <w:pPr>
            <w:pStyle w:val="D3F1D19CF6DD47B88AB975D6FE76FA15"/>
          </w:pPr>
          <w:r>
            <w:rPr>
              <w:rStyle w:val="Textedelespacerserv"/>
            </w:rPr>
            <w:t>périodicité à préciser</w:t>
          </w:r>
        </w:p>
      </w:docPartBody>
    </w:docPart>
    <w:docPart>
      <w:docPartPr>
        <w:name w:val="3B5B062DF912431B9205A00E72D140A2"/>
        <w:category>
          <w:name w:val="Général"/>
          <w:gallery w:val="placeholder"/>
        </w:category>
        <w:types>
          <w:type w:val="bbPlcHdr"/>
        </w:types>
        <w:behaviors>
          <w:behavior w:val="content"/>
        </w:behaviors>
        <w:guid w:val="{78356426-E0AC-4C63-A473-BD52F9B2D206}"/>
      </w:docPartPr>
      <w:docPartBody>
        <w:p w:rsidR="00750A3C" w:rsidRDefault="00750A3C" w:rsidP="00750A3C">
          <w:pPr>
            <w:pStyle w:val="3B5B062DF912431B9205A00E72D140A2"/>
          </w:pPr>
          <w:r w:rsidRPr="005A6A47">
            <w:rPr>
              <w:rFonts w:cs="Arial"/>
              <w:b/>
              <w:shd w:val="clear" w:color="auto" w:fill="F2F2F2" w:themeFill="background1" w:themeFillShade="F2"/>
            </w:rPr>
            <w:t>Indiquer le nom exact du laboratoire</w:t>
          </w:r>
        </w:p>
      </w:docPartBody>
    </w:docPart>
    <w:docPart>
      <w:docPartPr>
        <w:name w:val="70F55D28AADF4EB8A881B3ED6BAC7629"/>
        <w:category>
          <w:name w:val="Général"/>
          <w:gallery w:val="placeholder"/>
        </w:category>
        <w:types>
          <w:type w:val="bbPlcHdr"/>
        </w:types>
        <w:behaviors>
          <w:behavior w:val="content"/>
        </w:behaviors>
        <w:guid w:val="{B9F8764B-9259-4CF6-AC3F-E4260112AED4}"/>
      </w:docPartPr>
      <w:docPartBody>
        <w:p w:rsidR="00750A3C" w:rsidRDefault="00750A3C" w:rsidP="00750A3C">
          <w:pPr>
            <w:pStyle w:val="70F55D28AADF4EB8A881B3ED6BAC7629"/>
          </w:pPr>
          <w:r w:rsidRPr="0093672E">
            <w:rPr>
              <w:rStyle w:val="Mention2"/>
            </w:rPr>
            <w:t>Indiquer le nom exact de votre laboratoire</w:t>
          </w:r>
        </w:p>
      </w:docPartBody>
    </w:docPart>
    <w:docPart>
      <w:docPartPr>
        <w:name w:val="24B28C128043431F96BF366AB7501F85"/>
        <w:category>
          <w:name w:val="Général"/>
          <w:gallery w:val="placeholder"/>
        </w:category>
        <w:types>
          <w:type w:val="bbPlcHdr"/>
        </w:types>
        <w:behaviors>
          <w:behavior w:val="content"/>
        </w:behaviors>
        <w:guid w:val="{CE65B377-A2C4-470F-9CB4-54468EDE2418}"/>
      </w:docPartPr>
      <w:docPartBody>
        <w:p w:rsidR="00750A3C" w:rsidRDefault="00750A3C" w:rsidP="00750A3C">
          <w:pPr>
            <w:pStyle w:val="24B28C128043431F96BF366AB7501F85"/>
          </w:pPr>
          <w:r w:rsidRPr="0093672E">
            <w:rPr>
              <w:rStyle w:val="Mention2"/>
            </w:rPr>
            <w:t>Indiquer le nom exact de votre laboratoire</w:t>
          </w:r>
        </w:p>
      </w:docPartBody>
    </w:docPart>
    <w:docPart>
      <w:docPartPr>
        <w:name w:val="E76F695A13604F53896134DF8C30CCB2"/>
        <w:category>
          <w:name w:val="Général"/>
          <w:gallery w:val="placeholder"/>
        </w:category>
        <w:types>
          <w:type w:val="bbPlcHdr"/>
        </w:types>
        <w:behaviors>
          <w:behavior w:val="content"/>
        </w:behaviors>
        <w:guid w:val="{D793A748-7F2D-4378-8632-7DD13133048D}"/>
      </w:docPartPr>
      <w:docPartBody>
        <w:p w:rsidR="00750A3C" w:rsidRDefault="00750A3C" w:rsidP="00750A3C">
          <w:pPr>
            <w:pStyle w:val="E76F695A13604F53896134DF8C30CCB2"/>
          </w:pPr>
          <w:r w:rsidRPr="0093672E">
            <w:rPr>
              <w:rStyle w:val="Mention2"/>
            </w:rPr>
            <w:t>Indiquer le nom exact de votre laboratoire</w:t>
          </w:r>
        </w:p>
      </w:docPartBody>
    </w:docPart>
    <w:docPart>
      <w:docPartPr>
        <w:name w:val="611F0EBEE00C45F5A05E725FAB909C09"/>
        <w:category>
          <w:name w:val="Général"/>
          <w:gallery w:val="placeholder"/>
        </w:category>
        <w:types>
          <w:type w:val="bbPlcHdr"/>
        </w:types>
        <w:behaviors>
          <w:behavior w:val="content"/>
        </w:behaviors>
        <w:guid w:val="{2E258F5F-F26B-409C-AD4D-D1647A52BB83}"/>
      </w:docPartPr>
      <w:docPartBody>
        <w:p w:rsidR="00750A3C" w:rsidRDefault="00750A3C" w:rsidP="00750A3C">
          <w:pPr>
            <w:pStyle w:val="611F0EBEE00C45F5A05E725FAB909C09"/>
          </w:pPr>
          <w:r>
            <w:t>Nom du médicament (DCI)</w:t>
          </w:r>
        </w:p>
      </w:docPartBody>
    </w:docPart>
    <w:docPart>
      <w:docPartPr>
        <w:name w:val="FF58D06DCBB4403FB5C9F8B90C600FC2"/>
        <w:category>
          <w:name w:val="Général"/>
          <w:gallery w:val="placeholder"/>
        </w:category>
        <w:types>
          <w:type w:val="bbPlcHdr"/>
        </w:types>
        <w:behaviors>
          <w:behavior w:val="content"/>
        </w:behaviors>
        <w:guid w:val="{5E651F57-8029-4050-9234-B000C2CE2D18}"/>
      </w:docPartPr>
      <w:docPartBody>
        <w:p w:rsidR="00750A3C" w:rsidRDefault="00750A3C" w:rsidP="00750A3C">
          <w:pPr>
            <w:pStyle w:val="FF58D06DCBB4403FB5C9F8B90C600FC2"/>
          </w:pPr>
          <w:r w:rsidRPr="00F96147">
            <w:t>Indiquer le nom exact de votre laboratoire</w:t>
          </w:r>
        </w:p>
      </w:docPartBody>
    </w:docPart>
    <w:docPart>
      <w:docPartPr>
        <w:name w:val="01F8D2E75B474890980CB3AE267E1599"/>
        <w:category>
          <w:name w:val="Général"/>
          <w:gallery w:val="placeholder"/>
        </w:category>
        <w:types>
          <w:type w:val="bbPlcHdr"/>
        </w:types>
        <w:behaviors>
          <w:behavior w:val="content"/>
        </w:behaviors>
        <w:guid w:val="{6928FC01-D3C2-43FD-A29E-B06AA503A795}"/>
      </w:docPartPr>
      <w:docPartBody>
        <w:p w:rsidR="00750A3C" w:rsidRDefault="00750A3C" w:rsidP="00750A3C">
          <w:pPr>
            <w:pStyle w:val="01F8D2E75B474890980CB3AE267E1599"/>
          </w:pPr>
          <w:r w:rsidRPr="00F96147">
            <w:t>[à préciser]</w:t>
          </w:r>
        </w:p>
      </w:docPartBody>
    </w:docPart>
    <w:docPart>
      <w:docPartPr>
        <w:name w:val="F6F2DB4EC96C487EAAE9061EC2D44EAF"/>
        <w:category>
          <w:name w:val="Général"/>
          <w:gallery w:val="placeholder"/>
        </w:category>
        <w:types>
          <w:type w:val="bbPlcHdr"/>
        </w:types>
        <w:behaviors>
          <w:behavior w:val="content"/>
        </w:behaviors>
        <w:guid w:val="{9609C265-31B0-4343-8E54-E2E87C3E37FD}"/>
      </w:docPartPr>
      <w:docPartBody>
        <w:p w:rsidR="00750A3C" w:rsidRDefault="00750A3C" w:rsidP="00750A3C">
          <w:pPr>
            <w:pStyle w:val="F6F2DB4EC96C487EAAE9061EC2D44EAF"/>
          </w:pPr>
          <w:r w:rsidRPr="00F96147">
            <w:t>[à préciser]</w:t>
          </w:r>
        </w:p>
      </w:docPartBody>
    </w:docPart>
    <w:docPart>
      <w:docPartPr>
        <w:name w:val="8E9CB791C8424B5B887C72A5CA0C22F9"/>
        <w:category>
          <w:name w:val="Général"/>
          <w:gallery w:val="placeholder"/>
        </w:category>
        <w:types>
          <w:type w:val="bbPlcHdr"/>
        </w:types>
        <w:behaviors>
          <w:behavior w:val="content"/>
        </w:behaviors>
        <w:guid w:val="{12EF2DE9-87C6-44A6-981C-C904850BFBDE}"/>
      </w:docPartPr>
      <w:docPartBody>
        <w:p w:rsidR="00750A3C" w:rsidRDefault="00750A3C" w:rsidP="00750A3C">
          <w:pPr>
            <w:pStyle w:val="8E9CB791C8424B5B887C72A5CA0C22F9"/>
          </w:pPr>
          <w:r w:rsidRPr="00F96147">
            <w:t>[à préciser]</w:t>
          </w:r>
        </w:p>
      </w:docPartBody>
    </w:docPart>
    <w:docPart>
      <w:docPartPr>
        <w:name w:val="7C294BA74C214D19BD531CBD5635FB32"/>
        <w:category>
          <w:name w:val="Général"/>
          <w:gallery w:val="placeholder"/>
        </w:category>
        <w:types>
          <w:type w:val="bbPlcHdr"/>
        </w:types>
        <w:behaviors>
          <w:behavior w:val="content"/>
        </w:behaviors>
        <w:guid w:val="{B28BDA5D-6E43-4BEA-913C-2D4151286FFC}"/>
      </w:docPartPr>
      <w:docPartBody>
        <w:p w:rsidR="00750A3C" w:rsidRDefault="00750A3C" w:rsidP="00750A3C">
          <w:pPr>
            <w:pStyle w:val="7C294BA74C214D19BD531CBD5635FB32"/>
          </w:pPr>
          <w:r w:rsidRPr="00F96147">
            <w:t>[à préciser]</w:t>
          </w:r>
        </w:p>
      </w:docPartBody>
    </w:docPart>
    <w:docPart>
      <w:docPartPr>
        <w:name w:val="F03AF2515E504295AFF933014F18F2CA"/>
        <w:category>
          <w:name w:val="Général"/>
          <w:gallery w:val="placeholder"/>
        </w:category>
        <w:types>
          <w:type w:val="bbPlcHdr"/>
        </w:types>
        <w:behaviors>
          <w:behavior w:val="content"/>
        </w:behaviors>
        <w:guid w:val="{CB834FB8-BCB4-4B5E-AFCB-C31BC701AA01}"/>
      </w:docPartPr>
      <w:docPartBody>
        <w:p w:rsidR="00750A3C" w:rsidRDefault="00750A3C" w:rsidP="00750A3C">
          <w:pPr>
            <w:pStyle w:val="F03AF2515E504295AFF933014F18F2CA"/>
          </w:pPr>
          <w:r w:rsidRPr="00F96147">
            <w:t>[à préciser]</w:t>
          </w:r>
        </w:p>
      </w:docPartBody>
    </w:docPart>
    <w:docPart>
      <w:docPartPr>
        <w:name w:val="DA021E4A0A6C4243AD34B748F18A9982"/>
        <w:category>
          <w:name w:val="Général"/>
          <w:gallery w:val="placeholder"/>
        </w:category>
        <w:types>
          <w:type w:val="bbPlcHdr"/>
        </w:types>
        <w:behaviors>
          <w:behavior w:val="content"/>
        </w:behaviors>
        <w:guid w:val="{FD37C248-5099-4C8B-B591-09BCAE4EE06E}"/>
      </w:docPartPr>
      <w:docPartBody>
        <w:p w:rsidR="00750A3C" w:rsidRDefault="00750A3C" w:rsidP="00750A3C">
          <w:pPr>
            <w:pStyle w:val="DA021E4A0A6C4243AD34B748F18A9982"/>
          </w:pPr>
          <w:r w:rsidRPr="00F96147">
            <w:t>[à préciser]</w:t>
          </w:r>
        </w:p>
      </w:docPartBody>
    </w:docPart>
    <w:docPart>
      <w:docPartPr>
        <w:name w:val="C8BF2D3C6DAF4FB192F9204715173F4B"/>
        <w:category>
          <w:name w:val="Général"/>
          <w:gallery w:val="placeholder"/>
        </w:category>
        <w:types>
          <w:type w:val="bbPlcHdr"/>
        </w:types>
        <w:behaviors>
          <w:behavior w:val="content"/>
        </w:behaviors>
        <w:guid w:val="{53C11951-05CB-41BA-A635-8F712617A473}"/>
      </w:docPartPr>
      <w:docPartBody>
        <w:p w:rsidR="00750A3C" w:rsidRDefault="00750A3C" w:rsidP="00750A3C">
          <w:pPr>
            <w:pStyle w:val="C8BF2D3C6DAF4FB192F9204715173F4B"/>
          </w:pPr>
          <w:r w:rsidRPr="00F96147">
            <w:rPr>
              <w:rFonts w:eastAsiaTheme="majorEastAsia" w:cs="Arial"/>
              <w:bCs/>
              <w:color w:val="000000" w:themeColor="text1"/>
            </w:rPr>
            <w:t>Indiquer le nom exact de votre laboratoire</w:t>
          </w:r>
        </w:p>
      </w:docPartBody>
    </w:docPart>
    <w:docPart>
      <w:docPartPr>
        <w:name w:val="964A20992636466788C16B25F502D773"/>
        <w:category>
          <w:name w:val="Général"/>
          <w:gallery w:val="placeholder"/>
        </w:category>
        <w:types>
          <w:type w:val="bbPlcHdr"/>
        </w:types>
        <w:behaviors>
          <w:behavior w:val="content"/>
        </w:behaviors>
        <w:guid w:val="{67B8F78A-F269-4BA0-8E93-0EBB53BBA731}"/>
      </w:docPartPr>
      <w:docPartBody>
        <w:p w:rsidR="00750A3C" w:rsidRDefault="00750A3C" w:rsidP="00750A3C">
          <w:pPr>
            <w:pStyle w:val="964A20992636466788C16B25F502D773"/>
          </w:pPr>
          <w:r w:rsidRPr="00F96147">
            <w:t>[à préciser]</w:t>
          </w:r>
        </w:p>
      </w:docPartBody>
    </w:docPart>
    <w:docPart>
      <w:docPartPr>
        <w:name w:val="D7524470A4834AEA883C4E814430330F"/>
        <w:category>
          <w:name w:val="Général"/>
          <w:gallery w:val="placeholder"/>
        </w:category>
        <w:types>
          <w:type w:val="bbPlcHdr"/>
        </w:types>
        <w:behaviors>
          <w:behavior w:val="content"/>
        </w:behaviors>
        <w:guid w:val="{5C387D5D-561B-4973-A7CF-23916386FBE9}"/>
      </w:docPartPr>
      <w:docPartBody>
        <w:p w:rsidR="00750A3C" w:rsidRDefault="00750A3C" w:rsidP="00750A3C">
          <w:pPr>
            <w:pStyle w:val="D7524470A4834AEA883C4E814430330F"/>
          </w:pPr>
          <w:r w:rsidRPr="002D4349">
            <w:rPr>
              <w:color w:val="404040" w:themeColor="text1" w:themeTint="BF"/>
            </w:rPr>
            <w:t>Indiquer le nom exact de votre laboratoire</w:t>
          </w:r>
        </w:p>
      </w:docPartBody>
    </w:docPart>
    <w:docPart>
      <w:docPartPr>
        <w:name w:val="4BAF4B1EB5F240DE9E7ABDE3A77D0EA4"/>
        <w:category>
          <w:name w:val="Général"/>
          <w:gallery w:val="placeholder"/>
        </w:category>
        <w:types>
          <w:type w:val="bbPlcHdr"/>
        </w:types>
        <w:behaviors>
          <w:behavior w:val="content"/>
        </w:behaviors>
        <w:guid w:val="{2E2CF19F-9ACA-440B-B882-13A7E76BCB3C}"/>
      </w:docPartPr>
      <w:docPartBody>
        <w:p w:rsidR="00750A3C" w:rsidRDefault="00750A3C" w:rsidP="00750A3C">
          <w:pPr>
            <w:pStyle w:val="4BAF4B1EB5F240DE9E7ABDE3A77D0EA4"/>
          </w:pPr>
          <w:r w:rsidRPr="001D2966">
            <w:rPr>
              <w:rStyle w:val="Textedelespacerserv"/>
            </w:rPr>
            <w:t>Cliquez ou appuyez ici pour entrer du texte.</w:t>
          </w:r>
        </w:p>
      </w:docPartBody>
    </w:docPart>
    <w:docPart>
      <w:docPartPr>
        <w:name w:val="791A745B3E194B2A8B208C374C72C3CB"/>
        <w:category>
          <w:name w:val="Général"/>
          <w:gallery w:val="placeholder"/>
        </w:category>
        <w:types>
          <w:type w:val="bbPlcHdr"/>
        </w:types>
        <w:behaviors>
          <w:behavior w:val="content"/>
        </w:behaviors>
        <w:guid w:val="{40ECB511-AABA-4E77-91C0-D7FD0C6AAEB4}"/>
      </w:docPartPr>
      <w:docPartBody>
        <w:p w:rsidR="00750A3C" w:rsidRDefault="00750A3C" w:rsidP="00750A3C">
          <w:pPr>
            <w:pStyle w:val="791A745B3E194B2A8B208C374C72C3CB"/>
          </w:pPr>
          <w:r>
            <w:t>Nom du laboratoire</w:t>
          </w:r>
        </w:p>
      </w:docPartBody>
    </w:docPart>
    <w:docPart>
      <w:docPartPr>
        <w:name w:val="C70E629F1A904649B4A86968A09A8855"/>
        <w:category>
          <w:name w:val="Général"/>
          <w:gallery w:val="placeholder"/>
        </w:category>
        <w:types>
          <w:type w:val="bbPlcHdr"/>
        </w:types>
        <w:behaviors>
          <w:behavior w:val="content"/>
        </w:behaviors>
        <w:guid w:val="{1C098361-8347-4124-A61B-8AE027094CA4}"/>
      </w:docPartPr>
      <w:docPartBody>
        <w:p w:rsidR="00750A3C" w:rsidRDefault="00750A3C" w:rsidP="00750A3C">
          <w:pPr>
            <w:pStyle w:val="C70E629F1A904649B4A86968A09A8855"/>
          </w:pPr>
          <w:r>
            <w:t>adresse email</w:t>
          </w:r>
        </w:p>
      </w:docPartBody>
    </w:docPart>
    <w:docPart>
      <w:docPartPr>
        <w:name w:val="1A6FA7D54CA3465695DF8D7D4DAA1A1C"/>
        <w:category>
          <w:name w:val="Général"/>
          <w:gallery w:val="placeholder"/>
        </w:category>
        <w:types>
          <w:type w:val="bbPlcHdr"/>
        </w:types>
        <w:behaviors>
          <w:behavior w:val="content"/>
        </w:behaviors>
        <w:guid w:val="{832CA7F0-4D3D-4817-9028-1DAFE9073B7E}"/>
      </w:docPartPr>
      <w:docPartBody>
        <w:p w:rsidR="00750A3C" w:rsidRDefault="00750A3C" w:rsidP="00750A3C">
          <w:pPr>
            <w:pStyle w:val="1A6FA7D54CA3465695DF8D7D4DAA1A1C"/>
          </w:pPr>
          <w:r>
            <w:t>adresse email</w:t>
          </w:r>
        </w:p>
      </w:docPartBody>
    </w:docPart>
    <w:docPart>
      <w:docPartPr>
        <w:name w:val="503CAEA5F00943B4B0CFB086E22BA71F"/>
        <w:category>
          <w:name w:val="Général"/>
          <w:gallery w:val="placeholder"/>
        </w:category>
        <w:types>
          <w:type w:val="bbPlcHdr"/>
        </w:types>
        <w:behaviors>
          <w:behavior w:val="content"/>
        </w:behaviors>
        <w:guid w:val="{9A042EC6-25CF-48DC-8050-B7074957743A}"/>
      </w:docPartPr>
      <w:docPartBody>
        <w:p w:rsidR="00750A3C" w:rsidRDefault="00750A3C" w:rsidP="00750A3C">
          <w:pPr>
            <w:pStyle w:val="503CAEA5F00943B4B0CFB086E22BA71F"/>
          </w:pPr>
          <w:r w:rsidRPr="00F96147">
            <w:t>Indiquer la durée de conservation en nombre d’années</w:t>
          </w:r>
        </w:p>
      </w:docPartBody>
    </w:docPart>
    <w:docPart>
      <w:docPartPr>
        <w:name w:val="13E92B7BBE714271B30A48B3008780CB"/>
        <w:category>
          <w:name w:val="Général"/>
          <w:gallery w:val="placeholder"/>
        </w:category>
        <w:types>
          <w:type w:val="bbPlcHdr"/>
        </w:types>
        <w:behaviors>
          <w:behavior w:val="content"/>
        </w:behaviors>
        <w:guid w:val="{8AF969E6-EA4E-4820-9E96-C16B88E3AA93}"/>
      </w:docPartPr>
      <w:docPartBody>
        <w:p w:rsidR="00750A3C" w:rsidRDefault="00750A3C" w:rsidP="00750A3C">
          <w:pPr>
            <w:pStyle w:val="13E92B7BBE714271B30A48B3008780CB"/>
          </w:pPr>
          <w:r w:rsidRPr="00F96147">
            <w:t>Indiquer la durée de conservation en nombre d’années</w:t>
          </w:r>
        </w:p>
      </w:docPartBody>
    </w:docPart>
    <w:docPart>
      <w:docPartPr>
        <w:name w:val="91271FA69D49472EA107D63B2D95E93C"/>
        <w:category>
          <w:name w:val="Général"/>
          <w:gallery w:val="placeholder"/>
        </w:category>
        <w:types>
          <w:type w:val="bbPlcHdr"/>
        </w:types>
        <w:behaviors>
          <w:behavior w:val="content"/>
        </w:behaviors>
        <w:guid w:val="{3B9FCA76-1F29-4B20-A9B7-AC154E980B34}"/>
      </w:docPartPr>
      <w:docPartBody>
        <w:p w:rsidR="00750A3C" w:rsidRDefault="00750A3C" w:rsidP="00750A3C">
          <w:pPr>
            <w:pStyle w:val="91271FA69D49472EA107D63B2D95E93C"/>
          </w:pPr>
          <w:r w:rsidRPr="00F96147">
            <w:t>[à préciser]</w:t>
          </w:r>
        </w:p>
      </w:docPartBody>
    </w:docPart>
    <w:docPart>
      <w:docPartPr>
        <w:name w:val="F8A20D0ED53C409C90BC197BC4F77978"/>
        <w:category>
          <w:name w:val="Général"/>
          <w:gallery w:val="placeholder"/>
        </w:category>
        <w:types>
          <w:type w:val="bbPlcHdr"/>
        </w:types>
        <w:behaviors>
          <w:behavior w:val="content"/>
        </w:behaviors>
        <w:guid w:val="{63F2DEA7-2123-40C2-9960-91F4D2F1D378}"/>
      </w:docPartPr>
      <w:docPartBody>
        <w:p w:rsidR="00750A3C" w:rsidRDefault="00750A3C" w:rsidP="00750A3C">
          <w:pPr>
            <w:pStyle w:val="F8A20D0ED53C409C90BC197BC4F77978"/>
          </w:pPr>
          <w:r w:rsidRPr="00422ED0">
            <w:rPr>
              <w:color w:val="808080" w:themeColor="background1" w:themeShade="80"/>
            </w:rPr>
            <w:t>Indiquer le nom exact de votre laboratoire</w:t>
          </w:r>
        </w:p>
      </w:docPartBody>
    </w:docPart>
    <w:docPart>
      <w:docPartPr>
        <w:name w:val="2347C0FFAD304796B45D6860CBF94F80"/>
        <w:category>
          <w:name w:val="Général"/>
          <w:gallery w:val="placeholder"/>
        </w:category>
        <w:types>
          <w:type w:val="bbPlcHdr"/>
        </w:types>
        <w:behaviors>
          <w:behavior w:val="content"/>
        </w:behaviors>
        <w:guid w:val="{0AF31582-8361-4FA2-8D90-4C1FF986473E}"/>
      </w:docPartPr>
      <w:docPartBody>
        <w:p w:rsidR="00750A3C" w:rsidRDefault="00750A3C" w:rsidP="00750A3C">
          <w:pPr>
            <w:pStyle w:val="2347C0FFAD304796B45D6860CBF94F80"/>
          </w:pPr>
          <w:r w:rsidRPr="00422ED0">
            <w:rPr>
              <w:color w:val="808080" w:themeColor="background1" w:themeShade="80"/>
            </w:rPr>
            <w:t>Indiquer le nom exact de votre laboratoire</w:t>
          </w:r>
        </w:p>
      </w:docPartBody>
    </w:docPart>
    <w:docPart>
      <w:docPartPr>
        <w:name w:val="769850BA4F19412281E281715B6D394A"/>
        <w:category>
          <w:name w:val="Général"/>
          <w:gallery w:val="placeholder"/>
        </w:category>
        <w:types>
          <w:type w:val="bbPlcHdr"/>
        </w:types>
        <w:behaviors>
          <w:behavior w:val="content"/>
        </w:behaviors>
        <w:guid w:val="{294366D4-D4EB-464F-82E4-99E8156C76F6}"/>
      </w:docPartPr>
      <w:docPartBody>
        <w:p w:rsidR="00750A3C" w:rsidRDefault="00750A3C" w:rsidP="00750A3C">
          <w:pPr>
            <w:pStyle w:val="769850BA4F19412281E281715B6D394A"/>
          </w:pPr>
          <w:r w:rsidRPr="00422ED0">
            <w:rPr>
              <w:color w:val="808080" w:themeColor="background1" w:themeShade="80"/>
            </w:rPr>
            <w:t>Indiquer le nom exact de votre laboratoire</w:t>
          </w:r>
        </w:p>
      </w:docPartBody>
    </w:docPart>
    <w:docPart>
      <w:docPartPr>
        <w:name w:val="EEEC46FEC6CC4209B081784227348AAC"/>
        <w:category>
          <w:name w:val="Général"/>
          <w:gallery w:val="placeholder"/>
        </w:category>
        <w:types>
          <w:type w:val="bbPlcHdr"/>
        </w:types>
        <w:behaviors>
          <w:behavior w:val="content"/>
        </w:behaviors>
        <w:guid w:val="{20556AE3-7A19-4E71-90FE-D833D3EA2CE3}"/>
      </w:docPartPr>
      <w:docPartBody>
        <w:p w:rsidR="00750A3C" w:rsidRDefault="00750A3C" w:rsidP="00750A3C">
          <w:pPr>
            <w:pStyle w:val="EEEC46FEC6CC4209B081784227348AAC"/>
          </w:pPr>
          <w:r w:rsidRPr="00422ED0">
            <w:rPr>
              <w:color w:val="808080" w:themeColor="background1" w:themeShade="80"/>
            </w:rPr>
            <w:t>Indiquer le nom exact de votre laboratoire</w:t>
          </w:r>
        </w:p>
      </w:docPartBody>
    </w:docPart>
    <w:docPart>
      <w:docPartPr>
        <w:name w:val="373ECCD2571D42939A5E37E257EF34A5"/>
        <w:category>
          <w:name w:val="Général"/>
          <w:gallery w:val="placeholder"/>
        </w:category>
        <w:types>
          <w:type w:val="bbPlcHdr"/>
        </w:types>
        <w:behaviors>
          <w:behavior w:val="content"/>
        </w:behaviors>
        <w:guid w:val="{4C7025B8-5D16-4CF3-881F-889A6ABF73DC}"/>
      </w:docPartPr>
      <w:docPartBody>
        <w:p w:rsidR="00750A3C" w:rsidRDefault="00750A3C" w:rsidP="00750A3C">
          <w:pPr>
            <w:pStyle w:val="373ECCD2571D42939A5E37E257EF34A5"/>
          </w:pPr>
          <w:r w:rsidRPr="00422ED0">
            <w:rPr>
              <w:color w:val="808080" w:themeColor="background1" w:themeShade="80"/>
            </w:rPr>
            <w:t>Indiquer le nom exact de votre laboratoire</w:t>
          </w:r>
        </w:p>
      </w:docPartBody>
    </w:docPart>
    <w:docPart>
      <w:docPartPr>
        <w:name w:val="FCABAA970BF14202B194E764BAFEDDF3"/>
        <w:category>
          <w:name w:val="Général"/>
          <w:gallery w:val="placeholder"/>
        </w:category>
        <w:types>
          <w:type w:val="bbPlcHdr"/>
        </w:types>
        <w:behaviors>
          <w:behavior w:val="content"/>
        </w:behaviors>
        <w:guid w:val="{1CA3DBEB-EB03-428E-B27B-F8BF05D5C8E3}"/>
      </w:docPartPr>
      <w:docPartBody>
        <w:p w:rsidR="00750A3C" w:rsidRDefault="00750A3C" w:rsidP="00750A3C">
          <w:pPr>
            <w:pStyle w:val="FCABAA970BF14202B194E764BAFEDDF3"/>
          </w:pPr>
          <w:r w:rsidRPr="00422ED0">
            <w:rPr>
              <w:color w:val="808080" w:themeColor="background1" w:themeShade="80"/>
            </w:rPr>
            <w:t>Indiquer le nom exact de votre laboratoire</w:t>
          </w:r>
        </w:p>
      </w:docPartBody>
    </w:docPart>
    <w:docPart>
      <w:docPartPr>
        <w:name w:val="41F4FC69F042476C91468C67C4E8DE1B"/>
        <w:category>
          <w:name w:val="Général"/>
          <w:gallery w:val="placeholder"/>
        </w:category>
        <w:types>
          <w:type w:val="bbPlcHdr"/>
        </w:types>
        <w:behaviors>
          <w:behavior w:val="content"/>
        </w:behaviors>
        <w:guid w:val="{58CFAB39-062F-4683-AB62-ECF87788A780}"/>
      </w:docPartPr>
      <w:docPartBody>
        <w:p w:rsidR="00750A3C" w:rsidRDefault="00750A3C" w:rsidP="00750A3C">
          <w:pPr>
            <w:pStyle w:val="41F4FC69F042476C91468C67C4E8DE1B"/>
          </w:pPr>
          <w:r w:rsidRPr="00422ED0">
            <w:rPr>
              <w:color w:val="808080" w:themeColor="background1" w:themeShade="80"/>
            </w:rPr>
            <w:t>Indiquer le nom exact de votre laboratoire</w:t>
          </w:r>
        </w:p>
      </w:docPartBody>
    </w:docPart>
    <w:docPart>
      <w:docPartPr>
        <w:name w:val="4DDC4930D17C4D59A1E444DB860D3684"/>
        <w:category>
          <w:name w:val="Général"/>
          <w:gallery w:val="placeholder"/>
        </w:category>
        <w:types>
          <w:type w:val="bbPlcHdr"/>
        </w:types>
        <w:behaviors>
          <w:behavior w:val="content"/>
        </w:behaviors>
        <w:guid w:val="{A8289F70-8E0C-40F3-AE24-20D3A40DAD14}"/>
      </w:docPartPr>
      <w:docPartBody>
        <w:p w:rsidR="00750A3C" w:rsidRDefault="00750A3C" w:rsidP="00750A3C">
          <w:pPr>
            <w:pStyle w:val="4DDC4930D17C4D59A1E444DB860D3684"/>
          </w:pPr>
          <w:r w:rsidRPr="00422ED0">
            <w:rPr>
              <w:color w:val="808080" w:themeColor="background1" w:themeShade="80"/>
            </w:rPr>
            <w:t>Indiquer le nom exact de votre laboratoire</w:t>
          </w:r>
        </w:p>
      </w:docPartBody>
    </w:docPart>
    <w:docPart>
      <w:docPartPr>
        <w:name w:val="9415C954116E498EB61E30693B70DC5B"/>
        <w:category>
          <w:name w:val="Général"/>
          <w:gallery w:val="placeholder"/>
        </w:category>
        <w:types>
          <w:type w:val="bbPlcHdr"/>
        </w:types>
        <w:behaviors>
          <w:behavior w:val="content"/>
        </w:behaviors>
        <w:guid w:val="{ED33CAE3-C606-4136-9BFC-927623F765DF}"/>
      </w:docPartPr>
      <w:docPartBody>
        <w:p w:rsidR="00750A3C" w:rsidRDefault="00750A3C" w:rsidP="00750A3C">
          <w:pPr>
            <w:pStyle w:val="9415C954116E498EB61E30693B70DC5B"/>
          </w:pPr>
          <w:r w:rsidRPr="00422ED0">
            <w:rPr>
              <w:color w:val="808080" w:themeColor="background1" w:themeShade="80"/>
            </w:rPr>
            <w:t>Indiquer le nom exact de votre laboratoire</w:t>
          </w:r>
        </w:p>
      </w:docPartBody>
    </w:docPart>
    <w:docPart>
      <w:docPartPr>
        <w:name w:val="680B879E64DF482BB6DDA9359221871D"/>
        <w:category>
          <w:name w:val="Général"/>
          <w:gallery w:val="placeholder"/>
        </w:category>
        <w:types>
          <w:type w:val="bbPlcHdr"/>
        </w:types>
        <w:behaviors>
          <w:behavior w:val="content"/>
        </w:behaviors>
        <w:guid w:val="{DB90CF66-3B22-46A7-ABAC-D6810711A790}"/>
      </w:docPartPr>
      <w:docPartBody>
        <w:p w:rsidR="00750A3C" w:rsidRDefault="00750A3C" w:rsidP="00750A3C">
          <w:pPr>
            <w:pStyle w:val="680B879E64DF482BB6DDA9359221871D"/>
          </w:pPr>
          <w:r w:rsidRPr="007D132F">
            <w:rPr>
              <w:rFonts w:eastAsiaTheme="majorEastAsia" w:cs="Arial"/>
              <w:bCs/>
              <w:color w:val="000000" w:themeColor="text1"/>
            </w:rPr>
            <w:t>Insérer la durée de conservation en nombre d’années</w:t>
          </w:r>
        </w:p>
      </w:docPartBody>
    </w:docPart>
    <w:docPart>
      <w:docPartPr>
        <w:name w:val="C918B4610CD04B74AEBF475AED2492BB"/>
        <w:category>
          <w:name w:val="Général"/>
          <w:gallery w:val="placeholder"/>
        </w:category>
        <w:types>
          <w:type w:val="bbPlcHdr"/>
        </w:types>
        <w:behaviors>
          <w:behavior w:val="content"/>
        </w:behaviors>
        <w:guid w:val="{97AA31DE-B92A-4C8B-982A-9D2C4B0FCD7D}"/>
      </w:docPartPr>
      <w:docPartBody>
        <w:p w:rsidR="00750A3C" w:rsidRDefault="00750A3C" w:rsidP="00750A3C">
          <w:pPr>
            <w:pStyle w:val="C918B4610CD04B74AEBF475AED2492BB"/>
          </w:pPr>
          <w:r w:rsidRPr="007D132F">
            <w:rPr>
              <w:rFonts w:eastAsiaTheme="majorEastAsia" w:cs="Arial"/>
              <w:bCs/>
              <w:color w:val="000000" w:themeColor="text1"/>
            </w:rPr>
            <w:t>Insérer la durée de conservation en nombre d’années</w:t>
          </w:r>
        </w:p>
      </w:docPartBody>
    </w:docPart>
    <w:docPart>
      <w:docPartPr>
        <w:name w:val="BF391D785C244A108A37057760AA24C9"/>
        <w:category>
          <w:name w:val="Général"/>
          <w:gallery w:val="placeholder"/>
        </w:category>
        <w:types>
          <w:type w:val="bbPlcHdr"/>
        </w:types>
        <w:behaviors>
          <w:behavior w:val="content"/>
        </w:behaviors>
        <w:guid w:val="{7BB7BC47-3185-40C3-97AB-80F020D58EA7}"/>
      </w:docPartPr>
      <w:docPartBody>
        <w:p w:rsidR="00750A3C" w:rsidRDefault="00750A3C" w:rsidP="00750A3C">
          <w:pPr>
            <w:pStyle w:val="BF391D785C244A108A37057760AA24C9"/>
          </w:pPr>
          <w:r w:rsidRPr="00422ED0">
            <w:rPr>
              <w:color w:val="808080" w:themeColor="background1" w:themeShade="80"/>
            </w:rPr>
            <w:t>Indiquer le nom exact de votre laboratoire</w:t>
          </w:r>
        </w:p>
      </w:docPartBody>
    </w:docPart>
    <w:docPart>
      <w:docPartPr>
        <w:name w:val="BD9CC817350A40969F24067DC52D9054"/>
        <w:category>
          <w:name w:val="Général"/>
          <w:gallery w:val="placeholder"/>
        </w:category>
        <w:types>
          <w:type w:val="bbPlcHdr"/>
        </w:types>
        <w:behaviors>
          <w:behavior w:val="content"/>
        </w:behaviors>
        <w:guid w:val="{3A2483D6-3C0B-4862-9A28-48F3A093A0D4}"/>
      </w:docPartPr>
      <w:docPartBody>
        <w:p w:rsidR="00750A3C" w:rsidRDefault="00750A3C" w:rsidP="00750A3C">
          <w:pPr>
            <w:pStyle w:val="BD9CC817350A40969F24067DC52D9054"/>
          </w:pPr>
          <w:r>
            <w:t>indiquer le nom exact du laboratoire</w:t>
          </w:r>
        </w:p>
      </w:docPartBody>
    </w:docPart>
    <w:docPart>
      <w:docPartPr>
        <w:name w:val="5A34F52705634A0C83EE24A30831787E"/>
        <w:category>
          <w:name w:val="Général"/>
          <w:gallery w:val="placeholder"/>
        </w:category>
        <w:types>
          <w:type w:val="bbPlcHdr"/>
        </w:types>
        <w:behaviors>
          <w:behavior w:val="content"/>
        </w:behaviors>
        <w:guid w:val="{F10FD3FE-81CB-4C24-B048-E2B2D0E5FCD0}"/>
      </w:docPartPr>
      <w:docPartBody>
        <w:p w:rsidR="00750A3C" w:rsidRDefault="00750A3C" w:rsidP="00750A3C">
          <w:pPr>
            <w:pStyle w:val="5A34F52705634A0C83EE24A30831787E"/>
          </w:pPr>
          <w:r>
            <w:t>noms du/des destinataire(s) des données transférées</w:t>
          </w:r>
        </w:p>
      </w:docPartBody>
    </w:docPart>
    <w:docPart>
      <w:docPartPr>
        <w:name w:val="7EAF6330FCE94CB3947C56AE12CD280F"/>
        <w:category>
          <w:name w:val="Général"/>
          <w:gallery w:val="placeholder"/>
        </w:category>
        <w:types>
          <w:type w:val="bbPlcHdr"/>
        </w:types>
        <w:behaviors>
          <w:behavior w:val="content"/>
        </w:behaviors>
        <w:guid w:val="{A9B644C7-F2FF-481F-8836-BD584F30938F}"/>
      </w:docPartPr>
      <w:docPartBody>
        <w:p w:rsidR="00750A3C" w:rsidRDefault="00750A3C" w:rsidP="00750A3C">
          <w:pPr>
            <w:pStyle w:val="7EAF6330FCE94CB3947C56AE12CD280F"/>
          </w:pPr>
          <w:r>
            <w:t>nom du laboratoire</w:t>
          </w:r>
        </w:p>
      </w:docPartBody>
    </w:docPart>
    <w:docPart>
      <w:docPartPr>
        <w:name w:val="3D90A66F8C1346D39EE4EC08960CB145"/>
        <w:category>
          <w:name w:val="Général"/>
          <w:gallery w:val="placeholder"/>
        </w:category>
        <w:types>
          <w:type w:val="bbPlcHdr"/>
        </w:types>
        <w:behaviors>
          <w:behavior w:val="content"/>
        </w:behaviors>
        <w:guid w:val="{59AFC1F3-66EF-494F-9133-DA74DEA7AD36}"/>
      </w:docPartPr>
      <w:docPartBody>
        <w:p w:rsidR="00750A3C" w:rsidRDefault="00750A3C" w:rsidP="00750A3C">
          <w:pPr>
            <w:pStyle w:val="3D90A66F8C1346D39EE4EC08960CB145"/>
          </w:pPr>
          <w:r>
            <w:t>adresse email</w:t>
          </w:r>
        </w:p>
      </w:docPartBody>
    </w:docPart>
    <w:docPart>
      <w:docPartPr>
        <w:name w:val="AA7FE574729748B0AFBD962A39DB6573"/>
        <w:category>
          <w:name w:val="Général"/>
          <w:gallery w:val="placeholder"/>
        </w:category>
        <w:types>
          <w:type w:val="bbPlcHdr"/>
        </w:types>
        <w:behaviors>
          <w:behavior w:val="content"/>
        </w:behaviors>
        <w:guid w:val="{C42F5CD2-06EB-49AB-81F1-1842BA4C9AC0}"/>
      </w:docPartPr>
      <w:docPartBody>
        <w:p w:rsidR="00750A3C" w:rsidRDefault="00750A3C" w:rsidP="00750A3C">
          <w:pPr>
            <w:pStyle w:val="AA7FE574729748B0AFBD962A39DB6573"/>
          </w:pPr>
          <w:r>
            <w:t>adresse email</w:t>
          </w:r>
        </w:p>
      </w:docPartBody>
    </w:docPart>
    <w:docPart>
      <w:docPartPr>
        <w:name w:val="120622A022954BC0A263A894E040A29F"/>
        <w:category>
          <w:name w:val="Général"/>
          <w:gallery w:val="placeholder"/>
        </w:category>
        <w:types>
          <w:type w:val="bbPlcHdr"/>
        </w:types>
        <w:behaviors>
          <w:behavior w:val="content"/>
        </w:behaviors>
        <w:guid w:val="{BD7AB3E8-D1CE-48F0-86C3-092BAD3C145C}"/>
      </w:docPartPr>
      <w:docPartBody>
        <w:p w:rsidR="00750A3C" w:rsidRDefault="00750A3C" w:rsidP="00750A3C">
          <w:pPr>
            <w:pStyle w:val="120622A022954BC0A263A894E040A29F"/>
          </w:pPr>
          <w:r w:rsidRPr="007D132F">
            <w:t>Indiquer la durée de conservation en nombre d’années</w:t>
          </w:r>
        </w:p>
      </w:docPartBody>
    </w:docPart>
    <w:docPart>
      <w:docPartPr>
        <w:name w:val="262F5B0A2FD749C9970D949124A00319"/>
        <w:category>
          <w:name w:val="Général"/>
          <w:gallery w:val="placeholder"/>
        </w:category>
        <w:types>
          <w:type w:val="bbPlcHdr"/>
        </w:types>
        <w:behaviors>
          <w:behavior w:val="content"/>
        </w:behaviors>
        <w:guid w:val="{0C3E3E79-7B1D-47CD-962F-3F71C8F2E07B}"/>
      </w:docPartPr>
      <w:docPartBody>
        <w:p w:rsidR="00750A3C" w:rsidRDefault="00750A3C" w:rsidP="00750A3C">
          <w:pPr>
            <w:pStyle w:val="262F5B0A2FD749C9970D949124A00319"/>
          </w:pPr>
          <w:r w:rsidRPr="007D132F">
            <w:t>Indiquer la durée de conservation en nombre d’années</w:t>
          </w:r>
        </w:p>
      </w:docPartBody>
    </w:docPart>
    <w:docPart>
      <w:docPartPr>
        <w:name w:val="F9BF1A4F73E54485B8DA3BA81C33E3FD"/>
        <w:category>
          <w:name w:val="Général"/>
          <w:gallery w:val="placeholder"/>
        </w:category>
        <w:types>
          <w:type w:val="bbPlcHdr"/>
        </w:types>
        <w:behaviors>
          <w:behavior w:val="content"/>
        </w:behaviors>
        <w:guid w:val="{3FD139CF-40E4-448B-A736-CA9A34638F1C}"/>
      </w:docPartPr>
      <w:docPartBody>
        <w:p w:rsidR="00750A3C" w:rsidRDefault="00750A3C" w:rsidP="00750A3C">
          <w:pPr>
            <w:pStyle w:val="F9BF1A4F73E54485B8DA3BA81C33E3FD"/>
          </w:pPr>
          <w:r w:rsidRPr="007D132F">
            <w:t>Indiquer la durée de conservation en nombre d’années</w:t>
          </w:r>
        </w:p>
      </w:docPartBody>
    </w:docPart>
    <w:docPart>
      <w:docPartPr>
        <w:name w:val="3AD859A001524579843D862D25DACEE7"/>
        <w:category>
          <w:name w:val="Général"/>
          <w:gallery w:val="placeholder"/>
        </w:category>
        <w:types>
          <w:type w:val="bbPlcHdr"/>
        </w:types>
        <w:behaviors>
          <w:behavior w:val="content"/>
        </w:behaviors>
        <w:guid w:val="{F8CBEB18-A63A-413A-AECE-22AD6875A4CD}"/>
      </w:docPartPr>
      <w:docPartBody>
        <w:p w:rsidR="00750A3C" w:rsidRDefault="00750A3C" w:rsidP="00750A3C">
          <w:pPr>
            <w:pStyle w:val="3AD859A001524579843D862D25DACEE7"/>
          </w:pPr>
          <w:r>
            <w:t>noms du/des destinataire(s) des données transférées</w:t>
          </w:r>
        </w:p>
      </w:docPartBody>
    </w:docPart>
    <w:docPart>
      <w:docPartPr>
        <w:name w:val="669DF506A5C14B34B03A5756451CFB59"/>
        <w:category>
          <w:name w:val="Général"/>
          <w:gallery w:val="placeholder"/>
        </w:category>
        <w:types>
          <w:type w:val="bbPlcHdr"/>
        </w:types>
        <w:behaviors>
          <w:behavior w:val="content"/>
        </w:behaviors>
        <w:guid w:val="{6470FEB3-FCB3-4A60-A893-D78465F84BC0}"/>
      </w:docPartPr>
      <w:docPartBody>
        <w:p w:rsidR="008E26D2" w:rsidRDefault="003F141A" w:rsidP="003F141A">
          <w:pPr>
            <w:pStyle w:val="669DF506A5C14B34B03A5756451CFB59"/>
          </w:pPr>
          <w:r w:rsidRPr="00B17014">
            <w:t xml:space="preserve">   </w:t>
          </w:r>
          <w:r w:rsidRPr="008E0B25">
            <w:rPr>
              <w:rStyle w:val="Mention1"/>
            </w:rPr>
            <w:t xml:space="preserve">  _</w:t>
          </w:r>
          <w:r w:rsidRPr="00B17014">
            <w:rPr>
              <w:rStyle w:val="Mention1"/>
            </w:rPr>
            <w:t xml:space="preserve"> _/_ _    </w:t>
          </w:r>
        </w:p>
      </w:docPartBody>
    </w:docPart>
    <w:docPart>
      <w:docPartPr>
        <w:name w:val="D00AC87B604E4168BF43CEC7732B933F"/>
        <w:category>
          <w:name w:val="Général"/>
          <w:gallery w:val="placeholder"/>
        </w:category>
        <w:types>
          <w:type w:val="bbPlcHdr"/>
        </w:types>
        <w:behaviors>
          <w:behavior w:val="content"/>
        </w:behaviors>
        <w:guid w:val="{BC09C6FA-3C06-474B-9D06-7C25F8559DB2}"/>
      </w:docPartPr>
      <w:docPartBody>
        <w:p w:rsidR="008E26D2" w:rsidRDefault="003F141A" w:rsidP="003F141A">
          <w:pPr>
            <w:pStyle w:val="D00AC87B604E4168BF43CEC7732B933F"/>
          </w:pPr>
          <w:r w:rsidRPr="0093672E">
            <w:rPr>
              <w:rStyle w:val="Mention1"/>
            </w:rPr>
            <w:t>________________</w:t>
          </w:r>
        </w:p>
      </w:docPartBody>
    </w:docPart>
    <w:docPart>
      <w:docPartPr>
        <w:name w:val="B8CF81B7682C40C2A733862E7A72BAAC"/>
        <w:category>
          <w:name w:val="Général"/>
          <w:gallery w:val="placeholder"/>
        </w:category>
        <w:types>
          <w:type w:val="bbPlcHdr"/>
        </w:types>
        <w:behaviors>
          <w:behavior w:val="content"/>
        </w:behaviors>
        <w:guid w:val="{691386FD-49C8-402D-9043-9AC99CB025CE}"/>
      </w:docPartPr>
      <w:docPartBody>
        <w:p w:rsidR="008E26D2" w:rsidRDefault="003F141A" w:rsidP="003F141A">
          <w:pPr>
            <w:pStyle w:val="B8CF81B7682C40C2A733862E7A72BAAC"/>
          </w:pPr>
          <w:r w:rsidRPr="0093672E">
            <w:rPr>
              <w:rStyle w:val="Mention1"/>
            </w:rPr>
            <w:t>________________</w:t>
          </w:r>
        </w:p>
      </w:docPartBody>
    </w:docPart>
    <w:docPart>
      <w:docPartPr>
        <w:name w:val="039D77A6515B4E65BEBA1E75E7B46C29"/>
        <w:category>
          <w:name w:val="Général"/>
          <w:gallery w:val="placeholder"/>
        </w:category>
        <w:types>
          <w:type w:val="bbPlcHdr"/>
        </w:types>
        <w:behaviors>
          <w:behavior w:val="content"/>
        </w:behaviors>
        <w:guid w:val="{60040AE6-AFA1-4981-A0C6-16A5A8760520}"/>
      </w:docPartPr>
      <w:docPartBody>
        <w:p w:rsidR="008E26D2" w:rsidRDefault="003F141A" w:rsidP="003F141A">
          <w:pPr>
            <w:pStyle w:val="039D77A6515B4E65BEBA1E75E7B46C29"/>
          </w:pPr>
          <w:r w:rsidRPr="0093672E">
            <w:rPr>
              <w:rStyle w:val="Mention1"/>
            </w:rPr>
            <w:t>________________</w:t>
          </w:r>
        </w:p>
      </w:docPartBody>
    </w:docPart>
    <w:docPart>
      <w:docPartPr>
        <w:name w:val="2A0E2006588E4C6D85BD19F216995AB3"/>
        <w:category>
          <w:name w:val="Général"/>
          <w:gallery w:val="placeholder"/>
        </w:category>
        <w:types>
          <w:type w:val="bbPlcHdr"/>
        </w:types>
        <w:behaviors>
          <w:behavior w:val="content"/>
        </w:behaviors>
        <w:guid w:val="{727407B6-14ED-4108-A342-8E97C0758E03}"/>
      </w:docPartPr>
      <w:docPartBody>
        <w:p w:rsidR="008E26D2" w:rsidRDefault="003F141A" w:rsidP="003F141A">
          <w:pPr>
            <w:pStyle w:val="2A0E2006588E4C6D85BD19F216995AB3"/>
          </w:pPr>
          <w:r w:rsidRPr="0093672E">
            <w:rPr>
              <w:rStyle w:val="Mention1"/>
            </w:rPr>
            <w:t>Proposer une liste de critères d’éligibilité</w:t>
          </w:r>
          <w:r w:rsidRPr="001D2966">
            <w:rPr>
              <w:rStyle w:val="Textedelespacerserv"/>
            </w:rPr>
            <w:t>.</w:t>
          </w:r>
        </w:p>
      </w:docPartBody>
    </w:docPart>
    <w:docPart>
      <w:docPartPr>
        <w:name w:val="8732974B7A0943C39753AFC1A9FF8D46"/>
        <w:category>
          <w:name w:val="Général"/>
          <w:gallery w:val="placeholder"/>
        </w:category>
        <w:types>
          <w:type w:val="bbPlcHdr"/>
        </w:types>
        <w:behaviors>
          <w:behavior w:val="content"/>
        </w:behaviors>
        <w:guid w:val="{231B423F-1192-4A77-A037-EBEA0CC9DEE5}"/>
      </w:docPartPr>
      <w:docPartBody>
        <w:p w:rsidR="008E26D2" w:rsidRDefault="003F141A" w:rsidP="003F141A">
          <w:pPr>
            <w:pStyle w:val="8732974B7A0943C39753AFC1A9FF8D46"/>
          </w:pPr>
          <w:r w:rsidRPr="0093672E">
            <w:rPr>
              <w:rStyle w:val="Mention1"/>
            </w:rPr>
            <w:t>________________</w:t>
          </w:r>
        </w:p>
      </w:docPartBody>
    </w:docPart>
    <w:docPart>
      <w:docPartPr>
        <w:name w:val="ECC6ACEFFA2B42C3A9071C6CA51C8DD0"/>
        <w:category>
          <w:name w:val="Général"/>
          <w:gallery w:val="placeholder"/>
        </w:category>
        <w:types>
          <w:type w:val="bbPlcHdr"/>
        </w:types>
        <w:behaviors>
          <w:behavior w:val="content"/>
        </w:behaviors>
        <w:guid w:val="{B9B3EF55-64D4-45F3-8E12-A949FEB8288B}"/>
      </w:docPartPr>
      <w:docPartBody>
        <w:p w:rsidR="008E26D2" w:rsidRDefault="003F141A" w:rsidP="003F141A">
          <w:pPr>
            <w:pStyle w:val="ECC6ACEFFA2B42C3A9071C6CA51C8DD0"/>
          </w:pPr>
          <w:r w:rsidRPr="0093672E">
            <w:rPr>
              <w:rStyle w:val="Mention1"/>
            </w:rPr>
            <w:t>| _ | _ | _ |</w:t>
          </w:r>
        </w:p>
      </w:docPartBody>
    </w:docPart>
    <w:docPart>
      <w:docPartPr>
        <w:name w:val="73CBFDD718FC44A4B4DB91F6F6527D50"/>
        <w:category>
          <w:name w:val="Général"/>
          <w:gallery w:val="placeholder"/>
        </w:category>
        <w:types>
          <w:type w:val="bbPlcHdr"/>
        </w:types>
        <w:behaviors>
          <w:behavior w:val="content"/>
        </w:behaviors>
        <w:guid w:val="{33144E23-4DE0-4ACF-B8EB-D1997B50E9D1}"/>
      </w:docPartPr>
      <w:docPartBody>
        <w:p w:rsidR="008E26D2" w:rsidRDefault="003F141A" w:rsidP="003F141A">
          <w:pPr>
            <w:pStyle w:val="73CBFDD718FC44A4B4DB91F6F6527D50"/>
          </w:pPr>
          <w:r>
            <w:rPr>
              <w:rStyle w:val="Textedelespacerserv"/>
            </w:rPr>
            <w:t>périodicité à préciser</w:t>
          </w:r>
        </w:p>
      </w:docPartBody>
    </w:docPart>
    <w:docPart>
      <w:docPartPr>
        <w:name w:val="5AC62DD8A63448B0BE36D9AF9C6B7715"/>
        <w:category>
          <w:name w:val="Général"/>
          <w:gallery w:val="placeholder"/>
        </w:category>
        <w:types>
          <w:type w:val="bbPlcHdr"/>
        </w:types>
        <w:behaviors>
          <w:behavior w:val="content"/>
        </w:behaviors>
        <w:guid w:val="{C9703146-CDD5-46EE-AF7C-D585A5DA1C64}"/>
      </w:docPartPr>
      <w:docPartBody>
        <w:p w:rsidR="008E26D2" w:rsidRDefault="003F141A" w:rsidP="003F141A">
          <w:pPr>
            <w:pStyle w:val="5AC62DD8A63448B0BE36D9AF9C6B7715"/>
          </w:pPr>
          <w:r>
            <w:t>Périodicité à préciser : exemple M1, S1, …</w:t>
          </w:r>
        </w:p>
      </w:docPartBody>
    </w:docPart>
    <w:docPart>
      <w:docPartPr>
        <w:name w:val="84006018F63C47D783743E09E51A1DE1"/>
        <w:category>
          <w:name w:val="Général"/>
          <w:gallery w:val="placeholder"/>
        </w:category>
        <w:types>
          <w:type w:val="bbPlcHdr"/>
        </w:types>
        <w:behaviors>
          <w:behavior w:val="content"/>
        </w:behaviors>
        <w:guid w:val="{D0AFC0ED-20A2-4C90-A5DE-E81732622D9E}"/>
      </w:docPartPr>
      <w:docPartBody>
        <w:p w:rsidR="008E26D2" w:rsidRDefault="003F141A" w:rsidP="003F141A">
          <w:pPr>
            <w:pStyle w:val="84006018F63C47D783743E09E51A1DE1"/>
          </w:pPr>
          <w:r>
            <w:t>Mx ou Sx</w:t>
          </w:r>
        </w:p>
      </w:docPartBody>
    </w:docPart>
    <w:docPart>
      <w:docPartPr>
        <w:name w:val="AFEE19CF43A644DEABDB4875007F6E7E"/>
        <w:category>
          <w:name w:val="Général"/>
          <w:gallery w:val="placeholder"/>
        </w:category>
        <w:types>
          <w:type w:val="bbPlcHdr"/>
        </w:types>
        <w:behaviors>
          <w:behavior w:val="content"/>
        </w:behaviors>
        <w:guid w:val="{3F0BFFC2-E0F0-4F4C-BB5B-48D2A0CAAE03}"/>
      </w:docPartPr>
      <w:docPartBody>
        <w:p w:rsidR="008E26D2" w:rsidRDefault="003F141A" w:rsidP="003F141A">
          <w:pPr>
            <w:pStyle w:val="AFEE19CF43A644DEABDB4875007F6E7E"/>
          </w:pPr>
          <w:r>
            <w:t>Mx ou Sx</w:t>
          </w:r>
        </w:p>
      </w:docPartBody>
    </w:docPart>
    <w:docPart>
      <w:docPartPr>
        <w:name w:val="898A7BE0C227416C9CF4FE0ACE10527C"/>
        <w:category>
          <w:name w:val="Général"/>
          <w:gallery w:val="placeholder"/>
        </w:category>
        <w:types>
          <w:type w:val="bbPlcHdr"/>
        </w:types>
        <w:behaviors>
          <w:behavior w:val="content"/>
        </w:behaviors>
        <w:guid w:val="{D8CC3E05-E775-41BE-9C7A-25BDBF6D5852}"/>
      </w:docPartPr>
      <w:docPartBody>
        <w:p w:rsidR="008E26D2" w:rsidRDefault="003F141A" w:rsidP="003F141A">
          <w:pPr>
            <w:pStyle w:val="898A7BE0C227416C9CF4FE0ACE10527C"/>
          </w:pPr>
          <w:r>
            <w:t>Mx ou Sx</w:t>
          </w:r>
        </w:p>
      </w:docPartBody>
    </w:docPart>
    <w:docPart>
      <w:docPartPr>
        <w:name w:val="9F930F611355456CB2668CEA3047FC35"/>
        <w:category>
          <w:name w:val="Général"/>
          <w:gallery w:val="placeholder"/>
        </w:category>
        <w:types>
          <w:type w:val="bbPlcHdr"/>
        </w:types>
        <w:behaviors>
          <w:behavior w:val="content"/>
        </w:behaviors>
        <w:guid w:val="{72AAC2FA-5504-4C8A-B5AC-5D6F83C7B022}"/>
      </w:docPartPr>
      <w:docPartBody>
        <w:p w:rsidR="008E26D2" w:rsidRDefault="003F141A" w:rsidP="003F141A">
          <w:pPr>
            <w:pStyle w:val="9F930F611355456CB2668CEA3047FC35"/>
          </w:pPr>
          <w:r>
            <w:t>Mx ou Sx</w:t>
          </w:r>
        </w:p>
      </w:docPartBody>
    </w:docPart>
    <w:docPart>
      <w:docPartPr>
        <w:name w:val="78CEBE84646243BDA17439FAE74D3348"/>
        <w:category>
          <w:name w:val="Général"/>
          <w:gallery w:val="placeholder"/>
        </w:category>
        <w:types>
          <w:type w:val="bbPlcHdr"/>
        </w:types>
        <w:behaviors>
          <w:behavior w:val="content"/>
        </w:behaviors>
        <w:guid w:val="{0063645E-C24C-4A53-9138-2B1CDF4B5681}"/>
      </w:docPartPr>
      <w:docPartBody>
        <w:p w:rsidR="008E26D2" w:rsidRDefault="003F141A" w:rsidP="003F141A">
          <w:pPr>
            <w:pStyle w:val="78CEBE84646243BDA17439FAE74D3348"/>
          </w:pPr>
          <w:r>
            <w:t>Mx ou Sx</w:t>
          </w:r>
        </w:p>
      </w:docPartBody>
    </w:docPart>
    <w:docPart>
      <w:docPartPr>
        <w:name w:val="9460725FBADB473A9D822EB0F3D6E24E"/>
        <w:category>
          <w:name w:val="Général"/>
          <w:gallery w:val="placeholder"/>
        </w:category>
        <w:types>
          <w:type w:val="bbPlcHdr"/>
        </w:types>
        <w:behaviors>
          <w:behavior w:val="content"/>
        </w:behaviors>
        <w:guid w:val="{2107D098-3D71-4C86-B466-FFA143ECE4E8}"/>
      </w:docPartPr>
      <w:docPartBody>
        <w:p w:rsidR="008E26D2" w:rsidRDefault="003F141A" w:rsidP="003F141A">
          <w:pPr>
            <w:pStyle w:val="9460725FBADB473A9D822EB0F3D6E24E"/>
          </w:pPr>
          <w:r w:rsidRPr="0093672E">
            <w:rPr>
              <w:rStyle w:val="Mention1"/>
            </w:rPr>
            <w:t>_ _/_ _/_ _ _ _</w:t>
          </w:r>
        </w:p>
      </w:docPartBody>
    </w:docPart>
    <w:docPart>
      <w:docPartPr>
        <w:name w:val="F5DD7EFBA17D488D901881678FFF6AB5"/>
        <w:category>
          <w:name w:val="Général"/>
          <w:gallery w:val="placeholder"/>
        </w:category>
        <w:types>
          <w:type w:val="bbPlcHdr"/>
        </w:types>
        <w:behaviors>
          <w:behavior w:val="content"/>
        </w:behaviors>
        <w:guid w:val="{B2823532-055A-42EA-81DB-59F0F0A0CA29}"/>
      </w:docPartPr>
      <w:docPartBody>
        <w:p w:rsidR="008E26D2" w:rsidRDefault="003F141A" w:rsidP="003F141A">
          <w:pPr>
            <w:pStyle w:val="F5DD7EFBA17D488D901881678FFF6AB5"/>
          </w:pPr>
          <w:r w:rsidRPr="0093672E">
            <w:rPr>
              <w:rStyle w:val="Mention1"/>
            </w:rPr>
            <w:t>________________</w:t>
          </w:r>
        </w:p>
      </w:docPartBody>
    </w:docPart>
    <w:docPart>
      <w:docPartPr>
        <w:name w:val="0ECDF99875BD49048442339B75570A58"/>
        <w:category>
          <w:name w:val="Général"/>
          <w:gallery w:val="placeholder"/>
        </w:category>
        <w:types>
          <w:type w:val="bbPlcHdr"/>
        </w:types>
        <w:behaviors>
          <w:behavior w:val="content"/>
        </w:behaviors>
        <w:guid w:val="{1A0F2F26-5841-46AC-8345-A1BBC8BE05DF}"/>
      </w:docPartPr>
      <w:docPartBody>
        <w:p w:rsidR="008E26D2" w:rsidRDefault="003F141A" w:rsidP="003F141A">
          <w:pPr>
            <w:pStyle w:val="0ECDF99875BD49048442339B75570A58"/>
          </w:pPr>
          <w:r w:rsidRPr="0093672E">
            <w:rPr>
              <w:rStyle w:val="Mention1"/>
            </w:rPr>
            <w:t>________________</w:t>
          </w:r>
        </w:p>
      </w:docPartBody>
    </w:docPart>
    <w:docPart>
      <w:docPartPr>
        <w:name w:val="8741D5EFD1304F8FA517B675A314F91D"/>
        <w:category>
          <w:name w:val="Général"/>
          <w:gallery w:val="placeholder"/>
        </w:category>
        <w:types>
          <w:type w:val="bbPlcHdr"/>
        </w:types>
        <w:behaviors>
          <w:behavior w:val="content"/>
        </w:behaviors>
        <w:guid w:val="{31DD1045-DC1B-4103-861F-5A760EC70D1B}"/>
      </w:docPartPr>
      <w:docPartBody>
        <w:p w:rsidR="008E26D2" w:rsidRDefault="003F141A" w:rsidP="003F141A">
          <w:pPr>
            <w:pStyle w:val="8741D5EFD1304F8FA517B675A314F91D"/>
          </w:pPr>
          <w:r w:rsidRPr="009B13C0">
            <w:rPr>
              <w:rStyle w:val="Mention1"/>
            </w:rPr>
            <w:t>_ _/_ _/_ _ _ _</w:t>
          </w:r>
        </w:p>
      </w:docPartBody>
    </w:docPart>
    <w:docPart>
      <w:docPartPr>
        <w:name w:val="AB4BC4054ABE4571B9B5855D8DF2996F"/>
        <w:category>
          <w:name w:val="Général"/>
          <w:gallery w:val="placeholder"/>
        </w:category>
        <w:types>
          <w:type w:val="bbPlcHdr"/>
        </w:types>
        <w:behaviors>
          <w:behavior w:val="content"/>
        </w:behaviors>
        <w:guid w:val="{B83F6F16-5DA3-4681-94BC-690BF886C635}"/>
      </w:docPartPr>
      <w:docPartBody>
        <w:p w:rsidR="008E26D2" w:rsidRDefault="003F141A" w:rsidP="003F141A">
          <w:pPr>
            <w:pStyle w:val="AB4BC4054ABE4571B9B5855D8DF2996F"/>
          </w:pPr>
          <w:r w:rsidRPr="009B13C0">
            <w:rPr>
              <w:rStyle w:val="Mention1"/>
            </w:rPr>
            <w:t>_ _/_ _/_ _ _ _</w:t>
          </w:r>
        </w:p>
      </w:docPartBody>
    </w:docPart>
    <w:docPart>
      <w:docPartPr>
        <w:name w:val="7CC990CC92E94B058BF1B6A7C35B6C13"/>
        <w:category>
          <w:name w:val="Général"/>
          <w:gallery w:val="placeholder"/>
        </w:category>
        <w:types>
          <w:type w:val="bbPlcHdr"/>
        </w:types>
        <w:behaviors>
          <w:behavior w:val="content"/>
        </w:behaviors>
        <w:guid w:val="{F89F4456-EEFB-4666-91A4-2313B823758A}"/>
      </w:docPartPr>
      <w:docPartBody>
        <w:p w:rsidR="008E26D2" w:rsidRDefault="003F141A" w:rsidP="003F141A">
          <w:pPr>
            <w:pStyle w:val="7CC990CC92E94B058BF1B6A7C35B6C13"/>
          </w:pPr>
          <w:r w:rsidRPr="009B13C0">
            <w:rPr>
              <w:rStyle w:val="Mention1"/>
            </w:rPr>
            <w:t>__________</w:t>
          </w:r>
        </w:p>
      </w:docPartBody>
    </w:docPart>
    <w:docPart>
      <w:docPartPr>
        <w:name w:val="6A514C6616C3484995126C11A43FA932"/>
        <w:category>
          <w:name w:val="Général"/>
          <w:gallery w:val="placeholder"/>
        </w:category>
        <w:types>
          <w:type w:val="bbPlcHdr"/>
        </w:types>
        <w:behaviors>
          <w:behavior w:val="content"/>
        </w:behaviors>
        <w:guid w:val="{B4D59D9A-2825-430F-99D8-8E3DA2BB5692}"/>
      </w:docPartPr>
      <w:docPartBody>
        <w:p w:rsidR="008E26D2" w:rsidRDefault="003F141A" w:rsidP="003F141A">
          <w:pPr>
            <w:pStyle w:val="6A514C6616C3484995126C11A43FA932"/>
          </w:pPr>
          <w:r w:rsidRPr="0093672E">
            <w:rPr>
              <w:rStyle w:val="Mention1"/>
            </w:rPr>
            <w:t>________________</w:t>
          </w:r>
        </w:p>
      </w:docPartBody>
    </w:docPart>
    <w:docPart>
      <w:docPartPr>
        <w:name w:val="2799F511003E4034BF67E895DA698351"/>
        <w:category>
          <w:name w:val="Général"/>
          <w:gallery w:val="placeholder"/>
        </w:category>
        <w:types>
          <w:type w:val="bbPlcHdr"/>
        </w:types>
        <w:behaviors>
          <w:behavior w:val="content"/>
        </w:behaviors>
        <w:guid w:val="{FEB2E6CB-FF62-450B-8F9B-757CD6E3538E}"/>
      </w:docPartPr>
      <w:docPartBody>
        <w:p w:rsidR="008E26D2" w:rsidRDefault="003F141A" w:rsidP="003F141A">
          <w:pPr>
            <w:pStyle w:val="2799F511003E4034BF67E895DA698351"/>
          </w:pPr>
          <w:r w:rsidRPr="009B13C0">
            <w:rPr>
              <w:rStyle w:val="Mention1"/>
            </w:rPr>
            <w:t>_ _/_ _/_ _ _ _</w:t>
          </w:r>
        </w:p>
      </w:docPartBody>
    </w:docPart>
    <w:docPart>
      <w:docPartPr>
        <w:name w:val="4AFB49FF6C6C434287FC8642765B5D7C"/>
        <w:category>
          <w:name w:val="Général"/>
          <w:gallery w:val="placeholder"/>
        </w:category>
        <w:types>
          <w:type w:val="bbPlcHdr"/>
        </w:types>
        <w:behaviors>
          <w:behavior w:val="content"/>
        </w:behaviors>
        <w:guid w:val="{89CAEAAC-16F3-4F2D-9D83-25CFEE2F4A90}"/>
      </w:docPartPr>
      <w:docPartBody>
        <w:p w:rsidR="008E26D2" w:rsidRDefault="003F141A" w:rsidP="003F141A">
          <w:pPr>
            <w:pStyle w:val="4AFB49FF6C6C434287FC8642765B5D7C"/>
          </w:pPr>
          <w:r w:rsidRPr="0093672E">
            <w:rPr>
              <w:rStyle w:val="Mention1"/>
            </w:rPr>
            <w:t>________________</w:t>
          </w:r>
        </w:p>
      </w:docPartBody>
    </w:docPart>
    <w:docPart>
      <w:docPartPr>
        <w:name w:val="6B68E60DF98F4AA4B7441D5DA312C7AD"/>
        <w:category>
          <w:name w:val="Général"/>
          <w:gallery w:val="placeholder"/>
        </w:category>
        <w:types>
          <w:type w:val="bbPlcHdr"/>
        </w:types>
        <w:behaviors>
          <w:behavior w:val="content"/>
        </w:behaviors>
        <w:guid w:val="{958B2870-641D-4ACA-947E-2BCF49EA550A}"/>
      </w:docPartPr>
      <w:docPartBody>
        <w:p w:rsidR="008E26D2" w:rsidRDefault="003F141A" w:rsidP="003F141A">
          <w:pPr>
            <w:pStyle w:val="6B68E60DF98F4AA4B7441D5DA312C7AD"/>
          </w:pPr>
          <w:r w:rsidRPr="0093672E">
            <w:rPr>
              <w:rStyle w:val="Mention1"/>
            </w:rPr>
            <w:t>| _ | _ | _ |</w:t>
          </w:r>
        </w:p>
      </w:docPartBody>
    </w:docPart>
    <w:docPart>
      <w:docPartPr>
        <w:name w:val="D0E97DB0F97A4C2A86F06C3A3E1CB417"/>
        <w:category>
          <w:name w:val="Général"/>
          <w:gallery w:val="placeholder"/>
        </w:category>
        <w:types>
          <w:type w:val="bbPlcHdr"/>
        </w:types>
        <w:behaviors>
          <w:behavior w:val="content"/>
        </w:behaviors>
        <w:guid w:val="{C8B867A8-810A-4AEA-814E-D2965FC4D563}"/>
      </w:docPartPr>
      <w:docPartBody>
        <w:p w:rsidR="008E26D2" w:rsidRDefault="003F141A" w:rsidP="003F141A">
          <w:pPr>
            <w:pStyle w:val="D0E97DB0F97A4C2A86F06C3A3E1CB417"/>
          </w:pPr>
          <w:r w:rsidRPr="009B13C0">
            <w:rPr>
              <w:rStyle w:val="Mention1"/>
            </w:rPr>
            <w:t>_ _/_ _/_ _ _ _</w:t>
          </w:r>
        </w:p>
      </w:docPartBody>
    </w:docPart>
    <w:docPart>
      <w:docPartPr>
        <w:name w:val="20FB68E91AEF4C33A3F9BE6DC74D048A"/>
        <w:category>
          <w:name w:val="Général"/>
          <w:gallery w:val="placeholder"/>
        </w:category>
        <w:types>
          <w:type w:val="bbPlcHdr"/>
        </w:types>
        <w:behaviors>
          <w:behavior w:val="content"/>
        </w:behaviors>
        <w:guid w:val="{C25F6400-8A88-425A-96B6-0CA15B775954}"/>
      </w:docPartPr>
      <w:docPartBody>
        <w:p w:rsidR="008E26D2" w:rsidRDefault="003F141A" w:rsidP="003F141A">
          <w:pPr>
            <w:pStyle w:val="20FB68E91AEF4C33A3F9BE6DC74D048A"/>
          </w:pPr>
          <w:r w:rsidRPr="0093672E">
            <w:rPr>
              <w:rStyle w:val="Mention1"/>
            </w:rPr>
            <w:t>________________</w:t>
          </w:r>
        </w:p>
      </w:docPartBody>
    </w:docPart>
    <w:docPart>
      <w:docPartPr>
        <w:name w:val="EEA69E72FF7D4E5B869CA7A58A789F9A"/>
        <w:category>
          <w:name w:val="Général"/>
          <w:gallery w:val="placeholder"/>
        </w:category>
        <w:types>
          <w:type w:val="bbPlcHdr"/>
        </w:types>
        <w:behaviors>
          <w:behavior w:val="content"/>
        </w:behaviors>
        <w:guid w:val="{402638FD-550A-43E5-9034-C20CF850A32E}"/>
      </w:docPartPr>
      <w:docPartBody>
        <w:p w:rsidR="008E26D2" w:rsidRDefault="003F141A" w:rsidP="003F141A">
          <w:pPr>
            <w:pStyle w:val="EEA69E72FF7D4E5B869CA7A58A789F9A"/>
          </w:pPr>
          <w:r w:rsidRPr="009B13C0">
            <w:rPr>
              <w:rStyle w:val="Mention1"/>
            </w:rPr>
            <w:t>_ _/_ _/_ _ _ _</w:t>
          </w:r>
        </w:p>
      </w:docPartBody>
    </w:docPart>
    <w:docPart>
      <w:docPartPr>
        <w:name w:val="76D17EEAFEA3436EB13C0231EEB90769"/>
        <w:category>
          <w:name w:val="Général"/>
          <w:gallery w:val="placeholder"/>
        </w:category>
        <w:types>
          <w:type w:val="bbPlcHdr"/>
        </w:types>
        <w:behaviors>
          <w:behavior w:val="content"/>
        </w:behaviors>
        <w:guid w:val="{D1126126-A3A8-44E3-BAB8-D457AEBAB4DA}"/>
      </w:docPartPr>
      <w:docPartBody>
        <w:p w:rsidR="008E26D2" w:rsidRDefault="003F141A" w:rsidP="003F141A">
          <w:pPr>
            <w:pStyle w:val="76D17EEAFEA3436EB13C0231EEB90769"/>
          </w:pPr>
          <w:r w:rsidRPr="0093672E">
            <w:rPr>
              <w:rStyle w:val="Mention1"/>
            </w:rPr>
            <w:t>| _ | _ | _ |</w:t>
          </w:r>
        </w:p>
      </w:docPartBody>
    </w:docPart>
    <w:docPart>
      <w:docPartPr>
        <w:name w:val="8E10EA9AAD184F51B28A983869C185B0"/>
        <w:category>
          <w:name w:val="Général"/>
          <w:gallery w:val="placeholder"/>
        </w:category>
        <w:types>
          <w:type w:val="bbPlcHdr"/>
        </w:types>
        <w:behaviors>
          <w:behavior w:val="content"/>
        </w:behaviors>
        <w:guid w:val="{F3C376B0-E84B-4C7E-AC9D-14C5F2C2A745}"/>
      </w:docPartPr>
      <w:docPartBody>
        <w:p w:rsidR="008E26D2" w:rsidRDefault="003F141A" w:rsidP="003F141A">
          <w:pPr>
            <w:pStyle w:val="8E10EA9AAD184F51B28A983869C185B0"/>
          </w:pPr>
          <w:r w:rsidRPr="009B13C0">
            <w:rPr>
              <w:rStyle w:val="Mention1"/>
            </w:rPr>
            <w:t>_ _/_ _/_ _ _ _</w:t>
          </w:r>
        </w:p>
      </w:docPartBody>
    </w:docPart>
    <w:docPart>
      <w:docPartPr>
        <w:name w:val="293D0FEC1FC84F8AA9F804286FE4631B"/>
        <w:category>
          <w:name w:val="Général"/>
          <w:gallery w:val="placeholder"/>
        </w:category>
        <w:types>
          <w:type w:val="bbPlcHdr"/>
        </w:types>
        <w:behaviors>
          <w:behavior w:val="content"/>
        </w:behaviors>
        <w:guid w:val="{F0B7B063-5EE6-46EE-BD2C-AC8A2150F9CD}"/>
      </w:docPartPr>
      <w:docPartBody>
        <w:p w:rsidR="008E26D2" w:rsidRDefault="003F141A" w:rsidP="003F141A">
          <w:pPr>
            <w:pStyle w:val="293D0FEC1FC84F8AA9F804286FE4631B"/>
          </w:pPr>
          <w:r w:rsidRPr="0093672E">
            <w:rPr>
              <w:rStyle w:val="Mention1"/>
            </w:rPr>
            <w:t>________________</w:t>
          </w:r>
        </w:p>
      </w:docPartBody>
    </w:docPart>
    <w:docPart>
      <w:docPartPr>
        <w:name w:val="31AFCD92E47345DA90A5F170D509A1D4"/>
        <w:category>
          <w:name w:val="Général"/>
          <w:gallery w:val="placeholder"/>
        </w:category>
        <w:types>
          <w:type w:val="bbPlcHdr"/>
        </w:types>
        <w:behaviors>
          <w:behavior w:val="content"/>
        </w:behaviors>
        <w:guid w:val="{A540F13C-048D-4734-B573-690254D10EEF}"/>
      </w:docPartPr>
      <w:docPartBody>
        <w:p w:rsidR="008E26D2" w:rsidRDefault="003F141A" w:rsidP="003F141A">
          <w:pPr>
            <w:pStyle w:val="31AFCD92E47345DA90A5F170D509A1D4"/>
          </w:pPr>
          <w:r w:rsidRPr="009B13C0">
            <w:rPr>
              <w:rStyle w:val="Mention1"/>
            </w:rPr>
            <w:t>_ _/_ _/_ _ _ _</w:t>
          </w:r>
        </w:p>
      </w:docPartBody>
    </w:docPart>
    <w:docPart>
      <w:docPartPr>
        <w:name w:val="E6A98A6CBF9643958B4382588FBCD907"/>
        <w:category>
          <w:name w:val="Général"/>
          <w:gallery w:val="placeholder"/>
        </w:category>
        <w:types>
          <w:type w:val="bbPlcHdr"/>
        </w:types>
        <w:behaviors>
          <w:behavior w:val="content"/>
        </w:behaviors>
        <w:guid w:val="{102F4B56-0679-42A3-83F0-28A1FB4D05B4}"/>
      </w:docPartPr>
      <w:docPartBody>
        <w:p w:rsidR="008E26D2" w:rsidRDefault="003F141A" w:rsidP="003F141A">
          <w:pPr>
            <w:pStyle w:val="E6A98A6CBF9643958B4382588FBCD907"/>
          </w:pPr>
          <w:r w:rsidRPr="0093672E">
            <w:rPr>
              <w:rStyle w:val="Mention1"/>
            </w:rPr>
            <w:t>________________</w:t>
          </w:r>
        </w:p>
      </w:docPartBody>
    </w:docPart>
    <w:docPart>
      <w:docPartPr>
        <w:name w:val="C5B4936E85E54D66AC3C49F624E28083"/>
        <w:category>
          <w:name w:val="Général"/>
          <w:gallery w:val="placeholder"/>
        </w:category>
        <w:types>
          <w:type w:val="bbPlcHdr"/>
        </w:types>
        <w:behaviors>
          <w:behavior w:val="content"/>
        </w:behaviors>
        <w:guid w:val="{BB3E3E59-101D-4366-A123-B2D35B9060F7}"/>
      </w:docPartPr>
      <w:docPartBody>
        <w:p w:rsidR="008E26D2" w:rsidRDefault="003F141A" w:rsidP="003F141A">
          <w:pPr>
            <w:pStyle w:val="C5B4936E85E54D66AC3C49F624E28083"/>
          </w:pPr>
          <w:r w:rsidRPr="0093672E">
            <w:rPr>
              <w:rStyle w:val="Mention1"/>
            </w:rPr>
            <w:t>| _ | _ | _ |</w:t>
          </w:r>
        </w:p>
      </w:docPartBody>
    </w:docPart>
    <w:docPart>
      <w:docPartPr>
        <w:name w:val="C5BB44D009794CFD846ECAC742F9CD98"/>
        <w:category>
          <w:name w:val="Général"/>
          <w:gallery w:val="placeholder"/>
        </w:category>
        <w:types>
          <w:type w:val="bbPlcHdr"/>
        </w:types>
        <w:behaviors>
          <w:behavior w:val="content"/>
        </w:behaviors>
        <w:guid w:val="{0D705E01-ED7F-43AF-829B-8FD7A7EA6881}"/>
      </w:docPartPr>
      <w:docPartBody>
        <w:p w:rsidR="008E26D2" w:rsidRDefault="003F141A" w:rsidP="003F141A">
          <w:pPr>
            <w:pStyle w:val="C5BB44D009794CFD846ECAC742F9CD98"/>
          </w:pPr>
          <w:r w:rsidRPr="009B13C0">
            <w:rPr>
              <w:rStyle w:val="Mention1"/>
            </w:rPr>
            <w:t>_ _/_ _/_ _ _ _</w:t>
          </w:r>
        </w:p>
      </w:docPartBody>
    </w:docPart>
    <w:docPart>
      <w:docPartPr>
        <w:name w:val="B4B0EEF2760E4C97948804DFF3067FA5"/>
        <w:category>
          <w:name w:val="Général"/>
          <w:gallery w:val="placeholder"/>
        </w:category>
        <w:types>
          <w:type w:val="bbPlcHdr"/>
        </w:types>
        <w:behaviors>
          <w:behavior w:val="content"/>
        </w:behaviors>
        <w:guid w:val="{DCA2FF7F-E423-4E47-A606-F2F3B005E354}"/>
      </w:docPartPr>
      <w:docPartBody>
        <w:p w:rsidR="008E26D2" w:rsidRDefault="003F141A" w:rsidP="003F141A">
          <w:pPr>
            <w:pStyle w:val="B4B0EEF2760E4C97948804DFF3067FA5"/>
          </w:pPr>
          <w:r w:rsidRPr="0093672E">
            <w:rPr>
              <w:rStyle w:val="Mention1"/>
            </w:rPr>
            <w:t>________________</w:t>
          </w:r>
        </w:p>
      </w:docPartBody>
    </w:docPart>
    <w:docPart>
      <w:docPartPr>
        <w:name w:val="892252C0D7154E428C9948E7462A0552"/>
        <w:category>
          <w:name w:val="Général"/>
          <w:gallery w:val="placeholder"/>
        </w:category>
        <w:types>
          <w:type w:val="bbPlcHdr"/>
        </w:types>
        <w:behaviors>
          <w:behavior w:val="content"/>
        </w:behaviors>
        <w:guid w:val="{E74A7F98-1938-4456-A452-B002574D973B}"/>
      </w:docPartPr>
      <w:docPartBody>
        <w:p w:rsidR="008E26D2" w:rsidRDefault="003F141A" w:rsidP="003F141A">
          <w:pPr>
            <w:pStyle w:val="892252C0D7154E428C9948E7462A0552"/>
          </w:pPr>
          <w:r w:rsidRPr="009B13C0">
            <w:rPr>
              <w:rStyle w:val="Mention1"/>
            </w:rPr>
            <w:t>_ _/_ _/_ _ _ _</w:t>
          </w:r>
        </w:p>
      </w:docPartBody>
    </w:docPart>
    <w:docPart>
      <w:docPartPr>
        <w:name w:val="6F7F398A5045476CA1AAC9812822FA7F"/>
        <w:category>
          <w:name w:val="Général"/>
          <w:gallery w:val="placeholder"/>
        </w:category>
        <w:types>
          <w:type w:val="bbPlcHdr"/>
        </w:types>
        <w:behaviors>
          <w:behavior w:val="content"/>
        </w:behaviors>
        <w:guid w:val="{116FA132-E1E9-45AB-8528-898FB3086201}"/>
      </w:docPartPr>
      <w:docPartBody>
        <w:p w:rsidR="008E26D2" w:rsidRDefault="003F141A" w:rsidP="003F141A">
          <w:pPr>
            <w:pStyle w:val="6F7F398A5045476CA1AAC9812822FA7F"/>
          </w:pPr>
          <w:r w:rsidRPr="0093672E">
            <w:rPr>
              <w:rStyle w:val="Mention1"/>
            </w:rPr>
            <w:t>| _ | _ | _ |</w:t>
          </w:r>
        </w:p>
      </w:docPartBody>
    </w:docPart>
    <w:docPart>
      <w:docPartPr>
        <w:name w:val="6295D09BCBA147DD96E2D47BEA317172"/>
        <w:category>
          <w:name w:val="Général"/>
          <w:gallery w:val="placeholder"/>
        </w:category>
        <w:types>
          <w:type w:val="bbPlcHdr"/>
        </w:types>
        <w:behaviors>
          <w:behavior w:val="content"/>
        </w:behaviors>
        <w:guid w:val="{C5EBF599-F0C9-45AE-A44A-41BE4850E6B4}"/>
      </w:docPartPr>
      <w:docPartBody>
        <w:p w:rsidR="008E26D2" w:rsidRDefault="003F141A" w:rsidP="003F141A">
          <w:pPr>
            <w:pStyle w:val="6295D09BCBA147DD96E2D47BEA317172"/>
          </w:pPr>
          <w:r w:rsidRPr="009B13C0">
            <w:rPr>
              <w:rStyle w:val="Mention1"/>
            </w:rPr>
            <w:t>_ _/_ _/_ _ _ _</w:t>
          </w:r>
        </w:p>
      </w:docPartBody>
    </w:docPart>
    <w:docPart>
      <w:docPartPr>
        <w:name w:val="8F231E8B9554494886BD2595B999A6BF"/>
        <w:category>
          <w:name w:val="Général"/>
          <w:gallery w:val="placeholder"/>
        </w:category>
        <w:types>
          <w:type w:val="bbPlcHdr"/>
        </w:types>
        <w:behaviors>
          <w:behavior w:val="content"/>
        </w:behaviors>
        <w:guid w:val="{94B6DFDC-E1BC-40D9-A06E-AD513C8E5A2E}"/>
      </w:docPartPr>
      <w:docPartBody>
        <w:p w:rsidR="008E26D2" w:rsidRDefault="003F141A" w:rsidP="003F141A">
          <w:pPr>
            <w:pStyle w:val="8F231E8B9554494886BD2595B999A6BF"/>
          </w:pPr>
          <w:r w:rsidRPr="0093672E">
            <w:rPr>
              <w:rStyle w:val="Mention1"/>
            </w:rPr>
            <w:t>________________</w:t>
          </w:r>
        </w:p>
      </w:docPartBody>
    </w:docPart>
    <w:docPart>
      <w:docPartPr>
        <w:name w:val="58B7BAC9E97A41BF91E3E3DA4954B3BD"/>
        <w:category>
          <w:name w:val="Général"/>
          <w:gallery w:val="placeholder"/>
        </w:category>
        <w:types>
          <w:type w:val="bbPlcHdr"/>
        </w:types>
        <w:behaviors>
          <w:behavior w:val="content"/>
        </w:behaviors>
        <w:guid w:val="{B9B35DBF-BE24-43E7-88F3-A4A9178888D1}"/>
      </w:docPartPr>
      <w:docPartBody>
        <w:p w:rsidR="008E26D2" w:rsidRDefault="003F141A" w:rsidP="003F141A">
          <w:pPr>
            <w:pStyle w:val="58B7BAC9E97A41BF91E3E3DA4954B3BD"/>
          </w:pPr>
          <w:r w:rsidRPr="0093672E">
            <w:rPr>
              <w:rStyle w:val="Mention1"/>
            </w:rPr>
            <w:t>________________</w:t>
          </w:r>
        </w:p>
      </w:docPartBody>
    </w:docPart>
    <w:docPart>
      <w:docPartPr>
        <w:name w:val="C0349BB58E974A17BB383BA24B43C089"/>
        <w:category>
          <w:name w:val="Général"/>
          <w:gallery w:val="placeholder"/>
        </w:category>
        <w:types>
          <w:type w:val="bbPlcHdr"/>
        </w:types>
        <w:behaviors>
          <w:behavior w:val="content"/>
        </w:behaviors>
        <w:guid w:val="{A212AB64-7C20-4881-BB91-D364CF198CE6}"/>
      </w:docPartPr>
      <w:docPartBody>
        <w:p w:rsidR="008E26D2" w:rsidRDefault="003F141A" w:rsidP="003F141A">
          <w:pPr>
            <w:pStyle w:val="C0349BB58E974A17BB383BA24B43C089"/>
          </w:pPr>
          <w:r w:rsidRPr="00293EBB">
            <w:t>Nom du médicament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Klee One"/>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2637579">
    <w:abstractNumId w:val="1"/>
  </w:num>
  <w:num w:numId="2" w16cid:durableId="2059863332">
    <w:abstractNumId w:val="0"/>
  </w:num>
  <w:num w:numId="3" w16cid:durableId="2039625209">
    <w:abstractNumId w:val="2"/>
  </w:num>
  <w:num w:numId="4" w16cid:durableId="1621692338">
    <w:abstractNumId w:val="7"/>
  </w:num>
  <w:num w:numId="5" w16cid:durableId="6938459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35891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6183420">
    <w:abstractNumId w:val="6"/>
  </w:num>
  <w:num w:numId="8" w16cid:durableId="569000452">
    <w:abstractNumId w:val="3"/>
  </w:num>
  <w:num w:numId="9" w16cid:durableId="10539686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8210186">
    <w:abstractNumId w:val="4"/>
  </w:num>
  <w:num w:numId="11" w16cid:durableId="102313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5536119">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B6"/>
    <w:rsid w:val="000010A5"/>
    <w:rsid w:val="00037DF5"/>
    <w:rsid w:val="00060A39"/>
    <w:rsid w:val="000624A5"/>
    <w:rsid w:val="000979CD"/>
    <w:rsid w:val="000A509F"/>
    <w:rsid w:val="000E1096"/>
    <w:rsid w:val="000E7738"/>
    <w:rsid w:val="000F1527"/>
    <w:rsid w:val="000F2955"/>
    <w:rsid w:val="00112E11"/>
    <w:rsid w:val="0011464A"/>
    <w:rsid w:val="00116712"/>
    <w:rsid w:val="001175F3"/>
    <w:rsid w:val="00132A02"/>
    <w:rsid w:val="001540DB"/>
    <w:rsid w:val="00154286"/>
    <w:rsid w:val="00157E40"/>
    <w:rsid w:val="00157F51"/>
    <w:rsid w:val="00162BA9"/>
    <w:rsid w:val="0018709D"/>
    <w:rsid w:val="0019023B"/>
    <w:rsid w:val="00191284"/>
    <w:rsid w:val="001A26C3"/>
    <w:rsid w:val="001E0A25"/>
    <w:rsid w:val="001F3B06"/>
    <w:rsid w:val="001F40AF"/>
    <w:rsid w:val="001F509C"/>
    <w:rsid w:val="0020395A"/>
    <w:rsid w:val="00206A6A"/>
    <w:rsid w:val="00240FEF"/>
    <w:rsid w:val="00281B96"/>
    <w:rsid w:val="00293D10"/>
    <w:rsid w:val="00293DF1"/>
    <w:rsid w:val="00296102"/>
    <w:rsid w:val="002B654C"/>
    <w:rsid w:val="002C7FEF"/>
    <w:rsid w:val="002E2C8F"/>
    <w:rsid w:val="002F0716"/>
    <w:rsid w:val="00305E55"/>
    <w:rsid w:val="0030760E"/>
    <w:rsid w:val="003266B3"/>
    <w:rsid w:val="00333A70"/>
    <w:rsid w:val="00363BE1"/>
    <w:rsid w:val="00367CF4"/>
    <w:rsid w:val="0037248F"/>
    <w:rsid w:val="003B430D"/>
    <w:rsid w:val="003C4095"/>
    <w:rsid w:val="003F141A"/>
    <w:rsid w:val="003F6A75"/>
    <w:rsid w:val="00401FDC"/>
    <w:rsid w:val="00412CAC"/>
    <w:rsid w:val="004172C7"/>
    <w:rsid w:val="00420527"/>
    <w:rsid w:val="00424ED8"/>
    <w:rsid w:val="00445E25"/>
    <w:rsid w:val="0045462C"/>
    <w:rsid w:val="00464896"/>
    <w:rsid w:val="00486E36"/>
    <w:rsid w:val="004900B6"/>
    <w:rsid w:val="00497B23"/>
    <w:rsid w:val="004C1C7E"/>
    <w:rsid w:val="004D5A05"/>
    <w:rsid w:val="004E612C"/>
    <w:rsid w:val="004F494F"/>
    <w:rsid w:val="004F5EC5"/>
    <w:rsid w:val="005141CF"/>
    <w:rsid w:val="00515DE7"/>
    <w:rsid w:val="005230AA"/>
    <w:rsid w:val="00530DA3"/>
    <w:rsid w:val="005435A6"/>
    <w:rsid w:val="00574456"/>
    <w:rsid w:val="00580F07"/>
    <w:rsid w:val="0058678F"/>
    <w:rsid w:val="00596349"/>
    <w:rsid w:val="005B0CEE"/>
    <w:rsid w:val="005C5984"/>
    <w:rsid w:val="005F5735"/>
    <w:rsid w:val="00617284"/>
    <w:rsid w:val="00621FE7"/>
    <w:rsid w:val="006442A8"/>
    <w:rsid w:val="00673EBF"/>
    <w:rsid w:val="00677B80"/>
    <w:rsid w:val="00696A65"/>
    <w:rsid w:val="006C322B"/>
    <w:rsid w:val="006C5FE8"/>
    <w:rsid w:val="006D72A2"/>
    <w:rsid w:val="006F1935"/>
    <w:rsid w:val="006F61C4"/>
    <w:rsid w:val="006F7AA6"/>
    <w:rsid w:val="00710677"/>
    <w:rsid w:val="0072309B"/>
    <w:rsid w:val="007277B7"/>
    <w:rsid w:val="00750A3C"/>
    <w:rsid w:val="0075333F"/>
    <w:rsid w:val="00774BDC"/>
    <w:rsid w:val="007B2B75"/>
    <w:rsid w:val="007B4D72"/>
    <w:rsid w:val="008058FE"/>
    <w:rsid w:val="00825A41"/>
    <w:rsid w:val="0084345D"/>
    <w:rsid w:val="00856B3B"/>
    <w:rsid w:val="008756DD"/>
    <w:rsid w:val="00897984"/>
    <w:rsid w:val="008A27E5"/>
    <w:rsid w:val="008A30A3"/>
    <w:rsid w:val="008B60F9"/>
    <w:rsid w:val="008D07A5"/>
    <w:rsid w:val="008D5AA8"/>
    <w:rsid w:val="008E26D2"/>
    <w:rsid w:val="008E4338"/>
    <w:rsid w:val="00901E9B"/>
    <w:rsid w:val="00903C15"/>
    <w:rsid w:val="00934C19"/>
    <w:rsid w:val="00941F36"/>
    <w:rsid w:val="00950C9D"/>
    <w:rsid w:val="0095417F"/>
    <w:rsid w:val="009639FF"/>
    <w:rsid w:val="00972CF8"/>
    <w:rsid w:val="009869D1"/>
    <w:rsid w:val="009A3F5F"/>
    <w:rsid w:val="009A5656"/>
    <w:rsid w:val="009C620F"/>
    <w:rsid w:val="009F2C6E"/>
    <w:rsid w:val="00A0028C"/>
    <w:rsid w:val="00A0035D"/>
    <w:rsid w:val="00A14AE6"/>
    <w:rsid w:val="00A33D99"/>
    <w:rsid w:val="00A40A04"/>
    <w:rsid w:val="00A56704"/>
    <w:rsid w:val="00A6170E"/>
    <w:rsid w:val="00A626EB"/>
    <w:rsid w:val="00A72297"/>
    <w:rsid w:val="00AD225F"/>
    <w:rsid w:val="00AF041B"/>
    <w:rsid w:val="00B14CA1"/>
    <w:rsid w:val="00B5021A"/>
    <w:rsid w:val="00B56621"/>
    <w:rsid w:val="00B6022B"/>
    <w:rsid w:val="00B6365A"/>
    <w:rsid w:val="00B9478E"/>
    <w:rsid w:val="00BB4857"/>
    <w:rsid w:val="00BB7CD6"/>
    <w:rsid w:val="00BD6E2C"/>
    <w:rsid w:val="00BF11FD"/>
    <w:rsid w:val="00C42E59"/>
    <w:rsid w:val="00C544F6"/>
    <w:rsid w:val="00C55010"/>
    <w:rsid w:val="00C81FC9"/>
    <w:rsid w:val="00C83EFC"/>
    <w:rsid w:val="00C97FC1"/>
    <w:rsid w:val="00CE186D"/>
    <w:rsid w:val="00D23D2F"/>
    <w:rsid w:val="00D279DE"/>
    <w:rsid w:val="00D345AD"/>
    <w:rsid w:val="00D37266"/>
    <w:rsid w:val="00D6681C"/>
    <w:rsid w:val="00D743D8"/>
    <w:rsid w:val="00DB129D"/>
    <w:rsid w:val="00DB674F"/>
    <w:rsid w:val="00DC3444"/>
    <w:rsid w:val="00DE02FC"/>
    <w:rsid w:val="00DE7AFA"/>
    <w:rsid w:val="00E0030A"/>
    <w:rsid w:val="00E0045A"/>
    <w:rsid w:val="00E23D65"/>
    <w:rsid w:val="00E332F5"/>
    <w:rsid w:val="00E42FD1"/>
    <w:rsid w:val="00E43EDF"/>
    <w:rsid w:val="00E92486"/>
    <w:rsid w:val="00EE7DB6"/>
    <w:rsid w:val="00EF53AF"/>
    <w:rsid w:val="00F25492"/>
    <w:rsid w:val="00F34007"/>
    <w:rsid w:val="00F36C26"/>
    <w:rsid w:val="00F36CD0"/>
    <w:rsid w:val="00F627CB"/>
    <w:rsid w:val="00F72880"/>
    <w:rsid w:val="00FA7C52"/>
    <w:rsid w:val="00FB4493"/>
    <w:rsid w:val="00FF4925"/>
    <w:rsid w:val="00FF4C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93DF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F141A"/>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Texte d'aide,Споменаване1"/>
    <w:uiPriority w:val="99"/>
    <w:unhideWhenUsed/>
    <w:rsid w:val="003F141A"/>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0E2841"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rsid w:val="001540DB"/>
    <w:rPr>
      <w:sz w:val="16"/>
      <w:szCs w:val="16"/>
    </w:rPr>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unhideWhenUsed/>
    <w:rsid w:val="001540DB"/>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rsid w:val="001540DB"/>
    <w:rPr>
      <w:rFonts w:ascii="Arial" w:hAnsi="Arial"/>
      <w:color w:val="404040" w:themeColor="text1" w:themeTint="BF"/>
      <w:sz w:val="20"/>
      <w:szCs w:val="20"/>
    </w:rPr>
  </w:style>
  <w:style w:type="paragraph" w:styleId="Notedefin">
    <w:name w:val="endnote text"/>
    <w:basedOn w:val="Normal"/>
    <w:link w:val="NotedefinCar"/>
    <w:semiHidden/>
    <w:unhideWhenUsed/>
    <w:rsid w:val="009A5656"/>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sid w:val="009A5656"/>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037DF5"/>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037DF5"/>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5435A6"/>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20EB31E87FBB4B2AA489CAB770898104">
    <w:name w:val="20EB31E87FBB4B2AA489CAB770898104"/>
  </w:style>
  <w:style w:type="paragraph" w:customStyle="1" w:styleId="1266E98A45424E999C6688CD519D1DAA">
    <w:name w:val="1266E98A45424E999C6688CD519D1DAA"/>
    <w:rsid w:val="000A509F"/>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styleId="Date">
    <w:name w:val="Date"/>
    <w:basedOn w:val="Normal"/>
    <w:next w:val="Normal"/>
    <w:link w:val="DateCar"/>
    <w:semiHidden/>
    <w:unhideWhenUsed/>
    <w:rsid w:val="00445E25"/>
    <w:pPr>
      <w:spacing w:before="100" w:after="40" w:line="288" w:lineRule="auto"/>
      <w:jc w:val="both"/>
    </w:pPr>
    <w:rPr>
      <w:rFonts w:ascii="Arial" w:hAnsi="Arial"/>
      <w:color w:val="404040" w:themeColor="text1" w:themeTint="BF"/>
    </w:rPr>
  </w:style>
  <w:style w:type="character" w:customStyle="1" w:styleId="DateCar">
    <w:name w:val="Date Car"/>
    <w:basedOn w:val="Policepardfaut"/>
    <w:link w:val="Date"/>
    <w:semiHidden/>
    <w:rsid w:val="00445E25"/>
    <w:rPr>
      <w:rFonts w:ascii="Arial" w:hAnsi="Arial"/>
      <w:color w:val="404040" w:themeColor="text1" w:themeTint="BF"/>
    </w:rPr>
  </w:style>
  <w:style w:type="paragraph" w:customStyle="1" w:styleId="75A72D75C5544C91BCCD36754A766B4B15">
    <w:name w:val="75A72D75C5544C91BCCD36754A766B4B15"/>
    <w:rsid w:val="000F1527"/>
    <w:pPr>
      <w:spacing w:before="100" w:after="40" w:line="288" w:lineRule="auto"/>
    </w:pPr>
    <w:rPr>
      <w:rFonts w:ascii="Arial" w:hAnsi="Arial"/>
      <w:color w:val="404040" w:themeColor="text1" w:themeTint="BF"/>
      <w:sz w:val="18"/>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750A3C"/>
    <w:pPr>
      <w:numPr>
        <w:numId w:val="12"/>
      </w:numPr>
      <w:spacing w:before="40" w:after="20" w:line="288" w:lineRule="auto"/>
      <w:jc w:val="both"/>
    </w:pPr>
    <w:rPr>
      <w:rFonts w:ascii="Arial" w:hAnsi="Arial"/>
      <w:color w:val="404040" w:themeColor="text1" w:themeTint="BF"/>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750A3C"/>
    <w:rPr>
      <w:rFonts w:ascii="Arial" w:hAnsi="Arial"/>
      <w:color w:val="404040" w:themeColor="text1" w:themeTint="BF"/>
    </w:rPr>
  </w:style>
  <w:style w:type="paragraph" w:customStyle="1" w:styleId="EE589891390544BCB720C7052A7A4486">
    <w:name w:val="EE589891390544BCB720C7052A7A4486"/>
    <w:rsid w:val="009A5656"/>
  </w:style>
  <w:style w:type="paragraph" w:styleId="Corpsdetexte">
    <w:name w:val="Body Text"/>
    <w:basedOn w:val="Normal"/>
    <w:link w:val="CorpsdetexteCar"/>
    <w:semiHidden/>
    <w:unhideWhenUsed/>
    <w:rsid w:val="00281B96"/>
    <w:pPr>
      <w:spacing w:before="100" w:after="120" w:line="288" w:lineRule="auto"/>
      <w:jc w:val="both"/>
    </w:pPr>
    <w:rPr>
      <w:rFonts w:ascii="Arial" w:hAnsi="Arial"/>
      <w:color w:val="404040" w:themeColor="text1" w:themeTint="BF"/>
    </w:rPr>
  </w:style>
  <w:style w:type="character" w:customStyle="1" w:styleId="CorpsdetexteCar">
    <w:name w:val="Corps de texte Car"/>
    <w:basedOn w:val="Policepardfaut"/>
    <w:link w:val="Corpsdetexte"/>
    <w:semiHidden/>
    <w:rsid w:val="00281B96"/>
    <w:rPr>
      <w:rFonts w:ascii="Arial" w:hAnsi="Arial"/>
      <w:color w:val="404040" w:themeColor="text1" w:themeTint="BF"/>
    </w:rPr>
  </w:style>
  <w:style w:type="paragraph" w:styleId="Corpsdetexte2">
    <w:name w:val="Body Text 2"/>
    <w:basedOn w:val="Normal"/>
    <w:link w:val="Corpsdetexte2Car"/>
    <w:semiHidden/>
    <w:unhideWhenUsed/>
    <w:rsid w:val="00037DF5"/>
    <w:pPr>
      <w:spacing w:before="100" w:after="120" w:line="480" w:lineRule="auto"/>
      <w:jc w:val="both"/>
    </w:pPr>
    <w:rPr>
      <w:rFonts w:ascii="Arial" w:hAnsi="Arial"/>
      <w:color w:val="404040" w:themeColor="text1" w:themeTint="BF"/>
    </w:rPr>
  </w:style>
  <w:style w:type="character" w:customStyle="1" w:styleId="Corpsdetexte2Car">
    <w:name w:val="Corps de texte 2 Car"/>
    <w:basedOn w:val="Policepardfaut"/>
    <w:link w:val="Corpsdetexte2"/>
    <w:semiHidden/>
    <w:rsid w:val="00037DF5"/>
    <w:rPr>
      <w:rFonts w:ascii="Arial" w:hAnsi="Arial"/>
      <w:color w:val="404040" w:themeColor="text1" w:themeTint="BF"/>
    </w:rPr>
  </w:style>
  <w:style w:type="paragraph" w:styleId="En-ttedemessage">
    <w:name w:val="Message Header"/>
    <w:basedOn w:val="Normal"/>
    <w:link w:val="En-ttedemessageCar"/>
    <w:semiHidden/>
    <w:unhideWhenUsed/>
    <w:rsid w:val="00445E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color w:val="404040" w:themeColor="text1" w:themeTint="BF"/>
      <w:sz w:val="24"/>
      <w:szCs w:val="24"/>
    </w:rPr>
  </w:style>
  <w:style w:type="character" w:customStyle="1" w:styleId="En-ttedemessageCar">
    <w:name w:val="En-tête de message Car"/>
    <w:basedOn w:val="Policepardfaut"/>
    <w:link w:val="En-ttedemessage"/>
    <w:semiHidden/>
    <w:rsid w:val="00445E25"/>
    <w:rPr>
      <w:rFonts w:asciiTheme="majorHAnsi" w:eastAsiaTheme="majorEastAsia" w:hAnsiTheme="majorHAnsi" w:cstheme="majorBidi"/>
      <w:color w:val="404040" w:themeColor="text1" w:themeTint="BF"/>
      <w:sz w:val="24"/>
      <w:szCs w:val="24"/>
      <w:shd w:val="pct20" w:color="auto" w:fill="auto"/>
    </w:rPr>
  </w:style>
  <w:style w:type="paragraph" w:styleId="En-tte">
    <w:name w:val="header"/>
    <w:basedOn w:val="Normal"/>
    <w:link w:val="En-tteCar"/>
    <w:uiPriority w:val="99"/>
    <w:unhideWhenUsed/>
    <w:rsid w:val="00DC3444"/>
    <w:pPr>
      <w:tabs>
        <w:tab w:val="center" w:pos="4536"/>
        <w:tab w:val="right" w:pos="9072"/>
      </w:tabs>
      <w:spacing w:after="0" w:line="240" w:lineRule="auto"/>
      <w:jc w:val="both"/>
    </w:pPr>
    <w:rPr>
      <w:rFonts w:ascii="Arial" w:hAnsi="Arial"/>
      <w:color w:val="404040" w:themeColor="text1" w:themeTint="BF"/>
    </w:rPr>
  </w:style>
  <w:style w:type="character" w:customStyle="1" w:styleId="En-tteCar">
    <w:name w:val="En-tête Car"/>
    <w:basedOn w:val="Policepardfaut"/>
    <w:link w:val="En-tte"/>
    <w:uiPriority w:val="99"/>
    <w:rsid w:val="00DC3444"/>
    <w:rPr>
      <w:rFonts w:ascii="Arial" w:hAnsi="Arial"/>
      <w:color w:val="404040" w:themeColor="text1" w:themeTint="BF"/>
    </w:rPr>
  </w:style>
  <w:style w:type="table" w:styleId="Tableausimple4">
    <w:name w:val="Plain Table 4"/>
    <w:aliases w:val="Encadré violet,Encadré 1"/>
    <w:basedOn w:val="TableauNormal"/>
    <w:uiPriority w:val="44"/>
    <w:rsid w:val="00DC3444"/>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character" w:styleId="Numrodeligne">
    <w:name w:val="line number"/>
    <w:basedOn w:val="Policepardfaut"/>
    <w:rsid w:val="0018709D"/>
  </w:style>
  <w:style w:type="character" w:styleId="Numrodepage">
    <w:name w:val="page number"/>
    <w:basedOn w:val="Policepardfaut"/>
    <w:rsid w:val="0018709D"/>
  </w:style>
  <w:style w:type="table" w:styleId="Tableauclassique4">
    <w:name w:val="Table Classic 4"/>
    <w:basedOn w:val="TableauNormal"/>
    <w:uiPriority w:val="99"/>
    <w:semiHidden/>
    <w:unhideWhenUsed/>
    <w:rsid w:val="00B6022B"/>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dressedestinataire">
    <w:name w:val="envelope address"/>
    <w:basedOn w:val="Normal"/>
    <w:semiHidden/>
    <w:unhideWhenUsed/>
    <w:rsid w:val="00401FDC"/>
    <w:pPr>
      <w:framePr w:w="7938" w:h="1985" w:hRule="exact" w:hSpace="141" w:wrap="auto" w:hAnchor="page" w:xAlign="center" w:yAlign="bottom"/>
      <w:spacing w:after="0" w:line="240" w:lineRule="auto"/>
      <w:ind w:left="2835"/>
      <w:jc w:val="both"/>
    </w:pPr>
    <w:rPr>
      <w:rFonts w:asciiTheme="majorHAnsi" w:eastAsiaTheme="majorEastAsia" w:hAnsiTheme="majorHAnsi" w:cstheme="majorBidi"/>
      <w:color w:val="404040" w:themeColor="text1" w:themeTint="BF"/>
      <w:sz w:val="24"/>
      <w:szCs w:val="24"/>
    </w:rPr>
  </w:style>
  <w:style w:type="paragraph" w:styleId="Index1">
    <w:name w:val="index 1"/>
    <w:basedOn w:val="Normal"/>
    <w:next w:val="Normal"/>
    <w:autoRedefine/>
    <w:uiPriority w:val="99"/>
    <w:semiHidden/>
    <w:unhideWhenUsed/>
    <w:rsid w:val="00B6022B"/>
    <w:pPr>
      <w:spacing w:after="0" w:line="240" w:lineRule="auto"/>
      <w:ind w:left="220" w:hanging="220"/>
    </w:pPr>
  </w:style>
  <w:style w:type="paragraph" w:styleId="Titreindex">
    <w:name w:val="index heading"/>
    <w:basedOn w:val="Normal"/>
    <w:next w:val="Index1"/>
    <w:uiPriority w:val="99"/>
    <w:semiHidden/>
    <w:unhideWhenUsed/>
    <w:rsid w:val="00B6022B"/>
    <w:pPr>
      <w:spacing w:before="100" w:after="40" w:line="288" w:lineRule="auto"/>
      <w:jc w:val="both"/>
    </w:pPr>
    <w:rPr>
      <w:rFonts w:asciiTheme="majorHAnsi" w:eastAsiaTheme="majorEastAsia" w:hAnsiTheme="majorHAnsi" w:cstheme="majorBidi"/>
      <w:b/>
      <w:bCs/>
      <w:color w:val="404040" w:themeColor="text1" w:themeTint="BF"/>
    </w:rPr>
  </w:style>
  <w:style w:type="paragraph" w:styleId="Textebrut">
    <w:name w:val="Plain Text"/>
    <w:basedOn w:val="Normal"/>
    <w:link w:val="TextebrutCar"/>
    <w:semiHidden/>
    <w:unhideWhenUsed/>
    <w:rsid w:val="00B6022B"/>
    <w:pPr>
      <w:spacing w:after="0" w:line="240" w:lineRule="auto"/>
      <w:jc w:val="both"/>
    </w:pPr>
    <w:rPr>
      <w:rFonts w:ascii="Consolas" w:hAnsi="Consolas"/>
      <w:color w:val="404040" w:themeColor="text1" w:themeTint="BF"/>
      <w:sz w:val="21"/>
      <w:szCs w:val="21"/>
    </w:rPr>
  </w:style>
  <w:style w:type="character" w:customStyle="1" w:styleId="TextebrutCar">
    <w:name w:val="Texte brut Car"/>
    <w:basedOn w:val="Policepardfaut"/>
    <w:link w:val="Textebrut"/>
    <w:semiHidden/>
    <w:rsid w:val="00B6022B"/>
    <w:rPr>
      <w:rFonts w:ascii="Consolas" w:hAnsi="Consolas"/>
      <w:color w:val="404040" w:themeColor="text1" w:themeTint="BF"/>
      <w:sz w:val="21"/>
      <w:szCs w:val="21"/>
    </w:rPr>
  </w:style>
  <w:style w:type="paragraph" w:customStyle="1" w:styleId="7CF37B0A73B24DD4B15DDD5BF17BEC0E">
    <w:name w:val="7CF37B0A73B24DD4B15DDD5BF17BEC0E"/>
    <w:rsid w:val="00B6022B"/>
  </w:style>
  <w:style w:type="paragraph" w:styleId="Adresseexpditeur">
    <w:name w:val="envelope return"/>
    <w:basedOn w:val="Normal"/>
    <w:semiHidden/>
    <w:unhideWhenUsed/>
    <w:rsid w:val="00EF53AF"/>
    <w:pPr>
      <w:spacing w:after="0" w:line="240" w:lineRule="auto"/>
      <w:jc w:val="both"/>
    </w:pPr>
    <w:rPr>
      <w:rFonts w:asciiTheme="majorHAnsi" w:eastAsiaTheme="majorEastAsia" w:hAnsiTheme="majorHAnsi" w:cstheme="majorBidi"/>
      <w:color w:val="404040" w:themeColor="text1" w:themeTint="BF"/>
      <w:sz w:val="20"/>
      <w:szCs w:val="20"/>
    </w:rPr>
  </w:style>
  <w:style w:type="paragraph" w:styleId="AdresseHTML">
    <w:name w:val="HTML Address"/>
    <w:basedOn w:val="Normal"/>
    <w:link w:val="AdresseHTMLCar"/>
    <w:semiHidden/>
    <w:unhideWhenUsed/>
    <w:rsid w:val="00EF53AF"/>
    <w:pPr>
      <w:spacing w:after="0" w:line="240" w:lineRule="auto"/>
      <w:jc w:val="both"/>
    </w:pPr>
    <w:rPr>
      <w:rFonts w:ascii="Arial" w:hAnsi="Arial"/>
      <w:i/>
      <w:iCs/>
      <w:color w:val="404040" w:themeColor="text1" w:themeTint="BF"/>
    </w:rPr>
  </w:style>
  <w:style w:type="character" w:customStyle="1" w:styleId="AdresseHTMLCar">
    <w:name w:val="Adresse HTML Car"/>
    <w:basedOn w:val="Policepardfaut"/>
    <w:link w:val="AdresseHTML"/>
    <w:semiHidden/>
    <w:rsid w:val="00EF53AF"/>
    <w:rPr>
      <w:rFonts w:ascii="Arial" w:hAnsi="Arial"/>
      <w:i/>
      <w:iCs/>
      <w:color w:val="404040" w:themeColor="text1" w:themeTint="BF"/>
    </w:rPr>
  </w:style>
  <w:style w:type="paragraph" w:customStyle="1" w:styleId="20C0C7B4D047429BA259D00E8D6C6CE016">
    <w:name w:val="20C0C7B4D047429BA259D00E8D6C6CE016"/>
    <w:rsid w:val="00EF53AF"/>
    <w:pPr>
      <w:spacing w:before="40" w:after="20" w:line="288" w:lineRule="auto"/>
      <w:ind w:left="680" w:hanging="362"/>
      <w:jc w:val="both"/>
    </w:pPr>
    <w:rPr>
      <w:rFonts w:ascii="Arial" w:hAnsi="Arial"/>
      <w:color w:val="404040" w:themeColor="text1" w:themeTint="BF"/>
    </w:rPr>
  </w:style>
  <w:style w:type="paragraph" w:styleId="Retrait1religne">
    <w:name w:val="Body Text First Indent"/>
    <w:basedOn w:val="Corpsdetexte"/>
    <w:link w:val="Retrait1religneCar"/>
    <w:semiHidden/>
    <w:unhideWhenUsed/>
    <w:rsid w:val="006C5FE8"/>
    <w:pPr>
      <w:spacing w:after="40"/>
      <w:ind w:firstLine="360"/>
    </w:pPr>
  </w:style>
  <w:style w:type="character" w:customStyle="1" w:styleId="Retrait1religneCar">
    <w:name w:val="Retrait 1re ligne Car"/>
    <w:basedOn w:val="CorpsdetexteCar"/>
    <w:link w:val="Retrait1religne"/>
    <w:semiHidden/>
    <w:rsid w:val="006C5FE8"/>
    <w:rPr>
      <w:rFonts w:ascii="Arial" w:hAnsi="Arial"/>
      <w:color w:val="404040" w:themeColor="text1" w:themeTint="BF"/>
    </w:rPr>
  </w:style>
  <w:style w:type="character" w:styleId="Mention">
    <w:name w:val="Mention"/>
    <w:uiPriority w:val="99"/>
    <w:unhideWhenUsed/>
    <w:rsid w:val="009A5656"/>
    <w:rPr>
      <w:rFonts w:ascii="Arial Nova Cond" w:hAnsi="Arial Nova Cond"/>
      <w:color w:val="595959" w:themeColor="text1" w:themeTint="A6"/>
      <w:sz w:val="22"/>
      <w:shd w:val="clear" w:color="auto" w:fill="F2F2F2" w:themeFill="background1" w:themeFillShade="F2"/>
    </w:rPr>
  </w:style>
  <w:style w:type="paragraph" w:customStyle="1" w:styleId="BBBB53E8B8ED4D5B880BE299083478D5">
    <w:name w:val="BBBB53E8B8ED4D5B880BE299083478D5"/>
    <w:rsid w:val="00596349"/>
  </w:style>
  <w:style w:type="paragraph" w:customStyle="1" w:styleId="5AD6524F2A4C47668982C80241F1B30A">
    <w:name w:val="5AD6524F2A4C47668982C80241F1B30A"/>
    <w:rsid w:val="00596349"/>
  </w:style>
  <w:style w:type="table" w:customStyle="1" w:styleId="Fondgris1">
    <w:name w:val="Fond gris1"/>
    <w:basedOn w:val="TableauNormal"/>
    <w:next w:val="Grilledetableauclaire"/>
    <w:uiPriority w:val="40"/>
    <w:rsid w:val="00281B96"/>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Grilledetableauclaire">
    <w:name w:val="Grid Table Light"/>
    <w:basedOn w:val="TableauNormal"/>
    <w:uiPriority w:val="40"/>
    <w:rsid w:val="00281B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750A3C"/>
    <w:rPr>
      <w:color w:val="004990"/>
      <w:u w:val="single"/>
    </w:rPr>
  </w:style>
  <w:style w:type="paragraph" w:customStyle="1" w:styleId="EBE45FF7E4204C169A22830A38EC78EB1">
    <w:name w:val="EBE45FF7E4204C169A22830A38EC78EB1"/>
    <w:rsid w:val="00FF4CB3"/>
    <w:pPr>
      <w:spacing w:before="100" w:after="40" w:line="288" w:lineRule="auto"/>
      <w:jc w:val="both"/>
    </w:pPr>
    <w:rPr>
      <w:rFonts w:ascii="Arial" w:hAnsi="Arial"/>
      <w:color w:val="404040" w:themeColor="text1" w:themeTint="BF"/>
    </w:rPr>
  </w:style>
  <w:style w:type="paragraph" w:styleId="Liste3">
    <w:name w:val="List 3"/>
    <w:basedOn w:val="Normal"/>
    <w:semiHidden/>
    <w:unhideWhenUsed/>
    <w:rsid w:val="00E23D65"/>
    <w:pPr>
      <w:spacing w:before="100" w:after="40" w:line="288" w:lineRule="auto"/>
      <w:ind w:left="849" w:hanging="283"/>
      <w:contextualSpacing/>
      <w:jc w:val="both"/>
    </w:pPr>
    <w:rPr>
      <w:rFonts w:ascii="Arial" w:hAnsi="Arial"/>
      <w:color w:val="404040" w:themeColor="text1" w:themeTint="BF"/>
    </w:rPr>
  </w:style>
  <w:style w:type="paragraph" w:styleId="Liste4">
    <w:name w:val="List 4"/>
    <w:basedOn w:val="Normal"/>
    <w:semiHidden/>
    <w:unhideWhenUsed/>
    <w:rsid w:val="00D37266"/>
    <w:pPr>
      <w:spacing w:before="100" w:after="40" w:line="288" w:lineRule="auto"/>
      <w:ind w:left="1132" w:hanging="283"/>
      <w:contextualSpacing/>
      <w:jc w:val="both"/>
    </w:pPr>
    <w:rPr>
      <w:rFonts w:ascii="Arial" w:hAnsi="Arial"/>
      <w:color w:val="404040" w:themeColor="text1" w:themeTint="BF"/>
    </w:rPr>
  </w:style>
  <w:style w:type="paragraph" w:styleId="Formuledepolitesse">
    <w:name w:val="Closing"/>
    <w:basedOn w:val="Normal"/>
    <w:link w:val="FormuledepolitesseCar"/>
    <w:semiHidden/>
    <w:unhideWhenUsed/>
    <w:rsid w:val="003F6A75"/>
    <w:pPr>
      <w:spacing w:after="0" w:line="240" w:lineRule="auto"/>
      <w:ind w:left="4252"/>
      <w:jc w:val="both"/>
    </w:pPr>
    <w:rPr>
      <w:rFonts w:ascii="Arial" w:hAnsi="Arial"/>
      <w:color w:val="404040" w:themeColor="text1" w:themeTint="BF"/>
    </w:rPr>
  </w:style>
  <w:style w:type="character" w:customStyle="1" w:styleId="FormuledepolitesseCar">
    <w:name w:val="Formule de politesse Car"/>
    <w:basedOn w:val="Policepardfaut"/>
    <w:link w:val="Formuledepolitesse"/>
    <w:semiHidden/>
    <w:rsid w:val="003F6A75"/>
    <w:rPr>
      <w:rFonts w:ascii="Arial" w:hAnsi="Arial"/>
      <w:color w:val="404040" w:themeColor="text1" w:themeTint="BF"/>
    </w:rPr>
  </w:style>
  <w:style w:type="paragraph" w:styleId="Liste">
    <w:name w:val="List"/>
    <w:basedOn w:val="Normal"/>
    <w:semiHidden/>
    <w:unhideWhenUsed/>
    <w:rsid w:val="00E23D65"/>
    <w:pPr>
      <w:spacing w:before="100" w:after="40" w:line="288" w:lineRule="auto"/>
      <w:ind w:left="283" w:hanging="283"/>
      <w:contextualSpacing/>
      <w:jc w:val="both"/>
    </w:pPr>
    <w:rPr>
      <w:rFonts w:ascii="Arial" w:hAnsi="Arial"/>
      <w:color w:val="404040" w:themeColor="text1" w:themeTint="BF"/>
    </w:rPr>
  </w:style>
  <w:style w:type="paragraph" w:styleId="Retraitcorpsdetexte2">
    <w:name w:val="Body Text Indent 2"/>
    <w:basedOn w:val="Normal"/>
    <w:link w:val="Retraitcorpsdetexte2Car"/>
    <w:semiHidden/>
    <w:unhideWhenUsed/>
    <w:rsid w:val="003F6A75"/>
    <w:pPr>
      <w:spacing w:before="100" w:after="120" w:line="480" w:lineRule="auto"/>
      <w:ind w:left="283"/>
      <w:jc w:val="both"/>
    </w:pPr>
    <w:rPr>
      <w:rFonts w:ascii="Arial" w:hAnsi="Arial"/>
      <w:color w:val="404040" w:themeColor="text1" w:themeTint="BF"/>
    </w:rPr>
  </w:style>
  <w:style w:type="character" w:customStyle="1" w:styleId="Retraitcorpsdetexte2Car">
    <w:name w:val="Retrait corps de texte 2 Car"/>
    <w:basedOn w:val="Policepardfaut"/>
    <w:link w:val="Retraitcorpsdetexte2"/>
    <w:semiHidden/>
    <w:rsid w:val="003F6A75"/>
    <w:rPr>
      <w:rFonts w:ascii="Arial" w:hAnsi="Arial"/>
      <w:color w:val="404040" w:themeColor="text1" w:themeTint="BF"/>
    </w:rPr>
  </w:style>
  <w:style w:type="paragraph" w:styleId="TM6">
    <w:name w:val="toc 6"/>
    <w:basedOn w:val="Normal"/>
    <w:next w:val="Normal"/>
    <w:autoRedefine/>
    <w:semiHidden/>
    <w:unhideWhenUsed/>
    <w:rsid w:val="003F6A75"/>
    <w:pPr>
      <w:spacing w:before="100" w:after="100" w:line="288" w:lineRule="auto"/>
      <w:ind w:left="1100"/>
      <w:jc w:val="both"/>
    </w:pPr>
    <w:rPr>
      <w:rFonts w:ascii="Arial" w:hAnsi="Arial"/>
      <w:color w:val="404040" w:themeColor="text1" w:themeTint="BF"/>
    </w:rPr>
  </w:style>
  <w:style w:type="paragraph" w:customStyle="1" w:styleId="244C862E8EEC4ED79B62ADA9AA2F5C5B">
    <w:name w:val="244C862E8EEC4ED79B62ADA9AA2F5C5B"/>
    <w:rsid w:val="00293DF1"/>
    <w:pPr>
      <w:spacing w:before="100" w:after="40" w:line="288" w:lineRule="auto"/>
      <w:jc w:val="both"/>
    </w:pPr>
    <w:rPr>
      <w:rFonts w:ascii="Arial" w:hAnsi="Arial"/>
      <w:color w:val="404040" w:themeColor="text1" w:themeTint="BF"/>
    </w:rPr>
  </w:style>
  <w:style w:type="paragraph" w:customStyle="1" w:styleId="B97B8B68387342FBB42DFDA26D657DD1">
    <w:name w:val="B97B8B68387342FBB42DFDA26D657DD1"/>
    <w:rsid w:val="00293DF1"/>
    <w:pPr>
      <w:spacing w:before="100" w:after="40" w:line="288" w:lineRule="auto"/>
      <w:jc w:val="both"/>
    </w:pPr>
    <w:rPr>
      <w:rFonts w:ascii="Arial" w:hAnsi="Arial"/>
      <w:color w:val="404040" w:themeColor="text1" w:themeTint="BF"/>
    </w:rPr>
  </w:style>
  <w:style w:type="paragraph" w:customStyle="1" w:styleId="B2040B305EAB4326B6C805B1CAC21D3E">
    <w:name w:val="B2040B305EAB4326B6C805B1CAC21D3E"/>
    <w:rsid w:val="009A5656"/>
  </w:style>
  <w:style w:type="character" w:customStyle="1" w:styleId="Titre1Car">
    <w:name w:val="Titre 1 Car"/>
    <w:basedOn w:val="Policepardfaut"/>
    <w:link w:val="Titre1"/>
    <w:uiPriority w:val="9"/>
    <w:rsid w:val="00293DF1"/>
    <w:rPr>
      <w:rFonts w:asciiTheme="majorHAnsi" w:eastAsiaTheme="majorEastAsia" w:hAnsiTheme="majorHAnsi" w:cstheme="majorBidi"/>
      <w:color w:val="0F4761" w:themeColor="accent1" w:themeShade="BF"/>
      <w:sz w:val="32"/>
      <w:szCs w:val="32"/>
    </w:rPr>
  </w:style>
  <w:style w:type="paragraph" w:styleId="En-ttedetabledesmatires">
    <w:name w:val="TOC Heading"/>
    <w:basedOn w:val="Titre1"/>
    <w:next w:val="Normal"/>
    <w:uiPriority w:val="39"/>
    <w:unhideWhenUsed/>
    <w:qFormat/>
    <w:rsid w:val="00293DF1"/>
    <w:pPr>
      <w:pageBreakBefore/>
      <w:spacing w:line="240" w:lineRule="auto"/>
      <w:contextualSpacing/>
      <w:jc w:val="both"/>
      <w:outlineLvl w:val="9"/>
    </w:pPr>
  </w:style>
  <w:style w:type="paragraph" w:styleId="Explorateurdedocuments">
    <w:name w:val="Document Map"/>
    <w:basedOn w:val="Normal"/>
    <w:link w:val="ExplorateurdedocumentsCar"/>
    <w:uiPriority w:val="99"/>
    <w:semiHidden/>
    <w:unhideWhenUsed/>
    <w:rsid w:val="009A5656"/>
    <w:pPr>
      <w:spacing w:after="0" w:line="240" w:lineRule="auto"/>
      <w:jc w:val="both"/>
    </w:pPr>
    <w:rPr>
      <w:rFonts w:ascii="Segoe UI" w:hAnsi="Segoe UI" w:cs="Segoe UI"/>
      <w:color w:val="404040" w:themeColor="text1" w:themeTint="BF"/>
      <w:sz w:val="16"/>
      <w:szCs w:val="16"/>
    </w:rPr>
  </w:style>
  <w:style w:type="character" w:customStyle="1" w:styleId="ExplorateurdedocumentsCar">
    <w:name w:val="Explorateur de documents Car"/>
    <w:basedOn w:val="Policepardfaut"/>
    <w:link w:val="Explorateurdedocuments"/>
    <w:uiPriority w:val="99"/>
    <w:semiHidden/>
    <w:rsid w:val="009A5656"/>
    <w:rPr>
      <w:rFonts w:ascii="Segoe UI" w:hAnsi="Segoe UI" w:cs="Segoe UI"/>
      <w:color w:val="404040" w:themeColor="text1" w:themeTint="BF"/>
      <w:sz w:val="16"/>
      <w:szCs w:val="16"/>
    </w:rPr>
  </w:style>
  <w:style w:type="paragraph" w:styleId="Retraitcorpsdetexte">
    <w:name w:val="Body Text Indent"/>
    <w:basedOn w:val="Normal"/>
    <w:link w:val="RetraitcorpsdetexteCar"/>
    <w:uiPriority w:val="99"/>
    <w:semiHidden/>
    <w:unhideWhenUsed/>
    <w:rsid w:val="00E23D65"/>
    <w:pPr>
      <w:spacing w:after="120"/>
      <w:ind w:left="283"/>
    </w:pPr>
  </w:style>
  <w:style w:type="character" w:customStyle="1" w:styleId="RetraitcorpsdetexteCar">
    <w:name w:val="Retrait corps de texte Car"/>
    <w:basedOn w:val="Policepardfaut"/>
    <w:link w:val="Retraitcorpsdetexte"/>
    <w:uiPriority w:val="99"/>
    <w:semiHidden/>
    <w:rsid w:val="00E23D65"/>
  </w:style>
  <w:style w:type="paragraph" w:styleId="Retraitcorpset1relig">
    <w:name w:val="Body Text First Indent 2"/>
    <w:basedOn w:val="Retraitcorpsdetexte"/>
    <w:link w:val="Retraitcorpset1religCar"/>
    <w:semiHidden/>
    <w:unhideWhenUsed/>
    <w:rsid w:val="00E23D65"/>
    <w:pPr>
      <w:spacing w:before="100" w:after="40" w:line="288" w:lineRule="auto"/>
      <w:ind w:left="360" w:firstLine="360"/>
      <w:jc w:val="both"/>
    </w:pPr>
    <w:rPr>
      <w:rFonts w:ascii="Arial" w:hAnsi="Arial"/>
      <w:color w:val="404040" w:themeColor="text1" w:themeTint="BF"/>
    </w:rPr>
  </w:style>
  <w:style w:type="character" w:customStyle="1" w:styleId="Retraitcorpset1religCar">
    <w:name w:val="Retrait corps et 1re lig. Car"/>
    <w:basedOn w:val="RetraitcorpsdetexteCar"/>
    <w:link w:val="Retraitcorpset1relig"/>
    <w:semiHidden/>
    <w:rsid w:val="00E23D65"/>
    <w:rPr>
      <w:rFonts w:ascii="Arial" w:hAnsi="Arial"/>
      <w:color w:val="404040" w:themeColor="text1" w:themeTint="BF"/>
    </w:rPr>
  </w:style>
  <w:style w:type="paragraph" w:styleId="Listecontinue4">
    <w:name w:val="List Continue 4"/>
    <w:basedOn w:val="Normal"/>
    <w:semiHidden/>
    <w:unhideWhenUsed/>
    <w:rsid w:val="009A5656"/>
    <w:pPr>
      <w:spacing w:before="100" w:after="120" w:line="288" w:lineRule="auto"/>
      <w:ind w:left="1132"/>
      <w:contextualSpacing/>
      <w:jc w:val="both"/>
    </w:pPr>
    <w:rPr>
      <w:rFonts w:ascii="Arial" w:hAnsi="Arial"/>
      <w:color w:val="404040" w:themeColor="text1" w:themeTint="BF"/>
    </w:rPr>
  </w:style>
  <w:style w:type="paragraph" w:customStyle="1" w:styleId="C602DB0A66F54DB68628F072FF32D0DF2">
    <w:name w:val="C602DB0A66F54DB68628F072FF32D0DF2"/>
    <w:rsid w:val="009A5656"/>
    <w:pPr>
      <w:spacing w:before="100" w:after="40" w:line="288" w:lineRule="auto"/>
      <w:jc w:val="both"/>
    </w:pPr>
    <w:rPr>
      <w:rFonts w:ascii="Arial" w:hAnsi="Arial"/>
      <w:color w:val="808080" w:themeColor="background1" w:themeShade="80"/>
      <w:sz w:val="32"/>
      <w:szCs w:val="32"/>
    </w:rPr>
  </w:style>
  <w:style w:type="paragraph" w:customStyle="1" w:styleId="5ADE8E6BC3A849888BA1D4D9456BB0482">
    <w:name w:val="5ADE8E6BC3A849888BA1D4D9456BB0482"/>
    <w:rsid w:val="009A5656"/>
    <w:pPr>
      <w:spacing w:before="100" w:after="40" w:line="288" w:lineRule="auto"/>
      <w:jc w:val="both"/>
    </w:pPr>
    <w:rPr>
      <w:rFonts w:ascii="Arial" w:hAnsi="Arial"/>
      <w:color w:val="404040" w:themeColor="text1" w:themeTint="BF"/>
    </w:rPr>
  </w:style>
  <w:style w:type="paragraph" w:customStyle="1" w:styleId="CC54FA9E6BAE4A77B0F789C23996E35D2">
    <w:name w:val="CC54FA9E6BAE4A77B0F789C23996E35D2"/>
    <w:rsid w:val="009A5656"/>
    <w:pPr>
      <w:spacing w:before="100" w:after="40" w:line="288" w:lineRule="auto"/>
      <w:jc w:val="both"/>
    </w:pPr>
    <w:rPr>
      <w:rFonts w:ascii="Arial" w:hAnsi="Arial"/>
      <w:color w:val="404040" w:themeColor="text1" w:themeTint="BF"/>
    </w:rPr>
  </w:style>
  <w:style w:type="paragraph" w:customStyle="1" w:styleId="2CA16C5103184C058875A7575453D58D1">
    <w:name w:val="2CA16C5103184C058875A7575453D58D1"/>
    <w:rsid w:val="00293DF1"/>
    <w:pPr>
      <w:spacing w:before="100" w:after="40" w:line="288" w:lineRule="auto"/>
      <w:jc w:val="both"/>
    </w:pPr>
    <w:rPr>
      <w:rFonts w:ascii="Arial" w:hAnsi="Arial"/>
      <w:color w:val="404040" w:themeColor="text1" w:themeTint="BF"/>
    </w:rPr>
  </w:style>
  <w:style w:type="paragraph" w:customStyle="1" w:styleId="E05BD9A4FFEB434CBEFF47ECAA3669241">
    <w:name w:val="E05BD9A4FFEB434CBEFF47ECAA3669241"/>
    <w:rsid w:val="00293DF1"/>
    <w:pPr>
      <w:spacing w:before="100" w:after="40" w:line="288" w:lineRule="auto"/>
      <w:jc w:val="both"/>
    </w:pPr>
    <w:rPr>
      <w:rFonts w:ascii="Arial" w:hAnsi="Arial"/>
      <w:color w:val="404040" w:themeColor="text1" w:themeTint="BF"/>
    </w:rPr>
  </w:style>
  <w:style w:type="paragraph" w:customStyle="1" w:styleId="7A9A8CD3A251442499BCF4FB6E27F80E2">
    <w:name w:val="7A9A8CD3A251442499BCF4FB6E27F80E2"/>
    <w:rsid w:val="009A5656"/>
    <w:pPr>
      <w:spacing w:before="100" w:after="40" w:line="288" w:lineRule="auto"/>
      <w:jc w:val="both"/>
    </w:pPr>
    <w:rPr>
      <w:rFonts w:ascii="Arial" w:hAnsi="Arial"/>
      <w:color w:val="404040" w:themeColor="text1" w:themeTint="BF"/>
    </w:rPr>
  </w:style>
  <w:style w:type="paragraph" w:customStyle="1" w:styleId="EC98E759647C4344BD8B686C91243B431">
    <w:name w:val="EC98E759647C4344BD8B686C91243B431"/>
    <w:rsid w:val="00293DF1"/>
    <w:pPr>
      <w:spacing w:before="100" w:after="40" w:line="288" w:lineRule="auto"/>
      <w:jc w:val="both"/>
    </w:pPr>
    <w:rPr>
      <w:rFonts w:ascii="Arial" w:hAnsi="Arial"/>
      <w:color w:val="404040" w:themeColor="text1" w:themeTint="BF"/>
    </w:rPr>
  </w:style>
  <w:style w:type="paragraph" w:customStyle="1" w:styleId="0C408082839648C8913EE07C18C5D0821">
    <w:name w:val="0C408082839648C8913EE07C18C5D0821"/>
    <w:rsid w:val="00293DF1"/>
    <w:pPr>
      <w:spacing w:before="100" w:after="40" w:line="288" w:lineRule="auto"/>
      <w:jc w:val="both"/>
    </w:pPr>
    <w:rPr>
      <w:rFonts w:ascii="Arial" w:hAnsi="Arial"/>
      <w:color w:val="404040" w:themeColor="text1" w:themeTint="BF"/>
    </w:rPr>
  </w:style>
  <w:style w:type="paragraph" w:customStyle="1" w:styleId="208F63536D0144EB9AEA44B389C657DB1">
    <w:name w:val="208F63536D0144EB9AEA44B389C657DB1"/>
    <w:rsid w:val="00293DF1"/>
    <w:pPr>
      <w:spacing w:before="100" w:after="40" w:line="288" w:lineRule="auto"/>
      <w:jc w:val="both"/>
    </w:pPr>
    <w:rPr>
      <w:rFonts w:ascii="Arial" w:hAnsi="Arial"/>
      <w:color w:val="404040" w:themeColor="text1" w:themeTint="BF"/>
    </w:rPr>
  </w:style>
  <w:style w:type="paragraph" w:customStyle="1" w:styleId="BA326C79B844488897749A1AB2C8742E1">
    <w:name w:val="BA326C79B844488897749A1AB2C8742E1"/>
    <w:rsid w:val="00293DF1"/>
    <w:pPr>
      <w:spacing w:before="100" w:after="40" w:line="288" w:lineRule="auto"/>
      <w:jc w:val="both"/>
    </w:pPr>
    <w:rPr>
      <w:rFonts w:ascii="Arial" w:hAnsi="Arial"/>
      <w:color w:val="404040" w:themeColor="text1" w:themeTint="BF"/>
    </w:rPr>
  </w:style>
  <w:style w:type="paragraph" w:customStyle="1" w:styleId="EFC09E99807B4921A6108859A05FC0311">
    <w:name w:val="EFC09E99807B4921A6108859A05FC0311"/>
    <w:rsid w:val="00293DF1"/>
    <w:pPr>
      <w:spacing w:before="100" w:after="40" w:line="288" w:lineRule="auto"/>
      <w:jc w:val="both"/>
    </w:pPr>
    <w:rPr>
      <w:rFonts w:ascii="Arial" w:hAnsi="Arial"/>
      <w:color w:val="404040" w:themeColor="text1" w:themeTint="BF"/>
    </w:rPr>
  </w:style>
  <w:style w:type="paragraph" w:customStyle="1" w:styleId="908B417096F04FD2982ADE4D0D994BC82">
    <w:name w:val="908B417096F04FD2982ADE4D0D994BC82"/>
    <w:rsid w:val="009A5656"/>
    <w:pPr>
      <w:spacing w:before="100" w:after="40" w:line="288" w:lineRule="auto"/>
      <w:jc w:val="both"/>
    </w:pPr>
    <w:rPr>
      <w:rFonts w:ascii="Arial" w:hAnsi="Arial"/>
      <w:color w:val="404040" w:themeColor="text1" w:themeTint="BF"/>
    </w:rPr>
  </w:style>
  <w:style w:type="paragraph" w:customStyle="1" w:styleId="43EB542D038E49228ACBF59AC3719FD51">
    <w:name w:val="43EB542D038E49228ACBF59AC3719FD51"/>
    <w:rsid w:val="00293DF1"/>
    <w:pPr>
      <w:spacing w:before="100" w:after="40" w:line="288" w:lineRule="auto"/>
      <w:jc w:val="both"/>
    </w:pPr>
    <w:rPr>
      <w:rFonts w:ascii="Arial" w:hAnsi="Arial"/>
      <w:color w:val="404040" w:themeColor="text1" w:themeTint="BF"/>
    </w:rPr>
  </w:style>
  <w:style w:type="paragraph" w:customStyle="1" w:styleId="CFAF26ED3844462C9FD40F08428EA1711">
    <w:name w:val="CFAF26ED3844462C9FD40F08428EA1711"/>
    <w:rsid w:val="00293DF1"/>
    <w:pPr>
      <w:spacing w:before="100" w:after="40" w:line="288" w:lineRule="auto"/>
      <w:jc w:val="both"/>
    </w:pPr>
    <w:rPr>
      <w:rFonts w:ascii="Arial" w:hAnsi="Arial"/>
      <w:color w:val="404040" w:themeColor="text1" w:themeTint="BF"/>
    </w:rPr>
  </w:style>
  <w:style w:type="paragraph" w:customStyle="1" w:styleId="5831FB4D2F8340B4B2B83D8F95F346531">
    <w:name w:val="5831FB4D2F8340B4B2B83D8F95F346531"/>
    <w:rsid w:val="00293DF1"/>
    <w:pPr>
      <w:spacing w:before="100" w:after="40" w:line="288" w:lineRule="auto"/>
      <w:jc w:val="both"/>
    </w:pPr>
    <w:rPr>
      <w:rFonts w:ascii="Arial" w:hAnsi="Arial"/>
      <w:color w:val="404040" w:themeColor="text1" w:themeTint="BF"/>
    </w:rPr>
  </w:style>
  <w:style w:type="paragraph" w:customStyle="1" w:styleId="544DAA95F410403CB0DB59B3251E77CB2">
    <w:name w:val="544DAA95F410403CB0DB59B3251E77CB2"/>
    <w:rsid w:val="009A5656"/>
    <w:pPr>
      <w:spacing w:before="100" w:after="40" w:line="288" w:lineRule="auto"/>
      <w:jc w:val="both"/>
    </w:pPr>
    <w:rPr>
      <w:rFonts w:ascii="Arial" w:hAnsi="Arial"/>
      <w:color w:val="404040" w:themeColor="text1" w:themeTint="BF"/>
    </w:rPr>
  </w:style>
  <w:style w:type="paragraph" w:customStyle="1" w:styleId="7157ADF057AA466BACDFE0BAF756D52B2">
    <w:name w:val="7157ADF057AA466BACDFE0BAF756D52B2"/>
    <w:rsid w:val="009A5656"/>
    <w:pPr>
      <w:spacing w:before="100" w:after="40" w:line="288" w:lineRule="auto"/>
      <w:jc w:val="both"/>
    </w:pPr>
    <w:rPr>
      <w:rFonts w:ascii="Arial" w:hAnsi="Arial"/>
      <w:color w:val="404040" w:themeColor="text1" w:themeTint="BF"/>
    </w:rPr>
  </w:style>
  <w:style w:type="paragraph" w:customStyle="1" w:styleId="F5D5D89DEDEC45A2930276336D8F1C0A2">
    <w:name w:val="F5D5D89DEDEC45A2930276336D8F1C0A2"/>
    <w:rsid w:val="009A5656"/>
    <w:pPr>
      <w:spacing w:before="40" w:after="20" w:line="288" w:lineRule="auto"/>
      <w:ind w:left="680" w:hanging="362"/>
      <w:jc w:val="both"/>
    </w:pPr>
    <w:rPr>
      <w:rFonts w:ascii="Arial" w:hAnsi="Arial"/>
      <w:color w:val="404040" w:themeColor="text1" w:themeTint="BF"/>
    </w:rPr>
  </w:style>
  <w:style w:type="paragraph" w:customStyle="1" w:styleId="5F600503FFA44550BB8755AFF48EC7CA2">
    <w:name w:val="5F600503FFA44550BB8755AFF48EC7CA2"/>
    <w:rsid w:val="009A5656"/>
    <w:pPr>
      <w:spacing w:before="100" w:after="40" w:line="288" w:lineRule="auto"/>
      <w:jc w:val="both"/>
    </w:pPr>
    <w:rPr>
      <w:rFonts w:ascii="Arial" w:hAnsi="Arial"/>
      <w:color w:val="404040" w:themeColor="text1" w:themeTint="BF"/>
    </w:rPr>
  </w:style>
  <w:style w:type="paragraph" w:customStyle="1" w:styleId="915404AD0A9344B89BF8B9BD944D264D2">
    <w:name w:val="915404AD0A9344B89BF8B9BD944D264D2"/>
    <w:rsid w:val="009A5656"/>
    <w:pPr>
      <w:spacing w:before="100" w:after="40" w:line="288" w:lineRule="auto"/>
      <w:jc w:val="both"/>
    </w:pPr>
    <w:rPr>
      <w:rFonts w:ascii="Arial" w:hAnsi="Arial"/>
      <w:color w:val="404040" w:themeColor="text1" w:themeTint="BF"/>
    </w:rPr>
  </w:style>
  <w:style w:type="paragraph" w:customStyle="1" w:styleId="F4C69ED583084899B13332BA7ABAB7862">
    <w:name w:val="F4C69ED583084899B13332BA7ABAB7862"/>
    <w:rsid w:val="009A5656"/>
    <w:pPr>
      <w:spacing w:before="100" w:after="40" w:line="288" w:lineRule="auto"/>
      <w:jc w:val="both"/>
    </w:pPr>
    <w:rPr>
      <w:rFonts w:ascii="Arial" w:hAnsi="Arial"/>
      <w:color w:val="404040" w:themeColor="text1" w:themeTint="BF"/>
    </w:rPr>
  </w:style>
  <w:style w:type="paragraph" w:customStyle="1" w:styleId="9DCA27C97065416FA0E7AE14494C37812">
    <w:name w:val="9DCA27C97065416FA0E7AE14494C37812"/>
    <w:rsid w:val="009A5656"/>
    <w:pPr>
      <w:spacing w:before="100" w:after="40" w:line="288" w:lineRule="auto"/>
      <w:jc w:val="both"/>
    </w:pPr>
    <w:rPr>
      <w:rFonts w:ascii="Arial" w:hAnsi="Arial"/>
      <w:color w:val="404040" w:themeColor="text1" w:themeTint="BF"/>
    </w:rPr>
  </w:style>
  <w:style w:type="paragraph" w:customStyle="1" w:styleId="8F164366568F4971BC766D57607419182">
    <w:name w:val="8F164366568F4971BC766D57607419182"/>
    <w:rsid w:val="009A5656"/>
    <w:pPr>
      <w:spacing w:before="100" w:after="40" w:line="288" w:lineRule="auto"/>
      <w:jc w:val="both"/>
    </w:pPr>
    <w:rPr>
      <w:rFonts w:ascii="Arial" w:hAnsi="Arial"/>
      <w:color w:val="404040" w:themeColor="text1" w:themeTint="BF"/>
    </w:rPr>
  </w:style>
  <w:style w:type="paragraph" w:customStyle="1" w:styleId="D587CAF4B88745C08F9E8949474591252">
    <w:name w:val="D587CAF4B88745C08F9E8949474591252"/>
    <w:rsid w:val="009A5656"/>
    <w:pPr>
      <w:spacing w:before="40" w:after="20" w:line="288" w:lineRule="auto"/>
      <w:ind w:left="680" w:hanging="362"/>
      <w:jc w:val="both"/>
    </w:pPr>
    <w:rPr>
      <w:rFonts w:ascii="Arial" w:hAnsi="Arial"/>
      <w:color w:val="404040" w:themeColor="text1" w:themeTint="BF"/>
    </w:rPr>
  </w:style>
  <w:style w:type="paragraph" w:customStyle="1" w:styleId="93CDA9E67D44473A90BEE83B73596C5A2">
    <w:name w:val="93CDA9E67D44473A90BEE83B73596C5A2"/>
    <w:rsid w:val="009A5656"/>
    <w:pPr>
      <w:spacing w:before="100" w:after="40" w:line="288" w:lineRule="auto"/>
      <w:jc w:val="both"/>
    </w:pPr>
    <w:rPr>
      <w:rFonts w:ascii="Arial" w:hAnsi="Arial"/>
      <w:color w:val="404040" w:themeColor="text1" w:themeTint="BF"/>
    </w:rPr>
  </w:style>
  <w:style w:type="paragraph" w:customStyle="1" w:styleId="E3DD20B340E84B78A8C44CEDC48944F02">
    <w:name w:val="E3DD20B340E84B78A8C44CEDC48944F02"/>
    <w:rsid w:val="009A5656"/>
    <w:pPr>
      <w:spacing w:before="100" w:after="40" w:line="288" w:lineRule="auto"/>
      <w:jc w:val="both"/>
    </w:pPr>
    <w:rPr>
      <w:rFonts w:ascii="Arial" w:hAnsi="Arial"/>
      <w:color w:val="404040" w:themeColor="text1" w:themeTint="BF"/>
    </w:rPr>
  </w:style>
  <w:style w:type="paragraph" w:customStyle="1" w:styleId="8566105F857548E9B2BCC571410D51902">
    <w:name w:val="8566105F857548E9B2BCC571410D51902"/>
    <w:rsid w:val="009A5656"/>
    <w:pPr>
      <w:spacing w:before="100" w:after="40" w:line="288" w:lineRule="auto"/>
      <w:jc w:val="both"/>
    </w:pPr>
    <w:rPr>
      <w:rFonts w:ascii="Arial" w:hAnsi="Arial"/>
      <w:color w:val="404040" w:themeColor="text1" w:themeTint="BF"/>
    </w:rPr>
  </w:style>
  <w:style w:type="paragraph" w:customStyle="1" w:styleId="8C5C8A17DC534C7BB4EF81F28EF87CBC2">
    <w:name w:val="8C5C8A17DC534C7BB4EF81F28EF87CBC2"/>
    <w:rsid w:val="009A5656"/>
    <w:pPr>
      <w:spacing w:before="100" w:after="40" w:line="288" w:lineRule="auto"/>
      <w:jc w:val="both"/>
    </w:pPr>
    <w:rPr>
      <w:rFonts w:ascii="Arial" w:hAnsi="Arial"/>
      <w:color w:val="404040" w:themeColor="text1" w:themeTint="BF"/>
    </w:rPr>
  </w:style>
  <w:style w:type="paragraph" w:customStyle="1" w:styleId="D7E224F372F748799D1BE577B63076283">
    <w:name w:val="D7E224F372F748799D1BE577B63076283"/>
    <w:rsid w:val="009A5656"/>
    <w:pPr>
      <w:spacing w:before="100" w:after="40" w:line="288" w:lineRule="auto"/>
      <w:jc w:val="both"/>
    </w:pPr>
    <w:rPr>
      <w:rFonts w:ascii="Arial" w:hAnsi="Arial"/>
      <w:color w:val="404040" w:themeColor="text1" w:themeTint="BF"/>
    </w:rPr>
  </w:style>
  <w:style w:type="paragraph" w:customStyle="1" w:styleId="91D345707C2E4E419F44507E65F655562">
    <w:name w:val="91D345707C2E4E419F44507E65F655562"/>
    <w:rsid w:val="009A5656"/>
    <w:pPr>
      <w:spacing w:before="100" w:after="40" w:line="288" w:lineRule="auto"/>
      <w:jc w:val="both"/>
    </w:pPr>
    <w:rPr>
      <w:rFonts w:ascii="Arial" w:hAnsi="Arial"/>
      <w:color w:val="404040" w:themeColor="text1" w:themeTint="BF"/>
    </w:rPr>
  </w:style>
  <w:style w:type="paragraph" w:customStyle="1" w:styleId="A661F74A4DA244A0BDA3239446DD45DB2">
    <w:name w:val="A661F74A4DA244A0BDA3239446DD45DB2"/>
    <w:rsid w:val="009A5656"/>
    <w:pPr>
      <w:spacing w:before="100" w:after="40" w:line="288" w:lineRule="auto"/>
      <w:jc w:val="both"/>
    </w:pPr>
    <w:rPr>
      <w:rFonts w:ascii="Arial" w:hAnsi="Arial"/>
      <w:color w:val="404040" w:themeColor="text1" w:themeTint="BF"/>
    </w:rPr>
  </w:style>
  <w:style w:type="paragraph" w:customStyle="1" w:styleId="46E64919AACD42829056DE7D306D362E2">
    <w:name w:val="46E64919AACD42829056DE7D306D362E2"/>
    <w:rsid w:val="009A5656"/>
    <w:pPr>
      <w:spacing w:before="100" w:after="40" w:line="288" w:lineRule="auto"/>
      <w:jc w:val="both"/>
    </w:pPr>
    <w:rPr>
      <w:rFonts w:ascii="Arial" w:hAnsi="Arial"/>
      <w:color w:val="404040" w:themeColor="text1" w:themeTint="BF"/>
    </w:rPr>
  </w:style>
  <w:style w:type="paragraph" w:customStyle="1" w:styleId="CD9442AE4C8F447AA83A79B798BDA7D52">
    <w:name w:val="CD9442AE4C8F447AA83A79B798BDA7D52"/>
    <w:rsid w:val="009A5656"/>
    <w:pPr>
      <w:spacing w:before="100" w:after="40" w:line="288" w:lineRule="auto"/>
      <w:jc w:val="both"/>
    </w:pPr>
    <w:rPr>
      <w:rFonts w:ascii="Arial" w:hAnsi="Arial"/>
      <w:color w:val="404040" w:themeColor="text1" w:themeTint="BF"/>
    </w:rPr>
  </w:style>
  <w:style w:type="paragraph" w:customStyle="1" w:styleId="BDBE90F55B984548BE2F9839631A48E12">
    <w:name w:val="BDBE90F55B984548BE2F9839631A48E12"/>
    <w:rsid w:val="009A5656"/>
    <w:pPr>
      <w:spacing w:before="100" w:after="40" w:line="288" w:lineRule="auto"/>
      <w:jc w:val="both"/>
    </w:pPr>
    <w:rPr>
      <w:rFonts w:ascii="Arial" w:hAnsi="Arial"/>
      <w:color w:val="404040" w:themeColor="text1" w:themeTint="BF"/>
    </w:rPr>
  </w:style>
  <w:style w:type="paragraph" w:customStyle="1" w:styleId="F1BFF10338CD48EDB32283AE8DB5B8662">
    <w:name w:val="F1BFF10338CD48EDB32283AE8DB5B8662"/>
    <w:rsid w:val="009A5656"/>
    <w:pPr>
      <w:spacing w:before="100" w:after="40" w:line="288" w:lineRule="auto"/>
      <w:jc w:val="both"/>
    </w:pPr>
    <w:rPr>
      <w:rFonts w:ascii="Arial" w:hAnsi="Arial"/>
      <w:color w:val="404040" w:themeColor="text1" w:themeTint="BF"/>
    </w:rPr>
  </w:style>
  <w:style w:type="paragraph" w:customStyle="1" w:styleId="48A3BDCBC64747EEB770A477151B31EC2">
    <w:name w:val="48A3BDCBC64747EEB770A477151B31EC2"/>
    <w:rsid w:val="009A5656"/>
    <w:pPr>
      <w:spacing w:before="100" w:after="40" w:line="288" w:lineRule="auto"/>
      <w:jc w:val="both"/>
    </w:pPr>
    <w:rPr>
      <w:rFonts w:ascii="Arial" w:hAnsi="Arial"/>
      <w:color w:val="404040" w:themeColor="text1" w:themeTint="BF"/>
    </w:rPr>
  </w:style>
  <w:style w:type="paragraph" w:customStyle="1" w:styleId="78F828928F3A401F8FF077C3964056FF2">
    <w:name w:val="78F828928F3A401F8FF077C3964056FF2"/>
    <w:rsid w:val="009A5656"/>
    <w:pPr>
      <w:spacing w:before="100" w:after="40" w:line="288" w:lineRule="auto"/>
      <w:jc w:val="both"/>
    </w:pPr>
    <w:rPr>
      <w:rFonts w:ascii="Arial" w:hAnsi="Arial"/>
      <w:color w:val="404040" w:themeColor="text1" w:themeTint="BF"/>
    </w:rPr>
  </w:style>
  <w:style w:type="paragraph" w:customStyle="1" w:styleId="BBE184608129478D9D2197A8B0B8F7482">
    <w:name w:val="BBE184608129478D9D2197A8B0B8F7482"/>
    <w:rsid w:val="009A5656"/>
    <w:pPr>
      <w:spacing w:before="100" w:after="40" w:line="288" w:lineRule="auto"/>
      <w:jc w:val="both"/>
    </w:pPr>
    <w:rPr>
      <w:rFonts w:ascii="Arial" w:hAnsi="Arial"/>
      <w:color w:val="404040" w:themeColor="text1" w:themeTint="BF"/>
    </w:rPr>
  </w:style>
  <w:style w:type="paragraph" w:customStyle="1" w:styleId="E65EC28A00194A22BDBE206E1A70668E2">
    <w:name w:val="E65EC28A00194A22BDBE206E1A70668E2"/>
    <w:rsid w:val="009A5656"/>
    <w:pPr>
      <w:spacing w:before="100" w:after="40" w:line="288" w:lineRule="auto"/>
      <w:jc w:val="center"/>
    </w:pPr>
    <w:rPr>
      <w:rFonts w:ascii="Arial" w:hAnsi="Arial"/>
      <w:iCs/>
      <w:color w:val="404040" w:themeColor="text1" w:themeTint="BF"/>
    </w:rPr>
  </w:style>
  <w:style w:type="paragraph" w:customStyle="1" w:styleId="D062FB7CE6E64DC885DE195F68C1549C2">
    <w:name w:val="D062FB7CE6E64DC885DE195F68C1549C2"/>
    <w:rsid w:val="009A5656"/>
    <w:pPr>
      <w:spacing w:before="100" w:after="40" w:line="288" w:lineRule="auto"/>
      <w:jc w:val="both"/>
    </w:pPr>
    <w:rPr>
      <w:rFonts w:ascii="Arial" w:hAnsi="Arial"/>
      <w:color w:val="404040" w:themeColor="text1" w:themeTint="BF"/>
    </w:rPr>
  </w:style>
  <w:style w:type="paragraph" w:customStyle="1" w:styleId="A339EE14894646F1A078958E5ECD027D2">
    <w:name w:val="A339EE14894646F1A078958E5ECD027D2"/>
    <w:rsid w:val="009A5656"/>
    <w:pPr>
      <w:spacing w:before="100" w:after="40" w:line="288" w:lineRule="auto"/>
      <w:jc w:val="both"/>
    </w:pPr>
    <w:rPr>
      <w:rFonts w:ascii="Arial" w:hAnsi="Arial"/>
      <w:color w:val="404040" w:themeColor="text1" w:themeTint="BF"/>
    </w:rPr>
  </w:style>
  <w:style w:type="paragraph" w:customStyle="1" w:styleId="99B1763D2FA343BBA13AF6AE02606F422">
    <w:name w:val="99B1763D2FA343BBA13AF6AE02606F422"/>
    <w:rsid w:val="009A5656"/>
    <w:pPr>
      <w:spacing w:before="100" w:after="40" w:line="288" w:lineRule="auto"/>
      <w:jc w:val="both"/>
    </w:pPr>
    <w:rPr>
      <w:rFonts w:ascii="Arial" w:hAnsi="Arial"/>
      <w:color w:val="404040" w:themeColor="text1" w:themeTint="BF"/>
    </w:rPr>
  </w:style>
  <w:style w:type="paragraph" w:customStyle="1" w:styleId="3A27868AB38A44BF8A08BCD338606C6F2">
    <w:name w:val="3A27868AB38A44BF8A08BCD338606C6F2"/>
    <w:rsid w:val="009A5656"/>
    <w:pPr>
      <w:spacing w:before="100" w:after="40" w:line="288" w:lineRule="auto"/>
      <w:jc w:val="both"/>
    </w:pPr>
    <w:rPr>
      <w:rFonts w:ascii="Arial" w:hAnsi="Arial"/>
      <w:color w:val="404040" w:themeColor="text1" w:themeTint="BF"/>
    </w:rPr>
  </w:style>
  <w:style w:type="paragraph" w:customStyle="1" w:styleId="30751BDEE5D744DA852F8BBE418F83092">
    <w:name w:val="30751BDEE5D744DA852F8BBE418F83092"/>
    <w:rsid w:val="009A5656"/>
    <w:pPr>
      <w:spacing w:before="100" w:after="40" w:line="288" w:lineRule="auto"/>
    </w:pPr>
    <w:rPr>
      <w:rFonts w:ascii="Arial" w:hAnsi="Arial"/>
      <w:color w:val="404040" w:themeColor="text1" w:themeTint="BF"/>
      <w:sz w:val="18"/>
    </w:rPr>
  </w:style>
  <w:style w:type="paragraph" w:customStyle="1" w:styleId="96A9FD8BCFC049EBBC9969B4CB8C22042">
    <w:name w:val="96A9FD8BCFC049EBBC9969B4CB8C22042"/>
    <w:rsid w:val="009A5656"/>
    <w:pPr>
      <w:spacing w:before="100" w:after="40" w:line="288" w:lineRule="auto"/>
      <w:jc w:val="both"/>
    </w:pPr>
    <w:rPr>
      <w:rFonts w:ascii="Arial" w:hAnsi="Arial"/>
      <w:color w:val="404040" w:themeColor="text1" w:themeTint="BF"/>
    </w:rPr>
  </w:style>
  <w:style w:type="paragraph" w:customStyle="1" w:styleId="A57A3290F98C476CA5B7326D8C26A4C72">
    <w:name w:val="A57A3290F98C476CA5B7326D8C26A4C72"/>
    <w:rsid w:val="009A5656"/>
    <w:pPr>
      <w:spacing w:before="100" w:after="40" w:line="288" w:lineRule="auto"/>
      <w:jc w:val="both"/>
    </w:pPr>
    <w:rPr>
      <w:rFonts w:ascii="Arial" w:hAnsi="Arial"/>
      <w:color w:val="404040" w:themeColor="text1" w:themeTint="BF"/>
    </w:rPr>
  </w:style>
  <w:style w:type="paragraph" w:customStyle="1" w:styleId="874F12DC2F1D4EE4B602AAE0323B66612">
    <w:name w:val="874F12DC2F1D4EE4B602AAE0323B66612"/>
    <w:rsid w:val="009A5656"/>
    <w:pPr>
      <w:spacing w:before="100" w:after="40" w:line="288" w:lineRule="auto"/>
      <w:jc w:val="both"/>
    </w:pPr>
    <w:rPr>
      <w:rFonts w:ascii="Arial" w:hAnsi="Arial"/>
      <w:color w:val="404040" w:themeColor="text1" w:themeTint="BF"/>
    </w:rPr>
  </w:style>
  <w:style w:type="paragraph" w:customStyle="1" w:styleId="D43659D07EF54642A1B86B68848CC7432">
    <w:name w:val="D43659D07EF54642A1B86B68848CC7432"/>
    <w:rsid w:val="009A5656"/>
    <w:pPr>
      <w:spacing w:before="100" w:after="40" w:line="288" w:lineRule="auto"/>
      <w:jc w:val="both"/>
    </w:pPr>
    <w:rPr>
      <w:rFonts w:ascii="Arial" w:hAnsi="Arial"/>
      <w:color w:val="404040" w:themeColor="text1" w:themeTint="BF"/>
    </w:rPr>
  </w:style>
  <w:style w:type="paragraph" w:customStyle="1" w:styleId="0EF65EF13B414C1C8D011FFF67F6B7102">
    <w:name w:val="0EF65EF13B414C1C8D011FFF67F6B7102"/>
    <w:rsid w:val="009A5656"/>
    <w:pPr>
      <w:spacing w:before="100" w:after="40" w:line="288" w:lineRule="auto"/>
      <w:jc w:val="both"/>
    </w:pPr>
    <w:rPr>
      <w:rFonts w:ascii="Arial" w:hAnsi="Arial"/>
      <w:color w:val="404040" w:themeColor="text1" w:themeTint="BF"/>
    </w:rPr>
  </w:style>
  <w:style w:type="paragraph" w:customStyle="1" w:styleId="C142AE49C4B941169E9A29FCFAD9E9492">
    <w:name w:val="C142AE49C4B941169E9A29FCFAD9E9492"/>
    <w:rsid w:val="009A5656"/>
    <w:pPr>
      <w:spacing w:before="100" w:after="40" w:line="288" w:lineRule="auto"/>
      <w:jc w:val="both"/>
    </w:pPr>
    <w:rPr>
      <w:rFonts w:ascii="Arial" w:hAnsi="Arial"/>
      <w:color w:val="404040" w:themeColor="text1" w:themeTint="BF"/>
    </w:rPr>
  </w:style>
  <w:style w:type="paragraph" w:customStyle="1" w:styleId="D61F39E6FD574BC6B329B336B4046D232">
    <w:name w:val="D61F39E6FD574BC6B329B336B4046D232"/>
    <w:rsid w:val="009A5656"/>
    <w:pPr>
      <w:spacing w:before="100" w:after="40" w:line="288" w:lineRule="auto"/>
      <w:jc w:val="both"/>
    </w:pPr>
    <w:rPr>
      <w:rFonts w:ascii="Arial" w:hAnsi="Arial"/>
      <w:color w:val="404040" w:themeColor="text1" w:themeTint="BF"/>
    </w:rPr>
  </w:style>
  <w:style w:type="paragraph" w:customStyle="1" w:styleId="DAF89BD9BCE94437AA22B7DA22519BA72">
    <w:name w:val="DAF89BD9BCE94437AA22B7DA22519BA72"/>
    <w:rsid w:val="009A5656"/>
    <w:pPr>
      <w:spacing w:before="100" w:after="40" w:line="288" w:lineRule="auto"/>
      <w:jc w:val="both"/>
    </w:pPr>
    <w:rPr>
      <w:rFonts w:ascii="Arial" w:hAnsi="Arial"/>
      <w:color w:val="404040" w:themeColor="text1" w:themeTint="BF"/>
    </w:rPr>
  </w:style>
  <w:style w:type="paragraph" w:customStyle="1" w:styleId="9241527551EE45D4B38B222DACB914742">
    <w:name w:val="9241527551EE45D4B38B222DACB914742"/>
    <w:rsid w:val="009A5656"/>
    <w:pPr>
      <w:spacing w:before="100" w:after="40" w:line="288" w:lineRule="auto"/>
      <w:jc w:val="both"/>
    </w:pPr>
    <w:rPr>
      <w:rFonts w:ascii="Arial" w:hAnsi="Arial"/>
      <w:color w:val="404040" w:themeColor="text1" w:themeTint="BF"/>
    </w:rPr>
  </w:style>
  <w:style w:type="paragraph" w:customStyle="1" w:styleId="1888E7983CC64005886F814DD2C622882">
    <w:name w:val="1888E7983CC64005886F814DD2C622882"/>
    <w:rsid w:val="009A5656"/>
    <w:pPr>
      <w:spacing w:before="100" w:after="40" w:line="288" w:lineRule="auto"/>
      <w:jc w:val="both"/>
    </w:pPr>
    <w:rPr>
      <w:rFonts w:ascii="Arial" w:hAnsi="Arial"/>
      <w:color w:val="404040" w:themeColor="text1" w:themeTint="BF"/>
    </w:rPr>
  </w:style>
  <w:style w:type="paragraph" w:customStyle="1" w:styleId="E8A3A893B66540188E8E4A033A930B722">
    <w:name w:val="E8A3A893B66540188E8E4A033A930B722"/>
    <w:rsid w:val="009A5656"/>
    <w:pPr>
      <w:spacing w:before="100" w:after="40" w:line="288" w:lineRule="auto"/>
      <w:jc w:val="both"/>
    </w:pPr>
    <w:rPr>
      <w:rFonts w:ascii="Arial" w:hAnsi="Arial"/>
      <w:color w:val="404040" w:themeColor="text1" w:themeTint="BF"/>
    </w:rPr>
  </w:style>
  <w:style w:type="paragraph" w:customStyle="1" w:styleId="8941CAA76BD145F28A77CFA6FE3903BE2">
    <w:name w:val="8941CAA76BD145F28A77CFA6FE3903BE2"/>
    <w:rsid w:val="009A5656"/>
    <w:pPr>
      <w:spacing w:before="100" w:after="40" w:line="288" w:lineRule="auto"/>
      <w:jc w:val="both"/>
    </w:pPr>
    <w:rPr>
      <w:rFonts w:ascii="Arial" w:hAnsi="Arial"/>
      <w:color w:val="404040" w:themeColor="text1" w:themeTint="BF"/>
    </w:rPr>
  </w:style>
  <w:style w:type="paragraph" w:customStyle="1" w:styleId="ECBAC56717434E4B9A83FA561E15D9752">
    <w:name w:val="ECBAC56717434E4B9A83FA561E15D9752"/>
    <w:rsid w:val="009A5656"/>
    <w:pPr>
      <w:spacing w:before="100" w:after="40" w:line="288" w:lineRule="auto"/>
      <w:jc w:val="both"/>
    </w:pPr>
    <w:rPr>
      <w:rFonts w:ascii="Arial" w:hAnsi="Arial"/>
      <w:color w:val="404040" w:themeColor="text1" w:themeTint="BF"/>
    </w:rPr>
  </w:style>
  <w:style w:type="paragraph" w:customStyle="1" w:styleId="39DABC31BD7C4E718A534622865A25C72">
    <w:name w:val="39DABC31BD7C4E718A534622865A25C72"/>
    <w:rsid w:val="009A5656"/>
    <w:pPr>
      <w:spacing w:before="100" w:after="40" w:line="288" w:lineRule="auto"/>
      <w:jc w:val="both"/>
    </w:pPr>
    <w:rPr>
      <w:rFonts w:ascii="Arial" w:hAnsi="Arial"/>
      <w:color w:val="404040" w:themeColor="text1" w:themeTint="BF"/>
    </w:rPr>
  </w:style>
  <w:style w:type="paragraph" w:customStyle="1" w:styleId="07363CE6B4EB42268F92315CD009BFC52">
    <w:name w:val="07363CE6B4EB42268F92315CD009BFC52"/>
    <w:rsid w:val="009A5656"/>
    <w:pPr>
      <w:spacing w:before="100" w:after="40" w:line="288" w:lineRule="auto"/>
      <w:jc w:val="center"/>
    </w:pPr>
    <w:rPr>
      <w:rFonts w:ascii="Arial" w:hAnsi="Arial"/>
      <w:iCs/>
      <w:color w:val="404040" w:themeColor="text1" w:themeTint="BF"/>
    </w:rPr>
  </w:style>
  <w:style w:type="paragraph" w:customStyle="1" w:styleId="C71D8D11FCA248A4B74746A56C77F2232">
    <w:name w:val="C71D8D11FCA248A4B74746A56C77F2232"/>
    <w:rsid w:val="009A5656"/>
    <w:pPr>
      <w:spacing w:before="100" w:after="40" w:line="288" w:lineRule="auto"/>
      <w:jc w:val="both"/>
    </w:pPr>
    <w:rPr>
      <w:rFonts w:ascii="Arial" w:hAnsi="Arial"/>
      <w:color w:val="404040" w:themeColor="text1" w:themeTint="BF"/>
    </w:rPr>
  </w:style>
  <w:style w:type="paragraph" w:customStyle="1" w:styleId="4B472C9FAB89405088065E231F29E7172">
    <w:name w:val="4B472C9FAB89405088065E231F29E7172"/>
    <w:rsid w:val="009A5656"/>
    <w:pPr>
      <w:spacing w:before="100" w:after="40" w:line="288" w:lineRule="auto"/>
      <w:jc w:val="both"/>
    </w:pPr>
    <w:rPr>
      <w:rFonts w:ascii="Arial" w:hAnsi="Arial"/>
      <w:color w:val="404040" w:themeColor="text1" w:themeTint="BF"/>
    </w:rPr>
  </w:style>
  <w:style w:type="paragraph" w:customStyle="1" w:styleId="80D0775CE42C4452B99042B75E223C862">
    <w:name w:val="80D0775CE42C4452B99042B75E223C862"/>
    <w:rsid w:val="009A5656"/>
    <w:pPr>
      <w:spacing w:before="100" w:after="40" w:line="288" w:lineRule="auto"/>
      <w:jc w:val="both"/>
    </w:pPr>
    <w:rPr>
      <w:rFonts w:ascii="Arial" w:hAnsi="Arial"/>
      <w:color w:val="404040" w:themeColor="text1" w:themeTint="BF"/>
    </w:rPr>
  </w:style>
  <w:style w:type="paragraph" w:customStyle="1" w:styleId="AFAF28B0388B4C1C9C64B926EC5C898B2">
    <w:name w:val="AFAF28B0388B4C1C9C64B926EC5C898B2"/>
    <w:rsid w:val="009A5656"/>
    <w:pPr>
      <w:spacing w:before="100" w:after="40" w:line="288" w:lineRule="auto"/>
      <w:jc w:val="both"/>
    </w:pPr>
    <w:rPr>
      <w:rFonts w:ascii="Arial" w:hAnsi="Arial"/>
      <w:color w:val="404040" w:themeColor="text1" w:themeTint="BF"/>
    </w:rPr>
  </w:style>
  <w:style w:type="paragraph" w:customStyle="1" w:styleId="18387EA4A6854EC594D8A88B74DB6CFB2">
    <w:name w:val="18387EA4A6854EC594D8A88B74DB6CFB2"/>
    <w:rsid w:val="009A5656"/>
    <w:pPr>
      <w:spacing w:before="100" w:after="40" w:line="288" w:lineRule="auto"/>
      <w:jc w:val="both"/>
    </w:pPr>
    <w:rPr>
      <w:rFonts w:ascii="Arial" w:hAnsi="Arial"/>
      <w:color w:val="404040" w:themeColor="text1" w:themeTint="BF"/>
    </w:rPr>
  </w:style>
  <w:style w:type="paragraph" w:customStyle="1" w:styleId="B083D3CED23641AA8CD76E1C48E7EFE92">
    <w:name w:val="B083D3CED23641AA8CD76E1C48E7EFE92"/>
    <w:rsid w:val="009A5656"/>
    <w:pPr>
      <w:spacing w:before="100" w:after="40" w:line="288" w:lineRule="auto"/>
      <w:jc w:val="both"/>
    </w:pPr>
    <w:rPr>
      <w:rFonts w:ascii="Arial" w:hAnsi="Arial"/>
      <w:color w:val="404040" w:themeColor="text1" w:themeTint="BF"/>
    </w:rPr>
  </w:style>
  <w:style w:type="paragraph" w:customStyle="1" w:styleId="DF4A9032EC06421A9F4656023FA188E12">
    <w:name w:val="DF4A9032EC06421A9F4656023FA188E12"/>
    <w:rsid w:val="009A5656"/>
    <w:pPr>
      <w:spacing w:before="100" w:after="40" w:line="288" w:lineRule="auto"/>
      <w:jc w:val="both"/>
    </w:pPr>
    <w:rPr>
      <w:rFonts w:ascii="Arial" w:hAnsi="Arial"/>
      <w:color w:val="404040" w:themeColor="text1" w:themeTint="BF"/>
    </w:rPr>
  </w:style>
  <w:style w:type="paragraph" w:customStyle="1" w:styleId="DDBD184F5F6E4548A6ACB907CA50411A2">
    <w:name w:val="DDBD184F5F6E4548A6ACB907CA50411A2"/>
    <w:rsid w:val="009A5656"/>
    <w:pPr>
      <w:spacing w:before="100" w:after="40" w:line="288" w:lineRule="auto"/>
      <w:jc w:val="both"/>
    </w:pPr>
    <w:rPr>
      <w:rFonts w:ascii="Arial" w:hAnsi="Arial"/>
      <w:color w:val="404040" w:themeColor="text1" w:themeTint="BF"/>
    </w:rPr>
  </w:style>
  <w:style w:type="paragraph" w:customStyle="1" w:styleId="1C320FD8C38247A69D5BE2ECEC3FA6502">
    <w:name w:val="1C320FD8C38247A69D5BE2ECEC3FA6502"/>
    <w:rsid w:val="009A5656"/>
    <w:pPr>
      <w:spacing w:before="100" w:after="40" w:line="288" w:lineRule="auto"/>
      <w:jc w:val="both"/>
    </w:pPr>
    <w:rPr>
      <w:rFonts w:ascii="Arial" w:hAnsi="Arial"/>
      <w:color w:val="404040" w:themeColor="text1" w:themeTint="BF"/>
    </w:rPr>
  </w:style>
  <w:style w:type="paragraph" w:customStyle="1" w:styleId="B26CC972C57C4B69B8C1B85DAA8809722">
    <w:name w:val="B26CC972C57C4B69B8C1B85DAA8809722"/>
    <w:rsid w:val="009A5656"/>
    <w:pPr>
      <w:spacing w:before="100" w:after="40" w:line="288" w:lineRule="auto"/>
      <w:jc w:val="both"/>
    </w:pPr>
    <w:rPr>
      <w:rFonts w:ascii="Arial" w:hAnsi="Arial"/>
      <w:color w:val="404040" w:themeColor="text1" w:themeTint="BF"/>
    </w:rPr>
  </w:style>
  <w:style w:type="paragraph" w:customStyle="1" w:styleId="B88F52ED7152451282C13E1F8BB0387E2">
    <w:name w:val="B88F52ED7152451282C13E1F8BB0387E2"/>
    <w:rsid w:val="009A5656"/>
    <w:pPr>
      <w:spacing w:before="100" w:after="40" w:line="288" w:lineRule="auto"/>
      <w:jc w:val="both"/>
    </w:pPr>
    <w:rPr>
      <w:rFonts w:ascii="Arial" w:hAnsi="Arial"/>
      <w:color w:val="404040" w:themeColor="text1" w:themeTint="BF"/>
    </w:rPr>
  </w:style>
  <w:style w:type="paragraph" w:customStyle="1" w:styleId="D2198DC24D5C4185A626BE4B259A587C2">
    <w:name w:val="D2198DC24D5C4185A626BE4B259A587C2"/>
    <w:rsid w:val="009A5656"/>
    <w:pPr>
      <w:spacing w:before="100" w:after="40" w:line="288" w:lineRule="auto"/>
      <w:jc w:val="both"/>
    </w:pPr>
    <w:rPr>
      <w:rFonts w:ascii="Arial" w:hAnsi="Arial"/>
      <w:color w:val="404040" w:themeColor="text1" w:themeTint="BF"/>
    </w:rPr>
  </w:style>
  <w:style w:type="paragraph" w:customStyle="1" w:styleId="67AF759A61CB406790D67234FA8844492">
    <w:name w:val="67AF759A61CB406790D67234FA8844492"/>
    <w:rsid w:val="009A5656"/>
    <w:pPr>
      <w:spacing w:before="100" w:after="40" w:line="288" w:lineRule="auto"/>
      <w:jc w:val="both"/>
    </w:pPr>
    <w:rPr>
      <w:rFonts w:ascii="Arial" w:hAnsi="Arial"/>
      <w:color w:val="404040" w:themeColor="text1" w:themeTint="BF"/>
    </w:rPr>
  </w:style>
  <w:style w:type="paragraph" w:customStyle="1" w:styleId="6DF03BEB1C984119A8A989D2695ADA2A2">
    <w:name w:val="6DF03BEB1C984119A8A989D2695ADA2A2"/>
    <w:rsid w:val="009A5656"/>
    <w:pPr>
      <w:spacing w:before="100" w:after="40" w:line="288" w:lineRule="auto"/>
      <w:jc w:val="both"/>
    </w:pPr>
    <w:rPr>
      <w:rFonts w:ascii="Arial" w:hAnsi="Arial"/>
      <w:color w:val="404040" w:themeColor="text1" w:themeTint="BF"/>
    </w:rPr>
  </w:style>
  <w:style w:type="paragraph" w:customStyle="1" w:styleId="1C2CC62BD3B641DBB35BB322F0BF49F02">
    <w:name w:val="1C2CC62BD3B641DBB35BB322F0BF49F02"/>
    <w:rsid w:val="009A5656"/>
    <w:pPr>
      <w:spacing w:before="100" w:after="40" w:line="288" w:lineRule="auto"/>
      <w:jc w:val="both"/>
    </w:pPr>
    <w:rPr>
      <w:rFonts w:ascii="Arial" w:hAnsi="Arial"/>
      <w:color w:val="404040" w:themeColor="text1" w:themeTint="BF"/>
    </w:rPr>
  </w:style>
  <w:style w:type="paragraph" w:customStyle="1" w:styleId="CE5989E7CC5941A0800688799D80FFD12">
    <w:name w:val="CE5989E7CC5941A0800688799D80FFD12"/>
    <w:rsid w:val="009A5656"/>
    <w:pPr>
      <w:spacing w:before="100" w:after="40" w:line="288" w:lineRule="auto"/>
      <w:jc w:val="both"/>
    </w:pPr>
    <w:rPr>
      <w:rFonts w:ascii="Arial" w:hAnsi="Arial"/>
      <w:color w:val="404040" w:themeColor="text1" w:themeTint="BF"/>
    </w:rPr>
  </w:style>
  <w:style w:type="paragraph" w:customStyle="1" w:styleId="0E58A7EC80E04CD3B41153DAE67E657F2">
    <w:name w:val="0E58A7EC80E04CD3B41153DAE67E657F2"/>
    <w:rsid w:val="009A5656"/>
    <w:pPr>
      <w:spacing w:before="100" w:after="40" w:line="288" w:lineRule="auto"/>
      <w:jc w:val="both"/>
    </w:pPr>
    <w:rPr>
      <w:rFonts w:ascii="Arial" w:hAnsi="Arial"/>
      <w:color w:val="404040" w:themeColor="text1" w:themeTint="BF"/>
    </w:rPr>
  </w:style>
  <w:style w:type="paragraph" w:customStyle="1" w:styleId="0D675112DE04419BB12DE095D616AB612">
    <w:name w:val="0D675112DE04419BB12DE095D616AB612"/>
    <w:rsid w:val="009A5656"/>
    <w:pPr>
      <w:spacing w:before="100" w:after="40" w:line="288" w:lineRule="auto"/>
      <w:jc w:val="both"/>
    </w:pPr>
    <w:rPr>
      <w:rFonts w:ascii="Arial" w:hAnsi="Arial"/>
      <w:color w:val="404040" w:themeColor="text1" w:themeTint="BF"/>
    </w:rPr>
  </w:style>
  <w:style w:type="paragraph" w:customStyle="1" w:styleId="DAC3E85A04BF40F98EDFBAC3A27EEBE82">
    <w:name w:val="DAC3E85A04BF40F98EDFBAC3A27EEBE82"/>
    <w:rsid w:val="009A5656"/>
    <w:pPr>
      <w:spacing w:before="100" w:after="40" w:line="288" w:lineRule="auto"/>
      <w:jc w:val="both"/>
    </w:pPr>
    <w:rPr>
      <w:rFonts w:ascii="Arial" w:hAnsi="Arial"/>
      <w:color w:val="404040" w:themeColor="text1" w:themeTint="BF"/>
    </w:rPr>
  </w:style>
  <w:style w:type="paragraph" w:customStyle="1" w:styleId="A9F7F84416F24658BD7598D987A921CB2">
    <w:name w:val="A9F7F84416F24658BD7598D987A921CB2"/>
    <w:rsid w:val="009A5656"/>
    <w:pPr>
      <w:spacing w:before="100" w:after="40" w:line="288" w:lineRule="auto"/>
      <w:jc w:val="both"/>
    </w:pPr>
    <w:rPr>
      <w:rFonts w:ascii="Arial" w:hAnsi="Arial"/>
      <w:color w:val="404040" w:themeColor="text1" w:themeTint="BF"/>
    </w:rPr>
  </w:style>
  <w:style w:type="paragraph" w:customStyle="1" w:styleId="C197913738AD4FE2B61CCA7C022719F22">
    <w:name w:val="C197913738AD4FE2B61CCA7C022719F22"/>
    <w:rsid w:val="009A5656"/>
    <w:pPr>
      <w:spacing w:before="100" w:after="40" w:line="288" w:lineRule="auto"/>
      <w:jc w:val="both"/>
    </w:pPr>
    <w:rPr>
      <w:rFonts w:ascii="Arial" w:hAnsi="Arial"/>
      <w:color w:val="404040" w:themeColor="text1" w:themeTint="BF"/>
    </w:rPr>
  </w:style>
  <w:style w:type="paragraph" w:customStyle="1" w:styleId="56CB7C1F89144414BFE815B5C64ECB632">
    <w:name w:val="56CB7C1F89144414BFE815B5C64ECB632"/>
    <w:rsid w:val="009A5656"/>
    <w:pPr>
      <w:spacing w:before="100" w:after="40" w:line="288" w:lineRule="auto"/>
      <w:jc w:val="both"/>
    </w:pPr>
    <w:rPr>
      <w:rFonts w:ascii="Arial" w:hAnsi="Arial"/>
      <w:color w:val="404040" w:themeColor="text1" w:themeTint="BF"/>
    </w:rPr>
  </w:style>
  <w:style w:type="paragraph" w:customStyle="1" w:styleId="1A464B623D124F468679B73696F62AD52">
    <w:name w:val="1A464B623D124F468679B73696F62AD52"/>
    <w:rsid w:val="009A5656"/>
    <w:pPr>
      <w:spacing w:before="100" w:after="40" w:line="288" w:lineRule="auto"/>
    </w:pPr>
    <w:rPr>
      <w:rFonts w:ascii="Arial" w:hAnsi="Arial"/>
      <w:color w:val="404040" w:themeColor="text1" w:themeTint="BF"/>
      <w:sz w:val="18"/>
    </w:rPr>
  </w:style>
  <w:style w:type="paragraph" w:customStyle="1" w:styleId="3907E99719D5483A8545B1FE9C60ADDF2">
    <w:name w:val="3907E99719D5483A8545B1FE9C60ADDF2"/>
    <w:rsid w:val="009A5656"/>
    <w:pPr>
      <w:spacing w:before="100" w:after="40" w:line="288" w:lineRule="auto"/>
      <w:jc w:val="both"/>
    </w:pPr>
    <w:rPr>
      <w:rFonts w:ascii="Arial" w:hAnsi="Arial"/>
      <w:color w:val="404040" w:themeColor="text1" w:themeTint="BF"/>
    </w:rPr>
  </w:style>
  <w:style w:type="paragraph" w:customStyle="1" w:styleId="05A388A675CB4FD1A3A4D781721D7E9E2">
    <w:name w:val="05A388A675CB4FD1A3A4D781721D7E9E2"/>
    <w:rsid w:val="009A5656"/>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2">
    <w:name w:val="238E80FCFF5A4E168DDDA55075F0AA8A2"/>
    <w:rsid w:val="009A5656"/>
    <w:pPr>
      <w:spacing w:before="100" w:after="40" w:line="288" w:lineRule="auto"/>
      <w:jc w:val="both"/>
    </w:pPr>
    <w:rPr>
      <w:rFonts w:ascii="Arial" w:hAnsi="Arial"/>
      <w:color w:val="404040" w:themeColor="text1" w:themeTint="BF"/>
    </w:rPr>
  </w:style>
  <w:style w:type="paragraph" w:customStyle="1" w:styleId="7B3ED47EC79B43FC9001E0BDA592B4BF2">
    <w:name w:val="7B3ED47EC79B43FC9001E0BDA592B4BF2"/>
    <w:rsid w:val="009A5656"/>
    <w:pPr>
      <w:spacing w:before="100" w:after="40" w:line="288" w:lineRule="auto"/>
      <w:jc w:val="both"/>
    </w:pPr>
    <w:rPr>
      <w:rFonts w:ascii="Arial" w:hAnsi="Arial"/>
      <w:color w:val="404040" w:themeColor="text1" w:themeTint="BF"/>
    </w:rPr>
  </w:style>
  <w:style w:type="paragraph" w:customStyle="1" w:styleId="19F2960378A24F0680A559602B1B11122">
    <w:name w:val="19F2960378A24F0680A559602B1B11122"/>
    <w:rsid w:val="009A5656"/>
    <w:pPr>
      <w:spacing w:before="100" w:after="40" w:line="288" w:lineRule="auto"/>
      <w:jc w:val="both"/>
    </w:pPr>
    <w:rPr>
      <w:rFonts w:ascii="Arial" w:hAnsi="Arial"/>
      <w:color w:val="404040" w:themeColor="text1" w:themeTint="BF"/>
    </w:rPr>
  </w:style>
  <w:style w:type="paragraph" w:customStyle="1" w:styleId="0D6DC59ABA6F42818A185B3DCA5020072">
    <w:name w:val="0D6DC59ABA6F42818A185B3DCA5020072"/>
    <w:rsid w:val="009A5656"/>
    <w:pPr>
      <w:spacing w:before="100" w:after="40" w:line="288" w:lineRule="auto"/>
      <w:jc w:val="both"/>
    </w:pPr>
    <w:rPr>
      <w:rFonts w:ascii="Arial" w:hAnsi="Arial"/>
      <w:color w:val="404040" w:themeColor="text1" w:themeTint="BF"/>
    </w:rPr>
  </w:style>
  <w:style w:type="paragraph" w:customStyle="1" w:styleId="83219A8884E44FA39B2CAD7AC5E60B9D2">
    <w:name w:val="83219A8884E44FA39B2CAD7AC5E60B9D2"/>
    <w:rsid w:val="009A5656"/>
    <w:pPr>
      <w:spacing w:before="100" w:after="40" w:line="288" w:lineRule="auto"/>
      <w:jc w:val="both"/>
    </w:pPr>
    <w:rPr>
      <w:rFonts w:ascii="Arial" w:hAnsi="Arial"/>
      <w:color w:val="404040" w:themeColor="text1" w:themeTint="BF"/>
    </w:rPr>
  </w:style>
  <w:style w:type="paragraph" w:customStyle="1" w:styleId="D7E2FB8A44B247259BFC191F587BC46F2">
    <w:name w:val="D7E2FB8A44B247259BFC191F587BC46F2"/>
    <w:rsid w:val="009A5656"/>
    <w:pPr>
      <w:spacing w:before="100" w:after="40" w:line="288" w:lineRule="auto"/>
      <w:jc w:val="both"/>
    </w:pPr>
    <w:rPr>
      <w:rFonts w:ascii="Arial" w:hAnsi="Arial"/>
      <w:color w:val="404040" w:themeColor="text1" w:themeTint="BF"/>
    </w:rPr>
  </w:style>
  <w:style w:type="paragraph" w:customStyle="1" w:styleId="9893A593977E4DC39392A955BCF6E4C22">
    <w:name w:val="9893A593977E4DC39392A955BCF6E4C22"/>
    <w:rsid w:val="009A5656"/>
    <w:pPr>
      <w:spacing w:before="100" w:after="40" w:line="288" w:lineRule="auto"/>
      <w:jc w:val="both"/>
    </w:pPr>
    <w:rPr>
      <w:rFonts w:ascii="Arial" w:hAnsi="Arial"/>
      <w:color w:val="404040" w:themeColor="text1" w:themeTint="BF"/>
    </w:rPr>
  </w:style>
  <w:style w:type="paragraph" w:customStyle="1" w:styleId="EE9FEA0BDD53440FB56E8972DE8BDF3A2">
    <w:name w:val="EE9FEA0BDD53440FB56E8972DE8BDF3A2"/>
    <w:rsid w:val="009A5656"/>
    <w:pPr>
      <w:spacing w:before="100" w:after="40" w:line="288" w:lineRule="auto"/>
      <w:jc w:val="both"/>
    </w:pPr>
    <w:rPr>
      <w:rFonts w:ascii="Arial" w:hAnsi="Arial"/>
      <w:color w:val="404040" w:themeColor="text1" w:themeTint="BF"/>
    </w:rPr>
  </w:style>
  <w:style w:type="paragraph" w:customStyle="1" w:styleId="F3870D4D03CD4759A6EEBEBDF2DEA0022">
    <w:name w:val="F3870D4D03CD4759A6EEBEBDF2DEA0022"/>
    <w:rsid w:val="009A5656"/>
    <w:pPr>
      <w:spacing w:before="100" w:after="40" w:line="288" w:lineRule="auto"/>
      <w:jc w:val="both"/>
    </w:pPr>
    <w:rPr>
      <w:rFonts w:ascii="Arial" w:hAnsi="Arial"/>
      <w:color w:val="404040" w:themeColor="text1" w:themeTint="BF"/>
    </w:rPr>
  </w:style>
  <w:style w:type="paragraph" w:customStyle="1" w:styleId="BBCFDBAD78E749B39DAD0033408AB83D2">
    <w:name w:val="BBCFDBAD78E749B39DAD0033408AB83D2"/>
    <w:rsid w:val="009A5656"/>
    <w:pPr>
      <w:spacing w:before="100" w:after="40" w:line="288" w:lineRule="auto"/>
      <w:jc w:val="both"/>
    </w:pPr>
    <w:rPr>
      <w:rFonts w:ascii="Arial" w:hAnsi="Arial"/>
      <w:color w:val="404040" w:themeColor="text1" w:themeTint="BF"/>
    </w:rPr>
  </w:style>
  <w:style w:type="paragraph" w:customStyle="1" w:styleId="1659A0A26D6548BB8590226DA19386482">
    <w:name w:val="1659A0A26D6548BB8590226DA19386482"/>
    <w:rsid w:val="009A5656"/>
    <w:pPr>
      <w:spacing w:before="100" w:after="40" w:line="288" w:lineRule="auto"/>
      <w:jc w:val="both"/>
    </w:pPr>
    <w:rPr>
      <w:rFonts w:ascii="Arial" w:hAnsi="Arial"/>
      <w:color w:val="404040" w:themeColor="text1" w:themeTint="BF"/>
    </w:rPr>
  </w:style>
  <w:style w:type="paragraph" w:customStyle="1" w:styleId="2D16F74B4C934AB4B482AD17B4FF50202">
    <w:name w:val="2D16F74B4C934AB4B482AD17B4FF50202"/>
    <w:rsid w:val="009A5656"/>
    <w:pPr>
      <w:spacing w:before="100" w:after="40" w:line="288" w:lineRule="auto"/>
      <w:jc w:val="both"/>
    </w:pPr>
    <w:rPr>
      <w:rFonts w:ascii="Arial" w:hAnsi="Arial"/>
      <w:color w:val="404040" w:themeColor="text1" w:themeTint="BF"/>
    </w:rPr>
  </w:style>
  <w:style w:type="paragraph" w:customStyle="1" w:styleId="43B38CF90B9B4B8FBFEE35901BB659BE2">
    <w:name w:val="43B38CF90B9B4B8FBFEE35901BB659BE2"/>
    <w:rsid w:val="009A5656"/>
    <w:pPr>
      <w:spacing w:before="100" w:after="40" w:line="288" w:lineRule="auto"/>
      <w:jc w:val="both"/>
    </w:pPr>
    <w:rPr>
      <w:rFonts w:ascii="Arial" w:hAnsi="Arial"/>
      <w:color w:val="404040" w:themeColor="text1" w:themeTint="BF"/>
    </w:rPr>
  </w:style>
  <w:style w:type="paragraph" w:customStyle="1" w:styleId="871E5F0A26EF4C00AC0FEF526E3FA7D52">
    <w:name w:val="871E5F0A26EF4C00AC0FEF526E3FA7D52"/>
    <w:rsid w:val="009A5656"/>
    <w:pPr>
      <w:spacing w:before="100" w:after="40" w:line="288" w:lineRule="auto"/>
      <w:jc w:val="both"/>
    </w:pPr>
    <w:rPr>
      <w:rFonts w:ascii="Arial" w:hAnsi="Arial"/>
      <w:color w:val="404040" w:themeColor="text1" w:themeTint="BF"/>
    </w:rPr>
  </w:style>
  <w:style w:type="paragraph" w:customStyle="1" w:styleId="13FD9ED5E9A24F93A5BFE0760C58A0282">
    <w:name w:val="13FD9ED5E9A24F93A5BFE0760C58A0282"/>
    <w:rsid w:val="009A5656"/>
    <w:pPr>
      <w:spacing w:before="100" w:after="40" w:line="288" w:lineRule="auto"/>
      <w:jc w:val="both"/>
    </w:pPr>
    <w:rPr>
      <w:rFonts w:ascii="Arial" w:hAnsi="Arial"/>
      <w:color w:val="404040" w:themeColor="text1" w:themeTint="BF"/>
    </w:rPr>
  </w:style>
  <w:style w:type="paragraph" w:customStyle="1" w:styleId="E4BE18F1CF404708A0023969D64ACF332">
    <w:name w:val="E4BE18F1CF404708A0023969D64ACF332"/>
    <w:rsid w:val="009A5656"/>
    <w:pPr>
      <w:spacing w:before="40" w:after="20" w:line="288" w:lineRule="auto"/>
      <w:ind w:left="680" w:hanging="362"/>
      <w:jc w:val="both"/>
    </w:pPr>
    <w:rPr>
      <w:rFonts w:ascii="Arial" w:hAnsi="Arial"/>
      <w:color w:val="404040" w:themeColor="text1" w:themeTint="BF"/>
    </w:rPr>
  </w:style>
  <w:style w:type="paragraph" w:customStyle="1" w:styleId="E887A533E3304C11803A7B0DCB11CE5D2">
    <w:name w:val="E887A533E3304C11803A7B0DCB11CE5D2"/>
    <w:rsid w:val="009A5656"/>
    <w:pPr>
      <w:spacing w:before="40" w:after="20" w:line="288" w:lineRule="auto"/>
      <w:ind w:left="680" w:hanging="362"/>
      <w:jc w:val="both"/>
    </w:pPr>
    <w:rPr>
      <w:rFonts w:ascii="Arial" w:hAnsi="Arial"/>
      <w:color w:val="404040" w:themeColor="text1" w:themeTint="BF"/>
    </w:rPr>
  </w:style>
  <w:style w:type="paragraph" w:customStyle="1" w:styleId="5388136D025544DEBBBBF8211AE167912">
    <w:name w:val="5388136D025544DEBBBBF8211AE167912"/>
    <w:rsid w:val="009A5656"/>
    <w:pPr>
      <w:spacing w:before="40" w:after="20" w:line="288" w:lineRule="auto"/>
      <w:ind w:left="680" w:hanging="362"/>
      <w:jc w:val="both"/>
    </w:pPr>
    <w:rPr>
      <w:rFonts w:ascii="Arial" w:hAnsi="Arial"/>
      <w:color w:val="404040" w:themeColor="text1" w:themeTint="BF"/>
    </w:rPr>
  </w:style>
  <w:style w:type="paragraph" w:customStyle="1" w:styleId="AE616C40605F475BB6BD13202794BFDC2">
    <w:name w:val="AE616C40605F475BB6BD13202794BFDC2"/>
    <w:rsid w:val="009A5656"/>
    <w:pPr>
      <w:spacing w:before="40" w:after="20" w:line="288" w:lineRule="auto"/>
      <w:ind w:left="680" w:hanging="362"/>
      <w:jc w:val="both"/>
    </w:pPr>
    <w:rPr>
      <w:rFonts w:ascii="Arial" w:hAnsi="Arial"/>
      <w:color w:val="404040" w:themeColor="text1" w:themeTint="BF"/>
    </w:rPr>
  </w:style>
  <w:style w:type="paragraph" w:customStyle="1" w:styleId="DECA46153A184728A0ADC3D741344DCD2">
    <w:name w:val="DECA46153A184728A0ADC3D741344DCD2"/>
    <w:rsid w:val="009A5656"/>
    <w:pPr>
      <w:spacing w:before="40" w:after="20" w:line="288" w:lineRule="auto"/>
      <w:ind w:left="680" w:hanging="362"/>
      <w:jc w:val="both"/>
    </w:pPr>
    <w:rPr>
      <w:rFonts w:ascii="Arial" w:hAnsi="Arial"/>
      <w:color w:val="404040" w:themeColor="text1" w:themeTint="BF"/>
    </w:rPr>
  </w:style>
  <w:style w:type="paragraph" w:customStyle="1" w:styleId="6BDA2EB554F7407CAEAC4E5A05CB0FAC2">
    <w:name w:val="6BDA2EB554F7407CAEAC4E5A05CB0FAC2"/>
    <w:rsid w:val="009A5656"/>
    <w:pPr>
      <w:spacing w:before="40" w:after="20" w:line="288" w:lineRule="auto"/>
      <w:ind w:left="680" w:hanging="362"/>
      <w:jc w:val="both"/>
    </w:pPr>
    <w:rPr>
      <w:rFonts w:ascii="Arial" w:hAnsi="Arial"/>
      <w:color w:val="404040" w:themeColor="text1" w:themeTint="BF"/>
    </w:rPr>
  </w:style>
  <w:style w:type="paragraph" w:customStyle="1" w:styleId="89EE019F89C94981B7B818A4DDDA61392">
    <w:name w:val="89EE019F89C94981B7B818A4DDDA61392"/>
    <w:rsid w:val="009A5656"/>
    <w:pPr>
      <w:spacing w:before="40" w:after="20" w:line="288" w:lineRule="auto"/>
      <w:ind w:left="680" w:hanging="362"/>
      <w:jc w:val="both"/>
    </w:pPr>
    <w:rPr>
      <w:rFonts w:ascii="Arial" w:hAnsi="Arial"/>
      <w:color w:val="404040" w:themeColor="text1" w:themeTint="BF"/>
    </w:rPr>
  </w:style>
  <w:style w:type="paragraph" w:customStyle="1" w:styleId="C4F06F4F340B4E68B59B5931DAB7C87A2">
    <w:name w:val="C4F06F4F340B4E68B59B5931DAB7C87A2"/>
    <w:rsid w:val="009A5656"/>
    <w:pPr>
      <w:spacing w:before="40" w:after="20" w:line="288" w:lineRule="auto"/>
      <w:ind w:left="680" w:hanging="362"/>
      <w:jc w:val="both"/>
    </w:pPr>
    <w:rPr>
      <w:rFonts w:ascii="Arial" w:hAnsi="Arial"/>
      <w:color w:val="404040" w:themeColor="text1" w:themeTint="BF"/>
    </w:rPr>
  </w:style>
  <w:style w:type="paragraph" w:customStyle="1" w:styleId="F401100FFC4A4A028C640B2B78F3CFA82">
    <w:name w:val="F401100FFC4A4A028C640B2B78F3CFA82"/>
    <w:rsid w:val="009A5656"/>
    <w:pPr>
      <w:spacing w:before="40" w:after="20" w:line="288" w:lineRule="auto"/>
      <w:ind w:left="680" w:hanging="362"/>
      <w:jc w:val="both"/>
    </w:pPr>
    <w:rPr>
      <w:rFonts w:ascii="Arial" w:hAnsi="Arial"/>
      <w:color w:val="404040" w:themeColor="text1" w:themeTint="BF"/>
    </w:rPr>
  </w:style>
  <w:style w:type="paragraph" w:customStyle="1" w:styleId="6D242F50B31243A8B250FAA3D0CD8F252">
    <w:name w:val="6D242F50B31243A8B250FAA3D0CD8F252"/>
    <w:rsid w:val="009A5656"/>
    <w:pPr>
      <w:spacing w:before="100" w:after="40" w:line="288" w:lineRule="auto"/>
      <w:jc w:val="both"/>
    </w:pPr>
    <w:rPr>
      <w:rFonts w:ascii="Arial" w:hAnsi="Arial"/>
      <w:color w:val="404040" w:themeColor="text1" w:themeTint="BF"/>
    </w:rPr>
  </w:style>
  <w:style w:type="paragraph" w:customStyle="1" w:styleId="346EB37EC5D4481ABE26C606571D4F472">
    <w:name w:val="346EB37EC5D4481ABE26C606571D4F472"/>
    <w:rsid w:val="009A5656"/>
    <w:pPr>
      <w:spacing w:before="100" w:after="40" w:line="288" w:lineRule="auto"/>
      <w:jc w:val="both"/>
    </w:pPr>
    <w:rPr>
      <w:rFonts w:ascii="Arial" w:hAnsi="Arial"/>
      <w:color w:val="404040" w:themeColor="text1" w:themeTint="BF"/>
    </w:rPr>
  </w:style>
  <w:style w:type="paragraph" w:customStyle="1" w:styleId="F045A38436C648FA98FBA7B485BD67E12">
    <w:name w:val="F045A38436C648FA98FBA7B485BD67E12"/>
    <w:rsid w:val="009A5656"/>
    <w:pPr>
      <w:pBdr>
        <w:left w:val="single" w:sz="4" w:space="4" w:color="808080" w:themeColor="background1" w:themeShade="80"/>
      </w:pBdr>
      <w:spacing w:after="40" w:line="240" w:lineRule="auto"/>
      <w:ind w:left="851"/>
      <w:jc w:val="both"/>
    </w:pPr>
    <w:rPr>
      <w:rFonts w:ascii="Arial Nova Cond" w:hAnsi="Arial Nova Cond"/>
      <w:color w:val="808080" w:themeColor="background1" w:themeShade="80"/>
    </w:rPr>
  </w:style>
  <w:style w:type="paragraph" w:customStyle="1" w:styleId="7E860A4092074E62A7DF95DB1AFC74232">
    <w:name w:val="7E860A4092074E62A7DF95DB1AFC74232"/>
    <w:rsid w:val="009A5656"/>
    <w:pPr>
      <w:spacing w:before="100" w:after="40" w:line="288" w:lineRule="auto"/>
      <w:jc w:val="both"/>
    </w:pPr>
    <w:rPr>
      <w:rFonts w:ascii="Arial" w:hAnsi="Arial"/>
      <w:color w:val="404040" w:themeColor="text1" w:themeTint="BF"/>
    </w:rPr>
  </w:style>
  <w:style w:type="paragraph" w:customStyle="1" w:styleId="F7E81C32DFBD436EB7DD361852073F5D2">
    <w:name w:val="F7E81C32DFBD436EB7DD361852073F5D2"/>
    <w:rsid w:val="009A5656"/>
    <w:pPr>
      <w:spacing w:before="100" w:after="40" w:line="288" w:lineRule="auto"/>
      <w:jc w:val="both"/>
    </w:pPr>
    <w:rPr>
      <w:rFonts w:ascii="Arial" w:hAnsi="Arial"/>
      <w:color w:val="404040" w:themeColor="text1" w:themeTint="BF"/>
    </w:rPr>
  </w:style>
  <w:style w:type="paragraph" w:customStyle="1" w:styleId="AC6545E8BE5F431388222ADA5C7416582">
    <w:name w:val="AC6545E8BE5F431388222ADA5C7416582"/>
    <w:rsid w:val="009A5656"/>
    <w:pPr>
      <w:spacing w:before="100" w:after="40" w:line="288" w:lineRule="auto"/>
      <w:jc w:val="both"/>
    </w:pPr>
    <w:rPr>
      <w:rFonts w:ascii="Arial" w:hAnsi="Arial"/>
      <w:color w:val="404040" w:themeColor="text1" w:themeTint="BF"/>
    </w:rPr>
  </w:style>
  <w:style w:type="paragraph" w:customStyle="1" w:styleId="2B7004A6F6104599A85713AE9F9041B12">
    <w:name w:val="2B7004A6F6104599A85713AE9F9041B12"/>
    <w:rsid w:val="009A5656"/>
    <w:pPr>
      <w:spacing w:before="100" w:after="40" w:line="288" w:lineRule="auto"/>
      <w:jc w:val="both"/>
    </w:pPr>
    <w:rPr>
      <w:rFonts w:ascii="Arial" w:hAnsi="Arial"/>
      <w:color w:val="404040" w:themeColor="text1" w:themeTint="BF"/>
    </w:rPr>
  </w:style>
  <w:style w:type="paragraph" w:customStyle="1" w:styleId="92204CFE341245599CA46F6372C0CDB7">
    <w:name w:val="92204CFE341245599CA46F6372C0CDB7"/>
    <w:rsid w:val="00293DF1"/>
  </w:style>
  <w:style w:type="paragraph" w:customStyle="1" w:styleId="2477835DA47E45619DD1801B9CC5BD15">
    <w:name w:val="2477835DA47E45619DD1801B9CC5BD15"/>
    <w:rsid w:val="00293DF1"/>
  </w:style>
  <w:style w:type="paragraph" w:customStyle="1" w:styleId="0CD88B15706C4B46B56433C57D6C91B1">
    <w:name w:val="0CD88B15706C4B46B56433C57D6C91B1"/>
    <w:rsid w:val="00293DF1"/>
  </w:style>
  <w:style w:type="paragraph" w:customStyle="1" w:styleId="8F36982E56A645CB9D1989CCA204E8D4">
    <w:name w:val="8F36982E56A645CB9D1989CCA204E8D4"/>
    <w:rsid w:val="00293DF1"/>
  </w:style>
  <w:style w:type="paragraph" w:customStyle="1" w:styleId="C16F587FCADD46A5982695EDA4D8A50E">
    <w:name w:val="C16F587FCADD46A5982695EDA4D8A50E"/>
    <w:rsid w:val="00293DF1"/>
  </w:style>
  <w:style w:type="paragraph" w:customStyle="1" w:styleId="1B232B763900490D8D9D9CA74BDEFBA1">
    <w:name w:val="1B232B763900490D8D9D9CA74BDEFBA1"/>
    <w:rsid w:val="00293DF1"/>
  </w:style>
  <w:style w:type="paragraph" w:customStyle="1" w:styleId="096B0688A423471DB1C9F3FB75A1C1CF">
    <w:name w:val="096B0688A423471DB1C9F3FB75A1C1CF"/>
    <w:rsid w:val="00293DF1"/>
  </w:style>
  <w:style w:type="paragraph" w:customStyle="1" w:styleId="F1AAB0DD460D4002866FAC81DA14BAE1">
    <w:name w:val="F1AAB0DD460D4002866FAC81DA14BAE1"/>
    <w:rsid w:val="00293DF1"/>
  </w:style>
  <w:style w:type="paragraph" w:customStyle="1" w:styleId="872FFE80140E4B53A2DF11231F9F51AC9">
    <w:name w:val="872FFE80140E4B53A2DF11231F9F51AC9"/>
    <w:rsid w:val="00E23D65"/>
    <w:pPr>
      <w:spacing w:before="100" w:after="40" w:line="288" w:lineRule="auto"/>
      <w:jc w:val="both"/>
    </w:pPr>
    <w:rPr>
      <w:rFonts w:ascii="Arial" w:hAnsi="Arial"/>
      <w:color w:val="404040" w:themeColor="text1" w:themeTint="BF"/>
    </w:rPr>
  </w:style>
  <w:style w:type="paragraph" w:customStyle="1" w:styleId="F5877BD2B5D8494ABC3A308520F542259">
    <w:name w:val="F5877BD2B5D8494ABC3A308520F542259"/>
    <w:rsid w:val="00E23D65"/>
    <w:pPr>
      <w:spacing w:before="100" w:after="40" w:line="288" w:lineRule="auto"/>
      <w:jc w:val="both"/>
    </w:pPr>
    <w:rPr>
      <w:rFonts w:ascii="Arial" w:hAnsi="Arial"/>
      <w:color w:val="404040" w:themeColor="text1" w:themeTint="BF"/>
    </w:rPr>
  </w:style>
  <w:style w:type="paragraph" w:customStyle="1" w:styleId="4D35BD21264A4D949BD9DE85B75B18D5">
    <w:name w:val="4D35BD21264A4D949BD9DE85B75B18D5"/>
    <w:rsid w:val="00293DF1"/>
  </w:style>
  <w:style w:type="paragraph" w:customStyle="1" w:styleId="9897F2B545B443C58D54FDA349CA19D9">
    <w:name w:val="9897F2B545B443C58D54FDA349CA19D9"/>
    <w:rsid w:val="00293DF1"/>
  </w:style>
  <w:style w:type="paragraph" w:customStyle="1" w:styleId="61AE8CD1799E4CF9B4B77EA47479D2AC">
    <w:name w:val="61AE8CD1799E4CF9B4B77EA47479D2AC"/>
    <w:rsid w:val="00293DF1"/>
  </w:style>
  <w:style w:type="paragraph" w:customStyle="1" w:styleId="1411EC329D4D4F5C88EA8FBB99E1FB2B13">
    <w:name w:val="1411EC329D4D4F5C88EA8FBB99E1FB2B13"/>
    <w:rsid w:val="00293DF1"/>
    <w:pPr>
      <w:pBdr>
        <w:left w:val="dotted" w:sz="12" w:space="4" w:color="3A7C22" w:themeColor="accent6" w:themeShade="BF"/>
      </w:pBdr>
      <w:spacing w:after="40" w:line="240" w:lineRule="auto"/>
      <w:ind w:left="851"/>
      <w:jc w:val="both"/>
    </w:pPr>
    <w:rPr>
      <w:rFonts w:ascii="Arial Nova Cond" w:hAnsi="Arial Nova Cond"/>
      <w:color w:val="3A7C22" w:themeColor="accent6" w:themeShade="BF"/>
    </w:rPr>
  </w:style>
  <w:style w:type="paragraph" w:customStyle="1" w:styleId="4AD3D34050874843A7AD6E1AA5CFAA63">
    <w:name w:val="4AD3D34050874843A7AD6E1AA5CFAA63"/>
    <w:rsid w:val="00750A3C"/>
    <w:rPr>
      <w:kern w:val="2"/>
      <w14:ligatures w14:val="standardContextual"/>
    </w:rPr>
  </w:style>
  <w:style w:type="paragraph" w:customStyle="1" w:styleId="D8E18E7837684AFAA06BAB8FA029D516">
    <w:name w:val="D8E18E7837684AFAA06BAB8FA029D516"/>
    <w:rsid w:val="00750A3C"/>
    <w:rPr>
      <w:kern w:val="2"/>
      <w14:ligatures w14:val="standardContextual"/>
    </w:rPr>
  </w:style>
  <w:style w:type="paragraph" w:customStyle="1" w:styleId="56A5140502D44C0D88F30DDE173B453B">
    <w:name w:val="56A5140502D44C0D88F30DDE173B453B"/>
    <w:rsid w:val="00750A3C"/>
    <w:rPr>
      <w:kern w:val="2"/>
      <w14:ligatures w14:val="standardContextual"/>
    </w:rPr>
  </w:style>
  <w:style w:type="paragraph" w:customStyle="1" w:styleId="37726D6912B44197A466829A9B8716C5">
    <w:name w:val="37726D6912B44197A466829A9B8716C5"/>
    <w:rsid w:val="00750A3C"/>
    <w:rPr>
      <w:kern w:val="2"/>
      <w14:ligatures w14:val="standardContextual"/>
    </w:rPr>
  </w:style>
  <w:style w:type="paragraph" w:customStyle="1" w:styleId="01F1616C7609408997A36ACDC09149F7">
    <w:name w:val="01F1616C7609408997A36ACDC09149F7"/>
    <w:rsid w:val="00750A3C"/>
    <w:rPr>
      <w:kern w:val="2"/>
      <w14:ligatures w14:val="standardContextual"/>
    </w:rPr>
  </w:style>
  <w:style w:type="character" w:customStyle="1" w:styleId="Mention21">
    <w:name w:val="Mention21"/>
    <w:basedOn w:val="Policepardfaut"/>
    <w:rsid w:val="00750A3C"/>
  </w:style>
  <w:style w:type="paragraph" w:customStyle="1" w:styleId="D86CA7E2DF2F4617B7B2E28B6C8DCABC">
    <w:name w:val="D86CA7E2DF2F4617B7B2E28B6C8DCABC"/>
    <w:rsid w:val="00750A3C"/>
    <w:rPr>
      <w:kern w:val="2"/>
      <w14:ligatures w14:val="standardContextual"/>
    </w:rPr>
  </w:style>
  <w:style w:type="paragraph" w:customStyle="1" w:styleId="F87E08C8446347ADA6E8A0EEFA27975C">
    <w:name w:val="F87E08C8446347ADA6E8A0EEFA27975C"/>
    <w:rsid w:val="00750A3C"/>
    <w:rPr>
      <w:kern w:val="2"/>
      <w14:ligatures w14:val="standardContextual"/>
    </w:rPr>
  </w:style>
  <w:style w:type="paragraph" w:customStyle="1" w:styleId="BFF74A60412841A19EA5C4226C3363A3">
    <w:name w:val="BFF74A60412841A19EA5C4226C3363A3"/>
    <w:rsid w:val="00750A3C"/>
    <w:rPr>
      <w:kern w:val="2"/>
      <w14:ligatures w14:val="standardContextual"/>
    </w:rPr>
  </w:style>
  <w:style w:type="paragraph" w:customStyle="1" w:styleId="8C2709A1CF4348E5B8870B261D24F6BF">
    <w:name w:val="8C2709A1CF4348E5B8870B261D24F6BF"/>
    <w:rsid w:val="00750A3C"/>
    <w:rPr>
      <w:kern w:val="2"/>
      <w14:ligatures w14:val="standardContextual"/>
    </w:rPr>
  </w:style>
  <w:style w:type="paragraph" w:customStyle="1" w:styleId="87EE3A6DFF9E4086AEC3B692BFEA10EB">
    <w:name w:val="87EE3A6DFF9E4086AEC3B692BFEA10EB"/>
    <w:rsid w:val="00750A3C"/>
    <w:rPr>
      <w:kern w:val="2"/>
      <w14:ligatures w14:val="standardContextual"/>
    </w:rPr>
  </w:style>
  <w:style w:type="paragraph" w:customStyle="1" w:styleId="3B8B28B626F644E49C2CC03EF94A3802">
    <w:name w:val="3B8B28B626F644E49C2CC03EF94A3802"/>
    <w:rsid w:val="00750A3C"/>
    <w:rPr>
      <w:kern w:val="2"/>
      <w14:ligatures w14:val="standardContextual"/>
    </w:rPr>
  </w:style>
  <w:style w:type="paragraph" w:customStyle="1" w:styleId="38E81DA367B541E49E106140D10DC1B1">
    <w:name w:val="38E81DA367B541E49E106140D10DC1B1"/>
    <w:rsid w:val="00750A3C"/>
    <w:rPr>
      <w:kern w:val="2"/>
      <w14:ligatures w14:val="standardContextual"/>
    </w:rPr>
  </w:style>
  <w:style w:type="paragraph" w:customStyle="1" w:styleId="2EAF45D5857E4FB58523152A874E0C24">
    <w:name w:val="2EAF45D5857E4FB58523152A874E0C24"/>
    <w:rsid w:val="00750A3C"/>
    <w:rPr>
      <w:kern w:val="2"/>
      <w14:ligatures w14:val="standardContextual"/>
    </w:rPr>
  </w:style>
  <w:style w:type="paragraph" w:customStyle="1" w:styleId="0A888A805A1F4CE2A3F85162F3842F0A">
    <w:name w:val="0A888A805A1F4CE2A3F85162F3842F0A"/>
    <w:rsid w:val="00750A3C"/>
    <w:rPr>
      <w:kern w:val="2"/>
      <w14:ligatures w14:val="standardContextual"/>
    </w:rPr>
  </w:style>
  <w:style w:type="paragraph" w:customStyle="1" w:styleId="2912D882B94C442BAE9A0E0FD8596197">
    <w:name w:val="2912D882B94C442BAE9A0E0FD8596197"/>
    <w:rsid w:val="00750A3C"/>
    <w:rPr>
      <w:kern w:val="2"/>
      <w14:ligatures w14:val="standardContextual"/>
    </w:rPr>
  </w:style>
  <w:style w:type="paragraph" w:customStyle="1" w:styleId="112F02E50DF34A999CA9FDDD1DD7E637">
    <w:name w:val="112F02E50DF34A999CA9FDDD1DD7E637"/>
    <w:rsid w:val="00750A3C"/>
    <w:rPr>
      <w:kern w:val="2"/>
      <w14:ligatures w14:val="standardContextual"/>
    </w:rPr>
  </w:style>
  <w:style w:type="paragraph" w:customStyle="1" w:styleId="46702B6FA0B04CC0AC7DFE02C5FF963A">
    <w:name w:val="46702B6FA0B04CC0AC7DFE02C5FF963A"/>
    <w:rsid w:val="00750A3C"/>
    <w:rPr>
      <w:kern w:val="2"/>
      <w14:ligatures w14:val="standardContextual"/>
    </w:rPr>
  </w:style>
  <w:style w:type="paragraph" w:customStyle="1" w:styleId="CF75342F348F4EB288CCB2806D0C2000">
    <w:name w:val="CF75342F348F4EB288CCB2806D0C2000"/>
    <w:rsid w:val="00750A3C"/>
    <w:rPr>
      <w:kern w:val="2"/>
      <w14:ligatures w14:val="standardContextual"/>
    </w:rPr>
  </w:style>
  <w:style w:type="paragraph" w:customStyle="1" w:styleId="D3F1D19CF6DD47B88AB975D6FE76FA15">
    <w:name w:val="D3F1D19CF6DD47B88AB975D6FE76FA15"/>
    <w:rsid w:val="00750A3C"/>
    <w:rPr>
      <w:kern w:val="2"/>
      <w14:ligatures w14:val="standardContextual"/>
    </w:rPr>
  </w:style>
  <w:style w:type="paragraph" w:customStyle="1" w:styleId="3B5B062DF912431B9205A00E72D140A2">
    <w:name w:val="3B5B062DF912431B9205A00E72D140A2"/>
    <w:rsid w:val="00750A3C"/>
    <w:rPr>
      <w:kern w:val="2"/>
      <w14:ligatures w14:val="standardContextual"/>
    </w:rPr>
  </w:style>
  <w:style w:type="character" w:customStyle="1" w:styleId="Mention2">
    <w:name w:val="Mention2"/>
    <w:uiPriority w:val="99"/>
    <w:unhideWhenUsed/>
    <w:rsid w:val="00750A3C"/>
    <w:rPr>
      <w:rFonts w:ascii="Arial Nova Cond" w:hAnsi="Arial Nova Cond"/>
      <w:color w:val="595959" w:themeColor="text1" w:themeTint="A6"/>
      <w:sz w:val="22"/>
      <w:shd w:val="clear" w:color="auto" w:fill="F2F2F2" w:themeFill="background1" w:themeFillShade="F2"/>
    </w:rPr>
  </w:style>
  <w:style w:type="paragraph" w:customStyle="1" w:styleId="70F55D28AADF4EB8A881B3ED6BAC7629">
    <w:name w:val="70F55D28AADF4EB8A881B3ED6BAC7629"/>
    <w:rsid w:val="00750A3C"/>
    <w:rPr>
      <w:kern w:val="2"/>
      <w14:ligatures w14:val="standardContextual"/>
    </w:rPr>
  </w:style>
  <w:style w:type="paragraph" w:customStyle="1" w:styleId="24B28C128043431F96BF366AB7501F85">
    <w:name w:val="24B28C128043431F96BF366AB7501F85"/>
    <w:rsid w:val="00750A3C"/>
    <w:rPr>
      <w:kern w:val="2"/>
      <w14:ligatures w14:val="standardContextual"/>
    </w:rPr>
  </w:style>
  <w:style w:type="paragraph" w:customStyle="1" w:styleId="E76F695A13604F53896134DF8C30CCB2">
    <w:name w:val="E76F695A13604F53896134DF8C30CCB2"/>
    <w:rsid w:val="00750A3C"/>
    <w:rPr>
      <w:kern w:val="2"/>
      <w14:ligatures w14:val="standardContextual"/>
    </w:rPr>
  </w:style>
  <w:style w:type="paragraph" w:customStyle="1" w:styleId="611F0EBEE00C45F5A05E725FAB909C09">
    <w:name w:val="611F0EBEE00C45F5A05E725FAB909C09"/>
    <w:rsid w:val="00750A3C"/>
    <w:rPr>
      <w:kern w:val="2"/>
      <w14:ligatures w14:val="standardContextual"/>
    </w:rPr>
  </w:style>
  <w:style w:type="paragraph" w:customStyle="1" w:styleId="FF58D06DCBB4403FB5C9F8B90C600FC2">
    <w:name w:val="FF58D06DCBB4403FB5C9F8B90C600FC2"/>
    <w:rsid w:val="00750A3C"/>
    <w:rPr>
      <w:kern w:val="2"/>
      <w14:ligatures w14:val="standardContextual"/>
    </w:rPr>
  </w:style>
  <w:style w:type="paragraph" w:customStyle="1" w:styleId="01F8D2E75B474890980CB3AE267E1599">
    <w:name w:val="01F8D2E75B474890980CB3AE267E1599"/>
    <w:rsid w:val="00750A3C"/>
    <w:rPr>
      <w:kern w:val="2"/>
      <w14:ligatures w14:val="standardContextual"/>
    </w:rPr>
  </w:style>
  <w:style w:type="paragraph" w:customStyle="1" w:styleId="F6F2DB4EC96C487EAAE9061EC2D44EAF">
    <w:name w:val="F6F2DB4EC96C487EAAE9061EC2D44EAF"/>
    <w:rsid w:val="00750A3C"/>
    <w:rPr>
      <w:kern w:val="2"/>
      <w14:ligatures w14:val="standardContextual"/>
    </w:rPr>
  </w:style>
  <w:style w:type="paragraph" w:customStyle="1" w:styleId="8E9CB791C8424B5B887C72A5CA0C22F9">
    <w:name w:val="8E9CB791C8424B5B887C72A5CA0C22F9"/>
    <w:rsid w:val="00750A3C"/>
    <w:rPr>
      <w:kern w:val="2"/>
      <w14:ligatures w14:val="standardContextual"/>
    </w:rPr>
  </w:style>
  <w:style w:type="paragraph" w:customStyle="1" w:styleId="7C294BA74C214D19BD531CBD5635FB32">
    <w:name w:val="7C294BA74C214D19BD531CBD5635FB32"/>
    <w:rsid w:val="00750A3C"/>
    <w:rPr>
      <w:kern w:val="2"/>
      <w14:ligatures w14:val="standardContextual"/>
    </w:rPr>
  </w:style>
  <w:style w:type="paragraph" w:customStyle="1" w:styleId="F03AF2515E504295AFF933014F18F2CA">
    <w:name w:val="F03AF2515E504295AFF933014F18F2CA"/>
    <w:rsid w:val="00750A3C"/>
    <w:rPr>
      <w:kern w:val="2"/>
      <w14:ligatures w14:val="standardContextual"/>
    </w:rPr>
  </w:style>
  <w:style w:type="paragraph" w:customStyle="1" w:styleId="DA021E4A0A6C4243AD34B748F18A9982">
    <w:name w:val="DA021E4A0A6C4243AD34B748F18A9982"/>
    <w:rsid w:val="00750A3C"/>
    <w:rPr>
      <w:kern w:val="2"/>
      <w14:ligatures w14:val="standardContextual"/>
    </w:rPr>
  </w:style>
  <w:style w:type="paragraph" w:customStyle="1" w:styleId="C8BF2D3C6DAF4FB192F9204715173F4B">
    <w:name w:val="C8BF2D3C6DAF4FB192F9204715173F4B"/>
    <w:rsid w:val="00750A3C"/>
    <w:rPr>
      <w:kern w:val="2"/>
      <w14:ligatures w14:val="standardContextual"/>
    </w:rPr>
  </w:style>
  <w:style w:type="paragraph" w:customStyle="1" w:styleId="964A20992636466788C16B25F502D773">
    <w:name w:val="964A20992636466788C16B25F502D773"/>
    <w:rsid w:val="00750A3C"/>
    <w:rPr>
      <w:kern w:val="2"/>
      <w14:ligatures w14:val="standardContextual"/>
    </w:rPr>
  </w:style>
  <w:style w:type="paragraph" w:customStyle="1" w:styleId="D7524470A4834AEA883C4E814430330F">
    <w:name w:val="D7524470A4834AEA883C4E814430330F"/>
    <w:rsid w:val="00750A3C"/>
    <w:rPr>
      <w:kern w:val="2"/>
      <w14:ligatures w14:val="standardContextual"/>
    </w:rPr>
  </w:style>
  <w:style w:type="paragraph" w:customStyle="1" w:styleId="4BAF4B1EB5F240DE9E7ABDE3A77D0EA4">
    <w:name w:val="4BAF4B1EB5F240DE9E7ABDE3A77D0EA4"/>
    <w:rsid w:val="00750A3C"/>
    <w:rPr>
      <w:kern w:val="2"/>
      <w14:ligatures w14:val="standardContextual"/>
    </w:rPr>
  </w:style>
  <w:style w:type="paragraph" w:customStyle="1" w:styleId="791A745B3E194B2A8B208C374C72C3CB">
    <w:name w:val="791A745B3E194B2A8B208C374C72C3CB"/>
    <w:rsid w:val="00750A3C"/>
    <w:rPr>
      <w:kern w:val="2"/>
      <w14:ligatures w14:val="standardContextual"/>
    </w:rPr>
  </w:style>
  <w:style w:type="paragraph" w:customStyle="1" w:styleId="C70E629F1A904649B4A86968A09A8855">
    <w:name w:val="C70E629F1A904649B4A86968A09A8855"/>
    <w:rsid w:val="00750A3C"/>
    <w:rPr>
      <w:kern w:val="2"/>
      <w14:ligatures w14:val="standardContextual"/>
    </w:rPr>
  </w:style>
  <w:style w:type="paragraph" w:customStyle="1" w:styleId="1A6FA7D54CA3465695DF8D7D4DAA1A1C">
    <w:name w:val="1A6FA7D54CA3465695DF8D7D4DAA1A1C"/>
    <w:rsid w:val="00750A3C"/>
    <w:rPr>
      <w:kern w:val="2"/>
      <w14:ligatures w14:val="standardContextual"/>
    </w:rPr>
  </w:style>
  <w:style w:type="paragraph" w:customStyle="1" w:styleId="503CAEA5F00943B4B0CFB086E22BA71F">
    <w:name w:val="503CAEA5F00943B4B0CFB086E22BA71F"/>
    <w:rsid w:val="00750A3C"/>
    <w:rPr>
      <w:kern w:val="2"/>
      <w14:ligatures w14:val="standardContextual"/>
    </w:rPr>
  </w:style>
  <w:style w:type="paragraph" w:customStyle="1" w:styleId="13E92B7BBE714271B30A48B3008780CB">
    <w:name w:val="13E92B7BBE714271B30A48B3008780CB"/>
    <w:rsid w:val="00750A3C"/>
    <w:rPr>
      <w:kern w:val="2"/>
      <w14:ligatures w14:val="standardContextual"/>
    </w:rPr>
  </w:style>
  <w:style w:type="paragraph" w:customStyle="1" w:styleId="91271FA69D49472EA107D63B2D95E93C">
    <w:name w:val="91271FA69D49472EA107D63B2D95E93C"/>
    <w:rsid w:val="00750A3C"/>
    <w:rPr>
      <w:kern w:val="2"/>
      <w14:ligatures w14:val="standardContextual"/>
    </w:rPr>
  </w:style>
  <w:style w:type="paragraph" w:customStyle="1" w:styleId="F8A20D0ED53C409C90BC197BC4F77978">
    <w:name w:val="F8A20D0ED53C409C90BC197BC4F77978"/>
    <w:rsid w:val="00750A3C"/>
    <w:rPr>
      <w:kern w:val="2"/>
      <w14:ligatures w14:val="standardContextual"/>
    </w:rPr>
  </w:style>
  <w:style w:type="paragraph" w:customStyle="1" w:styleId="2347C0FFAD304796B45D6860CBF94F80">
    <w:name w:val="2347C0FFAD304796B45D6860CBF94F80"/>
    <w:rsid w:val="00750A3C"/>
    <w:rPr>
      <w:kern w:val="2"/>
      <w14:ligatures w14:val="standardContextual"/>
    </w:rPr>
  </w:style>
  <w:style w:type="paragraph" w:customStyle="1" w:styleId="769850BA4F19412281E281715B6D394A">
    <w:name w:val="769850BA4F19412281E281715B6D394A"/>
    <w:rsid w:val="00750A3C"/>
    <w:rPr>
      <w:kern w:val="2"/>
      <w14:ligatures w14:val="standardContextual"/>
    </w:rPr>
  </w:style>
  <w:style w:type="paragraph" w:customStyle="1" w:styleId="EEEC46FEC6CC4209B081784227348AAC">
    <w:name w:val="EEEC46FEC6CC4209B081784227348AAC"/>
    <w:rsid w:val="00750A3C"/>
    <w:rPr>
      <w:kern w:val="2"/>
      <w14:ligatures w14:val="standardContextual"/>
    </w:rPr>
  </w:style>
  <w:style w:type="paragraph" w:customStyle="1" w:styleId="373ECCD2571D42939A5E37E257EF34A5">
    <w:name w:val="373ECCD2571D42939A5E37E257EF34A5"/>
    <w:rsid w:val="00750A3C"/>
    <w:rPr>
      <w:kern w:val="2"/>
      <w14:ligatures w14:val="standardContextual"/>
    </w:rPr>
  </w:style>
  <w:style w:type="paragraph" w:customStyle="1" w:styleId="FCABAA970BF14202B194E764BAFEDDF3">
    <w:name w:val="FCABAA970BF14202B194E764BAFEDDF3"/>
    <w:rsid w:val="00750A3C"/>
    <w:rPr>
      <w:kern w:val="2"/>
      <w14:ligatures w14:val="standardContextual"/>
    </w:rPr>
  </w:style>
  <w:style w:type="paragraph" w:customStyle="1" w:styleId="41F4FC69F042476C91468C67C4E8DE1B">
    <w:name w:val="41F4FC69F042476C91468C67C4E8DE1B"/>
    <w:rsid w:val="00750A3C"/>
    <w:rPr>
      <w:kern w:val="2"/>
      <w14:ligatures w14:val="standardContextual"/>
    </w:rPr>
  </w:style>
  <w:style w:type="paragraph" w:customStyle="1" w:styleId="4DDC4930D17C4D59A1E444DB860D3684">
    <w:name w:val="4DDC4930D17C4D59A1E444DB860D3684"/>
    <w:rsid w:val="00750A3C"/>
    <w:rPr>
      <w:kern w:val="2"/>
      <w14:ligatures w14:val="standardContextual"/>
    </w:rPr>
  </w:style>
  <w:style w:type="paragraph" w:customStyle="1" w:styleId="9415C954116E498EB61E30693B70DC5B">
    <w:name w:val="9415C954116E498EB61E30693B70DC5B"/>
    <w:rsid w:val="00750A3C"/>
    <w:rPr>
      <w:kern w:val="2"/>
      <w14:ligatures w14:val="standardContextual"/>
    </w:rPr>
  </w:style>
  <w:style w:type="paragraph" w:customStyle="1" w:styleId="680B879E64DF482BB6DDA9359221871D">
    <w:name w:val="680B879E64DF482BB6DDA9359221871D"/>
    <w:rsid w:val="00750A3C"/>
    <w:rPr>
      <w:kern w:val="2"/>
      <w14:ligatures w14:val="standardContextual"/>
    </w:rPr>
  </w:style>
  <w:style w:type="paragraph" w:customStyle="1" w:styleId="C918B4610CD04B74AEBF475AED2492BB">
    <w:name w:val="C918B4610CD04B74AEBF475AED2492BB"/>
    <w:rsid w:val="00750A3C"/>
    <w:rPr>
      <w:kern w:val="2"/>
      <w14:ligatures w14:val="standardContextual"/>
    </w:rPr>
  </w:style>
  <w:style w:type="paragraph" w:customStyle="1" w:styleId="BF391D785C244A108A37057760AA24C9">
    <w:name w:val="BF391D785C244A108A37057760AA24C9"/>
    <w:rsid w:val="00750A3C"/>
    <w:rPr>
      <w:kern w:val="2"/>
      <w14:ligatures w14:val="standardContextual"/>
    </w:rPr>
  </w:style>
  <w:style w:type="paragraph" w:customStyle="1" w:styleId="BD9CC817350A40969F24067DC52D9054">
    <w:name w:val="BD9CC817350A40969F24067DC52D9054"/>
    <w:rsid w:val="00750A3C"/>
    <w:rPr>
      <w:kern w:val="2"/>
      <w14:ligatures w14:val="standardContextual"/>
    </w:rPr>
  </w:style>
  <w:style w:type="paragraph" w:customStyle="1" w:styleId="5A34F52705634A0C83EE24A30831787E">
    <w:name w:val="5A34F52705634A0C83EE24A30831787E"/>
    <w:rsid w:val="00750A3C"/>
    <w:rPr>
      <w:kern w:val="2"/>
      <w14:ligatures w14:val="standardContextual"/>
    </w:rPr>
  </w:style>
  <w:style w:type="paragraph" w:customStyle="1" w:styleId="7EAF6330FCE94CB3947C56AE12CD280F">
    <w:name w:val="7EAF6330FCE94CB3947C56AE12CD280F"/>
    <w:rsid w:val="00750A3C"/>
    <w:rPr>
      <w:kern w:val="2"/>
      <w14:ligatures w14:val="standardContextual"/>
    </w:rPr>
  </w:style>
  <w:style w:type="paragraph" w:customStyle="1" w:styleId="3D90A66F8C1346D39EE4EC08960CB145">
    <w:name w:val="3D90A66F8C1346D39EE4EC08960CB145"/>
    <w:rsid w:val="00750A3C"/>
    <w:rPr>
      <w:kern w:val="2"/>
      <w14:ligatures w14:val="standardContextual"/>
    </w:rPr>
  </w:style>
  <w:style w:type="paragraph" w:customStyle="1" w:styleId="AA7FE574729748B0AFBD962A39DB6573">
    <w:name w:val="AA7FE574729748B0AFBD962A39DB6573"/>
    <w:rsid w:val="00750A3C"/>
    <w:rPr>
      <w:kern w:val="2"/>
      <w14:ligatures w14:val="standardContextual"/>
    </w:rPr>
  </w:style>
  <w:style w:type="paragraph" w:customStyle="1" w:styleId="120622A022954BC0A263A894E040A29F">
    <w:name w:val="120622A022954BC0A263A894E040A29F"/>
    <w:rsid w:val="00750A3C"/>
    <w:rPr>
      <w:kern w:val="2"/>
      <w14:ligatures w14:val="standardContextual"/>
    </w:rPr>
  </w:style>
  <w:style w:type="paragraph" w:customStyle="1" w:styleId="262F5B0A2FD749C9970D949124A00319">
    <w:name w:val="262F5B0A2FD749C9970D949124A00319"/>
    <w:rsid w:val="00750A3C"/>
    <w:rPr>
      <w:kern w:val="2"/>
      <w14:ligatures w14:val="standardContextual"/>
    </w:rPr>
  </w:style>
  <w:style w:type="paragraph" w:customStyle="1" w:styleId="F9BF1A4F73E54485B8DA3BA81C33E3FD">
    <w:name w:val="F9BF1A4F73E54485B8DA3BA81C33E3FD"/>
    <w:rsid w:val="00750A3C"/>
    <w:rPr>
      <w:kern w:val="2"/>
      <w14:ligatures w14:val="standardContextual"/>
    </w:rPr>
  </w:style>
  <w:style w:type="paragraph" w:customStyle="1" w:styleId="3AD859A001524579843D862D25DACEE7">
    <w:name w:val="3AD859A001524579843D862D25DACEE7"/>
    <w:rsid w:val="00750A3C"/>
    <w:rPr>
      <w:kern w:val="2"/>
      <w14:ligatures w14:val="standardContextual"/>
    </w:rPr>
  </w:style>
  <w:style w:type="paragraph" w:customStyle="1" w:styleId="669DF506A5C14B34B03A5756451CFB59">
    <w:name w:val="669DF506A5C14B34B03A5756451CFB59"/>
    <w:rsid w:val="003F141A"/>
    <w:pPr>
      <w:spacing w:line="278" w:lineRule="auto"/>
    </w:pPr>
    <w:rPr>
      <w:kern w:val="2"/>
      <w:sz w:val="24"/>
      <w:szCs w:val="24"/>
      <w14:ligatures w14:val="standardContextual"/>
    </w:rPr>
  </w:style>
  <w:style w:type="paragraph" w:customStyle="1" w:styleId="D00AC87B604E4168BF43CEC7732B933F">
    <w:name w:val="D00AC87B604E4168BF43CEC7732B933F"/>
    <w:rsid w:val="003F141A"/>
    <w:pPr>
      <w:spacing w:line="278" w:lineRule="auto"/>
    </w:pPr>
    <w:rPr>
      <w:kern w:val="2"/>
      <w:sz w:val="24"/>
      <w:szCs w:val="24"/>
      <w14:ligatures w14:val="standardContextual"/>
    </w:rPr>
  </w:style>
  <w:style w:type="paragraph" w:customStyle="1" w:styleId="B8CF81B7682C40C2A733862E7A72BAAC">
    <w:name w:val="B8CF81B7682C40C2A733862E7A72BAAC"/>
    <w:rsid w:val="003F141A"/>
    <w:pPr>
      <w:spacing w:line="278" w:lineRule="auto"/>
    </w:pPr>
    <w:rPr>
      <w:kern w:val="2"/>
      <w:sz w:val="24"/>
      <w:szCs w:val="24"/>
      <w14:ligatures w14:val="standardContextual"/>
    </w:rPr>
  </w:style>
  <w:style w:type="paragraph" w:customStyle="1" w:styleId="039D77A6515B4E65BEBA1E75E7B46C29">
    <w:name w:val="039D77A6515B4E65BEBA1E75E7B46C29"/>
    <w:rsid w:val="003F141A"/>
    <w:pPr>
      <w:spacing w:line="278" w:lineRule="auto"/>
    </w:pPr>
    <w:rPr>
      <w:kern w:val="2"/>
      <w:sz w:val="24"/>
      <w:szCs w:val="24"/>
      <w14:ligatures w14:val="standardContextual"/>
    </w:rPr>
  </w:style>
  <w:style w:type="paragraph" w:customStyle="1" w:styleId="2A0E2006588E4C6D85BD19F216995AB3">
    <w:name w:val="2A0E2006588E4C6D85BD19F216995AB3"/>
    <w:rsid w:val="003F141A"/>
    <w:pPr>
      <w:spacing w:line="278" w:lineRule="auto"/>
    </w:pPr>
    <w:rPr>
      <w:kern w:val="2"/>
      <w:sz w:val="24"/>
      <w:szCs w:val="24"/>
      <w14:ligatures w14:val="standardContextual"/>
    </w:rPr>
  </w:style>
  <w:style w:type="paragraph" w:customStyle="1" w:styleId="8732974B7A0943C39753AFC1A9FF8D46">
    <w:name w:val="8732974B7A0943C39753AFC1A9FF8D46"/>
    <w:rsid w:val="003F141A"/>
    <w:pPr>
      <w:spacing w:line="278" w:lineRule="auto"/>
    </w:pPr>
    <w:rPr>
      <w:kern w:val="2"/>
      <w:sz w:val="24"/>
      <w:szCs w:val="24"/>
      <w14:ligatures w14:val="standardContextual"/>
    </w:rPr>
  </w:style>
  <w:style w:type="paragraph" w:customStyle="1" w:styleId="ECC6ACEFFA2B42C3A9071C6CA51C8DD0">
    <w:name w:val="ECC6ACEFFA2B42C3A9071C6CA51C8DD0"/>
    <w:rsid w:val="003F141A"/>
    <w:pPr>
      <w:spacing w:line="278" w:lineRule="auto"/>
    </w:pPr>
    <w:rPr>
      <w:kern w:val="2"/>
      <w:sz w:val="24"/>
      <w:szCs w:val="24"/>
      <w14:ligatures w14:val="standardContextual"/>
    </w:rPr>
  </w:style>
  <w:style w:type="paragraph" w:customStyle="1" w:styleId="73CBFDD718FC44A4B4DB91F6F6527D50">
    <w:name w:val="73CBFDD718FC44A4B4DB91F6F6527D50"/>
    <w:rsid w:val="003F141A"/>
    <w:pPr>
      <w:spacing w:line="278" w:lineRule="auto"/>
    </w:pPr>
    <w:rPr>
      <w:kern w:val="2"/>
      <w:sz w:val="24"/>
      <w:szCs w:val="24"/>
      <w14:ligatures w14:val="standardContextual"/>
    </w:rPr>
  </w:style>
  <w:style w:type="paragraph" w:customStyle="1" w:styleId="5AC62DD8A63448B0BE36D9AF9C6B7715">
    <w:name w:val="5AC62DD8A63448B0BE36D9AF9C6B7715"/>
    <w:rsid w:val="003F141A"/>
    <w:pPr>
      <w:spacing w:line="278" w:lineRule="auto"/>
    </w:pPr>
    <w:rPr>
      <w:kern w:val="2"/>
      <w:sz w:val="24"/>
      <w:szCs w:val="24"/>
      <w14:ligatures w14:val="standardContextual"/>
    </w:rPr>
  </w:style>
  <w:style w:type="paragraph" w:customStyle="1" w:styleId="84006018F63C47D783743E09E51A1DE1">
    <w:name w:val="84006018F63C47D783743E09E51A1DE1"/>
    <w:rsid w:val="003F141A"/>
    <w:pPr>
      <w:spacing w:line="278" w:lineRule="auto"/>
    </w:pPr>
    <w:rPr>
      <w:kern w:val="2"/>
      <w:sz w:val="24"/>
      <w:szCs w:val="24"/>
      <w14:ligatures w14:val="standardContextual"/>
    </w:rPr>
  </w:style>
  <w:style w:type="paragraph" w:customStyle="1" w:styleId="AFEE19CF43A644DEABDB4875007F6E7E">
    <w:name w:val="AFEE19CF43A644DEABDB4875007F6E7E"/>
    <w:rsid w:val="003F141A"/>
    <w:pPr>
      <w:spacing w:line="278" w:lineRule="auto"/>
    </w:pPr>
    <w:rPr>
      <w:kern w:val="2"/>
      <w:sz w:val="24"/>
      <w:szCs w:val="24"/>
      <w14:ligatures w14:val="standardContextual"/>
    </w:rPr>
  </w:style>
  <w:style w:type="paragraph" w:customStyle="1" w:styleId="898A7BE0C227416C9CF4FE0ACE10527C">
    <w:name w:val="898A7BE0C227416C9CF4FE0ACE10527C"/>
    <w:rsid w:val="003F141A"/>
    <w:pPr>
      <w:spacing w:line="278" w:lineRule="auto"/>
    </w:pPr>
    <w:rPr>
      <w:kern w:val="2"/>
      <w:sz w:val="24"/>
      <w:szCs w:val="24"/>
      <w14:ligatures w14:val="standardContextual"/>
    </w:rPr>
  </w:style>
  <w:style w:type="paragraph" w:customStyle="1" w:styleId="9F930F611355456CB2668CEA3047FC35">
    <w:name w:val="9F930F611355456CB2668CEA3047FC35"/>
    <w:rsid w:val="003F141A"/>
    <w:pPr>
      <w:spacing w:line="278" w:lineRule="auto"/>
    </w:pPr>
    <w:rPr>
      <w:kern w:val="2"/>
      <w:sz w:val="24"/>
      <w:szCs w:val="24"/>
      <w14:ligatures w14:val="standardContextual"/>
    </w:rPr>
  </w:style>
  <w:style w:type="paragraph" w:customStyle="1" w:styleId="78CEBE84646243BDA17439FAE74D3348">
    <w:name w:val="78CEBE84646243BDA17439FAE74D3348"/>
    <w:rsid w:val="003F141A"/>
    <w:pPr>
      <w:spacing w:line="278" w:lineRule="auto"/>
    </w:pPr>
    <w:rPr>
      <w:kern w:val="2"/>
      <w:sz w:val="24"/>
      <w:szCs w:val="24"/>
      <w14:ligatures w14:val="standardContextual"/>
    </w:rPr>
  </w:style>
  <w:style w:type="paragraph" w:customStyle="1" w:styleId="9460725FBADB473A9D822EB0F3D6E24E">
    <w:name w:val="9460725FBADB473A9D822EB0F3D6E24E"/>
    <w:rsid w:val="003F141A"/>
    <w:pPr>
      <w:spacing w:line="278" w:lineRule="auto"/>
    </w:pPr>
    <w:rPr>
      <w:kern w:val="2"/>
      <w:sz w:val="24"/>
      <w:szCs w:val="24"/>
      <w14:ligatures w14:val="standardContextual"/>
    </w:rPr>
  </w:style>
  <w:style w:type="paragraph" w:customStyle="1" w:styleId="F5DD7EFBA17D488D901881678FFF6AB5">
    <w:name w:val="F5DD7EFBA17D488D901881678FFF6AB5"/>
    <w:rsid w:val="003F141A"/>
    <w:pPr>
      <w:spacing w:line="278" w:lineRule="auto"/>
    </w:pPr>
    <w:rPr>
      <w:kern w:val="2"/>
      <w:sz w:val="24"/>
      <w:szCs w:val="24"/>
      <w14:ligatures w14:val="standardContextual"/>
    </w:rPr>
  </w:style>
  <w:style w:type="paragraph" w:customStyle="1" w:styleId="0ECDF99875BD49048442339B75570A58">
    <w:name w:val="0ECDF99875BD49048442339B75570A58"/>
    <w:rsid w:val="003F141A"/>
    <w:pPr>
      <w:spacing w:line="278" w:lineRule="auto"/>
    </w:pPr>
    <w:rPr>
      <w:kern w:val="2"/>
      <w:sz w:val="24"/>
      <w:szCs w:val="24"/>
      <w14:ligatures w14:val="standardContextual"/>
    </w:rPr>
  </w:style>
  <w:style w:type="paragraph" w:customStyle="1" w:styleId="8741D5EFD1304F8FA517B675A314F91D">
    <w:name w:val="8741D5EFD1304F8FA517B675A314F91D"/>
    <w:rsid w:val="003F141A"/>
    <w:pPr>
      <w:spacing w:line="278" w:lineRule="auto"/>
    </w:pPr>
    <w:rPr>
      <w:kern w:val="2"/>
      <w:sz w:val="24"/>
      <w:szCs w:val="24"/>
      <w14:ligatures w14:val="standardContextual"/>
    </w:rPr>
  </w:style>
  <w:style w:type="paragraph" w:customStyle="1" w:styleId="AB4BC4054ABE4571B9B5855D8DF2996F">
    <w:name w:val="AB4BC4054ABE4571B9B5855D8DF2996F"/>
    <w:rsid w:val="003F141A"/>
    <w:pPr>
      <w:spacing w:line="278" w:lineRule="auto"/>
    </w:pPr>
    <w:rPr>
      <w:kern w:val="2"/>
      <w:sz w:val="24"/>
      <w:szCs w:val="24"/>
      <w14:ligatures w14:val="standardContextual"/>
    </w:rPr>
  </w:style>
  <w:style w:type="paragraph" w:customStyle="1" w:styleId="7CC990CC92E94B058BF1B6A7C35B6C13">
    <w:name w:val="7CC990CC92E94B058BF1B6A7C35B6C13"/>
    <w:rsid w:val="003F141A"/>
    <w:pPr>
      <w:spacing w:line="278" w:lineRule="auto"/>
    </w:pPr>
    <w:rPr>
      <w:kern w:val="2"/>
      <w:sz w:val="24"/>
      <w:szCs w:val="24"/>
      <w14:ligatures w14:val="standardContextual"/>
    </w:rPr>
  </w:style>
  <w:style w:type="paragraph" w:customStyle="1" w:styleId="6A514C6616C3484995126C11A43FA932">
    <w:name w:val="6A514C6616C3484995126C11A43FA932"/>
    <w:rsid w:val="003F141A"/>
    <w:pPr>
      <w:spacing w:line="278" w:lineRule="auto"/>
    </w:pPr>
    <w:rPr>
      <w:kern w:val="2"/>
      <w:sz w:val="24"/>
      <w:szCs w:val="24"/>
      <w14:ligatures w14:val="standardContextual"/>
    </w:rPr>
  </w:style>
  <w:style w:type="paragraph" w:customStyle="1" w:styleId="2799F511003E4034BF67E895DA698351">
    <w:name w:val="2799F511003E4034BF67E895DA698351"/>
    <w:rsid w:val="003F141A"/>
    <w:pPr>
      <w:spacing w:line="278" w:lineRule="auto"/>
    </w:pPr>
    <w:rPr>
      <w:kern w:val="2"/>
      <w:sz w:val="24"/>
      <w:szCs w:val="24"/>
      <w14:ligatures w14:val="standardContextual"/>
    </w:rPr>
  </w:style>
  <w:style w:type="paragraph" w:customStyle="1" w:styleId="4AFB49FF6C6C434287FC8642765B5D7C">
    <w:name w:val="4AFB49FF6C6C434287FC8642765B5D7C"/>
    <w:rsid w:val="003F141A"/>
    <w:pPr>
      <w:spacing w:line="278" w:lineRule="auto"/>
    </w:pPr>
    <w:rPr>
      <w:kern w:val="2"/>
      <w:sz w:val="24"/>
      <w:szCs w:val="24"/>
      <w14:ligatures w14:val="standardContextual"/>
    </w:rPr>
  </w:style>
  <w:style w:type="paragraph" w:customStyle="1" w:styleId="6B68E60DF98F4AA4B7441D5DA312C7AD">
    <w:name w:val="6B68E60DF98F4AA4B7441D5DA312C7AD"/>
    <w:rsid w:val="003F141A"/>
    <w:pPr>
      <w:spacing w:line="278" w:lineRule="auto"/>
    </w:pPr>
    <w:rPr>
      <w:kern w:val="2"/>
      <w:sz w:val="24"/>
      <w:szCs w:val="24"/>
      <w14:ligatures w14:val="standardContextual"/>
    </w:rPr>
  </w:style>
  <w:style w:type="paragraph" w:customStyle="1" w:styleId="D0E97DB0F97A4C2A86F06C3A3E1CB417">
    <w:name w:val="D0E97DB0F97A4C2A86F06C3A3E1CB417"/>
    <w:rsid w:val="003F141A"/>
    <w:pPr>
      <w:spacing w:line="278" w:lineRule="auto"/>
    </w:pPr>
    <w:rPr>
      <w:kern w:val="2"/>
      <w:sz w:val="24"/>
      <w:szCs w:val="24"/>
      <w14:ligatures w14:val="standardContextual"/>
    </w:rPr>
  </w:style>
  <w:style w:type="paragraph" w:customStyle="1" w:styleId="20FB68E91AEF4C33A3F9BE6DC74D048A">
    <w:name w:val="20FB68E91AEF4C33A3F9BE6DC74D048A"/>
    <w:rsid w:val="003F141A"/>
    <w:pPr>
      <w:spacing w:line="278" w:lineRule="auto"/>
    </w:pPr>
    <w:rPr>
      <w:kern w:val="2"/>
      <w:sz w:val="24"/>
      <w:szCs w:val="24"/>
      <w14:ligatures w14:val="standardContextual"/>
    </w:rPr>
  </w:style>
  <w:style w:type="paragraph" w:customStyle="1" w:styleId="EEA69E72FF7D4E5B869CA7A58A789F9A">
    <w:name w:val="EEA69E72FF7D4E5B869CA7A58A789F9A"/>
    <w:rsid w:val="003F141A"/>
    <w:pPr>
      <w:spacing w:line="278" w:lineRule="auto"/>
    </w:pPr>
    <w:rPr>
      <w:kern w:val="2"/>
      <w:sz w:val="24"/>
      <w:szCs w:val="24"/>
      <w14:ligatures w14:val="standardContextual"/>
    </w:rPr>
  </w:style>
  <w:style w:type="paragraph" w:customStyle="1" w:styleId="76D17EEAFEA3436EB13C0231EEB90769">
    <w:name w:val="76D17EEAFEA3436EB13C0231EEB90769"/>
    <w:rsid w:val="003F141A"/>
    <w:pPr>
      <w:spacing w:line="278" w:lineRule="auto"/>
    </w:pPr>
    <w:rPr>
      <w:kern w:val="2"/>
      <w:sz w:val="24"/>
      <w:szCs w:val="24"/>
      <w14:ligatures w14:val="standardContextual"/>
    </w:rPr>
  </w:style>
  <w:style w:type="paragraph" w:customStyle="1" w:styleId="8E10EA9AAD184F51B28A983869C185B0">
    <w:name w:val="8E10EA9AAD184F51B28A983869C185B0"/>
    <w:rsid w:val="003F141A"/>
    <w:pPr>
      <w:spacing w:line="278" w:lineRule="auto"/>
    </w:pPr>
    <w:rPr>
      <w:kern w:val="2"/>
      <w:sz w:val="24"/>
      <w:szCs w:val="24"/>
      <w14:ligatures w14:val="standardContextual"/>
    </w:rPr>
  </w:style>
  <w:style w:type="paragraph" w:customStyle="1" w:styleId="293D0FEC1FC84F8AA9F804286FE4631B">
    <w:name w:val="293D0FEC1FC84F8AA9F804286FE4631B"/>
    <w:rsid w:val="003F141A"/>
    <w:pPr>
      <w:spacing w:line="278" w:lineRule="auto"/>
    </w:pPr>
    <w:rPr>
      <w:kern w:val="2"/>
      <w:sz w:val="24"/>
      <w:szCs w:val="24"/>
      <w14:ligatures w14:val="standardContextual"/>
    </w:rPr>
  </w:style>
  <w:style w:type="paragraph" w:customStyle="1" w:styleId="31AFCD92E47345DA90A5F170D509A1D4">
    <w:name w:val="31AFCD92E47345DA90A5F170D509A1D4"/>
    <w:rsid w:val="003F141A"/>
    <w:pPr>
      <w:spacing w:line="278" w:lineRule="auto"/>
    </w:pPr>
    <w:rPr>
      <w:kern w:val="2"/>
      <w:sz w:val="24"/>
      <w:szCs w:val="24"/>
      <w14:ligatures w14:val="standardContextual"/>
    </w:rPr>
  </w:style>
  <w:style w:type="paragraph" w:customStyle="1" w:styleId="E6A98A6CBF9643958B4382588FBCD907">
    <w:name w:val="E6A98A6CBF9643958B4382588FBCD907"/>
    <w:rsid w:val="003F141A"/>
    <w:pPr>
      <w:spacing w:line="278" w:lineRule="auto"/>
    </w:pPr>
    <w:rPr>
      <w:kern w:val="2"/>
      <w:sz w:val="24"/>
      <w:szCs w:val="24"/>
      <w14:ligatures w14:val="standardContextual"/>
    </w:rPr>
  </w:style>
  <w:style w:type="paragraph" w:customStyle="1" w:styleId="C5B4936E85E54D66AC3C49F624E28083">
    <w:name w:val="C5B4936E85E54D66AC3C49F624E28083"/>
    <w:rsid w:val="003F141A"/>
    <w:pPr>
      <w:spacing w:line="278" w:lineRule="auto"/>
    </w:pPr>
    <w:rPr>
      <w:kern w:val="2"/>
      <w:sz w:val="24"/>
      <w:szCs w:val="24"/>
      <w14:ligatures w14:val="standardContextual"/>
    </w:rPr>
  </w:style>
  <w:style w:type="paragraph" w:customStyle="1" w:styleId="C5BB44D009794CFD846ECAC742F9CD98">
    <w:name w:val="C5BB44D009794CFD846ECAC742F9CD98"/>
    <w:rsid w:val="003F141A"/>
    <w:pPr>
      <w:spacing w:line="278" w:lineRule="auto"/>
    </w:pPr>
    <w:rPr>
      <w:kern w:val="2"/>
      <w:sz w:val="24"/>
      <w:szCs w:val="24"/>
      <w14:ligatures w14:val="standardContextual"/>
    </w:rPr>
  </w:style>
  <w:style w:type="paragraph" w:customStyle="1" w:styleId="B4B0EEF2760E4C97948804DFF3067FA5">
    <w:name w:val="B4B0EEF2760E4C97948804DFF3067FA5"/>
    <w:rsid w:val="003F141A"/>
    <w:pPr>
      <w:spacing w:line="278" w:lineRule="auto"/>
    </w:pPr>
    <w:rPr>
      <w:kern w:val="2"/>
      <w:sz w:val="24"/>
      <w:szCs w:val="24"/>
      <w14:ligatures w14:val="standardContextual"/>
    </w:rPr>
  </w:style>
  <w:style w:type="paragraph" w:customStyle="1" w:styleId="892252C0D7154E428C9948E7462A0552">
    <w:name w:val="892252C0D7154E428C9948E7462A0552"/>
    <w:rsid w:val="003F141A"/>
    <w:pPr>
      <w:spacing w:line="278" w:lineRule="auto"/>
    </w:pPr>
    <w:rPr>
      <w:kern w:val="2"/>
      <w:sz w:val="24"/>
      <w:szCs w:val="24"/>
      <w14:ligatures w14:val="standardContextual"/>
    </w:rPr>
  </w:style>
  <w:style w:type="paragraph" w:customStyle="1" w:styleId="6F7F398A5045476CA1AAC9812822FA7F">
    <w:name w:val="6F7F398A5045476CA1AAC9812822FA7F"/>
    <w:rsid w:val="003F141A"/>
    <w:pPr>
      <w:spacing w:line="278" w:lineRule="auto"/>
    </w:pPr>
    <w:rPr>
      <w:kern w:val="2"/>
      <w:sz w:val="24"/>
      <w:szCs w:val="24"/>
      <w14:ligatures w14:val="standardContextual"/>
    </w:rPr>
  </w:style>
  <w:style w:type="paragraph" w:customStyle="1" w:styleId="6295D09BCBA147DD96E2D47BEA317172">
    <w:name w:val="6295D09BCBA147DD96E2D47BEA317172"/>
    <w:rsid w:val="003F141A"/>
    <w:pPr>
      <w:spacing w:line="278" w:lineRule="auto"/>
    </w:pPr>
    <w:rPr>
      <w:kern w:val="2"/>
      <w:sz w:val="24"/>
      <w:szCs w:val="24"/>
      <w14:ligatures w14:val="standardContextual"/>
    </w:rPr>
  </w:style>
  <w:style w:type="paragraph" w:customStyle="1" w:styleId="8F231E8B9554494886BD2595B999A6BF">
    <w:name w:val="8F231E8B9554494886BD2595B999A6BF"/>
    <w:rsid w:val="003F141A"/>
    <w:pPr>
      <w:spacing w:line="278" w:lineRule="auto"/>
    </w:pPr>
    <w:rPr>
      <w:kern w:val="2"/>
      <w:sz w:val="24"/>
      <w:szCs w:val="24"/>
      <w14:ligatures w14:val="standardContextual"/>
    </w:rPr>
  </w:style>
  <w:style w:type="paragraph" w:customStyle="1" w:styleId="58B7BAC9E97A41BF91E3E3DA4954B3BD">
    <w:name w:val="58B7BAC9E97A41BF91E3E3DA4954B3BD"/>
    <w:rsid w:val="003F141A"/>
    <w:pPr>
      <w:spacing w:line="278" w:lineRule="auto"/>
    </w:pPr>
    <w:rPr>
      <w:kern w:val="2"/>
      <w:sz w:val="24"/>
      <w:szCs w:val="24"/>
      <w14:ligatures w14:val="standardContextual"/>
    </w:rPr>
  </w:style>
  <w:style w:type="paragraph" w:customStyle="1" w:styleId="C0349BB58E974A17BB383BA24B43C089">
    <w:name w:val="C0349BB58E974A17BB383BA24B43C089"/>
    <w:rsid w:val="003F141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4" ma:contentTypeDescription="Crée un document." ma:contentTypeScope="" ma:versionID="480a8bbd089a623ebcbe3db706cc189d">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01ef0e0b7451776d55ffba35be7864a6"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87755a3-1464-4eb8-9474-99b7caf124c0" xsi:nil="true"/>
    <lcf76f155ced4ddcb4097134ff3c332f xmlns="79990780-2aaa-4f92-b1f5-edcd27005f7a">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3.xml><?xml version="1.0" encoding="utf-8"?>
<ds:datastoreItem xmlns:ds="http://schemas.openxmlformats.org/officeDocument/2006/customXml" ds:itemID="{D8A72FE0-3085-4C19-ACA4-03D8A8483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087755a3-1464-4eb8-9474-99b7caf124c0"/>
    <ds:schemaRef ds:uri="79990780-2aaa-4f92-b1f5-edcd27005f7a"/>
  </ds:schemaRefs>
</ds:datastoreItem>
</file>

<file path=customXml/itemProps5.xml><?xml version="1.0" encoding="utf-8"?>
<ds:datastoreItem xmlns:ds="http://schemas.openxmlformats.org/officeDocument/2006/customXml" ds:itemID="{B8FD2C72-ED14-46BB-A2C5-4CA2BDC4C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Trame_commune_lisere_bicolore</Template>
  <TotalTime>15</TotalTime>
  <Pages>50</Pages>
  <Words>14592</Words>
  <Characters>80260</Characters>
  <Application>Microsoft Office Word</Application>
  <DocSecurity>8</DocSecurity>
  <Lines>668</Lines>
  <Paragraphs>189</Paragraphs>
  <ScaleCrop>false</ScaleCrop>
  <HeadingPairs>
    <vt:vector size="2" baseType="variant">
      <vt:variant>
        <vt:lpstr>Titre</vt:lpstr>
      </vt:variant>
      <vt:variant>
        <vt:i4>1</vt:i4>
      </vt:variant>
    </vt:vector>
  </HeadingPairs>
  <TitlesOfParts>
    <vt:vector size="1" baseType="lpstr">
      <vt:lpstr>JEMPERLI (dostarlimab)</vt:lpstr>
    </vt:vector>
  </TitlesOfParts>
  <Company>HAS</Company>
  <LinksUpToDate>false</LinksUpToDate>
  <CharactersWithSpaces>94663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JEMPERLI (dostarlimab)</dc:title>
  <dc:subject/>
  <dc:creator>DRUART Laura</dc:creator>
  <cp:keywords/>
  <dc:description/>
  <cp:lastModifiedBy>BABIN Céleste</cp:lastModifiedBy>
  <cp:revision>13</cp:revision>
  <cp:lastPrinted>2023-01-09T10:11:00Z</cp:lastPrinted>
  <dcterms:created xsi:type="dcterms:W3CDTF">2024-09-26T15:39:00Z</dcterms:created>
  <dcterms:modified xsi:type="dcterms:W3CDTF">2024-10-03T14:42:00Z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0x01010057475936B3BC054F96B160888E7AFC6D</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y fmtid="{D5CDD505-2E9C-101B-9397-08002B2CF9AE}" pid="6" name="MediaServiceImageTags">
    <vt:lpwstr/>
  </property>
  <property fmtid="{D5CDD505-2E9C-101B-9397-08002B2CF9AE}" pid="7" name="MSIP_Label_bea66b2b-af80-48b6-873b-d341d3035cfa_Enabled">
    <vt:lpwstr>true</vt:lpwstr>
  </property>
  <property fmtid="{D5CDD505-2E9C-101B-9397-08002B2CF9AE}" pid="8" name="MSIP_Label_bea66b2b-af80-48b6-873b-d341d3035cfa_SetDate">
    <vt:lpwstr>2024-04-15T12:45:57Z</vt:lpwstr>
  </property>
  <property fmtid="{D5CDD505-2E9C-101B-9397-08002B2CF9AE}" pid="9" name="MSIP_Label_bea66b2b-af80-48b6-873b-d341d3035cfa_Method">
    <vt:lpwstr>Standard</vt:lpwstr>
  </property>
  <property fmtid="{D5CDD505-2E9C-101B-9397-08002B2CF9AE}" pid="10" name="MSIP_Label_bea66b2b-af80-48b6-873b-d341d3035cfa_Name">
    <vt:lpwstr>Proprietary</vt:lpwstr>
  </property>
  <property fmtid="{D5CDD505-2E9C-101B-9397-08002B2CF9AE}" pid="11" name="MSIP_Label_bea66b2b-af80-48b6-873b-d341d3035cfa_SiteId">
    <vt:lpwstr>63982aff-fb6c-4c22-973b-70e4acfb63e6</vt:lpwstr>
  </property>
  <property fmtid="{D5CDD505-2E9C-101B-9397-08002B2CF9AE}" pid="12" name="MSIP_Label_bea66b2b-af80-48b6-873b-d341d3035cfa_ActionId">
    <vt:lpwstr>70b939ce-5415-4ca1-ab7f-0ef3139d8c0f</vt:lpwstr>
  </property>
  <property fmtid="{D5CDD505-2E9C-101B-9397-08002B2CF9AE}" pid="13" name="MSIP_Label_bea66b2b-af80-48b6-873b-d341d3035cfa_ContentBits">
    <vt:lpwstr>0</vt:lpwstr>
  </property>
</Properties>
</file>